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3EE6" w:rsidRDefault="00AE3EE6">
      <w:pPr>
        <w:spacing w:line="259" w:lineRule="auto"/>
      </w:pPr>
    </w:p>
    <w:p w:rsidR="00AE3EE6" w:rsidRPr="006E7946" w:rsidRDefault="00AE3EE6" w:rsidP="006E7946">
      <w:pPr>
        <w:ind w:left="720"/>
        <w:contextualSpacing/>
        <w:jc w:val="center"/>
        <w:rPr>
          <w:rFonts w:eastAsia="Times New Roman" w:cs="Arial"/>
          <w:noProof/>
          <w:sz w:val="40"/>
          <w:lang w:eastAsia="en-GB"/>
        </w:rPr>
      </w:pPr>
      <w:r w:rsidRPr="006E7946">
        <w:rPr>
          <w:rFonts w:eastAsia="Times New Roman" w:cs="Arial"/>
          <w:noProof/>
          <w:sz w:val="40"/>
          <w:lang w:eastAsia="en-GB"/>
        </w:rPr>
        <w:t>University of Wales Trinity Saint David</w:t>
      </w:r>
    </w:p>
    <w:p w:rsidR="00AE3EE6" w:rsidRPr="006E7946" w:rsidRDefault="00AE3EE6" w:rsidP="006E7946">
      <w:pPr>
        <w:ind w:left="720"/>
        <w:contextualSpacing/>
        <w:jc w:val="center"/>
        <w:rPr>
          <w:rFonts w:eastAsia="Times New Roman" w:cs="Arial"/>
          <w:noProof/>
          <w:sz w:val="40"/>
          <w:lang w:eastAsia="en-GB"/>
        </w:rPr>
      </w:pPr>
      <w:r w:rsidRPr="006E7946">
        <w:rPr>
          <w:rFonts w:eastAsia="Times New Roman" w:cs="Arial"/>
          <w:noProof/>
          <w:sz w:val="40"/>
          <w:lang w:eastAsia="en-GB"/>
        </w:rPr>
        <w:t>School of Engineering</w:t>
      </w:r>
    </w:p>
    <w:p w:rsidR="00AE3EE6" w:rsidRPr="006E7946" w:rsidRDefault="00AE3EE6" w:rsidP="006E7946">
      <w:pPr>
        <w:ind w:left="720"/>
        <w:contextualSpacing/>
        <w:jc w:val="center"/>
        <w:rPr>
          <w:rFonts w:eastAsia="Times New Roman" w:cs="Arial"/>
          <w:noProof/>
          <w:sz w:val="40"/>
          <w:lang w:eastAsia="en-GB"/>
        </w:rPr>
      </w:pPr>
      <w:r w:rsidRPr="006E7946">
        <w:rPr>
          <w:rFonts w:eastAsia="Times New Roman" w:cs="Arial"/>
          <w:noProof/>
          <w:sz w:val="40"/>
          <w:lang w:eastAsia="en-GB"/>
        </w:rPr>
        <w:t>Title of the Coursework</w:t>
      </w:r>
    </w:p>
    <w:p w:rsidR="00AE3EE6" w:rsidRPr="006E7946" w:rsidRDefault="00AE3EE6" w:rsidP="006E7946">
      <w:pPr>
        <w:ind w:left="720"/>
        <w:contextualSpacing/>
        <w:jc w:val="center"/>
        <w:rPr>
          <w:rFonts w:eastAsia="Times New Roman" w:cs="Arial"/>
          <w:noProof/>
          <w:sz w:val="40"/>
          <w:lang w:eastAsia="en-GB"/>
        </w:rPr>
      </w:pPr>
      <w:r w:rsidRPr="006E7946">
        <w:rPr>
          <w:rFonts w:eastAsia="Times New Roman" w:cs="Arial"/>
          <w:noProof/>
          <w:sz w:val="40"/>
          <w:lang w:eastAsia="en-GB"/>
        </w:rPr>
        <w:t>Christopher Hopkins</w:t>
      </w:r>
    </w:p>
    <w:p w:rsidR="00AE3EE6" w:rsidRPr="006E7946" w:rsidRDefault="00AE3EE6" w:rsidP="006E7946">
      <w:pPr>
        <w:ind w:left="720"/>
        <w:contextualSpacing/>
        <w:jc w:val="center"/>
        <w:rPr>
          <w:rFonts w:eastAsia="Times New Roman" w:cs="Arial"/>
          <w:noProof/>
          <w:sz w:val="40"/>
          <w:lang w:eastAsia="en-GB"/>
        </w:rPr>
      </w:pPr>
      <w:r w:rsidRPr="006E7946">
        <w:rPr>
          <w:rFonts w:eastAsia="Times New Roman" w:cs="Arial"/>
          <w:noProof/>
          <w:sz w:val="40"/>
          <w:lang w:eastAsia="en-GB"/>
        </w:rPr>
        <w:t>149588</w:t>
      </w:r>
    </w:p>
    <w:p w:rsidR="00AE3EE6" w:rsidRPr="006E7946" w:rsidRDefault="006E7946" w:rsidP="006E7946">
      <w:pPr>
        <w:ind w:left="720"/>
        <w:contextualSpacing/>
        <w:jc w:val="center"/>
        <w:rPr>
          <w:rFonts w:eastAsia="Times New Roman" w:cs="Arial"/>
          <w:noProof/>
          <w:sz w:val="40"/>
          <w:lang w:eastAsia="en-GB"/>
        </w:rPr>
      </w:pPr>
      <w:r w:rsidRPr="006E7946">
        <w:rPr>
          <w:rFonts w:eastAsia="Times New Roman" w:cs="Arial"/>
          <w:noProof/>
          <w:sz w:val="40"/>
          <w:lang w:eastAsia="en-GB"/>
        </w:rPr>
        <w:t>27</w:t>
      </w:r>
      <w:r w:rsidR="00AE3EE6" w:rsidRPr="006E7946">
        <w:rPr>
          <w:rFonts w:eastAsia="Times New Roman" w:cs="Arial"/>
          <w:noProof/>
          <w:sz w:val="40"/>
          <w:lang w:eastAsia="en-GB"/>
        </w:rPr>
        <w:t>/</w:t>
      </w:r>
      <w:r w:rsidRPr="006E7946">
        <w:rPr>
          <w:rFonts w:eastAsia="Times New Roman" w:cs="Arial"/>
          <w:noProof/>
          <w:sz w:val="40"/>
          <w:lang w:eastAsia="en-GB"/>
        </w:rPr>
        <w:t>01</w:t>
      </w:r>
      <w:r w:rsidR="00AE3EE6" w:rsidRPr="006E7946">
        <w:rPr>
          <w:rFonts w:eastAsia="Times New Roman" w:cs="Arial"/>
          <w:noProof/>
          <w:sz w:val="40"/>
          <w:lang w:eastAsia="en-GB"/>
        </w:rPr>
        <w:t>/20</w:t>
      </w:r>
      <w:r w:rsidRPr="006E7946">
        <w:rPr>
          <w:rFonts w:eastAsia="Times New Roman" w:cs="Arial"/>
          <w:noProof/>
          <w:sz w:val="40"/>
          <w:lang w:eastAsia="en-GB"/>
        </w:rPr>
        <w:t>20</w:t>
      </w:r>
    </w:p>
    <w:p w:rsidR="006E7946" w:rsidRPr="006E7946" w:rsidRDefault="006E7946" w:rsidP="006E7946">
      <w:pPr>
        <w:ind w:left="720"/>
        <w:contextualSpacing/>
        <w:jc w:val="center"/>
        <w:rPr>
          <w:rFonts w:eastAsia="Times New Roman" w:cs="Arial"/>
          <w:i/>
          <w:noProof/>
          <w:sz w:val="40"/>
          <w:lang w:eastAsia="en-GB"/>
        </w:rPr>
      </w:pPr>
      <w:r w:rsidRPr="006E7946">
        <w:rPr>
          <w:sz w:val="40"/>
        </w:rPr>
        <w:t>Optimisation of a high speed 3 cyli</w:t>
      </w:r>
      <w:bookmarkStart w:id="0" w:name="_GoBack"/>
      <w:bookmarkEnd w:id="0"/>
      <w:r w:rsidRPr="006E7946">
        <w:rPr>
          <w:sz w:val="40"/>
        </w:rPr>
        <w:t>nder using the Ricardo WAVE engine development software</w:t>
      </w:r>
      <w:r w:rsidRPr="006E7946">
        <w:rPr>
          <w:rFonts w:eastAsia="Times New Roman" w:cs="Arial"/>
          <w:i/>
          <w:noProof/>
          <w:sz w:val="40"/>
          <w:lang w:eastAsia="en-GB"/>
        </w:rPr>
        <w:t xml:space="preserve"> </w:t>
      </w:r>
      <w:r w:rsidRPr="006E7946">
        <w:rPr>
          <w:sz w:val="40"/>
        </w:rPr>
        <w:t>M6X00408</w:t>
      </w:r>
    </w:p>
    <w:p w:rsidR="009F1C94" w:rsidRPr="006E7946" w:rsidRDefault="006E7946" w:rsidP="006E7946">
      <w:pPr>
        <w:spacing w:line="259" w:lineRule="auto"/>
        <w:ind w:firstLine="720"/>
        <w:jc w:val="center"/>
        <w:rPr>
          <w:sz w:val="40"/>
        </w:rPr>
      </w:pPr>
      <w:r w:rsidRPr="006E7946">
        <w:rPr>
          <w:sz w:val="40"/>
        </w:rPr>
        <w:t>Owen Williams</w:t>
      </w:r>
      <w:r w:rsidRPr="006E7946">
        <w:rPr>
          <w:sz w:val="40"/>
        </w:rPr>
        <w:t xml:space="preserve"> </w:t>
      </w:r>
      <w:r w:rsidR="009F1C94" w:rsidRPr="006E7946">
        <w:rPr>
          <w:sz w:val="40"/>
        </w:rPr>
        <w:br w:type="page"/>
      </w:r>
    </w:p>
    <w:sdt>
      <w:sdtPr>
        <w:rPr>
          <w:rFonts w:ascii="Arial" w:eastAsiaTheme="minorHAnsi" w:hAnsi="Arial" w:cstheme="minorBidi"/>
          <w:color w:val="auto"/>
          <w:sz w:val="22"/>
          <w:szCs w:val="22"/>
          <w:lang w:val="en-GB"/>
        </w:rPr>
        <w:id w:val="-1631313551"/>
        <w:docPartObj>
          <w:docPartGallery w:val="Table of Contents"/>
          <w:docPartUnique/>
        </w:docPartObj>
      </w:sdtPr>
      <w:sdtEndPr>
        <w:rPr>
          <w:b/>
          <w:bCs/>
          <w:noProof/>
        </w:rPr>
      </w:sdtEndPr>
      <w:sdtContent>
        <w:p w:rsidR="009F1C94" w:rsidRDefault="009F1C94">
          <w:pPr>
            <w:pStyle w:val="TOCHeading"/>
          </w:pPr>
          <w:r>
            <w:t>Contents</w:t>
          </w:r>
        </w:p>
        <w:p w:rsidR="006E7946" w:rsidRDefault="009F1C94">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0992682" w:history="1">
            <w:r w:rsidR="006E7946" w:rsidRPr="00EF0367">
              <w:rPr>
                <w:rStyle w:val="Hyperlink"/>
                <w:noProof/>
              </w:rPr>
              <w:t>1</w:t>
            </w:r>
            <w:r w:rsidR="006E7946">
              <w:rPr>
                <w:rFonts w:asciiTheme="minorHAnsi" w:eastAsiaTheme="minorEastAsia" w:hAnsiTheme="minorHAnsi"/>
                <w:noProof/>
                <w:lang w:eastAsia="en-GB"/>
              </w:rPr>
              <w:tab/>
            </w:r>
            <w:r w:rsidR="006E7946" w:rsidRPr="00EF0367">
              <w:rPr>
                <w:rStyle w:val="Hyperlink"/>
                <w:noProof/>
              </w:rPr>
              <w:t>Introduction</w:t>
            </w:r>
            <w:r w:rsidR="006E7946">
              <w:rPr>
                <w:noProof/>
                <w:webHidden/>
              </w:rPr>
              <w:tab/>
            </w:r>
            <w:r w:rsidR="006E7946">
              <w:rPr>
                <w:noProof/>
                <w:webHidden/>
              </w:rPr>
              <w:fldChar w:fldCharType="begin"/>
            </w:r>
            <w:r w:rsidR="006E7946">
              <w:rPr>
                <w:noProof/>
                <w:webHidden/>
              </w:rPr>
              <w:instrText xml:space="preserve"> PAGEREF _Toc30992682 \h </w:instrText>
            </w:r>
            <w:r w:rsidR="006E7946">
              <w:rPr>
                <w:noProof/>
                <w:webHidden/>
              </w:rPr>
            </w:r>
            <w:r w:rsidR="006E7946">
              <w:rPr>
                <w:noProof/>
                <w:webHidden/>
              </w:rPr>
              <w:fldChar w:fldCharType="separate"/>
            </w:r>
            <w:r w:rsidR="006E7946">
              <w:rPr>
                <w:noProof/>
                <w:webHidden/>
              </w:rPr>
              <w:t>1</w:t>
            </w:r>
            <w:r w:rsidR="006E7946">
              <w:rPr>
                <w:noProof/>
                <w:webHidden/>
              </w:rPr>
              <w:fldChar w:fldCharType="end"/>
            </w:r>
          </w:hyperlink>
        </w:p>
        <w:p w:rsidR="006E7946" w:rsidRDefault="006E7946">
          <w:pPr>
            <w:pStyle w:val="TOC2"/>
            <w:tabs>
              <w:tab w:val="left" w:pos="880"/>
              <w:tab w:val="right" w:leader="dot" w:pos="9016"/>
            </w:tabs>
            <w:rPr>
              <w:rFonts w:asciiTheme="minorHAnsi" w:eastAsiaTheme="minorEastAsia" w:hAnsiTheme="minorHAnsi"/>
              <w:noProof/>
              <w:lang w:eastAsia="en-GB"/>
            </w:rPr>
          </w:pPr>
          <w:hyperlink w:anchor="_Toc30992683" w:history="1">
            <w:r w:rsidRPr="00EF0367">
              <w:rPr>
                <w:rStyle w:val="Hyperlink"/>
                <w:noProof/>
              </w:rPr>
              <w:t>1.1</w:t>
            </w:r>
            <w:r>
              <w:rPr>
                <w:rFonts w:asciiTheme="minorHAnsi" w:eastAsiaTheme="minorEastAsia" w:hAnsiTheme="minorHAnsi"/>
                <w:noProof/>
                <w:lang w:eastAsia="en-GB"/>
              </w:rPr>
              <w:tab/>
            </w:r>
            <w:r w:rsidRPr="00EF0367">
              <w:rPr>
                <w:rStyle w:val="Hyperlink"/>
                <w:noProof/>
              </w:rPr>
              <w:t>Aims</w:t>
            </w:r>
            <w:r>
              <w:rPr>
                <w:noProof/>
                <w:webHidden/>
              </w:rPr>
              <w:tab/>
            </w:r>
            <w:r>
              <w:rPr>
                <w:noProof/>
                <w:webHidden/>
              </w:rPr>
              <w:fldChar w:fldCharType="begin"/>
            </w:r>
            <w:r>
              <w:rPr>
                <w:noProof/>
                <w:webHidden/>
              </w:rPr>
              <w:instrText xml:space="preserve"> PAGEREF _Toc30992683 \h </w:instrText>
            </w:r>
            <w:r>
              <w:rPr>
                <w:noProof/>
                <w:webHidden/>
              </w:rPr>
            </w:r>
            <w:r>
              <w:rPr>
                <w:noProof/>
                <w:webHidden/>
              </w:rPr>
              <w:fldChar w:fldCharType="separate"/>
            </w:r>
            <w:r>
              <w:rPr>
                <w:noProof/>
                <w:webHidden/>
              </w:rPr>
              <w:t>1</w:t>
            </w:r>
            <w:r>
              <w:rPr>
                <w:noProof/>
                <w:webHidden/>
              </w:rPr>
              <w:fldChar w:fldCharType="end"/>
            </w:r>
          </w:hyperlink>
        </w:p>
        <w:p w:rsidR="006E7946" w:rsidRDefault="006E7946">
          <w:pPr>
            <w:pStyle w:val="TOC1"/>
            <w:tabs>
              <w:tab w:val="left" w:pos="440"/>
              <w:tab w:val="right" w:leader="dot" w:pos="9016"/>
            </w:tabs>
            <w:rPr>
              <w:rFonts w:asciiTheme="minorHAnsi" w:eastAsiaTheme="minorEastAsia" w:hAnsiTheme="minorHAnsi"/>
              <w:noProof/>
              <w:lang w:eastAsia="en-GB"/>
            </w:rPr>
          </w:pPr>
          <w:hyperlink w:anchor="_Toc30992684" w:history="1">
            <w:r w:rsidRPr="00EF0367">
              <w:rPr>
                <w:rStyle w:val="Hyperlink"/>
                <w:noProof/>
              </w:rPr>
              <w:t>2</w:t>
            </w:r>
            <w:r>
              <w:rPr>
                <w:rFonts w:asciiTheme="minorHAnsi" w:eastAsiaTheme="minorEastAsia" w:hAnsiTheme="minorHAnsi"/>
                <w:noProof/>
                <w:lang w:eastAsia="en-GB"/>
              </w:rPr>
              <w:tab/>
            </w:r>
            <w:r w:rsidRPr="00EF0367">
              <w:rPr>
                <w:rStyle w:val="Hyperlink"/>
                <w:noProof/>
              </w:rPr>
              <w:t>Background</w:t>
            </w:r>
            <w:r>
              <w:rPr>
                <w:noProof/>
                <w:webHidden/>
              </w:rPr>
              <w:tab/>
            </w:r>
            <w:r>
              <w:rPr>
                <w:noProof/>
                <w:webHidden/>
              </w:rPr>
              <w:fldChar w:fldCharType="begin"/>
            </w:r>
            <w:r>
              <w:rPr>
                <w:noProof/>
                <w:webHidden/>
              </w:rPr>
              <w:instrText xml:space="preserve"> PAGEREF _Toc30992684 \h </w:instrText>
            </w:r>
            <w:r>
              <w:rPr>
                <w:noProof/>
                <w:webHidden/>
              </w:rPr>
            </w:r>
            <w:r>
              <w:rPr>
                <w:noProof/>
                <w:webHidden/>
              </w:rPr>
              <w:fldChar w:fldCharType="separate"/>
            </w:r>
            <w:r>
              <w:rPr>
                <w:noProof/>
                <w:webHidden/>
              </w:rPr>
              <w:t>2</w:t>
            </w:r>
            <w:r>
              <w:rPr>
                <w:noProof/>
                <w:webHidden/>
              </w:rPr>
              <w:fldChar w:fldCharType="end"/>
            </w:r>
          </w:hyperlink>
        </w:p>
        <w:p w:rsidR="006E7946" w:rsidRDefault="006E7946">
          <w:pPr>
            <w:pStyle w:val="TOC1"/>
            <w:tabs>
              <w:tab w:val="left" w:pos="440"/>
              <w:tab w:val="right" w:leader="dot" w:pos="9016"/>
            </w:tabs>
            <w:rPr>
              <w:rFonts w:asciiTheme="minorHAnsi" w:eastAsiaTheme="minorEastAsia" w:hAnsiTheme="minorHAnsi"/>
              <w:noProof/>
              <w:lang w:eastAsia="en-GB"/>
            </w:rPr>
          </w:pPr>
          <w:hyperlink w:anchor="_Toc30992685" w:history="1">
            <w:r w:rsidRPr="00EF0367">
              <w:rPr>
                <w:rStyle w:val="Hyperlink"/>
                <w:noProof/>
              </w:rPr>
              <w:t>3</w:t>
            </w:r>
            <w:r>
              <w:rPr>
                <w:rFonts w:asciiTheme="minorHAnsi" w:eastAsiaTheme="minorEastAsia" w:hAnsiTheme="minorHAnsi"/>
                <w:noProof/>
                <w:lang w:eastAsia="en-GB"/>
              </w:rPr>
              <w:tab/>
            </w:r>
            <w:r w:rsidRPr="00EF0367">
              <w:rPr>
                <w:rStyle w:val="Hyperlink"/>
                <w:noProof/>
              </w:rPr>
              <w:t>Methodology</w:t>
            </w:r>
            <w:r>
              <w:rPr>
                <w:noProof/>
                <w:webHidden/>
              </w:rPr>
              <w:tab/>
            </w:r>
            <w:r>
              <w:rPr>
                <w:noProof/>
                <w:webHidden/>
              </w:rPr>
              <w:fldChar w:fldCharType="begin"/>
            </w:r>
            <w:r>
              <w:rPr>
                <w:noProof/>
                <w:webHidden/>
              </w:rPr>
              <w:instrText xml:space="preserve"> PAGEREF _Toc30992685 \h </w:instrText>
            </w:r>
            <w:r>
              <w:rPr>
                <w:noProof/>
                <w:webHidden/>
              </w:rPr>
            </w:r>
            <w:r>
              <w:rPr>
                <w:noProof/>
                <w:webHidden/>
              </w:rPr>
              <w:fldChar w:fldCharType="separate"/>
            </w:r>
            <w:r>
              <w:rPr>
                <w:noProof/>
                <w:webHidden/>
              </w:rPr>
              <w:t>3</w:t>
            </w:r>
            <w:r>
              <w:rPr>
                <w:noProof/>
                <w:webHidden/>
              </w:rPr>
              <w:fldChar w:fldCharType="end"/>
            </w:r>
          </w:hyperlink>
        </w:p>
        <w:p w:rsidR="006E7946" w:rsidRDefault="006E7946">
          <w:pPr>
            <w:pStyle w:val="TOC2"/>
            <w:tabs>
              <w:tab w:val="left" w:pos="880"/>
              <w:tab w:val="right" w:leader="dot" w:pos="9016"/>
            </w:tabs>
            <w:rPr>
              <w:rFonts w:asciiTheme="minorHAnsi" w:eastAsiaTheme="minorEastAsia" w:hAnsiTheme="minorHAnsi"/>
              <w:noProof/>
              <w:lang w:eastAsia="en-GB"/>
            </w:rPr>
          </w:pPr>
          <w:hyperlink w:anchor="_Toc30992686" w:history="1">
            <w:r w:rsidRPr="00EF0367">
              <w:rPr>
                <w:rStyle w:val="Hyperlink"/>
                <w:noProof/>
              </w:rPr>
              <w:t>3.1</w:t>
            </w:r>
            <w:r>
              <w:rPr>
                <w:rFonts w:asciiTheme="minorHAnsi" w:eastAsiaTheme="minorEastAsia" w:hAnsiTheme="minorHAnsi"/>
                <w:noProof/>
                <w:lang w:eastAsia="en-GB"/>
              </w:rPr>
              <w:tab/>
            </w:r>
            <w:r w:rsidRPr="00EF0367">
              <w:rPr>
                <w:rStyle w:val="Hyperlink"/>
                <w:noProof/>
              </w:rPr>
              <w:t>Excel Section</w:t>
            </w:r>
            <w:r>
              <w:rPr>
                <w:noProof/>
                <w:webHidden/>
              </w:rPr>
              <w:tab/>
            </w:r>
            <w:r>
              <w:rPr>
                <w:noProof/>
                <w:webHidden/>
              </w:rPr>
              <w:fldChar w:fldCharType="begin"/>
            </w:r>
            <w:r>
              <w:rPr>
                <w:noProof/>
                <w:webHidden/>
              </w:rPr>
              <w:instrText xml:space="preserve"> PAGEREF _Toc30992686 \h </w:instrText>
            </w:r>
            <w:r>
              <w:rPr>
                <w:noProof/>
                <w:webHidden/>
              </w:rPr>
            </w:r>
            <w:r>
              <w:rPr>
                <w:noProof/>
                <w:webHidden/>
              </w:rPr>
              <w:fldChar w:fldCharType="separate"/>
            </w:r>
            <w:r>
              <w:rPr>
                <w:noProof/>
                <w:webHidden/>
              </w:rPr>
              <w:t>3</w:t>
            </w:r>
            <w:r>
              <w:rPr>
                <w:noProof/>
                <w:webHidden/>
              </w:rPr>
              <w:fldChar w:fldCharType="end"/>
            </w:r>
          </w:hyperlink>
        </w:p>
        <w:p w:rsidR="006E7946" w:rsidRDefault="006E7946">
          <w:pPr>
            <w:pStyle w:val="TOC2"/>
            <w:tabs>
              <w:tab w:val="left" w:pos="880"/>
              <w:tab w:val="right" w:leader="dot" w:pos="9016"/>
            </w:tabs>
            <w:rPr>
              <w:rFonts w:asciiTheme="minorHAnsi" w:eastAsiaTheme="minorEastAsia" w:hAnsiTheme="minorHAnsi"/>
              <w:noProof/>
              <w:lang w:eastAsia="en-GB"/>
            </w:rPr>
          </w:pPr>
          <w:hyperlink w:anchor="_Toc30992687" w:history="1">
            <w:r w:rsidRPr="00EF0367">
              <w:rPr>
                <w:rStyle w:val="Hyperlink"/>
                <w:noProof/>
              </w:rPr>
              <w:t>3.2</w:t>
            </w:r>
            <w:r>
              <w:rPr>
                <w:rFonts w:asciiTheme="minorHAnsi" w:eastAsiaTheme="minorEastAsia" w:hAnsiTheme="minorHAnsi"/>
                <w:noProof/>
                <w:lang w:eastAsia="en-GB"/>
              </w:rPr>
              <w:tab/>
            </w:r>
            <w:r w:rsidRPr="00EF0367">
              <w:rPr>
                <w:rStyle w:val="Hyperlink"/>
                <w:noProof/>
              </w:rPr>
              <w:t>Ricardo WAVE section</w:t>
            </w:r>
            <w:r>
              <w:rPr>
                <w:noProof/>
                <w:webHidden/>
              </w:rPr>
              <w:tab/>
            </w:r>
            <w:r>
              <w:rPr>
                <w:noProof/>
                <w:webHidden/>
              </w:rPr>
              <w:fldChar w:fldCharType="begin"/>
            </w:r>
            <w:r>
              <w:rPr>
                <w:noProof/>
                <w:webHidden/>
              </w:rPr>
              <w:instrText xml:space="preserve"> PAGEREF _Toc30992687 \h </w:instrText>
            </w:r>
            <w:r>
              <w:rPr>
                <w:noProof/>
                <w:webHidden/>
              </w:rPr>
            </w:r>
            <w:r>
              <w:rPr>
                <w:noProof/>
                <w:webHidden/>
              </w:rPr>
              <w:fldChar w:fldCharType="separate"/>
            </w:r>
            <w:r>
              <w:rPr>
                <w:noProof/>
                <w:webHidden/>
              </w:rPr>
              <w:t>5</w:t>
            </w:r>
            <w:r>
              <w:rPr>
                <w:noProof/>
                <w:webHidden/>
              </w:rPr>
              <w:fldChar w:fldCharType="end"/>
            </w:r>
          </w:hyperlink>
        </w:p>
        <w:p w:rsidR="006E7946" w:rsidRDefault="006E7946">
          <w:pPr>
            <w:pStyle w:val="TOC1"/>
            <w:tabs>
              <w:tab w:val="left" w:pos="440"/>
              <w:tab w:val="right" w:leader="dot" w:pos="9016"/>
            </w:tabs>
            <w:rPr>
              <w:rFonts w:asciiTheme="minorHAnsi" w:eastAsiaTheme="minorEastAsia" w:hAnsiTheme="minorHAnsi"/>
              <w:noProof/>
              <w:lang w:eastAsia="en-GB"/>
            </w:rPr>
          </w:pPr>
          <w:hyperlink w:anchor="_Toc30992688" w:history="1">
            <w:r w:rsidRPr="00EF0367">
              <w:rPr>
                <w:rStyle w:val="Hyperlink"/>
                <w:noProof/>
              </w:rPr>
              <w:t>4</w:t>
            </w:r>
            <w:r>
              <w:rPr>
                <w:rFonts w:asciiTheme="minorHAnsi" w:eastAsiaTheme="minorEastAsia" w:hAnsiTheme="minorHAnsi"/>
                <w:noProof/>
                <w:lang w:eastAsia="en-GB"/>
              </w:rPr>
              <w:tab/>
            </w:r>
            <w:r w:rsidRPr="00EF0367">
              <w:rPr>
                <w:rStyle w:val="Hyperlink"/>
                <w:noProof/>
              </w:rPr>
              <w:t>Results</w:t>
            </w:r>
            <w:r>
              <w:rPr>
                <w:noProof/>
                <w:webHidden/>
              </w:rPr>
              <w:tab/>
            </w:r>
            <w:r>
              <w:rPr>
                <w:noProof/>
                <w:webHidden/>
              </w:rPr>
              <w:fldChar w:fldCharType="begin"/>
            </w:r>
            <w:r>
              <w:rPr>
                <w:noProof/>
                <w:webHidden/>
              </w:rPr>
              <w:instrText xml:space="preserve"> PAGEREF _Toc30992688 \h </w:instrText>
            </w:r>
            <w:r>
              <w:rPr>
                <w:noProof/>
                <w:webHidden/>
              </w:rPr>
            </w:r>
            <w:r>
              <w:rPr>
                <w:noProof/>
                <w:webHidden/>
              </w:rPr>
              <w:fldChar w:fldCharType="separate"/>
            </w:r>
            <w:r>
              <w:rPr>
                <w:noProof/>
                <w:webHidden/>
              </w:rPr>
              <w:t>12</w:t>
            </w:r>
            <w:r>
              <w:rPr>
                <w:noProof/>
                <w:webHidden/>
              </w:rPr>
              <w:fldChar w:fldCharType="end"/>
            </w:r>
          </w:hyperlink>
        </w:p>
        <w:p w:rsidR="006E7946" w:rsidRDefault="006E7946">
          <w:pPr>
            <w:pStyle w:val="TOC1"/>
            <w:tabs>
              <w:tab w:val="left" w:pos="440"/>
              <w:tab w:val="right" w:leader="dot" w:pos="9016"/>
            </w:tabs>
            <w:rPr>
              <w:rFonts w:asciiTheme="minorHAnsi" w:eastAsiaTheme="minorEastAsia" w:hAnsiTheme="minorHAnsi"/>
              <w:noProof/>
              <w:lang w:eastAsia="en-GB"/>
            </w:rPr>
          </w:pPr>
          <w:hyperlink w:anchor="_Toc30992689" w:history="1">
            <w:r w:rsidRPr="00EF0367">
              <w:rPr>
                <w:rStyle w:val="Hyperlink"/>
                <w:noProof/>
              </w:rPr>
              <w:t>5</w:t>
            </w:r>
            <w:r>
              <w:rPr>
                <w:rFonts w:asciiTheme="minorHAnsi" w:eastAsiaTheme="minorEastAsia" w:hAnsiTheme="minorHAnsi"/>
                <w:noProof/>
                <w:lang w:eastAsia="en-GB"/>
              </w:rPr>
              <w:tab/>
            </w:r>
            <w:r w:rsidRPr="00EF0367">
              <w:rPr>
                <w:rStyle w:val="Hyperlink"/>
                <w:noProof/>
              </w:rPr>
              <w:t>Discussion &amp; Conclusion</w:t>
            </w:r>
            <w:r>
              <w:rPr>
                <w:noProof/>
                <w:webHidden/>
              </w:rPr>
              <w:tab/>
            </w:r>
            <w:r>
              <w:rPr>
                <w:noProof/>
                <w:webHidden/>
              </w:rPr>
              <w:fldChar w:fldCharType="begin"/>
            </w:r>
            <w:r>
              <w:rPr>
                <w:noProof/>
                <w:webHidden/>
              </w:rPr>
              <w:instrText xml:space="preserve"> PAGEREF _Toc30992689 \h </w:instrText>
            </w:r>
            <w:r>
              <w:rPr>
                <w:noProof/>
                <w:webHidden/>
              </w:rPr>
            </w:r>
            <w:r>
              <w:rPr>
                <w:noProof/>
                <w:webHidden/>
              </w:rPr>
              <w:fldChar w:fldCharType="separate"/>
            </w:r>
            <w:r>
              <w:rPr>
                <w:noProof/>
                <w:webHidden/>
              </w:rPr>
              <w:t>17</w:t>
            </w:r>
            <w:r>
              <w:rPr>
                <w:noProof/>
                <w:webHidden/>
              </w:rPr>
              <w:fldChar w:fldCharType="end"/>
            </w:r>
          </w:hyperlink>
        </w:p>
        <w:p w:rsidR="006E7946" w:rsidRDefault="006E7946">
          <w:pPr>
            <w:pStyle w:val="TOC2"/>
            <w:tabs>
              <w:tab w:val="left" w:pos="880"/>
              <w:tab w:val="right" w:leader="dot" w:pos="9016"/>
            </w:tabs>
            <w:rPr>
              <w:rFonts w:asciiTheme="minorHAnsi" w:eastAsiaTheme="minorEastAsia" w:hAnsiTheme="minorHAnsi"/>
              <w:noProof/>
              <w:lang w:eastAsia="en-GB"/>
            </w:rPr>
          </w:pPr>
          <w:hyperlink w:anchor="_Toc30992690" w:history="1">
            <w:r w:rsidRPr="00EF0367">
              <w:rPr>
                <w:rStyle w:val="Hyperlink"/>
                <w:noProof/>
              </w:rPr>
              <w:t>5.1</w:t>
            </w:r>
            <w:r>
              <w:rPr>
                <w:rFonts w:asciiTheme="minorHAnsi" w:eastAsiaTheme="minorEastAsia" w:hAnsiTheme="minorHAnsi"/>
                <w:noProof/>
                <w:lang w:eastAsia="en-GB"/>
              </w:rPr>
              <w:tab/>
            </w:r>
            <w:r w:rsidRPr="00EF0367">
              <w:rPr>
                <w:rStyle w:val="Hyperlink"/>
                <w:noProof/>
              </w:rPr>
              <w:t>Discussions</w:t>
            </w:r>
            <w:r>
              <w:rPr>
                <w:noProof/>
                <w:webHidden/>
              </w:rPr>
              <w:tab/>
            </w:r>
            <w:r>
              <w:rPr>
                <w:noProof/>
                <w:webHidden/>
              </w:rPr>
              <w:fldChar w:fldCharType="begin"/>
            </w:r>
            <w:r>
              <w:rPr>
                <w:noProof/>
                <w:webHidden/>
              </w:rPr>
              <w:instrText xml:space="preserve"> PAGEREF _Toc30992690 \h </w:instrText>
            </w:r>
            <w:r>
              <w:rPr>
                <w:noProof/>
                <w:webHidden/>
              </w:rPr>
            </w:r>
            <w:r>
              <w:rPr>
                <w:noProof/>
                <w:webHidden/>
              </w:rPr>
              <w:fldChar w:fldCharType="separate"/>
            </w:r>
            <w:r>
              <w:rPr>
                <w:noProof/>
                <w:webHidden/>
              </w:rPr>
              <w:t>17</w:t>
            </w:r>
            <w:r>
              <w:rPr>
                <w:noProof/>
                <w:webHidden/>
              </w:rPr>
              <w:fldChar w:fldCharType="end"/>
            </w:r>
          </w:hyperlink>
        </w:p>
        <w:p w:rsidR="006E7946" w:rsidRDefault="006E7946">
          <w:pPr>
            <w:pStyle w:val="TOC2"/>
            <w:tabs>
              <w:tab w:val="left" w:pos="880"/>
              <w:tab w:val="right" w:leader="dot" w:pos="9016"/>
            </w:tabs>
            <w:rPr>
              <w:rFonts w:asciiTheme="minorHAnsi" w:eastAsiaTheme="minorEastAsia" w:hAnsiTheme="minorHAnsi"/>
              <w:noProof/>
              <w:lang w:eastAsia="en-GB"/>
            </w:rPr>
          </w:pPr>
          <w:hyperlink w:anchor="_Toc30992691" w:history="1">
            <w:r w:rsidRPr="00EF0367">
              <w:rPr>
                <w:rStyle w:val="Hyperlink"/>
                <w:noProof/>
              </w:rPr>
              <w:t>5.2</w:t>
            </w:r>
            <w:r>
              <w:rPr>
                <w:rFonts w:asciiTheme="minorHAnsi" w:eastAsiaTheme="minorEastAsia" w:hAnsiTheme="minorHAnsi"/>
                <w:noProof/>
                <w:lang w:eastAsia="en-GB"/>
              </w:rPr>
              <w:tab/>
            </w:r>
            <w:r w:rsidRPr="00EF0367">
              <w:rPr>
                <w:rStyle w:val="Hyperlink"/>
                <w:noProof/>
              </w:rPr>
              <w:t>Conclusions</w:t>
            </w:r>
            <w:r>
              <w:rPr>
                <w:noProof/>
                <w:webHidden/>
              </w:rPr>
              <w:tab/>
            </w:r>
            <w:r>
              <w:rPr>
                <w:noProof/>
                <w:webHidden/>
              </w:rPr>
              <w:fldChar w:fldCharType="begin"/>
            </w:r>
            <w:r>
              <w:rPr>
                <w:noProof/>
                <w:webHidden/>
              </w:rPr>
              <w:instrText xml:space="preserve"> PAGEREF _Toc30992691 \h </w:instrText>
            </w:r>
            <w:r>
              <w:rPr>
                <w:noProof/>
                <w:webHidden/>
              </w:rPr>
            </w:r>
            <w:r>
              <w:rPr>
                <w:noProof/>
                <w:webHidden/>
              </w:rPr>
              <w:fldChar w:fldCharType="separate"/>
            </w:r>
            <w:r>
              <w:rPr>
                <w:noProof/>
                <w:webHidden/>
              </w:rPr>
              <w:t>18</w:t>
            </w:r>
            <w:r>
              <w:rPr>
                <w:noProof/>
                <w:webHidden/>
              </w:rPr>
              <w:fldChar w:fldCharType="end"/>
            </w:r>
          </w:hyperlink>
        </w:p>
        <w:p w:rsidR="009F1C94" w:rsidRDefault="009F1C94">
          <w:r>
            <w:rPr>
              <w:b/>
              <w:bCs/>
              <w:noProof/>
            </w:rPr>
            <w:fldChar w:fldCharType="end"/>
          </w:r>
        </w:p>
      </w:sdtContent>
    </w:sdt>
    <w:p w:rsidR="006E7946" w:rsidRDefault="00AE3EE6">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30992692" w:history="1">
        <w:r w:rsidR="006E7946" w:rsidRPr="00BC69C6">
          <w:rPr>
            <w:rStyle w:val="Hyperlink"/>
            <w:noProof/>
          </w:rPr>
          <w:t>Figure 3.1 Pressure/Volume graph</w:t>
        </w:r>
        <w:r w:rsidR="006E7946">
          <w:rPr>
            <w:noProof/>
            <w:webHidden/>
          </w:rPr>
          <w:tab/>
        </w:r>
        <w:r w:rsidR="006E7946">
          <w:rPr>
            <w:noProof/>
            <w:webHidden/>
          </w:rPr>
          <w:fldChar w:fldCharType="begin"/>
        </w:r>
        <w:r w:rsidR="006E7946">
          <w:rPr>
            <w:noProof/>
            <w:webHidden/>
          </w:rPr>
          <w:instrText xml:space="preserve"> PAGEREF _Toc30992692 \h </w:instrText>
        </w:r>
        <w:r w:rsidR="006E7946">
          <w:rPr>
            <w:noProof/>
            <w:webHidden/>
          </w:rPr>
        </w:r>
        <w:r w:rsidR="006E7946">
          <w:rPr>
            <w:noProof/>
            <w:webHidden/>
          </w:rPr>
          <w:fldChar w:fldCharType="separate"/>
        </w:r>
        <w:r w:rsidR="006E7946">
          <w:rPr>
            <w:noProof/>
            <w:webHidden/>
          </w:rPr>
          <w:t>4</w:t>
        </w:r>
        <w:r w:rsidR="006E7946">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693" w:history="1">
        <w:r w:rsidRPr="00BC69C6">
          <w:rPr>
            <w:rStyle w:val="Hyperlink"/>
            <w:noProof/>
          </w:rPr>
          <w:t>Figure 3.2 WAVE Triumph 675cc Triple</w:t>
        </w:r>
        <w:r>
          <w:rPr>
            <w:noProof/>
            <w:webHidden/>
          </w:rPr>
          <w:tab/>
        </w:r>
        <w:r>
          <w:rPr>
            <w:noProof/>
            <w:webHidden/>
          </w:rPr>
          <w:fldChar w:fldCharType="begin"/>
        </w:r>
        <w:r>
          <w:rPr>
            <w:noProof/>
            <w:webHidden/>
          </w:rPr>
          <w:instrText xml:space="preserve"> PAGEREF _Toc30992693 \h </w:instrText>
        </w:r>
        <w:r>
          <w:rPr>
            <w:noProof/>
            <w:webHidden/>
          </w:rPr>
        </w:r>
        <w:r>
          <w:rPr>
            <w:noProof/>
            <w:webHidden/>
          </w:rPr>
          <w:fldChar w:fldCharType="separate"/>
        </w:r>
        <w:r>
          <w:rPr>
            <w:noProof/>
            <w:webHidden/>
          </w:rPr>
          <w:t>5</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694" w:history="1">
        <w:r w:rsidRPr="00BC69C6">
          <w:rPr>
            <w:rStyle w:val="Hyperlink"/>
            <w:noProof/>
          </w:rPr>
          <w:t>Figure 3.3 Complex Y-junction calculation</w:t>
        </w:r>
        <w:r>
          <w:rPr>
            <w:noProof/>
            <w:webHidden/>
          </w:rPr>
          <w:tab/>
        </w:r>
        <w:r>
          <w:rPr>
            <w:noProof/>
            <w:webHidden/>
          </w:rPr>
          <w:fldChar w:fldCharType="begin"/>
        </w:r>
        <w:r>
          <w:rPr>
            <w:noProof/>
            <w:webHidden/>
          </w:rPr>
          <w:instrText xml:space="preserve"> PAGEREF _Toc30992694 \h </w:instrText>
        </w:r>
        <w:r>
          <w:rPr>
            <w:noProof/>
            <w:webHidden/>
          </w:rPr>
        </w:r>
        <w:r>
          <w:rPr>
            <w:noProof/>
            <w:webHidden/>
          </w:rPr>
          <w:fldChar w:fldCharType="separate"/>
        </w:r>
        <w:r>
          <w:rPr>
            <w:noProof/>
            <w:webHidden/>
          </w:rPr>
          <w:t>6</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695" w:history="1">
        <w:r w:rsidRPr="00BC69C6">
          <w:rPr>
            <w:rStyle w:val="Hyperlink"/>
            <w:noProof/>
          </w:rPr>
          <w:t>Figure 3.4 Cylinder Panel Liner</w:t>
        </w:r>
        <w:r>
          <w:rPr>
            <w:noProof/>
            <w:webHidden/>
          </w:rPr>
          <w:tab/>
        </w:r>
        <w:r>
          <w:rPr>
            <w:noProof/>
            <w:webHidden/>
          </w:rPr>
          <w:fldChar w:fldCharType="begin"/>
        </w:r>
        <w:r>
          <w:rPr>
            <w:noProof/>
            <w:webHidden/>
          </w:rPr>
          <w:instrText xml:space="preserve"> PAGEREF _Toc30992695 \h </w:instrText>
        </w:r>
        <w:r>
          <w:rPr>
            <w:noProof/>
            <w:webHidden/>
          </w:rPr>
        </w:r>
        <w:r>
          <w:rPr>
            <w:noProof/>
            <w:webHidden/>
          </w:rPr>
          <w:fldChar w:fldCharType="separate"/>
        </w:r>
        <w:r>
          <w:rPr>
            <w:noProof/>
            <w:webHidden/>
          </w:rPr>
          <w:t>6</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696" w:history="1">
        <w:r w:rsidRPr="00BC69C6">
          <w:rPr>
            <w:rStyle w:val="Hyperlink"/>
            <w:noProof/>
          </w:rPr>
          <w:t>Figure 3.5 Cylinder Panel Piston</w:t>
        </w:r>
        <w:r>
          <w:rPr>
            <w:noProof/>
            <w:webHidden/>
          </w:rPr>
          <w:tab/>
        </w:r>
        <w:r>
          <w:rPr>
            <w:noProof/>
            <w:webHidden/>
          </w:rPr>
          <w:fldChar w:fldCharType="begin"/>
        </w:r>
        <w:r>
          <w:rPr>
            <w:noProof/>
            <w:webHidden/>
          </w:rPr>
          <w:instrText xml:space="preserve"> PAGEREF _Toc30992696 \h </w:instrText>
        </w:r>
        <w:r>
          <w:rPr>
            <w:noProof/>
            <w:webHidden/>
          </w:rPr>
        </w:r>
        <w:r>
          <w:rPr>
            <w:noProof/>
            <w:webHidden/>
          </w:rPr>
          <w:fldChar w:fldCharType="separate"/>
        </w:r>
        <w:r>
          <w:rPr>
            <w:noProof/>
            <w:webHidden/>
          </w:rPr>
          <w:t>7</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697" w:history="1">
        <w:r w:rsidRPr="00BC69C6">
          <w:rPr>
            <w:rStyle w:val="Hyperlink"/>
            <w:noProof/>
          </w:rPr>
          <w:t>Figure 3.6 Cylinder Panel Valves</w:t>
        </w:r>
        <w:r>
          <w:rPr>
            <w:noProof/>
            <w:webHidden/>
          </w:rPr>
          <w:tab/>
        </w:r>
        <w:r>
          <w:rPr>
            <w:noProof/>
            <w:webHidden/>
          </w:rPr>
          <w:fldChar w:fldCharType="begin"/>
        </w:r>
        <w:r>
          <w:rPr>
            <w:noProof/>
            <w:webHidden/>
          </w:rPr>
          <w:instrText xml:space="preserve"> PAGEREF _Toc30992697 \h </w:instrText>
        </w:r>
        <w:r>
          <w:rPr>
            <w:noProof/>
            <w:webHidden/>
          </w:rPr>
        </w:r>
        <w:r>
          <w:rPr>
            <w:noProof/>
            <w:webHidden/>
          </w:rPr>
          <w:fldChar w:fldCharType="separate"/>
        </w:r>
        <w:r>
          <w:rPr>
            <w:noProof/>
            <w:webHidden/>
          </w:rPr>
          <w:t>7</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698" w:history="1">
        <w:r w:rsidRPr="00BC69C6">
          <w:rPr>
            <w:rStyle w:val="Hyperlink"/>
            <w:noProof/>
          </w:rPr>
          <w:t>Figure 3.7 Valves editor</w:t>
        </w:r>
        <w:r>
          <w:rPr>
            <w:noProof/>
            <w:webHidden/>
          </w:rPr>
          <w:tab/>
        </w:r>
        <w:r>
          <w:rPr>
            <w:noProof/>
            <w:webHidden/>
          </w:rPr>
          <w:fldChar w:fldCharType="begin"/>
        </w:r>
        <w:r>
          <w:rPr>
            <w:noProof/>
            <w:webHidden/>
          </w:rPr>
          <w:instrText xml:space="preserve"> PAGEREF _Toc30992698 \h </w:instrText>
        </w:r>
        <w:r>
          <w:rPr>
            <w:noProof/>
            <w:webHidden/>
          </w:rPr>
        </w:r>
        <w:r>
          <w:rPr>
            <w:noProof/>
            <w:webHidden/>
          </w:rPr>
          <w:fldChar w:fldCharType="separate"/>
        </w:r>
        <w:r>
          <w:rPr>
            <w:noProof/>
            <w:webHidden/>
          </w:rPr>
          <w:t>8</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699" w:history="1">
        <w:r w:rsidRPr="00BC69C6">
          <w:rPr>
            <w:rStyle w:val="Hyperlink"/>
            <w:noProof/>
          </w:rPr>
          <w:t>Figure 3.8 Valve profile</w:t>
        </w:r>
        <w:r>
          <w:rPr>
            <w:noProof/>
            <w:webHidden/>
          </w:rPr>
          <w:tab/>
        </w:r>
        <w:r>
          <w:rPr>
            <w:noProof/>
            <w:webHidden/>
          </w:rPr>
          <w:fldChar w:fldCharType="begin"/>
        </w:r>
        <w:r>
          <w:rPr>
            <w:noProof/>
            <w:webHidden/>
          </w:rPr>
          <w:instrText xml:space="preserve"> PAGEREF _Toc30992699 \h </w:instrText>
        </w:r>
        <w:r>
          <w:rPr>
            <w:noProof/>
            <w:webHidden/>
          </w:rPr>
        </w:r>
        <w:r>
          <w:rPr>
            <w:noProof/>
            <w:webHidden/>
          </w:rPr>
          <w:fldChar w:fldCharType="separate"/>
        </w:r>
        <w:r>
          <w:rPr>
            <w:noProof/>
            <w:webHidden/>
          </w:rPr>
          <w:t>8</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00" w:history="1">
        <w:r w:rsidRPr="00BC69C6">
          <w:rPr>
            <w:rStyle w:val="Hyperlink"/>
            <w:noProof/>
          </w:rPr>
          <w:t>Figure 3.9 Engine General Panel Operating Parameters</w:t>
        </w:r>
        <w:r>
          <w:rPr>
            <w:noProof/>
            <w:webHidden/>
          </w:rPr>
          <w:tab/>
        </w:r>
        <w:r>
          <w:rPr>
            <w:noProof/>
            <w:webHidden/>
          </w:rPr>
          <w:fldChar w:fldCharType="begin"/>
        </w:r>
        <w:r>
          <w:rPr>
            <w:noProof/>
            <w:webHidden/>
          </w:rPr>
          <w:instrText xml:space="preserve"> PAGEREF _Toc30992700 \h </w:instrText>
        </w:r>
        <w:r>
          <w:rPr>
            <w:noProof/>
            <w:webHidden/>
          </w:rPr>
        </w:r>
        <w:r>
          <w:rPr>
            <w:noProof/>
            <w:webHidden/>
          </w:rPr>
          <w:fldChar w:fldCharType="separate"/>
        </w:r>
        <w:r>
          <w:rPr>
            <w:noProof/>
            <w:webHidden/>
          </w:rPr>
          <w:t>9</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01" w:history="1">
        <w:r w:rsidRPr="00BC69C6">
          <w:rPr>
            <w:rStyle w:val="Hyperlink"/>
            <w:noProof/>
          </w:rPr>
          <w:t>Figure 3.10 Wiebe Model</w:t>
        </w:r>
        <w:r>
          <w:rPr>
            <w:noProof/>
            <w:webHidden/>
          </w:rPr>
          <w:tab/>
        </w:r>
        <w:r>
          <w:rPr>
            <w:noProof/>
            <w:webHidden/>
          </w:rPr>
          <w:fldChar w:fldCharType="begin"/>
        </w:r>
        <w:r>
          <w:rPr>
            <w:noProof/>
            <w:webHidden/>
          </w:rPr>
          <w:instrText xml:space="preserve"> PAGEREF _Toc30992701 \h </w:instrText>
        </w:r>
        <w:r>
          <w:rPr>
            <w:noProof/>
            <w:webHidden/>
          </w:rPr>
        </w:r>
        <w:r>
          <w:rPr>
            <w:noProof/>
            <w:webHidden/>
          </w:rPr>
          <w:fldChar w:fldCharType="separate"/>
        </w:r>
        <w:r>
          <w:rPr>
            <w:noProof/>
            <w:webHidden/>
          </w:rPr>
          <w:t>9</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02" w:history="1">
        <w:r w:rsidRPr="00BC69C6">
          <w:rPr>
            <w:rStyle w:val="Hyperlink"/>
            <w:noProof/>
          </w:rPr>
          <w:t>Figure 3.11 Ambient Panel</w:t>
        </w:r>
        <w:r>
          <w:rPr>
            <w:noProof/>
            <w:webHidden/>
          </w:rPr>
          <w:tab/>
        </w:r>
        <w:r>
          <w:rPr>
            <w:noProof/>
            <w:webHidden/>
          </w:rPr>
          <w:fldChar w:fldCharType="begin"/>
        </w:r>
        <w:r>
          <w:rPr>
            <w:noProof/>
            <w:webHidden/>
          </w:rPr>
          <w:instrText xml:space="preserve"> PAGEREF _Toc30992702 \h </w:instrText>
        </w:r>
        <w:r>
          <w:rPr>
            <w:noProof/>
            <w:webHidden/>
          </w:rPr>
        </w:r>
        <w:r>
          <w:rPr>
            <w:noProof/>
            <w:webHidden/>
          </w:rPr>
          <w:fldChar w:fldCharType="separate"/>
        </w:r>
        <w:r>
          <w:rPr>
            <w:noProof/>
            <w:webHidden/>
          </w:rPr>
          <w:t>10</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03" w:history="1">
        <w:r w:rsidRPr="00BC69C6">
          <w:rPr>
            <w:rStyle w:val="Hyperlink"/>
            <w:noProof/>
          </w:rPr>
          <w:t>Figure 3.12 Injector Panel</w:t>
        </w:r>
        <w:r>
          <w:rPr>
            <w:noProof/>
            <w:webHidden/>
          </w:rPr>
          <w:tab/>
        </w:r>
        <w:r>
          <w:rPr>
            <w:noProof/>
            <w:webHidden/>
          </w:rPr>
          <w:fldChar w:fldCharType="begin"/>
        </w:r>
        <w:r>
          <w:rPr>
            <w:noProof/>
            <w:webHidden/>
          </w:rPr>
          <w:instrText xml:space="preserve"> PAGEREF _Toc30992703 \h </w:instrText>
        </w:r>
        <w:r>
          <w:rPr>
            <w:noProof/>
            <w:webHidden/>
          </w:rPr>
        </w:r>
        <w:r>
          <w:rPr>
            <w:noProof/>
            <w:webHidden/>
          </w:rPr>
          <w:fldChar w:fldCharType="separate"/>
        </w:r>
        <w:r>
          <w:rPr>
            <w:noProof/>
            <w:webHidden/>
          </w:rPr>
          <w:t>10</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04" w:history="1">
        <w:r w:rsidRPr="00BC69C6">
          <w:rPr>
            <w:rStyle w:val="Hyperlink"/>
            <w:noProof/>
          </w:rPr>
          <w:t>Figure 3.13 Constants Table</w:t>
        </w:r>
        <w:r>
          <w:rPr>
            <w:noProof/>
            <w:webHidden/>
          </w:rPr>
          <w:tab/>
        </w:r>
        <w:r>
          <w:rPr>
            <w:noProof/>
            <w:webHidden/>
          </w:rPr>
          <w:fldChar w:fldCharType="begin"/>
        </w:r>
        <w:r>
          <w:rPr>
            <w:noProof/>
            <w:webHidden/>
          </w:rPr>
          <w:instrText xml:space="preserve"> PAGEREF _Toc30992704 \h </w:instrText>
        </w:r>
        <w:r>
          <w:rPr>
            <w:noProof/>
            <w:webHidden/>
          </w:rPr>
        </w:r>
        <w:r>
          <w:rPr>
            <w:noProof/>
            <w:webHidden/>
          </w:rPr>
          <w:fldChar w:fldCharType="separate"/>
        </w:r>
        <w:r>
          <w:rPr>
            <w:noProof/>
            <w:webHidden/>
          </w:rPr>
          <w:t>11</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05" w:history="1">
        <w:r w:rsidRPr="00BC69C6">
          <w:rPr>
            <w:rStyle w:val="Hyperlink"/>
            <w:noProof/>
          </w:rPr>
          <w:t>Figure 4.1 10250RPM Wiebe</w:t>
        </w:r>
        <w:r>
          <w:rPr>
            <w:noProof/>
            <w:webHidden/>
          </w:rPr>
          <w:tab/>
        </w:r>
        <w:r>
          <w:rPr>
            <w:noProof/>
            <w:webHidden/>
          </w:rPr>
          <w:fldChar w:fldCharType="begin"/>
        </w:r>
        <w:r>
          <w:rPr>
            <w:noProof/>
            <w:webHidden/>
          </w:rPr>
          <w:instrText xml:space="preserve"> PAGEREF _Toc30992705 \h </w:instrText>
        </w:r>
        <w:r>
          <w:rPr>
            <w:noProof/>
            <w:webHidden/>
          </w:rPr>
        </w:r>
        <w:r>
          <w:rPr>
            <w:noProof/>
            <w:webHidden/>
          </w:rPr>
          <w:fldChar w:fldCharType="separate"/>
        </w:r>
        <w:r>
          <w:rPr>
            <w:noProof/>
            <w:webHidden/>
          </w:rPr>
          <w:t>12</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06" w:history="1">
        <w:r w:rsidRPr="00BC69C6">
          <w:rPr>
            <w:rStyle w:val="Hyperlink"/>
            <w:noProof/>
          </w:rPr>
          <w:t>Figure 4.2 13000RPM Wiebe</w:t>
        </w:r>
        <w:r>
          <w:rPr>
            <w:noProof/>
            <w:webHidden/>
          </w:rPr>
          <w:tab/>
        </w:r>
        <w:r>
          <w:rPr>
            <w:noProof/>
            <w:webHidden/>
          </w:rPr>
          <w:fldChar w:fldCharType="begin"/>
        </w:r>
        <w:r>
          <w:rPr>
            <w:noProof/>
            <w:webHidden/>
          </w:rPr>
          <w:instrText xml:space="preserve"> PAGEREF _Toc30992706 \h </w:instrText>
        </w:r>
        <w:r>
          <w:rPr>
            <w:noProof/>
            <w:webHidden/>
          </w:rPr>
        </w:r>
        <w:r>
          <w:rPr>
            <w:noProof/>
            <w:webHidden/>
          </w:rPr>
          <w:fldChar w:fldCharType="separate"/>
        </w:r>
        <w:r>
          <w:rPr>
            <w:noProof/>
            <w:webHidden/>
          </w:rPr>
          <w:t>12</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07" w:history="1">
        <w:r w:rsidRPr="00BC69C6">
          <w:rPr>
            <w:rStyle w:val="Hyperlink"/>
            <w:noProof/>
          </w:rPr>
          <w:t>Figure 4.3 14400RPM Wiebe</w:t>
        </w:r>
        <w:r>
          <w:rPr>
            <w:noProof/>
            <w:webHidden/>
          </w:rPr>
          <w:tab/>
        </w:r>
        <w:r>
          <w:rPr>
            <w:noProof/>
            <w:webHidden/>
          </w:rPr>
          <w:fldChar w:fldCharType="begin"/>
        </w:r>
        <w:r>
          <w:rPr>
            <w:noProof/>
            <w:webHidden/>
          </w:rPr>
          <w:instrText xml:space="preserve"> PAGEREF _Toc30992707 \h </w:instrText>
        </w:r>
        <w:r>
          <w:rPr>
            <w:noProof/>
            <w:webHidden/>
          </w:rPr>
        </w:r>
        <w:r>
          <w:rPr>
            <w:noProof/>
            <w:webHidden/>
          </w:rPr>
          <w:fldChar w:fldCharType="separate"/>
        </w:r>
        <w:r>
          <w:rPr>
            <w:noProof/>
            <w:webHidden/>
          </w:rPr>
          <w:t>13</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08" w:history="1">
        <w:r w:rsidRPr="00BC69C6">
          <w:rPr>
            <w:rStyle w:val="Hyperlink"/>
            <w:noProof/>
          </w:rPr>
          <w:t>Figure 4.4 Pressure/Crank Angle 10250RPM</w:t>
        </w:r>
        <w:r>
          <w:rPr>
            <w:noProof/>
            <w:webHidden/>
          </w:rPr>
          <w:tab/>
        </w:r>
        <w:r>
          <w:rPr>
            <w:noProof/>
            <w:webHidden/>
          </w:rPr>
          <w:fldChar w:fldCharType="begin"/>
        </w:r>
        <w:r>
          <w:rPr>
            <w:noProof/>
            <w:webHidden/>
          </w:rPr>
          <w:instrText xml:space="preserve"> PAGEREF _Toc30992708 \h </w:instrText>
        </w:r>
        <w:r>
          <w:rPr>
            <w:noProof/>
            <w:webHidden/>
          </w:rPr>
        </w:r>
        <w:r>
          <w:rPr>
            <w:noProof/>
            <w:webHidden/>
          </w:rPr>
          <w:fldChar w:fldCharType="separate"/>
        </w:r>
        <w:r>
          <w:rPr>
            <w:noProof/>
            <w:webHidden/>
          </w:rPr>
          <w:t>13</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09" w:history="1">
        <w:r w:rsidRPr="00BC69C6">
          <w:rPr>
            <w:rStyle w:val="Hyperlink"/>
            <w:noProof/>
          </w:rPr>
          <w:t>Figure 4.5  Pressure/Crank Angle 13000RPM</w:t>
        </w:r>
        <w:r>
          <w:rPr>
            <w:noProof/>
            <w:webHidden/>
          </w:rPr>
          <w:tab/>
        </w:r>
        <w:r>
          <w:rPr>
            <w:noProof/>
            <w:webHidden/>
          </w:rPr>
          <w:fldChar w:fldCharType="begin"/>
        </w:r>
        <w:r>
          <w:rPr>
            <w:noProof/>
            <w:webHidden/>
          </w:rPr>
          <w:instrText xml:space="preserve"> PAGEREF _Toc30992709 \h </w:instrText>
        </w:r>
        <w:r>
          <w:rPr>
            <w:noProof/>
            <w:webHidden/>
          </w:rPr>
        </w:r>
        <w:r>
          <w:rPr>
            <w:noProof/>
            <w:webHidden/>
          </w:rPr>
          <w:fldChar w:fldCharType="separate"/>
        </w:r>
        <w:r>
          <w:rPr>
            <w:noProof/>
            <w:webHidden/>
          </w:rPr>
          <w:t>14</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10" w:history="1">
        <w:r w:rsidRPr="00BC69C6">
          <w:rPr>
            <w:rStyle w:val="Hyperlink"/>
            <w:noProof/>
          </w:rPr>
          <w:t>Figure 4.6  Pressure/Crank Angle 14400RPM</w:t>
        </w:r>
        <w:r>
          <w:rPr>
            <w:noProof/>
            <w:webHidden/>
          </w:rPr>
          <w:tab/>
        </w:r>
        <w:r>
          <w:rPr>
            <w:noProof/>
            <w:webHidden/>
          </w:rPr>
          <w:fldChar w:fldCharType="begin"/>
        </w:r>
        <w:r>
          <w:rPr>
            <w:noProof/>
            <w:webHidden/>
          </w:rPr>
          <w:instrText xml:space="preserve"> PAGEREF _Toc30992710 \h </w:instrText>
        </w:r>
        <w:r>
          <w:rPr>
            <w:noProof/>
            <w:webHidden/>
          </w:rPr>
        </w:r>
        <w:r>
          <w:rPr>
            <w:noProof/>
            <w:webHidden/>
          </w:rPr>
          <w:fldChar w:fldCharType="separate"/>
        </w:r>
        <w:r>
          <w:rPr>
            <w:noProof/>
            <w:webHidden/>
          </w:rPr>
          <w:t>14</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11" w:history="1">
        <w:r w:rsidRPr="00BC69C6">
          <w:rPr>
            <w:rStyle w:val="Hyperlink"/>
            <w:noProof/>
          </w:rPr>
          <w:t>Figure 4.7 Volume/Clearance Volume 10250RPM</w:t>
        </w:r>
        <w:r>
          <w:rPr>
            <w:noProof/>
            <w:webHidden/>
          </w:rPr>
          <w:tab/>
        </w:r>
        <w:r>
          <w:rPr>
            <w:noProof/>
            <w:webHidden/>
          </w:rPr>
          <w:fldChar w:fldCharType="begin"/>
        </w:r>
        <w:r>
          <w:rPr>
            <w:noProof/>
            <w:webHidden/>
          </w:rPr>
          <w:instrText xml:space="preserve"> PAGEREF _Toc30992711 \h </w:instrText>
        </w:r>
        <w:r>
          <w:rPr>
            <w:noProof/>
            <w:webHidden/>
          </w:rPr>
        </w:r>
        <w:r>
          <w:rPr>
            <w:noProof/>
            <w:webHidden/>
          </w:rPr>
          <w:fldChar w:fldCharType="separate"/>
        </w:r>
        <w:r>
          <w:rPr>
            <w:noProof/>
            <w:webHidden/>
          </w:rPr>
          <w:t>15</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12" w:history="1">
        <w:r w:rsidRPr="00BC69C6">
          <w:rPr>
            <w:rStyle w:val="Hyperlink"/>
            <w:noProof/>
          </w:rPr>
          <w:t>Figure 4.8  Volume/Clearance Volume 13000RPM</w:t>
        </w:r>
        <w:r>
          <w:rPr>
            <w:noProof/>
            <w:webHidden/>
          </w:rPr>
          <w:tab/>
        </w:r>
        <w:r>
          <w:rPr>
            <w:noProof/>
            <w:webHidden/>
          </w:rPr>
          <w:fldChar w:fldCharType="begin"/>
        </w:r>
        <w:r>
          <w:rPr>
            <w:noProof/>
            <w:webHidden/>
          </w:rPr>
          <w:instrText xml:space="preserve"> PAGEREF _Toc30992712 \h </w:instrText>
        </w:r>
        <w:r>
          <w:rPr>
            <w:noProof/>
            <w:webHidden/>
          </w:rPr>
        </w:r>
        <w:r>
          <w:rPr>
            <w:noProof/>
            <w:webHidden/>
          </w:rPr>
          <w:fldChar w:fldCharType="separate"/>
        </w:r>
        <w:r>
          <w:rPr>
            <w:noProof/>
            <w:webHidden/>
          </w:rPr>
          <w:t>15</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13" w:history="1">
        <w:r w:rsidRPr="00BC69C6">
          <w:rPr>
            <w:rStyle w:val="Hyperlink"/>
            <w:noProof/>
          </w:rPr>
          <w:t>Figure 4.9  Volume/Clearance Volume 14400RPM</w:t>
        </w:r>
        <w:r>
          <w:rPr>
            <w:noProof/>
            <w:webHidden/>
          </w:rPr>
          <w:tab/>
        </w:r>
        <w:r>
          <w:rPr>
            <w:noProof/>
            <w:webHidden/>
          </w:rPr>
          <w:fldChar w:fldCharType="begin"/>
        </w:r>
        <w:r>
          <w:rPr>
            <w:noProof/>
            <w:webHidden/>
          </w:rPr>
          <w:instrText xml:space="preserve"> PAGEREF _Toc30992713 \h </w:instrText>
        </w:r>
        <w:r>
          <w:rPr>
            <w:noProof/>
            <w:webHidden/>
          </w:rPr>
        </w:r>
        <w:r>
          <w:rPr>
            <w:noProof/>
            <w:webHidden/>
          </w:rPr>
          <w:fldChar w:fldCharType="separate"/>
        </w:r>
        <w:r>
          <w:rPr>
            <w:noProof/>
            <w:webHidden/>
          </w:rPr>
          <w:t>16</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14" w:history="1">
        <w:r w:rsidRPr="00BC69C6">
          <w:rPr>
            <w:rStyle w:val="Hyperlink"/>
            <w:noProof/>
          </w:rPr>
          <w:t>Figure 4.10 LOGPV 10250RPM</w:t>
        </w:r>
        <w:r>
          <w:rPr>
            <w:noProof/>
            <w:webHidden/>
          </w:rPr>
          <w:tab/>
        </w:r>
        <w:r>
          <w:rPr>
            <w:noProof/>
            <w:webHidden/>
          </w:rPr>
          <w:fldChar w:fldCharType="begin"/>
        </w:r>
        <w:r>
          <w:rPr>
            <w:noProof/>
            <w:webHidden/>
          </w:rPr>
          <w:instrText xml:space="preserve"> PAGEREF _Toc30992714 \h </w:instrText>
        </w:r>
        <w:r>
          <w:rPr>
            <w:noProof/>
            <w:webHidden/>
          </w:rPr>
        </w:r>
        <w:r>
          <w:rPr>
            <w:noProof/>
            <w:webHidden/>
          </w:rPr>
          <w:fldChar w:fldCharType="separate"/>
        </w:r>
        <w:r>
          <w:rPr>
            <w:noProof/>
            <w:webHidden/>
          </w:rPr>
          <w:t>16</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15" w:history="1">
        <w:r w:rsidRPr="00BC69C6">
          <w:rPr>
            <w:rStyle w:val="Hyperlink"/>
            <w:noProof/>
          </w:rPr>
          <w:t>Figure 4.11 LOGPV 13000RPM</w:t>
        </w:r>
        <w:r>
          <w:rPr>
            <w:noProof/>
            <w:webHidden/>
          </w:rPr>
          <w:tab/>
        </w:r>
        <w:r>
          <w:rPr>
            <w:noProof/>
            <w:webHidden/>
          </w:rPr>
          <w:fldChar w:fldCharType="begin"/>
        </w:r>
        <w:r>
          <w:rPr>
            <w:noProof/>
            <w:webHidden/>
          </w:rPr>
          <w:instrText xml:space="preserve"> PAGEREF _Toc30992715 \h </w:instrText>
        </w:r>
        <w:r>
          <w:rPr>
            <w:noProof/>
            <w:webHidden/>
          </w:rPr>
        </w:r>
        <w:r>
          <w:rPr>
            <w:noProof/>
            <w:webHidden/>
          </w:rPr>
          <w:fldChar w:fldCharType="separate"/>
        </w:r>
        <w:r>
          <w:rPr>
            <w:noProof/>
            <w:webHidden/>
          </w:rPr>
          <w:t>17</w:t>
        </w:r>
        <w:r>
          <w:rPr>
            <w:noProof/>
            <w:webHidden/>
          </w:rPr>
          <w:fldChar w:fldCharType="end"/>
        </w:r>
      </w:hyperlink>
    </w:p>
    <w:p w:rsidR="006E7946" w:rsidRDefault="006E7946">
      <w:pPr>
        <w:pStyle w:val="TableofFigures"/>
        <w:tabs>
          <w:tab w:val="right" w:leader="dot" w:pos="9016"/>
        </w:tabs>
        <w:rPr>
          <w:rFonts w:asciiTheme="minorHAnsi" w:eastAsiaTheme="minorEastAsia" w:hAnsiTheme="minorHAnsi"/>
          <w:noProof/>
          <w:lang w:eastAsia="en-GB"/>
        </w:rPr>
      </w:pPr>
      <w:hyperlink w:anchor="_Toc30992716" w:history="1">
        <w:r w:rsidRPr="00BC69C6">
          <w:rPr>
            <w:rStyle w:val="Hyperlink"/>
            <w:noProof/>
          </w:rPr>
          <w:t>Figure 4.12 LOGPV 14400RPM</w:t>
        </w:r>
        <w:r>
          <w:rPr>
            <w:noProof/>
            <w:webHidden/>
          </w:rPr>
          <w:tab/>
        </w:r>
        <w:r>
          <w:rPr>
            <w:noProof/>
            <w:webHidden/>
          </w:rPr>
          <w:fldChar w:fldCharType="begin"/>
        </w:r>
        <w:r>
          <w:rPr>
            <w:noProof/>
            <w:webHidden/>
          </w:rPr>
          <w:instrText xml:space="preserve"> PAGEREF _Toc30992716 \h </w:instrText>
        </w:r>
        <w:r>
          <w:rPr>
            <w:noProof/>
            <w:webHidden/>
          </w:rPr>
        </w:r>
        <w:r>
          <w:rPr>
            <w:noProof/>
            <w:webHidden/>
          </w:rPr>
          <w:fldChar w:fldCharType="separate"/>
        </w:r>
        <w:r>
          <w:rPr>
            <w:noProof/>
            <w:webHidden/>
          </w:rPr>
          <w:t>17</w:t>
        </w:r>
        <w:r>
          <w:rPr>
            <w:noProof/>
            <w:webHidden/>
          </w:rPr>
          <w:fldChar w:fldCharType="end"/>
        </w:r>
      </w:hyperlink>
    </w:p>
    <w:p w:rsidR="009F1C94" w:rsidRDefault="00AE3EE6">
      <w:pPr>
        <w:spacing w:line="259" w:lineRule="auto"/>
      </w:pPr>
      <w:r>
        <w:fldChar w:fldCharType="end"/>
      </w:r>
      <w:r w:rsidR="009F1C94">
        <w:br w:type="page"/>
      </w:r>
    </w:p>
    <w:p w:rsidR="008433AC" w:rsidRPr="009F1C94" w:rsidRDefault="008433AC" w:rsidP="009F1C94">
      <w:pPr>
        <w:spacing w:line="259" w:lineRule="auto"/>
        <w:rPr>
          <w:rFonts w:eastAsiaTheme="majorEastAsia" w:cstheme="majorBidi"/>
          <w:color w:val="2E74B5" w:themeColor="accent1" w:themeShade="BF"/>
          <w:sz w:val="32"/>
          <w:szCs w:val="32"/>
        </w:rPr>
        <w:sectPr w:rsidR="008433AC" w:rsidRPr="009F1C94" w:rsidSect="008433AC">
          <w:footerReference w:type="default" r:id="rId8"/>
          <w:pgSz w:w="11906" w:h="16838"/>
          <w:pgMar w:top="1440" w:right="1440" w:bottom="1440" w:left="1440" w:header="708" w:footer="708" w:gutter="0"/>
          <w:pgNumType w:fmt="lowerRoman"/>
          <w:cols w:space="708"/>
          <w:titlePg/>
          <w:docGrid w:linePitch="360"/>
        </w:sectPr>
      </w:pPr>
    </w:p>
    <w:p w:rsidR="008433AC" w:rsidRDefault="008433AC" w:rsidP="008433AC">
      <w:pPr>
        <w:pStyle w:val="Heading1"/>
        <w:numPr>
          <w:ilvl w:val="0"/>
          <w:numId w:val="0"/>
        </w:numPr>
      </w:pPr>
    </w:p>
    <w:p w:rsidR="008433AC" w:rsidRDefault="008433AC" w:rsidP="008433AC">
      <w:pPr>
        <w:pStyle w:val="Heading1"/>
      </w:pPr>
      <w:bookmarkStart w:id="1" w:name="_Toc30992682"/>
      <w:r w:rsidRPr="00162BB7">
        <w:t>Introduction</w:t>
      </w:r>
      <w:bookmarkEnd w:id="1"/>
    </w:p>
    <w:p w:rsidR="00343041" w:rsidRPr="00343041" w:rsidRDefault="00343041" w:rsidP="00343041">
      <w:r>
        <w:t xml:space="preserve">This report will outline the steps taken when investigating engine simulation software Ricardo WAVE. The software will be used to model a Triumph 675cc triple of which a general engine file has already been created. Using a technical data sheet combined with dyno data an excel sheet will be made to identify extra characteristics about the engine that will be required to accurately model the engine within WAVE. With these extra </w:t>
      </w:r>
      <w:r w:rsidR="00DB1979">
        <w:t>properties</w:t>
      </w:r>
      <w:r>
        <w:t xml:space="preserve"> </w:t>
      </w:r>
      <w:r w:rsidR="00DB1979">
        <w:t>the engine file will be modified to match and then from there different aspects of the software will be further modified with the end goal of creating a simulation that matches the real dyno data. This report will include the process taken on both Excel and WAVE analysis and comparison of the results as well as a section on how each parameter effected the results obtained.</w:t>
      </w:r>
    </w:p>
    <w:p w:rsidR="009F1C94" w:rsidRDefault="009F1C94" w:rsidP="009F1C94">
      <w:pPr>
        <w:pStyle w:val="Heading2"/>
      </w:pPr>
      <w:bookmarkStart w:id="2" w:name="_Toc30992683"/>
      <w:r>
        <w:t>Aims</w:t>
      </w:r>
      <w:bookmarkEnd w:id="2"/>
    </w:p>
    <w:p w:rsidR="00D91121" w:rsidRDefault="00D91121" w:rsidP="00D91121">
      <w:pPr>
        <w:pStyle w:val="ListParagraph"/>
        <w:numPr>
          <w:ilvl w:val="0"/>
          <w:numId w:val="16"/>
        </w:numPr>
      </w:pPr>
      <w:r>
        <w:t xml:space="preserve">To accurately develop a model </w:t>
      </w:r>
      <w:r w:rsidR="002D76C3">
        <w:t xml:space="preserve">of a </w:t>
      </w:r>
      <w:r>
        <w:t>Triumph 675cc</w:t>
      </w:r>
      <w:r w:rsidR="002D76C3">
        <w:t xml:space="preserve"> Triple</w:t>
      </w:r>
      <w:r w:rsidR="00EC6D89">
        <w:t xml:space="preserve"> using Ricardo WAVE across 3 RPM values.</w:t>
      </w:r>
    </w:p>
    <w:p w:rsidR="00EC6D89" w:rsidRDefault="00EC6D89" w:rsidP="00D91121">
      <w:pPr>
        <w:pStyle w:val="ListParagraph"/>
        <w:numPr>
          <w:ilvl w:val="0"/>
          <w:numId w:val="16"/>
        </w:numPr>
      </w:pPr>
      <w:r>
        <w:t>Compare the results of the simulation with the real data provided in order to judge the validity of the model as well as the software in general.</w:t>
      </w:r>
    </w:p>
    <w:p w:rsidR="00D91121" w:rsidRDefault="00D91121" w:rsidP="00D91121">
      <w:pPr>
        <w:pStyle w:val="Heading1"/>
        <w:numPr>
          <w:ilvl w:val="0"/>
          <w:numId w:val="0"/>
        </w:numPr>
      </w:pPr>
    </w:p>
    <w:p w:rsidR="00EE0E74" w:rsidRDefault="008433AC" w:rsidP="00D91121">
      <w:r>
        <w:br w:type="page"/>
      </w:r>
    </w:p>
    <w:p w:rsidR="00EE0E74" w:rsidRDefault="00EE0E74" w:rsidP="00EE0E74">
      <w:pPr>
        <w:pStyle w:val="Heading1"/>
      </w:pPr>
      <w:bookmarkStart w:id="3" w:name="_Toc30992684"/>
      <w:r>
        <w:lastRenderedPageBreak/>
        <w:t>Background</w:t>
      </w:r>
      <w:bookmarkEnd w:id="3"/>
    </w:p>
    <w:p w:rsidR="00EE0E74" w:rsidRPr="00EE0E74" w:rsidRDefault="00EE0E74" w:rsidP="00EE0E74">
      <w:pPr>
        <w:spacing w:line="259" w:lineRule="auto"/>
        <w:rPr>
          <w:rFonts w:eastAsiaTheme="majorEastAsia" w:cstheme="majorBidi"/>
          <w:color w:val="2E74B5" w:themeColor="accent1" w:themeShade="BF"/>
          <w:sz w:val="32"/>
          <w:szCs w:val="32"/>
        </w:rPr>
      </w:pPr>
      <w:r>
        <w:t xml:space="preserve">Ricardo WAVE is a </w:t>
      </w:r>
      <w:r w:rsidR="00B43521">
        <w:t xml:space="preserve">1D computation fluid dynamic used throughout the engine development industry. It allows for characterizing engine operation without the use of high-end computers and lengthy calculation times </w:t>
      </w:r>
      <w:sdt>
        <w:sdtPr>
          <w:id w:val="-67970420"/>
          <w:citation/>
        </w:sdtPr>
        <w:sdtContent>
          <w:r w:rsidR="00B43521">
            <w:fldChar w:fldCharType="begin"/>
          </w:r>
          <w:r w:rsidR="00B43521">
            <w:instrText xml:space="preserve"> CITATION Cor07 \l 2057 </w:instrText>
          </w:r>
          <w:r w:rsidR="00B43521">
            <w:fldChar w:fldCharType="separate"/>
          </w:r>
          <w:r w:rsidR="00B43521" w:rsidRPr="00B43521">
            <w:rPr>
              <w:noProof/>
            </w:rPr>
            <w:t>(Cordon, et al., 2007)</w:t>
          </w:r>
          <w:r w:rsidR="00B43521">
            <w:fldChar w:fldCharType="end"/>
          </w:r>
        </w:sdtContent>
      </w:sdt>
      <w:r w:rsidR="00B43521">
        <w:t>. Furthermore, this software allows for accurate prediction of performance without the need to build a physical model</w:t>
      </w:r>
      <w:sdt>
        <w:sdtPr>
          <w:id w:val="1946580307"/>
          <w:citation/>
        </w:sdtPr>
        <w:sdtContent>
          <w:r w:rsidR="00C744CD">
            <w:fldChar w:fldCharType="begin"/>
          </w:r>
          <w:r w:rsidR="00C744CD">
            <w:instrText xml:space="preserve"> CITATION Alg15 \l 2057 </w:instrText>
          </w:r>
          <w:r w:rsidR="00C744CD">
            <w:fldChar w:fldCharType="separate"/>
          </w:r>
          <w:r w:rsidR="00C744CD">
            <w:rPr>
              <w:noProof/>
            </w:rPr>
            <w:t xml:space="preserve"> </w:t>
          </w:r>
          <w:r w:rsidR="00C744CD" w:rsidRPr="00C744CD">
            <w:rPr>
              <w:noProof/>
            </w:rPr>
            <w:t>(Algahtani, et al., 2015)</w:t>
          </w:r>
          <w:r w:rsidR="00C744CD">
            <w:fldChar w:fldCharType="end"/>
          </w:r>
        </w:sdtContent>
      </w:sdt>
      <w:r w:rsidR="00C744CD">
        <w:t xml:space="preserve">. </w:t>
      </w:r>
      <w:sdt>
        <w:sdtPr>
          <w:id w:val="-2124760111"/>
          <w:citation/>
        </w:sdtPr>
        <w:sdtContent>
          <w:r w:rsidR="00C744CD">
            <w:fldChar w:fldCharType="begin"/>
          </w:r>
          <w:r w:rsidR="00C744CD">
            <w:instrText xml:space="preserve"> CITATION Alg15 \l 2057 </w:instrText>
          </w:r>
          <w:r w:rsidR="00C744CD">
            <w:fldChar w:fldCharType="separate"/>
          </w:r>
          <w:r w:rsidR="00C744CD" w:rsidRPr="00C744CD">
            <w:rPr>
              <w:noProof/>
            </w:rPr>
            <w:t>(Algahtani, et al., 2015)</w:t>
          </w:r>
          <w:r w:rsidR="00C744CD">
            <w:fldChar w:fldCharType="end"/>
          </w:r>
        </w:sdtContent>
      </w:sdt>
      <w:r w:rsidR="00C744CD">
        <w:t xml:space="preserve"> also states that Ricardo wave is an industry standard engine thermodynamic and gas dynamic simulation software used for gas simulation on intake, combustion and exhaust system configurations.</w:t>
      </w:r>
      <w:r>
        <w:br w:type="page"/>
      </w:r>
    </w:p>
    <w:p w:rsidR="006954D5" w:rsidRDefault="008433AC" w:rsidP="006954D5">
      <w:pPr>
        <w:pStyle w:val="Heading1"/>
      </w:pPr>
      <w:bookmarkStart w:id="4" w:name="_Toc30992685"/>
      <w:r w:rsidRPr="00162BB7">
        <w:lastRenderedPageBreak/>
        <w:t>Methodology</w:t>
      </w:r>
      <w:bookmarkEnd w:id="4"/>
    </w:p>
    <w:p w:rsidR="006D0162" w:rsidRDefault="006954D5" w:rsidP="006954D5">
      <w:r>
        <w:t>In order to model the engine on WAVE</w:t>
      </w:r>
      <w:r w:rsidR="00803256">
        <w:t>,</w:t>
      </w:r>
      <w:r>
        <w:t xml:space="preserve"> excel </w:t>
      </w:r>
      <w:r w:rsidR="00803256">
        <w:t>will be used</w:t>
      </w:r>
      <w:r>
        <w:t xml:space="preserve"> </w:t>
      </w:r>
      <w:r w:rsidR="00803256">
        <w:t>to plot dyno data combined with a technical data sheet to convert it into usable information to set parameters within the Ricardo wave model to simulate the engine</w:t>
      </w:r>
      <w:r>
        <w:t>.</w:t>
      </w:r>
      <w:r w:rsidR="00217543">
        <w:tab/>
      </w:r>
      <w:r w:rsidR="00217543">
        <w:tab/>
      </w:r>
      <w:r w:rsidR="00217543">
        <w:tab/>
      </w:r>
      <w:r w:rsidR="00217543">
        <w:tab/>
      </w:r>
    </w:p>
    <w:p w:rsidR="00217543" w:rsidRDefault="006D0162" w:rsidP="006D0162">
      <w:pPr>
        <w:pStyle w:val="Heading2"/>
      </w:pPr>
      <w:bookmarkStart w:id="5" w:name="_Toc30992686"/>
      <w:r>
        <w:t>Excel Section</w:t>
      </w:r>
      <w:bookmarkEnd w:id="5"/>
      <w:r w:rsidR="00217543">
        <w:tab/>
      </w:r>
      <w:r w:rsidR="00217543">
        <w:tab/>
      </w:r>
      <w:r w:rsidR="00217543">
        <w:tab/>
      </w:r>
      <w:r w:rsidR="00217543">
        <w:tab/>
      </w:r>
      <w:r w:rsidR="00217543">
        <w:tab/>
      </w:r>
      <w:r w:rsidR="00217543">
        <w:tab/>
      </w:r>
      <w:r w:rsidR="00217543">
        <w:tab/>
      </w:r>
      <w:r w:rsidR="00217543">
        <w:tab/>
      </w:r>
    </w:p>
    <w:p w:rsidR="00217543" w:rsidRDefault="00217543" w:rsidP="00217543">
      <w:r>
        <w:t xml:space="preserve">To begin The Triumph data needs to be analysed to acquire technical information that can be input into WAVE. The Triumph dyno data was broken down into crank angle, cylinder pressure, burned rate and volume %. Additionally, the </w:t>
      </w:r>
      <w:r w:rsidR="007F4441">
        <w:t xml:space="preserve">technical </w:t>
      </w:r>
      <w:r>
        <w:t xml:space="preserve">data sheet stated the following parameters about the engine: </w:t>
      </w:r>
      <w:r>
        <w:tab/>
      </w:r>
    </w:p>
    <w:p w:rsidR="00217543" w:rsidRDefault="00A94037" w:rsidP="00217543">
      <w:pPr>
        <w:pStyle w:val="ListParagraph"/>
        <w:numPr>
          <w:ilvl w:val="0"/>
          <w:numId w:val="5"/>
        </w:numPr>
      </w:pPr>
      <w:r>
        <w:t>Sweep Volume</w:t>
      </w:r>
      <w:r>
        <w:tab/>
      </w:r>
      <w:r>
        <w:tab/>
      </w:r>
      <w:r>
        <w:tab/>
      </w:r>
      <w:r>
        <w:tab/>
      </w:r>
      <w:r>
        <w:tab/>
        <w:t>225.008cc</w:t>
      </w:r>
    </w:p>
    <w:p w:rsidR="00A94037" w:rsidRPr="006D0162" w:rsidRDefault="00B430B5" w:rsidP="00217543">
      <w:pPr>
        <w:pStyle w:val="ListParagraph"/>
        <w:numPr>
          <w:ilvl w:val="0"/>
          <w:numId w:val="5"/>
        </w:numPr>
      </w:pPr>
      <w:r>
        <w:t xml:space="preserve">Clearance Volume </w:t>
      </w:r>
      <w:r>
        <w:tab/>
      </w:r>
      <w:r>
        <w:tab/>
      </w:r>
      <w:r>
        <w:tab/>
      </w:r>
      <w:r>
        <w:tab/>
      </w:r>
      <w:r>
        <w:tab/>
      </w:r>
      <w:r w:rsidR="0045368F">
        <w:t>1.92315e-5m</w:t>
      </w:r>
      <w:r w:rsidR="0045368F">
        <w:rPr>
          <w:vertAlign w:val="superscript"/>
        </w:rPr>
        <w:t>3</w:t>
      </w:r>
    </w:p>
    <w:p w:rsidR="006D0162" w:rsidRDefault="006D0162" w:rsidP="006D0162">
      <w:pPr>
        <w:rPr>
          <w:rFonts w:eastAsiaTheme="minorEastAsia"/>
        </w:rPr>
      </w:pPr>
      <w:r>
        <w:t xml:space="preserve">Clearance volume can then be converted to cc. </w:t>
      </w:r>
      <m:oMath>
        <m:r>
          <m:rPr>
            <m:sty m:val="p"/>
          </m:rPr>
          <w:rPr>
            <w:rFonts w:ascii="Cambria Math" w:hAnsi="Cambria Math"/>
          </w:rPr>
          <m:t>1.92315</m:t>
        </m:r>
        <m:r>
          <m:rPr>
            <m:sty m:val="p"/>
          </m:rPr>
          <w:rPr>
            <w:rFonts w:ascii="Cambria Math" w:hAnsi="Cambria Math"/>
          </w:rPr>
          <m:t>e</m:t>
        </m:r>
        <m:r>
          <m:rPr>
            <m:sty m:val="p"/>
          </m:rPr>
          <w:rPr>
            <w:rFonts w:ascii="Cambria Math" w:hAnsi="Cambria Math"/>
          </w:rPr>
          <m:t>-</m:t>
        </m:r>
        <m:r>
          <m:rPr>
            <m:sty m:val="p"/>
          </m:rPr>
          <w:rPr>
            <w:rFonts w:ascii="Cambria Math"/>
          </w:rPr>
          <m:t>5</m:t>
        </m:r>
        <m:r>
          <m:rPr>
            <m:sty m:val="p"/>
          </m:rPr>
          <w:rPr>
            <w:rFonts w:ascii="Cambria Math"/>
          </w:rPr>
          <m:t>*</m:t>
        </m:r>
        <m:r>
          <m:rPr>
            <m:sty m:val="p"/>
          </m:rPr>
          <w:rPr>
            <w:rFonts w:ascii="Cambria Math"/>
          </w:rPr>
          <m:t>1000000</m:t>
        </m:r>
        <m:r>
          <w:rPr>
            <w:rFonts w:ascii="Cambria Math" w:eastAsiaTheme="minorEastAsia" w:hAnsi="Cambria Math"/>
          </w:rPr>
          <m:t>=19.23cc</m:t>
        </m:r>
      </m:oMath>
      <w:r>
        <w:rPr>
          <w:rFonts w:eastAsiaTheme="minorEastAsia"/>
        </w:rPr>
        <w:t xml:space="preserve"> clearance volume and sweep volume are then combined to calculate total volume within the cylinder. </w:t>
      </w:r>
    </w:p>
    <w:p w:rsidR="006D0162" w:rsidRDefault="00B23AAB" w:rsidP="006D0162">
      <w:pPr>
        <w:pStyle w:val="ListParagraph"/>
        <w:numPr>
          <w:ilvl w:val="0"/>
          <w:numId w:val="6"/>
        </w:numPr>
      </w:pPr>
      <w:r>
        <w:t xml:space="preserve">Total </w:t>
      </w:r>
      <w:r w:rsidR="006D0162">
        <w:t xml:space="preserve">Cylinder Volume </w:t>
      </w:r>
      <w:r w:rsidR="006D0162">
        <w:tab/>
      </w:r>
      <w:r w:rsidR="006D0162">
        <w:tab/>
      </w:r>
      <w:r w:rsidR="006D0162">
        <w:tab/>
      </w:r>
      <w:r w:rsidR="006D0162">
        <w:tab/>
      </w:r>
      <w:r w:rsidR="006D0162">
        <w:tab/>
        <w:t>244.24cc</w:t>
      </w:r>
    </w:p>
    <w:p w:rsidR="006D0162" w:rsidRDefault="006D0162" w:rsidP="006D0162">
      <w:r>
        <w:t>The volume per degree of crank rotation is then calculated.</w:t>
      </w:r>
    </w:p>
    <w:p w:rsidR="006D0162" w:rsidRDefault="00B23AAB" w:rsidP="00B23AAB">
      <w:pPr>
        <w:jc w:val="center"/>
        <w:rPr>
          <w:rFonts w:eastAsiaTheme="minorEastAsia"/>
          <w:b/>
        </w:rPr>
      </w:pPr>
      <m:oMath>
        <m:r>
          <w:rPr>
            <w:rFonts w:ascii="Cambria Math" w:hAnsi="Cambria Math"/>
          </w:rPr>
          <m:t>V=</m:t>
        </m:r>
        <m:r>
          <w:rPr>
            <w:rFonts w:ascii="Cambria Math" w:hAnsi="Cambria Math"/>
          </w:rPr>
          <m:t>V</m:t>
        </m:r>
        <m:r>
          <w:rPr>
            <w:rFonts w:ascii="Cambria Math" w:hAnsi="Cambria Math"/>
          </w:rPr>
          <m:t>t</m:t>
        </m:r>
        <m:r>
          <m:rPr>
            <m:sty m:val="p"/>
          </m:rPr>
          <w:rPr>
            <w:rFonts w:ascii="Cambria Math" w:hAnsi="Cambria Math"/>
          </w:rPr>
          <m:t>-</m:t>
        </m:r>
        <m:d>
          <m:dPr>
            <m:ctrlPr>
              <w:rPr>
                <w:rFonts w:ascii="Cambria Math" w:hAnsi="Cambria Math"/>
              </w:rPr>
            </m:ctrlPr>
          </m:dPr>
          <m:e>
            <m:r>
              <m:rPr>
                <m:sty m:val="p"/>
              </m:rPr>
              <w:rPr>
                <w:rFonts w:ascii="Cambria Math" w:hAnsi="Cambria Math"/>
              </w:rPr>
              <m:t>1-</m:t>
            </m:r>
            <m:d>
              <m:dPr>
                <m:ctrlPr>
                  <w:rPr>
                    <w:rFonts w:ascii="Cambria Math" w:hAnsi="Cambria Math"/>
                  </w:rPr>
                </m:ctrlPr>
              </m:dPr>
              <m:e>
                <m:f>
                  <m:fPr>
                    <m:ctrlPr>
                      <w:rPr>
                        <w:rFonts w:ascii="Cambria Math" w:hAnsi="Cambria Math"/>
                      </w:rPr>
                    </m:ctrlPr>
                  </m:fPr>
                  <m:num>
                    <m:r>
                      <w:rPr>
                        <w:rFonts w:ascii="Cambria Math" w:hAnsi="Cambria Math"/>
                      </w:rPr>
                      <m:t>V</m:t>
                    </m:r>
                    <m:r>
                      <m:rPr>
                        <m:sty m:val="p"/>
                      </m:rPr>
                      <w:rPr>
                        <w:rFonts w:ascii="Cambria Math" w:hAnsi="Cambria Math"/>
                      </w:rPr>
                      <m:t>%</m:t>
                    </m:r>
                  </m:num>
                  <m:den>
                    <m:r>
                      <m:rPr>
                        <m:sty m:val="p"/>
                      </m:rPr>
                      <w:rPr>
                        <w:rFonts w:ascii="Cambria Math" w:hAnsi="Cambria Math"/>
                      </w:rPr>
                      <m:t>100</m:t>
                    </m:r>
                  </m:den>
                </m:f>
              </m:e>
            </m:d>
          </m:e>
        </m:d>
        <m:r>
          <m:rPr>
            <m:sty m:val="p"/>
          </m:rPr>
          <w:rPr>
            <w:rFonts w:ascii="Cambria Math" w:hAnsi="Cambria Math"/>
          </w:rPr>
          <m:t>*</m:t>
        </m:r>
        <m:r>
          <w:rPr>
            <w:rFonts w:ascii="Cambria Math" w:hAnsi="Cambria Math"/>
          </w:rPr>
          <m:t>Vs</m:t>
        </m:r>
      </m:oMath>
      <w:r>
        <w:rPr>
          <w:rFonts w:eastAsiaTheme="minorEastAsia"/>
        </w:rPr>
        <w:t xml:space="preserve"> </w:t>
      </w:r>
      <w:r w:rsidRPr="00B23AAB">
        <w:rPr>
          <w:rFonts w:eastAsiaTheme="minorEastAsia"/>
          <w:b/>
        </w:rPr>
        <w:t>(1)</w:t>
      </w:r>
    </w:p>
    <w:p w:rsidR="00B23AAB" w:rsidRDefault="00B23AAB" w:rsidP="00B23AAB">
      <w:pPr>
        <w:rPr>
          <w:rFonts w:eastAsiaTheme="minorEastAsia"/>
        </w:rPr>
      </w:pPr>
      <w:r>
        <w:rPr>
          <w:rFonts w:eastAsiaTheme="minorEastAsia"/>
        </w:rPr>
        <w:t>Where</w:t>
      </w:r>
    </w:p>
    <w:p w:rsidR="00B23AAB" w:rsidRDefault="00B23AAB" w:rsidP="00B23AAB">
      <w:pPr>
        <w:pStyle w:val="ListParagraph"/>
        <w:numPr>
          <w:ilvl w:val="0"/>
          <w:numId w:val="6"/>
        </w:numPr>
        <w:rPr>
          <w:rFonts w:eastAsiaTheme="minorEastAsia"/>
        </w:rPr>
      </w:pPr>
      <w:r>
        <w:rPr>
          <w:rFonts w:eastAsiaTheme="minorEastAsia"/>
        </w:rPr>
        <w:t xml:space="preserve">Vt </w:t>
      </w:r>
      <w:r>
        <w:rPr>
          <w:rFonts w:eastAsiaTheme="minorEastAsia"/>
        </w:rPr>
        <w:tab/>
        <w:t>=</w:t>
      </w:r>
      <w:r>
        <w:rPr>
          <w:rFonts w:eastAsiaTheme="minorEastAsia"/>
        </w:rPr>
        <w:tab/>
        <w:t>Total Cylinder Volume</w:t>
      </w:r>
    </w:p>
    <w:p w:rsidR="00B23AAB" w:rsidRDefault="00B23AAB" w:rsidP="00B23AAB">
      <w:pPr>
        <w:pStyle w:val="ListParagraph"/>
        <w:numPr>
          <w:ilvl w:val="0"/>
          <w:numId w:val="6"/>
        </w:numPr>
        <w:rPr>
          <w:rFonts w:eastAsiaTheme="minorEastAsia"/>
        </w:rPr>
      </w:pPr>
      <w:r>
        <w:rPr>
          <w:rFonts w:eastAsiaTheme="minorEastAsia"/>
        </w:rPr>
        <w:t xml:space="preserve">V% </w:t>
      </w:r>
      <w:r>
        <w:rPr>
          <w:rFonts w:eastAsiaTheme="minorEastAsia"/>
        </w:rPr>
        <w:tab/>
        <w:t xml:space="preserve">= </w:t>
      </w:r>
      <w:r>
        <w:rPr>
          <w:rFonts w:eastAsiaTheme="minorEastAsia"/>
        </w:rPr>
        <w:tab/>
        <w:t>Volume %</w:t>
      </w:r>
    </w:p>
    <w:p w:rsidR="00B23AAB" w:rsidRDefault="00B23AAB" w:rsidP="00B23AAB">
      <w:pPr>
        <w:pStyle w:val="ListParagraph"/>
        <w:numPr>
          <w:ilvl w:val="0"/>
          <w:numId w:val="6"/>
        </w:numPr>
        <w:rPr>
          <w:rFonts w:eastAsiaTheme="minorEastAsia"/>
        </w:rPr>
      </w:pPr>
      <w:r>
        <w:rPr>
          <w:rFonts w:eastAsiaTheme="minorEastAsia"/>
        </w:rPr>
        <w:t>Vs</w:t>
      </w:r>
      <w:r>
        <w:rPr>
          <w:rFonts w:eastAsiaTheme="minorEastAsia"/>
        </w:rPr>
        <w:tab/>
        <w:t>=</w:t>
      </w:r>
      <w:r>
        <w:rPr>
          <w:rFonts w:eastAsiaTheme="minorEastAsia"/>
        </w:rPr>
        <w:tab/>
        <w:t>Sweep Volume</w:t>
      </w:r>
    </w:p>
    <w:p w:rsidR="00EF7B62" w:rsidRDefault="00B23AAB" w:rsidP="00B23AAB">
      <w:pPr>
        <w:rPr>
          <w:rFonts w:eastAsiaTheme="minorEastAsia"/>
        </w:rPr>
      </w:pPr>
      <w:r>
        <w:rPr>
          <w:rFonts w:eastAsiaTheme="minorEastAsia"/>
        </w:rPr>
        <w:t xml:space="preserve">Following this </w:t>
      </w:r>
      <m:oMath>
        <m:f>
          <m:fPr>
            <m:ctrlPr>
              <w:rPr>
                <w:rFonts w:ascii="Cambria Math" w:eastAsiaTheme="minorEastAsia" w:hAnsi="Cambria Math"/>
                <w:i/>
              </w:rPr>
            </m:ctrlPr>
          </m:fPr>
          <m:num>
            <m:r>
              <w:rPr>
                <w:rFonts w:ascii="Cambria Math" w:eastAsiaTheme="minorEastAsia" w:hAnsi="Cambria Math"/>
              </w:rPr>
              <m:t>V</m:t>
            </m:r>
          </m:num>
          <m:den>
            <m:r>
              <w:rPr>
                <w:rFonts w:ascii="Cambria Math" w:eastAsiaTheme="minorEastAsia" w:hAnsi="Cambria Math"/>
              </w:rPr>
              <m:t>Vs</m:t>
            </m:r>
          </m:den>
        </m:f>
      </m:oMath>
      <w:r w:rsidR="008038BD">
        <w:rPr>
          <w:rFonts w:eastAsiaTheme="minorEastAsia"/>
        </w:rPr>
        <w:t xml:space="preserve"> Is calculated as well as </w:t>
      </w:r>
      <m:oMath>
        <m:func>
          <m:funcPr>
            <m:ctrlPr>
              <w:rPr>
                <w:rFonts w:ascii="Cambria Math" w:eastAsiaTheme="minorEastAsia" w:hAnsi="Cambria Math"/>
                <w:i/>
              </w:rPr>
            </m:ctrlPr>
          </m:funcPr>
          <m:fName>
            <m:r>
              <m:rPr>
                <m:sty m:val="p"/>
              </m:rPr>
              <w:rPr>
                <w:rFonts w:ascii="Cambria Math" w:hAnsi="Cambria Math"/>
              </w:rPr>
              <m:t>log</m:t>
            </m:r>
          </m:fName>
          <m:e>
            <m:f>
              <m:fPr>
                <m:ctrlPr>
                  <w:rPr>
                    <w:rFonts w:ascii="Cambria Math" w:eastAsiaTheme="minorEastAsia" w:hAnsi="Cambria Math"/>
                    <w:i/>
                  </w:rPr>
                </m:ctrlPr>
              </m:fPr>
              <m:num>
                <m:r>
                  <w:rPr>
                    <w:rFonts w:ascii="Cambria Math" w:eastAsiaTheme="minorEastAsia" w:hAnsi="Cambria Math"/>
                  </w:rPr>
                  <m:t>V</m:t>
                </m:r>
              </m:num>
              <m:den>
                <m:r>
                  <w:rPr>
                    <w:rFonts w:ascii="Cambria Math" w:eastAsiaTheme="minorEastAsia" w:hAnsi="Cambria Math"/>
                  </w:rPr>
                  <m:t>Vs</m:t>
                </m:r>
              </m:den>
            </m:f>
          </m:e>
        </m:func>
      </m:oMath>
      <w:r w:rsidR="003A0545">
        <w:rPr>
          <w:rFonts w:eastAsiaTheme="minorEastAsia"/>
        </w:rPr>
        <w:t>.</w:t>
      </w:r>
    </w:p>
    <w:p w:rsidR="00EF7B62" w:rsidRDefault="00EF7B62">
      <w:pPr>
        <w:spacing w:line="259" w:lineRule="auto"/>
        <w:rPr>
          <w:rFonts w:eastAsiaTheme="minorEastAsia"/>
        </w:rPr>
      </w:pPr>
      <w:r>
        <w:rPr>
          <w:rFonts w:eastAsiaTheme="minorEastAsia"/>
        </w:rPr>
        <w:br w:type="page"/>
      </w:r>
    </w:p>
    <w:p w:rsidR="00B23AAB" w:rsidRDefault="00B23AAB" w:rsidP="00B23AAB">
      <w:pPr>
        <w:rPr>
          <w:rFonts w:eastAsiaTheme="minorEastAsia"/>
        </w:rPr>
      </w:pPr>
    </w:p>
    <w:p w:rsidR="003A0545" w:rsidRDefault="003A0545" w:rsidP="00B23AAB">
      <w:pPr>
        <w:rPr>
          <w:rFonts w:eastAsiaTheme="minorEastAsia"/>
        </w:rPr>
      </w:pPr>
      <w:r>
        <w:rPr>
          <w:rFonts w:eastAsiaTheme="minorEastAsia"/>
        </w:rPr>
        <w:t>Cylinder pressure is given 1bar below absolute pressure and so 1 needs to be added to the cylinder pressure column. When plotting a pressure/</w:t>
      </w:r>
      <m:oMath>
        <m:f>
          <m:fPr>
            <m:ctrlPr>
              <w:rPr>
                <w:rFonts w:ascii="Cambria Math" w:eastAsiaTheme="minorEastAsia" w:hAnsi="Cambria Math"/>
                <w:i/>
              </w:rPr>
            </m:ctrlPr>
          </m:fPr>
          <m:num>
            <m:r>
              <w:rPr>
                <w:rFonts w:ascii="Cambria Math" w:eastAsiaTheme="minorEastAsia" w:hAnsi="Cambria Math"/>
              </w:rPr>
              <m:t>V</m:t>
            </m:r>
          </m:num>
          <m:den>
            <m:r>
              <w:rPr>
                <w:rFonts w:ascii="Cambria Math" w:eastAsiaTheme="minorEastAsia" w:hAnsi="Cambria Math"/>
              </w:rPr>
              <m:t>Vs</m:t>
            </m:r>
          </m:den>
        </m:f>
      </m:oMath>
      <w:r>
        <w:rPr>
          <w:rFonts w:eastAsiaTheme="minorEastAsia"/>
        </w:rPr>
        <w:t xml:space="preserve"> a compression ratio of roughly 12.7 can be identified.</w:t>
      </w:r>
      <w:r w:rsidR="003E6773">
        <w:rPr>
          <w:rFonts w:eastAsiaTheme="minorEastAsia"/>
        </w:rPr>
        <w:t xml:space="preserve"> </w:t>
      </w:r>
      <w:r w:rsidR="007F4441">
        <w:rPr>
          <w:rFonts w:eastAsiaTheme="minorEastAsia"/>
        </w:rPr>
        <w:t>This is also confirmed on the technical data sheet</w:t>
      </w:r>
    </w:p>
    <w:p w:rsidR="003A0545" w:rsidRDefault="003A0545" w:rsidP="003A0545">
      <w:pPr>
        <w:keepNext/>
        <w:jc w:val="center"/>
      </w:pPr>
      <w:r>
        <w:rPr>
          <w:noProof/>
        </w:rPr>
        <w:drawing>
          <wp:inline distT="0" distB="0" distL="0" distR="0" wp14:anchorId="1D37D853" wp14:editId="01FF0FC4">
            <wp:extent cx="3505200" cy="1781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601" t="21568" r="16242" b="23183"/>
                    <a:stretch/>
                  </pic:blipFill>
                  <pic:spPr bwMode="auto">
                    <a:xfrm>
                      <a:off x="0" y="0"/>
                      <a:ext cx="3505200" cy="1781175"/>
                    </a:xfrm>
                    <a:prstGeom prst="rect">
                      <a:avLst/>
                    </a:prstGeom>
                    <a:ln>
                      <a:noFill/>
                    </a:ln>
                    <a:extLst>
                      <a:ext uri="{53640926-AAD7-44D8-BBD7-CCE9431645EC}">
                        <a14:shadowObscured xmlns:a14="http://schemas.microsoft.com/office/drawing/2010/main"/>
                      </a:ext>
                    </a:extLst>
                  </pic:spPr>
                </pic:pic>
              </a:graphicData>
            </a:graphic>
          </wp:inline>
        </w:drawing>
      </w:r>
    </w:p>
    <w:p w:rsidR="003A0545" w:rsidRDefault="003A0545" w:rsidP="003A0545">
      <w:pPr>
        <w:pStyle w:val="Caption"/>
        <w:jc w:val="center"/>
        <w:rPr>
          <w:rFonts w:eastAsiaTheme="minorEastAsia"/>
        </w:rPr>
      </w:pPr>
      <w:bookmarkStart w:id="6" w:name="_Toc30992692"/>
      <w:r>
        <w:t xml:space="preserve">Figure </w:t>
      </w:r>
      <w:r w:rsidR="000D59D6">
        <w:fldChar w:fldCharType="begin"/>
      </w:r>
      <w:r w:rsidR="000D59D6">
        <w:instrText xml:space="preserve"> STYLEREF 1 \s </w:instrText>
      </w:r>
      <w:r w:rsidR="000D59D6">
        <w:fldChar w:fldCharType="separate"/>
      </w:r>
      <w:r w:rsidR="000D59D6">
        <w:rPr>
          <w:noProof/>
        </w:rPr>
        <w:t>3</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1</w:t>
      </w:r>
      <w:r w:rsidR="000D59D6">
        <w:fldChar w:fldCharType="end"/>
      </w:r>
      <w:r>
        <w:t xml:space="preserve"> Pressure/Volume graph</w:t>
      </w:r>
      <w:bookmarkEnd w:id="6"/>
    </w:p>
    <w:p w:rsidR="003A0545" w:rsidRDefault="003A0545" w:rsidP="00B23AAB">
      <w:pPr>
        <w:rPr>
          <w:rFonts w:eastAsiaTheme="minorEastAsia"/>
        </w:rPr>
      </w:pPr>
      <w:r>
        <w:rPr>
          <w:rFonts w:eastAsiaTheme="minorEastAsia"/>
        </w:rPr>
        <w:t>Finally, the burn rate can be used to find the crank angle for 10%, 50% and 90% MFB. This process is repeated on all 3 RPM’s provided.</w:t>
      </w:r>
      <w:r w:rsidR="008B2C09">
        <w:rPr>
          <w:rFonts w:eastAsiaTheme="minorEastAsia"/>
        </w:rPr>
        <w:t xml:space="preserve"> The angle was calculated using </w:t>
      </w:r>
    </w:p>
    <w:p w:rsidR="008B2C09" w:rsidRPr="00CE04B6" w:rsidRDefault="008B2C09" w:rsidP="00B23AAB">
      <w:pPr>
        <w:rPr>
          <w:rFonts w:eastAsiaTheme="minorEastAsia"/>
        </w:rPr>
      </w:pPr>
      <m:oMathPara>
        <m:oMath>
          <m:r>
            <w:rPr>
              <w:rFonts w:ascii="Cambria Math" w:eastAsiaTheme="minorEastAsia" w:hAnsi="Cambria Math"/>
            </w:rPr>
            <m:t>CA=</m:t>
          </m:r>
          <m:d>
            <m:dPr>
              <m:ctrlPr>
                <w:rPr>
                  <w:rFonts w:ascii="Cambria Math" w:eastAsiaTheme="minorEastAsia" w:hAnsi="Cambria Math"/>
                  <w:i/>
                </w:rPr>
              </m:ctrlPr>
            </m:d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MFB-L%</m:t>
                      </m:r>
                    </m:num>
                    <m:den>
                      <m:r>
                        <w:rPr>
                          <w:rFonts w:ascii="Cambria Math" w:eastAsiaTheme="minorEastAsia" w:hAnsi="Cambria Math"/>
                        </w:rPr>
                        <m:t>H%-L%</m:t>
                      </m:r>
                    </m:den>
                  </m:f>
                </m:e>
              </m:d>
              <m:r>
                <w:rPr>
                  <w:rFonts w:ascii="Cambria Math" w:eastAsiaTheme="minorEastAsia" w:hAnsi="Cambria Math"/>
                </w:rPr>
                <m:t>*</m:t>
              </m:r>
              <m:d>
                <m:dPr>
                  <m:ctrlPr>
                    <w:rPr>
                      <w:rFonts w:ascii="Cambria Math" w:eastAsiaTheme="minorEastAsia" w:hAnsi="Cambria Math"/>
                      <w:i/>
                    </w:rPr>
                  </m:ctrlPr>
                </m:dPr>
                <m:e>
                  <m:r>
                    <w:rPr>
                      <w:rFonts w:ascii="Cambria Math" w:eastAsiaTheme="minorEastAsia" w:hAnsi="Cambria Math"/>
                    </w:rPr>
                    <m:t>HCA-LCA</m:t>
                  </m:r>
                </m:e>
              </m:d>
            </m:e>
          </m:d>
          <m:r>
            <w:rPr>
              <w:rFonts w:ascii="Cambria Math" w:eastAsiaTheme="minorEastAsia" w:hAnsi="Cambria Math"/>
            </w:rPr>
            <m:t>+LCA</m:t>
          </m:r>
        </m:oMath>
      </m:oMathPara>
    </w:p>
    <w:p w:rsidR="00CE04B6" w:rsidRDefault="00CE04B6" w:rsidP="00B23AAB">
      <w:pPr>
        <w:rPr>
          <w:rFonts w:eastAsiaTheme="minorEastAsia"/>
        </w:rPr>
      </w:pPr>
      <w:r>
        <w:rPr>
          <w:rFonts w:eastAsiaTheme="minorEastAsia"/>
        </w:rPr>
        <w:t>Where</w:t>
      </w:r>
    </w:p>
    <w:p w:rsidR="00CE04B6" w:rsidRDefault="00CE04B6" w:rsidP="00CE04B6">
      <w:pPr>
        <w:pStyle w:val="ListParagraph"/>
        <w:numPr>
          <w:ilvl w:val="0"/>
          <w:numId w:val="14"/>
        </w:numPr>
        <w:rPr>
          <w:rFonts w:eastAsiaTheme="minorEastAsia"/>
        </w:rPr>
      </w:pPr>
      <w:r>
        <w:rPr>
          <w:rFonts w:eastAsiaTheme="minorEastAsia"/>
        </w:rPr>
        <w:t>CA</w:t>
      </w:r>
      <w:r>
        <w:rPr>
          <w:rFonts w:eastAsiaTheme="minorEastAsia"/>
        </w:rPr>
        <w:tab/>
        <w:t>=</w:t>
      </w:r>
      <w:r>
        <w:rPr>
          <w:rFonts w:eastAsiaTheme="minorEastAsia"/>
        </w:rPr>
        <w:tab/>
        <w:t>Crank Angle</w:t>
      </w:r>
    </w:p>
    <w:p w:rsidR="00CE04B6" w:rsidRDefault="00CE04B6" w:rsidP="00CE04B6">
      <w:pPr>
        <w:pStyle w:val="ListParagraph"/>
        <w:numPr>
          <w:ilvl w:val="0"/>
          <w:numId w:val="14"/>
        </w:numPr>
        <w:rPr>
          <w:rFonts w:eastAsiaTheme="minorEastAsia"/>
        </w:rPr>
      </w:pPr>
      <w:r>
        <w:rPr>
          <w:rFonts w:eastAsiaTheme="minorEastAsia"/>
        </w:rPr>
        <w:t>MFB</w:t>
      </w:r>
      <w:r>
        <w:rPr>
          <w:rFonts w:eastAsiaTheme="minorEastAsia"/>
        </w:rPr>
        <w:tab/>
        <w:t>=</w:t>
      </w:r>
      <w:r>
        <w:rPr>
          <w:rFonts w:eastAsiaTheme="minorEastAsia"/>
        </w:rPr>
        <w:tab/>
        <w:t>MFB% required</w:t>
      </w:r>
    </w:p>
    <w:p w:rsidR="00CE04B6" w:rsidRDefault="00CE04B6" w:rsidP="00CE04B6">
      <w:pPr>
        <w:pStyle w:val="ListParagraph"/>
        <w:numPr>
          <w:ilvl w:val="0"/>
          <w:numId w:val="14"/>
        </w:numPr>
        <w:rPr>
          <w:rFonts w:eastAsiaTheme="minorEastAsia"/>
        </w:rPr>
      </w:pPr>
      <w:r>
        <w:rPr>
          <w:rFonts w:eastAsiaTheme="minorEastAsia"/>
        </w:rPr>
        <w:t>L%</w:t>
      </w:r>
      <w:r>
        <w:rPr>
          <w:rFonts w:eastAsiaTheme="minorEastAsia"/>
        </w:rPr>
        <w:tab/>
        <w:t>=</w:t>
      </w:r>
      <w:r>
        <w:rPr>
          <w:rFonts w:eastAsiaTheme="minorEastAsia"/>
        </w:rPr>
        <w:tab/>
        <w:t>Lower % of MFB found from dyno data</w:t>
      </w:r>
    </w:p>
    <w:p w:rsidR="00CE04B6" w:rsidRDefault="00CE04B6" w:rsidP="00CE04B6">
      <w:pPr>
        <w:pStyle w:val="ListParagraph"/>
        <w:numPr>
          <w:ilvl w:val="0"/>
          <w:numId w:val="14"/>
        </w:numPr>
        <w:rPr>
          <w:rFonts w:eastAsiaTheme="minorEastAsia"/>
        </w:rPr>
      </w:pPr>
      <w:r>
        <w:rPr>
          <w:rFonts w:eastAsiaTheme="minorEastAsia"/>
        </w:rPr>
        <w:t xml:space="preserve">H% </w:t>
      </w:r>
      <w:r>
        <w:rPr>
          <w:rFonts w:eastAsiaTheme="minorEastAsia"/>
        </w:rPr>
        <w:tab/>
        <w:t>=</w:t>
      </w:r>
      <w:r>
        <w:rPr>
          <w:rFonts w:eastAsiaTheme="minorEastAsia"/>
        </w:rPr>
        <w:tab/>
        <w:t>Higher %</w:t>
      </w:r>
    </w:p>
    <w:p w:rsidR="00CE04B6" w:rsidRDefault="00CE04B6" w:rsidP="00CE04B6">
      <w:pPr>
        <w:pStyle w:val="ListParagraph"/>
        <w:numPr>
          <w:ilvl w:val="0"/>
          <w:numId w:val="14"/>
        </w:numPr>
        <w:rPr>
          <w:rFonts w:eastAsiaTheme="minorEastAsia"/>
        </w:rPr>
      </w:pPr>
      <w:r>
        <w:rPr>
          <w:rFonts w:eastAsiaTheme="minorEastAsia"/>
        </w:rPr>
        <w:t xml:space="preserve">HCA </w:t>
      </w:r>
      <w:r>
        <w:rPr>
          <w:rFonts w:eastAsiaTheme="minorEastAsia"/>
        </w:rPr>
        <w:tab/>
        <w:t>=</w:t>
      </w:r>
      <w:r>
        <w:rPr>
          <w:rFonts w:eastAsiaTheme="minorEastAsia"/>
        </w:rPr>
        <w:tab/>
        <w:t>Higher Crank Angle from dyno data</w:t>
      </w:r>
    </w:p>
    <w:p w:rsidR="00CE04B6" w:rsidRPr="00CE04B6" w:rsidRDefault="00CE04B6" w:rsidP="00CE04B6">
      <w:pPr>
        <w:pStyle w:val="ListParagraph"/>
        <w:numPr>
          <w:ilvl w:val="0"/>
          <w:numId w:val="14"/>
        </w:numPr>
        <w:rPr>
          <w:rFonts w:eastAsiaTheme="minorEastAsia"/>
        </w:rPr>
      </w:pPr>
      <w:r>
        <w:rPr>
          <w:rFonts w:eastAsiaTheme="minorEastAsia"/>
        </w:rPr>
        <w:t xml:space="preserve">LCA </w:t>
      </w:r>
      <w:r>
        <w:rPr>
          <w:rFonts w:eastAsiaTheme="minorEastAsia"/>
        </w:rPr>
        <w:tab/>
        <w:t>=</w:t>
      </w:r>
      <w:r>
        <w:rPr>
          <w:rFonts w:eastAsiaTheme="minorEastAsia"/>
        </w:rPr>
        <w:tab/>
        <w:t>Lower Crank Angle</w:t>
      </w:r>
    </w:p>
    <w:p w:rsidR="003A0545" w:rsidRDefault="003A0545" w:rsidP="00B23AAB">
      <w:pPr>
        <w:rPr>
          <w:rFonts w:eastAsiaTheme="minorEastAsia"/>
        </w:rPr>
      </w:pPr>
      <w:r>
        <w:rPr>
          <w:rFonts w:eastAsiaTheme="minorEastAsia"/>
        </w:rPr>
        <w:t>From the Excel section the following technical parameters have been acquired.</w:t>
      </w:r>
    </w:p>
    <w:p w:rsidR="00EF7B62" w:rsidRPr="00EF7B62" w:rsidRDefault="00EF7B62" w:rsidP="00EF7B62">
      <w:pPr>
        <w:pStyle w:val="ListParagraph"/>
        <w:numPr>
          <w:ilvl w:val="0"/>
          <w:numId w:val="8"/>
        </w:numPr>
        <w:rPr>
          <w:rFonts w:eastAsiaTheme="minorEastAsia"/>
        </w:rPr>
      </w:pPr>
      <w:r>
        <w:rPr>
          <w:rFonts w:eastAsiaTheme="minorEastAsia"/>
        </w:rPr>
        <w:t>Total Cylinder Volume</w:t>
      </w:r>
    </w:p>
    <w:p w:rsidR="00EF7B62" w:rsidRDefault="00EF7B62" w:rsidP="00EF7B62">
      <w:pPr>
        <w:pStyle w:val="ListParagraph"/>
        <w:numPr>
          <w:ilvl w:val="0"/>
          <w:numId w:val="7"/>
        </w:numPr>
        <w:rPr>
          <w:rFonts w:eastAsiaTheme="minorEastAsia"/>
        </w:rPr>
      </w:pPr>
      <w:r>
        <w:rPr>
          <w:rFonts w:eastAsiaTheme="minorEastAsia"/>
        </w:rPr>
        <w:t>Volume per degree of crank rotation</w:t>
      </w:r>
    </w:p>
    <w:p w:rsidR="00EF7B62" w:rsidRDefault="00EF7B62" w:rsidP="00EF7B62">
      <w:pPr>
        <w:pStyle w:val="ListParagraph"/>
        <w:numPr>
          <w:ilvl w:val="0"/>
          <w:numId w:val="7"/>
        </w:numPr>
        <w:rPr>
          <w:rFonts w:eastAsiaTheme="minorEastAsia"/>
        </w:rPr>
      </w:pPr>
      <w:r>
        <w:rPr>
          <w:rFonts w:eastAsiaTheme="minorEastAsia"/>
        </w:rPr>
        <w:t>Absolute Pressure</w:t>
      </w:r>
    </w:p>
    <w:p w:rsidR="00EF7B62" w:rsidRDefault="00EF7B62" w:rsidP="00EF7B62">
      <w:pPr>
        <w:pStyle w:val="ListParagraph"/>
        <w:numPr>
          <w:ilvl w:val="0"/>
          <w:numId w:val="7"/>
        </w:numPr>
        <w:rPr>
          <w:rFonts w:eastAsiaTheme="minorEastAsia"/>
        </w:rPr>
      </w:pPr>
      <w:r>
        <w:rPr>
          <w:rFonts w:eastAsiaTheme="minorEastAsia"/>
        </w:rPr>
        <w:t>Compression Ratio</w:t>
      </w:r>
    </w:p>
    <w:p w:rsidR="003E6773" w:rsidRDefault="00EF7B62" w:rsidP="00EF7B62">
      <w:pPr>
        <w:pStyle w:val="ListParagraph"/>
        <w:numPr>
          <w:ilvl w:val="0"/>
          <w:numId w:val="7"/>
        </w:numPr>
        <w:rPr>
          <w:rFonts w:eastAsiaTheme="minorEastAsia"/>
        </w:rPr>
      </w:pPr>
      <w:r>
        <w:rPr>
          <w:rFonts w:eastAsiaTheme="minorEastAsia"/>
        </w:rPr>
        <w:t>Crank angle for 10%, 50% and 100% MFB</w:t>
      </w:r>
    </w:p>
    <w:p w:rsidR="00EF7B62" w:rsidRPr="003E6773" w:rsidRDefault="003E6773" w:rsidP="003E6773">
      <w:pPr>
        <w:spacing w:line="259" w:lineRule="auto"/>
        <w:rPr>
          <w:rFonts w:eastAsiaTheme="minorEastAsia"/>
        </w:rPr>
      </w:pPr>
      <w:r>
        <w:rPr>
          <w:rFonts w:eastAsiaTheme="minorEastAsia"/>
        </w:rPr>
        <w:br w:type="page"/>
      </w:r>
    </w:p>
    <w:p w:rsidR="00EF7B62" w:rsidRDefault="003E6773" w:rsidP="003E6773">
      <w:pPr>
        <w:pStyle w:val="Heading2"/>
        <w:rPr>
          <w:rFonts w:eastAsiaTheme="minorEastAsia"/>
        </w:rPr>
      </w:pPr>
      <w:bookmarkStart w:id="7" w:name="_Toc30992687"/>
      <w:r>
        <w:rPr>
          <w:rFonts w:eastAsiaTheme="minorEastAsia"/>
        </w:rPr>
        <w:lastRenderedPageBreak/>
        <w:t>Ricardo WAVE section</w:t>
      </w:r>
      <w:bookmarkEnd w:id="7"/>
    </w:p>
    <w:p w:rsidR="007F4441" w:rsidRDefault="007F4441" w:rsidP="007F4441">
      <w:r>
        <w:t>This section required the following parameters from the Excel section:</w:t>
      </w:r>
    </w:p>
    <w:p w:rsidR="007F4441" w:rsidRDefault="007F4441" w:rsidP="007F4441">
      <w:pPr>
        <w:pStyle w:val="ListParagraph"/>
        <w:numPr>
          <w:ilvl w:val="0"/>
          <w:numId w:val="9"/>
        </w:numPr>
      </w:pPr>
      <w:r>
        <w:t>Compression Ratio</w:t>
      </w:r>
      <w:r w:rsidR="001C6918">
        <w:tab/>
      </w:r>
      <w:r w:rsidR="001C6918">
        <w:tab/>
      </w:r>
      <w:r w:rsidR="001C6918">
        <w:tab/>
      </w:r>
      <w:r w:rsidR="001C6918">
        <w:tab/>
      </w:r>
      <w:r w:rsidR="001C6918">
        <w:tab/>
        <w:t>12.7</w:t>
      </w:r>
    </w:p>
    <w:p w:rsidR="007F4441" w:rsidRDefault="007F4441" w:rsidP="007F4441">
      <w:pPr>
        <w:pStyle w:val="ListParagraph"/>
        <w:numPr>
          <w:ilvl w:val="0"/>
          <w:numId w:val="9"/>
        </w:numPr>
        <w:rPr>
          <w:rFonts w:eastAsiaTheme="minorEastAsia"/>
        </w:rPr>
      </w:pPr>
      <w:r>
        <w:rPr>
          <w:rFonts w:eastAsiaTheme="minorEastAsia"/>
        </w:rPr>
        <w:t>Crank angle for 10%, 50% and 100% MFB</w:t>
      </w:r>
    </w:p>
    <w:p w:rsidR="001C6918" w:rsidRDefault="001C6918" w:rsidP="007F4441">
      <w:pPr>
        <w:pStyle w:val="ListParagraph"/>
        <w:numPr>
          <w:ilvl w:val="0"/>
          <w:numId w:val="9"/>
        </w:numPr>
        <w:rPr>
          <w:rFonts w:eastAsiaTheme="minorEastAsia"/>
        </w:rPr>
      </w:pPr>
      <w:r>
        <w:rPr>
          <w:rFonts w:eastAsiaTheme="minorEastAsia"/>
        </w:rPr>
        <w:t>Clearance Volume</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19.23cc</w:t>
      </w:r>
    </w:p>
    <w:p w:rsidR="007F4441" w:rsidRPr="001C6918" w:rsidRDefault="007F4441" w:rsidP="001C6918">
      <w:pPr>
        <w:rPr>
          <w:rFonts w:eastAsiaTheme="minorEastAsia"/>
        </w:rPr>
      </w:pPr>
      <w:r>
        <w:rPr>
          <w:rFonts w:eastAsiaTheme="minorEastAsia"/>
        </w:rPr>
        <w:t>This section also requires the following information from the technical data sheet</w:t>
      </w:r>
      <w:r w:rsidR="001C6918">
        <w:rPr>
          <w:rFonts w:eastAsiaTheme="minorEastAsia"/>
        </w:rPr>
        <w:t xml:space="preserve"> @10250RPM</w:t>
      </w:r>
      <w:r>
        <w:rPr>
          <w:rFonts w:eastAsiaTheme="minorEastAsia"/>
        </w:rPr>
        <w:t>:</w:t>
      </w:r>
      <w:r w:rsidR="001C6918" w:rsidRPr="001C6918">
        <w:rPr>
          <w:rFonts w:eastAsiaTheme="minorEastAsia"/>
        </w:rPr>
        <w:tab/>
      </w:r>
      <w:r w:rsidR="001C6918" w:rsidRPr="001C6918">
        <w:rPr>
          <w:rFonts w:eastAsiaTheme="minorEastAsia"/>
        </w:rPr>
        <w:tab/>
      </w:r>
      <w:r w:rsidR="001C6918" w:rsidRPr="001C6918">
        <w:rPr>
          <w:rFonts w:eastAsiaTheme="minorEastAsia"/>
        </w:rPr>
        <w:tab/>
      </w:r>
      <w:r w:rsidR="001C6918" w:rsidRPr="001C6918">
        <w:rPr>
          <w:rFonts w:eastAsiaTheme="minorEastAsia"/>
        </w:rPr>
        <w:tab/>
      </w:r>
      <w:r w:rsidR="001C6918" w:rsidRPr="001C6918">
        <w:rPr>
          <w:rFonts w:eastAsiaTheme="minorEastAsia"/>
        </w:rPr>
        <w:tab/>
      </w:r>
      <w:r w:rsidR="001C6918" w:rsidRPr="001C6918">
        <w:rPr>
          <w:rFonts w:eastAsiaTheme="minorEastAsia"/>
        </w:rPr>
        <w:tab/>
      </w:r>
    </w:p>
    <w:p w:rsidR="007F4441" w:rsidRDefault="007F4441" w:rsidP="007F4441">
      <w:pPr>
        <w:pStyle w:val="ListParagraph"/>
        <w:numPr>
          <w:ilvl w:val="0"/>
          <w:numId w:val="10"/>
        </w:numPr>
        <w:rPr>
          <w:rFonts w:eastAsiaTheme="minorEastAsia"/>
        </w:rPr>
      </w:pPr>
      <w:r>
        <w:rPr>
          <w:rFonts w:eastAsiaTheme="minorEastAsia"/>
        </w:rPr>
        <w:t>Bore</w:t>
      </w:r>
      <w:r w:rsidR="001C6918">
        <w:rPr>
          <w:rFonts w:eastAsiaTheme="minorEastAsia"/>
        </w:rPr>
        <w:tab/>
      </w:r>
      <w:r w:rsidR="001C6918">
        <w:rPr>
          <w:rFonts w:eastAsiaTheme="minorEastAsia"/>
        </w:rPr>
        <w:tab/>
      </w:r>
      <w:r w:rsidR="001C6918">
        <w:rPr>
          <w:rFonts w:eastAsiaTheme="minorEastAsia"/>
        </w:rPr>
        <w:tab/>
      </w:r>
      <w:r w:rsidR="001C6918">
        <w:rPr>
          <w:rFonts w:eastAsiaTheme="minorEastAsia"/>
        </w:rPr>
        <w:tab/>
      </w:r>
      <w:r w:rsidR="001C6918">
        <w:rPr>
          <w:rFonts w:eastAsiaTheme="minorEastAsia"/>
        </w:rPr>
        <w:tab/>
      </w:r>
      <w:r w:rsidR="001C6918">
        <w:rPr>
          <w:rFonts w:eastAsiaTheme="minorEastAsia"/>
        </w:rPr>
        <w:tab/>
      </w:r>
      <w:r w:rsidR="001C6918">
        <w:rPr>
          <w:rFonts w:eastAsiaTheme="minorEastAsia"/>
        </w:rPr>
        <w:tab/>
        <w:t>0.076m</w:t>
      </w:r>
    </w:p>
    <w:p w:rsidR="001C6918" w:rsidRPr="001C6918" w:rsidRDefault="007F4441" w:rsidP="001C6918">
      <w:pPr>
        <w:pStyle w:val="ListParagraph"/>
        <w:numPr>
          <w:ilvl w:val="0"/>
          <w:numId w:val="10"/>
        </w:numPr>
        <w:rPr>
          <w:rFonts w:eastAsiaTheme="minorEastAsia"/>
        </w:rPr>
      </w:pPr>
      <w:r>
        <w:rPr>
          <w:rFonts w:eastAsiaTheme="minorEastAsia"/>
        </w:rPr>
        <w:t>Stroke</w:t>
      </w:r>
      <w:r w:rsidR="001C6918">
        <w:rPr>
          <w:rFonts w:eastAsiaTheme="minorEastAsia"/>
        </w:rPr>
        <w:tab/>
      </w:r>
      <w:r w:rsidR="001C6918">
        <w:rPr>
          <w:rFonts w:eastAsiaTheme="minorEastAsia"/>
        </w:rPr>
        <w:tab/>
      </w:r>
      <w:r w:rsidR="001C6918">
        <w:rPr>
          <w:rFonts w:eastAsiaTheme="minorEastAsia"/>
        </w:rPr>
        <w:tab/>
      </w:r>
      <w:r w:rsidR="001C6918">
        <w:rPr>
          <w:rFonts w:eastAsiaTheme="minorEastAsia"/>
        </w:rPr>
        <w:tab/>
      </w:r>
      <w:r w:rsidR="001C6918">
        <w:rPr>
          <w:rFonts w:eastAsiaTheme="minorEastAsia"/>
        </w:rPr>
        <w:tab/>
      </w:r>
      <w:r w:rsidR="001C6918">
        <w:rPr>
          <w:rFonts w:eastAsiaTheme="minorEastAsia"/>
        </w:rPr>
        <w:tab/>
      </w:r>
      <w:r w:rsidR="001C6918">
        <w:rPr>
          <w:rFonts w:eastAsiaTheme="minorEastAsia"/>
        </w:rPr>
        <w:tab/>
        <w:t>0.0496m</w:t>
      </w:r>
    </w:p>
    <w:p w:rsidR="007F4441" w:rsidRDefault="007F4441" w:rsidP="007F4441">
      <w:pPr>
        <w:pStyle w:val="ListParagraph"/>
        <w:numPr>
          <w:ilvl w:val="0"/>
          <w:numId w:val="10"/>
        </w:numPr>
        <w:rPr>
          <w:rFonts w:eastAsiaTheme="minorEastAsia"/>
        </w:rPr>
      </w:pPr>
      <w:r>
        <w:rPr>
          <w:rFonts w:eastAsiaTheme="minorEastAsia"/>
        </w:rPr>
        <w:t>Conrod Length</w:t>
      </w:r>
      <w:r w:rsidR="001C6918">
        <w:rPr>
          <w:rFonts w:eastAsiaTheme="minorEastAsia"/>
        </w:rPr>
        <w:tab/>
      </w:r>
      <w:r w:rsidR="001C6918">
        <w:rPr>
          <w:rFonts w:eastAsiaTheme="minorEastAsia"/>
        </w:rPr>
        <w:tab/>
      </w:r>
      <w:r w:rsidR="001C6918">
        <w:rPr>
          <w:rFonts w:eastAsiaTheme="minorEastAsia"/>
        </w:rPr>
        <w:tab/>
      </w:r>
      <w:r w:rsidR="001C6918">
        <w:rPr>
          <w:rFonts w:eastAsiaTheme="minorEastAsia"/>
        </w:rPr>
        <w:tab/>
      </w:r>
      <w:r w:rsidR="001C6918">
        <w:rPr>
          <w:rFonts w:eastAsiaTheme="minorEastAsia"/>
        </w:rPr>
        <w:tab/>
        <w:t>0.1046m</w:t>
      </w:r>
    </w:p>
    <w:p w:rsidR="001C6918" w:rsidRDefault="001C6918" w:rsidP="007F4441">
      <w:pPr>
        <w:pStyle w:val="ListParagraph"/>
        <w:numPr>
          <w:ilvl w:val="0"/>
          <w:numId w:val="10"/>
        </w:numPr>
        <w:rPr>
          <w:rFonts w:eastAsiaTheme="minorEastAsia"/>
        </w:rPr>
      </w:pPr>
      <w:r>
        <w:rPr>
          <w:rFonts w:eastAsiaTheme="minorEastAsia"/>
        </w:rPr>
        <w:t>Air Temp</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20</w:t>
      </w:r>
      <w:r>
        <w:rPr>
          <w:rFonts w:eastAsiaTheme="minorEastAsia"/>
          <w:vertAlign w:val="superscript"/>
        </w:rPr>
        <w:t>o</w:t>
      </w:r>
      <w:r>
        <w:rPr>
          <w:rFonts w:eastAsiaTheme="minorEastAsia"/>
        </w:rPr>
        <w:t>C</w:t>
      </w:r>
    </w:p>
    <w:p w:rsidR="001C6918" w:rsidRPr="007F4441" w:rsidRDefault="001C6918" w:rsidP="007F4441">
      <w:pPr>
        <w:pStyle w:val="ListParagraph"/>
        <w:numPr>
          <w:ilvl w:val="0"/>
          <w:numId w:val="10"/>
        </w:numPr>
        <w:rPr>
          <w:rFonts w:eastAsiaTheme="minorEastAsia"/>
        </w:rPr>
      </w:pPr>
      <w:r>
        <w:rPr>
          <w:rFonts w:eastAsiaTheme="minorEastAsia"/>
        </w:rPr>
        <w:t xml:space="preserve">Air/Fuel Ratio </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12</w:t>
      </w:r>
    </w:p>
    <w:p w:rsidR="007F4441" w:rsidRPr="007F4441" w:rsidRDefault="007F4441" w:rsidP="007F4441"/>
    <w:p w:rsidR="003E6773" w:rsidRPr="003E6773" w:rsidRDefault="003E6773" w:rsidP="003E6773">
      <w:r>
        <w:t>Using the preconstructed WAVE model of the Triumph 675cc Triple shown in figure 3.2</w:t>
      </w:r>
      <w:r w:rsidR="000B376B">
        <w:t xml:space="preserve"> which will use 3 cases with varied engine speeds</w:t>
      </w:r>
    </w:p>
    <w:p w:rsidR="003E6773" w:rsidRDefault="003E6773" w:rsidP="003E6773">
      <w:pPr>
        <w:keepNext/>
        <w:jc w:val="center"/>
      </w:pPr>
      <w:r>
        <w:rPr>
          <w:noProof/>
        </w:rPr>
        <w:drawing>
          <wp:inline distT="0" distB="0" distL="0" distR="0" wp14:anchorId="64E53AA3" wp14:editId="4187D3D3">
            <wp:extent cx="5392255" cy="1790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933" t="25409" b="29092"/>
                    <a:stretch/>
                  </pic:blipFill>
                  <pic:spPr bwMode="auto">
                    <a:xfrm>
                      <a:off x="0" y="0"/>
                      <a:ext cx="5398261" cy="1792694"/>
                    </a:xfrm>
                    <a:prstGeom prst="rect">
                      <a:avLst/>
                    </a:prstGeom>
                    <a:ln>
                      <a:noFill/>
                    </a:ln>
                    <a:extLst>
                      <a:ext uri="{53640926-AAD7-44D8-BBD7-CCE9431645EC}">
                        <a14:shadowObscured xmlns:a14="http://schemas.microsoft.com/office/drawing/2010/main"/>
                      </a:ext>
                    </a:extLst>
                  </pic:spPr>
                </pic:pic>
              </a:graphicData>
            </a:graphic>
          </wp:inline>
        </w:drawing>
      </w:r>
    </w:p>
    <w:p w:rsidR="003A0545" w:rsidRDefault="003E6773" w:rsidP="003E6773">
      <w:pPr>
        <w:pStyle w:val="Caption"/>
        <w:rPr>
          <w:rFonts w:eastAsiaTheme="minorEastAsia"/>
        </w:rPr>
      </w:pPr>
      <w:bookmarkStart w:id="8" w:name="_Toc30992693"/>
      <w:r>
        <w:t xml:space="preserve">Figure </w:t>
      </w:r>
      <w:r w:rsidR="000D59D6">
        <w:fldChar w:fldCharType="begin"/>
      </w:r>
      <w:r w:rsidR="000D59D6">
        <w:instrText xml:space="preserve"> STYLEREF 1 \s </w:instrText>
      </w:r>
      <w:r w:rsidR="000D59D6">
        <w:fldChar w:fldCharType="separate"/>
      </w:r>
      <w:r w:rsidR="000D59D6">
        <w:rPr>
          <w:noProof/>
        </w:rPr>
        <w:t>3</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2</w:t>
      </w:r>
      <w:r w:rsidR="000D59D6">
        <w:fldChar w:fldCharType="end"/>
      </w:r>
      <w:r>
        <w:t xml:space="preserve"> WAVE Triumph 675cc Triple</w:t>
      </w:r>
      <w:bookmarkEnd w:id="8"/>
    </w:p>
    <w:p w:rsidR="003A0545" w:rsidRDefault="003E6773" w:rsidP="00B23AAB">
      <w:pPr>
        <w:rPr>
          <w:rFonts w:eastAsiaTheme="minorEastAsia"/>
        </w:rPr>
      </w:pPr>
      <w:r>
        <w:rPr>
          <w:rFonts w:eastAsiaTheme="minorEastAsia"/>
        </w:rPr>
        <w:t>Starting by checking through each complex y junction and calculating the “Volume” and “Heat Transfer/Skin Friction Area” as shown in figure 3.3</w:t>
      </w:r>
    </w:p>
    <w:p w:rsidR="003E6773" w:rsidRDefault="003E6773" w:rsidP="003E6773">
      <w:pPr>
        <w:keepNext/>
        <w:jc w:val="center"/>
      </w:pPr>
      <w:r>
        <w:rPr>
          <w:noProof/>
        </w:rPr>
        <w:lastRenderedPageBreak/>
        <w:drawing>
          <wp:inline distT="0" distB="0" distL="0" distR="0" wp14:anchorId="5264F20F" wp14:editId="013DD256">
            <wp:extent cx="2443277" cy="30366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8887" t="22749" r="37847" b="25842"/>
                    <a:stretch/>
                  </pic:blipFill>
                  <pic:spPr bwMode="auto">
                    <a:xfrm>
                      <a:off x="0" y="0"/>
                      <a:ext cx="2464309" cy="3062784"/>
                    </a:xfrm>
                    <a:prstGeom prst="rect">
                      <a:avLst/>
                    </a:prstGeom>
                    <a:ln>
                      <a:noFill/>
                    </a:ln>
                    <a:extLst>
                      <a:ext uri="{53640926-AAD7-44D8-BBD7-CCE9431645EC}">
                        <a14:shadowObscured xmlns:a14="http://schemas.microsoft.com/office/drawing/2010/main"/>
                      </a:ext>
                    </a:extLst>
                  </pic:spPr>
                </pic:pic>
              </a:graphicData>
            </a:graphic>
          </wp:inline>
        </w:drawing>
      </w:r>
    </w:p>
    <w:p w:rsidR="003E6773" w:rsidRDefault="003E6773" w:rsidP="003E6773">
      <w:pPr>
        <w:pStyle w:val="Caption"/>
      </w:pPr>
      <w:bookmarkStart w:id="9" w:name="_Toc30992694"/>
      <w:r>
        <w:t xml:space="preserve">Figure </w:t>
      </w:r>
      <w:r w:rsidR="000D59D6">
        <w:fldChar w:fldCharType="begin"/>
      </w:r>
      <w:r w:rsidR="000D59D6">
        <w:instrText xml:space="preserve"> STYLEREF 1 \s </w:instrText>
      </w:r>
      <w:r w:rsidR="000D59D6">
        <w:fldChar w:fldCharType="separate"/>
      </w:r>
      <w:r w:rsidR="000D59D6">
        <w:rPr>
          <w:noProof/>
        </w:rPr>
        <w:t>3</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3</w:t>
      </w:r>
      <w:r w:rsidR="000D59D6">
        <w:fldChar w:fldCharType="end"/>
      </w:r>
      <w:r>
        <w:t xml:space="preserve"> Complex Y-junction calculation</w:t>
      </w:r>
      <w:bookmarkEnd w:id="9"/>
    </w:p>
    <w:p w:rsidR="00E80086" w:rsidRPr="001C6918" w:rsidRDefault="007F4441" w:rsidP="00E80086">
      <w:pPr>
        <w:rPr>
          <w:rFonts w:eastAsiaTheme="minorEastAsia"/>
        </w:rPr>
      </w:pPr>
      <w:r>
        <w:t>Then using the cylinder panel. Parameters were modified in multiple section. Starting with the Geometry</w:t>
      </w:r>
      <w:r>
        <w:sym w:font="Wingdings" w:char="F0E0"/>
      </w:r>
      <w:r>
        <w:t>Liner tab. Clearance height</w:t>
      </w:r>
      <w:r w:rsidR="001C6918">
        <w:t xml:space="preserve">, the clearance height was calculated by </w:t>
      </w:r>
      <m:oMath>
        <m:r>
          <w:rPr>
            <w:rFonts w:ascii="Cambria Math" w:hAnsi="Cambria Math"/>
          </w:rPr>
          <m:t>h=</m:t>
        </m:r>
        <m:f>
          <m:fPr>
            <m:ctrlPr>
              <w:rPr>
                <w:rFonts w:ascii="Cambria Math" w:hAnsi="Cambria Math"/>
                <w:i/>
              </w:rPr>
            </m:ctrlPr>
          </m:fPr>
          <m:num>
            <m:r>
              <w:rPr>
                <w:rFonts w:ascii="Cambria Math" w:hAnsi="Cambria Math"/>
              </w:rPr>
              <m:t>Vc</m:t>
            </m:r>
          </m:num>
          <m:den>
            <m:r>
              <w:rPr>
                <w:rFonts w:ascii="Cambria Math" w:hAnsi="Cambria Math"/>
              </w:rPr>
              <m:t>π</m:t>
            </m:r>
            <m:sSup>
              <m:sSupPr>
                <m:ctrlPr>
                  <w:rPr>
                    <w:rFonts w:ascii="Cambria Math" w:hAnsi="Cambria Math"/>
                    <w:i/>
                  </w:rPr>
                </m:ctrlPr>
              </m:sSupPr>
              <m:e>
                <m:r>
                  <w:rPr>
                    <w:rFonts w:ascii="Cambria Math" w:hAnsi="Cambria Math"/>
                  </w:rPr>
                  <m:t>r</m:t>
                </m:r>
              </m:e>
              <m:sup>
                <m:r>
                  <w:rPr>
                    <w:rFonts w:ascii="Cambria Math" w:hAnsi="Cambria Math"/>
                  </w:rPr>
                  <m:t>2</m:t>
                </m:r>
              </m:sup>
            </m:sSup>
          </m:den>
        </m:f>
      </m:oMath>
      <w:r w:rsidR="001C6918">
        <w:rPr>
          <w:rFonts w:eastAsiaTheme="minorEastAsia"/>
        </w:rPr>
        <w:t xml:space="preserve"> where Vc is clearance volume and r </w:t>
      </w:r>
      <w:proofErr w:type="gramStart"/>
      <w:r w:rsidR="001C6918">
        <w:rPr>
          <w:rFonts w:eastAsiaTheme="minorEastAsia"/>
        </w:rPr>
        <w:t>is</w:t>
      </w:r>
      <w:proofErr w:type="gramEnd"/>
      <w:r w:rsidR="001C6918">
        <w:rPr>
          <w:rFonts w:eastAsiaTheme="minorEastAsia"/>
        </w:rPr>
        <w:t xml:space="preserve"> half the bore</w:t>
      </w:r>
      <w:r w:rsidR="001471B3">
        <w:rPr>
          <w:rFonts w:eastAsiaTheme="minorEastAsia"/>
        </w:rPr>
        <w:t xml:space="preserve"> making h = 0.0424m. Bore and Stroke are already set to the correct values according to the data sheet.</w:t>
      </w:r>
    </w:p>
    <w:p w:rsidR="001471B3" w:rsidRDefault="008034F6" w:rsidP="001471B3">
      <w:pPr>
        <w:keepNext/>
        <w:jc w:val="center"/>
      </w:pPr>
      <w:r>
        <w:rPr>
          <w:noProof/>
        </w:rPr>
        <w:drawing>
          <wp:inline distT="0" distB="0" distL="0" distR="0" wp14:anchorId="20F358A2" wp14:editId="6057A024">
            <wp:extent cx="4196326" cy="2867558"/>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272" t="25189" r="30441" b="28298"/>
                    <a:stretch/>
                  </pic:blipFill>
                  <pic:spPr bwMode="auto">
                    <a:xfrm>
                      <a:off x="0" y="0"/>
                      <a:ext cx="4260945" cy="2911715"/>
                    </a:xfrm>
                    <a:prstGeom prst="rect">
                      <a:avLst/>
                    </a:prstGeom>
                    <a:ln>
                      <a:noFill/>
                    </a:ln>
                    <a:extLst>
                      <a:ext uri="{53640926-AAD7-44D8-BBD7-CCE9431645EC}">
                        <a14:shadowObscured xmlns:a14="http://schemas.microsoft.com/office/drawing/2010/main"/>
                      </a:ext>
                    </a:extLst>
                  </pic:spPr>
                </pic:pic>
              </a:graphicData>
            </a:graphic>
          </wp:inline>
        </w:drawing>
      </w:r>
    </w:p>
    <w:p w:rsidR="007F4441" w:rsidRDefault="001471B3" w:rsidP="001471B3">
      <w:pPr>
        <w:pStyle w:val="Caption"/>
      </w:pPr>
      <w:bookmarkStart w:id="10" w:name="_Toc30992695"/>
      <w:r>
        <w:t xml:space="preserve">Figure </w:t>
      </w:r>
      <w:r w:rsidR="000D59D6">
        <w:fldChar w:fldCharType="begin"/>
      </w:r>
      <w:r w:rsidR="000D59D6">
        <w:instrText xml:space="preserve"> STYLEREF 1 \s </w:instrText>
      </w:r>
      <w:r w:rsidR="000D59D6">
        <w:fldChar w:fldCharType="separate"/>
      </w:r>
      <w:r w:rsidR="000D59D6">
        <w:rPr>
          <w:noProof/>
        </w:rPr>
        <w:t>3</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4</w:t>
      </w:r>
      <w:r w:rsidR="000D59D6">
        <w:fldChar w:fldCharType="end"/>
      </w:r>
      <w:r>
        <w:t xml:space="preserve"> Cylinder Panel Liner</w:t>
      </w:r>
      <w:bookmarkEnd w:id="10"/>
    </w:p>
    <w:p w:rsidR="001471B3" w:rsidRDefault="001471B3" w:rsidP="001471B3">
      <w:r>
        <w:t>Next the Geometry</w:t>
      </w:r>
      <w:r>
        <w:sym w:font="Wingdings" w:char="F0E0"/>
      </w:r>
      <w:r>
        <w:t>Piston tab. Is where the conrod length was set to 0.1046 as the data sheet states and the compression ratio was set to 12.7 as discovered in Excel and backed up by the data sheet.</w:t>
      </w:r>
    </w:p>
    <w:p w:rsidR="003D127D" w:rsidRDefault="003D127D" w:rsidP="003D127D">
      <w:pPr>
        <w:keepNext/>
        <w:jc w:val="center"/>
      </w:pPr>
      <w:r>
        <w:rPr>
          <w:noProof/>
        </w:rPr>
        <w:lastRenderedPageBreak/>
        <w:drawing>
          <wp:inline distT="0" distB="0" distL="0" distR="0" wp14:anchorId="48C5FDAC" wp14:editId="7D5264D6">
            <wp:extent cx="3842164" cy="2684678"/>
            <wp:effectExtent l="0" t="0" r="635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1397" t="24965" r="30432" b="27617"/>
                    <a:stretch/>
                  </pic:blipFill>
                  <pic:spPr bwMode="auto">
                    <a:xfrm>
                      <a:off x="0" y="0"/>
                      <a:ext cx="3864101" cy="2700006"/>
                    </a:xfrm>
                    <a:prstGeom prst="rect">
                      <a:avLst/>
                    </a:prstGeom>
                    <a:ln>
                      <a:noFill/>
                    </a:ln>
                    <a:extLst>
                      <a:ext uri="{53640926-AAD7-44D8-BBD7-CCE9431645EC}">
                        <a14:shadowObscured xmlns:a14="http://schemas.microsoft.com/office/drawing/2010/main"/>
                      </a:ext>
                    </a:extLst>
                  </pic:spPr>
                </pic:pic>
              </a:graphicData>
            </a:graphic>
          </wp:inline>
        </w:drawing>
      </w:r>
    </w:p>
    <w:p w:rsidR="003D127D" w:rsidRDefault="003D127D" w:rsidP="003D127D">
      <w:pPr>
        <w:pStyle w:val="Caption"/>
      </w:pPr>
      <w:bookmarkStart w:id="11" w:name="_Toc30992696"/>
      <w:r>
        <w:t xml:space="preserve">Figure </w:t>
      </w:r>
      <w:r w:rsidR="000D59D6">
        <w:fldChar w:fldCharType="begin"/>
      </w:r>
      <w:r w:rsidR="000D59D6">
        <w:instrText xml:space="preserve"> STYLEREF 1 \s </w:instrText>
      </w:r>
      <w:r w:rsidR="000D59D6">
        <w:fldChar w:fldCharType="separate"/>
      </w:r>
      <w:r w:rsidR="000D59D6">
        <w:rPr>
          <w:noProof/>
        </w:rPr>
        <w:t>3</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5</w:t>
      </w:r>
      <w:r w:rsidR="000D59D6">
        <w:fldChar w:fldCharType="end"/>
      </w:r>
      <w:r>
        <w:t xml:space="preserve"> Cylinder Panel Piston</w:t>
      </w:r>
      <w:bookmarkEnd w:id="11"/>
    </w:p>
    <w:p w:rsidR="00846983" w:rsidRPr="00846983" w:rsidRDefault="00794E69" w:rsidP="00846983">
      <w:r>
        <w:t>In the i</w:t>
      </w:r>
      <w:r w:rsidR="00846983">
        <w:t xml:space="preserve">nitial </w:t>
      </w:r>
      <w:r>
        <w:t>c</w:t>
      </w:r>
      <w:r w:rsidR="00846983">
        <w:t>onditions</w:t>
      </w:r>
      <w:r>
        <w:t xml:space="preserve"> tab constants were set for piston top temperature, cylinder liner temperature and cylinder head temperature however, these values were left as they were.</w:t>
      </w:r>
      <w:r w:rsidRPr="00794E69">
        <w:rPr>
          <w:rFonts w:eastAsiaTheme="minorEastAsia"/>
        </w:rPr>
        <w:t xml:space="preserve"> </w:t>
      </w:r>
    </w:p>
    <w:p w:rsidR="003D127D" w:rsidRDefault="003D127D" w:rsidP="003D127D">
      <w:r>
        <w:t>Finally, in the piston section the valve lift and flow coefficient profiles are set in the valves tab by selecting either an inlet valve or exhaust valve.</w:t>
      </w:r>
    </w:p>
    <w:p w:rsidR="003D127D" w:rsidRDefault="003D127D" w:rsidP="003D127D">
      <w:pPr>
        <w:keepNext/>
        <w:jc w:val="center"/>
      </w:pPr>
      <w:r>
        <w:rPr>
          <w:noProof/>
        </w:rPr>
        <w:drawing>
          <wp:inline distT="0" distB="0" distL="0" distR="0" wp14:anchorId="0E423106" wp14:editId="243E5932">
            <wp:extent cx="3498622" cy="2414016"/>
            <wp:effectExtent l="0" t="0" r="698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1397" t="25419" r="30688" b="28071"/>
                    <a:stretch/>
                  </pic:blipFill>
                  <pic:spPr bwMode="auto">
                    <a:xfrm>
                      <a:off x="0" y="0"/>
                      <a:ext cx="3510843" cy="2422448"/>
                    </a:xfrm>
                    <a:prstGeom prst="rect">
                      <a:avLst/>
                    </a:prstGeom>
                    <a:ln>
                      <a:noFill/>
                    </a:ln>
                    <a:extLst>
                      <a:ext uri="{53640926-AAD7-44D8-BBD7-CCE9431645EC}">
                        <a14:shadowObscured xmlns:a14="http://schemas.microsoft.com/office/drawing/2010/main"/>
                      </a:ext>
                    </a:extLst>
                  </pic:spPr>
                </pic:pic>
              </a:graphicData>
            </a:graphic>
          </wp:inline>
        </w:drawing>
      </w:r>
    </w:p>
    <w:p w:rsidR="003D127D" w:rsidRPr="003D127D" w:rsidRDefault="003D127D" w:rsidP="003D127D">
      <w:pPr>
        <w:pStyle w:val="Caption"/>
      </w:pPr>
      <w:bookmarkStart w:id="12" w:name="_Toc30992697"/>
      <w:r>
        <w:t xml:space="preserve">Figure </w:t>
      </w:r>
      <w:r w:rsidR="000D59D6">
        <w:fldChar w:fldCharType="begin"/>
      </w:r>
      <w:r w:rsidR="000D59D6">
        <w:instrText xml:space="preserve"> STYLEREF 1 \s </w:instrText>
      </w:r>
      <w:r w:rsidR="000D59D6">
        <w:fldChar w:fldCharType="separate"/>
      </w:r>
      <w:r w:rsidR="000D59D6">
        <w:rPr>
          <w:noProof/>
        </w:rPr>
        <w:t>3</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6</w:t>
      </w:r>
      <w:r w:rsidR="000D59D6">
        <w:fldChar w:fldCharType="end"/>
      </w:r>
      <w:r>
        <w:t xml:space="preserve"> Cylinder Panel Valves</w:t>
      </w:r>
      <w:bookmarkEnd w:id="12"/>
    </w:p>
    <w:p w:rsidR="003D127D" w:rsidRDefault="003D127D" w:rsidP="003D127D">
      <w:pPr>
        <w:keepNext/>
        <w:jc w:val="center"/>
      </w:pPr>
      <w:r>
        <w:rPr>
          <w:noProof/>
        </w:rPr>
        <w:lastRenderedPageBreak/>
        <mc:AlternateContent>
          <mc:Choice Requires="wps">
            <w:drawing>
              <wp:anchor distT="0" distB="0" distL="114300" distR="114300" simplePos="0" relativeHeight="251661312" behindDoc="0" locked="0" layoutInCell="1" allowOverlap="1" wp14:anchorId="507BEF5E" wp14:editId="3D9AD8B8">
                <wp:simplePos x="0" y="0"/>
                <wp:positionH relativeFrom="margin">
                  <wp:align>center</wp:align>
                </wp:positionH>
                <wp:positionV relativeFrom="paragraph">
                  <wp:posOffset>677951</wp:posOffset>
                </wp:positionV>
                <wp:extent cx="1466444" cy="248717"/>
                <wp:effectExtent l="0" t="0" r="19685" b="18415"/>
                <wp:wrapNone/>
                <wp:docPr id="12" name="Oval 12"/>
                <wp:cNvGraphicFramePr/>
                <a:graphic xmlns:a="http://schemas.openxmlformats.org/drawingml/2006/main">
                  <a:graphicData uri="http://schemas.microsoft.com/office/word/2010/wordprocessingShape">
                    <wps:wsp>
                      <wps:cNvSpPr/>
                      <wps:spPr>
                        <a:xfrm>
                          <a:off x="0" y="0"/>
                          <a:ext cx="1466444" cy="248717"/>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501787" id="Oval 12" o:spid="_x0000_s1026" style="position:absolute;margin-left:0;margin-top:53.4pt;width:115.45pt;height:19.6pt;z-index:2516613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" filled="f" strokecolor="#1f4d78 [1604]" strokeweight="1pt">
                <v:stroke joinstyle="miter"/>
                <w10:wrap anchorx="margin"/>
              </v:oval>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2143099</wp:posOffset>
                </wp:positionH>
                <wp:positionV relativeFrom="paragraph">
                  <wp:posOffset>1001116</wp:posOffset>
                </wp:positionV>
                <wp:extent cx="1466444" cy="248717"/>
                <wp:effectExtent l="0" t="0" r="19685" b="18415"/>
                <wp:wrapNone/>
                <wp:docPr id="11" name="Oval 11"/>
                <wp:cNvGraphicFramePr/>
                <a:graphic xmlns:a="http://schemas.openxmlformats.org/drawingml/2006/main">
                  <a:graphicData uri="http://schemas.microsoft.com/office/word/2010/wordprocessingShape">
                    <wps:wsp>
                      <wps:cNvSpPr/>
                      <wps:spPr>
                        <a:xfrm>
                          <a:off x="0" y="0"/>
                          <a:ext cx="1466444" cy="248717"/>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76DF93" id="Oval 11" o:spid="_x0000_s1026" style="position:absolute;margin-left:168.75pt;margin-top:78.85pt;width:115.45pt;height:19.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" filled="f" strokecolor="#1f4d78 [1604]" strokeweight="1pt">
                <v:stroke joinstyle="miter"/>
              </v:oval>
            </w:pict>
          </mc:Fallback>
        </mc:AlternateContent>
      </w:r>
      <w:r>
        <w:rPr>
          <w:noProof/>
        </w:rPr>
        <w:drawing>
          <wp:inline distT="0" distB="0" distL="0" distR="0" wp14:anchorId="55C2A109" wp14:editId="406C22D2">
            <wp:extent cx="1518250" cy="1931212"/>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2258" t="24966" r="6573" b="27163"/>
                    <a:stretch/>
                  </pic:blipFill>
                  <pic:spPr bwMode="auto">
                    <a:xfrm>
                      <a:off x="0" y="0"/>
                      <a:ext cx="1538768" cy="1957311"/>
                    </a:xfrm>
                    <a:prstGeom prst="rect">
                      <a:avLst/>
                    </a:prstGeom>
                    <a:ln>
                      <a:noFill/>
                    </a:ln>
                    <a:extLst>
                      <a:ext uri="{53640926-AAD7-44D8-BBD7-CCE9431645EC}">
                        <a14:shadowObscured xmlns:a14="http://schemas.microsoft.com/office/drawing/2010/main"/>
                      </a:ext>
                    </a:extLst>
                  </pic:spPr>
                </pic:pic>
              </a:graphicData>
            </a:graphic>
          </wp:inline>
        </w:drawing>
      </w:r>
    </w:p>
    <w:p w:rsidR="003A0545" w:rsidRDefault="003D127D" w:rsidP="003D127D">
      <w:pPr>
        <w:pStyle w:val="Caption"/>
      </w:pPr>
      <w:bookmarkStart w:id="13" w:name="_Toc30992698"/>
      <w:r>
        <w:t xml:space="preserve">Figure </w:t>
      </w:r>
      <w:r w:rsidR="000D59D6">
        <w:fldChar w:fldCharType="begin"/>
      </w:r>
      <w:r w:rsidR="000D59D6">
        <w:instrText xml:space="preserve"> STYLEREF 1 \s </w:instrText>
      </w:r>
      <w:r w:rsidR="000D59D6">
        <w:fldChar w:fldCharType="separate"/>
      </w:r>
      <w:r w:rsidR="000D59D6">
        <w:rPr>
          <w:noProof/>
        </w:rPr>
        <w:t>3</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7</w:t>
      </w:r>
      <w:r w:rsidR="000D59D6">
        <w:fldChar w:fldCharType="end"/>
      </w:r>
      <w:r>
        <w:t xml:space="preserve"> Valves editor</w:t>
      </w:r>
      <w:bookmarkEnd w:id="13"/>
    </w:p>
    <w:p w:rsidR="009C3BC4" w:rsidRDefault="009C3BC4" w:rsidP="009C3BC4">
      <w:pPr>
        <w:keepNext/>
        <w:jc w:val="center"/>
      </w:pPr>
      <w:r>
        <w:rPr>
          <w:noProof/>
        </w:rPr>
        <mc:AlternateContent>
          <mc:Choice Requires="wps">
            <w:drawing>
              <wp:anchor distT="0" distB="0" distL="114300" distR="114300" simplePos="0" relativeHeight="251662336" behindDoc="0" locked="0" layoutInCell="1" allowOverlap="1">
                <wp:simplePos x="0" y="0"/>
                <wp:positionH relativeFrom="column">
                  <wp:posOffset>1711757</wp:posOffset>
                </wp:positionH>
                <wp:positionV relativeFrom="paragraph">
                  <wp:posOffset>1836115</wp:posOffset>
                </wp:positionV>
                <wp:extent cx="256032" cy="226771"/>
                <wp:effectExtent l="0" t="0" r="10795" b="20955"/>
                <wp:wrapNone/>
                <wp:docPr id="14" name="Oval 14"/>
                <wp:cNvGraphicFramePr/>
                <a:graphic xmlns:a="http://schemas.openxmlformats.org/drawingml/2006/main">
                  <a:graphicData uri="http://schemas.microsoft.com/office/word/2010/wordprocessingShape">
                    <wps:wsp>
                      <wps:cNvSpPr/>
                      <wps:spPr>
                        <a:xfrm>
                          <a:off x="0" y="0"/>
                          <a:ext cx="256032" cy="226771"/>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1F17E9" id="Oval 14" o:spid="_x0000_s1026" style="position:absolute;margin-left:134.8pt;margin-top:144.6pt;width:20.15pt;height:17.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" filled="f" strokecolor="#1f4d78 [1604]" strokeweight="1pt">
                <v:stroke joinstyle="miter"/>
              </v:oval>
            </w:pict>
          </mc:Fallback>
        </mc:AlternateContent>
      </w:r>
      <w:r>
        <w:rPr>
          <w:noProof/>
        </w:rPr>
        <w:drawing>
          <wp:inline distT="0" distB="0" distL="0" distR="0" wp14:anchorId="1FF6A3A0" wp14:editId="139D9A30">
            <wp:extent cx="3486440" cy="263347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3350" t="17702" r="186" b="19903"/>
                    <a:stretch/>
                  </pic:blipFill>
                  <pic:spPr bwMode="auto">
                    <a:xfrm>
                      <a:off x="0" y="0"/>
                      <a:ext cx="3496211" cy="2640852"/>
                    </a:xfrm>
                    <a:prstGeom prst="rect">
                      <a:avLst/>
                    </a:prstGeom>
                    <a:ln>
                      <a:noFill/>
                    </a:ln>
                    <a:extLst>
                      <a:ext uri="{53640926-AAD7-44D8-BBD7-CCE9431645EC}">
                        <a14:shadowObscured xmlns:a14="http://schemas.microsoft.com/office/drawing/2010/main"/>
                      </a:ext>
                    </a:extLst>
                  </pic:spPr>
                </pic:pic>
              </a:graphicData>
            </a:graphic>
          </wp:inline>
        </w:drawing>
      </w:r>
    </w:p>
    <w:p w:rsidR="009C3BC4" w:rsidRDefault="009C3BC4" w:rsidP="009C3BC4">
      <w:pPr>
        <w:pStyle w:val="Caption"/>
      </w:pPr>
      <w:bookmarkStart w:id="14" w:name="_Toc30992699"/>
      <w:r>
        <w:t xml:space="preserve">Figure </w:t>
      </w:r>
      <w:r w:rsidR="000D59D6">
        <w:fldChar w:fldCharType="begin"/>
      </w:r>
      <w:r w:rsidR="000D59D6">
        <w:instrText xml:space="preserve"> STYLEREF 1 \s </w:instrText>
      </w:r>
      <w:r w:rsidR="000D59D6">
        <w:fldChar w:fldCharType="separate"/>
      </w:r>
      <w:r w:rsidR="000D59D6">
        <w:rPr>
          <w:noProof/>
        </w:rPr>
        <w:t>3</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8</w:t>
      </w:r>
      <w:r w:rsidR="000D59D6">
        <w:fldChar w:fldCharType="end"/>
      </w:r>
      <w:r>
        <w:t xml:space="preserve"> Valve profile</w:t>
      </w:r>
      <w:bookmarkEnd w:id="14"/>
    </w:p>
    <w:p w:rsidR="009C3BC4" w:rsidRDefault="009C3BC4" w:rsidP="009C3BC4">
      <w:r>
        <w:t>Files were provided for lift and flow coefficient profiles.</w:t>
      </w:r>
    </w:p>
    <w:p w:rsidR="009C3BC4" w:rsidRDefault="009C3BC4" w:rsidP="009C3BC4">
      <w:pPr>
        <w:pStyle w:val="ListParagraph"/>
        <w:numPr>
          <w:ilvl w:val="0"/>
          <w:numId w:val="11"/>
        </w:numPr>
      </w:pPr>
      <w:r>
        <w:t>Lift (Inlet)</w:t>
      </w:r>
      <w:r>
        <w:tab/>
      </w:r>
      <w:r>
        <w:tab/>
      </w:r>
      <w:r>
        <w:tab/>
      </w:r>
      <w:r>
        <w:tab/>
      </w:r>
      <w:r>
        <w:tab/>
      </w:r>
      <w:r>
        <w:tab/>
      </w:r>
      <w:r>
        <w:tab/>
        <w:t>INT</w:t>
      </w:r>
    </w:p>
    <w:p w:rsidR="009C3BC4" w:rsidRDefault="009C3BC4" w:rsidP="009C3BC4">
      <w:pPr>
        <w:pStyle w:val="ListParagraph"/>
        <w:numPr>
          <w:ilvl w:val="0"/>
          <w:numId w:val="11"/>
        </w:numPr>
      </w:pPr>
      <w:r>
        <w:t>Flow Coefficient (Inlet)</w:t>
      </w:r>
      <w:r>
        <w:tab/>
      </w:r>
      <w:r>
        <w:tab/>
      </w:r>
      <w:r>
        <w:tab/>
      </w:r>
      <w:r>
        <w:tab/>
      </w:r>
      <w:r>
        <w:tab/>
        <w:t>FLOWINT</w:t>
      </w:r>
    </w:p>
    <w:p w:rsidR="009C3BC4" w:rsidRDefault="009C3BC4" w:rsidP="009C3BC4">
      <w:pPr>
        <w:pStyle w:val="ListParagraph"/>
        <w:numPr>
          <w:ilvl w:val="0"/>
          <w:numId w:val="11"/>
        </w:numPr>
      </w:pPr>
      <w:r>
        <w:t>Lift (Exhaust)</w:t>
      </w:r>
      <w:r>
        <w:tab/>
      </w:r>
      <w:r>
        <w:tab/>
      </w:r>
      <w:r>
        <w:tab/>
      </w:r>
      <w:r>
        <w:tab/>
      </w:r>
      <w:r>
        <w:tab/>
      </w:r>
      <w:r>
        <w:tab/>
      </w:r>
      <w:r>
        <w:tab/>
        <w:t>EXH</w:t>
      </w:r>
    </w:p>
    <w:p w:rsidR="009C3BC4" w:rsidRPr="009C3BC4" w:rsidRDefault="009C3BC4" w:rsidP="009C3BC4">
      <w:pPr>
        <w:pStyle w:val="ListParagraph"/>
        <w:numPr>
          <w:ilvl w:val="0"/>
          <w:numId w:val="11"/>
        </w:numPr>
      </w:pPr>
      <w:r>
        <w:t>Flow Coefficient (Exhaust)</w:t>
      </w:r>
      <w:r>
        <w:tab/>
      </w:r>
      <w:r>
        <w:tab/>
      </w:r>
      <w:r>
        <w:tab/>
      </w:r>
      <w:r>
        <w:tab/>
      </w:r>
      <w:r>
        <w:tab/>
        <w:t>FLOWEXH</w:t>
      </w:r>
    </w:p>
    <w:p w:rsidR="00CE2245" w:rsidRDefault="00CE2245" w:rsidP="00B23AAB">
      <w:pPr>
        <w:rPr>
          <w:rFonts w:eastAsiaTheme="minorEastAsia"/>
        </w:rPr>
      </w:pPr>
      <w:r>
        <w:rPr>
          <w:rFonts w:eastAsiaTheme="minorEastAsia"/>
        </w:rPr>
        <w:t xml:space="preserve">Following this, on the operating parameters tab of the </w:t>
      </w:r>
      <w:r w:rsidR="000B376B">
        <w:rPr>
          <w:rFonts w:eastAsiaTheme="minorEastAsia"/>
        </w:rPr>
        <w:t xml:space="preserve">engine </w:t>
      </w:r>
      <w:r>
        <w:rPr>
          <w:rFonts w:eastAsiaTheme="minorEastAsia"/>
        </w:rPr>
        <w:t xml:space="preserve">general parameters panel had constants assigned to the </w:t>
      </w:r>
      <w:r w:rsidR="000B376B">
        <w:rPr>
          <w:rFonts w:eastAsiaTheme="minorEastAsia"/>
        </w:rPr>
        <w:t>engine speed, reference pressure and reference temperature</w:t>
      </w:r>
      <w:r w:rsidR="0000288D">
        <w:rPr>
          <w:rFonts w:eastAsiaTheme="minorEastAsia"/>
        </w:rPr>
        <w:t>.</w:t>
      </w:r>
      <w:r w:rsidR="00794E69">
        <w:rPr>
          <w:rFonts w:eastAsiaTheme="minorEastAsia"/>
        </w:rPr>
        <w:t xml:space="preserve"> This</w:t>
      </w:r>
      <w:r w:rsidR="0000288D">
        <w:rPr>
          <w:rFonts w:eastAsiaTheme="minorEastAsia"/>
        </w:rPr>
        <w:t xml:space="preserve"> </w:t>
      </w:r>
      <w:r w:rsidR="00794E69">
        <w:rPr>
          <w:rFonts w:eastAsiaTheme="minorEastAsia"/>
        </w:rPr>
        <w:t>allowed for the value to be changed depending on the case</w:t>
      </w:r>
      <w:r w:rsidR="000B376B">
        <w:rPr>
          <w:rFonts w:eastAsiaTheme="minorEastAsia"/>
        </w:rPr>
        <w:t xml:space="preserve">. </w:t>
      </w:r>
    </w:p>
    <w:p w:rsidR="000B376B" w:rsidRPr="000B376B" w:rsidRDefault="001A4638" w:rsidP="000B376B">
      <w:pPr>
        <w:pStyle w:val="ListParagraph"/>
        <w:numPr>
          <w:ilvl w:val="0"/>
          <w:numId w:val="12"/>
        </w:numPr>
        <w:rPr>
          <w:rFonts w:eastAsiaTheme="minorEastAsia"/>
        </w:rPr>
      </w:pPr>
      <w:r>
        <w:rPr>
          <w:rFonts w:eastAsiaTheme="minorEastAsia"/>
        </w:rPr>
        <w:t>S</w:t>
      </w:r>
      <w:r w:rsidR="000B376B">
        <w:rPr>
          <w:rFonts w:eastAsiaTheme="minorEastAsia"/>
        </w:rPr>
        <w:t xml:space="preserve">peed </w:t>
      </w:r>
      <w:r w:rsidR="000B376B">
        <w:rPr>
          <w:rFonts w:eastAsiaTheme="minorEastAsia"/>
        </w:rPr>
        <w:tab/>
      </w:r>
      <w:r w:rsidR="000B376B">
        <w:rPr>
          <w:rFonts w:eastAsiaTheme="minorEastAsia"/>
        </w:rPr>
        <w:tab/>
      </w:r>
      <w:r>
        <w:rPr>
          <w:rFonts w:eastAsiaTheme="minorEastAsia"/>
        </w:rPr>
        <w:t>1440</w:t>
      </w:r>
      <w:r w:rsidR="00133EF5">
        <w:rPr>
          <w:rFonts w:eastAsiaTheme="minorEastAsia"/>
        </w:rPr>
        <w:t>0</w:t>
      </w:r>
      <w:r w:rsidR="000B376B">
        <w:rPr>
          <w:rFonts w:eastAsiaTheme="minorEastAsia"/>
        </w:rPr>
        <w:tab/>
      </w:r>
      <w:r w:rsidR="000B376B">
        <w:rPr>
          <w:rFonts w:eastAsiaTheme="minorEastAsia"/>
        </w:rPr>
        <w:tab/>
      </w:r>
      <w:r w:rsidR="00133EF5">
        <w:rPr>
          <w:rFonts w:eastAsiaTheme="minorEastAsia"/>
        </w:rPr>
        <w:tab/>
      </w:r>
      <w:r w:rsidR="00133EF5">
        <w:rPr>
          <w:rFonts w:eastAsiaTheme="minorEastAsia"/>
        </w:rPr>
        <w:tab/>
      </w:r>
      <w:r w:rsidR="000B376B">
        <w:rPr>
          <w:rFonts w:eastAsiaTheme="minorEastAsia"/>
        </w:rPr>
        <w:t>13000</w:t>
      </w:r>
      <w:r w:rsidR="000B376B">
        <w:rPr>
          <w:rFonts w:eastAsiaTheme="minorEastAsia"/>
        </w:rPr>
        <w:tab/>
      </w:r>
      <w:r w:rsidR="000B376B">
        <w:rPr>
          <w:rFonts w:eastAsiaTheme="minorEastAsia"/>
        </w:rPr>
        <w:tab/>
      </w:r>
      <w:r w:rsidR="000B376B">
        <w:rPr>
          <w:rFonts w:eastAsiaTheme="minorEastAsia"/>
        </w:rPr>
        <w:tab/>
      </w:r>
      <w:r w:rsidR="00133EF5">
        <w:rPr>
          <w:rFonts w:eastAsiaTheme="minorEastAsia"/>
        </w:rPr>
        <w:tab/>
      </w:r>
      <w:r>
        <w:rPr>
          <w:rFonts w:eastAsiaTheme="minorEastAsia"/>
        </w:rPr>
        <w:t>10250</w:t>
      </w:r>
    </w:p>
    <w:p w:rsidR="00B23AAB" w:rsidRDefault="000B376B" w:rsidP="000B376B">
      <w:r>
        <w:t xml:space="preserve">Both reference pressure and temperature were left at the default values as modifying them had no impact on the final result other than the stated volumetric efficiency of the engine. </w:t>
      </w:r>
    </w:p>
    <w:p w:rsidR="000B376B" w:rsidRDefault="000B376B" w:rsidP="000B376B">
      <w:pPr>
        <w:keepNext/>
        <w:jc w:val="center"/>
      </w:pPr>
      <w:r>
        <w:rPr>
          <w:noProof/>
        </w:rPr>
        <w:lastRenderedPageBreak/>
        <w:drawing>
          <wp:inline distT="0" distB="0" distL="0" distR="0" wp14:anchorId="70CE1002" wp14:editId="4601C173">
            <wp:extent cx="5193228" cy="1309421"/>
            <wp:effectExtent l="0" t="0" r="762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7695" t="21333" r="26732" b="58239"/>
                    <a:stretch/>
                  </pic:blipFill>
                  <pic:spPr bwMode="auto">
                    <a:xfrm>
                      <a:off x="0" y="0"/>
                      <a:ext cx="5220083" cy="1316192"/>
                    </a:xfrm>
                    <a:prstGeom prst="rect">
                      <a:avLst/>
                    </a:prstGeom>
                    <a:ln>
                      <a:noFill/>
                    </a:ln>
                    <a:extLst>
                      <a:ext uri="{53640926-AAD7-44D8-BBD7-CCE9431645EC}">
                        <a14:shadowObscured xmlns:a14="http://schemas.microsoft.com/office/drawing/2010/main"/>
                      </a:ext>
                    </a:extLst>
                  </pic:spPr>
                </pic:pic>
              </a:graphicData>
            </a:graphic>
          </wp:inline>
        </w:drawing>
      </w:r>
    </w:p>
    <w:p w:rsidR="000B376B" w:rsidRDefault="000B376B" w:rsidP="000B376B">
      <w:pPr>
        <w:pStyle w:val="Caption"/>
      </w:pPr>
      <w:bookmarkStart w:id="15" w:name="_Toc30992700"/>
      <w:r>
        <w:t xml:space="preserve">Figure </w:t>
      </w:r>
      <w:r w:rsidR="000D59D6">
        <w:fldChar w:fldCharType="begin"/>
      </w:r>
      <w:r w:rsidR="000D59D6">
        <w:instrText xml:space="preserve"> STYLEREF 1 \s </w:instrText>
      </w:r>
      <w:r w:rsidR="000D59D6">
        <w:fldChar w:fldCharType="separate"/>
      </w:r>
      <w:r w:rsidR="000D59D6">
        <w:rPr>
          <w:noProof/>
        </w:rPr>
        <w:t>3</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9</w:t>
      </w:r>
      <w:r w:rsidR="000D59D6">
        <w:fldChar w:fldCharType="end"/>
      </w:r>
      <w:r>
        <w:t xml:space="preserve"> Engine General Panel Operating Parameters</w:t>
      </w:r>
      <w:bookmarkEnd w:id="15"/>
    </w:p>
    <w:p w:rsidR="000B376B" w:rsidRDefault="00353F4A" w:rsidP="000B376B">
      <w:r>
        <w:t xml:space="preserve">On </w:t>
      </w:r>
      <w:r w:rsidR="000B376B">
        <w:t>Combustion tab</w:t>
      </w:r>
      <w:r w:rsidR="000B376B">
        <w:sym w:font="Wingdings" w:char="F0E0"/>
      </w:r>
      <w:r w:rsidR="000B376B">
        <w:t xml:space="preserve"> Siweibe1</w:t>
      </w:r>
      <w:r>
        <w:t xml:space="preserve"> location of 50% burn and combustion duration had constants applied</w:t>
      </w:r>
      <w:r w:rsidR="001D4CBD">
        <w:t>.</w:t>
      </w:r>
    </w:p>
    <w:p w:rsidR="001A4638" w:rsidRDefault="001A4638" w:rsidP="001A4638">
      <w:pPr>
        <w:pStyle w:val="ListParagraph"/>
        <w:numPr>
          <w:ilvl w:val="0"/>
          <w:numId w:val="12"/>
        </w:numPr>
      </w:pPr>
      <w:r>
        <w:t xml:space="preserve">THB50 </w:t>
      </w:r>
      <w:r>
        <w:tab/>
      </w:r>
      <w:r w:rsidRPr="001A4638">
        <w:t>7</w:t>
      </w:r>
      <w:r w:rsidRPr="001A4638">
        <w:tab/>
      </w:r>
      <w:r>
        <w:tab/>
      </w:r>
      <w:r>
        <w:tab/>
      </w:r>
      <w:r w:rsidR="00133EF5">
        <w:tab/>
      </w:r>
      <w:r w:rsidRPr="001A4638">
        <w:t>11</w:t>
      </w:r>
      <w:r w:rsidRPr="001A4638">
        <w:tab/>
      </w:r>
      <w:r>
        <w:tab/>
      </w:r>
      <w:r>
        <w:tab/>
      </w:r>
      <w:r w:rsidR="00133EF5">
        <w:tab/>
      </w:r>
      <w:r w:rsidRPr="001A4638">
        <w:t>9.8</w:t>
      </w:r>
    </w:p>
    <w:p w:rsidR="001A4638" w:rsidRDefault="001A4638" w:rsidP="001A4638">
      <w:pPr>
        <w:pStyle w:val="ListParagraph"/>
        <w:numPr>
          <w:ilvl w:val="0"/>
          <w:numId w:val="12"/>
        </w:numPr>
      </w:pPr>
      <w:r>
        <w:t>BDUR</w:t>
      </w:r>
      <w:r>
        <w:tab/>
      </w:r>
      <w:r>
        <w:tab/>
      </w:r>
      <w:r w:rsidRPr="001A4638">
        <w:t>28.5</w:t>
      </w:r>
      <w:r w:rsidRPr="001A4638">
        <w:tab/>
      </w:r>
      <w:r w:rsidR="00846983">
        <w:tab/>
      </w:r>
      <w:r w:rsidR="00846983">
        <w:tab/>
      </w:r>
      <w:r w:rsidR="00133EF5">
        <w:tab/>
      </w:r>
      <w:r w:rsidRPr="001A4638">
        <w:t>28.5</w:t>
      </w:r>
      <w:r w:rsidRPr="001A4638">
        <w:tab/>
      </w:r>
      <w:r w:rsidR="00846983">
        <w:tab/>
      </w:r>
      <w:r w:rsidR="00846983">
        <w:tab/>
      </w:r>
      <w:r w:rsidR="00133EF5">
        <w:tab/>
      </w:r>
      <w:r w:rsidRPr="001A4638">
        <w:t>26.5</w:t>
      </w:r>
    </w:p>
    <w:p w:rsidR="00846983" w:rsidRDefault="00846983" w:rsidP="00846983">
      <w:pPr>
        <w:ind w:left="360"/>
      </w:pPr>
      <w:r>
        <w:t>These values were selected from the Excel section for 50% MFB for THB50 and the difference between 10% and 90% MFB for BDUR.</w:t>
      </w:r>
      <w:r w:rsidR="008B2C09">
        <w:t xml:space="preserve"> These values were slightly lowered or increased from the Excel values to fine tune the peak pressures. However, this was only done in small amounts </w:t>
      </w:r>
    </w:p>
    <w:p w:rsidR="001D4CBD" w:rsidRDefault="001D4CBD" w:rsidP="001D4CBD">
      <w:pPr>
        <w:keepNext/>
        <w:jc w:val="center"/>
      </w:pPr>
      <w:r>
        <w:rPr>
          <w:noProof/>
        </w:rPr>
        <w:drawing>
          <wp:inline distT="0" distB="0" distL="0" distR="0" wp14:anchorId="2255C927" wp14:editId="21418A67">
            <wp:extent cx="2326233" cy="21583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9572" t="27461" r="38834" b="36920"/>
                    <a:stretch/>
                  </pic:blipFill>
                  <pic:spPr bwMode="auto">
                    <a:xfrm>
                      <a:off x="0" y="0"/>
                      <a:ext cx="2334916" cy="2166421"/>
                    </a:xfrm>
                    <a:prstGeom prst="rect">
                      <a:avLst/>
                    </a:prstGeom>
                    <a:ln>
                      <a:noFill/>
                    </a:ln>
                    <a:extLst>
                      <a:ext uri="{53640926-AAD7-44D8-BBD7-CCE9431645EC}">
                        <a14:shadowObscured xmlns:a14="http://schemas.microsoft.com/office/drawing/2010/main"/>
                      </a:ext>
                    </a:extLst>
                  </pic:spPr>
                </pic:pic>
              </a:graphicData>
            </a:graphic>
          </wp:inline>
        </w:drawing>
      </w:r>
    </w:p>
    <w:p w:rsidR="001D4CBD" w:rsidRDefault="001D4CBD" w:rsidP="001A4638">
      <w:pPr>
        <w:pStyle w:val="Caption"/>
      </w:pPr>
      <w:bookmarkStart w:id="16" w:name="_Toc30992701"/>
      <w:r>
        <w:t xml:space="preserve">Figure </w:t>
      </w:r>
      <w:r w:rsidR="000D59D6">
        <w:fldChar w:fldCharType="begin"/>
      </w:r>
      <w:r w:rsidR="000D59D6">
        <w:instrText xml:space="preserve"> STYLEREF 1 \s </w:instrText>
      </w:r>
      <w:r w:rsidR="000D59D6">
        <w:fldChar w:fldCharType="separate"/>
      </w:r>
      <w:r w:rsidR="000D59D6">
        <w:rPr>
          <w:noProof/>
        </w:rPr>
        <w:t>3</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10</w:t>
      </w:r>
      <w:r w:rsidR="000D59D6">
        <w:fldChar w:fldCharType="end"/>
      </w:r>
      <w:r>
        <w:t xml:space="preserve"> Wiebe Model</w:t>
      </w:r>
      <w:bookmarkEnd w:id="16"/>
    </w:p>
    <w:p w:rsidR="00846983" w:rsidRDefault="00846983" w:rsidP="00217543">
      <w:r>
        <w:t>The temperature in the ambient panel was set to 20</w:t>
      </w:r>
      <w:r>
        <w:rPr>
          <w:vertAlign w:val="superscript"/>
        </w:rPr>
        <w:t>o</w:t>
      </w:r>
      <w:r>
        <w:t>C as it was stated in the data sheet.</w:t>
      </w:r>
      <w:r w:rsidR="00A006E9">
        <w:t xml:space="preserve"> This boosted the pressure slightly </w:t>
      </w:r>
      <w:r w:rsidR="008B2C09">
        <w:t xml:space="preserve">as the air molecules are more tightly packed together </w:t>
      </w:r>
      <w:r>
        <w:t xml:space="preserve"> </w:t>
      </w:r>
    </w:p>
    <w:p w:rsidR="00846983" w:rsidRDefault="00846983" w:rsidP="00846983">
      <w:pPr>
        <w:keepNext/>
        <w:jc w:val="center"/>
      </w:pPr>
      <w:r>
        <w:rPr>
          <w:noProof/>
        </w:rPr>
        <w:lastRenderedPageBreak/>
        <w:drawing>
          <wp:inline distT="0" distB="0" distL="0" distR="0" wp14:anchorId="1F3BEBB2" wp14:editId="27B5B077">
            <wp:extent cx="2852928" cy="1746429"/>
            <wp:effectExtent l="0" t="0" r="508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3065" t="29506" r="32332" b="32836"/>
                    <a:stretch/>
                  </pic:blipFill>
                  <pic:spPr bwMode="auto">
                    <a:xfrm>
                      <a:off x="0" y="0"/>
                      <a:ext cx="2882254" cy="1764381"/>
                    </a:xfrm>
                    <a:prstGeom prst="rect">
                      <a:avLst/>
                    </a:prstGeom>
                    <a:ln>
                      <a:noFill/>
                    </a:ln>
                    <a:extLst>
                      <a:ext uri="{53640926-AAD7-44D8-BBD7-CCE9431645EC}">
                        <a14:shadowObscured xmlns:a14="http://schemas.microsoft.com/office/drawing/2010/main"/>
                      </a:ext>
                    </a:extLst>
                  </pic:spPr>
                </pic:pic>
              </a:graphicData>
            </a:graphic>
          </wp:inline>
        </w:drawing>
      </w:r>
    </w:p>
    <w:p w:rsidR="00846983" w:rsidRDefault="00846983" w:rsidP="00846983">
      <w:pPr>
        <w:pStyle w:val="Caption"/>
      </w:pPr>
      <w:bookmarkStart w:id="17" w:name="_Toc30992702"/>
      <w:r>
        <w:t xml:space="preserve">Figure </w:t>
      </w:r>
      <w:r w:rsidR="000D59D6">
        <w:fldChar w:fldCharType="begin"/>
      </w:r>
      <w:r w:rsidR="000D59D6">
        <w:instrText xml:space="preserve"> STYLEREF 1 \s </w:instrText>
      </w:r>
      <w:r w:rsidR="000D59D6">
        <w:fldChar w:fldCharType="separate"/>
      </w:r>
      <w:r w:rsidR="000D59D6">
        <w:rPr>
          <w:noProof/>
        </w:rPr>
        <w:t>3</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11</w:t>
      </w:r>
      <w:r w:rsidR="000D59D6">
        <w:fldChar w:fldCharType="end"/>
      </w:r>
      <w:r>
        <w:t xml:space="preserve"> Ambient Panel</w:t>
      </w:r>
      <w:bookmarkEnd w:id="17"/>
    </w:p>
    <w:p w:rsidR="00133EF5" w:rsidRDefault="00133EF5" w:rsidP="00133EF5">
      <w:r>
        <w:t>The final constant was set in the proportional injection panel to allow for varied fuel injection.</w:t>
      </w:r>
    </w:p>
    <w:p w:rsidR="00133EF5" w:rsidRPr="00133EF5" w:rsidRDefault="00133EF5" w:rsidP="00133EF5">
      <w:pPr>
        <w:pStyle w:val="ListParagraph"/>
        <w:numPr>
          <w:ilvl w:val="0"/>
          <w:numId w:val="13"/>
        </w:numPr>
      </w:pPr>
      <w:r>
        <w:t xml:space="preserve">FARD </w:t>
      </w:r>
      <w:r>
        <w:tab/>
      </w:r>
      <w:r>
        <w:tab/>
      </w:r>
      <w:r w:rsidRPr="00133EF5">
        <w:t>0.071</w:t>
      </w:r>
      <w:r w:rsidRPr="00133EF5">
        <w:tab/>
      </w:r>
      <w:r>
        <w:tab/>
      </w:r>
      <w:r>
        <w:tab/>
      </w:r>
      <w:r>
        <w:tab/>
      </w:r>
      <w:r w:rsidRPr="00133EF5">
        <w:t>0.081</w:t>
      </w:r>
      <w:r w:rsidRPr="00133EF5">
        <w:tab/>
      </w:r>
      <w:r>
        <w:tab/>
      </w:r>
      <w:r>
        <w:tab/>
      </w:r>
      <w:r>
        <w:tab/>
      </w:r>
      <w:r w:rsidRPr="00133EF5">
        <w:t>0.083</w:t>
      </w:r>
    </w:p>
    <w:p w:rsidR="00133EF5" w:rsidRDefault="00133EF5" w:rsidP="00133EF5">
      <w:r>
        <w:t xml:space="preserve">FARD was the final constant that was chosen. It was used to </w:t>
      </w:r>
      <w:r w:rsidR="00585FF0">
        <w:t>modify the peak pressure of the cylinder. The data sheet also stated that the air/fuel ratio at 10250RPM was 12 or roughly 0.83</w:t>
      </w:r>
      <m:oMath>
        <m:r>
          <w:rPr>
            <w:rFonts w:ascii="Cambria Math" w:hAnsi="Cambria Math"/>
          </w:rPr>
          <m:t>ϕ</m:t>
        </m:r>
      </m:oMath>
      <w:r w:rsidR="00585FF0">
        <w:rPr>
          <w:rFonts w:eastAsiaTheme="minorEastAsia"/>
        </w:rPr>
        <w:t>. setting FARD to 0.071 at engine speed 14400 produced the highest peak pressure.</w:t>
      </w:r>
    </w:p>
    <w:p w:rsidR="00133EF5" w:rsidRDefault="00133EF5" w:rsidP="00133EF5">
      <w:pPr>
        <w:keepNext/>
        <w:jc w:val="center"/>
      </w:pPr>
      <w:r>
        <w:rPr>
          <w:noProof/>
        </w:rPr>
        <w:drawing>
          <wp:inline distT="0" distB="0" distL="0" distR="0" wp14:anchorId="0BF3160D" wp14:editId="27A5B383">
            <wp:extent cx="3047491" cy="1214324"/>
            <wp:effectExtent l="0" t="0" r="635"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3844" t="28072" r="32920" b="48383"/>
                    <a:stretch/>
                  </pic:blipFill>
                  <pic:spPr bwMode="auto">
                    <a:xfrm>
                      <a:off x="0" y="0"/>
                      <a:ext cx="3066833" cy="1222031"/>
                    </a:xfrm>
                    <a:prstGeom prst="rect">
                      <a:avLst/>
                    </a:prstGeom>
                    <a:ln>
                      <a:noFill/>
                    </a:ln>
                    <a:extLst>
                      <a:ext uri="{53640926-AAD7-44D8-BBD7-CCE9431645EC}">
                        <a14:shadowObscured xmlns:a14="http://schemas.microsoft.com/office/drawing/2010/main"/>
                      </a:ext>
                    </a:extLst>
                  </pic:spPr>
                </pic:pic>
              </a:graphicData>
            </a:graphic>
          </wp:inline>
        </w:drawing>
      </w:r>
    </w:p>
    <w:p w:rsidR="00133EF5" w:rsidRDefault="00133EF5" w:rsidP="00133EF5">
      <w:pPr>
        <w:pStyle w:val="Caption"/>
      </w:pPr>
      <w:bookmarkStart w:id="18" w:name="_Toc30992703"/>
      <w:r>
        <w:t xml:space="preserve">Figure </w:t>
      </w:r>
      <w:r w:rsidR="000D59D6">
        <w:fldChar w:fldCharType="begin"/>
      </w:r>
      <w:r w:rsidR="000D59D6">
        <w:instrText xml:space="preserve"> STYLEREF 1 \s </w:instrText>
      </w:r>
      <w:r w:rsidR="000D59D6">
        <w:fldChar w:fldCharType="separate"/>
      </w:r>
      <w:r w:rsidR="000D59D6">
        <w:rPr>
          <w:noProof/>
        </w:rPr>
        <w:t>3</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12</w:t>
      </w:r>
      <w:r w:rsidR="000D59D6">
        <w:fldChar w:fldCharType="end"/>
      </w:r>
      <w:r>
        <w:t xml:space="preserve"> Injector Panel</w:t>
      </w:r>
      <w:bookmarkEnd w:id="18"/>
    </w:p>
    <w:p w:rsidR="000D59D6" w:rsidRDefault="00585FF0" w:rsidP="00133EF5">
      <w:r>
        <w:t xml:space="preserve">Figure 3.13 shows the constants table used by WAVE. The final parameter adjusted was IOP which dictates when the inlet opens. The IOP was set at 267 across all 3 cases as the Triumph doesn’t have variable valve timing. The choice to move the </w:t>
      </w:r>
      <w:r w:rsidR="00087B8E">
        <w:t>IOP from 250 degrees to 267 was made when comparing to the exhaust lift profile when connected to EOP. As it was</w:t>
      </w:r>
      <w:r w:rsidR="009E5CA0">
        <w:t>,</w:t>
      </w:r>
      <w:r w:rsidR="00087B8E">
        <w:t xml:space="preserve"> there was a major overlap between the exhaust closing and the inlet opening. By setting the IOP to 2</w:t>
      </w:r>
      <w:r w:rsidR="00144179">
        <w:t xml:space="preserve">67 </w:t>
      </w:r>
      <w:r w:rsidR="00546DDC">
        <w:t>the overlap was reduced</w:t>
      </w:r>
      <w:r w:rsidR="009E5CA0">
        <w:t xml:space="preserve"> reducing the risk of fuel rushing out the exhaust</w:t>
      </w:r>
      <w:r w:rsidR="00546DDC">
        <w:t xml:space="preserve"> and resulted in values being closer to the dyno testing results.</w:t>
      </w:r>
      <w:r w:rsidR="000D59D6">
        <w:t xml:space="preserve"> In addition to this the temperature of the piston, liner and head were modified but eventually reset back to their default value. When tweaking these </w:t>
      </w:r>
      <w:r w:rsidR="00060766">
        <w:t>values,</w:t>
      </w:r>
      <w:r w:rsidR="000D59D6">
        <w:t xml:space="preserve"> it became apparent that reducing the initial temperature within the engine parts gave a slight boost to the peak pressure within the cylinder. </w:t>
      </w:r>
    </w:p>
    <w:p w:rsidR="000D59D6" w:rsidRDefault="000D59D6" w:rsidP="000D59D6">
      <w:pPr>
        <w:keepNext/>
        <w:jc w:val="center"/>
      </w:pPr>
      <w:r>
        <w:rPr>
          <w:noProof/>
        </w:rPr>
        <w:lastRenderedPageBreak/>
        <w:drawing>
          <wp:inline distT="0" distB="0" distL="0" distR="0" wp14:anchorId="5A31000C" wp14:editId="24DBAE5E">
            <wp:extent cx="3886704" cy="25241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8642" t="20091" r="62442" b="46524"/>
                    <a:stretch/>
                  </pic:blipFill>
                  <pic:spPr bwMode="auto">
                    <a:xfrm>
                      <a:off x="0" y="0"/>
                      <a:ext cx="3895392" cy="2529767"/>
                    </a:xfrm>
                    <a:prstGeom prst="rect">
                      <a:avLst/>
                    </a:prstGeom>
                    <a:ln>
                      <a:noFill/>
                    </a:ln>
                    <a:extLst>
                      <a:ext uri="{53640926-AAD7-44D8-BBD7-CCE9431645EC}">
                        <a14:shadowObscured xmlns:a14="http://schemas.microsoft.com/office/drawing/2010/main"/>
                      </a:ext>
                    </a:extLst>
                  </pic:spPr>
                </pic:pic>
              </a:graphicData>
            </a:graphic>
          </wp:inline>
        </w:drawing>
      </w:r>
    </w:p>
    <w:p w:rsidR="00133EF5" w:rsidRDefault="000D59D6" w:rsidP="000D59D6">
      <w:pPr>
        <w:pStyle w:val="Caption"/>
      </w:pPr>
      <w:bookmarkStart w:id="19" w:name="_Toc30992704"/>
      <w:r>
        <w:t xml:space="preserve">Figure </w:t>
      </w:r>
      <w:r>
        <w:fldChar w:fldCharType="begin"/>
      </w:r>
      <w:r>
        <w:instrText xml:space="preserve"> STYLEREF 1 \s </w:instrText>
      </w:r>
      <w:r>
        <w:fldChar w:fldCharType="separate"/>
      </w:r>
      <w:r>
        <w:rPr>
          <w:noProof/>
        </w:rPr>
        <w:t>3</w:t>
      </w:r>
      <w:r>
        <w:fldChar w:fldCharType="end"/>
      </w:r>
      <w:r>
        <w:t>.</w:t>
      </w:r>
      <w:r>
        <w:fldChar w:fldCharType="begin"/>
      </w:r>
      <w:r>
        <w:instrText xml:space="preserve"> SEQ Figure \* ARABIC \s 1 </w:instrText>
      </w:r>
      <w:r>
        <w:fldChar w:fldCharType="separate"/>
      </w:r>
      <w:r>
        <w:rPr>
          <w:noProof/>
        </w:rPr>
        <w:t>13</w:t>
      </w:r>
      <w:r>
        <w:fldChar w:fldCharType="end"/>
      </w:r>
      <w:r>
        <w:t xml:space="preserve"> Constants Table</w:t>
      </w:r>
      <w:bookmarkEnd w:id="19"/>
    </w:p>
    <w:p w:rsidR="008433AC" w:rsidRPr="00133EF5" w:rsidRDefault="008433AC" w:rsidP="00133EF5">
      <w:pPr>
        <w:jc w:val="center"/>
      </w:pPr>
      <w:r>
        <w:br w:type="page"/>
      </w:r>
    </w:p>
    <w:p w:rsidR="008433AC" w:rsidRPr="00162BB7" w:rsidRDefault="008433AC" w:rsidP="008433AC">
      <w:pPr>
        <w:pStyle w:val="Heading1"/>
      </w:pPr>
      <w:bookmarkStart w:id="20" w:name="_Toc30992688"/>
      <w:r w:rsidRPr="00162BB7">
        <w:lastRenderedPageBreak/>
        <w:t>Results</w:t>
      </w:r>
      <w:bookmarkEnd w:id="20"/>
    </w:p>
    <w:p w:rsidR="009F1C94" w:rsidRDefault="009F1C94" w:rsidP="009F1C94">
      <w:pPr>
        <w:pStyle w:val="Caption"/>
      </w:pPr>
    </w:p>
    <w:p w:rsidR="004A46CE" w:rsidRDefault="004A46CE" w:rsidP="00DF5060">
      <w:pPr>
        <w:keepNext/>
        <w:jc w:val="center"/>
      </w:pPr>
      <w:r>
        <w:rPr>
          <w:noProof/>
        </w:rPr>
        <w:drawing>
          <wp:inline distT="0" distB="0" distL="0" distR="0" wp14:anchorId="0419C523" wp14:editId="3385CB36">
            <wp:extent cx="3918857" cy="2672212"/>
            <wp:effectExtent l="0" t="0" r="5715" b="13970"/>
            <wp:docPr id="19" name="Chart 19">
              <a:extLst xmlns:a="http://schemas.openxmlformats.org/drawingml/2006/main">
                <a:ext uri="{FF2B5EF4-FFF2-40B4-BE49-F238E27FC236}">
                  <a16:creationId xmlns:a16="http://schemas.microsoft.com/office/drawing/2014/main" id="{F59D3730-6E6E-4217-B123-E9DB229223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A46CE" w:rsidRDefault="004A46CE" w:rsidP="004A46CE">
      <w:pPr>
        <w:pStyle w:val="Caption"/>
      </w:pPr>
      <w:bookmarkStart w:id="21" w:name="_Toc30992705"/>
      <w:r>
        <w:t xml:space="preserve">Figure </w:t>
      </w:r>
      <w:r w:rsidR="000D59D6">
        <w:fldChar w:fldCharType="begin"/>
      </w:r>
      <w:r w:rsidR="000D59D6">
        <w:instrText xml:space="preserve"> STYLEREF 1 \s </w:instrText>
      </w:r>
      <w:r w:rsidR="000D59D6">
        <w:fldChar w:fldCharType="separate"/>
      </w:r>
      <w:r w:rsidR="000D59D6">
        <w:rPr>
          <w:noProof/>
        </w:rPr>
        <w:t>4</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1</w:t>
      </w:r>
      <w:r w:rsidR="000D59D6">
        <w:fldChar w:fldCharType="end"/>
      </w:r>
      <w:r>
        <w:t xml:space="preserve"> 10250RPM Wiebe</w:t>
      </w:r>
      <w:bookmarkEnd w:id="21"/>
    </w:p>
    <w:p w:rsidR="00C72D9B" w:rsidRDefault="004A46CE" w:rsidP="00DF5060">
      <w:pPr>
        <w:keepNext/>
        <w:jc w:val="center"/>
      </w:pPr>
      <w:r>
        <w:rPr>
          <w:noProof/>
        </w:rPr>
        <w:drawing>
          <wp:inline distT="0" distB="0" distL="0" distR="0" wp14:anchorId="4FE717E3" wp14:editId="424DECD5">
            <wp:extent cx="4073236" cy="2885968"/>
            <wp:effectExtent l="0" t="0" r="3810" b="10160"/>
            <wp:docPr id="20" name="Chart 20">
              <a:extLst xmlns:a="http://schemas.openxmlformats.org/drawingml/2006/main">
                <a:ext uri="{FF2B5EF4-FFF2-40B4-BE49-F238E27FC236}">
                  <a16:creationId xmlns:a16="http://schemas.microsoft.com/office/drawing/2014/main" id="{F59D3730-6E6E-4217-B123-E9DB229223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72D9B" w:rsidRDefault="00C72D9B" w:rsidP="00C72D9B">
      <w:pPr>
        <w:pStyle w:val="Caption"/>
      </w:pPr>
      <w:bookmarkStart w:id="22" w:name="_Toc30992706"/>
      <w:r>
        <w:t xml:space="preserve">Figure </w:t>
      </w:r>
      <w:r w:rsidR="000D59D6">
        <w:fldChar w:fldCharType="begin"/>
      </w:r>
      <w:r w:rsidR="000D59D6">
        <w:instrText xml:space="preserve"> STYLEREF 1 \s </w:instrText>
      </w:r>
      <w:r w:rsidR="000D59D6">
        <w:fldChar w:fldCharType="separate"/>
      </w:r>
      <w:r w:rsidR="000D59D6">
        <w:rPr>
          <w:noProof/>
        </w:rPr>
        <w:t>4</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2</w:t>
      </w:r>
      <w:r w:rsidR="000D59D6">
        <w:fldChar w:fldCharType="end"/>
      </w:r>
      <w:r>
        <w:t xml:space="preserve"> 13000RPM Wiebe</w:t>
      </w:r>
      <w:bookmarkEnd w:id="22"/>
    </w:p>
    <w:p w:rsidR="008433AC" w:rsidRDefault="008433AC">
      <w:r>
        <w:br w:type="page"/>
      </w:r>
    </w:p>
    <w:p w:rsidR="00C72D9B" w:rsidRDefault="004A46CE" w:rsidP="00DF5060">
      <w:pPr>
        <w:keepNext/>
        <w:jc w:val="center"/>
      </w:pPr>
      <w:r>
        <w:rPr>
          <w:noProof/>
        </w:rPr>
        <w:lastRenderedPageBreak/>
        <w:drawing>
          <wp:inline distT="0" distB="0" distL="0" distR="0" wp14:anchorId="1FB10C5E" wp14:editId="1F6E08F1">
            <wp:extent cx="4138551" cy="2796903"/>
            <wp:effectExtent l="0" t="0" r="14605" b="3810"/>
            <wp:docPr id="21" name="Chart 21">
              <a:extLst xmlns:a="http://schemas.openxmlformats.org/drawingml/2006/main">
                <a:ext uri="{FF2B5EF4-FFF2-40B4-BE49-F238E27FC236}">
                  <a16:creationId xmlns:a16="http://schemas.microsoft.com/office/drawing/2014/main" id="{F59D3730-6E6E-4217-B123-E9DB229223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A46CE" w:rsidRDefault="00C72D9B" w:rsidP="00C72D9B">
      <w:pPr>
        <w:pStyle w:val="Caption"/>
      </w:pPr>
      <w:bookmarkStart w:id="23" w:name="_Toc30992707"/>
      <w:r>
        <w:t xml:space="preserve">Figure </w:t>
      </w:r>
      <w:r w:rsidR="000D59D6">
        <w:fldChar w:fldCharType="begin"/>
      </w:r>
      <w:r w:rsidR="000D59D6">
        <w:instrText xml:space="preserve"> STYLEREF 1 \s </w:instrText>
      </w:r>
      <w:r w:rsidR="000D59D6">
        <w:fldChar w:fldCharType="separate"/>
      </w:r>
      <w:r w:rsidR="000D59D6">
        <w:rPr>
          <w:noProof/>
        </w:rPr>
        <w:t>4</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3</w:t>
      </w:r>
      <w:r w:rsidR="000D59D6">
        <w:fldChar w:fldCharType="end"/>
      </w:r>
      <w:r>
        <w:t xml:space="preserve"> 14400RPM Wiebe</w:t>
      </w:r>
      <w:bookmarkEnd w:id="23"/>
    </w:p>
    <w:p w:rsidR="00C72D9B" w:rsidRDefault="00DF5060" w:rsidP="00C72D9B">
      <w:r>
        <w:t xml:space="preserve">All 3 Wiebe graphs show close data between the dyno data and WAVE data figure 4.1 appears to have the largest error as the burn appears to happen over a longer duration. However, in general the data seems accurate to the dyno data especially figure 4.3 which practically identical other </w:t>
      </w:r>
      <w:r w:rsidR="009E6477">
        <w:t>than</w:t>
      </w:r>
      <w:r>
        <w:t xml:space="preserve"> the first few degrees. This suggests that the results depending on Wiebe should be accurate and that any issues with the simulation are likely not because of the Wiebe. </w:t>
      </w:r>
    </w:p>
    <w:p w:rsidR="00AF2625" w:rsidRDefault="00E46FE3" w:rsidP="00AF2625">
      <w:pPr>
        <w:keepNext/>
      </w:pPr>
      <w:r>
        <w:rPr>
          <w:noProof/>
        </w:rPr>
        <w:drawing>
          <wp:inline distT="0" distB="0" distL="0" distR="0" wp14:anchorId="78F73118" wp14:editId="6B370A8E">
            <wp:extent cx="5731510" cy="2941320"/>
            <wp:effectExtent l="0" t="0" r="2540" b="11430"/>
            <wp:docPr id="22" name="Chart 22">
              <a:extLst xmlns:a="http://schemas.openxmlformats.org/drawingml/2006/main">
                <a:ext uri="{FF2B5EF4-FFF2-40B4-BE49-F238E27FC236}">
                  <a16:creationId xmlns:a16="http://schemas.microsoft.com/office/drawing/2014/main" id="{6D338157-0312-43C4-93B0-83A1F0ED38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46FE3" w:rsidRDefault="00AF2625" w:rsidP="00AF2625">
      <w:pPr>
        <w:pStyle w:val="Caption"/>
      </w:pPr>
      <w:bookmarkStart w:id="24" w:name="_Toc30992708"/>
      <w:r>
        <w:t xml:space="preserve">Figure </w:t>
      </w:r>
      <w:r w:rsidR="000D59D6">
        <w:fldChar w:fldCharType="begin"/>
      </w:r>
      <w:r w:rsidR="000D59D6">
        <w:instrText xml:space="preserve"> STYLEREF 1 \s </w:instrText>
      </w:r>
      <w:r w:rsidR="000D59D6">
        <w:fldChar w:fldCharType="separate"/>
      </w:r>
      <w:r w:rsidR="000D59D6">
        <w:rPr>
          <w:noProof/>
        </w:rPr>
        <w:t>4</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4</w:t>
      </w:r>
      <w:r w:rsidR="000D59D6">
        <w:fldChar w:fldCharType="end"/>
      </w:r>
      <w:r>
        <w:t xml:space="preserve"> Pressure/Crank Angle 10250RPM</w:t>
      </w:r>
      <w:bookmarkEnd w:id="24"/>
    </w:p>
    <w:p w:rsidR="00AF2625" w:rsidRDefault="00AF2625" w:rsidP="00AF2625">
      <w:pPr>
        <w:keepNext/>
      </w:pPr>
      <w:r>
        <w:rPr>
          <w:noProof/>
        </w:rPr>
        <w:lastRenderedPageBreak/>
        <w:drawing>
          <wp:inline distT="0" distB="0" distL="0" distR="0" wp14:anchorId="216956BC" wp14:editId="08A290D4">
            <wp:extent cx="5731510" cy="2941320"/>
            <wp:effectExtent l="0" t="0" r="2540" b="11430"/>
            <wp:docPr id="23" name="Chart 23">
              <a:extLst xmlns:a="http://schemas.openxmlformats.org/drawingml/2006/main">
                <a:ext uri="{FF2B5EF4-FFF2-40B4-BE49-F238E27FC236}">
                  <a16:creationId xmlns:a16="http://schemas.microsoft.com/office/drawing/2014/main" id="{6D338157-0312-43C4-93B0-83A1F0ED38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AF2625" w:rsidRDefault="00AF2625" w:rsidP="00AF2625">
      <w:pPr>
        <w:pStyle w:val="Caption"/>
      </w:pPr>
      <w:bookmarkStart w:id="25" w:name="_Toc30992709"/>
      <w:r>
        <w:t xml:space="preserve">Figure </w:t>
      </w:r>
      <w:r w:rsidR="000D59D6">
        <w:fldChar w:fldCharType="begin"/>
      </w:r>
      <w:r w:rsidR="000D59D6">
        <w:instrText xml:space="preserve"> STYLEREF 1 \s </w:instrText>
      </w:r>
      <w:r w:rsidR="000D59D6">
        <w:fldChar w:fldCharType="separate"/>
      </w:r>
      <w:r w:rsidR="000D59D6">
        <w:rPr>
          <w:noProof/>
        </w:rPr>
        <w:t>4</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5</w:t>
      </w:r>
      <w:r w:rsidR="000D59D6">
        <w:fldChar w:fldCharType="end"/>
      </w:r>
      <w:r>
        <w:t xml:space="preserve"> </w:t>
      </w:r>
      <w:r w:rsidRPr="00A508E8">
        <w:t xml:space="preserve"> Pressure/Crank Angle </w:t>
      </w:r>
      <w:r>
        <w:t>13000</w:t>
      </w:r>
      <w:r w:rsidRPr="00A508E8">
        <w:t>RPM</w:t>
      </w:r>
      <w:bookmarkEnd w:id="25"/>
    </w:p>
    <w:p w:rsidR="00AF2625" w:rsidRDefault="00AF2625" w:rsidP="00AF2625">
      <w:pPr>
        <w:keepNext/>
      </w:pPr>
      <w:r>
        <w:rPr>
          <w:noProof/>
        </w:rPr>
        <w:drawing>
          <wp:inline distT="0" distB="0" distL="0" distR="0" wp14:anchorId="00967A15" wp14:editId="27D62B68">
            <wp:extent cx="5731510" cy="2941320"/>
            <wp:effectExtent l="0" t="0" r="2540" b="11430"/>
            <wp:docPr id="24" name="Chart 24">
              <a:extLst xmlns:a="http://schemas.openxmlformats.org/drawingml/2006/main">
                <a:ext uri="{FF2B5EF4-FFF2-40B4-BE49-F238E27FC236}">
                  <a16:creationId xmlns:a16="http://schemas.microsoft.com/office/drawing/2014/main" id="{6D338157-0312-43C4-93B0-83A1F0ED38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AF2625" w:rsidRDefault="00AF2625" w:rsidP="00AF2625">
      <w:pPr>
        <w:pStyle w:val="Caption"/>
      </w:pPr>
      <w:bookmarkStart w:id="26" w:name="_Toc30992710"/>
      <w:r>
        <w:t xml:space="preserve">Figure </w:t>
      </w:r>
      <w:r w:rsidR="000D59D6">
        <w:fldChar w:fldCharType="begin"/>
      </w:r>
      <w:r w:rsidR="000D59D6">
        <w:instrText xml:space="preserve"> STYLEREF 1 \s </w:instrText>
      </w:r>
      <w:r w:rsidR="000D59D6">
        <w:fldChar w:fldCharType="separate"/>
      </w:r>
      <w:r w:rsidR="000D59D6">
        <w:rPr>
          <w:noProof/>
        </w:rPr>
        <w:t>4</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6</w:t>
      </w:r>
      <w:r w:rsidR="000D59D6">
        <w:fldChar w:fldCharType="end"/>
      </w:r>
      <w:r>
        <w:t xml:space="preserve"> </w:t>
      </w:r>
      <w:r w:rsidRPr="00B13AC3">
        <w:t xml:space="preserve"> Pressure/Crank Angle 1</w:t>
      </w:r>
      <w:r>
        <w:t>440</w:t>
      </w:r>
      <w:r w:rsidRPr="00B13AC3">
        <w:t>0RPM</w:t>
      </w:r>
      <w:bookmarkEnd w:id="26"/>
    </w:p>
    <w:p w:rsidR="0097072B" w:rsidRDefault="00D669DE" w:rsidP="00D669DE">
      <w:r>
        <w:t>The pressure/Crank angle graphs produced by WAVE are very similar to the real-world data suggesting that the Engine has been accurately modelled. Figure 4.4 matches peak pressure with a 0.03% error as WAVE produced a peak pressure of 81.953bar whereas the dyno data peaked at 81.93bar</w:t>
      </w:r>
      <w:r w:rsidR="0097072B">
        <w:t xml:space="preserve"> the shape of the graph also appears to be almost identical suggesting accurate pressure results throughout the whole cycle. Figure 4.5 shows very similar accuracy with a 0.07% peak pressure error as WAVE produced 80.3016. Finally, Figure 4.6 is the least accurate looking graph, with an error of 2.1% and a slightly less matching graph shape it can be concluded that at this engine speed </w:t>
      </w:r>
      <w:r w:rsidR="00D74BE5">
        <w:t xml:space="preserve">the WAVE model was </w:t>
      </w:r>
      <w:r w:rsidR="00D74BE5">
        <w:lastRenderedPageBreak/>
        <w:t>less accurate then at previous speeds suggesting something might not be calculated correctly.</w:t>
      </w:r>
    </w:p>
    <w:p w:rsidR="00C80A3D" w:rsidRDefault="00C80A3D" w:rsidP="00C80A3D">
      <w:pPr>
        <w:keepNext/>
        <w:jc w:val="center"/>
      </w:pPr>
      <w:r>
        <w:rPr>
          <w:noProof/>
        </w:rPr>
        <w:drawing>
          <wp:inline distT="0" distB="0" distL="0" distR="0" wp14:anchorId="25C102A0" wp14:editId="0D6DC0D1">
            <wp:extent cx="4328864" cy="2901767"/>
            <wp:effectExtent l="0" t="0" r="14605" b="13335"/>
            <wp:docPr id="25" name="Chart 25">
              <a:extLst xmlns:a="http://schemas.openxmlformats.org/drawingml/2006/main">
                <a:ext uri="{FF2B5EF4-FFF2-40B4-BE49-F238E27FC236}">
                  <a16:creationId xmlns:a16="http://schemas.microsoft.com/office/drawing/2014/main" id="{74D9430D-78C0-47FE-BB5B-DCDB9AA112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C80A3D" w:rsidRDefault="00C80A3D" w:rsidP="00C80A3D">
      <w:pPr>
        <w:pStyle w:val="Caption"/>
      </w:pPr>
      <w:bookmarkStart w:id="27" w:name="_Toc30992711"/>
      <w:r>
        <w:t xml:space="preserve">Figure </w:t>
      </w:r>
      <w:r w:rsidR="000D59D6">
        <w:fldChar w:fldCharType="begin"/>
      </w:r>
      <w:r w:rsidR="000D59D6">
        <w:instrText xml:space="preserve"> STYLEREF 1 \s </w:instrText>
      </w:r>
      <w:r w:rsidR="000D59D6">
        <w:fldChar w:fldCharType="separate"/>
      </w:r>
      <w:r w:rsidR="000D59D6">
        <w:rPr>
          <w:noProof/>
        </w:rPr>
        <w:t>4</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7</w:t>
      </w:r>
      <w:r w:rsidR="000D59D6">
        <w:fldChar w:fldCharType="end"/>
      </w:r>
      <w:r>
        <w:t xml:space="preserve"> Volume/Clearance Volume 10250RPM</w:t>
      </w:r>
      <w:bookmarkEnd w:id="27"/>
    </w:p>
    <w:p w:rsidR="00C80A3D" w:rsidRDefault="00C80A3D" w:rsidP="00C80A3D">
      <w:pPr>
        <w:keepNext/>
        <w:jc w:val="center"/>
      </w:pPr>
      <w:r>
        <w:rPr>
          <w:noProof/>
        </w:rPr>
        <w:drawing>
          <wp:inline distT="0" distB="0" distL="0" distR="0" wp14:anchorId="1B2AD4B3" wp14:editId="552E8ABA">
            <wp:extent cx="4365863" cy="2822120"/>
            <wp:effectExtent l="0" t="0" r="15875" b="16510"/>
            <wp:docPr id="26" name="Chart 26">
              <a:extLst xmlns:a="http://schemas.openxmlformats.org/drawingml/2006/main">
                <a:ext uri="{FF2B5EF4-FFF2-40B4-BE49-F238E27FC236}">
                  <a16:creationId xmlns:a16="http://schemas.microsoft.com/office/drawing/2014/main" id="{74D9430D-78C0-47FE-BB5B-DCDB9AA112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C80A3D" w:rsidRDefault="00C80A3D" w:rsidP="00C80A3D">
      <w:pPr>
        <w:pStyle w:val="Caption"/>
      </w:pPr>
      <w:bookmarkStart w:id="28" w:name="_Toc30992712"/>
      <w:r>
        <w:t xml:space="preserve">Figure </w:t>
      </w:r>
      <w:r w:rsidR="000D59D6">
        <w:fldChar w:fldCharType="begin"/>
      </w:r>
      <w:r w:rsidR="000D59D6">
        <w:instrText xml:space="preserve"> STYLEREF 1 \s </w:instrText>
      </w:r>
      <w:r w:rsidR="000D59D6">
        <w:fldChar w:fldCharType="separate"/>
      </w:r>
      <w:r w:rsidR="000D59D6">
        <w:rPr>
          <w:noProof/>
        </w:rPr>
        <w:t>4</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8</w:t>
      </w:r>
      <w:r w:rsidR="000D59D6">
        <w:fldChar w:fldCharType="end"/>
      </w:r>
      <w:r>
        <w:t xml:space="preserve"> </w:t>
      </w:r>
      <w:r w:rsidRPr="00D64A87">
        <w:t xml:space="preserve"> Volume/Clearance Volume 1</w:t>
      </w:r>
      <w:r>
        <w:t>300</w:t>
      </w:r>
      <w:r w:rsidRPr="00D64A87">
        <w:t>0RPM</w:t>
      </w:r>
      <w:bookmarkEnd w:id="28"/>
    </w:p>
    <w:p w:rsidR="00C80A3D" w:rsidRDefault="00C80A3D" w:rsidP="00C80A3D">
      <w:pPr>
        <w:keepNext/>
      </w:pPr>
      <w:r>
        <w:rPr>
          <w:noProof/>
        </w:rPr>
        <w:lastRenderedPageBreak/>
        <w:drawing>
          <wp:inline distT="0" distB="0" distL="0" distR="0" wp14:anchorId="60F3017A" wp14:editId="658C7EEF">
            <wp:extent cx="4883847" cy="3065255"/>
            <wp:effectExtent l="0" t="0" r="12065" b="1905"/>
            <wp:docPr id="27" name="Chart 27">
              <a:extLst xmlns:a="http://schemas.openxmlformats.org/drawingml/2006/main">
                <a:ext uri="{FF2B5EF4-FFF2-40B4-BE49-F238E27FC236}">
                  <a16:creationId xmlns:a16="http://schemas.microsoft.com/office/drawing/2014/main" id="{74D9430D-78C0-47FE-BB5B-DCDB9AA112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C80A3D" w:rsidRDefault="00C80A3D" w:rsidP="00C80A3D">
      <w:pPr>
        <w:pStyle w:val="Caption"/>
      </w:pPr>
      <w:bookmarkStart w:id="29" w:name="_Toc30992713"/>
      <w:r>
        <w:t xml:space="preserve">Figure </w:t>
      </w:r>
      <w:r w:rsidR="000D59D6">
        <w:fldChar w:fldCharType="begin"/>
      </w:r>
      <w:r w:rsidR="000D59D6">
        <w:instrText xml:space="preserve"> STYLEREF 1 \s </w:instrText>
      </w:r>
      <w:r w:rsidR="000D59D6">
        <w:fldChar w:fldCharType="separate"/>
      </w:r>
      <w:r w:rsidR="000D59D6">
        <w:rPr>
          <w:noProof/>
        </w:rPr>
        <w:t>4</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9</w:t>
      </w:r>
      <w:r w:rsidR="000D59D6">
        <w:fldChar w:fldCharType="end"/>
      </w:r>
      <w:r>
        <w:t xml:space="preserve"> </w:t>
      </w:r>
      <w:r w:rsidRPr="00991317">
        <w:t xml:space="preserve"> Volume/Clearance Volume 1</w:t>
      </w:r>
      <w:r>
        <w:t>4400</w:t>
      </w:r>
      <w:r w:rsidRPr="00991317">
        <w:t>RPM</w:t>
      </w:r>
      <w:bookmarkEnd w:id="29"/>
    </w:p>
    <w:p w:rsidR="009E1F2D" w:rsidRDefault="009E1F2D" w:rsidP="009E1F2D">
      <w:r>
        <w:t>Pressure/Volume/</w:t>
      </w:r>
      <w:r w:rsidR="001E6341" w:rsidRPr="001E6341">
        <w:t xml:space="preserve"> </w:t>
      </w:r>
      <w:r w:rsidR="001E6341">
        <w:t xml:space="preserve">clearance </w:t>
      </w:r>
      <w:r>
        <w:t>volume</w:t>
      </w:r>
      <w:r w:rsidR="001E6341">
        <w:t xml:space="preserve"> graphs</w:t>
      </w:r>
      <w:r>
        <w:t xml:space="preserve"> show again close results with some discrepancies within them. All WAVE produced graphs match correlate to the 12.7 compression ratio however, do not match the exact shape of the dyno data counterparts. As shown in the previous graphs section the peak pressure almost matches in figures 4.7 and 4.8. however, </w:t>
      </w:r>
      <w:r w:rsidR="001E6341">
        <w:t>4.9 doesn’t quite reach this standard but does match the Pressure/Volume/volume shape on expansion whereas the dyno side of figures 4.8 and 4.7 tend to both increase in pressure faster during compression and expansion. This again suggests possible errors when setting up the WAVE simulation</w:t>
      </w:r>
      <w:r w:rsidR="009456B6">
        <w:t>.</w:t>
      </w:r>
      <w:r w:rsidR="001E6341">
        <w:t xml:space="preserve"> </w:t>
      </w:r>
    </w:p>
    <w:p w:rsidR="00CE7C0A" w:rsidRDefault="009456B6" w:rsidP="00CE7C0A">
      <w:pPr>
        <w:keepNext/>
        <w:jc w:val="center"/>
      </w:pPr>
      <w:r>
        <w:rPr>
          <w:noProof/>
        </w:rPr>
        <w:drawing>
          <wp:inline distT="0" distB="0" distL="0" distR="0" wp14:anchorId="619E038C" wp14:editId="71B17310">
            <wp:extent cx="4095750" cy="2571750"/>
            <wp:effectExtent l="0" t="0" r="0" b="0"/>
            <wp:docPr id="28" name="Chart 28">
              <a:extLst xmlns:a="http://schemas.openxmlformats.org/drawingml/2006/main">
                <a:ext uri="{FF2B5EF4-FFF2-40B4-BE49-F238E27FC236}">
                  <a16:creationId xmlns:a16="http://schemas.microsoft.com/office/drawing/2014/main" id="{DDB728D5-E5D6-4B45-AD5D-0AD60CABDF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9456B6" w:rsidRDefault="00CE7C0A" w:rsidP="00CE7C0A">
      <w:pPr>
        <w:pStyle w:val="Caption"/>
      </w:pPr>
      <w:bookmarkStart w:id="30" w:name="_Toc30992714"/>
      <w:r>
        <w:t xml:space="preserve">Figure </w:t>
      </w:r>
      <w:r w:rsidR="000D59D6">
        <w:fldChar w:fldCharType="begin"/>
      </w:r>
      <w:r w:rsidR="000D59D6">
        <w:instrText xml:space="preserve"> STYLEREF 1 \s </w:instrText>
      </w:r>
      <w:r w:rsidR="000D59D6">
        <w:fldChar w:fldCharType="separate"/>
      </w:r>
      <w:r w:rsidR="000D59D6">
        <w:rPr>
          <w:noProof/>
        </w:rPr>
        <w:t>4</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10</w:t>
      </w:r>
      <w:r w:rsidR="000D59D6">
        <w:fldChar w:fldCharType="end"/>
      </w:r>
      <w:r>
        <w:t xml:space="preserve"> LOGPV 10250RPM</w:t>
      </w:r>
      <w:bookmarkEnd w:id="30"/>
    </w:p>
    <w:p w:rsidR="00CE7C0A" w:rsidRDefault="00CE7C0A" w:rsidP="00CE7C0A">
      <w:pPr>
        <w:keepNext/>
        <w:jc w:val="center"/>
      </w:pPr>
      <w:r>
        <w:rPr>
          <w:noProof/>
        </w:rPr>
        <w:lastRenderedPageBreak/>
        <w:drawing>
          <wp:inline distT="0" distB="0" distL="0" distR="0" wp14:anchorId="1CCE02A1" wp14:editId="2647A6FE">
            <wp:extent cx="4581525" cy="2676525"/>
            <wp:effectExtent l="0" t="0" r="9525" b="9525"/>
            <wp:docPr id="29" name="Chart 29">
              <a:extLst xmlns:a="http://schemas.openxmlformats.org/drawingml/2006/main">
                <a:ext uri="{FF2B5EF4-FFF2-40B4-BE49-F238E27FC236}">
                  <a16:creationId xmlns:a16="http://schemas.microsoft.com/office/drawing/2014/main" id="{DDB728D5-E5D6-4B45-AD5D-0AD60CABDF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CE7C0A" w:rsidRDefault="00CE7C0A" w:rsidP="00CE7C0A">
      <w:pPr>
        <w:pStyle w:val="Caption"/>
      </w:pPr>
      <w:bookmarkStart w:id="31" w:name="_Toc30992715"/>
      <w:r>
        <w:t xml:space="preserve">Figure </w:t>
      </w:r>
      <w:r w:rsidR="000D59D6">
        <w:fldChar w:fldCharType="begin"/>
      </w:r>
      <w:r w:rsidR="000D59D6">
        <w:instrText xml:space="preserve"> STYLEREF 1 \s </w:instrText>
      </w:r>
      <w:r w:rsidR="000D59D6">
        <w:fldChar w:fldCharType="separate"/>
      </w:r>
      <w:r w:rsidR="000D59D6">
        <w:rPr>
          <w:noProof/>
        </w:rPr>
        <w:t>4</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11</w:t>
      </w:r>
      <w:r w:rsidR="000D59D6">
        <w:fldChar w:fldCharType="end"/>
      </w:r>
      <w:r>
        <w:t xml:space="preserve"> </w:t>
      </w:r>
      <w:r w:rsidRPr="00916DE5">
        <w:t>LOGPV 1</w:t>
      </w:r>
      <w:r>
        <w:t>3000</w:t>
      </w:r>
      <w:r w:rsidRPr="00916DE5">
        <w:t>RPM</w:t>
      </w:r>
      <w:bookmarkEnd w:id="31"/>
    </w:p>
    <w:p w:rsidR="00CE7C0A" w:rsidRDefault="00CE7C0A" w:rsidP="00CE7C0A">
      <w:pPr>
        <w:keepNext/>
        <w:jc w:val="center"/>
      </w:pPr>
      <w:r>
        <w:rPr>
          <w:noProof/>
        </w:rPr>
        <w:drawing>
          <wp:inline distT="0" distB="0" distL="0" distR="0" wp14:anchorId="1CCE02A1" wp14:editId="2647A6FE">
            <wp:extent cx="4686300" cy="2495550"/>
            <wp:effectExtent l="0" t="0" r="0" b="0"/>
            <wp:docPr id="30" name="Chart 30">
              <a:extLst xmlns:a="http://schemas.openxmlformats.org/drawingml/2006/main">
                <a:ext uri="{FF2B5EF4-FFF2-40B4-BE49-F238E27FC236}">
                  <a16:creationId xmlns:a16="http://schemas.microsoft.com/office/drawing/2014/main" id="{DDB728D5-E5D6-4B45-AD5D-0AD60CABDF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CE7C0A" w:rsidRDefault="00CE7C0A" w:rsidP="00CE7C0A">
      <w:pPr>
        <w:pStyle w:val="Caption"/>
      </w:pPr>
      <w:bookmarkStart w:id="32" w:name="_Toc30992716"/>
      <w:r>
        <w:t xml:space="preserve">Figure </w:t>
      </w:r>
      <w:r w:rsidR="000D59D6">
        <w:fldChar w:fldCharType="begin"/>
      </w:r>
      <w:r w:rsidR="000D59D6">
        <w:instrText xml:space="preserve"> STYLEREF 1 \s </w:instrText>
      </w:r>
      <w:r w:rsidR="000D59D6">
        <w:fldChar w:fldCharType="separate"/>
      </w:r>
      <w:r w:rsidR="000D59D6">
        <w:rPr>
          <w:noProof/>
        </w:rPr>
        <w:t>4</w:t>
      </w:r>
      <w:r w:rsidR="000D59D6">
        <w:fldChar w:fldCharType="end"/>
      </w:r>
      <w:r w:rsidR="000D59D6">
        <w:t>.</w:t>
      </w:r>
      <w:r w:rsidR="000D59D6">
        <w:fldChar w:fldCharType="begin"/>
      </w:r>
      <w:r w:rsidR="000D59D6">
        <w:instrText xml:space="preserve"> SEQ Figure \* ARABIC \s 1 </w:instrText>
      </w:r>
      <w:r w:rsidR="000D59D6">
        <w:fldChar w:fldCharType="separate"/>
      </w:r>
      <w:r w:rsidR="000D59D6">
        <w:rPr>
          <w:noProof/>
        </w:rPr>
        <w:t>12</w:t>
      </w:r>
      <w:r w:rsidR="000D59D6">
        <w:fldChar w:fldCharType="end"/>
      </w:r>
      <w:r>
        <w:t xml:space="preserve"> </w:t>
      </w:r>
      <w:r w:rsidRPr="00924603">
        <w:t>LOGPV 1</w:t>
      </w:r>
      <w:r>
        <w:t>440</w:t>
      </w:r>
      <w:r w:rsidRPr="00924603">
        <w:t>0RPM</w:t>
      </w:r>
      <w:bookmarkEnd w:id="32"/>
    </w:p>
    <w:p w:rsidR="00CE7C0A" w:rsidRPr="009E1F2D" w:rsidRDefault="00CE7C0A" w:rsidP="00CE7C0A">
      <w:r>
        <w:t xml:space="preserve">The last set of graphs further support the previous set of graphs however, they also show the flaw in WAVE as WAVE is predicting its data under ideal (perfect) conditions. This is evident within figures 4.10 – 4.12 because although WAVE gets the general trend in shape correct the dyno data produces less smooth, noise interference data as the conditions are not ideal in real testing. However, with the general trends of the graphs matching up well it can be assumed that the WAVE setup is fairly accurate </w:t>
      </w:r>
      <w:r w:rsidR="000D59D6">
        <w:t xml:space="preserve">to the dyno data. </w:t>
      </w:r>
    </w:p>
    <w:p w:rsidR="008433AC" w:rsidRDefault="008433AC" w:rsidP="008433AC">
      <w:pPr>
        <w:pStyle w:val="Heading1"/>
      </w:pPr>
      <w:bookmarkStart w:id="33" w:name="_Toc30992689"/>
      <w:r w:rsidRPr="00162BB7">
        <w:t>Discussion &amp; Conclusion</w:t>
      </w:r>
      <w:bookmarkEnd w:id="33"/>
    </w:p>
    <w:p w:rsidR="009F1C94" w:rsidRDefault="009F1C94" w:rsidP="009F1C94">
      <w:pPr>
        <w:pStyle w:val="Heading2"/>
      </w:pPr>
      <w:bookmarkStart w:id="34" w:name="_Toc30992690"/>
      <w:r>
        <w:t>Discussions</w:t>
      </w:r>
      <w:bookmarkEnd w:id="34"/>
    </w:p>
    <w:p w:rsidR="00B146F4" w:rsidRDefault="00B146F4" w:rsidP="00B146F4">
      <w:r>
        <w:t xml:space="preserve">From testing this software and the various different inputs available to the user it was found that each variable seemed to affect the model in vastly different was or amounts. Burn </w:t>
      </w:r>
      <w:r>
        <w:lastRenderedPageBreak/>
        <w:t>duration and 50% burn constants had one of the largest effects on the peak pressure of the cylinder as a quicker combustion generally produced a higher peak pressure when within the realistic ranges obtained from the real data. Even slight changes of 0.1</w:t>
      </w:r>
      <w:r>
        <w:rPr>
          <w:vertAlign w:val="superscript"/>
        </w:rPr>
        <w:t>o</w:t>
      </w:r>
      <w:r>
        <w:t xml:space="preserve"> </w:t>
      </w:r>
      <w:r w:rsidR="007F4726">
        <w:t>of the 50% constant.</w:t>
      </w:r>
    </w:p>
    <w:p w:rsidR="007F4726" w:rsidRDefault="007F4726" w:rsidP="00B146F4">
      <w:r>
        <w:t>When modifying the IOP and EOP the its affects tended to vary. Some cylinders in general cylinders tended to lost pressure as IOP was increased however, more pressure was lost at lower RPM’s whereas EOP tended to be more unpredictable. Some modifications increased pressure at certain RPM’s but reduced it at others.</w:t>
      </w:r>
    </w:p>
    <w:p w:rsidR="007F4726" w:rsidRDefault="007F4726" w:rsidP="00B146F4">
      <w:r>
        <w:t xml:space="preserve">Finally, Fuel/Air Ratio </w:t>
      </w:r>
      <w:r w:rsidR="00945228">
        <w:t>in general began to reduce pressure the higher the number and increase the pressure when lower. However, there tended to be a limit on how low the ratio could be before the pressure started to plummet. The ratio tended to depend on the ambient pressure, higher ambient pressures tended to result in higher ratios whereas lower pressure tended to bring the minimum ratio down.</w:t>
      </w:r>
    </w:p>
    <w:p w:rsidR="00EA41DB" w:rsidRPr="00B146F4" w:rsidRDefault="00EA41DB" w:rsidP="00B146F4">
      <w:r>
        <w:t>In general Ricardo WAVE looks like an accurate modelling software for users that have all information about an engine. As there are a lot of potential variables within WAVE it would be very difficult to model an engine without sufficient information on the engine. However, with all of the key information about the engine WAVE would make it very easy to make little changes quickly to simulate the result suggesting WAVE is a very useful model if all parameters are set correctly.</w:t>
      </w:r>
    </w:p>
    <w:p w:rsidR="009F1C94" w:rsidRPr="009F1C94" w:rsidRDefault="009F1C94" w:rsidP="009F1C94">
      <w:pPr>
        <w:pStyle w:val="Heading2"/>
      </w:pPr>
      <w:bookmarkStart w:id="35" w:name="_Toc30992691"/>
      <w:r>
        <w:t>Conclusions</w:t>
      </w:r>
      <w:bookmarkEnd w:id="35"/>
    </w:p>
    <w:p w:rsidR="008D78A0" w:rsidRDefault="00EA05DD" w:rsidP="00EA05DD">
      <w:r>
        <w:t xml:space="preserve">To conclude </w:t>
      </w:r>
      <w:r w:rsidR="008D78A0">
        <w:t>Ricardo provided mostly accurate results from the inputs provided. However, the results weren’t always identical to the real-world data. But some data like the pressure/crank angle data was modelled very accurately. In addition, the software looks to be very accurate when all parameters of the engine are correct set allowing for easy testing of new features.</w:t>
      </w:r>
    </w:p>
    <w:p w:rsidR="008D78A0" w:rsidRDefault="008D78A0" w:rsidP="008D78A0">
      <w:pPr>
        <w:rPr>
          <w:b/>
        </w:rPr>
      </w:pPr>
      <w:r>
        <w:rPr>
          <w:b/>
        </w:rPr>
        <w:t>Aim 1</w:t>
      </w:r>
    </w:p>
    <w:p w:rsidR="0075528C" w:rsidRDefault="0075528C" w:rsidP="008D78A0">
      <w:r>
        <w:t>The simulation model appeared to plot somewhat accurate data with one cylinder having a 0.03% peak pressure error, another having 0.07% and the final having a 2.1% error.</w:t>
      </w:r>
      <w:r w:rsidR="00D87F22">
        <w:t xml:space="preserve"> With very small errors in terms of peak pressure the data can be seen as accurate. In general, the higher RPM had the lowest accuracy. </w:t>
      </w:r>
    </w:p>
    <w:p w:rsidR="00D87F22" w:rsidRDefault="00D87F22" w:rsidP="008D78A0">
      <w:pPr>
        <w:rPr>
          <w:b/>
        </w:rPr>
      </w:pPr>
      <w:r>
        <w:rPr>
          <w:b/>
        </w:rPr>
        <w:t xml:space="preserve">Aim 2 </w:t>
      </w:r>
    </w:p>
    <w:p w:rsidR="00D87F22" w:rsidRPr="00D87F22" w:rsidRDefault="00D87F22" w:rsidP="008D78A0">
      <w:r>
        <w:t xml:space="preserve">The software tended to plot nearly fully accurate data despite some input values not being confirmed as correct. With the software still predicting fairly close results even without the ideal values that the engine actually runs on it can be concluded that the software is capable </w:t>
      </w:r>
      <w:r>
        <w:lastRenderedPageBreak/>
        <w:t>of plotting accurate and reliable results as long as the user is equipped with all the relevant information about the engine being modelled.</w:t>
      </w:r>
    </w:p>
    <w:sectPr w:rsidR="00D87F22" w:rsidRPr="00D87F22" w:rsidSect="008433A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05DD" w:rsidRDefault="00EA05DD" w:rsidP="008433AC">
      <w:pPr>
        <w:spacing w:after="0" w:line="240" w:lineRule="auto"/>
      </w:pPr>
      <w:r>
        <w:separator/>
      </w:r>
    </w:p>
  </w:endnote>
  <w:endnote w:type="continuationSeparator" w:id="0">
    <w:p w:rsidR="00EA05DD" w:rsidRDefault="00EA05DD" w:rsidP="00843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024704"/>
      <w:docPartObj>
        <w:docPartGallery w:val="Page Numbers (Bottom of Page)"/>
        <w:docPartUnique/>
      </w:docPartObj>
    </w:sdtPr>
    <w:sdtEndPr>
      <w:rPr>
        <w:color w:val="7F7F7F" w:themeColor="background1" w:themeShade="7F"/>
        <w:spacing w:val="60"/>
      </w:rPr>
    </w:sdtEndPr>
    <w:sdtContent>
      <w:p w:rsidR="00EA05DD" w:rsidRDefault="00EA05D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rsidR="00EA05DD" w:rsidRDefault="00EA05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05DD" w:rsidRDefault="00EA05DD" w:rsidP="008433AC">
      <w:pPr>
        <w:spacing w:after="0" w:line="240" w:lineRule="auto"/>
      </w:pPr>
      <w:r>
        <w:separator/>
      </w:r>
    </w:p>
  </w:footnote>
  <w:footnote w:type="continuationSeparator" w:id="0">
    <w:p w:rsidR="00EA05DD" w:rsidRDefault="00EA05DD" w:rsidP="008433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B63CF"/>
    <w:multiLevelType w:val="hybridMultilevel"/>
    <w:tmpl w:val="816A5D0C"/>
    <w:lvl w:ilvl="0" w:tplc="1D966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531B7E"/>
    <w:multiLevelType w:val="hybridMultilevel"/>
    <w:tmpl w:val="F53A6C9E"/>
    <w:lvl w:ilvl="0" w:tplc="1D966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645D3"/>
    <w:multiLevelType w:val="hybridMultilevel"/>
    <w:tmpl w:val="D55EF7B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19B32744"/>
    <w:multiLevelType w:val="hybridMultilevel"/>
    <w:tmpl w:val="4D260E3A"/>
    <w:lvl w:ilvl="0" w:tplc="08090001">
      <w:start w:val="1"/>
      <w:numFmt w:val="bullet"/>
      <w:lvlText w:val=""/>
      <w:lvlJc w:val="left"/>
      <w:pPr>
        <w:ind w:left="3720" w:hanging="360"/>
      </w:pPr>
      <w:rPr>
        <w:rFonts w:ascii="Symbol" w:hAnsi="Symbol" w:hint="default"/>
      </w:rPr>
    </w:lvl>
    <w:lvl w:ilvl="1" w:tplc="08090003" w:tentative="1">
      <w:start w:val="1"/>
      <w:numFmt w:val="bullet"/>
      <w:lvlText w:val="o"/>
      <w:lvlJc w:val="left"/>
      <w:pPr>
        <w:ind w:left="4440" w:hanging="360"/>
      </w:pPr>
      <w:rPr>
        <w:rFonts w:ascii="Courier New" w:hAnsi="Courier New" w:cs="Courier New" w:hint="default"/>
      </w:rPr>
    </w:lvl>
    <w:lvl w:ilvl="2" w:tplc="08090005" w:tentative="1">
      <w:start w:val="1"/>
      <w:numFmt w:val="bullet"/>
      <w:lvlText w:val=""/>
      <w:lvlJc w:val="left"/>
      <w:pPr>
        <w:ind w:left="5160" w:hanging="360"/>
      </w:pPr>
      <w:rPr>
        <w:rFonts w:ascii="Wingdings" w:hAnsi="Wingdings" w:hint="default"/>
      </w:rPr>
    </w:lvl>
    <w:lvl w:ilvl="3" w:tplc="08090001" w:tentative="1">
      <w:start w:val="1"/>
      <w:numFmt w:val="bullet"/>
      <w:lvlText w:val=""/>
      <w:lvlJc w:val="left"/>
      <w:pPr>
        <w:ind w:left="5880" w:hanging="360"/>
      </w:pPr>
      <w:rPr>
        <w:rFonts w:ascii="Symbol" w:hAnsi="Symbol" w:hint="default"/>
      </w:rPr>
    </w:lvl>
    <w:lvl w:ilvl="4" w:tplc="08090003" w:tentative="1">
      <w:start w:val="1"/>
      <w:numFmt w:val="bullet"/>
      <w:lvlText w:val="o"/>
      <w:lvlJc w:val="left"/>
      <w:pPr>
        <w:ind w:left="6600" w:hanging="360"/>
      </w:pPr>
      <w:rPr>
        <w:rFonts w:ascii="Courier New" w:hAnsi="Courier New" w:cs="Courier New" w:hint="default"/>
      </w:rPr>
    </w:lvl>
    <w:lvl w:ilvl="5" w:tplc="08090005" w:tentative="1">
      <w:start w:val="1"/>
      <w:numFmt w:val="bullet"/>
      <w:lvlText w:val=""/>
      <w:lvlJc w:val="left"/>
      <w:pPr>
        <w:ind w:left="7320" w:hanging="360"/>
      </w:pPr>
      <w:rPr>
        <w:rFonts w:ascii="Wingdings" w:hAnsi="Wingdings" w:hint="default"/>
      </w:rPr>
    </w:lvl>
    <w:lvl w:ilvl="6" w:tplc="08090001" w:tentative="1">
      <w:start w:val="1"/>
      <w:numFmt w:val="bullet"/>
      <w:lvlText w:val=""/>
      <w:lvlJc w:val="left"/>
      <w:pPr>
        <w:ind w:left="8040" w:hanging="360"/>
      </w:pPr>
      <w:rPr>
        <w:rFonts w:ascii="Symbol" w:hAnsi="Symbol" w:hint="default"/>
      </w:rPr>
    </w:lvl>
    <w:lvl w:ilvl="7" w:tplc="08090003" w:tentative="1">
      <w:start w:val="1"/>
      <w:numFmt w:val="bullet"/>
      <w:lvlText w:val="o"/>
      <w:lvlJc w:val="left"/>
      <w:pPr>
        <w:ind w:left="8760" w:hanging="360"/>
      </w:pPr>
      <w:rPr>
        <w:rFonts w:ascii="Courier New" w:hAnsi="Courier New" w:cs="Courier New" w:hint="default"/>
      </w:rPr>
    </w:lvl>
    <w:lvl w:ilvl="8" w:tplc="08090005" w:tentative="1">
      <w:start w:val="1"/>
      <w:numFmt w:val="bullet"/>
      <w:lvlText w:val=""/>
      <w:lvlJc w:val="left"/>
      <w:pPr>
        <w:ind w:left="9480" w:hanging="360"/>
      </w:pPr>
      <w:rPr>
        <w:rFonts w:ascii="Wingdings" w:hAnsi="Wingdings" w:hint="default"/>
      </w:rPr>
    </w:lvl>
  </w:abstractNum>
  <w:abstractNum w:abstractNumId="4" w15:restartNumberingAfterBreak="0">
    <w:nsid w:val="232D2210"/>
    <w:multiLevelType w:val="hybridMultilevel"/>
    <w:tmpl w:val="6E7C0F08"/>
    <w:lvl w:ilvl="0" w:tplc="1D966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C36DF0"/>
    <w:multiLevelType w:val="hybridMultilevel"/>
    <w:tmpl w:val="C0D8D0F8"/>
    <w:lvl w:ilvl="0" w:tplc="1D966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1E755A"/>
    <w:multiLevelType w:val="hybridMultilevel"/>
    <w:tmpl w:val="84E6E16E"/>
    <w:lvl w:ilvl="0" w:tplc="1D966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422B64"/>
    <w:multiLevelType w:val="hybridMultilevel"/>
    <w:tmpl w:val="A0EE5AD2"/>
    <w:lvl w:ilvl="0" w:tplc="1D966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7555C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3A4B0708"/>
    <w:multiLevelType w:val="hybridMultilevel"/>
    <w:tmpl w:val="C5ECA440"/>
    <w:lvl w:ilvl="0" w:tplc="1D966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422B64"/>
    <w:multiLevelType w:val="hybridMultilevel"/>
    <w:tmpl w:val="F4CE1B2A"/>
    <w:lvl w:ilvl="0" w:tplc="1D966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874F56"/>
    <w:multiLevelType w:val="hybridMultilevel"/>
    <w:tmpl w:val="B6F2E2B4"/>
    <w:lvl w:ilvl="0" w:tplc="08090001">
      <w:start w:val="1"/>
      <w:numFmt w:val="bullet"/>
      <w:lvlText w:val=""/>
      <w:lvlJc w:val="left"/>
      <w:pPr>
        <w:ind w:left="9000" w:hanging="360"/>
      </w:pPr>
      <w:rPr>
        <w:rFonts w:ascii="Symbol" w:hAnsi="Symbol"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10440" w:hanging="360"/>
      </w:pPr>
      <w:rPr>
        <w:rFonts w:ascii="Wingdings" w:hAnsi="Wingdings" w:hint="default"/>
      </w:rPr>
    </w:lvl>
    <w:lvl w:ilvl="3" w:tplc="08090001" w:tentative="1">
      <w:start w:val="1"/>
      <w:numFmt w:val="bullet"/>
      <w:lvlText w:val=""/>
      <w:lvlJc w:val="left"/>
      <w:pPr>
        <w:ind w:left="11160" w:hanging="360"/>
      </w:pPr>
      <w:rPr>
        <w:rFonts w:ascii="Symbol" w:hAnsi="Symbol" w:hint="default"/>
      </w:rPr>
    </w:lvl>
    <w:lvl w:ilvl="4" w:tplc="08090003" w:tentative="1">
      <w:start w:val="1"/>
      <w:numFmt w:val="bullet"/>
      <w:lvlText w:val="o"/>
      <w:lvlJc w:val="left"/>
      <w:pPr>
        <w:ind w:left="11880" w:hanging="360"/>
      </w:pPr>
      <w:rPr>
        <w:rFonts w:ascii="Courier New" w:hAnsi="Courier New" w:cs="Courier New" w:hint="default"/>
      </w:rPr>
    </w:lvl>
    <w:lvl w:ilvl="5" w:tplc="08090005" w:tentative="1">
      <w:start w:val="1"/>
      <w:numFmt w:val="bullet"/>
      <w:lvlText w:val=""/>
      <w:lvlJc w:val="left"/>
      <w:pPr>
        <w:ind w:left="12600" w:hanging="360"/>
      </w:pPr>
      <w:rPr>
        <w:rFonts w:ascii="Wingdings" w:hAnsi="Wingdings" w:hint="default"/>
      </w:rPr>
    </w:lvl>
    <w:lvl w:ilvl="6" w:tplc="08090001" w:tentative="1">
      <w:start w:val="1"/>
      <w:numFmt w:val="bullet"/>
      <w:lvlText w:val=""/>
      <w:lvlJc w:val="left"/>
      <w:pPr>
        <w:ind w:left="13320" w:hanging="360"/>
      </w:pPr>
      <w:rPr>
        <w:rFonts w:ascii="Symbol" w:hAnsi="Symbol" w:hint="default"/>
      </w:rPr>
    </w:lvl>
    <w:lvl w:ilvl="7" w:tplc="08090003" w:tentative="1">
      <w:start w:val="1"/>
      <w:numFmt w:val="bullet"/>
      <w:lvlText w:val="o"/>
      <w:lvlJc w:val="left"/>
      <w:pPr>
        <w:ind w:left="14040" w:hanging="360"/>
      </w:pPr>
      <w:rPr>
        <w:rFonts w:ascii="Courier New" w:hAnsi="Courier New" w:cs="Courier New" w:hint="default"/>
      </w:rPr>
    </w:lvl>
    <w:lvl w:ilvl="8" w:tplc="08090005" w:tentative="1">
      <w:start w:val="1"/>
      <w:numFmt w:val="bullet"/>
      <w:lvlText w:val=""/>
      <w:lvlJc w:val="left"/>
      <w:pPr>
        <w:ind w:left="14760" w:hanging="360"/>
      </w:pPr>
      <w:rPr>
        <w:rFonts w:ascii="Wingdings" w:hAnsi="Wingdings" w:hint="default"/>
      </w:rPr>
    </w:lvl>
  </w:abstractNum>
  <w:abstractNum w:abstractNumId="12" w15:restartNumberingAfterBreak="0">
    <w:nsid w:val="74CE42C3"/>
    <w:multiLevelType w:val="hybridMultilevel"/>
    <w:tmpl w:val="F1841DE2"/>
    <w:lvl w:ilvl="0" w:tplc="1D966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F15E40"/>
    <w:multiLevelType w:val="hybridMultilevel"/>
    <w:tmpl w:val="FA1E0736"/>
    <w:lvl w:ilvl="0" w:tplc="1D966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3679C"/>
    <w:multiLevelType w:val="hybridMultilevel"/>
    <w:tmpl w:val="0C402FFC"/>
    <w:lvl w:ilvl="0" w:tplc="1D966FE4">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79297C6E"/>
    <w:multiLevelType w:val="hybridMultilevel"/>
    <w:tmpl w:val="BB22A80E"/>
    <w:lvl w:ilvl="0" w:tplc="1D966FE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1"/>
  </w:num>
  <w:num w:numId="5">
    <w:abstractNumId w:val="1"/>
  </w:num>
  <w:num w:numId="6">
    <w:abstractNumId w:val="14"/>
  </w:num>
  <w:num w:numId="7">
    <w:abstractNumId w:val="6"/>
  </w:num>
  <w:num w:numId="8">
    <w:abstractNumId w:val="9"/>
  </w:num>
  <w:num w:numId="9">
    <w:abstractNumId w:val="15"/>
  </w:num>
  <w:num w:numId="10">
    <w:abstractNumId w:val="7"/>
  </w:num>
  <w:num w:numId="11">
    <w:abstractNumId w:val="5"/>
  </w:num>
  <w:num w:numId="12">
    <w:abstractNumId w:val="10"/>
  </w:num>
  <w:num w:numId="13">
    <w:abstractNumId w:val="4"/>
  </w:num>
  <w:num w:numId="14">
    <w:abstractNumId w:val="12"/>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D8D"/>
    <w:rsid w:val="0000288D"/>
    <w:rsid w:val="00003B51"/>
    <w:rsid w:val="00005D8D"/>
    <w:rsid w:val="00060766"/>
    <w:rsid w:val="00087B8E"/>
    <w:rsid w:val="000A3930"/>
    <w:rsid w:val="000B376B"/>
    <w:rsid w:val="000B7841"/>
    <w:rsid w:val="000D59D6"/>
    <w:rsid w:val="00133EF5"/>
    <w:rsid w:val="00144179"/>
    <w:rsid w:val="001471B3"/>
    <w:rsid w:val="001A4638"/>
    <w:rsid w:val="001C6918"/>
    <w:rsid w:val="001D4CBD"/>
    <w:rsid w:val="001E6341"/>
    <w:rsid w:val="00217543"/>
    <w:rsid w:val="002D76C3"/>
    <w:rsid w:val="00343041"/>
    <w:rsid w:val="00353F4A"/>
    <w:rsid w:val="003A0545"/>
    <w:rsid w:val="003D127D"/>
    <w:rsid w:val="003E6773"/>
    <w:rsid w:val="0045368F"/>
    <w:rsid w:val="004A46CE"/>
    <w:rsid w:val="00546DDC"/>
    <w:rsid w:val="00585FF0"/>
    <w:rsid w:val="0067121B"/>
    <w:rsid w:val="006954D5"/>
    <w:rsid w:val="006D0162"/>
    <w:rsid w:val="006E7946"/>
    <w:rsid w:val="0075528C"/>
    <w:rsid w:val="00794E69"/>
    <w:rsid w:val="007F4441"/>
    <w:rsid w:val="007F4726"/>
    <w:rsid w:val="00803256"/>
    <w:rsid w:val="008034F6"/>
    <w:rsid w:val="008038BD"/>
    <w:rsid w:val="008433AC"/>
    <w:rsid w:val="00846983"/>
    <w:rsid w:val="008B2C09"/>
    <w:rsid w:val="008D78A0"/>
    <w:rsid w:val="00945228"/>
    <w:rsid w:val="009456B6"/>
    <w:rsid w:val="0097072B"/>
    <w:rsid w:val="009C3BC4"/>
    <w:rsid w:val="009E1F2D"/>
    <w:rsid w:val="009E5CA0"/>
    <w:rsid w:val="009E6477"/>
    <w:rsid w:val="009F1C94"/>
    <w:rsid w:val="00A006E9"/>
    <w:rsid w:val="00A94037"/>
    <w:rsid w:val="00AE3EE6"/>
    <w:rsid w:val="00AF2625"/>
    <w:rsid w:val="00B146F4"/>
    <w:rsid w:val="00B23AAB"/>
    <w:rsid w:val="00B430B5"/>
    <w:rsid w:val="00B43521"/>
    <w:rsid w:val="00C72D9B"/>
    <w:rsid w:val="00C744CD"/>
    <w:rsid w:val="00C80A3D"/>
    <w:rsid w:val="00CE04B6"/>
    <w:rsid w:val="00CE2245"/>
    <w:rsid w:val="00CE7C0A"/>
    <w:rsid w:val="00D669DE"/>
    <w:rsid w:val="00D74BE5"/>
    <w:rsid w:val="00D87F22"/>
    <w:rsid w:val="00D91121"/>
    <w:rsid w:val="00DB1979"/>
    <w:rsid w:val="00DF5060"/>
    <w:rsid w:val="00E46FE3"/>
    <w:rsid w:val="00E80086"/>
    <w:rsid w:val="00EA05DD"/>
    <w:rsid w:val="00EA41DB"/>
    <w:rsid w:val="00EC6D89"/>
    <w:rsid w:val="00EE0E74"/>
    <w:rsid w:val="00EF7B62"/>
    <w:rsid w:val="00F41C17"/>
    <w:rsid w:val="00FB0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7F9CC2"/>
  <w15:chartTrackingRefBased/>
  <w15:docId w15:val="{B950F155-DD1B-4066-AC2A-FD8441838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33AC"/>
    <w:pPr>
      <w:spacing w:line="360" w:lineRule="auto"/>
    </w:pPr>
    <w:rPr>
      <w:rFonts w:ascii="Arial" w:hAnsi="Arial"/>
    </w:rPr>
  </w:style>
  <w:style w:type="paragraph" w:styleId="Heading1">
    <w:name w:val="heading 1"/>
    <w:basedOn w:val="Normal"/>
    <w:next w:val="Normal"/>
    <w:link w:val="Heading1Char"/>
    <w:uiPriority w:val="9"/>
    <w:qFormat/>
    <w:rsid w:val="008433AC"/>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433AC"/>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433AC"/>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433AC"/>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433A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433A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433A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433A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433A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3AC"/>
    <w:rPr>
      <w:rFonts w:ascii="Arial" w:eastAsiaTheme="majorEastAsia" w:hAnsi="Arial" w:cstheme="majorBidi"/>
      <w:color w:val="2E74B5" w:themeColor="accent1" w:themeShade="BF"/>
      <w:sz w:val="32"/>
      <w:szCs w:val="32"/>
    </w:rPr>
  </w:style>
  <w:style w:type="paragraph" w:styleId="ListParagraph">
    <w:name w:val="List Paragraph"/>
    <w:basedOn w:val="Normal"/>
    <w:uiPriority w:val="34"/>
    <w:qFormat/>
    <w:rsid w:val="008433AC"/>
    <w:pPr>
      <w:ind w:left="720"/>
      <w:contextualSpacing/>
    </w:pPr>
  </w:style>
  <w:style w:type="character" w:customStyle="1" w:styleId="Heading2Char">
    <w:name w:val="Heading 2 Char"/>
    <w:basedOn w:val="DefaultParagraphFont"/>
    <w:link w:val="Heading2"/>
    <w:uiPriority w:val="9"/>
    <w:rsid w:val="008433AC"/>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8433A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433A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8433A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8433A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433A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433A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33AC"/>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3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3AC"/>
    <w:rPr>
      <w:rFonts w:ascii="Arial" w:hAnsi="Arial"/>
    </w:rPr>
  </w:style>
  <w:style w:type="paragraph" w:styleId="Footer">
    <w:name w:val="footer"/>
    <w:basedOn w:val="Normal"/>
    <w:link w:val="FooterChar"/>
    <w:uiPriority w:val="99"/>
    <w:unhideWhenUsed/>
    <w:rsid w:val="00843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3AC"/>
    <w:rPr>
      <w:rFonts w:ascii="Arial" w:hAnsi="Arial"/>
    </w:rPr>
  </w:style>
  <w:style w:type="paragraph" w:styleId="TOCHeading">
    <w:name w:val="TOC Heading"/>
    <w:basedOn w:val="Heading1"/>
    <w:next w:val="Normal"/>
    <w:uiPriority w:val="39"/>
    <w:unhideWhenUsed/>
    <w:qFormat/>
    <w:rsid w:val="009F1C94"/>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9F1C94"/>
    <w:pPr>
      <w:spacing w:after="100"/>
    </w:pPr>
  </w:style>
  <w:style w:type="paragraph" w:styleId="TOC2">
    <w:name w:val="toc 2"/>
    <w:basedOn w:val="Normal"/>
    <w:next w:val="Normal"/>
    <w:autoRedefine/>
    <w:uiPriority w:val="39"/>
    <w:unhideWhenUsed/>
    <w:rsid w:val="009F1C94"/>
    <w:pPr>
      <w:spacing w:after="100"/>
      <w:ind w:left="220"/>
    </w:pPr>
  </w:style>
  <w:style w:type="character" w:styleId="Hyperlink">
    <w:name w:val="Hyperlink"/>
    <w:basedOn w:val="DefaultParagraphFont"/>
    <w:uiPriority w:val="99"/>
    <w:unhideWhenUsed/>
    <w:rsid w:val="009F1C94"/>
    <w:rPr>
      <w:color w:val="0563C1" w:themeColor="hyperlink"/>
      <w:u w:val="single"/>
    </w:rPr>
  </w:style>
  <w:style w:type="table" w:styleId="TableGrid">
    <w:name w:val="Table Grid"/>
    <w:basedOn w:val="TableNormal"/>
    <w:uiPriority w:val="39"/>
    <w:rsid w:val="009F1C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F1C9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E3EE6"/>
    <w:pPr>
      <w:spacing w:after="0"/>
    </w:pPr>
  </w:style>
  <w:style w:type="paragraph" w:styleId="NoSpacing">
    <w:name w:val="No Spacing"/>
    <w:uiPriority w:val="1"/>
    <w:qFormat/>
    <w:rsid w:val="00217543"/>
    <w:pPr>
      <w:spacing w:after="0" w:line="240" w:lineRule="auto"/>
    </w:pPr>
    <w:rPr>
      <w:rFonts w:ascii="Arial" w:hAnsi="Arial"/>
    </w:rPr>
  </w:style>
  <w:style w:type="character" w:styleId="PlaceholderText">
    <w:name w:val="Placeholder Text"/>
    <w:basedOn w:val="DefaultParagraphFont"/>
    <w:uiPriority w:val="99"/>
    <w:semiHidden/>
    <w:rsid w:val="006D016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6492351">
      <w:bodyDiv w:val="1"/>
      <w:marLeft w:val="0"/>
      <w:marRight w:val="0"/>
      <w:marTop w:val="0"/>
      <w:marBottom w:val="0"/>
      <w:divBdr>
        <w:top w:val="none" w:sz="0" w:space="0" w:color="auto"/>
        <w:left w:val="none" w:sz="0" w:space="0" w:color="auto"/>
        <w:bottom w:val="none" w:sz="0" w:space="0" w:color="auto"/>
        <w:right w:val="none" w:sz="0" w:space="0" w:color="auto"/>
      </w:divBdr>
    </w:div>
    <w:div w:id="1190532320">
      <w:bodyDiv w:val="1"/>
      <w:marLeft w:val="0"/>
      <w:marRight w:val="0"/>
      <w:marTop w:val="0"/>
      <w:marBottom w:val="0"/>
      <w:divBdr>
        <w:top w:val="none" w:sz="0" w:space="0" w:color="auto"/>
        <w:left w:val="none" w:sz="0" w:space="0" w:color="auto"/>
        <w:bottom w:val="none" w:sz="0" w:space="0" w:color="auto"/>
        <w:right w:val="none" w:sz="0" w:space="0" w:color="auto"/>
      </w:divBdr>
    </w:div>
    <w:div w:id="1253474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chart" Target="charts/chart1.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hart" Target="charts/chart5.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chart" Target="charts/chart4.xml"/><Relationship Id="rId32" Type="http://schemas.openxmlformats.org/officeDocument/2006/relationships/chart" Target="charts/chart1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chart" Target="charts/chart3.xml"/><Relationship Id="rId28" Type="http://schemas.openxmlformats.org/officeDocument/2006/relationships/chart" Target="charts/chart8.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hart" Target="charts/chart2.xml"/><Relationship Id="rId27" Type="http://schemas.openxmlformats.org/officeDocument/2006/relationships/chart" Target="charts/chart7.xml"/><Relationship Id="rId30" Type="http://schemas.openxmlformats.org/officeDocument/2006/relationships/chart" Target="charts/chart10.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149588\Downloads\Report%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s123.uni.local\p149588$\Year%203\Ricardo\Ricardo%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s123.uni.local\p149588$\Year%203\Ricardo\Ricardo%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s123.uni.local\p149588$\Year%203\Ricardo\Ricardo%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s123.uni.local\p149588$\Year%203\Ricardo\Ricardo%20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s123.uni.local\p149588$\Year%203\Ricardo\Ricardo%20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fs123.uni.local\p149588$\Year%203\Ricardo\Ricardo%20Dat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fs123.uni.local\p149588$\Year%203\Ricardo\Ricardo%20Dat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fs123.uni.local\p149588$\Year%203\Ricardo\Ricardo%20Data.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fs123.uni.local\p149588$\Year%203\Ricardo\Ricardo%20Data.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fs123.uni.local\p149588$\Year%203\Ricardo\Ricardo%20Data.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fs123.uni.local\p149588$\Year%203\Ricardo\Ricardo%20Data.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fs123.uni.local\p149588$\Year%203\Ricardo\Ricardo%20Data.xlsx" TargetMode="External"/><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Wiebe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'Data Task 1'!$E$10:$R$10</c:f>
              <c:strCache>
                <c:ptCount val="1"/>
                <c:pt idx="0">
                  <c:v>10250</c:v>
                </c:pt>
              </c:strCache>
              <c:extLst xmlns:c15="http://schemas.microsoft.com/office/drawing/2012/chart"/>
            </c:strRef>
          </c:tx>
          <c:spPr>
            <a:ln w="22225" cap="rnd">
              <a:solidFill>
                <a:schemeClr val="accent1"/>
              </a:solidFill>
              <a:round/>
            </a:ln>
            <a:effectLst/>
          </c:spPr>
          <c:marker>
            <c:symbol val="none"/>
          </c:marker>
          <c:xVal>
            <c:numRef>
              <c:f>'Data Task 1'!$B$313:$B$408</c:f>
              <c:numCache>
                <c:formatCode>General</c:formatCode>
                <c:ptCount val="96"/>
                <c:pt idx="0">
                  <c:v>-59.19</c:v>
                </c:pt>
                <c:pt idx="1">
                  <c:v>-58.19</c:v>
                </c:pt>
                <c:pt idx="2">
                  <c:v>-57.19</c:v>
                </c:pt>
                <c:pt idx="3">
                  <c:v>-56.19</c:v>
                </c:pt>
                <c:pt idx="4">
                  <c:v>-55.19</c:v>
                </c:pt>
                <c:pt idx="5">
                  <c:v>-54.19</c:v>
                </c:pt>
                <c:pt idx="6">
                  <c:v>-53.19</c:v>
                </c:pt>
                <c:pt idx="7">
                  <c:v>-52.19</c:v>
                </c:pt>
                <c:pt idx="8">
                  <c:v>-51.19</c:v>
                </c:pt>
                <c:pt idx="9">
                  <c:v>-50.19</c:v>
                </c:pt>
                <c:pt idx="10">
                  <c:v>-49.19</c:v>
                </c:pt>
                <c:pt idx="11">
                  <c:v>-48.19</c:v>
                </c:pt>
                <c:pt idx="12">
                  <c:v>-47.19</c:v>
                </c:pt>
                <c:pt idx="13">
                  <c:v>-46.19</c:v>
                </c:pt>
                <c:pt idx="14">
                  <c:v>-45.19</c:v>
                </c:pt>
                <c:pt idx="15">
                  <c:v>-44.19</c:v>
                </c:pt>
                <c:pt idx="16">
                  <c:v>-43.19</c:v>
                </c:pt>
                <c:pt idx="17">
                  <c:v>-42.19</c:v>
                </c:pt>
                <c:pt idx="18">
                  <c:v>-41.19</c:v>
                </c:pt>
                <c:pt idx="19">
                  <c:v>-40.19</c:v>
                </c:pt>
                <c:pt idx="20">
                  <c:v>-39.19</c:v>
                </c:pt>
                <c:pt idx="21">
                  <c:v>-38.19</c:v>
                </c:pt>
                <c:pt idx="22">
                  <c:v>-37.19</c:v>
                </c:pt>
                <c:pt idx="23">
                  <c:v>-36.19</c:v>
                </c:pt>
                <c:pt idx="24">
                  <c:v>-35.19</c:v>
                </c:pt>
                <c:pt idx="25">
                  <c:v>-34.19</c:v>
                </c:pt>
                <c:pt idx="26">
                  <c:v>-33.19</c:v>
                </c:pt>
                <c:pt idx="27">
                  <c:v>-32.19</c:v>
                </c:pt>
                <c:pt idx="28">
                  <c:v>-31.19</c:v>
                </c:pt>
                <c:pt idx="29">
                  <c:v>-30.19</c:v>
                </c:pt>
                <c:pt idx="30">
                  <c:v>-29.19</c:v>
                </c:pt>
                <c:pt idx="31">
                  <c:v>-28.19</c:v>
                </c:pt>
                <c:pt idx="32">
                  <c:v>-27.19</c:v>
                </c:pt>
                <c:pt idx="33">
                  <c:v>-26.19</c:v>
                </c:pt>
                <c:pt idx="34">
                  <c:v>-25.19</c:v>
                </c:pt>
                <c:pt idx="35">
                  <c:v>-24.19</c:v>
                </c:pt>
                <c:pt idx="36">
                  <c:v>-23.19</c:v>
                </c:pt>
                <c:pt idx="37">
                  <c:v>-22.19</c:v>
                </c:pt>
                <c:pt idx="38">
                  <c:v>-21.19</c:v>
                </c:pt>
                <c:pt idx="39">
                  <c:v>-20.190000000000001</c:v>
                </c:pt>
                <c:pt idx="40">
                  <c:v>-19.190000000000001</c:v>
                </c:pt>
                <c:pt idx="41">
                  <c:v>-18.190000000000001</c:v>
                </c:pt>
                <c:pt idx="42">
                  <c:v>-17.190000000000001</c:v>
                </c:pt>
                <c:pt idx="43">
                  <c:v>-16.190000000000001</c:v>
                </c:pt>
                <c:pt idx="44">
                  <c:v>-15.19</c:v>
                </c:pt>
                <c:pt idx="45">
                  <c:v>-14.19</c:v>
                </c:pt>
                <c:pt idx="46">
                  <c:v>-13.19</c:v>
                </c:pt>
                <c:pt idx="47">
                  <c:v>-12.19</c:v>
                </c:pt>
                <c:pt idx="48">
                  <c:v>-11.19</c:v>
                </c:pt>
                <c:pt idx="49">
                  <c:v>-10.19</c:v>
                </c:pt>
                <c:pt idx="50">
                  <c:v>-9.19</c:v>
                </c:pt>
                <c:pt idx="51">
                  <c:v>-8.19</c:v>
                </c:pt>
                <c:pt idx="52">
                  <c:v>-7.19</c:v>
                </c:pt>
                <c:pt idx="53">
                  <c:v>-6.19</c:v>
                </c:pt>
                <c:pt idx="54">
                  <c:v>-5.19</c:v>
                </c:pt>
                <c:pt idx="55">
                  <c:v>-4.1900000000000004</c:v>
                </c:pt>
                <c:pt idx="56">
                  <c:v>-3.19</c:v>
                </c:pt>
                <c:pt idx="57">
                  <c:v>-2.19</c:v>
                </c:pt>
                <c:pt idx="58">
                  <c:v>-1.19</c:v>
                </c:pt>
                <c:pt idx="59">
                  <c:v>-0.19</c:v>
                </c:pt>
                <c:pt idx="60">
                  <c:v>0.81</c:v>
                </c:pt>
                <c:pt idx="61">
                  <c:v>1.81</c:v>
                </c:pt>
                <c:pt idx="62">
                  <c:v>2.81</c:v>
                </c:pt>
                <c:pt idx="63">
                  <c:v>3.81</c:v>
                </c:pt>
                <c:pt idx="64">
                  <c:v>4.8099999999999996</c:v>
                </c:pt>
                <c:pt idx="65">
                  <c:v>5.81</c:v>
                </c:pt>
                <c:pt idx="66">
                  <c:v>6.81</c:v>
                </c:pt>
                <c:pt idx="67">
                  <c:v>7.81</c:v>
                </c:pt>
                <c:pt idx="68">
                  <c:v>8.81</c:v>
                </c:pt>
                <c:pt idx="69">
                  <c:v>9.81</c:v>
                </c:pt>
                <c:pt idx="70">
                  <c:v>10.81</c:v>
                </c:pt>
                <c:pt idx="71">
                  <c:v>11.81</c:v>
                </c:pt>
                <c:pt idx="72">
                  <c:v>12.81</c:v>
                </c:pt>
                <c:pt idx="73">
                  <c:v>13.81</c:v>
                </c:pt>
                <c:pt idx="74">
                  <c:v>14.81</c:v>
                </c:pt>
                <c:pt idx="75">
                  <c:v>15.81</c:v>
                </c:pt>
                <c:pt idx="76">
                  <c:v>16.809999999999999</c:v>
                </c:pt>
                <c:pt idx="77">
                  <c:v>17.809999999999999</c:v>
                </c:pt>
                <c:pt idx="78">
                  <c:v>18.809999999999999</c:v>
                </c:pt>
                <c:pt idx="79">
                  <c:v>19.809999999999999</c:v>
                </c:pt>
                <c:pt idx="80">
                  <c:v>20.81</c:v>
                </c:pt>
                <c:pt idx="81">
                  <c:v>21.81</c:v>
                </c:pt>
                <c:pt idx="82">
                  <c:v>22.81</c:v>
                </c:pt>
                <c:pt idx="83">
                  <c:v>23.81</c:v>
                </c:pt>
                <c:pt idx="84">
                  <c:v>24.81</c:v>
                </c:pt>
                <c:pt idx="85">
                  <c:v>25.81</c:v>
                </c:pt>
                <c:pt idx="86">
                  <c:v>26.81</c:v>
                </c:pt>
                <c:pt idx="87">
                  <c:v>27.81</c:v>
                </c:pt>
                <c:pt idx="88">
                  <c:v>28.81</c:v>
                </c:pt>
                <c:pt idx="89">
                  <c:v>29.81</c:v>
                </c:pt>
                <c:pt idx="90">
                  <c:v>30.81</c:v>
                </c:pt>
                <c:pt idx="91">
                  <c:v>31.81</c:v>
                </c:pt>
                <c:pt idx="92">
                  <c:v>32.81</c:v>
                </c:pt>
                <c:pt idx="93">
                  <c:v>33.81</c:v>
                </c:pt>
                <c:pt idx="94">
                  <c:v>34.81</c:v>
                </c:pt>
                <c:pt idx="95">
                  <c:v>35.81</c:v>
                </c:pt>
              </c:numCache>
              <c:extLst xmlns:c15="http://schemas.microsoft.com/office/drawing/2012/chart"/>
            </c:numRef>
          </c:xVal>
          <c:yVal>
            <c:numRef>
              <c:f>'Data Task 1'!$Q$313:$Q$408</c:f>
              <c:numCache>
                <c:formatCode>0.00</c:formatCode>
                <c:ptCount val="96"/>
                <c:pt idx="0">
                  <c:v>6.8900000000000005E-4</c:v>
                </c:pt>
                <c:pt idx="1">
                  <c:v>5.1539999999999997E-3</c:v>
                </c:pt>
                <c:pt idx="2">
                  <c:v>1.5573999999999999E-2</c:v>
                </c:pt>
                <c:pt idx="3">
                  <c:v>3.1861E-2</c:v>
                </c:pt>
                <c:pt idx="4">
                  <c:v>5.3022E-2</c:v>
                </c:pt>
                <c:pt idx="5">
                  <c:v>7.6421000000000003E-2</c:v>
                </c:pt>
                <c:pt idx="6">
                  <c:v>0.101213</c:v>
                </c:pt>
                <c:pt idx="7">
                  <c:v>0.124999</c:v>
                </c:pt>
                <c:pt idx="8">
                  <c:v>0.14868400000000001</c:v>
                </c:pt>
                <c:pt idx="9">
                  <c:v>0.17184199999999999</c:v>
                </c:pt>
                <c:pt idx="10">
                  <c:v>0.19111400000000001</c:v>
                </c:pt>
                <c:pt idx="11">
                  <c:v>0.21027899999999999</c:v>
                </c:pt>
                <c:pt idx="12">
                  <c:v>0.23832200000000001</c:v>
                </c:pt>
                <c:pt idx="13">
                  <c:v>0.27169199999999999</c:v>
                </c:pt>
                <c:pt idx="14">
                  <c:v>0.30094199999999999</c:v>
                </c:pt>
                <c:pt idx="15">
                  <c:v>0.32735399999999998</c:v>
                </c:pt>
                <c:pt idx="16">
                  <c:v>0.35319299999999998</c:v>
                </c:pt>
                <c:pt idx="17">
                  <c:v>0.37313400000000002</c:v>
                </c:pt>
                <c:pt idx="18">
                  <c:v>0.38819399999999998</c:v>
                </c:pt>
                <c:pt idx="19">
                  <c:v>0.40458899999999998</c:v>
                </c:pt>
                <c:pt idx="20">
                  <c:v>0.41867199999999999</c:v>
                </c:pt>
                <c:pt idx="21">
                  <c:v>0.42598799999999998</c:v>
                </c:pt>
                <c:pt idx="22">
                  <c:v>0.436</c:v>
                </c:pt>
                <c:pt idx="23">
                  <c:v>0.45155699999999999</c:v>
                </c:pt>
                <c:pt idx="24">
                  <c:v>0.46684500000000001</c:v>
                </c:pt>
                <c:pt idx="25">
                  <c:v>0.48109600000000002</c:v>
                </c:pt>
                <c:pt idx="26">
                  <c:v>0.49395600000000001</c:v>
                </c:pt>
                <c:pt idx="27">
                  <c:v>0.50295199999999995</c:v>
                </c:pt>
                <c:pt idx="28">
                  <c:v>0.50747200000000003</c:v>
                </c:pt>
                <c:pt idx="29">
                  <c:v>0.51172600000000001</c:v>
                </c:pt>
                <c:pt idx="30">
                  <c:v>0.51514199999999999</c:v>
                </c:pt>
                <c:pt idx="31">
                  <c:v>0.51790800000000004</c:v>
                </c:pt>
                <c:pt idx="32">
                  <c:v>0.518706</c:v>
                </c:pt>
                <c:pt idx="33">
                  <c:v>0.52116600000000002</c:v>
                </c:pt>
                <c:pt idx="34">
                  <c:v>0.52614300000000003</c:v>
                </c:pt>
                <c:pt idx="35">
                  <c:v>0.53071000000000002</c:v>
                </c:pt>
                <c:pt idx="36">
                  <c:v>0.53232699999999999</c:v>
                </c:pt>
                <c:pt idx="37">
                  <c:v>0.53424400000000005</c:v>
                </c:pt>
                <c:pt idx="38">
                  <c:v>0.53893899999999995</c:v>
                </c:pt>
                <c:pt idx="39">
                  <c:v>0.55763099999999999</c:v>
                </c:pt>
                <c:pt idx="40">
                  <c:v>0.60578200000000004</c:v>
                </c:pt>
                <c:pt idx="41">
                  <c:v>0.70051200000000002</c:v>
                </c:pt>
                <c:pt idx="42">
                  <c:v>0.83868299999999996</c:v>
                </c:pt>
                <c:pt idx="43">
                  <c:v>1.023828</c:v>
                </c:pt>
                <c:pt idx="44">
                  <c:v>1.2628159999999999</c:v>
                </c:pt>
                <c:pt idx="45">
                  <c:v>1.56098</c:v>
                </c:pt>
                <c:pt idx="46">
                  <c:v>1.922304</c:v>
                </c:pt>
                <c:pt idx="47">
                  <c:v>2.3645200000000002</c:v>
                </c:pt>
                <c:pt idx="48">
                  <c:v>2.9077850000000001</c:v>
                </c:pt>
                <c:pt idx="49">
                  <c:v>3.565868</c:v>
                </c:pt>
                <c:pt idx="50">
                  <c:v>4.3448200000000003</c:v>
                </c:pt>
                <c:pt idx="51">
                  <c:v>5.2473130000000001</c:v>
                </c:pt>
                <c:pt idx="52">
                  <c:v>6.2593569999999996</c:v>
                </c:pt>
                <c:pt idx="53">
                  <c:v>7.4017049999999998</c:v>
                </c:pt>
                <c:pt idx="54">
                  <c:v>8.6887460000000001</c:v>
                </c:pt>
                <c:pt idx="55">
                  <c:v>10.161649000000001</c:v>
                </c:pt>
                <c:pt idx="56">
                  <c:v>11.833009000000001</c:v>
                </c:pt>
                <c:pt idx="57">
                  <c:v>13.731145</c:v>
                </c:pt>
                <c:pt idx="58">
                  <c:v>15.832437000000001</c:v>
                </c:pt>
                <c:pt idx="59">
                  <c:v>18.158496</c:v>
                </c:pt>
                <c:pt idx="60">
                  <c:v>20.708596</c:v>
                </c:pt>
                <c:pt idx="61">
                  <c:v>23.507472</c:v>
                </c:pt>
                <c:pt idx="62">
                  <c:v>26.541803999999999</c:v>
                </c:pt>
                <c:pt idx="63">
                  <c:v>29.804393000000001</c:v>
                </c:pt>
                <c:pt idx="64">
                  <c:v>33.253644999999999</c:v>
                </c:pt>
                <c:pt idx="65">
                  <c:v>36.864178000000003</c:v>
                </c:pt>
                <c:pt idx="66">
                  <c:v>40.593428000000003</c:v>
                </c:pt>
                <c:pt idx="67">
                  <c:v>44.409241999999999</c:v>
                </c:pt>
                <c:pt idx="68">
                  <c:v>48.294659000000003</c:v>
                </c:pt>
                <c:pt idx="69">
                  <c:v>52.228926999999999</c:v>
                </c:pt>
                <c:pt idx="70">
                  <c:v>56.169027999999997</c:v>
                </c:pt>
                <c:pt idx="71">
                  <c:v>60.072868999999997</c:v>
                </c:pt>
                <c:pt idx="72">
                  <c:v>63.900562000000001</c:v>
                </c:pt>
                <c:pt idx="73">
                  <c:v>67.597857000000005</c:v>
                </c:pt>
                <c:pt idx="74">
                  <c:v>71.119861999999998</c:v>
                </c:pt>
                <c:pt idx="75">
                  <c:v>74.457582000000002</c:v>
                </c:pt>
                <c:pt idx="76">
                  <c:v>77.606572999999997</c:v>
                </c:pt>
                <c:pt idx="77">
                  <c:v>80.544031000000004</c:v>
                </c:pt>
                <c:pt idx="78">
                  <c:v>83.263802999999996</c:v>
                </c:pt>
                <c:pt idx="79">
                  <c:v>85.767532000000003</c:v>
                </c:pt>
                <c:pt idx="80">
                  <c:v>88.029228000000003</c:v>
                </c:pt>
                <c:pt idx="81">
                  <c:v>90.013448999999994</c:v>
                </c:pt>
                <c:pt idx="82">
                  <c:v>91.730029999999999</c:v>
                </c:pt>
                <c:pt idx="83">
                  <c:v>93.204977999999997</c:v>
                </c:pt>
                <c:pt idx="84">
                  <c:v>94.454248000000007</c:v>
                </c:pt>
                <c:pt idx="85">
                  <c:v>95.507244</c:v>
                </c:pt>
                <c:pt idx="86">
                  <c:v>96.408451999999997</c:v>
                </c:pt>
                <c:pt idx="87">
                  <c:v>97.162667999999996</c:v>
                </c:pt>
                <c:pt idx="88">
                  <c:v>97.761615000000006</c:v>
                </c:pt>
                <c:pt idx="89">
                  <c:v>98.225708999999995</c:v>
                </c:pt>
                <c:pt idx="90">
                  <c:v>98.584190000000007</c:v>
                </c:pt>
                <c:pt idx="91">
                  <c:v>98.830594000000005</c:v>
                </c:pt>
                <c:pt idx="92">
                  <c:v>98.990317000000005</c:v>
                </c:pt>
                <c:pt idx="93">
                  <c:v>99.088911999999993</c:v>
                </c:pt>
                <c:pt idx="94">
                  <c:v>99.133885000000006</c:v>
                </c:pt>
                <c:pt idx="95">
                  <c:v>99.119414000000006</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0-82A4-4FA8-BAAD-D1EE0F5A1DF2}"/>
            </c:ext>
          </c:extLst>
        </c:ser>
        <c:ser>
          <c:idx val="3"/>
          <c:order val="3"/>
          <c:tx>
            <c:v>10250 Wave</c:v>
          </c:tx>
          <c:spPr>
            <a:ln w="22225" cap="rnd">
              <a:solidFill>
                <a:schemeClr val="accent4"/>
              </a:solidFill>
              <a:round/>
            </a:ln>
            <a:effectLst/>
          </c:spPr>
          <c:marker>
            <c:symbol val="none"/>
          </c:marker>
          <c:xVal>
            <c:numRef>
              <c:f>'Data Task 1'!$R$354:$R$436</c:f>
              <c:numCache>
                <c:formatCode>General</c:formatCode>
                <c:ptCount val="83"/>
                <c:pt idx="0">
                  <c:v>-18.584808349609375</c:v>
                </c:pt>
                <c:pt idx="1">
                  <c:v>-17.819793701171875</c:v>
                </c:pt>
                <c:pt idx="2">
                  <c:v>-17.054794311523438</c:v>
                </c:pt>
                <c:pt idx="3">
                  <c:v>-16.289794921875</c:v>
                </c:pt>
                <c:pt idx="4">
                  <c:v>-15.524795532226563</c:v>
                </c:pt>
                <c:pt idx="5">
                  <c:v>-14.759796142578125</c:v>
                </c:pt>
                <c:pt idx="6">
                  <c:v>-13.994796752929688</c:v>
                </c:pt>
                <c:pt idx="7">
                  <c:v>-13.22979736328125</c:v>
                </c:pt>
                <c:pt idx="8">
                  <c:v>-12.464797973632813</c:v>
                </c:pt>
                <c:pt idx="9">
                  <c:v>-11.699798583984375</c:v>
                </c:pt>
                <c:pt idx="10">
                  <c:v>-10.934799194335938</c:v>
                </c:pt>
                <c:pt idx="11">
                  <c:v>-10.169784545898438</c:v>
                </c:pt>
                <c:pt idx="12">
                  <c:v>-9.40478515625</c:v>
                </c:pt>
                <c:pt idx="13">
                  <c:v>-8.6397857666015625</c:v>
                </c:pt>
                <c:pt idx="14">
                  <c:v>-7.874786376953125</c:v>
                </c:pt>
                <c:pt idx="15">
                  <c:v>-7.1097869873046875</c:v>
                </c:pt>
                <c:pt idx="16">
                  <c:v>-6.34478759765625</c:v>
                </c:pt>
                <c:pt idx="17">
                  <c:v>-5.5797882080078125</c:v>
                </c:pt>
                <c:pt idx="18">
                  <c:v>-4.814788818359375</c:v>
                </c:pt>
                <c:pt idx="19">
                  <c:v>-4.0497894287109375</c:v>
                </c:pt>
                <c:pt idx="20">
                  <c:v>-3.2847900390625</c:v>
                </c:pt>
                <c:pt idx="21">
                  <c:v>-2.519775390625</c:v>
                </c:pt>
                <c:pt idx="22">
                  <c:v>-1.7547760009765625</c:v>
                </c:pt>
                <c:pt idx="23">
                  <c:v>-0.989776611328125</c:v>
                </c:pt>
                <c:pt idx="24">
                  <c:v>-0.2247772216796875</c:v>
                </c:pt>
                <c:pt idx="25">
                  <c:v>0.54022216796875</c:v>
                </c:pt>
                <c:pt idx="26">
                  <c:v>1.3052215576171875</c:v>
                </c:pt>
                <c:pt idx="27">
                  <c:v>2.070220947265625</c:v>
                </c:pt>
                <c:pt idx="28">
                  <c:v>2.8352203369140625</c:v>
                </c:pt>
                <c:pt idx="29">
                  <c:v>3.6002197265625</c:v>
                </c:pt>
                <c:pt idx="30">
                  <c:v>4.3652191162109375</c:v>
                </c:pt>
                <c:pt idx="31">
                  <c:v>5.1302337646484375</c:v>
                </c:pt>
                <c:pt idx="32">
                  <c:v>5.895233154296875</c:v>
                </c:pt>
                <c:pt idx="33">
                  <c:v>6.6602325439453125</c:v>
                </c:pt>
                <c:pt idx="34">
                  <c:v>7.42523193359375</c:v>
                </c:pt>
                <c:pt idx="35">
                  <c:v>8.1902313232421875</c:v>
                </c:pt>
                <c:pt idx="36">
                  <c:v>8.955230712890625</c:v>
                </c:pt>
                <c:pt idx="37">
                  <c:v>9.7202301025390625</c:v>
                </c:pt>
                <c:pt idx="38">
                  <c:v>10.4852294921875</c:v>
                </c:pt>
                <c:pt idx="39">
                  <c:v>11.250228881835938</c:v>
                </c:pt>
                <c:pt idx="40">
                  <c:v>12.015228271484375</c:v>
                </c:pt>
                <c:pt idx="41">
                  <c:v>12.780242919921875</c:v>
                </c:pt>
                <c:pt idx="42">
                  <c:v>13.545242309570313</c:v>
                </c:pt>
                <c:pt idx="43">
                  <c:v>14.31024169921875</c:v>
                </c:pt>
                <c:pt idx="44">
                  <c:v>15.075241088867188</c:v>
                </c:pt>
                <c:pt idx="45">
                  <c:v>15.840240478515625</c:v>
                </c:pt>
                <c:pt idx="46">
                  <c:v>16.605239868164063</c:v>
                </c:pt>
                <c:pt idx="47">
                  <c:v>17.3702392578125</c:v>
                </c:pt>
                <c:pt idx="48">
                  <c:v>18.135238647460938</c:v>
                </c:pt>
                <c:pt idx="49">
                  <c:v>18.900238037109375</c:v>
                </c:pt>
                <c:pt idx="50">
                  <c:v>19.665252685546875</c:v>
                </c:pt>
                <c:pt idx="51">
                  <c:v>20.430252075195313</c:v>
                </c:pt>
                <c:pt idx="52">
                  <c:v>21.19525146484375</c:v>
                </c:pt>
                <c:pt idx="53">
                  <c:v>21.960250854492188</c:v>
                </c:pt>
                <c:pt idx="54">
                  <c:v>22.725250244140625</c:v>
                </c:pt>
                <c:pt idx="55">
                  <c:v>23.490249633789063</c:v>
                </c:pt>
                <c:pt idx="56">
                  <c:v>24.2552490234375</c:v>
                </c:pt>
                <c:pt idx="57">
                  <c:v>25.020248413085938</c:v>
                </c:pt>
                <c:pt idx="58">
                  <c:v>25.785247802734375</c:v>
                </c:pt>
                <c:pt idx="59">
                  <c:v>26.550247192382813</c:v>
                </c:pt>
                <c:pt idx="60">
                  <c:v>27.315261840820313</c:v>
                </c:pt>
                <c:pt idx="61">
                  <c:v>28.08026123046875</c:v>
                </c:pt>
                <c:pt idx="62">
                  <c:v>28.845260620117188</c:v>
                </c:pt>
                <c:pt idx="63">
                  <c:v>29.610260009765625</c:v>
                </c:pt>
                <c:pt idx="64">
                  <c:v>30.375259399414063</c:v>
                </c:pt>
                <c:pt idx="65">
                  <c:v>31.1402587890625</c:v>
                </c:pt>
                <c:pt idx="66">
                  <c:v>31.905258178710938</c:v>
                </c:pt>
                <c:pt idx="67">
                  <c:v>32.670257568359375</c:v>
                </c:pt>
                <c:pt idx="68">
                  <c:v>33.435256958007813</c:v>
                </c:pt>
                <c:pt idx="69">
                  <c:v>34.20025634765625</c:v>
                </c:pt>
                <c:pt idx="70">
                  <c:v>34.96527099609375</c:v>
                </c:pt>
                <c:pt idx="71">
                  <c:v>35.730270385742188</c:v>
                </c:pt>
                <c:pt idx="72">
                  <c:v>36.495269775390625</c:v>
                </c:pt>
                <c:pt idx="73">
                  <c:v>37.260269165039063</c:v>
                </c:pt>
                <c:pt idx="74">
                  <c:v>38.0252685546875</c:v>
                </c:pt>
                <c:pt idx="75">
                  <c:v>38.790267944335938</c:v>
                </c:pt>
                <c:pt idx="76">
                  <c:v>39.555267333984375</c:v>
                </c:pt>
                <c:pt idx="77">
                  <c:v>40.320266723632813</c:v>
                </c:pt>
                <c:pt idx="78">
                  <c:v>41.08526611328125</c:v>
                </c:pt>
                <c:pt idx="79">
                  <c:v>41.850265502929688</c:v>
                </c:pt>
                <c:pt idx="80">
                  <c:v>42.615280151367188</c:v>
                </c:pt>
                <c:pt idx="81">
                  <c:v>43.380279541015625</c:v>
                </c:pt>
                <c:pt idx="82">
                  <c:v>44.145278930664063</c:v>
                </c:pt>
              </c:numCache>
            </c:numRef>
          </c:xVal>
          <c:yVal>
            <c:numRef>
              <c:f>'Data Task 1'!$S$354:$S$436</c:f>
              <c:numCache>
                <c:formatCode>General</c:formatCode>
                <c:ptCount val="83"/>
                <c:pt idx="0">
                  <c:v>0</c:v>
                </c:pt>
                <c:pt idx="1">
                  <c:v>7.0226963089226047E-5</c:v>
                </c:pt>
                <c:pt idx="2">
                  <c:v>2.7109725124319084E-3</c:v>
                </c:pt>
                <c:pt idx="3">
                  <c:v>1.4663265028502792E-2</c:v>
                </c:pt>
                <c:pt idx="4">
                  <c:v>4.4605450239032507E-2</c:v>
                </c:pt>
                <c:pt idx="5">
                  <c:v>0.10130426380783319</c:v>
                </c:pt>
                <c:pt idx="6">
                  <c:v>0.19349718932062387</c:v>
                </c:pt>
                <c:pt idx="7">
                  <c:v>0.32985194120556116</c:v>
                </c:pt>
                <c:pt idx="8">
                  <c:v>0.51893368363380432</c:v>
                </c:pt>
                <c:pt idx="9">
                  <c:v>0.76916846446692944</c:v>
                </c:pt>
                <c:pt idx="10">
                  <c:v>1.0887905955314636</c:v>
                </c:pt>
                <c:pt idx="11">
                  <c:v>1.485791802406311</c:v>
                </c:pt>
                <c:pt idx="12">
                  <c:v>1.9678346812725067</c:v>
                </c:pt>
                <c:pt idx="13">
                  <c:v>2.5422323495149612</c:v>
                </c:pt>
                <c:pt idx="14">
                  <c:v>3.2158330082893372</c:v>
                </c:pt>
                <c:pt idx="15">
                  <c:v>3.9949730038642883</c:v>
                </c:pt>
                <c:pt idx="16">
                  <c:v>4.885384812951088</c:v>
                </c:pt>
                <c:pt idx="17">
                  <c:v>5.8921229094266891</c:v>
                </c:pt>
                <c:pt idx="18">
                  <c:v>7.0194900035858154</c:v>
                </c:pt>
                <c:pt idx="19">
                  <c:v>8.2709453999996185</c:v>
                </c:pt>
                <c:pt idx="20">
                  <c:v>9.6490480005741119</c:v>
                </c:pt>
                <c:pt idx="21">
                  <c:v>11.155407130718231</c:v>
                </c:pt>
                <c:pt idx="22">
                  <c:v>12.790508568286896</c:v>
                </c:pt>
                <c:pt idx="23">
                  <c:v>14.553835988044739</c:v>
                </c:pt>
                <c:pt idx="24">
                  <c:v>16.44369512796402</c:v>
                </c:pt>
                <c:pt idx="25">
                  <c:v>18.457247316837311</c:v>
                </c:pt>
                <c:pt idx="26">
                  <c:v>20.590466260910034</c:v>
                </c:pt>
                <c:pt idx="27">
                  <c:v>22.838138043880463</c:v>
                </c:pt>
                <c:pt idx="28">
                  <c:v>25.193881988525391</c:v>
                </c:pt>
                <c:pt idx="29">
                  <c:v>27.650177478790283</c:v>
                </c:pt>
                <c:pt idx="30">
                  <c:v>30.198422074317932</c:v>
                </c:pt>
                <c:pt idx="31">
                  <c:v>32.829031348228455</c:v>
                </c:pt>
                <c:pt idx="32">
                  <c:v>35.531353950500488</c:v>
                </c:pt>
                <c:pt idx="33">
                  <c:v>38.294261693954468</c:v>
                </c:pt>
                <c:pt idx="34">
                  <c:v>41.105905175209045</c:v>
                </c:pt>
                <c:pt idx="35">
                  <c:v>43.952494859695435</c:v>
                </c:pt>
                <c:pt idx="36">
                  <c:v>46.820870041847229</c:v>
                </c:pt>
                <c:pt idx="37">
                  <c:v>49.697607755661011</c:v>
                </c:pt>
                <c:pt idx="38">
                  <c:v>52.569204568862915</c:v>
                </c:pt>
                <c:pt idx="39">
                  <c:v>55.42219877243042</c:v>
                </c:pt>
                <c:pt idx="40">
                  <c:v>58.243381977081299</c:v>
                </c:pt>
                <c:pt idx="41">
                  <c:v>61.020010709762573</c:v>
                </c:pt>
                <c:pt idx="42">
                  <c:v>63.73974084854126</c:v>
                </c:pt>
                <c:pt idx="43">
                  <c:v>66.391098499298096</c:v>
                </c:pt>
                <c:pt idx="44">
                  <c:v>68.963426351547241</c:v>
                </c:pt>
                <c:pt idx="45">
                  <c:v>71.447038650512695</c:v>
                </c:pt>
                <c:pt idx="46">
                  <c:v>73.833352327346802</c:v>
                </c:pt>
                <c:pt idx="47">
                  <c:v>76.114928722381592</c:v>
                </c:pt>
                <c:pt idx="48">
                  <c:v>78.285586833953857</c:v>
                </c:pt>
                <c:pt idx="49">
                  <c:v>80.340415239334106</c:v>
                </c:pt>
                <c:pt idx="50">
                  <c:v>82.275831699371338</c:v>
                </c:pt>
                <c:pt idx="51">
                  <c:v>84.089422225952148</c:v>
                </c:pt>
                <c:pt idx="52">
                  <c:v>85.780137777328491</c:v>
                </c:pt>
                <c:pt idx="53">
                  <c:v>87.348109483718872</c:v>
                </c:pt>
                <c:pt idx="54">
                  <c:v>88.794606924057007</c:v>
                </c:pt>
                <c:pt idx="55">
                  <c:v>90.121936798095703</c:v>
                </c:pt>
                <c:pt idx="56">
                  <c:v>91.333365440368652</c:v>
                </c:pt>
                <c:pt idx="57">
                  <c:v>92.432993650436401</c:v>
                </c:pt>
                <c:pt idx="58">
                  <c:v>93.425637483596802</c:v>
                </c:pt>
                <c:pt idx="59">
                  <c:v>94.316703081130981</c:v>
                </c:pt>
                <c:pt idx="60">
                  <c:v>95.112085342407227</c:v>
                </c:pt>
                <c:pt idx="61">
                  <c:v>95.817983150482178</c:v>
                </c:pt>
                <c:pt idx="62">
                  <c:v>96.440839767456055</c:v>
                </c:pt>
                <c:pt idx="63">
                  <c:v>96.98721170425415</c:v>
                </c:pt>
                <c:pt idx="64">
                  <c:v>97.46364951133728</c:v>
                </c:pt>
                <c:pt idx="65">
                  <c:v>97.876602411270142</c:v>
                </c:pt>
                <c:pt idx="66">
                  <c:v>98.232358694076538</c:v>
                </c:pt>
                <c:pt idx="67">
                  <c:v>98.536950349807739</c:v>
                </c:pt>
                <c:pt idx="68">
                  <c:v>98.79610538482666</c:v>
                </c:pt>
                <c:pt idx="69">
                  <c:v>99.015218019485474</c:v>
                </c:pt>
                <c:pt idx="70">
                  <c:v>99.199289083480835</c:v>
                </c:pt>
                <c:pt idx="71">
                  <c:v>99.352920055389404</c:v>
                </c:pt>
                <c:pt idx="72">
                  <c:v>99.480301141738892</c:v>
                </c:pt>
                <c:pt idx="73">
                  <c:v>99.585229158401489</c:v>
                </c:pt>
                <c:pt idx="74">
                  <c:v>99.671077728271484</c:v>
                </c:pt>
                <c:pt idx="75">
                  <c:v>99.740827083587646</c:v>
                </c:pt>
                <c:pt idx="76">
                  <c:v>99.79712963104248</c:v>
                </c:pt>
                <c:pt idx="77">
                  <c:v>99.842244386672974</c:v>
                </c:pt>
                <c:pt idx="78">
                  <c:v>99.878150224685669</c:v>
                </c:pt>
                <c:pt idx="79">
                  <c:v>99.906522035598755</c:v>
                </c:pt>
                <c:pt idx="80">
                  <c:v>99.928784370422363</c:v>
                </c:pt>
                <c:pt idx="81">
                  <c:v>99.946087598800659</c:v>
                </c:pt>
                <c:pt idx="82">
                  <c:v>99.949997663497925</c:v>
                </c:pt>
              </c:numCache>
            </c:numRef>
          </c:yVal>
          <c:smooth val="1"/>
          <c:extLst>
            <c:ext xmlns:c16="http://schemas.microsoft.com/office/drawing/2014/chart" uri="{C3380CC4-5D6E-409C-BE32-E72D297353CC}">
              <c16:uniqueId val="{00000001-82A4-4FA8-BAAD-D1EE0F5A1DF2}"/>
            </c:ext>
          </c:extLst>
        </c:ser>
        <c:dLbls>
          <c:showLegendKey val="0"/>
          <c:showVal val="0"/>
          <c:showCatName val="0"/>
          <c:showSerName val="0"/>
          <c:showPercent val="0"/>
          <c:showBubbleSize val="0"/>
        </c:dLbls>
        <c:axId val="223065600"/>
        <c:axId val="223067136"/>
        <c:extLst>
          <c:ext xmlns:c15="http://schemas.microsoft.com/office/drawing/2012/chart" uri="{02D57815-91ED-43cb-92C2-25804820EDAC}">
            <c15:filteredScatterSeries>
              <c15:ser>
                <c:idx val="1"/>
                <c:order val="1"/>
                <c:tx>
                  <c:strRef>
                    <c:extLst>
                      <c:ext uri="{02D57815-91ED-43cb-92C2-25804820EDAC}">
                        <c15:formulaRef>
                          <c15:sqref>'Data Task 1'!$U$10:$AH$10</c15:sqref>
                        </c15:formulaRef>
                      </c:ext>
                    </c:extLst>
                    <c:strCache>
                      <c:ptCount val="1"/>
                      <c:pt idx="0">
                        <c:v>13000</c:v>
                      </c:pt>
                    </c:strCache>
                  </c:strRef>
                </c:tx>
                <c:spPr>
                  <a:ln w="22225" cap="rnd">
                    <a:solidFill>
                      <a:schemeClr val="accent2"/>
                    </a:solidFill>
                    <a:round/>
                  </a:ln>
                  <a:effectLst/>
                </c:spPr>
                <c:marker>
                  <c:symbol val="none"/>
                </c:marker>
                <c:xVal>
                  <c:numRef>
                    <c:extLst>
                      <c:ext uri="{02D57815-91ED-43cb-92C2-25804820EDAC}">
                        <c15:formulaRef>
                          <c15:sqref>'Data Task 1'!$B$312:$B$408</c15:sqref>
                        </c15:formulaRef>
                      </c:ext>
                    </c:extLst>
                    <c:numCache>
                      <c:formatCode>General</c:formatCode>
                      <c:ptCount val="97"/>
                      <c:pt idx="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numCache>
                  </c:numRef>
                </c:xVal>
                <c:yVal>
                  <c:numRef>
                    <c:extLst>
                      <c:ext uri="{02D57815-91ED-43cb-92C2-25804820EDAC}">
                        <c15:formulaRef>
                          <c15:sqref>'Data Task 1'!$AG$312:$AG$408</c15:sqref>
                        </c15:formulaRef>
                      </c:ext>
                    </c:extLst>
                    <c:numCache>
                      <c:formatCode>General</c:formatCode>
                      <c:ptCount val="97"/>
                      <c:pt idx="0">
                        <c:v>0</c:v>
                      </c:pt>
                      <c:pt idx="1">
                        <c:v>1.65E-4</c:v>
                      </c:pt>
                      <c:pt idx="2">
                        <c:v>7.3999999999999999E-4</c:v>
                      </c:pt>
                      <c:pt idx="3">
                        <c:v>1.843E-3</c:v>
                      </c:pt>
                      <c:pt idx="4">
                        <c:v>4.8479999999999999E-3</c:v>
                      </c:pt>
                      <c:pt idx="5">
                        <c:v>9.3550000000000005E-3</c:v>
                      </c:pt>
                      <c:pt idx="6">
                        <c:v>1.3729999999999999E-2</c:v>
                      </c:pt>
                      <c:pt idx="7">
                        <c:v>1.7628000000000001E-2</c:v>
                      </c:pt>
                      <c:pt idx="8">
                        <c:v>2.0471E-2</c:v>
                      </c:pt>
                      <c:pt idx="9">
                        <c:v>2.2601E-2</c:v>
                      </c:pt>
                      <c:pt idx="10">
                        <c:v>2.5245E-2</c:v>
                      </c:pt>
                      <c:pt idx="11">
                        <c:v>2.8201E-2</c:v>
                      </c:pt>
                      <c:pt idx="12">
                        <c:v>3.0794999999999999E-2</c:v>
                      </c:pt>
                      <c:pt idx="13">
                        <c:v>3.3183999999999998E-2</c:v>
                      </c:pt>
                      <c:pt idx="14">
                        <c:v>3.6301E-2</c:v>
                      </c:pt>
                      <c:pt idx="15">
                        <c:v>3.9504999999999998E-2</c:v>
                      </c:pt>
                      <c:pt idx="16">
                        <c:v>4.4087000000000001E-2</c:v>
                      </c:pt>
                      <c:pt idx="17">
                        <c:v>4.9584000000000003E-2</c:v>
                      </c:pt>
                      <c:pt idx="18">
                        <c:v>5.4507E-2</c:v>
                      </c:pt>
                      <c:pt idx="19">
                        <c:v>5.74E-2</c:v>
                      </c:pt>
                      <c:pt idx="20">
                        <c:v>6.0439E-2</c:v>
                      </c:pt>
                      <c:pt idx="21">
                        <c:v>7.0186999999999999E-2</c:v>
                      </c:pt>
                      <c:pt idx="22">
                        <c:v>9.2024999999999996E-2</c:v>
                      </c:pt>
                      <c:pt idx="23">
                        <c:v>0.117197</c:v>
                      </c:pt>
                      <c:pt idx="24">
                        <c:v>0.14705799999999999</c:v>
                      </c:pt>
                      <c:pt idx="25">
                        <c:v>0.17750299999999999</c:v>
                      </c:pt>
                      <c:pt idx="26">
                        <c:v>0.20033000000000001</c:v>
                      </c:pt>
                      <c:pt idx="27">
                        <c:v>0.22009699999999999</c:v>
                      </c:pt>
                      <c:pt idx="28">
                        <c:v>0.25107200000000002</c:v>
                      </c:pt>
                      <c:pt idx="29">
                        <c:v>0.277862</c:v>
                      </c:pt>
                      <c:pt idx="30">
                        <c:v>0.27792699999999998</c:v>
                      </c:pt>
                      <c:pt idx="31">
                        <c:v>0.28017900000000001</c:v>
                      </c:pt>
                      <c:pt idx="32">
                        <c:v>0.29312300000000002</c:v>
                      </c:pt>
                      <c:pt idx="33">
                        <c:v>0.29536200000000001</c:v>
                      </c:pt>
                      <c:pt idx="34">
                        <c:v>0.30267100000000002</c:v>
                      </c:pt>
                      <c:pt idx="35">
                        <c:v>0.32317400000000002</c:v>
                      </c:pt>
                      <c:pt idx="36">
                        <c:v>0.332617</c:v>
                      </c:pt>
                      <c:pt idx="37">
                        <c:v>0.33660699999999999</c:v>
                      </c:pt>
                      <c:pt idx="38">
                        <c:v>0.36573499999999998</c:v>
                      </c:pt>
                      <c:pt idx="39">
                        <c:v>0.40195199999999998</c:v>
                      </c:pt>
                      <c:pt idx="40">
                        <c:v>0.43801600000000002</c:v>
                      </c:pt>
                      <c:pt idx="41">
                        <c:v>0.48775000000000002</c:v>
                      </c:pt>
                      <c:pt idx="42">
                        <c:v>0.55026200000000003</c:v>
                      </c:pt>
                      <c:pt idx="43">
                        <c:v>0.65776999999999997</c:v>
                      </c:pt>
                      <c:pt idx="44">
                        <c:v>0.82817300000000005</c:v>
                      </c:pt>
                      <c:pt idx="45">
                        <c:v>1.062907</c:v>
                      </c:pt>
                      <c:pt idx="46">
                        <c:v>1.3773150000000001</c:v>
                      </c:pt>
                      <c:pt idx="47">
                        <c:v>1.76677</c:v>
                      </c:pt>
                      <c:pt idx="48">
                        <c:v>2.2167219999999999</c:v>
                      </c:pt>
                      <c:pt idx="49">
                        <c:v>2.7702399999999998</c:v>
                      </c:pt>
                      <c:pt idx="50">
                        <c:v>3.42109</c:v>
                      </c:pt>
                      <c:pt idx="51">
                        <c:v>4.1507860000000001</c:v>
                      </c:pt>
                      <c:pt idx="52">
                        <c:v>4.9781040000000001</c:v>
                      </c:pt>
                      <c:pt idx="53">
                        <c:v>5.9245850000000004</c:v>
                      </c:pt>
                      <c:pt idx="54">
                        <c:v>7.0038720000000003</c:v>
                      </c:pt>
                      <c:pt idx="55">
                        <c:v>8.2645979999999994</c:v>
                      </c:pt>
                      <c:pt idx="56">
                        <c:v>9.7083370000000002</c:v>
                      </c:pt>
                      <c:pt idx="57">
                        <c:v>11.313347</c:v>
                      </c:pt>
                      <c:pt idx="58">
                        <c:v>13.054447</c:v>
                      </c:pt>
                      <c:pt idx="59">
                        <c:v>14.933157</c:v>
                      </c:pt>
                      <c:pt idx="60">
                        <c:v>16.995457999999999</c:v>
                      </c:pt>
                      <c:pt idx="61">
                        <c:v>19.298228000000002</c:v>
                      </c:pt>
                      <c:pt idx="62">
                        <c:v>21.846285999999999</c:v>
                      </c:pt>
                      <c:pt idx="63">
                        <c:v>24.628722</c:v>
                      </c:pt>
                      <c:pt idx="64">
                        <c:v>27.599765999999999</c:v>
                      </c:pt>
                      <c:pt idx="65">
                        <c:v>30.702376999999998</c:v>
                      </c:pt>
                      <c:pt idx="66">
                        <c:v>33.889136000000001</c:v>
                      </c:pt>
                      <c:pt idx="67">
                        <c:v>37.154091999999999</c:v>
                      </c:pt>
                      <c:pt idx="68">
                        <c:v>40.503010000000003</c:v>
                      </c:pt>
                      <c:pt idx="69">
                        <c:v>43.931471999999999</c:v>
                      </c:pt>
                      <c:pt idx="70">
                        <c:v>47.447318000000003</c:v>
                      </c:pt>
                      <c:pt idx="71">
                        <c:v>51.050158000000003</c:v>
                      </c:pt>
                      <c:pt idx="72">
                        <c:v>54.710495999999999</c:v>
                      </c:pt>
                      <c:pt idx="73">
                        <c:v>58.383774000000003</c:v>
                      </c:pt>
                      <c:pt idx="74">
                        <c:v>62.021810000000002</c:v>
                      </c:pt>
                      <c:pt idx="75">
                        <c:v>65.569711999999996</c:v>
                      </c:pt>
                      <c:pt idx="76">
                        <c:v>68.962241000000006</c:v>
                      </c:pt>
                      <c:pt idx="77">
                        <c:v>72.164400999999998</c:v>
                      </c:pt>
                      <c:pt idx="78">
                        <c:v>75.160061999999996</c:v>
                      </c:pt>
                      <c:pt idx="79">
                        <c:v>77.955842000000004</c:v>
                      </c:pt>
                      <c:pt idx="80">
                        <c:v>80.584839000000002</c:v>
                      </c:pt>
                      <c:pt idx="81">
                        <c:v>83.077831000000003</c:v>
                      </c:pt>
                      <c:pt idx="82">
                        <c:v>85.399575999999996</c:v>
                      </c:pt>
                      <c:pt idx="83">
                        <c:v>87.508730999999997</c:v>
                      </c:pt>
                      <c:pt idx="84">
                        <c:v>89.350616000000002</c:v>
                      </c:pt>
                      <c:pt idx="85">
                        <c:v>90.903121999999996</c:v>
                      </c:pt>
                      <c:pt idx="86">
                        <c:v>92.191491999999997</c:v>
                      </c:pt>
                      <c:pt idx="87">
                        <c:v>93.269574000000006</c:v>
                      </c:pt>
                      <c:pt idx="88">
                        <c:v>94.180842999999996</c:v>
                      </c:pt>
                      <c:pt idx="89">
                        <c:v>94.962213000000006</c:v>
                      </c:pt>
                      <c:pt idx="90">
                        <c:v>95.682163000000003</c:v>
                      </c:pt>
                      <c:pt idx="91">
                        <c:v>96.384842000000006</c:v>
                      </c:pt>
                      <c:pt idx="92">
                        <c:v>97.082442999999998</c:v>
                      </c:pt>
                      <c:pt idx="93">
                        <c:v>97.732341000000005</c:v>
                      </c:pt>
                      <c:pt idx="94">
                        <c:v>98.269671000000002</c:v>
                      </c:pt>
                      <c:pt idx="95">
                        <c:v>98.623748000000006</c:v>
                      </c:pt>
                      <c:pt idx="96">
                        <c:v>98.781507000000005</c:v>
                      </c:pt>
                    </c:numCache>
                  </c:numRef>
                </c:yVal>
                <c:smooth val="1"/>
                <c:extLst>
                  <c:ext xmlns:c16="http://schemas.microsoft.com/office/drawing/2014/chart" uri="{C3380CC4-5D6E-409C-BE32-E72D297353CC}">
                    <c16:uniqueId val="{00000002-82A4-4FA8-BAAD-D1EE0F5A1DF2}"/>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'Data Task 1'!$AK$10:$AX$10</c15:sqref>
                        </c15:formulaRef>
                      </c:ext>
                    </c:extLst>
                    <c:strCache>
                      <c:ptCount val="1"/>
                      <c:pt idx="0">
                        <c:v>14400</c:v>
                      </c:pt>
                    </c:strCache>
                  </c:strRef>
                </c:tx>
                <c:spPr>
                  <a:ln w="22225"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'Data Task 1'!$B$312:$B$411</c15:sqref>
                        </c15:formulaRef>
                      </c:ext>
                    </c:extLst>
                    <c:numCache>
                      <c:formatCode>General</c:formatCode>
                      <c:ptCount val="100"/>
                      <c:pt idx="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pt idx="97">
                        <c:v>36.81</c:v>
                      </c:pt>
                      <c:pt idx="98">
                        <c:v>37.81</c:v>
                      </c:pt>
                      <c:pt idx="99">
                        <c:v>38.81</c:v>
                      </c:pt>
                    </c:numCache>
                  </c:numRef>
                </c:xVal>
                <c:yVal>
                  <c:numRef>
                    <c:extLst xmlns:c15="http://schemas.microsoft.com/office/drawing/2012/chart">
                      <c:ext xmlns:c15="http://schemas.microsoft.com/office/drawing/2012/chart" uri="{02D57815-91ED-43cb-92C2-25804820EDAC}">
                        <c15:formulaRef>
                          <c15:sqref>'Data Task 1'!$AW$312:$AW$411</c15:sqref>
                        </c15:formulaRef>
                      </c:ext>
                    </c:extLst>
                    <c:numCache>
                      <c:formatCode>General</c:formatCode>
                      <c:ptCount val="100"/>
                      <c:pt idx="0">
                        <c:v>0</c:v>
                      </c:pt>
                      <c:pt idx="1">
                        <c:v>2.0409999999999998E-3</c:v>
                      </c:pt>
                      <c:pt idx="2">
                        <c:v>9.3690000000000006E-3</c:v>
                      </c:pt>
                      <c:pt idx="3">
                        <c:v>2.7578999999999999E-2</c:v>
                      </c:pt>
                      <c:pt idx="4">
                        <c:v>5.7883999999999998E-2</c:v>
                      </c:pt>
                      <c:pt idx="5">
                        <c:v>9.4428999999999999E-2</c:v>
                      </c:pt>
                      <c:pt idx="6">
                        <c:v>0.13073000000000001</c:v>
                      </c:pt>
                      <c:pt idx="7">
                        <c:v>0.16433900000000001</c:v>
                      </c:pt>
                      <c:pt idx="8">
                        <c:v>0.19706699999999999</c:v>
                      </c:pt>
                      <c:pt idx="9">
                        <c:v>0.22934199999999999</c:v>
                      </c:pt>
                      <c:pt idx="10">
                        <c:v>0.25393300000000002</c:v>
                      </c:pt>
                      <c:pt idx="11">
                        <c:v>0.26741399999999999</c:v>
                      </c:pt>
                      <c:pt idx="12">
                        <c:v>0.27979900000000002</c:v>
                      </c:pt>
                      <c:pt idx="13">
                        <c:v>0.29891000000000001</c:v>
                      </c:pt>
                      <c:pt idx="14">
                        <c:v>0.32636999999999999</c:v>
                      </c:pt>
                      <c:pt idx="15">
                        <c:v>0.36056500000000002</c:v>
                      </c:pt>
                      <c:pt idx="16">
                        <c:v>0.39111099999999999</c:v>
                      </c:pt>
                      <c:pt idx="17">
                        <c:v>0.41514499999999999</c:v>
                      </c:pt>
                      <c:pt idx="18">
                        <c:v>0.44020599999999999</c:v>
                      </c:pt>
                      <c:pt idx="19">
                        <c:v>0.46749200000000002</c:v>
                      </c:pt>
                      <c:pt idx="20">
                        <c:v>0.49450699999999997</c:v>
                      </c:pt>
                      <c:pt idx="21">
                        <c:v>0.53259999999999996</c:v>
                      </c:pt>
                      <c:pt idx="22">
                        <c:v>0.57452000000000003</c:v>
                      </c:pt>
                      <c:pt idx="23">
                        <c:v>0.60842799999999997</c:v>
                      </c:pt>
                      <c:pt idx="24">
                        <c:v>0.64037699999999997</c:v>
                      </c:pt>
                      <c:pt idx="25">
                        <c:v>0.678643</c:v>
                      </c:pt>
                      <c:pt idx="26">
                        <c:v>0.70421199999999995</c:v>
                      </c:pt>
                      <c:pt idx="27">
                        <c:v>0.71165199999999995</c:v>
                      </c:pt>
                      <c:pt idx="28">
                        <c:v>0.725325</c:v>
                      </c:pt>
                      <c:pt idx="29">
                        <c:v>0.73980699999999999</c:v>
                      </c:pt>
                      <c:pt idx="30">
                        <c:v>0.74435899999999999</c:v>
                      </c:pt>
                      <c:pt idx="31">
                        <c:v>0.76255499999999998</c:v>
                      </c:pt>
                      <c:pt idx="32">
                        <c:v>0.79604600000000003</c:v>
                      </c:pt>
                      <c:pt idx="33">
                        <c:v>0.81886899999999996</c:v>
                      </c:pt>
                      <c:pt idx="34">
                        <c:v>0.846252</c:v>
                      </c:pt>
                      <c:pt idx="35">
                        <c:v>0.88863099999999995</c:v>
                      </c:pt>
                      <c:pt idx="36">
                        <c:v>0.92490700000000003</c:v>
                      </c:pt>
                      <c:pt idx="37">
                        <c:v>0.97039799999999998</c:v>
                      </c:pt>
                      <c:pt idx="38">
                        <c:v>1.0470889999999999</c:v>
                      </c:pt>
                      <c:pt idx="39">
                        <c:v>1.1300140000000001</c:v>
                      </c:pt>
                      <c:pt idx="40">
                        <c:v>1.2324790000000001</c:v>
                      </c:pt>
                      <c:pt idx="41">
                        <c:v>1.3926769999999999</c:v>
                      </c:pt>
                      <c:pt idx="42">
                        <c:v>1.609721</c:v>
                      </c:pt>
                      <c:pt idx="43">
                        <c:v>1.904558</c:v>
                      </c:pt>
                      <c:pt idx="44">
                        <c:v>2.3183370000000001</c:v>
                      </c:pt>
                      <c:pt idx="45">
                        <c:v>2.842158</c:v>
                      </c:pt>
                      <c:pt idx="46">
                        <c:v>3.4720260000000001</c:v>
                      </c:pt>
                      <c:pt idx="47">
                        <c:v>4.2076190000000002</c:v>
                      </c:pt>
                      <c:pt idx="48">
                        <c:v>5.0228210000000004</c:v>
                      </c:pt>
                      <c:pt idx="49">
                        <c:v>5.9011889999999996</c:v>
                      </c:pt>
                      <c:pt idx="50">
                        <c:v>6.867483</c:v>
                      </c:pt>
                      <c:pt idx="51">
                        <c:v>7.9427859999999999</c:v>
                      </c:pt>
                      <c:pt idx="52">
                        <c:v>9.1353559999999998</c:v>
                      </c:pt>
                      <c:pt idx="53">
                        <c:v>10.456556000000001</c:v>
                      </c:pt>
                      <c:pt idx="54">
                        <c:v>11.93408</c:v>
                      </c:pt>
                      <c:pt idx="55">
                        <c:v>13.600878</c:v>
                      </c:pt>
                      <c:pt idx="56">
                        <c:v>15.461471</c:v>
                      </c:pt>
                      <c:pt idx="57">
                        <c:v>17.524401999999998</c:v>
                      </c:pt>
                      <c:pt idx="58">
                        <c:v>19.780262</c:v>
                      </c:pt>
                      <c:pt idx="59">
                        <c:v>22.220953999999999</c:v>
                      </c:pt>
                      <c:pt idx="60">
                        <c:v>24.841684999999998</c:v>
                      </c:pt>
                      <c:pt idx="61">
                        <c:v>27.669401000000001</c:v>
                      </c:pt>
                      <c:pt idx="62">
                        <c:v>30.733402000000002</c:v>
                      </c:pt>
                      <c:pt idx="63">
                        <c:v>34.013534</c:v>
                      </c:pt>
                      <c:pt idx="64">
                        <c:v>37.463586999999997</c:v>
                      </c:pt>
                      <c:pt idx="65">
                        <c:v>41.046934</c:v>
                      </c:pt>
                      <c:pt idx="66">
                        <c:v>44.716782000000002</c:v>
                      </c:pt>
                      <c:pt idx="67">
                        <c:v>48.434933999999998</c:v>
                      </c:pt>
                      <c:pt idx="68">
                        <c:v>52.143279999999997</c:v>
                      </c:pt>
                      <c:pt idx="69">
                        <c:v>55.785091000000001</c:v>
                      </c:pt>
                      <c:pt idx="70">
                        <c:v>59.329828999999997</c:v>
                      </c:pt>
                      <c:pt idx="71">
                        <c:v>62.763979999999997</c:v>
                      </c:pt>
                      <c:pt idx="72">
                        <c:v>66.075733</c:v>
                      </c:pt>
                      <c:pt idx="73">
                        <c:v>69.272971999999996</c:v>
                      </c:pt>
                      <c:pt idx="74">
                        <c:v>72.382726000000005</c:v>
                      </c:pt>
                      <c:pt idx="75">
                        <c:v>75.389026999999999</c:v>
                      </c:pt>
                      <c:pt idx="76">
                        <c:v>78.269155999999995</c:v>
                      </c:pt>
                      <c:pt idx="77">
                        <c:v>80.975857000000005</c:v>
                      </c:pt>
                      <c:pt idx="78">
                        <c:v>83.467305999999994</c:v>
                      </c:pt>
                      <c:pt idx="79">
                        <c:v>85.702675999999997</c:v>
                      </c:pt>
                      <c:pt idx="80">
                        <c:v>87.663403000000002</c:v>
                      </c:pt>
                      <c:pt idx="81">
                        <c:v>89.364699999999999</c:v>
                      </c:pt>
                      <c:pt idx="82">
                        <c:v>90.862748999999994</c:v>
                      </c:pt>
                      <c:pt idx="83">
                        <c:v>92.170263000000006</c:v>
                      </c:pt>
                      <c:pt idx="84">
                        <c:v>93.321466999999998</c:v>
                      </c:pt>
                      <c:pt idx="85">
                        <c:v>94.327055999999999</c:v>
                      </c:pt>
                      <c:pt idx="86">
                        <c:v>95.208347000000003</c:v>
                      </c:pt>
                      <c:pt idx="87">
                        <c:v>95.993723000000003</c:v>
                      </c:pt>
                      <c:pt idx="88">
                        <c:v>96.671689000000001</c:v>
                      </c:pt>
                      <c:pt idx="89">
                        <c:v>97.233182999999997</c:v>
                      </c:pt>
                      <c:pt idx="90">
                        <c:v>97.669404</c:v>
                      </c:pt>
                      <c:pt idx="91">
                        <c:v>97.952297000000002</c:v>
                      </c:pt>
                      <c:pt idx="92">
                        <c:v>98.047439999999995</c:v>
                      </c:pt>
                      <c:pt idx="93">
                        <c:v>98.040109000000001</c:v>
                      </c:pt>
                      <c:pt idx="94">
                        <c:v>98.027700999999993</c:v>
                      </c:pt>
                      <c:pt idx="95">
                        <c:v>98.051131999999996</c:v>
                      </c:pt>
                      <c:pt idx="96">
                        <c:v>98.117998999999998</c:v>
                      </c:pt>
                      <c:pt idx="97">
                        <c:v>98.200644999999994</c:v>
                      </c:pt>
                      <c:pt idx="98">
                        <c:v>98.267957999999993</c:v>
                      </c:pt>
                      <c:pt idx="99">
                        <c:v>98.301091999999997</c:v>
                      </c:pt>
                    </c:numCache>
                  </c:numRef>
                </c:yVal>
                <c:smooth val="1"/>
                <c:extLst xmlns:c15="http://schemas.microsoft.com/office/drawing/2012/chart">
                  <c:ext xmlns:c16="http://schemas.microsoft.com/office/drawing/2014/chart" uri="{C3380CC4-5D6E-409C-BE32-E72D297353CC}">
                    <c16:uniqueId val="{00000003-82A4-4FA8-BAAD-D1EE0F5A1DF2}"/>
                  </c:ext>
                </c:extLst>
              </c15:ser>
            </c15:filteredScatterSeries>
            <c15:filteredScatterSeries>
              <c15:ser>
                <c:idx val="4"/>
                <c:order val="4"/>
                <c:tx>
                  <c:v>13000 WAVE</c:v>
                </c:tx>
                <c:spPr>
                  <a:ln w="22225" cap="rnd">
                    <a:solidFill>
                      <a:schemeClr val="accent5"/>
                    </a:solidFill>
                    <a:round/>
                  </a:ln>
                  <a:effectLst/>
                </c:spPr>
                <c:marker>
                  <c:symbol val="none"/>
                </c:marker>
                <c:xVal>
                  <c:numRef>
                    <c:extLst xmlns:c15="http://schemas.microsoft.com/office/drawing/2012/chart">
                      <c:ext xmlns:c15="http://schemas.microsoft.com/office/drawing/2012/chart" uri="{02D57815-91ED-43cb-92C2-25804820EDAC}">
                        <c15:formulaRef>
                          <c15:sqref>'Data Task 1'!$AH$353:$AH$460</c15:sqref>
                        </c15:formulaRef>
                      </c:ext>
                    </c:extLst>
                    <c:numCache>
                      <c:formatCode>General</c:formatCode>
                      <c:ptCount val="108"/>
                      <c:pt idx="0">
                        <c:v>-19.236328125</c:v>
                      </c:pt>
                      <c:pt idx="1">
                        <c:v>-18.605880737304688</c:v>
                      </c:pt>
                      <c:pt idx="2">
                        <c:v>-17.975433349609375</c:v>
                      </c:pt>
                      <c:pt idx="3">
                        <c:v>-17.344985961914063</c:v>
                      </c:pt>
                      <c:pt idx="4">
                        <c:v>-16.71453857421875</c:v>
                      </c:pt>
                      <c:pt idx="5">
                        <c:v>-16.084091186523438</c:v>
                      </c:pt>
                      <c:pt idx="6">
                        <c:v>-15.453659057617188</c:v>
                      </c:pt>
                      <c:pt idx="7">
                        <c:v>-14.823211669921875</c:v>
                      </c:pt>
                      <c:pt idx="8">
                        <c:v>-14.192764282226563</c:v>
                      </c:pt>
                      <c:pt idx="9">
                        <c:v>-13.56231689453125</c:v>
                      </c:pt>
                      <c:pt idx="10">
                        <c:v>-12.931869506835938</c:v>
                      </c:pt>
                      <c:pt idx="11">
                        <c:v>-12.301422119140625</c:v>
                      </c:pt>
                      <c:pt idx="12">
                        <c:v>-11.670974731445313</c:v>
                      </c:pt>
                      <c:pt idx="13">
                        <c:v>-11.04052734375</c:v>
                      </c:pt>
                      <c:pt idx="14">
                        <c:v>-10.410079956054688</c:v>
                      </c:pt>
                      <c:pt idx="15">
                        <c:v>-9.779632568359375</c:v>
                      </c:pt>
                      <c:pt idx="16">
                        <c:v>-9.149200439453125</c:v>
                      </c:pt>
                      <c:pt idx="17">
                        <c:v>-8.5187530517578125</c:v>
                      </c:pt>
                      <c:pt idx="18">
                        <c:v>-7.8883056640625</c:v>
                      </c:pt>
                      <c:pt idx="19">
                        <c:v>-7.2578582763671875</c:v>
                      </c:pt>
                      <c:pt idx="20">
                        <c:v>-6.627410888671875</c:v>
                      </c:pt>
                      <c:pt idx="21">
                        <c:v>-5.9969635009765625</c:v>
                      </c:pt>
                      <c:pt idx="22">
                        <c:v>-5.36651611328125</c:v>
                      </c:pt>
                      <c:pt idx="23">
                        <c:v>-4.7360687255859375</c:v>
                      </c:pt>
                      <c:pt idx="24">
                        <c:v>-4.105621337890625</c:v>
                      </c:pt>
                      <c:pt idx="25">
                        <c:v>-3.475189208984375</c:v>
                      </c:pt>
                      <c:pt idx="26">
                        <c:v>-2.8447418212890625</c:v>
                      </c:pt>
                      <c:pt idx="27">
                        <c:v>-2.21429443359375</c:v>
                      </c:pt>
                      <c:pt idx="28">
                        <c:v>-1.5838470458984375</c:v>
                      </c:pt>
                      <c:pt idx="29">
                        <c:v>-0.953399658203125</c:v>
                      </c:pt>
                      <c:pt idx="30">
                        <c:v>-0.3229522705078125</c:v>
                      </c:pt>
                      <c:pt idx="31">
                        <c:v>0.3074951171875</c:v>
                      </c:pt>
                      <c:pt idx="32">
                        <c:v>0.9379425048828125</c:v>
                      </c:pt>
                      <c:pt idx="33">
                        <c:v>1.568389892578125</c:v>
                      </c:pt>
                      <c:pt idx="34">
                        <c:v>2.1988372802734375</c:v>
                      </c:pt>
                      <c:pt idx="35">
                        <c:v>2.8292694091796875</c:v>
                      </c:pt>
                      <c:pt idx="36">
                        <c:v>3.459716796875</c:v>
                      </c:pt>
                      <c:pt idx="37">
                        <c:v>4.0901641845703125</c:v>
                      </c:pt>
                      <c:pt idx="38">
                        <c:v>4.720611572265625</c:v>
                      </c:pt>
                      <c:pt idx="39">
                        <c:v>5.3510589599609375</c:v>
                      </c:pt>
                      <c:pt idx="40">
                        <c:v>5.98150634765625</c:v>
                      </c:pt>
                      <c:pt idx="41">
                        <c:v>6.6119537353515625</c:v>
                      </c:pt>
                      <c:pt idx="42">
                        <c:v>7.242401123046875</c:v>
                      </c:pt>
                      <c:pt idx="43">
                        <c:v>7.8728485107421875</c:v>
                      </c:pt>
                      <c:pt idx="44">
                        <c:v>8.5032806396484375</c:v>
                      </c:pt>
                      <c:pt idx="45">
                        <c:v>9.13372802734375</c:v>
                      </c:pt>
                      <c:pt idx="46">
                        <c:v>9.7641754150390625</c:v>
                      </c:pt>
                      <c:pt idx="47">
                        <c:v>10.394622802734375</c:v>
                      </c:pt>
                      <c:pt idx="48">
                        <c:v>11.025070190429688</c:v>
                      </c:pt>
                      <c:pt idx="49">
                        <c:v>11.655517578125</c:v>
                      </c:pt>
                      <c:pt idx="50">
                        <c:v>12.285964965820313</c:v>
                      </c:pt>
                      <c:pt idx="51">
                        <c:v>12.916412353515625</c:v>
                      </c:pt>
                      <c:pt idx="52">
                        <c:v>13.546859741210938</c:v>
                      </c:pt>
                      <c:pt idx="53">
                        <c:v>14.17730712890625</c:v>
                      </c:pt>
                      <c:pt idx="54">
                        <c:v>14.8077392578125</c:v>
                      </c:pt>
                      <c:pt idx="55">
                        <c:v>15.438186645507813</c:v>
                      </c:pt>
                      <c:pt idx="56">
                        <c:v>16.068634033203125</c:v>
                      </c:pt>
                      <c:pt idx="57">
                        <c:v>16.699081420898438</c:v>
                      </c:pt>
                      <c:pt idx="58">
                        <c:v>17.32952880859375</c:v>
                      </c:pt>
                      <c:pt idx="59">
                        <c:v>17.959976196289063</c:v>
                      </c:pt>
                      <c:pt idx="60">
                        <c:v>18.590423583984375</c:v>
                      </c:pt>
                      <c:pt idx="61">
                        <c:v>19.220870971679688</c:v>
                      </c:pt>
                      <c:pt idx="62">
                        <c:v>19.851318359375</c:v>
                      </c:pt>
                      <c:pt idx="63">
                        <c:v>20.48175048828125</c:v>
                      </c:pt>
                      <c:pt idx="64">
                        <c:v>21.112197875976563</c:v>
                      </c:pt>
                      <c:pt idx="65">
                        <c:v>21.742645263671875</c:v>
                      </c:pt>
                      <c:pt idx="66">
                        <c:v>22.373092651367188</c:v>
                      </c:pt>
                      <c:pt idx="67">
                        <c:v>23.0035400390625</c:v>
                      </c:pt>
                      <c:pt idx="68">
                        <c:v>23.633987426757813</c:v>
                      </c:pt>
                      <c:pt idx="69">
                        <c:v>24.264434814453125</c:v>
                      </c:pt>
                      <c:pt idx="70">
                        <c:v>24.894882202148438</c:v>
                      </c:pt>
                      <c:pt idx="71">
                        <c:v>25.52532958984375</c:v>
                      </c:pt>
                      <c:pt idx="72">
                        <c:v>26.155776977539063</c:v>
                      </c:pt>
                      <c:pt idx="73">
                        <c:v>26.786209106445313</c:v>
                      </c:pt>
                      <c:pt idx="74">
                        <c:v>27.416656494140625</c:v>
                      </c:pt>
                      <c:pt idx="75">
                        <c:v>28.047103881835938</c:v>
                      </c:pt>
                      <c:pt idx="76">
                        <c:v>28.67755126953125</c:v>
                      </c:pt>
                      <c:pt idx="77">
                        <c:v>29.307998657226563</c:v>
                      </c:pt>
                      <c:pt idx="78">
                        <c:v>29.938446044921875</c:v>
                      </c:pt>
                      <c:pt idx="79">
                        <c:v>30.568893432617188</c:v>
                      </c:pt>
                      <c:pt idx="80">
                        <c:v>31.1993408203125</c:v>
                      </c:pt>
                      <c:pt idx="81">
                        <c:v>31.829788208007813</c:v>
                      </c:pt>
                      <c:pt idx="82">
                        <c:v>32.460220336914063</c:v>
                      </c:pt>
                      <c:pt idx="83">
                        <c:v>33.090667724609375</c:v>
                      </c:pt>
                      <c:pt idx="84">
                        <c:v>33.721115112304688</c:v>
                      </c:pt>
                      <c:pt idx="85">
                        <c:v>34.3515625</c:v>
                      </c:pt>
                      <c:pt idx="86">
                        <c:v>34.982009887695313</c:v>
                      </c:pt>
                      <c:pt idx="87">
                        <c:v>35.612457275390625</c:v>
                      </c:pt>
                      <c:pt idx="88">
                        <c:v>36.242904663085938</c:v>
                      </c:pt>
                      <c:pt idx="89">
                        <c:v>36.87335205078125</c:v>
                      </c:pt>
                      <c:pt idx="90">
                        <c:v>37.503799438476563</c:v>
                      </c:pt>
                      <c:pt idx="91">
                        <c:v>38.134246826171875</c:v>
                      </c:pt>
                      <c:pt idx="92">
                        <c:v>38.764678955078125</c:v>
                      </c:pt>
                      <c:pt idx="93">
                        <c:v>39.395126342773438</c:v>
                      </c:pt>
                      <c:pt idx="94">
                        <c:v>40.02557373046875</c:v>
                      </c:pt>
                      <c:pt idx="95">
                        <c:v>40.656021118164063</c:v>
                      </c:pt>
                      <c:pt idx="96">
                        <c:v>41.286468505859375</c:v>
                      </c:pt>
                      <c:pt idx="97">
                        <c:v>41.916915893554688</c:v>
                      </c:pt>
                      <c:pt idx="98">
                        <c:v>42.54736328125</c:v>
                      </c:pt>
                      <c:pt idx="99">
                        <c:v>43.177810668945313</c:v>
                      </c:pt>
                      <c:pt idx="100">
                        <c:v>43.808258056640625</c:v>
                      </c:pt>
                      <c:pt idx="101">
                        <c:v>44.438690185546875</c:v>
                      </c:pt>
                      <c:pt idx="102">
                        <c:v>45.069137573242188</c:v>
                      </c:pt>
                      <c:pt idx="103">
                        <c:v>45.6995849609375</c:v>
                      </c:pt>
                      <c:pt idx="104">
                        <c:v>46.330032348632813</c:v>
                      </c:pt>
                      <c:pt idx="105">
                        <c:v>46.960479736328125</c:v>
                      </c:pt>
                      <c:pt idx="106">
                        <c:v>47.590927124023438</c:v>
                      </c:pt>
                      <c:pt idx="107">
                        <c:v>48.22137451171875</c:v>
                      </c:pt>
                    </c:numCache>
                  </c:numRef>
                </c:xVal>
                <c:yVal>
                  <c:numRef>
                    <c:extLst xmlns:c15="http://schemas.microsoft.com/office/drawing/2012/chart">
                      <c:ext xmlns:c15="http://schemas.microsoft.com/office/drawing/2012/chart" uri="{02D57815-91ED-43cb-92C2-25804820EDAC}">
                        <c15:formulaRef>
                          <c15:sqref>'Data Task 1'!$AI$353:$AI$460</c15:sqref>
                        </c15:formulaRef>
                      </c:ext>
                    </c:extLst>
                    <c:numCache>
                      <c:formatCode>General</c:formatCode>
                      <c:ptCount val="108"/>
                      <c:pt idx="0">
                        <c:v>0</c:v>
                      </c:pt>
                      <c:pt idx="1">
                        <c:v>1.1077506911760793E-5</c:v>
                      </c:pt>
                      <c:pt idx="2">
                        <c:v>1.296722621191293E-3</c:v>
                      </c:pt>
                      <c:pt idx="3">
                        <c:v>7.4049152317456901E-3</c:v>
                      </c:pt>
                      <c:pt idx="4">
                        <c:v>2.2278672258835286E-2</c:v>
                      </c:pt>
                      <c:pt idx="5">
                        <c:v>4.988496657460928E-2</c:v>
                      </c:pt>
                      <c:pt idx="6">
                        <c:v>9.4163214089348912E-2</c:v>
                      </c:pt>
                      <c:pt idx="7">
                        <c:v>0.15904819592833519</c:v>
                      </c:pt>
                      <c:pt idx="8">
                        <c:v>0.24845607113093138</c:v>
                      </c:pt>
                      <c:pt idx="9">
                        <c:v>0.36627515219151974</c:v>
                      </c:pt>
                      <c:pt idx="10">
                        <c:v>0.51633426919579506</c:v>
                      </c:pt>
                      <c:pt idx="11">
                        <c:v>0.70242974907159805</c:v>
                      </c:pt>
                      <c:pt idx="12">
                        <c:v>0.92828366905450821</c:v>
                      </c:pt>
                      <c:pt idx="13">
                        <c:v>1.1975334025919437</c:v>
                      </c:pt>
                      <c:pt idx="14">
                        <c:v>1.5137274749577045</c:v>
                      </c:pt>
                      <c:pt idx="15">
                        <c:v>1.8802925944328308</c:v>
                      </c:pt>
                      <c:pt idx="16">
                        <c:v>2.3005213588476181</c:v>
                      </c:pt>
                      <c:pt idx="17">
                        <c:v>2.7775809168815613</c:v>
                      </c:pt>
                      <c:pt idx="18">
                        <c:v>3.3144403249025345</c:v>
                      </c:pt>
                      <c:pt idx="19">
                        <c:v>3.9138861000537872</c:v>
                      </c:pt>
                      <c:pt idx="20">
                        <c:v>4.5784980058670044</c:v>
                      </c:pt>
                      <c:pt idx="21">
                        <c:v>5.3106151521205902</c:v>
                      </c:pt>
                      <c:pt idx="22">
                        <c:v>6.1124306172132492</c:v>
                      </c:pt>
                      <c:pt idx="23">
                        <c:v>6.9856293499469757</c:v>
                      </c:pt>
                      <c:pt idx="24">
                        <c:v>7.9317457973957062</c:v>
                      </c:pt>
                      <c:pt idx="25">
                        <c:v>8.9519672095775604</c:v>
                      </c:pt>
                      <c:pt idx="26">
                        <c:v>10.047214478254318</c:v>
                      </c:pt>
                      <c:pt idx="27">
                        <c:v>11.217984557151794</c:v>
                      </c:pt>
                      <c:pt idx="28">
                        <c:v>12.464436143636703</c:v>
                      </c:pt>
                      <c:pt idx="29">
                        <c:v>13.786353170871735</c:v>
                      </c:pt>
                      <c:pt idx="30">
                        <c:v>15.183119475841522</c:v>
                      </c:pt>
                      <c:pt idx="31">
                        <c:v>16.653729975223541</c:v>
                      </c:pt>
                      <c:pt idx="32">
                        <c:v>18.196769058704376</c:v>
                      </c:pt>
                      <c:pt idx="33">
                        <c:v>19.81041431427002</c:v>
                      </c:pt>
                      <c:pt idx="34">
                        <c:v>21.492427587509155</c:v>
                      </c:pt>
                      <c:pt idx="35">
                        <c:v>23.240132629871368</c:v>
                      </c:pt>
                      <c:pt idx="36">
                        <c:v>25.050568580627441</c:v>
                      </c:pt>
                      <c:pt idx="37">
                        <c:v>26.920261979103088</c:v>
                      </c:pt>
                      <c:pt idx="38">
                        <c:v>28.845405578613281</c:v>
                      </c:pt>
                      <c:pt idx="39">
                        <c:v>30.821841955184937</c:v>
                      </c:pt>
                      <c:pt idx="40">
                        <c:v>32.84505307674408</c:v>
                      </c:pt>
                      <c:pt idx="41">
                        <c:v>34.910225868225098</c:v>
                      </c:pt>
                      <c:pt idx="42">
                        <c:v>37.012255191802979</c:v>
                      </c:pt>
                      <c:pt idx="43">
                        <c:v>39.145770668983459</c:v>
                      </c:pt>
                      <c:pt idx="44">
                        <c:v>41.305145621299744</c:v>
                      </c:pt>
                      <c:pt idx="45">
                        <c:v>43.484723567962646</c:v>
                      </c:pt>
                      <c:pt idx="46">
                        <c:v>45.678538084030151</c:v>
                      </c:pt>
                      <c:pt idx="47">
                        <c:v>47.880581021308899</c:v>
                      </c:pt>
                      <c:pt idx="48">
                        <c:v>50.084769725799561</c:v>
                      </c:pt>
                      <c:pt idx="49">
                        <c:v>52.28501558303833</c:v>
                      </c:pt>
                      <c:pt idx="50">
                        <c:v>54.475277662277222</c:v>
                      </c:pt>
                      <c:pt idx="51">
                        <c:v>56.649547815322876</c:v>
                      </c:pt>
                      <c:pt idx="52">
                        <c:v>58.801978826522827</c:v>
                      </c:pt>
                      <c:pt idx="53">
                        <c:v>60.926854610443115</c:v>
                      </c:pt>
                      <c:pt idx="54">
                        <c:v>63.018631935119629</c:v>
                      </c:pt>
                      <c:pt idx="55">
                        <c:v>65.072149038314819</c:v>
                      </c:pt>
                      <c:pt idx="56">
                        <c:v>67.082387208938599</c:v>
                      </c:pt>
                      <c:pt idx="57">
                        <c:v>69.044703245162964</c:v>
                      </c:pt>
                      <c:pt idx="58">
                        <c:v>70.954775810241699</c:v>
                      </c:pt>
                      <c:pt idx="59">
                        <c:v>72.808682918548584</c:v>
                      </c:pt>
                      <c:pt idx="60">
                        <c:v>74.602895975112915</c:v>
                      </c:pt>
                      <c:pt idx="61">
                        <c:v>76.334291696548462</c:v>
                      </c:pt>
                      <c:pt idx="62">
                        <c:v>78.000205755233765</c:v>
                      </c:pt>
                      <c:pt idx="63">
                        <c:v>79.598343372344971</c:v>
                      </c:pt>
                      <c:pt idx="64">
                        <c:v>81.127011775970459</c:v>
                      </c:pt>
                      <c:pt idx="65">
                        <c:v>82.58482813835144</c:v>
                      </c:pt>
                      <c:pt idx="66">
                        <c:v>83.970868587493896</c:v>
                      </c:pt>
                      <c:pt idx="67">
                        <c:v>85.284692049026489</c:v>
                      </c:pt>
                      <c:pt idx="68">
                        <c:v>86.526238918304443</c:v>
                      </c:pt>
                      <c:pt idx="69">
                        <c:v>87.695866823196411</c:v>
                      </c:pt>
                      <c:pt idx="70">
                        <c:v>88.794314861297607</c:v>
                      </c:pt>
                      <c:pt idx="71">
                        <c:v>89.822667837142944</c:v>
                      </c:pt>
                      <c:pt idx="72">
                        <c:v>90.782356262207031</c:v>
                      </c:pt>
                      <c:pt idx="73">
                        <c:v>91.675084829330444</c:v>
                      </c:pt>
                      <c:pt idx="74">
                        <c:v>92.502874135971069</c:v>
                      </c:pt>
                      <c:pt idx="75">
                        <c:v>93.267941474914551</c:v>
                      </c:pt>
                      <c:pt idx="76">
                        <c:v>93.972718715667725</c:v>
                      </c:pt>
                      <c:pt idx="77">
                        <c:v>94.61979866027832</c:v>
                      </c:pt>
                      <c:pt idx="78">
                        <c:v>95.211923122406006</c:v>
                      </c:pt>
                      <c:pt idx="79">
                        <c:v>95.751923322677612</c:v>
                      </c:pt>
                      <c:pt idx="80">
                        <c:v>96.242719888687134</c:v>
                      </c:pt>
                      <c:pt idx="81">
                        <c:v>96.687251329421997</c:v>
                      </c:pt>
                      <c:pt idx="82">
                        <c:v>97.088479995727539</c:v>
                      </c:pt>
                      <c:pt idx="83">
                        <c:v>97.449368238449097</c:v>
                      </c:pt>
                      <c:pt idx="84">
                        <c:v>97.772818803787231</c:v>
                      </c:pt>
                      <c:pt idx="85">
                        <c:v>98.061674833297729</c:v>
                      </c:pt>
                      <c:pt idx="86">
                        <c:v>98.318713903427124</c:v>
                      </c:pt>
                      <c:pt idx="87">
                        <c:v>98.546600341796875</c:v>
                      </c:pt>
                      <c:pt idx="88">
                        <c:v>98.747581243515015</c:v>
                      </c:pt>
                      <c:pt idx="89">
                        <c:v>98.924475908279419</c:v>
                      </c:pt>
                      <c:pt idx="90">
                        <c:v>99.079596996307373</c:v>
                      </c:pt>
                      <c:pt idx="91">
                        <c:v>99.215108156204224</c:v>
                      </c:pt>
                      <c:pt idx="92">
                        <c:v>99.333053827285767</c:v>
                      </c:pt>
                      <c:pt idx="93">
                        <c:v>99.435311555862427</c:v>
                      </c:pt>
                      <c:pt idx="94">
                        <c:v>99.523633718490601</c:v>
                      </c:pt>
                      <c:pt idx="95">
                        <c:v>99.599611759185791</c:v>
                      </c:pt>
                      <c:pt idx="96">
                        <c:v>99.664723873138428</c:v>
                      </c:pt>
                      <c:pt idx="97">
                        <c:v>99.720305204391479</c:v>
                      </c:pt>
                      <c:pt idx="98">
                        <c:v>99.767547845840454</c:v>
                      </c:pt>
                      <c:pt idx="99">
                        <c:v>99.807560443878174</c:v>
                      </c:pt>
                      <c:pt idx="100">
                        <c:v>99.841302633285522</c:v>
                      </c:pt>
                      <c:pt idx="101">
                        <c:v>99.869638681411743</c:v>
                      </c:pt>
                      <c:pt idx="102">
                        <c:v>99.893337488174438</c:v>
                      </c:pt>
                      <c:pt idx="103">
                        <c:v>99.913078546524048</c:v>
                      </c:pt>
                      <c:pt idx="104">
                        <c:v>99.929451942443848</c:v>
                      </c:pt>
                      <c:pt idx="105">
                        <c:v>99.942970275878906</c:v>
                      </c:pt>
                      <c:pt idx="106">
                        <c:v>99.949002265930176</c:v>
                      </c:pt>
                      <c:pt idx="107">
                        <c:v>99.949997663497925</c:v>
                      </c:pt>
                    </c:numCache>
                  </c:numRef>
                </c:yVal>
                <c:smooth val="1"/>
                <c:extLst>
                  <c:ext xmlns:c16="http://schemas.microsoft.com/office/drawing/2014/chart" uri="{C3380CC4-5D6E-409C-BE32-E72D297353CC}">
                    <c16:uniqueId val="{00000004-82A4-4FA8-BAAD-D1EE0F5A1DF2}"/>
                  </c:ext>
                </c:extLst>
              </c15:ser>
            </c15:filteredScatterSeries>
            <c15:filteredScatterSeries>
              <c15:ser>
                <c:idx val="5"/>
                <c:order val="5"/>
                <c:tx>
                  <c:v>14400 WAVE</c:v>
                </c:tx>
                <c:spPr>
                  <a:ln w="22225" cap="rnd">
                    <a:solidFill>
                      <a:schemeClr val="accent6"/>
                    </a:solidFill>
                    <a:round/>
                  </a:ln>
                  <a:effectLst/>
                </c:spPr>
                <c:marker>
                  <c:symbol val="none"/>
                </c:marker>
                <c:xVal>
                  <c:numRef>
                    <c:extLst xmlns:c15="http://schemas.microsoft.com/office/drawing/2012/chart">
                      <c:ext xmlns:c15="http://schemas.microsoft.com/office/drawing/2012/chart" uri="{02D57815-91ED-43cb-92C2-25804820EDAC}">
                        <c15:formulaRef>
                          <c15:sqref>'Data Task 1'!$AX$24:$AX$122</c15:sqref>
                        </c15:formulaRef>
                      </c:ext>
                    </c:extLst>
                    <c:numCache>
                      <c:formatCode>General</c:formatCode>
                      <c:ptCount val="99"/>
                      <c:pt idx="0">
                        <c:v>-23.234542846679688</c:v>
                      </c:pt>
                      <c:pt idx="1">
                        <c:v>-22.5439453125</c:v>
                      </c:pt>
                      <c:pt idx="2">
                        <c:v>-21.853347778320313</c:v>
                      </c:pt>
                      <c:pt idx="3">
                        <c:v>-21.162750244140625</c:v>
                      </c:pt>
                      <c:pt idx="4">
                        <c:v>-20.472152709960938</c:v>
                      </c:pt>
                      <c:pt idx="5">
                        <c:v>-19.78155517578125</c:v>
                      </c:pt>
                      <c:pt idx="6">
                        <c:v>-19.090957641601563</c:v>
                      </c:pt>
                      <c:pt idx="7">
                        <c:v>-18.400360107421875</c:v>
                      </c:pt>
                      <c:pt idx="8">
                        <c:v>-17.709762573242188</c:v>
                      </c:pt>
                      <c:pt idx="9">
                        <c:v>-17.0191650390625</c:v>
                      </c:pt>
                      <c:pt idx="10">
                        <c:v>-16.328567504882813</c:v>
                      </c:pt>
                      <c:pt idx="11">
                        <c:v>-15.637969970703125</c:v>
                      </c:pt>
                      <c:pt idx="12">
                        <c:v>-14.947372436523438</c:v>
                      </c:pt>
                      <c:pt idx="13">
                        <c:v>-14.25677490234375</c:v>
                      </c:pt>
                      <c:pt idx="14">
                        <c:v>-13.566177368164063</c:v>
                      </c:pt>
                      <c:pt idx="15">
                        <c:v>-12.875579833984375</c:v>
                      </c:pt>
                      <c:pt idx="16">
                        <c:v>-12.184982299804688</c:v>
                      </c:pt>
                      <c:pt idx="17">
                        <c:v>-11.494384765625</c:v>
                      </c:pt>
                      <c:pt idx="18">
                        <c:v>-10.803787231445313</c:v>
                      </c:pt>
                      <c:pt idx="19">
                        <c:v>-10.113189697265625</c:v>
                      </c:pt>
                      <c:pt idx="20">
                        <c:v>-9.422607421875</c:v>
                      </c:pt>
                      <c:pt idx="21">
                        <c:v>-8.7320098876953125</c:v>
                      </c:pt>
                      <c:pt idx="22">
                        <c:v>-8.041412353515625</c:v>
                      </c:pt>
                      <c:pt idx="23">
                        <c:v>-7.3508148193359375</c:v>
                      </c:pt>
                      <c:pt idx="24">
                        <c:v>-6.66021728515625</c:v>
                      </c:pt>
                      <c:pt idx="25">
                        <c:v>-5.9696197509765625</c:v>
                      </c:pt>
                      <c:pt idx="26">
                        <c:v>-5.279022216796875</c:v>
                      </c:pt>
                      <c:pt idx="27">
                        <c:v>-4.5884246826171875</c:v>
                      </c:pt>
                      <c:pt idx="28">
                        <c:v>-3.8978271484375</c:v>
                      </c:pt>
                      <c:pt idx="29">
                        <c:v>-3.2072296142578125</c:v>
                      </c:pt>
                      <c:pt idx="30">
                        <c:v>-2.516632080078125</c:v>
                      </c:pt>
                      <c:pt idx="31">
                        <c:v>-1.8260345458984375</c:v>
                      </c:pt>
                      <c:pt idx="32">
                        <c:v>-1.13543701171875</c:v>
                      </c:pt>
                      <c:pt idx="33">
                        <c:v>-0.4448394775390625</c:v>
                      </c:pt>
                      <c:pt idx="34">
                        <c:v>0.245758056640625</c:v>
                      </c:pt>
                      <c:pt idx="35">
                        <c:v>0.9363555908203125</c:v>
                      </c:pt>
                      <c:pt idx="36">
                        <c:v>1.626953125</c:v>
                      </c:pt>
                      <c:pt idx="37">
                        <c:v>2.3175506591796875</c:v>
                      </c:pt>
                      <c:pt idx="38">
                        <c:v>3.008148193359375</c:v>
                      </c:pt>
                      <c:pt idx="39">
                        <c:v>3.69873046875</c:v>
                      </c:pt>
                      <c:pt idx="40">
                        <c:v>4.3893280029296875</c:v>
                      </c:pt>
                      <c:pt idx="41">
                        <c:v>5.079925537109375</c:v>
                      </c:pt>
                      <c:pt idx="42">
                        <c:v>5.7705230712890625</c:v>
                      </c:pt>
                      <c:pt idx="43">
                        <c:v>6.46112060546875</c:v>
                      </c:pt>
                      <c:pt idx="44">
                        <c:v>7.1517181396484375</c:v>
                      </c:pt>
                      <c:pt idx="45">
                        <c:v>7.842315673828125</c:v>
                      </c:pt>
                      <c:pt idx="46">
                        <c:v>8.5329132080078125</c:v>
                      </c:pt>
                      <c:pt idx="47">
                        <c:v>9.2235107421875</c:v>
                      </c:pt>
                      <c:pt idx="48">
                        <c:v>9.9141082763671875</c:v>
                      </c:pt>
                      <c:pt idx="49">
                        <c:v>10.604705810546875</c:v>
                      </c:pt>
                      <c:pt idx="50">
                        <c:v>11.295303344726563</c:v>
                      </c:pt>
                      <c:pt idx="51">
                        <c:v>11.98590087890625</c:v>
                      </c:pt>
                      <c:pt idx="52">
                        <c:v>12.676498413085938</c:v>
                      </c:pt>
                      <c:pt idx="53">
                        <c:v>13.367095947265625</c:v>
                      </c:pt>
                      <c:pt idx="54">
                        <c:v>14.057693481445313</c:v>
                      </c:pt>
                      <c:pt idx="55">
                        <c:v>14.748291015625</c:v>
                      </c:pt>
                      <c:pt idx="56">
                        <c:v>15.438888549804688</c:v>
                      </c:pt>
                      <c:pt idx="57">
                        <c:v>16.129486083984375</c:v>
                      </c:pt>
                      <c:pt idx="58">
                        <c:v>16.820083618164063</c:v>
                      </c:pt>
                      <c:pt idx="59">
                        <c:v>17.510665893554688</c:v>
                      </c:pt>
                      <c:pt idx="60">
                        <c:v>18.201263427734375</c:v>
                      </c:pt>
                      <c:pt idx="61">
                        <c:v>18.891860961914063</c:v>
                      </c:pt>
                      <c:pt idx="62">
                        <c:v>19.58245849609375</c:v>
                      </c:pt>
                      <c:pt idx="63">
                        <c:v>20.273056030273438</c:v>
                      </c:pt>
                      <c:pt idx="64">
                        <c:v>20.963653564453125</c:v>
                      </c:pt>
                      <c:pt idx="65">
                        <c:v>21.654251098632813</c:v>
                      </c:pt>
                      <c:pt idx="66">
                        <c:v>22.3448486328125</c:v>
                      </c:pt>
                      <c:pt idx="67">
                        <c:v>23.035446166992188</c:v>
                      </c:pt>
                      <c:pt idx="68">
                        <c:v>23.726043701171875</c:v>
                      </c:pt>
                      <c:pt idx="69">
                        <c:v>24.416641235351563</c:v>
                      </c:pt>
                      <c:pt idx="70">
                        <c:v>25.10723876953125</c:v>
                      </c:pt>
                      <c:pt idx="71">
                        <c:v>25.797836303710938</c:v>
                      </c:pt>
                      <c:pt idx="72">
                        <c:v>26.488433837890625</c:v>
                      </c:pt>
                      <c:pt idx="73">
                        <c:v>27.179031372070313</c:v>
                      </c:pt>
                      <c:pt idx="74">
                        <c:v>27.86962890625</c:v>
                      </c:pt>
                      <c:pt idx="75">
                        <c:v>28.560226440429688</c:v>
                      </c:pt>
                      <c:pt idx="76">
                        <c:v>29.250823974609375</c:v>
                      </c:pt>
                      <c:pt idx="77">
                        <c:v>29.941421508789063</c:v>
                      </c:pt>
                      <c:pt idx="78">
                        <c:v>30.63201904296875</c:v>
                      </c:pt>
                      <c:pt idx="79">
                        <c:v>31.322601318359375</c:v>
                      </c:pt>
                      <c:pt idx="80">
                        <c:v>32.013198852539063</c:v>
                      </c:pt>
                      <c:pt idx="81">
                        <c:v>32.70379638671875</c:v>
                      </c:pt>
                      <c:pt idx="82">
                        <c:v>33.394393920898438</c:v>
                      </c:pt>
                      <c:pt idx="83">
                        <c:v>34.084991455078125</c:v>
                      </c:pt>
                      <c:pt idx="84">
                        <c:v>34.775588989257813</c:v>
                      </c:pt>
                      <c:pt idx="85">
                        <c:v>35.4661865234375</c:v>
                      </c:pt>
                      <c:pt idx="86">
                        <c:v>36.156784057617188</c:v>
                      </c:pt>
                      <c:pt idx="87">
                        <c:v>36.847381591796875</c:v>
                      </c:pt>
                      <c:pt idx="88">
                        <c:v>37.537979125976563</c:v>
                      </c:pt>
                      <c:pt idx="89">
                        <c:v>38.22857666015625</c:v>
                      </c:pt>
                      <c:pt idx="90">
                        <c:v>38.919174194335938</c:v>
                      </c:pt>
                      <c:pt idx="91">
                        <c:v>39.609771728515625</c:v>
                      </c:pt>
                      <c:pt idx="92">
                        <c:v>40.300369262695313</c:v>
                      </c:pt>
                      <c:pt idx="93">
                        <c:v>40.990966796875</c:v>
                      </c:pt>
                      <c:pt idx="94">
                        <c:v>41.681564331054688</c:v>
                      </c:pt>
                      <c:pt idx="95">
                        <c:v>42.372161865234375</c:v>
                      </c:pt>
                      <c:pt idx="96">
                        <c:v>43.062759399414063</c:v>
                      </c:pt>
                      <c:pt idx="97">
                        <c:v>43.75335693359375</c:v>
                      </c:pt>
                      <c:pt idx="98">
                        <c:v>44.443939208984375</c:v>
                      </c:pt>
                    </c:numCache>
                  </c:numRef>
                </c:xVal>
                <c:yVal>
                  <c:numRef>
                    <c:extLst xmlns:c15="http://schemas.microsoft.com/office/drawing/2012/chart">
                      <c:ext xmlns:c15="http://schemas.microsoft.com/office/drawing/2012/chart" uri="{02D57815-91ED-43cb-92C2-25804820EDAC}">
                        <c15:formulaRef>
                          <c15:sqref>'Data Task 1'!$AZ$24:$AZ$122</c15:sqref>
                        </c15:formulaRef>
                      </c:ext>
                    </c:extLst>
                    <c:numCache>
                      <c:formatCode>General</c:formatCode>
                      <c:ptCount val="99"/>
                      <c:pt idx="0">
                        <c:v>0</c:v>
                      </c:pt>
                      <c:pt idx="1">
                        <c:v>5.6225803746201564E-5</c:v>
                      </c:pt>
                      <c:pt idx="2">
                        <c:v>2.1647538233082741E-3</c:v>
                      </c:pt>
                      <c:pt idx="3">
                        <c:v>1.0977951751556247E-2</c:v>
                      </c:pt>
                      <c:pt idx="4">
                        <c:v>3.1671073520556092E-2</c:v>
                      </c:pt>
                      <c:pt idx="5">
                        <c:v>6.9449073635041714E-2</c:v>
                      </c:pt>
                      <c:pt idx="6">
                        <c:v>0.12949462980031967</c:v>
                      </c:pt>
                      <c:pt idx="7">
                        <c:v>0.21695278119295835</c:v>
                      </c:pt>
                      <c:pt idx="8">
                        <c:v>0.3369529265910387</c:v>
                      </c:pt>
                      <c:pt idx="9">
                        <c:v>0.49454956315457821</c:v>
                      </c:pt>
                      <c:pt idx="10">
                        <c:v>0.69474079646170139</c:v>
                      </c:pt>
                      <c:pt idx="11">
                        <c:v>0.94255171716213226</c:v>
                      </c:pt>
                      <c:pt idx="12">
                        <c:v>1.242622546851635</c:v>
                      </c:pt>
                      <c:pt idx="13">
                        <c:v>1.5996154397726059</c:v>
                      </c:pt>
                      <c:pt idx="14">
                        <c:v>2.0180106163024902</c:v>
                      </c:pt>
                      <c:pt idx="15">
                        <c:v>2.502082847058773</c:v>
                      </c:pt>
                      <c:pt idx="16">
                        <c:v>3.0558845028281212</c:v>
                      </c:pt>
                      <c:pt idx="17">
                        <c:v>3.6832142621278763</c:v>
                      </c:pt>
                      <c:pt idx="18">
                        <c:v>4.3875705450773239</c:v>
                      </c:pt>
                      <c:pt idx="19">
                        <c:v>5.172136053442955</c:v>
                      </c:pt>
                      <c:pt idx="20">
                        <c:v>6.0397185385227203</c:v>
                      </c:pt>
                      <c:pt idx="21">
                        <c:v>6.9927938282489777</c:v>
                      </c:pt>
                      <c:pt idx="22">
                        <c:v>8.033355325460434</c:v>
                      </c:pt>
                      <c:pt idx="23">
                        <c:v>9.1629743576049805</c:v>
                      </c:pt>
                      <c:pt idx="24">
                        <c:v>10.382737219333649</c:v>
                      </c:pt>
                      <c:pt idx="25">
                        <c:v>11.693219840526581</c:v>
                      </c:pt>
                      <c:pt idx="26">
                        <c:v>13.09446394443512</c:v>
                      </c:pt>
                      <c:pt idx="27">
                        <c:v>14.585965871810913</c:v>
                      </c:pt>
                      <c:pt idx="28">
                        <c:v>16.166645288467407</c:v>
                      </c:pt>
                      <c:pt idx="29">
                        <c:v>17.834849655628204</c:v>
                      </c:pt>
                      <c:pt idx="30">
                        <c:v>19.588325917720795</c:v>
                      </c:pt>
                      <c:pt idx="31">
                        <c:v>21.424247324466705</c:v>
                      </c:pt>
                      <c:pt idx="32">
                        <c:v>23.33918958902359</c:v>
                      </c:pt>
                      <c:pt idx="33">
                        <c:v>25.329160690307617</c:v>
                      </c:pt>
                      <c:pt idx="34">
                        <c:v>27.389594912528992</c:v>
                      </c:pt>
                      <c:pt idx="35">
                        <c:v>29.515394568443298</c:v>
                      </c:pt>
                      <c:pt idx="36">
                        <c:v>31.700959801673889</c:v>
                      </c:pt>
                      <c:pt idx="37">
                        <c:v>33.940187096595764</c:v>
                      </c:pt>
                      <c:pt idx="38">
                        <c:v>36.226567625999451</c:v>
                      </c:pt>
                      <c:pt idx="39">
                        <c:v>38.553136587142944</c:v>
                      </c:pt>
                      <c:pt idx="40">
                        <c:v>40.912744402885437</c:v>
                      </c:pt>
                      <c:pt idx="41">
                        <c:v>43.297812342643738</c:v>
                      </c:pt>
                      <c:pt idx="42">
                        <c:v>45.700585842132568</c:v>
                      </c:pt>
                      <c:pt idx="43">
                        <c:v>48.113164305686951</c:v>
                      </c:pt>
                      <c:pt idx="44">
                        <c:v>50.52756667137146</c:v>
                      </c:pt>
                      <c:pt idx="45">
                        <c:v>52.935796976089478</c:v>
                      </c:pt>
                      <c:pt idx="46">
                        <c:v>55.329883098602295</c:v>
                      </c:pt>
                      <c:pt idx="47">
                        <c:v>57.702028751373291</c:v>
                      </c:pt>
                      <c:pt idx="48">
                        <c:v>60.044586658477783</c:v>
                      </c:pt>
                      <c:pt idx="49">
                        <c:v>62.350189685821533</c:v>
                      </c:pt>
                      <c:pt idx="50">
                        <c:v>64.61181640625</c:v>
                      </c:pt>
                      <c:pt idx="51">
                        <c:v>66.82281494140625</c:v>
                      </c:pt>
                      <c:pt idx="52">
                        <c:v>68.976986408233643</c:v>
                      </c:pt>
                      <c:pt idx="53">
                        <c:v>71.06863260269165</c:v>
                      </c:pt>
                      <c:pt idx="54">
                        <c:v>73.092591762542725</c:v>
                      </c:pt>
                      <c:pt idx="55">
                        <c:v>75.04427433013916</c:v>
                      </c:pt>
                      <c:pt idx="56">
                        <c:v>76.919716596603394</c:v>
                      </c:pt>
                      <c:pt idx="57">
                        <c:v>78.71556282043457</c:v>
                      </c:pt>
                      <c:pt idx="58">
                        <c:v>80.429106950759888</c:v>
                      </c:pt>
                      <c:pt idx="59">
                        <c:v>82.058238983154297</c:v>
                      </c:pt>
                      <c:pt idx="60">
                        <c:v>83.601623773574829</c:v>
                      </c:pt>
                      <c:pt idx="61">
                        <c:v>85.058420896530151</c:v>
                      </c:pt>
                      <c:pt idx="62">
                        <c:v>86.428451538085938</c:v>
                      </c:pt>
                      <c:pt idx="63">
                        <c:v>87.712126970291138</c:v>
                      </c:pt>
                      <c:pt idx="64">
                        <c:v>88.910382986068726</c:v>
                      </c:pt>
                      <c:pt idx="65">
                        <c:v>90.024697780609131</c:v>
                      </c:pt>
                      <c:pt idx="66">
                        <c:v>91.057026386260986</c:v>
                      </c:pt>
                      <c:pt idx="67">
                        <c:v>92.009705305099487</c:v>
                      </c:pt>
                      <c:pt idx="68">
                        <c:v>92.885500192642212</c:v>
                      </c:pt>
                      <c:pt idx="69">
                        <c:v>93.687450885772705</c:v>
                      </c:pt>
                      <c:pt idx="70">
                        <c:v>94.418883323669434</c:v>
                      </c:pt>
                      <c:pt idx="71">
                        <c:v>95.083343982696533</c:v>
                      </c:pt>
                      <c:pt idx="72">
                        <c:v>95.684510469436646</c:v>
                      </c:pt>
                      <c:pt idx="73">
                        <c:v>96.226203441619873</c:v>
                      </c:pt>
                      <c:pt idx="74">
                        <c:v>96.712285280227661</c:v>
                      </c:pt>
                      <c:pt idx="75">
                        <c:v>97.146660089492798</c:v>
                      </c:pt>
                      <c:pt idx="76">
                        <c:v>97.533184289932251</c:v>
                      </c:pt>
                      <c:pt idx="77">
                        <c:v>97.875684499740601</c:v>
                      </c:pt>
                      <c:pt idx="78">
                        <c:v>98.177868127822876</c:v>
                      </c:pt>
                      <c:pt idx="79">
                        <c:v>98.443329334259033</c:v>
                      </c:pt>
                      <c:pt idx="80">
                        <c:v>98.675525188446045</c:v>
                      </c:pt>
                      <c:pt idx="81">
                        <c:v>98.87772798538208</c:v>
                      </c:pt>
                      <c:pt idx="82">
                        <c:v>99.053025245666504</c:v>
                      </c:pt>
                      <c:pt idx="83">
                        <c:v>99.204319715499878</c:v>
                      </c:pt>
                      <c:pt idx="84">
                        <c:v>99.334293603897095</c:v>
                      </c:pt>
                      <c:pt idx="85">
                        <c:v>99.445438385009766</c:v>
                      </c:pt>
                      <c:pt idx="86">
                        <c:v>99.540048837661743</c:v>
                      </c:pt>
                      <c:pt idx="87">
                        <c:v>99.620211124420166</c:v>
                      </c:pt>
                      <c:pt idx="88">
                        <c:v>99.687796831130981</c:v>
                      </c:pt>
                      <c:pt idx="89">
                        <c:v>99.744516611099243</c:v>
                      </c:pt>
                      <c:pt idx="90">
                        <c:v>99.791890382766724</c:v>
                      </c:pt>
                      <c:pt idx="91">
                        <c:v>99.831259250640869</c:v>
                      </c:pt>
                      <c:pt idx="92">
                        <c:v>99.86380934715271</c:v>
                      </c:pt>
                      <c:pt idx="93">
                        <c:v>99.890607595443726</c:v>
                      </c:pt>
                      <c:pt idx="94">
                        <c:v>99.912554025650024</c:v>
                      </c:pt>
                      <c:pt idx="95">
                        <c:v>99.930429458618164</c:v>
                      </c:pt>
                      <c:pt idx="96">
                        <c:v>99.944925308227539</c:v>
                      </c:pt>
                      <c:pt idx="97">
                        <c:v>99.949526786804199</c:v>
                      </c:pt>
                      <c:pt idx="98">
                        <c:v>99.949997663497925</c:v>
                      </c:pt>
                    </c:numCache>
                  </c:numRef>
                </c:yVal>
                <c:smooth val="1"/>
                <c:extLst>
                  <c:ext xmlns:c16="http://schemas.microsoft.com/office/drawing/2014/chart" uri="{C3380CC4-5D6E-409C-BE32-E72D297353CC}">
                    <c16:uniqueId val="{00000005-82A4-4FA8-BAAD-D1EE0F5A1DF2}"/>
                  </c:ext>
                </c:extLst>
              </c15:ser>
            </c15:filteredScatterSeries>
          </c:ext>
        </c:extLst>
      </c:scatterChart>
      <c:valAx>
        <c:axId val="2230656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Crank Angle (o)</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067136"/>
        <c:crosses val="autoZero"/>
        <c:crossBetween val="midCat"/>
      </c:valAx>
      <c:valAx>
        <c:axId val="223067136"/>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Burn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065600"/>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Wiebe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1"/>
          <c:tx>
            <c:strRef>
              <c:f>'Data Task 1'!$U$10:$AH$10</c:f>
              <c:strCache>
                <c:ptCount val="1"/>
                <c:pt idx="0">
                  <c:v>13000</c:v>
                </c:pt>
              </c:strCache>
            </c:strRef>
          </c:tx>
          <c:spPr>
            <a:ln w="22225" cap="rnd">
              <a:solidFill>
                <a:schemeClr val="accent2"/>
              </a:solidFill>
              <a:round/>
            </a:ln>
            <a:effectLst/>
          </c:spPr>
          <c:marker>
            <c:symbol val="none"/>
          </c:marker>
          <c:xVal>
            <c:numRef>
              <c:f>'Data Task 1'!$B$312:$B$408</c:f>
              <c:numCache>
                <c:formatCode>General</c:formatCode>
                <c:ptCount val="97"/>
                <c:pt idx="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numCache>
            </c:numRef>
          </c:xVal>
          <c:yVal>
            <c:numRef>
              <c:f>'Data Task 1'!$AG$312:$AG$408</c:f>
              <c:numCache>
                <c:formatCode>General</c:formatCode>
                <c:ptCount val="97"/>
                <c:pt idx="0">
                  <c:v>0</c:v>
                </c:pt>
                <c:pt idx="1">
                  <c:v>1.65E-4</c:v>
                </c:pt>
                <c:pt idx="2">
                  <c:v>7.3999999999999999E-4</c:v>
                </c:pt>
                <c:pt idx="3">
                  <c:v>1.843E-3</c:v>
                </c:pt>
                <c:pt idx="4">
                  <c:v>4.8479999999999999E-3</c:v>
                </c:pt>
                <c:pt idx="5">
                  <c:v>9.3550000000000005E-3</c:v>
                </c:pt>
                <c:pt idx="6">
                  <c:v>1.3729999999999999E-2</c:v>
                </c:pt>
                <c:pt idx="7">
                  <c:v>1.7628000000000001E-2</c:v>
                </c:pt>
                <c:pt idx="8">
                  <c:v>2.0471E-2</c:v>
                </c:pt>
                <c:pt idx="9">
                  <c:v>2.2601E-2</c:v>
                </c:pt>
                <c:pt idx="10">
                  <c:v>2.5245E-2</c:v>
                </c:pt>
                <c:pt idx="11">
                  <c:v>2.8201E-2</c:v>
                </c:pt>
                <c:pt idx="12">
                  <c:v>3.0794999999999999E-2</c:v>
                </c:pt>
                <c:pt idx="13">
                  <c:v>3.3183999999999998E-2</c:v>
                </c:pt>
                <c:pt idx="14">
                  <c:v>3.6301E-2</c:v>
                </c:pt>
                <c:pt idx="15">
                  <c:v>3.9504999999999998E-2</c:v>
                </c:pt>
                <c:pt idx="16">
                  <c:v>4.4087000000000001E-2</c:v>
                </c:pt>
                <c:pt idx="17">
                  <c:v>4.9584000000000003E-2</c:v>
                </c:pt>
                <c:pt idx="18">
                  <c:v>5.4507E-2</c:v>
                </c:pt>
                <c:pt idx="19">
                  <c:v>5.74E-2</c:v>
                </c:pt>
                <c:pt idx="20">
                  <c:v>6.0439E-2</c:v>
                </c:pt>
                <c:pt idx="21">
                  <c:v>7.0186999999999999E-2</c:v>
                </c:pt>
                <c:pt idx="22">
                  <c:v>9.2024999999999996E-2</c:v>
                </c:pt>
                <c:pt idx="23">
                  <c:v>0.117197</c:v>
                </c:pt>
                <c:pt idx="24">
                  <c:v>0.14705799999999999</c:v>
                </c:pt>
                <c:pt idx="25">
                  <c:v>0.17750299999999999</c:v>
                </c:pt>
                <c:pt idx="26">
                  <c:v>0.20033000000000001</c:v>
                </c:pt>
                <c:pt idx="27">
                  <c:v>0.22009699999999999</c:v>
                </c:pt>
                <c:pt idx="28">
                  <c:v>0.25107200000000002</c:v>
                </c:pt>
                <c:pt idx="29">
                  <c:v>0.277862</c:v>
                </c:pt>
                <c:pt idx="30">
                  <c:v>0.27792699999999998</c:v>
                </c:pt>
                <c:pt idx="31">
                  <c:v>0.28017900000000001</c:v>
                </c:pt>
                <c:pt idx="32">
                  <c:v>0.29312300000000002</c:v>
                </c:pt>
                <c:pt idx="33">
                  <c:v>0.29536200000000001</c:v>
                </c:pt>
                <c:pt idx="34">
                  <c:v>0.30267100000000002</c:v>
                </c:pt>
                <c:pt idx="35">
                  <c:v>0.32317400000000002</c:v>
                </c:pt>
                <c:pt idx="36">
                  <c:v>0.332617</c:v>
                </c:pt>
                <c:pt idx="37">
                  <c:v>0.33660699999999999</c:v>
                </c:pt>
                <c:pt idx="38">
                  <c:v>0.36573499999999998</c:v>
                </c:pt>
                <c:pt idx="39">
                  <c:v>0.40195199999999998</c:v>
                </c:pt>
                <c:pt idx="40">
                  <c:v>0.43801600000000002</c:v>
                </c:pt>
                <c:pt idx="41">
                  <c:v>0.48775000000000002</c:v>
                </c:pt>
                <c:pt idx="42">
                  <c:v>0.55026200000000003</c:v>
                </c:pt>
                <c:pt idx="43">
                  <c:v>0.65776999999999997</c:v>
                </c:pt>
                <c:pt idx="44">
                  <c:v>0.82817300000000005</c:v>
                </c:pt>
                <c:pt idx="45">
                  <c:v>1.062907</c:v>
                </c:pt>
                <c:pt idx="46">
                  <c:v>1.3773150000000001</c:v>
                </c:pt>
                <c:pt idx="47">
                  <c:v>1.76677</c:v>
                </c:pt>
                <c:pt idx="48">
                  <c:v>2.2167219999999999</c:v>
                </c:pt>
                <c:pt idx="49">
                  <c:v>2.7702399999999998</c:v>
                </c:pt>
                <c:pt idx="50">
                  <c:v>3.42109</c:v>
                </c:pt>
                <c:pt idx="51">
                  <c:v>4.1507860000000001</c:v>
                </c:pt>
                <c:pt idx="52">
                  <c:v>4.9781040000000001</c:v>
                </c:pt>
                <c:pt idx="53">
                  <c:v>5.9245850000000004</c:v>
                </c:pt>
                <c:pt idx="54">
                  <c:v>7.0038720000000003</c:v>
                </c:pt>
                <c:pt idx="55">
                  <c:v>8.2645979999999994</c:v>
                </c:pt>
                <c:pt idx="56">
                  <c:v>9.7083370000000002</c:v>
                </c:pt>
                <c:pt idx="57">
                  <c:v>11.313347</c:v>
                </c:pt>
                <c:pt idx="58">
                  <c:v>13.054447</c:v>
                </c:pt>
                <c:pt idx="59">
                  <c:v>14.933157</c:v>
                </c:pt>
                <c:pt idx="60">
                  <c:v>16.995457999999999</c:v>
                </c:pt>
                <c:pt idx="61">
                  <c:v>19.298228000000002</c:v>
                </c:pt>
                <c:pt idx="62">
                  <c:v>21.846285999999999</c:v>
                </c:pt>
                <c:pt idx="63">
                  <c:v>24.628722</c:v>
                </c:pt>
                <c:pt idx="64">
                  <c:v>27.599765999999999</c:v>
                </c:pt>
                <c:pt idx="65">
                  <c:v>30.702376999999998</c:v>
                </c:pt>
                <c:pt idx="66">
                  <c:v>33.889136000000001</c:v>
                </c:pt>
                <c:pt idx="67">
                  <c:v>37.154091999999999</c:v>
                </c:pt>
                <c:pt idx="68">
                  <c:v>40.503010000000003</c:v>
                </c:pt>
                <c:pt idx="69">
                  <c:v>43.931471999999999</c:v>
                </c:pt>
                <c:pt idx="70">
                  <c:v>47.447318000000003</c:v>
                </c:pt>
                <c:pt idx="71">
                  <c:v>51.050158000000003</c:v>
                </c:pt>
                <c:pt idx="72">
                  <c:v>54.710495999999999</c:v>
                </c:pt>
                <c:pt idx="73">
                  <c:v>58.383774000000003</c:v>
                </c:pt>
                <c:pt idx="74">
                  <c:v>62.021810000000002</c:v>
                </c:pt>
                <c:pt idx="75">
                  <c:v>65.569711999999996</c:v>
                </c:pt>
                <c:pt idx="76">
                  <c:v>68.962241000000006</c:v>
                </c:pt>
                <c:pt idx="77">
                  <c:v>72.164400999999998</c:v>
                </c:pt>
                <c:pt idx="78">
                  <c:v>75.160061999999996</c:v>
                </c:pt>
                <c:pt idx="79">
                  <c:v>77.955842000000004</c:v>
                </c:pt>
                <c:pt idx="80">
                  <c:v>80.584839000000002</c:v>
                </c:pt>
                <c:pt idx="81">
                  <c:v>83.077831000000003</c:v>
                </c:pt>
                <c:pt idx="82">
                  <c:v>85.399575999999996</c:v>
                </c:pt>
                <c:pt idx="83">
                  <c:v>87.508730999999997</c:v>
                </c:pt>
                <c:pt idx="84">
                  <c:v>89.350616000000002</c:v>
                </c:pt>
                <c:pt idx="85">
                  <c:v>90.903121999999996</c:v>
                </c:pt>
                <c:pt idx="86">
                  <c:v>92.191491999999997</c:v>
                </c:pt>
                <c:pt idx="87">
                  <c:v>93.269574000000006</c:v>
                </c:pt>
                <c:pt idx="88">
                  <c:v>94.180842999999996</c:v>
                </c:pt>
                <c:pt idx="89">
                  <c:v>94.962213000000006</c:v>
                </c:pt>
                <c:pt idx="90">
                  <c:v>95.682163000000003</c:v>
                </c:pt>
                <c:pt idx="91">
                  <c:v>96.384842000000006</c:v>
                </c:pt>
                <c:pt idx="92">
                  <c:v>97.082442999999998</c:v>
                </c:pt>
                <c:pt idx="93">
                  <c:v>97.732341000000005</c:v>
                </c:pt>
                <c:pt idx="94">
                  <c:v>98.269671000000002</c:v>
                </c:pt>
                <c:pt idx="95">
                  <c:v>98.623748000000006</c:v>
                </c:pt>
                <c:pt idx="96">
                  <c:v>98.781507000000005</c:v>
                </c:pt>
              </c:numCache>
            </c:numRef>
          </c:yVal>
          <c:smooth val="1"/>
          <c:extLst>
            <c:ext xmlns:c16="http://schemas.microsoft.com/office/drawing/2014/chart" uri="{C3380CC4-5D6E-409C-BE32-E72D297353CC}">
              <c16:uniqueId val="{00000000-67EA-4A38-92E1-B607DDF7760F}"/>
            </c:ext>
          </c:extLst>
        </c:ser>
        <c:ser>
          <c:idx val="4"/>
          <c:order val="4"/>
          <c:tx>
            <c:v>13000 WAVE</c:v>
          </c:tx>
          <c:spPr>
            <a:ln w="22225" cap="rnd">
              <a:solidFill>
                <a:schemeClr val="accent5"/>
              </a:solidFill>
              <a:round/>
            </a:ln>
            <a:effectLst/>
          </c:spPr>
          <c:marker>
            <c:symbol val="none"/>
          </c:marker>
          <c:xVal>
            <c:numRef>
              <c:f>'Data Task 1'!$AH$353:$AH$460</c:f>
              <c:numCache>
                <c:formatCode>General</c:formatCode>
                <c:ptCount val="108"/>
                <c:pt idx="0">
                  <c:v>-19.236328125</c:v>
                </c:pt>
                <c:pt idx="1">
                  <c:v>-18.605880737304688</c:v>
                </c:pt>
                <c:pt idx="2">
                  <c:v>-17.975433349609375</c:v>
                </c:pt>
                <c:pt idx="3">
                  <c:v>-17.344985961914063</c:v>
                </c:pt>
                <c:pt idx="4">
                  <c:v>-16.71453857421875</c:v>
                </c:pt>
                <c:pt idx="5">
                  <c:v>-16.084091186523438</c:v>
                </c:pt>
                <c:pt idx="6">
                  <c:v>-15.453659057617188</c:v>
                </c:pt>
                <c:pt idx="7">
                  <c:v>-14.823211669921875</c:v>
                </c:pt>
                <c:pt idx="8">
                  <c:v>-14.192764282226563</c:v>
                </c:pt>
                <c:pt idx="9">
                  <c:v>-13.56231689453125</c:v>
                </c:pt>
                <c:pt idx="10">
                  <c:v>-12.931869506835938</c:v>
                </c:pt>
                <c:pt idx="11">
                  <c:v>-12.301422119140625</c:v>
                </c:pt>
                <c:pt idx="12">
                  <c:v>-11.670974731445313</c:v>
                </c:pt>
                <c:pt idx="13">
                  <c:v>-11.04052734375</c:v>
                </c:pt>
                <c:pt idx="14">
                  <c:v>-10.410079956054688</c:v>
                </c:pt>
                <c:pt idx="15">
                  <c:v>-9.779632568359375</c:v>
                </c:pt>
                <c:pt idx="16">
                  <c:v>-9.149200439453125</c:v>
                </c:pt>
                <c:pt idx="17">
                  <c:v>-8.5187530517578125</c:v>
                </c:pt>
                <c:pt idx="18">
                  <c:v>-7.8883056640625</c:v>
                </c:pt>
                <c:pt idx="19">
                  <c:v>-7.2578582763671875</c:v>
                </c:pt>
                <c:pt idx="20">
                  <c:v>-6.627410888671875</c:v>
                </c:pt>
                <c:pt idx="21">
                  <c:v>-5.9969635009765625</c:v>
                </c:pt>
                <c:pt idx="22">
                  <c:v>-5.36651611328125</c:v>
                </c:pt>
                <c:pt idx="23">
                  <c:v>-4.7360687255859375</c:v>
                </c:pt>
                <c:pt idx="24">
                  <c:v>-4.105621337890625</c:v>
                </c:pt>
                <c:pt idx="25">
                  <c:v>-3.475189208984375</c:v>
                </c:pt>
                <c:pt idx="26">
                  <c:v>-2.8447418212890625</c:v>
                </c:pt>
                <c:pt idx="27">
                  <c:v>-2.21429443359375</c:v>
                </c:pt>
                <c:pt idx="28">
                  <c:v>-1.5838470458984375</c:v>
                </c:pt>
                <c:pt idx="29">
                  <c:v>-0.953399658203125</c:v>
                </c:pt>
                <c:pt idx="30">
                  <c:v>-0.3229522705078125</c:v>
                </c:pt>
                <c:pt idx="31">
                  <c:v>0.3074951171875</c:v>
                </c:pt>
                <c:pt idx="32">
                  <c:v>0.9379425048828125</c:v>
                </c:pt>
                <c:pt idx="33">
                  <c:v>1.568389892578125</c:v>
                </c:pt>
                <c:pt idx="34">
                  <c:v>2.1988372802734375</c:v>
                </c:pt>
                <c:pt idx="35">
                  <c:v>2.8292694091796875</c:v>
                </c:pt>
                <c:pt idx="36">
                  <c:v>3.459716796875</c:v>
                </c:pt>
                <c:pt idx="37">
                  <c:v>4.0901641845703125</c:v>
                </c:pt>
                <c:pt idx="38">
                  <c:v>4.720611572265625</c:v>
                </c:pt>
                <c:pt idx="39">
                  <c:v>5.3510589599609375</c:v>
                </c:pt>
                <c:pt idx="40">
                  <c:v>5.98150634765625</c:v>
                </c:pt>
                <c:pt idx="41">
                  <c:v>6.6119537353515625</c:v>
                </c:pt>
                <c:pt idx="42">
                  <c:v>7.242401123046875</c:v>
                </c:pt>
                <c:pt idx="43">
                  <c:v>7.8728485107421875</c:v>
                </c:pt>
                <c:pt idx="44">
                  <c:v>8.5032806396484375</c:v>
                </c:pt>
                <c:pt idx="45">
                  <c:v>9.13372802734375</c:v>
                </c:pt>
                <c:pt idx="46">
                  <c:v>9.7641754150390625</c:v>
                </c:pt>
                <c:pt idx="47">
                  <c:v>10.394622802734375</c:v>
                </c:pt>
                <c:pt idx="48">
                  <c:v>11.025070190429688</c:v>
                </c:pt>
                <c:pt idx="49">
                  <c:v>11.655517578125</c:v>
                </c:pt>
                <c:pt idx="50">
                  <c:v>12.285964965820313</c:v>
                </c:pt>
                <c:pt idx="51">
                  <c:v>12.916412353515625</c:v>
                </c:pt>
                <c:pt idx="52">
                  <c:v>13.546859741210938</c:v>
                </c:pt>
                <c:pt idx="53">
                  <c:v>14.17730712890625</c:v>
                </c:pt>
                <c:pt idx="54">
                  <c:v>14.8077392578125</c:v>
                </c:pt>
                <c:pt idx="55">
                  <c:v>15.438186645507813</c:v>
                </c:pt>
                <c:pt idx="56">
                  <c:v>16.068634033203125</c:v>
                </c:pt>
                <c:pt idx="57">
                  <c:v>16.699081420898438</c:v>
                </c:pt>
                <c:pt idx="58">
                  <c:v>17.32952880859375</c:v>
                </c:pt>
                <c:pt idx="59">
                  <c:v>17.959976196289063</c:v>
                </c:pt>
                <c:pt idx="60">
                  <c:v>18.590423583984375</c:v>
                </c:pt>
                <c:pt idx="61">
                  <c:v>19.220870971679688</c:v>
                </c:pt>
                <c:pt idx="62">
                  <c:v>19.851318359375</c:v>
                </c:pt>
                <c:pt idx="63">
                  <c:v>20.48175048828125</c:v>
                </c:pt>
                <c:pt idx="64">
                  <c:v>21.112197875976563</c:v>
                </c:pt>
                <c:pt idx="65">
                  <c:v>21.742645263671875</c:v>
                </c:pt>
                <c:pt idx="66">
                  <c:v>22.373092651367188</c:v>
                </c:pt>
                <c:pt idx="67">
                  <c:v>23.0035400390625</c:v>
                </c:pt>
                <c:pt idx="68">
                  <c:v>23.633987426757813</c:v>
                </c:pt>
                <c:pt idx="69">
                  <c:v>24.264434814453125</c:v>
                </c:pt>
                <c:pt idx="70">
                  <c:v>24.894882202148438</c:v>
                </c:pt>
                <c:pt idx="71">
                  <c:v>25.52532958984375</c:v>
                </c:pt>
                <c:pt idx="72">
                  <c:v>26.155776977539063</c:v>
                </c:pt>
                <c:pt idx="73">
                  <c:v>26.786209106445313</c:v>
                </c:pt>
                <c:pt idx="74">
                  <c:v>27.416656494140625</c:v>
                </c:pt>
                <c:pt idx="75">
                  <c:v>28.047103881835938</c:v>
                </c:pt>
                <c:pt idx="76">
                  <c:v>28.67755126953125</c:v>
                </c:pt>
                <c:pt idx="77">
                  <c:v>29.307998657226563</c:v>
                </c:pt>
                <c:pt idx="78">
                  <c:v>29.938446044921875</c:v>
                </c:pt>
                <c:pt idx="79">
                  <c:v>30.568893432617188</c:v>
                </c:pt>
                <c:pt idx="80">
                  <c:v>31.1993408203125</c:v>
                </c:pt>
                <c:pt idx="81">
                  <c:v>31.829788208007813</c:v>
                </c:pt>
                <c:pt idx="82">
                  <c:v>32.460220336914063</c:v>
                </c:pt>
                <c:pt idx="83">
                  <c:v>33.090667724609375</c:v>
                </c:pt>
                <c:pt idx="84">
                  <c:v>33.721115112304688</c:v>
                </c:pt>
                <c:pt idx="85">
                  <c:v>34.3515625</c:v>
                </c:pt>
                <c:pt idx="86">
                  <c:v>34.982009887695313</c:v>
                </c:pt>
                <c:pt idx="87">
                  <c:v>35.612457275390625</c:v>
                </c:pt>
                <c:pt idx="88">
                  <c:v>36.242904663085938</c:v>
                </c:pt>
                <c:pt idx="89">
                  <c:v>36.87335205078125</c:v>
                </c:pt>
                <c:pt idx="90">
                  <c:v>37.503799438476563</c:v>
                </c:pt>
                <c:pt idx="91">
                  <c:v>38.134246826171875</c:v>
                </c:pt>
                <c:pt idx="92">
                  <c:v>38.764678955078125</c:v>
                </c:pt>
                <c:pt idx="93">
                  <c:v>39.395126342773438</c:v>
                </c:pt>
                <c:pt idx="94">
                  <c:v>40.02557373046875</c:v>
                </c:pt>
                <c:pt idx="95">
                  <c:v>40.656021118164063</c:v>
                </c:pt>
                <c:pt idx="96">
                  <c:v>41.286468505859375</c:v>
                </c:pt>
                <c:pt idx="97">
                  <c:v>41.916915893554688</c:v>
                </c:pt>
                <c:pt idx="98">
                  <c:v>42.54736328125</c:v>
                </c:pt>
                <c:pt idx="99">
                  <c:v>43.177810668945313</c:v>
                </c:pt>
                <c:pt idx="100">
                  <c:v>43.808258056640625</c:v>
                </c:pt>
                <c:pt idx="101">
                  <c:v>44.438690185546875</c:v>
                </c:pt>
                <c:pt idx="102">
                  <c:v>45.069137573242188</c:v>
                </c:pt>
                <c:pt idx="103">
                  <c:v>45.6995849609375</c:v>
                </c:pt>
                <c:pt idx="104">
                  <c:v>46.330032348632813</c:v>
                </c:pt>
                <c:pt idx="105">
                  <c:v>46.960479736328125</c:v>
                </c:pt>
                <c:pt idx="106">
                  <c:v>47.590927124023438</c:v>
                </c:pt>
                <c:pt idx="107">
                  <c:v>48.22137451171875</c:v>
                </c:pt>
              </c:numCache>
            </c:numRef>
          </c:xVal>
          <c:yVal>
            <c:numRef>
              <c:f>'Data Task 1'!$AI$353:$AI$460</c:f>
              <c:numCache>
                <c:formatCode>General</c:formatCode>
                <c:ptCount val="108"/>
                <c:pt idx="0">
                  <c:v>0</c:v>
                </c:pt>
                <c:pt idx="1">
                  <c:v>1.1077506911760793E-5</c:v>
                </c:pt>
                <c:pt idx="2">
                  <c:v>1.296722621191293E-3</c:v>
                </c:pt>
                <c:pt idx="3">
                  <c:v>7.4049152317456901E-3</c:v>
                </c:pt>
                <c:pt idx="4">
                  <c:v>2.2278672258835286E-2</c:v>
                </c:pt>
                <c:pt idx="5">
                  <c:v>4.988496657460928E-2</c:v>
                </c:pt>
                <c:pt idx="6">
                  <c:v>9.4163214089348912E-2</c:v>
                </c:pt>
                <c:pt idx="7">
                  <c:v>0.15904819592833519</c:v>
                </c:pt>
                <c:pt idx="8">
                  <c:v>0.24845607113093138</c:v>
                </c:pt>
                <c:pt idx="9">
                  <c:v>0.36627515219151974</c:v>
                </c:pt>
                <c:pt idx="10">
                  <c:v>0.51633426919579506</c:v>
                </c:pt>
                <c:pt idx="11">
                  <c:v>0.70242974907159805</c:v>
                </c:pt>
                <c:pt idx="12">
                  <c:v>0.92828366905450821</c:v>
                </c:pt>
                <c:pt idx="13">
                  <c:v>1.1975334025919437</c:v>
                </c:pt>
                <c:pt idx="14">
                  <c:v>1.5137274749577045</c:v>
                </c:pt>
                <c:pt idx="15">
                  <c:v>1.8802925944328308</c:v>
                </c:pt>
                <c:pt idx="16">
                  <c:v>2.3005213588476181</c:v>
                </c:pt>
                <c:pt idx="17">
                  <c:v>2.7775809168815613</c:v>
                </c:pt>
                <c:pt idx="18">
                  <c:v>3.3144403249025345</c:v>
                </c:pt>
                <c:pt idx="19">
                  <c:v>3.9138861000537872</c:v>
                </c:pt>
                <c:pt idx="20">
                  <c:v>4.5784980058670044</c:v>
                </c:pt>
                <c:pt idx="21">
                  <c:v>5.3106151521205902</c:v>
                </c:pt>
                <c:pt idx="22">
                  <c:v>6.1124306172132492</c:v>
                </c:pt>
                <c:pt idx="23">
                  <c:v>6.9856293499469757</c:v>
                </c:pt>
                <c:pt idx="24">
                  <c:v>7.9317457973957062</c:v>
                </c:pt>
                <c:pt idx="25">
                  <c:v>8.9519672095775604</c:v>
                </c:pt>
                <c:pt idx="26">
                  <c:v>10.047214478254318</c:v>
                </c:pt>
                <c:pt idx="27">
                  <c:v>11.217984557151794</c:v>
                </c:pt>
                <c:pt idx="28">
                  <c:v>12.464436143636703</c:v>
                </c:pt>
                <c:pt idx="29">
                  <c:v>13.786353170871735</c:v>
                </c:pt>
                <c:pt idx="30">
                  <c:v>15.183119475841522</c:v>
                </c:pt>
                <c:pt idx="31">
                  <c:v>16.653729975223541</c:v>
                </c:pt>
                <c:pt idx="32">
                  <c:v>18.196769058704376</c:v>
                </c:pt>
                <c:pt idx="33">
                  <c:v>19.81041431427002</c:v>
                </c:pt>
                <c:pt idx="34">
                  <c:v>21.492427587509155</c:v>
                </c:pt>
                <c:pt idx="35">
                  <c:v>23.240132629871368</c:v>
                </c:pt>
                <c:pt idx="36">
                  <c:v>25.050568580627441</c:v>
                </c:pt>
                <c:pt idx="37">
                  <c:v>26.920261979103088</c:v>
                </c:pt>
                <c:pt idx="38">
                  <c:v>28.845405578613281</c:v>
                </c:pt>
                <c:pt idx="39">
                  <c:v>30.821841955184937</c:v>
                </c:pt>
                <c:pt idx="40">
                  <c:v>32.84505307674408</c:v>
                </c:pt>
                <c:pt idx="41">
                  <c:v>34.910225868225098</c:v>
                </c:pt>
                <c:pt idx="42">
                  <c:v>37.012255191802979</c:v>
                </c:pt>
                <c:pt idx="43">
                  <c:v>39.145770668983459</c:v>
                </c:pt>
                <c:pt idx="44">
                  <c:v>41.305145621299744</c:v>
                </c:pt>
                <c:pt idx="45">
                  <c:v>43.484723567962646</c:v>
                </c:pt>
                <c:pt idx="46">
                  <c:v>45.678538084030151</c:v>
                </c:pt>
                <c:pt idx="47">
                  <c:v>47.880581021308899</c:v>
                </c:pt>
                <c:pt idx="48">
                  <c:v>50.084769725799561</c:v>
                </c:pt>
                <c:pt idx="49">
                  <c:v>52.28501558303833</c:v>
                </c:pt>
                <c:pt idx="50">
                  <c:v>54.475277662277222</c:v>
                </c:pt>
                <c:pt idx="51">
                  <c:v>56.649547815322876</c:v>
                </c:pt>
                <c:pt idx="52">
                  <c:v>58.801978826522827</c:v>
                </c:pt>
                <c:pt idx="53">
                  <c:v>60.926854610443115</c:v>
                </c:pt>
                <c:pt idx="54">
                  <c:v>63.018631935119629</c:v>
                </c:pt>
                <c:pt idx="55">
                  <c:v>65.072149038314819</c:v>
                </c:pt>
                <c:pt idx="56">
                  <c:v>67.082387208938599</c:v>
                </c:pt>
                <c:pt idx="57">
                  <c:v>69.044703245162964</c:v>
                </c:pt>
                <c:pt idx="58">
                  <c:v>70.954775810241699</c:v>
                </c:pt>
                <c:pt idx="59">
                  <c:v>72.808682918548584</c:v>
                </c:pt>
                <c:pt idx="60">
                  <c:v>74.602895975112915</c:v>
                </c:pt>
                <c:pt idx="61">
                  <c:v>76.334291696548462</c:v>
                </c:pt>
                <c:pt idx="62">
                  <c:v>78.000205755233765</c:v>
                </c:pt>
                <c:pt idx="63">
                  <c:v>79.598343372344971</c:v>
                </c:pt>
                <c:pt idx="64">
                  <c:v>81.127011775970459</c:v>
                </c:pt>
                <c:pt idx="65">
                  <c:v>82.58482813835144</c:v>
                </c:pt>
                <c:pt idx="66">
                  <c:v>83.970868587493896</c:v>
                </c:pt>
                <c:pt idx="67">
                  <c:v>85.284692049026489</c:v>
                </c:pt>
                <c:pt idx="68">
                  <c:v>86.526238918304443</c:v>
                </c:pt>
                <c:pt idx="69">
                  <c:v>87.695866823196411</c:v>
                </c:pt>
                <c:pt idx="70">
                  <c:v>88.794314861297607</c:v>
                </c:pt>
                <c:pt idx="71">
                  <c:v>89.822667837142944</c:v>
                </c:pt>
                <c:pt idx="72">
                  <c:v>90.782356262207031</c:v>
                </c:pt>
                <c:pt idx="73">
                  <c:v>91.675084829330444</c:v>
                </c:pt>
                <c:pt idx="74">
                  <c:v>92.502874135971069</c:v>
                </c:pt>
                <c:pt idx="75">
                  <c:v>93.267941474914551</c:v>
                </c:pt>
                <c:pt idx="76">
                  <c:v>93.972718715667725</c:v>
                </c:pt>
                <c:pt idx="77">
                  <c:v>94.61979866027832</c:v>
                </c:pt>
                <c:pt idx="78">
                  <c:v>95.211923122406006</c:v>
                </c:pt>
                <c:pt idx="79">
                  <c:v>95.751923322677612</c:v>
                </c:pt>
                <c:pt idx="80">
                  <c:v>96.242719888687134</c:v>
                </c:pt>
                <c:pt idx="81">
                  <c:v>96.687251329421997</c:v>
                </c:pt>
                <c:pt idx="82">
                  <c:v>97.088479995727539</c:v>
                </c:pt>
                <c:pt idx="83">
                  <c:v>97.449368238449097</c:v>
                </c:pt>
                <c:pt idx="84">
                  <c:v>97.772818803787231</c:v>
                </c:pt>
                <c:pt idx="85">
                  <c:v>98.061674833297729</c:v>
                </c:pt>
                <c:pt idx="86">
                  <c:v>98.318713903427124</c:v>
                </c:pt>
                <c:pt idx="87">
                  <c:v>98.546600341796875</c:v>
                </c:pt>
                <c:pt idx="88">
                  <c:v>98.747581243515015</c:v>
                </c:pt>
                <c:pt idx="89">
                  <c:v>98.924475908279419</c:v>
                </c:pt>
                <c:pt idx="90">
                  <c:v>99.079596996307373</c:v>
                </c:pt>
                <c:pt idx="91">
                  <c:v>99.215108156204224</c:v>
                </c:pt>
                <c:pt idx="92">
                  <c:v>99.333053827285767</c:v>
                </c:pt>
                <c:pt idx="93">
                  <c:v>99.435311555862427</c:v>
                </c:pt>
                <c:pt idx="94">
                  <c:v>99.523633718490601</c:v>
                </c:pt>
                <c:pt idx="95">
                  <c:v>99.599611759185791</c:v>
                </c:pt>
                <c:pt idx="96">
                  <c:v>99.664723873138428</c:v>
                </c:pt>
                <c:pt idx="97">
                  <c:v>99.720305204391479</c:v>
                </c:pt>
                <c:pt idx="98">
                  <c:v>99.767547845840454</c:v>
                </c:pt>
                <c:pt idx="99">
                  <c:v>99.807560443878174</c:v>
                </c:pt>
                <c:pt idx="100">
                  <c:v>99.841302633285522</c:v>
                </c:pt>
                <c:pt idx="101">
                  <c:v>99.869638681411743</c:v>
                </c:pt>
                <c:pt idx="102">
                  <c:v>99.893337488174438</c:v>
                </c:pt>
                <c:pt idx="103">
                  <c:v>99.913078546524048</c:v>
                </c:pt>
                <c:pt idx="104">
                  <c:v>99.929451942443848</c:v>
                </c:pt>
                <c:pt idx="105">
                  <c:v>99.942970275878906</c:v>
                </c:pt>
                <c:pt idx="106">
                  <c:v>99.949002265930176</c:v>
                </c:pt>
                <c:pt idx="107">
                  <c:v>99.949997663497925</c:v>
                </c:pt>
              </c:numCache>
            </c:numRef>
          </c:yVal>
          <c:smooth val="1"/>
          <c:extLst>
            <c:ext xmlns:c16="http://schemas.microsoft.com/office/drawing/2014/chart" uri="{C3380CC4-5D6E-409C-BE32-E72D297353CC}">
              <c16:uniqueId val="{00000001-67EA-4A38-92E1-B607DDF7760F}"/>
            </c:ext>
          </c:extLst>
        </c:ser>
        <c:dLbls>
          <c:showLegendKey val="0"/>
          <c:showVal val="0"/>
          <c:showCatName val="0"/>
          <c:showSerName val="0"/>
          <c:showPercent val="0"/>
          <c:showBubbleSize val="0"/>
        </c:dLbls>
        <c:axId val="223065600"/>
        <c:axId val="223067136"/>
        <c:extLst>
          <c:ext xmlns:c15="http://schemas.microsoft.com/office/drawing/2012/chart" uri="{02D57815-91ED-43cb-92C2-25804820EDAC}">
            <c15:filteredScatterSeries>
              <c15:ser>
                <c:idx val="0"/>
                <c:order val="0"/>
                <c:tx>
                  <c:strRef>
                    <c:extLst>
                      <c:ext uri="{02D57815-91ED-43cb-92C2-25804820EDAC}">
                        <c15:formulaRef>
                          <c15:sqref>'Data Task 1'!$E$10:$R$10</c15:sqref>
                        </c15:formulaRef>
                      </c:ext>
                    </c:extLst>
                    <c:strCache>
                      <c:ptCount val="1"/>
                      <c:pt idx="0">
                        <c:v>10250</c:v>
                      </c:pt>
                    </c:strCache>
                  </c:strRef>
                </c:tx>
                <c:spPr>
                  <a:ln w="22225" cap="rnd">
                    <a:solidFill>
                      <a:schemeClr val="accent1"/>
                    </a:solidFill>
                    <a:round/>
                  </a:ln>
                  <a:effectLst/>
                </c:spPr>
                <c:marker>
                  <c:symbol val="none"/>
                </c:marker>
                <c:xVal>
                  <c:numRef>
                    <c:extLst>
                      <c:ext uri="{02D57815-91ED-43cb-92C2-25804820EDAC}">
                        <c15:formulaRef>
                          <c15:sqref>'Data Task 1'!$B$313:$B$408</c15:sqref>
                        </c15:formulaRef>
                      </c:ext>
                    </c:extLst>
                    <c:numCache>
                      <c:formatCode>General</c:formatCode>
                      <c:ptCount val="96"/>
                      <c:pt idx="0">
                        <c:v>-59.19</c:v>
                      </c:pt>
                      <c:pt idx="1">
                        <c:v>-58.19</c:v>
                      </c:pt>
                      <c:pt idx="2">
                        <c:v>-57.19</c:v>
                      </c:pt>
                      <c:pt idx="3">
                        <c:v>-56.19</c:v>
                      </c:pt>
                      <c:pt idx="4">
                        <c:v>-55.19</c:v>
                      </c:pt>
                      <c:pt idx="5">
                        <c:v>-54.19</c:v>
                      </c:pt>
                      <c:pt idx="6">
                        <c:v>-53.19</c:v>
                      </c:pt>
                      <c:pt idx="7">
                        <c:v>-52.19</c:v>
                      </c:pt>
                      <c:pt idx="8">
                        <c:v>-51.19</c:v>
                      </c:pt>
                      <c:pt idx="9">
                        <c:v>-50.19</c:v>
                      </c:pt>
                      <c:pt idx="10">
                        <c:v>-49.19</c:v>
                      </c:pt>
                      <c:pt idx="11">
                        <c:v>-48.19</c:v>
                      </c:pt>
                      <c:pt idx="12">
                        <c:v>-47.19</c:v>
                      </c:pt>
                      <c:pt idx="13">
                        <c:v>-46.19</c:v>
                      </c:pt>
                      <c:pt idx="14">
                        <c:v>-45.19</c:v>
                      </c:pt>
                      <c:pt idx="15">
                        <c:v>-44.19</c:v>
                      </c:pt>
                      <c:pt idx="16">
                        <c:v>-43.19</c:v>
                      </c:pt>
                      <c:pt idx="17">
                        <c:v>-42.19</c:v>
                      </c:pt>
                      <c:pt idx="18">
                        <c:v>-41.19</c:v>
                      </c:pt>
                      <c:pt idx="19">
                        <c:v>-40.19</c:v>
                      </c:pt>
                      <c:pt idx="20">
                        <c:v>-39.19</c:v>
                      </c:pt>
                      <c:pt idx="21">
                        <c:v>-38.19</c:v>
                      </c:pt>
                      <c:pt idx="22">
                        <c:v>-37.19</c:v>
                      </c:pt>
                      <c:pt idx="23">
                        <c:v>-36.19</c:v>
                      </c:pt>
                      <c:pt idx="24">
                        <c:v>-35.19</c:v>
                      </c:pt>
                      <c:pt idx="25">
                        <c:v>-34.19</c:v>
                      </c:pt>
                      <c:pt idx="26">
                        <c:v>-33.19</c:v>
                      </c:pt>
                      <c:pt idx="27">
                        <c:v>-32.19</c:v>
                      </c:pt>
                      <c:pt idx="28">
                        <c:v>-31.19</c:v>
                      </c:pt>
                      <c:pt idx="29">
                        <c:v>-30.19</c:v>
                      </c:pt>
                      <c:pt idx="30">
                        <c:v>-29.19</c:v>
                      </c:pt>
                      <c:pt idx="31">
                        <c:v>-28.19</c:v>
                      </c:pt>
                      <c:pt idx="32">
                        <c:v>-27.19</c:v>
                      </c:pt>
                      <c:pt idx="33">
                        <c:v>-26.19</c:v>
                      </c:pt>
                      <c:pt idx="34">
                        <c:v>-25.19</c:v>
                      </c:pt>
                      <c:pt idx="35">
                        <c:v>-24.19</c:v>
                      </c:pt>
                      <c:pt idx="36">
                        <c:v>-23.19</c:v>
                      </c:pt>
                      <c:pt idx="37">
                        <c:v>-22.19</c:v>
                      </c:pt>
                      <c:pt idx="38">
                        <c:v>-21.19</c:v>
                      </c:pt>
                      <c:pt idx="39">
                        <c:v>-20.190000000000001</c:v>
                      </c:pt>
                      <c:pt idx="40">
                        <c:v>-19.190000000000001</c:v>
                      </c:pt>
                      <c:pt idx="41">
                        <c:v>-18.190000000000001</c:v>
                      </c:pt>
                      <c:pt idx="42">
                        <c:v>-17.190000000000001</c:v>
                      </c:pt>
                      <c:pt idx="43">
                        <c:v>-16.190000000000001</c:v>
                      </c:pt>
                      <c:pt idx="44">
                        <c:v>-15.19</c:v>
                      </c:pt>
                      <c:pt idx="45">
                        <c:v>-14.19</c:v>
                      </c:pt>
                      <c:pt idx="46">
                        <c:v>-13.19</c:v>
                      </c:pt>
                      <c:pt idx="47">
                        <c:v>-12.19</c:v>
                      </c:pt>
                      <c:pt idx="48">
                        <c:v>-11.19</c:v>
                      </c:pt>
                      <c:pt idx="49">
                        <c:v>-10.19</c:v>
                      </c:pt>
                      <c:pt idx="50">
                        <c:v>-9.19</c:v>
                      </c:pt>
                      <c:pt idx="51">
                        <c:v>-8.19</c:v>
                      </c:pt>
                      <c:pt idx="52">
                        <c:v>-7.19</c:v>
                      </c:pt>
                      <c:pt idx="53">
                        <c:v>-6.19</c:v>
                      </c:pt>
                      <c:pt idx="54">
                        <c:v>-5.19</c:v>
                      </c:pt>
                      <c:pt idx="55">
                        <c:v>-4.1900000000000004</c:v>
                      </c:pt>
                      <c:pt idx="56">
                        <c:v>-3.19</c:v>
                      </c:pt>
                      <c:pt idx="57">
                        <c:v>-2.19</c:v>
                      </c:pt>
                      <c:pt idx="58">
                        <c:v>-1.19</c:v>
                      </c:pt>
                      <c:pt idx="59">
                        <c:v>-0.19</c:v>
                      </c:pt>
                      <c:pt idx="60">
                        <c:v>0.81</c:v>
                      </c:pt>
                      <c:pt idx="61">
                        <c:v>1.81</c:v>
                      </c:pt>
                      <c:pt idx="62">
                        <c:v>2.81</c:v>
                      </c:pt>
                      <c:pt idx="63">
                        <c:v>3.81</c:v>
                      </c:pt>
                      <c:pt idx="64">
                        <c:v>4.8099999999999996</c:v>
                      </c:pt>
                      <c:pt idx="65">
                        <c:v>5.81</c:v>
                      </c:pt>
                      <c:pt idx="66">
                        <c:v>6.81</c:v>
                      </c:pt>
                      <c:pt idx="67">
                        <c:v>7.81</c:v>
                      </c:pt>
                      <c:pt idx="68">
                        <c:v>8.81</c:v>
                      </c:pt>
                      <c:pt idx="69">
                        <c:v>9.81</c:v>
                      </c:pt>
                      <c:pt idx="70">
                        <c:v>10.81</c:v>
                      </c:pt>
                      <c:pt idx="71">
                        <c:v>11.81</c:v>
                      </c:pt>
                      <c:pt idx="72">
                        <c:v>12.81</c:v>
                      </c:pt>
                      <c:pt idx="73">
                        <c:v>13.81</c:v>
                      </c:pt>
                      <c:pt idx="74">
                        <c:v>14.81</c:v>
                      </c:pt>
                      <c:pt idx="75">
                        <c:v>15.81</c:v>
                      </c:pt>
                      <c:pt idx="76">
                        <c:v>16.809999999999999</c:v>
                      </c:pt>
                      <c:pt idx="77">
                        <c:v>17.809999999999999</c:v>
                      </c:pt>
                      <c:pt idx="78">
                        <c:v>18.809999999999999</c:v>
                      </c:pt>
                      <c:pt idx="79">
                        <c:v>19.809999999999999</c:v>
                      </c:pt>
                      <c:pt idx="80">
                        <c:v>20.81</c:v>
                      </c:pt>
                      <c:pt idx="81">
                        <c:v>21.81</c:v>
                      </c:pt>
                      <c:pt idx="82">
                        <c:v>22.81</c:v>
                      </c:pt>
                      <c:pt idx="83">
                        <c:v>23.81</c:v>
                      </c:pt>
                      <c:pt idx="84">
                        <c:v>24.81</c:v>
                      </c:pt>
                      <c:pt idx="85">
                        <c:v>25.81</c:v>
                      </c:pt>
                      <c:pt idx="86">
                        <c:v>26.81</c:v>
                      </c:pt>
                      <c:pt idx="87">
                        <c:v>27.81</c:v>
                      </c:pt>
                      <c:pt idx="88">
                        <c:v>28.81</c:v>
                      </c:pt>
                      <c:pt idx="89">
                        <c:v>29.81</c:v>
                      </c:pt>
                      <c:pt idx="90">
                        <c:v>30.81</c:v>
                      </c:pt>
                      <c:pt idx="91">
                        <c:v>31.81</c:v>
                      </c:pt>
                      <c:pt idx="92">
                        <c:v>32.81</c:v>
                      </c:pt>
                      <c:pt idx="93">
                        <c:v>33.81</c:v>
                      </c:pt>
                      <c:pt idx="94">
                        <c:v>34.81</c:v>
                      </c:pt>
                      <c:pt idx="95">
                        <c:v>35.81</c:v>
                      </c:pt>
                    </c:numCache>
                  </c:numRef>
                </c:xVal>
                <c:yVal>
                  <c:numRef>
                    <c:extLst>
                      <c:ext uri="{02D57815-91ED-43cb-92C2-25804820EDAC}">
                        <c15:formulaRef>
                          <c15:sqref>'Data Task 1'!$Q$313:$Q$408</c15:sqref>
                        </c15:formulaRef>
                      </c:ext>
                    </c:extLst>
                    <c:numCache>
                      <c:formatCode>0.00</c:formatCode>
                      <c:ptCount val="96"/>
                      <c:pt idx="0">
                        <c:v>6.8900000000000005E-4</c:v>
                      </c:pt>
                      <c:pt idx="1">
                        <c:v>5.1539999999999997E-3</c:v>
                      </c:pt>
                      <c:pt idx="2">
                        <c:v>1.5573999999999999E-2</c:v>
                      </c:pt>
                      <c:pt idx="3">
                        <c:v>3.1861E-2</c:v>
                      </c:pt>
                      <c:pt idx="4">
                        <c:v>5.3022E-2</c:v>
                      </c:pt>
                      <c:pt idx="5">
                        <c:v>7.6421000000000003E-2</c:v>
                      </c:pt>
                      <c:pt idx="6">
                        <c:v>0.101213</c:v>
                      </c:pt>
                      <c:pt idx="7">
                        <c:v>0.124999</c:v>
                      </c:pt>
                      <c:pt idx="8">
                        <c:v>0.14868400000000001</c:v>
                      </c:pt>
                      <c:pt idx="9">
                        <c:v>0.17184199999999999</c:v>
                      </c:pt>
                      <c:pt idx="10">
                        <c:v>0.19111400000000001</c:v>
                      </c:pt>
                      <c:pt idx="11">
                        <c:v>0.21027899999999999</c:v>
                      </c:pt>
                      <c:pt idx="12">
                        <c:v>0.23832200000000001</c:v>
                      </c:pt>
                      <c:pt idx="13">
                        <c:v>0.27169199999999999</c:v>
                      </c:pt>
                      <c:pt idx="14">
                        <c:v>0.30094199999999999</c:v>
                      </c:pt>
                      <c:pt idx="15">
                        <c:v>0.32735399999999998</c:v>
                      </c:pt>
                      <c:pt idx="16">
                        <c:v>0.35319299999999998</c:v>
                      </c:pt>
                      <c:pt idx="17">
                        <c:v>0.37313400000000002</c:v>
                      </c:pt>
                      <c:pt idx="18">
                        <c:v>0.38819399999999998</c:v>
                      </c:pt>
                      <c:pt idx="19">
                        <c:v>0.40458899999999998</c:v>
                      </c:pt>
                      <c:pt idx="20">
                        <c:v>0.41867199999999999</c:v>
                      </c:pt>
                      <c:pt idx="21">
                        <c:v>0.42598799999999998</c:v>
                      </c:pt>
                      <c:pt idx="22">
                        <c:v>0.436</c:v>
                      </c:pt>
                      <c:pt idx="23">
                        <c:v>0.45155699999999999</c:v>
                      </c:pt>
                      <c:pt idx="24">
                        <c:v>0.46684500000000001</c:v>
                      </c:pt>
                      <c:pt idx="25">
                        <c:v>0.48109600000000002</c:v>
                      </c:pt>
                      <c:pt idx="26">
                        <c:v>0.49395600000000001</c:v>
                      </c:pt>
                      <c:pt idx="27">
                        <c:v>0.50295199999999995</c:v>
                      </c:pt>
                      <c:pt idx="28">
                        <c:v>0.50747200000000003</c:v>
                      </c:pt>
                      <c:pt idx="29">
                        <c:v>0.51172600000000001</c:v>
                      </c:pt>
                      <c:pt idx="30">
                        <c:v>0.51514199999999999</c:v>
                      </c:pt>
                      <c:pt idx="31">
                        <c:v>0.51790800000000004</c:v>
                      </c:pt>
                      <c:pt idx="32">
                        <c:v>0.518706</c:v>
                      </c:pt>
                      <c:pt idx="33">
                        <c:v>0.52116600000000002</c:v>
                      </c:pt>
                      <c:pt idx="34">
                        <c:v>0.52614300000000003</c:v>
                      </c:pt>
                      <c:pt idx="35">
                        <c:v>0.53071000000000002</c:v>
                      </c:pt>
                      <c:pt idx="36">
                        <c:v>0.53232699999999999</c:v>
                      </c:pt>
                      <c:pt idx="37">
                        <c:v>0.53424400000000005</c:v>
                      </c:pt>
                      <c:pt idx="38">
                        <c:v>0.53893899999999995</c:v>
                      </c:pt>
                      <c:pt idx="39">
                        <c:v>0.55763099999999999</c:v>
                      </c:pt>
                      <c:pt idx="40">
                        <c:v>0.60578200000000004</c:v>
                      </c:pt>
                      <c:pt idx="41">
                        <c:v>0.70051200000000002</c:v>
                      </c:pt>
                      <c:pt idx="42">
                        <c:v>0.83868299999999996</c:v>
                      </c:pt>
                      <c:pt idx="43">
                        <c:v>1.023828</c:v>
                      </c:pt>
                      <c:pt idx="44">
                        <c:v>1.2628159999999999</c:v>
                      </c:pt>
                      <c:pt idx="45">
                        <c:v>1.56098</c:v>
                      </c:pt>
                      <c:pt idx="46">
                        <c:v>1.922304</c:v>
                      </c:pt>
                      <c:pt idx="47">
                        <c:v>2.3645200000000002</c:v>
                      </c:pt>
                      <c:pt idx="48">
                        <c:v>2.9077850000000001</c:v>
                      </c:pt>
                      <c:pt idx="49">
                        <c:v>3.565868</c:v>
                      </c:pt>
                      <c:pt idx="50">
                        <c:v>4.3448200000000003</c:v>
                      </c:pt>
                      <c:pt idx="51">
                        <c:v>5.2473130000000001</c:v>
                      </c:pt>
                      <c:pt idx="52">
                        <c:v>6.2593569999999996</c:v>
                      </c:pt>
                      <c:pt idx="53">
                        <c:v>7.4017049999999998</c:v>
                      </c:pt>
                      <c:pt idx="54">
                        <c:v>8.6887460000000001</c:v>
                      </c:pt>
                      <c:pt idx="55">
                        <c:v>10.161649000000001</c:v>
                      </c:pt>
                      <c:pt idx="56">
                        <c:v>11.833009000000001</c:v>
                      </c:pt>
                      <c:pt idx="57">
                        <c:v>13.731145</c:v>
                      </c:pt>
                      <c:pt idx="58">
                        <c:v>15.832437000000001</c:v>
                      </c:pt>
                      <c:pt idx="59">
                        <c:v>18.158496</c:v>
                      </c:pt>
                      <c:pt idx="60">
                        <c:v>20.708596</c:v>
                      </c:pt>
                      <c:pt idx="61">
                        <c:v>23.507472</c:v>
                      </c:pt>
                      <c:pt idx="62">
                        <c:v>26.541803999999999</c:v>
                      </c:pt>
                      <c:pt idx="63">
                        <c:v>29.804393000000001</c:v>
                      </c:pt>
                      <c:pt idx="64">
                        <c:v>33.253644999999999</c:v>
                      </c:pt>
                      <c:pt idx="65">
                        <c:v>36.864178000000003</c:v>
                      </c:pt>
                      <c:pt idx="66">
                        <c:v>40.593428000000003</c:v>
                      </c:pt>
                      <c:pt idx="67">
                        <c:v>44.409241999999999</c:v>
                      </c:pt>
                      <c:pt idx="68">
                        <c:v>48.294659000000003</c:v>
                      </c:pt>
                      <c:pt idx="69">
                        <c:v>52.228926999999999</c:v>
                      </c:pt>
                      <c:pt idx="70">
                        <c:v>56.169027999999997</c:v>
                      </c:pt>
                      <c:pt idx="71">
                        <c:v>60.072868999999997</c:v>
                      </c:pt>
                      <c:pt idx="72">
                        <c:v>63.900562000000001</c:v>
                      </c:pt>
                      <c:pt idx="73">
                        <c:v>67.597857000000005</c:v>
                      </c:pt>
                      <c:pt idx="74">
                        <c:v>71.119861999999998</c:v>
                      </c:pt>
                      <c:pt idx="75">
                        <c:v>74.457582000000002</c:v>
                      </c:pt>
                      <c:pt idx="76">
                        <c:v>77.606572999999997</c:v>
                      </c:pt>
                      <c:pt idx="77">
                        <c:v>80.544031000000004</c:v>
                      </c:pt>
                      <c:pt idx="78">
                        <c:v>83.263802999999996</c:v>
                      </c:pt>
                      <c:pt idx="79">
                        <c:v>85.767532000000003</c:v>
                      </c:pt>
                      <c:pt idx="80">
                        <c:v>88.029228000000003</c:v>
                      </c:pt>
                      <c:pt idx="81">
                        <c:v>90.013448999999994</c:v>
                      </c:pt>
                      <c:pt idx="82">
                        <c:v>91.730029999999999</c:v>
                      </c:pt>
                      <c:pt idx="83">
                        <c:v>93.204977999999997</c:v>
                      </c:pt>
                      <c:pt idx="84">
                        <c:v>94.454248000000007</c:v>
                      </c:pt>
                      <c:pt idx="85">
                        <c:v>95.507244</c:v>
                      </c:pt>
                      <c:pt idx="86">
                        <c:v>96.408451999999997</c:v>
                      </c:pt>
                      <c:pt idx="87">
                        <c:v>97.162667999999996</c:v>
                      </c:pt>
                      <c:pt idx="88">
                        <c:v>97.761615000000006</c:v>
                      </c:pt>
                      <c:pt idx="89">
                        <c:v>98.225708999999995</c:v>
                      </c:pt>
                      <c:pt idx="90">
                        <c:v>98.584190000000007</c:v>
                      </c:pt>
                      <c:pt idx="91">
                        <c:v>98.830594000000005</c:v>
                      </c:pt>
                      <c:pt idx="92">
                        <c:v>98.990317000000005</c:v>
                      </c:pt>
                      <c:pt idx="93">
                        <c:v>99.088911999999993</c:v>
                      </c:pt>
                      <c:pt idx="94">
                        <c:v>99.133885000000006</c:v>
                      </c:pt>
                      <c:pt idx="95">
                        <c:v>99.119414000000006</c:v>
                      </c:pt>
                    </c:numCache>
                  </c:numRef>
                </c:yVal>
                <c:smooth val="1"/>
                <c:extLst>
                  <c:ext xmlns:c16="http://schemas.microsoft.com/office/drawing/2014/chart" uri="{C3380CC4-5D6E-409C-BE32-E72D297353CC}">
                    <c16:uniqueId val="{00000002-67EA-4A38-92E1-B607DDF7760F}"/>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'Data Task 1'!$AK$10:$AX$10</c15:sqref>
                        </c15:formulaRef>
                      </c:ext>
                    </c:extLst>
                    <c:strCache>
                      <c:ptCount val="1"/>
                      <c:pt idx="0">
                        <c:v>14400</c:v>
                      </c:pt>
                    </c:strCache>
                  </c:strRef>
                </c:tx>
                <c:spPr>
                  <a:ln w="22225"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'Data Task 1'!$B$312:$B$411</c15:sqref>
                        </c15:formulaRef>
                      </c:ext>
                    </c:extLst>
                    <c:numCache>
                      <c:formatCode>General</c:formatCode>
                      <c:ptCount val="100"/>
                      <c:pt idx="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pt idx="97">
                        <c:v>36.81</c:v>
                      </c:pt>
                      <c:pt idx="98">
                        <c:v>37.81</c:v>
                      </c:pt>
                      <c:pt idx="99">
                        <c:v>38.81</c:v>
                      </c:pt>
                    </c:numCache>
                  </c:numRef>
                </c:xVal>
                <c:yVal>
                  <c:numRef>
                    <c:extLst xmlns:c15="http://schemas.microsoft.com/office/drawing/2012/chart">
                      <c:ext xmlns:c15="http://schemas.microsoft.com/office/drawing/2012/chart" uri="{02D57815-91ED-43cb-92C2-25804820EDAC}">
                        <c15:formulaRef>
                          <c15:sqref>'Data Task 1'!$AW$312:$AW$411</c15:sqref>
                        </c15:formulaRef>
                      </c:ext>
                    </c:extLst>
                    <c:numCache>
                      <c:formatCode>General</c:formatCode>
                      <c:ptCount val="100"/>
                      <c:pt idx="0">
                        <c:v>0</c:v>
                      </c:pt>
                      <c:pt idx="1">
                        <c:v>2.0409999999999998E-3</c:v>
                      </c:pt>
                      <c:pt idx="2">
                        <c:v>9.3690000000000006E-3</c:v>
                      </c:pt>
                      <c:pt idx="3">
                        <c:v>2.7578999999999999E-2</c:v>
                      </c:pt>
                      <c:pt idx="4">
                        <c:v>5.7883999999999998E-2</c:v>
                      </c:pt>
                      <c:pt idx="5">
                        <c:v>9.4428999999999999E-2</c:v>
                      </c:pt>
                      <c:pt idx="6">
                        <c:v>0.13073000000000001</c:v>
                      </c:pt>
                      <c:pt idx="7">
                        <c:v>0.16433900000000001</c:v>
                      </c:pt>
                      <c:pt idx="8">
                        <c:v>0.19706699999999999</c:v>
                      </c:pt>
                      <c:pt idx="9">
                        <c:v>0.22934199999999999</c:v>
                      </c:pt>
                      <c:pt idx="10">
                        <c:v>0.25393300000000002</c:v>
                      </c:pt>
                      <c:pt idx="11">
                        <c:v>0.26741399999999999</c:v>
                      </c:pt>
                      <c:pt idx="12">
                        <c:v>0.27979900000000002</c:v>
                      </c:pt>
                      <c:pt idx="13">
                        <c:v>0.29891000000000001</c:v>
                      </c:pt>
                      <c:pt idx="14">
                        <c:v>0.32636999999999999</c:v>
                      </c:pt>
                      <c:pt idx="15">
                        <c:v>0.36056500000000002</c:v>
                      </c:pt>
                      <c:pt idx="16">
                        <c:v>0.39111099999999999</c:v>
                      </c:pt>
                      <c:pt idx="17">
                        <c:v>0.41514499999999999</c:v>
                      </c:pt>
                      <c:pt idx="18">
                        <c:v>0.44020599999999999</c:v>
                      </c:pt>
                      <c:pt idx="19">
                        <c:v>0.46749200000000002</c:v>
                      </c:pt>
                      <c:pt idx="20">
                        <c:v>0.49450699999999997</c:v>
                      </c:pt>
                      <c:pt idx="21">
                        <c:v>0.53259999999999996</c:v>
                      </c:pt>
                      <c:pt idx="22">
                        <c:v>0.57452000000000003</c:v>
                      </c:pt>
                      <c:pt idx="23">
                        <c:v>0.60842799999999997</c:v>
                      </c:pt>
                      <c:pt idx="24">
                        <c:v>0.64037699999999997</c:v>
                      </c:pt>
                      <c:pt idx="25">
                        <c:v>0.678643</c:v>
                      </c:pt>
                      <c:pt idx="26">
                        <c:v>0.70421199999999995</c:v>
                      </c:pt>
                      <c:pt idx="27">
                        <c:v>0.71165199999999995</c:v>
                      </c:pt>
                      <c:pt idx="28">
                        <c:v>0.725325</c:v>
                      </c:pt>
                      <c:pt idx="29">
                        <c:v>0.73980699999999999</c:v>
                      </c:pt>
                      <c:pt idx="30">
                        <c:v>0.74435899999999999</c:v>
                      </c:pt>
                      <c:pt idx="31">
                        <c:v>0.76255499999999998</c:v>
                      </c:pt>
                      <c:pt idx="32">
                        <c:v>0.79604600000000003</c:v>
                      </c:pt>
                      <c:pt idx="33">
                        <c:v>0.81886899999999996</c:v>
                      </c:pt>
                      <c:pt idx="34">
                        <c:v>0.846252</c:v>
                      </c:pt>
                      <c:pt idx="35">
                        <c:v>0.88863099999999995</c:v>
                      </c:pt>
                      <c:pt idx="36">
                        <c:v>0.92490700000000003</c:v>
                      </c:pt>
                      <c:pt idx="37">
                        <c:v>0.97039799999999998</c:v>
                      </c:pt>
                      <c:pt idx="38">
                        <c:v>1.0470889999999999</c:v>
                      </c:pt>
                      <c:pt idx="39">
                        <c:v>1.1300140000000001</c:v>
                      </c:pt>
                      <c:pt idx="40">
                        <c:v>1.2324790000000001</c:v>
                      </c:pt>
                      <c:pt idx="41">
                        <c:v>1.3926769999999999</c:v>
                      </c:pt>
                      <c:pt idx="42">
                        <c:v>1.609721</c:v>
                      </c:pt>
                      <c:pt idx="43">
                        <c:v>1.904558</c:v>
                      </c:pt>
                      <c:pt idx="44">
                        <c:v>2.3183370000000001</c:v>
                      </c:pt>
                      <c:pt idx="45">
                        <c:v>2.842158</c:v>
                      </c:pt>
                      <c:pt idx="46">
                        <c:v>3.4720260000000001</c:v>
                      </c:pt>
                      <c:pt idx="47">
                        <c:v>4.2076190000000002</c:v>
                      </c:pt>
                      <c:pt idx="48">
                        <c:v>5.0228210000000004</c:v>
                      </c:pt>
                      <c:pt idx="49">
                        <c:v>5.9011889999999996</c:v>
                      </c:pt>
                      <c:pt idx="50">
                        <c:v>6.867483</c:v>
                      </c:pt>
                      <c:pt idx="51">
                        <c:v>7.9427859999999999</c:v>
                      </c:pt>
                      <c:pt idx="52">
                        <c:v>9.1353559999999998</c:v>
                      </c:pt>
                      <c:pt idx="53">
                        <c:v>10.456556000000001</c:v>
                      </c:pt>
                      <c:pt idx="54">
                        <c:v>11.93408</c:v>
                      </c:pt>
                      <c:pt idx="55">
                        <c:v>13.600878</c:v>
                      </c:pt>
                      <c:pt idx="56">
                        <c:v>15.461471</c:v>
                      </c:pt>
                      <c:pt idx="57">
                        <c:v>17.524401999999998</c:v>
                      </c:pt>
                      <c:pt idx="58">
                        <c:v>19.780262</c:v>
                      </c:pt>
                      <c:pt idx="59">
                        <c:v>22.220953999999999</c:v>
                      </c:pt>
                      <c:pt idx="60">
                        <c:v>24.841684999999998</c:v>
                      </c:pt>
                      <c:pt idx="61">
                        <c:v>27.669401000000001</c:v>
                      </c:pt>
                      <c:pt idx="62">
                        <c:v>30.733402000000002</c:v>
                      </c:pt>
                      <c:pt idx="63">
                        <c:v>34.013534</c:v>
                      </c:pt>
                      <c:pt idx="64">
                        <c:v>37.463586999999997</c:v>
                      </c:pt>
                      <c:pt idx="65">
                        <c:v>41.046934</c:v>
                      </c:pt>
                      <c:pt idx="66">
                        <c:v>44.716782000000002</c:v>
                      </c:pt>
                      <c:pt idx="67">
                        <c:v>48.434933999999998</c:v>
                      </c:pt>
                      <c:pt idx="68">
                        <c:v>52.143279999999997</c:v>
                      </c:pt>
                      <c:pt idx="69">
                        <c:v>55.785091000000001</c:v>
                      </c:pt>
                      <c:pt idx="70">
                        <c:v>59.329828999999997</c:v>
                      </c:pt>
                      <c:pt idx="71">
                        <c:v>62.763979999999997</c:v>
                      </c:pt>
                      <c:pt idx="72">
                        <c:v>66.075733</c:v>
                      </c:pt>
                      <c:pt idx="73">
                        <c:v>69.272971999999996</c:v>
                      </c:pt>
                      <c:pt idx="74">
                        <c:v>72.382726000000005</c:v>
                      </c:pt>
                      <c:pt idx="75">
                        <c:v>75.389026999999999</c:v>
                      </c:pt>
                      <c:pt idx="76">
                        <c:v>78.269155999999995</c:v>
                      </c:pt>
                      <c:pt idx="77">
                        <c:v>80.975857000000005</c:v>
                      </c:pt>
                      <c:pt idx="78">
                        <c:v>83.467305999999994</c:v>
                      </c:pt>
                      <c:pt idx="79">
                        <c:v>85.702675999999997</c:v>
                      </c:pt>
                      <c:pt idx="80">
                        <c:v>87.663403000000002</c:v>
                      </c:pt>
                      <c:pt idx="81">
                        <c:v>89.364699999999999</c:v>
                      </c:pt>
                      <c:pt idx="82">
                        <c:v>90.862748999999994</c:v>
                      </c:pt>
                      <c:pt idx="83">
                        <c:v>92.170263000000006</c:v>
                      </c:pt>
                      <c:pt idx="84">
                        <c:v>93.321466999999998</c:v>
                      </c:pt>
                      <c:pt idx="85">
                        <c:v>94.327055999999999</c:v>
                      </c:pt>
                      <c:pt idx="86">
                        <c:v>95.208347000000003</c:v>
                      </c:pt>
                      <c:pt idx="87">
                        <c:v>95.993723000000003</c:v>
                      </c:pt>
                      <c:pt idx="88">
                        <c:v>96.671689000000001</c:v>
                      </c:pt>
                      <c:pt idx="89">
                        <c:v>97.233182999999997</c:v>
                      </c:pt>
                      <c:pt idx="90">
                        <c:v>97.669404</c:v>
                      </c:pt>
                      <c:pt idx="91">
                        <c:v>97.952297000000002</c:v>
                      </c:pt>
                      <c:pt idx="92">
                        <c:v>98.047439999999995</c:v>
                      </c:pt>
                      <c:pt idx="93">
                        <c:v>98.040109000000001</c:v>
                      </c:pt>
                      <c:pt idx="94">
                        <c:v>98.027700999999993</c:v>
                      </c:pt>
                      <c:pt idx="95">
                        <c:v>98.051131999999996</c:v>
                      </c:pt>
                      <c:pt idx="96">
                        <c:v>98.117998999999998</c:v>
                      </c:pt>
                      <c:pt idx="97">
                        <c:v>98.200644999999994</c:v>
                      </c:pt>
                      <c:pt idx="98">
                        <c:v>98.267957999999993</c:v>
                      </c:pt>
                      <c:pt idx="99">
                        <c:v>98.301091999999997</c:v>
                      </c:pt>
                    </c:numCache>
                  </c:numRef>
                </c:yVal>
                <c:smooth val="1"/>
                <c:extLst xmlns:c15="http://schemas.microsoft.com/office/drawing/2012/chart">
                  <c:ext xmlns:c16="http://schemas.microsoft.com/office/drawing/2014/chart" uri="{C3380CC4-5D6E-409C-BE32-E72D297353CC}">
                    <c16:uniqueId val="{00000003-67EA-4A38-92E1-B607DDF7760F}"/>
                  </c:ext>
                </c:extLst>
              </c15:ser>
            </c15:filteredScatterSeries>
            <c15:filteredScatterSeries>
              <c15:ser>
                <c:idx val="3"/>
                <c:order val="3"/>
                <c:tx>
                  <c:v>10250 Wave</c:v>
                </c:tx>
                <c:spPr>
                  <a:ln w="22225" cap="rnd">
                    <a:solidFill>
                      <a:schemeClr val="accent4"/>
                    </a:solidFill>
                    <a:round/>
                  </a:ln>
                  <a:effectLst/>
                </c:spPr>
                <c:marker>
                  <c:symbol val="none"/>
                </c:marker>
                <c:xVal>
                  <c:numRef>
                    <c:extLst xmlns:c15="http://schemas.microsoft.com/office/drawing/2012/chart">
                      <c:ext xmlns:c15="http://schemas.microsoft.com/office/drawing/2012/chart" uri="{02D57815-91ED-43cb-92C2-25804820EDAC}">
                        <c15:formulaRef>
                          <c15:sqref>'Data Task 1'!$R$354:$R$436</c15:sqref>
                        </c15:formulaRef>
                      </c:ext>
                    </c:extLst>
                    <c:numCache>
                      <c:formatCode>General</c:formatCode>
                      <c:ptCount val="83"/>
                      <c:pt idx="0">
                        <c:v>-18.584808349609375</c:v>
                      </c:pt>
                      <c:pt idx="1">
                        <c:v>-17.819793701171875</c:v>
                      </c:pt>
                      <c:pt idx="2">
                        <c:v>-17.054794311523438</c:v>
                      </c:pt>
                      <c:pt idx="3">
                        <c:v>-16.289794921875</c:v>
                      </c:pt>
                      <c:pt idx="4">
                        <c:v>-15.524795532226563</c:v>
                      </c:pt>
                      <c:pt idx="5">
                        <c:v>-14.759796142578125</c:v>
                      </c:pt>
                      <c:pt idx="6">
                        <c:v>-13.994796752929688</c:v>
                      </c:pt>
                      <c:pt idx="7">
                        <c:v>-13.22979736328125</c:v>
                      </c:pt>
                      <c:pt idx="8">
                        <c:v>-12.464797973632813</c:v>
                      </c:pt>
                      <c:pt idx="9">
                        <c:v>-11.699798583984375</c:v>
                      </c:pt>
                      <c:pt idx="10">
                        <c:v>-10.934799194335938</c:v>
                      </c:pt>
                      <c:pt idx="11">
                        <c:v>-10.169784545898438</c:v>
                      </c:pt>
                      <c:pt idx="12">
                        <c:v>-9.40478515625</c:v>
                      </c:pt>
                      <c:pt idx="13">
                        <c:v>-8.6397857666015625</c:v>
                      </c:pt>
                      <c:pt idx="14">
                        <c:v>-7.874786376953125</c:v>
                      </c:pt>
                      <c:pt idx="15">
                        <c:v>-7.1097869873046875</c:v>
                      </c:pt>
                      <c:pt idx="16">
                        <c:v>-6.34478759765625</c:v>
                      </c:pt>
                      <c:pt idx="17">
                        <c:v>-5.5797882080078125</c:v>
                      </c:pt>
                      <c:pt idx="18">
                        <c:v>-4.814788818359375</c:v>
                      </c:pt>
                      <c:pt idx="19">
                        <c:v>-4.0497894287109375</c:v>
                      </c:pt>
                      <c:pt idx="20">
                        <c:v>-3.2847900390625</c:v>
                      </c:pt>
                      <c:pt idx="21">
                        <c:v>-2.519775390625</c:v>
                      </c:pt>
                      <c:pt idx="22">
                        <c:v>-1.7547760009765625</c:v>
                      </c:pt>
                      <c:pt idx="23">
                        <c:v>-0.989776611328125</c:v>
                      </c:pt>
                      <c:pt idx="24">
                        <c:v>-0.2247772216796875</c:v>
                      </c:pt>
                      <c:pt idx="25">
                        <c:v>0.54022216796875</c:v>
                      </c:pt>
                      <c:pt idx="26">
                        <c:v>1.3052215576171875</c:v>
                      </c:pt>
                      <c:pt idx="27">
                        <c:v>2.070220947265625</c:v>
                      </c:pt>
                      <c:pt idx="28">
                        <c:v>2.8352203369140625</c:v>
                      </c:pt>
                      <c:pt idx="29">
                        <c:v>3.6002197265625</c:v>
                      </c:pt>
                      <c:pt idx="30">
                        <c:v>4.3652191162109375</c:v>
                      </c:pt>
                      <c:pt idx="31">
                        <c:v>5.1302337646484375</c:v>
                      </c:pt>
                      <c:pt idx="32">
                        <c:v>5.895233154296875</c:v>
                      </c:pt>
                      <c:pt idx="33">
                        <c:v>6.6602325439453125</c:v>
                      </c:pt>
                      <c:pt idx="34">
                        <c:v>7.42523193359375</c:v>
                      </c:pt>
                      <c:pt idx="35">
                        <c:v>8.1902313232421875</c:v>
                      </c:pt>
                      <c:pt idx="36">
                        <c:v>8.955230712890625</c:v>
                      </c:pt>
                      <c:pt idx="37">
                        <c:v>9.7202301025390625</c:v>
                      </c:pt>
                      <c:pt idx="38">
                        <c:v>10.4852294921875</c:v>
                      </c:pt>
                      <c:pt idx="39">
                        <c:v>11.250228881835938</c:v>
                      </c:pt>
                      <c:pt idx="40">
                        <c:v>12.015228271484375</c:v>
                      </c:pt>
                      <c:pt idx="41">
                        <c:v>12.780242919921875</c:v>
                      </c:pt>
                      <c:pt idx="42">
                        <c:v>13.545242309570313</c:v>
                      </c:pt>
                      <c:pt idx="43">
                        <c:v>14.31024169921875</c:v>
                      </c:pt>
                      <c:pt idx="44">
                        <c:v>15.075241088867188</c:v>
                      </c:pt>
                      <c:pt idx="45">
                        <c:v>15.840240478515625</c:v>
                      </c:pt>
                      <c:pt idx="46">
                        <c:v>16.605239868164063</c:v>
                      </c:pt>
                      <c:pt idx="47">
                        <c:v>17.3702392578125</c:v>
                      </c:pt>
                      <c:pt idx="48">
                        <c:v>18.135238647460938</c:v>
                      </c:pt>
                      <c:pt idx="49">
                        <c:v>18.900238037109375</c:v>
                      </c:pt>
                      <c:pt idx="50">
                        <c:v>19.665252685546875</c:v>
                      </c:pt>
                      <c:pt idx="51">
                        <c:v>20.430252075195313</c:v>
                      </c:pt>
                      <c:pt idx="52">
                        <c:v>21.19525146484375</c:v>
                      </c:pt>
                      <c:pt idx="53">
                        <c:v>21.960250854492188</c:v>
                      </c:pt>
                      <c:pt idx="54">
                        <c:v>22.725250244140625</c:v>
                      </c:pt>
                      <c:pt idx="55">
                        <c:v>23.490249633789063</c:v>
                      </c:pt>
                      <c:pt idx="56">
                        <c:v>24.2552490234375</c:v>
                      </c:pt>
                      <c:pt idx="57">
                        <c:v>25.020248413085938</c:v>
                      </c:pt>
                      <c:pt idx="58">
                        <c:v>25.785247802734375</c:v>
                      </c:pt>
                      <c:pt idx="59">
                        <c:v>26.550247192382813</c:v>
                      </c:pt>
                      <c:pt idx="60">
                        <c:v>27.315261840820313</c:v>
                      </c:pt>
                      <c:pt idx="61">
                        <c:v>28.08026123046875</c:v>
                      </c:pt>
                      <c:pt idx="62">
                        <c:v>28.845260620117188</c:v>
                      </c:pt>
                      <c:pt idx="63">
                        <c:v>29.610260009765625</c:v>
                      </c:pt>
                      <c:pt idx="64">
                        <c:v>30.375259399414063</c:v>
                      </c:pt>
                      <c:pt idx="65">
                        <c:v>31.1402587890625</c:v>
                      </c:pt>
                      <c:pt idx="66">
                        <c:v>31.905258178710938</c:v>
                      </c:pt>
                      <c:pt idx="67">
                        <c:v>32.670257568359375</c:v>
                      </c:pt>
                      <c:pt idx="68">
                        <c:v>33.435256958007813</c:v>
                      </c:pt>
                      <c:pt idx="69">
                        <c:v>34.20025634765625</c:v>
                      </c:pt>
                      <c:pt idx="70">
                        <c:v>34.96527099609375</c:v>
                      </c:pt>
                      <c:pt idx="71">
                        <c:v>35.730270385742188</c:v>
                      </c:pt>
                      <c:pt idx="72">
                        <c:v>36.495269775390625</c:v>
                      </c:pt>
                      <c:pt idx="73">
                        <c:v>37.260269165039063</c:v>
                      </c:pt>
                      <c:pt idx="74">
                        <c:v>38.0252685546875</c:v>
                      </c:pt>
                      <c:pt idx="75">
                        <c:v>38.790267944335938</c:v>
                      </c:pt>
                      <c:pt idx="76">
                        <c:v>39.555267333984375</c:v>
                      </c:pt>
                      <c:pt idx="77">
                        <c:v>40.320266723632813</c:v>
                      </c:pt>
                      <c:pt idx="78">
                        <c:v>41.08526611328125</c:v>
                      </c:pt>
                      <c:pt idx="79">
                        <c:v>41.850265502929688</c:v>
                      </c:pt>
                      <c:pt idx="80">
                        <c:v>42.615280151367188</c:v>
                      </c:pt>
                      <c:pt idx="81">
                        <c:v>43.380279541015625</c:v>
                      </c:pt>
                      <c:pt idx="82">
                        <c:v>44.145278930664063</c:v>
                      </c:pt>
                    </c:numCache>
                  </c:numRef>
                </c:xVal>
                <c:yVal>
                  <c:numRef>
                    <c:extLst xmlns:c15="http://schemas.microsoft.com/office/drawing/2012/chart">
                      <c:ext xmlns:c15="http://schemas.microsoft.com/office/drawing/2012/chart" uri="{02D57815-91ED-43cb-92C2-25804820EDAC}">
                        <c15:formulaRef>
                          <c15:sqref>'Data Task 1'!$S$354:$S$436</c15:sqref>
                        </c15:formulaRef>
                      </c:ext>
                    </c:extLst>
                    <c:numCache>
                      <c:formatCode>General</c:formatCode>
                      <c:ptCount val="83"/>
                      <c:pt idx="0">
                        <c:v>0</c:v>
                      </c:pt>
                      <c:pt idx="1">
                        <c:v>7.0226963089226047E-5</c:v>
                      </c:pt>
                      <c:pt idx="2">
                        <c:v>2.7109725124319084E-3</c:v>
                      </c:pt>
                      <c:pt idx="3">
                        <c:v>1.4663265028502792E-2</c:v>
                      </c:pt>
                      <c:pt idx="4">
                        <c:v>4.4605450239032507E-2</c:v>
                      </c:pt>
                      <c:pt idx="5">
                        <c:v>0.10130426380783319</c:v>
                      </c:pt>
                      <c:pt idx="6">
                        <c:v>0.19349718932062387</c:v>
                      </c:pt>
                      <c:pt idx="7">
                        <c:v>0.32985194120556116</c:v>
                      </c:pt>
                      <c:pt idx="8">
                        <c:v>0.51893368363380432</c:v>
                      </c:pt>
                      <c:pt idx="9">
                        <c:v>0.76916846446692944</c:v>
                      </c:pt>
                      <c:pt idx="10">
                        <c:v>1.0887905955314636</c:v>
                      </c:pt>
                      <c:pt idx="11">
                        <c:v>1.485791802406311</c:v>
                      </c:pt>
                      <c:pt idx="12">
                        <c:v>1.9678346812725067</c:v>
                      </c:pt>
                      <c:pt idx="13">
                        <c:v>2.5422323495149612</c:v>
                      </c:pt>
                      <c:pt idx="14">
                        <c:v>3.2158330082893372</c:v>
                      </c:pt>
                      <c:pt idx="15">
                        <c:v>3.9949730038642883</c:v>
                      </c:pt>
                      <c:pt idx="16">
                        <c:v>4.885384812951088</c:v>
                      </c:pt>
                      <c:pt idx="17">
                        <c:v>5.8921229094266891</c:v>
                      </c:pt>
                      <c:pt idx="18">
                        <c:v>7.0194900035858154</c:v>
                      </c:pt>
                      <c:pt idx="19">
                        <c:v>8.2709453999996185</c:v>
                      </c:pt>
                      <c:pt idx="20">
                        <c:v>9.6490480005741119</c:v>
                      </c:pt>
                      <c:pt idx="21">
                        <c:v>11.155407130718231</c:v>
                      </c:pt>
                      <c:pt idx="22">
                        <c:v>12.790508568286896</c:v>
                      </c:pt>
                      <c:pt idx="23">
                        <c:v>14.553835988044739</c:v>
                      </c:pt>
                      <c:pt idx="24">
                        <c:v>16.44369512796402</c:v>
                      </c:pt>
                      <c:pt idx="25">
                        <c:v>18.457247316837311</c:v>
                      </c:pt>
                      <c:pt idx="26">
                        <c:v>20.590466260910034</c:v>
                      </c:pt>
                      <c:pt idx="27">
                        <c:v>22.838138043880463</c:v>
                      </c:pt>
                      <c:pt idx="28">
                        <c:v>25.193881988525391</c:v>
                      </c:pt>
                      <c:pt idx="29">
                        <c:v>27.650177478790283</c:v>
                      </c:pt>
                      <c:pt idx="30">
                        <c:v>30.198422074317932</c:v>
                      </c:pt>
                      <c:pt idx="31">
                        <c:v>32.829031348228455</c:v>
                      </c:pt>
                      <c:pt idx="32">
                        <c:v>35.531353950500488</c:v>
                      </c:pt>
                      <c:pt idx="33">
                        <c:v>38.294261693954468</c:v>
                      </c:pt>
                      <c:pt idx="34">
                        <c:v>41.105905175209045</c:v>
                      </c:pt>
                      <c:pt idx="35">
                        <c:v>43.952494859695435</c:v>
                      </c:pt>
                      <c:pt idx="36">
                        <c:v>46.820870041847229</c:v>
                      </c:pt>
                      <c:pt idx="37">
                        <c:v>49.697607755661011</c:v>
                      </c:pt>
                      <c:pt idx="38">
                        <c:v>52.569204568862915</c:v>
                      </c:pt>
                      <c:pt idx="39">
                        <c:v>55.42219877243042</c:v>
                      </c:pt>
                      <c:pt idx="40">
                        <c:v>58.243381977081299</c:v>
                      </c:pt>
                      <c:pt idx="41">
                        <c:v>61.020010709762573</c:v>
                      </c:pt>
                      <c:pt idx="42">
                        <c:v>63.73974084854126</c:v>
                      </c:pt>
                      <c:pt idx="43">
                        <c:v>66.391098499298096</c:v>
                      </c:pt>
                      <c:pt idx="44">
                        <c:v>68.963426351547241</c:v>
                      </c:pt>
                      <c:pt idx="45">
                        <c:v>71.447038650512695</c:v>
                      </c:pt>
                      <c:pt idx="46">
                        <c:v>73.833352327346802</c:v>
                      </c:pt>
                      <c:pt idx="47">
                        <c:v>76.114928722381592</c:v>
                      </c:pt>
                      <c:pt idx="48">
                        <c:v>78.285586833953857</c:v>
                      </c:pt>
                      <c:pt idx="49">
                        <c:v>80.340415239334106</c:v>
                      </c:pt>
                      <c:pt idx="50">
                        <c:v>82.275831699371338</c:v>
                      </c:pt>
                      <c:pt idx="51">
                        <c:v>84.089422225952148</c:v>
                      </c:pt>
                      <c:pt idx="52">
                        <c:v>85.780137777328491</c:v>
                      </c:pt>
                      <c:pt idx="53">
                        <c:v>87.348109483718872</c:v>
                      </c:pt>
                      <c:pt idx="54">
                        <c:v>88.794606924057007</c:v>
                      </c:pt>
                      <c:pt idx="55">
                        <c:v>90.121936798095703</c:v>
                      </c:pt>
                      <c:pt idx="56">
                        <c:v>91.333365440368652</c:v>
                      </c:pt>
                      <c:pt idx="57">
                        <c:v>92.432993650436401</c:v>
                      </c:pt>
                      <c:pt idx="58">
                        <c:v>93.425637483596802</c:v>
                      </c:pt>
                      <c:pt idx="59">
                        <c:v>94.316703081130981</c:v>
                      </c:pt>
                      <c:pt idx="60">
                        <c:v>95.112085342407227</c:v>
                      </c:pt>
                      <c:pt idx="61">
                        <c:v>95.817983150482178</c:v>
                      </c:pt>
                      <c:pt idx="62">
                        <c:v>96.440839767456055</c:v>
                      </c:pt>
                      <c:pt idx="63">
                        <c:v>96.98721170425415</c:v>
                      </c:pt>
                      <c:pt idx="64">
                        <c:v>97.46364951133728</c:v>
                      </c:pt>
                      <c:pt idx="65">
                        <c:v>97.876602411270142</c:v>
                      </c:pt>
                      <c:pt idx="66">
                        <c:v>98.232358694076538</c:v>
                      </c:pt>
                      <c:pt idx="67">
                        <c:v>98.536950349807739</c:v>
                      </c:pt>
                      <c:pt idx="68">
                        <c:v>98.79610538482666</c:v>
                      </c:pt>
                      <c:pt idx="69">
                        <c:v>99.015218019485474</c:v>
                      </c:pt>
                      <c:pt idx="70">
                        <c:v>99.199289083480835</c:v>
                      </c:pt>
                      <c:pt idx="71">
                        <c:v>99.352920055389404</c:v>
                      </c:pt>
                      <c:pt idx="72">
                        <c:v>99.480301141738892</c:v>
                      </c:pt>
                      <c:pt idx="73">
                        <c:v>99.585229158401489</c:v>
                      </c:pt>
                      <c:pt idx="74">
                        <c:v>99.671077728271484</c:v>
                      </c:pt>
                      <c:pt idx="75">
                        <c:v>99.740827083587646</c:v>
                      </c:pt>
                      <c:pt idx="76">
                        <c:v>99.79712963104248</c:v>
                      </c:pt>
                      <c:pt idx="77">
                        <c:v>99.842244386672974</c:v>
                      </c:pt>
                      <c:pt idx="78">
                        <c:v>99.878150224685669</c:v>
                      </c:pt>
                      <c:pt idx="79">
                        <c:v>99.906522035598755</c:v>
                      </c:pt>
                      <c:pt idx="80">
                        <c:v>99.928784370422363</c:v>
                      </c:pt>
                      <c:pt idx="81">
                        <c:v>99.946087598800659</c:v>
                      </c:pt>
                      <c:pt idx="82">
                        <c:v>99.949997663497925</c:v>
                      </c:pt>
                    </c:numCache>
                  </c:numRef>
                </c:yVal>
                <c:smooth val="1"/>
                <c:extLst>
                  <c:ext xmlns:c16="http://schemas.microsoft.com/office/drawing/2014/chart" uri="{C3380CC4-5D6E-409C-BE32-E72D297353CC}">
                    <c16:uniqueId val="{00000004-67EA-4A38-92E1-B607DDF7760F}"/>
                  </c:ext>
                </c:extLst>
              </c15:ser>
            </c15:filteredScatterSeries>
            <c15:filteredScatterSeries>
              <c15:ser>
                <c:idx val="5"/>
                <c:order val="5"/>
                <c:tx>
                  <c:v>14400 WAVE</c:v>
                </c:tx>
                <c:spPr>
                  <a:ln w="22225" cap="rnd">
                    <a:solidFill>
                      <a:schemeClr val="accent6"/>
                    </a:solidFill>
                    <a:round/>
                  </a:ln>
                  <a:effectLst/>
                </c:spPr>
                <c:marker>
                  <c:symbol val="none"/>
                </c:marker>
                <c:xVal>
                  <c:numRef>
                    <c:extLst xmlns:c15="http://schemas.microsoft.com/office/drawing/2012/chart">
                      <c:ext xmlns:c15="http://schemas.microsoft.com/office/drawing/2012/chart" uri="{02D57815-91ED-43cb-92C2-25804820EDAC}">
                        <c15:formulaRef>
                          <c15:sqref>'Data Task 1'!$AX$24:$AX$122</c15:sqref>
                        </c15:formulaRef>
                      </c:ext>
                    </c:extLst>
                    <c:numCache>
                      <c:formatCode>General</c:formatCode>
                      <c:ptCount val="99"/>
                      <c:pt idx="0">
                        <c:v>-23.234542846679688</c:v>
                      </c:pt>
                      <c:pt idx="1">
                        <c:v>-22.5439453125</c:v>
                      </c:pt>
                      <c:pt idx="2">
                        <c:v>-21.853347778320313</c:v>
                      </c:pt>
                      <c:pt idx="3">
                        <c:v>-21.162750244140625</c:v>
                      </c:pt>
                      <c:pt idx="4">
                        <c:v>-20.472152709960938</c:v>
                      </c:pt>
                      <c:pt idx="5">
                        <c:v>-19.78155517578125</c:v>
                      </c:pt>
                      <c:pt idx="6">
                        <c:v>-19.090957641601563</c:v>
                      </c:pt>
                      <c:pt idx="7">
                        <c:v>-18.400360107421875</c:v>
                      </c:pt>
                      <c:pt idx="8">
                        <c:v>-17.709762573242188</c:v>
                      </c:pt>
                      <c:pt idx="9">
                        <c:v>-17.0191650390625</c:v>
                      </c:pt>
                      <c:pt idx="10">
                        <c:v>-16.328567504882813</c:v>
                      </c:pt>
                      <c:pt idx="11">
                        <c:v>-15.637969970703125</c:v>
                      </c:pt>
                      <c:pt idx="12">
                        <c:v>-14.947372436523438</c:v>
                      </c:pt>
                      <c:pt idx="13">
                        <c:v>-14.25677490234375</c:v>
                      </c:pt>
                      <c:pt idx="14">
                        <c:v>-13.566177368164063</c:v>
                      </c:pt>
                      <c:pt idx="15">
                        <c:v>-12.875579833984375</c:v>
                      </c:pt>
                      <c:pt idx="16">
                        <c:v>-12.184982299804688</c:v>
                      </c:pt>
                      <c:pt idx="17">
                        <c:v>-11.494384765625</c:v>
                      </c:pt>
                      <c:pt idx="18">
                        <c:v>-10.803787231445313</c:v>
                      </c:pt>
                      <c:pt idx="19">
                        <c:v>-10.113189697265625</c:v>
                      </c:pt>
                      <c:pt idx="20">
                        <c:v>-9.422607421875</c:v>
                      </c:pt>
                      <c:pt idx="21">
                        <c:v>-8.7320098876953125</c:v>
                      </c:pt>
                      <c:pt idx="22">
                        <c:v>-8.041412353515625</c:v>
                      </c:pt>
                      <c:pt idx="23">
                        <c:v>-7.3508148193359375</c:v>
                      </c:pt>
                      <c:pt idx="24">
                        <c:v>-6.66021728515625</c:v>
                      </c:pt>
                      <c:pt idx="25">
                        <c:v>-5.9696197509765625</c:v>
                      </c:pt>
                      <c:pt idx="26">
                        <c:v>-5.279022216796875</c:v>
                      </c:pt>
                      <c:pt idx="27">
                        <c:v>-4.5884246826171875</c:v>
                      </c:pt>
                      <c:pt idx="28">
                        <c:v>-3.8978271484375</c:v>
                      </c:pt>
                      <c:pt idx="29">
                        <c:v>-3.2072296142578125</c:v>
                      </c:pt>
                      <c:pt idx="30">
                        <c:v>-2.516632080078125</c:v>
                      </c:pt>
                      <c:pt idx="31">
                        <c:v>-1.8260345458984375</c:v>
                      </c:pt>
                      <c:pt idx="32">
                        <c:v>-1.13543701171875</c:v>
                      </c:pt>
                      <c:pt idx="33">
                        <c:v>-0.4448394775390625</c:v>
                      </c:pt>
                      <c:pt idx="34">
                        <c:v>0.245758056640625</c:v>
                      </c:pt>
                      <c:pt idx="35">
                        <c:v>0.9363555908203125</c:v>
                      </c:pt>
                      <c:pt idx="36">
                        <c:v>1.626953125</c:v>
                      </c:pt>
                      <c:pt idx="37">
                        <c:v>2.3175506591796875</c:v>
                      </c:pt>
                      <c:pt idx="38">
                        <c:v>3.008148193359375</c:v>
                      </c:pt>
                      <c:pt idx="39">
                        <c:v>3.69873046875</c:v>
                      </c:pt>
                      <c:pt idx="40">
                        <c:v>4.3893280029296875</c:v>
                      </c:pt>
                      <c:pt idx="41">
                        <c:v>5.079925537109375</c:v>
                      </c:pt>
                      <c:pt idx="42">
                        <c:v>5.7705230712890625</c:v>
                      </c:pt>
                      <c:pt idx="43">
                        <c:v>6.46112060546875</c:v>
                      </c:pt>
                      <c:pt idx="44">
                        <c:v>7.1517181396484375</c:v>
                      </c:pt>
                      <c:pt idx="45">
                        <c:v>7.842315673828125</c:v>
                      </c:pt>
                      <c:pt idx="46">
                        <c:v>8.5329132080078125</c:v>
                      </c:pt>
                      <c:pt idx="47">
                        <c:v>9.2235107421875</c:v>
                      </c:pt>
                      <c:pt idx="48">
                        <c:v>9.9141082763671875</c:v>
                      </c:pt>
                      <c:pt idx="49">
                        <c:v>10.604705810546875</c:v>
                      </c:pt>
                      <c:pt idx="50">
                        <c:v>11.295303344726563</c:v>
                      </c:pt>
                      <c:pt idx="51">
                        <c:v>11.98590087890625</c:v>
                      </c:pt>
                      <c:pt idx="52">
                        <c:v>12.676498413085938</c:v>
                      </c:pt>
                      <c:pt idx="53">
                        <c:v>13.367095947265625</c:v>
                      </c:pt>
                      <c:pt idx="54">
                        <c:v>14.057693481445313</c:v>
                      </c:pt>
                      <c:pt idx="55">
                        <c:v>14.748291015625</c:v>
                      </c:pt>
                      <c:pt idx="56">
                        <c:v>15.438888549804688</c:v>
                      </c:pt>
                      <c:pt idx="57">
                        <c:v>16.129486083984375</c:v>
                      </c:pt>
                      <c:pt idx="58">
                        <c:v>16.820083618164063</c:v>
                      </c:pt>
                      <c:pt idx="59">
                        <c:v>17.510665893554688</c:v>
                      </c:pt>
                      <c:pt idx="60">
                        <c:v>18.201263427734375</c:v>
                      </c:pt>
                      <c:pt idx="61">
                        <c:v>18.891860961914063</c:v>
                      </c:pt>
                      <c:pt idx="62">
                        <c:v>19.58245849609375</c:v>
                      </c:pt>
                      <c:pt idx="63">
                        <c:v>20.273056030273438</c:v>
                      </c:pt>
                      <c:pt idx="64">
                        <c:v>20.963653564453125</c:v>
                      </c:pt>
                      <c:pt idx="65">
                        <c:v>21.654251098632813</c:v>
                      </c:pt>
                      <c:pt idx="66">
                        <c:v>22.3448486328125</c:v>
                      </c:pt>
                      <c:pt idx="67">
                        <c:v>23.035446166992188</c:v>
                      </c:pt>
                      <c:pt idx="68">
                        <c:v>23.726043701171875</c:v>
                      </c:pt>
                      <c:pt idx="69">
                        <c:v>24.416641235351563</c:v>
                      </c:pt>
                      <c:pt idx="70">
                        <c:v>25.10723876953125</c:v>
                      </c:pt>
                      <c:pt idx="71">
                        <c:v>25.797836303710938</c:v>
                      </c:pt>
                      <c:pt idx="72">
                        <c:v>26.488433837890625</c:v>
                      </c:pt>
                      <c:pt idx="73">
                        <c:v>27.179031372070313</c:v>
                      </c:pt>
                      <c:pt idx="74">
                        <c:v>27.86962890625</c:v>
                      </c:pt>
                      <c:pt idx="75">
                        <c:v>28.560226440429688</c:v>
                      </c:pt>
                      <c:pt idx="76">
                        <c:v>29.250823974609375</c:v>
                      </c:pt>
                      <c:pt idx="77">
                        <c:v>29.941421508789063</c:v>
                      </c:pt>
                      <c:pt idx="78">
                        <c:v>30.63201904296875</c:v>
                      </c:pt>
                      <c:pt idx="79">
                        <c:v>31.322601318359375</c:v>
                      </c:pt>
                      <c:pt idx="80">
                        <c:v>32.013198852539063</c:v>
                      </c:pt>
                      <c:pt idx="81">
                        <c:v>32.70379638671875</c:v>
                      </c:pt>
                      <c:pt idx="82">
                        <c:v>33.394393920898438</c:v>
                      </c:pt>
                      <c:pt idx="83">
                        <c:v>34.084991455078125</c:v>
                      </c:pt>
                      <c:pt idx="84">
                        <c:v>34.775588989257813</c:v>
                      </c:pt>
                      <c:pt idx="85">
                        <c:v>35.4661865234375</c:v>
                      </c:pt>
                      <c:pt idx="86">
                        <c:v>36.156784057617188</c:v>
                      </c:pt>
                      <c:pt idx="87">
                        <c:v>36.847381591796875</c:v>
                      </c:pt>
                      <c:pt idx="88">
                        <c:v>37.537979125976563</c:v>
                      </c:pt>
                      <c:pt idx="89">
                        <c:v>38.22857666015625</c:v>
                      </c:pt>
                      <c:pt idx="90">
                        <c:v>38.919174194335938</c:v>
                      </c:pt>
                      <c:pt idx="91">
                        <c:v>39.609771728515625</c:v>
                      </c:pt>
                      <c:pt idx="92">
                        <c:v>40.300369262695313</c:v>
                      </c:pt>
                      <c:pt idx="93">
                        <c:v>40.990966796875</c:v>
                      </c:pt>
                      <c:pt idx="94">
                        <c:v>41.681564331054688</c:v>
                      </c:pt>
                      <c:pt idx="95">
                        <c:v>42.372161865234375</c:v>
                      </c:pt>
                      <c:pt idx="96">
                        <c:v>43.062759399414063</c:v>
                      </c:pt>
                      <c:pt idx="97">
                        <c:v>43.75335693359375</c:v>
                      </c:pt>
                      <c:pt idx="98">
                        <c:v>44.443939208984375</c:v>
                      </c:pt>
                    </c:numCache>
                  </c:numRef>
                </c:xVal>
                <c:yVal>
                  <c:numRef>
                    <c:extLst xmlns:c15="http://schemas.microsoft.com/office/drawing/2012/chart">
                      <c:ext xmlns:c15="http://schemas.microsoft.com/office/drawing/2012/chart" uri="{02D57815-91ED-43cb-92C2-25804820EDAC}">
                        <c15:formulaRef>
                          <c15:sqref>'Data Task 1'!$AZ$24:$AZ$122</c15:sqref>
                        </c15:formulaRef>
                      </c:ext>
                    </c:extLst>
                    <c:numCache>
                      <c:formatCode>General</c:formatCode>
                      <c:ptCount val="99"/>
                      <c:pt idx="0">
                        <c:v>0</c:v>
                      </c:pt>
                      <c:pt idx="1">
                        <c:v>5.6225803746201564E-5</c:v>
                      </c:pt>
                      <c:pt idx="2">
                        <c:v>2.1647538233082741E-3</c:v>
                      </c:pt>
                      <c:pt idx="3">
                        <c:v>1.0977951751556247E-2</c:v>
                      </c:pt>
                      <c:pt idx="4">
                        <c:v>3.1671073520556092E-2</c:v>
                      </c:pt>
                      <c:pt idx="5">
                        <c:v>6.9449073635041714E-2</c:v>
                      </c:pt>
                      <c:pt idx="6">
                        <c:v>0.12949462980031967</c:v>
                      </c:pt>
                      <c:pt idx="7">
                        <c:v>0.21695278119295835</c:v>
                      </c:pt>
                      <c:pt idx="8">
                        <c:v>0.3369529265910387</c:v>
                      </c:pt>
                      <c:pt idx="9">
                        <c:v>0.49454956315457821</c:v>
                      </c:pt>
                      <c:pt idx="10">
                        <c:v>0.69474079646170139</c:v>
                      </c:pt>
                      <c:pt idx="11">
                        <c:v>0.94255171716213226</c:v>
                      </c:pt>
                      <c:pt idx="12">
                        <c:v>1.242622546851635</c:v>
                      </c:pt>
                      <c:pt idx="13">
                        <c:v>1.5996154397726059</c:v>
                      </c:pt>
                      <c:pt idx="14">
                        <c:v>2.0180106163024902</c:v>
                      </c:pt>
                      <c:pt idx="15">
                        <c:v>2.502082847058773</c:v>
                      </c:pt>
                      <c:pt idx="16">
                        <c:v>3.0558845028281212</c:v>
                      </c:pt>
                      <c:pt idx="17">
                        <c:v>3.6832142621278763</c:v>
                      </c:pt>
                      <c:pt idx="18">
                        <c:v>4.3875705450773239</c:v>
                      </c:pt>
                      <c:pt idx="19">
                        <c:v>5.172136053442955</c:v>
                      </c:pt>
                      <c:pt idx="20">
                        <c:v>6.0397185385227203</c:v>
                      </c:pt>
                      <c:pt idx="21">
                        <c:v>6.9927938282489777</c:v>
                      </c:pt>
                      <c:pt idx="22">
                        <c:v>8.033355325460434</c:v>
                      </c:pt>
                      <c:pt idx="23">
                        <c:v>9.1629743576049805</c:v>
                      </c:pt>
                      <c:pt idx="24">
                        <c:v>10.382737219333649</c:v>
                      </c:pt>
                      <c:pt idx="25">
                        <c:v>11.693219840526581</c:v>
                      </c:pt>
                      <c:pt idx="26">
                        <c:v>13.09446394443512</c:v>
                      </c:pt>
                      <c:pt idx="27">
                        <c:v>14.585965871810913</c:v>
                      </c:pt>
                      <c:pt idx="28">
                        <c:v>16.166645288467407</c:v>
                      </c:pt>
                      <c:pt idx="29">
                        <c:v>17.834849655628204</c:v>
                      </c:pt>
                      <c:pt idx="30">
                        <c:v>19.588325917720795</c:v>
                      </c:pt>
                      <c:pt idx="31">
                        <c:v>21.424247324466705</c:v>
                      </c:pt>
                      <c:pt idx="32">
                        <c:v>23.33918958902359</c:v>
                      </c:pt>
                      <c:pt idx="33">
                        <c:v>25.329160690307617</c:v>
                      </c:pt>
                      <c:pt idx="34">
                        <c:v>27.389594912528992</c:v>
                      </c:pt>
                      <c:pt idx="35">
                        <c:v>29.515394568443298</c:v>
                      </c:pt>
                      <c:pt idx="36">
                        <c:v>31.700959801673889</c:v>
                      </c:pt>
                      <c:pt idx="37">
                        <c:v>33.940187096595764</c:v>
                      </c:pt>
                      <c:pt idx="38">
                        <c:v>36.226567625999451</c:v>
                      </c:pt>
                      <c:pt idx="39">
                        <c:v>38.553136587142944</c:v>
                      </c:pt>
                      <c:pt idx="40">
                        <c:v>40.912744402885437</c:v>
                      </c:pt>
                      <c:pt idx="41">
                        <c:v>43.297812342643738</c:v>
                      </c:pt>
                      <c:pt idx="42">
                        <c:v>45.700585842132568</c:v>
                      </c:pt>
                      <c:pt idx="43">
                        <c:v>48.113164305686951</c:v>
                      </c:pt>
                      <c:pt idx="44">
                        <c:v>50.52756667137146</c:v>
                      </c:pt>
                      <c:pt idx="45">
                        <c:v>52.935796976089478</c:v>
                      </c:pt>
                      <c:pt idx="46">
                        <c:v>55.329883098602295</c:v>
                      </c:pt>
                      <c:pt idx="47">
                        <c:v>57.702028751373291</c:v>
                      </c:pt>
                      <c:pt idx="48">
                        <c:v>60.044586658477783</c:v>
                      </c:pt>
                      <c:pt idx="49">
                        <c:v>62.350189685821533</c:v>
                      </c:pt>
                      <c:pt idx="50">
                        <c:v>64.61181640625</c:v>
                      </c:pt>
                      <c:pt idx="51">
                        <c:v>66.82281494140625</c:v>
                      </c:pt>
                      <c:pt idx="52">
                        <c:v>68.976986408233643</c:v>
                      </c:pt>
                      <c:pt idx="53">
                        <c:v>71.06863260269165</c:v>
                      </c:pt>
                      <c:pt idx="54">
                        <c:v>73.092591762542725</c:v>
                      </c:pt>
                      <c:pt idx="55">
                        <c:v>75.04427433013916</c:v>
                      </c:pt>
                      <c:pt idx="56">
                        <c:v>76.919716596603394</c:v>
                      </c:pt>
                      <c:pt idx="57">
                        <c:v>78.71556282043457</c:v>
                      </c:pt>
                      <c:pt idx="58">
                        <c:v>80.429106950759888</c:v>
                      </c:pt>
                      <c:pt idx="59">
                        <c:v>82.058238983154297</c:v>
                      </c:pt>
                      <c:pt idx="60">
                        <c:v>83.601623773574829</c:v>
                      </c:pt>
                      <c:pt idx="61">
                        <c:v>85.058420896530151</c:v>
                      </c:pt>
                      <c:pt idx="62">
                        <c:v>86.428451538085938</c:v>
                      </c:pt>
                      <c:pt idx="63">
                        <c:v>87.712126970291138</c:v>
                      </c:pt>
                      <c:pt idx="64">
                        <c:v>88.910382986068726</c:v>
                      </c:pt>
                      <c:pt idx="65">
                        <c:v>90.024697780609131</c:v>
                      </c:pt>
                      <c:pt idx="66">
                        <c:v>91.057026386260986</c:v>
                      </c:pt>
                      <c:pt idx="67">
                        <c:v>92.009705305099487</c:v>
                      </c:pt>
                      <c:pt idx="68">
                        <c:v>92.885500192642212</c:v>
                      </c:pt>
                      <c:pt idx="69">
                        <c:v>93.687450885772705</c:v>
                      </c:pt>
                      <c:pt idx="70">
                        <c:v>94.418883323669434</c:v>
                      </c:pt>
                      <c:pt idx="71">
                        <c:v>95.083343982696533</c:v>
                      </c:pt>
                      <c:pt idx="72">
                        <c:v>95.684510469436646</c:v>
                      </c:pt>
                      <c:pt idx="73">
                        <c:v>96.226203441619873</c:v>
                      </c:pt>
                      <c:pt idx="74">
                        <c:v>96.712285280227661</c:v>
                      </c:pt>
                      <c:pt idx="75">
                        <c:v>97.146660089492798</c:v>
                      </c:pt>
                      <c:pt idx="76">
                        <c:v>97.533184289932251</c:v>
                      </c:pt>
                      <c:pt idx="77">
                        <c:v>97.875684499740601</c:v>
                      </c:pt>
                      <c:pt idx="78">
                        <c:v>98.177868127822876</c:v>
                      </c:pt>
                      <c:pt idx="79">
                        <c:v>98.443329334259033</c:v>
                      </c:pt>
                      <c:pt idx="80">
                        <c:v>98.675525188446045</c:v>
                      </c:pt>
                      <c:pt idx="81">
                        <c:v>98.87772798538208</c:v>
                      </c:pt>
                      <c:pt idx="82">
                        <c:v>99.053025245666504</c:v>
                      </c:pt>
                      <c:pt idx="83">
                        <c:v>99.204319715499878</c:v>
                      </c:pt>
                      <c:pt idx="84">
                        <c:v>99.334293603897095</c:v>
                      </c:pt>
                      <c:pt idx="85">
                        <c:v>99.445438385009766</c:v>
                      </c:pt>
                      <c:pt idx="86">
                        <c:v>99.540048837661743</c:v>
                      </c:pt>
                      <c:pt idx="87">
                        <c:v>99.620211124420166</c:v>
                      </c:pt>
                      <c:pt idx="88">
                        <c:v>99.687796831130981</c:v>
                      </c:pt>
                      <c:pt idx="89">
                        <c:v>99.744516611099243</c:v>
                      </c:pt>
                      <c:pt idx="90">
                        <c:v>99.791890382766724</c:v>
                      </c:pt>
                      <c:pt idx="91">
                        <c:v>99.831259250640869</c:v>
                      </c:pt>
                      <c:pt idx="92">
                        <c:v>99.86380934715271</c:v>
                      </c:pt>
                      <c:pt idx="93">
                        <c:v>99.890607595443726</c:v>
                      </c:pt>
                      <c:pt idx="94">
                        <c:v>99.912554025650024</c:v>
                      </c:pt>
                      <c:pt idx="95">
                        <c:v>99.930429458618164</c:v>
                      </c:pt>
                      <c:pt idx="96">
                        <c:v>99.944925308227539</c:v>
                      </c:pt>
                      <c:pt idx="97">
                        <c:v>99.949526786804199</c:v>
                      </c:pt>
                      <c:pt idx="98">
                        <c:v>99.949997663497925</c:v>
                      </c:pt>
                    </c:numCache>
                  </c:numRef>
                </c:yVal>
                <c:smooth val="1"/>
                <c:extLst>
                  <c:ext xmlns:c16="http://schemas.microsoft.com/office/drawing/2014/chart" uri="{C3380CC4-5D6E-409C-BE32-E72D297353CC}">
                    <c16:uniqueId val="{00000005-67EA-4A38-92E1-B607DDF7760F}"/>
                  </c:ext>
                </c:extLst>
              </c15:ser>
            </c15:filteredScatterSeries>
          </c:ext>
        </c:extLst>
      </c:scatterChart>
      <c:valAx>
        <c:axId val="2230656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Crank Angle (o)</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067136"/>
        <c:crosses val="autoZero"/>
        <c:crossBetween val="midCat"/>
      </c:valAx>
      <c:valAx>
        <c:axId val="223067136"/>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Burn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065600"/>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Wiebe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2"/>
          <c:order val="2"/>
          <c:tx>
            <c:strRef>
              <c:f>'Data Task 1'!$AK$10:$AX$10</c:f>
              <c:strCache>
                <c:ptCount val="1"/>
                <c:pt idx="0">
                  <c:v>14400</c:v>
                </c:pt>
              </c:strCache>
              <c:extLst xmlns:c15="http://schemas.microsoft.com/office/drawing/2012/chart"/>
            </c:strRef>
          </c:tx>
          <c:spPr>
            <a:ln w="22225" cap="rnd">
              <a:solidFill>
                <a:schemeClr val="accent3"/>
              </a:solidFill>
              <a:round/>
            </a:ln>
            <a:effectLst/>
          </c:spPr>
          <c:marker>
            <c:symbol val="none"/>
          </c:marker>
          <c:xVal>
            <c:numRef>
              <c:f>'Data Task 1'!$B$312:$B$411</c:f>
              <c:numCache>
                <c:formatCode>General</c:formatCode>
                <c:ptCount val="100"/>
                <c:pt idx="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pt idx="97">
                  <c:v>36.81</c:v>
                </c:pt>
                <c:pt idx="98">
                  <c:v>37.81</c:v>
                </c:pt>
                <c:pt idx="99">
                  <c:v>38.81</c:v>
                </c:pt>
              </c:numCache>
              <c:extLst xmlns:c15="http://schemas.microsoft.com/office/drawing/2012/chart"/>
            </c:numRef>
          </c:xVal>
          <c:yVal>
            <c:numRef>
              <c:f>'Data Task 1'!$AW$312:$AW$411</c:f>
              <c:numCache>
                <c:formatCode>General</c:formatCode>
                <c:ptCount val="100"/>
                <c:pt idx="0">
                  <c:v>0</c:v>
                </c:pt>
                <c:pt idx="1">
                  <c:v>2.0409999999999998E-3</c:v>
                </c:pt>
                <c:pt idx="2">
                  <c:v>9.3690000000000006E-3</c:v>
                </c:pt>
                <c:pt idx="3">
                  <c:v>2.7578999999999999E-2</c:v>
                </c:pt>
                <c:pt idx="4">
                  <c:v>5.7883999999999998E-2</c:v>
                </c:pt>
                <c:pt idx="5">
                  <c:v>9.4428999999999999E-2</c:v>
                </c:pt>
                <c:pt idx="6">
                  <c:v>0.13073000000000001</c:v>
                </c:pt>
                <c:pt idx="7">
                  <c:v>0.16433900000000001</c:v>
                </c:pt>
                <c:pt idx="8">
                  <c:v>0.19706699999999999</c:v>
                </c:pt>
                <c:pt idx="9">
                  <c:v>0.22934199999999999</c:v>
                </c:pt>
                <c:pt idx="10">
                  <c:v>0.25393300000000002</c:v>
                </c:pt>
                <c:pt idx="11">
                  <c:v>0.26741399999999999</c:v>
                </c:pt>
                <c:pt idx="12">
                  <c:v>0.27979900000000002</c:v>
                </c:pt>
                <c:pt idx="13">
                  <c:v>0.29891000000000001</c:v>
                </c:pt>
                <c:pt idx="14">
                  <c:v>0.32636999999999999</c:v>
                </c:pt>
                <c:pt idx="15">
                  <c:v>0.36056500000000002</c:v>
                </c:pt>
                <c:pt idx="16">
                  <c:v>0.39111099999999999</c:v>
                </c:pt>
                <c:pt idx="17">
                  <c:v>0.41514499999999999</c:v>
                </c:pt>
                <c:pt idx="18">
                  <c:v>0.44020599999999999</c:v>
                </c:pt>
                <c:pt idx="19">
                  <c:v>0.46749200000000002</c:v>
                </c:pt>
                <c:pt idx="20">
                  <c:v>0.49450699999999997</c:v>
                </c:pt>
                <c:pt idx="21">
                  <c:v>0.53259999999999996</c:v>
                </c:pt>
                <c:pt idx="22">
                  <c:v>0.57452000000000003</c:v>
                </c:pt>
                <c:pt idx="23">
                  <c:v>0.60842799999999997</c:v>
                </c:pt>
                <c:pt idx="24">
                  <c:v>0.64037699999999997</c:v>
                </c:pt>
                <c:pt idx="25">
                  <c:v>0.678643</c:v>
                </c:pt>
                <c:pt idx="26">
                  <c:v>0.70421199999999995</c:v>
                </c:pt>
                <c:pt idx="27">
                  <c:v>0.71165199999999995</c:v>
                </c:pt>
                <c:pt idx="28">
                  <c:v>0.725325</c:v>
                </c:pt>
                <c:pt idx="29">
                  <c:v>0.73980699999999999</c:v>
                </c:pt>
                <c:pt idx="30">
                  <c:v>0.74435899999999999</c:v>
                </c:pt>
                <c:pt idx="31">
                  <c:v>0.76255499999999998</c:v>
                </c:pt>
                <c:pt idx="32">
                  <c:v>0.79604600000000003</c:v>
                </c:pt>
                <c:pt idx="33">
                  <c:v>0.81886899999999996</c:v>
                </c:pt>
                <c:pt idx="34">
                  <c:v>0.846252</c:v>
                </c:pt>
                <c:pt idx="35">
                  <c:v>0.88863099999999995</c:v>
                </c:pt>
                <c:pt idx="36">
                  <c:v>0.92490700000000003</c:v>
                </c:pt>
                <c:pt idx="37">
                  <c:v>0.97039799999999998</c:v>
                </c:pt>
                <c:pt idx="38">
                  <c:v>1.0470889999999999</c:v>
                </c:pt>
                <c:pt idx="39">
                  <c:v>1.1300140000000001</c:v>
                </c:pt>
                <c:pt idx="40">
                  <c:v>1.2324790000000001</c:v>
                </c:pt>
                <c:pt idx="41">
                  <c:v>1.3926769999999999</c:v>
                </c:pt>
                <c:pt idx="42">
                  <c:v>1.609721</c:v>
                </c:pt>
                <c:pt idx="43">
                  <c:v>1.904558</c:v>
                </c:pt>
                <c:pt idx="44">
                  <c:v>2.3183370000000001</c:v>
                </c:pt>
                <c:pt idx="45">
                  <c:v>2.842158</c:v>
                </c:pt>
                <c:pt idx="46">
                  <c:v>3.4720260000000001</c:v>
                </c:pt>
                <c:pt idx="47">
                  <c:v>4.2076190000000002</c:v>
                </c:pt>
                <c:pt idx="48">
                  <c:v>5.0228210000000004</c:v>
                </c:pt>
                <c:pt idx="49">
                  <c:v>5.9011889999999996</c:v>
                </c:pt>
                <c:pt idx="50">
                  <c:v>6.867483</c:v>
                </c:pt>
                <c:pt idx="51">
                  <c:v>7.9427859999999999</c:v>
                </c:pt>
                <c:pt idx="52">
                  <c:v>9.1353559999999998</c:v>
                </c:pt>
                <c:pt idx="53">
                  <c:v>10.456556000000001</c:v>
                </c:pt>
                <c:pt idx="54">
                  <c:v>11.93408</c:v>
                </c:pt>
                <c:pt idx="55">
                  <c:v>13.600878</c:v>
                </c:pt>
                <c:pt idx="56">
                  <c:v>15.461471</c:v>
                </c:pt>
                <c:pt idx="57">
                  <c:v>17.524401999999998</c:v>
                </c:pt>
                <c:pt idx="58">
                  <c:v>19.780262</c:v>
                </c:pt>
                <c:pt idx="59">
                  <c:v>22.220953999999999</c:v>
                </c:pt>
                <c:pt idx="60">
                  <c:v>24.841684999999998</c:v>
                </c:pt>
                <c:pt idx="61">
                  <c:v>27.669401000000001</c:v>
                </c:pt>
                <c:pt idx="62">
                  <c:v>30.733402000000002</c:v>
                </c:pt>
                <c:pt idx="63">
                  <c:v>34.013534</c:v>
                </c:pt>
                <c:pt idx="64">
                  <c:v>37.463586999999997</c:v>
                </c:pt>
                <c:pt idx="65">
                  <c:v>41.046934</c:v>
                </c:pt>
                <c:pt idx="66">
                  <c:v>44.716782000000002</c:v>
                </c:pt>
                <c:pt idx="67">
                  <c:v>48.434933999999998</c:v>
                </c:pt>
                <c:pt idx="68">
                  <c:v>52.143279999999997</c:v>
                </c:pt>
                <c:pt idx="69">
                  <c:v>55.785091000000001</c:v>
                </c:pt>
                <c:pt idx="70">
                  <c:v>59.329828999999997</c:v>
                </c:pt>
                <c:pt idx="71">
                  <c:v>62.763979999999997</c:v>
                </c:pt>
                <c:pt idx="72">
                  <c:v>66.075733</c:v>
                </c:pt>
                <c:pt idx="73">
                  <c:v>69.272971999999996</c:v>
                </c:pt>
                <c:pt idx="74">
                  <c:v>72.382726000000005</c:v>
                </c:pt>
                <c:pt idx="75">
                  <c:v>75.389026999999999</c:v>
                </c:pt>
                <c:pt idx="76">
                  <c:v>78.269155999999995</c:v>
                </c:pt>
                <c:pt idx="77">
                  <c:v>80.975857000000005</c:v>
                </c:pt>
                <c:pt idx="78">
                  <c:v>83.467305999999994</c:v>
                </c:pt>
                <c:pt idx="79">
                  <c:v>85.702675999999997</c:v>
                </c:pt>
                <c:pt idx="80">
                  <c:v>87.663403000000002</c:v>
                </c:pt>
                <c:pt idx="81">
                  <c:v>89.364699999999999</c:v>
                </c:pt>
                <c:pt idx="82">
                  <c:v>90.862748999999994</c:v>
                </c:pt>
                <c:pt idx="83">
                  <c:v>92.170263000000006</c:v>
                </c:pt>
                <c:pt idx="84">
                  <c:v>93.321466999999998</c:v>
                </c:pt>
                <c:pt idx="85">
                  <c:v>94.327055999999999</c:v>
                </c:pt>
                <c:pt idx="86">
                  <c:v>95.208347000000003</c:v>
                </c:pt>
                <c:pt idx="87">
                  <c:v>95.993723000000003</c:v>
                </c:pt>
                <c:pt idx="88">
                  <c:v>96.671689000000001</c:v>
                </c:pt>
                <c:pt idx="89">
                  <c:v>97.233182999999997</c:v>
                </c:pt>
                <c:pt idx="90">
                  <c:v>97.669404</c:v>
                </c:pt>
                <c:pt idx="91">
                  <c:v>97.952297000000002</c:v>
                </c:pt>
                <c:pt idx="92">
                  <c:v>98.047439999999995</c:v>
                </c:pt>
                <c:pt idx="93">
                  <c:v>98.040109000000001</c:v>
                </c:pt>
                <c:pt idx="94">
                  <c:v>98.027700999999993</c:v>
                </c:pt>
                <c:pt idx="95">
                  <c:v>98.051131999999996</c:v>
                </c:pt>
                <c:pt idx="96">
                  <c:v>98.117998999999998</c:v>
                </c:pt>
                <c:pt idx="97">
                  <c:v>98.200644999999994</c:v>
                </c:pt>
                <c:pt idx="98">
                  <c:v>98.267957999999993</c:v>
                </c:pt>
                <c:pt idx="99">
                  <c:v>98.301091999999997</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0-F690-4A21-987F-4CB68517D2C7}"/>
            </c:ext>
          </c:extLst>
        </c:ser>
        <c:ser>
          <c:idx val="5"/>
          <c:order val="5"/>
          <c:tx>
            <c:v>14400 WAVE</c:v>
          </c:tx>
          <c:spPr>
            <a:ln w="22225" cap="rnd">
              <a:solidFill>
                <a:schemeClr val="accent6"/>
              </a:solidFill>
              <a:round/>
            </a:ln>
            <a:effectLst/>
          </c:spPr>
          <c:marker>
            <c:symbol val="none"/>
          </c:marker>
          <c:xVal>
            <c:numRef>
              <c:f>'Data Task 1'!$AX$24:$AX$122</c:f>
              <c:numCache>
                <c:formatCode>General</c:formatCode>
                <c:ptCount val="99"/>
                <c:pt idx="0">
                  <c:v>-23.234542846679688</c:v>
                </c:pt>
                <c:pt idx="1">
                  <c:v>-22.5439453125</c:v>
                </c:pt>
                <c:pt idx="2">
                  <c:v>-21.853347778320313</c:v>
                </c:pt>
                <c:pt idx="3">
                  <c:v>-21.162750244140625</c:v>
                </c:pt>
                <c:pt idx="4">
                  <c:v>-20.472152709960938</c:v>
                </c:pt>
                <c:pt idx="5">
                  <c:v>-19.78155517578125</c:v>
                </c:pt>
                <c:pt idx="6">
                  <c:v>-19.090957641601563</c:v>
                </c:pt>
                <c:pt idx="7">
                  <c:v>-18.400360107421875</c:v>
                </c:pt>
                <c:pt idx="8">
                  <c:v>-17.709762573242188</c:v>
                </c:pt>
                <c:pt idx="9">
                  <c:v>-17.0191650390625</c:v>
                </c:pt>
                <c:pt idx="10">
                  <c:v>-16.328567504882813</c:v>
                </c:pt>
                <c:pt idx="11">
                  <c:v>-15.637969970703125</c:v>
                </c:pt>
                <c:pt idx="12">
                  <c:v>-14.947372436523438</c:v>
                </c:pt>
                <c:pt idx="13">
                  <c:v>-14.25677490234375</c:v>
                </c:pt>
                <c:pt idx="14">
                  <c:v>-13.566177368164063</c:v>
                </c:pt>
                <c:pt idx="15">
                  <c:v>-12.875579833984375</c:v>
                </c:pt>
                <c:pt idx="16">
                  <c:v>-12.184982299804688</c:v>
                </c:pt>
                <c:pt idx="17">
                  <c:v>-11.494384765625</c:v>
                </c:pt>
                <c:pt idx="18">
                  <c:v>-10.803787231445313</c:v>
                </c:pt>
                <c:pt idx="19">
                  <c:v>-10.113189697265625</c:v>
                </c:pt>
                <c:pt idx="20">
                  <c:v>-9.422607421875</c:v>
                </c:pt>
                <c:pt idx="21">
                  <c:v>-8.7320098876953125</c:v>
                </c:pt>
                <c:pt idx="22">
                  <c:v>-8.041412353515625</c:v>
                </c:pt>
                <c:pt idx="23">
                  <c:v>-7.3508148193359375</c:v>
                </c:pt>
                <c:pt idx="24">
                  <c:v>-6.66021728515625</c:v>
                </c:pt>
                <c:pt idx="25">
                  <c:v>-5.9696197509765625</c:v>
                </c:pt>
                <c:pt idx="26">
                  <c:v>-5.279022216796875</c:v>
                </c:pt>
                <c:pt idx="27">
                  <c:v>-4.5884246826171875</c:v>
                </c:pt>
                <c:pt idx="28">
                  <c:v>-3.8978271484375</c:v>
                </c:pt>
                <c:pt idx="29">
                  <c:v>-3.2072296142578125</c:v>
                </c:pt>
                <c:pt idx="30">
                  <c:v>-2.516632080078125</c:v>
                </c:pt>
                <c:pt idx="31">
                  <c:v>-1.8260345458984375</c:v>
                </c:pt>
                <c:pt idx="32">
                  <c:v>-1.13543701171875</c:v>
                </c:pt>
                <c:pt idx="33">
                  <c:v>-0.4448394775390625</c:v>
                </c:pt>
                <c:pt idx="34">
                  <c:v>0.245758056640625</c:v>
                </c:pt>
                <c:pt idx="35">
                  <c:v>0.9363555908203125</c:v>
                </c:pt>
                <c:pt idx="36">
                  <c:v>1.626953125</c:v>
                </c:pt>
                <c:pt idx="37">
                  <c:v>2.3175506591796875</c:v>
                </c:pt>
                <c:pt idx="38">
                  <c:v>3.008148193359375</c:v>
                </c:pt>
                <c:pt idx="39">
                  <c:v>3.69873046875</c:v>
                </c:pt>
                <c:pt idx="40">
                  <c:v>4.3893280029296875</c:v>
                </c:pt>
                <c:pt idx="41">
                  <c:v>5.079925537109375</c:v>
                </c:pt>
                <c:pt idx="42">
                  <c:v>5.7705230712890625</c:v>
                </c:pt>
                <c:pt idx="43">
                  <c:v>6.46112060546875</c:v>
                </c:pt>
                <c:pt idx="44">
                  <c:v>7.1517181396484375</c:v>
                </c:pt>
                <c:pt idx="45">
                  <c:v>7.842315673828125</c:v>
                </c:pt>
                <c:pt idx="46">
                  <c:v>8.5329132080078125</c:v>
                </c:pt>
                <c:pt idx="47">
                  <c:v>9.2235107421875</c:v>
                </c:pt>
                <c:pt idx="48">
                  <c:v>9.9141082763671875</c:v>
                </c:pt>
                <c:pt idx="49">
                  <c:v>10.604705810546875</c:v>
                </c:pt>
                <c:pt idx="50">
                  <c:v>11.295303344726563</c:v>
                </c:pt>
                <c:pt idx="51">
                  <c:v>11.98590087890625</c:v>
                </c:pt>
                <c:pt idx="52">
                  <c:v>12.676498413085938</c:v>
                </c:pt>
                <c:pt idx="53">
                  <c:v>13.367095947265625</c:v>
                </c:pt>
                <c:pt idx="54">
                  <c:v>14.057693481445313</c:v>
                </c:pt>
                <c:pt idx="55">
                  <c:v>14.748291015625</c:v>
                </c:pt>
                <c:pt idx="56">
                  <c:v>15.438888549804688</c:v>
                </c:pt>
                <c:pt idx="57">
                  <c:v>16.129486083984375</c:v>
                </c:pt>
                <c:pt idx="58">
                  <c:v>16.820083618164063</c:v>
                </c:pt>
                <c:pt idx="59">
                  <c:v>17.510665893554688</c:v>
                </c:pt>
                <c:pt idx="60">
                  <c:v>18.201263427734375</c:v>
                </c:pt>
                <c:pt idx="61">
                  <c:v>18.891860961914063</c:v>
                </c:pt>
                <c:pt idx="62">
                  <c:v>19.58245849609375</c:v>
                </c:pt>
                <c:pt idx="63">
                  <c:v>20.273056030273438</c:v>
                </c:pt>
                <c:pt idx="64">
                  <c:v>20.963653564453125</c:v>
                </c:pt>
                <c:pt idx="65">
                  <c:v>21.654251098632813</c:v>
                </c:pt>
                <c:pt idx="66">
                  <c:v>22.3448486328125</c:v>
                </c:pt>
                <c:pt idx="67">
                  <c:v>23.035446166992188</c:v>
                </c:pt>
                <c:pt idx="68">
                  <c:v>23.726043701171875</c:v>
                </c:pt>
                <c:pt idx="69">
                  <c:v>24.416641235351563</c:v>
                </c:pt>
                <c:pt idx="70">
                  <c:v>25.10723876953125</c:v>
                </c:pt>
                <c:pt idx="71">
                  <c:v>25.797836303710938</c:v>
                </c:pt>
                <c:pt idx="72">
                  <c:v>26.488433837890625</c:v>
                </c:pt>
                <c:pt idx="73">
                  <c:v>27.179031372070313</c:v>
                </c:pt>
                <c:pt idx="74">
                  <c:v>27.86962890625</c:v>
                </c:pt>
                <c:pt idx="75">
                  <c:v>28.560226440429688</c:v>
                </c:pt>
                <c:pt idx="76">
                  <c:v>29.250823974609375</c:v>
                </c:pt>
                <c:pt idx="77">
                  <c:v>29.941421508789063</c:v>
                </c:pt>
                <c:pt idx="78">
                  <c:v>30.63201904296875</c:v>
                </c:pt>
                <c:pt idx="79">
                  <c:v>31.322601318359375</c:v>
                </c:pt>
                <c:pt idx="80">
                  <c:v>32.013198852539063</c:v>
                </c:pt>
                <c:pt idx="81">
                  <c:v>32.70379638671875</c:v>
                </c:pt>
                <c:pt idx="82">
                  <c:v>33.394393920898438</c:v>
                </c:pt>
                <c:pt idx="83">
                  <c:v>34.084991455078125</c:v>
                </c:pt>
                <c:pt idx="84">
                  <c:v>34.775588989257813</c:v>
                </c:pt>
                <c:pt idx="85">
                  <c:v>35.4661865234375</c:v>
                </c:pt>
                <c:pt idx="86">
                  <c:v>36.156784057617188</c:v>
                </c:pt>
                <c:pt idx="87">
                  <c:v>36.847381591796875</c:v>
                </c:pt>
                <c:pt idx="88">
                  <c:v>37.537979125976563</c:v>
                </c:pt>
                <c:pt idx="89">
                  <c:v>38.22857666015625</c:v>
                </c:pt>
                <c:pt idx="90">
                  <c:v>38.919174194335938</c:v>
                </c:pt>
                <c:pt idx="91">
                  <c:v>39.609771728515625</c:v>
                </c:pt>
                <c:pt idx="92">
                  <c:v>40.300369262695313</c:v>
                </c:pt>
                <c:pt idx="93">
                  <c:v>40.990966796875</c:v>
                </c:pt>
                <c:pt idx="94">
                  <c:v>41.681564331054688</c:v>
                </c:pt>
                <c:pt idx="95">
                  <c:v>42.372161865234375</c:v>
                </c:pt>
                <c:pt idx="96">
                  <c:v>43.062759399414063</c:v>
                </c:pt>
                <c:pt idx="97">
                  <c:v>43.75335693359375</c:v>
                </c:pt>
                <c:pt idx="98">
                  <c:v>44.443939208984375</c:v>
                </c:pt>
              </c:numCache>
            </c:numRef>
          </c:xVal>
          <c:yVal>
            <c:numRef>
              <c:f>'Data Task 1'!$AZ$24:$AZ$122</c:f>
              <c:numCache>
                <c:formatCode>General</c:formatCode>
                <c:ptCount val="99"/>
                <c:pt idx="0">
                  <c:v>0</c:v>
                </c:pt>
                <c:pt idx="1">
                  <c:v>5.6225803746201564E-5</c:v>
                </c:pt>
                <c:pt idx="2">
                  <c:v>2.1647538233082741E-3</c:v>
                </c:pt>
                <c:pt idx="3">
                  <c:v>1.0977951751556247E-2</c:v>
                </c:pt>
                <c:pt idx="4">
                  <c:v>3.1671073520556092E-2</c:v>
                </c:pt>
                <c:pt idx="5">
                  <c:v>6.9449073635041714E-2</c:v>
                </c:pt>
                <c:pt idx="6">
                  <c:v>0.12949462980031967</c:v>
                </c:pt>
                <c:pt idx="7">
                  <c:v>0.21695278119295835</c:v>
                </c:pt>
                <c:pt idx="8">
                  <c:v>0.3369529265910387</c:v>
                </c:pt>
                <c:pt idx="9">
                  <c:v>0.49454956315457821</c:v>
                </c:pt>
                <c:pt idx="10">
                  <c:v>0.69474079646170139</c:v>
                </c:pt>
                <c:pt idx="11">
                  <c:v>0.94255171716213226</c:v>
                </c:pt>
                <c:pt idx="12">
                  <c:v>1.242622546851635</c:v>
                </c:pt>
                <c:pt idx="13">
                  <c:v>1.5996154397726059</c:v>
                </c:pt>
                <c:pt idx="14">
                  <c:v>2.0180106163024902</c:v>
                </c:pt>
                <c:pt idx="15">
                  <c:v>2.502082847058773</c:v>
                </c:pt>
                <c:pt idx="16">
                  <c:v>3.0558845028281212</c:v>
                </c:pt>
                <c:pt idx="17">
                  <c:v>3.6832142621278763</c:v>
                </c:pt>
                <c:pt idx="18">
                  <c:v>4.3875705450773239</c:v>
                </c:pt>
                <c:pt idx="19">
                  <c:v>5.172136053442955</c:v>
                </c:pt>
                <c:pt idx="20">
                  <c:v>6.0397185385227203</c:v>
                </c:pt>
                <c:pt idx="21">
                  <c:v>6.9927938282489777</c:v>
                </c:pt>
                <c:pt idx="22">
                  <c:v>8.033355325460434</c:v>
                </c:pt>
                <c:pt idx="23">
                  <c:v>9.1629743576049805</c:v>
                </c:pt>
                <c:pt idx="24">
                  <c:v>10.382737219333649</c:v>
                </c:pt>
                <c:pt idx="25">
                  <c:v>11.693219840526581</c:v>
                </c:pt>
                <c:pt idx="26">
                  <c:v>13.09446394443512</c:v>
                </c:pt>
                <c:pt idx="27">
                  <c:v>14.585965871810913</c:v>
                </c:pt>
                <c:pt idx="28">
                  <c:v>16.166645288467407</c:v>
                </c:pt>
                <c:pt idx="29">
                  <c:v>17.834849655628204</c:v>
                </c:pt>
                <c:pt idx="30">
                  <c:v>19.588325917720795</c:v>
                </c:pt>
                <c:pt idx="31">
                  <c:v>21.424247324466705</c:v>
                </c:pt>
                <c:pt idx="32">
                  <c:v>23.33918958902359</c:v>
                </c:pt>
                <c:pt idx="33">
                  <c:v>25.329160690307617</c:v>
                </c:pt>
                <c:pt idx="34">
                  <c:v>27.389594912528992</c:v>
                </c:pt>
                <c:pt idx="35">
                  <c:v>29.515394568443298</c:v>
                </c:pt>
                <c:pt idx="36">
                  <c:v>31.700959801673889</c:v>
                </c:pt>
                <c:pt idx="37">
                  <c:v>33.940187096595764</c:v>
                </c:pt>
                <c:pt idx="38">
                  <c:v>36.226567625999451</c:v>
                </c:pt>
                <c:pt idx="39">
                  <c:v>38.553136587142944</c:v>
                </c:pt>
                <c:pt idx="40">
                  <c:v>40.912744402885437</c:v>
                </c:pt>
                <c:pt idx="41">
                  <c:v>43.297812342643738</c:v>
                </c:pt>
                <c:pt idx="42">
                  <c:v>45.700585842132568</c:v>
                </c:pt>
                <c:pt idx="43">
                  <c:v>48.113164305686951</c:v>
                </c:pt>
                <c:pt idx="44">
                  <c:v>50.52756667137146</c:v>
                </c:pt>
                <c:pt idx="45">
                  <c:v>52.935796976089478</c:v>
                </c:pt>
                <c:pt idx="46">
                  <c:v>55.329883098602295</c:v>
                </c:pt>
                <c:pt idx="47">
                  <c:v>57.702028751373291</c:v>
                </c:pt>
                <c:pt idx="48">
                  <c:v>60.044586658477783</c:v>
                </c:pt>
                <c:pt idx="49">
                  <c:v>62.350189685821533</c:v>
                </c:pt>
                <c:pt idx="50">
                  <c:v>64.61181640625</c:v>
                </c:pt>
                <c:pt idx="51">
                  <c:v>66.82281494140625</c:v>
                </c:pt>
                <c:pt idx="52">
                  <c:v>68.976986408233643</c:v>
                </c:pt>
                <c:pt idx="53">
                  <c:v>71.06863260269165</c:v>
                </c:pt>
                <c:pt idx="54">
                  <c:v>73.092591762542725</c:v>
                </c:pt>
                <c:pt idx="55">
                  <c:v>75.04427433013916</c:v>
                </c:pt>
                <c:pt idx="56">
                  <c:v>76.919716596603394</c:v>
                </c:pt>
                <c:pt idx="57">
                  <c:v>78.71556282043457</c:v>
                </c:pt>
                <c:pt idx="58">
                  <c:v>80.429106950759888</c:v>
                </c:pt>
                <c:pt idx="59">
                  <c:v>82.058238983154297</c:v>
                </c:pt>
                <c:pt idx="60">
                  <c:v>83.601623773574829</c:v>
                </c:pt>
                <c:pt idx="61">
                  <c:v>85.058420896530151</c:v>
                </c:pt>
                <c:pt idx="62">
                  <c:v>86.428451538085938</c:v>
                </c:pt>
                <c:pt idx="63">
                  <c:v>87.712126970291138</c:v>
                </c:pt>
                <c:pt idx="64">
                  <c:v>88.910382986068726</c:v>
                </c:pt>
                <c:pt idx="65">
                  <c:v>90.024697780609131</c:v>
                </c:pt>
                <c:pt idx="66">
                  <c:v>91.057026386260986</c:v>
                </c:pt>
                <c:pt idx="67">
                  <c:v>92.009705305099487</c:v>
                </c:pt>
                <c:pt idx="68">
                  <c:v>92.885500192642212</c:v>
                </c:pt>
                <c:pt idx="69">
                  <c:v>93.687450885772705</c:v>
                </c:pt>
                <c:pt idx="70">
                  <c:v>94.418883323669434</c:v>
                </c:pt>
                <c:pt idx="71">
                  <c:v>95.083343982696533</c:v>
                </c:pt>
                <c:pt idx="72">
                  <c:v>95.684510469436646</c:v>
                </c:pt>
                <c:pt idx="73">
                  <c:v>96.226203441619873</c:v>
                </c:pt>
                <c:pt idx="74">
                  <c:v>96.712285280227661</c:v>
                </c:pt>
                <c:pt idx="75">
                  <c:v>97.146660089492798</c:v>
                </c:pt>
                <c:pt idx="76">
                  <c:v>97.533184289932251</c:v>
                </c:pt>
                <c:pt idx="77">
                  <c:v>97.875684499740601</c:v>
                </c:pt>
                <c:pt idx="78">
                  <c:v>98.177868127822876</c:v>
                </c:pt>
                <c:pt idx="79">
                  <c:v>98.443329334259033</c:v>
                </c:pt>
                <c:pt idx="80">
                  <c:v>98.675525188446045</c:v>
                </c:pt>
                <c:pt idx="81">
                  <c:v>98.87772798538208</c:v>
                </c:pt>
                <c:pt idx="82">
                  <c:v>99.053025245666504</c:v>
                </c:pt>
                <c:pt idx="83">
                  <c:v>99.204319715499878</c:v>
                </c:pt>
                <c:pt idx="84">
                  <c:v>99.334293603897095</c:v>
                </c:pt>
                <c:pt idx="85">
                  <c:v>99.445438385009766</c:v>
                </c:pt>
                <c:pt idx="86">
                  <c:v>99.540048837661743</c:v>
                </c:pt>
                <c:pt idx="87">
                  <c:v>99.620211124420166</c:v>
                </c:pt>
                <c:pt idx="88">
                  <c:v>99.687796831130981</c:v>
                </c:pt>
                <c:pt idx="89">
                  <c:v>99.744516611099243</c:v>
                </c:pt>
                <c:pt idx="90">
                  <c:v>99.791890382766724</c:v>
                </c:pt>
                <c:pt idx="91">
                  <c:v>99.831259250640869</c:v>
                </c:pt>
                <c:pt idx="92">
                  <c:v>99.86380934715271</c:v>
                </c:pt>
                <c:pt idx="93">
                  <c:v>99.890607595443726</c:v>
                </c:pt>
                <c:pt idx="94">
                  <c:v>99.912554025650024</c:v>
                </c:pt>
                <c:pt idx="95">
                  <c:v>99.930429458618164</c:v>
                </c:pt>
                <c:pt idx="96">
                  <c:v>99.944925308227539</c:v>
                </c:pt>
                <c:pt idx="97">
                  <c:v>99.949526786804199</c:v>
                </c:pt>
                <c:pt idx="98">
                  <c:v>99.949997663497925</c:v>
                </c:pt>
              </c:numCache>
            </c:numRef>
          </c:yVal>
          <c:smooth val="1"/>
          <c:extLst>
            <c:ext xmlns:c16="http://schemas.microsoft.com/office/drawing/2014/chart" uri="{C3380CC4-5D6E-409C-BE32-E72D297353CC}">
              <c16:uniqueId val="{00000001-F690-4A21-987F-4CB68517D2C7}"/>
            </c:ext>
          </c:extLst>
        </c:ser>
        <c:dLbls>
          <c:showLegendKey val="0"/>
          <c:showVal val="0"/>
          <c:showCatName val="0"/>
          <c:showSerName val="0"/>
          <c:showPercent val="0"/>
          <c:showBubbleSize val="0"/>
        </c:dLbls>
        <c:axId val="223065600"/>
        <c:axId val="223067136"/>
        <c:extLst>
          <c:ext xmlns:c15="http://schemas.microsoft.com/office/drawing/2012/chart" uri="{02D57815-91ED-43cb-92C2-25804820EDAC}">
            <c15:filteredScatterSeries>
              <c15:ser>
                <c:idx val="0"/>
                <c:order val="0"/>
                <c:tx>
                  <c:strRef>
                    <c:extLst>
                      <c:ext uri="{02D57815-91ED-43cb-92C2-25804820EDAC}">
                        <c15:formulaRef>
                          <c15:sqref>'Data Task 1'!$E$10:$R$10</c15:sqref>
                        </c15:formulaRef>
                      </c:ext>
                    </c:extLst>
                    <c:strCache>
                      <c:ptCount val="1"/>
                      <c:pt idx="0">
                        <c:v>10250</c:v>
                      </c:pt>
                    </c:strCache>
                  </c:strRef>
                </c:tx>
                <c:spPr>
                  <a:ln w="22225" cap="rnd">
                    <a:solidFill>
                      <a:schemeClr val="accent1"/>
                    </a:solidFill>
                    <a:round/>
                  </a:ln>
                  <a:effectLst/>
                </c:spPr>
                <c:marker>
                  <c:symbol val="none"/>
                </c:marker>
                <c:xVal>
                  <c:numRef>
                    <c:extLst>
                      <c:ext uri="{02D57815-91ED-43cb-92C2-25804820EDAC}">
                        <c15:formulaRef>
                          <c15:sqref>'Data Task 1'!$B$313:$B$408</c15:sqref>
                        </c15:formulaRef>
                      </c:ext>
                    </c:extLst>
                    <c:numCache>
                      <c:formatCode>General</c:formatCode>
                      <c:ptCount val="96"/>
                      <c:pt idx="0">
                        <c:v>-59.19</c:v>
                      </c:pt>
                      <c:pt idx="1">
                        <c:v>-58.19</c:v>
                      </c:pt>
                      <c:pt idx="2">
                        <c:v>-57.19</c:v>
                      </c:pt>
                      <c:pt idx="3">
                        <c:v>-56.19</c:v>
                      </c:pt>
                      <c:pt idx="4">
                        <c:v>-55.19</c:v>
                      </c:pt>
                      <c:pt idx="5">
                        <c:v>-54.19</c:v>
                      </c:pt>
                      <c:pt idx="6">
                        <c:v>-53.19</c:v>
                      </c:pt>
                      <c:pt idx="7">
                        <c:v>-52.19</c:v>
                      </c:pt>
                      <c:pt idx="8">
                        <c:v>-51.19</c:v>
                      </c:pt>
                      <c:pt idx="9">
                        <c:v>-50.19</c:v>
                      </c:pt>
                      <c:pt idx="10">
                        <c:v>-49.19</c:v>
                      </c:pt>
                      <c:pt idx="11">
                        <c:v>-48.19</c:v>
                      </c:pt>
                      <c:pt idx="12">
                        <c:v>-47.19</c:v>
                      </c:pt>
                      <c:pt idx="13">
                        <c:v>-46.19</c:v>
                      </c:pt>
                      <c:pt idx="14">
                        <c:v>-45.19</c:v>
                      </c:pt>
                      <c:pt idx="15">
                        <c:v>-44.19</c:v>
                      </c:pt>
                      <c:pt idx="16">
                        <c:v>-43.19</c:v>
                      </c:pt>
                      <c:pt idx="17">
                        <c:v>-42.19</c:v>
                      </c:pt>
                      <c:pt idx="18">
                        <c:v>-41.19</c:v>
                      </c:pt>
                      <c:pt idx="19">
                        <c:v>-40.19</c:v>
                      </c:pt>
                      <c:pt idx="20">
                        <c:v>-39.19</c:v>
                      </c:pt>
                      <c:pt idx="21">
                        <c:v>-38.19</c:v>
                      </c:pt>
                      <c:pt idx="22">
                        <c:v>-37.19</c:v>
                      </c:pt>
                      <c:pt idx="23">
                        <c:v>-36.19</c:v>
                      </c:pt>
                      <c:pt idx="24">
                        <c:v>-35.19</c:v>
                      </c:pt>
                      <c:pt idx="25">
                        <c:v>-34.19</c:v>
                      </c:pt>
                      <c:pt idx="26">
                        <c:v>-33.19</c:v>
                      </c:pt>
                      <c:pt idx="27">
                        <c:v>-32.19</c:v>
                      </c:pt>
                      <c:pt idx="28">
                        <c:v>-31.19</c:v>
                      </c:pt>
                      <c:pt idx="29">
                        <c:v>-30.19</c:v>
                      </c:pt>
                      <c:pt idx="30">
                        <c:v>-29.19</c:v>
                      </c:pt>
                      <c:pt idx="31">
                        <c:v>-28.19</c:v>
                      </c:pt>
                      <c:pt idx="32">
                        <c:v>-27.19</c:v>
                      </c:pt>
                      <c:pt idx="33">
                        <c:v>-26.19</c:v>
                      </c:pt>
                      <c:pt idx="34">
                        <c:v>-25.19</c:v>
                      </c:pt>
                      <c:pt idx="35">
                        <c:v>-24.19</c:v>
                      </c:pt>
                      <c:pt idx="36">
                        <c:v>-23.19</c:v>
                      </c:pt>
                      <c:pt idx="37">
                        <c:v>-22.19</c:v>
                      </c:pt>
                      <c:pt idx="38">
                        <c:v>-21.19</c:v>
                      </c:pt>
                      <c:pt idx="39">
                        <c:v>-20.190000000000001</c:v>
                      </c:pt>
                      <c:pt idx="40">
                        <c:v>-19.190000000000001</c:v>
                      </c:pt>
                      <c:pt idx="41">
                        <c:v>-18.190000000000001</c:v>
                      </c:pt>
                      <c:pt idx="42">
                        <c:v>-17.190000000000001</c:v>
                      </c:pt>
                      <c:pt idx="43">
                        <c:v>-16.190000000000001</c:v>
                      </c:pt>
                      <c:pt idx="44">
                        <c:v>-15.19</c:v>
                      </c:pt>
                      <c:pt idx="45">
                        <c:v>-14.19</c:v>
                      </c:pt>
                      <c:pt idx="46">
                        <c:v>-13.19</c:v>
                      </c:pt>
                      <c:pt idx="47">
                        <c:v>-12.19</c:v>
                      </c:pt>
                      <c:pt idx="48">
                        <c:v>-11.19</c:v>
                      </c:pt>
                      <c:pt idx="49">
                        <c:v>-10.19</c:v>
                      </c:pt>
                      <c:pt idx="50">
                        <c:v>-9.19</c:v>
                      </c:pt>
                      <c:pt idx="51">
                        <c:v>-8.19</c:v>
                      </c:pt>
                      <c:pt idx="52">
                        <c:v>-7.19</c:v>
                      </c:pt>
                      <c:pt idx="53">
                        <c:v>-6.19</c:v>
                      </c:pt>
                      <c:pt idx="54">
                        <c:v>-5.19</c:v>
                      </c:pt>
                      <c:pt idx="55">
                        <c:v>-4.1900000000000004</c:v>
                      </c:pt>
                      <c:pt idx="56">
                        <c:v>-3.19</c:v>
                      </c:pt>
                      <c:pt idx="57">
                        <c:v>-2.19</c:v>
                      </c:pt>
                      <c:pt idx="58">
                        <c:v>-1.19</c:v>
                      </c:pt>
                      <c:pt idx="59">
                        <c:v>-0.19</c:v>
                      </c:pt>
                      <c:pt idx="60">
                        <c:v>0.81</c:v>
                      </c:pt>
                      <c:pt idx="61">
                        <c:v>1.81</c:v>
                      </c:pt>
                      <c:pt idx="62">
                        <c:v>2.81</c:v>
                      </c:pt>
                      <c:pt idx="63">
                        <c:v>3.81</c:v>
                      </c:pt>
                      <c:pt idx="64">
                        <c:v>4.8099999999999996</c:v>
                      </c:pt>
                      <c:pt idx="65">
                        <c:v>5.81</c:v>
                      </c:pt>
                      <c:pt idx="66">
                        <c:v>6.81</c:v>
                      </c:pt>
                      <c:pt idx="67">
                        <c:v>7.81</c:v>
                      </c:pt>
                      <c:pt idx="68">
                        <c:v>8.81</c:v>
                      </c:pt>
                      <c:pt idx="69">
                        <c:v>9.81</c:v>
                      </c:pt>
                      <c:pt idx="70">
                        <c:v>10.81</c:v>
                      </c:pt>
                      <c:pt idx="71">
                        <c:v>11.81</c:v>
                      </c:pt>
                      <c:pt idx="72">
                        <c:v>12.81</c:v>
                      </c:pt>
                      <c:pt idx="73">
                        <c:v>13.81</c:v>
                      </c:pt>
                      <c:pt idx="74">
                        <c:v>14.81</c:v>
                      </c:pt>
                      <c:pt idx="75">
                        <c:v>15.81</c:v>
                      </c:pt>
                      <c:pt idx="76">
                        <c:v>16.809999999999999</c:v>
                      </c:pt>
                      <c:pt idx="77">
                        <c:v>17.809999999999999</c:v>
                      </c:pt>
                      <c:pt idx="78">
                        <c:v>18.809999999999999</c:v>
                      </c:pt>
                      <c:pt idx="79">
                        <c:v>19.809999999999999</c:v>
                      </c:pt>
                      <c:pt idx="80">
                        <c:v>20.81</c:v>
                      </c:pt>
                      <c:pt idx="81">
                        <c:v>21.81</c:v>
                      </c:pt>
                      <c:pt idx="82">
                        <c:v>22.81</c:v>
                      </c:pt>
                      <c:pt idx="83">
                        <c:v>23.81</c:v>
                      </c:pt>
                      <c:pt idx="84">
                        <c:v>24.81</c:v>
                      </c:pt>
                      <c:pt idx="85">
                        <c:v>25.81</c:v>
                      </c:pt>
                      <c:pt idx="86">
                        <c:v>26.81</c:v>
                      </c:pt>
                      <c:pt idx="87">
                        <c:v>27.81</c:v>
                      </c:pt>
                      <c:pt idx="88">
                        <c:v>28.81</c:v>
                      </c:pt>
                      <c:pt idx="89">
                        <c:v>29.81</c:v>
                      </c:pt>
                      <c:pt idx="90">
                        <c:v>30.81</c:v>
                      </c:pt>
                      <c:pt idx="91">
                        <c:v>31.81</c:v>
                      </c:pt>
                      <c:pt idx="92">
                        <c:v>32.81</c:v>
                      </c:pt>
                      <c:pt idx="93">
                        <c:v>33.81</c:v>
                      </c:pt>
                      <c:pt idx="94">
                        <c:v>34.81</c:v>
                      </c:pt>
                      <c:pt idx="95">
                        <c:v>35.81</c:v>
                      </c:pt>
                    </c:numCache>
                  </c:numRef>
                </c:xVal>
                <c:yVal>
                  <c:numRef>
                    <c:extLst>
                      <c:ext uri="{02D57815-91ED-43cb-92C2-25804820EDAC}">
                        <c15:formulaRef>
                          <c15:sqref>'Data Task 1'!$Q$313:$Q$408</c15:sqref>
                        </c15:formulaRef>
                      </c:ext>
                    </c:extLst>
                    <c:numCache>
                      <c:formatCode>0.00</c:formatCode>
                      <c:ptCount val="96"/>
                      <c:pt idx="0">
                        <c:v>6.8900000000000005E-4</c:v>
                      </c:pt>
                      <c:pt idx="1">
                        <c:v>5.1539999999999997E-3</c:v>
                      </c:pt>
                      <c:pt idx="2">
                        <c:v>1.5573999999999999E-2</c:v>
                      </c:pt>
                      <c:pt idx="3">
                        <c:v>3.1861E-2</c:v>
                      </c:pt>
                      <c:pt idx="4">
                        <c:v>5.3022E-2</c:v>
                      </c:pt>
                      <c:pt idx="5">
                        <c:v>7.6421000000000003E-2</c:v>
                      </c:pt>
                      <c:pt idx="6">
                        <c:v>0.101213</c:v>
                      </c:pt>
                      <c:pt idx="7">
                        <c:v>0.124999</c:v>
                      </c:pt>
                      <c:pt idx="8">
                        <c:v>0.14868400000000001</c:v>
                      </c:pt>
                      <c:pt idx="9">
                        <c:v>0.17184199999999999</c:v>
                      </c:pt>
                      <c:pt idx="10">
                        <c:v>0.19111400000000001</c:v>
                      </c:pt>
                      <c:pt idx="11">
                        <c:v>0.21027899999999999</c:v>
                      </c:pt>
                      <c:pt idx="12">
                        <c:v>0.23832200000000001</c:v>
                      </c:pt>
                      <c:pt idx="13">
                        <c:v>0.27169199999999999</c:v>
                      </c:pt>
                      <c:pt idx="14">
                        <c:v>0.30094199999999999</c:v>
                      </c:pt>
                      <c:pt idx="15">
                        <c:v>0.32735399999999998</c:v>
                      </c:pt>
                      <c:pt idx="16">
                        <c:v>0.35319299999999998</c:v>
                      </c:pt>
                      <c:pt idx="17">
                        <c:v>0.37313400000000002</c:v>
                      </c:pt>
                      <c:pt idx="18">
                        <c:v>0.38819399999999998</c:v>
                      </c:pt>
                      <c:pt idx="19">
                        <c:v>0.40458899999999998</c:v>
                      </c:pt>
                      <c:pt idx="20">
                        <c:v>0.41867199999999999</c:v>
                      </c:pt>
                      <c:pt idx="21">
                        <c:v>0.42598799999999998</c:v>
                      </c:pt>
                      <c:pt idx="22">
                        <c:v>0.436</c:v>
                      </c:pt>
                      <c:pt idx="23">
                        <c:v>0.45155699999999999</c:v>
                      </c:pt>
                      <c:pt idx="24">
                        <c:v>0.46684500000000001</c:v>
                      </c:pt>
                      <c:pt idx="25">
                        <c:v>0.48109600000000002</c:v>
                      </c:pt>
                      <c:pt idx="26">
                        <c:v>0.49395600000000001</c:v>
                      </c:pt>
                      <c:pt idx="27">
                        <c:v>0.50295199999999995</c:v>
                      </c:pt>
                      <c:pt idx="28">
                        <c:v>0.50747200000000003</c:v>
                      </c:pt>
                      <c:pt idx="29">
                        <c:v>0.51172600000000001</c:v>
                      </c:pt>
                      <c:pt idx="30">
                        <c:v>0.51514199999999999</c:v>
                      </c:pt>
                      <c:pt idx="31">
                        <c:v>0.51790800000000004</c:v>
                      </c:pt>
                      <c:pt idx="32">
                        <c:v>0.518706</c:v>
                      </c:pt>
                      <c:pt idx="33">
                        <c:v>0.52116600000000002</c:v>
                      </c:pt>
                      <c:pt idx="34">
                        <c:v>0.52614300000000003</c:v>
                      </c:pt>
                      <c:pt idx="35">
                        <c:v>0.53071000000000002</c:v>
                      </c:pt>
                      <c:pt idx="36">
                        <c:v>0.53232699999999999</c:v>
                      </c:pt>
                      <c:pt idx="37">
                        <c:v>0.53424400000000005</c:v>
                      </c:pt>
                      <c:pt idx="38">
                        <c:v>0.53893899999999995</c:v>
                      </c:pt>
                      <c:pt idx="39">
                        <c:v>0.55763099999999999</c:v>
                      </c:pt>
                      <c:pt idx="40">
                        <c:v>0.60578200000000004</c:v>
                      </c:pt>
                      <c:pt idx="41">
                        <c:v>0.70051200000000002</c:v>
                      </c:pt>
                      <c:pt idx="42">
                        <c:v>0.83868299999999996</c:v>
                      </c:pt>
                      <c:pt idx="43">
                        <c:v>1.023828</c:v>
                      </c:pt>
                      <c:pt idx="44">
                        <c:v>1.2628159999999999</c:v>
                      </c:pt>
                      <c:pt idx="45">
                        <c:v>1.56098</c:v>
                      </c:pt>
                      <c:pt idx="46">
                        <c:v>1.922304</c:v>
                      </c:pt>
                      <c:pt idx="47">
                        <c:v>2.3645200000000002</c:v>
                      </c:pt>
                      <c:pt idx="48">
                        <c:v>2.9077850000000001</c:v>
                      </c:pt>
                      <c:pt idx="49">
                        <c:v>3.565868</c:v>
                      </c:pt>
                      <c:pt idx="50">
                        <c:v>4.3448200000000003</c:v>
                      </c:pt>
                      <c:pt idx="51">
                        <c:v>5.2473130000000001</c:v>
                      </c:pt>
                      <c:pt idx="52">
                        <c:v>6.2593569999999996</c:v>
                      </c:pt>
                      <c:pt idx="53">
                        <c:v>7.4017049999999998</c:v>
                      </c:pt>
                      <c:pt idx="54">
                        <c:v>8.6887460000000001</c:v>
                      </c:pt>
                      <c:pt idx="55">
                        <c:v>10.161649000000001</c:v>
                      </c:pt>
                      <c:pt idx="56">
                        <c:v>11.833009000000001</c:v>
                      </c:pt>
                      <c:pt idx="57">
                        <c:v>13.731145</c:v>
                      </c:pt>
                      <c:pt idx="58">
                        <c:v>15.832437000000001</c:v>
                      </c:pt>
                      <c:pt idx="59">
                        <c:v>18.158496</c:v>
                      </c:pt>
                      <c:pt idx="60">
                        <c:v>20.708596</c:v>
                      </c:pt>
                      <c:pt idx="61">
                        <c:v>23.507472</c:v>
                      </c:pt>
                      <c:pt idx="62">
                        <c:v>26.541803999999999</c:v>
                      </c:pt>
                      <c:pt idx="63">
                        <c:v>29.804393000000001</c:v>
                      </c:pt>
                      <c:pt idx="64">
                        <c:v>33.253644999999999</c:v>
                      </c:pt>
                      <c:pt idx="65">
                        <c:v>36.864178000000003</c:v>
                      </c:pt>
                      <c:pt idx="66">
                        <c:v>40.593428000000003</c:v>
                      </c:pt>
                      <c:pt idx="67">
                        <c:v>44.409241999999999</c:v>
                      </c:pt>
                      <c:pt idx="68">
                        <c:v>48.294659000000003</c:v>
                      </c:pt>
                      <c:pt idx="69">
                        <c:v>52.228926999999999</c:v>
                      </c:pt>
                      <c:pt idx="70">
                        <c:v>56.169027999999997</c:v>
                      </c:pt>
                      <c:pt idx="71">
                        <c:v>60.072868999999997</c:v>
                      </c:pt>
                      <c:pt idx="72">
                        <c:v>63.900562000000001</c:v>
                      </c:pt>
                      <c:pt idx="73">
                        <c:v>67.597857000000005</c:v>
                      </c:pt>
                      <c:pt idx="74">
                        <c:v>71.119861999999998</c:v>
                      </c:pt>
                      <c:pt idx="75">
                        <c:v>74.457582000000002</c:v>
                      </c:pt>
                      <c:pt idx="76">
                        <c:v>77.606572999999997</c:v>
                      </c:pt>
                      <c:pt idx="77">
                        <c:v>80.544031000000004</c:v>
                      </c:pt>
                      <c:pt idx="78">
                        <c:v>83.263802999999996</c:v>
                      </c:pt>
                      <c:pt idx="79">
                        <c:v>85.767532000000003</c:v>
                      </c:pt>
                      <c:pt idx="80">
                        <c:v>88.029228000000003</c:v>
                      </c:pt>
                      <c:pt idx="81">
                        <c:v>90.013448999999994</c:v>
                      </c:pt>
                      <c:pt idx="82">
                        <c:v>91.730029999999999</c:v>
                      </c:pt>
                      <c:pt idx="83">
                        <c:v>93.204977999999997</c:v>
                      </c:pt>
                      <c:pt idx="84">
                        <c:v>94.454248000000007</c:v>
                      </c:pt>
                      <c:pt idx="85">
                        <c:v>95.507244</c:v>
                      </c:pt>
                      <c:pt idx="86">
                        <c:v>96.408451999999997</c:v>
                      </c:pt>
                      <c:pt idx="87">
                        <c:v>97.162667999999996</c:v>
                      </c:pt>
                      <c:pt idx="88">
                        <c:v>97.761615000000006</c:v>
                      </c:pt>
                      <c:pt idx="89">
                        <c:v>98.225708999999995</c:v>
                      </c:pt>
                      <c:pt idx="90">
                        <c:v>98.584190000000007</c:v>
                      </c:pt>
                      <c:pt idx="91">
                        <c:v>98.830594000000005</c:v>
                      </c:pt>
                      <c:pt idx="92">
                        <c:v>98.990317000000005</c:v>
                      </c:pt>
                      <c:pt idx="93">
                        <c:v>99.088911999999993</c:v>
                      </c:pt>
                      <c:pt idx="94">
                        <c:v>99.133885000000006</c:v>
                      </c:pt>
                      <c:pt idx="95">
                        <c:v>99.119414000000006</c:v>
                      </c:pt>
                    </c:numCache>
                  </c:numRef>
                </c:yVal>
                <c:smooth val="1"/>
                <c:extLst>
                  <c:ext xmlns:c16="http://schemas.microsoft.com/office/drawing/2014/chart" uri="{C3380CC4-5D6E-409C-BE32-E72D297353CC}">
                    <c16:uniqueId val="{00000002-F690-4A21-987F-4CB68517D2C7}"/>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'Data Task 1'!$U$10:$AH$10</c15:sqref>
                        </c15:formulaRef>
                      </c:ext>
                    </c:extLst>
                    <c:strCache>
                      <c:ptCount val="1"/>
                      <c:pt idx="0">
                        <c:v>13000</c:v>
                      </c:pt>
                    </c:strCache>
                  </c:strRef>
                </c:tx>
                <c:spPr>
                  <a:ln w="22225"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'Data Task 1'!$B$312:$B$408</c15:sqref>
                        </c15:formulaRef>
                      </c:ext>
                    </c:extLst>
                    <c:numCache>
                      <c:formatCode>General</c:formatCode>
                      <c:ptCount val="97"/>
                      <c:pt idx="0">
                        <c:v>-60.19</c:v>
                      </c:pt>
                      <c:pt idx="1">
                        <c:v>-59.19</c:v>
                      </c:pt>
                      <c:pt idx="2">
                        <c:v>-58.19</c:v>
                      </c:pt>
                      <c:pt idx="3">
                        <c:v>-57.19</c:v>
                      </c:pt>
                      <c:pt idx="4">
                        <c:v>-56.19</c:v>
                      </c:pt>
                      <c:pt idx="5">
                        <c:v>-55.19</c:v>
                      </c:pt>
                      <c:pt idx="6">
                        <c:v>-54.19</c:v>
                      </c:pt>
                      <c:pt idx="7">
                        <c:v>-53.19</c:v>
                      </c:pt>
                      <c:pt idx="8">
                        <c:v>-52.19</c:v>
                      </c:pt>
                      <c:pt idx="9">
                        <c:v>-51.19</c:v>
                      </c:pt>
                      <c:pt idx="10">
                        <c:v>-50.19</c:v>
                      </c:pt>
                      <c:pt idx="11">
                        <c:v>-49.19</c:v>
                      </c:pt>
                      <c:pt idx="12">
                        <c:v>-48.19</c:v>
                      </c:pt>
                      <c:pt idx="13">
                        <c:v>-47.19</c:v>
                      </c:pt>
                      <c:pt idx="14">
                        <c:v>-46.19</c:v>
                      </c:pt>
                      <c:pt idx="15">
                        <c:v>-45.19</c:v>
                      </c:pt>
                      <c:pt idx="16">
                        <c:v>-44.19</c:v>
                      </c:pt>
                      <c:pt idx="17">
                        <c:v>-43.19</c:v>
                      </c:pt>
                      <c:pt idx="18">
                        <c:v>-42.19</c:v>
                      </c:pt>
                      <c:pt idx="19">
                        <c:v>-41.19</c:v>
                      </c:pt>
                      <c:pt idx="20">
                        <c:v>-40.19</c:v>
                      </c:pt>
                      <c:pt idx="21">
                        <c:v>-39.19</c:v>
                      </c:pt>
                      <c:pt idx="22">
                        <c:v>-38.19</c:v>
                      </c:pt>
                      <c:pt idx="23">
                        <c:v>-37.19</c:v>
                      </c:pt>
                      <c:pt idx="24">
                        <c:v>-36.19</c:v>
                      </c:pt>
                      <c:pt idx="25">
                        <c:v>-35.19</c:v>
                      </c:pt>
                      <c:pt idx="26">
                        <c:v>-34.19</c:v>
                      </c:pt>
                      <c:pt idx="27">
                        <c:v>-33.19</c:v>
                      </c:pt>
                      <c:pt idx="28">
                        <c:v>-32.19</c:v>
                      </c:pt>
                      <c:pt idx="29">
                        <c:v>-31.19</c:v>
                      </c:pt>
                      <c:pt idx="30">
                        <c:v>-30.19</c:v>
                      </c:pt>
                      <c:pt idx="31">
                        <c:v>-29.19</c:v>
                      </c:pt>
                      <c:pt idx="32">
                        <c:v>-28.19</c:v>
                      </c:pt>
                      <c:pt idx="33">
                        <c:v>-27.19</c:v>
                      </c:pt>
                      <c:pt idx="34">
                        <c:v>-26.19</c:v>
                      </c:pt>
                      <c:pt idx="35">
                        <c:v>-25.19</c:v>
                      </c:pt>
                      <c:pt idx="36">
                        <c:v>-24.19</c:v>
                      </c:pt>
                      <c:pt idx="37">
                        <c:v>-23.19</c:v>
                      </c:pt>
                      <c:pt idx="38">
                        <c:v>-22.19</c:v>
                      </c:pt>
                      <c:pt idx="39">
                        <c:v>-21.19</c:v>
                      </c:pt>
                      <c:pt idx="40">
                        <c:v>-20.190000000000001</c:v>
                      </c:pt>
                      <c:pt idx="41">
                        <c:v>-19.190000000000001</c:v>
                      </c:pt>
                      <c:pt idx="42">
                        <c:v>-18.190000000000001</c:v>
                      </c:pt>
                      <c:pt idx="43">
                        <c:v>-17.190000000000001</c:v>
                      </c:pt>
                      <c:pt idx="44">
                        <c:v>-16.190000000000001</c:v>
                      </c:pt>
                      <c:pt idx="45">
                        <c:v>-15.19</c:v>
                      </c:pt>
                      <c:pt idx="46">
                        <c:v>-14.19</c:v>
                      </c:pt>
                      <c:pt idx="47">
                        <c:v>-13.19</c:v>
                      </c:pt>
                      <c:pt idx="48">
                        <c:v>-12.19</c:v>
                      </c:pt>
                      <c:pt idx="49">
                        <c:v>-11.19</c:v>
                      </c:pt>
                      <c:pt idx="50">
                        <c:v>-10.19</c:v>
                      </c:pt>
                      <c:pt idx="51">
                        <c:v>-9.19</c:v>
                      </c:pt>
                      <c:pt idx="52">
                        <c:v>-8.19</c:v>
                      </c:pt>
                      <c:pt idx="53">
                        <c:v>-7.19</c:v>
                      </c:pt>
                      <c:pt idx="54">
                        <c:v>-6.19</c:v>
                      </c:pt>
                      <c:pt idx="55">
                        <c:v>-5.19</c:v>
                      </c:pt>
                      <c:pt idx="56">
                        <c:v>-4.1900000000000004</c:v>
                      </c:pt>
                      <c:pt idx="57">
                        <c:v>-3.19</c:v>
                      </c:pt>
                      <c:pt idx="58">
                        <c:v>-2.19</c:v>
                      </c:pt>
                      <c:pt idx="59">
                        <c:v>-1.19</c:v>
                      </c:pt>
                      <c:pt idx="60">
                        <c:v>-0.19</c:v>
                      </c:pt>
                      <c:pt idx="61">
                        <c:v>0.81</c:v>
                      </c:pt>
                      <c:pt idx="62">
                        <c:v>1.81</c:v>
                      </c:pt>
                      <c:pt idx="63">
                        <c:v>2.81</c:v>
                      </c:pt>
                      <c:pt idx="64">
                        <c:v>3.81</c:v>
                      </c:pt>
                      <c:pt idx="65">
                        <c:v>4.8099999999999996</c:v>
                      </c:pt>
                      <c:pt idx="66">
                        <c:v>5.81</c:v>
                      </c:pt>
                      <c:pt idx="67">
                        <c:v>6.81</c:v>
                      </c:pt>
                      <c:pt idx="68">
                        <c:v>7.81</c:v>
                      </c:pt>
                      <c:pt idx="69">
                        <c:v>8.81</c:v>
                      </c:pt>
                      <c:pt idx="70">
                        <c:v>9.81</c:v>
                      </c:pt>
                      <c:pt idx="71">
                        <c:v>10.81</c:v>
                      </c:pt>
                      <c:pt idx="72">
                        <c:v>11.81</c:v>
                      </c:pt>
                      <c:pt idx="73">
                        <c:v>12.81</c:v>
                      </c:pt>
                      <c:pt idx="74">
                        <c:v>13.81</c:v>
                      </c:pt>
                      <c:pt idx="75">
                        <c:v>14.81</c:v>
                      </c:pt>
                      <c:pt idx="76">
                        <c:v>15.81</c:v>
                      </c:pt>
                      <c:pt idx="77">
                        <c:v>16.809999999999999</c:v>
                      </c:pt>
                      <c:pt idx="78">
                        <c:v>17.809999999999999</c:v>
                      </c:pt>
                      <c:pt idx="79">
                        <c:v>18.809999999999999</c:v>
                      </c:pt>
                      <c:pt idx="80">
                        <c:v>19.809999999999999</c:v>
                      </c:pt>
                      <c:pt idx="81">
                        <c:v>20.81</c:v>
                      </c:pt>
                      <c:pt idx="82">
                        <c:v>21.81</c:v>
                      </c:pt>
                      <c:pt idx="83">
                        <c:v>22.81</c:v>
                      </c:pt>
                      <c:pt idx="84">
                        <c:v>23.81</c:v>
                      </c:pt>
                      <c:pt idx="85">
                        <c:v>24.81</c:v>
                      </c:pt>
                      <c:pt idx="86">
                        <c:v>25.81</c:v>
                      </c:pt>
                      <c:pt idx="87">
                        <c:v>26.81</c:v>
                      </c:pt>
                      <c:pt idx="88">
                        <c:v>27.81</c:v>
                      </c:pt>
                      <c:pt idx="89">
                        <c:v>28.81</c:v>
                      </c:pt>
                      <c:pt idx="90">
                        <c:v>29.81</c:v>
                      </c:pt>
                      <c:pt idx="91">
                        <c:v>30.81</c:v>
                      </c:pt>
                      <c:pt idx="92">
                        <c:v>31.81</c:v>
                      </c:pt>
                      <c:pt idx="93">
                        <c:v>32.81</c:v>
                      </c:pt>
                      <c:pt idx="94">
                        <c:v>33.81</c:v>
                      </c:pt>
                      <c:pt idx="95">
                        <c:v>34.81</c:v>
                      </c:pt>
                      <c:pt idx="96">
                        <c:v>35.81</c:v>
                      </c:pt>
                    </c:numCache>
                  </c:numRef>
                </c:xVal>
                <c:yVal>
                  <c:numRef>
                    <c:extLst xmlns:c15="http://schemas.microsoft.com/office/drawing/2012/chart">
                      <c:ext xmlns:c15="http://schemas.microsoft.com/office/drawing/2012/chart" uri="{02D57815-91ED-43cb-92C2-25804820EDAC}">
                        <c15:formulaRef>
                          <c15:sqref>'Data Task 1'!$AG$312:$AG$408</c15:sqref>
                        </c15:formulaRef>
                      </c:ext>
                    </c:extLst>
                    <c:numCache>
                      <c:formatCode>General</c:formatCode>
                      <c:ptCount val="97"/>
                      <c:pt idx="0">
                        <c:v>0</c:v>
                      </c:pt>
                      <c:pt idx="1">
                        <c:v>1.65E-4</c:v>
                      </c:pt>
                      <c:pt idx="2">
                        <c:v>7.3999999999999999E-4</c:v>
                      </c:pt>
                      <c:pt idx="3">
                        <c:v>1.843E-3</c:v>
                      </c:pt>
                      <c:pt idx="4">
                        <c:v>4.8479999999999999E-3</c:v>
                      </c:pt>
                      <c:pt idx="5">
                        <c:v>9.3550000000000005E-3</c:v>
                      </c:pt>
                      <c:pt idx="6">
                        <c:v>1.3729999999999999E-2</c:v>
                      </c:pt>
                      <c:pt idx="7">
                        <c:v>1.7628000000000001E-2</c:v>
                      </c:pt>
                      <c:pt idx="8">
                        <c:v>2.0471E-2</c:v>
                      </c:pt>
                      <c:pt idx="9">
                        <c:v>2.2601E-2</c:v>
                      </c:pt>
                      <c:pt idx="10">
                        <c:v>2.5245E-2</c:v>
                      </c:pt>
                      <c:pt idx="11">
                        <c:v>2.8201E-2</c:v>
                      </c:pt>
                      <c:pt idx="12">
                        <c:v>3.0794999999999999E-2</c:v>
                      </c:pt>
                      <c:pt idx="13">
                        <c:v>3.3183999999999998E-2</c:v>
                      </c:pt>
                      <c:pt idx="14">
                        <c:v>3.6301E-2</c:v>
                      </c:pt>
                      <c:pt idx="15">
                        <c:v>3.9504999999999998E-2</c:v>
                      </c:pt>
                      <c:pt idx="16">
                        <c:v>4.4087000000000001E-2</c:v>
                      </c:pt>
                      <c:pt idx="17">
                        <c:v>4.9584000000000003E-2</c:v>
                      </c:pt>
                      <c:pt idx="18">
                        <c:v>5.4507E-2</c:v>
                      </c:pt>
                      <c:pt idx="19">
                        <c:v>5.74E-2</c:v>
                      </c:pt>
                      <c:pt idx="20">
                        <c:v>6.0439E-2</c:v>
                      </c:pt>
                      <c:pt idx="21">
                        <c:v>7.0186999999999999E-2</c:v>
                      </c:pt>
                      <c:pt idx="22">
                        <c:v>9.2024999999999996E-2</c:v>
                      </c:pt>
                      <c:pt idx="23">
                        <c:v>0.117197</c:v>
                      </c:pt>
                      <c:pt idx="24">
                        <c:v>0.14705799999999999</c:v>
                      </c:pt>
                      <c:pt idx="25">
                        <c:v>0.17750299999999999</c:v>
                      </c:pt>
                      <c:pt idx="26">
                        <c:v>0.20033000000000001</c:v>
                      </c:pt>
                      <c:pt idx="27">
                        <c:v>0.22009699999999999</c:v>
                      </c:pt>
                      <c:pt idx="28">
                        <c:v>0.25107200000000002</c:v>
                      </c:pt>
                      <c:pt idx="29">
                        <c:v>0.277862</c:v>
                      </c:pt>
                      <c:pt idx="30">
                        <c:v>0.27792699999999998</c:v>
                      </c:pt>
                      <c:pt idx="31">
                        <c:v>0.28017900000000001</c:v>
                      </c:pt>
                      <c:pt idx="32">
                        <c:v>0.29312300000000002</c:v>
                      </c:pt>
                      <c:pt idx="33">
                        <c:v>0.29536200000000001</c:v>
                      </c:pt>
                      <c:pt idx="34">
                        <c:v>0.30267100000000002</c:v>
                      </c:pt>
                      <c:pt idx="35">
                        <c:v>0.32317400000000002</c:v>
                      </c:pt>
                      <c:pt idx="36">
                        <c:v>0.332617</c:v>
                      </c:pt>
                      <c:pt idx="37">
                        <c:v>0.33660699999999999</c:v>
                      </c:pt>
                      <c:pt idx="38">
                        <c:v>0.36573499999999998</c:v>
                      </c:pt>
                      <c:pt idx="39">
                        <c:v>0.40195199999999998</c:v>
                      </c:pt>
                      <c:pt idx="40">
                        <c:v>0.43801600000000002</c:v>
                      </c:pt>
                      <c:pt idx="41">
                        <c:v>0.48775000000000002</c:v>
                      </c:pt>
                      <c:pt idx="42">
                        <c:v>0.55026200000000003</c:v>
                      </c:pt>
                      <c:pt idx="43">
                        <c:v>0.65776999999999997</c:v>
                      </c:pt>
                      <c:pt idx="44">
                        <c:v>0.82817300000000005</c:v>
                      </c:pt>
                      <c:pt idx="45">
                        <c:v>1.062907</c:v>
                      </c:pt>
                      <c:pt idx="46">
                        <c:v>1.3773150000000001</c:v>
                      </c:pt>
                      <c:pt idx="47">
                        <c:v>1.76677</c:v>
                      </c:pt>
                      <c:pt idx="48">
                        <c:v>2.2167219999999999</c:v>
                      </c:pt>
                      <c:pt idx="49">
                        <c:v>2.7702399999999998</c:v>
                      </c:pt>
                      <c:pt idx="50">
                        <c:v>3.42109</c:v>
                      </c:pt>
                      <c:pt idx="51">
                        <c:v>4.1507860000000001</c:v>
                      </c:pt>
                      <c:pt idx="52">
                        <c:v>4.9781040000000001</c:v>
                      </c:pt>
                      <c:pt idx="53">
                        <c:v>5.9245850000000004</c:v>
                      </c:pt>
                      <c:pt idx="54">
                        <c:v>7.0038720000000003</c:v>
                      </c:pt>
                      <c:pt idx="55">
                        <c:v>8.2645979999999994</c:v>
                      </c:pt>
                      <c:pt idx="56">
                        <c:v>9.7083370000000002</c:v>
                      </c:pt>
                      <c:pt idx="57">
                        <c:v>11.313347</c:v>
                      </c:pt>
                      <c:pt idx="58">
                        <c:v>13.054447</c:v>
                      </c:pt>
                      <c:pt idx="59">
                        <c:v>14.933157</c:v>
                      </c:pt>
                      <c:pt idx="60">
                        <c:v>16.995457999999999</c:v>
                      </c:pt>
                      <c:pt idx="61">
                        <c:v>19.298228000000002</c:v>
                      </c:pt>
                      <c:pt idx="62">
                        <c:v>21.846285999999999</c:v>
                      </c:pt>
                      <c:pt idx="63">
                        <c:v>24.628722</c:v>
                      </c:pt>
                      <c:pt idx="64">
                        <c:v>27.599765999999999</c:v>
                      </c:pt>
                      <c:pt idx="65">
                        <c:v>30.702376999999998</c:v>
                      </c:pt>
                      <c:pt idx="66">
                        <c:v>33.889136000000001</c:v>
                      </c:pt>
                      <c:pt idx="67">
                        <c:v>37.154091999999999</c:v>
                      </c:pt>
                      <c:pt idx="68">
                        <c:v>40.503010000000003</c:v>
                      </c:pt>
                      <c:pt idx="69">
                        <c:v>43.931471999999999</c:v>
                      </c:pt>
                      <c:pt idx="70">
                        <c:v>47.447318000000003</c:v>
                      </c:pt>
                      <c:pt idx="71">
                        <c:v>51.050158000000003</c:v>
                      </c:pt>
                      <c:pt idx="72">
                        <c:v>54.710495999999999</c:v>
                      </c:pt>
                      <c:pt idx="73">
                        <c:v>58.383774000000003</c:v>
                      </c:pt>
                      <c:pt idx="74">
                        <c:v>62.021810000000002</c:v>
                      </c:pt>
                      <c:pt idx="75">
                        <c:v>65.569711999999996</c:v>
                      </c:pt>
                      <c:pt idx="76">
                        <c:v>68.962241000000006</c:v>
                      </c:pt>
                      <c:pt idx="77">
                        <c:v>72.164400999999998</c:v>
                      </c:pt>
                      <c:pt idx="78">
                        <c:v>75.160061999999996</c:v>
                      </c:pt>
                      <c:pt idx="79">
                        <c:v>77.955842000000004</c:v>
                      </c:pt>
                      <c:pt idx="80">
                        <c:v>80.584839000000002</c:v>
                      </c:pt>
                      <c:pt idx="81">
                        <c:v>83.077831000000003</c:v>
                      </c:pt>
                      <c:pt idx="82">
                        <c:v>85.399575999999996</c:v>
                      </c:pt>
                      <c:pt idx="83">
                        <c:v>87.508730999999997</c:v>
                      </c:pt>
                      <c:pt idx="84">
                        <c:v>89.350616000000002</c:v>
                      </c:pt>
                      <c:pt idx="85">
                        <c:v>90.903121999999996</c:v>
                      </c:pt>
                      <c:pt idx="86">
                        <c:v>92.191491999999997</c:v>
                      </c:pt>
                      <c:pt idx="87">
                        <c:v>93.269574000000006</c:v>
                      </c:pt>
                      <c:pt idx="88">
                        <c:v>94.180842999999996</c:v>
                      </c:pt>
                      <c:pt idx="89">
                        <c:v>94.962213000000006</c:v>
                      </c:pt>
                      <c:pt idx="90">
                        <c:v>95.682163000000003</c:v>
                      </c:pt>
                      <c:pt idx="91">
                        <c:v>96.384842000000006</c:v>
                      </c:pt>
                      <c:pt idx="92">
                        <c:v>97.082442999999998</c:v>
                      </c:pt>
                      <c:pt idx="93">
                        <c:v>97.732341000000005</c:v>
                      </c:pt>
                      <c:pt idx="94">
                        <c:v>98.269671000000002</c:v>
                      </c:pt>
                      <c:pt idx="95">
                        <c:v>98.623748000000006</c:v>
                      </c:pt>
                      <c:pt idx="96">
                        <c:v>98.781507000000005</c:v>
                      </c:pt>
                    </c:numCache>
                  </c:numRef>
                </c:yVal>
                <c:smooth val="1"/>
                <c:extLst xmlns:c15="http://schemas.microsoft.com/office/drawing/2012/chart">
                  <c:ext xmlns:c16="http://schemas.microsoft.com/office/drawing/2014/chart" uri="{C3380CC4-5D6E-409C-BE32-E72D297353CC}">
                    <c16:uniqueId val="{00000003-F690-4A21-987F-4CB68517D2C7}"/>
                  </c:ext>
                </c:extLst>
              </c15:ser>
            </c15:filteredScatterSeries>
            <c15:filteredScatterSeries>
              <c15:ser>
                <c:idx val="3"/>
                <c:order val="3"/>
                <c:tx>
                  <c:v>10250 Wave</c:v>
                </c:tx>
                <c:spPr>
                  <a:ln w="22225" cap="rnd">
                    <a:solidFill>
                      <a:schemeClr val="accent4"/>
                    </a:solidFill>
                    <a:round/>
                  </a:ln>
                  <a:effectLst/>
                </c:spPr>
                <c:marker>
                  <c:symbol val="none"/>
                </c:marker>
                <c:xVal>
                  <c:numRef>
                    <c:extLst xmlns:c15="http://schemas.microsoft.com/office/drawing/2012/chart">
                      <c:ext xmlns:c15="http://schemas.microsoft.com/office/drawing/2012/chart" uri="{02D57815-91ED-43cb-92C2-25804820EDAC}">
                        <c15:formulaRef>
                          <c15:sqref>'Data Task 1'!$R$354:$R$436</c15:sqref>
                        </c15:formulaRef>
                      </c:ext>
                    </c:extLst>
                    <c:numCache>
                      <c:formatCode>General</c:formatCode>
                      <c:ptCount val="83"/>
                      <c:pt idx="0">
                        <c:v>-18.584808349609375</c:v>
                      </c:pt>
                      <c:pt idx="1">
                        <c:v>-17.819793701171875</c:v>
                      </c:pt>
                      <c:pt idx="2">
                        <c:v>-17.054794311523438</c:v>
                      </c:pt>
                      <c:pt idx="3">
                        <c:v>-16.289794921875</c:v>
                      </c:pt>
                      <c:pt idx="4">
                        <c:v>-15.524795532226563</c:v>
                      </c:pt>
                      <c:pt idx="5">
                        <c:v>-14.759796142578125</c:v>
                      </c:pt>
                      <c:pt idx="6">
                        <c:v>-13.994796752929688</c:v>
                      </c:pt>
                      <c:pt idx="7">
                        <c:v>-13.22979736328125</c:v>
                      </c:pt>
                      <c:pt idx="8">
                        <c:v>-12.464797973632813</c:v>
                      </c:pt>
                      <c:pt idx="9">
                        <c:v>-11.699798583984375</c:v>
                      </c:pt>
                      <c:pt idx="10">
                        <c:v>-10.934799194335938</c:v>
                      </c:pt>
                      <c:pt idx="11">
                        <c:v>-10.169784545898438</c:v>
                      </c:pt>
                      <c:pt idx="12">
                        <c:v>-9.40478515625</c:v>
                      </c:pt>
                      <c:pt idx="13">
                        <c:v>-8.6397857666015625</c:v>
                      </c:pt>
                      <c:pt idx="14">
                        <c:v>-7.874786376953125</c:v>
                      </c:pt>
                      <c:pt idx="15">
                        <c:v>-7.1097869873046875</c:v>
                      </c:pt>
                      <c:pt idx="16">
                        <c:v>-6.34478759765625</c:v>
                      </c:pt>
                      <c:pt idx="17">
                        <c:v>-5.5797882080078125</c:v>
                      </c:pt>
                      <c:pt idx="18">
                        <c:v>-4.814788818359375</c:v>
                      </c:pt>
                      <c:pt idx="19">
                        <c:v>-4.0497894287109375</c:v>
                      </c:pt>
                      <c:pt idx="20">
                        <c:v>-3.2847900390625</c:v>
                      </c:pt>
                      <c:pt idx="21">
                        <c:v>-2.519775390625</c:v>
                      </c:pt>
                      <c:pt idx="22">
                        <c:v>-1.7547760009765625</c:v>
                      </c:pt>
                      <c:pt idx="23">
                        <c:v>-0.989776611328125</c:v>
                      </c:pt>
                      <c:pt idx="24">
                        <c:v>-0.2247772216796875</c:v>
                      </c:pt>
                      <c:pt idx="25">
                        <c:v>0.54022216796875</c:v>
                      </c:pt>
                      <c:pt idx="26">
                        <c:v>1.3052215576171875</c:v>
                      </c:pt>
                      <c:pt idx="27">
                        <c:v>2.070220947265625</c:v>
                      </c:pt>
                      <c:pt idx="28">
                        <c:v>2.8352203369140625</c:v>
                      </c:pt>
                      <c:pt idx="29">
                        <c:v>3.6002197265625</c:v>
                      </c:pt>
                      <c:pt idx="30">
                        <c:v>4.3652191162109375</c:v>
                      </c:pt>
                      <c:pt idx="31">
                        <c:v>5.1302337646484375</c:v>
                      </c:pt>
                      <c:pt idx="32">
                        <c:v>5.895233154296875</c:v>
                      </c:pt>
                      <c:pt idx="33">
                        <c:v>6.6602325439453125</c:v>
                      </c:pt>
                      <c:pt idx="34">
                        <c:v>7.42523193359375</c:v>
                      </c:pt>
                      <c:pt idx="35">
                        <c:v>8.1902313232421875</c:v>
                      </c:pt>
                      <c:pt idx="36">
                        <c:v>8.955230712890625</c:v>
                      </c:pt>
                      <c:pt idx="37">
                        <c:v>9.7202301025390625</c:v>
                      </c:pt>
                      <c:pt idx="38">
                        <c:v>10.4852294921875</c:v>
                      </c:pt>
                      <c:pt idx="39">
                        <c:v>11.250228881835938</c:v>
                      </c:pt>
                      <c:pt idx="40">
                        <c:v>12.015228271484375</c:v>
                      </c:pt>
                      <c:pt idx="41">
                        <c:v>12.780242919921875</c:v>
                      </c:pt>
                      <c:pt idx="42">
                        <c:v>13.545242309570313</c:v>
                      </c:pt>
                      <c:pt idx="43">
                        <c:v>14.31024169921875</c:v>
                      </c:pt>
                      <c:pt idx="44">
                        <c:v>15.075241088867188</c:v>
                      </c:pt>
                      <c:pt idx="45">
                        <c:v>15.840240478515625</c:v>
                      </c:pt>
                      <c:pt idx="46">
                        <c:v>16.605239868164063</c:v>
                      </c:pt>
                      <c:pt idx="47">
                        <c:v>17.3702392578125</c:v>
                      </c:pt>
                      <c:pt idx="48">
                        <c:v>18.135238647460938</c:v>
                      </c:pt>
                      <c:pt idx="49">
                        <c:v>18.900238037109375</c:v>
                      </c:pt>
                      <c:pt idx="50">
                        <c:v>19.665252685546875</c:v>
                      </c:pt>
                      <c:pt idx="51">
                        <c:v>20.430252075195313</c:v>
                      </c:pt>
                      <c:pt idx="52">
                        <c:v>21.19525146484375</c:v>
                      </c:pt>
                      <c:pt idx="53">
                        <c:v>21.960250854492188</c:v>
                      </c:pt>
                      <c:pt idx="54">
                        <c:v>22.725250244140625</c:v>
                      </c:pt>
                      <c:pt idx="55">
                        <c:v>23.490249633789063</c:v>
                      </c:pt>
                      <c:pt idx="56">
                        <c:v>24.2552490234375</c:v>
                      </c:pt>
                      <c:pt idx="57">
                        <c:v>25.020248413085938</c:v>
                      </c:pt>
                      <c:pt idx="58">
                        <c:v>25.785247802734375</c:v>
                      </c:pt>
                      <c:pt idx="59">
                        <c:v>26.550247192382813</c:v>
                      </c:pt>
                      <c:pt idx="60">
                        <c:v>27.315261840820313</c:v>
                      </c:pt>
                      <c:pt idx="61">
                        <c:v>28.08026123046875</c:v>
                      </c:pt>
                      <c:pt idx="62">
                        <c:v>28.845260620117188</c:v>
                      </c:pt>
                      <c:pt idx="63">
                        <c:v>29.610260009765625</c:v>
                      </c:pt>
                      <c:pt idx="64">
                        <c:v>30.375259399414063</c:v>
                      </c:pt>
                      <c:pt idx="65">
                        <c:v>31.1402587890625</c:v>
                      </c:pt>
                      <c:pt idx="66">
                        <c:v>31.905258178710938</c:v>
                      </c:pt>
                      <c:pt idx="67">
                        <c:v>32.670257568359375</c:v>
                      </c:pt>
                      <c:pt idx="68">
                        <c:v>33.435256958007813</c:v>
                      </c:pt>
                      <c:pt idx="69">
                        <c:v>34.20025634765625</c:v>
                      </c:pt>
                      <c:pt idx="70">
                        <c:v>34.96527099609375</c:v>
                      </c:pt>
                      <c:pt idx="71">
                        <c:v>35.730270385742188</c:v>
                      </c:pt>
                      <c:pt idx="72">
                        <c:v>36.495269775390625</c:v>
                      </c:pt>
                      <c:pt idx="73">
                        <c:v>37.260269165039063</c:v>
                      </c:pt>
                      <c:pt idx="74">
                        <c:v>38.0252685546875</c:v>
                      </c:pt>
                      <c:pt idx="75">
                        <c:v>38.790267944335938</c:v>
                      </c:pt>
                      <c:pt idx="76">
                        <c:v>39.555267333984375</c:v>
                      </c:pt>
                      <c:pt idx="77">
                        <c:v>40.320266723632813</c:v>
                      </c:pt>
                      <c:pt idx="78">
                        <c:v>41.08526611328125</c:v>
                      </c:pt>
                      <c:pt idx="79">
                        <c:v>41.850265502929688</c:v>
                      </c:pt>
                      <c:pt idx="80">
                        <c:v>42.615280151367188</c:v>
                      </c:pt>
                      <c:pt idx="81">
                        <c:v>43.380279541015625</c:v>
                      </c:pt>
                      <c:pt idx="82">
                        <c:v>44.145278930664063</c:v>
                      </c:pt>
                    </c:numCache>
                  </c:numRef>
                </c:xVal>
                <c:yVal>
                  <c:numRef>
                    <c:extLst xmlns:c15="http://schemas.microsoft.com/office/drawing/2012/chart">
                      <c:ext xmlns:c15="http://schemas.microsoft.com/office/drawing/2012/chart" uri="{02D57815-91ED-43cb-92C2-25804820EDAC}">
                        <c15:formulaRef>
                          <c15:sqref>'Data Task 1'!$S$354:$S$436</c15:sqref>
                        </c15:formulaRef>
                      </c:ext>
                    </c:extLst>
                    <c:numCache>
                      <c:formatCode>General</c:formatCode>
                      <c:ptCount val="83"/>
                      <c:pt idx="0">
                        <c:v>0</c:v>
                      </c:pt>
                      <c:pt idx="1">
                        <c:v>7.0226963089226047E-5</c:v>
                      </c:pt>
                      <c:pt idx="2">
                        <c:v>2.7109725124319084E-3</c:v>
                      </c:pt>
                      <c:pt idx="3">
                        <c:v>1.4663265028502792E-2</c:v>
                      </c:pt>
                      <c:pt idx="4">
                        <c:v>4.4605450239032507E-2</c:v>
                      </c:pt>
                      <c:pt idx="5">
                        <c:v>0.10130426380783319</c:v>
                      </c:pt>
                      <c:pt idx="6">
                        <c:v>0.19349718932062387</c:v>
                      </c:pt>
                      <c:pt idx="7">
                        <c:v>0.32985194120556116</c:v>
                      </c:pt>
                      <c:pt idx="8">
                        <c:v>0.51893368363380432</c:v>
                      </c:pt>
                      <c:pt idx="9">
                        <c:v>0.76916846446692944</c:v>
                      </c:pt>
                      <c:pt idx="10">
                        <c:v>1.0887905955314636</c:v>
                      </c:pt>
                      <c:pt idx="11">
                        <c:v>1.485791802406311</c:v>
                      </c:pt>
                      <c:pt idx="12">
                        <c:v>1.9678346812725067</c:v>
                      </c:pt>
                      <c:pt idx="13">
                        <c:v>2.5422323495149612</c:v>
                      </c:pt>
                      <c:pt idx="14">
                        <c:v>3.2158330082893372</c:v>
                      </c:pt>
                      <c:pt idx="15">
                        <c:v>3.9949730038642883</c:v>
                      </c:pt>
                      <c:pt idx="16">
                        <c:v>4.885384812951088</c:v>
                      </c:pt>
                      <c:pt idx="17">
                        <c:v>5.8921229094266891</c:v>
                      </c:pt>
                      <c:pt idx="18">
                        <c:v>7.0194900035858154</c:v>
                      </c:pt>
                      <c:pt idx="19">
                        <c:v>8.2709453999996185</c:v>
                      </c:pt>
                      <c:pt idx="20">
                        <c:v>9.6490480005741119</c:v>
                      </c:pt>
                      <c:pt idx="21">
                        <c:v>11.155407130718231</c:v>
                      </c:pt>
                      <c:pt idx="22">
                        <c:v>12.790508568286896</c:v>
                      </c:pt>
                      <c:pt idx="23">
                        <c:v>14.553835988044739</c:v>
                      </c:pt>
                      <c:pt idx="24">
                        <c:v>16.44369512796402</c:v>
                      </c:pt>
                      <c:pt idx="25">
                        <c:v>18.457247316837311</c:v>
                      </c:pt>
                      <c:pt idx="26">
                        <c:v>20.590466260910034</c:v>
                      </c:pt>
                      <c:pt idx="27">
                        <c:v>22.838138043880463</c:v>
                      </c:pt>
                      <c:pt idx="28">
                        <c:v>25.193881988525391</c:v>
                      </c:pt>
                      <c:pt idx="29">
                        <c:v>27.650177478790283</c:v>
                      </c:pt>
                      <c:pt idx="30">
                        <c:v>30.198422074317932</c:v>
                      </c:pt>
                      <c:pt idx="31">
                        <c:v>32.829031348228455</c:v>
                      </c:pt>
                      <c:pt idx="32">
                        <c:v>35.531353950500488</c:v>
                      </c:pt>
                      <c:pt idx="33">
                        <c:v>38.294261693954468</c:v>
                      </c:pt>
                      <c:pt idx="34">
                        <c:v>41.105905175209045</c:v>
                      </c:pt>
                      <c:pt idx="35">
                        <c:v>43.952494859695435</c:v>
                      </c:pt>
                      <c:pt idx="36">
                        <c:v>46.820870041847229</c:v>
                      </c:pt>
                      <c:pt idx="37">
                        <c:v>49.697607755661011</c:v>
                      </c:pt>
                      <c:pt idx="38">
                        <c:v>52.569204568862915</c:v>
                      </c:pt>
                      <c:pt idx="39">
                        <c:v>55.42219877243042</c:v>
                      </c:pt>
                      <c:pt idx="40">
                        <c:v>58.243381977081299</c:v>
                      </c:pt>
                      <c:pt idx="41">
                        <c:v>61.020010709762573</c:v>
                      </c:pt>
                      <c:pt idx="42">
                        <c:v>63.73974084854126</c:v>
                      </c:pt>
                      <c:pt idx="43">
                        <c:v>66.391098499298096</c:v>
                      </c:pt>
                      <c:pt idx="44">
                        <c:v>68.963426351547241</c:v>
                      </c:pt>
                      <c:pt idx="45">
                        <c:v>71.447038650512695</c:v>
                      </c:pt>
                      <c:pt idx="46">
                        <c:v>73.833352327346802</c:v>
                      </c:pt>
                      <c:pt idx="47">
                        <c:v>76.114928722381592</c:v>
                      </c:pt>
                      <c:pt idx="48">
                        <c:v>78.285586833953857</c:v>
                      </c:pt>
                      <c:pt idx="49">
                        <c:v>80.340415239334106</c:v>
                      </c:pt>
                      <c:pt idx="50">
                        <c:v>82.275831699371338</c:v>
                      </c:pt>
                      <c:pt idx="51">
                        <c:v>84.089422225952148</c:v>
                      </c:pt>
                      <c:pt idx="52">
                        <c:v>85.780137777328491</c:v>
                      </c:pt>
                      <c:pt idx="53">
                        <c:v>87.348109483718872</c:v>
                      </c:pt>
                      <c:pt idx="54">
                        <c:v>88.794606924057007</c:v>
                      </c:pt>
                      <c:pt idx="55">
                        <c:v>90.121936798095703</c:v>
                      </c:pt>
                      <c:pt idx="56">
                        <c:v>91.333365440368652</c:v>
                      </c:pt>
                      <c:pt idx="57">
                        <c:v>92.432993650436401</c:v>
                      </c:pt>
                      <c:pt idx="58">
                        <c:v>93.425637483596802</c:v>
                      </c:pt>
                      <c:pt idx="59">
                        <c:v>94.316703081130981</c:v>
                      </c:pt>
                      <c:pt idx="60">
                        <c:v>95.112085342407227</c:v>
                      </c:pt>
                      <c:pt idx="61">
                        <c:v>95.817983150482178</c:v>
                      </c:pt>
                      <c:pt idx="62">
                        <c:v>96.440839767456055</c:v>
                      </c:pt>
                      <c:pt idx="63">
                        <c:v>96.98721170425415</c:v>
                      </c:pt>
                      <c:pt idx="64">
                        <c:v>97.46364951133728</c:v>
                      </c:pt>
                      <c:pt idx="65">
                        <c:v>97.876602411270142</c:v>
                      </c:pt>
                      <c:pt idx="66">
                        <c:v>98.232358694076538</c:v>
                      </c:pt>
                      <c:pt idx="67">
                        <c:v>98.536950349807739</c:v>
                      </c:pt>
                      <c:pt idx="68">
                        <c:v>98.79610538482666</c:v>
                      </c:pt>
                      <c:pt idx="69">
                        <c:v>99.015218019485474</c:v>
                      </c:pt>
                      <c:pt idx="70">
                        <c:v>99.199289083480835</c:v>
                      </c:pt>
                      <c:pt idx="71">
                        <c:v>99.352920055389404</c:v>
                      </c:pt>
                      <c:pt idx="72">
                        <c:v>99.480301141738892</c:v>
                      </c:pt>
                      <c:pt idx="73">
                        <c:v>99.585229158401489</c:v>
                      </c:pt>
                      <c:pt idx="74">
                        <c:v>99.671077728271484</c:v>
                      </c:pt>
                      <c:pt idx="75">
                        <c:v>99.740827083587646</c:v>
                      </c:pt>
                      <c:pt idx="76">
                        <c:v>99.79712963104248</c:v>
                      </c:pt>
                      <c:pt idx="77">
                        <c:v>99.842244386672974</c:v>
                      </c:pt>
                      <c:pt idx="78">
                        <c:v>99.878150224685669</c:v>
                      </c:pt>
                      <c:pt idx="79">
                        <c:v>99.906522035598755</c:v>
                      </c:pt>
                      <c:pt idx="80">
                        <c:v>99.928784370422363</c:v>
                      </c:pt>
                      <c:pt idx="81">
                        <c:v>99.946087598800659</c:v>
                      </c:pt>
                      <c:pt idx="82">
                        <c:v>99.949997663497925</c:v>
                      </c:pt>
                    </c:numCache>
                  </c:numRef>
                </c:yVal>
                <c:smooth val="1"/>
                <c:extLst>
                  <c:ext xmlns:c16="http://schemas.microsoft.com/office/drawing/2014/chart" uri="{C3380CC4-5D6E-409C-BE32-E72D297353CC}">
                    <c16:uniqueId val="{00000004-F690-4A21-987F-4CB68517D2C7}"/>
                  </c:ext>
                </c:extLst>
              </c15:ser>
            </c15:filteredScatterSeries>
            <c15:filteredScatterSeries>
              <c15:ser>
                <c:idx val="4"/>
                <c:order val="4"/>
                <c:tx>
                  <c:v>13000 WAVE</c:v>
                </c:tx>
                <c:spPr>
                  <a:ln w="22225" cap="rnd">
                    <a:solidFill>
                      <a:schemeClr val="accent5"/>
                    </a:solidFill>
                    <a:round/>
                  </a:ln>
                  <a:effectLst/>
                </c:spPr>
                <c:marker>
                  <c:symbol val="none"/>
                </c:marker>
                <c:xVal>
                  <c:numRef>
                    <c:extLst xmlns:c15="http://schemas.microsoft.com/office/drawing/2012/chart">
                      <c:ext xmlns:c15="http://schemas.microsoft.com/office/drawing/2012/chart" uri="{02D57815-91ED-43cb-92C2-25804820EDAC}">
                        <c15:formulaRef>
                          <c15:sqref>'Data Task 1'!$AH$353:$AH$460</c15:sqref>
                        </c15:formulaRef>
                      </c:ext>
                    </c:extLst>
                    <c:numCache>
                      <c:formatCode>General</c:formatCode>
                      <c:ptCount val="108"/>
                      <c:pt idx="0">
                        <c:v>-19.236328125</c:v>
                      </c:pt>
                      <c:pt idx="1">
                        <c:v>-18.605880737304688</c:v>
                      </c:pt>
                      <c:pt idx="2">
                        <c:v>-17.975433349609375</c:v>
                      </c:pt>
                      <c:pt idx="3">
                        <c:v>-17.344985961914063</c:v>
                      </c:pt>
                      <c:pt idx="4">
                        <c:v>-16.71453857421875</c:v>
                      </c:pt>
                      <c:pt idx="5">
                        <c:v>-16.084091186523438</c:v>
                      </c:pt>
                      <c:pt idx="6">
                        <c:v>-15.453659057617188</c:v>
                      </c:pt>
                      <c:pt idx="7">
                        <c:v>-14.823211669921875</c:v>
                      </c:pt>
                      <c:pt idx="8">
                        <c:v>-14.192764282226563</c:v>
                      </c:pt>
                      <c:pt idx="9">
                        <c:v>-13.56231689453125</c:v>
                      </c:pt>
                      <c:pt idx="10">
                        <c:v>-12.931869506835938</c:v>
                      </c:pt>
                      <c:pt idx="11">
                        <c:v>-12.301422119140625</c:v>
                      </c:pt>
                      <c:pt idx="12">
                        <c:v>-11.670974731445313</c:v>
                      </c:pt>
                      <c:pt idx="13">
                        <c:v>-11.04052734375</c:v>
                      </c:pt>
                      <c:pt idx="14">
                        <c:v>-10.410079956054688</c:v>
                      </c:pt>
                      <c:pt idx="15">
                        <c:v>-9.779632568359375</c:v>
                      </c:pt>
                      <c:pt idx="16">
                        <c:v>-9.149200439453125</c:v>
                      </c:pt>
                      <c:pt idx="17">
                        <c:v>-8.5187530517578125</c:v>
                      </c:pt>
                      <c:pt idx="18">
                        <c:v>-7.8883056640625</c:v>
                      </c:pt>
                      <c:pt idx="19">
                        <c:v>-7.2578582763671875</c:v>
                      </c:pt>
                      <c:pt idx="20">
                        <c:v>-6.627410888671875</c:v>
                      </c:pt>
                      <c:pt idx="21">
                        <c:v>-5.9969635009765625</c:v>
                      </c:pt>
                      <c:pt idx="22">
                        <c:v>-5.36651611328125</c:v>
                      </c:pt>
                      <c:pt idx="23">
                        <c:v>-4.7360687255859375</c:v>
                      </c:pt>
                      <c:pt idx="24">
                        <c:v>-4.105621337890625</c:v>
                      </c:pt>
                      <c:pt idx="25">
                        <c:v>-3.475189208984375</c:v>
                      </c:pt>
                      <c:pt idx="26">
                        <c:v>-2.8447418212890625</c:v>
                      </c:pt>
                      <c:pt idx="27">
                        <c:v>-2.21429443359375</c:v>
                      </c:pt>
                      <c:pt idx="28">
                        <c:v>-1.5838470458984375</c:v>
                      </c:pt>
                      <c:pt idx="29">
                        <c:v>-0.953399658203125</c:v>
                      </c:pt>
                      <c:pt idx="30">
                        <c:v>-0.3229522705078125</c:v>
                      </c:pt>
                      <c:pt idx="31">
                        <c:v>0.3074951171875</c:v>
                      </c:pt>
                      <c:pt idx="32">
                        <c:v>0.9379425048828125</c:v>
                      </c:pt>
                      <c:pt idx="33">
                        <c:v>1.568389892578125</c:v>
                      </c:pt>
                      <c:pt idx="34">
                        <c:v>2.1988372802734375</c:v>
                      </c:pt>
                      <c:pt idx="35">
                        <c:v>2.8292694091796875</c:v>
                      </c:pt>
                      <c:pt idx="36">
                        <c:v>3.459716796875</c:v>
                      </c:pt>
                      <c:pt idx="37">
                        <c:v>4.0901641845703125</c:v>
                      </c:pt>
                      <c:pt idx="38">
                        <c:v>4.720611572265625</c:v>
                      </c:pt>
                      <c:pt idx="39">
                        <c:v>5.3510589599609375</c:v>
                      </c:pt>
                      <c:pt idx="40">
                        <c:v>5.98150634765625</c:v>
                      </c:pt>
                      <c:pt idx="41">
                        <c:v>6.6119537353515625</c:v>
                      </c:pt>
                      <c:pt idx="42">
                        <c:v>7.242401123046875</c:v>
                      </c:pt>
                      <c:pt idx="43">
                        <c:v>7.8728485107421875</c:v>
                      </c:pt>
                      <c:pt idx="44">
                        <c:v>8.5032806396484375</c:v>
                      </c:pt>
                      <c:pt idx="45">
                        <c:v>9.13372802734375</c:v>
                      </c:pt>
                      <c:pt idx="46">
                        <c:v>9.7641754150390625</c:v>
                      </c:pt>
                      <c:pt idx="47">
                        <c:v>10.394622802734375</c:v>
                      </c:pt>
                      <c:pt idx="48">
                        <c:v>11.025070190429688</c:v>
                      </c:pt>
                      <c:pt idx="49">
                        <c:v>11.655517578125</c:v>
                      </c:pt>
                      <c:pt idx="50">
                        <c:v>12.285964965820313</c:v>
                      </c:pt>
                      <c:pt idx="51">
                        <c:v>12.916412353515625</c:v>
                      </c:pt>
                      <c:pt idx="52">
                        <c:v>13.546859741210938</c:v>
                      </c:pt>
                      <c:pt idx="53">
                        <c:v>14.17730712890625</c:v>
                      </c:pt>
                      <c:pt idx="54">
                        <c:v>14.8077392578125</c:v>
                      </c:pt>
                      <c:pt idx="55">
                        <c:v>15.438186645507813</c:v>
                      </c:pt>
                      <c:pt idx="56">
                        <c:v>16.068634033203125</c:v>
                      </c:pt>
                      <c:pt idx="57">
                        <c:v>16.699081420898438</c:v>
                      </c:pt>
                      <c:pt idx="58">
                        <c:v>17.32952880859375</c:v>
                      </c:pt>
                      <c:pt idx="59">
                        <c:v>17.959976196289063</c:v>
                      </c:pt>
                      <c:pt idx="60">
                        <c:v>18.590423583984375</c:v>
                      </c:pt>
                      <c:pt idx="61">
                        <c:v>19.220870971679688</c:v>
                      </c:pt>
                      <c:pt idx="62">
                        <c:v>19.851318359375</c:v>
                      </c:pt>
                      <c:pt idx="63">
                        <c:v>20.48175048828125</c:v>
                      </c:pt>
                      <c:pt idx="64">
                        <c:v>21.112197875976563</c:v>
                      </c:pt>
                      <c:pt idx="65">
                        <c:v>21.742645263671875</c:v>
                      </c:pt>
                      <c:pt idx="66">
                        <c:v>22.373092651367188</c:v>
                      </c:pt>
                      <c:pt idx="67">
                        <c:v>23.0035400390625</c:v>
                      </c:pt>
                      <c:pt idx="68">
                        <c:v>23.633987426757813</c:v>
                      </c:pt>
                      <c:pt idx="69">
                        <c:v>24.264434814453125</c:v>
                      </c:pt>
                      <c:pt idx="70">
                        <c:v>24.894882202148438</c:v>
                      </c:pt>
                      <c:pt idx="71">
                        <c:v>25.52532958984375</c:v>
                      </c:pt>
                      <c:pt idx="72">
                        <c:v>26.155776977539063</c:v>
                      </c:pt>
                      <c:pt idx="73">
                        <c:v>26.786209106445313</c:v>
                      </c:pt>
                      <c:pt idx="74">
                        <c:v>27.416656494140625</c:v>
                      </c:pt>
                      <c:pt idx="75">
                        <c:v>28.047103881835938</c:v>
                      </c:pt>
                      <c:pt idx="76">
                        <c:v>28.67755126953125</c:v>
                      </c:pt>
                      <c:pt idx="77">
                        <c:v>29.307998657226563</c:v>
                      </c:pt>
                      <c:pt idx="78">
                        <c:v>29.938446044921875</c:v>
                      </c:pt>
                      <c:pt idx="79">
                        <c:v>30.568893432617188</c:v>
                      </c:pt>
                      <c:pt idx="80">
                        <c:v>31.1993408203125</c:v>
                      </c:pt>
                      <c:pt idx="81">
                        <c:v>31.829788208007813</c:v>
                      </c:pt>
                      <c:pt idx="82">
                        <c:v>32.460220336914063</c:v>
                      </c:pt>
                      <c:pt idx="83">
                        <c:v>33.090667724609375</c:v>
                      </c:pt>
                      <c:pt idx="84">
                        <c:v>33.721115112304688</c:v>
                      </c:pt>
                      <c:pt idx="85">
                        <c:v>34.3515625</c:v>
                      </c:pt>
                      <c:pt idx="86">
                        <c:v>34.982009887695313</c:v>
                      </c:pt>
                      <c:pt idx="87">
                        <c:v>35.612457275390625</c:v>
                      </c:pt>
                      <c:pt idx="88">
                        <c:v>36.242904663085938</c:v>
                      </c:pt>
                      <c:pt idx="89">
                        <c:v>36.87335205078125</c:v>
                      </c:pt>
                      <c:pt idx="90">
                        <c:v>37.503799438476563</c:v>
                      </c:pt>
                      <c:pt idx="91">
                        <c:v>38.134246826171875</c:v>
                      </c:pt>
                      <c:pt idx="92">
                        <c:v>38.764678955078125</c:v>
                      </c:pt>
                      <c:pt idx="93">
                        <c:v>39.395126342773438</c:v>
                      </c:pt>
                      <c:pt idx="94">
                        <c:v>40.02557373046875</c:v>
                      </c:pt>
                      <c:pt idx="95">
                        <c:v>40.656021118164063</c:v>
                      </c:pt>
                      <c:pt idx="96">
                        <c:v>41.286468505859375</c:v>
                      </c:pt>
                      <c:pt idx="97">
                        <c:v>41.916915893554688</c:v>
                      </c:pt>
                      <c:pt idx="98">
                        <c:v>42.54736328125</c:v>
                      </c:pt>
                      <c:pt idx="99">
                        <c:v>43.177810668945313</c:v>
                      </c:pt>
                      <c:pt idx="100">
                        <c:v>43.808258056640625</c:v>
                      </c:pt>
                      <c:pt idx="101">
                        <c:v>44.438690185546875</c:v>
                      </c:pt>
                      <c:pt idx="102">
                        <c:v>45.069137573242188</c:v>
                      </c:pt>
                      <c:pt idx="103">
                        <c:v>45.6995849609375</c:v>
                      </c:pt>
                      <c:pt idx="104">
                        <c:v>46.330032348632813</c:v>
                      </c:pt>
                      <c:pt idx="105">
                        <c:v>46.960479736328125</c:v>
                      </c:pt>
                      <c:pt idx="106">
                        <c:v>47.590927124023438</c:v>
                      </c:pt>
                      <c:pt idx="107">
                        <c:v>48.22137451171875</c:v>
                      </c:pt>
                    </c:numCache>
                  </c:numRef>
                </c:xVal>
                <c:yVal>
                  <c:numRef>
                    <c:extLst xmlns:c15="http://schemas.microsoft.com/office/drawing/2012/chart">
                      <c:ext xmlns:c15="http://schemas.microsoft.com/office/drawing/2012/chart" uri="{02D57815-91ED-43cb-92C2-25804820EDAC}">
                        <c15:formulaRef>
                          <c15:sqref>'Data Task 1'!$AI$353:$AI$460</c15:sqref>
                        </c15:formulaRef>
                      </c:ext>
                    </c:extLst>
                    <c:numCache>
                      <c:formatCode>General</c:formatCode>
                      <c:ptCount val="108"/>
                      <c:pt idx="0">
                        <c:v>0</c:v>
                      </c:pt>
                      <c:pt idx="1">
                        <c:v>1.1077506911760793E-5</c:v>
                      </c:pt>
                      <c:pt idx="2">
                        <c:v>1.296722621191293E-3</c:v>
                      </c:pt>
                      <c:pt idx="3">
                        <c:v>7.4049152317456901E-3</c:v>
                      </c:pt>
                      <c:pt idx="4">
                        <c:v>2.2278672258835286E-2</c:v>
                      </c:pt>
                      <c:pt idx="5">
                        <c:v>4.988496657460928E-2</c:v>
                      </c:pt>
                      <c:pt idx="6">
                        <c:v>9.4163214089348912E-2</c:v>
                      </c:pt>
                      <c:pt idx="7">
                        <c:v>0.15904819592833519</c:v>
                      </c:pt>
                      <c:pt idx="8">
                        <c:v>0.24845607113093138</c:v>
                      </c:pt>
                      <c:pt idx="9">
                        <c:v>0.36627515219151974</c:v>
                      </c:pt>
                      <c:pt idx="10">
                        <c:v>0.51633426919579506</c:v>
                      </c:pt>
                      <c:pt idx="11">
                        <c:v>0.70242974907159805</c:v>
                      </c:pt>
                      <c:pt idx="12">
                        <c:v>0.92828366905450821</c:v>
                      </c:pt>
                      <c:pt idx="13">
                        <c:v>1.1975334025919437</c:v>
                      </c:pt>
                      <c:pt idx="14">
                        <c:v>1.5137274749577045</c:v>
                      </c:pt>
                      <c:pt idx="15">
                        <c:v>1.8802925944328308</c:v>
                      </c:pt>
                      <c:pt idx="16">
                        <c:v>2.3005213588476181</c:v>
                      </c:pt>
                      <c:pt idx="17">
                        <c:v>2.7775809168815613</c:v>
                      </c:pt>
                      <c:pt idx="18">
                        <c:v>3.3144403249025345</c:v>
                      </c:pt>
                      <c:pt idx="19">
                        <c:v>3.9138861000537872</c:v>
                      </c:pt>
                      <c:pt idx="20">
                        <c:v>4.5784980058670044</c:v>
                      </c:pt>
                      <c:pt idx="21">
                        <c:v>5.3106151521205902</c:v>
                      </c:pt>
                      <c:pt idx="22">
                        <c:v>6.1124306172132492</c:v>
                      </c:pt>
                      <c:pt idx="23">
                        <c:v>6.9856293499469757</c:v>
                      </c:pt>
                      <c:pt idx="24">
                        <c:v>7.9317457973957062</c:v>
                      </c:pt>
                      <c:pt idx="25">
                        <c:v>8.9519672095775604</c:v>
                      </c:pt>
                      <c:pt idx="26">
                        <c:v>10.047214478254318</c:v>
                      </c:pt>
                      <c:pt idx="27">
                        <c:v>11.217984557151794</c:v>
                      </c:pt>
                      <c:pt idx="28">
                        <c:v>12.464436143636703</c:v>
                      </c:pt>
                      <c:pt idx="29">
                        <c:v>13.786353170871735</c:v>
                      </c:pt>
                      <c:pt idx="30">
                        <c:v>15.183119475841522</c:v>
                      </c:pt>
                      <c:pt idx="31">
                        <c:v>16.653729975223541</c:v>
                      </c:pt>
                      <c:pt idx="32">
                        <c:v>18.196769058704376</c:v>
                      </c:pt>
                      <c:pt idx="33">
                        <c:v>19.81041431427002</c:v>
                      </c:pt>
                      <c:pt idx="34">
                        <c:v>21.492427587509155</c:v>
                      </c:pt>
                      <c:pt idx="35">
                        <c:v>23.240132629871368</c:v>
                      </c:pt>
                      <c:pt idx="36">
                        <c:v>25.050568580627441</c:v>
                      </c:pt>
                      <c:pt idx="37">
                        <c:v>26.920261979103088</c:v>
                      </c:pt>
                      <c:pt idx="38">
                        <c:v>28.845405578613281</c:v>
                      </c:pt>
                      <c:pt idx="39">
                        <c:v>30.821841955184937</c:v>
                      </c:pt>
                      <c:pt idx="40">
                        <c:v>32.84505307674408</c:v>
                      </c:pt>
                      <c:pt idx="41">
                        <c:v>34.910225868225098</c:v>
                      </c:pt>
                      <c:pt idx="42">
                        <c:v>37.012255191802979</c:v>
                      </c:pt>
                      <c:pt idx="43">
                        <c:v>39.145770668983459</c:v>
                      </c:pt>
                      <c:pt idx="44">
                        <c:v>41.305145621299744</c:v>
                      </c:pt>
                      <c:pt idx="45">
                        <c:v>43.484723567962646</c:v>
                      </c:pt>
                      <c:pt idx="46">
                        <c:v>45.678538084030151</c:v>
                      </c:pt>
                      <c:pt idx="47">
                        <c:v>47.880581021308899</c:v>
                      </c:pt>
                      <c:pt idx="48">
                        <c:v>50.084769725799561</c:v>
                      </c:pt>
                      <c:pt idx="49">
                        <c:v>52.28501558303833</c:v>
                      </c:pt>
                      <c:pt idx="50">
                        <c:v>54.475277662277222</c:v>
                      </c:pt>
                      <c:pt idx="51">
                        <c:v>56.649547815322876</c:v>
                      </c:pt>
                      <c:pt idx="52">
                        <c:v>58.801978826522827</c:v>
                      </c:pt>
                      <c:pt idx="53">
                        <c:v>60.926854610443115</c:v>
                      </c:pt>
                      <c:pt idx="54">
                        <c:v>63.018631935119629</c:v>
                      </c:pt>
                      <c:pt idx="55">
                        <c:v>65.072149038314819</c:v>
                      </c:pt>
                      <c:pt idx="56">
                        <c:v>67.082387208938599</c:v>
                      </c:pt>
                      <c:pt idx="57">
                        <c:v>69.044703245162964</c:v>
                      </c:pt>
                      <c:pt idx="58">
                        <c:v>70.954775810241699</c:v>
                      </c:pt>
                      <c:pt idx="59">
                        <c:v>72.808682918548584</c:v>
                      </c:pt>
                      <c:pt idx="60">
                        <c:v>74.602895975112915</c:v>
                      </c:pt>
                      <c:pt idx="61">
                        <c:v>76.334291696548462</c:v>
                      </c:pt>
                      <c:pt idx="62">
                        <c:v>78.000205755233765</c:v>
                      </c:pt>
                      <c:pt idx="63">
                        <c:v>79.598343372344971</c:v>
                      </c:pt>
                      <c:pt idx="64">
                        <c:v>81.127011775970459</c:v>
                      </c:pt>
                      <c:pt idx="65">
                        <c:v>82.58482813835144</c:v>
                      </c:pt>
                      <c:pt idx="66">
                        <c:v>83.970868587493896</c:v>
                      </c:pt>
                      <c:pt idx="67">
                        <c:v>85.284692049026489</c:v>
                      </c:pt>
                      <c:pt idx="68">
                        <c:v>86.526238918304443</c:v>
                      </c:pt>
                      <c:pt idx="69">
                        <c:v>87.695866823196411</c:v>
                      </c:pt>
                      <c:pt idx="70">
                        <c:v>88.794314861297607</c:v>
                      </c:pt>
                      <c:pt idx="71">
                        <c:v>89.822667837142944</c:v>
                      </c:pt>
                      <c:pt idx="72">
                        <c:v>90.782356262207031</c:v>
                      </c:pt>
                      <c:pt idx="73">
                        <c:v>91.675084829330444</c:v>
                      </c:pt>
                      <c:pt idx="74">
                        <c:v>92.502874135971069</c:v>
                      </c:pt>
                      <c:pt idx="75">
                        <c:v>93.267941474914551</c:v>
                      </c:pt>
                      <c:pt idx="76">
                        <c:v>93.972718715667725</c:v>
                      </c:pt>
                      <c:pt idx="77">
                        <c:v>94.61979866027832</c:v>
                      </c:pt>
                      <c:pt idx="78">
                        <c:v>95.211923122406006</c:v>
                      </c:pt>
                      <c:pt idx="79">
                        <c:v>95.751923322677612</c:v>
                      </c:pt>
                      <c:pt idx="80">
                        <c:v>96.242719888687134</c:v>
                      </c:pt>
                      <c:pt idx="81">
                        <c:v>96.687251329421997</c:v>
                      </c:pt>
                      <c:pt idx="82">
                        <c:v>97.088479995727539</c:v>
                      </c:pt>
                      <c:pt idx="83">
                        <c:v>97.449368238449097</c:v>
                      </c:pt>
                      <c:pt idx="84">
                        <c:v>97.772818803787231</c:v>
                      </c:pt>
                      <c:pt idx="85">
                        <c:v>98.061674833297729</c:v>
                      </c:pt>
                      <c:pt idx="86">
                        <c:v>98.318713903427124</c:v>
                      </c:pt>
                      <c:pt idx="87">
                        <c:v>98.546600341796875</c:v>
                      </c:pt>
                      <c:pt idx="88">
                        <c:v>98.747581243515015</c:v>
                      </c:pt>
                      <c:pt idx="89">
                        <c:v>98.924475908279419</c:v>
                      </c:pt>
                      <c:pt idx="90">
                        <c:v>99.079596996307373</c:v>
                      </c:pt>
                      <c:pt idx="91">
                        <c:v>99.215108156204224</c:v>
                      </c:pt>
                      <c:pt idx="92">
                        <c:v>99.333053827285767</c:v>
                      </c:pt>
                      <c:pt idx="93">
                        <c:v>99.435311555862427</c:v>
                      </c:pt>
                      <c:pt idx="94">
                        <c:v>99.523633718490601</c:v>
                      </c:pt>
                      <c:pt idx="95">
                        <c:v>99.599611759185791</c:v>
                      </c:pt>
                      <c:pt idx="96">
                        <c:v>99.664723873138428</c:v>
                      </c:pt>
                      <c:pt idx="97">
                        <c:v>99.720305204391479</c:v>
                      </c:pt>
                      <c:pt idx="98">
                        <c:v>99.767547845840454</c:v>
                      </c:pt>
                      <c:pt idx="99">
                        <c:v>99.807560443878174</c:v>
                      </c:pt>
                      <c:pt idx="100">
                        <c:v>99.841302633285522</c:v>
                      </c:pt>
                      <c:pt idx="101">
                        <c:v>99.869638681411743</c:v>
                      </c:pt>
                      <c:pt idx="102">
                        <c:v>99.893337488174438</c:v>
                      </c:pt>
                      <c:pt idx="103">
                        <c:v>99.913078546524048</c:v>
                      </c:pt>
                      <c:pt idx="104">
                        <c:v>99.929451942443848</c:v>
                      </c:pt>
                      <c:pt idx="105">
                        <c:v>99.942970275878906</c:v>
                      </c:pt>
                      <c:pt idx="106">
                        <c:v>99.949002265930176</c:v>
                      </c:pt>
                      <c:pt idx="107">
                        <c:v>99.949997663497925</c:v>
                      </c:pt>
                    </c:numCache>
                  </c:numRef>
                </c:yVal>
                <c:smooth val="1"/>
                <c:extLst>
                  <c:ext xmlns:c16="http://schemas.microsoft.com/office/drawing/2014/chart" uri="{C3380CC4-5D6E-409C-BE32-E72D297353CC}">
                    <c16:uniqueId val="{00000005-F690-4A21-987F-4CB68517D2C7}"/>
                  </c:ext>
                </c:extLst>
              </c15:ser>
            </c15:filteredScatterSeries>
          </c:ext>
        </c:extLst>
      </c:scatterChart>
      <c:valAx>
        <c:axId val="2230656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Crank Angle (o)</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067136"/>
        <c:crosses val="autoZero"/>
        <c:crossBetween val="midCat"/>
      </c:valAx>
      <c:valAx>
        <c:axId val="223067136"/>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Burn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065600"/>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Pressure Against Crank Angle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strRef>
              <c:f>'Data Task 1'!$E$10:$R$10</c:f>
              <c:strCache>
                <c:ptCount val="1"/>
                <c:pt idx="0">
                  <c:v>10250</c:v>
                </c:pt>
              </c:strCache>
            </c:strRef>
          </c:tx>
          <c:spPr>
            <a:ln w="9525" cap="rnd">
              <a:solidFill>
                <a:schemeClr val="accent1"/>
              </a:solidFill>
              <a:round/>
            </a:ln>
            <a:effectLst>
              <a:outerShdw blurRad="40000" dist="23000" dir="5400000" rotWithShape="0">
                <a:srgbClr val="000000">
                  <a:alpha val="35000"/>
                </a:srgbClr>
              </a:outerShdw>
            </a:effectLst>
          </c:spPr>
          <c:marker>
            <c:symbol val="none"/>
          </c:marker>
          <c:xVal>
            <c:numRef>
              <c:f>'Data Task 1'!$B$12:$B$731</c:f>
              <c:numCache>
                <c:formatCode>General</c:formatCode>
                <c:ptCount val="720"/>
                <c:pt idx="0">
                  <c:v>-360.19</c:v>
                </c:pt>
                <c:pt idx="1">
                  <c:v>-359.19</c:v>
                </c:pt>
                <c:pt idx="2">
                  <c:v>-358.19</c:v>
                </c:pt>
                <c:pt idx="3">
                  <c:v>-357.19</c:v>
                </c:pt>
                <c:pt idx="4">
                  <c:v>-356.19</c:v>
                </c:pt>
                <c:pt idx="5">
                  <c:v>-355.19</c:v>
                </c:pt>
                <c:pt idx="6">
                  <c:v>-354.19</c:v>
                </c:pt>
                <c:pt idx="7">
                  <c:v>-353.19</c:v>
                </c:pt>
                <c:pt idx="8">
                  <c:v>-352.19</c:v>
                </c:pt>
                <c:pt idx="9">
                  <c:v>-351.19</c:v>
                </c:pt>
                <c:pt idx="10">
                  <c:v>-350.19</c:v>
                </c:pt>
                <c:pt idx="11">
                  <c:v>-349.19</c:v>
                </c:pt>
                <c:pt idx="12">
                  <c:v>-348.19</c:v>
                </c:pt>
                <c:pt idx="13">
                  <c:v>-347.19</c:v>
                </c:pt>
                <c:pt idx="14">
                  <c:v>-346.19</c:v>
                </c:pt>
                <c:pt idx="15">
                  <c:v>-345.19</c:v>
                </c:pt>
                <c:pt idx="16">
                  <c:v>-344.19</c:v>
                </c:pt>
                <c:pt idx="17">
                  <c:v>-343.19</c:v>
                </c:pt>
                <c:pt idx="18">
                  <c:v>-342.19</c:v>
                </c:pt>
                <c:pt idx="19">
                  <c:v>-341.19</c:v>
                </c:pt>
                <c:pt idx="20">
                  <c:v>-340.19</c:v>
                </c:pt>
                <c:pt idx="21">
                  <c:v>-339.19</c:v>
                </c:pt>
                <c:pt idx="22">
                  <c:v>-338.19</c:v>
                </c:pt>
                <c:pt idx="23">
                  <c:v>-337.19</c:v>
                </c:pt>
                <c:pt idx="24">
                  <c:v>-336.19</c:v>
                </c:pt>
                <c:pt idx="25">
                  <c:v>-335.19</c:v>
                </c:pt>
                <c:pt idx="26">
                  <c:v>-334.19</c:v>
                </c:pt>
                <c:pt idx="27">
                  <c:v>-333.19</c:v>
                </c:pt>
                <c:pt idx="28">
                  <c:v>-332.19</c:v>
                </c:pt>
                <c:pt idx="29">
                  <c:v>-331.19</c:v>
                </c:pt>
                <c:pt idx="30">
                  <c:v>-330.19</c:v>
                </c:pt>
                <c:pt idx="31">
                  <c:v>-329.19</c:v>
                </c:pt>
                <c:pt idx="32">
                  <c:v>-328.19</c:v>
                </c:pt>
                <c:pt idx="33">
                  <c:v>-327.19</c:v>
                </c:pt>
                <c:pt idx="34">
                  <c:v>-326.19</c:v>
                </c:pt>
                <c:pt idx="35">
                  <c:v>-325.19</c:v>
                </c:pt>
                <c:pt idx="36">
                  <c:v>-324.19</c:v>
                </c:pt>
                <c:pt idx="37">
                  <c:v>-323.19</c:v>
                </c:pt>
                <c:pt idx="38">
                  <c:v>-322.19</c:v>
                </c:pt>
                <c:pt idx="39">
                  <c:v>-321.19</c:v>
                </c:pt>
                <c:pt idx="40">
                  <c:v>-320.19</c:v>
                </c:pt>
                <c:pt idx="41">
                  <c:v>-319.19</c:v>
                </c:pt>
                <c:pt idx="42">
                  <c:v>-318.19</c:v>
                </c:pt>
                <c:pt idx="43">
                  <c:v>-317.19</c:v>
                </c:pt>
                <c:pt idx="44">
                  <c:v>-316.19</c:v>
                </c:pt>
                <c:pt idx="45">
                  <c:v>-315.19</c:v>
                </c:pt>
                <c:pt idx="46">
                  <c:v>-314.19</c:v>
                </c:pt>
                <c:pt idx="47">
                  <c:v>-313.19</c:v>
                </c:pt>
                <c:pt idx="48">
                  <c:v>-312.19</c:v>
                </c:pt>
                <c:pt idx="49">
                  <c:v>-311.19</c:v>
                </c:pt>
                <c:pt idx="50">
                  <c:v>-310.19</c:v>
                </c:pt>
                <c:pt idx="51">
                  <c:v>-309.19</c:v>
                </c:pt>
                <c:pt idx="52">
                  <c:v>-308.19</c:v>
                </c:pt>
                <c:pt idx="53">
                  <c:v>-307.19</c:v>
                </c:pt>
                <c:pt idx="54">
                  <c:v>-306.19</c:v>
                </c:pt>
                <c:pt idx="55">
                  <c:v>-305.19</c:v>
                </c:pt>
                <c:pt idx="56">
                  <c:v>-304.19</c:v>
                </c:pt>
                <c:pt idx="57">
                  <c:v>-303.19</c:v>
                </c:pt>
                <c:pt idx="58">
                  <c:v>-302.19</c:v>
                </c:pt>
                <c:pt idx="59">
                  <c:v>-301.19</c:v>
                </c:pt>
                <c:pt idx="60">
                  <c:v>-300.19</c:v>
                </c:pt>
                <c:pt idx="61">
                  <c:v>-299.19</c:v>
                </c:pt>
                <c:pt idx="62">
                  <c:v>-298.19</c:v>
                </c:pt>
                <c:pt idx="63">
                  <c:v>-297.19</c:v>
                </c:pt>
                <c:pt idx="64">
                  <c:v>-296.19</c:v>
                </c:pt>
                <c:pt idx="65">
                  <c:v>-295.19</c:v>
                </c:pt>
                <c:pt idx="66">
                  <c:v>-294.19</c:v>
                </c:pt>
                <c:pt idx="67">
                  <c:v>-293.19</c:v>
                </c:pt>
                <c:pt idx="68">
                  <c:v>-292.19</c:v>
                </c:pt>
                <c:pt idx="69">
                  <c:v>-291.19</c:v>
                </c:pt>
                <c:pt idx="70">
                  <c:v>-290.19</c:v>
                </c:pt>
                <c:pt idx="71">
                  <c:v>-289.19</c:v>
                </c:pt>
                <c:pt idx="72">
                  <c:v>-288.19</c:v>
                </c:pt>
                <c:pt idx="73">
                  <c:v>-287.19</c:v>
                </c:pt>
                <c:pt idx="74">
                  <c:v>-286.19</c:v>
                </c:pt>
                <c:pt idx="75">
                  <c:v>-285.19</c:v>
                </c:pt>
                <c:pt idx="76">
                  <c:v>-284.19</c:v>
                </c:pt>
                <c:pt idx="77">
                  <c:v>-283.19</c:v>
                </c:pt>
                <c:pt idx="78">
                  <c:v>-282.19</c:v>
                </c:pt>
                <c:pt idx="79">
                  <c:v>-281.19</c:v>
                </c:pt>
                <c:pt idx="80">
                  <c:v>-280.19</c:v>
                </c:pt>
                <c:pt idx="81">
                  <c:v>-279.19</c:v>
                </c:pt>
                <c:pt idx="82">
                  <c:v>-278.19</c:v>
                </c:pt>
                <c:pt idx="83">
                  <c:v>-277.19</c:v>
                </c:pt>
                <c:pt idx="84">
                  <c:v>-276.19</c:v>
                </c:pt>
                <c:pt idx="85">
                  <c:v>-275.19</c:v>
                </c:pt>
                <c:pt idx="86">
                  <c:v>-274.19</c:v>
                </c:pt>
                <c:pt idx="87">
                  <c:v>-273.19</c:v>
                </c:pt>
                <c:pt idx="88">
                  <c:v>-272.19</c:v>
                </c:pt>
                <c:pt idx="89">
                  <c:v>-271.19</c:v>
                </c:pt>
                <c:pt idx="90">
                  <c:v>-270.19</c:v>
                </c:pt>
                <c:pt idx="91">
                  <c:v>-269.19</c:v>
                </c:pt>
                <c:pt idx="92">
                  <c:v>-268.19</c:v>
                </c:pt>
                <c:pt idx="93">
                  <c:v>-267.19</c:v>
                </c:pt>
                <c:pt idx="94">
                  <c:v>-266.19</c:v>
                </c:pt>
                <c:pt idx="95">
                  <c:v>-265.19</c:v>
                </c:pt>
                <c:pt idx="96">
                  <c:v>-264.19</c:v>
                </c:pt>
                <c:pt idx="97">
                  <c:v>-263.19</c:v>
                </c:pt>
                <c:pt idx="98">
                  <c:v>-262.19</c:v>
                </c:pt>
                <c:pt idx="99">
                  <c:v>-261.19</c:v>
                </c:pt>
                <c:pt idx="100">
                  <c:v>-260.19</c:v>
                </c:pt>
                <c:pt idx="101">
                  <c:v>-259.19</c:v>
                </c:pt>
                <c:pt idx="102">
                  <c:v>-258.19</c:v>
                </c:pt>
                <c:pt idx="103">
                  <c:v>-257.19</c:v>
                </c:pt>
                <c:pt idx="104">
                  <c:v>-256.19</c:v>
                </c:pt>
                <c:pt idx="105">
                  <c:v>-255.19</c:v>
                </c:pt>
                <c:pt idx="106">
                  <c:v>-254.19</c:v>
                </c:pt>
                <c:pt idx="107">
                  <c:v>-253.19</c:v>
                </c:pt>
                <c:pt idx="108">
                  <c:v>-252.19</c:v>
                </c:pt>
                <c:pt idx="109">
                  <c:v>-251.19</c:v>
                </c:pt>
                <c:pt idx="110">
                  <c:v>-250.19</c:v>
                </c:pt>
                <c:pt idx="111">
                  <c:v>-249.19</c:v>
                </c:pt>
                <c:pt idx="112">
                  <c:v>-248.19</c:v>
                </c:pt>
                <c:pt idx="113">
                  <c:v>-247.19</c:v>
                </c:pt>
                <c:pt idx="114">
                  <c:v>-246.19</c:v>
                </c:pt>
                <c:pt idx="115">
                  <c:v>-245.19</c:v>
                </c:pt>
                <c:pt idx="116">
                  <c:v>-244.19</c:v>
                </c:pt>
                <c:pt idx="117">
                  <c:v>-243.19</c:v>
                </c:pt>
                <c:pt idx="118">
                  <c:v>-242.19</c:v>
                </c:pt>
                <c:pt idx="119">
                  <c:v>-241.19</c:v>
                </c:pt>
                <c:pt idx="120">
                  <c:v>-240.19</c:v>
                </c:pt>
                <c:pt idx="121">
                  <c:v>-239.19</c:v>
                </c:pt>
                <c:pt idx="122">
                  <c:v>-238.19</c:v>
                </c:pt>
                <c:pt idx="123">
                  <c:v>-237.19</c:v>
                </c:pt>
                <c:pt idx="124">
                  <c:v>-236.19</c:v>
                </c:pt>
                <c:pt idx="125">
                  <c:v>-235.19</c:v>
                </c:pt>
                <c:pt idx="126">
                  <c:v>-234.19</c:v>
                </c:pt>
                <c:pt idx="127">
                  <c:v>-233.19</c:v>
                </c:pt>
                <c:pt idx="128">
                  <c:v>-232.19</c:v>
                </c:pt>
                <c:pt idx="129">
                  <c:v>-231.19</c:v>
                </c:pt>
                <c:pt idx="130">
                  <c:v>-230.19</c:v>
                </c:pt>
                <c:pt idx="131">
                  <c:v>-229.19</c:v>
                </c:pt>
                <c:pt idx="132">
                  <c:v>-228.19</c:v>
                </c:pt>
                <c:pt idx="133">
                  <c:v>-227.19</c:v>
                </c:pt>
                <c:pt idx="134">
                  <c:v>-226.19</c:v>
                </c:pt>
                <c:pt idx="135">
                  <c:v>-225.19</c:v>
                </c:pt>
                <c:pt idx="136">
                  <c:v>-224.19</c:v>
                </c:pt>
                <c:pt idx="137">
                  <c:v>-223.19</c:v>
                </c:pt>
                <c:pt idx="138">
                  <c:v>-222.19</c:v>
                </c:pt>
                <c:pt idx="139">
                  <c:v>-221.19</c:v>
                </c:pt>
                <c:pt idx="140">
                  <c:v>-220.19</c:v>
                </c:pt>
                <c:pt idx="141">
                  <c:v>-219.19</c:v>
                </c:pt>
                <c:pt idx="142">
                  <c:v>-218.19</c:v>
                </c:pt>
                <c:pt idx="143">
                  <c:v>-217.19</c:v>
                </c:pt>
                <c:pt idx="144">
                  <c:v>-216.19</c:v>
                </c:pt>
                <c:pt idx="145">
                  <c:v>-215.19</c:v>
                </c:pt>
                <c:pt idx="146">
                  <c:v>-214.19</c:v>
                </c:pt>
                <c:pt idx="147">
                  <c:v>-213.19</c:v>
                </c:pt>
                <c:pt idx="148">
                  <c:v>-212.19</c:v>
                </c:pt>
                <c:pt idx="149">
                  <c:v>-211.19</c:v>
                </c:pt>
                <c:pt idx="150">
                  <c:v>-210.19</c:v>
                </c:pt>
                <c:pt idx="151">
                  <c:v>-209.19</c:v>
                </c:pt>
                <c:pt idx="152">
                  <c:v>-208.19</c:v>
                </c:pt>
                <c:pt idx="153">
                  <c:v>-207.19</c:v>
                </c:pt>
                <c:pt idx="154">
                  <c:v>-206.19</c:v>
                </c:pt>
                <c:pt idx="155">
                  <c:v>-205.19</c:v>
                </c:pt>
                <c:pt idx="156">
                  <c:v>-204.19</c:v>
                </c:pt>
                <c:pt idx="157">
                  <c:v>-203.19</c:v>
                </c:pt>
                <c:pt idx="158">
                  <c:v>-202.19</c:v>
                </c:pt>
                <c:pt idx="159">
                  <c:v>-201.19</c:v>
                </c:pt>
                <c:pt idx="160">
                  <c:v>-200.19</c:v>
                </c:pt>
                <c:pt idx="161">
                  <c:v>-199.19</c:v>
                </c:pt>
                <c:pt idx="162">
                  <c:v>-198.19</c:v>
                </c:pt>
                <c:pt idx="163">
                  <c:v>-197.19</c:v>
                </c:pt>
                <c:pt idx="164">
                  <c:v>-196.19</c:v>
                </c:pt>
                <c:pt idx="165">
                  <c:v>-195.19</c:v>
                </c:pt>
                <c:pt idx="166">
                  <c:v>-194.19</c:v>
                </c:pt>
                <c:pt idx="167">
                  <c:v>-193.19</c:v>
                </c:pt>
                <c:pt idx="168">
                  <c:v>-192.19</c:v>
                </c:pt>
                <c:pt idx="169">
                  <c:v>-191.19</c:v>
                </c:pt>
                <c:pt idx="170">
                  <c:v>-190.19</c:v>
                </c:pt>
                <c:pt idx="171">
                  <c:v>-189.19</c:v>
                </c:pt>
                <c:pt idx="172">
                  <c:v>-188.19</c:v>
                </c:pt>
                <c:pt idx="173">
                  <c:v>-187.19</c:v>
                </c:pt>
                <c:pt idx="174">
                  <c:v>-186.19</c:v>
                </c:pt>
                <c:pt idx="175">
                  <c:v>-185.19</c:v>
                </c:pt>
                <c:pt idx="176">
                  <c:v>-184.19</c:v>
                </c:pt>
                <c:pt idx="177">
                  <c:v>-183.19</c:v>
                </c:pt>
                <c:pt idx="178">
                  <c:v>-182.19</c:v>
                </c:pt>
                <c:pt idx="179">
                  <c:v>-181.19</c:v>
                </c:pt>
                <c:pt idx="180">
                  <c:v>-180.19</c:v>
                </c:pt>
                <c:pt idx="181">
                  <c:v>-179.19</c:v>
                </c:pt>
                <c:pt idx="182">
                  <c:v>-178.19</c:v>
                </c:pt>
                <c:pt idx="183">
                  <c:v>-177.19</c:v>
                </c:pt>
                <c:pt idx="184">
                  <c:v>-176.19</c:v>
                </c:pt>
                <c:pt idx="185">
                  <c:v>-175.19</c:v>
                </c:pt>
                <c:pt idx="186">
                  <c:v>-174.19</c:v>
                </c:pt>
                <c:pt idx="187">
                  <c:v>-173.19</c:v>
                </c:pt>
                <c:pt idx="188">
                  <c:v>-172.19</c:v>
                </c:pt>
                <c:pt idx="189">
                  <c:v>-171.19</c:v>
                </c:pt>
                <c:pt idx="190">
                  <c:v>-170.19</c:v>
                </c:pt>
                <c:pt idx="191">
                  <c:v>-169.19</c:v>
                </c:pt>
                <c:pt idx="192">
                  <c:v>-168.19</c:v>
                </c:pt>
                <c:pt idx="193">
                  <c:v>-167.19</c:v>
                </c:pt>
                <c:pt idx="194">
                  <c:v>-166.19</c:v>
                </c:pt>
                <c:pt idx="195">
                  <c:v>-165.19</c:v>
                </c:pt>
                <c:pt idx="196">
                  <c:v>-164.19</c:v>
                </c:pt>
                <c:pt idx="197">
                  <c:v>-163.19</c:v>
                </c:pt>
                <c:pt idx="198">
                  <c:v>-162.19</c:v>
                </c:pt>
                <c:pt idx="199">
                  <c:v>-161.19</c:v>
                </c:pt>
                <c:pt idx="200">
                  <c:v>-160.19</c:v>
                </c:pt>
                <c:pt idx="201">
                  <c:v>-159.19</c:v>
                </c:pt>
                <c:pt idx="202">
                  <c:v>-158.19</c:v>
                </c:pt>
                <c:pt idx="203">
                  <c:v>-157.19</c:v>
                </c:pt>
                <c:pt idx="204">
                  <c:v>-156.19</c:v>
                </c:pt>
                <c:pt idx="205">
                  <c:v>-155.19</c:v>
                </c:pt>
                <c:pt idx="206">
                  <c:v>-154.19</c:v>
                </c:pt>
                <c:pt idx="207">
                  <c:v>-153.19</c:v>
                </c:pt>
                <c:pt idx="208">
                  <c:v>-152.19</c:v>
                </c:pt>
                <c:pt idx="209">
                  <c:v>-151.19</c:v>
                </c:pt>
                <c:pt idx="210">
                  <c:v>-150.19</c:v>
                </c:pt>
                <c:pt idx="211">
                  <c:v>-149.19</c:v>
                </c:pt>
                <c:pt idx="212">
                  <c:v>-148.19</c:v>
                </c:pt>
                <c:pt idx="213">
                  <c:v>-147.19</c:v>
                </c:pt>
                <c:pt idx="214">
                  <c:v>-146.19</c:v>
                </c:pt>
                <c:pt idx="215">
                  <c:v>-145.19</c:v>
                </c:pt>
                <c:pt idx="216">
                  <c:v>-144.19</c:v>
                </c:pt>
                <c:pt idx="217">
                  <c:v>-143.19</c:v>
                </c:pt>
                <c:pt idx="218">
                  <c:v>-142.19</c:v>
                </c:pt>
                <c:pt idx="219">
                  <c:v>-141.19</c:v>
                </c:pt>
                <c:pt idx="220">
                  <c:v>-140.19</c:v>
                </c:pt>
                <c:pt idx="221">
                  <c:v>-139.19</c:v>
                </c:pt>
                <c:pt idx="222">
                  <c:v>-138.19</c:v>
                </c:pt>
                <c:pt idx="223">
                  <c:v>-137.19</c:v>
                </c:pt>
                <c:pt idx="224">
                  <c:v>-136.19</c:v>
                </c:pt>
                <c:pt idx="225">
                  <c:v>-135.19</c:v>
                </c:pt>
                <c:pt idx="226">
                  <c:v>-134.19</c:v>
                </c:pt>
                <c:pt idx="227">
                  <c:v>-133.19</c:v>
                </c:pt>
                <c:pt idx="228">
                  <c:v>-132.19</c:v>
                </c:pt>
                <c:pt idx="229">
                  <c:v>-131.19</c:v>
                </c:pt>
                <c:pt idx="230">
                  <c:v>-130.19</c:v>
                </c:pt>
                <c:pt idx="231">
                  <c:v>-129.19</c:v>
                </c:pt>
                <c:pt idx="232">
                  <c:v>-128.19</c:v>
                </c:pt>
                <c:pt idx="233">
                  <c:v>-127.19</c:v>
                </c:pt>
                <c:pt idx="234">
                  <c:v>-126.19</c:v>
                </c:pt>
                <c:pt idx="235">
                  <c:v>-125.19</c:v>
                </c:pt>
                <c:pt idx="236">
                  <c:v>-124.19</c:v>
                </c:pt>
                <c:pt idx="237">
                  <c:v>-123.19</c:v>
                </c:pt>
                <c:pt idx="238">
                  <c:v>-122.19</c:v>
                </c:pt>
                <c:pt idx="239">
                  <c:v>-121.19</c:v>
                </c:pt>
                <c:pt idx="240">
                  <c:v>-120.19</c:v>
                </c:pt>
                <c:pt idx="241">
                  <c:v>-119.19</c:v>
                </c:pt>
                <c:pt idx="242">
                  <c:v>-118.19</c:v>
                </c:pt>
                <c:pt idx="243">
                  <c:v>-117.19</c:v>
                </c:pt>
                <c:pt idx="244">
                  <c:v>-116.19</c:v>
                </c:pt>
                <c:pt idx="245">
                  <c:v>-115.19</c:v>
                </c:pt>
                <c:pt idx="246">
                  <c:v>-114.19</c:v>
                </c:pt>
                <c:pt idx="247">
                  <c:v>-113.19</c:v>
                </c:pt>
                <c:pt idx="248">
                  <c:v>-112.19</c:v>
                </c:pt>
                <c:pt idx="249">
                  <c:v>-111.19</c:v>
                </c:pt>
                <c:pt idx="250">
                  <c:v>-110.19</c:v>
                </c:pt>
                <c:pt idx="251">
                  <c:v>-109.19</c:v>
                </c:pt>
                <c:pt idx="252">
                  <c:v>-108.19</c:v>
                </c:pt>
                <c:pt idx="253">
                  <c:v>-107.19</c:v>
                </c:pt>
                <c:pt idx="254">
                  <c:v>-106.19</c:v>
                </c:pt>
                <c:pt idx="255">
                  <c:v>-105.19</c:v>
                </c:pt>
                <c:pt idx="256">
                  <c:v>-104.19</c:v>
                </c:pt>
                <c:pt idx="257">
                  <c:v>-103.19</c:v>
                </c:pt>
                <c:pt idx="258">
                  <c:v>-102.19</c:v>
                </c:pt>
                <c:pt idx="259">
                  <c:v>-101.19</c:v>
                </c:pt>
                <c:pt idx="260">
                  <c:v>-100.19</c:v>
                </c:pt>
                <c:pt idx="261">
                  <c:v>-99.19</c:v>
                </c:pt>
                <c:pt idx="262">
                  <c:v>-98.19</c:v>
                </c:pt>
                <c:pt idx="263">
                  <c:v>-97.19</c:v>
                </c:pt>
                <c:pt idx="264">
                  <c:v>-96.19</c:v>
                </c:pt>
                <c:pt idx="265">
                  <c:v>-95.19</c:v>
                </c:pt>
                <c:pt idx="266">
                  <c:v>-94.19</c:v>
                </c:pt>
                <c:pt idx="267">
                  <c:v>-93.19</c:v>
                </c:pt>
                <c:pt idx="268">
                  <c:v>-92.19</c:v>
                </c:pt>
                <c:pt idx="269">
                  <c:v>-91.19</c:v>
                </c:pt>
                <c:pt idx="270">
                  <c:v>-90.19</c:v>
                </c:pt>
                <c:pt idx="271">
                  <c:v>-89.19</c:v>
                </c:pt>
                <c:pt idx="272">
                  <c:v>-88.19</c:v>
                </c:pt>
                <c:pt idx="273">
                  <c:v>-87.19</c:v>
                </c:pt>
                <c:pt idx="274">
                  <c:v>-86.19</c:v>
                </c:pt>
                <c:pt idx="275">
                  <c:v>-85.19</c:v>
                </c:pt>
                <c:pt idx="276">
                  <c:v>-84.19</c:v>
                </c:pt>
                <c:pt idx="277">
                  <c:v>-83.19</c:v>
                </c:pt>
                <c:pt idx="278">
                  <c:v>-82.19</c:v>
                </c:pt>
                <c:pt idx="279">
                  <c:v>-81.19</c:v>
                </c:pt>
                <c:pt idx="280">
                  <c:v>-80.19</c:v>
                </c:pt>
                <c:pt idx="281">
                  <c:v>-79.19</c:v>
                </c:pt>
                <c:pt idx="282">
                  <c:v>-78.19</c:v>
                </c:pt>
                <c:pt idx="283">
                  <c:v>-77.19</c:v>
                </c:pt>
                <c:pt idx="284">
                  <c:v>-76.19</c:v>
                </c:pt>
                <c:pt idx="285">
                  <c:v>-75.19</c:v>
                </c:pt>
                <c:pt idx="286">
                  <c:v>-74.19</c:v>
                </c:pt>
                <c:pt idx="287">
                  <c:v>-73.19</c:v>
                </c:pt>
                <c:pt idx="288">
                  <c:v>-72.19</c:v>
                </c:pt>
                <c:pt idx="289">
                  <c:v>-71.19</c:v>
                </c:pt>
                <c:pt idx="290">
                  <c:v>-70.19</c:v>
                </c:pt>
                <c:pt idx="291">
                  <c:v>-69.19</c:v>
                </c:pt>
                <c:pt idx="292">
                  <c:v>-68.19</c:v>
                </c:pt>
                <c:pt idx="293">
                  <c:v>-67.19</c:v>
                </c:pt>
                <c:pt idx="294">
                  <c:v>-66.19</c:v>
                </c:pt>
                <c:pt idx="295">
                  <c:v>-65.19</c:v>
                </c:pt>
                <c:pt idx="296">
                  <c:v>-64.19</c:v>
                </c:pt>
                <c:pt idx="297">
                  <c:v>-63.19</c:v>
                </c:pt>
                <c:pt idx="298">
                  <c:v>-62.19</c:v>
                </c:pt>
                <c:pt idx="299">
                  <c:v>-61.19</c:v>
                </c:pt>
                <c:pt idx="300">
                  <c:v>-60.19</c:v>
                </c:pt>
                <c:pt idx="301">
                  <c:v>-59.19</c:v>
                </c:pt>
                <c:pt idx="302">
                  <c:v>-58.19</c:v>
                </c:pt>
                <c:pt idx="303">
                  <c:v>-57.19</c:v>
                </c:pt>
                <c:pt idx="304">
                  <c:v>-56.19</c:v>
                </c:pt>
                <c:pt idx="305">
                  <c:v>-55.19</c:v>
                </c:pt>
                <c:pt idx="306">
                  <c:v>-54.19</c:v>
                </c:pt>
                <c:pt idx="307">
                  <c:v>-53.19</c:v>
                </c:pt>
                <c:pt idx="308">
                  <c:v>-52.19</c:v>
                </c:pt>
                <c:pt idx="309">
                  <c:v>-51.19</c:v>
                </c:pt>
                <c:pt idx="310">
                  <c:v>-50.19</c:v>
                </c:pt>
                <c:pt idx="311">
                  <c:v>-49.19</c:v>
                </c:pt>
                <c:pt idx="312">
                  <c:v>-48.19</c:v>
                </c:pt>
                <c:pt idx="313">
                  <c:v>-47.19</c:v>
                </c:pt>
                <c:pt idx="314">
                  <c:v>-46.19</c:v>
                </c:pt>
                <c:pt idx="315">
                  <c:v>-45.19</c:v>
                </c:pt>
                <c:pt idx="316">
                  <c:v>-44.19</c:v>
                </c:pt>
                <c:pt idx="317">
                  <c:v>-43.19</c:v>
                </c:pt>
                <c:pt idx="318">
                  <c:v>-42.19</c:v>
                </c:pt>
                <c:pt idx="319">
                  <c:v>-41.19</c:v>
                </c:pt>
                <c:pt idx="320">
                  <c:v>-40.19</c:v>
                </c:pt>
                <c:pt idx="321">
                  <c:v>-39.19</c:v>
                </c:pt>
                <c:pt idx="322">
                  <c:v>-38.19</c:v>
                </c:pt>
                <c:pt idx="323">
                  <c:v>-37.19</c:v>
                </c:pt>
                <c:pt idx="324">
                  <c:v>-36.19</c:v>
                </c:pt>
                <c:pt idx="325">
                  <c:v>-35.19</c:v>
                </c:pt>
                <c:pt idx="326">
                  <c:v>-34.19</c:v>
                </c:pt>
                <c:pt idx="327">
                  <c:v>-33.19</c:v>
                </c:pt>
                <c:pt idx="328">
                  <c:v>-32.19</c:v>
                </c:pt>
                <c:pt idx="329">
                  <c:v>-31.19</c:v>
                </c:pt>
                <c:pt idx="330">
                  <c:v>-30.19</c:v>
                </c:pt>
                <c:pt idx="331">
                  <c:v>-29.19</c:v>
                </c:pt>
                <c:pt idx="332">
                  <c:v>-28.19</c:v>
                </c:pt>
                <c:pt idx="333">
                  <c:v>-27.19</c:v>
                </c:pt>
                <c:pt idx="334">
                  <c:v>-26.19</c:v>
                </c:pt>
                <c:pt idx="335">
                  <c:v>-25.19</c:v>
                </c:pt>
                <c:pt idx="336">
                  <c:v>-24.19</c:v>
                </c:pt>
                <c:pt idx="337">
                  <c:v>-23.19</c:v>
                </c:pt>
                <c:pt idx="338">
                  <c:v>-22.19</c:v>
                </c:pt>
                <c:pt idx="339">
                  <c:v>-21.19</c:v>
                </c:pt>
                <c:pt idx="340">
                  <c:v>-20.190000000000001</c:v>
                </c:pt>
                <c:pt idx="341">
                  <c:v>-19.190000000000001</c:v>
                </c:pt>
                <c:pt idx="342">
                  <c:v>-18.190000000000001</c:v>
                </c:pt>
                <c:pt idx="343">
                  <c:v>-17.190000000000001</c:v>
                </c:pt>
                <c:pt idx="344">
                  <c:v>-16.190000000000001</c:v>
                </c:pt>
                <c:pt idx="345">
                  <c:v>-15.19</c:v>
                </c:pt>
                <c:pt idx="346">
                  <c:v>-14.19</c:v>
                </c:pt>
                <c:pt idx="347">
                  <c:v>-13.19</c:v>
                </c:pt>
                <c:pt idx="348">
                  <c:v>-12.19</c:v>
                </c:pt>
                <c:pt idx="349">
                  <c:v>-11.19</c:v>
                </c:pt>
                <c:pt idx="350">
                  <c:v>-10.19</c:v>
                </c:pt>
                <c:pt idx="351">
                  <c:v>-9.19</c:v>
                </c:pt>
                <c:pt idx="352">
                  <c:v>-8.19</c:v>
                </c:pt>
                <c:pt idx="353">
                  <c:v>-7.19</c:v>
                </c:pt>
                <c:pt idx="354">
                  <c:v>-6.19</c:v>
                </c:pt>
                <c:pt idx="355">
                  <c:v>-5.19</c:v>
                </c:pt>
                <c:pt idx="356">
                  <c:v>-4.1900000000000004</c:v>
                </c:pt>
                <c:pt idx="357">
                  <c:v>-3.19</c:v>
                </c:pt>
                <c:pt idx="358">
                  <c:v>-2.19</c:v>
                </c:pt>
                <c:pt idx="359">
                  <c:v>-1.19</c:v>
                </c:pt>
                <c:pt idx="360">
                  <c:v>-0.19</c:v>
                </c:pt>
                <c:pt idx="361">
                  <c:v>0.81</c:v>
                </c:pt>
                <c:pt idx="362">
                  <c:v>1.81</c:v>
                </c:pt>
                <c:pt idx="363">
                  <c:v>2.81</c:v>
                </c:pt>
                <c:pt idx="364">
                  <c:v>3.81</c:v>
                </c:pt>
                <c:pt idx="365">
                  <c:v>4.8099999999999996</c:v>
                </c:pt>
                <c:pt idx="366">
                  <c:v>5.81</c:v>
                </c:pt>
                <c:pt idx="367">
                  <c:v>6.81</c:v>
                </c:pt>
                <c:pt idx="368">
                  <c:v>7.81</c:v>
                </c:pt>
                <c:pt idx="369">
                  <c:v>8.81</c:v>
                </c:pt>
                <c:pt idx="370">
                  <c:v>9.81</c:v>
                </c:pt>
                <c:pt idx="371">
                  <c:v>10.81</c:v>
                </c:pt>
                <c:pt idx="372">
                  <c:v>11.81</c:v>
                </c:pt>
                <c:pt idx="373">
                  <c:v>12.81</c:v>
                </c:pt>
                <c:pt idx="374">
                  <c:v>13.81</c:v>
                </c:pt>
                <c:pt idx="375">
                  <c:v>14.81</c:v>
                </c:pt>
                <c:pt idx="376">
                  <c:v>15.81</c:v>
                </c:pt>
                <c:pt idx="377">
                  <c:v>16.809999999999999</c:v>
                </c:pt>
                <c:pt idx="378">
                  <c:v>17.809999999999999</c:v>
                </c:pt>
                <c:pt idx="379">
                  <c:v>18.809999999999999</c:v>
                </c:pt>
                <c:pt idx="380">
                  <c:v>19.809999999999999</c:v>
                </c:pt>
                <c:pt idx="381">
                  <c:v>20.81</c:v>
                </c:pt>
                <c:pt idx="382">
                  <c:v>21.81</c:v>
                </c:pt>
                <c:pt idx="383">
                  <c:v>22.81</c:v>
                </c:pt>
                <c:pt idx="384">
                  <c:v>23.81</c:v>
                </c:pt>
                <c:pt idx="385">
                  <c:v>24.81</c:v>
                </c:pt>
                <c:pt idx="386">
                  <c:v>25.81</c:v>
                </c:pt>
                <c:pt idx="387">
                  <c:v>26.81</c:v>
                </c:pt>
                <c:pt idx="388">
                  <c:v>27.81</c:v>
                </c:pt>
                <c:pt idx="389">
                  <c:v>28.81</c:v>
                </c:pt>
                <c:pt idx="390">
                  <c:v>29.81</c:v>
                </c:pt>
                <c:pt idx="391">
                  <c:v>30.81</c:v>
                </c:pt>
                <c:pt idx="392">
                  <c:v>31.81</c:v>
                </c:pt>
                <c:pt idx="393">
                  <c:v>32.81</c:v>
                </c:pt>
                <c:pt idx="394">
                  <c:v>33.81</c:v>
                </c:pt>
                <c:pt idx="395">
                  <c:v>34.81</c:v>
                </c:pt>
                <c:pt idx="396">
                  <c:v>35.81</c:v>
                </c:pt>
                <c:pt idx="397">
                  <c:v>36.81</c:v>
                </c:pt>
                <c:pt idx="398">
                  <c:v>37.81</c:v>
                </c:pt>
                <c:pt idx="399">
                  <c:v>38.81</c:v>
                </c:pt>
                <c:pt idx="400">
                  <c:v>39.81</c:v>
                </c:pt>
                <c:pt idx="401">
                  <c:v>40.81</c:v>
                </c:pt>
                <c:pt idx="402">
                  <c:v>41.81</c:v>
                </c:pt>
                <c:pt idx="403">
                  <c:v>42.81</c:v>
                </c:pt>
                <c:pt idx="404">
                  <c:v>43.81</c:v>
                </c:pt>
                <c:pt idx="405">
                  <c:v>44.81</c:v>
                </c:pt>
                <c:pt idx="406">
                  <c:v>45.81</c:v>
                </c:pt>
                <c:pt idx="407">
                  <c:v>46.81</c:v>
                </c:pt>
                <c:pt idx="408">
                  <c:v>47.81</c:v>
                </c:pt>
                <c:pt idx="409">
                  <c:v>48.81</c:v>
                </c:pt>
                <c:pt idx="410">
                  <c:v>49.81</c:v>
                </c:pt>
                <c:pt idx="411">
                  <c:v>50.81</c:v>
                </c:pt>
                <c:pt idx="412">
                  <c:v>51.81</c:v>
                </c:pt>
                <c:pt idx="413">
                  <c:v>52.81</c:v>
                </c:pt>
                <c:pt idx="414">
                  <c:v>53.81</c:v>
                </c:pt>
                <c:pt idx="415">
                  <c:v>54.81</c:v>
                </c:pt>
                <c:pt idx="416">
                  <c:v>55.81</c:v>
                </c:pt>
                <c:pt idx="417">
                  <c:v>56.81</c:v>
                </c:pt>
                <c:pt idx="418">
                  <c:v>57.81</c:v>
                </c:pt>
                <c:pt idx="419">
                  <c:v>58.81</c:v>
                </c:pt>
                <c:pt idx="420">
                  <c:v>59.81</c:v>
                </c:pt>
                <c:pt idx="421">
                  <c:v>60.81</c:v>
                </c:pt>
                <c:pt idx="422">
                  <c:v>61.81</c:v>
                </c:pt>
                <c:pt idx="423">
                  <c:v>62.81</c:v>
                </c:pt>
                <c:pt idx="424">
                  <c:v>63.81</c:v>
                </c:pt>
                <c:pt idx="425">
                  <c:v>64.81</c:v>
                </c:pt>
                <c:pt idx="426">
                  <c:v>65.81</c:v>
                </c:pt>
                <c:pt idx="427">
                  <c:v>66.81</c:v>
                </c:pt>
                <c:pt idx="428">
                  <c:v>67.81</c:v>
                </c:pt>
                <c:pt idx="429">
                  <c:v>68.81</c:v>
                </c:pt>
                <c:pt idx="430">
                  <c:v>69.81</c:v>
                </c:pt>
                <c:pt idx="431">
                  <c:v>70.81</c:v>
                </c:pt>
                <c:pt idx="432">
                  <c:v>71.81</c:v>
                </c:pt>
                <c:pt idx="433">
                  <c:v>72.81</c:v>
                </c:pt>
                <c:pt idx="434">
                  <c:v>73.81</c:v>
                </c:pt>
                <c:pt idx="435">
                  <c:v>74.81</c:v>
                </c:pt>
                <c:pt idx="436">
                  <c:v>75.81</c:v>
                </c:pt>
                <c:pt idx="437">
                  <c:v>76.81</c:v>
                </c:pt>
                <c:pt idx="438">
                  <c:v>77.81</c:v>
                </c:pt>
                <c:pt idx="439">
                  <c:v>78.81</c:v>
                </c:pt>
                <c:pt idx="440">
                  <c:v>79.81</c:v>
                </c:pt>
                <c:pt idx="441">
                  <c:v>80.81</c:v>
                </c:pt>
                <c:pt idx="442">
                  <c:v>81.81</c:v>
                </c:pt>
                <c:pt idx="443">
                  <c:v>82.81</c:v>
                </c:pt>
                <c:pt idx="444">
                  <c:v>83.81</c:v>
                </c:pt>
                <c:pt idx="445">
                  <c:v>84.81</c:v>
                </c:pt>
                <c:pt idx="446">
                  <c:v>85.81</c:v>
                </c:pt>
                <c:pt idx="447">
                  <c:v>86.81</c:v>
                </c:pt>
                <c:pt idx="448">
                  <c:v>87.81</c:v>
                </c:pt>
                <c:pt idx="449">
                  <c:v>88.81</c:v>
                </c:pt>
                <c:pt idx="450">
                  <c:v>89.81</c:v>
                </c:pt>
                <c:pt idx="451">
                  <c:v>90.81</c:v>
                </c:pt>
                <c:pt idx="452">
                  <c:v>91.81</c:v>
                </c:pt>
                <c:pt idx="453">
                  <c:v>92.81</c:v>
                </c:pt>
                <c:pt idx="454">
                  <c:v>93.81</c:v>
                </c:pt>
                <c:pt idx="455">
                  <c:v>94.81</c:v>
                </c:pt>
                <c:pt idx="456">
                  <c:v>95.81</c:v>
                </c:pt>
                <c:pt idx="457">
                  <c:v>96.81</c:v>
                </c:pt>
                <c:pt idx="458">
                  <c:v>97.81</c:v>
                </c:pt>
                <c:pt idx="459">
                  <c:v>98.81</c:v>
                </c:pt>
                <c:pt idx="460">
                  <c:v>99.81</c:v>
                </c:pt>
                <c:pt idx="461">
                  <c:v>100.81</c:v>
                </c:pt>
                <c:pt idx="462">
                  <c:v>101.81</c:v>
                </c:pt>
                <c:pt idx="463">
                  <c:v>102.81</c:v>
                </c:pt>
                <c:pt idx="464">
                  <c:v>103.81</c:v>
                </c:pt>
                <c:pt idx="465">
                  <c:v>104.81</c:v>
                </c:pt>
                <c:pt idx="466">
                  <c:v>105.81</c:v>
                </c:pt>
                <c:pt idx="467">
                  <c:v>106.81</c:v>
                </c:pt>
                <c:pt idx="468">
                  <c:v>107.81</c:v>
                </c:pt>
                <c:pt idx="469">
                  <c:v>108.81</c:v>
                </c:pt>
                <c:pt idx="470">
                  <c:v>109.81</c:v>
                </c:pt>
                <c:pt idx="471">
                  <c:v>110.81</c:v>
                </c:pt>
                <c:pt idx="472">
                  <c:v>111.81</c:v>
                </c:pt>
                <c:pt idx="473">
                  <c:v>112.81</c:v>
                </c:pt>
                <c:pt idx="474">
                  <c:v>113.81</c:v>
                </c:pt>
                <c:pt idx="475">
                  <c:v>114.81</c:v>
                </c:pt>
                <c:pt idx="476">
                  <c:v>115.81</c:v>
                </c:pt>
                <c:pt idx="477">
                  <c:v>116.81</c:v>
                </c:pt>
                <c:pt idx="478">
                  <c:v>117.81</c:v>
                </c:pt>
                <c:pt idx="479">
                  <c:v>118.81</c:v>
                </c:pt>
                <c:pt idx="480">
                  <c:v>119.81</c:v>
                </c:pt>
                <c:pt idx="481">
                  <c:v>120.81</c:v>
                </c:pt>
                <c:pt idx="482">
                  <c:v>121.81</c:v>
                </c:pt>
                <c:pt idx="483">
                  <c:v>122.81</c:v>
                </c:pt>
                <c:pt idx="484">
                  <c:v>123.81</c:v>
                </c:pt>
                <c:pt idx="485">
                  <c:v>124.81</c:v>
                </c:pt>
                <c:pt idx="486">
                  <c:v>125.81</c:v>
                </c:pt>
                <c:pt idx="487">
                  <c:v>126.81</c:v>
                </c:pt>
                <c:pt idx="488">
                  <c:v>127.81</c:v>
                </c:pt>
                <c:pt idx="489">
                  <c:v>128.81</c:v>
                </c:pt>
                <c:pt idx="490">
                  <c:v>129.81</c:v>
                </c:pt>
                <c:pt idx="491">
                  <c:v>130.81</c:v>
                </c:pt>
                <c:pt idx="492">
                  <c:v>131.81</c:v>
                </c:pt>
                <c:pt idx="493">
                  <c:v>132.81</c:v>
                </c:pt>
                <c:pt idx="494">
                  <c:v>133.81</c:v>
                </c:pt>
                <c:pt idx="495">
                  <c:v>134.81</c:v>
                </c:pt>
                <c:pt idx="496">
                  <c:v>135.81</c:v>
                </c:pt>
                <c:pt idx="497">
                  <c:v>136.81</c:v>
                </c:pt>
                <c:pt idx="498">
                  <c:v>137.81</c:v>
                </c:pt>
                <c:pt idx="499">
                  <c:v>138.81</c:v>
                </c:pt>
                <c:pt idx="500">
                  <c:v>139.81</c:v>
                </c:pt>
                <c:pt idx="501">
                  <c:v>140.81</c:v>
                </c:pt>
                <c:pt idx="502">
                  <c:v>141.81</c:v>
                </c:pt>
                <c:pt idx="503">
                  <c:v>142.81</c:v>
                </c:pt>
                <c:pt idx="504">
                  <c:v>143.81</c:v>
                </c:pt>
                <c:pt idx="505">
                  <c:v>144.81</c:v>
                </c:pt>
                <c:pt idx="506">
                  <c:v>145.81</c:v>
                </c:pt>
                <c:pt idx="507">
                  <c:v>146.81</c:v>
                </c:pt>
                <c:pt idx="508">
                  <c:v>147.81</c:v>
                </c:pt>
                <c:pt idx="509">
                  <c:v>148.81</c:v>
                </c:pt>
                <c:pt idx="510">
                  <c:v>149.81</c:v>
                </c:pt>
                <c:pt idx="511">
                  <c:v>150.81</c:v>
                </c:pt>
                <c:pt idx="512">
                  <c:v>151.81</c:v>
                </c:pt>
                <c:pt idx="513">
                  <c:v>152.81</c:v>
                </c:pt>
                <c:pt idx="514">
                  <c:v>153.81</c:v>
                </c:pt>
                <c:pt idx="515">
                  <c:v>154.81</c:v>
                </c:pt>
                <c:pt idx="516">
                  <c:v>155.81</c:v>
                </c:pt>
                <c:pt idx="517">
                  <c:v>156.81</c:v>
                </c:pt>
                <c:pt idx="518">
                  <c:v>157.81</c:v>
                </c:pt>
                <c:pt idx="519">
                  <c:v>158.81</c:v>
                </c:pt>
                <c:pt idx="520">
                  <c:v>159.81</c:v>
                </c:pt>
                <c:pt idx="521">
                  <c:v>160.81</c:v>
                </c:pt>
                <c:pt idx="522">
                  <c:v>161.81</c:v>
                </c:pt>
                <c:pt idx="523">
                  <c:v>162.81</c:v>
                </c:pt>
                <c:pt idx="524">
                  <c:v>163.81</c:v>
                </c:pt>
                <c:pt idx="525">
                  <c:v>164.81</c:v>
                </c:pt>
                <c:pt idx="526">
                  <c:v>165.81</c:v>
                </c:pt>
                <c:pt idx="527">
                  <c:v>166.81</c:v>
                </c:pt>
                <c:pt idx="528">
                  <c:v>167.81</c:v>
                </c:pt>
                <c:pt idx="529">
                  <c:v>168.81</c:v>
                </c:pt>
                <c:pt idx="530">
                  <c:v>169.81</c:v>
                </c:pt>
                <c:pt idx="531">
                  <c:v>170.81</c:v>
                </c:pt>
                <c:pt idx="532">
                  <c:v>171.81</c:v>
                </c:pt>
                <c:pt idx="533">
                  <c:v>172.81</c:v>
                </c:pt>
                <c:pt idx="534">
                  <c:v>173.81</c:v>
                </c:pt>
                <c:pt idx="535">
                  <c:v>174.81</c:v>
                </c:pt>
                <c:pt idx="536">
                  <c:v>175.81</c:v>
                </c:pt>
                <c:pt idx="537">
                  <c:v>176.81</c:v>
                </c:pt>
                <c:pt idx="538">
                  <c:v>177.81</c:v>
                </c:pt>
                <c:pt idx="539">
                  <c:v>178.81</c:v>
                </c:pt>
                <c:pt idx="540">
                  <c:v>179.81</c:v>
                </c:pt>
                <c:pt idx="541">
                  <c:v>180.81</c:v>
                </c:pt>
                <c:pt idx="542">
                  <c:v>181.81</c:v>
                </c:pt>
                <c:pt idx="543">
                  <c:v>182.81</c:v>
                </c:pt>
                <c:pt idx="544">
                  <c:v>183.81</c:v>
                </c:pt>
                <c:pt idx="545">
                  <c:v>184.81</c:v>
                </c:pt>
                <c:pt idx="546">
                  <c:v>185.81</c:v>
                </c:pt>
                <c:pt idx="547">
                  <c:v>186.81</c:v>
                </c:pt>
                <c:pt idx="548">
                  <c:v>187.81</c:v>
                </c:pt>
                <c:pt idx="549">
                  <c:v>188.81</c:v>
                </c:pt>
                <c:pt idx="550">
                  <c:v>189.81</c:v>
                </c:pt>
                <c:pt idx="551">
                  <c:v>190.81</c:v>
                </c:pt>
                <c:pt idx="552">
                  <c:v>191.81</c:v>
                </c:pt>
                <c:pt idx="553">
                  <c:v>192.81</c:v>
                </c:pt>
                <c:pt idx="554">
                  <c:v>193.81</c:v>
                </c:pt>
                <c:pt idx="555">
                  <c:v>194.81</c:v>
                </c:pt>
                <c:pt idx="556">
                  <c:v>195.81</c:v>
                </c:pt>
                <c:pt idx="557">
                  <c:v>196.81</c:v>
                </c:pt>
                <c:pt idx="558">
                  <c:v>197.81</c:v>
                </c:pt>
                <c:pt idx="559">
                  <c:v>198.81</c:v>
                </c:pt>
                <c:pt idx="560">
                  <c:v>199.81</c:v>
                </c:pt>
                <c:pt idx="561">
                  <c:v>200.81</c:v>
                </c:pt>
                <c:pt idx="562">
                  <c:v>201.81</c:v>
                </c:pt>
                <c:pt idx="563">
                  <c:v>202.81</c:v>
                </c:pt>
                <c:pt idx="564">
                  <c:v>203.81</c:v>
                </c:pt>
                <c:pt idx="565">
                  <c:v>204.81</c:v>
                </c:pt>
                <c:pt idx="566">
                  <c:v>205.81</c:v>
                </c:pt>
                <c:pt idx="567">
                  <c:v>206.81</c:v>
                </c:pt>
                <c:pt idx="568">
                  <c:v>207.81</c:v>
                </c:pt>
                <c:pt idx="569">
                  <c:v>208.81</c:v>
                </c:pt>
                <c:pt idx="570">
                  <c:v>209.81</c:v>
                </c:pt>
                <c:pt idx="571">
                  <c:v>210.81</c:v>
                </c:pt>
                <c:pt idx="572">
                  <c:v>211.81</c:v>
                </c:pt>
                <c:pt idx="573">
                  <c:v>212.81</c:v>
                </c:pt>
                <c:pt idx="574">
                  <c:v>213.81</c:v>
                </c:pt>
                <c:pt idx="575">
                  <c:v>214.81</c:v>
                </c:pt>
                <c:pt idx="576">
                  <c:v>215.81</c:v>
                </c:pt>
                <c:pt idx="577">
                  <c:v>216.81</c:v>
                </c:pt>
                <c:pt idx="578">
                  <c:v>217.81</c:v>
                </c:pt>
                <c:pt idx="579">
                  <c:v>218.81</c:v>
                </c:pt>
                <c:pt idx="580">
                  <c:v>219.81</c:v>
                </c:pt>
                <c:pt idx="581">
                  <c:v>220.81</c:v>
                </c:pt>
                <c:pt idx="582">
                  <c:v>221.81</c:v>
                </c:pt>
                <c:pt idx="583">
                  <c:v>222.81</c:v>
                </c:pt>
                <c:pt idx="584">
                  <c:v>223.81</c:v>
                </c:pt>
                <c:pt idx="585">
                  <c:v>224.81</c:v>
                </c:pt>
                <c:pt idx="586">
                  <c:v>225.81</c:v>
                </c:pt>
                <c:pt idx="587">
                  <c:v>226.81</c:v>
                </c:pt>
                <c:pt idx="588">
                  <c:v>227.81</c:v>
                </c:pt>
                <c:pt idx="589">
                  <c:v>228.81</c:v>
                </c:pt>
                <c:pt idx="590">
                  <c:v>229.81</c:v>
                </c:pt>
                <c:pt idx="591">
                  <c:v>230.81</c:v>
                </c:pt>
                <c:pt idx="592">
                  <c:v>231.81</c:v>
                </c:pt>
                <c:pt idx="593">
                  <c:v>232.81</c:v>
                </c:pt>
                <c:pt idx="594">
                  <c:v>233.81</c:v>
                </c:pt>
                <c:pt idx="595">
                  <c:v>234.81</c:v>
                </c:pt>
                <c:pt idx="596">
                  <c:v>235.81</c:v>
                </c:pt>
                <c:pt idx="597">
                  <c:v>236.81</c:v>
                </c:pt>
                <c:pt idx="598">
                  <c:v>237.81</c:v>
                </c:pt>
                <c:pt idx="599">
                  <c:v>238.81</c:v>
                </c:pt>
                <c:pt idx="600">
                  <c:v>239.81</c:v>
                </c:pt>
                <c:pt idx="601">
                  <c:v>240.81</c:v>
                </c:pt>
                <c:pt idx="602">
                  <c:v>241.81</c:v>
                </c:pt>
                <c:pt idx="603">
                  <c:v>242.81</c:v>
                </c:pt>
                <c:pt idx="604">
                  <c:v>243.81</c:v>
                </c:pt>
                <c:pt idx="605">
                  <c:v>244.81</c:v>
                </c:pt>
                <c:pt idx="606">
                  <c:v>245.81</c:v>
                </c:pt>
                <c:pt idx="607">
                  <c:v>246.81</c:v>
                </c:pt>
                <c:pt idx="608">
                  <c:v>247.81</c:v>
                </c:pt>
                <c:pt idx="609">
                  <c:v>248.81</c:v>
                </c:pt>
                <c:pt idx="610">
                  <c:v>249.81</c:v>
                </c:pt>
                <c:pt idx="611">
                  <c:v>250.81</c:v>
                </c:pt>
                <c:pt idx="612">
                  <c:v>251.81</c:v>
                </c:pt>
                <c:pt idx="613">
                  <c:v>252.81</c:v>
                </c:pt>
                <c:pt idx="614">
                  <c:v>253.81</c:v>
                </c:pt>
                <c:pt idx="615">
                  <c:v>254.81</c:v>
                </c:pt>
                <c:pt idx="616">
                  <c:v>255.81</c:v>
                </c:pt>
                <c:pt idx="617">
                  <c:v>256.81</c:v>
                </c:pt>
                <c:pt idx="618">
                  <c:v>257.81</c:v>
                </c:pt>
                <c:pt idx="619">
                  <c:v>258.81</c:v>
                </c:pt>
                <c:pt idx="620">
                  <c:v>259.81</c:v>
                </c:pt>
                <c:pt idx="621">
                  <c:v>260.81</c:v>
                </c:pt>
                <c:pt idx="622">
                  <c:v>261.81</c:v>
                </c:pt>
                <c:pt idx="623">
                  <c:v>262.81</c:v>
                </c:pt>
                <c:pt idx="624">
                  <c:v>263.81</c:v>
                </c:pt>
                <c:pt idx="625">
                  <c:v>264.81</c:v>
                </c:pt>
                <c:pt idx="626">
                  <c:v>265.81</c:v>
                </c:pt>
                <c:pt idx="627">
                  <c:v>266.81</c:v>
                </c:pt>
                <c:pt idx="628">
                  <c:v>267.81</c:v>
                </c:pt>
                <c:pt idx="629">
                  <c:v>268.81</c:v>
                </c:pt>
                <c:pt idx="630">
                  <c:v>269.81</c:v>
                </c:pt>
                <c:pt idx="631">
                  <c:v>270.81</c:v>
                </c:pt>
                <c:pt idx="632">
                  <c:v>271.81</c:v>
                </c:pt>
                <c:pt idx="633">
                  <c:v>272.81</c:v>
                </c:pt>
                <c:pt idx="634">
                  <c:v>273.81</c:v>
                </c:pt>
                <c:pt idx="635">
                  <c:v>274.81</c:v>
                </c:pt>
                <c:pt idx="636">
                  <c:v>275.81</c:v>
                </c:pt>
                <c:pt idx="637">
                  <c:v>276.81</c:v>
                </c:pt>
                <c:pt idx="638">
                  <c:v>277.81</c:v>
                </c:pt>
                <c:pt idx="639">
                  <c:v>278.81</c:v>
                </c:pt>
                <c:pt idx="640">
                  <c:v>279.81</c:v>
                </c:pt>
                <c:pt idx="641">
                  <c:v>280.81</c:v>
                </c:pt>
                <c:pt idx="642">
                  <c:v>281.81</c:v>
                </c:pt>
                <c:pt idx="643">
                  <c:v>282.81</c:v>
                </c:pt>
                <c:pt idx="644">
                  <c:v>283.81</c:v>
                </c:pt>
                <c:pt idx="645">
                  <c:v>284.81</c:v>
                </c:pt>
                <c:pt idx="646">
                  <c:v>285.81</c:v>
                </c:pt>
                <c:pt idx="647">
                  <c:v>286.81</c:v>
                </c:pt>
                <c:pt idx="648">
                  <c:v>287.81</c:v>
                </c:pt>
                <c:pt idx="649">
                  <c:v>288.81</c:v>
                </c:pt>
                <c:pt idx="650">
                  <c:v>289.81</c:v>
                </c:pt>
                <c:pt idx="651">
                  <c:v>290.81</c:v>
                </c:pt>
                <c:pt idx="652">
                  <c:v>291.81</c:v>
                </c:pt>
                <c:pt idx="653">
                  <c:v>292.81</c:v>
                </c:pt>
                <c:pt idx="654">
                  <c:v>293.81</c:v>
                </c:pt>
                <c:pt idx="655">
                  <c:v>294.81</c:v>
                </c:pt>
                <c:pt idx="656">
                  <c:v>295.81</c:v>
                </c:pt>
                <c:pt idx="657">
                  <c:v>296.81</c:v>
                </c:pt>
                <c:pt idx="658">
                  <c:v>297.81</c:v>
                </c:pt>
                <c:pt idx="659">
                  <c:v>298.81</c:v>
                </c:pt>
                <c:pt idx="660">
                  <c:v>299.81</c:v>
                </c:pt>
                <c:pt idx="661">
                  <c:v>300.81</c:v>
                </c:pt>
                <c:pt idx="662">
                  <c:v>301.81</c:v>
                </c:pt>
                <c:pt idx="663">
                  <c:v>302.81</c:v>
                </c:pt>
                <c:pt idx="664">
                  <c:v>303.81</c:v>
                </c:pt>
                <c:pt idx="665">
                  <c:v>304.81</c:v>
                </c:pt>
                <c:pt idx="666">
                  <c:v>305.81</c:v>
                </c:pt>
                <c:pt idx="667">
                  <c:v>306.81</c:v>
                </c:pt>
                <c:pt idx="668">
                  <c:v>307.81</c:v>
                </c:pt>
                <c:pt idx="669">
                  <c:v>308.81</c:v>
                </c:pt>
                <c:pt idx="670">
                  <c:v>309.81</c:v>
                </c:pt>
                <c:pt idx="671">
                  <c:v>310.81</c:v>
                </c:pt>
                <c:pt idx="672">
                  <c:v>311.81</c:v>
                </c:pt>
                <c:pt idx="673">
                  <c:v>312.81</c:v>
                </c:pt>
                <c:pt idx="674">
                  <c:v>313.81</c:v>
                </c:pt>
                <c:pt idx="675">
                  <c:v>314.81</c:v>
                </c:pt>
                <c:pt idx="676">
                  <c:v>315.81</c:v>
                </c:pt>
                <c:pt idx="677">
                  <c:v>316.81</c:v>
                </c:pt>
                <c:pt idx="678">
                  <c:v>317.81</c:v>
                </c:pt>
                <c:pt idx="679">
                  <c:v>318.81</c:v>
                </c:pt>
                <c:pt idx="680">
                  <c:v>319.81</c:v>
                </c:pt>
                <c:pt idx="681">
                  <c:v>320.81</c:v>
                </c:pt>
                <c:pt idx="682">
                  <c:v>321.81</c:v>
                </c:pt>
                <c:pt idx="683">
                  <c:v>322.81</c:v>
                </c:pt>
                <c:pt idx="684">
                  <c:v>323.81</c:v>
                </c:pt>
                <c:pt idx="685">
                  <c:v>324.81</c:v>
                </c:pt>
                <c:pt idx="686">
                  <c:v>325.81</c:v>
                </c:pt>
                <c:pt idx="687">
                  <c:v>326.81</c:v>
                </c:pt>
                <c:pt idx="688">
                  <c:v>327.81</c:v>
                </c:pt>
                <c:pt idx="689">
                  <c:v>328.81</c:v>
                </c:pt>
                <c:pt idx="690">
                  <c:v>329.81</c:v>
                </c:pt>
                <c:pt idx="691">
                  <c:v>330.81</c:v>
                </c:pt>
                <c:pt idx="692">
                  <c:v>331.81</c:v>
                </c:pt>
                <c:pt idx="693">
                  <c:v>332.81</c:v>
                </c:pt>
                <c:pt idx="694">
                  <c:v>333.81</c:v>
                </c:pt>
                <c:pt idx="695">
                  <c:v>334.81</c:v>
                </c:pt>
                <c:pt idx="696">
                  <c:v>335.81</c:v>
                </c:pt>
                <c:pt idx="697">
                  <c:v>336.81</c:v>
                </c:pt>
                <c:pt idx="698">
                  <c:v>337.81</c:v>
                </c:pt>
                <c:pt idx="699">
                  <c:v>338.81</c:v>
                </c:pt>
                <c:pt idx="700">
                  <c:v>339.81</c:v>
                </c:pt>
                <c:pt idx="701">
                  <c:v>340.81</c:v>
                </c:pt>
                <c:pt idx="702">
                  <c:v>341.81</c:v>
                </c:pt>
                <c:pt idx="703">
                  <c:v>342.81</c:v>
                </c:pt>
                <c:pt idx="704">
                  <c:v>343.81</c:v>
                </c:pt>
                <c:pt idx="705">
                  <c:v>344.81</c:v>
                </c:pt>
                <c:pt idx="706">
                  <c:v>345.81</c:v>
                </c:pt>
                <c:pt idx="707">
                  <c:v>346.81</c:v>
                </c:pt>
                <c:pt idx="708">
                  <c:v>347.81</c:v>
                </c:pt>
                <c:pt idx="709">
                  <c:v>348.81</c:v>
                </c:pt>
                <c:pt idx="710">
                  <c:v>349.81</c:v>
                </c:pt>
                <c:pt idx="711">
                  <c:v>350.81</c:v>
                </c:pt>
                <c:pt idx="712">
                  <c:v>351.81</c:v>
                </c:pt>
                <c:pt idx="713">
                  <c:v>352.81</c:v>
                </c:pt>
                <c:pt idx="714">
                  <c:v>353.81</c:v>
                </c:pt>
                <c:pt idx="715">
                  <c:v>354.81</c:v>
                </c:pt>
                <c:pt idx="716">
                  <c:v>355.81</c:v>
                </c:pt>
                <c:pt idx="717">
                  <c:v>356.81</c:v>
                </c:pt>
                <c:pt idx="718">
                  <c:v>357.81</c:v>
                </c:pt>
                <c:pt idx="719">
                  <c:v>358.81</c:v>
                </c:pt>
              </c:numCache>
              <c:extLst xmlns:c15="http://schemas.microsoft.com/office/drawing/2012/chart"/>
            </c:numRef>
          </c:xVal>
          <c:yVal>
            <c:numRef>
              <c:f>'Data Task 1'!$K$12:$K$731</c:f>
              <c:numCache>
                <c:formatCode>0.00</c:formatCode>
                <c:ptCount val="720"/>
                <c:pt idx="0">
                  <c:v>0.74180599999999997</c:v>
                </c:pt>
                <c:pt idx="1">
                  <c:v>0.75359399999999999</c:v>
                </c:pt>
                <c:pt idx="2">
                  <c:v>0.75820900000000002</c:v>
                </c:pt>
                <c:pt idx="3">
                  <c:v>0.75241500000000006</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0.74371199999999993</c:v>
                </c:pt>
                <c:pt idx="16">
                  <c:v>0.76495500000000005</c:v>
                </c:pt>
                <c:pt idx="17">
                  <c:v>0.73952400000000007</c:v>
                </c:pt>
                <c:pt idx="18">
                  <c:v>0.72843900000000006</c:v>
                </c:pt>
                <c:pt idx="19">
                  <c:v>0.72944199999999992</c:v>
                </c:pt>
                <c:pt idx="20">
                  <c:v>0.72748600000000008</c:v>
                </c:pt>
                <c:pt idx="21">
                  <c:v>0.72387400000000002</c:v>
                </c:pt>
                <c:pt idx="22">
                  <c:v>0.74825199999999992</c:v>
                </c:pt>
                <c:pt idx="23">
                  <c:v>0.74855300000000002</c:v>
                </c:pt>
                <c:pt idx="24">
                  <c:v>0.72896499999999997</c:v>
                </c:pt>
                <c:pt idx="25">
                  <c:v>0.69982199999999994</c:v>
                </c:pt>
                <c:pt idx="26">
                  <c:v>0.70538999999999996</c:v>
                </c:pt>
                <c:pt idx="27">
                  <c:v>0.74331100000000006</c:v>
                </c:pt>
                <c:pt idx="28">
                  <c:v>0.71614899999999992</c:v>
                </c:pt>
                <c:pt idx="29">
                  <c:v>0.67607200000000001</c:v>
                </c:pt>
                <c:pt idx="30">
                  <c:v>0.69460600000000006</c:v>
                </c:pt>
                <c:pt idx="31">
                  <c:v>0.71732799999999997</c:v>
                </c:pt>
                <c:pt idx="32">
                  <c:v>0.68487500000000001</c:v>
                </c:pt>
                <c:pt idx="33">
                  <c:v>0.70215499999999997</c:v>
                </c:pt>
                <c:pt idx="34">
                  <c:v>0.69741500000000001</c:v>
                </c:pt>
                <c:pt idx="35">
                  <c:v>0.69134499999999999</c:v>
                </c:pt>
                <c:pt idx="36">
                  <c:v>0.67386499999999994</c:v>
                </c:pt>
                <c:pt idx="37">
                  <c:v>0.66834700000000002</c:v>
                </c:pt>
                <c:pt idx="38">
                  <c:v>0.65666000000000002</c:v>
                </c:pt>
                <c:pt idx="39">
                  <c:v>0.64998899999999993</c:v>
                </c:pt>
                <c:pt idx="40">
                  <c:v>0.64712900000000007</c:v>
                </c:pt>
                <c:pt idx="41">
                  <c:v>0.67491800000000002</c:v>
                </c:pt>
                <c:pt idx="42">
                  <c:v>0.64677800000000008</c:v>
                </c:pt>
                <c:pt idx="43">
                  <c:v>0.63870300000000002</c:v>
                </c:pt>
                <c:pt idx="44">
                  <c:v>0.63471499999999992</c:v>
                </c:pt>
                <c:pt idx="45">
                  <c:v>0.64221400000000006</c:v>
                </c:pt>
                <c:pt idx="46">
                  <c:v>0.62556100000000003</c:v>
                </c:pt>
                <c:pt idx="47">
                  <c:v>0.64023300000000005</c:v>
                </c:pt>
                <c:pt idx="48">
                  <c:v>0.64469700000000008</c:v>
                </c:pt>
                <c:pt idx="49">
                  <c:v>0.64136100000000007</c:v>
                </c:pt>
                <c:pt idx="50">
                  <c:v>0.64258999999999999</c:v>
                </c:pt>
                <c:pt idx="51">
                  <c:v>0.63509100000000007</c:v>
                </c:pt>
                <c:pt idx="52">
                  <c:v>0.63830100000000001</c:v>
                </c:pt>
                <c:pt idx="53">
                  <c:v>0.62320299999999995</c:v>
                </c:pt>
                <c:pt idx="54">
                  <c:v>0.60376600000000002</c:v>
                </c:pt>
                <c:pt idx="55">
                  <c:v>0.61455100000000007</c:v>
                </c:pt>
                <c:pt idx="56">
                  <c:v>0.61580499999999994</c:v>
                </c:pt>
                <c:pt idx="57">
                  <c:v>0.60559699999999994</c:v>
                </c:pt>
                <c:pt idx="58">
                  <c:v>0.60654999999999992</c:v>
                </c:pt>
                <c:pt idx="59">
                  <c:v>0.61455100000000007</c:v>
                </c:pt>
                <c:pt idx="60">
                  <c:v>0.614676</c:v>
                </c:pt>
                <c:pt idx="61">
                  <c:v>0.62194899999999997</c:v>
                </c:pt>
                <c:pt idx="62">
                  <c:v>0.62566100000000002</c:v>
                </c:pt>
                <c:pt idx="63">
                  <c:v>0.61610600000000004</c:v>
                </c:pt>
                <c:pt idx="64">
                  <c:v>0.61675799999999992</c:v>
                </c:pt>
                <c:pt idx="65">
                  <c:v>0.60998599999999992</c:v>
                </c:pt>
                <c:pt idx="66">
                  <c:v>0.61663200000000007</c:v>
                </c:pt>
                <c:pt idx="67">
                  <c:v>0.63158000000000003</c:v>
                </c:pt>
                <c:pt idx="68">
                  <c:v>0.60140900000000008</c:v>
                </c:pt>
                <c:pt idx="69">
                  <c:v>0.59559000000000006</c:v>
                </c:pt>
                <c:pt idx="70">
                  <c:v>0.61216800000000005</c:v>
                </c:pt>
                <c:pt idx="71">
                  <c:v>0.61552899999999999</c:v>
                </c:pt>
                <c:pt idx="72">
                  <c:v>0.60386699999999993</c:v>
                </c:pt>
                <c:pt idx="73">
                  <c:v>0.58197199999999993</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0.56140600000000007</c:v>
                </c:pt>
                <c:pt idx="83">
                  <c:v>0.62781799999999999</c:v>
                </c:pt>
                <c:pt idx="84">
                  <c:v>0.59940199999999999</c:v>
                </c:pt>
                <c:pt idx="85">
                  <c:v>0.75464700000000007</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0.52300900000000006</c:v>
                </c:pt>
                <c:pt idx="95">
                  <c:v>0.51204899999999998</c:v>
                </c:pt>
                <c:pt idx="96">
                  <c:v>0.63968099999999994</c:v>
                </c:pt>
                <c:pt idx="97">
                  <c:v>0.55024600000000001</c:v>
                </c:pt>
                <c:pt idx="98">
                  <c:v>0.58703799999999995</c:v>
                </c:pt>
                <c:pt idx="99">
                  <c:v>0.59486299999999992</c:v>
                </c:pt>
                <c:pt idx="100">
                  <c:v>0.57191499999999995</c:v>
                </c:pt>
                <c:pt idx="101">
                  <c:v>0.584229</c:v>
                </c:pt>
                <c:pt idx="102">
                  <c:v>0.64507300000000001</c:v>
                </c:pt>
                <c:pt idx="103">
                  <c:v>0.53898500000000005</c:v>
                </c:pt>
                <c:pt idx="104">
                  <c:v>0.53590000000000004</c:v>
                </c:pt>
                <c:pt idx="105">
                  <c:v>0.63193100000000002</c:v>
                </c:pt>
                <c:pt idx="106">
                  <c:v>0.58784100000000006</c:v>
                </c:pt>
                <c:pt idx="107">
                  <c:v>0.60619899999999993</c:v>
                </c:pt>
                <c:pt idx="108">
                  <c:v>0.61595500000000003</c:v>
                </c:pt>
                <c:pt idx="109">
                  <c:v>0.58874300000000002</c:v>
                </c:pt>
                <c:pt idx="110">
                  <c:v>0.60692600000000008</c:v>
                </c:pt>
                <c:pt idx="111">
                  <c:v>0.59007300000000007</c:v>
                </c:pt>
                <c:pt idx="112">
                  <c:v>0.58911999999999998</c:v>
                </c:pt>
                <c:pt idx="113">
                  <c:v>0.602688</c:v>
                </c:pt>
                <c:pt idx="114">
                  <c:v>0.66824700000000004</c:v>
                </c:pt>
                <c:pt idx="115">
                  <c:v>0.64427000000000001</c:v>
                </c:pt>
                <c:pt idx="116">
                  <c:v>0.65746199999999999</c:v>
                </c:pt>
                <c:pt idx="117">
                  <c:v>0.62465799999999994</c:v>
                </c:pt>
                <c:pt idx="118">
                  <c:v>0.65808899999999992</c:v>
                </c:pt>
                <c:pt idx="119">
                  <c:v>0.68743299999999996</c:v>
                </c:pt>
                <c:pt idx="120">
                  <c:v>0.65956900000000007</c:v>
                </c:pt>
                <c:pt idx="121">
                  <c:v>0.64712900000000007</c:v>
                </c:pt>
                <c:pt idx="122">
                  <c:v>0.67913099999999993</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0.72944199999999992</c:v>
                </c:pt>
                <c:pt idx="136">
                  <c:v>0.73267700000000002</c:v>
                </c:pt>
                <c:pt idx="137">
                  <c:v>0.72527900000000001</c:v>
                </c:pt>
                <c:pt idx="138">
                  <c:v>0.73523500000000008</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0.77137600000000006</c:v>
                </c:pt>
                <c:pt idx="147">
                  <c:v>0.79294399999999998</c:v>
                </c:pt>
                <c:pt idx="148">
                  <c:v>0.78772799999999998</c:v>
                </c:pt>
                <c:pt idx="149">
                  <c:v>0.82499600000000006</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1.1266829999999999</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1.2645979999999999</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1.3365770000000001</c:v>
                </c:pt>
                <c:pt idx="227">
                  <c:v>1.3302069999999999</c:v>
                </c:pt>
                <c:pt idx="228">
                  <c:v>1.325291</c:v>
                </c:pt>
                <c:pt idx="229">
                  <c:v>1.322457</c:v>
                </c:pt>
                <c:pt idx="230">
                  <c:v>1.3648670000000001</c:v>
                </c:pt>
                <c:pt idx="231">
                  <c:v>1.3929819999999999</c:v>
                </c:pt>
                <c:pt idx="232">
                  <c:v>1.3985750000000001</c:v>
                </c:pt>
                <c:pt idx="233">
                  <c:v>1.400155</c:v>
                </c:pt>
                <c:pt idx="234">
                  <c:v>1.415278</c:v>
                </c:pt>
                <c:pt idx="235">
                  <c:v>1.4403329999999999</c:v>
                </c:pt>
                <c:pt idx="236">
                  <c:v>1.4541269999999999</c:v>
                </c:pt>
                <c:pt idx="237">
                  <c:v>1.452296</c:v>
                </c:pt>
                <c:pt idx="238">
                  <c:v>1.4743660000000001</c:v>
                </c:pt>
                <c:pt idx="239">
                  <c:v>1.4797579999999999</c:v>
                </c:pt>
                <c:pt idx="240">
                  <c:v>1.4778020000000001</c:v>
                </c:pt>
                <c:pt idx="241">
                  <c:v>1.4893640000000001</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1.6551930000000001</c:v>
                </c:pt>
                <c:pt idx="252">
                  <c:v>1.7574939999999999</c:v>
                </c:pt>
                <c:pt idx="253">
                  <c:v>1.77199</c:v>
                </c:pt>
                <c:pt idx="254">
                  <c:v>1.8110900000000001</c:v>
                </c:pt>
                <c:pt idx="255">
                  <c:v>1.6708430000000001</c:v>
                </c:pt>
                <c:pt idx="256">
                  <c:v>1.8482829999999999</c:v>
                </c:pt>
                <c:pt idx="257">
                  <c:v>1.7513239999999999</c:v>
                </c:pt>
                <c:pt idx="258">
                  <c:v>1.7706110000000002</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2.3520890000000003</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64.97758300000001</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16.804054999999998</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8.1378060000000012</c:v>
                </c:pt>
                <c:pt idx="464">
                  <c:v>8.0171710000000012</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4.8633190000000006</c:v>
                </c:pt>
                <c:pt idx="506">
                  <c:v>4.8240940000000005</c:v>
                </c:pt>
                <c:pt idx="507">
                  <c:v>4.7858219999999996</c:v>
                </c:pt>
                <c:pt idx="508">
                  <c:v>4.7312979999999998</c:v>
                </c:pt>
                <c:pt idx="509">
                  <c:v>4.6493370000000001</c:v>
                </c:pt>
                <c:pt idx="510">
                  <c:v>4.536753</c:v>
                </c:pt>
                <c:pt idx="511">
                  <c:v>4.4980039999999999</c:v>
                </c:pt>
                <c:pt idx="512">
                  <c:v>4.4253730000000004</c:v>
                </c:pt>
                <c:pt idx="513">
                  <c:v>4.3641019999999999</c:v>
                </c:pt>
                <c:pt idx="514">
                  <c:v>4.3075969999999995</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2.9484399999999997</c:v>
                </c:pt>
                <c:pt idx="536">
                  <c:v>2.8930129999999998</c:v>
                </c:pt>
                <c:pt idx="537">
                  <c:v>2.8207580000000001</c:v>
                </c:pt>
                <c:pt idx="538">
                  <c:v>2.7810060000000001</c:v>
                </c:pt>
                <c:pt idx="539">
                  <c:v>2.7276609999999999</c:v>
                </c:pt>
                <c:pt idx="540">
                  <c:v>2.6688239999999999</c:v>
                </c:pt>
                <c:pt idx="541">
                  <c:v>2.6181619999999999</c:v>
                </c:pt>
                <c:pt idx="542">
                  <c:v>2.5437250000000002</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2.1281749999999997</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1.6054840000000001</c:v>
                </c:pt>
                <c:pt idx="569">
                  <c:v>1.5936970000000001</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0.84779399999999994</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0.83227000000000007</c:v>
                </c:pt>
                <c:pt idx="648">
                  <c:v>0.81270700000000007</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0.77421000000000006</c:v>
                </c:pt>
                <c:pt idx="657">
                  <c:v>0.76169500000000001</c:v>
                </c:pt>
                <c:pt idx="658">
                  <c:v>0.76625900000000002</c:v>
                </c:pt>
                <c:pt idx="659">
                  <c:v>0.77215299999999998</c:v>
                </c:pt>
                <c:pt idx="660">
                  <c:v>0.76081699999999997</c:v>
                </c:pt>
                <c:pt idx="661">
                  <c:v>0.75499800000000006</c:v>
                </c:pt>
                <c:pt idx="662">
                  <c:v>0.75773199999999996</c:v>
                </c:pt>
                <c:pt idx="663">
                  <c:v>0.76177000000000006</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0.86231499999999994</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0.92172999999999994</c:v>
                </c:pt>
                <c:pt idx="687">
                  <c:v>0.92616900000000002</c:v>
                </c:pt>
                <c:pt idx="688">
                  <c:v>0.97642899999999999</c:v>
                </c:pt>
                <c:pt idx="689">
                  <c:v>0.93090899999999999</c:v>
                </c:pt>
                <c:pt idx="690">
                  <c:v>0.91152199999999994</c:v>
                </c:pt>
                <c:pt idx="691">
                  <c:v>0.90216699999999994</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0.78113199999999994</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1"/>
          <c:extLst xmlns:c15="http://schemas.microsoft.com/office/drawing/2012/chart">
            <c:ext xmlns:c16="http://schemas.microsoft.com/office/drawing/2014/chart" uri="{C3380CC4-5D6E-409C-BE32-E72D297353CC}">
              <c16:uniqueId val="{00000000-EAA4-49CE-9FFC-8D2420EDBA38}"/>
            </c:ext>
          </c:extLst>
        </c:ser>
        <c:ser>
          <c:idx val="3"/>
          <c:order val="3"/>
          <c:tx>
            <c:v>10250 WAVE</c:v>
          </c:tx>
          <c:spPr>
            <a:ln w="9525" cap="rnd">
              <a:solidFill>
                <a:schemeClr val="accent4"/>
              </a:solidFill>
              <a:round/>
            </a:ln>
            <a:effectLst>
              <a:outerShdw blurRad="40000" dist="23000" dir="5400000" rotWithShape="0">
                <a:srgbClr val="000000">
                  <a:alpha val="35000"/>
                </a:srgbClr>
              </a:outerShdw>
            </a:effectLst>
          </c:spPr>
          <c:marker>
            <c:symbol val="none"/>
          </c:marker>
          <c:xVal>
            <c:numRef>
              <c:f>'Graphs Task 1'!$AL$2:$AL$943</c:f>
              <c:numCache>
                <c:formatCode>General</c:formatCode>
                <c:ptCount val="942"/>
                <c:pt idx="0">
                  <c:v>-359.29461669921875</c:v>
                </c:pt>
                <c:pt idx="1">
                  <c:v>-358.52963256835938</c:v>
                </c:pt>
                <c:pt idx="2">
                  <c:v>-357.76461791992188</c:v>
                </c:pt>
                <c:pt idx="3">
                  <c:v>-356.9996337890625</c:v>
                </c:pt>
                <c:pt idx="4">
                  <c:v>-356.234619140625</c:v>
                </c:pt>
                <c:pt idx="5">
                  <c:v>-355.46963500976563</c:v>
                </c:pt>
                <c:pt idx="6">
                  <c:v>-354.70462036132813</c:v>
                </c:pt>
                <c:pt idx="7">
                  <c:v>-353.93960571289063</c:v>
                </c:pt>
                <c:pt idx="8">
                  <c:v>-353.17462158203125</c:v>
                </c:pt>
                <c:pt idx="9">
                  <c:v>-352.40960693359375</c:v>
                </c:pt>
                <c:pt idx="10">
                  <c:v>-351.64462280273438</c:v>
                </c:pt>
                <c:pt idx="11">
                  <c:v>-350.87960815429688</c:v>
                </c:pt>
                <c:pt idx="12">
                  <c:v>-350.1146240234375</c:v>
                </c:pt>
                <c:pt idx="13">
                  <c:v>-349.349609375</c:v>
                </c:pt>
                <c:pt idx="14">
                  <c:v>-348.58462524414063</c:v>
                </c:pt>
                <c:pt idx="15">
                  <c:v>-347.81961059570313</c:v>
                </c:pt>
                <c:pt idx="16">
                  <c:v>-347.05462646484375</c:v>
                </c:pt>
                <c:pt idx="17">
                  <c:v>-346.28961181640625</c:v>
                </c:pt>
                <c:pt idx="18">
                  <c:v>-345.52459716796875</c:v>
                </c:pt>
                <c:pt idx="19">
                  <c:v>-344.75961303710938</c:v>
                </c:pt>
                <c:pt idx="20">
                  <c:v>-343.99459838867188</c:v>
                </c:pt>
                <c:pt idx="21">
                  <c:v>-343.2296142578125</c:v>
                </c:pt>
                <c:pt idx="22">
                  <c:v>-342.464599609375</c:v>
                </c:pt>
                <c:pt idx="23">
                  <c:v>-341.69961547851563</c:v>
                </c:pt>
                <c:pt idx="24">
                  <c:v>-340.93460083007813</c:v>
                </c:pt>
                <c:pt idx="25">
                  <c:v>-340.16961669921875</c:v>
                </c:pt>
                <c:pt idx="26">
                  <c:v>-339.40460205078125</c:v>
                </c:pt>
                <c:pt idx="27">
                  <c:v>-338.63958740234375</c:v>
                </c:pt>
                <c:pt idx="28">
                  <c:v>-337.87460327148438</c:v>
                </c:pt>
                <c:pt idx="29">
                  <c:v>-337.10958862304688</c:v>
                </c:pt>
                <c:pt idx="30">
                  <c:v>-336.3446044921875</c:v>
                </c:pt>
                <c:pt idx="31">
                  <c:v>-335.57958984375</c:v>
                </c:pt>
                <c:pt idx="32">
                  <c:v>-334.81460571289063</c:v>
                </c:pt>
                <c:pt idx="33">
                  <c:v>-334.04959106445313</c:v>
                </c:pt>
                <c:pt idx="34">
                  <c:v>-333.28460693359375</c:v>
                </c:pt>
                <c:pt idx="35">
                  <c:v>-332.51959228515625</c:v>
                </c:pt>
                <c:pt idx="36">
                  <c:v>-331.75460815429688</c:v>
                </c:pt>
                <c:pt idx="37">
                  <c:v>-330.98959350585938</c:v>
                </c:pt>
                <c:pt idx="38">
                  <c:v>-330.22457885742188</c:v>
                </c:pt>
                <c:pt idx="39">
                  <c:v>-329.4595947265625</c:v>
                </c:pt>
                <c:pt idx="40">
                  <c:v>-328.694580078125</c:v>
                </c:pt>
                <c:pt idx="41">
                  <c:v>-327.92959594726563</c:v>
                </c:pt>
                <c:pt idx="42">
                  <c:v>-327.16458129882813</c:v>
                </c:pt>
                <c:pt idx="43">
                  <c:v>-326.39959716796875</c:v>
                </c:pt>
                <c:pt idx="44">
                  <c:v>-325.63458251953125</c:v>
                </c:pt>
                <c:pt idx="45">
                  <c:v>-324.86959838867188</c:v>
                </c:pt>
                <c:pt idx="46">
                  <c:v>-324.10458374023438</c:v>
                </c:pt>
                <c:pt idx="47">
                  <c:v>-323.33956909179688</c:v>
                </c:pt>
                <c:pt idx="48">
                  <c:v>-322.5745849609375</c:v>
                </c:pt>
                <c:pt idx="49">
                  <c:v>-321.8095703125</c:v>
                </c:pt>
                <c:pt idx="50">
                  <c:v>-321.04458618164063</c:v>
                </c:pt>
                <c:pt idx="51">
                  <c:v>-320.27957153320313</c:v>
                </c:pt>
                <c:pt idx="52">
                  <c:v>-319.51458740234375</c:v>
                </c:pt>
                <c:pt idx="53">
                  <c:v>-318.74957275390625</c:v>
                </c:pt>
                <c:pt idx="54">
                  <c:v>-317.98458862304688</c:v>
                </c:pt>
                <c:pt idx="55">
                  <c:v>-317.21957397460938</c:v>
                </c:pt>
                <c:pt idx="56">
                  <c:v>-316.45455932617188</c:v>
                </c:pt>
                <c:pt idx="57">
                  <c:v>-315.6895751953125</c:v>
                </c:pt>
                <c:pt idx="58">
                  <c:v>-314.924560546875</c:v>
                </c:pt>
                <c:pt idx="59">
                  <c:v>-314.15957641601563</c:v>
                </c:pt>
                <c:pt idx="60">
                  <c:v>-313.39456176757813</c:v>
                </c:pt>
                <c:pt idx="61">
                  <c:v>-312.62957763671875</c:v>
                </c:pt>
                <c:pt idx="62">
                  <c:v>-311.86456298828125</c:v>
                </c:pt>
                <c:pt idx="63">
                  <c:v>-311.09957885742188</c:v>
                </c:pt>
                <c:pt idx="64">
                  <c:v>-310.33456420898438</c:v>
                </c:pt>
                <c:pt idx="65">
                  <c:v>-309.569580078125</c:v>
                </c:pt>
                <c:pt idx="66">
                  <c:v>-308.8045654296875</c:v>
                </c:pt>
                <c:pt idx="67">
                  <c:v>-308.03955078125</c:v>
                </c:pt>
                <c:pt idx="68">
                  <c:v>-307.27456665039063</c:v>
                </c:pt>
                <c:pt idx="69">
                  <c:v>-306.50955200195313</c:v>
                </c:pt>
                <c:pt idx="70">
                  <c:v>-305.74456787109375</c:v>
                </c:pt>
                <c:pt idx="71">
                  <c:v>-304.97955322265625</c:v>
                </c:pt>
                <c:pt idx="72">
                  <c:v>-304.21456909179688</c:v>
                </c:pt>
                <c:pt idx="73">
                  <c:v>-303.44955444335938</c:v>
                </c:pt>
                <c:pt idx="74">
                  <c:v>-302.6845703125</c:v>
                </c:pt>
                <c:pt idx="75">
                  <c:v>-301.9195556640625</c:v>
                </c:pt>
                <c:pt idx="76">
                  <c:v>-301.154541015625</c:v>
                </c:pt>
                <c:pt idx="77">
                  <c:v>-300.38955688476563</c:v>
                </c:pt>
                <c:pt idx="78">
                  <c:v>-299.62454223632813</c:v>
                </c:pt>
                <c:pt idx="79">
                  <c:v>-298.85955810546875</c:v>
                </c:pt>
                <c:pt idx="80">
                  <c:v>-298.09454345703125</c:v>
                </c:pt>
                <c:pt idx="81">
                  <c:v>-297.32955932617188</c:v>
                </c:pt>
                <c:pt idx="82">
                  <c:v>-296.56454467773438</c:v>
                </c:pt>
                <c:pt idx="83">
                  <c:v>-295.799560546875</c:v>
                </c:pt>
                <c:pt idx="84">
                  <c:v>-295.0345458984375</c:v>
                </c:pt>
                <c:pt idx="85">
                  <c:v>-294.26956176757813</c:v>
                </c:pt>
                <c:pt idx="86">
                  <c:v>-293.50454711914063</c:v>
                </c:pt>
                <c:pt idx="87">
                  <c:v>-292.73953247070313</c:v>
                </c:pt>
                <c:pt idx="88">
                  <c:v>-291.97454833984375</c:v>
                </c:pt>
                <c:pt idx="89">
                  <c:v>-291.20953369140625</c:v>
                </c:pt>
                <c:pt idx="90">
                  <c:v>-290.44454956054688</c:v>
                </c:pt>
                <c:pt idx="91">
                  <c:v>-289.67953491210938</c:v>
                </c:pt>
                <c:pt idx="92">
                  <c:v>-288.91455078125</c:v>
                </c:pt>
                <c:pt idx="93">
                  <c:v>-288.1495361328125</c:v>
                </c:pt>
                <c:pt idx="94">
                  <c:v>-287.38455200195313</c:v>
                </c:pt>
                <c:pt idx="95">
                  <c:v>-286.61953735351563</c:v>
                </c:pt>
                <c:pt idx="96">
                  <c:v>-285.85452270507813</c:v>
                </c:pt>
                <c:pt idx="97">
                  <c:v>-285.08953857421875</c:v>
                </c:pt>
                <c:pt idx="98">
                  <c:v>-284.32452392578125</c:v>
                </c:pt>
                <c:pt idx="99">
                  <c:v>-283.55953979492188</c:v>
                </c:pt>
                <c:pt idx="100">
                  <c:v>-282.79452514648438</c:v>
                </c:pt>
                <c:pt idx="101">
                  <c:v>-282.029541015625</c:v>
                </c:pt>
                <c:pt idx="102">
                  <c:v>-281.2645263671875</c:v>
                </c:pt>
                <c:pt idx="103">
                  <c:v>-280.49954223632813</c:v>
                </c:pt>
                <c:pt idx="104">
                  <c:v>-279.73452758789063</c:v>
                </c:pt>
                <c:pt idx="105">
                  <c:v>-278.96954345703125</c:v>
                </c:pt>
                <c:pt idx="106">
                  <c:v>-278.20452880859375</c:v>
                </c:pt>
                <c:pt idx="107">
                  <c:v>-277.43951416015625</c:v>
                </c:pt>
                <c:pt idx="108">
                  <c:v>-276.67453002929688</c:v>
                </c:pt>
                <c:pt idx="109">
                  <c:v>-275.90951538085938</c:v>
                </c:pt>
                <c:pt idx="110">
                  <c:v>-275.14453125</c:v>
                </c:pt>
                <c:pt idx="111">
                  <c:v>-274.3795166015625</c:v>
                </c:pt>
                <c:pt idx="112">
                  <c:v>-273.61453247070313</c:v>
                </c:pt>
                <c:pt idx="113">
                  <c:v>-272.84951782226563</c:v>
                </c:pt>
                <c:pt idx="114">
                  <c:v>-272.08453369140625</c:v>
                </c:pt>
                <c:pt idx="115">
                  <c:v>-271.31951904296875</c:v>
                </c:pt>
                <c:pt idx="116">
                  <c:v>-270.55450439453125</c:v>
                </c:pt>
                <c:pt idx="117">
                  <c:v>-269.78952026367188</c:v>
                </c:pt>
                <c:pt idx="118">
                  <c:v>-269.02450561523438</c:v>
                </c:pt>
                <c:pt idx="119">
                  <c:v>-268.259521484375</c:v>
                </c:pt>
                <c:pt idx="120">
                  <c:v>-267.4945068359375</c:v>
                </c:pt>
                <c:pt idx="121">
                  <c:v>-266.72952270507813</c:v>
                </c:pt>
                <c:pt idx="122">
                  <c:v>-265.96450805664063</c:v>
                </c:pt>
                <c:pt idx="123">
                  <c:v>-265.19952392578125</c:v>
                </c:pt>
                <c:pt idx="124">
                  <c:v>-264.43450927734375</c:v>
                </c:pt>
                <c:pt idx="125">
                  <c:v>-263.66949462890625</c:v>
                </c:pt>
                <c:pt idx="126">
                  <c:v>-262.90451049804688</c:v>
                </c:pt>
                <c:pt idx="127">
                  <c:v>-262.13949584960938</c:v>
                </c:pt>
                <c:pt idx="128">
                  <c:v>-261.37451171875</c:v>
                </c:pt>
                <c:pt idx="129">
                  <c:v>-260.6094970703125</c:v>
                </c:pt>
                <c:pt idx="130">
                  <c:v>-259.84451293945313</c:v>
                </c:pt>
                <c:pt idx="131">
                  <c:v>-259.07949829101563</c:v>
                </c:pt>
                <c:pt idx="132">
                  <c:v>-258.31451416015625</c:v>
                </c:pt>
                <c:pt idx="133">
                  <c:v>-257.54949951171875</c:v>
                </c:pt>
                <c:pt idx="134">
                  <c:v>-256.78451538085938</c:v>
                </c:pt>
                <c:pt idx="135">
                  <c:v>-256.01950073242188</c:v>
                </c:pt>
                <c:pt idx="136">
                  <c:v>-255.25448608398438</c:v>
                </c:pt>
                <c:pt idx="137">
                  <c:v>-254.489501953125</c:v>
                </c:pt>
                <c:pt idx="138">
                  <c:v>-253.7244873046875</c:v>
                </c:pt>
                <c:pt idx="139">
                  <c:v>-252.95950317382813</c:v>
                </c:pt>
                <c:pt idx="140">
                  <c:v>-252.19448852539063</c:v>
                </c:pt>
                <c:pt idx="141">
                  <c:v>-251.42950439453125</c:v>
                </c:pt>
                <c:pt idx="142">
                  <c:v>-250.66448974609375</c:v>
                </c:pt>
                <c:pt idx="143">
                  <c:v>-249.89950561523438</c:v>
                </c:pt>
                <c:pt idx="144">
                  <c:v>-249.13449096679688</c:v>
                </c:pt>
                <c:pt idx="145">
                  <c:v>-248.36947631835938</c:v>
                </c:pt>
                <c:pt idx="146">
                  <c:v>-247.6044921875</c:v>
                </c:pt>
                <c:pt idx="147">
                  <c:v>-246.8394775390625</c:v>
                </c:pt>
                <c:pt idx="148">
                  <c:v>-246.07449340820313</c:v>
                </c:pt>
                <c:pt idx="149">
                  <c:v>-245.30947875976563</c:v>
                </c:pt>
                <c:pt idx="150">
                  <c:v>-244.54449462890625</c:v>
                </c:pt>
                <c:pt idx="151">
                  <c:v>-243.77947998046875</c:v>
                </c:pt>
                <c:pt idx="152">
                  <c:v>-243.01449584960938</c:v>
                </c:pt>
                <c:pt idx="153">
                  <c:v>-242.24948120117188</c:v>
                </c:pt>
                <c:pt idx="154">
                  <c:v>-241.4844970703125</c:v>
                </c:pt>
                <c:pt idx="155">
                  <c:v>-240.719482421875</c:v>
                </c:pt>
                <c:pt idx="156">
                  <c:v>-239.9544677734375</c:v>
                </c:pt>
                <c:pt idx="157">
                  <c:v>-239.18948364257813</c:v>
                </c:pt>
                <c:pt idx="158">
                  <c:v>-238.42446899414063</c:v>
                </c:pt>
                <c:pt idx="159">
                  <c:v>-237.65948486328125</c:v>
                </c:pt>
                <c:pt idx="160">
                  <c:v>-236.89447021484375</c:v>
                </c:pt>
                <c:pt idx="161">
                  <c:v>-236.12948608398438</c:v>
                </c:pt>
                <c:pt idx="162">
                  <c:v>-235.36447143554688</c:v>
                </c:pt>
                <c:pt idx="163">
                  <c:v>-234.5994873046875</c:v>
                </c:pt>
                <c:pt idx="164">
                  <c:v>-233.83447265625</c:v>
                </c:pt>
                <c:pt idx="165">
                  <c:v>-233.0694580078125</c:v>
                </c:pt>
                <c:pt idx="166">
                  <c:v>-232.30447387695313</c:v>
                </c:pt>
                <c:pt idx="167">
                  <c:v>-231.53945922851563</c:v>
                </c:pt>
                <c:pt idx="168">
                  <c:v>-230.77447509765625</c:v>
                </c:pt>
                <c:pt idx="169">
                  <c:v>-230.00946044921875</c:v>
                </c:pt>
                <c:pt idx="170">
                  <c:v>-229.24447631835938</c:v>
                </c:pt>
                <c:pt idx="171">
                  <c:v>-228.47946166992188</c:v>
                </c:pt>
                <c:pt idx="172">
                  <c:v>-227.7144775390625</c:v>
                </c:pt>
                <c:pt idx="173">
                  <c:v>-226.949462890625</c:v>
                </c:pt>
                <c:pt idx="174">
                  <c:v>-226.18447875976563</c:v>
                </c:pt>
                <c:pt idx="175">
                  <c:v>-225.41946411132813</c:v>
                </c:pt>
                <c:pt idx="176">
                  <c:v>-224.65444946289063</c:v>
                </c:pt>
                <c:pt idx="177">
                  <c:v>-223.88946533203125</c:v>
                </c:pt>
                <c:pt idx="178">
                  <c:v>-223.12445068359375</c:v>
                </c:pt>
                <c:pt idx="179">
                  <c:v>-222.35946655273438</c:v>
                </c:pt>
                <c:pt idx="180">
                  <c:v>-221.59445190429688</c:v>
                </c:pt>
                <c:pt idx="181">
                  <c:v>-220.8294677734375</c:v>
                </c:pt>
                <c:pt idx="182">
                  <c:v>-220.064453125</c:v>
                </c:pt>
                <c:pt idx="183">
                  <c:v>-219.29946899414063</c:v>
                </c:pt>
                <c:pt idx="184">
                  <c:v>-218.53445434570313</c:v>
                </c:pt>
                <c:pt idx="185">
                  <c:v>-217.76943969726563</c:v>
                </c:pt>
                <c:pt idx="186">
                  <c:v>-217.00445556640625</c:v>
                </c:pt>
                <c:pt idx="187">
                  <c:v>-216.23944091796875</c:v>
                </c:pt>
                <c:pt idx="188">
                  <c:v>-215.47445678710938</c:v>
                </c:pt>
                <c:pt idx="189">
                  <c:v>-214.70944213867188</c:v>
                </c:pt>
                <c:pt idx="190">
                  <c:v>-213.9444580078125</c:v>
                </c:pt>
                <c:pt idx="191">
                  <c:v>-213.179443359375</c:v>
                </c:pt>
                <c:pt idx="192">
                  <c:v>-212.41445922851563</c:v>
                </c:pt>
                <c:pt idx="193">
                  <c:v>-211.64944458007813</c:v>
                </c:pt>
                <c:pt idx="194">
                  <c:v>-210.88442993164063</c:v>
                </c:pt>
                <c:pt idx="195">
                  <c:v>-210.11944580078125</c:v>
                </c:pt>
                <c:pt idx="196">
                  <c:v>-209.35443115234375</c:v>
                </c:pt>
                <c:pt idx="197">
                  <c:v>-208.58944702148438</c:v>
                </c:pt>
                <c:pt idx="198">
                  <c:v>-207.82443237304688</c:v>
                </c:pt>
                <c:pt idx="199">
                  <c:v>-207.0594482421875</c:v>
                </c:pt>
                <c:pt idx="200">
                  <c:v>-206.29443359375</c:v>
                </c:pt>
                <c:pt idx="201">
                  <c:v>-205.52944946289063</c:v>
                </c:pt>
                <c:pt idx="202">
                  <c:v>-204.76443481445313</c:v>
                </c:pt>
                <c:pt idx="203">
                  <c:v>-203.99945068359375</c:v>
                </c:pt>
                <c:pt idx="204">
                  <c:v>-203.23443603515625</c:v>
                </c:pt>
                <c:pt idx="205">
                  <c:v>-202.46942138671875</c:v>
                </c:pt>
                <c:pt idx="206">
                  <c:v>-201.70443725585938</c:v>
                </c:pt>
                <c:pt idx="207">
                  <c:v>-200.93942260742188</c:v>
                </c:pt>
                <c:pt idx="208">
                  <c:v>-200.1744384765625</c:v>
                </c:pt>
                <c:pt idx="209">
                  <c:v>-199.409423828125</c:v>
                </c:pt>
                <c:pt idx="210">
                  <c:v>-198.64443969726563</c:v>
                </c:pt>
                <c:pt idx="211">
                  <c:v>-197.87942504882813</c:v>
                </c:pt>
                <c:pt idx="212">
                  <c:v>-197.11444091796875</c:v>
                </c:pt>
                <c:pt idx="213">
                  <c:v>-196.34942626953125</c:v>
                </c:pt>
                <c:pt idx="214">
                  <c:v>-195.58441162109375</c:v>
                </c:pt>
                <c:pt idx="215">
                  <c:v>-194.81942749023438</c:v>
                </c:pt>
                <c:pt idx="216">
                  <c:v>-194.05441284179688</c:v>
                </c:pt>
                <c:pt idx="217">
                  <c:v>-193.2894287109375</c:v>
                </c:pt>
                <c:pt idx="218">
                  <c:v>-192.5244140625</c:v>
                </c:pt>
                <c:pt idx="219">
                  <c:v>-191.75942993164063</c:v>
                </c:pt>
                <c:pt idx="220">
                  <c:v>-190.99441528320313</c:v>
                </c:pt>
                <c:pt idx="221">
                  <c:v>-190.22943115234375</c:v>
                </c:pt>
                <c:pt idx="222">
                  <c:v>-189.46441650390625</c:v>
                </c:pt>
                <c:pt idx="223">
                  <c:v>-188.69943237304688</c:v>
                </c:pt>
                <c:pt idx="224">
                  <c:v>-187.93441772460938</c:v>
                </c:pt>
                <c:pt idx="225">
                  <c:v>-187.16940307617188</c:v>
                </c:pt>
                <c:pt idx="226">
                  <c:v>-186.4044189453125</c:v>
                </c:pt>
                <c:pt idx="227">
                  <c:v>-185.639404296875</c:v>
                </c:pt>
                <c:pt idx="228">
                  <c:v>-184.87442016601563</c:v>
                </c:pt>
                <c:pt idx="229">
                  <c:v>-184.10940551757813</c:v>
                </c:pt>
                <c:pt idx="230">
                  <c:v>-183.34442138671875</c:v>
                </c:pt>
                <c:pt idx="231">
                  <c:v>-182.57940673828125</c:v>
                </c:pt>
                <c:pt idx="232">
                  <c:v>-181.81442260742188</c:v>
                </c:pt>
                <c:pt idx="233">
                  <c:v>-181.04940795898438</c:v>
                </c:pt>
                <c:pt idx="234">
                  <c:v>-180.28439331054688</c:v>
                </c:pt>
                <c:pt idx="235">
                  <c:v>-179.5194091796875</c:v>
                </c:pt>
                <c:pt idx="236">
                  <c:v>-178.75439453125</c:v>
                </c:pt>
                <c:pt idx="237">
                  <c:v>-177.98941040039063</c:v>
                </c:pt>
                <c:pt idx="238">
                  <c:v>-177.22439575195313</c:v>
                </c:pt>
                <c:pt idx="239">
                  <c:v>-176.45941162109375</c:v>
                </c:pt>
                <c:pt idx="240">
                  <c:v>-175.69439697265625</c:v>
                </c:pt>
                <c:pt idx="241">
                  <c:v>-174.92941284179688</c:v>
                </c:pt>
                <c:pt idx="242">
                  <c:v>-174.16439819335938</c:v>
                </c:pt>
                <c:pt idx="243">
                  <c:v>-173.3994140625</c:v>
                </c:pt>
                <c:pt idx="244">
                  <c:v>-172.6343994140625</c:v>
                </c:pt>
                <c:pt idx="245">
                  <c:v>-171.869384765625</c:v>
                </c:pt>
                <c:pt idx="246">
                  <c:v>-171.10440063476563</c:v>
                </c:pt>
                <c:pt idx="247">
                  <c:v>-170.33938598632813</c:v>
                </c:pt>
                <c:pt idx="248">
                  <c:v>-169.57440185546875</c:v>
                </c:pt>
                <c:pt idx="249">
                  <c:v>-168.80938720703125</c:v>
                </c:pt>
                <c:pt idx="250">
                  <c:v>-168.04440307617188</c:v>
                </c:pt>
                <c:pt idx="251">
                  <c:v>-167.27938842773438</c:v>
                </c:pt>
                <c:pt idx="252">
                  <c:v>-166.514404296875</c:v>
                </c:pt>
                <c:pt idx="253">
                  <c:v>-165.7493896484375</c:v>
                </c:pt>
                <c:pt idx="254">
                  <c:v>-164.984375</c:v>
                </c:pt>
                <c:pt idx="255">
                  <c:v>-164.21939086914063</c:v>
                </c:pt>
                <c:pt idx="256">
                  <c:v>-163.45437622070313</c:v>
                </c:pt>
                <c:pt idx="257">
                  <c:v>-162.68939208984375</c:v>
                </c:pt>
                <c:pt idx="258">
                  <c:v>-161.92437744140625</c:v>
                </c:pt>
                <c:pt idx="259">
                  <c:v>-161.15939331054688</c:v>
                </c:pt>
                <c:pt idx="260">
                  <c:v>-160.39437866210938</c:v>
                </c:pt>
                <c:pt idx="261">
                  <c:v>-159.62939453125</c:v>
                </c:pt>
                <c:pt idx="262">
                  <c:v>-158.8643798828125</c:v>
                </c:pt>
                <c:pt idx="263">
                  <c:v>-158.099365234375</c:v>
                </c:pt>
                <c:pt idx="264">
                  <c:v>-157.33438110351563</c:v>
                </c:pt>
                <c:pt idx="265">
                  <c:v>-156.56936645507813</c:v>
                </c:pt>
                <c:pt idx="266">
                  <c:v>-155.80438232421875</c:v>
                </c:pt>
                <c:pt idx="267">
                  <c:v>-155.03936767578125</c:v>
                </c:pt>
                <c:pt idx="268">
                  <c:v>-154.27438354492188</c:v>
                </c:pt>
                <c:pt idx="269">
                  <c:v>-153.50936889648438</c:v>
                </c:pt>
                <c:pt idx="270">
                  <c:v>-152.744384765625</c:v>
                </c:pt>
                <c:pt idx="271">
                  <c:v>-151.9793701171875</c:v>
                </c:pt>
                <c:pt idx="272">
                  <c:v>-151.21438598632813</c:v>
                </c:pt>
                <c:pt idx="273">
                  <c:v>-150.4493408203125</c:v>
                </c:pt>
                <c:pt idx="274">
                  <c:v>-149.68438720703125</c:v>
                </c:pt>
                <c:pt idx="275">
                  <c:v>-148.91937255859375</c:v>
                </c:pt>
                <c:pt idx="276">
                  <c:v>-148.15435791015625</c:v>
                </c:pt>
                <c:pt idx="277">
                  <c:v>-147.38934326171875</c:v>
                </c:pt>
                <c:pt idx="278">
                  <c:v>-146.6243896484375</c:v>
                </c:pt>
                <c:pt idx="279">
                  <c:v>-145.859375</c:v>
                </c:pt>
                <c:pt idx="280">
                  <c:v>-145.0943603515625</c:v>
                </c:pt>
                <c:pt idx="281">
                  <c:v>-144.329345703125</c:v>
                </c:pt>
                <c:pt idx="282">
                  <c:v>-143.56439208984375</c:v>
                </c:pt>
                <c:pt idx="283">
                  <c:v>-142.79937744140625</c:v>
                </c:pt>
                <c:pt idx="284">
                  <c:v>-142.03436279296875</c:v>
                </c:pt>
                <c:pt idx="285">
                  <c:v>-141.26934814453125</c:v>
                </c:pt>
                <c:pt idx="286">
                  <c:v>-140.50433349609375</c:v>
                </c:pt>
                <c:pt idx="287">
                  <c:v>-139.7393798828125</c:v>
                </c:pt>
                <c:pt idx="288">
                  <c:v>-138.974365234375</c:v>
                </c:pt>
                <c:pt idx="289">
                  <c:v>-138.2093505859375</c:v>
                </c:pt>
                <c:pt idx="290">
                  <c:v>-137.4443359375</c:v>
                </c:pt>
                <c:pt idx="291">
                  <c:v>-136.67938232421875</c:v>
                </c:pt>
                <c:pt idx="292">
                  <c:v>-135.91436767578125</c:v>
                </c:pt>
                <c:pt idx="293">
                  <c:v>-135.14935302734375</c:v>
                </c:pt>
                <c:pt idx="294">
                  <c:v>-134.38433837890625</c:v>
                </c:pt>
                <c:pt idx="295">
                  <c:v>-133.61932373046875</c:v>
                </c:pt>
                <c:pt idx="296">
                  <c:v>-132.8543701171875</c:v>
                </c:pt>
                <c:pt idx="297">
                  <c:v>-132.08935546875</c:v>
                </c:pt>
                <c:pt idx="298">
                  <c:v>-131.3243408203125</c:v>
                </c:pt>
                <c:pt idx="299">
                  <c:v>-130.559326171875</c:v>
                </c:pt>
                <c:pt idx="300">
                  <c:v>-129.79437255859375</c:v>
                </c:pt>
                <c:pt idx="301">
                  <c:v>-129.02935791015625</c:v>
                </c:pt>
                <c:pt idx="302">
                  <c:v>-128.26434326171875</c:v>
                </c:pt>
                <c:pt idx="303">
                  <c:v>-127.49932861328125</c:v>
                </c:pt>
                <c:pt idx="304">
                  <c:v>-126.73431396484375</c:v>
                </c:pt>
                <c:pt idx="305">
                  <c:v>-125.9693603515625</c:v>
                </c:pt>
                <c:pt idx="306">
                  <c:v>-125.204345703125</c:v>
                </c:pt>
                <c:pt idx="307">
                  <c:v>-124.4393310546875</c:v>
                </c:pt>
                <c:pt idx="308">
                  <c:v>-123.67431640625</c:v>
                </c:pt>
                <c:pt idx="309">
                  <c:v>-122.90936279296875</c:v>
                </c:pt>
                <c:pt idx="310">
                  <c:v>-122.14434814453125</c:v>
                </c:pt>
                <c:pt idx="311">
                  <c:v>-121.37933349609375</c:v>
                </c:pt>
                <c:pt idx="312">
                  <c:v>-120.61431884765625</c:v>
                </c:pt>
                <c:pt idx="313">
                  <c:v>-119.84930419921875</c:v>
                </c:pt>
                <c:pt idx="314">
                  <c:v>-119.0843505859375</c:v>
                </c:pt>
                <c:pt idx="315">
                  <c:v>-118.3193359375</c:v>
                </c:pt>
                <c:pt idx="316">
                  <c:v>-117.5543212890625</c:v>
                </c:pt>
                <c:pt idx="317">
                  <c:v>-116.789306640625</c:v>
                </c:pt>
                <c:pt idx="318">
                  <c:v>-116.02435302734375</c:v>
                </c:pt>
                <c:pt idx="319">
                  <c:v>-115.25933837890625</c:v>
                </c:pt>
                <c:pt idx="320">
                  <c:v>-114.49432373046875</c:v>
                </c:pt>
                <c:pt idx="321">
                  <c:v>-113.72930908203125</c:v>
                </c:pt>
                <c:pt idx="322">
                  <c:v>-112.96429443359375</c:v>
                </c:pt>
                <c:pt idx="323">
                  <c:v>-112.1993408203125</c:v>
                </c:pt>
                <c:pt idx="324">
                  <c:v>-111.434326171875</c:v>
                </c:pt>
                <c:pt idx="325">
                  <c:v>-110.6693115234375</c:v>
                </c:pt>
                <c:pt idx="326">
                  <c:v>-109.904296875</c:v>
                </c:pt>
                <c:pt idx="327">
                  <c:v>-109.13934326171875</c:v>
                </c:pt>
                <c:pt idx="328">
                  <c:v>-108.37432861328125</c:v>
                </c:pt>
                <c:pt idx="329">
                  <c:v>-107.60931396484375</c:v>
                </c:pt>
                <c:pt idx="330">
                  <c:v>-106.84429931640625</c:v>
                </c:pt>
                <c:pt idx="331">
                  <c:v>-106.079345703125</c:v>
                </c:pt>
                <c:pt idx="332">
                  <c:v>-105.3143310546875</c:v>
                </c:pt>
                <c:pt idx="333">
                  <c:v>-104.54931640625</c:v>
                </c:pt>
                <c:pt idx="334">
                  <c:v>-103.7843017578125</c:v>
                </c:pt>
                <c:pt idx="335">
                  <c:v>-103.019287109375</c:v>
                </c:pt>
                <c:pt idx="336">
                  <c:v>-102.25433349609375</c:v>
                </c:pt>
                <c:pt idx="337">
                  <c:v>-101.48931884765625</c:v>
                </c:pt>
                <c:pt idx="338">
                  <c:v>-100.72430419921875</c:v>
                </c:pt>
                <c:pt idx="339">
                  <c:v>-99.95928955078125</c:v>
                </c:pt>
                <c:pt idx="340">
                  <c:v>-99.1943359375</c:v>
                </c:pt>
                <c:pt idx="341">
                  <c:v>-98.4293212890625</c:v>
                </c:pt>
                <c:pt idx="342">
                  <c:v>-97.664306640625</c:v>
                </c:pt>
                <c:pt idx="343">
                  <c:v>-96.8992919921875</c:v>
                </c:pt>
                <c:pt idx="344">
                  <c:v>-96.13427734375</c:v>
                </c:pt>
                <c:pt idx="345">
                  <c:v>-95.36932373046875</c:v>
                </c:pt>
                <c:pt idx="346">
                  <c:v>-94.60430908203125</c:v>
                </c:pt>
                <c:pt idx="347">
                  <c:v>-93.83929443359375</c:v>
                </c:pt>
                <c:pt idx="348">
                  <c:v>-93.07427978515625</c:v>
                </c:pt>
                <c:pt idx="349">
                  <c:v>-92.309326171875</c:v>
                </c:pt>
                <c:pt idx="350">
                  <c:v>-91.5443115234375</c:v>
                </c:pt>
                <c:pt idx="351">
                  <c:v>-90.779296875</c:v>
                </c:pt>
                <c:pt idx="352">
                  <c:v>-90.0142822265625</c:v>
                </c:pt>
                <c:pt idx="353">
                  <c:v>-89.249267578125</c:v>
                </c:pt>
                <c:pt idx="354">
                  <c:v>-88.48431396484375</c:v>
                </c:pt>
                <c:pt idx="355">
                  <c:v>-87.71929931640625</c:v>
                </c:pt>
                <c:pt idx="356">
                  <c:v>-86.95428466796875</c:v>
                </c:pt>
                <c:pt idx="357">
                  <c:v>-86.18927001953125</c:v>
                </c:pt>
                <c:pt idx="358">
                  <c:v>-85.42431640625</c:v>
                </c:pt>
                <c:pt idx="359">
                  <c:v>-84.6593017578125</c:v>
                </c:pt>
                <c:pt idx="360">
                  <c:v>-83.894287109375</c:v>
                </c:pt>
                <c:pt idx="361">
                  <c:v>-83.1292724609375</c:v>
                </c:pt>
                <c:pt idx="362">
                  <c:v>-82.3642578125</c:v>
                </c:pt>
                <c:pt idx="363">
                  <c:v>-81.59930419921875</c:v>
                </c:pt>
                <c:pt idx="364">
                  <c:v>-80.83428955078125</c:v>
                </c:pt>
                <c:pt idx="365">
                  <c:v>-80.06927490234375</c:v>
                </c:pt>
                <c:pt idx="366">
                  <c:v>-79.30426025390625</c:v>
                </c:pt>
                <c:pt idx="367">
                  <c:v>-78.539306640625</c:v>
                </c:pt>
                <c:pt idx="368">
                  <c:v>-77.7742919921875</c:v>
                </c:pt>
                <c:pt idx="369">
                  <c:v>-77.00927734375</c:v>
                </c:pt>
                <c:pt idx="370">
                  <c:v>-76.2442626953125</c:v>
                </c:pt>
                <c:pt idx="371">
                  <c:v>-75.479248046875</c:v>
                </c:pt>
                <c:pt idx="372">
                  <c:v>-74.71429443359375</c:v>
                </c:pt>
                <c:pt idx="373">
                  <c:v>-73.94927978515625</c:v>
                </c:pt>
                <c:pt idx="374">
                  <c:v>-73.18426513671875</c:v>
                </c:pt>
                <c:pt idx="375">
                  <c:v>-72.41925048828125</c:v>
                </c:pt>
                <c:pt idx="376">
                  <c:v>-71.654296875</c:v>
                </c:pt>
                <c:pt idx="377">
                  <c:v>-70.8892822265625</c:v>
                </c:pt>
                <c:pt idx="378">
                  <c:v>-70.124267578125</c:v>
                </c:pt>
                <c:pt idx="379">
                  <c:v>-69.3592529296875</c:v>
                </c:pt>
                <c:pt idx="380">
                  <c:v>-68.59429931640625</c:v>
                </c:pt>
                <c:pt idx="381">
                  <c:v>-67.82928466796875</c:v>
                </c:pt>
                <c:pt idx="382">
                  <c:v>-67.06427001953125</c:v>
                </c:pt>
                <c:pt idx="383">
                  <c:v>-66.29925537109375</c:v>
                </c:pt>
                <c:pt idx="384">
                  <c:v>-65.53424072265625</c:v>
                </c:pt>
                <c:pt idx="385">
                  <c:v>-64.769287109375</c:v>
                </c:pt>
                <c:pt idx="386">
                  <c:v>-64.0042724609375</c:v>
                </c:pt>
                <c:pt idx="387">
                  <c:v>-63.2392578125</c:v>
                </c:pt>
                <c:pt idx="388">
                  <c:v>-62.4742431640625</c:v>
                </c:pt>
                <c:pt idx="389">
                  <c:v>-61.70928955078125</c:v>
                </c:pt>
                <c:pt idx="390">
                  <c:v>-60.94427490234375</c:v>
                </c:pt>
                <c:pt idx="391">
                  <c:v>-60.17926025390625</c:v>
                </c:pt>
                <c:pt idx="392">
                  <c:v>-59.41424560546875</c:v>
                </c:pt>
                <c:pt idx="393">
                  <c:v>-58.64923095703125</c:v>
                </c:pt>
                <c:pt idx="394">
                  <c:v>-57.88427734375</c:v>
                </c:pt>
                <c:pt idx="395">
                  <c:v>-57.1192626953125</c:v>
                </c:pt>
                <c:pt idx="396">
                  <c:v>-56.354248046875</c:v>
                </c:pt>
                <c:pt idx="397">
                  <c:v>-55.5892333984375</c:v>
                </c:pt>
                <c:pt idx="398">
                  <c:v>-54.82427978515625</c:v>
                </c:pt>
                <c:pt idx="399">
                  <c:v>-54.05926513671875</c:v>
                </c:pt>
                <c:pt idx="400">
                  <c:v>-53.29425048828125</c:v>
                </c:pt>
                <c:pt idx="401">
                  <c:v>-52.52923583984375</c:v>
                </c:pt>
                <c:pt idx="402">
                  <c:v>-51.76422119140625</c:v>
                </c:pt>
                <c:pt idx="403">
                  <c:v>-50.999267578125</c:v>
                </c:pt>
                <c:pt idx="404">
                  <c:v>-50.2342529296875</c:v>
                </c:pt>
                <c:pt idx="405">
                  <c:v>-49.46923828125</c:v>
                </c:pt>
                <c:pt idx="406">
                  <c:v>-48.7042236328125</c:v>
                </c:pt>
                <c:pt idx="407">
                  <c:v>-47.93927001953125</c:v>
                </c:pt>
                <c:pt idx="408">
                  <c:v>-47.17425537109375</c:v>
                </c:pt>
                <c:pt idx="409">
                  <c:v>-46.40924072265625</c:v>
                </c:pt>
                <c:pt idx="410">
                  <c:v>-45.64422607421875</c:v>
                </c:pt>
                <c:pt idx="411">
                  <c:v>-44.87921142578125</c:v>
                </c:pt>
                <c:pt idx="412">
                  <c:v>-44.1142578125</c:v>
                </c:pt>
                <c:pt idx="413">
                  <c:v>-43.3492431640625</c:v>
                </c:pt>
                <c:pt idx="414">
                  <c:v>-42.584228515625</c:v>
                </c:pt>
                <c:pt idx="415">
                  <c:v>-41.8192138671875</c:v>
                </c:pt>
                <c:pt idx="416">
                  <c:v>-41.05426025390625</c:v>
                </c:pt>
                <c:pt idx="417">
                  <c:v>-40.28924560546875</c:v>
                </c:pt>
                <c:pt idx="418">
                  <c:v>-39.52423095703125</c:v>
                </c:pt>
                <c:pt idx="419">
                  <c:v>-38.75921630859375</c:v>
                </c:pt>
                <c:pt idx="420">
                  <c:v>-37.9942626953125</c:v>
                </c:pt>
                <c:pt idx="421">
                  <c:v>-37.229248046875</c:v>
                </c:pt>
                <c:pt idx="422">
                  <c:v>-36.4642333984375</c:v>
                </c:pt>
                <c:pt idx="423">
                  <c:v>-35.69921875</c:v>
                </c:pt>
                <c:pt idx="424">
                  <c:v>-34.9342041015625</c:v>
                </c:pt>
                <c:pt idx="425">
                  <c:v>-34.16925048828125</c:v>
                </c:pt>
                <c:pt idx="426">
                  <c:v>-33.40423583984375</c:v>
                </c:pt>
                <c:pt idx="427">
                  <c:v>-32.63922119140625</c:v>
                </c:pt>
                <c:pt idx="428">
                  <c:v>-31.87420654296875</c:v>
                </c:pt>
                <c:pt idx="429">
                  <c:v>-31.1092529296875</c:v>
                </c:pt>
                <c:pt idx="430">
                  <c:v>-30.34423828125</c:v>
                </c:pt>
                <c:pt idx="431">
                  <c:v>-29.5792236328125</c:v>
                </c:pt>
                <c:pt idx="432">
                  <c:v>-28.814208984375</c:v>
                </c:pt>
                <c:pt idx="433">
                  <c:v>-28.0491943359375</c:v>
                </c:pt>
                <c:pt idx="434">
                  <c:v>-27.28424072265625</c:v>
                </c:pt>
                <c:pt idx="435">
                  <c:v>-26.51922607421875</c:v>
                </c:pt>
                <c:pt idx="436">
                  <c:v>-25.75421142578125</c:v>
                </c:pt>
                <c:pt idx="437">
                  <c:v>-24.98919677734375</c:v>
                </c:pt>
                <c:pt idx="438">
                  <c:v>-24.2242431640625</c:v>
                </c:pt>
                <c:pt idx="439">
                  <c:v>-23.459228515625</c:v>
                </c:pt>
                <c:pt idx="440">
                  <c:v>-22.6942138671875</c:v>
                </c:pt>
                <c:pt idx="441">
                  <c:v>-21.92919921875</c:v>
                </c:pt>
                <c:pt idx="442">
                  <c:v>-21.1641845703125</c:v>
                </c:pt>
                <c:pt idx="443">
                  <c:v>-20.39923095703125</c:v>
                </c:pt>
                <c:pt idx="444">
                  <c:v>-19.63421630859375</c:v>
                </c:pt>
                <c:pt idx="445">
                  <c:v>-18.86920166015625</c:v>
                </c:pt>
                <c:pt idx="446">
                  <c:v>-18.10418701171875</c:v>
                </c:pt>
                <c:pt idx="447">
                  <c:v>-17.3392333984375</c:v>
                </c:pt>
                <c:pt idx="448">
                  <c:v>-16.57421875</c:v>
                </c:pt>
                <c:pt idx="449">
                  <c:v>-15.8092041015625</c:v>
                </c:pt>
                <c:pt idx="450">
                  <c:v>-15.044189453125</c:v>
                </c:pt>
                <c:pt idx="451">
                  <c:v>-14.2791748046875</c:v>
                </c:pt>
                <c:pt idx="452">
                  <c:v>-13.51422119140625</c:v>
                </c:pt>
                <c:pt idx="453">
                  <c:v>-12.74920654296875</c:v>
                </c:pt>
                <c:pt idx="454">
                  <c:v>-11.98419189453125</c:v>
                </c:pt>
                <c:pt idx="455">
                  <c:v>-11.21917724609375</c:v>
                </c:pt>
                <c:pt idx="456">
                  <c:v>-10.4542236328125</c:v>
                </c:pt>
                <c:pt idx="457">
                  <c:v>-9.689208984375</c:v>
                </c:pt>
                <c:pt idx="458">
                  <c:v>-8.9241943359375</c:v>
                </c:pt>
                <c:pt idx="459">
                  <c:v>-8.1591796875</c:v>
                </c:pt>
                <c:pt idx="460">
                  <c:v>-7.3941650390625</c:v>
                </c:pt>
                <c:pt idx="461">
                  <c:v>-6.62921142578125</c:v>
                </c:pt>
                <c:pt idx="462">
                  <c:v>-5.86419677734375</c:v>
                </c:pt>
                <c:pt idx="463">
                  <c:v>-5.09918212890625</c:v>
                </c:pt>
                <c:pt idx="464">
                  <c:v>-4.33416748046875</c:v>
                </c:pt>
                <c:pt idx="465">
                  <c:v>-3.5692138671875</c:v>
                </c:pt>
                <c:pt idx="466">
                  <c:v>-2.80419921875</c:v>
                </c:pt>
                <c:pt idx="467">
                  <c:v>-2.0391845703125</c:v>
                </c:pt>
                <c:pt idx="468">
                  <c:v>-1.274169921875</c:v>
                </c:pt>
                <c:pt idx="469">
                  <c:v>-0.50921630859375</c:v>
                </c:pt>
                <c:pt idx="470">
                  <c:v>0.25579833984375</c:v>
                </c:pt>
                <c:pt idx="471">
                  <c:v>1.02081298828125</c:v>
                </c:pt>
                <c:pt idx="472">
                  <c:v>1.78582763671875</c:v>
                </c:pt>
                <c:pt idx="473">
                  <c:v>2.55084228515625</c:v>
                </c:pt>
                <c:pt idx="474">
                  <c:v>3.3157958984375</c:v>
                </c:pt>
                <c:pt idx="475">
                  <c:v>4.080810546875</c:v>
                </c:pt>
                <c:pt idx="476">
                  <c:v>4.8458251953125</c:v>
                </c:pt>
                <c:pt idx="477">
                  <c:v>5.61083984375</c:v>
                </c:pt>
                <c:pt idx="478">
                  <c:v>6.37579345703125</c:v>
                </c:pt>
                <c:pt idx="479">
                  <c:v>7.14080810546875</c:v>
                </c:pt>
                <c:pt idx="480">
                  <c:v>7.90582275390625</c:v>
                </c:pt>
                <c:pt idx="481">
                  <c:v>8.67083740234375</c:v>
                </c:pt>
                <c:pt idx="482">
                  <c:v>9.43585205078125</c:v>
                </c:pt>
                <c:pt idx="483">
                  <c:v>10.2008056640625</c:v>
                </c:pt>
                <c:pt idx="484">
                  <c:v>10.9658203125</c:v>
                </c:pt>
                <c:pt idx="485">
                  <c:v>11.7308349609375</c:v>
                </c:pt>
                <c:pt idx="486">
                  <c:v>12.495849609375</c:v>
                </c:pt>
                <c:pt idx="487">
                  <c:v>13.26080322265625</c:v>
                </c:pt>
                <c:pt idx="488">
                  <c:v>14.02581787109375</c:v>
                </c:pt>
                <c:pt idx="489">
                  <c:v>14.79083251953125</c:v>
                </c:pt>
                <c:pt idx="490">
                  <c:v>15.55584716796875</c:v>
                </c:pt>
                <c:pt idx="491">
                  <c:v>16.32086181640625</c:v>
                </c:pt>
                <c:pt idx="492">
                  <c:v>17.0858154296875</c:v>
                </c:pt>
                <c:pt idx="493">
                  <c:v>17.850830078125</c:v>
                </c:pt>
                <c:pt idx="494">
                  <c:v>18.6158447265625</c:v>
                </c:pt>
                <c:pt idx="495">
                  <c:v>19.380859375</c:v>
                </c:pt>
                <c:pt idx="496">
                  <c:v>20.14581298828125</c:v>
                </c:pt>
                <c:pt idx="497">
                  <c:v>20.91082763671875</c:v>
                </c:pt>
                <c:pt idx="498">
                  <c:v>21.67584228515625</c:v>
                </c:pt>
                <c:pt idx="499">
                  <c:v>22.44085693359375</c:v>
                </c:pt>
                <c:pt idx="500">
                  <c:v>23.20587158203125</c:v>
                </c:pt>
                <c:pt idx="501">
                  <c:v>23.9708251953125</c:v>
                </c:pt>
                <c:pt idx="502">
                  <c:v>24.73583984375</c:v>
                </c:pt>
                <c:pt idx="503">
                  <c:v>25.5008544921875</c:v>
                </c:pt>
                <c:pt idx="504">
                  <c:v>26.265869140625</c:v>
                </c:pt>
                <c:pt idx="505">
                  <c:v>27.03082275390625</c:v>
                </c:pt>
                <c:pt idx="506">
                  <c:v>27.79583740234375</c:v>
                </c:pt>
                <c:pt idx="507">
                  <c:v>28.56085205078125</c:v>
                </c:pt>
                <c:pt idx="508">
                  <c:v>29.32586669921875</c:v>
                </c:pt>
                <c:pt idx="509">
                  <c:v>30.09088134765625</c:v>
                </c:pt>
                <c:pt idx="510">
                  <c:v>30.8558349609375</c:v>
                </c:pt>
                <c:pt idx="511">
                  <c:v>31.620849609375</c:v>
                </c:pt>
                <c:pt idx="512">
                  <c:v>32.3858642578125</c:v>
                </c:pt>
                <c:pt idx="513">
                  <c:v>33.15087890625</c:v>
                </c:pt>
                <c:pt idx="514">
                  <c:v>33.91583251953125</c:v>
                </c:pt>
                <c:pt idx="515">
                  <c:v>34.68084716796875</c:v>
                </c:pt>
                <c:pt idx="516">
                  <c:v>35.44586181640625</c:v>
                </c:pt>
                <c:pt idx="517">
                  <c:v>36.21087646484375</c:v>
                </c:pt>
                <c:pt idx="518">
                  <c:v>36.975830078125</c:v>
                </c:pt>
                <c:pt idx="519">
                  <c:v>37.7408447265625</c:v>
                </c:pt>
                <c:pt idx="520">
                  <c:v>38.505859375</c:v>
                </c:pt>
                <c:pt idx="521">
                  <c:v>39.2708740234375</c:v>
                </c:pt>
                <c:pt idx="522">
                  <c:v>40.035888671875</c:v>
                </c:pt>
                <c:pt idx="523">
                  <c:v>40.80084228515625</c:v>
                </c:pt>
                <c:pt idx="524">
                  <c:v>41.56585693359375</c:v>
                </c:pt>
                <c:pt idx="525">
                  <c:v>42.33087158203125</c:v>
                </c:pt>
                <c:pt idx="526">
                  <c:v>43.09588623046875</c:v>
                </c:pt>
                <c:pt idx="527">
                  <c:v>43.86083984375</c:v>
                </c:pt>
                <c:pt idx="528">
                  <c:v>44.6258544921875</c:v>
                </c:pt>
                <c:pt idx="529">
                  <c:v>45.390869140625</c:v>
                </c:pt>
                <c:pt idx="530">
                  <c:v>46.1558837890625</c:v>
                </c:pt>
                <c:pt idx="531">
                  <c:v>46.9208984375</c:v>
                </c:pt>
                <c:pt idx="532">
                  <c:v>47.68585205078125</c:v>
                </c:pt>
                <c:pt idx="533">
                  <c:v>48.45086669921875</c:v>
                </c:pt>
                <c:pt idx="534">
                  <c:v>49.21588134765625</c:v>
                </c:pt>
                <c:pt idx="535">
                  <c:v>49.98089599609375</c:v>
                </c:pt>
                <c:pt idx="536">
                  <c:v>50.745849609375</c:v>
                </c:pt>
                <c:pt idx="537">
                  <c:v>51.5108642578125</c:v>
                </c:pt>
                <c:pt idx="538">
                  <c:v>52.27587890625</c:v>
                </c:pt>
                <c:pt idx="539">
                  <c:v>53.0408935546875</c:v>
                </c:pt>
                <c:pt idx="540">
                  <c:v>53.805908203125</c:v>
                </c:pt>
                <c:pt idx="541">
                  <c:v>54.57086181640625</c:v>
                </c:pt>
                <c:pt idx="542">
                  <c:v>55.33587646484375</c:v>
                </c:pt>
                <c:pt idx="543">
                  <c:v>56.10089111328125</c:v>
                </c:pt>
                <c:pt idx="544">
                  <c:v>56.86590576171875</c:v>
                </c:pt>
                <c:pt idx="545">
                  <c:v>57</c:v>
                </c:pt>
                <c:pt idx="546">
                  <c:v>57.764999389648438</c:v>
                </c:pt>
                <c:pt idx="547">
                  <c:v>58.529998779296875</c:v>
                </c:pt>
                <c:pt idx="548">
                  <c:v>59.294998168945313</c:v>
                </c:pt>
                <c:pt idx="549">
                  <c:v>60.05999755859375</c:v>
                </c:pt>
                <c:pt idx="550">
                  <c:v>60.82501220703125</c:v>
                </c:pt>
                <c:pt idx="551">
                  <c:v>61.590011596679688</c:v>
                </c:pt>
                <c:pt idx="552">
                  <c:v>62.355010986328125</c:v>
                </c:pt>
                <c:pt idx="553">
                  <c:v>63.120010375976563</c:v>
                </c:pt>
                <c:pt idx="554">
                  <c:v>63.885009765625</c:v>
                </c:pt>
                <c:pt idx="555">
                  <c:v>64.650009155273438</c:v>
                </c:pt>
                <c:pt idx="556">
                  <c:v>65.415008544921875</c:v>
                </c:pt>
                <c:pt idx="557">
                  <c:v>66.180007934570313</c:v>
                </c:pt>
                <c:pt idx="558">
                  <c:v>66.94500732421875</c:v>
                </c:pt>
                <c:pt idx="559">
                  <c:v>67.710006713867188</c:v>
                </c:pt>
                <c:pt idx="560">
                  <c:v>68.475006103515625</c:v>
                </c:pt>
                <c:pt idx="561">
                  <c:v>69.240020751953125</c:v>
                </c:pt>
                <c:pt idx="562">
                  <c:v>70.005020141601563</c:v>
                </c:pt>
                <c:pt idx="563">
                  <c:v>70.77001953125</c:v>
                </c:pt>
                <c:pt idx="564">
                  <c:v>71.535018920898438</c:v>
                </c:pt>
                <c:pt idx="565">
                  <c:v>72.300018310546875</c:v>
                </c:pt>
                <c:pt idx="566">
                  <c:v>73.065017700195313</c:v>
                </c:pt>
                <c:pt idx="567">
                  <c:v>73.83001708984375</c:v>
                </c:pt>
                <c:pt idx="568">
                  <c:v>74.595016479492188</c:v>
                </c:pt>
                <c:pt idx="569">
                  <c:v>75.360015869140625</c:v>
                </c:pt>
                <c:pt idx="570">
                  <c:v>76.125030517578125</c:v>
                </c:pt>
                <c:pt idx="571">
                  <c:v>76.890029907226563</c:v>
                </c:pt>
                <c:pt idx="572">
                  <c:v>77.655029296875</c:v>
                </c:pt>
                <c:pt idx="573">
                  <c:v>78.420028686523438</c:v>
                </c:pt>
                <c:pt idx="574">
                  <c:v>79.185028076171875</c:v>
                </c:pt>
                <c:pt idx="575">
                  <c:v>79.950027465820313</c:v>
                </c:pt>
                <c:pt idx="576">
                  <c:v>80.71502685546875</c:v>
                </c:pt>
                <c:pt idx="577">
                  <c:v>81.480026245117188</c:v>
                </c:pt>
                <c:pt idx="578">
                  <c:v>82.245025634765625</c:v>
                </c:pt>
                <c:pt idx="579">
                  <c:v>83.010040283203125</c:v>
                </c:pt>
                <c:pt idx="580">
                  <c:v>83.7750244140625</c:v>
                </c:pt>
                <c:pt idx="581">
                  <c:v>84.5400390625</c:v>
                </c:pt>
                <c:pt idx="582">
                  <c:v>85.305038452148438</c:v>
                </c:pt>
                <c:pt idx="583">
                  <c:v>86.070037841796875</c:v>
                </c:pt>
                <c:pt idx="584">
                  <c:v>86.835037231445313</c:v>
                </c:pt>
                <c:pt idx="585">
                  <c:v>87.60003662109375</c:v>
                </c:pt>
                <c:pt idx="586">
                  <c:v>88.365036010742188</c:v>
                </c:pt>
                <c:pt idx="587">
                  <c:v>89.130035400390625</c:v>
                </c:pt>
                <c:pt idx="588">
                  <c:v>89.895034790039063</c:v>
                </c:pt>
                <c:pt idx="589">
                  <c:v>90.6600341796875</c:v>
                </c:pt>
                <c:pt idx="590">
                  <c:v>91.425048828125</c:v>
                </c:pt>
                <c:pt idx="591">
                  <c:v>92.190048217773438</c:v>
                </c:pt>
                <c:pt idx="592">
                  <c:v>92.955047607421875</c:v>
                </c:pt>
                <c:pt idx="593">
                  <c:v>93.720046997070313</c:v>
                </c:pt>
                <c:pt idx="594">
                  <c:v>94.48504638671875</c:v>
                </c:pt>
                <c:pt idx="595">
                  <c:v>95.250045776367188</c:v>
                </c:pt>
                <c:pt idx="596">
                  <c:v>96.015045166015625</c:v>
                </c:pt>
                <c:pt idx="597">
                  <c:v>96.780044555664063</c:v>
                </c:pt>
                <c:pt idx="598">
                  <c:v>97.5450439453125</c:v>
                </c:pt>
                <c:pt idx="599">
                  <c:v>98.31005859375</c:v>
                </c:pt>
                <c:pt idx="600">
                  <c:v>99.075042724609375</c:v>
                </c:pt>
                <c:pt idx="601">
                  <c:v>99.840057373046875</c:v>
                </c:pt>
                <c:pt idx="602">
                  <c:v>100.60505676269531</c:v>
                </c:pt>
                <c:pt idx="603">
                  <c:v>101.37005615234375</c:v>
                </c:pt>
                <c:pt idx="604">
                  <c:v>102.13505554199219</c:v>
                </c:pt>
                <c:pt idx="605">
                  <c:v>102.90005493164063</c:v>
                </c:pt>
                <c:pt idx="606">
                  <c:v>103.66505432128906</c:v>
                </c:pt>
                <c:pt idx="607">
                  <c:v>104.4300537109375</c:v>
                </c:pt>
                <c:pt idx="608">
                  <c:v>105.195068359375</c:v>
                </c:pt>
                <c:pt idx="609">
                  <c:v>105.96005249023438</c:v>
                </c:pt>
                <c:pt idx="610">
                  <c:v>106.72506713867188</c:v>
                </c:pt>
                <c:pt idx="611">
                  <c:v>107.49006652832031</c:v>
                </c:pt>
                <c:pt idx="612">
                  <c:v>108.25506591796875</c:v>
                </c:pt>
                <c:pt idx="613">
                  <c:v>109.02006530761719</c:v>
                </c:pt>
                <c:pt idx="614">
                  <c:v>109.78506469726563</c:v>
                </c:pt>
                <c:pt idx="615">
                  <c:v>110.55006408691406</c:v>
                </c:pt>
                <c:pt idx="616">
                  <c:v>111.3150634765625</c:v>
                </c:pt>
                <c:pt idx="617">
                  <c:v>112.08006286621094</c:v>
                </c:pt>
                <c:pt idx="618">
                  <c:v>112.84506988525391</c:v>
                </c:pt>
                <c:pt idx="619">
                  <c:v>113.61006927490234</c:v>
                </c:pt>
                <c:pt idx="620">
                  <c:v>114.37506866455078</c:v>
                </c:pt>
                <c:pt idx="621">
                  <c:v>115.14007568359375</c:v>
                </c:pt>
                <c:pt idx="622">
                  <c:v>115.90507507324219</c:v>
                </c:pt>
                <c:pt idx="623">
                  <c:v>116.67007446289063</c:v>
                </c:pt>
                <c:pt idx="624">
                  <c:v>117.43507385253906</c:v>
                </c:pt>
                <c:pt idx="625">
                  <c:v>118.2000732421875</c:v>
                </c:pt>
                <c:pt idx="626">
                  <c:v>118.96507263183594</c:v>
                </c:pt>
                <c:pt idx="627">
                  <c:v>119.73007202148438</c:v>
                </c:pt>
                <c:pt idx="628">
                  <c:v>120.49507904052734</c:v>
                </c:pt>
                <c:pt idx="629">
                  <c:v>121.26007843017578</c:v>
                </c:pt>
                <c:pt idx="630">
                  <c:v>122.02507781982422</c:v>
                </c:pt>
                <c:pt idx="631">
                  <c:v>122.79007720947266</c:v>
                </c:pt>
                <c:pt idx="632">
                  <c:v>123.55508422851563</c:v>
                </c:pt>
                <c:pt idx="633">
                  <c:v>124.32008361816406</c:v>
                </c:pt>
                <c:pt idx="634">
                  <c:v>125.0850830078125</c:v>
                </c:pt>
                <c:pt idx="635">
                  <c:v>125.85008239746094</c:v>
                </c:pt>
                <c:pt idx="636">
                  <c:v>126.61508178710938</c:v>
                </c:pt>
                <c:pt idx="637">
                  <c:v>127.38008880615234</c:v>
                </c:pt>
                <c:pt idx="638">
                  <c:v>128.14508819580078</c:v>
                </c:pt>
                <c:pt idx="639">
                  <c:v>128.91008758544922</c:v>
                </c:pt>
                <c:pt idx="640">
                  <c:v>129.67508697509766</c:v>
                </c:pt>
                <c:pt idx="641">
                  <c:v>130.44009399414063</c:v>
                </c:pt>
                <c:pt idx="642">
                  <c:v>131.20509338378906</c:v>
                </c:pt>
                <c:pt idx="643">
                  <c:v>131.9700927734375</c:v>
                </c:pt>
                <c:pt idx="644">
                  <c:v>132.73509216308594</c:v>
                </c:pt>
                <c:pt idx="645">
                  <c:v>133.50009155273438</c:v>
                </c:pt>
                <c:pt idx="646">
                  <c:v>134.26509857177734</c:v>
                </c:pt>
                <c:pt idx="647">
                  <c:v>135.03009796142578</c:v>
                </c:pt>
                <c:pt idx="648">
                  <c:v>135.79509735107422</c:v>
                </c:pt>
                <c:pt idx="649">
                  <c:v>136.56009674072266</c:v>
                </c:pt>
                <c:pt idx="650">
                  <c:v>137.32509613037109</c:v>
                </c:pt>
                <c:pt idx="651">
                  <c:v>138.09010314941406</c:v>
                </c:pt>
                <c:pt idx="652">
                  <c:v>138.8551025390625</c:v>
                </c:pt>
                <c:pt idx="653">
                  <c:v>139.62010192871094</c:v>
                </c:pt>
                <c:pt idx="654">
                  <c:v>140.38510131835938</c:v>
                </c:pt>
                <c:pt idx="655">
                  <c:v>141.15010070800781</c:v>
                </c:pt>
                <c:pt idx="656">
                  <c:v>141.91510772705078</c:v>
                </c:pt>
                <c:pt idx="657">
                  <c:v>142.68010711669922</c:v>
                </c:pt>
                <c:pt idx="658">
                  <c:v>143.44510650634766</c:v>
                </c:pt>
                <c:pt idx="659">
                  <c:v>144.21010589599609</c:v>
                </c:pt>
                <c:pt idx="660">
                  <c:v>144.97510528564453</c:v>
                </c:pt>
                <c:pt idx="661">
                  <c:v>145.7401123046875</c:v>
                </c:pt>
                <c:pt idx="662">
                  <c:v>146.50511169433594</c:v>
                </c:pt>
                <c:pt idx="663">
                  <c:v>147.27011108398438</c:v>
                </c:pt>
                <c:pt idx="664">
                  <c:v>148.03511047363281</c:v>
                </c:pt>
                <c:pt idx="665">
                  <c:v>148.80010986328125</c:v>
                </c:pt>
                <c:pt idx="666">
                  <c:v>149.56511688232422</c:v>
                </c:pt>
                <c:pt idx="667">
                  <c:v>150.33011627197266</c:v>
                </c:pt>
                <c:pt idx="668">
                  <c:v>151.09511566162109</c:v>
                </c:pt>
                <c:pt idx="669">
                  <c:v>151.86011505126953</c:v>
                </c:pt>
                <c:pt idx="670">
                  <c:v>152.62511444091797</c:v>
                </c:pt>
                <c:pt idx="671">
                  <c:v>153.39012145996094</c:v>
                </c:pt>
                <c:pt idx="672">
                  <c:v>154.15512084960938</c:v>
                </c:pt>
                <c:pt idx="673">
                  <c:v>154.92012023925781</c:v>
                </c:pt>
                <c:pt idx="674">
                  <c:v>155.68511962890625</c:v>
                </c:pt>
                <c:pt idx="675">
                  <c:v>156.45011901855469</c:v>
                </c:pt>
                <c:pt idx="676">
                  <c:v>157.21512603759766</c:v>
                </c:pt>
                <c:pt idx="677">
                  <c:v>157.98012542724609</c:v>
                </c:pt>
                <c:pt idx="678">
                  <c:v>158.74512481689453</c:v>
                </c:pt>
                <c:pt idx="679">
                  <c:v>159.51012420654297</c:v>
                </c:pt>
                <c:pt idx="680">
                  <c:v>160.27512359619141</c:v>
                </c:pt>
                <c:pt idx="681">
                  <c:v>161.04013061523438</c:v>
                </c:pt>
                <c:pt idx="682">
                  <c:v>161.80513000488281</c:v>
                </c:pt>
                <c:pt idx="683">
                  <c:v>162.57012939453125</c:v>
                </c:pt>
                <c:pt idx="684">
                  <c:v>163.33512878417969</c:v>
                </c:pt>
                <c:pt idx="685">
                  <c:v>164.10012817382813</c:v>
                </c:pt>
                <c:pt idx="686">
                  <c:v>164.86513519287109</c:v>
                </c:pt>
                <c:pt idx="687">
                  <c:v>165.63013458251953</c:v>
                </c:pt>
                <c:pt idx="688">
                  <c:v>166.39513397216797</c:v>
                </c:pt>
                <c:pt idx="689">
                  <c:v>167.16013336181641</c:v>
                </c:pt>
                <c:pt idx="690">
                  <c:v>167.92513275146484</c:v>
                </c:pt>
                <c:pt idx="691">
                  <c:v>168.69013977050781</c:v>
                </c:pt>
                <c:pt idx="692">
                  <c:v>169.45513916015625</c:v>
                </c:pt>
                <c:pt idx="693">
                  <c:v>170.22013854980469</c:v>
                </c:pt>
                <c:pt idx="694">
                  <c:v>170.98513793945313</c:v>
                </c:pt>
                <c:pt idx="695">
                  <c:v>171.75013732910156</c:v>
                </c:pt>
                <c:pt idx="696">
                  <c:v>172.51514434814453</c:v>
                </c:pt>
                <c:pt idx="697">
                  <c:v>173.28014373779297</c:v>
                </c:pt>
                <c:pt idx="698">
                  <c:v>174.04514312744141</c:v>
                </c:pt>
                <c:pt idx="699">
                  <c:v>174.81014251708984</c:v>
                </c:pt>
                <c:pt idx="700">
                  <c:v>175.57514190673828</c:v>
                </c:pt>
                <c:pt idx="701">
                  <c:v>176.34014892578125</c:v>
                </c:pt>
                <c:pt idx="702">
                  <c:v>177.10514831542969</c:v>
                </c:pt>
                <c:pt idx="703">
                  <c:v>177.87014770507813</c:v>
                </c:pt>
                <c:pt idx="704">
                  <c:v>178.63514709472656</c:v>
                </c:pt>
                <c:pt idx="705">
                  <c:v>179.400146484375</c:v>
                </c:pt>
                <c:pt idx="706">
                  <c:v>180.16515350341797</c:v>
                </c:pt>
                <c:pt idx="707">
                  <c:v>180.93015289306641</c:v>
                </c:pt>
                <c:pt idx="708">
                  <c:v>181.69515228271484</c:v>
                </c:pt>
                <c:pt idx="709">
                  <c:v>182.46015167236328</c:v>
                </c:pt>
                <c:pt idx="710">
                  <c:v>183.22515869140625</c:v>
                </c:pt>
                <c:pt idx="711">
                  <c:v>183.99015808105469</c:v>
                </c:pt>
                <c:pt idx="712">
                  <c:v>184.75515747070313</c:v>
                </c:pt>
                <c:pt idx="713">
                  <c:v>185.52015686035156</c:v>
                </c:pt>
                <c:pt idx="714">
                  <c:v>186.28515625</c:v>
                </c:pt>
                <c:pt idx="715">
                  <c:v>187.05015563964844</c:v>
                </c:pt>
                <c:pt idx="716">
                  <c:v>187.81515502929688</c:v>
                </c:pt>
                <c:pt idx="717">
                  <c:v>188.58015441894531</c:v>
                </c:pt>
                <c:pt idx="718">
                  <c:v>189.34516906738281</c:v>
                </c:pt>
                <c:pt idx="719">
                  <c:v>190.11016845703125</c:v>
                </c:pt>
                <c:pt idx="720">
                  <c:v>190.87516784667969</c:v>
                </c:pt>
                <c:pt idx="721">
                  <c:v>191.64016723632813</c:v>
                </c:pt>
                <c:pt idx="722">
                  <c:v>192.40516662597656</c:v>
                </c:pt>
                <c:pt idx="723">
                  <c:v>193.170166015625</c:v>
                </c:pt>
                <c:pt idx="724">
                  <c:v>193.93516540527344</c:v>
                </c:pt>
                <c:pt idx="725">
                  <c:v>194.70016479492188</c:v>
                </c:pt>
                <c:pt idx="726">
                  <c:v>195.46516418457031</c:v>
                </c:pt>
                <c:pt idx="727">
                  <c:v>196.23016357421875</c:v>
                </c:pt>
                <c:pt idx="728">
                  <c:v>196.99517822265625</c:v>
                </c:pt>
                <c:pt idx="729">
                  <c:v>197.76017761230469</c:v>
                </c:pt>
                <c:pt idx="730">
                  <c:v>198.52517700195313</c:v>
                </c:pt>
                <c:pt idx="731">
                  <c:v>199.29017639160156</c:v>
                </c:pt>
                <c:pt idx="732">
                  <c:v>200.05517578125</c:v>
                </c:pt>
                <c:pt idx="733">
                  <c:v>200.82017517089844</c:v>
                </c:pt>
                <c:pt idx="734">
                  <c:v>201.58517456054688</c:v>
                </c:pt>
                <c:pt idx="735">
                  <c:v>202.35017395019531</c:v>
                </c:pt>
                <c:pt idx="736">
                  <c:v>203.11517333984375</c:v>
                </c:pt>
                <c:pt idx="737">
                  <c:v>203.88018798828125</c:v>
                </c:pt>
                <c:pt idx="738">
                  <c:v>204.64518737792969</c:v>
                </c:pt>
                <c:pt idx="739">
                  <c:v>205.41018676757813</c:v>
                </c:pt>
                <c:pt idx="740">
                  <c:v>206.17518615722656</c:v>
                </c:pt>
                <c:pt idx="741">
                  <c:v>206.940185546875</c:v>
                </c:pt>
                <c:pt idx="742">
                  <c:v>207.70518493652344</c:v>
                </c:pt>
                <c:pt idx="743">
                  <c:v>208.47018432617188</c:v>
                </c:pt>
                <c:pt idx="744">
                  <c:v>209.23518371582031</c:v>
                </c:pt>
                <c:pt idx="745">
                  <c:v>210.00018310546875</c:v>
                </c:pt>
                <c:pt idx="746">
                  <c:v>210.76518249511719</c:v>
                </c:pt>
                <c:pt idx="747">
                  <c:v>211.53019714355469</c:v>
                </c:pt>
                <c:pt idx="748">
                  <c:v>212.29519653320313</c:v>
                </c:pt>
                <c:pt idx="749">
                  <c:v>213.06019592285156</c:v>
                </c:pt>
                <c:pt idx="750">
                  <c:v>213.8251953125</c:v>
                </c:pt>
                <c:pt idx="751">
                  <c:v>214.59019470214844</c:v>
                </c:pt>
                <c:pt idx="752">
                  <c:v>215.35519409179688</c:v>
                </c:pt>
                <c:pt idx="753">
                  <c:v>216.12019348144531</c:v>
                </c:pt>
                <c:pt idx="754">
                  <c:v>216.88519287109375</c:v>
                </c:pt>
                <c:pt idx="755">
                  <c:v>217.65019226074219</c:v>
                </c:pt>
                <c:pt idx="756">
                  <c:v>218.41519165039063</c:v>
                </c:pt>
                <c:pt idx="757">
                  <c:v>219.18020629882813</c:v>
                </c:pt>
                <c:pt idx="758">
                  <c:v>219.94520568847656</c:v>
                </c:pt>
                <c:pt idx="759">
                  <c:v>220.710205078125</c:v>
                </c:pt>
                <c:pt idx="760">
                  <c:v>221.47520446777344</c:v>
                </c:pt>
                <c:pt idx="761">
                  <c:v>222.24020385742188</c:v>
                </c:pt>
                <c:pt idx="762">
                  <c:v>223.00520324707031</c:v>
                </c:pt>
                <c:pt idx="763">
                  <c:v>223.77020263671875</c:v>
                </c:pt>
                <c:pt idx="764">
                  <c:v>224.53520202636719</c:v>
                </c:pt>
                <c:pt idx="765">
                  <c:v>225.30020141601563</c:v>
                </c:pt>
                <c:pt idx="766">
                  <c:v>226.06520080566406</c:v>
                </c:pt>
                <c:pt idx="767">
                  <c:v>226.83021545410156</c:v>
                </c:pt>
                <c:pt idx="768">
                  <c:v>227.59521484375</c:v>
                </c:pt>
                <c:pt idx="769">
                  <c:v>228.36021423339844</c:v>
                </c:pt>
                <c:pt idx="770">
                  <c:v>229.12521362304688</c:v>
                </c:pt>
                <c:pt idx="771">
                  <c:v>229.89021301269531</c:v>
                </c:pt>
                <c:pt idx="772">
                  <c:v>230.65521240234375</c:v>
                </c:pt>
                <c:pt idx="773">
                  <c:v>231.42021179199219</c:v>
                </c:pt>
                <c:pt idx="774">
                  <c:v>232.18521118164063</c:v>
                </c:pt>
                <c:pt idx="775">
                  <c:v>232.95021057128906</c:v>
                </c:pt>
                <c:pt idx="776">
                  <c:v>233.7152099609375</c:v>
                </c:pt>
                <c:pt idx="777">
                  <c:v>234.480224609375</c:v>
                </c:pt>
                <c:pt idx="778">
                  <c:v>235.24522399902344</c:v>
                </c:pt>
                <c:pt idx="779">
                  <c:v>236.01022338867188</c:v>
                </c:pt>
                <c:pt idx="780">
                  <c:v>236.77522277832031</c:v>
                </c:pt>
                <c:pt idx="781">
                  <c:v>237.54022216796875</c:v>
                </c:pt>
                <c:pt idx="782">
                  <c:v>238.30522155761719</c:v>
                </c:pt>
                <c:pt idx="783">
                  <c:v>239.07022094726563</c:v>
                </c:pt>
                <c:pt idx="784">
                  <c:v>239.83522033691406</c:v>
                </c:pt>
                <c:pt idx="785">
                  <c:v>240.6002197265625</c:v>
                </c:pt>
                <c:pt idx="786">
                  <c:v>241.36521911621094</c:v>
                </c:pt>
                <c:pt idx="787">
                  <c:v>242.13023376464844</c:v>
                </c:pt>
                <c:pt idx="788">
                  <c:v>242.89523315429688</c:v>
                </c:pt>
                <c:pt idx="789">
                  <c:v>243.66023254394531</c:v>
                </c:pt>
                <c:pt idx="790">
                  <c:v>244.42523193359375</c:v>
                </c:pt>
                <c:pt idx="791">
                  <c:v>245.19023132324219</c:v>
                </c:pt>
                <c:pt idx="792">
                  <c:v>245.95523071289063</c:v>
                </c:pt>
                <c:pt idx="793">
                  <c:v>246.72023010253906</c:v>
                </c:pt>
                <c:pt idx="794">
                  <c:v>247.4852294921875</c:v>
                </c:pt>
                <c:pt idx="795">
                  <c:v>248.25022888183594</c:v>
                </c:pt>
                <c:pt idx="796">
                  <c:v>249.01522827148438</c:v>
                </c:pt>
                <c:pt idx="797">
                  <c:v>249.78024291992188</c:v>
                </c:pt>
                <c:pt idx="798">
                  <c:v>250.54524230957031</c:v>
                </c:pt>
                <c:pt idx="799">
                  <c:v>251.31024169921875</c:v>
                </c:pt>
                <c:pt idx="800">
                  <c:v>252.07524108886719</c:v>
                </c:pt>
                <c:pt idx="801">
                  <c:v>252.84024047851563</c:v>
                </c:pt>
                <c:pt idx="802">
                  <c:v>253.60523986816406</c:v>
                </c:pt>
                <c:pt idx="803">
                  <c:v>254.3702392578125</c:v>
                </c:pt>
                <c:pt idx="804">
                  <c:v>255.13523864746094</c:v>
                </c:pt>
                <c:pt idx="805">
                  <c:v>255.90023803710938</c:v>
                </c:pt>
                <c:pt idx="806">
                  <c:v>256.66525268554688</c:v>
                </c:pt>
                <c:pt idx="807">
                  <c:v>257.43025207519531</c:v>
                </c:pt>
                <c:pt idx="808">
                  <c:v>258.19525146484375</c:v>
                </c:pt>
                <c:pt idx="809">
                  <c:v>258.96025085449219</c:v>
                </c:pt>
                <c:pt idx="810">
                  <c:v>259.72525024414063</c:v>
                </c:pt>
                <c:pt idx="811">
                  <c:v>260.49024963378906</c:v>
                </c:pt>
                <c:pt idx="812">
                  <c:v>261.2552490234375</c:v>
                </c:pt>
                <c:pt idx="813">
                  <c:v>262.02024841308594</c:v>
                </c:pt>
                <c:pt idx="814">
                  <c:v>262.78524780273438</c:v>
                </c:pt>
                <c:pt idx="815">
                  <c:v>263.55024719238281</c:v>
                </c:pt>
                <c:pt idx="816">
                  <c:v>264.31526184082031</c:v>
                </c:pt>
                <c:pt idx="817">
                  <c:v>265.08026123046875</c:v>
                </c:pt>
                <c:pt idx="818">
                  <c:v>265.84526062011719</c:v>
                </c:pt>
                <c:pt idx="819">
                  <c:v>266.61026000976563</c:v>
                </c:pt>
                <c:pt idx="820">
                  <c:v>267.37525939941406</c:v>
                </c:pt>
                <c:pt idx="821">
                  <c:v>268.1402587890625</c:v>
                </c:pt>
                <c:pt idx="822">
                  <c:v>268.90525817871094</c:v>
                </c:pt>
                <c:pt idx="823">
                  <c:v>269.67025756835938</c:v>
                </c:pt>
                <c:pt idx="824">
                  <c:v>270.43525695800781</c:v>
                </c:pt>
                <c:pt idx="825">
                  <c:v>271.20025634765625</c:v>
                </c:pt>
                <c:pt idx="826">
                  <c:v>271.96527099609375</c:v>
                </c:pt>
                <c:pt idx="827">
                  <c:v>272.73027038574219</c:v>
                </c:pt>
                <c:pt idx="828">
                  <c:v>273.49526977539063</c:v>
                </c:pt>
                <c:pt idx="829">
                  <c:v>274.26026916503906</c:v>
                </c:pt>
                <c:pt idx="830">
                  <c:v>275.0252685546875</c:v>
                </c:pt>
                <c:pt idx="831">
                  <c:v>275.79026794433594</c:v>
                </c:pt>
                <c:pt idx="832">
                  <c:v>276.55526733398438</c:v>
                </c:pt>
                <c:pt idx="833">
                  <c:v>277.32026672363281</c:v>
                </c:pt>
                <c:pt idx="834">
                  <c:v>278.08526611328125</c:v>
                </c:pt>
                <c:pt idx="835">
                  <c:v>278.85026550292969</c:v>
                </c:pt>
                <c:pt idx="836">
                  <c:v>279.61528015136719</c:v>
                </c:pt>
                <c:pt idx="837">
                  <c:v>280.38027954101563</c:v>
                </c:pt>
                <c:pt idx="838">
                  <c:v>281.14527893066406</c:v>
                </c:pt>
                <c:pt idx="839">
                  <c:v>281.9102783203125</c:v>
                </c:pt>
                <c:pt idx="840">
                  <c:v>282.67527770996094</c:v>
                </c:pt>
                <c:pt idx="841">
                  <c:v>283.44027709960938</c:v>
                </c:pt>
                <c:pt idx="842">
                  <c:v>284.20527648925781</c:v>
                </c:pt>
                <c:pt idx="843">
                  <c:v>284.97027587890625</c:v>
                </c:pt>
                <c:pt idx="844">
                  <c:v>285.73527526855469</c:v>
                </c:pt>
                <c:pt idx="845">
                  <c:v>286.50027465820313</c:v>
                </c:pt>
                <c:pt idx="846">
                  <c:v>287.26528930664063</c:v>
                </c:pt>
                <c:pt idx="847">
                  <c:v>288.03028869628906</c:v>
                </c:pt>
                <c:pt idx="848">
                  <c:v>288.7952880859375</c:v>
                </c:pt>
                <c:pt idx="849">
                  <c:v>289.56028747558594</c:v>
                </c:pt>
                <c:pt idx="850">
                  <c:v>290.32528686523438</c:v>
                </c:pt>
                <c:pt idx="851">
                  <c:v>291.09028625488281</c:v>
                </c:pt>
                <c:pt idx="852">
                  <c:v>291.85528564453125</c:v>
                </c:pt>
                <c:pt idx="853">
                  <c:v>292.62028503417969</c:v>
                </c:pt>
                <c:pt idx="854">
                  <c:v>293.38528442382813</c:v>
                </c:pt>
                <c:pt idx="855">
                  <c:v>294.15028381347656</c:v>
                </c:pt>
                <c:pt idx="856">
                  <c:v>294.91529846191406</c:v>
                </c:pt>
                <c:pt idx="857">
                  <c:v>295.6802978515625</c:v>
                </c:pt>
                <c:pt idx="858">
                  <c:v>296.44529724121094</c:v>
                </c:pt>
                <c:pt idx="859">
                  <c:v>297.21029663085938</c:v>
                </c:pt>
                <c:pt idx="860">
                  <c:v>297.97529602050781</c:v>
                </c:pt>
                <c:pt idx="861">
                  <c:v>298.74029541015625</c:v>
                </c:pt>
                <c:pt idx="862">
                  <c:v>299.50529479980469</c:v>
                </c:pt>
                <c:pt idx="863">
                  <c:v>300.27029418945313</c:v>
                </c:pt>
                <c:pt idx="864">
                  <c:v>301.03529357910156</c:v>
                </c:pt>
                <c:pt idx="865">
                  <c:v>301.80029296875</c:v>
                </c:pt>
                <c:pt idx="866">
                  <c:v>302.5653076171875</c:v>
                </c:pt>
                <c:pt idx="867">
                  <c:v>303.33030700683594</c:v>
                </c:pt>
                <c:pt idx="868">
                  <c:v>304.09530639648438</c:v>
                </c:pt>
                <c:pt idx="869">
                  <c:v>304.86030578613281</c:v>
                </c:pt>
                <c:pt idx="870">
                  <c:v>305.62530517578125</c:v>
                </c:pt>
                <c:pt idx="871">
                  <c:v>306.39030456542969</c:v>
                </c:pt>
                <c:pt idx="872">
                  <c:v>307.15530395507813</c:v>
                </c:pt>
                <c:pt idx="873">
                  <c:v>307.92030334472656</c:v>
                </c:pt>
                <c:pt idx="874">
                  <c:v>308.685302734375</c:v>
                </c:pt>
                <c:pt idx="875">
                  <c:v>309.4503173828125</c:v>
                </c:pt>
                <c:pt idx="876">
                  <c:v>310.21531677246094</c:v>
                </c:pt>
                <c:pt idx="877">
                  <c:v>310.98031616210938</c:v>
                </c:pt>
                <c:pt idx="878">
                  <c:v>311.74531555175781</c:v>
                </c:pt>
                <c:pt idx="879">
                  <c:v>312.51031494140625</c:v>
                </c:pt>
                <c:pt idx="880">
                  <c:v>313.27532958984375</c:v>
                </c:pt>
                <c:pt idx="881">
                  <c:v>314.04031372070313</c:v>
                </c:pt>
                <c:pt idx="882">
                  <c:v>314.80532836914063</c:v>
                </c:pt>
                <c:pt idx="883">
                  <c:v>315.5703125</c:v>
                </c:pt>
                <c:pt idx="884">
                  <c:v>316.3353271484375</c:v>
                </c:pt>
                <c:pt idx="885">
                  <c:v>317.10031127929688</c:v>
                </c:pt>
                <c:pt idx="886">
                  <c:v>317.86532592773438</c:v>
                </c:pt>
                <c:pt idx="887">
                  <c:v>318.63031005859375</c:v>
                </c:pt>
                <c:pt idx="888">
                  <c:v>319.39532470703125</c:v>
                </c:pt>
                <c:pt idx="889">
                  <c:v>320.16030883789063</c:v>
                </c:pt>
                <c:pt idx="890">
                  <c:v>320.92532348632813</c:v>
                </c:pt>
                <c:pt idx="891">
                  <c:v>321.69033813476563</c:v>
                </c:pt>
                <c:pt idx="892">
                  <c:v>322.455322265625</c:v>
                </c:pt>
                <c:pt idx="893">
                  <c:v>323.2203369140625</c:v>
                </c:pt>
                <c:pt idx="894">
                  <c:v>323.98532104492188</c:v>
                </c:pt>
                <c:pt idx="895">
                  <c:v>324.75033569335938</c:v>
                </c:pt>
                <c:pt idx="896">
                  <c:v>325.51531982421875</c:v>
                </c:pt>
                <c:pt idx="897">
                  <c:v>326.28033447265625</c:v>
                </c:pt>
                <c:pt idx="898">
                  <c:v>327.04531860351563</c:v>
                </c:pt>
                <c:pt idx="899">
                  <c:v>327.81033325195313</c:v>
                </c:pt>
                <c:pt idx="900">
                  <c:v>328.57534790039063</c:v>
                </c:pt>
                <c:pt idx="901">
                  <c:v>329.34033203125</c:v>
                </c:pt>
                <c:pt idx="902">
                  <c:v>330.1053466796875</c:v>
                </c:pt>
                <c:pt idx="903">
                  <c:v>330.87033081054688</c:v>
                </c:pt>
                <c:pt idx="904">
                  <c:v>331.63534545898438</c:v>
                </c:pt>
                <c:pt idx="905">
                  <c:v>332.40032958984375</c:v>
                </c:pt>
                <c:pt idx="906">
                  <c:v>333.16534423828125</c:v>
                </c:pt>
                <c:pt idx="907">
                  <c:v>333.93032836914063</c:v>
                </c:pt>
                <c:pt idx="908">
                  <c:v>334.69534301757813</c:v>
                </c:pt>
                <c:pt idx="909">
                  <c:v>335.4603271484375</c:v>
                </c:pt>
                <c:pt idx="910">
                  <c:v>336.225341796875</c:v>
                </c:pt>
                <c:pt idx="911">
                  <c:v>336.9903564453125</c:v>
                </c:pt>
                <c:pt idx="912">
                  <c:v>337.75534057617188</c:v>
                </c:pt>
                <c:pt idx="913">
                  <c:v>338.52035522460938</c:v>
                </c:pt>
                <c:pt idx="914">
                  <c:v>339.28533935546875</c:v>
                </c:pt>
                <c:pt idx="915">
                  <c:v>340.05035400390625</c:v>
                </c:pt>
                <c:pt idx="916">
                  <c:v>340.81533813476563</c:v>
                </c:pt>
                <c:pt idx="917">
                  <c:v>341.58035278320313</c:v>
                </c:pt>
                <c:pt idx="918">
                  <c:v>342.3453369140625</c:v>
                </c:pt>
                <c:pt idx="919">
                  <c:v>343.1103515625</c:v>
                </c:pt>
                <c:pt idx="920">
                  <c:v>343.8753662109375</c:v>
                </c:pt>
                <c:pt idx="921">
                  <c:v>344.64035034179688</c:v>
                </c:pt>
                <c:pt idx="922">
                  <c:v>345.40536499023438</c:v>
                </c:pt>
                <c:pt idx="923">
                  <c:v>346.17034912109375</c:v>
                </c:pt>
                <c:pt idx="924">
                  <c:v>346.93536376953125</c:v>
                </c:pt>
                <c:pt idx="925">
                  <c:v>347.70034790039063</c:v>
                </c:pt>
                <c:pt idx="926">
                  <c:v>348.46536254882813</c:v>
                </c:pt>
                <c:pt idx="927">
                  <c:v>349.2303466796875</c:v>
                </c:pt>
                <c:pt idx="928">
                  <c:v>349.995361328125</c:v>
                </c:pt>
                <c:pt idx="929">
                  <c:v>350.7603759765625</c:v>
                </c:pt>
                <c:pt idx="930">
                  <c:v>351.52536010742188</c:v>
                </c:pt>
                <c:pt idx="931">
                  <c:v>352.29037475585938</c:v>
                </c:pt>
                <c:pt idx="932">
                  <c:v>353.05535888671875</c:v>
                </c:pt>
                <c:pt idx="933">
                  <c:v>353.82037353515625</c:v>
                </c:pt>
                <c:pt idx="934">
                  <c:v>354.58535766601563</c:v>
                </c:pt>
                <c:pt idx="935">
                  <c:v>355.35037231445313</c:v>
                </c:pt>
                <c:pt idx="936">
                  <c:v>356.1153564453125</c:v>
                </c:pt>
                <c:pt idx="937">
                  <c:v>356.88037109375</c:v>
                </c:pt>
                <c:pt idx="938">
                  <c:v>357.64535522460938</c:v>
                </c:pt>
                <c:pt idx="939">
                  <c:v>358.41036987304688</c:v>
                </c:pt>
                <c:pt idx="940">
                  <c:v>359.17538452148438</c:v>
                </c:pt>
                <c:pt idx="941">
                  <c:v>359.94036865234375</c:v>
                </c:pt>
              </c:numCache>
            </c:numRef>
          </c:xVal>
          <c:yVal>
            <c:numRef>
              <c:f>'Graphs Task 1'!$AK$2:$AK$943</c:f>
              <c:numCache>
                <c:formatCode>General</c:formatCode>
                <c:ptCount val="942"/>
                <c:pt idx="0">
                  <c:v>0.62577158212661743</c:v>
                </c:pt>
                <c:pt idx="1">
                  <c:v>0.62669843435287476</c:v>
                </c:pt>
                <c:pt idx="2">
                  <c:v>0.6275286078453064</c:v>
                </c:pt>
                <c:pt idx="3">
                  <c:v>0.6282464861869812</c:v>
                </c:pt>
                <c:pt idx="4">
                  <c:v>0.62884962558746338</c:v>
                </c:pt>
                <c:pt idx="5">
                  <c:v>0.62936896085739136</c:v>
                </c:pt>
                <c:pt idx="6">
                  <c:v>0.629874587059021</c:v>
                </c:pt>
                <c:pt idx="7">
                  <c:v>0.63039904832839966</c:v>
                </c:pt>
                <c:pt idx="8">
                  <c:v>0.63092756271362305</c:v>
                </c:pt>
                <c:pt idx="9">
                  <c:v>0.63143330812454224</c:v>
                </c:pt>
                <c:pt idx="10">
                  <c:v>0.63188552856445313</c:v>
                </c:pt>
                <c:pt idx="11">
                  <c:v>0.63227087259292603</c:v>
                </c:pt>
                <c:pt idx="12">
                  <c:v>0.63258415460586548</c:v>
                </c:pt>
                <c:pt idx="13">
                  <c:v>0.6328321099281311</c:v>
                </c:pt>
                <c:pt idx="14">
                  <c:v>0.63301306962966919</c:v>
                </c:pt>
                <c:pt idx="15">
                  <c:v>0.63313859701156616</c:v>
                </c:pt>
                <c:pt idx="16">
                  <c:v>0.6332131028175354</c:v>
                </c:pt>
                <c:pt idx="17">
                  <c:v>0.63323932886123657</c:v>
                </c:pt>
                <c:pt idx="18">
                  <c:v>0.63322651386260986</c:v>
                </c:pt>
                <c:pt idx="19">
                  <c:v>0.63318437337875366</c:v>
                </c:pt>
                <c:pt idx="20">
                  <c:v>0.63311570882797241</c:v>
                </c:pt>
                <c:pt idx="21">
                  <c:v>0.63300687074661255</c:v>
                </c:pt>
                <c:pt idx="22">
                  <c:v>0.63285630941390991</c:v>
                </c:pt>
                <c:pt idx="23">
                  <c:v>0.63266253471374512</c:v>
                </c:pt>
                <c:pt idx="24">
                  <c:v>0.63242632150650024</c:v>
                </c:pt>
                <c:pt idx="25">
                  <c:v>0.63216054439544678</c:v>
                </c:pt>
                <c:pt idx="26">
                  <c:v>0.63186943531036377</c:v>
                </c:pt>
                <c:pt idx="27">
                  <c:v>0.63156110048294067</c:v>
                </c:pt>
                <c:pt idx="28">
                  <c:v>0.63123953342437744</c:v>
                </c:pt>
                <c:pt idx="29">
                  <c:v>0.63091433048248291</c:v>
                </c:pt>
                <c:pt idx="30">
                  <c:v>0.63059616088867188</c:v>
                </c:pt>
                <c:pt idx="31">
                  <c:v>0.63030356168746948</c:v>
                </c:pt>
                <c:pt idx="32">
                  <c:v>0.63007909059524536</c:v>
                </c:pt>
                <c:pt idx="33">
                  <c:v>0.62993842363357544</c:v>
                </c:pt>
                <c:pt idx="34">
                  <c:v>0.62990552186965942</c:v>
                </c:pt>
                <c:pt idx="35">
                  <c:v>0.63001096248626709</c:v>
                </c:pt>
                <c:pt idx="36">
                  <c:v>0.63026982545852661</c:v>
                </c:pt>
                <c:pt idx="37">
                  <c:v>0.63073354959487915</c:v>
                </c:pt>
                <c:pt idx="38">
                  <c:v>0.63197767734527588</c:v>
                </c:pt>
                <c:pt idx="39">
                  <c:v>0.63401263952255249</c:v>
                </c:pt>
                <c:pt idx="40">
                  <c:v>0.63637107610702515</c:v>
                </c:pt>
                <c:pt idx="41">
                  <c:v>0.63861662149429321</c:v>
                </c:pt>
                <c:pt idx="42">
                  <c:v>0.64053601026535034</c:v>
                </c:pt>
                <c:pt idx="43">
                  <c:v>0.64211499691009521</c:v>
                </c:pt>
                <c:pt idx="44">
                  <c:v>0.64339655637741089</c:v>
                </c:pt>
                <c:pt idx="45">
                  <c:v>0.64442616701126099</c:v>
                </c:pt>
                <c:pt idx="46">
                  <c:v>0.64523190259933472</c:v>
                </c:pt>
                <c:pt idx="47">
                  <c:v>0.64582628011703491</c:v>
                </c:pt>
                <c:pt idx="48">
                  <c:v>0.64624744653701782</c:v>
                </c:pt>
                <c:pt idx="49">
                  <c:v>0.64651584625244141</c:v>
                </c:pt>
                <c:pt idx="50">
                  <c:v>0.64666396379470825</c:v>
                </c:pt>
                <c:pt idx="51">
                  <c:v>0.64672285318374634</c:v>
                </c:pt>
                <c:pt idx="52">
                  <c:v>0.64671057462692261</c:v>
                </c:pt>
                <c:pt idx="53">
                  <c:v>0.6466558575630188</c:v>
                </c:pt>
                <c:pt idx="54">
                  <c:v>0.64657735824584961</c:v>
                </c:pt>
                <c:pt idx="55">
                  <c:v>0.64649057388305664</c:v>
                </c:pt>
                <c:pt idx="56">
                  <c:v>0.64641702175140381</c:v>
                </c:pt>
                <c:pt idx="57">
                  <c:v>0.64637285470962524</c:v>
                </c:pt>
                <c:pt idx="58">
                  <c:v>0.64637953042984009</c:v>
                </c:pt>
                <c:pt idx="59">
                  <c:v>0.6464468240737915</c:v>
                </c:pt>
                <c:pt idx="60">
                  <c:v>0.64658874273300171</c:v>
                </c:pt>
                <c:pt idx="61">
                  <c:v>0.64681047201156616</c:v>
                </c:pt>
                <c:pt idx="62">
                  <c:v>0.64711654186248779</c:v>
                </c:pt>
                <c:pt idx="63">
                  <c:v>0.64751458168029785</c:v>
                </c:pt>
                <c:pt idx="64">
                  <c:v>0.64801478385925293</c:v>
                </c:pt>
                <c:pt idx="65">
                  <c:v>0.64863383769989014</c:v>
                </c:pt>
                <c:pt idx="66">
                  <c:v>0.64939326047897339</c:v>
                </c:pt>
                <c:pt idx="67">
                  <c:v>0.65031540393829346</c:v>
                </c:pt>
                <c:pt idx="68">
                  <c:v>0.65141493082046509</c:v>
                </c:pt>
                <c:pt idx="69">
                  <c:v>0.65268576145172119</c:v>
                </c:pt>
                <c:pt idx="70">
                  <c:v>0.65411782264709473</c:v>
                </c:pt>
                <c:pt idx="71">
                  <c:v>0.65570193529129028</c:v>
                </c:pt>
                <c:pt idx="72">
                  <c:v>0.65742802619934082</c:v>
                </c:pt>
                <c:pt idx="73">
                  <c:v>0.65929055213928223</c:v>
                </c:pt>
                <c:pt idx="74">
                  <c:v>0.66127848625183105</c:v>
                </c:pt>
                <c:pt idx="75">
                  <c:v>0.66338688135147095</c:v>
                </c:pt>
                <c:pt idx="76">
                  <c:v>0.66561061143875122</c:v>
                </c:pt>
                <c:pt idx="77">
                  <c:v>0.66794449090957642</c:v>
                </c:pt>
                <c:pt idx="78">
                  <c:v>0.67038571834564209</c:v>
                </c:pt>
                <c:pt idx="79">
                  <c:v>0.67293238639831543</c:v>
                </c:pt>
                <c:pt idx="80">
                  <c:v>0.67558348178863525</c:v>
                </c:pt>
                <c:pt idx="81">
                  <c:v>0.67834001779556274</c:v>
                </c:pt>
                <c:pt idx="82">
                  <c:v>0.6812053918838501</c:v>
                </c:pt>
                <c:pt idx="83">
                  <c:v>0.68418252468109131</c:v>
                </c:pt>
                <c:pt idx="84">
                  <c:v>0.68727535009384155</c:v>
                </c:pt>
                <c:pt idx="85">
                  <c:v>0.69048517942428589</c:v>
                </c:pt>
                <c:pt idx="86">
                  <c:v>0.69381177425384521</c:v>
                </c:pt>
                <c:pt idx="87">
                  <c:v>0.6972540020942688</c:v>
                </c:pt>
                <c:pt idx="88">
                  <c:v>0.70081174373626709</c:v>
                </c:pt>
                <c:pt idx="89">
                  <c:v>0.70448720455169678</c:v>
                </c:pt>
                <c:pt idx="90">
                  <c:v>0.70828229188919067</c:v>
                </c:pt>
                <c:pt idx="91">
                  <c:v>0.71219795942306519</c:v>
                </c:pt>
                <c:pt idx="92">
                  <c:v>0.71623587608337402</c:v>
                </c:pt>
                <c:pt idx="93">
                  <c:v>0.72039330005645752</c:v>
                </c:pt>
                <c:pt idx="94">
                  <c:v>0.72466486692428589</c:v>
                </c:pt>
                <c:pt idx="95">
                  <c:v>0.72904175519943237</c:v>
                </c:pt>
                <c:pt idx="96">
                  <c:v>0.7335134744644165</c:v>
                </c:pt>
                <c:pt idx="97">
                  <c:v>0.73807066679000854</c:v>
                </c:pt>
                <c:pt idx="98">
                  <c:v>0.74270457029342651</c:v>
                </c:pt>
                <c:pt idx="99">
                  <c:v>0.7474067211151123</c:v>
                </c:pt>
                <c:pt idx="100">
                  <c:v>0.75217050313949585</c:v>
                </c:pt>
                <c:pt idx="101">
                  <c:v>0.75698930025100708</c:v>
                </c:pt>
                <c:pt idx="102">
                  <c:v>0.76185673475265503</c:v>
                </c:pt>
                <c:pt idx="103">
                  <c:v>0.7667660117149353</c:v>
                </c:pt>
                <c:pt idx="104">
                  <c:v>0.77171057462692261</c:v>
                </c:pt>
                <c:pt idx="105">
                  <c:v>0.77668291330337524</c:v>
                </c:pt>
                <c:pt idx="106">
                  <c:v>0.7816765308380127</c:v>
                </c:pt>
                <c:pt idx="107">
                  <c:v>0.78668439388275146</c:v>
                </c:pt>
                <c:pt idx="108">
                  <c:v>0.79170018434524536</c:v>
                </c:pt>
                <c:pt idx="109">
                  <c:v>0.79671722650527954</c:v>
                </c:pt>
                <c:pt idx="110">
                  <c:v>0.80172818899154663</c:v>
                </c:pt>
                <c:pt idx="111">
                  <c:v>0.80672585964202881</c:v>
                </c:pt>
                <c:pt idx="112">
                  <c:v>0.81170284748077393</c:v>
                </c:pt>
                <c:pt idx="113">
                  <c:v>0.8166535496711731</c:v>
                </c:pt>
                <c:pt idx="114">
                  <c:v>0.82157260179519653</c:v>
                </c:pt>
                <c:pt idx="115">
                  <c:v>0.82645648717880249</c:v>
                </c:pt>
                <c:pt idx="116">
                  <c:v>0.83130389451980591</c:v>
                </c:pt>
                <c:pt idx="117">
                  <c:v>0.83612114191055298</c:v>
                </c:pt>
                <c:pt idx="118">
                  <c:v>0.84091585874557495</c:v>
                </c:pt>
                <c:pt idx="119">
                  <c:v>0.84569400548934937</c:v>
                </c:pt>
                <c:pt idx="120">
                  <c:v>0.85045808553695679</c:v>
                </c:pt>
                <c:pt idx="121">
                  <c:v>0.85520470142364502</c:v>
                </c:pt>
                <c:pt idx="122">
                  <c:v>0.85992932319641113</c:v>
                </c:pt>
                <c:pt idx="123">
                  <c:v>0.86463385820388794</c:v>
                </c:pt>
                <c:pt idx="124">
                  <c:v>0.86932039260864258</c:v>
                </c:pt>
                <c:pt idx="125">
                  <c:v>0.87398761510848999</c:v>
                </c:pt>
                <c:pt idx="126">
                  <c:v>0.87863326072692871</c:v>
                </c:pt>
                <c:pt idx="127">
                  <c:v>0.88325715065002441</c:v>
                </c:pt>
                <c:pt idx="128">
                  <c:v>0.88785636425018311</c:v>
                </c:pt>
                <c:pt idx="129">
                  <c:v>0.89243060350418091</c:v>
                </c:pt>
                <c:pt idx="130">
                  <c:v>0.89697873592376709</c:v>
                </c:pt>
                <c:pt idx="131">
                  <c:v>0.90150195360183716</c:v>
                </c:pt>
                <c:pt idx="132">
                  <c:v>0.90599888563156128</c:v>
                </c:pt>
                <c:pt idx="133">
                  <c:v>0.9104689359664917</c:v>
                </c:pt>
                <c:pt idx="134">
                  <c:v>0.91491150856018066</c:v>
                </c:pt>
                <c:pt idx="135">
                  <c:v>0.9193265438079834</c:v>
                </c:pt>
                <c:pt idx="136">
                  <c:v>0.92371475696563721</c:v>
                </c:pt>
                <c:pt idx="137">
                  <c:v>0.92807567119598389</c:v>
                </c:pt>
                <c:pt idx="138">
                  <c:v>0.93241041898727417</c:v>
                </c:pt>
                <c:pt idx="139">
                  <c:v>0.93671679496765137</c:v>
                </c:pt>
                <c:pt idx="140">
                  <c:v>0.9409947395324707</c:v>
                </c:pt>
                <c:pt idx="141">
                  <c:v>0.94524377584457397</c:v>
                </c:pt>
                <c:pt idx="142">
                  <c:v>0.94946068525314331</c:v>
                </c:pt>
                <c:pt idx="143">
                  <c:v>0.95364534854888916</c:v>
                </c:pt>
                <c:pt idx="144">
                  <c:v>0.95779693126678467</c:v>
                </c:pt>
                <c:pt idx="145">
                  <c:v>0.96191692352294922</c:v>
                </c:pt>
                <c:pt idx="146">
                  <c:v>0.9660036563873291</c:v>
                </c:pt>
                <c:pt idx="147">
                  <c:v>0.97006058692932129</c:v>
                </c:pt>
                <c:pt idx="148">
                  <c:v>0.97408562898635864</c:v>
                </c:pt>
                <c:pt idx="149">
                  <c:v>0.97808176279067993</c:v>
                </c:pt>
                <c:pt idx="150">
                  <c:v>0.98204511404037476</c:v>
                </c:pt>
                <c:pt idx="151">
                  <c:v>0.98598098754882813</c:v>
                </c:pt>
                <c:pt idx="152">
                  <c:v>0.9898909330368042</c:v>
                </c:pt>
                <c:pt idx="153">
                  <c:v>0.99377506971359253</c:v>
                </c:pt>
                <c:pt idx="154">
                  <c:v>0.99763327836990356</c:v>
                </c:pt>
                <c:pt idx="155">
                  <c:v>1.0014667510986328</c:v>
                </c:pt>
                <c:pt idx="156">
                  <c:v>1.0052778720855713</c:v>
                </c:pt>
                <c:pt idx="157">
                  <c:v>1.0090656280517578</c:v>
                </c:pt>
                <c:pt idx="158">
                  <c:v>1.0128321647644043</c:v>
                </c:pt>
                <c:pt idx="159">
                  <c:v>1.016578197479248</c:v>
                </c:pt>
                <c:pt idx="160">
                  <c:v>1.0203044414520264</c:v>
                </c:pt>
                <c:pt idx="161">
                  <c:v>1.0240128040313721</c:v>
                </c:pt>
                <c:pt idx="162">
                  <c:v>1.0277034044265747</c:v>
                </c:pt>
                <c:pt idx="163">
                  <c:v>1.0313775539398193</c:v>
                </c:pt>
                <c:pt idx="164">
                  <c:v>1.0350363254547119</c:v>
                </c:pt>
                <c:pt idx="165">
                  <c:v>1.0386804342269897</c:v>
                </c:pt>
                <c:pt idx="166">
                  <c:v>1.0423113107681274</c:v>
                </c:pt>
                <c:pt idx="167">
                  <c:v>1.0459284782409668</c:v>
                </c:pt>
                <c:pt idx="168">
                  <c:v>1.0495344400405884</c:v>
                </c:pt>
                <c:pt idx="169">
                  <c:v>1.0531288385391235</c:v>
                </c:pt>
                <c:pt idx="170">
                  <c:v>1.0567135810852051</c:v>
                </c:pt>
                <c:pt idx="171">
                  <c:v>1.0602883100509644</c:v>
                </c:pt>
                <c:pt idx="172">
                  <c:v>1.0638542175292969</c:v>
                </c:pt>
                <c:pt idx="173">
                  <c:v>1.0674124956130981</c:v>
                </c:pt>
                <c:pt idx="174">
                  <c:v>1.0709635019302368</c:v>
                </c:pt>
                <c:pt idx="175">
                  <c:v>1.0745072364807129</c:v>
                </c:pt>
                <c:pt idx="176">
                  <c:v>1.0780453681945801</c:v>
                </c:pt>
                <c:pt idx="177">
                  <c:v>1.0815776586532593</c:v>
                </c:pt>
                <c:pt idx="178">
                  <c:v>1.0851056575775146</c:v>
                </c:pt>
                <c:pt idx="179">
                  <c:v>1.0886292457580566</c:v>
                </c:pt>
                <c:pt idx="180">
                  <c:v>1.0921486616134644</c:v>
                </c:pt>
                <c:pt idx="181">
                  <c:v>1.0956655740737915</c:v>
                </c:pt>
                <c:pt idx="182">
                  <c:v>1.099179744720459</c:v>
                </c:pt>
                <c:pt idx="183">
                  <c:v>1.102691650390625</c:v>
                </c:pt>
                <c:pt idx="184">
                  <c:v>1.1062023639678955</c:v>
                </c:pt>
                <c:pt idx="185">
                  <c:v>1.1097121238708496</c:v>
                </c:pt>
                <c:pt idx="186">
                  <c:v>1.1132209300994873</c:v>
                </c:pt>
                <c:pt idx="187">
                  <c:v>1.1167298555374146</c:v>
                </c:pt>
                <c:pt idx="188">
                  <c:v>1.1202387809753418</c:v>
                </c:pt>
                <c:pt idx="189">
                  <c:v>1.1237481832504272</c:v>
                </c:pt>
                <c:pt idx="190">
                  <c:v>1.1272581815719604</c:v>
                </c:pt>
                <c:pt idx="191">
                  <c:v>1.1307677030563354</c:v>
                </c:pt>
                <c:pt idx="192">
                  <c:v>1.1342759132385254</c:v>
                </c:pt>
                <c:pt idx="193">
                  <c:v>1.1377818584442139</c:v>
                </c:pt>
                <c:pt idx="194">
                  <c:v>1.1412839889526367</c:v>
                </c:pt>
                <c:pt idx="195">
                  <c:v>1.1447818279266357</c:v>
                </c:pt>
                <c:pt idx="196">
                  <c:v>1.1482782363891602</c:v>
                </c:pt>
                <c:pt idx="197">
                  <c:v>1.1517778635025024</c:v>
                </c:pt>
                <c:pt idx="198">
                  <c:v>1.1552845239639282</c:v>
                </c:pt>
                <c:pt idx="199">
                  <c:v>1.1587995290756226</c:v>
                </c:pt>
                <c:pt idx="200">
                  <c:v>1.1623241901397705</c:v>
                </c:pt>
                <c:pt idx="201">
                  <c:v>1.1658586263656616</c:v>
                </c:pt>
                <c:pt idx="202">
                  <c:v>1.1694028377532959</c:v>
                </c:pt>
                <c:pt idx="203">
                  <c:v>1.172957181930542</c:v>
                </c:pt>
                <c:pt idx="204">
                  <c:v>1.1765205860137939</c:v>
                </c:pt>
                <c:pt idx="205">
                  <c:v>1.1800937652587891</c:v>
                </c:pt>
                <c:pt idx="206">
                  <c:v>1.183677077293396</c:v>
                </c:pt>
                <c:pt idx="207">
                  <c:v>1.1872702836990356</c:v>
                </c:pt>
                <c:pt idx="208">
                  <c:v>1.1908746957778931</c:v>
                </c:pt>
                <c:pt idx="209">
                  <c:v>1.1944886445999146</c:v>
                </c:pt>
                <c:pt idx="210">
                  <c:v>1.1981124877929688</c:v>
                </c:pt>
                <c:pt idx="211">
                  <c:v>1.2017463445663452</c:v>
                </c:pt>
                <c:pt idx="212">
                  <c:v>1.2053900957107544</c:v>
                </c:pt>
                <c:pt idx="213">
                  <c:v>1.2090432643890381</c:v>
                </c:pt>
                <c:pt idx="214">
                  <c:v>1.2127059698104858</c:v>
                </c:pt>
                <c:pt idx="215">
                  <c:v>1.2163774967193604</c:v>
                </c:pt>
                <c:pt idx="216">
                  <c:v>1.2200580835342407</c:v>
                </c:pt>
                <c:pt idx="217">
                  <c:v>1.2237467765808105</c:v>
                </c:pt>
                <c:pt idx="218">
                  <c:v>1.2274435758590698</c:v>
                </c:pt>
                <c:pt idx="219">
                  <c:v>1.2311484813690186</c:v>
                </c:pt>
                <c:pt idx="220">
                  <c:v>1.2348620891571045</c:v>
                </c:pt>
                <c:pt idx="221">
                  <c:v>1.2385830879211426</c:v>
                </c:pt>
                <c:pt idx="222">
                  <c:v>1.2423111200332642</c:v>
                </c:pt>
                <c:pt idx="223">
                  <c:v>1.2460461854934692</c:v>
                </c:pt>
                <c:pt idx="224">
                  <c:v>1.2497889995574951</c:v>
                </c:pt>
                <c:pt idx="225">
                  <c:v>1.2535374164581299</c:v>
                </c:pt>
                <c:pt idx="226">
                  <c:v>1.257291316986084</c:v>
                </c:pt>
                <c:pt idx="227">
                  <c:v>1.2610498666763306</c:v>
                </c:pt>
                <c:pt idx="228">
                  <c:v>1.2648117542266846</c:v>
                </c:pt>
                <c:pt idx="229">
                  <c:v>1.2685747146606445</c:v>
                </c:pt>
                <c:pt idx="230">
                  <c:v>1.272336483001709</c:v>
                </c:pt>
                <c:pt idx="231">
                  <c:v>1.2760980129241943</c:v>
                </c:pt>
                <c:pt idx="232">
                  <c:v>1.2798612117767334</c:v>
                </c:pt>
                <c:pt idx="233">
                  <c:v>1.2836295366287231</c:v>
                </c:pt>
                <c:pt idx="234">
                  <c:v>1.2874077558517456</c:v>
                </c:pt>
                <c:pt idx="235">
                  <c:v>1.2911986112594604</c:v>
                </c:pt>
                <c:pt idx="236">
                  <c:v>1.2950061559677124</c:v>
                </c:pt>
                <c:pt idx="237">
                  <c:v>1.2988314628601074</c:v>
                </c:pt>
                <c:pt idx="238">
                  <c:v>1.3026771545410156</c:v>
                </c:pt>
                <c:pt idx="239">
                  <c:v>1.3065447807312012</c:v>
                </c:pt>
                <c:pt idx="240">
                  <c:v>1.3104344606399536</c:v>
                </c:pt>
                <c:pt idx="241">
                  <c:v>1.3143467903137207</c:v>
                </c:pt>
                <c:pt idx="242">
                  <c:v>1.3182837963104248</c:v>
                </c:pt>
                <c:pt idx="243">
                  <c:v>1.3222455978393555</c:v>
                </c:pt>
                <c:pt idx="244">
                  <c:v>1.32623291015625</c:v>
                </c:pt>
                <c:pt idx="245">
                  <c:v>1.3302468061447144</c:v>
                </c:pt>
                <c:pt idx="246">
                  <c:v>1.3342869281768799</c:v>
                </c:pt>
                <c:pt idx="247">
                  <c:v>1.3383541107177734</c:v>
                </c:pt>
                <c:pt idx="248">
                  <c:v>1.3424487113952637</c:v>
                </c:pt>
                <c:pt idx="249">
                  <c:v>1.3465718030929565</c:v>
                </c:pt>
                <c:pt idx="250">
                  <c:v>1.3507235050201416</c:v>
                </c:pt>
                <c:pt idx="251">
                  <c:v>1.3549051284790039</c:v>
                </c:pt>
                <c:pt idx="252">
                  <c:v>1.3591154813766479</c:v>
                </c:pt>
                <c:pt idx="253">
                  <c:v>1.3633558750152588</c:v>
                </c:pt>
                <c:pt idx="254">
                  <c:v>1.3676270246505737</c:v>
                </c:pt>
                <c:pt idx="255">
                  <c:v>1.3719291687011719</c:v>
                </c:pt>
                <c:pt idx="256">
                  <c:v>1.3762632608413696</c:v>
                </c:pt>
                <c:pt idx="257">
                  <c:v>1.3806296586990356</c:v>
                </c:pt>
                <c:pt idx="258">
                  <c:v>1.3850291967391968</c:v>
                </c:pt>
                <c:pt idx="259">
                  <c:v>1.3894624710083008</c:v>
                </c:pt>
                <c:pt idx="260">
                  <c:v>1.3939310312271118</c:v>
                </c:pt>
                <c:pt idx="261">
                  <c:v>1.3984333276748657</c:v>
                </c:pt>
                <c:pt idx="262">
                  <c:v>1.4029712677001953</c:v>
                </c:pt>
                <c:pt idx="263">
                  <c:v>1.4075444936752319</c:v>
                </c:pt>
                <c:pt idx="264">
                  <c:v>1.4121530055999756</c:v>
                </c:pt>
                <c:pt idx="265">
                  <c:v>1.4167969226837158</c:v>
                </c:pt>
                <c:pt idx="266">
                  <c:v>1.4214595556259155</c:v>
                </c:pt>
                <c:pt idx="267">
                  <c:v>1.4260698556900024</c:v>
                </c:pt>
                <c:pt idx="268">
                  <c:v>1.4306068420410156</c:v>
                </c:pt>
                <c:pt idx="269">
                  <c:v>1.4350906610488892</c:v>
                </c:pt>
                <c:pt idx="270">
                  <c:v>1.4395473003387451</c:v>
                </c:pt>
                <c:pt idx="271">
                  <c:v>1.4439986944198608</c:v>
                </c:pt>
                <c:pt idx="272">
                  <c:v>1.4484678506851196</c:v>
                </c:pt>
                <c:pt idx="273">
                  <c:v>1.4529643058776855</c:v>
                </c:pt>
                <c:pt idx="274">
                  <c:v>1.457489013671875</c:v>
                </c:pt>
                <c:pt idx="275">
                  <c:v>1.4620416164398193</c:v>
                </c:pt>
                <c:pt idx="276">
                  <c:v>1.4666234254837036</c:v>
                </c:pt>
                <c:pt idx="277">
                  <c:v>1.4712356328964233</c:v>
                </c:pt>
                <c:pt idx="278">
                  <c:v>1.475881814956665</c:v>
                </c:pt>
                <c:pt idx="279">
                  <c:v>1.4805645942687988</c:v>
                </c:pt>
                <c:pt idx="280">
                  <c:v>1.4852839708328247</c:v>
                </c:pt>
                <c:pt idx="281">
                  <c:v>1.4900383949279785</c:v>
                </c:pt>
                <c:pt idx="282">
                  <c:v>1.4948246479034424</c:v>
                </c:pt>
                <c:pt idx="283">
                  <c:v>1.4996424913406372</c:v>
                </c:pt>
                <c:pt idx="284">
                  <c:v>1.5044918060302734</c:v>
                </c:pt>
                <c:pt idx="285">
                  <c:v>1.5093730688095093</c:v>
                </c:pt>
                <c:pt idx="286">
                  <c:v>1.5142896175384521</c:v>
                </c:pt>
                <c:pt idx="287">
                  <c:v>1.519245982170105</c:v>
                </c:pt>
                <c:pt idx="288">
                  <c:v>1.5242460966110229</c:v>
                </c:pt>
                <c:pt idx="289">
                  <c:v>1.5292915105819702</c:v>
                </c:pt>
                <c:pt idx="290">
                  <c:v>1.5343858003616333</c:v>
                </c:pt>
                <c:pt idx="291">
                  <c:v>1.5395321846008301</c:v>
                </c:pt>
                <c:pt idx="292">
                  <c:v>1.5447367429733276</c:v>
                </c:pt>
                <c:pt idx="293">
                  <c:v>1.5500080585479736</c:v>
                </c:pt>
                <c:pt idx="294">
                  <c:v>1.555357813835144</c:v>
                </c:pt>
                <c:pt idx="295">
                  <c:v>1.5607978105545044</c:v>
                </c:pt>
                <c:pt idx="296">
                  <c:v>1.5663411617279053</c:v>
                </c:pt>
                <c:pt idx="297">
                  <c:v>1.5720018148422241</c:v>
                </c:pt>
                <c:pt idx="298">
                  <c:v>1.577796459197998</c:v>
                </c:pt>
                <c:pt idx="299">
                  <c:v>1.583747386932373</c:v>
                </c:pt>
                <c:pt idx="300">
                  <c:v>1.589873194694519</c:v>
                </c:pt>
                <c:pt idx="301">
                  <c:v>1.5961929559707642</c:v>
                </c:pt>
                <c:pt idx="302">
                  <c:v>1.6027251482009888</c:v>
                </c:pt>
                <c:pt idx="303">
                  <c:v>1.6094901561737061</c:v>
                </c:pt>
                <c:pt idx="304">
                  <c:v>1.6165095567703247</c:v>
                </c:pt>
                <c:pt idx="305">
                  <c:v>1.6238104104995728</c:v>
                </c:pt>
                <c:pt idx="306">
                  <c:v>1.6314256191253662</c:v>
                </c:pt>
                <c:pt idx="307">
                  <c:v>1.6393837928771973</c:v>
                </c:pt>
                <c:pt idx="308">
                  <c:v>1.6477103233337402</c:v>
                </c:pt>
                <c:pt idx="309">
                  <c:v>1.6564273834228516</c:v>
                </c:pt>
                <c:pt idx="310">
                  <c:v>1.6655503511428833</c:v>
                </c:pt>
                <c:pt idx="311">
                  <c:v>1.6750884056091309</c:v>
                </c:pt>
                <c:pt idx="312">
                  <c:v>1.6850405931472778</c:v>
                </c:pt>
                <c:pt idx="313">
                  <c:v>1.6954039335250854</c:v>
                </c:pt>
                <c:pt idx="314">
                  <c:v>1.7061809301376343</c:v>
                </c:pt>
                <c:pt idx="315">
                  <c:v>1.7173663377761841</c:v>
                </c:pt>
                <c:pt idx="316">
                  <c:v>1.728955864906311</c:v>
                </c:pt>
                <c:pt idx="317">
                  <c:v>1.7409365177154541</c:v>
                </c:pt>
                <c:pt idx="318">
                  <c:v>1.7532947063446045</c:v>
                </c:pt>
                <c:pt idx="319">
                  <c:v>1.7660315036773682</c:v>
                </c:pt>
                <c:pt idx="320">
                  <c:v>1.7791382074356079</c:v>
                </c:pt>
                <c:pt idx="321">
                  <c:v>1.7926163673400879</c:v>
                </c:pt>
                <c:pt idx="322">
                  <c:v>1.8064723014831543</c:v>
                </c:pt>
                <c:pt idx="323">
                  <c:v>1.8207041025161743</c:v>
                </c:pt>
                <c:pt idx="324">
                  <c:v>1.835326075553894</c:v>
                </c:pt>
                <c:pt idx="325">
                  <c:v>1.8503433465957642</c:v>
                </c:pt>
                <c:pt idx="326">
                  <c:v>1.8657678365707397</c:v>
                </c:pt>
                <c:pt idx="327">
                  <c:v>1.8816105127334595</c:v>
                </c:pt>
                <c:pt idx="328">
                  <c:v>1.8978874683380127</c:v>
                </c:pt>
                <c:pt idx="329">
                  <c:v>1.9146115779876709</c:v>
                </c:pt>
                <c:pt idx="330">
                  <c:v>1.9318047761917114</c:v>
                </c:pt>
                <c:pt idx="331">
                  <c:v>1.9494789838790894</c:v>
                </c:pt>
                <c:pt idx="332">
                  <c:v>1.9676566123962402</c:v>
                </c:pt>
                <c:pt idx="333">
                  <c:v>1.9863537549972534</c:v>
                </c:pt>
                <c:pt idx="334">
                  <c:v>2.0055844783782959</c:v>
                </c:pt>
                <c:pt idx="335">
                  <c:v>2.0253725051879883</c:v>
                </c:pt>
                <c:pt idx="336">
                  <c:v>2.045738697052002</c:v>
                </c:pt>
                <c:pt idx="337">
                  <c:v>2.0666990280151367</c:v>
                </c:pt>
                <c:pt idx="338">
                  <c:v>2.0882711410522461</c:v>
                </c:pt>
                <c:pt idx="339">
                  <c:v>2.1104719638824463</c:v>
                </c:pt>
                <c:pt idx="340">
                  <c:v>2.1333184242248535</c:v>
                </c:pt>
                <c:pt idx="341">
                  <c:v>2.156836986541748</c:v>
                </c:pt>
                <c:pt idx="342">
                  <c:v>2.1810503005981445</c:v>
                </c:pt>
                <c:pt idx="343">
                  <c:v>2.2059814929962158</c:v>
                </c:pt>
                <c:pt idx="344">
                  <c:v>2.2316520214080811</c:v>
                </c:pt>
                <c:pt idx="345">
                  <c:v>2.2580850124359131</c:v>
                </c:pt>
                <c:pt idx="346">
                  <c:v>2.285308837890625</c:v>
                </c:pt>
                <c:pt idx="347">
                  <c:v>2.3133461475372314</c:v>
                </c:pt>
                <c:pt idx="348">
                  <c:v>2.3421776294708252</c:v>
                </c:pt>
                <c:pt idx="349">
                  <c:v>2.3717093467712402</c:v>
                </c:pt>
                <c:pt idx="350">
                  <c:v>2.4020144939422607</c:v>
                </c:pt>
                <c:pt idx="351">
                  <c:v>2.4332523345947266</c:v>
                </c:pt>
                <c:pt idx="352">
                  <c:v>2.4654572010040283</c:v>
                </c:pt>
                <c:pt idx="353">
                  <c:v>2.4986615180969238</c:v>
                </c:pt>
                <c:pt idx="354">
                  <c:v>2.5328929424285889</c:v>
                </c:pt>
                <c:pt idx="355">
                  <c:v>2.568199634552002</c:v>
                </c:pt>
                <c:pt idx="356">
                  <c:v>2.6046123504638672</c:v>
                </c:pt>
                <c:pt idx="357">
                  <c:v>2.6421661376953125</c:v>
                </c:pt>
                <c:pt idx="358">
                  <c:v>2.6809022426605225</c:v>
                </c:pt>
                <c:pt idx="359">
                  <c:v>2.7208797931671143</c:v>
                </c:pt>
                <c:pt idx="360">
                  <c:v>2.7621417045593262</c:v>
                </c:pt>
                <c:pt idx="361">
                  <c:v>2.8047301769256592</c:v>
                </c:pt>
                <c:pt idx="362">
                  <c:v>2.8486948013305664</c:v>
                </c:pt>
                <c:pt idx="363">
                  <c:v>2.8940854072570801</c:v>
                </c:pt>
                <c:pt idx="364">
                  <c:v>2.9409627914428711</c:v>
                </c:pt>
                <c:pt idx="365">
                  <c:v>2.9893825054168701</c:v>
                </c:pt>
                <c:pt idx="366">
                  <c:v>3.0394227504730225</c:v>
                </c:pt>
                <c:pt idx="367">
                  <c:v>3.0911533832550049</c:v>
                </c:pt>
                <c:pt idx="368">
                  <c:v>3.1446540355682373</c:v>
                </c:pt>
                <c:pt idx="369">
                  <c:v>3.1999831199645996</c:v>
                </c:pt>
                <c:pt idx="370">
                  <c:v>3.2572226524353027</c:v>
                </c:pt>
                <c:pt idx="371">
                  <c:v>3.3164355754852295</c:v>
                </c:pt>
                <c:pt idx="372">
                  <c:v>3.3776931762695313</c:v>
                </c:pt>
                <c:pt idx="373">
                  <c:v>3.4410955905914307</c:v>
                </c:pt>
                <c:pt idx="374">
                  <c:v>3.5067195892333984</c:v>
                </c:pt>
                <c:pt idx="375">
                  <c:v>3.5746715068817139</c:v>
                </c:pt>
                <c:pt idx="376">
                  <c:v>3.6450374126434326</c:v>
                </c:pt>
                <c:pt idx="377">
                  <c:v>3.7179105281829834</c:v>
                </c:pt>
                <c:pt idx="378">
                  <c:v>3.7933905124664307</c:v>
                </c:pt>
                <c:pt idx="379">
                  <c:v>3.8715941905975342</c:v>
                </c:pt>
                <c:pt idx="380">
                  <c:v>3.9525444507598877</c:v>
                </c:pt>
                <c:pt idx="381">
                  <c:v>4.0362582206726074</c:v>
                </c:pt>
                <c:pt idx="382">
                  <c:v>4.1225919723510742</c:v>
                </c:pt>
                <c:pt idx="383">
                  <c:v>4.2118330001831055</c:v>
                </c:pt>
                <c:pt idx="384">
                  <c:v>4.3041172027587891</c:v>
                </c:pt>
                <c:pt idx="385">
                  <c:v>4.3995537757873535</c:v>
                </c:pt>
                <c:pt idx="386">
                  <c:v>4.4982867240905762</c:v>
                </c:pt>
                <c:pt idx="387">
                  <c:v>4.6004467010498047</c:v>
                </c:pt>
                <c:pt idx="388">
                  <c:v>4.7061653137207031</c:v>
                </c:pt>
                <c:pt idx="389">
                  <c:v>4.8155889511108398</c:v>
                </c:pt>
                <c:pt idx="390">
                  <c:v>4.9288821220397949</c:v>
                </c:pt>
                <c:pt idx="391">
                  <c:v>5.046198844909668</c:v>
                </c:pt>
                <c:pt idx="392">
                  <c:v>5.1677017211914063</c:v>
                </c:pt>
                <c:pt idx="393">
                  <c:v>5.2935690879821777</c:v>
                </c:pt>
                <c:pt idx="394">
                  <c:v>5.4239697456359863</c:v>
                </c:pt>
                <c:pt idx="395">
                  <c:v>5.5591139793395996</c:v>
                </c:pt>
                <c:pt idx="396">
                  <c:v>5.6988039016723633</c:v>
                </c:pt>
                <c:pt idx="397">
                  <c:v>5.8425993919372559</c:v>
                </c:pt>
                <c:pt idx="398">
                  <c:v>5.9912924766540527</c:v>
                </c:pt>
                <c:pt idx="399">
                  <c:v>6.1454567909240723</c:v>
                </c:pt>
                <c:pt idx="400">
                  <c:v>6.3053059577941895</c:v>
                </c:pt>
                <c:pt idx="401">
                  <c:v>6.4710812568664551</c:v>
                </c:pt>
                <c:pt idx="402">
                  <c:v>6.6430234909057617</c:v>
                </c:pt>
                <c:pt idx="403">
                  <c:v>6.8213744163513184</c:v>
                </c:pt>
                <c:pt idx="404">
                  <c:v>7.0064239501953125</c:v>
                </c:pt>
                <c:pt idx="405">
                  <c:v>7.198427677154541</c:v>
                </c:pt>
                <c:pt idx="406">
                  <c:v>7.3976750373840332</c:v>
                </c:pt>
                <c:pt idx="407">
                  <c:v>7.6044459342956543</c:v>
                </c:pt>
                <c:pt idx="408">
                  <c:v>7.8190741539001465</c:v>
                </c:pt>
                <c:pt idx="409">
                  <c:v>8.0418519973754883</c:v>
                </c:pt>
                <c:pt idx="410">
                  <c:v>8.2730989456176758</c:v>
                </c:pt>
                <c:pt idx="411">
                  <c:v>8.5131540298461914</c:v>
                </c:pt>
                <c:pt idx="412">
                  <c:v>8.7623376846313477</c:v>
                </c:pt>
                <c:pt idx="413">
                  <c:v>9.021031379699707</c:v>
                </c:pt>
                <c:pt idx="414">
                  <c:v>9.2895708084106445</c:v>
                </c:pt>
                <c:pt idx="415">
                  <c:v>9.5683202743530273</c:v>
                </c:pt>
                <c:pt idx="416">
                  <c:v>9.8576183319091797</c:v>
                </c:pt>
                <c:pt idx="417">
                  <c:v>10.157879829406738</c:v>
                </c:pt>
                <c:pt idx="418">
                  <c:v>10.469461441040039</c:v>
                </c:pt>
                <c:pt idx="419">
                  <c:v>10.792730331420898</c:v>
                </c:pt>
                <c:pt idx="420">
                  <c:v>11.128024101257324</c:v>
                </c:pt>
                <c:pt idx="421">
                  <c:v>11.475769996643066</c:v>
                </c:pt>
                <c:pt idx="422">
                  <c:v>11.836301803588867</c:v>
                </c:pt>
                <c:pt idx="423">
                  <c:v>12.209339141845703</c:v>
                </c:pt>
                <c:pt idx="424">
                  <c:v>12.593358993530273</c:v>
                </c:pt>
                <c:pt idx="425">
                  <c:v>12.989344596862793</c:v>
                </c:pt>
                <c:pt idx="426">
                  <c:v>13.399089813232422</c:v>
                </c:pt>
                <c:pt idx="427">
                  <c:v>13.822793960571289</c:v>
                </c:pt>
                <c:pt idx="428">
                  <c:v>14.26064395904541</c:v>
                </c:pt>
                <c:pt idx="429">
                  <c:v>14.712796211242676</c:v>
                </c:pt>
                <c:pt idx="430">
                  <c:v>15.179390907287598</c:v>
                </c:pt>
                <c:pt idx="431">
                  <c:v>15.660412788391113</c:v>
                </c:pt>
                <c:pt idx="432">
                  <c:v>16.155858993530273</c:v>
                </c:pt>
                <c:pt idx="433">
                  <c:v>16.665615081787109</c:v>
                </c:pt>
                <c:pt idx="434">
                  <c:v>17.189437866210938</c:v>
                </c:pt>
                <c:pt idx="435">
                  <c:v>17.727106094360352</c:v>
                </c:pt>
                <c:pt idx="436">
                  <c:v>18.278127670288086</c:v>
                </c:pt>
                <c:pt idx="437">
                  <c:v>18.841945648193359</c:v>
                </c:pt>
                <c:pt idx="438">
                  <c:v>19.417873382568359</c:v>
                </c:pt>
                <c:pt idx="439">
                  <c:v>20.005138397216797</c:v>
                </c:pt>
                <c:pt idx="440">
                  <c:v>20.602670669555664</c:v>
                </c:pt>
                <c:pt idx="441">
                  <c:v>21.209285736083984</c:v>
                </c:pt>
                <c:pt idx="442">
                  <c:v>21.823606491088867</c:v>
                </c:pt>
                <c:pt idx="443">
                  <c:v>22.444972991943359</c:v>
                </c:pt>
                <c:pt idx="444">
                  <c:v>23.076358795166016</c:v>
                </c:pt>
                <c:pt idx="445">
                  <c:v>23.724151611328125</c:v>
                </c:pt>
                <c:pt idx="446">
                  <c:v>24.391986846923828</c:v>
                </c:pt>
                <c:pt idx="447">
                  <c:v>25.086208343505859</c:v>
                </c:pt>
                <c:pt idx="448">
                  <c:v>25.817956924438477</c:v>
                </c:pt>
                <c:pt idx="449">
                  <c:v>26.596166610717773</c:v>
                </c:pt>
                <c:pt idx="450">
                  <c:v>27.429298400878906</c:v>
                </c:pt>
                <c:pt idx="451">
                  <c:v>28.32611083984375</c:v>
                </c:pt>
                <c:pt idx="452">
                  <c:v>29.295202255249023</c:v>
                </c:pt>
                <c:pt idx="453">
                  <c:v>30.345132827758789</c:v>
                </c:pt>
                <c:pt idx="454">
                  <c:v>31.483963012695313</c:v>
                </c:pt>
                <c:pt idx="455">
                  <c:v>32.704010009765625</c:v>
                </c:pt>
                <c:pt idx="456">
                  <c:v>34.006534576416016</c:v>
                </c:pt>
                <c:pt idx="457">
                  <c:v>35.409820556640625</c:v>
                </c:pt>
                <c:pt idx="458">
                  <c:v>36.920883178710938</c:v>
                </c:pt>
                <c:pt idx="459">
                  <c:v>38.524272918701172</c:v>
                </c:pt>
                <c:pt idx="460">
                  <c:v>40.212905883789063</c:v>
                </c:pt>
                <c:pt idx="461">
                  <c:v>42.002117156982422</c:v>
                </c:pt>
                <c:pt idx="462">
                  <c:v>43.875698089599609</c:v>
                </c:pt>
                <c:pt idx="463">
                  <c:v>45.820499420166016</c:v>
                </c:pt>
                <c:pt idx="464">
                  <c:v>47.841999053955078</c:v>
                </c:pt>
                <c:pt idx="465">
                  <c:v>49.917839050292969</c:v>
                </c:pt>
                <c:pt idx="466">
                  <c:v>52.042442321777344</c:v>
                </c:pt>
                <c:pt idx="467">
                  <c:v>54.199405670166016</c:v>
                </c:pt>
                <c:pt idx="468">
                  <c:v>56.374782562255859</c:v>
                </c:pt>
                <c:pt idx="469">
                  <c:v>58.556102752685547</c:v>
                </c:pt>
                <c:pt idx="470">
                  <c:v>60.724819183349609</c:v>
                </c:pt>
                <c:pt idx="471">
                  <c:v>62.868392944335938</c:v>
                </c:pt>
                <c:pt idx="472">
                  <c:v>64.967445373535156</c:v>
                </c:pt>
                <c:pt idx="473">
                  <c:v>67.012435913085938</c:v>
                </c:pt>
                <c:pt idx="474">
                  <c:v>68.981986999511719</c:v>
                </c:pt>
                <c:pt idx="475">
                  <c:v>70.864181518554688</c:v>
                </c:pt>
                <c:pt idx="476">
                  <c:v>72.634368896484375</c:v>
                </c:pt>
                <c:pt idx="477">
                  <c:v>74.27838134765625</c:v>
                </c:pt>
                <c:pt idx="478">
                  <c:v>75.78509521484375</c:v>
                </c:pt>
                <c:pt idx="479">
                  <c:v>77.144660949707031</c:v>
                </c:pt>
                <c:pt idx="480">
                  <c:v>78.348823547363281</c:v>
                </c:pt>
                <c:pt idx="481">
                  <c:v>79.386703491210938</c:v>
                </c:pt>
                <c:pt idx="482">
                  <c:v>80.253227233886719</c:v>
                </c:pt>
                <c:pt idx="483">
                  <c:v>80.942588806152344</c:v>
                </c:pt>
                <c:pt idx="484">
                  <c:v>81.451431274414063</c:v>
                </c:pt>
                <c:pt idx="485">
                  <c:v>81.779510498046875</c:v>
                </c:pt>
                <c:pt idx="486">
                  <c:v>81.924713134765625</c:v>
                </c:pt>
                <c:pt idx="487">
                  <c:v>81.890426635742188</c:v>
                </c:pt>
                <c:pt idx="488">
                  <c:v>81.683326721191406</c:v>
                </c:pt>
                <c:pt idx="489">
                  <c:v>81.30511474609375</c:v>
                </c:pt>
                <c:pt idx="490">
                  <c:v>80.768951416015625</c:v>
                </c:pt>
                <c:pt idx="491">
                  <c:v>80.08233642578125</c:v>
                </c:pt>
                <c:pt idx="492">
                  <c:v>79.249221801757813</c:v>
                </c:pt>
                <c:pt idx="493">
                  <c:v>78.2850341796875</c:v>
                </c:pt>
                <c:pt idx="494">
                  <c:v>77.206588745117188</c:v>
                </c:pt>
                <c:pt idx="495">
                  <c:v>76.025009155273438</c:v>
                </c:pt>
                <c:pt idx="496">
                  <c:v>74.752250671386719</c:v>
                </c:pt>
                <c:pt idx="497">
                  <c:v>73.394828796386719</c:v>
                </c:pt>
                <c:pt idx="498">
                  <c:v>71.965904235839844</c:v>
                </c:pt>
                <c:pt idx="499">
                  <c:v>70.483062744140625</c:v>
                </c:pt>
                <c:pt idx="500">
                  <c:v>68.957611083984375</c:v>
                </c:pt>
                <c:pt idx="501">
                  <c:v>67.400398254394531</c:v>
                </c:pt>
                <c:pt idx="502">
                  <c:v>65.820365905761719</c:v>
                </c:pt>
                <c:pt idx="503">
                  <c:v>64.226890563964844</c:v>
                </c:pt>
                <c:pt idx="504">
                  <c:v>62.628974914550781</c:v>
                </c:pt>
                <c:pt idx="505">
                  <c:v>61.033935546875</c:v>
                </c:pt>
                <c:pt idx="506">
                  <c:v>59.448101043701172</c:v>
                </c:pt>
                <c:pt idx="507">
                  <c:v>57.873397827148438</c:v>
                </c:pt>
                <c:pt idx="508">
                  <c:v>56.315700531005859</c:v>
                </c:pt>
                <c:pt idx="509">
                  <c:v>54.782649993896484</c:v>
                </c:pt>
                <c:pt idx="510">
                  <c:v>53.278385162353516</c:v>
                </c:pt>
                <c:pt idx="511">
                  <c:v>51.80584716796875</c:v>
                </c:pt>
                <c:pt idx="512">
                  <c:v>50.348415374755859</c:v>
                </c:pt>
                <c:pt idx="513">
                  <c:v>48.91656494140625</c:v>
                </c:pt>
                <c:pt idx="514">
                  <c:v>47.529758453369141</c:v>
                </c:pt>
                <c:pt idx="515">
                  <c:v>46.186424255371094</c:v>
                </c:pt>
                <c:pt idx="516">
                  <c:v>44.882129669189453</c:v>
                </c:pt>
                <c:pt idx="517">
                  <c:v>43.620048522949219</c:v>
                </c:pt>
                <c:pt idx="518">
                  <c:v>42.4022216796875</c:v>
                </c:pt>
                <c:pt idx="519">
                  <c:v>41.227577209472656</c:v>
                </c:pt>
                <c:pt idx="520">
                  <c:v>40.095184326171875</c:v>
                </c:pt>
                <c:pt idx="521">
                  <c:v>39.00396728515625</c:v>
                </c:pt>
                <c:pt idx="522">
                  <c:v>37.952438354492188</c:v>
                </c:pt>
                <c:pt idx="523">
                  <c:v>36.929035186767578</c:v>
                </c:pt>
                <c:pt idx="524">
                  <c:v>35.938045501708984</c:v>
                </c:pt>
                <c:pt idx="525">
                  <c:v>34.983562469482422</c:v>
                </c:pt>
                <c:pt idx="526">
                  <c:v>34.064548492431641</c:v>
                </c:pt>
                <c:pt idx="527">
                  <c:v>33.179660797119141</c:v>
                </c:pt>
                <c:pt idx="528">
                  <c:v>32.327259063720703</c:v>
                </c:pt>
                <c:pt idx="529">
                  <c:v>31.506786346435547</c:v>
                </c:pt>
                <c:pt idx="530">
                  <c:v>30.71629524230957</c:v>
                </c:pt>
                <c:pt idx="531">
                  <c:v>29.949529647827148</c:v>
                </c:pt>
                <c:pt idx="532">
                  <c:v>29.208536148071289</c:v>
                </c:pt>
                <c:pt idx="533">
                  <c:v>28.493825912475586</c:v>
                </c:pt>
                <c:pt idx="534">
                  <c:v>27.804458618164063</c:v>
                </c:pt>
                <c:pt idx="535">
                  <c:v>27.139350891113281</c:v>
                </c:pt>
                <c:pt idx="536">
                  <c:v>26.497627258300781</c:v>
                </c:pt>
                <c:pt idx="537">
                  <c:v>25.878211975097656</c:v>
                </c:pt>
                <c:pt idx="538">
                  <c:v>25.280185699462891</c:v>
                </c:pt>
                <c:pt idx="539">
                  <c:v>24.702278137207031</c:v>
                </c:pt>
                <c:pt idx="540">
                  <c:v>24.14250373840332</c:v>
                </c:pt>
                <c:pt idx="541">
                  <c:v>23.600513458251953</c:v>
                </c:pt>
                <c:pt idx="542">
                  <c:v>23.076812744140625</c:v>
                </c:pt>
                <c:pt idx="543">
                  <c:v>22.570734024047852</c:v>
                </c:pt>
                <c:pt idx="544">
                  <c:v>22.081579208374023</c:v>
                </c:pt>
                <c:pt idx="545">
                  <c:v>21.997325897216797</c:v>
                </c:pt>
                <c:pt idx="546">
                  <c:v>21.52716064453125</c:v>
                </c:pt>
                <c:pt idx="547">
                  <c:v>21.072509765625</c:v>
                </c:pt>
                <c:pt idx="548">
                  <c:v>20.632766723632813</c:v>
                </c:pt>
                <c:pt idx="549">
                  <c:v>20.207399368286133</c:v>
                </c:pt>
                <c:pt idx="550">
                  <c:v>19.7957763671875</c:v>
                </c:pt>
                <c:pt idx="551">
                  <c:v>19.396499633789063</c:v>
                </c:pt>
                <c:pt idx="552">
                  <c:v>19.009344100952148</c:v>
                </c:pt>
                <c:pt idx="553">
                  <c:v>18.634408950805664</c:v>
                </c:pt>
                <c:pt idx="554">
                  <c:v>18.271356582641602</c:v>
                </c:pt>
                <c:pt idx="555">
                  <c:v>17.919687271118164</c:v>
                </c:pt>
                <c:pt idx="556">
                  <c:v>17.578998565673828</c:v>
                </c:pt>
                <c:pt idx="557">
                  <c:v>17.248889923095703</c:v>
                </c:pt>
                <c:pt idx="558">
                  <c:v>16.928989410400391</c:v>
                </c:pt>
                <c:pt idx="559">
                  <c:v>16.618869781494141</c:v>
                </c:pt>
                <c:pt idx="560">
                  <c:v>16.318212509155273</c:v>
                </c:pt>
                <c:pt idx="561">
                  <c:v>16.026655197143555</c:v>
                </c:pt>
                <c:pt idx="562">
                  <c:v>15.743865966796875</c:v>
                </c:pt>
                <c:pt idx="563">
                  <c:v>15.469547271728516</c:v>
                </c:pt>
                <c:pt idx="564">
                  <c:v>15.202588081359863</c:v>
                </c:pt>
                <c:pt idx="565">
                  <c:v>14.943512916564941</c:v>
                </c:pt>
                <c:pt idx="566">
                  <c:v>14.692112922668457</c:v>
                </c:pt>
                <c:pt idx="567">
                  <c:v>14.448113441467285</c:v>
                </c:pt>
                <c:pt idx="568">
                  <c:v>14.211176872253418</c:v>
                </c:pt>
                <c:pt idx="569">
                  <c:v>13.9810791015625</c:v>
                </c:pt>
                <c:pt idx="570">
                  <c:v>13.757596015930176</c:v>
                </c:pt>
                <c:pt idx="571">
                  <c:v>13.540480613708496</c:v>
                </c:pt>
                <c:pt idx="572">
                  <c:v>13.329543113708496</c:v>
                </c:pt>
                <c:pt idx="573">
                  <c:v>13.124543190002441</c:v>
                </c:pt>
                <c:pt idx="574">
                  <c:v>12.925286293029785</c:v>
                </c:pt>
                <c:pt idx="575">
                  <c:v>12.731593132019043</c:v>
                </c:pt>
                <c:pt idx="576">
                  <c:v>12.543285369873047</c:v>
                </c:pt>
                <c:pt idx="577">
                  <c:v>12.360160827636719</c:v>
                </c:pt>
                <c:pt idx="578">
                  <c:v>12.182038307189941</c:v>
                </c:pt>
                <c:pt idx="579">
                  <c:v>12.008606910705566</c:v>
                </c:pt>
                <c:pt idx="580">
                  <c:v>11.839408874511719</c:v>
                </c:pt>
                <c:pt idx="581">
                  <c:v>11.672904014587402</c:v>
                </c:pt>
                <c:pt idx="582">
                  <c:v>11.509613037109375</c:v>
                </c:pt>
                <c:pt idx="583">
                  <c:v>11.350161552429199</c:v>
                </c:pt>
                <c:pt idx="584">
                  <c:v>11.194583892822266</c:v>
                </c:pt>
                <c:pt idx="585">
                  <c:v>11.042952537536621</c:v>
                </c:pt>
                <c:pt idx="586">
                  <c:v>10.895106315612793</c:v>
                </c:pt>
                <c:pt idx="587">
                  <c:v>10.750855445861816</c:v>
                </c:pt>
                <c:pt idx="588">
                  <c:v>10.610069274902344</c:v>
                </c:pt>
                <c:pt idx="589">
                  <c:v>10.472638130187988</c:v>
                </c:pt>
                <c:pt idx="590">
                  <c:v>10.338401794433594</c:v>
                </c:pt>
                <c:pt idx="591">
                  <c:v>10.207282066345215</c:v>
                </c:pt>
                <c:pt idx="592">
                  <c:v>10.079188346862793</c:v>
                </c:pt>
                <c:pt idx="593">
                  <c:v>9.9540443420410156</c:v>
                </c:pt>
                <c:pt idx="594">
                  <c:v>9.8317728042602539</c:v>
                </c:pt>
                <c:pt idx="595">
                  <c:v>9.7122821807861328</c:v>
                </c:pt>
                <c:pt idx="596">
                  <c:v>9.5955057144165039</c:v>
                </c:pt>
                <c:pt idx="597">
                  <c:v>9.4812736511230469</c:v>
                </c:pt>
                <c:pt idx="598">
                  <c:v>9.369175910949707</c:v>
                </c:pt>
                <c:pt idx="599">
                  <c:v>9.2594852447509766</c:v>
                </c:pt>
                <c:pt idx="600">
                  <c:v>9.1522397994995117</c:v>
                </c:pt>
                <c:pt idx="601">
                  <c:v>9.0473699569702148</c:v>
                </c:pt>
                <c:pt idx="602">
                  <c:v>8.9448165893554688</c:v>
                </c:pt>
                <c:pt idx="603">
                  <c:v>8.8445348739624023</c:v>
                </c:pt>
                <c:pt idx="604">
                  <c:v>8.7464523315429688</c:v>
                </c:pt>
                <c:pt idx="605">
                  <c:v>8.6505365371704102</c:v>
                </c:pt>
                <c:pt idx="606">
                  <c:v>8.556727409362793</c:v>
                </c:pt>
                <c:pt idx="607">
                  <c:v>8.4649772644042969</c:v>
                </c:pt>
                <c:pt idx="608">
                  <c:v>8.375208854675293</c:v>
                </c:pt>
                <c:pt idx="609">
                  <c:v>8.2873744964599609</c:v>
                </c:pt>
                <c:pt idx="610">
                  <c:v>8.2014274597167969</c:v>
                </c:pt>
                <c:pt idx="611">
                  <c:v>8.117314338684082</c:v>
                </c:pt>
                <c:pt idx="612">
                  <c:v>8.0349998474121094</c:v>
                </c:pt>
                <c:pt idx="613">
                  <c:v>7.9544267654418945</c:v>
                </c:pt>
                <c:pt idx="614">
                  <c:v>7.8755536079406738</c:v>
                </c:pt>
                <c:pt idx="615">
                  <c:v>7.7983388900756836</c:v>
                </c:pt>
                <c:pt idx="616">
                  <c:v>7.7227487564086914</c:v>
                </c:pt>
                <c:pt idx="617">
                  <c:v>7.6487302780151367</c:v>
                </c:pt>
                <c:pt idx="618">
                  <c:v>7.5762500762939453</c:v>
                </c:pt>
                <c:pt idx="619">
                  <c:v>7.5052762031555176</c:v>
                </c:pt>
                <c:pt idx="620">
                  <c:v>7.4357547760009766</c:v>
                </c:pt>
                <c:pt idx="621">
                  <c:v>7.3676109313964844</c:v>
                </c:pt>
                <c:pt idx="622">
                  <c:v>7.3007259368896484</c:v>
                </c:pt>
                <c:pt idx="623">
                  <c:v>7.2352099418640137</c:v>
                </c:pt>
                <c:pt idx="624">
                  <c:v>7.1710405349731445</c:v>
                </c:pt>
                <c:pt idx="625">
                  <c:v>7.1081843376159668</c:v>
                </c:pt>
                <c:pt idx="626">
                  <c:v>7.0465950965881348</c:v>
                </c:pt>
                <c:pt idx="627">
                  <c:v>6.9862346649169922</c:v>
                </c:pt>
                <c:pt idx="628">
                  <c:v>6.9270749092102051</c:v>
                </c:pt>
                <c:pt idx="629">
                  <c:v>6.8690977096557617</c:v>
                </c:pt>
                <c:pt idx="630">
                  <c:v>6.8122773170471191</c:v>
                </c:pt>
                <c:pt idx="631">
                  <c:v>6.7565875053405762</c:v>
                </c:pt>
                <c:pt idx="632">
                  <c:v>6.7020001411437988</c:v>
                </c:pt>
                <c:pt idx="633">
                  <c:v>6.6484889984130859</c:v>
                </c:pt>
                <c:pt idx="634">
                  <c:v>6.5960345268249512</c:v>
                </c:pt>
                <c:pt idx="635">
                  <c:v>6.5446043014526367</c:v>
                </c:pt>
                <c:pt idx="636">
                  <c:v>6.4941787719726563</c:v>
                </c:pt>
                <c:pt idx="637">
                  <c:v>6.4447283744812012</c:v>
                </c:pt>
                <c:pt idx="638">
                  <c:v>6.3962302207946777</c:v>
                </c:pt>
                <c:pt idx="639">
                  <c:v>6.3486723899841309</c:v>
                </c:pt>
                <c:pt idx="640">
                  <c:v>6.302030086517334</c:v>
                </c:pt>
                <c:pt idx="641">
                  <c:v>6.2562909126281738</c:v>
                </c:pt>
                <c:pt idx="642">
                  <c:v>6.2114324569702148</c:v>
                </c:pt>
                <c:pt idx="643">
                  <c:v>6.1674385070800781</c:v>
                </c:pt>
                <c:pt idx="644">
                  <c:v>6.1242780685424805</c:v>
                </c:pt>
                <c:pt idx="645">
                  <c:v>6.081937313079834</c:v>
                </c:pt>
                <c:pt idx="646">
                  <c:v>6.0403847694396973</c:v>
                </c:pt>
                <c:pt idx="647">
                  <c:v>5.9995589256286621</c:v>
                </c:pt>
                <c:pt idx="648">
                  <c:v>5.9594326019287109</c:v>
                </c:pt>
                <c:pt idx="649">
                  <c:v>5.9199490547180176</c:v>
                </c:pt>
                <c:pt idx="650">
                  <c:v>5.8810257911682129</c:v>
                </c:pt>
                <c:pt idx="651">
                  <c:v>5.8426432609558105</c:v>
                </c:pt>
                <c:pt idx="652">
                  <c:v>5.8047208786010742</c:v>
                </c:pt>
                <c:pt idx="653">
                  <c:v>5.7672147750854492</c:v>
                </c:pt>
                <c:pt idx="654">
                  <c:v>5.7300992012023926</c:v>
                </c:pt>
                <c:pt idx="655">
                  <c:v>5.6931819915771484</c:v>
                </c:pt>
                <c:pt idx="656">
                  <c:v>5.656578540802002</c:v>
                </c:pt>
                <c:pt idx="657">
                  <c:v>5.6202325820922852</c:v>
                </c:pt>
                <c:pt idx="658">
                  <c:v>5.5840730667114258</c:v>
                </c:pt>
                <c:pt idx="659">
                  <c:v>5.5480852127075195</c:v>
                </c:pt>
                <c:pt idx="660">
                  <c:v>5.512183666229248</c:v>
                </c:pt>
                <c:pt idx="661">
                  <c:v>5.4763288497924805</c:v>
                </c:pt>
                <c:pt idx="662">
                  <c:v>5.440493106842041</c:v>
                </c:pt>
                <c:pt idx="663">
                  <c:v>5.404604434967041</c:v>
                </c:pt>
                <c:pt idx="664">
                  <c:v>5.3686575889587402</c:v>
                </c:pt>
                <c:pt idx="665">
                  <c:v>5.3326015472412109</c:v>
                </c:pt>
                <c:pt idx="666">
                  <c:v>5.2964043617248535</c:v>
                </c:pt>
                <c:pt idx="667">
                  <c:v>5.2600631713867188</c:v>
                </c:pt>
                <c:pt idx="668">
                  <c:v>5.2235250473022461</c:v>
                </c:pt>
                <c:pt idx="669">
                  <c:v>5.1867647171020508</c:v>
                </c:pt>
                <c:pt idx="670">
                  <c:v>5.1497335433959961</c:v>
                </c:pt>
                <c:pt idx="671">
                  <c:v>5.112393856048584</c:v>
                </c:pt>
                <c:pt idx="672">
                  <c:v>5.0747456550598145</c:v>
                </c:pt>
                <c:pt idx="673">
                  <c:v>5.0367751121520996</c:v>
                </c:pt>
                <c:pt idx="674">
                  <c:v>4.9984731674194336</c:v>
                </c:pt>
                <c:pt idx="675">
                  <c:v>4.9598240852355957</c:v>
                </c:pt>
                <c:pt idx="676">
                  <c:v>4.9208073616027832</c:v>
                </c:pt>
                <c:pt idx="677">
                  <c:v>4.8814172744750977</c:v>
                </c:pt>
                <c:pt idx="678">
                  <c:v>4.8416352272033691</c:v>
                </c:pt>
                <c:pt idx="679">
                  <c:v>4.8014516830444336</c:v>
                </c:pt>
                <c:pt idx="680">
                  <c:v>4.7608580589294434</c:v>
                </c:pt>
                <c:pt idx="681">
                  <c:v>4.7198491096496582</c:v>
                </c:pt>
                <c:pt idx="682">
                  <c:v>4.6784267425537109</c:v>
                </c:pt>
                <c:pt idx="683">
                  <c:v>4.6365985870361328</c:v>
                </c:pt>
                <c:pt idx="684">
                  <c:v>4.5943641662597656</c:v>
                </c:pt>
                <c:pt idx="685">
                  <c:v>4.5517311096191406</c:v>
                </c:pt>
                <c:pt idx="686">
                  <c:v>4.5087113380432129</c:v>
                </c:pt>
                <c:pt idx="687">
                  <c:v>4.4653186798095703</c:v>
                </c:pt>
                <c:pt idx="688">
                  <c:v>4.421572208404541</c:v>
                </c:pt>
                <c:pt idx="689">
                  <c:v>4.3774604797363281</c:v>
                </c:pt>
                <c:pt idx="690">
                  <c:v>4.3329100608825684</c:v>
                </c:pt>
                <c:pt idx="691">
                  <c:v>4.287968635559082</c:v>
                </c:pt>
                <c:pt idx="692">
                  <c:v>4.2427191734313965</c:v>
                </c:pt>
                <c:pt idx="693">
                  <c:v>4.1971654891967773</c:v>
                </c:pt>
                <c:pt idx="694">
                  <c:v>4.1513180732727051</c:v>
                </c:pt>
                <c:pt idx="695">
                  <c:v>4.104729175567627</c:v>
                </c:pt>
                <c:pt idx="696">
                  <c:v>4.0577702522277832</c:v>
                </c:pt>
                <c:pt idx="697">
                  <c:v>4.0111289024353027</c:v>
                </c:pt>
                <c:pt idx="698">
                  <c:v>3.9642529487609863</c:v>
                </c:pt>
                <c:pt idx="699">
                  <c:v>3.9171631336212158</c:v>
                </c:pt>
                <c:pt idx="700">
                  <c:v>3.8698890209197998</c:v>
                </c:pt>
                <c:pt idx="701">
                  <c:v>3.8224422931671143</c:v>
                </c:pt>
                <c:pt idx="702">
                  <c:v>3.774838924407959</c:v>
                </c:pt>
                <c:pt idx="703">
                  <c:v>3.72713303565979</c:v>
                </c:pt>
                <c:pt idx="704">
                  <c:v>3.6794989109039307</c:v>
                </c:pt>
                <c:pt idx="705">
                  <c:v>3.6321008205413818</c:v>
                </c:pt>
                <c:pt idx="706">
                  <c:v>3.5849571228027344</c:v>
                </c:pt>
                <c:pt idx="707">
                  <c:v>3.5380873680114746</c:v>
                </c:pt>
                <c:pt idx="708">
                  <c:v>3.4915101528167725</c:v>
                </c:pt>
                <c:pt idx="709">
                  <c:v>3.4452404975891113</c:v>
                </c:pt>
                <c:pt idx="710">
                  <c:v>3.3992998600006104</c:v>
                </c:pt>
                <c:pt idx="711">
                  <c:v>3.3537037372589111</c:v>
                </c:pt>
                <c:pt idx="712">
                  <c:v>3.3084554672241211</c:v>
                </c:pt>
                <c:pt idx="713">
                  <c:v>3.2635633945465088</c:v>
                </c:pt>
                <c:pt idx="714">
                  <c:v>3.2190244197845459</c:v>
                </c:pt>
                <c:pt idx="715">
                  <c:v>3.1747496128082275</c:v>
                </c:pt>
                <c:pt idx="716">
                  <c:v>3.130847692489624</c:v>
                </c:pt>
                <c:pt idx="717">
                  <c:v>3.0874967575073242</c:v>
                </c:pt>
                <c:pt idx="718">
                  <c:v>3.0445480346679688</c:v>
                </c:pt>
                <c:pt idx="719">
                  <c:v>3.0020270347595215</c:v>
                </c:pt>
                <c:pt idx="720">
                  <c:v>2.9599740505218506</c:v>
                </c:pt>
                <c:pt idx="721">
                  <c:v>2.9183921813964844</c:v>
                </c:pt>
                <c:pt idx="722">
                  <c:v>2.8772964477539063</c:v>
                </c:pt>
                <c:pt idx="723">
                  <c:v>2.8367049694061279</c:v>
                </c:pt>
                <c:pt idx="724">
                  <c:v>2.7966375350952148</c:v>
                </c:pt>
                <c:pt idx="725">
                  <c:v>2.7570981979370117</c:v>
                </c:pt>
                <c:pt idx="726">
                  <c:v>2.718104362487793</c:v>
                </c:pt>
                <c:pt idx="727">
                  <c:v>2.6796615123748779</c:v>
                </c:pt>
                <c:pt idx="728">
                  <c:v>2.6417844295501709</c:v>
                </c:pt>
                <c:pt idx="729">
                  <c:v>2.6044812202453613</c:v>
                </c:pt>
                <c:pt idx="730">
                  <c:v>2.5677516460418701</c:v>
                </c:pt>
                <c:pt idx="731">
                  <c:v>2.5316033363342285</c:v>
                </c:pt>
                <c:pt idx="732">
                  <c:v>2.4960355758666992</c:v>
                </c:pt>
                <c:pt idx="733">
                  <c:v>2.4610557556152344</c:v>
                </c:pt>
                <c:pt idx="734">
                  <c:v>2.4266650676727295</c:v>
                </c:pt>
                <c:pt idx="735">
                  <c:v>2.3928663730621338</c:v>
                </c:pt>
                <c:pt idx="736">
                  <c:v>2.3596615791320801</c:v>
                </c:pt>
                <c:pt idx="737">
                  <c:v>2.3270561695098877</c:v>
                </c:pt>
                <c:pt idx="738">
                  <c:v>2.2949924468994141</c:v>
                </c:pt>
                <c:pt idx="739">
                  <c:v>2.263416051864624</c:v>
                </c:pt>
                <c:pt idx="740">
                  <c:v>2.2324287891387939</c:v>
                </c:pt>
                <c:pt idx="741">
                  <c:v>2.2020683288574219</c:v>
                </c:pt>
                <c:pt idx="742">
                  <c:v>2.1723318099975586</c:v>
                </c:pt>
                <c:pt idx="743">
                  <c:v>2.1432092189788818</c:v>
                </c:pt>
                <c:pt idx="744">
                  <c:v>2.1146969795227051</c:v>
                </c:pt>
                <c:pt idx="745">
                  <c:v>2.086784839630127</c:v>
                </c:pt>
                <c:pt idx="746">
                  <c:v>2.0594692230224609</c:v>
                </c:pt>
                <c:pt idx="747">
                  <c:v>2.0327398777008057</c:v>
                </c:pt>
                <c:pt idx="748">
                  <c:v>2.0065927505493164</c:v>
                </c:pt>
                <c:pt idx="749">
                  <c:v>1.981019139289856</c:v>
                </c:pt>
                <c:pt idx="750">
                  <c:v>1.9560103416442871</c:v>
                </c:pt>
                <c:pt idx="751">
                  <c:v>1.9315612316131592</c:v>
                </c:pt>
                <c:pt idx="752">
                  <c:v>1.9076656103134155</c:v>
                </c:pt>
                <c:pt idx="753">
                  <c:v>1.8843152523040771</c:v>
                </c:pt>
                <c:pt idx="754">
                  <c:v>1.8615036010742188</c:v>
                </c:pt>
                <c:pt idx="755">
                  <c:v>1.8392230272293091</c:v>
                </c:pt>
                <c:pt idx="756">
                  <c:v>1.817466139793396</c:v>
                </c:pt>
                <c:pt idx="757">
                  <c:v>1.7962243556976318</c:v>
                </c:pt>
                <c:pt idx="758">
                  <c:v>1.7754907608032227</c:v>
                </c:pt>
                <c:pt idx="759">
                  <c:v>1.7552584409713745</c:v>
                </c:pt>
                <c:pt idx="760">
                  <c:v>1.7355204820632935</c:v>
                </c:pt>
                <c:pt idx="761">
                  <c:v>1.7162706851959229</c:v>
                </c:pt>
                <c:pt idx="762">
                  <c:v>1.6975020170211792</c:v>
                </c:pt>
                <c:pt idx="763">
                  <c:v>1.6792079210281372</c:v>
                </c:pt>
                <c:pt idx="764">
                  <c:v>1.6613844633102417</c:v>
                </c:pt>
                <c:pt idx="765">
                  <c:v>1.6440304517745972</c:v>
                </c:pt>
                <c:pt idx="766">
                  <c:v>1.627131462097168</c:v>
                </c:pt>
                <c:pt idx="767">
                  <c:v>1.6106467247009277</c:v>
                </c:pt>
                <c:pt idx="768">
                  <c:v>1.5945786237716675</c:v>
                </c:pt>
                <c:pt idx="769">
                  <c:v>1.5789614915847778</c:v>
                </c:pt>
                <c:pt idx="770">
                  <c:v>1.5637873411178589</c:v>
                </c:pt>
                <c:pt idx="771">
                  <c:v>1.5490496158599854</c:v>
                </c:pt>
                <c:pt idx="772">
                  <c:v>1.5347398519515991</c:v>
                </c:pt>
                <c:pt idx="773">
                  <c:v>1.5208512544631958</c:v>
                </c:pt>
                <c:pt idx="774">
                  <c:v>1.507375955581665</c:v>
                </c:pt>
                <c:pt idx="775">
                  <c:v>1.4943073987960815</c:v>
                </c:pt>
                <c:pt idx="776">
                  <c:v>1.4816375970840454</c:v>
                </c:pt>
                <c:pt idx="777">
                  <c:v>1.4693589210510254</c:v>
                </c:pt>
                <c:pt idx="778">
                  <c:v>1.4574590921401978</c:v>
                </c:pt>
                <c:pt idx="779">
                  <c:v>1.4459295272827148</c:v>
                </c:pt>
                <c:pt idx="780">
                  <c:v>1.4347618818283081</c:v>
                </c:pt>
                <c:pt idx="781">
                  <c:v>1.4239469766616821</c:v>
                </c:pt>
                <c:pt idx="782">
                  <c:v>1.4134812355041504</c:v>
                </c:pt>
                <c:pt idx="783">
                  <c:v>1.4033551216125488</c:v>
                </c:pt>
                <c:pt idx="784">
                  <c:v>1.3935637474060059</c:v>
                </c:pt>
                <c:pt idx="785">
                  <c:v>1.3840993642807007</c:v>
                </c:pt>
                <c:pt idx="786">
                  <c:v>1.3749520778656006</c:v>
                </c:pt>
                <c:pt idx="787">
                  <c:v>1.3661171197891235</c:v>
                </c:pt>
                <c:pt idx="788">
                  <c:v>1.3575879335403442</c:v>
                </c:pt>
                <c:pt idx="789">
                  <c:v>1.3493590354919434</c:v>
                </c:pt>
                <c:pt idx="790">
                  <c:v>1.3414280414581299</c:v>
                </c:pt>
                <c:pt idx="791">
                  <c:v>1.3337823152542114</c:v>
                </c:pt>
                <c:pt idx="792">
                  <c:v>1.3264142274856567</c:v>
                </c:pt>
                <c:pt idx="793">
                  <c:v>1.3193198442459106</c:v>
                </c:pt>
                <c:pt idx="794">
                  <c:v>1.3124904632568359</c:v>
                </c:pt>
                <c:pt idx="795">
                  <c:v>1.3059215545654297</c:v>
                </c:pt>
                <c:pt idx="796">
                  <c:v>1.2996068000793457</c:v>
                </c:pt>
                <c:pt idx="797">
                  <c:v>1.2935407161712646</c:v>
                </c:pt>
                <c:pt idx="798">
                  <c:v>1.2877184152603149</c:v>
                </c:pt>
                <c:pt idx="799">
                  <c:v>1.2821322679519653</c:v>
                </c:pt>
                <c:pt idx="800">
                  <c:v>1.276777982711792</c:v>
                </c:pt>
                <c:pt idx="801">
                  <c:v>1.2716480493545532</c:v>
                </c:pt>
                <c:pt idx="802">
                  <c:v>1.2667369842529297</c:v>
                </c:pt>
                <c:pt idx="803">
                  <c:v>1.2620387077331543</c:v>
                </c:pt>
                <c:pt idx="804">
                  <c:v>1.2575455904006958</c:v>
                </c:pt>
                <c:pt idx="805">
                  <c:v>1.2532545328140259</c:v>
                </c:pt>
                <c:pt idx="806">
                  <c:v>1.2491599321365356</c:v>
                </c:pt>
                <c:pt idx="807">
                  <c:v>1.2452540397644043</c:v>
                </c:pt>
                <c:pt idx="808">
                  <c:v>1.2415313720703125</c:v>
                </c:pt>
                <c:pt idx="809">
                  <c:v>1.2379864454269409</c:v>
                </c:pt>
                <c:pt idx="810">
                  <c:v>1.2346123456954956</c:v>
                </c:pt>
                <c:pt idx="811">
                  <c:v>1.2314020395278931</c:v>
                </c:pt>
                <c:pt idx="812">
                  <c:v>1.2283496856689453</c:v>
                </c:pt>
                <c:pt idx="813">
                  <c:v>1.2254467010498047</c:v>
                </c:pt>
                <c:pt idx="814">
                  <c:v>1.2226837873458862</c:v>
                </c:pt>
                <c:pt idx="815">
                  <c:v>1.2200523614883423</c:v>
                </c:pt>
                <c:pt idx="816">
                  <c:v>1.2175432443618774</c:v>
                </c:pt>
                <c:pt idx="817">
                  <c:v>1.2151488065719604</c:v>
                </c:pt>
                <c:pt idx="818">
                  <c:v>1.2128602266311646</c:v>
                </c:pt>
                <c:pt idx="819">
                  <c:v>1.2106678485870361</c:v>
                </c:pt>
                <c:pt idx="820">
                  <c:v>1.2085627317428589</c:v>
                </c:pt>
                <c:pt idx="821">
                  <c:v>1.2065346240997314</c:v>
                </c:pt>
                <c:pt idx="822">
                  <c:v>1.2045706510543823</c:v>
                </c:pt>
                <c:pt idx="823">
                  <c:v>1.2026611566543579</c:v>
                </c:pt>
                <c:pt idx="824">
                  <c:v>1.200792670249939</c:v>
                </c:pt>
                <c:pt idx="825">
                  <c:v>1.1989510059356689</c:v>
                </c:pt>
                <c:pt idx="826">
                  <c:v>1.1971224546432495</c:v>
                </c:pt>
                <c:pt idx="827">
                  <c:v>1.1952941417694092</c:v>
                </c:pt>
                <c:pt idx="828">
                  <c:v>1.1934469938278198</c:v>
                </c:pt>
                <c:pt idx="829">
                  <c:v>1.1915671825408936</c:v>
                </c:pt>
                <c:pt idx="830">
                  <c:v>1.1896389722824097</c:v>
                </c:pt>
                <c:pt idx="831">
                  <c:v>1.1876480579376221</c:v>
                </c:pt>
                <c:pt idx="832">
                  <c:v>1.1855767965316772</c:v>
                </c:pt>
                <c:pt idx="833">
                  <c:v>1.1834172010421753</c:v>
                </c:pt>
                <c:pt idx="834">
                  <c:v>1.1811531782150269</c:v>
                </c:pt>
                <c:pt idx="835">
                  <c:v>1.1787389516830444</c:v>
                </c:pt>
                <c:pt idx="836">
                  <c:v>1.1761949062347412</c:v>
                </c:pt>
                <c:pt idx="837">
                  <c:v>1.1735093593597412</c:v>
                </c:pt>
                <c:pt idx="838">
                  <c:v>1.1706681251525879</c:v>
                </c:pt>
                <c:pt idx="839">
                  <c:v>1.1676582098007202</c:v>
                </c:pt>
                <c:pt idx="840">
                  <c:v>1.1644716262817383</c:v>
                </c:pt>
                <c:pt idx="841">
                  <c:v>1.1610980033874512</c:v>
                </c:pt>
                <c:pt idx="842">
                  <c:v>1.1575766801834106</c:v>
                </c:pt>
                <c:pt idx="843">
                  <c:v>1.1538054943084717</c:v>
                </c:pt>
                <c:pt idx="844">
                  <c:v>1.1498219966888428</c:v>
                </c:pt>
                <c:pt idx="845">
                  <c:v>1.1456189155578613</c:v>
                </c:pt>
                <c:pt idx="846">
                  <c:v>1.1411982774734497</c:v>
                </c:pt>
                <c:pt idx="847">
                  <c:v>1.1365538835525513</c:v>
                </c:pt>
                <c:pt idx="848">
                  <c:v>1.1316865682601929</c:v>
                </c:pt>
                <c:pt idx="849">
                  <c:v>1.1265926361083984</c:v>
                </c:pt>
                <c:pt idx="850">
                  <c:v>1.1212671995162964</c:v>
                </c:pt>
                <c:pt idx="851">
                  <c:v>1.1157093048095703</c:v>
                </c:pt>
                <c:pt idx="852">
                  <c:v>1.1099190711975098</c:v>
                </c:pt>
                <c:pt idx="853">
                  <c:v>1.1038944721221924</c:v>
                </c:pt>
                <c:pt idx="854">
                  <c:v>1.0976411104202271</c:v>
                </c:pt>
                <c:pt idx="855">
                  <c:v>1.0911597013473511</c:v>
                </c:pt>
                <c:pt idx="856">
                  <c:v>1.0844558477401733</c:v>
                </c:pt>
                <c:pt idx="857">
                  <c:v>1.0775237083435059</c:v>
                </c:pt>
                <c:pt idx="858">
                  <c:v>1.0703694820404053</c:v>
                </c:pt>
                <c:pt idx="859">
                  <c:v>1.0629955530166626</c:v>
                </c:pt>
                <c:pt idx="860">
                  <c:v>1.0554078817367554</c:v>
                </c:pt>
                <c:pt idx="861">
                  <c:v>1.0476124286651611</c:v>
                </c:pt>
                <c:pt idx="862">
                  <c:v>1.0396149158477783</c:v>
                </c:pt>
                <c:pt idx="863">
                  <c:v>1.0314236879348755</c:v>
                </c:pt>
                <c:pt idx="864">
                  <c:v>1.0230482816696167</c:v>
                </c:pt>
                <c:pt idx="865">
                  <c:v>1.0145022869110107</c:v>
                </c:pt>
                <c:pt idx="866">
                  <c:v>1.0057941675186157</c:v>
                </c:pt>
                <c:pt idx="867">
                  <c:v>0.99693256616592407</c:v>
                </c:pt>
                <c:pt idx="868">
                  <c:v>0.98792511224746704</c:v>
                </c:pt>
                <c:pt idx="869">
                  <c:v>0.97878122329711914</c:v>
                </c:pt>
                <c:pt idx="870">
                  <c:v>0.96950912475585938</c:v>
                </c:pt>
                <c:pt idx="871">
                  <c:v>0.96010667085647583</c:v>
                </c:pt>
                <c:pt idx="872">
                  <c:v>0.950519859790802</c:v>
                </c:pt>
                <c:pt idx="873">
                  <c:v>0.94076848030090332</c:v>
                </c:pt>
                <c:pt idx="874">
                  <c:v>0.93093574047088623</c:v>
                </c:pt>
                <c:pt idx="875">
                  <c:v>0.92103230953216553</c:v>
                </c:pt>
                <c:pt idx="876">
                  <c:v>0.91106903553009033</c:v>
                </c:pt>
                <c:pt idx="877">
                  <c:v>0.90105795860290527</c:v>
                </c:pt>
                <c:pt idx="878">
                  <c:v>0.89101451635360718</c:v>
                </c:pt>
                <c:pt idx="879">
                  <c:v>0.88095062971115112</c:v>
                </c:pt>
                <c:pt idx="880">
                  <c:v>0.87087607383728027</c:v>
                </c:pt>
                <c:pt idx="881">
                  <c:v>0.86080020666122437</c:v>
                </c:pt>
                <c:pt idx="882">
                  <c:v>0.8507344126701355</c:v>
                </c:pt>
                <c:pt idx="883">
                  <c:v>0.84069263935089111</c:v>
                </c:pt>
                <c:pt idx="884">
                  <c:v>0.83068579435348511</c:v>
                </c:pt>
                <c:pt idx="885">
                  <c:v>0.82072645425796509</c:v>
                </c:pt>
                <c:pt idx="886">
                  <c:v>0.8108212947845459</c:v>
                </c:pt>
                <c:pt idx="887">
                  <c:v>0.80098855495452881</c:v>
                </c:pt>
                <c:pt idx="888">
                  <c:v>0.79125362634658813</c:v>
                </c:pt>
                <c:pt idx="889">
                  <c:v>0.78145128488540649</c:v>
                </c:pt>
                <c:pt idx="890">
                  <c:v>0.77173817157745361</c:v>
                </c:pt>
                <c:pt idx="891">
                  <c:v>0.76219618320465088</c:v>
                </c:pt>
                <c:pt idx="892">
                  <c:v>0.75282317399978638</c:v>
                </c:pt>
                <c:pt idx="893">
                  <c:v>0.74363982677459717</c:v>
                </c:pt>
                <c:pt idx="894">
                  <c:v>0.73465275764465332</c:v>
                </c:pt>
                <c:pt idx="895">
                  <c:v>0.72589057683944702</c:v>
                </c:pt>
                <c:pt idx="896">
                  <c:v>0.71740192174911499</c:v>
                </c:pt>
                <c:pt idx="897">
                  <c:v>0.7091948390007019</c:v>
                </c:pt>
                <c:pt idx="898">
                  <c:v>0.70131379365921021</c:v>
                </c:pt>
                <c:pt idx="899">
                  <c:v>0.69381099939346313</c:v>
                </c:pt>
                <c:pt idx="900">
                  <c:v>0.68666154146194458</c:v>
                </c:pt>
                <c:pt idx="901">
                  <c:v>0.67982202768325806</c:v>
                </c:pt>
                <c:pt idx="902">
                  <c:v>0.67317551374435425</c:v>
                </c:pt>
                <c:pt idx="903">
                  <c:v>0.66697788238525391</c:v>
                </c:pt>
                <c:pt idx="904">
                  <c:v>0.66126185655593872</c:v>
                </c:pt>
                <c:pt idx="905">
                  <c:v>0.65600425004959106</c:v>
                </c:pt>
                <c:pt idx="906">
                  <c:v>0.65120643377304077</c:v>
                </c:pt>
                <c:pt idx="907">
                  <c:v>0.64684981107711792</c:v>
                </c:pt>
                <c:pt idx="908">
                  <c:v>0.64289951324462891</c:v>
                </c:pt>
                <c:pt idx="909">
                  <c:v>0.63937640190124512</c:v>
                </c:pt>
                <c:pt idx="910">
                  <c:v>0.63624531030654907</c:v>
                </c:pt>
                <c:pt idx="911">
                  <c:v>0.633370041847229</c:v>
                </c:pt>
                <c:pt idx="912">
                  <c:v>0.63061940670013428</c:v>
                </c:pt>
                <c:pt idx="913">
                  <c:v>0.62826794385910034</c:v>
                </c:pt>
                <c:pt idx="914">
                  <c:v>0.62629914283752441</c:v>
                </c:pt>
                <c:pt idx="915">
                  <c:v>0.62467128038406372</c:v>
                </c:pt>
                <c:pt idx="916">
                  <c:v>0.62333053350448608</c:v>
                </c:pt>
                <c:pt idx="917">
                  <c:v>0.62226080894470215</c:v>
                </c:pt>
                <c:pt idx="918">
                  <c:v>0.62140458822250366</c:v>
                </c:pt>
                <c:pt idx="919">
                  <c:v>0.62070667743682861</c:v>
                </c:pt>
                <c:pt idx="920">
                  <c:v>0.62010622024536133</c:v>
                </c:pt>
                <c:pt idx="921">
                  <c:v>0.61943536996841431</c:v>
                </c:pt>
                <c:pt idx="922">
                  <c:v>0.61867201328277588</c:v>
                </c:pt>
                <c:pt idx="923">
                  <c:v>0.61808258295059204</c:v>
                </c:pt>
                <c:pt idx="924">
                  <c:v>0.61766105890274048</c:v>
                </c:pt>
                <c:pt idx="925">
                  <c:v>0.61738747358322144</c:v>
                </c:pt>
                <c:pt idx="926">
                  <c:v>0.61723601818084717</c:v>
                </c:pt>
                <c:pt idx="927">
                  <c:v>0.61719292402267456</c:v>
                </c:pt>
                <c:pt idx="928">
                  <c:v>0.61725276708602905</c:v>
                </c:pt>
                <c:pt idx="929">
                  <c:v>0.61740845441818237</c:v>
                </c:pt>
                <c:pt idx="930">
                  <c:v>0.61765950918197632</c:v>
                </c:pt>
                <c:pt idx="931">
                  <c:v>0.61802113056182861</c:v>
                </c:pt>
                <c:pt idx="932">
                  <c:v>0.61848890781402588</c:v>
                </c:pt>
                <c:pt idx="933">
                  <c:v>0.61903578042984009</c:v>
                </c:pt>
                <c:pt idx="934">
                  <c:v>0.61959969997406006</c:v>
                </c:pt>
                <c:pt idx="935">
                  <c:v>0.62004142999649048</c:v>
                </c:pt>
                <c:pt idx="936">
                  <c:v>0.62051373720169067</c:v>
                </c:pt>
                <c:pt idx="937">
                  <c:v>0.62109780311584473</c:v>
                </c:pt>
                <c:pt idx="938">
                  <c:v>0.62184375524520874</c:v>
                </c:pt>
                <c:pt idx="939">
                  <c:v>0.62274384498596191</c:v>
                </c:pt>
                <c:pt idx="940">
                  <c:v>0.6237444281578064</c:v>
                </c:pt>
                <c:pt idx="941">
                  <c:v>0.62477129697799683</c:v>
                </c:pt>
              </c:numCache>
            </c:numRef>
          </c:yVal>
          <c:smooth val="1"/>
          <c:extLst>
            <c:ext xmlns:c16="http://schemas.microsoft.com/office/drawing/2014/chart" uri="{C3380CC4-5D6E-409C-BE32-E72D297353CC}">
              <c16:uniqueId val="{00000001-EAA4-49CE-9FFC-8D2420EDBA38}"/>
            </c:ext>
          </c:extLst>
        </c:ser>
        <c:dLbls>
          <c:showLegendKey val="0"/>
          <c:showVal val="0"/>
          <c:showCatName val="0"/>
          <c:showSerName val="0"/>
          <c:showPercent val="0"/>
          <c:showBubbleSize val="0"/>
        </c:dLbls>
        <c:axId val="221176192"/>
        <c:axId val="221177728"/>
        <c:extLst>
          <c:ext xmlns:c15="http://schemas.microsoft.com/office/drawing/2012/chart" uri="{02D57815-91ED-43cb-92C2-25804820EDAC}">
            <c15:filteredScatterSeries>
              <c15:ser>
                <c:idx val="1"/>
                <c:order val="1"/>
                <c:tx>
                  <c:strRef>
                    <c:extLst>
                      <c:ext uri="{02D57815-91ED-43cb-92C2-25804820EDAC}">
                        <c15:formulaRef>
                          <c15:sqref>'Data Task 1'!$U$10:$AH$10</c15:sqref>
                        </c15:formulaRef>
                      </c:ext>
                    </c:extLst>
                    <c:strCache>
                      <c:ptCount val="1"/>
                      <c:pt idx="0">
                        <c:v>13000</c:v>
                      </c:pt>
                    </c:strCache>
                  </c:strRef>
                </c:tx>
                <c:spPr>
                  <a:ln w="9525" cap="rnd">
                    <a:solidFill>
                      <a:schemeClr val="accent2"/>
                    </a:solidFill>
                    <a:round/>
                  </a:ln>
                  <a:effectLst>
                    <a:outerShdw blurRad="40000" dist="23000" dir="5400000" rotWithShape="0">
                      <a:srgbClr val="000000">
                        <a:alpha val="35000"/>
                      </a:srgbClr>
                    </a:outerShdw>
                  </a:effectLst>
                </c:spPr>
                <c:marker>
                  <c:symbol val="none"/>
                </c:marker>
                <c:xVal>
                  <c:numRef>
                    <c:extLst>
                      <c:ext uri="{02D57815-91ED-43cb-92C2-25804820EDAC}">
                        <c15:formulaRef>
                          <c15:sqref>'Data Task 1'!$B$12:$B$731</c15:sqref>
                        </c15:formulaRef>
                      </c:ext>
                    </c:extLst>
                    <c:numCache>
                      <c:formatCode>General</c:formatCode>
                      <c:ptCount val="720"/>
                      <c:pt idx="0">
                        <c:v>-360.19</c:v>
                      </c:pt>
                      <c:pt idx="1">
                        <c:v>-359.19</c:v>
                      </c:pt>
                      <c:pt idx="2">
                        <c:v>-358.19</c:v>
                      </c:pt>
                      <c:pt idx="3">
                        <c:v>-357.19</c:v>
                      </c:pt>
                      <c:pt idx="4">
                        <c:v>-356.19</c:v>
                      </c:pt>
                      <c:pt idx="5">
                        <c:v>-355.19</c:v>
                      </c:pt>
                      <c:pt idx="6">
                        <c:v>-354.19</c:v>
                      </c:pt>
                      <c:pt idx="7">
                        <c:v>-353.19</c:v>
                      </c:pt>
                      <c:pt idx="8">
                        <c:v>-352.19</c:v>
                      </c:pt>
                      <c:pt idx="9">
                        <c:v>-351.19</c:v>
                      </c:pt>
                      <c:pt idx="10">
                        <c:v>-350.19</c:v>
                      </c:pt>
                      <c:pt idx="11">
                        <c:v>-349.19</c:v>
                      </c:pt>
                      <c:pt idx="12">
                        <c:v>-348.19</c:v>
                      </c:pt>
                      <c:pt idx="13">
                        <c:v>-347.19</c:v>
                      </c:pt>
                      <c:pt idx="14">
                        <c:v>-346.19</c:v>
                      </c:pt>
                      <c:pt idx="15">
                        <c:v>-345.19</c:v>
                      </c:pt>
                      <c:pt idx="16">
                        <c:v>-344.19</c:v>
                      </c:pt>
                      <c:pt idx="17">
                        <c:v>-343.19</c:v>
                      </c:pt>
                      <c:pt idx="18">
                        <c:v>-342.19</c:v>
                      </c:pt>
                      <c:pt idx="19">
                        <c:v>-341.19</c:v>
                      </c:pt>
                      <c:pt idx="20">
                        <c:v>-340.19</c:v>
                      </c:pt>
                      <c:pt idx="21">
                        <c:v>-339.19</c:v>
                      </c:pt>
                      <c:pt idx="22">
                        <c:v>-338.19</c:v>
                      </c:pt>
                      <c:pt idx="23">
                        <c:v>-337.19</c:v>
                      </c:pt>
                      <c:pt idx="24">
                        <c:v>-336.19</c:v>
                      </c:pt>
                      <c:pt idx="25">
                        <c:v>-335.19</c:v>
                      </c:pt>
                      <c:pt idx="26">
                        <c:v>-334.19</c:v>
                      </c:pt>
                      <c:pt idx="27">
                        <c:v>-333.19</c:v>
                      </c:pt>
                      <c:pt idx="28">
                        <c:v>-332.19</c:v>
                      </c:pt>
                      <c:pt idx="29">
                        <c:v>-331.19</c:v>
                      </c:pt>
                      <c:pt idx="30">
                        <c:v>-330.19</c:v>
                      </c:pt>
                      <c:pt idx="31">
                        <c:v>-329.19</c:v>
                      </c:pt>
                      <c:pt idx="32">
                        <c:v>-328.19</c:v>
                      </c:pt>
                      <c:pt idx="33">
                        <c:v>-327.19</c:v>
                      </c:pt>
                      <c:pt idx="34">
                        <c:v>-326.19</c:v>
                      </c:pt>
                      <c:pt idx="35">
                        <c:v>-325.19</c:v>
                      </c:pt>
                      <c:pt idx="36">
                        <c:v>-324.19</c:v>
                      </c:pt>
                      <c:pt idx="37">
                        <c:v>-323.19</c:v>
                      </c:pt>
                      <c:pt idx="38">
                        <c:v>-322.19</c:v>
                      </c:pt>
                      <c:pt idx="39">
                        <c:v>-321.19</c:v>
                      </c:pt>
                      <c:pt idx="40">
                        <c:v>-320.19</c:v>
                      </c:pt>
                      <c:pt idx="41">
                        <c:v>-319.19</c:v>
                      </c:pt>
                      <c:pt idx="42">
                        <c:v>-318.19</c:v>
                      </c:pt>
                      <c:pt idx="43">
                        <c:v>-317.19</c:v>
                      </c:pt>
                      <c:pt idx="44">
                        <c:v>-316.19</c:v>
                      </c:pt>
                      <c:pt idx="45">
                        <c:v>-315.19</c:v>
                      </c:pt>
                      <c:pt idx="46">
                        <c:v>-314.19</c:v>
                      </c:pt>
                      <c:pt idx="47">
                        <c:v>-313.19</c:v>
                      </c:pt>
                      <c:pt idx="48">
                        <c:v>-312.19</c:v>
                      </c:pt>
                      <c:pt idx="49">
                        <c:v>-311.19</c:v>
                      </c:pt>
                      <c:pt idx="50">
                        <c:v>-310.19</c:v>
                      </c:pt>
                      <c:pt idx="51">
                        <c:v>-309.19</c:v>
                      </c:pt>
                      <c:pt idx="52">
                        <c:v>-308.19</c:v>
                      </c:pt>
                      <c:pt idx="53">
                        <c:v>-307.19</c:v>
                      </c:pt>
                      <c:pt idx="54">
                        <c:v>-306.19</c:v>
                      </c:pt>
                      <c:pt idx="55">
                        <c:v>-305.19</c:v>
                      </c:pt>
                      <c:pt idx="56">
                        <c:v>-304.19</c:v>
                      </c:pt>
                      <c:pt idx="57">
                        <c:v>-303.19</c:v>
                      </c:pt>
                      <c:pt idx="58">
                        <c:v>-302.19</c:v>
                      </c:pt>
                      <c:pt idx="59">
                        <c:v>-301.19</c:v>
                      </c:pt>
                      <c:pt idx="60">
                        <c:v>-300.19</c:v>
                      </c:pt>
                      <c:pt idx="61">
                        <c:v>-299.19</c:v>
                      </c:pt>
                      <c:pt idx="62">
                        <c:v>-298.19</c:v>
                      </c:pt>
                      <c:pt idx="63">
                        <c:v>-297.19</c:v>
                      </c:pt>
                      <c:pt idx="64">
                        <c:v>-296.19</c:v>
                      </c:pt>
                      <c:pt idx="65">
                        <c:v>-295.19</c:v>
                      </c:pt>
                      <c:pt idx="66">
                        <c:v>-294.19</c:v>
                      </c:pt>
                      <c:pt idx="67">
                        <c:v>-293.19</c:v>
                      </c:pt>
                      <c:pt idx="68">
                        <c:v>-292.19</c:v>
                      </c:pt>
                      <c:pt idx="69">
                        <c:v>-291.19</c:v>
                      </c:pt>
                      <c:pt idx="70">
                        <c:v>-290.19</c:v>
                      </c:pt>
                      <c:pt idx="71">
                        <c:v>-289.19</c:v>
                      </c:pt>
                      <c:pt idx="72">
                        <c:v>-288.19</c:v>
                      </c:pt>
                      <c:pt idx="73">
                        <c:v>-287.19</c:v>
                      </c:pt>
                      <c:pt idx="74">
                        <c:v>-286.19</c:v>
                      </c:pt>
                      <c:pt idx="75">
                        <c:v>-285.19</c:v>
                      </c:pt>
                      <c:pt idx="76">
                        <c:v>-284.19</c:v>
                      </c:pt>
                      <c:pt idx="77">
                        <c:v>-283.19</c:v>
                      </c:pt>
                      <c:pt idx="78">
                        <c:v>-282.19</c:v>
                      </c:pt>
                      <c:pt idx="79">
                        <c:v>-281.19</c:v>
                      </c:pt>
                      <c:pt idx="80">
                        <c:v>-280.19</c:v>
                      </c:pt>
                      <c:pt idx="81">
                        <c:v>-279.19</c:v>
                      </c:pt>
                      <c:pt idx="82">
                        <c:v>-278.19</c:v>
                      </c:pt>
                      <c:pt idx="83">
                        <c:v>-277.19</c:v>
                      </c:pt>
                      <c:pt idx="84">
                        <c:v>-276.19</c:v>
                      </c:pt>
                      <c:pt idx="85">
                        <c:v>-275.19</c:v>
                      </c:pt>
                      <c:pt idx="86">
                        <c:v>-274.19</c:v>
                      </c:pt>
                      <c:pt idx="87">
                        <c:v>-273.19</c:v>
                      </c:pt>
                      <c:pt idx="88">
                        <c:v>-272.19</c:v>
                      </c:pt>
                      <c:pt idx="89">
                        <c:v>-271.19</c:v>
                      </c:pt>
                      <c:pt idx="90">
                        <c:v>-270.19</c:v>
                      </c:pt>
                      <c:pt idx="91">
                        <c:v>-269.19</c:v>
                      </c:pt>
                      <c:pt idx="92">
                        <c:v>-268.19</c:v>
                      </c:pt>
                      <c:pt idx="93">
                        <c:v>-267.19</c:v>
                      </c:pt>
                      <c:pt idx="94">
                        <c:v>-266.19</c:v>
                      </c:pt>
                      <c:pt idx="95">
                        <c:v>-265.19</c:v>
                      </c:pt>
                      <c:pt idx="96">
                        <c:v>-264.19</c:v>
                      </c:pt>
                      <c:pt idx="97">
                        <c:v>-263.19</c:v>
                      </c:pt>
                      <c:pt idx="98">
                        <c:v>-262.19</c:v>
                      </c:pt>
                      <c:pt idx="99">
                        <c:v>-261.19</c:v>
                      </c:pt>
                      <c:pt idx="100">
                        <c:v>-260.19</c:v>
                      </c:pt>
                      <c:pt idx="101">
                        <c:v>-259.19</c:v>
                      </c:pt>
                      <c:pt idx="102">
                        <c:v>-258.19</c:v>
                      </c:pt>
                      <c:pt idx="103">
                        <c:v>-257.19</c:v>
                      </c:pt>
                      <c:pt idx="104">
                        <c:v>-256.19</c:v>
                      </c:pt>
                      <c:pt idx="105">
                        <c:v>-255.19</c:v>
                      </c:pt>
                      <c:pt idx="106">
                        <c:v>-254.19</c:v>
                      </c:pt>
                      <c:pt idx="107">
                        <c:v>-253.19</c:v>
                      </c:pt>
                      <c:pt idx="108">
                        <c:v>-252.19</c:v>
                      </c:pt>
                      <c:pt idx="109">
                        <c:v>-251.19</c:v>
                      </c:pt>
                      <c:pt idx="110">
                        <c:v>-250.19</c:v>
                      </c:pt>
                      <c:pt idx="111">
                        <c:v>-249.19</c:v>
                      </c:pt>
                      <c:pt idx="112">
                        <c:v>-248.19</c:v>
                      </c:pt>
                      <c:pt idx="113">
                        <c:v>-247.19</c:v>
                      </c:pt>
                      <c:pt idx="114">
                        <c:v>-246.19</c:v>
                      </c:pt>
                      <c:pt idx="115">
                        <c:v>-245.19</c:v>
                      </c:pt>
                      <c:pt idx="116">
                        <c:v>-244.19</c:v>
                      </c:pt>
                      <c:pt idx="117">
                        <c:v>-243.19</c:v>
                      </c:pt>
                      <c:pt idx="118">
                        <c:v>-242.19</c:v>
                      </c:pt>
                      <c:pt idx="119">
                        <c:v>-241.19</c:v>
                      </c:pt>
                      <c:pt idx="120">
                        <c:v>-240.19</c:v>
                      </c:pt>
                      <c:pt idx="121">
                        <c:v>-239.19</c:v>
                      </c:pt>
                      <c:pt idx="122">
                        <c:v>-238.19</c:v>
                      </c:pt>
                      <c:pt idx="123">
                        <c:v>-237.19</c:v>
                      </c:pt>
                      <c:pt idx="124">
                        <c:v>-236.19</c:v>
                      </c:pt>
                      <c:pt idx="125">
                        <c:v>-235.19</c:v>
                      </c:pt>
                      <c:pt idx="126">
                        <c:v>-234.19</c:v>
                      </c:pt>
                      <c:pt idx="127">
                        <c:v>-233.19</c:v>
                      </c:pt>
                      <c:pt idx="128">
                        <c:v>-232.19</c:v>
                      </c:pt>
                      <c:pt idx="129">
                        <c:v>-231.19</c:v>
                      </c:pt>
                      <c:pt idx="130">
                        <c:v>-230.19</c:v>
                      </c:pt>
                      <c:pt idx="131">
                        <c:v>-229.19</c:v>
                      </c:pt>
                      <c:pt idx="132">
                        <c:v>-228.19</c:v>
                      </c:pt>
                      <c:pt idx="133">
                        <c:v>-227.19</c:v>
                      </c:pt>
                      <c:pt idx="134">
                        <c:v>-226.19</c:v>
                      </c:pt>
                      <c:pt idx="135">
                        <c:v>-225.19</c:v>
                      </c:pt>
                      <c:pt idx="136">
                        <c:v>-224.19</c:v>
                      </c:pt>
                      <c:pt idx="137">
                        <c:v>-223.19</c:v>
                      </c:pt>
                      <c:pt idx="138">
                        <c:v>-222.19</c:v>
                      </c:pt>
                      <c:pt idx="139">
                        <c:v>-221.19</c:v>
                      </c:pt>
                      <c:pt idx="140">
                        <c:v>-220.19</c:v>
                      </c:pt>
                      <c:pt idx="141">
                        <c:v>-219.19</c:v>
                      </c:pt>
                      <c:pt idx="142">
                        <c:v>-218.19</c:v>
                      </c:pt>
                      <c:pt idx="143">
                        <c:v>-217.19</c:v>
                      </c:pt>
                      <c:pt idx="144">
                        <c:v>-216.19</c:v>
                      </c:pt>
                      <c:pt idx="145">
                        <c:v>-215.19</c:v>
                      </c:pt>
                      <c:pt idx="146">
                        <c:v>-214.19</c:v>
                      </c:pt>
                      <c:pt idx="147">
                        <c:v>-213.19</c:v>
                      </c:pt>
                      <c:pt idx="148">
                        <c:v>-212.19</c:v>
                      </c:pt>
                      <c:pt idx="149">
                        <c:v>-211.19</c:v>
                      </c:pt>
                      <c:pt idx="150">
                        <c:v>-210.19</c:v>
                      </c:pt>
                      <c:pt idx="151">
                        <c:v>-209.19</c:v>
                      </c:pt>
                      <c:pt idx="152">
                        <c:v>-208.19</c:v>
                      </c:pt>
                      <c:pt idx="153">
                        <c:v>-207.19</c:v>
                      </c:pt>
                      <c:pt idx="154">
                        <c:v>-206.19</c:v>
                      </c:pt>
                      <c:pt idx="155">
                        <c:v>-205.19</c:v>
                      </c:pt>
                      <c:pt idx="156">
                        <c:v>-204.19</c:v>
                      </c:pt>
                      <c:pt idx="157">
                        <c:v>-203.19</c:v>
                      </c:pt>
                      <c:pt idx="158">
                        <c:v>-202.19</c:v>
                      </c:pt>
                      <c:pt idx="159">
                        <c:v>-201.19</c:v>
                      </c:pt>
                      <c:pt idx="160">
                        <c:v>-200.19</c:v>
                      </c:pt>
                      <c:pt idx="161">
                        <c:v>-199.19</c:v>
                      </c:pt>
                      <c:pt idx="162">
                        <c:v>-198.19</c:v>
                      </c:pt>
                      <c:pt idx="163">
                        <c:v>-197.19</c:v>
                      </c:pt>
                      <c:pt idx="164">
                        <c:v>-196.19</c:v>
                      </c:pt>
                      <c:pt idx="165">
                        <c:v>-195.19</c:v>
                      </c:pt>
                      <c:pt idx="166">
                        <c:v>-194.19</c:v>
                      </c:pt>
                      <c:pt idx="167">
                        <c:v>-193.19</c:v>
                      </c:pt>
                      <c:pt idx="168">
                        <c:v>-192.19</c:v>
                      </c:pt>
                      <c:pt idx="169">
                        <c:v>-191.19</c:v>
                      </c:pt>
                      <c:pt idx="170">
                        <c:v>-190.19</c:v>
                      </c:pt>
                      <c:pt idx="171">
                        <c:v>-189.19</c:v>
                      </c:pt>
                      <c:pt idx="172">
                        <c:v>-188.19</c:v>
                      </c:pt>
                      <c:pt idx="173">
                        <c:v>-187.19</c:v>
                      </c:pt>
                      <c:pt idx="174">
                        <c:v>-186.19</c:v>
                      </c:pt>
                      <c:pt idx="175">
                        <c:v>-185.19</c:v>
                      </c:pt>
                      <c:pt idx="176">
                        <c:v>-184.19</c:v>
                      </c:pt>
                      <c:pt idx="177">
                        <c:v>-183.19</c:v>
                      </c:pt>
                      <c:pt idx="178">
                        <c:v>-182.19</c:v>
                      </c:pt>
                      <c:pt idx="179">
                        <c:v>-181.19</c:v>
                      </c:pt>
                      <c:pt idx="180">
                        <c:v>-180.19</c:v>
                      </c:pt>
                      <c:pt idx="181">
                        <c:v>-179.19</c:v>
                      </c:pt>
                      <c:pt idx="182">
                        <c:v>-178.19</c:v>
                      </c:pt>
                      <c:pt idx="183">
                        <c:v>-177.19</c:v>
                      </c:pt>
                      <c:pt idx="184">
                        <c:v>-176.19</c:v>
                      </c:pt>
                      <c:pt idx="185">
                        <c:v>-175.19</c:v>
                      </c:pt>
                      <c:pt idx="186">
                        <c:v>-174.19</c:v>
                      </c:pt>
                      <c:pt idx="187">
                        <c:v>-173.19</c:v>
                      </c:pt>
                      <c:pt idx="188">
                        <c:v>-172.19</c:v>
                      </c:pt>
                      <c:pt idx="189">
                        <c:v>-171.19</c:v>
                      </c:pt>
                      <c:pt idx="190">
                        <c:v>-170.19</c:v>
                      </c:pt>
                      <c:pt idx="191">
                        <c:v>-169.19</c:v>
                      </c:pt>
                      <c:pt idx="192">
                        <c:v>-168.19</c:v>
                      </c:pt>
                      <c:pt idx="193">
                        <c:v>-167.19</c:v>
                      </c:pt>
                      <c:pt idx="194">
                        <c:v>-166.19</c:v>
                      </c:pt>
                      <c:pt idx="195">
                        <c:v>-165.19</c:v>
                      </c:pt>
                      <c:pt idx="196">
                        <c:v>-164.19</c:v>
                      </c:pt>
                      <c:pt idx="197">
                        <c:v>-163.19</c:v>
                      </c:pt>
                      <c:pt idx="198">
                        <c:v>-162.19</c:v>
                      </c:pt>
                      <c:pt idx="199">
                        <c:v>-161.19</c:v>
                      </c:pt>
                      <c:pt idx="200">
                        <c:v>-160.19</c:v>
                      </c:pt>
                      <c:pt idx="201">
                        <c:v>-159.19</c:v>
                      </c:pt>
                      <c:pt idx="202">
                        <c:v>-158.19</c:v>
                      </c:pt>
                      <c:pt idx="203">
                        <c:v>-157.19</c:v>
                      </c:pt>
                      <c:pt idx="204">
                        <c:v>-156.19</c:v>
                      </c:pt>
                      <c:pt idx="205">
                        <c:v>-155.19</c:v>
                      </c:pt>
                      <c:pt idx="206">
                        <c:v>-154.19</c:v>
                      </c:pt>
                      <c:pt idx="207">
                        <c:v>-153.19</c:v>
                      </c:pt>
                      <c:pt idx="208">
                        <c:v>-152.19</c:v>
                      </c:pt>
                      <c:pt idx="209">
                        <c:v>-151.19</c:v>
                      </c:pt>
                      <c:pt idx="210">
                        <c:v>-150.19</c:v>
                      </c:pt>
                      <c:pt idx="211">
                        <c:v>-149.19</c:v>
                      </c:pt>
                      <c:pt idx="212">
                        <c:v>-148.19</c:v>
                      </c:pt>
                      <c:pt idx="213">
                        <c:v>-147.19</c:v>
                      </c:pt>
                      <c:pt idx="214">
                        <c:v>-146.19</c:v>
                      </c:pt>
                      <c:pt idx="215">
                        <c:v>-145.19</c:v>
                      </c:pt>
                      <c:pt idx="216">
                        <c:v>-144.19</c:v>
                      </c:pt>
                      <c:pt idx="217">
                        <c:v>-143.19</c:v>
                      </c:pt>
                      <c:pt idx="218">
                        <c:v>-142.19</c:v>
                      </c:pt>
                      <c:pt idx="219">
                        <c:v>-141.19</c:v>
                      </c:pt>
                      <c:pt idx="220">
                        <c:v>-140.19</c:v>
                      </c:pt>
                      <c:pt idx="221">
                        <c:v>-139.19</c:v>
                      </c:pt>
                      <c:pt idx="222">
                        <c:v>-138.19</c:v>
                      </c:pt>
                      <c:pt idx="223">
                        <c:v>-137.19</c:v>
                      </c:pt>
                      <c:pt idx="224">
                        <c:v>-136.19</c:v>
                      </c:pt>
                      <c:pt idx="225">
                        <c:v>-135.19</c:v>
                      </c:pt>
                      <c:pt idx="226">
                        <c:v>-134.19</c:v>
                      </c:pt>
                      <c:pt idx="227">
                        <c:v>-133.19</c:v>
                      </c:pt>
                      <c:pt idx="228">
                        <c:v>-132.19</c:v>
                      </c:pt>
                      <c:pt idx="229">
                        <c:v>-131.19</c:v>
                      </c:pt>
                      <c:pt idx="230">
                        <c:v>-130.19</c:v>
                      </c:pt>
                      <c:pt idx="231">
                        <c:v>-129.19</c:v>
                      </c:pt>
                      <c:pt idx="232">
                        <c:v>-128.19</c:v>
                      </c:pt>
                      <c:pt idx="233">
                        <c:v>-127.19</c:v>
                      </c:pt>
                      <c:pt idx="234">
                        <c:v>-126.19</c:v>
                      </c:pt>
                      <c:pt idx="235">
                        <c:v>-125.19</c:v>
                      </c:pt>
                      <c:pt idx="236">
                        <c:v>-124.19</c:v>
                      </c:pt>
                      <c:pt idx="237">
                        <c:v>-123.19</c:v>
                      </c:pt>
                      <c:pt idx="238">
                        <c:v>-122.19</c:v>
                      </c:pt>
                      <c:pt idx="239">
                        <c:v>-121.19</c:v>
                      </c:pt>
                      <c:pt idx="240">
                        <c:v>-120.19</c:v>
                      </c:pt>
                      <c:pt idx="241">
                        <c:v>-119.19</c:v>
                      </c:pt>
                      <c:pt idx="242">
                        <c:v>-118.19</c:v>
                      </c:pt>
                      <c:pt idx="243">
                        <c:v>-117.19</c:v>
                      </c:pt>
                      <c:pt idx="244">
                        <c:v>-116.19</c:v>
                      </c:pt>
                      <c:pt idx="245">
                        <c:v>-115.19</c:v>
                      </c:pt>
                      <c:pt idx="246">
                        <c:v>-114.19</c:v>
                      </c:pt>
                      <c:pt idx="247">
                        <c:v>-113.19</c:v>
                      </c:pt>
                      <c:pt idx="248">
                        <c:v>-112.19</c:v>
                      </c:pt>
                      <c:pt idx="249">
                        <c:v>-111.19</c:v>
                      </c:pt>
                      <c:pt idx="250">
                        <c:v>-110.19</c:v>
                      </c:pt>
                      <c:pt idx="251">
                        <c:v>-109.19</c:v>
                      </c:pt>
                      <c:pt idx="252">
                        <c:v>-108.19</c:v>
                      </c:pt>
                      <c:pt idx="253">
                        <c:v>-107.19</c:v>
                      </c:pt>
                      <c:pt idx="254">
                        <c:v>-106.19</c:v>
                      </c:pt>
                      <c:pt idx="255">
                        <c:v>-105.19</c:v>
                      </c:pt>
                      <c:pt idx="256">
                        <c:v>-104.19</c:v>
                      </c:pt>
                      <c:pt idx="257">
                        <c:v>-103.19</c:v>
                      </c:pt>
                      <c:pt idx="258">
                        <c:v>-102.19</c:v>
                      </c:pt>
                      <c:pt idx="259">
                        <c:v>-101.19</c:v>
                      </c:pt>
                      <c:pt idx="260">
                        <c:v>-100.19</c:v>
                      </c:pt>
                      <c:pt idx="261">
                        <c:v>-99.19</c:v>
                      </c:pt>
                      <c:pt idx="262">
                        <c:v>-98.19</c:v>
                      </c:pt>
                      <c:pt idx="263">
                        <c:v>-97.19</c:v>
                      </c:pt>
                      <c:pt idx="264">
                        <c:v>-96.19</c:v>
                      </c:pt>
                      <c:pt idx="265">
                        <c:v>-95.19</c:v>
                      </c:pt>
                      <c:pt idx="266">
                        <c:v>-94.19</c:v>
                      </c:pt>
                      <c:pt idx="267">
                        <c:v>-93.19</c:v>
                      </c:pt>
                      <c:pt idx="268">
                        <c:v>-92.19</c:v>
                      </c:pt>
                      <c:pt idx="269">
                        <c:v>-91.19</c:v>
                      </c:pt>
                      <c:pt idx="270">
                        <c:v>-90.19</c:v>
                      </c:pt>
                      <c:pt idx="271">
                        <c:v>-89.19</c:v>
                      </c:pt>
                      <c:pt idx="272">
                        <c:v>-88.19</c:v>
                      </c:pt>
                      <c:pt idx="273">
                        <c:v>-87.19</c:v>
                      </c:pt>
                      <c:pt idx="274">
                        <c:v>-86.19</c:v>
                      </c:pt>
                      <c:pt idx="275">
                        <c:v>-85.19</c:v>
                      </c:pt>
                      <c:pt idx="276">
                        <c:v>-84.19</c:v>
                      </c:pt>
                      <c:pt idx="277">
                        <c:v>-83.19</c:v>
                      </c:pt>
                      <c:pt idx="278">
                        <c:v>-82.19</c:v>
                      </c:pt>
                      <c:pt idx="279">
                        <c:v>-81.19</c:v>
                      </c:pt>
                      <c:pt idx="280">
                        <c:v>-80.19</c:v>
                      </c:pt>
                      <c:pt idx="281">
                        <c:v>-79.19</c:v>
                      </c:pt>
                      <c:pt idx="282">
                        <c:v>-78.19</c:v>
                      </c:pt>
                      <c:pt idx="283">
                        <c:v>-77.19</c:v>
                      </c:pt>
                      <c:pt idx="284">
                        <c:v>-76.19</c:v>
                      </c:pt>
                      <c:pt idx="285">
                        <c:v>-75.19</c:v>
                      </c:pt>
                      <c:pt idx="286">
                        <c:v>-74.19</c:v>
                      </c:pt>
                      <c:pt idx="287">
                        <c:v>-73.19</c:v>
                      </c:pt>
                      <c:pt idx="288">
                        <c:v>-72.19</c:v>
                      </c:pt>
                      <c:pt idx="289">
                        <c:v>-71.19</c:v>
                      </c:pt>
                      <c:pt idx="290">
                        <c:v>-70.19</c:v>
                      </c:pt>
                      <c:pt idx="291">
                        <c:v>-69.19</c:v>
                      </c:pt>
                      <c:pt idx="292">
                        <c:v>-68.19</c:v>
                      </c:pt>
                      <c:pt idx="293">
                        <c:v>-67.19</c:v>
                      </c:pt>
                      <c:pt idx="294">
                        <c:v>-66.19</c:v>
                      </c:pt>
                      <c:pt idx="295">
                        <c:v>-65.19</c:v>
                      </c:pt>
                      <c:pt idx="296">
                        <c:v>-64.19</c:v>
                      </c:pt>
                      <c:pt idx="297">
                        <c:v>-63.19</c:v>
                      </c:pt>
                      <c:pt idx="298">
                        <c:v>-62.19</c:v>
                      </c:pt>
                      <c:pt idx="299">
                        <c:v>-61.19</c:v>
                      </c:pt>
                      <c:pt idx="300">
                        <c:v>-60.19</c:v>
                      </c:pt>
                      <c:pt idx="301">
                        <c:v>-59.19</c:v>
                      </c:pt>
                      <c:pt idx="302">
                        <c:v>-58.19</c:v>
                      </c:pt>
                      <c:pt idx="303">
                        <c:v>-57.19</c:v>
                      </c:pt>
                      <c:pt idx="304">
                        <c:v>-56.19</c:v>
                      </c:pt>
                      <c:pt idx="305">
                        <c:v>-55.19</c:v>
                      </c:pt>
                      <c:pt idx="306">
                        <c:v>-54.19</c:v>
                      </c:pt>
                      <c:pt idx="307">
                        <c:v>-53.19</c:v>
                      </c:pt>
                      <c:pt idx="308">
                        <c:v>-52.19</c:v>
                      </c:pt>
                      <c:pt idx="309">
                        <c:v>-51.19</c:v>
                      </c:pt>
                      <c:pt idx="310">
                        <c:v>-50.19</c:v>
                      </c:pt>
                      <c:pt idx="311">
                        <c:v>-49.19</c:v>
                      </c:pt>
                      <c:pt idx="312">
                        <c:v>-48.19</c:v>
                      </c:pt>
                      <c:pt idx="313">
                        <c:v>-47.19</c:v>
                      </c:pt>
                      <c:pt idx="314">
                        <c:v>-46.19</c:v>
                      </c:pt>
                      <c:pt idx="315">
                        <c:v>-45.19</c:v>
                      </c:pt>
                      <c:pt idx="316">
                        <c:v>-44.19</c:v>
                      </c:pt>
                      <c:pt idx="317">
                        <c:v>-43.19</c:v>
                      </c:pt>
                      <c:pt idx="318">
                        <c:v>-42.19</c:v>
                      </c:pt>
                      <c:pt idx="319">
                        <c:v>-41.19</c:v>
                      </c:pt>
                      <c:pt idx="320">
                        <c:v>-40.19</c:v>
                      </c:pt>
                      <c:pt idx="321">
                        <c:v>-39.19</c:v>
                      </c:pt>
                      <c:pt idx="322">
                        <c:v>-38.19</c:v>
                      </c:pt>
                      <c:pt idx="323">
                        <c:v>-37.19</c:v>
                      </c:pt>
                      <c:pt idx="324">
                        <c:v>-36.19</c:v>
                      </c:pt>
                      <c:pt idx="325">
                        <c:v>-35.19</c:v>
                      </c:pt>
                      <c:pt idx="326">
                        <c:v>-34.19</c:v>
                      </c:pt>
                      <c:pt idx="327">
                        <c:v>-33.19</c:v>
                      </c:pt>
                      <c:pt idx="328">
                        <c:v>-32.19</c:v>
                      </c:pt>
                      <c:pt idx="329">
                        <c:v>-31.19</c:v>
                      </c:pt>
                      <c:pt idx="330">
                        <c:v>-30.19</c:v>
                      </c:pt>
                      <c:pt idx="331">
                        <c:v>-29.19</c:v>
                      </c:pt>
                      <c:pt idx="332">
                        <c:v>-28.19</c:v>
                      </c:pt>
                      <c:pt idx="333">
                        <c:v>-27.19</c:v>
                      </c:pt>
                      <c:pt idx="334">
                        <c:v>-26.19</c:v>
                      </c:pt>
                      <c:pt idx="335">
                        <c:v>-25.19</c:v>
                      </c:pt>
                      <c:pt idx="336">
                        <c:v>-24.19</c:v>
                      </c:pt>
                      <c:pt idx="337">
                        <c:v>-23.19</c:v>
                      </c:pt>
                      <c:pt idx="338">
                        <c:v>-22.19</c:v>
                      </c:pt>
                      <c:pt idx="339">
                        <c:v>-21.19</c:v>
                      </c:pt>
                      <c:pt idx="340">
                        <c:v>-20.190000000000001</c:v>
                      </c:pt>
                      <c:pt idx="341">
                        <c:v>-19.190000000000001</c:v>
                      </c:pt>
                      <c:pt idx="342">
                        <c:v>-18.190000000000001</c:v>
                      </c:pt>
                      <c:pt idx="343">
                        <c:v>-17.190000000000001</c:v>
                      </c:pt>
                      <c:pt idx="344">
                        <c:v>-16.190000000000001</c:v>
                      </c:pt>
                      <c:pt idx="345">
                        <c:v>-15.19</c:v>
                      </c:pt>
                      <c:pt idx="346">
                        <c:v>-14.19</c:v>
                      </c:pt>
                      <c:pt idx="347">
                        <c:v>-13.19</c:v>
                      </c:pt>
                      <c:pt idx="348">
                        <c:v>-12.19</c:v>
                      </c:pt>
                      <c:pt idx="349">
                        <c:v>-11.19</c:v>
                      </c:pt>
                      <c:pt idx="350">
                        <c:v>-10.19</c:v>
                      </c:pt>
                      <c:pt idx="351">
                        <c:v>-9.19</c:v>
                      </c:pt>
                      <c:pt idx="352">
                        <c:v>-8.19</c:v>
                      </c:pt>
                      <c:pt idx="353">
                        <c:v>-7.19</c:v>
                      </c:pt>
                      <c:pt idx="354">
                        <c:v>-6.19</c:v>
                      </c:pt>
                      <c:pt idx="355">
                        <c:v>-5.19</c:v>
                      </c:pt>
                      <c:pt idx="356">
                        <c:v>-4.1900000000000004</c:v>
                      </c:pt>
                      <c:pt idx="357">
                        <c:v>-3.19</c:v>
                      </c:pt>
                      <c:pt idx="358">
                        <c:v>-2.19</c:v>
                      </c:pt>
                      <c:pt idx="359">
                        <c:v>-1.19</c:v>
                      </c:pt>
                      <c:pt idx="360">
                        <c:v>-0.19</c:v>
                      </c:pt>
                      <c:pt idx="361">
                        <c:v>0.81</c:v>
                      </c:pt>
                      <c:pt idx="362">
                        <c:v>1.81</c:v>
                      </c:pt>
                      <c:pt idx="363">
                        <c:v>2.81</c:v>
                      </c:pt>
                      <c:pt idx="364">
                        <c:v>3.81</c:v>
                      </c:pt>
                      <c:pt idx="365">
                        <c:v>4.8099999999999996</c:v>
                      </c:pt>
                      <c:pt idx="366">
                        <c:v>5.81</c:v>
                      </c:pt>
                      <c:pt idx="367">
                        <c:v>6.81</c:v>
                      </c:pt>
                      <c:pt idx="368">
                        <c:v>7.81</c:v>
                      </c:pt>
                      <c:pt idx="369">
                        <c:v>8.81</c:v>
                      </c:pt>
                      <c:pt idx="370">
                        <c:v>9.81</c:v>
                      </c:pt>
                      <c:pt idx="371">
                        <c:v>10.81</c:v>
                      </c:pt>
                      <c:pt idx="372">
                        <c:v>11.81</c:v>
                      </c:pt>
                      <c:pt idx="373">
                        <c:v>12.81</c:v>
                      </c:pt>
                      <c:pt idx="374">
                        <c:v>13.81</c:v>
                      </c:pt>
                      <c:pt idx="375">
                        <c:v>14.81</c:v>
                      </c:pt>
                      <c:pt idx="376">
                        <c:v>15.81</c:v>
                      </c:pt>
                      <c:pt idx="377">
                        <c:v>16.809999999999999</c:v>
                      </c:pt>
                      <c:pt idx="378">
                        <c:v>17.809999999999999</c:v>
                      </c:pt>
                      <c:pt idx="379">
                        <c:v>18.809999999999999</c:v>
                      </c:pt>
                      <c:pt idx="380">
                        <c:v>19.809999999999999</c:v>
                      </c:pt>
                      <c:pt idx="381">
                        <c:v>20.81</c:v>
                      </c:pt>
                      <c:pt idx="382">
                        <c:v>21.81</c:v>
                      </c:pt>
                      <c:pt idx="383">
                        <c:v>22.81</c:v>
                      </c:pt>
                      <c:pt idx="384">
                        <c:v>23.81</c:v>
                      </c:pt>
                      <c:pt idx="385">
                        <c:v>24.81</c:v>
                      </c:pt>
                      <c:pt idx="386">
                        <c:v>25.81</c:v>
                      </c:pt>
                      <c:pt idx="387">
                        <c:v>26.81</c:v>
                      </c:pt>
                      <c:pt idx="388">
                        <c:v>27.81</c:v>
                      </c:pt>
                      <c:pt idx="389">
                        <c:v>28.81</c:v>
                      </c:pt>
                      <c:pt idx="390">
                        <c:v>29.81</c:v>
                      </c:pt>
                      <c:pt idx="391">
                        <c:v>30.81</c:v>
                      </c:pt>
                      <c:pt idx="392">
                        <c:v>31.81</c:v>
                      </c:pt>
                      <c:pt idx="393">
                        <c:v>32.81</c:v>
                      </c:pt>
                      <c:pt idx="394">
                        <c:v>33.81</c:v>
                      </c:pt>
                      <c:pt idx="395">
                        <c:v>34.81</c:v>
                      </c:pt>
                      <c:pt idx="396">
                        <c:v>35.81</c:v>
                      </c:pt>
                      <c:pt idx="397">
                        <c:v>36.81</c:v>
                      </c:pt>
                      <c:pt idx="398">
                        <c:v>37.81</c:v>
                      </c:pt>
                      <c:pt idx="399">
                        <c:v>38.81</c:v>
                      </c:pt>
                      <c:pt idx="400">
                        <c:v>39.81</c:v>
                      </c:pt>
                      <c:pt idx="401">
                        <c:v>40.81</c:v>
                      </c:pt>
                      <c:pt idx="402">
                        <c:v>41.81</c:v>
                      </c:pt>
                      <c:pt idx="403">
                        <c:v>42.81</c:v>
                      </c:pt>
                      <c:pt idx="404">
                        <c:v>43.81</c:v>
                      </c:pt>
                      <c:pt idx="405">
                        <c:v>44.81</c:v>
                      </c:pt>
                      <c:pt idx="406">
                        <c:v>45.81</c:v>
                      </c:pt>
                      <c:pt idx="407">
                        <c:v>46.81</c:v>
                      </c:pt>
                      <c:pt idx="408">
                        <c:v>47.81</c:v>
                      </c:pt>
                      <c:pt idx="409">
                        <c:v>48.81</c:v>
                      </c:pt>
                      <c:pt idx="410">
                        <c:v>49.81</c:v>
                      </c:pt>
                      <c:pt idx="411">
                        <c:v>50.81</c:v>
                      </c:pt>
                      <c:pt idx="412">
                        <c:v>51.81</c:v>
                      </c:pt>
                      <c:pt idx="413">
                        <c:v>52.81</c:v>
                      </c:pt>
                      <c:pt idx="414">
                        <c:v>53.81</c:v>
                      </c:pt>
                      <c:pt idx="415">
                        <c:v>54.81</c:v>
                      </c:pt>
                      <c:pt idx="416">
                        <c:v>55.81</c:v>
                      </c:pt>
                      <c:pt idx="417">
                        <c:v>56.81</c:v>
                      </c:pt>
                      <c:pt idx="418">
                        <c:v>57.81</c:v>
                      </c:pt>
                      <c:pt idx="419">
                        <c:v>58.81</c:v>
                      </c:pt>
                      <c:pt idx="420">
                        <c:v>59.81</c:v>
                      </c:pt>
                      <c:pt idx="421">
                        <c:v>60.81</c:v>
                      </c:pt>
                      <c:pt idx="422">
                        <c:v>61.81</c:v>
                      </c:pt>
                      <c:pt idx="423">
                        <c:v>62.81</c:v>
                      </c:pt>
                      <c:pt idx="424">
                        <c:v>63.81</c:v>
                      </c:pt>
                      <c:pt idx="425">
                        <c:v>64.81</c:v>
                      </c:pt>
                      <c:pt idx="426">
                        <c:v>65.81</c:v>
                      </c:pt>
                      <c:pt idx="427">
                        <c:v>66.81</c:v>
                      </c:pt>
                      <c:pt idx="428">
                        <c:v>67.81</c:v>
                      </c:pt>
                      <c:pt idx="429">
                        <c:v>68.81</c:v>
                      </c:pt>
                      <c:pt idx="430">
                        <c:v>69.81</c:v>
                      </c:pt>
                      <c:pt idx="431">
                        <c:v>70.81</c:v>
                      </c:pt>
                      <c:pt idx="432">
                        <c:v>71.81</c:v>
                      </c:pt>
                      <c:pt idx="433">
                        <c:v>72.81</c:v>
                      </c:pt>
                      <c:pt idx="434">
                        <c:v>73.81</c:v>
                      </c:pt>
                      <c:pt idx="435">
                        <c:v>74.81</c:v>
                      </c:pt>
                      <c:pt idx="436">
                        <c:v>75.81</c:v>
                      </c:pt>
                      <c:pt idx="437">
                        <c:v>76.81</c:v>
                      </c:pt>
                      <c:pt idx="438">
                        <c:v>77.81</c:v>
                      </c:pt>
                      <c:pt idx="439">
                        <c:v>78.81</c:v>
                      </c:pt>
                      <c:pt idx="440">
                        <c:v>79.81</c:v>
                      </c:pt>
                      <c:pt idx="441">
                        <c:v>80.81</c:v>
                      </c:pt>
                      <c:pt idx="442">
                        <c:v>81.81</c:v>
                      </c:pt>
                      <c:pt idx="443">
                        <c:v>82.81</c:v>
                      </c:pt>
                      <c:pt idx="444">
                        <c:v>83.81</c:v>
                      </c:pt>
                      <c:pt idx="445">
                        <c:v>84.81</c:v>
                      </c:pt>
                      <c:pt idx="446">
                        <c:v>85.81</c:v>
                      </c:pt>
                      <c:pt idx="447">
                        <c:v>86.81</c:v>
                      </c:pt>
                      <c:pt idx="448">
                        <c:v>87.81</c:v>
                      </c:pt>
                      <c:pt idx="449">
                        <c:v>88.81</c:v>
                      </c:pt>
                      <c:pt idx="450">
                        <c:v>89.81</c:v>
                      </c:pt>
                      <c:pt idx="451">
                        <c:v>90.81</c:v>
                      </c:pt>
                      <c:pt idx="452">
                        <c:v>91.81</c:v>
                      </c:pt>
                      <c:pt idx="453">
                        <c:v>92.81</c:v>
                      </c:pt>
                      <c:pt idx="454">
                        <c:v>93.81</c:v>
                      </c:pt>
                      <c:pt idx="455">
                        <c:v>94.81</c:v>
                      </c:pt>
                      <c:pt idx="456">
                        <c:v>95.81</c:v>
                      </c:pt>
                      <c:pt idx="457">
                        <c:v>96.81</c:v>
                      </c:pt>
                      <c:pt idx="458">
                        <c:v>97.81</c:v>
                      </c:pt>
                      <c:pt idx="459">
                        <c:v>98.81</c:v>
                      </c:pt>
                      <c:pt idx="460">
                        <c:v>99.81</c:v>
                      </c:pt>
                      <c:pt idx="461">
                        <c:v>100.81</c:v>
                      </c:pt>
                      <c:pt idx="462">
                        <c:v>101.81</c:v>
                      </c:pt>
                      <c:pt idx="463">
                        <c:v>102.81</c:v>
                      </c:pt>
                      <c:pt idx="464">
                        <c:v>103.81</c:v>
                      </c:pt>
                      <c:pt idx="465">
                        <c:v>104.81</c:v>
                      </c:pt>
                      <c:pt idx="466">
                        <c:v>105.81</c:v>
                      </c:pt>
                      <c:pt idx="467">
                        <c:v>106.81</c:v>
                      </c:pt>
                      <c:pt idx="468">
                        <c:v>107.81</c:v>
                      </c:pt>
                      <c:pt idx="469">
                        <c:v>108.81</c:v>
                      </c:pt>
                      <c:pt idx="470">
                        <c:v>109.81</c:v>
                      </c:pt>
                      <c:pt idx="471">
                        <c:v>110.81</c:v>
                      </c:pt>
                      <c:pt idx="472">
                        <c:v>111.81</c:v>
                      </c:pt>
                      <c:pt idx="473">
                        <c:v>112.81</c:v>
                      </c:pt>
                      <c:pt idx="474">
                        <c:v>113.81</c:v>
                      </c:pt>
                      <c:pt idx="475">
                        <c:v>114.81</c:v>
                      </c:pt>
                      <c:pt idx="476">
                        <c:v>115.81</c:v>
                      </c:pt>
                      <c:pt idx="477">
                        <c:v>116.81</c:v>
                      </c:pt>
                      <c:pt idx="478">
                        <c:v>117.81</c:v>
                      </c:pt>
                      <c:pt idx="479">
                        <c:v>118.81</c:v>
                      </c:pt>
                      <c:pt idx="480">
                        <c:v>119.81</c:v>
                      </c:pt>
                      <c:pt idx="481">
                        <c:v>120.81</c:v>
                      </c:pt>
                      <c:pt idx="482">
                        <c:v>121.81</c:v>
                      </c:pt>
                      <c:pt idx="483">
                        <c:v>122.81</c:v>
                      </c:pt>
                      <c:pt idx="484">
                        <c:v>123.81</c:v>
                      </c:pt>
                      <c:pt idx="485">
                        <c:v>124.81</c:v>
                      </c:pt>
                      <c:pt idx="486">
                        <c:v>125.81</c:v>
                      </c:pt>
                      <c:pt idx="487">
                        <c:v>126.81</c:v>
                      </c:pt>
                      <c:pt idx="488">
                        <c:v>127.81</c:v>
                      </c:pt>
                      <c:pt idx="489">
                        <c:v>128.81</c:v>
                      </c:pt>
                      <c:pt idx="490">
                        <c:v>129.81</c:v>
                      </c:pt>
                      <c:pt idx="491">
                        <c:v>130.81</c:v>
                      </c:pt>
                      <c:pt idx="492">
                        <c:v>131.81</c:v>
                      </c:pt>
                      <c:pt idx="493">
                        <c:v>132.81</c:v>
                      </c:pt>
                      <c:pt idx="494">
                        <c:v>133.81</c:v>
                      </c:pt>
                      <c:pt idx="495">
                        <c:v>134.81</c:v>
                      </c:pt>
                      <c:pt idx="496">
                        <c:v>135.81</c:v>
                      </c:pt>
                      <c:pt idx="497">
                        <c:v>136.81</c:v>
                      </c:pt>
                      <c:pt idx="498">
                        <c:v>137.81</c:v>
                      </c:pt>
                      <c:pt idx="499">
                        <c:v>138.81</c:v>
                      </c:pt>
                      <c:pt idx="500">
                        <c:v>139.81</c:v>
                      </c:pt>
                      <c:pt idx="501">
                        <c:v>140.81</c:v>
                      </c:pt>
                      <c:pt idx="502">
                        <c:v>141.81</c:v>
                      </c:pt>
                      <c:pt idx="503">
                        <c:v>142.81</c:v>
                      </c:pt>
                      <c:pt idx="504">
                        <c:v>143.81</c:v>
                      </c:pt>
                      <c:pt idx="505">
                        <c:v>144.81</c:v>
                      </c:pt>
                      <c:pt idx="506">
                        <c:v>145.81</c:v>
                      </c:pt>
                      <c:pt idx="507">
                        <c:v>146.81</c:v>
                      </c:pt>
                      <c:pt idx="508">
                        <c:v>147.81</c:v>
                      </c:pt>
                      <c:pt idx="509">
                        <c:v>148.81</c:v>
                      </c:pt>
                      <c:pt idx="510">
                        <c:v>149.81</c:v>
                      </c:pt>
                      <c:pt idx="511">
                        <c:v>150.81</c:v>
                      </c:pt>
                      <c:pt idx="512">
                        <c:v>151.81</c:v>
                      </c:pt>
                      <c:pt idx="513">
                        <c:v>152.81</c:v>
                      </c:pt>
                      <c:pt idx="514">
                        <c:v>153.81</c:v>
                      </c:pt>
                      <c:pt idx="515">
                        <c:v>154.81</c:v>
                      </c:pt>
                      <c:pt idx="516">
                        <c:v>155.81</c:v>
                      </c:pt>
                      <c:pt idx="517">
                        <c:v>156.81</c:v>
                      </c:pt>
                      <c:pt idx="518">
                        <c:v>157.81</c:v>
                      </c:pt>
                      <c:pt idx="519">
                        <c:v>158.81</c:v>
                      </c:pt>
                      <c:pt idx="520">
                        <c:v>159.81</c:v>
                      </c:pt>
                      <c:pt idx="521">
                        <c:v>160.81</c:v>
                      </c:pt>
                      <c:pt idx="522">
                        <c:v>161.81</c:v>
                      </c:pt>
                      <c:pt idx="523">
                        <c:v>162.81</c:v>
                      </c:pt>
                      <c:pt idx="524">
                        <c:v>163.81</c:v>
                      </c:pt>
                      <c:pt idx="525">
                        <c:v>164.81</c:v>
                      </c:pt>
                      <c:pt idx="526">
                        <c:v>165.81</c:v>
                      </c:pt>
                      <c:pt idx="527">
                        <c:v>166.81</c:v>
                      </c:pt>
                      <c:pt idx="528">
                        <c:v>167.81</c:v>
                      </c:pt>
                      <c:pt idx="529">
                        <c:v>168.81</c:v>
                      </c:pt>
                      <c:pt idx="530">
                        <c:v>169.81</c:v>
                      </c:pt>
                      <c:pt idx="531">
                        <c:v>170.81</c:v>
                      </c:pt>
                      <c:pt idx="532">
                        <c:v>171.81</c:v>
                      </c:pt>
                      <c:pt idx="533">
                        <c:v>172.81</c:v>
                      </c:pt>
                      <c:pt idx="534">
                        <c:v>173.81</c:v>
                      </c:pt>
                      <c:pt idx="535">
                        <c:v>174.81</c:v>
                      </c:pt>
                      <c:pt idx="536">
                        <c:v>175.81</c:v>
                      </c:pt>
                      <c:pt idx="537">
                        <c:v>176.81</c:v>
                      </c:pt>
                      <c:pt idx="538">
                        <c:v>177.81</c:v>
                      </c:pt>
                      <c:pt idx="539">
                        <c:v>178.81</c:v>
                      </c:pt>
                      <c:pt idx="540">
                        <c:v>179.81</c:v>
                      </c:pt>
                      <c:pt idx="541">
                        <c:v>180.81</c:v>
                      </c:pt>
                      <c:pt idx="542">
                        <c:v>181.81</c:v>
                      </c:pt>
                      <c:pt idx="543">
                        <c:v>182.81</c:v>
                      </c:pt>
                      <c:pt idx="544">
                        <c:v>183.81</c:v>
                      </c:pt>
                      <c:pt idx="545">
                        <c:v>184.81</c:v>
                      </c:pt>
                      <c:pt idx="546">
                        <c:v>185.81</c:v>
                      </c:pt>
                      <c:pt idx="547">
                        <c:v>186.81</c:v>
                      </c:pt>
                      <c:pt idx="548">
                        <c:v>187.81</c:v>
                      </c:pt>
                      <c:pt idx="549">
                        <c:v>188.81</c:v>
                      </c:pt>
                      <c:pt idx="550">
                        <c:v>189.81</c:v>
                      </c:pt>
                      <c:pt idx="551">
                        <c:v>190.81</c:v>
                      </c:pt>
                      <c:pt idx="552">
                        <c:v>191.81</c:v>
                      </c:pt>
                      <c:pt idx="553">
                        <c:v>192.81</c:v>
                      </c:pt>
                      <c:pt idx="554">
                        <c:v>193.81</c:v>
                      </c:pt>
                      <c:pt idx="555">
                        <c:v>194.81</c:v>
                      </c:pt>
                      <c:pt idx="556">
                        <c:v>195.81</c:v>
                      </c:pt>
                      <c:pt idx="557">
                        <c:v>196.81</c:v>
                      </c:pt>
                      <c:pt idx="558">
                        <c:v>197.81</c:v>
                      </c:pt>
                      <c:pt idx="559">
                        <c:v>198.81</c:v>
                      </c:pt>
                      <c:pt idx="560">
                        <c:v>199.81</c:v>
                      </c:pt>
                      <c:pt idx="561">
                        <c:v>200.81</c:v>
                      </c:pt>
                      <c:pt idx="562">
                        <c:v>201.81</c:v>
                      </c:pt>
                      <c:pt idx="563">
                        <c:v>202.81</c:v>
                      </c:pt>
                      <c:pt idx="564">
                        <c:v>203.81</c:v>
                      </c:pt>
                      <c:pt idx="565">
                        <c:v>204.81</c:v>
                      </c:pt>
                      <c:pt idx="566">
                        <c:v>205.81</c:v>
                      </c:pt>
                      <c:pt idx="567">
                        <c:v>206.81</c:v>
                      </c:pt>
                      <c:pt idx="568">
                        <c:v>207.81</c:v>
                      </c:pt>
                      <c:pt idx="569">
                        <c:v>208.81</c:v>
                      </c:pt>
                      <c:pt idx="570">
                        <c:v>209.81</c:v>
                      </c:pt>
                      <c:pt idx="571">
                        <c:v>210.81</c:v>
                      </c:pt>
                      <c:pt idx="572">
                        <c:v>211.81</c:v>
                      </c:pt>
                      <c:pt idx="573">
                        <c:v>212.81</c:v>
                      </c:pt>
                      <c:pt idx="574">
                        <c:v>213.81</c:v>
                      </c:pt>
                      <c:pt idx="575">
                        <c:v>214.81</c:v>
                      </c:pt>
                      <c:pt idx="576">
                        <c:v>215.81</c:v>
                      </c:pt>
                      <c:pt idx="577">
                        <c:v>216.81</c:v>
                      </c:pt>
                      <c:pt idx="578">
                        <c:v>217.81</c:v>
                      </c:pt>
                      <c:pt idx="579">
                        <c:v>218.81</c:v>
                      </c:pt>
                      <c:pt idx="580">
                        <c:v>219.81</c:v>
                      </c:pt>
                      <c:pt idx="581">
                        <c:v>220.81</c:v>
                      </c:pt>
                      <c:pt idx="582">
                        <c:v>221.81</c:v>
                      </c:pt>
                      <c:pt idx="583">
                        <c:v>222.81</c:v>
                      </c:pt>
                      <c:pt idx="584">
                        <c:v>223.81</c:v>
                      </c:pt>
                      <c:pt idx="585">
                        <c:v>224.81</c:v>
                      </c:pt>
                      <c:pt idx="586">
                        <c:v>225.81</c:v>
                      </c:pt>
                      <c:pt idx="587">
                        <c:v>226.81</c:v>
                      </c:pt>
                      <c:pt idx="588">
                        <c:v>227.81</c:v>
                      </c:pt>
                      <c:pt idx="589">
                        <c:v>228.81</c:v>
                      </c:pt>
                      <c:pt idx="590">
                        <c:v>229.81</c:v>
                      </c:pt>
                      <c:pt idx="591">
                        <c:v>230.81</c:v>
                      </c:pt>
                      <c:pt idx="592">
                        <c:v>231.81</c:v>
                      </c:pt>
                      <c:pt idx="593">
                        <c:v>232.81</c:v>
                      </c:pt>
                      <c:pt idx="594">
                        <c:v>233.81</c:v>
                      </c:pt>
                      <c:pt idx="595">
                        <c:v>234.81</c:v>
                      </c:pt>
                      <c:pt idx="596">
                        <c:v>235.81</c:v>
                      </c:pt>
                      <c:pt idx="597">
                        <c:v>236.81</c:v>
                      </c:pt>
                      <c:pt idx="598">
                        <c:v>237.81</c:v>
                      </c:pt>
                      <c:pt idx="599">
                        <c:v>238.81</c:v>
                      </c:pt>
                      <c:pt idx="600">
                        <c:v>239.81</c:v>
                      </c:pt>
                      <c:pt idx="601">
                        <c:v>240.81</c:v>
                      </c:pt>
                      <c:pt idx="602">
                        <c:v>241.81</c:v>
                      </c:pt>
                      <c:pt idx="603">
                        <c:v>242.81</c:v>
                      </c:pt>
                      <c:pt idx="604">
                        <c:v>243.81</c:v>
                      </c:pt>
                      <c:pt idx="605">
                        <c:v>244.81</c:v>
                      </c:pt>
                      <c:pt idx="606">
                        <c:v>245.81</c:v>
                      </c:pt>
                      <c:pt idx="607">
                        <c:v>246.81</c:v>
                      </c:pt>
                      <c:pt idx="608">
                        <c:v>247.81</c:v>
                      </c:pt>
                      <c:pt idx="609">
                        <c:v>248.81</c:v>
                      </c:pt>
                      <c:pt idx="610">
                        <c:v>249.81</c:v>
                      </c:pt>
                      <c:pt idx="611">
                        <c:v>250.81</c:v>
                      </c:pt>
                      <c:pt idx="612">
                        <c:v>251.81</c:v>
                      </c:pt>
                      <c:pt idx="613">
                        <c:v>252.81</c:v>
                      </c:pt>
                      <c:pt idx="614">
                        <c:v>253.81</c:v>
                      </c:pt>
                      <c:pt idx="615">
                        <c:v>254.81</c:v>
                      </c:pt>
                      <c:pt idx="616">
                        <c:v>255.81</c:v>
                      </c:pt>
                      <c:pt idx="617">
                        <c:v>256.81</c:v>
                      </c:pt>
                      <c:pt idx="618">
                        <c:v>257.81</c:v>
                      </c:pt>
                      <c:pt idx="619">
                        <c:v>258.81</c:v>
                      </c:pt>
                      <c:pt idx="620">
                        <c:v>259.81</c:v>
                      </c:pt>
                      <c:pt idx="621">
                        <c:v>260.81</c:v>
                      </c:pt>
                      <c:pt idx="622">
                        <c:v>261.81</c:v>
                      </c:pt>
                      <c:pt idx="623">
                        <c:v>262.81</c:v>
                      </c:pt>
                      <c:pt idx="624">
                        <c:v>263.81</c:v>
                      </c:pt>
                      <c:pt idx="625">
                        <c:v>264.81</c:v>
                      </c:pt>
                      <c:pt idx="626">
                        <c:v>265.81</c:v>
                      </c:pt>
                      <c:pt idx="627">
                        <c:v>266.81</c:v>
                      </c:pt>
                      <c:pt idx="628">
                        <c:v>267.81</c:v>
                      </c:pt>
                      <c:pt idx="629">
                        <c:v>268.81</c:v>
                      </c:pt>
                      <c:pt idx="630">
                        <c:v>269.81</c:v>
                      </c:pt>
                      <c:pt idx="631">
                        <c:v>270.81</c:v>
                      </c:pt>
                      <c:pt idx="632">
                        <c:v>271.81</c:v>
                      </c:pt>
                      <c:pt idx="633">
                        <c:v>272.81</c:v>
                      </c:pt>
                      <c:pt idx="634">
                        <c:v>273.81</c:v>
                      </c:pt>
                      <c:pt idx="635">
                        <c:v>274.81</c:v>
                      </c:pt>
                      <c:pt idx="636">
                        <c:v>275.81</c:v>
                      </c:pt>
                      <c:pt idx="637">
                        <c:v>276.81</c:v>
                      </c:pt>
                      <c:pt idx="638">
                        <c:v>277.81</c:v>
                      </c:pt>
                      <c:pt idx="639">
                        <c:v>278.81</c:v>
                      </c:pt>
                      <c:pt idx="640">
                        <c:v>279.81</c:v>
                      </c:pt>
                      <c:pt idx="641">
                        <c:v>280.81</c:v>
                      </c:pt>
                      <c:pt idx="642">
                        <c:v>281.81</c:v>
                      </c:pt>
                      <c:pt idx="643">
                        <c:v>282.81</c:v>
                      </c:pt>
                      <c:pt idx="644">
                        <c:v>283.81</c:v>
                      </c:pt>
                      <c:pt idx="645">
                        <c:v>284.81</c:v>
                      </c:pt>
                      <c:pt idx="646">
                        <c:v>285.81</c:v>
                      </c:pt>
                      <c:pt idx="647">
                        <c:v>286.81</c:v>
                      </c:pt>
                      <c:pt idx="648">
                        <c:v>287.81</c:v>
                      </c:pt>
                      <c:pt idx="649">
                        <c:v>288.81</c:v>
                      </c:pt>
                      <c:pt idx="650">
                        <c:v>289.81</c:v>
                      </c:pt>
                      <c:pt idx="651">
                        <c:v>290.81</c:v>
                      </c:pt>
                      <c:pt idx="652">
                        <c:v>291.81</c:v>
                      </c:pt>
                      <c:pt idx="653">
                        <c:v>292.81</c:v>
                      </c:pt>
                      <c:pt idx="654">
                        <c:v>293.81</c:v>
                      </c:pt>
                      <c:pt idx="655">
                        <c:v>294.81</c:v>
                      </c:pt>
                      <c:pt idx="656">
                        <c:v>295.81</c:v>
                      </c:pt>
                      <c:pt idx="657">
                        <c:v>296.81</c:v>
                      </c:pt>
                      <c:pt idx="658">
                        <c:v>297.81</c:v>
                      </c:pt>
                      <c:pt idx="659">
                        <c:v>298.81</c:v>
                      </c:pt>
                      <c:pt idx="660">
                        <c:v>299.81</c:v>
                      </c:pt>
                      <c:pt idx="661">
                        <c:v>300.81</c:v>
                      </c:pt>
                      <c:pt idx="662">
                        <c:v>301.81</c:v>
                      </c:pt>
                      <c:pt idx="663">
                        <c:v>302.81</c:v>
                      </c:pt>
                      <c:pt idx="664">
                        <c:v>303.81</c:v>
                      </c:pt>
                      <c:pt idx="665">
                        <c:v>304.81</c:v>
                      </c:pt>
                      <c:pt idx="666">
                        <c:v>305.81</c:v>
                      </c:pt>
                      <c:pt idx="667">
                        <c:v>306.81</c:v>
                      </c:pt>
                      <c:pt idx="668">
                        <c:v>307.81</c:v>
                      </c:pt>
                      <c:pt idx="669">
                        <c:v>308.81</c:v>
                      </c:pt>
                      <c:pt idx="670">
                        <c:v>309.81</c:v>
                      </c:pt>
                      <c:pt idx="671">
                        <c:v>310.81</c:v>
                      </c:pt>
                      <c:pt idx="672">
                        <c:v>311.81</c:v>
                      </c:pt>
                      <c:pt idx="673">
                        <c:v>312.81</c:v>
                      </c:pt>
                      <c:pt idx="674">
                        <c:v>313.81</c:v>
                      </c:pt>
                      <c:pt idx="675">
                        <c:v>314.81</c:v>
                      </c:pt>
                      <c:pt idx="676">
                        <c:v>315.81</c:v>
                      </c:pt>
                      <c:pt idx="677">
                        <c:v>316.81</c:v>
                      </c:pt>
                      <c:pt idx="678">
                        <c:v>317.81</c:v>
                      </c:pt>
                      <c:pt idx="679">
                        <c:v>318.81</c:v>
                      </c:pt>
                      <c:pt idx="680">
                        <c:v>319.81</c:v>
                      </c:pt>
                      <c:pt idx="681">
                        <c:v>320.81</c:v>
                      </c:pt>
                      <c:pt idx="682">
                        <c:v>321.81</c:v>
                      </c:pt>
                      <c:pt idx="683">
                        <c:v>322.81</c:v>
                      </c:pt>
                      <c:pt idx="684">
                        <c:v>323.81</c:v>
                      </c:pt>
                      <c:pt idx="685">
                        <c:v>324.81</c:v>
                      </c:pt>
                      <c:pt idx="686">
                        <c:v>325.81</c:v>
                      </c:pt>
                      <c:pt idx="687">
                        <c:v>326.81</c:v>
                      </c:pt>
                      <c:pt idx="688">
                        <c:v>327.81</c:v>
                      </c:pt>
                      <c:pt idx="689">
                        <c:v>328.81</c:v>
                      </c:pt>
                      <c:pt idx="690">
                        <c:v>329.81</c:v>
                      </c:pt>
                      <c:pt idx="691">
                        <c:v>330.81</c:v>
                      </c:pt>
                      <c:pt idx="692">
                        <c:v>331.81</c:v>
                      </c:pt>
                      <c:pt idx="693">
                        <c:v>332.81</c:v>
                      </c:pt>
                      <c:pt idx="694">
                        <c:v>333.81</c:v>
                      </c:pt>
                      <c:pt idx="695">
                        <c:v>334.81</c:v>
                      </c:pt>
                      <c:pt idx="696">
                        <c:v>335.81</c:v>
                      </c:pt>
                      <c:pt idx="697">
                        <c:v>336.81</c:v>
                      </c:pt>
                      <c:pt idx="698">
                        <c:v>337.81</c:v>
                      </c:pt>
                      <c:pt idx="699">
                        <c:v>338.81</c:v>
                      </c:pt>
                      <c:pt idx="700">
                        <c:v>339.81</c:v>
                      </c:pt>
                      <c:pt idx="701">
                        <c:v>340.81</c:v>
                      </c:pt>
                      <c:pt idx="702">
                        <c:v>341.81</c:v>
                      </c:pt>
                      <c:pt idx="703">
                        <c:v>342.81</c:v>
                      </c:pt>
                      <c:pt idx="704">
                        <c:v>343.81</c:v>
                      </c:pt>
                      <c:pt idx="705">
                        <c:v>344.81</c:v>
                      </c:pt>
                      <c:pt idx="706">
                        <c:v>345.81</c:v>
                      </c:pt>
                      <c:pt idx="707">
                        <c:v>346.81</c:v>
                      </c:pt>
                      <c:pt idx="708">
                        <c:v>347.81</c:v>
                      </c:pt>
                      <c:pt idx="709">
                        <c:v>348.81</c:v>
                      </c:pt>
                      <c:pt idx="710">
                        <c:v>349.81</c:v>
                      </c:pt>
                      <c:pt idx="711">
                        <c:v>350.81</c:v>
                      </c:pt>
                      <c:pt idx="712">
                        <c:v>351.81</c:v>
                      </c:pt>
                      <c:pt idx="713">
                        <c:v>352.81</c:v>
                      </c:pt>
                      <c:pt idx="714">
                        <c:v>353.81</c:v>
                      </c:pt>
                      <c:pt idx="715">
                        <c:v>354.81</c:v>
                      </c:pt>
                      <c:pt idx="716">
                        <c:v>355.81</c:v>
                      </c:pt>
                      <c:pt idx="717">
                        <c:v>356.81</c:v>
                      </c:pt>
                      <c:pt idx="718">
                        <c:v>357.81</c:v>
                      </c:pt>
                      <c:pt idx="719">
                        <c:v>358.81</c:v>
                      </c:pt>
                    </c:numCache>
                  </c:numRef>
                </c:xVal>
                <c:yVal>
                  <c:numRef>
                    <c:extLst>
                      <c:ext uri="{02D57815-91ED-43cb-92C2-25804820EDAC}">
                        <c15:formulaRef>
                          <c15:sqref>'Data Task 1'!$AA$12:$AA$731</c15:sqref>
                        </c15:formulaRef>
                      </c:ext>
                    </c:extLst>
                    <c:numCache>
                      <c:formatCode>0.00</c:formatCode>
                      <c:ptCount val="720"/>
                      <c:pt idx="0">
                        <c:v>0.88548700000000002</c:v>
                      </c:pt>
                      <c:pt idx="1">
                        <c:v>0.80415300000000001</c:v>
                      </c:pt>
                      <c:pt idx="2">
                        <c:v>0.76894099999999999</c:v>
                      </c:pt>
                      <c:pt idx="3">
                        <c:v>0.77393200000000006</c:v>
                      </c:pt>
                      <c:pt idx="4">
                        <c:v>0.80600899999999998</c:v>
                      </c:pt>
                      <c:pt idx="5">
                        <c:v>0.81140100000000004</c:v>
                      </c:pt>
                      <c:pt idx="6">
                        <c:v>0.79815900000000006</c:v>
                      </c:pt>
                      <c:pt idx="7">
                        <c:v>0.77215100000000003</c:v>
                      </c:pt>
                      <c:pt idx="8">
                        <c:v>0.78900499999999996</c:v>
                      </c:pt>
                      <c:pt idx="9">
                        <c:v>0.80774000000000001</c:v>
                      </c:pt>
                      <c:pt idx="10">
                        <c:v>0.82283799999999996</c:v>
                      </c:pt>
                      <c:pt idx="11">
                        <c:v>0.798184</c:v>
                      </c:pt>
                      <c:pt idx="12">
                        <c:v>0.74105200000000004</c:v>
                      </c:pt>
                      <c:pt idx="13">
                        <c:v>0.76470199999999999</c:v>
                      </c:pt>
                      <c:pt idx="14">
                        <c:v>0.76302199999999998</c:v>
                      </c:pt>
                      <c:pt idx="15">
                        <c:v>0.82511999999999996</c:v>
                      </c:pt>
                      <c:pt idx="16">
                        <c:v>0.81564000000000003</c:v>
                      </c:pt>
                      <c:pt idx="17">
                        <c:v>0.78998299999999999</c:v>
                      </c:pt>
                      <c:pt idx="18">
                        <c:v>0.74478899999999992</c:v>
                      </c:pt>
                      <c:pt idx="19">
                        <c:v>0.82950900000000005</c:v>
                      </c:pt>
                      <c:pt idx="20">
                        <c:v>0.79264100000000004</c:v>
                      </c:pt>
                      <c:pt idx="21">
                        <c:v>0.755799</c:v>
                      </c:pt>
                      <c:pt idx="22">
                        <c:v>0.74060100000000006</c:v>
                      </c:pt>
                      <c:pt idx="23">
                        <c:v>0.77453400000000006</c:v>
                      </c:pt>
                      <c:pt idx="24">
                        <c:v>0.76550499999999999</c:v>
                      </c:pt>
                      <c:pt idx="25">
                        <c:v>0.66177399999999997</c:v>
                      </c:pt>
                      <c:pt idx="26">
                        <c:v>0.81714500000000001</c:v>
                      </c:pt>
                      <c:pt idx="27">
                        <c:v>0.84927200000000003</c:v>
                      </c:pt>
                      <c:pt idx="28">
                        <c:v>0.79324300000000003</c:v>
                      </c:pt>
                      <c:pt idx="29">
                        <c:v>0.737842</c:v>
                      </c:pt>
                      <c:pt idx="30">
                        <c:v>0.78203299999999998</c:v>
                      </c:pt>
                      <c:pt idx="31">
                        <c:v>0.71253600000000006</c:v>
                      </c:pt>
                      <c:pt idx="32">
                        <c:v>0.72545199999999999</c:v>
                      </c:pt>
                      <c:pt idx="33">
                        <c:v>0.74973000000000001</c:v>
                      </c:pt>
                      <c:pt idx="34">
                        <c:v>0.68527399999999994</c:v>
                      </c:pt>
                      <c:pt idx="35">
                        <c:v>0.71243600000000007</c:v>
                      </c:pt>
                      <c:pt idx="36">
                        <c:v>0.79264100000000004</c:v>
                      </c:pt>
                      <c:pt idx="37">
                        <c:v>0.65507800000000005</c:v>
                      </c:pt>
                      <c:pt idx="38">
                        <c:v>0.76116600000000001</c:v>
                      </c:pt>
                      <c:pt idx="39">
                        <c:v>0.744062</c:v>
                      </c:pt>
                      <c:pt idx="40">
                        <c:v>0.678678</c:v>
                      </c:pt>
                      <c:pt idx="41">
                        <c:v>0.651918</c:v>
                      </c:pt>
                      <c:pt idx="42">
                        <c:v>0.76322299999999998</c:v>
                      </c:pt>
                      <c:pt idx="43">
                        <c:v>0.63957900000000001</c:v>
                      </c:pt>
                      <c:pt idx="44">
                        <c:v>0.72826100000000005</c:v>
                      </c:pt>
                      <c:pt idx="45">
                        <c:v>0.70277999999999996</c:v>
                      </c:pt>
                      <c:pt idx="46">
                        <c:v>0.62744</c:v>
                      </c:pt>
                      <c:pt idx="47">
                        <c:v>0.62902000000000002</c:v>
                      </c:pt>
                      <c:pt idx="48">
                        <c:v>0.67255900000000002</c:v>
                      </c:pt>
                      <c:pt idx="49">
                        <c:v>0.70854799999999996</c:v>
                      </c:pt>
                      <c:pt idx="50">
                        <c:v>0.71035399999999993</c:v>
                      </c:pt>
                      <c:pt idx="51">
                        <c:v>0.66882200000000003</c:v>
                      </c:pt>
                      <c:pt idx="52">
                        <c:v>0.66842099999999993</c:v>
                      </c:pt>
                      <c:pt idx="53">
                        <c:v>0.65126600000000001</c:v>
                      </c:pt>
                      <c:pt idx="54">
                        <c:v>0.66337899999999994</c:v>
                      </c:pt>
                      <c:pt idx="55">
                        <c:v>0.65415000000000001</c:v>
                      </c:pt>
                      <c:pt idx="56">
                        <c:v>0.64793000000000001</c:v>
                      </c:pt>
                      <c:pt idx="57">
                        <c:v>0.61467399999999994</c:v>
                      </c:pt>
                      <c:pt idx="58">
                        <c:v>0.637096</c:v>
                      </c:pt>
                      <c:pt idx="59">
                        <c:v>0.65961700000000001</c:v>
                      </c:pt>
                      <c:pt idx="60">
                        <c:v>0.61384700000000003</c:v>
                      </c:pt>
                      <c:pt idx="61">
                        <c:v>0.57928599999999997</c:v>
                      </c:pt>
                      <c:pt idx="62">
                        <c:v>0.57946199999999992</c:v>
                      </c:pt>
                      <c:pt idx="63">
                        <c:v>0.56295899999999999</c:v>
                      </c:pt>
                      <c:pt idx="64">
                        <c:v>0.60025299999999993</c:v>
                      </c:pt>
                      <c:pt idx="65">
                        <c:v>0.599074</c:v>
                      </c:pt>
                      <c:pt idx="66">
                        <c:v>0.57168700000000006</c:v>
                      </c:pt>
                      <c:pt idx="67">
                        <c:v>0.58259700000000003</c:v>
                      </c:pt>
                      <c:pt idx="68">
                        <c:v>0.62999800000000006</c:v>
                      </c:pt>
                      <c:pt idx="69">
                        <c:v>0.63905199999999995</c:v>
                      </c:pt>
                      <c:pt idx="70">
                        <c:v>0.60863</c:v>
                      </c:pt>
                      <c:pt idx="71">
                        <c:v>0.59109900000000004</c:v>
                      </c:pt>
                      <c:pt idx="72">
                        <c:v>0.60496799999999995</c:v>
                      </c:pt>
                      <c:pt idx="73">
                        <c:v>0.59027099999999999</c:v>
                      </c:pt>
                      <c:pt idx="74">
                        <c:v>0.58079100000000006</c:v>
                      </c:pt>
                      <c:pt idx="75">
                        <c:v>0.59739399999999998</c:v>
                      </c:pt>
                      <c:pt idx="76">
                        <c:v>0.57138599999999995</c:v>
                      </c:pt>
                      <c:pt idx="77">
                        <c:v>0.58854099999999998</c:v>
                      </c:pt>
                      <c:pt idx="78">
                        <c:v>0.60128199999999998</c:v>
                      </c:pt>
                      <c:pt idx="79">
                        <c:v>0.59752000000000005</c:v>
                      </c:pt>
                      <c:pt idx="80">
                        <c:v>0.58382599999999996</c:v>
                      </c:pt>
                      <c:pt idx="81">
                        <c:v>0.57622700000000004</c:v>
                      </c:pt>
                      <c:pt idx="82">
                        <c:v>0.47961900000000002</c:v>
                      </c:pt>
                      <c:pt idx="83">
                        <c:v>0.56985599999999992</c:v>
                      </c:pt>
                      <c:pt idx="84">
                        <c:v>0.54189200000000004</c:v>
                      </c:pt>
                      <c:pt idx="85">
                        <c:v>0.58934299999999995</c:v>
                      </c:pt>
                      <c:pt idx="86">
                        <c:v>0.61530099999999999</c:v>
                      </c:pt>
                      <c:pt idx="87">
                        <c:v>0.59245300000000001</c:v>
                      </c:pt>
                      <c:pt idx="88">
                        <c:v>0.67158099999999998</c:v>
                      </c:pt>
                      <c:pt idx="89">
                        <c:v>0.59666700000000006</c:v>
                      </c:pt>
                      <c:pt idx="90">
                        <c:v>0.61379600000000001</c:v>
                      </c:pt>
                      <c:pt idx="91">
                        <c:v>0.60175800000000002</c:v>
                      </c:pt>
                      <c:pt idx="92">
                        <c:v>0.523509</c:v>
                      </c:pt>
                      <c:pt idx="93">
                        <c:v>0.58668500000000001</c:v>
                      </c:pt>
                      <c:pt idx="94">
                        <c:v>0.63368500000000005</c:v>
                      </c:pt>
                      <c:pt idx="95">
                        <c:v>0.68038399999999999</c:v>
                      </c:pt>
                      <c:pt idx="96">
                        <c:v>0.57256499999999999</c:v>
                      </c:pt>
                      <c:pt idx="97">
                        <c:v>0.62703900000000001</c:v>
                      </c:pt>
                      <c:pt idx="98">
                        <c:v>0.67697300000000005</c:v>
                      </c:pt>
                      <c:pt idx="99">
                        <c:v>0.562056</c:v>
                      </c:pt>
                      <c:pt idx="100">
                        <c:v>0.64103299999999996</c:v>
                      </c:pt>
                      <c:pt idx="101">
                        <c:v>0.60556999999999994</c:v>
                      </c:pt>
                      <c:pt idx="102">
                        <c:v>0.60123100000000007</c:v>
                      </c:pt>
                      <c:pt idx="103">
                        <c:v>0.59691800000000006</c:v>
                      </c:pt>
                      <c:pt idx="104">
                        <c:v>0.57805799999999996</c:v>
                      </c:pt>
                      <c:pt idx="105">
                        <c:v>0.54495199999999999</c:v>
                      </c:pt>
                      <c:pt idx="106">
                        <c:v>0.57712999999999992</c:v>
                      </c:pt>
                      <c:pt idx="107">
                        <c:v>0.58269700000000002</c:v>
                      </c:pt>
                      <c:pt idx="108">
                        <c:v>0.54294599999999993</c:v>
                      </c:pt>
                      <c:pt idx="109">
                        <c:v>0.61632900000000002</c:v>
                      </c:pt>
                      <c:pt idx="110">
                        <c:v>0.52586599999999994</c:v>
                      </c:pt>
                      <c:pt idx="111">
                        <c:v>0.63862600000000003</c:v>
                      </c:pt>
                      <c:pt idx="112">
                        <c:v>0.57700400000000007</c:v>
                      </c:pt>
                      <c:pt idx="113">
                        <c:v>0.468333</c:v>
                      </c:pt>
                      <c:pt idx="114">
                        <c:v>0.54457599999999995</c:v>
                      </c:pt>
                      <c:pt idx="115">
                        <c:v>0.57291599999999998</c:v>
                      </c:pt>
                      <c:pt idx="116">
                        <c:v>0.65264499999999992</c:v>
                      </c:pt>
                      <c:pt idx="117">
                        <c:v>0.58929300000000007</c:v>
                      </c:pt>
                      <c:pt idx="118">
                        <c:v>0.58620800000000006</c:v>
                      </c:pt>
                      <c:pt idx="119">
                        <c:v>0.67539300000000002</c:v>
                      </c:pt>
                      <c:pt idx="120">
                        <c:v>0.63646899999999995</c:v>
                      </c:pt>
                      <c:pt idx="121">
                        <c:v>0.61377100000000007</c:v>
                      </c:pt>
                      <c:pt idx="122">
                        <c:v>0.70561399999999996</c:v>
                      </c:pt>
                      <c:pt idx="123">
                        <c:v>0.62049299999999996</c:v>
                      </c:pt>
                      <c:pt idx="124">
                        <c:v>0.57311699999999999</c:v>
                      </c:pt>
                      <c:pt idx="125">
                        <c:v>0.64198599999999995</c:v>
                      </c:pt>
                      <c:pt idx="126">
                        <c:v>0.709426</c:v>
                      </c:pt>
                      <c:pt idx="127">
                        <c:v>0.61823600000000001</c:v>
                      </c:pt>
                      <c:pt idx="128">
                        <c:v>0.66250199999999992</c:v>
                      </c:pt>
                      <c:pt idx="129">
                        <c:v>0.62939600000000007</c:v>
                      </c:pt>
                      <c:pt idx="130">
                        <c:v>0.62232399999999999</c:v>
                      </c:pt>
                      <c:pt idx="131">
                        <c:v>0.67571899999999996</c:v>
                      </c:pt>
                      <c:pt idx="132">
                        <c:v>0.68356899999999998</c:v>
                      </c:pt>
                      <c:pt idx="133">
                        <c:v>0.753166</c:v>
                      </c:pt>
                      <c:pt idx="134">
                        <c:v>0.76826400000000006</c:v>
                      </c:pt>
                      <c:pt idx="135">
                        <c:v>0.70134999999999992</c:v>
                      </c:pt>
                      <c:pt idx="136">
                        <c:v>0.72946500000000003</c:v>
                      </c:pt>
                      <c:pt idx="137">
                        <c:v>0.82745199999999997</c:v>
                      </c:pt>
                      <c:pt idx="138">
                        <c:v>0.72853699999999999</c:v>
                      </c:pt>
                      <c:pt idx="139">
                        <c:v>0.75256400000000001</c:v>
                      </c:pt>
                      <c:pt idx="140">
                        <c:v>0.75203700000000007</c:v>
                      </c:pt>
                      <c:pt idx="141">
                        <c:v>0.75005600000000006</c:v>
                      </c:pt>
                      <c:pt idx="142">
                        <c:v>0.71384000000000003</c:v>
                      </c:pt>
                      <c:pt idx="143">
                        <c:v>0.75803100000000001</c:v>
                      </c:pt>
                      <c:pt idx="144">
                        <c:v>0.74549100000000001</c:v>
                      </c:pt>
                      <c:pt idx="145">
                        <c:v>0.76690900000000006</c:v>
                      </c:pt>
                      <c:pt idx="146">
                        <c:v>0.77528600000000003</c:v>
                      </c:pt>
                      <c:pt idx="147">
                        <c:v>0.74621899999999997</c:v>
                      </c:pt>
                      <c:pt idx="148">
                        <c:v>0.78434000000000004</c:v>
                      </c:pt>
                      <c:pt idx="149">
                        <c:v>0.77704200000000001</c:v>
                      </c:pt>
                      <c:pt idx="150">
                        <c:v>0.78541799999999995</c:v>
                      </c:pt>
                      <c:pt idx="151">
                        <c:v>0.81024799999999997</c:v>
                      </c:pt>
                      <c:pt idx="152">
                        <c:v>0.79499900000000001</c:v>
                      </c:pt>
                      <c:pt idx="153">
                        <c:v>0.84498300000000004</c:v>
                      </c:pt>
                      <c:pt idx="154">
                        <c:v>0.84069499999999997</c:v>
                      </c:pt>
                      <c:pt idx="155">
                        <c:v>0.906304</c:v>
                      </c:pt>
                      <c:pt idx="156">
                        <c:v>0.81037300000000001</c:v>
                      </c:pt>
                      <c:pt idx="157">
                        <c:v>0.83329600000000004</c:v>
                      </c:pt>
                      <c:pt idx="158">
                        <c:v>0.88463500000000006</c:v>
                      </c:pt>
                      <c:pt idx="159">
                        <c:v>0.86840800000000007</c:v>
                      </c:pt>
                      <c:pt idx="160">
                        <c:v>0.86973699999999998</c:v>
                      </c:pt>
                      <c:pt idx="161">
                        <c:v>0.86652700000000005</c:v>
                      </c:pt>
                      <c:pt idx="162">
                        <c:v>0.891181</c:v>
                      </c:pt>
                      <c:pt idx="163">
                        <c:v>0.88408299999999995</c:v>
                      </c:pt>
                      <c:pt idx="164">
                        <c:v>0.88583900000000004</c:v>
                      </c:pt>
                      <c:pt idx="165">
                        <c:v>0.89905599999999997</c:v>
                      </c:pt>
                      <c:pt idx="166">
                        <c:v>0.90755799999999998</c:v>
                      </c:pt>
                      <c:pt idx="167">
                        <c:v>0.92325800000000002</c:v>
                      </c:pt>
                      <c:pt idx="168">
                        <c:v>0.90607799999999994</c:v>
                      </c:pt>
                      <c:pt idx="169">
                        <c:v>0.92676899999999995</c:v>
                      </c:pt>
                      <c:pt idx="170">
                        <c:v>0.92145199999999994</c:v>
                      </c:pt>
                      <c:pt idx="171">
                        <c:v>0.96353599999999995</c:v>
                      </c:pt>
                      <c:pt idx="172">
                        <c:v>0.95799400000000001</c:v>
                      </c:pt>
                      <c:pt idx="173">
                        <c:v>0.942218</c:v>
                      </c:pt>
                      <c:pt idx="174">
                        <c:v>0.952677</c:v>
                      </c:pt>
                      <c:pt idx="175">
                        <c:v>0.95786799999999994</c:v>
                      </c:pt>
                      <c:pt idx="176">
                        <c:v>0.96052700000000002</c:v>
                      </c:pt>
                      <c:pt idx="177">
                        <c:v>0.98402699999999999</c:v>
                      </c:pt>
                      <c:pt idx="178">
                        <c:v>0.99982700000000002</c:v>
                      </c:pt>
                      <c:pt idx="179">
                        <c:v>1.006097</c:v>
                      </c:pt>
                      <c:pt idx="180">
                        <c:v>1.0028619999999999</c:v>
                      </c:pt>
                      <c:pt idx="181">
                        <c:v>0.98124299999999998</c:v>
                      </c:pt>
                      <c:pt idx="182">
                        <c:v>0.99709300000000001</c:v>
                      </c:pt>
                      <c:pt idx="183">
                        <c:v>1.034262</c:v>
                      </c:pt>
                      <c:pt idx="184">
                        <c:v>1.023703</c:v>
                      </c:pt>
                      <c:pt idx="185">
                        <c:v>1.0010810000000001</c:v>
                      </c:pt>
                      <c:pt idx="186">
                        <c:v>1.028092</c:v>
                      </c:pt>
                      <c:pt idx="187">
                        <c:v>1.063304</c:v>
                      </c:pt>
                      <c:pt idx="188">
                        <c:v>1.0703769999999999</c:v>
                      </c:pt>
                      <c:pt idx="189">
                        <c:v>1.096711</c:v>
                      </c:pt>
                      <c:pt idx="190">
                        <c:v>1.0884339999999999</c:v>
                      </c:pt>
                      <c:pt idx="191">
                        <c:v>1.0854250000000001</c:v>
                      </c:pt>
                      <c:pt idx="192">
                        <c:v>1.0903400000000001</c:v>
                      </c:pt>
                      <c:pt idx="193">
                        <c:v>1.099118</c:v>
                      </c:pt>
                      <c:pt idx="194">
                        <c:v>1.0998209999999999</c:v>
                      </c:pt>
                      <c:pt idx="195">
                        <c:v>1.087958</c:v>
                      </c:pt>
                      <c:pt idx="196">
                        <c:v>1.1103289999999999</c:v>
                      </c:pt>
                      <c:pt idx="197">
                        <c:v>1.1049869999999999</c:v>
                      </c:pt>
                      <c:pt idx="198">
                        <c:v>1.136914</c:v>
                      </c:pt>
                      <c:pt idx="199">
                        <c:v>1.1600380000000001</c:v>
                      </c:pt>
                      <c:pt idx="200">
                        <c:v>1.167562</c:v>
                      </c:pt>
                      <c:pt idx="201">
                        <c:v>1.1817070000000001</c:v>
                      </c:pt>
                      <c:pt idx="202">
                        <c:v>1.1893560000000001</c:v>
                      </c:pt>
                      <c:pt idx="203">
                        <c:v>1.1909110000000001</c:v>
                      </c:pt>
                      <c:pt idx="204">
                        <c:v>1.2200789999999999</c:v>
                      </c:pt>
                      <c:pt idx="205">
                        <c:v>1.2107490000000001</c:v>
                      </c:pt>
                      <c:pt idx="206">
                        <c:v>1.2118279999999999</c:v>
                      </c:pt>
                      <c:pt idx="207">
                        <c:v>1.21095</c:v>
                      </c:pt>
                      <c:pt idx="208">
                        <c:v>1.2410460000000001</c:v>
                      </c:pt>
                      <c:pt idx="209">
                        <c:v>1.251404</c:v>
                      </c:pt>
                      <c:pt idx="210">
                        <c:v>1.2484440000000001</c:v>
                      </c:pt>
                      <c:pt idx="211">
                        <c:v>1.247592</c:v>
                      </c:pt>
                      <c:pt idx="212">
                        <c:v>1.2575229999999999</c:v>
                      </c:pt>
                      <c:pt idx="213">
                        <c:v>1.2827040000000001</c:v>
                      </c:pt>
                      <c:pt idx="214">
                        <c:v>1.2914559999999999</c:v>
                      </c:pt>
                      <c:pt idx="215">
                        <c:v>1.2802959999999999</c:v>
                      </c:pt>
                      <c:pt idx="216">
                        <c:v>1.280095</c:v>
                      </c:pt>
                      <c:pt idx="217">
                        <c:v>1.2926599999999999</c:v>
                      </c:pt>
                      <c:pt idx="218">
                        <c:v>1.3146550000000001</c:v>
                      </c:pt>
                      <c:pt idx="219">
                        <c:v>1.359248</c:v>
                      </c:pt>
                      <c:pt idx="220">
                        <c:v>1.3732169999999999</c:v>
                      </c:pt>
                      <c:pt idx="221">
                        <c:v>1.3793869999999999</c:v>
                      </c:pt>
                      <c:pt idx="222">
                        <c:v>1.3812679999999999</c:v>
                      </c:pt>
                      <c:pt idx="223">
                        <c:v>1.4114390000000001</c:v>
                      </c:pt>
                      <c:pt idx="224">
                        <c:v>1.4475039999999999</c:v>
                      </c:pt>
                      <c:pt idx="225">
                        <c:v>1.487832</c:v>
                      </c:pt>
                      <c:pt idx="226">
                        <c:v>1.4783269999999999</c:v>
                      </c:pt>
                      <c:pt idx="227">
                        <c:v>1.4220980000000001</c:v>
                      </c:pt>
                      <c:pt idx="228">
                        <c:v>1.413821</c:v>
                      </c:pt>
                      <c:pt idx="229">
                        <c:v>1.4438420000000001</c:v>
                      </c:pt>
                      <c:pt idx="230">
                        <c:v>1.4883090000000001</c:v>
                      </c:pt>
                      <c:pt idx="231">
                        <c:v>1.4933000000000001</c:v>
                      </c:pt>
                      <c:pt idx="232">
                        <c:v>1.5026040000000001</c:v>
                      </c:pt>
                      <c:pt idx="233">
                        <c:v>1.4828920000000001</c:v>
                      </c:pt>
                      <c:pt idx="234">
                        <c:v>1.487331</c:v>
                      </c:pt>
                      <c:pt idx="235">
                        <c:v>1.525728</c:v>
                      </c:pt>
                      <c:pt idx="236">
                        <c:v>1.556225</c:v>
                      </c:pt>
                      <c:pt idx="237">
                        <c:v>1.574233</c:v>
                      </c:pt>
                      <c:pt idx="238">
                        <c:v>1.60799</c:v>
                      </c:pt>
                      <c:pt idx="239">
                        <c:v>1.608266</c:v>
                      </c:pt>
                      <c:pt idx="240">
                        <c:v>1.635829</c:v>
                      </c:pt>
                      <c:pt idx="241">
                        <c:v>1.661235</c:v>
                      </c:pt>
                      <c:pt idx="242">
                        <c:v>1.6706400000000001</c:v>
                      </c:pt>
                      <c:pt idx="243">
                        <c:v>1.6775370000000001</c:v>
                      </c:pt>
                      <c:pt idx="244">
                        <c:v>1.6699380000000001</c:v>
                      </c:pt>
                      <c:pt idx="245">
                        <c:v>1.6831049999999999</c:v>
                      </c:pt>
                      <c:pt idx="246">
                        <c:v>1.6909800000000001</c:v>
                      </c:pt>
                      <c:pt idx="247">
                        <c:v>1.778885</c:v>
                      </c:pt>
                      <c:pt idx="248">
                        <c:v>1.78681</c:v>
                      </c:pt>
                      <c:pt idx="249">
                        <c:v>1.399902</c:v>
                      </c:pt>
                      <c:pt idx="250">
                        <c:v>1.934857</c:v>
                      </c:pt>
                      <c:pt idx="251">
                        <c:v>1.5370889999999999</c:v>
                      </c:pt>
                      <c:pt idx="252">
                        <c:v>2.1734929999999997</c:v>
                      </c:pt>
                      <c:pt idx="253">
                        <c:v>1.9843649999999999</c:v>
                      </c:pt>
                      <c:pt idx="254">
                        <c:v>1.8350390000000001</c:v>
                      </c:pt>
                      <c:pt idx="255">
                        <c:v>1.943435</c:v>
                      </c:pt>
                      <c:pt idx="256">
                        <c:v>1.8651599999999999</c:v>
                      </c:pt>
                      <c:pt idx="257">
                        <c:v>2.046313</c:v>
                      </c:pt>
                      <c:pt idx="258">
                        <c:v>2.0220849999999997</c:v>
                      </c:pt>
                      <c:pt idx="259">
                        <c:v>1.959085</c:v>
                      </c:pt>
                      <c:pt idx="260">
                        <c:v>2.1240600000000001</c:v>
                      </c:pt>
                      <c:pt idx="261">
                        <c:v>2.1216530000000002</c:v>
                      </c:pt>
                      <c:pt idx="262">
                        <c:v>1.9989110000000001</c:v>
                      </c:pt>
                      <c:pt idx="263">
                        <c:v>2.1133259999999998</c:v>
                      </c:pt>
                      <c:pt idx="264">
                        <c:v>2.405834</c:v>
                      </c:pt>
                      <c:pt idx="265">
                        <c:v>2.0383870000000002</c:v>
                      </c:pt>
                      <c:pt idx="266">
                        <c:v>2.2561309999999999</c:v>
                      </c:pt>
                      <c:pt idx="267">
                        <c:v>2.2919200000000002</c:v>
                      </c:pt>
                      <c:pt idx="268">
                        <c:v>2.232205</c:v>
                      </c:pt>
                      <c:pt idx="269">
                        <c:v>2.475781</c:v>
                      </c:pt>
                      <c:pt idx="270">
                        <c:v>2.3452649999999999</c:v>
                      </c:pt>
                      <c:pt idx="271">
                        <c:v>2.3538930000000002</c:v>
                      </c:pt>
                      <c:pt idx="272">
                        <c:v>2.514154</c:v>
                      </c:pt>
                      <c:pt idx="273">
                        <c:v>2.573267</c:v>
                      </c:pt>
                      <c:pt idx="274">
                        <c:v>2.6708530000000001</c:v>
                      </c:pt>
                      <c:pt idx="275">
                        <c:v>2.711884</c:v>
                      </c:pt>
                      <c:pt idx="276">
                        <c:v>2.7487520000000001</c:v>
                      </c:pt>
                      <c:pt idx="277">
                        <c:v>2.8640689999999998</c:v>
                      </c:pt>
                      <c:pt idx="278">
                        <c:v>2.843102</c:v>
                      </c:pt>
                      <c:pt idx="279">
                        <c:v>2.8935880000000003</c:v>
                      </c:pt>
                      <c:pt idx="280">
                        <c:v>2.959724</c:v>
                      </c:pt>
                      <c:pt idx="281">
                        <c:v>3.1098279999999998</c:v>
                      </c:pt>
                      <c:pt idx="282">
                        <c:v>3.067091</c:v>
                      </c:pt>
                      <c:pt idx="283">
                        <c:v>3.2099470000000001</c:v>
                      </c:pt>
                      <c:pt idx="284">
                        <c:v>3.249422</c:v>
                      </c:pt>
                      <c:pt idx="285">
                        <c:v>3.3864589999999999</c:v>
                      </c:pt>
                      <c:pt idx="286">
                        <c:v>3.373618</c:v>
                      </c:pt>
                      <c:pt idx="287">
                        <c:v>3.5686900000000001</c:v>
                      </c:pt>
                      <c:pt idx="288">
                        <c:v>3.5838380000000001</c:v>
                      </c:pt>
                      <c:pt idx="289">
                        <c:v>3.642576</c:v>
                      </c:pt>
                      <c:pt idx="290">
                        <c:v>3.7925789999999999</c:v>
                      </c:pt>
                      <c:pt idx="291">
                        <c:v>3.9061659999999998</c:v>
                      </c:pt>
                      <c:pt idx="292">
                        <c:v>4.0000650000000002</c:v>
                      </c:pt>
                      <c:pt idx="293">
                        <c:v>4.1969180000000001</c:v>
                      </c:pt>
                      <c:pt idx="294">
                        <c:v>4.2923220000000004</c:v>
                      </c:pt>
                      <c:pt idx="295">
                        <c:v>4.3997890000000002</c:v>
                      </c:pt>
                      <c:pt idx="296">
                        <c:v>4.4847599999999996</c:v>
                      </c:pt>
                      <c:pt idx="297">
                        <c:v>4.62418</c:v>
                      </c:pt>
                      <c:pt idx="298">
                        <c:v>4.751862</c:v>
                      </c:pt>
                      <c:pt idx="299">
                        <c:v>4.877186</c:v>
                      </c:pt>
                      <c:pt idx="300">
                        <c:v>5.1006729999999996</c:v>
                      </c:pt>
                      <c:pt idx="301">
                        <c:v>5.2468640000000004</c:v>
                      </c:pt>
                      <c:pt idx="302">
                        <c:v>5.4021340000000002</c:v>
                      </c:pt>
                      <c:pt idx="303">
                        <c:v>5.5914130000000002</c:v>
                      </c:pt>
                      <c:pt idx="304">
                        <c:v>5.7535290000000003</c:v>
                      </c:pt>
                      <c:pt idx="305">
                        <c:v>5.8859510000000004</c:v>
                      </c:pt>
                      <c:pt idx="306">
                        <c:v>6.2079529999999998</c:v>
                      </c:pt>
                      <c:pt idx="307">
                        <c:v>6.4183479999999999</c:v>
                      </c:pt>
                      <c:pt idx="308">
                        <c:v>6.5964660000000004</c:v>
                      </c:pt>
                      <c:pt idx="309">
                        <c:v>6.7971310000000003</c:v>
                      </c:pt>
                      <c:pt idx="310">
                        <c:v>7.0368700000000004</c:v>
                      </c:pt>
                      <c:pt idx="311">
                        <c:v>7.3038959999999999</c:v>
                      </c:pt>
                      <c:pt idx="312">
                        <c:v>7.6266749999999996</c:v>
                      </c:pt>
                      <c:pt idx="313">
                        <c:v>7.8843709999999998</c:v>
                      </c:pt>
                      <c:pt idx="314">
                        <c:v>8.0815750000000008</c:v>
                      </c:pt>
                      <c:pt idx="315">
                        <c:v>8.4266000000000005</c:v>
                      </c:pt>
                      <c:pt idx="316">
                        <c:v>8.7973309999999998</c:v>
                      </c:pt>
                      <c:pt idx="317">
                        <c:v>9.1445129999999999</c:v>
                      </c:pt>
                      <c:pt idx="318">
                        <c:v>9.4535730000000004</c:v>
                      </c:pt>
                      <c:pt idx="319">
                        <c:v>9.9607650000000003</c:v>
                      </c:pt>
                      <c:pt idx="320">
                        <c:v>10.311006000000001</c:v>
                      </c:pt>
                      <c:pt idx="321">
                        <c:v>10.636143000000001</c:v>
                      </c:pt>
                      <c:pt idx="322">
                        <c:v>11.031553000000001</c:v>
                      </c:pt>
                      <c:pt idx="323">
                        <c:v>11.491820000000001</c:v>
                      </c:pt>
                      <c:pt idx="324">
                        <c:v>12.198473</c:v>
                      </c:pt>
                      <c:pt idx="325">
                        <c:v>12.6776</c:v>
                      </c:pt>
                      <c:pt idx="326">
                        <c:v>12.879517999999999</c:v>
                      </c:pt>
                      <c:pt idx="327">
                        <c:v>13.748589000000001</c:v>
                      </c:pt>
                      <c:pt idx="328">
                        <c:v>14.213345</c:v>
                      </c:pt>
                      <c:pt idx="329">
                        <c:v>14.896421999999999</c:v>
                      </c:pt>
                      <c:pt idx="330">
                        <c:v>15.469123</c:v>
                      </c:pt>
                      <c:pt idx="331">
                        <c:v>16.221595999999998</c:v>
                      </c:pt>
                      <c:pt idx="332">
                        <c:v>16.779198999999998</c:v>
                      </c:pt>
                      <c:pt idx="333">
                        <c:v>17.38054</c:v>
                      </c:pt>
                      <c:pt idx="334">
                        <c:v>18.489902000000001</c:v>
                      </c:pt>
                      <c:pt idx="335">
                        <c:v>19.098717000000001</c:v>
                      </c:pt>
                      <c:pt idx="336">
                        <c:v>19.592065000000002</c:v>
                      </c:pt>
                      <c:pt idx="337">
                        <c:v>21.031075999999999</c:v>
                      </c:pt>
                      <c:pt idx="338">
                        <c:v>21.542231000000001</c:v>
                      </c:pt>
                      <c:pt idx="339">
                        <c:v>22.411701999999998</c:v>
                      </c:pt>
                      <c:pt idx="340">
                        <c:v>23.717790000000001</c:v>
                      </c:pt>
                      <c:pt idx="341">
                        <c:v>24.413934000000001</c:v>
                      </c:pt>
                      <c:pt idx="342">
                        <c:v>25.652307</c:v>
                      </c:pt>
                      <c:pt idx="343">
                        <c:v>26.601984000000002</c:v>
                      </c:pt>
                      <c:pt idx="344">
                        <c:v>27.418737</c:v>
                      </c:pt>
                      <c:pt idx="345">
                        <c:v>28.98518</c:v>
                      </c:pt>
                      <c:pt idx="346">
                        <c:v>30.523233000000001</c:v>
                      </c:pt>
                      <c:pt idx="347">
                        <c:v>31.555071999999999</c:v>
                      </c:pt>
                      <c:pt idx="348">
                        <c:v>33.250475999999999</c:v>
                      </c:pt>
                      <c:pt idx="349">
                        <c:v>34.744764000000004</c:v>
                      </c:pt>
                      <c:pt idx="350">
                        <c:v>36.454062</c:v>
                      </c:pt>
                      <c:pt idx="351">
                        <c:v>38.306441999999997</c:v>
                      </c:pt>
                      <c:pt idx="352">
                        <c:v>40.416417000000003</c:v>
                      </c:pt>
                      <c:pt idx="353">
                        <c:v>41.846175000000002</c:v>
                      </c:pt>
                      <c:pt idx="354">
                        <c:v>44.019978999999999</c:v>
                      </c:pt>
                      <c:pt idx="355">
                        <c:v>46.318855999999997</c:v>
                      </c:pt>
                      <c:pt idx="356">
                        <c:v>48.477186000000003</c:v>
                      </c:pt>
                      <c:pt idx="357">
                        <c:v>51.107394999999997</c:v>
                      </c:pt>
                      <c:pt idx="358">
                        <c:v>53.408304000000001</c:v>
                      </c:pt>
                      <c:pt idx="359">
                        <c:v>55.860520000000001</c:v>
                      </c:pt>
                      <c:pt idx="360">
                        <c:v>58.407313000000002</c:v>
                      </c:pt>
                      <c:pt idx="361">
                        <c:v>60.279957000000003</c:v>
                      </c:pt>
                      <c:pt idx="362">
                        <c:v>63.075142</c:v>
                      </c:pt>
                      <c:pt idx="363">
                        <c:v>65.709338000000002</c:v>
                      </c:pt>
                      <c:pt idx="364">
                        <c:v>68.373003999999995</c:v>
                      </c:pt>
                      <c:pt idx="365">
                        <c:v>70.513977999999994</c:v>
                      </c:pt>
                      <c:pt idx="366">
                        <c:v>72.531484000000006</c:v>
                      </c:pt>
                      <c:pt idx="367">
                        <c:v>74.407889999999995</c:v>
                      </c:pt>
                      <c:pt idx="368">
                        <c:v>75.873863</c:v>
                      </c:pt>
                      <c:pt idx="369">
                        <c:v>77.259078000000002</c:v>
                      </c:pt>
                      <c:pt idx="370">
                        <c:v>78.205144000000004</c:v>
                      </c:pt>
                      <c:pt idx="371">
                        <c:v>79.051416000000003</c:v>
                      </c:pt>
                      <c:pt idx="372">
                        <c:v>79.742042999999995</c:v>
                      </c:pt>
                      <c:pt idx="373">
                        <c:v>80.172614999999993</c:v>
                      </c:pt>
                      <c:pt idx="374">
                        <c:v>80.248281000000006</c:v>
                      </c:pt>
                      <c:pt idx="375">
                        <c:v>80.089651000000003</c:v>
                      </c:pt>
                      <c:pt idx="376">
                        <c:v>79.721075999999996</c:v>
                      </c:pt>
                      <c:pt idx="377">
                        <c:v>79.037019999999998</c:v>
                      </c:pt>
                      <c:pt idx="378">
                        <c:v>78.002196999999995</c:v>
                      </c:pt>
                      <c:pt idx="379">
                        <c:v>76.860833999999997</c:v>
                      </c:pt>
                      <c:pt idx="380">
                        <c:v>75.409558000000004</c:v>
                      </c:pt>
                      <c:pt idx="381">
                        <c:v>73.974909999999994</c:v>
                      </c:pt>
                      <c:pt idx="382">
                        <c:v>72.537328000000002</c:v>
                      </c:pt>
                      <c:pt idx="383">
                        <c:v>70.888571999999996</c:v>
                      </c:pt>
                      <c:pt idx="384">
                        <c:v>69.116372999999996</c:v>
                      </c:pt>
                      <c:pt idx="385">
                        <c:v>67.241095999999999</c:v>
                      </c:pt>
                      <c:pt idx="386">
                        <c:v>65.271066000000005</c:v>
                      </c:pt>
                      <c:pt idx="387">
                        <c:v>63.231766</c:v>
                      </c:pt>
                      <c:pt idx="388">
                        <c:v>61.232669000000001</c:v>
                      </c:pt>
                      <c:pt idx="389">
                        <c:v>59.281298999999997</c:v>
                      </c:pt>
                      <c:pt idx="390">
                        <c:v>57.343246999999998</c:v>
                      </c:pt>
                      <c:pt idx="391">
                        <c:v>55.391675999999997</c:v>
                      </c:pt>
                      <c:pt idx="392">
                        <c:v>53.633923000000003</c:v>
                      </c:pt>
                      <c:pt idx="393">
                        <c:v>51.975059999999999</c:v>
                      </c:pt>
                      <c:pt idx="394">
                        <c:v>50.307820999999997</c:v>
                      </c:pt>
                      <c:pt idx="395">
                        <c:v>48.692521999999997</c:v>
                      </c:pt>
                      <c:pt idx="396">
                        <c:v>46.916786999999999</c:v>
                      </c:pt>
                      <c:pt idx="397">
                        <c:v>45.277135999999999</c:v>
                      </c:pt>
                      <c:pt idx="398">
                        <c:v>43.661185000000003</c:v>
                      </c:pt>
                      <c:pt idx="399">
                        <c:v>42.115383000000001</c:v>
                      </c:pt>
                      <c:pt idx="400">
                        <c:v>40.620668000000002</c:v>
                      </c:pt>
                      <c:pt idx="401">
                        <c:v>39.163573999999997</c:v>
                      </c:pt>
                      <c:pt idx="402">
                        <c:v>37.769455000000001</c:v>
                      </c:pt>
                      <c:pt idx="403">
                        <c:v>36.540162000000002</c:v>
                      </c:pt>
                      <c:pt idx="404">
                        <c:v>35.380991999999999</c:v>
                      </c:pt>
                      <c:pt idx="405">
                        <c:v>34.241835999999999</c:v>
                      </c:pt>
                      <c:pt idx="406">
                        <c:v>33.085625</c:v>
                      </c:pt>
                      <c:pt idx="407">
                        <c:v>31.956627000000001</c:v>
                      </c:pt>
                      <c:pt idx="408">
                        <c:v>30.857222</c:v>
                      </c:pt>
                      <c:pt idx="409">
                        <c:v>29.831553</c:v>
                      </c:pt>
                      <c:pt idx="410">
                        <c:v>28.836255999999999</c:v>
                      </c:pt>
                      <c:pt idx="411">
                        <c:v>27.875995</c:v>
                      </c:pt>
                      <c:pt idx="412">
                        <c:v>26.991800999999999</c:v>
                      </c:pt>
                      <c:pt idx="413">
                        <c:v>26.162306999999998</c:v>
                      </c:pt>
                      <c:pt idx="414">
                        <c:v>25.420567999999999</c:v>
                      </c:pt>
                      <c:pt idx="415">
                        <c:v>24.6464</c:v>
                      </c:pt>
                      <c:pt idx="416">
                        <c:v>23.886527999999998</c:v>
                      </c:pt>
                      <c:pt idx="417">
                        <c:v>23.172727999999999</c:v>
                      </c:pt>
                      <c:pt idx="418">
                        <c:v>22.499632999999999</c:v>
                      </c:pt>
                      <c:pt idx="419">
                        <c:v>21.836268</c:v>
                      </c:pt>
                      <c:pt idx="420">
                        <c:v>21.204955999999999</c:v>
                      </c:pt>
                      <c:pt idx="421">
                        <c:v>20.532688</c:v>
                      </c:pt>
                      <c:pt idx="422">
                        <c:v>19.917978000000002</c:v>
                      </c:pt>
                      <c:pt idx="423">
                        <c:v>19.342745000000001</c:v>
                      </c:pt>
                      <c:pt idx="424">
                        <c:v>18.843101999999998</c:v>
                      </c:pt>
                      <c:pt idx="425">
                        <c:v>18.379650000000002</c:v>
                      </c:pt>
                      <c:pt idx="426">
                        <c:v>17.854301</c:v>
                      </c:pt>
                      <c:pt idx="427">
                        <c:v>17.423100999999999</c:v>
                      </c:pt>
                      <c:pt idx="428">
                        <c:v>16.974045</c:v>
                      </c:pt>
                      <c:pt idx="429">
                        <c:v>16.574471000000003</c:v>
                      </c:pt>
                      <c:pt idx="430">
                        <c:v>16.152324999999998</c:v>
                      </c:pt>
                      <c:pt idx="431">
                        <c:v>15.750971</c:v>
                      </c:pt>
                      <c:pt idx="432">
                        <c:v>15.372490000000001</c:v>
                      </c:pt>
                      <c:pt idx="433">
                        <c:v>14.991600999999999</c:v>
                      </c:pt>
                      <c:pt idx="434">
                        <c:v>14.61031</c:v>
                      </c:pt>
                      <c:pt idx="435">
                        <c:v>14.269223</c:v>
                      </c:pt>
                      <c:pt idx="436">
                        <c:v>13.970095000000001</c:v>
                      </c:pt>
                      <c:pt idx="437">
                        <c:v>13.681901</c:v>
                      </c:pt>
                      <c:pt idx="438">
                        <c:v>13.398774</c:v>
                      </c:pt>
                      <c:pt idx="439">
                        <c:v>13.111558</c:v>
                      </c:pt>
                      <c:pt idx="440">
                        <c:v>12.831089</c:v>
                      </c:pt>
                      <c:pt idx="441">
                        <c:v>12.575799999999999</c:v>
                      </c:pt>
                      <c:pt idx="442">
                        <c:v>12.318379999999999</c:v>
                      </c:pt>
                      <c:pt idx="443">
                        <c:v>12.086466</c:v>
                      </c:pt>
                      <c:pt idx="444">
                        <c:v>11.837773</c:v>
                      </c:pt>
                      <c:pt idx="445">
                        <c:v>11.606761000000001</c:v>
                      </c:pt>
                      <c:pt idx="446">
                        <c:v>11.384126999999999</c:v>
                      </c:pt>
                      <c:pt idx="447">
                        <c:v>11.149027</c:v>
                      </c:pt>
                      <c:pt idx="448">
                        <c:v>10.963336</c:v>
                      </c:pt>
                      <c:pt idx="449">
                        <c:v>10.738695</c:v>
                      </c:pt>
                      <c:pt idx="450">
                        <c:v>10.553178000000001</c:v>
                      </c:pt>
                      <c:pt idx="451">
                        <c:v>10.363047</c:v>
                      </c:pt>
                      <c:pt idx="452">
                        <c:v>10.161856</c:v>
                      </c:pt>
                      <c:pt idx="453">
                        <c:v>10.001569999999999</c:v>
                      </c:pt>
                      <c:pt idx="454">
                        <c:v>9.8764210000000006</c:v>
                      </c:pt>
                      <c:pt idx="455">
                        <c:v>9.6719190000000008</c:v>
                      </c:pt>
                      <c:pt idx="456">
                        <c:v>9.4692229999999995</c:v>
                      </c:pt>
                      <c:pt idx="457">
                        <c:v>9.2780140000000006</c:v>
                      </c:pt>
                      <c:pt idx="458">
                        <c:v>9.1058400000000006</c:v>
                      </c:pt>
                      <c:pt idx="459">
                        <c:v>8.9790360000000007</c:v>
                      </c:pt>
                      <c:pt idx="460">
                        <c:v>8.854890000000001</c:v>
                      </c:pt>
                      <c:pt idx="461">
                        <c:v>8.7027049999999999</c:v>
                      </c:pt>
                      <c:pt idx="462">
                        <c:v>8.6006549999999997</c:v>
                      </c:pt>
                      <c:pt idx="463">
                        <c:v>8.4455850000000012</c:v>
                      </c:pt>
                      <c:pt idx="464">
                        <c:v>8.3249510000000004</c:v>
                      </c:pt>
                      <c:pt idx="465">
                        <c:v>8.2600689999999997</c:v>
                      </c:pt>
                      <c:pt idx="466">
                        <c:v>8.0995570000000008</c:v>
                      </c:pt>
                      <c:pt idx="467">
                        <c:v>8.0446819999999999</c:v>
                      </c:pt>
                      <c:pt idx="468">
                        <c:v>7.8862269999999999</c:v>
                      </c:pt>
                      <c:pt idx="469">
                        <c:v>7.8198410000000003</c:v>
                      </c:pt>
                      <c:pt idx="470">
                        <c:v>7.6658249999999999</c:v>
                      </c:pt>
                      <c:pt idx="471">
                        <c:v>7.5119090000000002</c:v>
                      </c:pt>
                      <c:pt idx="472">
                        <c:v>7.4633289999999999</c:v>
                      </c:pt>
                      <c:pt idx="473">
                        <c:v>7.3313079999999999</c:v>
                      </c:pt>
                      <c:pt idx="474">
                        <c:v>7.2583510000000002</c:v>
                      </c:pt>
                      <c:pt idx="475">
                        <c:v>7.1923659999999998</c:v>
                      </c:pt>
                      <c:pt idx="476">
                        <c:v>7.1214139999999997</c:v>
                      </c:pt>
                      <c:pt idx="477">
                        <c:v>7.0093319999999997</c:v>
                      </c:pt>
                      <c:pt idx="478">
                        <c:v>6.9259659999999998</c:v>
                      </c:pt>
                      <c:pt idx="479">
                        <c:v>6.8206559999999996</c:v>
                      </c:pt>
                      <c:pt idx="480">
                        <c:v>6.7498300000000002</c:v>
                      </c:pt>
                      <c:pt idx="481">
                        <c:v>6.694604</c:v>
                      </c:pt>
                      <c:pt idx="482">
                        <c:v>6.6167309999999997</c:v>
                      </c:pt>
                      <c:pt idx="483">
                        <c:v>6.4863150000000003</c:v>
                      </c:pt>
                      <c:pt idx="484">
                        <c:v>6.3746840000000002</c:v>
                      </c:pt>
                      <c:pt idx="485">
                        <c:v>6.3226180000000003</c:v>
                      </c:pt>
                      <c:pt idx="486">
                        <c:v>6.2661879999999996</c:v>
                      </c:pt>
                      <c:pt idx="487">
                        <c:v>6.2384750000000002</c:v>
                      </c:pt>
                      <c:pt idx="488">
                        <c:v>6.2086800000000002</c:v>
                      </c:pt>
                      <c:pt idx="489">
                        <c:v>6.1578179999999998</c:v>
                      </c:pt>
                      <c:pt idx="490">
                        <c:v>6.0722199999999997</c:v>
                      </c:pt>
                      <c:pt idx="491">
                        <c:v>6.046513</c:v>
                      </c:pt>
                      <c:pt idx="492">
                        <c:v>5.9689909999999999</c:v>
                      </c:pt>
                      <c:pt idx="493">
                        <c:v>5.9262800000000002</c:v>
                      </c:pt>
                      <c:pt idx="494">
                        <c:v>5.8796059999999999</c:v>
                      </c:pt>
                      <c:pt idx="495">
                        <c:v>5.7831739999999998</c:v>
                      </c:pt>
                      <c:pt idx="496">
                        <c:v>5.7474600000000002</c:v>
                      </c:pt>
                      <c:pt idx="497">
                        <c:v>5.7890680000000003</c:v>
                      </c:pt>
                      <c:pt idx="498">
                        <c:v>5.6416729999999999</c:v>
                      </c:pt>
                      <c:pt idx="499">
                        <c:v>5.6218349999999999</c:v>
                      </c:pt>
                      <c:pt idx="500">
                        <c:v>5.4375220000000004</c:v>
                      </c:pt>
                      <c:pt idx="501">
                        <c:v>5.4513910000000001</c:v>
                      </c:pt>
                      <c:pt idx="502">
                        <c:v>5.3595230000000003</c:v>
                      </c:pt>
                      <c:pt idx="503">
                        <c:v>5.29582</c:v>
                      </c:pt>
                      <c:pt idx="504">
                        <c:v>5.3088870000000004</c:v>
                      </c:pt>
                      <c:pt idx="505">
                        <c:v>5.1681629999999998</c:v>
                      </c:pt>
                      <c:pt idx="506">
                        <c:v>5.1258540000000004</c:v>
                      </c:pt>
                      <c:pt idx="507">
                        <c:v>5.1488019999999999</c:v>
                      </c:pt>
                      <c:pt idx="508">
                        <c:v>4.9740450000000003</c:v>
                      </c:pt>
                      <c:pt idx="509">
                        <c:v>4.933014</c:v>
                      </c:pt>
                      <c:pt idx="510">
                        <c:v>4.9212769999999999</c:v>
                      </c:pt>
                      <c:pt idx="511">
                        <c:v>4.7345059999999997</c:v>
                      </c:pt>
                      <c:pt idx="512">
                        <c:v>4.7997890000000005</c:v>
                      </c:pt>
                      <c:pt idx="513">
                        <c:v>4.704485</c:v>
                      </c:pt>
                      <c:pt idx="514">
                        <c:v>4.6984659999999998</c:v>
                      </c:pt>
                      <c:pt idx="515">
                        <c:v>4.674264</c:v>
                      </c:pt>
                      <c:pt idx="516">
                        <c:v>4.5664959999999999</c:v>
                      </c:pt>
                      <c:pt idx="517">
                        <c:v>4.5274710000000002</c:v>
                      </c:pt>
                      <c:pt idx="518">
                        <c:v>4.4943159999999995</c:v>
                      </c:pt>
                      <c:pt idx="519">
                        <c:v>4.403702</c:v>
                      </c:pt>
                      <c:pt idx="520">
                        <c:v>4.345993</c:v>
                      </c:pt>
                      <c:pt idx="521">
                        <c:v>4.2484570000000001</c:v>
                      </c:pt>
                      <c:pt idx="522">
                        <c:v>4.2572849999999995</c:v>
                      </c:pt>
                      <c:pt idx="523">
                        <c:v>4.0903779999999994</c:v>
                      </c:pt>
                      <c:pt idx="524">
                        <c:v>4.094341</c:v>
                      </c:pt>
                      <c:pt idx="525">
                        <c:v>4.0259979999999995</c:v>
                      </c:pt>
                      <c:pt idx="526">
                        <c:v>3.9199099999999998</c:v>
                      </c:pt>
                      <c:pt idx="527">
                        <c:v>3.893726</c:v>
                      </c:pt>
                      <c:pt idx="528">
                        <c:v>3.8122159999999998</c:v>
                      </c:pt>
                      <c:pt idx="529">
                        <c:v>3.8126679999999999</c:v>
                      </c:pt>
                      <c:pt idx="530">
                        <c:v>3.7211759999999998</c:v>
                      </c:pt>
                      <c:pt idx="531">
                        <c:v>3.6337480000000002</c:v>
                      </c:pt>
                      <c:pt idx="532">
                        <c:v>3.6115270000000002</c:v>
                      </c:pt>
                      <c:pt idx="533">
                        <c:v>3.5374409999999998</c:v>
                      </c:pt>
                      <c:pt idx="534">
                        <c:v>3.475142</c:v>
                      </c:pt>
                      <c:pt idx="535">
                        <c:v>3.4152260000000001</c:v>
                      </c:pt>
                      <c:pt idx="536">
                        <c:v>3.3891930000000001</c:v>
                      </c:pt>
                      <c:pt idx="537">
                        <c:v>3.3006609999999998</c:v>
                      </c:pt>
                      <c:pt idx="538">
                        <c:v>3.2801960000000001</c:v>
                      </c:pt>
                      <c:pt idx="539">
                        <c:v>3.2212079999999998</c:v>
                      </c:pt>
                      <c:pt idx="540">
                        <c:v>3.1556229999999998</c:v>
                      </c:pt>
                      <c:pt idx="541">
                        <c:v>3.1219410000000001</c:v>
                      </c:pt>
                      <c:pt idx="542">
                        <c:v>3.0769980000000001</c:v>
                      </c:pt>
                      <c:pt idx="543">
                        <c:v>3.0457230000000002</c:v>
                      </c:pt>
                      <c:pt idx="544">
                        <c:v>2.99777</c:v>
                      </c:pt>
                      <c:pt idx="545">
                        <c:v>2.947009</c:v>
                      </c:pt>
                      <c:pt idx="546">
                        <c:v>2.8932120000000001</c:v>
                      </c:pt>
                      <c:pt idx="547">
                        <c:v>2.851429</c:v>
                      </c:pt>
                      <c:pt idx="548">
                        <c:v>2.8154889999999999</c:v>
                      </c:pt>
                      <c:pt idx="549">
                        <c:v>2.7576799999999997</c:v>
                      </c:pt>
                      <c:pt idx="550">
                        <c:v>2.7079719999999998</c:v>
                      </c:pt>
                      <c:pt idx="551">
                        <c:v>2.6772489999999998</c:v>
                      </c:pt>
                      <c:pt idx="552">
                        <c:v>2.6291960000000003</c:v>
                      </c:pt>
                      <c:pt idx="553">
                        <c:v>2.5660189999999998</c:v>
                      </c:pt>
                      <c:pt idx="554">
                        <c:v>2.5402370000000003</c:v>
                      </c:pt>
                      <c:pt idx="555">
                        <c:v>2.5364</c:v>
                      </c:pt>
                      <c:pt idx="556">
                        <c:v>2.47533</c:v>
                      </c:pt>
                      <c:pt idx="557">
                        <c:v>2.4128059999999998</c:v>
                      </c:pt>
                      <c:pt idx="558">
                        <c:v>2.4351769999999999</c:v>
                      </c:pt>
                      <c:pt idx="559">
                        <c:v>2.449071</c:v>
                      </c:pt>
                      <c:pt idx="560">
                        <c:v>2.3421810000000001</c:v>
                      </c:pt>
                      <c:pt idx="561">
                        <c:v>2.2890360000000003</c:v>
                      </c:pt>
                      <c:pt idx="562">
                        <c:v>2.2912179999999998</c:v>
                      </c:pt>
                      <c:pt idx="563">
                        <c:v>2.2228000000000003</c:v>
                      </c:pt>
                      <c:pt idx="564">
                        <c:v>2.1888420000000002</c:v>
                      </c:pt>
                      <c:pt idx="565">
                        <c:v>2.244745</c:v>
                      </c:pt>
                      <c:pt idx="566">
                        <c:v>2.1862839999999997</c:v>
                      </c:pt>
                      <c:pt idx="567">
                        <c:v>2.1428700000000003</c:v>
                      </c:pt>
                      <c:pt idx="568">
                        <c:v>2.1343680000000003</c:v>
                      </c:pt>
                      <c:pt idx="569">
                        <c:v>2.1699820000000001</c:v>
                      </c:pt>
                      <c:pt idx="570">
                        <c:v>2.1010119999999999</c:v>
                      </c:pt>
                      <c:pt idx="571">
                        <c:v>1.9592849999999999</c:v>
                      </c:pt>
                      <c:pt idx="572">
                        <c:v>1.9989620000000001</c:v>
                      </c:pt>
                      <c:pt idx="573">
                        <c:v>2.062163</c:v>
                      </c:pt>
                      <c:pt idx="574">
                        <c:v>1.9897320000000001</c:v>
                      </c:pt>
                      <c:pt idx="575">
                        <c:v>1.8914439999999999</c:v>
                      </c:pt>
                      <c:pt idx="576">
                        <c:v>1.965355</c:v>
                      </c:pt>
                      <c:pt idx="577">
                        <c:v>1.878152</c:v>
                      </c:pt>
                      <c:pt idx="578">
                        <c:v>1.897338</c:v>
                      </c:pt>
                      <c:pt idx="579">
                        <c:v>1.8759190000000001</c:v>
                      </c:pt>
                      <c:pt idx="580">
                        <c:v>1.8365689999999999</c:v>
                      </c:pt>
                      <c:pt idx="581">
                        <c:v>1.8178840000000001</c:v>
                      </c:pt>
                      <c:pt idx="582">
                        <c:v>1.7944849999999999</c:v>
                      </c:pt>
                      <c:pt idx="583">
                        <c:v>1.814624</c:v>
                      </c:pt>
                      <c:pt idx="584">
                        <c:v>1.762508</c:v>
                      </c:pt>
                      <c:pt idx="585">
                        <c:v>1.7070560000000001</c:v>
                      </c:pt>
                      <c:pt idx="586">
                        <c:v>1.6950430000000001</c:v>
                      </c:pt>
                      <c:pt idx="587">
                        <c:v>1.702742</c:v>
                      </c:pt>
                      <c:pt idx="588">
                        <c:v>1.672747</c:v>
                      </c:pt>
                      <c:pt idx="589">
                        <c:v>1.6740759999999999</c:v>
                      </c:pt>
                      <c:pt idx="590">
                        <c:v>1.6674799999999999</c:v>
                      </c:pt>
                      <c:pt idx="591">
                        <c:v>1.6339980000000001</c:v>
                      </c:pt>
                      <c:pt idx="592">
                        <c:v>1.722656</c:v>
                      </c:pt>
                      <c:pt idx="593">
                        <c:v>1.6567210000000001</c:v>
                      </c:pt>
                      <c:pt idx="594">
                        <c:v>1.6020720000000002</c:v>
                      </c:pt>
                      <c:pt idx="595">
                        <c:v>1.63154</c:v>
                      </c:pt>
                      <c:pt idx="596">
                        <c:v>1.6514790000000001</c:v>
                      </c:pt>
                      <c:pt idx="597">
                        <c:v>1.6665269999999999</c:v>
                      </c:pt>
                      <c:pt idx="598">
                        <c:v>1.618323</c:v>
                      </c:pt>
                      <c:pt idx="599">
                        <c:v>1.5275339999999999</c:v>
                      </c:pt>
                      <c:pt idx="600">
                        <c:v>1.529264</c:v>
                      </c:pt>
                      <c:pt idx="601">
                        <c:v>1.5146679999999999</c:v>
                      </c:pt>
                      <c:pt idx="602">
                        <c:v>1.5403250000000002</c:v>
                      </c:pt>
                      <c:pt idx="603">
                        <c:v>1.4658370000000001</c:v>
                      </c:pt>
                      <c:pt idx="604">
                        <c:v>1.5342549999999999</c:v>
                      </c:pt>
                      <c:pt idx="605">
                        <c:v>1.4627780000000001</c:v>
                      </c:pt>
                      <c:pt idx="606">
                        <c:v>1.3969929999999999</c:v>
                      </c:pt>
                      <c:pt idx="607">
                        <c:v>1.4600439999999999</c:v>
                      </c:pt>
                      <c:pt idx="608">
                        <c:v>1.4795309999999999</c:v>
                      </c:pt>
                      <c:pt idx="609">
                        <c:v>1.4754929999999999</c:v>
                      </c:pt>
                      <c:pt idx="610">
                        <c:v>1.429597</c:v>
                      </c:pt>
                      <c:pt idx="611">
                        <c:v>1.469624</c:v>
                      </c:pt>
                      <c:pt idx="612">
                        <c:v>1.4946790000000001</c:v>
                      </c:pt>
                      <c:pt idx="613">
                        <c:v>1.442939</c:v>
                      </c:pt>
                      <c:pt idx="614">
                        <c:v>1.3602259999999999</c:v>
                      </c:pt>
                      <c:pt idx="615">
                        <c:v>1.4215709999999999</c:v>
                      </c:pt>
                      <c:pt idx="616">
                        <c:v>1.4625270000000001</c:v>
                      </c:pt>
                      <c:pt idx="617">
                        <c:v>1.4059710000000001</c:v>
                      </c:pt>
                      <c:pt idx="618">
                        <c:v>1.3370770000000001</c:v>
                      </c:pt>
                      <c:pt idx="619">
                        <c:v>1.3703080000000001</c:v>
                      </c:pt>
                      <c:pt idx="620">
                        <c:v>1.4060969999999999</c:v>
                      </c:pt>
                      <c:pt idx="621">
                        <c:v>1.3425690000000001</c:v>
                      </c:pt>
                      <c:pt idx="622">
                        <c:v>1.38365</c:v>
                      </c:pt>
                      <c:pt idx="623">
                        <c:v>1.3248880000000001</c:v>
                      </c:pt>
                      <c:pt idx="624">
                        <c:v>1.2993060000000001</c:v>
                      </c:pt>
                      <c:pt idx="625">
                        <c:v>1.291005</c:v>
                      </c:pt>
                      <c:pt idx="626">
                        <c:v>1.2663009999999999</c:v>
                      </c:pt>
                      <c:pt idx="627">
                        <c:v>1.2455350000000001</c:v>
                      </c:pt>
                      <c:pt idx="628">
                        <c:v>1.2684329999999999</c:v>
                      </c:pt>
                      <c:pt idx="629">
                        <c:v>1.231967</c:v>
                      </c:pt>
                      <c:pt idx="630">
                        <c:v>1.214812</c:v>
                      </c:pt>
                      <c:pt idx="631">
                        <c:v>1.2171700000000001</c:v>
                      </c:pt>
                      <c:pt idx="632">
                        <c:v>1.2678560000000001</c:v>
                      </c:pt>
                      <c:pt idx="633">
                        <c:v>1.2489209999999999</c:v>
                      </c:pt>
                      <c:pt idx="634">
                        <c:v>1.2709410000000001</c:v>
                      </c:pt>
                      <c:pt idx="635">
                        <c:v>1.260257</c:v>
                      </c:pt>
                      <c:pt idx="636">
                        <c:v>1.2586520000000001</c:v>
                      </c:pt>
                      <c:pt idx="637">
                        <c:v>1.2733240000000001</c:v>
                      </c:pt>
                      <c:pt idx="638">
                        <c:v>1.277763</c:v>
                      </c:pt>
                      <c:pt idx="639">
                        <c:v>1.3135019999999999</c:v>
                      </c:pt>
                      <c:pt idx="640">
                        <c:v>1.297175</c:v>
                      </c:pt>
                      <c:pt idx="641">
                        <c:v>1.279217</c:v>
                      </c:pt>
                      <c:pt idx="642">
                        <c:v>1.2816000000000001</c:v>
                      </c:pt>
                      <c:pt idx="643">
                        <c:v>1.297526</c:v>
                      </c:pt>
                      <c:pt idx="644">
                        <c:v>1.265674</c:v>
                      </c:pt>
                      <c:pt idx="645">
                        <c:v>1.293814</c:v>
                      </c:pt>
                      <c:pt idx="646">
                        <c:v>1.287067</c:v>
                      </c:pt>
                      <c:pt idx="647">
                        <c:v>1.249824</c:v>
                      </c:pt>
                      <c:pt idx="648">
                        <c:v>1.2552410000000001</c:v>
                      </c:pt>
                      <c:pt idx="649">
                        <c:v>1.225546</c:v>
                      </c:pt>
                      <c:pt idx="650">
                        <c:v>1.228982</c:v>
                      </c:pt>
                      <c:pt idx="651">
                        <c:v>1.2696620000000001</c:v>
                      </c:pt>
                      <c:pt idx="652">
                        <c:v>1.250275</c:v>
                      </c:pt>
                      <c:pt idx="653">
                        <c:v>1.250902</c:v>
                      </c:pt>
                      <c:pt idx="654">
                        <c:v>1.2314149999999999</c:v>
                      </c:pt>
                      <c:pt idx="655">
                        <c:v>1.2360549999999999</c:v>
                      </c:pt>
                      <c:pt idx="656">
                        <c:v>1.2140850000000001</c:v>
                      </c:pt>
                      <c:pt idx="657">
                        <c:v>1.219552</c:v>
                      </c:pt>
                      <c:pt idx="658">
                        <c:v>1.216944</c:v>
                      </c:pt>
                      <c:pt idx="659">
                        <c:v>1.2033510000000001</c:v>
                      </c:pt>
                      <c:pt idx="660">
                        <c:v>1.1843900000000001</c:v>
                      </c:pt>
                      <c:pt idx="661">
                        <c:v>1.206561</c:v>
                      </c:pt>
                      <c:pt idx="662">
                        <c:v>1.186221</c:v>
                      </c:pt>
                      <c:pt idx="663">
                        <c:v>1.1955260000000001</c:v>
                      </c:pt>
                      <c:pt idx="664">
                        <c:v>1.1964790000000001</c:v>
                      </c:pt>
                      <c:pt idx="665">
                        <c:v>1.1542939999999999</c:v>
                      </c:pt>
                      <c:pt idx="666">
                        <c:v>1.1652290000000001</c:v>
                      </c:pt>
                      <c:pt idx="667">
                        <c:v>1.1425069999999999</c:v>
                      </c:pt>
                      <c:pt idx="668">
                        <c:v>1.1425069999999999</c:v>
                      </c:pt>
                      <c:pt idx="669">
                        <c:v>1.113113</c:v>
                      </c:pt>
                      <c:pt idx="670">
                        <c:v>1.109075</c:v>
                      </c:pt>
                      <c:pt idx="671">
                        <c:v>1.0982909999999999</c:v>
                      </c:pt>
                      <c:pt idx="672">
                        <c:v>1.070101</c:v>
                      </c:pt>
                      <c:pt idx="673">
                        <c:v>1.0778000000000001</c:v>
                      </c:pt>
                      <c:pt idx="674">
                        <c:v>1.0706530000000001</c:v>
                      </c:pt>
                      <c:pt idx="675">
                        <c:v>1.0830919999999999</c:v>
                      </c:pt>
                      <c:pt idx="676">
                        <c:v>1.0715810000000001</c:v>
                      </c:pt>
                      <c:pt idx="677">
                        <c:v>1.063329</c:v>
                      </c:pt>
                      <c:pt idx="678">
                        <c:v>1.0517669999999999</c:v>
                      </c:pt>
                      <c:pt idx="679">
                        <c:v>1.016856</c:v>
                      </c:pt>
                      <c:pt idx="680">
                        <c:v>1.0472030000000001</c:v>
                      </c:pt>
                      <c:pt idx="681">
                        <c:v>1.0377730000000001</c:v>
                      </c:pt>
                      <c:pt idx="682">
                        <c:v>1.0126930000000001</c:v>
                      </c:pt>
                      <c:pt idx="683">
                        <c:v>1.0137959999999999</c:v>
                      </c:pt>
                      <c:pt idx="684">
                        <c:v>0.96892800000000001</c:v>
                      </c:pt>
                      <c:pt idx="685">
                        <c:v>0.97552399999999995</c:v>
                      </c:pt>
                      <c:pt idx="686">
                        <c:v>0.95899699999999999</c:v>
                      </c:pt>
                      <c:pt idx="687">
                        <c:v>0.94176700000000002</c:v>
                      </c:pt>
                      <c:pt idx="688">
                        <c:v>0.90121300000000004</c:v>
                      </c:pt>
                      <c:pt idx="689">
                        <c:v>0.88588900000000004</c:v>
                      </c:pt>
                      <c:pt idx="690">
                        <c:v>0.87186900000000001</c:v>
                      </c:pt>
                      <c:pt idx="691">
                        <c:v>0.81754599999999999</c:v>
                      </c:pt>
                      <c:pt idx="692">
                        <c:v>0.77711700000000006</c:v>
                      </c:pt>
                      <c:pt idx="693">
                        <c:v>0.74714599999999998</c:v>
                      </c:pt>
                      <c:pt idx="694">
                        <c:v>0.69585799999999998</c:v>
                      </c:pt>
                      <c:pt idx="695">
                        <c:v>0.70531300000000008</c:v>
                      </c:pt>
                      <c:pt idx="696">
                        <c:v>0.72615499999999999</c:v>
                      </c:pt>
                      <c:pt idx="697">
                        <c:v>0.72266799999999998</c:v>
                      </c:pt>
                      <c:pt idx="698">
                        <c:v>0.78652199999999994</c:v>
                      </c:pt>
                      <c:pt idx="699">
                        <c:v>0.79936300000000005</c:v>
                      </c:pt>
                      <c:pt idx="700">
                        <c:v>0.76863999999999999</c:v>
                      </c:pt>
                      <c:pt idx="701">
                        <c:v>0.74165400000000004</c:v>
                      </c:pt>
                      <c:pt idx="702">
                        <c:v>0.73528400000000005</c:v>
                      </c:pt>
                      <c:pt idx="703">
                        <c:v>0.75043199999999999</c:v>
                      </c:pt>
                      <c:pt idx="704">
                        <c:v>0.76738600000000001</c:v>
                      </c:pt>
                      <c:pt idx="705">
                        <c:v>0.76811300000000005</c:v>
                      </c:pt>
                      <c:pt idx="706">
                        <c:v>0.70950099999999994</c:v>
                      </c:pt>
                      <c:pt idx="707">
                        <c:v>0.72743400000000003</c:v>
                      </c:pt>
                      <c:pt idx="708">
                        <c:v>0.71970899999999993</c:v>
                      </c:pt>
                      <c:pt idx="709">
                        <c:v>0.68537500000000007</c:v>
                      </c:pt>
                      <c:pt idx="710">
                        <c:v>0.72723300000000002</c:v>
                      </c:pt>
                      <c:pt idx="711">
                        <c:v>0.79123699999999997</c:v>
                      </c:pt>
                      <c:pt idx="712">
                        <c:v>0.76911700000000005</c:v>
                      </c:pt>
                      <c:pt idx="713">
                        <c:v>0.76553000000000004</c:v>
                      </c:pt>
                      <c:pt idx="714">
                        <c:v>0.79562599999999994</c:v>
                      </c:pt>
                      <c:pt idx="715">
                        <c:v>0.84588600000000003</c:v>
                      </c:pt>
                      <c:pt idx="716">
                        <c:v>0.88428399999999996</c:v>
                      </c:pt>
                      <c:pt idx="717">
                        <c:v>0.93818000000000001</c:v>
                      </c:pt>
                      <c:pt idx="718">
                        <c:v>0.90735699999999997</c:v>
                      </c:pt>
                      <c:pt idx="719">
                        <c:v>0.91924499999999998</c:v>
                      </c:pt>
                    </c:numCache>
                  </c:numRef>
                </c:yVal>
                <c:smooth val="1"/>
                <c:extLst>
                  <c:ext xmlns:c16="http://schemas.microsoft.com/office/drawing/2014/chart" uri="{C3380CC4-5D6E-409C-BE32-E72D297353CC}">
                    <c16:uniqueId val="{00000002-EAA4-49CE-9FFC-8D2420EDBA38}"/>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'Data Task 1'!$AK$10:$AX$10</c15:sqref>
                        </c15:formulaRef>
                      </c:ext>
                    </c:extLst>
                    <c:strCache>
                      <c:ptCount val="1"/>
                      <c:pt idx="0">
                        <c:v>14400</c:v>
                      </c:pt>
                    </c:strCache>
                  </c:strRef>
                </c:tx>
                <c:spPr>
                  <a:ln w="9525" cap="rnd">
                    <a:solidFill>
                      <a:schemeClr val="accent3"/>
                    </a:solidFill>
                    <a:round/>
                  </a:ln>
                  <a:effectLst>
                    <a:outerShdw blurRad="40000" dist="23000" dir="5400000" rotWithShape="0">
                      <a:srgbClr val="000000">
                        <a:alpha val="35000"/>
                      </a:srgbClr>
                    </a:outerShdw>
                  </a:effectLst>
                </c:spPr>
                <c:marker>
                  <c:symbol val="none"/>
                </c:marker>
                <c:xVal>
                  <c:numRef>
                    <c:extLst xmlns:c15="http://schemas.microsoft.com/office/drawing/2012/chart">
                      <c:ext xmlns:c15="http://schemas.microsoft.com/office/drawing/2012/chart" uri="{02D57815-91ED-43cb-92C2-25804820EDAC}">
                        <c15:formulaRef>
                          <c15:sqref>'Data Task 1'!$B$12:$B$731</c15:sqref>
                        </c15:formulaRef>
                      </c:ext>
                    </c:extLst>
                    <c:numCache>
                      <c:formatCode>General</c:formatCode>
                      <c:ptCount val="720"/>
                      <c:pt idx="0">
                        <c:v>-360.19</c:v>
                      </c:pt>
                      <c:pt idx="1">
                        <c:v>-359.19</c:v>
                      </c:pt>
                      <c:pt idx="2">
                        <c:v>-358.19</c:v>
                      </c:pt>
                      <c:pt idx="3">
                        <c:v>-357.19</c:v>
                      </c:pt>
                      <c:pt idx="4">
                        <c:v>-356.19</c:v>
                      </c:pt>
                      <c:pt idx="5">
                        <c:v>-355.19</c:v>
                      </c:pt>
                      <c:pt idx="6">
                        <c:v>-354.19</c:v>
                      </c:pt>
                      <c:pt idx="7">
                        <c:v>-353.19</c:v>
                      </c:pt>
                      <c:pt idx="8">
                        <c:v>-352.19</c:v>
                      </c:pt>
                      <c:pt idx="9">
                        <c:v>-351.19</c:v>
                      </c:pt>
                      <c:pt idx="10">
                        <c:v>-350.19</c:v>
                      </c:pt>
                      <c:pt idx="11">
                        <c:v>-349.19</c:v>
                      </c:pt>
                      <c:pt idx="12">
                        <c:v>-348.19</c:v>
                      </c:pt>
                      <c:pt idx="13">
                        <c:v>-347.19</c:v>
                      </c:pt>
                      <c:pt idx="14">
                        <c:v>-346.19</c:v>
                      </c:pt>
                      <c:pt idx="15">
                        <c:v>-345.19</c:v>
                      </c:pt>
                      <c:pt idx="16">
                        <c:v>-344.19</c:v>
                      </c:pt>
                      <c:pt idx="17">
                        <c:v>-343.19</c:v>
                      </c:pt>
                      <c:pt idx="18">
                        <c:v>-342.19</c:v>
                      </c:pt>
                      <c:pt idx="19">
                        <c:v>-341.19</c:v>
                      </c:pt>
                      <c:pt idx="20">
                        <c:v>-340.19</c:v>
                      </c:pt>
                      <c:pt idx="21">
                        <c:v>-339.19</c:v>
                      </c:pt>
                      <c:pt idx="22">
                        <c:v>-338.19</c:v>
                      </c:pt>
                      <c:pt idx="23">
                        <c:v>-337.19</c:v>
                      </c:pt>
                      <c:pt idx="24">
                        <c:v>-336.19</c:v>
                      </c:pt>
                      <c:pt idx="25">
                        <c:v>-335.19</c:v>
                      </c:pt>
                      <c:pt idx="26">
                        <c:v>-334.19</c:v>
                      </c:pt>
                      <c:pt idx="27">
                        <c:v>-333.19</c:v>
                      </c:pt>
                      <c:pt idx="28">
                        <c:v>-332.19</c:v>
                      </c:pt>
                      <c:pt idx="29">
                        <c:v>-331.19</c:v>
                      </c:pt>
                      <c:pt idx="30">
                        <c:v>-330.19</c:v>
                      </c:pt>
                      <c:pt idx="31">
                        <c:v>-329.19</c:v>
                      </c:pt>
                      <c:pt idx="32">
                        <c:v>-328.19</c:v>
                      </c:pt>
                      <c:pt idx="33">
                        <c:v>-327.19</c:v>
                      </c:pt>
                      <c:pt idx="34">
                        <c:v>-326.19</c:v>
                      </c:pt>
                      <c:pt idx="35">
                        <c:v>-325.19</c:v>
                      </c:pt>
                      <c:pt idx="36">
                        <c:v>-324.19</c:v>
                      </c:pt>
                      <c:pt idx="37">
                        <c:v>-323.19</c:v>
                      </c:pt>
                      <c:pt idx="38">
                        <c:v>-322.19</c:v>
                      </c:pt>
                      <c:pt idx="39">
                        <c:v>-321.19</c:v>
                      </c:pt>
                      <c:pt idx="40">
                        <c:v>-320.19</c:v>
                      </c:pt>
                      <c:pt idx="41">
                        <c:v>-319.19</c:v>
                      </c:pt>
                      <c:pt idx="42">
                        <c:v>-318.19</c:v>
                      </c:pt>
                      <c:pt idx="43">
                        <c:v>-317.19</c:v>
                      </c:pt>
                      <c:pt idx="44">
                        <c:v>-316.19</c:v>
                      </c:pt>
                      <c:pt idx="45">
                        <c:v>-315.19</c:v>
                      </c:pt>
                      <c:pt idx="46">
                        <c:v>-314.19</c:v>
                      </c:pt>
                      <c:pt idx="47">
                        <c:v>-313.19</c:v>
                      </c:pt>
                      <c:pt idx="48">
                        <c:v>-312.19</c:v>
                      </c:pt>
                      <c:pt idx="49">
                        <c:v>-311.19</c:v>
                      </c:pt>
                      <c:pt idx="50">
                        <c:v>-310.19</c:v>
                      </c:pt>
                      <c:pt idx="51">
                        <c:v>-309.19</c:v>
                      </c:pt>
                      <c:pt idx="52">
                        <c:v>-308.19</c:v>
                      </c:pt>
                      <c:pt idx="53">
                        <c:v>-307.19</c:v>
                      </c:pt>
                      <c:pt idx="54">
                        <c:v>-306.19</c:v>
                      </c:pt>
                      <c:pt idx="55">
                        <c:v>-305.19</c:v>
                      </c:pt>
                      <c:pt idx="56">
                        <c:v>-304.19</c:v>
                      </c:pt>
                      <c:pt idx="57">
                        <c:v>-303.19</c:v>
                      </c:pt>
                      <c:pt idx="58">
                        <c:v>-302.19</c:v>
                      </c:pt>
                      <c:pt idx="59">
                        <c:v>-301.19</c:v>
                      </c:pt>
                      <c:pt idx="60">
                        <c:v>-300.19</c:v>
                      </c:pt>
                      <c:pt idx="61">
                        <c:v>-299.19</c:v>
                      </c:pt>
                      <c:pt idx="62">
                        <c:v>-298.19</c:v>
                      </c:pt>
                      <c:pt idx="63">
                        <c:v>-297.19</c:v>
                      </c:pt>
                      <c:pt idx="64">
                        <c:v>-296.19</c:v>
                      </c:pt>
                      <c:pt idx="65">
                        <c:v>-295.19</c:v>
                      </c:pt>
                      <c:pt idx="66">
                        <c:v>-294.19</c:v>
                      </c:pt>
                      <c:pt idx="67">
                        <c:v>-293.19</c:v>
                      </c:pt>
                      <c:pt idx="68">
                        <c:v>-292.19</c:v>
                      </c:pt>
                      <c:pt idx="69">
                        <c:v>-291.19</c:v>
                      </c:pt>
                      <c:pt idx="70">
                        <c:v>-290.19</c:v>
                      </c:pt>
                      <c:pt idx="71">
                        <c:v>-289.19</c:v>
                      </c:pt>
                      <c:pt idx="72">
                        <c:v>-288.19</c:v>
                      </c:pt>
                      <c:pt idx="73">
                        <c:v>-287.19</c:v>
                      </c:pt>
                      <c:pt idx="74">
                        <c:v>-286.19</c:v>
                      </c:pt>
                      <c:pt idx="75">
                        <c:v>-285.19</c:v>
                      </c:pt>
                      <c:pt idx="76">
                        <c:v>-284.19</c:v>
                      </c:pt>
                      <c:pt idx="77">
                        <c:v>-283.19</c:v>
                      </c:pt>
                      <c:pt idx="78">
                        <c:v>-282.19</c:v>
                      </c:pt>
                      <c:pt idx="79">
                        <c:v>-281.19</c:v>
                      </c:pt>
                      <c:pt idx="80">
                        <c:v>-280.19</c:v>
                      </c:pt>
                      <c:pt idx="81">
                        <c:v>-279.19</c:v>
                      </c:pt>
                      <c:pt idx="82">
                        <c:v>-278.19</c:v>
                      </c:pt>
                      <c:pt idx="83">
                        <c:v>-277.19</c:v>
                      </c:pt>
                      <c:pt idx="84">
                        <c:v>-276.19</c:v>
                      </c:pt>
                      <c:pt idx="85">
                        <c:v>-275.19</c:v>
                      </c:pt>
                      <c:pt idx="86">
                        <c:v>-274.19</c:v>
                      </c:pt>
                      <c:pt idx="87">
                        <c:v>-273.19</c:v>
                      </c:pt>
                      <c:pt idx="88">
                        <c:v>-272.19</c:v>
                      </c:pt>
                      <c:pt idx="89">
                        <c:v>-271.19</c:v>
                      </c:pt>
                      <c:pt idx="90">
                        <c:v>-270.19</c:v>
                      </c:pt>
                      <c:pt idx="91">
                        <c:v>-269.19</c:v>
                      </c:pt>
                      <c:pt idx="92">
                        <c:v>-268.19</c:v>
                      </c:pt>
                      <c:pt idx="93">
                        <c:v>-267.19</c:v>
                      </c:pt>
                      <c:pt idx="94">
                        <c:v>-266.19</c:v>
                      </c:pt>
                      <c:pt idx="95">
                        <c:v>-265.19</c:v>
                      </c:pt>
                      <c:pt idx="96">
                        <c:v>-264.19</c:v>
                      </c:pt>
                      <c:pt idx="97">
                        <c:v>-263.19</c:v>
                      </c:pt>
                      <c:pt idx="98">
                        <c:v>-262.19</c:v>
                      </c:pt>
                      <c:pt idx="99">
                        <c:v>-261.19</c:v>
                      </c:pt>
                      <c:pt idx="100">
                        <c:v>-260.19</c:v>
                      </c:pt>
                      <c:pt idx="101">
                        <c:v>-259.19</c:v>
                      </c:pt>
                      <c:pt idx="102">
                        <c:v>-258.19</c:v>
                      </c:pt>
                      <c:pt idx="103">
                        <c:v>-257.19</c:v>
                      </c:pt>
                      <c:pt idx="104">
                        <c:v>-256.19</c:v>
                      </c:pt>
                      <c:pt idx="105">
                        <c:v>-255.19</c:v>
                      </c:pt>
                      <c:pt idx="106">
                        <c:v>-254.19</c:v>
                      </c:pt>
                      <c:pt idx="107">
                        <c:v>-253.19</c:v>
                      </c:pt>
                      <c:pt idx="108">
                        <c:v>-252.19</c:v>
                      </c:pt>
                      <c:pt idx="109">
                        <c:v>-251.19</c:v>
                      </c:pt>
                      <c:pt idx="110">
                        <c:v>-250.19</c:v>
                      </c:pt>
                      <c:pt idx="111">
                        <c:v>-249.19</c:v>
                      </c:pt>
                      <c:pt idx="112">
                        <c:v>-248.19</c:v>
                      </c:pt>
                      <c:pt idx="113">
                        <c:v>-247.19</c:v>
                      </c:pt>
                      <c:pt idx="114">
                        <c:v>-246.19</c:v>
                      </c:pt>
                      <c:pt idx="115">
                        <c:v>-245.19</c:v>
                      </c:pt>
                      <c:pt idx="116">
                        <c:v>-244.19</c:v>
                      </c:pt>
                      <c:pt idx="117">
                        <c:v>-243.19</c:v>
                      </c:pt>
                      <c:pt idx="118">
                        <c:v>-242.19</c:v>
                      </c:pt>
                      <c:pt idx="119">
                        <c:v>-241.19</c:v>
                      </c:pt>
                      <c:pt idx="120">
                        <c:v>-240.19</c:v>
                      </c:pt>
                      <c:pt idx="121">
                        <c:v>-239.19</c:v>
                      </c:pt>
                      <c:pt idx="122">
                        <c:v>-238.19</c:v>
                      </c:pt>
                      <c:pt idx="123">
                        <c:v>-237.19</c:v>
                      </c:pt>
                      <c:pt idx="124">
                        <c:v>-236.19</c:v>
                      </c:pt>
                      <c:pt idx="125">
                        <c:v>-235.19</c:v>
                      </c:pt>
                      <c:pt idx="126">
                        <c:v>-234.19</c:v>
                      </c:pt>
                      <c:pt idx="127">
                        <c:v>-233.19</c:v>
                      </c:pt>
                      <c:pt idx="128">
                        <c:v>-232.19</c:v>
                      </c:pt>
                      <c:pt idx="129">
                        <c:v>-231.19</c:v>
                      </c:pt>
                      <c:pt idx="130">
                        <c:v>-230.19</c:v>
                      </c:pt>
                      <c:pt idx="131">
                        <c:v>-229.19</c:v>
                      </c:pt>
                      <c:pt idx="132">
                        <c:v>-228.19</c:v>
                      </c:pt>
                      <c:pt idx="133">
                        <c:v>-227.19</c:v>
                      </c:pt>
                      <c:pt idx="134">
                        <c:v>-226.19</c:v>
                      </c:pt>
                      <c:pt idx="135">
                        <c:v>-225.19</c:v>
                      </c:pt>
                      <c:pt idx="136">
                        <c:v>-224.19</c:v>
                      </c:pt>
                      <c:pt idx="137">
                        <c:v>-223.19</c:v>
                      </c:pt>
                      <c:pt idx="138">
                        <c:v>-222.19</c:v>
                      </c:pt>
                      <c:pt idx="139">
                        <c:v>-221.19</c:v>
                      </c:pt>
                      <c:pt idx="140">
                        <c:v>-220.19</c:v>
                      </c:pt>
                      <c:pt idx="141">
                        <c:v>-219.19</c:v>
                      </c:pt>
                      <c:pt idx="142">
                        <c:v>-218.19</c:v>
                      </c:pt>
                      <c:pt idx="143">
                        <c:v>-217.19</c:v>
                      </c:pt>
                      <c:pt idx="144">
                        <c:v>-216.19</c:v>
                      </c:pt>
                      <c:pt idx="145">
                        <c:v>-215.19</c:v>
                      </c:pt>
                      <c:pt idx="146">
                        <c:v>-214.19</c:v>
                      </c:pt>
                      <c:pt idx="147">
                        <c:v>-213.19</c:v>
                      </c:pt>
                      <c:pt idx="148">
                        <c:v>-212.19</c:v>
                      </c:pt>
                      <c:pt idx="149">
                        <c:v>-211.19</c:v>
                      </c:pt>
                      <c:pt idx="150">
                        <c:v>-210.19</c:v>
                      </c:pt>
                      <c:pt idx="151">
                        <c:v>-209.19</c:v>
                      </c:pt>
                      <c:pt idx="152">
                        <c:v>-208.19</c:v>
                      </c:pt>
                      <c:pt idx="153">
                        <c:v>-207.19</c:v>
                      </c:pt>
                      <c:pt idx="154">
                        <c:v>-206.19</c:v>
                      </c:pt>
                      <c:pt idx="155">
                        <c:v>-205.19</c:v>
                      </c:pt>
                      <c:pt idx="156">
                        <c:v>-204.19</c:v>
                      </c:pt>
                      <c:pt idx="157">
                        <c:v>-203.19</c:v>
                      </c:pt>
                      <c:pt idx="158">
                        <c:v>-202.19</c:v>
                      </c:pt>
                      <c:pt idx="159">
                        <c:v>-201.19</c:v>
                      </c:pt>
                      <c:pt idx="160">
                        <c:v>-200.19</c:v>
                      </c:pt>
                      <c:pt idx="161">
                        <c:v>-199.19</c:v>
                      </c:pt>
                      <c:pt idx="162">
                        <c:v>-198.19</c:v>
                      </c:pt>
                      <c:pt idx="163">
                        <c:v>-197.19</c:v>
                      </c:pt>
                      <c:pt idx="164">
                        <c:v>-196.19</c:v>
                      </c:pt>
                      <c:pt idx="165">
                        <c:v>-195.19</c:v>
                      </c:pt>
                      <c:pt idx="166">
                        <c:v>-194.19</c:v>
                      </c:pt>
                      <c:pt idx="167">
                        <c:v>-193.19</c:v>
                      </c:pt>
                      <c:pt idx="168">
                        <c:v>-192.19</c:v>
                      </c:pt>
                      <c:pt idx="169">
                        <c:v>-191.19</c:v>
                      </c:pt>
                      <c:pt idx="170">
                        <c:v>-190.19</c:v>
                      </c:pt>
                      <c:pt idx="171">
                        <c:v>-189.19</c:v>
                      </c:pt>
                      <c:pt idx="172">
                        <c:v>-188.19</c:v>
                      </c:pt>
                      <c:pt idx="173">
                        <c:v>-187.19</c:v>
                      </c:pt>
                      <c:pt idx="174">
                        <c:v>-186.19</c:v>
                      </c:pt>
                      <c:pt idx="175">
                        <c:v>-185.19</c:v>
                      </c:pt>
                      <c:pt idx="176">
                        <c:v>-184.19</c:v>
                      </c:pt>
                      <c:pt idx="177">
                        <c:v>-183.19</c:v>
                      </c:pt>
                      <c:pt idx="178">
                        <c:v>-182.19</c:v>
                      </c:pt>
                      <c:pt idx="179">
                        <c:v>-181.19</c:v>
                      </c:pt>
                      <c:pt idx="180">
                        <c:v>-180.19</c:v>
                      </c:pt>
                      <c:pt idx="181">
                        <c:v>-179.19</c:v>
                      </c:pt>
                      <c:pt idx="182">
                        <c:v>-178.19</c:v>
                      </c:pt>
                      <c:pt idx="183">
                        <c:v>-177.19</c:v>
                      </c:pt>
                      <c:pt idx="184">
                        <c:v>-176.19</c:v>
                      </c:pt>
                      <c:pt idx="185">
                        <c:v>-175.19</c:v>
                      </c:pt>
                      <c:pt idx="186">
                        <c:v>-174.19</c:v>
                      </c:pt>
                      <c:pt idx="187">
                        <c:v>-173.19</c:v>
                      </c:pt>
                      <c:pt idx="188">
                        <c:v>-172.19</c:v>
                      </c:pt>
                      <c:pt idx="189">
                        <c:v>-171.19</c:v>
                      </c:pt>
                      <c:pt idx="190">
                        <c:v>-170.19</c:v>
                      </c:pt>
                      <c:pt idx="191">
                        <c:v>-169.19</c:v>
                      </c:pt>
                      <c:pt idx="192">
                        <c:v>-168.19</c:v>
                      </c:pt>
                      <c:pt idx="193">
                        <c:v>-167.19</c:v>
                      </c:pt>
                      <c:pt idx="194">
                        <c:v>-166.19</c:v>
                      </c:pt>
                      <c:pt idx="195">
                        <c:v>-165.19</c:v>
                      </c:pt>
                      <c:pt idx="196">
                        <c:v>-164.19</c:v>
                      </c:pt>
                      <c:pt idx="197">
                        <c:v>-163.19</c:v>
                      </c:pt>
                      <c:pt idx="198">
                        <c:v>-162.19</c:v>
                      </c:pt>
                      <c:pt idx="199">
                        <c:v>-161.19</c:v>
                      </c:pt>
                      <c:pt idx="200">
                        <c:v>-160.19</c:v>
                      </c:pt>
                      <c:pt idx="201">
                        <c:v>-159.19</c:v>
                      </c:pt>
                      <c:pt idx="202">
                        <c:v>-158.19</c:v>
                      </c:pt>
                      <c:pt idx="203">
                        <c:v>-157.19</c:v>
                      </c:pt>
                      <c:pt idx="204">
                        <c:v>-156.19</c:v>
                      </c:pt>
                      <c:pt idx="205">
                        <c:v>-155.19</c:v>
                      </c:pt>
                      <c:pt idx="206">
                        <c:v>-154.19</c:v>
                      </c:pt>
                      <c:pt idx="207">
                        <c:v>-153.19</c:v>
                      </c:pt>
                      <c:pt idx="208">
                        <c:v>-152.19</c:v>
                      </c:pt>
                      <c:pt idx="209">
                        <c:v>-151.19</c:v>
                      </c:pt>
                      <c:pt idx="210">
                        <c:v>-150.19</c:v>
                      </c:pt>
                      <c:pt idx="211">
                        <c:v>-149.19</c:v>
                      </c:pt>
                      <c:pt idx="212">
                        <c:v>-148.19</c:v>
                      </c:pt>
                      <c:pt idx="213">
                        <c:v>-147.19</c:v>
                      </c:pt>
                      <c:pt idx="214">
                        <c:v>-146.19</c:v>
                      </c:pt>
                      <c:pt idx="215">
                        <c:v>-145.19</c:v>
                      </c:pt>
                      <c:pt idx="216">
                        <c:v>-144.19</c:v>
                      </c:pt>
                      <c:pt idx="217">
                        <c:v>-143.19</c:v>
                      </c:pt>
                      <c:pt idx="218">
                        <c:v>-142.19</c:v>
                      </c:pt>
                      <c:pt idx="219">
                        <c:v>-141.19</c:v>
                      </c:pt>
                      <c:pt idx="220">
                        <c:v>-140.19</c:v>
                      </c:pt>
                      <c:pt idx="221">
                        <c:v>-139.19</c:v>
                      </c:pt>
                      <c:pt idx="222">
                        <c:v>-138.19</c:v>
                      </c:pt>
                      <c:pt idx="223">
                        <c:v>-137.19</c:v>
                      </c:pt>
                      <c:pt idx="224">
                        <c:v>-136.19</c:v>
                      </c:pt>
                      <c:pt idx="225">
                        <c:v>-135.19</c:v>
                      </c:pt>
                      <c:pt idx="226">
                        <c:v>-134.19</c:v>
                      </c:pt>
                      <c:pt idx="227">
                        <c:v>-133.19</c:v>
                      </c:pt>
                      <c:pt idx="228">
                        <c:v>-132.19</c:v>
                      </c:pt>
                      <c:pt idx="229">
                        <c:v>-131.19</c:v>
                      </c:pt>
                      <c:pt idx="230">
                        <c:v>-130.19</c:v>
                      </c:pt>
                      <c:pt idx="231">
                        <c:v>-129.19</c:v>
                      </c:pt>
                      <c:pt idx="232">
                        <c:v>-128.19</c:v>
                      </c:pt>
                      <c:pt idx="233">
                        <c:v>-127.19</c:v>
                      </c:pt>
                      <c:pt idx="234">
                        <c:v>-126.19</c:v>
                      </c:pt>
                      <c:pt idx="235">
                        <c:v>-125.19</c:v>
                      </c:pt>
                      <c:pt idx="236">
                        <c:v>-124.19</c:v>
                      </c:pt>
                      <c:pt idx="237">
                        <c:v>-123.19</c:v>
                      </c:pt>
                      <c:pt idx="238">
                        <c:v>-122.19</c:v>
                      </c:pt>
                      <c:pt idx="239">
                        <c:v>-121.19</c:v>
                      </c:pt>
                      <c:pt idx="240">
                        <c:v>-120.19</c:v>
                      </c:pt>
                      <c:pt idx="241">
                        <c:v>-119.19</c:v>
                      </c:pt>
                      <c:pt idx="242">
                        <c:v>-118.19</c:v>
                      </c:pt>
                      <c:pt idx="243">
                        <c:v>-117.19</c:v>
                      </c:pt>
                      <c:pt idx="244">
                        <c:v>-116.19</c:v>
                      </c:pt>
                      <c:pt idx="245">
                        <c:v>-115.19</c:v>
                      </c:pt>
                      <c:pt idx="246">
                        <c:v>-114.19</c:v>
                      </c:pt>
                      <c:pt idx="247">
                        <c:v>-113.19</c:v>
                      </c:pt>
                      <c:pt idx="248">
                        <c:v>-112.19</c:v>
                      </c:pt>
                      <c:pt idx="249">
                        <c:v>-111.19</c:v>
                      </c:pt>
                      <c:pt idx="250">
                        <c:v>-110.19</c:v>
                      </c:pt>
                      <c:pt idx="251">
                        <c:v>-109.19</c:v>
                      </c:pt>
                      <c:pt idx="252">
                        <c:v>-108.19</c:v>
                      </c:pt>
                      <c:pt idx="253">
                        <c:v>-107.19</c:v>
                      </c:pt>
                      <c:pt idx="254">
                        <c:v>-106.19</c:v>
                      </c:pt>
                      <c:pt idx="255">
                        <c:v>-105.19</c:v>
                      </c:pt>
                      <c:pt idx="256">
                        <c:v>-104.19</c:v>
                      </c:pt>
                      <c:pt idx="257">
                        <c:v>-103.19</c:v>
                      </c:pt>
                      <c:pt idx="258">
                        <c:v>-102.19</c:v>
                      </c:pt>
                      <c:pt idx="259">
                        <c:v>-101.19</c:v>
                      </c:pt>
                      <c:pt idx="260">
                        <c:v>-100.19</c:v>
                      </c:pt>
                      <c:pt idx="261">
                        <c:v>-99.19</c:v>
                      </c:pt>
                      <c:pt idx="262">
                        <c:v>-98.19</c:v>
                      </c:pt>
                      <c:pt idx="263">
                        <c:v>-97.19</c:v>
                      </c:pt>
                      <c:pt idx="264">
                        <c:v>-96.19</c:v>
                      </c:pt>
                      <c:pt idx="265">
                        <c:v>-95.19</c:v>
                      </c:pt>
                      <c:pt idx="266">
                        <c:v>-94.19</c:v>
                      </c:pt>
                      <c:pt idx="267">
                        <c:v>-93.19</c:v>
                      </c:pt>
                      <c:pt idx="268">
                        <c:v>-92.19</c:v>
                      </c:pt>
                      <c:pt idx="269">
                        <c:v>-91.19</c:v>
                      </c:pt>
                      <c:pt idx="270">
                        <c:v>-90.19</c:v>
                      </c:pt>
                      <c:pt idx="271">
                        <c:v>-89.19</c:v>
                      </c:pt>
                      <c:pt idx="272">
                        <c:v>-88.19</c:v>
                      </c:pt>
                      <c:pt idx="273">
                        <c:v>-87.19</c:v>
                      </c:pt>
                      <c:pt idx="274">
                        <c:v>-86.19</c:v>
                      </c:pt>
                      <c:pt idx="275">
                        <c:v>-85.19</c:v>
                      </c:pt>
                      <c:pt idx="276">
                        <c:v>-84.19</c:v>
                      </c:pt>
                      <c:pt idx="277">
                        <c:v>-83.19</c:v>
                      </c:pt>
                      <c:pt idx="278">
                        <c:v>-82.19</c:v>
                      </c:pt>
                      <c:pt idx="279">
                        <c:v>-81.19</c:v>
                      </c:pt>
                      <c:pt idx="280">
                        <c:v>-80.19</c:v>
                      </c:pt>
                      <c:pt idx="281">
                        <c:v>-79.19</c:v>
                      </c:pt>
                      <c:pt idx="282">
                        <c:v>-78.19</c:v>
                      </c:pt>
                      <c:pt idx="283">
                        <c:v>-77.19</c:v>
                      </c:pt>
                      <c:pt idx="284">
                        <c:v>-76.19</c:v>
                      </c:pt>
                      <c:pt idx="285">
                        <c:v>-75.19</c:v>
                      </c:pt>
                      <c:pt idx="286">
                        <c:v>-74.19</c:v>
                      </c:pt>
                      <c:pt idx="287">
                        <c:v>-73.19</c:v>
                      </c:pt>
                      <c:pt idx="288">
                        <c:v>-72.19</c:v>
                      </c:pt>
                      <c:pt idx="289">
                        <c:v>-71.19</c:v>
                      </c:pt>
                      <c:pt idx="290">
                        <c:v>-70.19</c:v>
                      </c:pt>
                      <c:pt idx="291">
                        <c:v>-69.19</c:v>
                      </c:pt>
                      <c:pt idx="292">
                        <c:v>-68.19</c:v>
                      </c:pt>
                      <c:pt idx="293">
                        <c:v>-67.19</c:v>
                      </c:pt>
                      <c:pt idx="294">
                        <c:v>-66.19</c:v>
                      </c:pt>
                      <c:pt idx="295">
                        <c:v>-65.19</c:v>
                      </c:pt>
                      <c:pt idx="296">
                        <c:v>-64.19</c:v>
                      </c:pt>
                      <c:pt idx="297">
                        <c:v>-63.19</c:v>
                      </c:pt>
                      <c:pt idx="298">
                        <c:v>-62.19</c:v>
                      </c:pt>
                      <c:pt idx="299">
                        <c:v>-61.19</c:v>
                      </c:pt>
                      <c:pt idx="300">
                        <c:v>-60.19</c:v>
                      </c:pt>
                      <c:pt idx="301">
                        <c:v>-59.19</c:v>
                      </c:pt>
                      <c:pt idx="302">
                        <c:v>-58.19</c:v>
                      </c:pt>
                      <c:pt idx="303">
                        <c:v>-57.19</c:v>
                      </c:pt>
                      <c:pt idx="304">
                        <c:v>-56.19</c:v>
                      </c:pt>
                      <c:pt idx="305">
                        <c:v>-55.19</c:v>
                      </c:pt>
                      <c:pt idx="306">
                        <c:v>-54.19</c:v>
                      </c:pt>
                      <c:pt idx="307">
                        <c:v>-53.19</c:v>
                      </c:pt>
                      <c:pt idx="308">
                        <c:v>-52.19</c:v>
                      </c:pt>
                      <c:pt idx="309">
                        <c:v>-51.19</c:v>
                      </c:pt>
                      <c:pt idx="310">
                        <c:v>-50.19</c:v>
                      </c:pt>
                      <c:pt idx="311">
                        <c:v>-49.19</c:v>
                      </c:pt>
                      <c:pt idx="312">
                        <c:v>-48.19</c:v>
                      </c:pt>
                      <c:pt idx="313">
                        <c:v>-47.19</c:v>
                      </c:pt>
                      <c:pt idx="314">
                        <c:v>-46.19</c:v>
                      </c:pt>
                      <c:pt idx="315">
                        <c:v>-45.19</c:v>
                      </c:pt>
                      <c:pt idx="316">
                        <c:v>-44.19</c:v>
                      </c:pt>
                      <c:pt idx="317">
                        <c:v>-43.19</c:v>
                      </c:pt>
                      <c:pt idx="318">
                        <c:v>-42.19</c:v>
                      </c:pt>
                      <c:pt idx="319">
                        <c:v>-41.19</c:v>
                      </c:pt>
                      <c:pt idx="320">
                        <c:v>-40.19</c:v>
                      </c:pt>
                      <c:pt idx="321">
                        <c:v>-39.19</c:v>
                      </c:pt>
                      <c:pt idx="322">
                        <c:v>-38.19</c:v>
                      </c:pt>
                      <c:pt idx="323">
                        <c:v>-37.19</c:v>
                      </c:pt>
                      <c:pt idx="324">
                        <c:v>-36.19</c:v>
                      </c:pt>
                      <c:pt idx="325">
                        <c:v>-35.19</c:v>
                      </c:pt>
                      <c:pt idx="326">
                        <c:v>-34.19</c:v>
                      </c:pt>
                      <c:pt idx="327">
                        <c:v>-33.19</c:v>
                      </c:pt>
                      <c:pt idx="328">
                        <c:v>-32.19</c:v>
                      </c:pt>
                      <c:pt idx="329">
                        <c:v>-31.19</c:v>
                      </c:pt>
                      <c:pt idx="330">
                        <c:v>-30.19</c:v>
                      </c:pt>
                      <c:pt idx="331">
                        <c:v>-29.19</c:v>
                      </c:pt>
                      <c:pt idx="332">
                        <c:v>-28.19</c:v>
                      </c:pt>
                      <c:pt idx="333">
                        <c:v>-27.19</c:v>
                      </c:pt>
                      <c:pt idx="334">
                        <c:v>-26.19</c:v>
                      </c:pt>
                      <c:pt idx="335">
                        <c:v>-25.19</c:v>
                      </c:pt>
                      <c:pt idx="336">
                        <c:v>-24.19</c:v>
                      </c:pt>
                      <c:pt idx="337">
                        <c:v>-23.19</c:v>
                      </c:pt>
                      <c:pt idx="338">
                        <c:v>-22.19</c:v>
                      </c:pt>
                      <c:pt idx="339">
                        <c:v>-21.19</c:v>
                      </c:pt>
                      <c:pt idx="340">
                        <c:v>-20.190000000000001</c:v>
                      </c:pt>
                      <c:pt idx="341">
                        <c:v>-19.190000000000001</c:v>
                      </c:pt>
                      <c:pt idx="342">
                        <c:v>-18.190000000000001</c:v>
                      </c:pt>
                      <c:pt idx="343">
                        <c:v>-17.190000000000001</c:v>
                      </c:pt>
                      <c:pt idx="344">
                        <c:v>-16.190000000000001</c:v>
                      </c:pt>
                      <c:pt idx="345">
                        <c:v>-15.19</c:v>
                      </c:pt>
                      <c:pt idx="346">
                        <c:v>-14.19</c:v>
                      </c:pt>
                      <c:pt idx="347">
                        <c:v>-13.19</c:v>
                      </c:pt>
                      <c:pt idx="348">
                        <c:v>-12.19</c:v>
                      </c:pt>
                      <c:pt idx="349">
                        <c:v>-11.19</c:v>
                      </c:pt>
                      <c:pt idx="350">
                        <c:v>-10.19</c:v>
                      </c:pt>
                      <c:pt idx="351">
                        <c:v>-9.19</c:v>
                      </c:pt>
                      <c:pt idx="352">
                        <c:v>-8.19</c:v>
                      </c:pt>
                      <c:pt idx="353">
                        <c:v>-7.19</c:v>
                      </c:pt>
                      <c:pt idx="354">
                        <c:v>-6.19</c:v>
                      </c:pt>
                      <c:pt idx="355">
                        <c:v>-5.19</c:v>
                      </c:pt>
                      <c:pt idx="356">
                        <c:v>-4.1900000000000004</c:v>
                      </c:pt>
                      <c:pt idx="357">
                        <c:v>-3.19</c:v>
                      </c:pt>
                      <c:pt idx="358">
                        <c:v>-2.19</c:v>
                      </c:pt>
                      <c:pt idx="359">
                        <c:v>-1.19</c:v>
                      </c:pt>
                      <c:pt idx="360">
                        <c:v>-0.19</c:v>
                      </c:pt>
                      <c:pt idx="361">
                        <c:v>0.81</c:v>
                      </c:pt>
                      <c:pt idx="362">
                        <c:v>1.81</c:v>
                      </c:pt>
                      <c:pt idx="363">
                        <c:v>2.81</c:v>
                      </c:pt>
                      <c:pt idx="364">
                        <c:v>3.81</c:v>
                      </c:pt>
                      <c:pt idx="365">
                        <c:v>4.8099999999999996</c:v>
                      </c:pt>
                      <c:pt idx="366">
                        <c:v>5.81</c:v>
                      </c:pt>
                      <c:pt idx="367">
                        <c:v>6.81</c:v>
                      </c:pt>
                      <c:pt idx="368">
                        <c:v>7.81</c:v>
                      </c:pt>
                      <c:pt idx="369">
                        <c:v>8.81</c:v>
                      </c:pt>
                      <c:pt idx="370">
                        <c:v>9.81</c:v>
                      </c:pt>
                      <c:pt idx="371">
                        <c:v>10.81</c:v>
                      </c:pt>
                      <c:pt idx="372">
                        <c:v>11.81</c:v>
                      </c:pt>
                      <c:pt idx="373">
                        <c:v>12.81</c:v>
                      </c:pt>
                      <c:pt idx="374">
                        <c:v>13.81</c:v>
                      </c:pt>
                      <c:pt idx="375">
                        <c:v>14.81</c:v>
                      </c:pt>
                      <c:pt idx="376">
                        <c:v>15.81</c:v>
                      </c:pt>
                      <c:pt idx="377">
                        <c:v>16.809999999999999</c:v>
                      </c:pt>
                      <c:pt idx="378">
                        <c:v>17.809999999999999</c:v>
                      </c:pt>
                      <c:pt idx="379">
                        <c:v>18.809999999999999</c:v>
                      </c:pt>
                      <c:pt idx="380">
                        <c:v>19.809999999999999</c:v>
                      </c:pt>
                      <c:pt idx="381">
                        <c:v>20.81</c:v>
                      </c:pt>
                      <c:pt idx="382">
                        <c:v>21.81</c:v>
                      </c:pt>
                      <c:pt idx="383">
                        <c:v>22.81</c:v>
                      </c:pt>
                      <c:pt idx="384">
                        <c:v>23.81</c:v>
                      </c:pt>
                      <c:pt idx="385">
                        <c:v>24.81</c:v>
                      </c:pt>
                      <c:pt idx="386">
                        <c:v>25.81</c:v>
                      </c:pt>
                      <c:pt idx="387">
                        <c:v>26.81</c:v>
                      </c:pt>
                      <c:pt idx="388">
                        <c:v>27.81</c:v>
                      </c:pt>
                      <c:pt idx="389">
                        <c:v>28.81</c:v>
                      </c:pt>
                      <c:pt idx="390">
                        <c:v>29.81</c:v>
                      </c:pt>
                      <c:pt idx="391">
                        <c:v>30.81</c:v>
                      </c:pt>
                      <c:pt idx="392">
                        <c:v>31.81</c:v>
                      </c:pt>
                      <c:pt idx="393">
                        <c:v>32.81</c:v>
                      </c:pt>
                      <c:pt idx="394">
                        <c:v>33.81</c:v>
                      </c:pt>
                      <c:pt idx="395">
                        <c:v>34.81</c:v>
                      </c:pt>
                      <c:pt idx="396">
                        <c:v>35.81</c:v>
                      </c:pt>
                      <c:pt idx="397">
                        <c:v>36.81</c:v>
                      </c:pt>
                      <c:pt idx="398">
                        <c:v>37.81</c:v>
                      </c:pt>
                      <c:pt idx="399">
                        <c:v>38.81</c:v>
                      </c:pt>
                      <c:pt idx="400">
                        <c:v>39.81</c:v>
                      </c:pt>
                      <c:pt idx="401">
                        <c:v>40.81</c:v>
                      </c:pt>
                      <c:pt idx="402">
                        <c:v>41.81</c:v>
                      </c:pt>
                      <c:pt idx="403">
                        <c:v>42.81</c:v>
                      </c:pt>
                      <c:pt idx="404">
                        <c:v>43.81</c:v>
                      </c:pt>
                      <c:pt idx="405">
                        <c:v>44.81</c:v>
                      </c:pt>
                      <c:pt idx="406">
                        <c:v>45.81</c:v>
                      </c:pt>
                      <c:pt idx="407">
                        <c:v>46.81</c:v>
                      </c:pt>
                      <c:pt idx="408">
                        <c:v>47.81</c:v>
                      </c:pt>
                      <c:pt idx="409">
                        <c:v>48.81</c:v>
                      </c:pt>
                      <c:pt idx="410">
                        <c:v>49.81</c:v>
                      </c:pt>
                      <c:pt idx="411">
                        <c:v>50.81</c:v>
                      </c:pt>
                      <c:pt idx="412">
                        <c:v>51.81</c:v>
                      </c:pt>
                      <c:pt idx="413">
                        <c:v>52.81</c:v>
                      </c:pt>
                      <c:pt idx="414">
                        <c:v>53.81</c:v>
                      </c:pt>
                      <c:pt idx="415">
                        <c:v>54.81</c:v>
                      </c:pt>
                      <c:pt idx="416">
                        <c:v>55.81</c:v>
                      </c:pt>
                      <c:pt idx="417">
                        <c:v>56.81</c:v>
                      </c:pt>
                      <c:pt idx="418">
                        <c:v>57.81</c:v>
                      </c:pt>
                      <c:pt idx="419">
                        <c:v>58.81</c:v>
                      </c:pt>
                      <c:pt idx="420">
                        <c:v>59.81</c:v>
                      </c:pt>
                      <c:pt idx="421">
                        <c:v>60.81</c:v>
                      </c:pt>
                      <c:pt idx="422">
                        <c:v>61.81</c:v>
                      </c:pt>
                      <c:pt idx="423">
                        <c:v>62.81</c:v>
                      </c:pt>
                      <c:pt idx="424">
                        <c:v>63.81</c:v>
                      </c:pt>
                      <c:pt idx="425">
                        <c:v>64.81</c:v>
                      </c:pt>
                      <c:pt idx="426">
                        <c:v>65.81</c:v>
                      </c:pt>
                      <c:pt idx="427">
                        <c:v>66.81</c:v>
                      </c:pt>
                      <c:pt idx="428">
                        <c:v>67.81</c:v>
                      </c:pt>
                      <c:pt idx="429">
                        <c:v>68.81</c:v>
                      </c:pt>
                      <c:pt idx="430">
                        <c:v>69.81</c:v>
                      </c:pt>
                      <c:pt idx="431">
                        <c:v>70.81</c:v>
                      </c:pt>
                      <c:pt idx="432">
                        <c:v>71.81</c:v>
                      </c:pt>
                      <c:pt idx="433">
                        <c:v>72.81</c:v>
                      </c:pt>
                      <c:pt idx="434">
                        <c:v>73.81</c:v>
                      </c:pt>
                      <c:pt idx="435">
                        <c:v>74.81</c:v>
                      </c:pt>
                      <c:pt idx="436">
                        <c:v>75.81</c:v>
                      </c:pt>
                      <c:pt idx="437">
                        <c:v>76.81</c:v>
                      </c:pt>
                      <c:pt idx="438">
                        <c:v>77.81</c:v>
                      </c:pt>
                      <c:pt idx="439">
                        <c:v>78.81</c:v>
                      </c:pt>
                      <c:pt idx="440">
                        <c:v>79.81</c:v>
                      </c:pt>
                      <c:pt idx="441">
                        <c:v>80.81</c:v>
                      </c:pt>
                      <c:pt idx="442">
                        <c:v>81.81</c:v>
                      </c:pt>
                      <c:pt idx="443">
                        <c:v>82.81</c:v>
                      </c:pt>
                      <c:pt idx="444">
                        <c:v>83.81</c:v>
                      </c:pt>
                      <c:pt idx="445">
                        <c:v>84.81</c:v>
                      </c:pt>
                      <c:pt idx="446">
                        <c:v>85.81</c:v>
                      </c:pt>
                      <c:pt idx="447">
                        <c:v>86.81</c:v>
                      </c:pt>
                      <c:pt idx="448">
                        <c:v>87.81</c:v>
                      </c:pt>
                      <c:pt idx="449">
                        <c:v>88.81</c:v>
                      </c:pt>
                      <c:pt idx="450">
                        <c:v>89.81</c:v>
                      </c:pt>
                      <c:pt idx="451">
                        <c:v>90.81</c:v>
                      </c:pt>
                      <c:pt idx="452">
                        <c:v>91.81</c:v>
                      </c:pt>
                      <c:pt idx="453">
                        <c:v>92.81</c:v>
                      </c:pt>
                      <c:pt idx="454">
                        <c:v>93.81</c:v>
                      </c:pt>
                      <c:pt idx="455">
                        <c:v>94.81</c:v>
                      </c:pt>
                      <c:pt idx="456">
                        <c:v>95.81</c:v>
                      </c:pt>
                      <c:pt idx="457">
                        <c:v>96.81</c:v>
                      </c:pt>
                      <c:pt idx="458">
                        <c:v>97.81</c:v>
                      </c:pt>
                      <c:pt idx="459">
                        <c:v>98.81</c:v>
                      </c:pt>
                      <c:pt idx="460">
                        <c:v>99.81</c:v>
                      </c:pt>
                      <c:pt idx="461">
                        <c:v>100.81</c:v>
                      </c:pt>
                      <c:pt idx="462">
                        <c:v>101.81</c:v>
                      </c:pt>
                      <c:pt idx="463">
                        <c:v>102.81</c:v>
                      </c:pt>
                      <c:pt idx="464">
                        <c:v>103.81</c:v>
                      </c:pt>
                      <c:pt idx="465">
                        <c:v>104.81</c:v>
                      </c:pt>
                      <c:pt idx="466">
                        <c:v>105.81</c:v>
                      </c:pt>
                      <c:pt idx="467">
                        <c:v>106.81</c:v>
                      </c:pt>
                      <c:pt idx="468">
                        <c:v>107.81</c:v>
                      </c:pt>
                      <c:pt idx="469">
                        <c:v>108.81</c:v>
                      </c:pt>
                      <c:pt idx="470">
                        <c:v>109.81</c:v>
                      </c:pt>
                      <c:pt idx="471">
                        <c:v>110.81</c:v>
                      </c:pt>
                      <c:pt idx="472">
                        <c:v>111.81</c:v>
                      </c:pt>
                      <c:pt idx="473">
                        <c:v>112.81</c:v>
                      </c:pt>
                      <c:pt idx="474">
                        <c:v>113.81</c:v>
                      </c:pt>
                      <c:pt idx="475">
                        <c:v>114.81</c:v>
                      </c:pt>
                      <c:pt idx="476">
                        <c:v>115.81</c:v>
                      </c:pt>
                      <c:pt idx="477">
                        <c:v>116.81</c:v>
                      </c:pt>
                      <c:pt idx="478">
                        <c:v>117.81</c:v>
                      </c:pt>
                      <c:pt idx="479">
                        <c:v>118.81</c:v>
                      </c:pt>
                      <c:pt idx="480">
                        <c:v>119.81</c:v>
                      </c:pt>
                      <c:pt idx="481">
                        <c:v>120.81</c:v>
                      </c:pt>
                      <c:pt idx="482">
                        <c:v>121.81</c:v>
                      </c:pt>
                      <c:pt idx="483">
                        <c:v>122.81</c:v>
                      </c:pt>
                      <c:pt idx="484">
                        <c:v>123.81</c:v>
                      </c:pt>
                      <c:pt idx="485">
                        <c:v>124.81</c:v>
                      </c:pt>
                      <c:pt idx="486">
                        <c:v>125.81</c:v>
                      </c:pt>
                      <c:pt idx="487">
                        <c:v>126.81</c:v>
                      </c:pt>
                      <c:pt idx="488">
                        <c:v>127.81</c:v>
                      </c:pt>
                      <c:pt idx="489">
                        <c:v>128.81</c:v>
                      </c:pt>
                      <c:pt idx="490">
                        <c:v>129.81</c:v>
                      </c:pt>
                      <c:pt idx="491">
                        <c:v>130.81</c:v>
                      </c:pt>
                      <c:pt idx="492">
                        <c:v>131.81</c:v>
                      </c:pt>
                      <c:pt idx="493">
                        <c:v>132.81</c:v>
                      </c:pt>
                      <c:pt idx="494">
                        <c:v>133.81</c:v>
                      </c:pt>
                      <c:pt idx="495">
                        <c:v>134.81</c:v>
                      </c:pt>
                      <c:pt idx="496">
                        <c:v>135.81</c:v>
                      </c:pt>
                      <c:pt idx="497">
                        <c:v>136.81</c:v>
                      </c:pt>
                      <c:pt idx="498">
                        <c:v>137.81</c:v>
                      </c:pt>
                      <c:pt idx="499">
                        <c:v>138.81</c:v>
                      </c:pt>
                      <c:pt idx="500">
                        <c:v>139.81</c:v>
                      </c:pt>
                      <c:pt idx="501">
                        <c:v>140.81</c:v>
                      </c:pt>
                      <c:pt idx="502">
                        <c:v>141.81</c:v>
                      </c:pt>
                      <c:pt idx="503">
                        <c:v>142.81</c:v>
                      </c:pt>
                      <c:pt idx="504">
                        <c:v>143.81</c:v>
                      </c:pt>
                      <c:pt idx="505">
                        <c:v>144.81</c:v>
                      </c:pt>
                      <c:pt idx="506">
                        <c:v>145.81</c:v>
                      </c:pt>
                      <c:pt idx="507">
                        <c:v>146.81</c:v>
                      </c:pt>
                      <c:pt idx="508">
                        <c:v>147.81</c:v>
                      </c:pt>
                      <c:pt idx="509">
                        <c:v>148.81</c:v>
                      </c:pt>
                      <c:pt idx="510">
                        <c:v>149.81</c:v>
                      </c:pt>
                      <c:pt idx="511">
                        <c:v>150.81</c:v>
                      </c:pt>
                      <c:pt idx="512">
                        <c:v>151.81</c:v>
                      </c:pt>
                      <c:pt idx="513">
                        <c:v>152.81</c:v>
                      </c:pt>
                      <c:pt idx="514">
                        <c:v>153.81</c:v>
                      </c:pt>
                      <c:pt idx="515">
                        <c:v>154.81</c:v>
                      </c:pt>
                      <c:pt idx="516">
                        <c:v>155.81</c:v>
                      </c:pt>
                      <c:pt idx="517">
                        <c:v>156.81</c:v>
                      </c:pt>
                      <c:pt idx="518">
                        <c:v>157.81</c:v>
                      </c:pt>
                      <c:pt idx="519">
                        <c:v>158.81</c:v>
                      </c:pt>
                      <c:pt idx="520">
                        <c:v>159.81</c:v>
                      </c:pt>
                      <c:pt idx="521">
                        <c:v>160.81</c:v>
                      </c:pt>
                      <c:pt idx="522">
                        <c:v>161.81</c:v>
                      </c:pt>
                      <c:pt idx="523">
                        <c:v>162.81</c:v>
                      </c:pt>
                      <c:pt idx="524">
                        <c:v>163.81</c:v>
                      </c:pt>
                      <c:pt idx="525">
                        <c:v>164.81</c:v>
                      </c:pt>
                      <c:pt idx="526">
                        <c:v>165.81</c:v>
                      </c:pt>
                      <c:pt idx="527">
                        <c:v>166.81</c:v>
                      </c:pt>
                      <c:pt idx="528">
                        <c:v>167.81</c:v>
                      </c:pt>
                      <c:pt idx="529">
                        <c:v>168.81</c:v>
                      </c:pt>
                      <c:pt idx="530">
                        <c:v>169.81</c:v>
                      </c:pt>
                      <c:pt idx="531">
                        <c:v>170.81</c:v>
                      </c:pt>
                      <c:pt idx="532">
                        <c:v>171.81</c:v>
                      </c:pt>
                      <c:pt idx="533">
                        <c:v>172.81</c:v>
                      </c:pt>
                      <c:pt idx="534">
                        <c:v>173.81</c:v>
                      </c:pt>
                      <c:pt idx="535">
                        <c:v>174.81</c:v>
                      </c:pt>
                      <c:pt idx="536">
                        <c:v>175.81</c:v>
                      </c:pt>
                      <c:pt idx="537">
                        <c:v>176.81</c:v>
                      </c:pt>
                      <c:pt idx="538">
                        <c:v>177.81</c:v>
                      </c:pt>
                      <c:pt idx="539">
                        <c:v>178.81</c:v>
                      </c:pt>
                      <c:pt idx="540">
                        <c:v>179.81</c:v>
                      </c:pt>
                      <c:pt idx="541">
                        <c:v>180.81</c:v>
                      </c:pt>
                      <c:pt idx="542">
                        <c:v>181.81</c:v>
                      </c:pt>
                      <c:pt idx="543">
                        <c:v>182.81</c:v>
                      </c:pt>
                      <c:pt idx="544">
                        <c:v>183.81</c:v>
                      </c:pt>
                      <c:pt idx="545">
                        <c:v>184.81</c:v>
                      </c:pt>
                      <c:pt idx="546">
                        <c:v>185.81</c:v>
                      </c:pt>
                      <c:pt idx="547">
                        <c:v>186.81</c:v>
                      </c:pt>
                      <c:pt idx="548">
                        <c:v>187.81</c:v>
                      </c:pt>
                      <c:pt idx="549">
                        <c:v>188.81</c:v>
                      </c:pt>
                      <c:pt idx="550">
                        <c:v>189.81</c:v>
                      </c:pt>
                      <c:pt idx="551">
                        <c:v>190.81</c:v>
                      </c:pt>
                      <c:pt idx="552">
                        <c:v>191.81</c:v>
                      </c:pt>
                      <c:pt idx="553">
                        <c:v>192.81</c:v>
                      </c:pt>
                      <c:pt idx="554">
                        <c:v>193.81</c:v>
                      </c:pt>
                      <c:pt idx="555">
                        <c:v>194.81</c:v>
                      </c:pt>
                      <c:pt idx="556">
                        <c:v>195.81</c:v>
                      </c:pt>
                      <c:pt idx="557">
                        <c:v>196.81</c:v>
                      </c:pt>
                      <c:pt idx="558">
                        <c:v>197.81</c:v>
                      </c:pt>
                      <c:pt idx="559">
                        <c:v>198.81</c:v>
                      </c:pt>
                      <c:pt idx="560">
                        <c:v>199.81</c:v>
                      </c:pt>
                      <c:pt idx="561">
                        <c:v>200.81</c:v>
                      </c:pt>
                      <c:pt idx="562">
                        <c:v>201.81</c:v>
                      </c:pt>
                      <c:pt idx="563">
                        <c:v>202.81</c:v>
                      </c:pt>
                      <c:pt idx="564">
                        <c:v>203.81</c:v>
                      </c:pt>
                      <c:pt idx="565">
                        <c:v>204.81</c:v>
                      </c:pt>
                      <c:pt idx="566">
                        <c:v>205.81</c:v>
                      </c:pt>
                      <c:pt idx="567">
                        <c:v>206.81</c:v>
                      </c:pt>
                      <c:pt idx="568">
                        <c:v>207.81</c:v>
                      </c:pt>
                      <c:pt idx="569">
                        <c:v>208.81</c:v>
                      </c:pt>
                      <c:pt idx="570">
                        <c:v>209.81</c:v>
                      </c:pt>
                      <c:pt idx="571">
                        <c:v>210.81</c:v>
                      </c:pt>
                      <c:pt idx="572">
                        <c:v>211.81</c:v>
                      </c:pt>
                      <c:pt idx="573">
                        <c:v>212.81</c:v>
                      </c:pt>
                      <c:pt idx="574">
                        <c:v>213.81</c:v>
                      </c:pt>
                      <c:pt idx="575">
                        <c:v>214.81</c:v>
                      </c:pt>
                      <c:pt idx="576">
                        <c:v>215.81</c:v>
                      </c:pt>
                      <c:pt idx="577">
                        <c:v>216.81</c:v>
                      </c:pt>
                      <c:pt idx="578">
                        <c:v>217.81</c:v>
                      </c:pt>
                      <c:pt idx="579">
                        <c:v>218.81</c:v>
                      </c:pt>
                      <c:pt idx="580">
                        <c:v>219.81</c:v>
                      </c:pt>
                      <c:pt idx="581">
                        <c:v>220.81</c:v>
                      </c:pt>
                      <c:pt idx="582">
                        <c:v>221.81</c:v>
                      </c:pt>
                      <c:pt idx="583">
                        <c:v>222.81</c:v>
                      </c:pt>
                      <c:pt idx="584">
                        <c:v>223.81</c:v>
                      </c:pt>
                      <c:pt idx="585">
                        <c:v>224.81</c:v>
                      </c:pt>
                      <c:pt idx="586">
                        <c:v>225.81</c:v>
                      </c:pt>
                      <c:pt idx="587">
                        <c:v>226.81</c:v>
                      </c:pt>
                      <c:pt idx="588">
                        <c:v>227.81</c:v>
                      </c:pt>
                      <c:pt idx="589">
                        <c:v>228.81</c:v>
                      </c:pt>
                      <c:pt idx="590">
                        <c:v>229.81</c:v>
                      </c:pt>
                      <c:pt idx="591">
                        <c:v>230.81</c:v>
                      </c:pt>
                      <c:pt idx="592">
                        <c:v>231.81</c:v>
                      </c:pt>
                      <c:pt idx="593">
                        <c:v>232.81</c:v>
                      </c:pt>
                      <c:pt idx="594">
                        <c:v>233.81</c:v>
                      </c:pt>
                      <c:pt idx="595">
                        <c:v>234.81</c:v>
                      </c:pt>
                      <c:pt idx="596">
                        <c:v>235.81</c:v>
                      </c:pt>
                      <c:pt idx="597">
                        <c:v>236.81</c:v>
                      </c:pt>
                      <c:pt idx="598">
                        <c:v>237.81</c:v>
                      </c:pt>
                      <c:pt idx="599">
                        <c:v>238.81</c:v>
                      </c:pt>
                      <c:pt idx="600">
                        <c:v>239.81</c:v>
                      </c:pt>
                      <c:pt idx="601">
                        <c:v>240.81</c:v>
                      </c:pt>
                      <c:pt idx="602">
                        <c:v>241.81</c:v>
                      </c:pt>
                      <c:pt idx="603">
                        <c:v>242.81</c:v>
                      </c:pt>
                      <c:pt idx="604">
                        <c:v>243.81</c:v>
                      </c:pt>
                      <c:pt idx="605">
                        <c:v>244.81</c:v>
                      </c:pt>
                      <c:pt idx="606">
                        <c:v>245.81</c:v>
                      </c:pt>
                      <c:pt idx="607">
                        <c:v>246.81</c:v>
                      </c:pt>
                      <c:pt idx="608">
                        <c:v>247.81</c:v>
                      </c:pt>
                      <c:pt idx="609">
                        <c:v>248.81</c:v>
                      </c:pt>
                      <c:pt idx="610">
                        <c:v>249.81</c:v>
                      </c:pt>
                      <c:pt idx="611">
                        <c:v>250.81</c:v>
                      </c:pt>
                      <c:pt idx="612">
                        <c:v>251.81</c:v>
                      </c:pt>
                      <c:pt idx="613">
                        <c:v>252.81</c:v>
                      </c:pt>
                      <c:pt idx="614">
                        <c:v>253.81</c:v>
                      </c:pt>
                      <c:pt idx="615">
                        <c:v>254.81</c:v>
                      </c:pt>
                      <c:pt idx="616">
                        <c:v>255.81</c:v>
                      </c:pt>
                      <c:pt idx="617">
                        <c:v>256.81</c:v>
                      </c:pt>
                      <c:pt idx="618">
                        <c:v>257.81</c:v>
                      </c:pt>
                      <c:pt idx="619">
                        <c:v>258.81</c:v>
                      </c:pt>
                      <c:pt idx="620">
                        <c:v>259.81</c:v>
                      </c:pt>
                      <c:pt idx="621">
                        <c:v>260.81</c:v>
                      </c:pt>
                      <c:pt idx="622">
                        <c:v>261.81</c:v>
                      </c:pt>
                      <c:pt idx="623">
                        <c:v>262.81</c:v>
                      </c:pt>
                      <c:pt idx="624">
                        <c:v>263.81</c:v>
                      </c:pt>
                      <c:pt idx="625">
                        <c:v>264.81</c:v>
                      </c:pt>
                      <c:pt idx="626">
                        <c:v>265.81</c:v>
                      </c:pt>
                      <c:pt idx="627">
                        <c:v>266.81</c:v>
                      </c:pt>
                      <c:pt idx="628">
                        <c:v>267.81</c:v>
                      </c:pt>
                      <c:pt idx="629">
                        <c:v>268.81</c:v>
                      </c:pt>
                      <c:pt idx="630">
                        <c:v>269.81</c:v>
                      </c:pt>
                      <c:pt idx="631">
                        <c:v>270.81</c:v>
                      </c:pt>
                      <c:pt idx="632">
                        <c:v>271.81</c:v>
                      </c:pt>
                      <c:pt idx="633">
                        <c:v>272.81</c:v>
                      </c:pt>
                      <c:pt idx="634">
                        <c:v>273.81</c:v>
                      </c:pt>
                      <c:pt idx="635">
                        <c:v>274.81</c:v>
                      </c:pt>
                      <c:pt idx="636">
                        <c:v>275.81</c:v>
                      </c:pt>
                      <c:pt idx="637">
                        <c:v>276.81</c:v>
                      </c:pt>
                      <c:pt idx="638">
                        <c:v>277.81</c:v>
                      </c:pt>
                      <c:pt idx="639">
                        <c:v>278.81</c:v>
                      </c:pt>
                      <c:pt idx="640">
                        <c:v>279.81</c:v>
                      </c:pt>
                      <c:pt idx="641">
                        <c:v>280.81</c:v>
                      </c:pt>
                      <c:pt idx="642">
                        <c:v>281.81</c:v>
                      </c:pt>
                      <c:pt idx="643">
                        <c:v>282.81</c:v>
                      </c:pt>
                      <c:pt idx="644">
                        <c:v>283.81</c:v>
                      </c:pt>
                      <c:pt idx="645">
                        <c:v>284.81</c:v>
                      </c:pt>
                      <c:pt idx="646">
                        <c:v>285.81</c:v>
                      </c:pt>
                      <c:pt idx="647">
                        <c:v>286.81</c:v>
                      </c:pt>
                      <c:pt idx="648">
                        <c:v>287.81</c:v>
                      </c:pt>
                      <c:pt idx="649">
                        <c:v>288.81</c:v>
                      </c:pt>
                      <c:pt idx="650">
                        <c:v>289.81</c:v>
                      </c:pt>
                      <c:pt idx="651">
                        <c:v>290.81</c:v>
                      </c:pt>
                      <c:pt idx="652">
                        <c:v>291.81</c:v>
                      </c:pt>
                      <c:pt idx="653">
                        <c:v>292.81</c:v>
                      </c:pt>
                      <c:pt idx="654">
                        <c:v>293.81</c:v>
                      </c:pt>
                      <c:pt idx="655">
                        <c:v>294.81</c:v>
                      </c:pt>
                      <c:pt idx="656">
                        <c:v>295.81</c:v>
                      </c:pt>
                      <c:pt idx="657">
                        <c:v>296.81</c:v>
                      </c:pt>
                      <c:pt idx="658">
                        <c:v>297.81</c:v>
                      </c:pt>
                      <c:pt idx="659">
                        <c:v>298.81</c:v>
                      </c:pt>
                      <c:pt idx="660">
                        <c:v>299.81</c:v>
                      </c:pt>
                      <c:pt idx="661">
                        <c:v>300.81</c:v>
                      </c:pt>
                      <c:pt idx="662">
                        <c:v>301.81</c:v>
                      </c:pt>
                      <c:pt idx="663">
                        <c:v>302.81</c:v>
                      </c:pt>
                      <c:pt idx="664">
                        <c:v>303.81</c:v>
                      </c:pt>
                      <c:pt idx="665">
                        <c:v>304.81</c:v>
                      </c:pt>
                      <c:pt idx="666">
                        <c:v>305.81</c:v>
                      </c:pt>
                      <c:pt idx="667">
                        <c:v>306.81</c:v>
                      </c:pt>
                      <c:pt idx="668">
                        <c:v>307.81</c:v>
                      </c:pt>
                      <c:pt idx="669">
                        <c:v>308.81</c:v>
                      </c:pt>
                      <c:pt idx="670">
                        <c:v>309.81</c:v>
                      </c:pt>
                      <c:pt idx="671">
                        <c:v>310.81</c:v>
                      </c:pt>
                      <c:pt idx="672">
                        <c:v>311.81</c:v>
                      </c:pt>
                      <c:pt idx="673">
                        <c:v>312.81</c:v>
                      </c:pt>
                      <c:pt idx="674">
                        <c:v>313.81</c:v>
                      </c:pt>
                      <c:pt idx="675">
                        <c:v>314.81</c:v>
                      </c:pt>
                      <c:pt idx="676">
                        <c:v>315.81</c:v>
                      </c:pt>
                      <c:pt idx="677">
                        <c:v>316.81</c:v>
                      </c:pt>
                      <c:pt idx="678">
                        <c:v>317.81</c:v>
                      </c:pt>
                      <c:pt idx="679">
                        <c:v>318.81</c:v>
                      </c:pt>
                      <c:pt idx="680">
                        <c:v>319.81</c:v>
                      </c:pt>
                      <c:pt idx="681">
                        <c:v>320.81</c:v>
                      </c:pt>
                      <c:pt idx="682">
                        <c:v>321.81</c:v>
                      </c:pt>
                      <c:pt idx="683">
                        <c:v>322.81</c:v>
                      </c:pt>
                      <c:pt idx="684">
                        <c:v>323.81</c:v>
                      </c:pt>
                      <c:pt idx="685">
                        <c:v>324.81</c:v>
                      </c:pt>
                      <c:pt idx="686">
                        <c:v>325.81</c:v>
                      </c:pt>
                      <c:pt idx="687">
                        <c:v>326.81</c:v>
                      </c:pt>
                      <c:pt idx="688">
                        <c:v>327.81</c:v>
                      </c:pt>
                      <c:pt idx="689">
                        <c:v>328.81</c:v>
                      </c:pt>
                      <c:pt idx="690">
                        <c:v>329.81</c:v>
                      </c:pt>
                      <c:pt idx="691">
                        <c:v>330.81</c:v>
                      </c:pt>
                      <c:pt idx="692">
                        <c:v>331.81</c:v>
                      </c:pt>
                      <c:pt idx="693">
                        <c:v>332.81</c:v>
                      </c:pt>
                      <c:pt idx="694">
                        <c:v>333.81</c:v>
                      </c:pt>
                      <c:pt idx="695">
                        <c:v>334.81</c:v>
                      </c:pt>
                      <c:pt idx="696">
                        <c:v>335.81</c:v>
                      </c:pt>
                      <c:pt idx="697">
                        <c:v>336.81</c:v>
                      </c:pt>
                      <c:pt idx="698">
                        <c:v>337.81</c:v>
                      </c:pt>
                      <c:pt idx="699">
                        <c:v>338.81</c:v>
                      </c:pt>
                      <c:pt idx="700">
                        <c:v>339.81</c:v>
                      </c:pt>
                      <c:pt idx="701">
                        <c:v>340.81</c:v>
                      </c:pt>
                      <c:pt idx="702">
                        <c:v>341.81</c:v>
                      </c:pt>
                      <c:pt idx="703">
                        <c:v>342.81</c:v>
                      </c:pt>
                      <c:pt idx="704">
                        <c:v>343.81</c:v>
                      </c:pt>
                      <c:pt idx="705">
                        <c:v>344.81</c:v>
                      </c:pt>
                      <c:pt idx="706">
                        <c:v>345.81</c:v>
                      </c:pt>
                      <c:pt idx="707">
                        <c:v>346.81</c:v>
                      </c:pt>
                      <c:pt idx="708">
                        <c:v>347.81</c:v>
                      </c:pt>
                      <c:pt idx="709">
                        <c:v>348.81</c:v>
                      </c:pt>
                      <c:pt idx="710">
                        <c:v>349.81</c:v>
                      </c:pt>
                      <c:pt idx="711">
                        <c:v>350.81</c:v>
                      </c:pt>
                      <c:pt idx="712">
                        <c:v>351.81</c:v>
                      </c:pt>
                      <c:pt idx="713">
                        <c:v>352.81</c:v>
                      </c:pt>
                      <c:pt idx="714">
                        <c:v>353.81</c:v>
                      </c:pt>
                      <c:pt idx="715">
                        <c:v>354.81</c:v>
                      </c:pt>
                      <c:pt idx="716">
                        <c:v>355.81</c:v>
                      </c:pt>
                      <c:pt idx="717">
                        <c:v>356.81</c:v>
                      </c:pt>
                      <c:pt idx="718">
                        <c:v>357.81</c:v>
                      </c:pt>
                      <c:pt idx="719">
                        <c:v>358.81</c:v>
                      </c:pt>
                    </c:numCache>
                  </c:numRef>
                </c:xVal>
                <c:yVal>
                  <c:numRef>
                    <c:extLst xmlns:c15="http://schemas.microsoft.com/office/drawing/2012/chart">
                      <c:ext xmlns:c15="http://schemas.microsoft.com/office/drawing/2012/chart" uri="{02D57815-91ED-43cb-92C2-25804820EDAC}">
                        <c15:formulaRef>
                          <c15:sqref>'Data Task 1'!$AQ$12:$AQ$731</c15:sqref>
                        </c15:formulaRef>
                      </c:ext>
                    </c:extLst>
                    <c:numCache>
                      <c:formatCode>0.00</c:formatCode>
                      <c:ptCount val="720"/>
                      <c:pt idx="0">
                        <c:v>0.70315499999999997</c:v>
                      </c:pt>
                      <c:pt idx="1">
                        <c:v>0.695129</c:v>
                      </c:pt>
                      <c:pt idx="2">
                        <c:v>0.65565399999999996</c:v>
                      </c:pt>
                      <c:pt idx="3">
                        <c:v>0.63042299999999996</c:v>
                      </c:pt>
                      <c:pt idx="4">
                        <c:v>0.61823399999999995</c:v>
                      </c:pt>
                      <c:pt idx="5">
                        <c:v>0.62259799999999998</c:v>
                      </c:pt>
                      <c:pt idx="6">
                        <c:v>0.59526100000000004</c:v>
                      </c:pt>
                      <c:pt idx="7">
                        <c:v>0.58354899999999998</c:v>
                      </c:pt>
                      <c:pt idx="8">
                        <c:v>0.59034500000000001</c:v>
                      </c:pt>
                      <c:pt idx="9">
                        <c:v>0.59335500000000008</c:v>
                      </c:pt>
                      <c:pt idx="10">
                        <c:v>0.58018799999999993</c:v>
                      </c:pt>
                      <c:pt idx="11">
                        <c:v>0.579762</c:v>
                      </c:pt>
                      <c:pt idx="12">
                        <c:v>0.59082199999999996</c:v>
                      </c:pt>
                      <c:pt idx="13">
                        <c:v>0.57963600000000004</c:v>
                      </c:pt>
                      <c:pt idx="14">
                        <c:v>0.58743600000000007</c:v>
                      </c:pt>
                      <c:pt idx="15">
                        <c:v>0.59272799999999992</c:v>
                      </c:pt>
                      <c:pt idx="16">
                        <c:v>0.59455900000000006</c:v>
                      </c:pt>
                      <c:pt idx="17">
                        <c:v>0.58136699999999997</c:v>
                      </c:pt>
                      <c:pt idx="18">
                        <c:v>0.56042499999999995</c:v>
                      </c:pt>
                      <c:pt idx="19">
                        <c:v>0.5605</c:v>
                      </c:pt>
                      <c:pt idx="20">
                        <c:v>0.55686400000000003</c:v>
                      </c:pt>
                      <c:pt idx="21">
                        <c:v>0.64660000000000006</c:v>
                      </c:pt>
                      <c:pt idx="22">
                        <c:v>0.57835700000000001</c:v>
                      </c:pt>
                      <c:pt idx="23">
                        <c:v>0.60025200000000001</c:v>
                      </c:pt>
                      <c:pt idx="24">
                        <c:v>0.61673</c:v>
                      </c:pt>
                      <c:pt idx="25">
                        <c:v>0.56739699999999993</c:v>
                      </c:pt>
                      <c:pt idx="26">
                        <c:v>0.59039599999999992</c:v>
                      </c:pt>
                      <c:pt idx="27">
                        <c:v>0.57524700000000006</c:v>
                      </c:pt>
                      <c:pt idx="28">
                        <c:v>0.586032</c:v>
                      </c:pt>
                      <c:pt idx="29">
                        <c:v>0.600352</c:v>
                      </c:pt>
                      <c:pt idx="30">
                        <c:v>0.58051399999999997</c:v>
                      </c:pt>
                      <c:pt idx="31">
                        <c:v>0.59338000000000002</c:v>
                      </c:pt>
                      <c:pt idx="32">
                        <c:v>0.58211900000000005</c:v>
                      </c:pt>
                      <c:pt idx="33">
                        <c:v>0.63579000000000008</c:v>
                      </c:pt>
                      <c:pt idx="34">
                        <c:v>0.60576999999999992</c:v>
                      </c:pt>
                      <c:pt idx="35">
                        <c:v>0.56082600000000005</c:v>
                      </c:pt>
                      <c:pt idx="36">
                        <c:v>0.59112300000000007</c:v>
                      </c:pt>
                      <c:pt idx="37">
                        <c:v>0.52799700000000005</c:v>
                      </c:pt>
                      <c:pt idx="38">
                        <c:v>0.50048399999999993</c:v>
                      </c:pt>
                      <c:pt idx="39">
                        <c:v>0.53419100000000008</c:v>
                      </c:pt>
                      <c:pt idx="40">
                        <c:v>0.56566699999999992</c:v>
                      </c:pt>
                      <c:pt idx="41">
                        <c:v>0.53617300000000001</c:v>
                      </c:pt>
                      <c:pt idx="42">
                        <c:v>0.60303600000000002</c:v>
                      </c:pt>
                      <c:pt idx="43">
                        <c:v>0.54128900000000002</c:v>
                      </c:pt>
                      <c:pt idx="44">
                        <c:v>0.44671300000000003</c:v>
                      </c:pt>
                      <c:pt idx="45">
                        <c:v>0.49559299999999995</c:v>
                      </c:pt>
                      <c:pt idx="46">
                        <c:v>0.587812</c:v>
                      </c:pt>
                      <c:pt idx="47">
                        <c:v>0.58244499999999999</c:v>
                      </c:pt>
                      <c:pt idx="48">
                        <c:v>0.44475600000000004</c:v>
                      </c:pt>
                      <c:pt idx="49">
                        <c:v>0.481549</c:v>
                      </c:pt>
                      <c:pt idx="50">
                        <c:v>0.49988200000000005</c:v>
                      </c:pt>
                      <c:pt idx="51">
                        <c:v>0.471441</c:v>
                      </c:pt>
                      <c:pt idx="52">
                        <c:v>0.49684700000000004</c:v>
                      </c:pt>
                      <c:pt idx="53">
                        <c:v>0.55435600000000007</c:v>
                      </c:pt>
                      <c:pt idx="54">
                        <c:v>0.50206400000000007</c:v>
                      </c:pt>
                      <c:pt idx="55">
                        <c:v>0.46426900000000004</c:v>
                      </c:pt>
                      <c:pt idx="56">
                        <c:v>0.53441699999999992</c:v>
                      </c:pt>
                      <c:pt idx="57">
                        <c:v>0.55749099999999996</c:v>
                      </c:pt>
                      <c:pt idx="58">
                        <c:v>0.50733099999999998</c:v>
                      </c:pt>
                      <c:pt idx="59">
                        <c:v>0.478715</c:v>
                      </c:pt>
                      <c:pt idx="60">
                        <c:v>0.51648500000000008</c:v>
                      </c:pt>
                      <c:pt idx="61">
                        <c:v>0.55372900000000003</c:v>
                      </c:pt>
                      <c:pt idx="62">
                        <c:v>0.51059100000000002</c:v>
                      </c:pt>
                      <c:pt idx="63">
                        <c:v>0.46053200000000005</c:v>
                      </c:pt>
                      <c:pt idx="64">
                        <c:v>0.54648099999999999</c:v>
                      </c:pt>
                      <c:pt idx="65">
                        <c:v>0.59566200000000002</c:v>
                      </c:pt>
                      <c:pt idx="66">
                        <c:v>0.564388</c:v>
                      </c:pt>
                      <c:pt idx="67">
                        <c:v>0.51405199999999995</c:v>
                      </c:pt>
                      <c:pt idx="68">
                        <c:v>0.48826999999999998</c:v>
                      </c:pt>
                      <c:pt idx="69">
                        <c:v>0.47778699999999996</c:v>
                      </c:pt>
                      <c:pt idx="70">
                        <c:v>0.51959500000000003</c:v>
                      </c:pt>
                      <c:pt idx="71">
                        <c:v>0.52105000000000001</c:v>
                      </c:pt>
                      <c:pt idx="72">
                        <c:v>0.48598799999999998</c:v>
                      </c:pt>
                      <c:pt idx="73">
                        <c:v>0.48689099999999996</c:v>
                      </c:pt>
                      <c:pt idx="74">
                        <c:v>0.54427399999999992</c:v>
                      </c:pt>
                      <c:pt idx="75">
                        <c:v>0.54294399999999998</c:v>
                      </c:pt>
                      <c:pt idx="76">
                        <c:v>0.535721</c:v>
                      </c:pt>
                      <c:pt idx="77">
                        <c:v>0.56406200000000006</c:v>
                      </c:pt>
                      <c:pt idx="78">
                        <c:v>0.56040000000000001</c:v>
                      </c:pt>
                      <c:pt idx="79">
                        <c:v>0.56947900000000007</c:v>
                      </c:pt>
                      <c:pt idx="80">
                        <c:v>0.63573999999999997</c:v>
                      </c:pt>
                      <c:pt idx="81">
                        <c:v>0.50015799999999999</c:v>
                      </c:pt>
                      <c:pt idx="82">
                        <c:v>0.45157800000000003</c:v>
                      </c:pt>
                      <c:pt idx="83">
                        <c:v>0.52726899999999999</c:v>
                      </c:pt>
                      <c:pt idx="84">
                        <c:v>0.52413399999999999</c:v>
                      </c:pt>
                      <c:pt idx="85">
                        <c:v>0.51864200000000005</c:v>
                      </c:pt>
                      <c:pt idx="86">
                        <c:v>0.60363800000000001</c:v>
                      </c:pt>
                      <c:pt idx="87">
                        <c:v>0.52157600000000004</c:v>
                      </c:pt>
                      <c:pt idx="88">
                        <c:v>0.48021899999999995</c:v>
                      </c:pt>
                      <c:pt idx="89">
                        <c:v>0.57810600000000001</c:v>
                      </c:pt>
                      <c:pt idx="90">
                        <c:v>0.545126</c:v>
                      </c:pt>
                      <c:pt idx="91">
                        <c:v>0.55242499999999994</c:v>
                      </c:pt>
                      <c:pt idx="92">
                        <c:v>0.50981399999999999</c:v>
                      </c:pt>
                      <c:pt idx="93">
                        <c:v>0.54670600000000003</c:v>
                      </c:pt>
                      <c:pt idx="94">
                        <c:v>0.60336199999999995</c:v>
                      </c:pt>
                      <c:pt idx="95">
                        <c:v>0.59794499999999995</c:v>
                      </c:pt>
                      <c:pt idx="96">
                        <c:v>0.59292900000000004</c:v>
                      </c:pt>
                      <c:pt idx="97">
                        <c:v>0.56225599999999998</c:v>
                      </c:pt>
                      <c:pt idx="98">
                        <c:v>0.59493499999999999</c:v>
                      </c:pt>
                      <c:pt idx="99">
                        <c:v>0.557616</c:v>
                      </c:pt>
                      <c:pt idx="100">
                        <c:v>0.58304699999999998</c:v>
                      </c:pt>
                      <c:pt idx="101">
                        <c:v>0.57462000000000002</c:v>
                      </c:pt>
                      <c:pt idx="102">
                        <c:v>0.54939000000000004</c:v>
                      </c:pt>
                      <c:pt idx="103">
                        <c:v>0.50933699999999993</c:v>
                      </c:pt>
                      <c:pt idx="104">
                        <c:v>0.62224699999999999</c:v>
                      </c:pt>
                      <c:pt idx="105">
                        <c:v>0.61808400000000008</c:v>
                      </c:pt>
                      <c:pt idx="106">
                        <c:v>0.56080099999999999</c:v>
                      </c:pt>
                      <c:pt idx="107">
                        <c:v>0.56840099999999993</c:v>
                      </c:pt>
                      <c:pt idx="108">
                        <c:v>0.58984400000000003</c:v>
                      </c:pt>
                      <c:pt idx="109">
                        <c:v>0.54296900000000003</c:v>
                      </c:pt>
                      <c:pt idx="110">
                        <c:v>0.627915</c:v>
                      </c:pt>
                      <c:pt idx="111">
                        <c:v>0.646976</c:v>
                      </c:pt>
                      <c:pt idx="112">
                        <c:v>0.68411899999999992</c:v>
                      </c:pt>
                      <c:pt idx="113">
                        <c:v>0.61963900000000005</c:v>
                      </c:pt>
                      <c:pt idx="114">
                        <c:v>0.69575600000000004</c:v>
                      </c:pt>
                      <c:pt idx="115">
                        <c:v>0.72550099999999995</c:v>
                      </c:pt>
                      <c:pt idx="116">
                        <c:v>0.71361300000000005</c:v>
                      </c:pt>
                      <c:pt idx="117">
                        <c:v>0.69573099999999999</c:v>
                      </c:pt>
                      <c:pt idx="118">
                        <c:v>0.58214399999999999</c:v>
                      </c:pt>
                      <c:pt idx="119">
                        <c:v>0.56759800000000005</c:v>
                      </c:pt>
                      <c:pt idx="120">
                        <c:v>0.615977</c:v>
                      </c:pt>
                      <c:pt idx="121">
                        <c:v>0.60717399999999999</c:v>
                      </c:pt>
                      <c:pt idx="122">
                        <c:v>0.579461</c:v>
                      </c:pt>
                      <c:pt idx="123">
                        <c:v>0.60301099999999996</c:v>
                      </c:pt>
                      <c:pt idx="124">
                        <c:v>0.59142399999999995</c:v>
                      </c:pt>
                      <c:pt idx="125">
                        <c:v>0.66388000000000003</c:v>
                      </c:pt>
                      <c:pt idx="126">
                        <c:v>0.67476500000000006</c:v>
                      </c:pt>
                      <c:pt idx="127">
                        <c:v>0.69798899999999997</c:v>
                      </c:pt>
                      <c:pt idx="128">
                        <c:v>0.66024300000000002</c:v>
                      </c:pt>
                      <c:pt idx="129">
                        <c:v>0.66809300000000005</c:v>
                      </c:pt>
                      <c:pt idx="130">
                        <c:v>0.69798899999999997</c:v>
                      </c:pt>
                      <c:pt idx="131">
                        <c:v>0.68253900000000001</c:v>
                      </c:pt>
                      <c:pt idx="132">
                        <c:v>0.70967599999999997</c:v>
                      </c:pt>
                      <c:pt idx="133">
                        <c:v>0.70965100000000003</c:v>
                      </c:pt>
                      <c:pt idx="134">
                        <c:v>0.70751900000000001</c:v>
                      </c:pt>
                      <c:pt idx="135">
                        <c:v>0.72923800000000005</c:v>
                      </c:pt>
                      <c:pt idx="136">
                        <c:v>0.70165</c:v>
                      </c:pt>
                      <c:pt idx="137">
                        <c:v>0.72532600000000003</c:v>
                      </c:pt>
                      <c:pt idx="138">
                        <c:v>0.69377500000000003</c:v>
                      </c:pt>
                      <c:pt idx="139">
                        <c:v>0.68291600000000008</c:v>
                      </c:pt>
                      <c:pt idx="140">
                        <c:v>0.726329</c:v>
                      </c:pt>
                      <c:pt idx="141">
                        <c:v>0.74242999999999992</c:v>
                      </c:pt>
                      <c:pt idx="142">
                        <c:v>0.75381699999999996</c:v>
                      </c:pt>
                      <c:pt idx="143">
                        <c:v>0.73924499999999993</c:v>
                      </c:pt>
                      <c:pt idx="144">
                        <c:v>0.76595499999999994</c:v>
                      </c:pt>
                      <c:pt idx="145">
                        <c:v>0.79153699999999994</c:v>
                      </c:pt>
                      <c:pt idx="146">
                        <c:v>0.794045</c:v>
                      </c:pt>
                      <c:pt idx="147">
                        <c:v>0.81104900000000002</c:v>
                      </c:pt>
                      <c:pt idx="148">
                        <c:v>0.77611300000000005</c:v>
                      </c:pt>
                      <c:pt idx="149">
                        <c:v>0.76836300000000002</c:v>
                      </c:pt>
                      <c:pt idx="150">
                        <c:v>0.78554299999999999</c:v>
                      </c:pt>
                      <c:pt idx="151">
                        <c:v>0.79512300000000002</c:v>
                      </c:pt>
                      <c:pt idx="152">
                        <c:v>0.830511</c:v>
                      </c:pt>
                      <c:pt idx="153">
                        <c:v>0.82752599999999998</c:v>
                      </c:pt>
                      <c:pt idx="154">
                        <c:v>0.81288000000000005</c:v>
                      </c:pt>
                      <c:pt idx="155">
                        <c:v>0.84380299999999997</c:v>
                      </c:pt>
                      <c:pt idx="156">
                        <c:v>0.84909499999999993</c:v>
                      </c:pt>
                      <c:pt idx="157">
                        <c:v>0.86971100000000001</c:v>
                      </c:pt>
                      <c:pt idx="158">
                        <c:v>0.861761</c:v>
                      </c:pt>
                      <c:pt idx="159">
                        <c:v>0.86188600000000004</c:v>
                      </c:pt>
                      <c:pt idx="160">
                        <c:v>0.89684699999999995</c:v>
                      </c:pt>
                      <c:pt idx="161">
                        <c:v>0.91247199999999995</c:v>
                      </c:pt>
                      <c:pt idx="162">
                        <c:v>0.90494799999999997</c:v>
                      </c:pt>
                      <c:pt idx="163">
                        <c:v>0.90264100000000003</c:v>
                      </c:pt>
                      <c:pt idx="164">
                        <c:v>0.91513100000000003</c:v>
                      </c:pt>
                      <c:pt idx="165">
                        <c:v>0.91605899999999996</c:v>
                      </c:pt>
                      <c:pt idx="166">
                        <c:v>0.90660399999999997</c:v>
                      </c:pt>
                      <c:pt idx="167">
                        <c:v>0.93499399999999999</c:v>
                      </c:pt>
                      <c:pt idx="168">
                        <c:v>0.92516299999999996</c:v>
                      </c:pt>
                      <c:pt idx="169">
                        <c:v>0.91573300000000002</c:v>
                      </c:pt>
                      <c:pt idx="170">
                        <c:v>0.93461799999999995</c:v>
                      </c:pt>
                      <c:pt idx="171">
                        <c:v>0.92155100000000001</c:v>
                      </c:pt>
                      <c:pt idx="172">
                        <c:v>0.922956</c:v>
                      </c:pt>
                      <c:pt idx="173">
                        <c:v>0.93895700000000004</c:v>
                      </c:pt>
                      <c:pt idx="174">
                        <c:v>0.96303300000000003</c:v>
                      </c:pt>
                      <c:pt idx="175">
                        <c:v>0.984402</c:v>
                      </c:pt>
                      <c:pt idx="176">
                        <c:v>0.99832100000000001</c:v>
                      </c:pt>
                      <c:pt idx="177">
                        <c:v>1.004491</c:v>
                      </c:pt>
                      <c:pt idx="178">
                        <c:v>1.011914</c:v>
                      </c:pt>
                      <c:pt idx="179">
                        <c:v>1.003312</c:v>
                      </c:pt>
                      <c:pt idx="180">
                        <c:v>1.0172559999999999</c:v>
                      </c:pt>
                      <c:pt idx="181">
                        <c:v>1.032179</c:v>
                      </c:pt>
                      <c:pt idx="182">
                        <c:v>1.0211939999999999</c:v>
                      </c:pt>
                      <c:pt idx="183">
                        <c:v>1.0291939999999999</c:v>
                      </c:pt>
                      <c:pt idx="184">
                        <c:v>1.026135</c:v>
                      </c:pt>
                      <c:pt idx="185">
                        <c:v>1.0333319999999999</c:v>
                      </c:pt>
                      <c:pt idx="186">
                        <c:v>1.038675</c:v>
                      </c:pt>
                      <c:pt idx="187">
                        <c:v>1.025207</c:v>
                      </c:pt>
                      <c:pt idx="188">
                        <c:v>1.0187360000000001</c:v>
                      </c:pt>
                      <c:pt idx="189">
                        <c:v>1.0157510000000001</c:v>
                      </c:pt>
                      <c:pt idx="190">
                        <c:v>1.0350630000000001</c:v>
                      </c:pt>
                      <c:pt idx="191">
                        <c:v>1.0596410000000001</c:v>
                      </c:pt>
                      <c:pt idx="192">
                        <c:v>1.062149</c:v>
                      </c:pt>
                      <c:pt idx="193">
                        <c:v>1.0622750000000001</c:v>
                      </c:pt>
                      <c:pt idx="194">
                        <c:v>1.0868530000000001</c:v>
                      </c:pt>
                      <c:pt idx="195">
                        <c:v>1.143659</c:v>
                      </c:pt>
                      <c:pt idx="196">
                        <c:v>1.141176</c:v>
                      </c:pt>
                      <c:pt idx="197">
                        <c:v>1.144487</c:v>
                      </c:pt>
                      <c:pt idx="198">
                        <c:v>1.166231</c:v>
                      </c:pt>
                      <c:pt idx="199">
                        <c:v>1.1800999999999999</c:v>
                      </c:pt>
                      <c:pt idx="200">
                        <c:v>1.1913860000000001</c:v>
                      </c:pt>
                      <c:pt idx="201">
                        <c:v>1.2149110000000001</c:v>
                      </c:pt>
                      <c:pt idx="202">
                        <c:v>1.216742</c:v>
                      </c:pt>
                      <c:pt idx="203">
                        <c:v>1.199638</c:v>
                      </c:pt>
                      <c:pt idx="204">
                        <c:v>1.201343</c:v>
                      </c:pt>
                      <c:pt idx="205">
                        <c:v>1.2156640000000001</c:v>
                      </c:pt>
                      <c:pt idx="206">
                        <c:v>1.2242409999999999</c:v>
                      </c:pt>
                      <c:pt idx="207">
                        <c:v>1.2319910000000001</c:v>
                      </c:pt>
                      <c:pt idx="208">
                        <c:v>1.2321660000000001</c:v>
                      </c:pt>
                      <c:pt idx="209">
                        <c:v>1.221482</c:v>
                      </c:pt>
                      <c:pt idx="210">
                        <c:v>1.240092</c:v>
                      </c:pt>
                      <c:pt idx="211">
                        <c:v>1.2467630000000001</c:v>
                      </c:pt>
                      <c:pt idx="212">
                        <c:v>1.228505</c:v>
                      </c:pt>
                      <c:pt idx="213">
                        <c:v>1.240944</c:v>
                      </c:pt>
                      <c:pt idx="214">
                        <c:v>1.254237</c:v>
                      </c:pt>
                      <c:pt idx="215">
                        <c:v>1.266877</c:v>
                      </c:pt>
                      <c:pt idx="216">
                        <c:v>1.301312</c:v>
                      </c:pt>
                      <c:pt idx="217">
                        <c:v>1.312146</c:v>
                      </c:pt>
                      <c:pt idx="218">
                        <c:v>1.3101149999999999</c:v>
                      </c:pt>
                      <c:pt idx="219">
                        <c:v>1.3535029999999999</c:v>
                      </c:pt>
                      <c:pt idx="220">
                        <c:v>1.402409</c:v>
                      </c:pt>
                      <c:pt idx="221">
                        <c:v>1.4083030000000001</c:v>
                      </c:pt>
                      <c:pt idx="222">
                        <c:v>1.412366</c:v>
                      </c:pt>
                      <c:pt idx="223">
                        <c:v>1.4046910000000001</c:v>
                      </c:pt>
                      <c:pt idx="224">
                        <c:v>1.406973</c:v>
                      </c:pt>
                      <c:pt idx="225">
                        <c:v>1.443991</c:v>
                      </c:pt>
                      <c:pt idx="226">
                        <c:v>1.499744</c:v>
                      </c:pt>
                      <c:pt idx="227">
                        <c:v>1.538618</c:v>
                      </c:pt>
                      <c:pt idx="228">
                        <c:v>1.5436589999999999</c:v>
                      </c:pt>
                      <c:pt idx="229">
                        <c:v>1.5370379999999999</c:v>
                      </c:pt>
                      <c:pt idx="230">
                        <c:v>1.52352</c:v>
                      </c:pt>
                      <c:pt idx="231">
                        <c:v>1.5267300000000001</c:v>
                      </c:pt>
                      <c:pt idx="232">
                        <c:v>1.561717</c:v>
                      </c:pt>
                      <c:pt idx="233">
                        <c:v>1.5695670000000002</c:v>
                      </c:pt>
                      <c:pt idx="234">
                        <c:v>1.56287</c:v>
                      </c:pt>
                      <c:pt idx="235">
                        <c:v>1.585116</c:v>
                      </c:pt>
                      <c:pt idx="236">
                        <c:v>1.596452</c:v>
                      </c:pt>
                      <c:pt idx="237">
                        <c:v>1.5842640000000001</c:v>
                      </c:pt>
                      <c:pt idx="238">
                        <c:v>1.5862699999999998</c:v>
                      </c:pt>
                      <c:pt idx="239">
                        <c:v>1.610949</c:v>
                      </c:pt>
                      <c:pt idx="240">
                        <c:v>1.62853</c:v>
                      </c:pt>
                      <c:pt idx="241">
                        <c:v>1.6476660000000001</c:v>
                      </c:pt>
                      <c:pt idx="242">
                        <c:v>1.672946</c:v>
                      </c:pt>
                      <c:pt idx="243">
                        <c:v>1.7028919999999999</c:v>
                      </c:pt>
                      <c:pt idx="244">
                        <c:v>1.7252130000000001</c:v>
                      </c:pt>
                      <c:pt idx="245">
                        <c:v>1.7217020000000001</c:v>
                      </c:pt>
                      <c:pt idx="246">
                        <c:v>1.7667950000000001</c:v>
                      </c:pt>
                      <c:pt idx="247">
                        <c:v>1.7999510000000001</c:v>
                      </c:pt>
                      <c:pt idx="248">
                        <c:v>1.866012</c:v>
                      </c:pt>
                      <c:pt idx="249">
                        <c:v>1.335145</c:v>
                      </c:pt>
                      <c:pt idx="250">
                        <c:v>1.832354</c:v>
                      </c:pt>
                      <c:pt idx="251">
                        <c:v>2.207249</c:v>
                      </c:pt>
                      <c:pt idx="252">
                        <c:v>1.9808029999999999</c:v>
                      </c:pt>
                      <c:pt idx="253">
                        <c:v>1.718391</c:v>
                      </c:pt>
                      <c:pt idx="254">
                        <c:v>2.0078640000000001</c:v>
                      </c:pt>
                      <c:pt idx="255">
                        <c:v>1.986345</c:v>
                      </c:pt>
                      <c:pt idx="256">
                        <c:v>1.715908</c:v>
                      </c:pt>
                      <c:pt idx="257">
                        <c:v>2.0827780000000002</c:v>
                      </c:pt>
                      <c:pt idx="258">
                        <c:v>2.1352700000000002</c:v>
                      </c:pt>
                      <c:pt idx="259">
                        <c:v>2.161378</c:v>
                      </c:pt>
                      <c:pt idx="260">
                        <c:v>1.9402979999999999</c:v>
                      </c:pt>
                      <c:pt idx="261">
                        <c:v>2.009293</c:v>
                      </c:pt>
                      <c:pt idx="262">
                        <c:v>2.1599740000000001</c:v>
                      </c:pt>
                      <c:pt idx="263">
                        <c:v>2.3212130000000002</c:v>
                      </c:pt>
                      <c:pt idx="264">
                        <c:v>2.0062090000000001</c:v>
                      </c:pt>
                      <c:pt idx="265">
                        <c:v>2.2259340000000001</c:v>
                      </c:pt>
                      <c:pt idx="266">
                        <c:v>2.3232939999999997</c:v>
                      </c:pt>
                      <c:pt idx="267">
                        <c:v>2.288859</c:v>
                      </c:pt>
                      <c:pt idx="268">
                        <c:v>2.480019</c:v>
                      </c:pt>
                      <c:pt idx="269">
                        <c:v>2.3622430000000003</c:v>
                      </c:pt>
                      <c:pt idx="270">
                        <c:v>2.467454</c:v>
                      </c:pt>
                      <c:pt idx="271">
                        <c:v>2.4322159999999999</c:v>
                      </c:pt>
                      <c:pt idx="272">
                        <c:v>2.5639609999999999</c:v>
                      </c:pt>
                      <c:pt idx="273">
                        <c:v>2.495568</c:v>
                      </c:pt>
                      <c:pt idx="274">
                        <c:v>2.689562</c:v>
                      </c:pt>
                      <c:pt idx="275">
                        <c:v>2.6918439999999997</c:v>
                      </c:pt>
                      <c:pt idx="276">
                        <c:v>2.76756</c:v>
                      </c:pt>
                      <c:pt idx="277">
                        <c:v>2.8151619999999999</c:v>
                      </c:pt>
                      <c:pt idx="278">
                        <c:v>2.9190680000000002</c:v>
                      </c:pt>
                      <c:pt idx="279">
                        <c:v>2.9893419999999997</c:v>
                      </c:pt>
                      <c:pt idx="280">
                        <c:v>3.1622430000000001</c:v>
                      </c:pt>
                      <c:pt idx="281">
                        <c:v>3.0772469999999998</c:v>
                      </c:pt>
                      <c:pt idx="282">
                        <c:v>3.0653600000000001</c:v>
                      </c:pt>
                      <c:pt idx="283">
                        <c:v>3.2060580000000001</c:v>
                      </c:pt>
                      <c:pt idx="284">
                        <c:v>3.2841070000000001</c:v>
                      </c:pt>
                      <c:pt idx="285">
                        <c:v>3.373818</c:v>
                      </c:pt>
                      <c:pt idx="286">
                        <c:v>3.4363670000000002</c:v>
                      </c:pt>
                      <c:pt idx="287">
                        <c:v>3.5433829999999999</c:v>
                      </c:pt>
                      <c:pt idx="288">
                        <c:v>3.6196009999999998</c:v>
                      </c:pt>
                      <c:pt idx="289">
                        <c:v>3.7703570000000002</c:v>
                      </c:pt>
                      <c:pt idx="290">
                        <c:v>3.7799369999999999</c:v>
                      </c:pt>
                      <c:pt idx="291">
                        <c:v>3.854851</c:v>
                      </c:pt>
                      <c:pt idx="292">
                        <c:v>4.0186480000000007</c:v>
                      </c:pt>
                      <c:pt idx="293">
                        <c:v>4.0637170000000005</c:v>
                      </c:pt>
                      <c:pt idx="294">
                        <c:v>4.1948850000000002</c:v>
                      </c:pt>
                      <c:pt idx="295">
                        <c:v>4.3249499999999994</c:v>
                      </c:pt>
                      <c:pt idx="296">
                        <c:v>4.5682</c:v>
                      </c:pt>
                      <c:pt idx="297">
                        <c:v>4.7440600000000002</c:v>
                      </c:pt>
                      <c:pt idx="298">
                        <c:v>4.8144100000000005</c:v>
                      </c:pt>
                      <c:pt idx="299">
                        <c:v>4.9485869999999998</c:v>
                      </c:pt>
                      <c:pt idx="300">
                        <c:v>5.1236199999999998</c:v>
                      </c:pt>
                      <c:pt idx="301">
                        <c:v>5.2411199999999996</c:v>
                      </c:pt>
                      <c:pt idx="302">
                        <c:v>5.4213440000000004</c:v>
                      </c:pt>
                      <c:pt idx="303">
                        <c:v>5.5810279999999999</c:v>
                      </c:pt>
                      <c:pt idx="304">
                        <c:v>5.8152249999999999</c:v>
                      </c:pt>
                      <c:pt idx="305">
                        <c:v>6.0481920000000002</c:v>
                      </c:pt>
                      <c:pt idx="306">
                        <c:v>6.2341350000000002</c:v>
                      </c:pt>
                      <c:pt idx="307">
                        <c:v>6.3832849999999999</c:v>
                      </c:pt>
                      <c:pt idx="308">
                        <c:v>6.6245799999999999</c:v>
                      </c:pt>
                      <c:pt idx="309">
                        <c:v>6.9022399999999999</c:v>
                      </c:pt>
                      <c:pt idx="310">
                        <c:v>7.1551960000000001</c:v>
                      </c:pt>
                      <c:pt idx="311">
                        <c:v>7.3737680000000001</c:v>
                      </c:pt>
                      <c:pt idx="312">
                        <c:v>7.5652530000000002</c:v>
                      </c:pt>
                      <c:pt idx="313">
                        <c:v>7.8340350000000001</c:v>
                      </c:pt>
                      <c:pt idx="314">
                        <c:v>8.1913489999999989</c:v>
                      </c:pt>
                      <c:pt idx="315">
                        <c:v>8.5439480000000003</c:v>
                      </c:pt>
                      <c:pt idx="316">
                        <c:v>8.8545629999999989</c:v>
                      </c:pt>
                      <c:pt idx="317">
                        <c:v>9.1639239999999997</c:v>
                      </c:pt>
                      <c:pt idx="318">
                        <c:v>9.4633529999999997</c:v>
                      </c:pt>
                      <c:pt idx="319">
                        <c:v>9.8841439999999992</c:v>
                      </c:pt>
                      <c:pt idx="320">
                        <c:v>10.398032000000001</c:v>
                      </c:pt>
                      <c:pt idx="321">
                        <c:v>10.748449000000001</c:v>
                      </c:pt>
                      <c:pt idx="322">
                        <c:v>11.11271</c:v>
                      </c:pt>
                      <c:pt idx="323">
                        <c:v>11.63969</c:v>
                      </c:pt>
                      <c:pt idx="324">
                        <c:v>12.31404</c:v>
                      </c:pt>
                      <c:pt idx="325">
                        <c:v>12.761065</c:v>
                      </c:pt>
                      <c:pt idx="326">
                        <c:v>13.161716999999999</c:v>
                      </c:pt>
                      <c:pt idx="327">
                        <c:v>13.883367</c:v>
                      </c:pt>
                      <c:pt idx="328">
                        <c:v>14.524887</c:v>
                      </c:pt>
                      <c:pt idx="329">
                        <c:v>14.944274</c:v>
                      </c:pt>
                      <c:pt idx="330">
                        <c:v>15.545515</c:v>
                      </c:pt>
                      <c:pt idx="331">
                        <c:v>16.381129000000001</c:v>
                      </c:pt>
                      <c:pt idx="332">
                        <c:v>16.915682</c:v>
                      </c:pt>
                      <c:pt idx="333">
                        <c:v>17.709187</c:v>
                      </c:pt>
                      <c:pt idx="334">
                        <c:v>18.665234000000002</c:v>
                      </c:pt>
                      <c:pt idx="335">
                        <c:v>19.303844999999999</c:v>
                      </c:pt>
                      <c:pt idx="336">
                        <c:v>20.105499999999999</c:v>
                      </c:pt>
                      <c:pt idx="337">
                        <c:v>21.139095000000001</c:v>
                      </c:pt>
                      <c:pt idx="338">
                        <c:v>21.945139000000001</c:v>
                      </c:pt>
                      <c:pt idx="339">
                        <c:v>22.920372</c:v>
                      </c:pt>
                      <c:pt idx="340">
                        <c:v>23.993317000000001</c:v>
                      </c:pt>
                      <c:pt idx="341">
                        <c:v>25.142581</c:v>
                      </c:pt>
                      <c:pt idx="342">
                        <c:v>25.993342999999999</c:v>
                      </c:pt>
                      <c:pt idx="343">
                        <c:v>27.499116999999998</c:v>
                      </c:pt>
                      <c:pt idx="344">
                        <c:v>28.771874</c:v>
                      </c:pt>
                      <c:pt idx="345">
                        <c:v>30.214020999999999</c:v>
                      </c:pt>
                      <c:pt idx="346">
                        <c:v>32.182093999999999</c:v>
                      </c:pt>
                      <c:pt idx="347">
                        <c:v>33.788214000000004</c:v>
                      </c:pt>
                      <c:pt idx="348">
                        <c:v>35.764588000000003</c:v>
                      </c:pt>
                      <c:pt idx="349">
                        <c:v>37.815325000000001</c:v>
                      </c:pt>
                      <c:pt idx="350">
                        <c:v>39.761955</c:v>
                      </c:pt>
                      <c:pt idx="351">
                        <c:v>41.945314000000003</c:v>
                      </c:pt>
                      <c:pt idx="352">
                        <c:v>44.021757999999998</c:v>
                      </c:pt>
                      <c:pt idx="353">
                        <c:v>46.505775999999997</c:v>
                      </c:pt>
                      <c:pt idx="354">
                        <c:v>49.105060999999999</c:v>
                      </c:pt>
                      <c:pt idx="355">
                        <c:v>51.23021</c:v>
                      </c:pt>
                      <c:pt idx="356">
                        <c:v>53.948825999999997</c:v>
                      </c:pt>
                      <c:pt idx="357">
                        <c:v>56.742806000000002</c:v>
                      </c:pt>
                      <c:pt idx="358">
                        <c:v>59.670136999999997</c:v>
                      </c:pt>
                      <c:pt idx="359">
                        <c:v>62.497424000000002</c:v>
                      </c:pt>
                      <c:pt idx="360">
                        <c:v>64.926442000000009</c:v>
                      </c:pt>
                      <c:pt idx="361">
                        <c:v>67.789016000000004</c:v>
                      </c:pt>
                      <c:pt idx="362">
                        <c:v>70.444053999999994</c:v>
                      </c:pt>
                      <c:pt idx="363">
                        <c:v>72.979386000000005</c:v>
                      </c:pt>
                      <c:pt idx="364">
                        <c:v>75.601793999999998</c:v>
                      </c:pt>
                      <c:pt idx="365">
                        <c:v>77.856505999999996</c:v>
                      </c:pt>
                      <c:pt idx="366">
                        <c:v>79.891092</c:v>
                      </c:pt>
                      <c:pt idx="367">
                        <c:v>81.550004000000001</c:v>
                      </c:pt>
                      <c:pt idx="368">
                        <c:v>82.957314999999994</c:v>
                      </c:pt>
                      <c:pt idx="369">
                        <c:v>84.056016999999997</c:v>
                      </c:pt>
                      <c:pt idx="370">
                        <c:v>84.792966000000007</c:v>
                      </c:pt>
                      <c:pt idx="371">
                        <c:v>84.818623000000002</c:v>
                      </c:pt>
                      <c:pt idx="372">
                        <c:v>84.815162000000001</c:v>
                      </c:pt>
                      <c:pt idx="373">
                        <c:v>84.576903000000001</c:v>
                      </c:pt>
                      <c:pt idx="374">
                        <c:v>83.921087</c:v>
                      </c:pt>
                      <c:pt idx="375">
                        <c:v>82.994684000000007</c:v>
                      </c:pt>
                      <c:pt idx="376">
                        <c:v>81.994821999999999</c:v>
                      </c:pt>
                      <c:pt idx="377">
                        <c:v>80.803550000000001</c:v>
                      </c:pt>
                      <c:pt idx="378">
                        <c:v>79.524372999999997</c:v>
                      </c:pt>
                      <c:pt idx="379">
                        <c:v>77.809179999999998</c:v>
                      </c:pt>
                      <c:pt idx="380">
                        <c:v>75.963548000000003</c:v>
                      </c:pt>
                      <c:pt idx="381">
                        <c:v>74.135570999999999</c:v>
                      </c:pt>
                      <c:pt idx="382">
                        <c:v>71.961039999999997</c:v>
                      </c:pt>
                      <c:pt idx="383">
                        <c:v>70.051276999999999</c:v>
                      </c:pt>
                      <c:pt idx="384">
                        <c:v>67.825181000000001</c:v>
                      </c:pt>
                      <c:pt idx="385">
                        <c:v>65.759848000000005</c:v>
                      </c:pt>
                      <c:pt idx="386">
                        <c:v>63.662236999999998</c:v>
                      </c:pt>
                      <c:pt idx="387">
                        <c:v>61.595900999999998</c:v>
                      </c:pt>
                      <c:pt idx="388">
                        <c:v>59.518929999999997</c:v>
                      </c:pt>
                      <c:pt idx="389">
                        <c:v>57.537314000000002</c:v>
                      </c:pt>
                      <c:pt idx="390">
                        <c:v>55.660155000000003</c:v>
                      </c:pt>
                      <c:pt idx="391">
                        <c:v>53.617142999999999</c:v>
                      </c:pt>
                      <c:pt idx="392">
                        <c:v>51.761127000000002</c:v>
                      </c:pt>
                      <c:pt idx="393">
                        <c:v>49.830925000000001</c:v>
                      </c:pt>
                      <c:pt idx="394">
                        <c:v>47.943232999999999</c:v>
                      </c:pt>
                      <c:pt idx="395">
                        <c:v>46.132962999999997</c:v>
                      </c:pt>
                      <c:pt idx="396">
                        <c:v>44.59975</c:v>
                      </c:pt>
                      <c:pt idx="397">
                        <c:v>43.121839999999999</c:v>
                      </c:pt>
                      <c:pt idx="398">
                        <c:v>41.641646000000001</c:v>
                      </c:pt>
                      <c:pt idx="399">
                        <c:v>40.088068999999997</c:v>
                      </c:pt>
                      <c:pt idx="400">
                        <c:v>38.715468999999999</c:v>
                      </c:pt>
                      <c:pt idx="401">
                        <c:v>37.480106999999997</c:v>
                      </c:pt>
                      <c:pt idx="402">
                        <c:v>36.232253999999998</c:v>
                      </c:pt>
                      <c:pt idx="403">
                        <c:v>34.904572000000002</c:v>
                      </c:pt>
                      <c:pt idx="404">
                        <c:v>33.660606999999999</c:v>
                      </c:pt>
                      <c:pt idx="405">
                        <c:v>32.382558000000003</c:v>
                      </c:pt>
                      <c:pt idx="406">
                        <c:v>31.268808</c:v>
                      </c:pt>
                      <c:pt idx="407">
                        <c:v>30.283792999999999</c:v>
                      </c:pt>
                      <c:pt idx="408">
                        <c:v>29.271792999999999</c:v>
                      </c:pt>
                      <c:pt idx="409">
                        <c:v>28.271955999999999</c:v>
                      </c:pt>
                      <c:pt idx="410">
                        <c:v>27.331507999999999</c:v>
                      </c:pt>
                      <c:pt idx="411">
                        <c:v>26.480922</c:v>
                      </c:pt>
                      <c:pt idx="412">
                        <c:v>25.639264000000001</c:v>
                      </c:pt>
                      <c:pt idx="413">
                        <c:v>24.892959999999999</c:v>
                      </c:pt>
                      <c:pt idx="414">
                        <c:v>24.149290000000001</c:v>
                      </c:pt>
                      <c:pt idx="415">
                        <c:v>23.357766999999999</c:v>
                      </c:pt>
                      <c:pt idx="416">
                        <c:v>22.584226000000001</c:v>
                      </c:pt>
                      <c:pt idx="417">
                        <c:v>21.879279</c:v>
                      </c:pt>
                      <c:pt idx="418">
                        <c:v>21.220554</c:v>
                      </c:pt>
                      <c:pt idx="419">
                        <c:v>20.579411</c:v>
                      </c:pt>
                      <c:pt idx="420">
                        <c:v>19.968813999999998</c:v>
                      </c:pt>
                      <c:pt idx="421">
                        <c:v>19.378332</c:v>
                      </c:pt>
                      <c:pt idx="422">
                        <c:v>18.845559000000002</c:v>
                      </c:pt>
                      <c:pt idx="423">
                        <c:v>18.302979000000001</c:v>
                      </c:pt>
                      <c:pt idx="424">
                        <c:v>17.816303000000001</c:v>
                      </c:pt>
                      <c:pt idx="425">
                        <c:v>17.359397000000001</c:v>
                      </c:pt>
                      <c:pt idx="426">
                        <c:v>16.922353999999999</c:v>
                      </c:pt>
                      <c:pt idx="427">
                        <c:v>16.475630000000002</c:v>
                      </c:pt>
                      <c:pt idx="428">
                        <c:v>16.016416</c:v>
                      </c:pt>
                      <c:pt idx="429">
                        <c:v>15.590458</c:v>
                      </c:pt>
                      <c:pt idx="430">
                        <c:v>15.185342</c:v>
                      </c:pt>
                      <c:pt idx="431">
                        <c:v>14.782684</c:v>
                      </c:pt>
                      <c:pt idx="432">
                        <c:v>14.424692</c:v>
                      </c:pt>
                      <c:pt idx="433">
                        <c:v>14.057622</c:v>
                      </c:pt>
                      <c:pt idx="434">
                        <c:v>13.696797</c:v>
                      </c:pt>
                      <c:pt idx="435">
                        <c:v>13.369529</c:v>
                      </c:pt>
                      <c:pt idx="436">
                        <c:v>13.10619</c:v>
                      </c:pt>
                      <c:pt idx="437">
                        <c:v>12.840092</c:v>
                      </c:pt>
                      <c:pt idx="438">
                        <c:v>12.560877</c:v>
                      </c:pt>
                      <c:pt idx="439">
                        <c:v>12.268243999999999</c:v>
                      </c:pt>
                      <c:pt idx="440">
                        <c:v>12.035803</c:v>
                      </c:pt>
                      <c:pt idx="441">
                        <c:v>11.783322999999999</c:v>
                      </c:pt>
                      <c:pt idx="442">
                        <c:v>11.535007</c:v>
                      </c:pt>
                      <c:pt idx="443">
                        <c:v>11.273774</c:v>
                      </c:pt>
                      <c:pt idx="444">
                        <c:v>11.046098000000001</c:v>
                      </c:pt>
                      <c:pt idx="445">
                        <c:v>10.799537000000001</c:v>
                      </c:pt>
                      <c:pt idx="446">
                        <c:v>10.594082</c:v>
                      </c:pt>
                      <c:pt idx="447">
                        <c:v>10.421106</c:v>
                      </c:pt>
                      <c:pt idx="448">
                        <c:v>10.259014000000001</c:v>
                      </c:pt>
                      <c:pt idx="449">
                        <c:v>10.086414</c:v>
                      </c:pt>
                      <c:pt idx="450">
                        <c:v>9.9142910000000004</c:v>
                      </c:pt>
                      <c:pt idx="451">
                        <c:v>9.7531020000000002</c:v>
                      </c:pt>
                      <c:pt idx="452">
                        <c:v>9.5945970000000003</c:v>
                      </c:pt>
                      <c:pt idx="453">
                        <c:v>9.4163530000000009</c:v>
                      </c:pt>
                      <c:pt idx="454">
                        <c:v>9.248443</c:v>
                      </c:pt>
                      <c:pt idx="455">
                        <c:v>9.0932230000000001</c:v>
                      </c:pt>
                      <c:pt idx="456">
                        <c:v>8.9440980000000003</c:v>
                      </c:pt>
                      <c:pt idx="457">
                        <c:v>8.7705950000000001</c:v>
                      </c:pt>
                      <c:pt idx="458">
                        <c:v>8.6190369999999987</c:v>
                      </c:pt>
                      <c:pt idx="459">
                        <c:v>8.466550999999999</c:v>
                      </c:pt>
                      <c:pt idx="460">
                        <c:v>8.3088480000000011</c:v>
                      </c:pt>
                      <c:pt idx="461">
                        <c:v>8.1723379999999999</c:v>
                      </c:pt>
                      <c:pt idx="462">
                        <c:v>8.0625879999999999</c:v>
                      </c:pt>
                      <c:pt idx="463">
                        <c:v>7.9345800000000004</c:v>
                      </c:pt>
                      <c:pt idx="464">
                        <c:v>7.843089</c:v>
                      </c:pt>
                      <c:pt idx="465">
                        <c:v>7.723382</c:v>
                      </c:pt>
                      <c:pt idx="466">
                        <c:v>7.6024469999999997</c:v>
                      </c:pt>
                      <c:pt idx="467">
                        <c:v>7.4777490000000002</c:v>
                      </c:pt>
                      <c:pt idx="468">
                        <c:v>7.3686509999999998</c:v>
                      </c:pt>
                      <c:pt idx="469">
                        <c:v>7.2970480000000002</c:v>
                      </c:pt>
                      <c:pt idx="470">
                        <c:v>7.2193750000000003</c:v>
                      </c:pt>
                      <c:pt idx="471">
                        <c:v>7.1441109999999997</c:v>
                      </c:pt>
                      <c:pt idx="472">
                        <c:v>7.0529950000000001</c:v>
                      </c:pt>
                      <c:pt idx="473">
                        <c:v>6.9706830000000002</c:v>
                      </c:pt>
                      <c:pt idx="474">
                        <c:v>6.89602</c:v>
                      </c:pt>
                      <c:pt idx="475">
                        <c:v>6.7908850000000003</c:v>
                      </c:pt>
                      <c:pt idx="476">
                        <c:v>6.7201589999999998</c:v>
                      </c:pt>
                      <c:pt idx="477">
                        <c:v>6.6512900000000004</c:v>
                      </c:pt>
                      <c:pt idx="478">
                        <c:v>6.5810909999999998</c:v>
                      </c:pt>
                      <c:pt idx="479">
                        <c:v>6.4971480000000001</c:v>
                      </c:pt>
                      <c:pt idx="480">
                        <c:v>6.425821</c:v>
                      </c:pt>
                      <c:pt idx="481">
                        <c:v>6.3386680000000002</c:v>
                      </c:pt>
                      <c:pt idx="482">
                        <c:v>6.2324549999999999</c:v>
                      </c:pt>
                      <c:pt idx="483">
                        <c:v>6.1501169999999998</c:v>
                      </c:pt>
                      <c:pt idx="484">
                        <c:v>6.0995809999999997</c:v>
                      </c:pt>
                      <c:pt idx="485">
                        <c:v>6.0409689999999996</c:v>
                      </c:pt>
                      <c:pt idx="486">
                        <c:v>5.9725010000000003</c:v>
                      </c:pt>
                      <c:pt idx="487">
                        <c:v>5.9193319999999998</c:v>
                      </c:pt>
                      <c:pt idx="488">
                        <c:v>5.8579359999999996</c:v>
                      </c:pt>
                      <c:pt idx="489">
                        <c:v>5.8003270000000002</c:v>
                      </c:pt>
                      <c:pt idx="490">
                        <c:v>5.7007849999999998</c:v>
                      </c:pt>
                      <c:pt idx="491">
                        <c:v>5.6832789999999997</c:v>
                      </c:pt>
                      <c:pt idx="492">
                        <c:v>5.6439789999999999</c:v>
                      </c:pt>
                      <c:pt idx="493">
                        <c:v>5.571523</c:v>
                      </c:pt>
                      <c:pt idx="494">
                        <c:v>5.5385429999999998</c:v>
                      </c:pt>
                      <c:pt idx="495">
                        <c:v>5.4888089999999998</c:v>
                      </c:pt>
                      <c:pt idx="496">
                        <c:v>5.432931</c:v>
                      </c:pt>
                      <c:pt idx="497">
                        <c:v>5.35581</c:v>
                      </c:pt>
                      <c:pt idx="498">
                        <c:v>5.3393829999999998</c:v>
                      </c:pt>
                      <c:pt idx="499">
                        <c:v>5.2910789999999999</c:v>
                      </c:pt>
                      <c:pt idx="500">
                        <c:v>5.1958000000000002</c:v>
                      </c:pt>
                      <c:pt idx="501">
                        <c:v>5.178445</c:v>
                      </c:pt>
                      <c:pt idx="502">
                        <c:v>5.077674</c:v>
                      </c:pt>
                      <c:pt idx="503">
                        <c:v>4.9957630000000002</c:v>
                      </c:pt>
                      <c:pt idx="504">
                        <c:v>5.0160770000000001</c:v>
                      </c:pt>
                      <c:pt idx="505">
                        <c:v>4.9554589999999994</c:v>
                      </c:pt>
                      <c:pt idx="506">
                        <c:v>4.8272510000000004</c:v>
                      </c:pt>
                      <c:pt idx="507">
                        <c:v>4.7815300000000001</c:v>
                      </c:pt>
                      <c:pt idx="508">
                        <c:v>4.7826330000000006</c:v>
                      </c:pt>
                      <c:pt idx="509">
                        <c:v>4.7957999999999998</c:v>
                      </c:pt>
                      <c:pt idx="510">
                        <c:v>4.7288870000000003</c:v>
                      </c:pt>
                      <c:pt idx="511">
                        <c:v>4.6804830000000006</c:v>
                      </c:pt>
                      <c:pt idx="512">
                        <c:v>4.6010799999999996</c:v>
                      </c:pt>
                      <c:pt idx="513">
                        <c:v>4.5204230000000001</c:v>
                      </c:pt>
                      <c:pt idx="514">
                        <c:v>4.4670519999999998</c:v>
                      </c:pt>
                      <c:pt idx="515">
                        <c:v>4.4530080000000005</c:v>
                      </c:pt>
                      <c:pt idx="516">
                        <c:v>4.3967279999999995</c:v>
                      </c:pt>
                      <c:pt idx="517">
                        <c:v>4.3097510000000003</c:v>
                      </c:pt>
                      <c:pt idx="518">
                        <c:v>4.2263599999999997</c:v>
                      </c:pt>
                      <c:pt idx="519">
                        <c:v>4.1955619999999998</c:v>
                      </c:pt>
                      <c:pt idx="520">
                        <c:v>4.1952359999999995</c:v>
                      </c:pt>
                      <c:pt idx="521">
                        <c:v>4.1274949999999997</c:v>
                      </c:pt>
                      <c:pt idx="522">
                        <c:v>4.0632149999999996</c:v>
                      </c:pt>
                      <c:pt idx="523">
                        <c:v>4.0121269999999996</c:v>
                      </c:pt>
                      <c:pt idx="524">
                        <c:v>3.9643250000000001</c:v>
                      </c:pt>
                      <c:pt idx="525">
                        <c:v>3.9241969999999999</c:v>
                      </c:pt>
                      <c:pt idx="526">
                        <c:v>3.8708520000000002</c:v>
                      </c:pt>
                      <c:pt idx="527">
                        <c:v>3.8229489999999999</c:v>
                      </c:pt>
                      <c:pt idx="528">
                        <c:v>3.78538</c:v>
                      </c:pt>
                      <c:pt idx="529">
                        <c:v>3.7067040000000002</c:v>
                      </c:pt>
                      <c:pt idx="530">
                        <c:v>3.6250439999999999</c:v>
                      </c:pt>
                      <c:pt idx="531">
                        <c:v>3.5858189999999999</c:v>
                      </c:pt>
                      <c:pt idx="532">
                        <c:v>3.5238459999999998</c:v>
                      </c:pt>
                      <c:pt idx="533">
                        <c:v>3.4910160000000001</c:v>
                      </c:pt>
                      <c:pt idx="534">
                        <c:v>3.4341849999999998</c:v>
                      </c:pt>
                      <c:pt idx="535">
                        <c:v>3.3802629999999998</c:v>
                      </c:pt>
                      <c:pt idx="536">
                        <c:v>3.3625820000000002</c:v>
                      </c:pt>
                      <c:pt idx="537">
                        <c:v>3.3017629999999998</c:v>
                      </c:pt>
                      <c:pt idx="538">
                        <c:v>3.2180960000000001</c:v>
                      </c:pt>
                      <c:pt idx="539">
                        <c:v>3.1820309999999998</c:v>
                      </c:pt>
                      <c:pt idx="540">
                        <c:v>3.131621</c:v>
                      </c:pt>
                      <c:pt idx="541">
                        <c:v>3.1157699999999999</c:v>
                      </c:pt>
                      <c:pt idx="542">
                        <c:v>3.0804580000000001</c:v>
                      </c:pt>
                      <c:pt idx="543">
                        <c:v>3.0137450000000001</c:v>
                      </c:pt>
                      <c:pt idx="544">
                        <c:v>2.9736919999999998</c:v>
                      </c:pt>
                      <c:pt idx="545">
                        <c:v>2.9093369999999998</c:v>
                      </c:pt>
                      <c:pt idx="546">
                        <c:v>2.8624130000000001</c:v>
                      </c:pt>
                      <c:pt idx="547">
                        <c:v>2.8437030000000001</c:v>
                      </c:pt>
                      <c:pt idx="548">
                        <c:v>2.8053059999999999</c:v>
                      </c:pt>
                      <c:pt idx="549">
                        <c:v>2.7845649999999997</c:v>
                      </c:pt>
                      <c:pt idx="550">
                        <c:v>2.737063</c:v>
                      </c:pt>
                      <c:pt idx="551">
                        <c:v>2.6467749999999999</c:v>
                      </c:pt>
                      <c:pt idx="552">
                        <c:v>2.6206670000000001</c:v>
                      </c:pt>
                      <c:pt idx="553">
                        <c:v>2.6075749999999998</c:v>
                      </c:pt>
                      <c:pt idx="554">
                        <c:v>2.5969410000000002</c:v>
                      </c:pt>
                      <c:pt idx="555">
                        <c:v>2.6063210000000003</c:v>
                      </c:pt>
                      <c:pt idx="556">
                        <c:v>2.5491390000000003</c:v>
                      </c:pt>
                      <c:pt idx="557">
                        <c:v>2.460105</c:v>
                      </c:pt>
                      <c:pt idx="558">
                        <c:v>2.4446810000000001</c:v>
                      </c:pt>
                      <c:pt idx="559">
                        <c:v>2.4377089999999999</c:v>
                      </c:pt>
                      <c:pt idx="560">
                        <c:v>2.3710209999999998</c:v>
                      </c:pt>
                      <c:pt idx="561">
                        <c:v>2.3365869999999997</c:v>
                      </c:pt>
                      <c:pt idx="562">
                        <c:v>2.3473709999999999</c:v>
                      </c:pt>
                      <c:pt idx="563">
                        <c:v>2.3322479999999999</c:v>
                      </c:pt>
                      <c:pt idx="564">
                        <c:v>2.2776240000000003</c:v>
                      </c:pt>
                      <c:pt idx="565">
                        <c:v>2.238048</c:v>
                      </c:pt>
                      <c:pt idx="566">
                        <c:v>2.2258839999999998</c:v>
                      </c:pt>
                      <c:pt idx="567">
                        <c:v>2.2359659999999999</c:v>
                      </c:pt>
                      <c:pt idx="568">
                        <c:v>2.1772039999999997</c:v>
                      </c:pt>
                      <c:pt idx="569">
                        <c:v>2.1621049999999999</c:v>
                      </c:pt>
                      <c:pt idx="570">
                        <c:v>2.1857310000000001</c:v>
                      </c:pt>
                      <c:pt idx="571">
                        <c:v>2.112949</c:v>
                      </c:pt>
                      <c:pt idx="572">
                        <c:v>2.0673029999999999</c:v>
                      </c:pt>
                      <c:pt idx="573">
                        <c:v>2.0944149999999997</c:v>
                      </c:pt>
                      <c:pt idx="574">
                        <c:v>2.07247</c:v>
                      </c:pt>
                      <c:pt idx="575">
                        <c:v>2.0956939999999999</c:v>
                      </c:pt>
                      <c:pt idx="576">
                        <c:v>2.0450569999999999</c:v>
                      </c:pt>
                      <c:pt idx="577">
                        <c:v>1.9351069999999999</c:v>
                      </c:pt>
                      <c:pt idx="578">
                        <c:v>1.9309690000000002</c:v>
                      </c:pt>
                      <c:pt idx="579">
                        <c:v>1.9648020000000002</c:v>
                      </c:pt>
                      <c:pt idx="580">
                        <c:v>1.9478979999999999</c:v>
                      </c:pt>
                      <c:pt idx="581">
                        <c:v>1.893926</c:v>
                      </c:pt>
                      <c:pt idx="582">
                        <c:v>1.9477720000000001</c:v>
                      </c:pt>
                      <c:pt idx="583">
                        <c:v>1.9205350000000001</c:v>
                      </c:pt>
                      <c:pt idx="584">
                        <c:v>1.853672</c:v>
                      </c:pt>
                      <c:pt idx="585">
                        <c:v>1.860519</c:v>
                      </c:pt>
                      <c:pt idx="586">
                        <c:v>1.8482050000000001</c:v>
                      </c:pt>
                      <c:pt idx="587">
                        <c:v>1.7615539999999998</c:v>
                      </c:pt>
                      <c:pt idx="588">
                        <c:v>1.6987030000000001</c:v>
                      </c:pt>
                      <c:pt idx="589">
                        <c:v>1.7600739999999999</c:v>
                      </c:pt>
                      <c:pt idx="590">
                        <c:v>1.7670710000000001</c:v>
                      </c:pt>
                      <c:pt idx="591">
                        <c:v>1.7457279999999999</c:v>
                      </c:pt>
                      <c:pt idx="592">
                        <c:v>1.779887</c:v>
                      </c:pt>
                      <c:pt idx="593">
                        <c:v>1.834311</c:v>
                      </c:pt>
                      <c:pt idx="594">
                        <c:v>1.8001019999999999</c:v>
                      </c:pt>
                      <c:pt idx="595">
                        <c:v>1.76657</c:v>
                      </c:pt>
                      <c:pt idx="596">
                        <c:v>1.780213</c:v>
                      </c:pt>
                      <c:pt idx="597">
                        <c:v>1.8022580000000001</c:v>
                      </c:pt>
                      <c:pt idx="598">
                        <c:v>1.769504</c:v>
                      </c:pt>
                      <c:pt idx="599">
                        <c:v>1.750343</c:v>
                      </c:pt>
                      <c:pt idx="600">
                        <c:v>1.7705070000000001</c:v>
                      </c:pt>
                      <c:pt idx="601">
                        <c:v>1.704672</c:v>
                      </c:pt>
                      <c:pt idx="602">
                        <c:v>1.6433770000000001</c:v>
                      </c:pt>
                      <c:pt idx="603">
                        <c:v>1.661635</c:v>
                      </c:pt>
                      <c:pt idx="604">
                        <c:v>1.683003</c:v>
                      </c:pt>
                      <c:pt idx="605">
                        <c:v>1.6460349999999999</c:v>
                      </c:pt>
                      <c:pt idx="606">
                        <c:v>1.6293570000000002</c:v>
                      </c:pt>
                      <c:pt idx="607">
                        <c:v>1.5643</c:v>
                      </c:pt>
                      <c:pt idx="608">
                        <c:v>1.551183</c:v>
                      </c:pt>
                      <c:pt idx="609">
                        <c:v>1.5943209999999999</c:v>
                      </c:pt>
                      <c:pt idx="610">
                        <c:v>1.6154630000000001</c:v>
                      </c:pt>
                      <c:pt idx="611">
                        <c:v>1.541277</c:v>
                      </c:pt>
                      <c:pt idx="612">
                        <c:v>1.525852</c:v>
                      </c:pt>
                      <c:pt idx="613">
                        <c:v>1.5996380000000001</c:v>
                      </c:pt>
                      <c:pt idx="614">
                        <c:v>1.6214569999999999</c:v>
                      </c:pt>
                      <c:pt idx="615">
                        <c:v>1.5785450000000001</c:v>
                      </c:pt>
                      <c:pt idx="616">
                        <c:v>1.6014930000000001</c:v>
                      </c:pt>
                      <c:pt idx="617">
                        <c:v>1.594797</c:v>
                      </c:pt>
                      <c:pt idx="618">
                        <c:v>1.5096509999999999</c:v>
                      </c:pt>
                      <c:pt idx="619">
                        <c:v>1.519808</c:v>
                      </c:pt>
                      <c:pt idx="620">
                        <c:v>1.594371</c:v>
                      </c:pt>
                      <c:pt idx="621">
                        <c:v>1.5982080000000001</c:v>
                      </c:pt>
                      <c:pt idx="622">
                        <c:v>1.531345</c:v>
                      </c:pt>
                      <c:pt idx="623">
                        <c:v>1.5242469999999999</c:v>
                      </c:pt>
                      <c:pt idx="624">
                        <c:v>1.527884</c:v>
                      </c:pt>
                      <c:pt idx="625">
                        <c:v>1.5290379999999999</c:v>
                      </c:pt>
                      <c:pt idx="626">
                        <c:v>1.5454650000000001</c:v>
                      </c:pt>
                      <c:pt idx="627">
                        <c:v>1.5195069999999999</c:v>
                      </c:pt>
                      <c:pt idx="628">
                        <c:v>1.458162</c:v>
                      </c:pt>
                      <c:pt idx="629">
                        <c:v>1.4501360000000001</c:v>
                      </c:pt>
                      <c:pt idx="630">
                        <c:v>1.4309000000000001</c:v>
                      </c:pt>
                      <c:pt idx="631">
                        <c:v>1.4002520000000001</c:v>
                      </c:pt>
                      <c:pt idx="632">
                        <c:v>1.367397</c:v>
                      </c:pt>
                      <c:pt idx="633">
                        <c:v>1.3424430000000001</c:v>
                      </c:pt>
                      <c:pt idx="634">
                        <c:v>1.382395</c:v>
                      </c:pt>
                      <c:pt idx="635">
                        <c:v>1.406522</c:v>
                      </c:pt>
                      <c:pt idx="636">
                        <c:v>1.414623</c:v>
                      </c:pt>
                      <c:pt idx="637">
                        <c:v>1.4153500000000001</c:v>
                      </c:pt>
                      <c:pt idx="638">
                        <c:v>1.4006529999999999</c:v>
                      </c:pt>
                      <c:pt idx="639">
                        <c:v>1.382922</c:v>
                      </c:pt>
                      <c:pt idx="640">
                        <c:v>1.381041</c:v>
                      </c:pt>
                      <c:pt idx="641">
                        <c:v>1.4009039999999999</c:v>
                      </c:pt>
                      <c:pt idx="642">
                        <c:v>1.413394</c:v>
                      </c:pt>
                      <c:pt idx="643">
                        <c:v>1.4181589999999999</c:v>
                      </c:pt>
                      <c:pt idx="644">
                        <c:v>1.446825</c:v>
                      </c:pt>
                      <c:pt idx="645">
                        <c:v>1.46852</c:v>
                      </c:pt>
                      <c:pt idx="646">
                        <c:v>1.4431639999999999</c:v>
                      </c:pt>
                      <c:pt idx="647">
                        <c:v>1.427138</c:v>
                      </c:pt>
                      <c:pt idx="648">
                        <c:v>1.4734350000000001</c:v>
                      </c:pt>
                      <c:pt idx="649">
                        <c:v>1.5067159999999999</c:v>
                      </c:pt>
                      <c:pt idx="650">
                        <c:v>1.4573339999999999</c:v>
                      </c:pt>
                      <c:pt idx="651">
                        <c:v>1.455478</c:v>
                      </c:pt>
                      <c:pt idx="652">
                        <c:v>1.4827650000000001</c:v>
                      </c:pt>
                      <c:pt idx="653">
                        <c:v>1.4751159999999999</c:v>
                      </c:pt>
                      <c:pt idx="654">
                        <c:v>1.4582869999999999</c:v>
                      </c:pt>
                      <c:pt idx="655">
                        <c:v>1.4443170000000001</c:v>
                      </c:pt>
                      <c:pt idx="656">
                        <c:v>1.437872</c:v>
                      </c:pt>
                      <c:pt idx="657">
                        <c:v>1.4179840000000001</c:v>
                      </c:pt>
                      <c:pt idx="658">
                        <c:v>1.4347369999999999</c:v>
                      </c:pt>
                      <c:pt idx="659">
                        <c:v>1.4332069999999999</c:v>
                      </c:pt>
                      <c:pt idx="660">
                        <c:v>1.355083</c:v>
                      </c:pt>
                      <c:pt idx="661">
                        <c:v>1.3598980000000001</c:v>
                      </c:pt>
                      <c:pt idx="662">
                        <c:v>1.386558</c:v>
                      </c:pt>
                      <c:pt idx="663">
                        <c:v>1.348913</c:v>
                      </c:pt>
                      <c:pt idx="664">
                        <c:v>1.318843</c:v>
                      </c:pt>
                      <c:pt idx="665">
                        <c:v>1.3214509999999999</c:v>
                      </c:pt>
                      <c:pt idx="666">
                        <c:v>1.316535</c:v>
                      </c:pt>
                      <c:pt idx="667">
                        <c:v>1.3411390000000001</c:v>
                      </c:pt>
                      <c:pt idx="668">
                        <c:v>1.3792599999999999</c:v>
                      </c:pt>
                      <c:pt idx="669">
                        <c:v>1.357942</c:v>
                      </c:pt>
                      <c:pt idx="670">
                        <c:v>1.3098639999999999</c:v>
                      </c:pt>
                      <c:pt idx="671">
                        <c:v>1.2933859999999999</c:v>
                      </c:pt>
                      <c:pt idx="672">
                        <c:v>1.3134749999999999</c:v>
                      </c:pt>
                      <c:pt idx="673">
                        <c:v>1.3418160000000001</c:v>
                      </c:pt>
                      <c:pt idx="674">
                        <c:v>1.313375</c:v>
                      </c:pt>
                      <c:pt idx="675">
                        <c:v>1.268332</c:v>
                      </c:pt>
                      <c:pt idx="676">
                        <c:v>1.258375</c:v>
                      </c:pt>
                      <c:pt idx="677">
                        <c:v>1.2612840000000001</c:v>
                      </c:pt>
                      <c:pt idx="678">
                        <c:v>1.2286299999999999</c:v>
                      </c:pt>
                      <c:pt idx="679">
                        <c:v>1.2075879999999999</c:v>
                      </c:pt>
                      <c:pt idx="680">
                        <c:v>1.183862</c:v>
                      </c:pt>
                      <c:pt idx="681">
                        <c:v>1.1619679999999999</c:v>
                      </c:pt>
                      <c:pt idx="682">
                        <c:v>1.1614659999999999</c:v>
                      </c:pt>
                      <c:pt idx="683">
                        <c:v>1.166331</c:v>
                      </c:pt>
                      <c:pt idx="684">
                        <c:v>1.1378409999999999</c:v>
                      </c:pt>
                      <c:pt idx="685">
                        <c:v>1.0915429999999999</c:v>
                      </c:pt>
                      <c:pt idx="686">
                        <c:v>1.0635790000000001</c:v>
                      </c:pt>
                      <c:pt idx="687">
                        <c:v>1.0421100000000001</c:v>
                      </c:pt>
                      <c:pt idx="688">
                        <c:v>1.0297959999999999</c:v>
                      </c:pt>
                      <c:pt idx="689">
                        <c:v>0.98904099999999995</c:v>
                      </c:pt>
                      <c:pt idx="690">
                        <c:v>0.93597200000000003</c:v>
                      </c:pt>
                      <c:pt idx="691">
                        <c:v>0.93160799999999999</c:v>
                      </c:pt>
                      <c:pt idx="692">
                        <c:v>0.92932599999999999</c:v>
                      </c:pt>
                      <c:pt idx="693">
                        <c:v>0.89782600000000001</c:v>
                      </c:pt>
                      <c:pt idx="694">
                        <c:v>0.87618200000000002</c:v>
                      </c:pt>
                      <c:pt idx="695">
                        <c:v>0.82740100000000005</c:v>
                      </c:pt>
                      <c:pt idx="696">
                        <c:v>0.81982699999999997</c:v>
                      </c:pt>
                      <c:pt idx="697">
                        <c:v>0.84573500000000001</c:v>
                      </c:pt>
                      <c:pt idx="698">
                        <c:v>0.85824900000000004</c:v>
                      </c:pt>
                      <c:pt idx="699">
                        <c:v>0.81355699999999997</c:v>
                      </c:pt>
                      <c:pt idx="700">
                        <c:v>0.79803199999999996</c:v>
                      </c:pt>
                      <c:pt idx="701">
                        <c:v>0.80741200000000002</c:v>
                      </c:pt>
                      <c:pt idx="702">
                        <c:v>0.78559299999999999</c:v>
                      </c:pt>
                      <c:pt idx="703">
                        <c:v>0.76078899999999994</c:v>
                      </c:pt>
                      <c:pt idx="704">
                        <c:v>0.75324000000000002</c:v>
                      </c:pt>
                      <c:pt idx="705">
                        <c:v>0.75476999999999994</c:v>
                      </c:pt>
                      <c:pt idx="706">
                        <c:v>0.71025300000000002</c:v>
                      </c:pt>
                      <c:pt idx="707">
                        <c:v>0.63353300000000001</c:v>
                      </c:pt>
                      <c:pt idx="708">
                        <c:v>0.58936699999999997</c:v>
                      </c:pt>
                      <c:pt idx="709">
                        <c:v>0.56779899999999994</c:v>
                      </c:pt>
                      <c:pt idx="710">
                        <c:v>0.55944700000000003</c:v>
                      </c:pt>
                      <c:pt idx="711">
                        <c:v>0.55129600000000001</c:v>
                      </c:pt>
                      <c:pt idx="712">
                        <c:v>0.566469</c:v>
                      </c:pt>
                      <c:pt idx="713">
                        <c:v>0.57715300000000003</c:v>
                      </c:pt>
                      <c:pt idx="714">
                        <c:v>0.62999699999999992</c:v>
                      </c:pt>
                      <c:pt idx="715">
                        <c:v>0.636467</c:v>
                      </c:pt>
                      <c:pt idx="716">
                        <c:v>0.61991499999999999</c:v>
                      </c:pt>
                      <c:pt idx="717">
                        <c:v>0.63390900000000006</c:v>
                      </c:pt>
                      <c:pt idx="718">
                        <c:v>0.65359699999999998</c:v>
                      </c:pt>
                      <c:pt idx="719">
                        <c:v>0.68371800000000005</c:v>
                      </c:pt>
                    </c:numCache>
                  </c:numRef>
                </c:yVal>
                <c:smooth val="1"/>
                <c:extLst xmlns:c15="http://schemas.microsoft.com/office/drawing/2012/chart">
                  <c:ext xmlns:c16="http://schemas.microsoft.com/office/drawing/2014/chart" uri="{C3380CC4-5D6E-409C-BE32-E72D297353CC}">
                    <c16:uniqueId val="{00000003-EAA4-49CE-9FFC-8D2420EDBA38}"/>
                  </c:ext>
                </c:extLst>
              </c15:ser>
            </c15:filteredScatterSeries>
            <c15:filteredScatterSeries>
              <c15:ser>
                <c:idx val="4"/>
                <c:order val="4"/>
                <c:tx>
                  <c:v>13000 WAVE</c:v>
                </c:tx>
                <c:spPr>
                  <a:ln w="9525" cap="rnd">
                    <a:solidFill>
                      <a:schemeClr val="accent5"/>
                    </a:solidFill>
                    <a:round/>
                  </a:ln>
                  <a:effectLst>
                    <a:outerShdw blurRad="40000" dist="23000" dir="5400000" rotWithShape="0">
                      <a:srgbClr val="000000">
                        <a:alpha val="35000"/>
                      </a:srgbClr>
                    </a:outerShdw>
                  </a:effectLst>
                </c:spPr>
                <c:marker>
                  <c:symbol val="none"/>
                </c:marker>
                <c:xVal>
                  <c:numRef>
                    <c:extLst xmlns:c15="http://schemas.microsoft.com/office/drawing/2012/chart">
                      <c:ext xmlns:c15="http://schemas.microsoft.com/office/drawing/2012/chart" uri="{02D57815-91ED-43cb-92C2-25804820EDAC}">
                        <c15:formulaRef>
                          <c15:sqref>'Graphs Task 1'!$AP$2:$AP$1144</c15:sqref>
                        </c15:formulaRef>
                      </c:ext>
                    </c:extLst>
                    <c:numCache>
                      <c:formatCode>General</c:formatCode>
                      <c:ptCount val="1143"/>
                      <c:pt idx="0">
                        <c:v>-359.38601684570313</c:v>
                      </c:pt>
                      <c:pt idx="1">
                        <c:v>-358.75558471679688</c:v>
                      </c:pt>
                      <c:pt idx="2">
                        <c:v>-358.1251220703125</c:v>
                      </c:pt>
                      <c:pt idx="3">
                        <c:v>-357.49468994140625</c:v>
                      </c:pt>
                      <c:pt idx="4">
                        <c:v>-356.8642578125</c:v>
                      </c:pt>
                      <c:pt idx="5">
                        <c:v>-356.23379516601563</c:v>
                      </c:pt>
                      <c:pt idx="6">
                        <c:v>-355.60336303710938</c:v>
                      </c:pt>
                      <c:pt idx="7">
                        <c:v>-354.972900390625</c:v>
                      </c:pt>
                      <c:pt idx="8">
                        <c:v>-354.34246826171875</c:v>
                      </c:pt>
                      <c:pt idx="9">
                        <c:v>-353.71200561523438</c:v>
                      </c:pt>
                      <c:pt idx="10">
                        <c:v>-353.08157348632813</c:v>
                      </c:pt>
                      <c:pt idx="11">
                        <c:v>-352.45111083984375</c:v>
                      </c:pt>
                      <c:pt idx="12">
                        <c:v>-351.8206787109375</c:v>
                      </c:pt>
                      <c:pt idx="13">
                        <c:v>-351.19021606445313</c:v>
                      </c:pt>
                      <c:pt idx="14">
                        <c:v>-350.55978393554688</c:v>
                      </c:pt>
                      <c:pt idx="15">
                        <c:v>-349.92935180664063</c:v>
                      </c:pt>
                      <c:pt idx="16">
                        <c:v>-349.29888916015625</c:v>
                      </c:pt>
                      <c:pt idx="17">
                        <c:v>-348.66845703125</c:v>
                      </c:pt>
                      <c:pt idx="18">
                        <c:v>-348.03799438476563</c:v>
                      </c:pt>
                      <c:pt idx="19">
                        <c:v>-347.40756225585938</c:v>
                      </c:pt>
                      <c:pt idx="20">
                        <c:v>-346.777099609375</c:v>
                      </c:pt>
                      <c:pt idx="21">
                        <c:v>-346.14666748046875</c:v>
                      </c:pt>
                      <c:pt idx="22">
                        <c:v>-345.51620483398438</c:v>
                      </c:pt>
                      <c:pt idx="23">
                        <c:v>-344.88577270507813</c:v>
                      </c:pt>
                      <c:pt idx="24">
                        <c:v>-344.25534057617188</c:v>
                      </c:pt>
                      <c:pt idx="25">
                        <c:v>-343.6248779296875</c:v>
                      </c:pt>
                      <c:pt idx="26">
                        <c:v>-342.99444580078125</c:v>
                      </c:pt>
                      <c:pt idx="27">
                        <c:v>-342.36398315429688</c:v>
                      </c:pt>
                      <c:pt idx="28">
                        <c:v>-341.73355102539063</c:v>
                      </c:pt>
                      <c:pt idx="29">
                        <c:v>-341.10308837890625</c:v>
                      </c:pt>
                      <c:pt idx="30">
                        <c:v>-340.47265625</c:v>
                      </c:pt>
                      <c:pt idx="31">
                        <c:v>-339.84219360351563</c:v>
                      </c:pt>
                      <c:pt idx="32">
                        <c:v>-339.21176147460938</c:v>
                      </c:pt>
                      <c:pt idx="33">
                        <c:v>-338.58132934570313</c:v>
                      </c:pt>
                      <c:pt idx="34">
                        <c:v>-337.95086669921875</c:v>
                      </c:pt>
                      <c:pt idx="35">
                        <c:v>-337.3204345703125</c:v>
                      </c:pt>
                      <c:pt idx="36">
                        <c:v>-336.68997192382813</c:v>
                      </c:pt>
                      <c:pt idx="37">
                        <c:v>-336.05953979492188</c:v>
                      </c:pt>
                      <c:pt idx="38">
                        <c:v>-335.4290771484375</c:v>
                      </c:pt>
                      <c:pt idx="39">
                        <c:v>-334.79864501953125</c:v>
                      </c:pt>
                      <c:pt idx="40">
                        <c:v>-334.16818237304688</c:v>
                      </c:pt>
                      <c:pt idx="41">
                        <c:v>-333.53775024414063</c:v>
                      </c:pt>
                      <c:pt idx="42">
                        <c:v>-332.90731811523438</c:v>
                      </c:pt>
                      <c:pt idx="43">
                        <c:v>-332.27685546875</c:v>
                      </c:pt>
                      <c:pt idx="44">
                        <c:v>-331.64642333984375</c:v>
                      </c:pt>
                      <c:pt idx="45">
                        <c:v>-331.01596069335938</c:v>
                      </c:pt>
                      <c:pt idx="46">
                        <c:v>-330.38552856445313</c:v>
                      </c:pt>
                      <c:pt idx="47">
                        <c:v>-329.75506591796875</c:v>
                      </c:pt>
                      <c:pt idx="48">
                        <c:v>-329.1246337890625</c:v>
                      </c:pt>
                      <c:pt idx="49">
                        <c:v>-328.49417114257813</c:v>
                      </c:pt>
                      <c:pt idx="50">
                        <c:v>-327.86373901367188</c:v>
                      </c:pt>
                      <c:pt idx="51">
                        <c:v>-327.23330688476563</c:v>
                      </c:pt>
                      <c:pt idx="52">
                        <c:v>-326.60284423828125</c:v>
                      </c:pt>
                      <c:pt idx="53">
                        <c:v>-325.972412109375</c:v>
                      </c:pt>
                      <c:pt idx="54">
                        <c:v>-325.34194946289063</c:v>
                      </c:pt>
                      <c:pt idx="55">
                        <c:v>-324.71151733398438</c:v>
                      </c:pt>
                      <c:pt idx="56">
                        <c:v>-324.0810546875</c:v>
                      </c:pt>
                      <c:pt idx="57">
                        <c:v>-323.45062255859375</c:v>
                      </c:pt>
                      <c:pt idx="58">
                        <c:v>-322.82015991210938</c:v>
                      </c:pt>
                      <c:pt idx="59">
                        <c:v>-322.18972778320313</c:v>
                      </c:pt>
                      <c:pt idx="60">
                        <c:v>-321.55926513671875</c:v>
                      </c:pt>
                      <c:pt idx="61">
                        <c:v>-320.9288330078125</c:v>
                      </c:pt>
                      <c:pt idx="62">
                        <c:v>-320.29840087890625</c:v>
                      </c:pt>
                      <c:pt idx="63">
                        <c:v>-319.66793823242188</c:v>
                      </c:pt>
                      <c:pt idx="64">
                        <c:v>-319.03750610351563</c:v>
                      </c:pt>
                      <c:pt idx="65">
                        <c:v>-318.40704345703125</c:v>
                      </c:pt>
                      <c:pt idx="66">
                        <c:v>-317.776611328125</c:v>
                      </c:pt>
                      <c:pt idx="67">
                        <c:v>-317.14614868164063</c:v>
                      </c:pt>
                      <c:pt idx="68">
                        <c:v>-316.51571655273438</c:v>
                      </c:pt>
                      <c:pt idx="69">
                        <c:v>-315.88525390625</c:v>
                      </c:pt>
                      <c:pt idx="70">
                        <c:v>-315.25482177734375</c:v>
                      </c:pt>
                      <c:pt idx="71">
                        <c:v>-314.6243896484375</c:v>
                      </c:pt>
                      <c:pt idx="72">
                        <c:v>-313.99392700195313</c:v>
                      </c:pt>
                      <c:pt idx="73">
                        <c:v>-313.36349487304688</c:v>
                      </c:pt>
                      <c:pt idx="74">
                        <c:v>-312.7330322265625</c:v>
                      </c:pt>
                      <c:pt idx="75">
                        <c:v>-312.10260009765625</c:v>
                      </c:pt>
                      <c:pt idx="76">
                        <c:v>-311.47213745117188</c:v>
                      </c:pt>
                      <c:pt idx="77">
                        <c:v>-310.84170532226563</c:v>
                      </c:pt>
                      <c:pt idx="78">
                        <c:v>-310.21124267578125</c:v>
                      </c:pt>
                      <c:pt idx="79">
                        <c:v>-309.580810546875</c:v>
                      </c:pt>
                      <c:pt idx="80">
                        <c:v>-308.95037841796875</c:v>
                      </c:pt>
                      <c:pt idx="81">
                        <c:v>-308.31991577148438</c:v>
                      </c:pt>
                      <c:pt idx="82">
                        <c:v>-307.68948364257813</c:v>
                      </c:pt>
                      <c:pt idx="83">
                        <c:v>-307.05902099609375</c:v>
                      </c:pt>
                      <c:pt idx="84">
                        <c:v>-306.4285888671875</c:v>
                      </c:pt>
                      <c:pt idx="85">
                        <c:v>-305.79812622070313</c:v>
                      </c:pt>
                      <c:pt idx="86">
                        <c:v>-305.16769409179688</c:v>
                      </c:pt>
                      <c:pt idx="87">
                        <c:v>-304.5372314453125</c:v>
                      </c:pt>
                      <c:pt idx="88">
                        <c:v>-303.90679931640625</c:v>
                      </c:pt>
                      <c:pt idx="89">
                        <c:v>-303.2763671875</c:v>
                      </c:pt>
                      <c:pt idx="90">
                        <c:v>-302.64590454101563</c:v>
                      </c:pt>
                      <c:pt idx="91">
                        <c:v>-302.01547241210938</c:v>
                      </c:pt>
                      <c:pt idx="92">
                        <c:v>-301.385009765625</c:v>
                      </c:pt>
                      <c:pt idx="93">
                        <c:v>-300.75457763671875</c:v>
                      </c:pt>
                      <c:pt idx="94">
                        <c:v>-300.12411499023438</c:v>
                      </c:pt>
                      <c:pt idx="95">
                        <c:v>-299.49368286132813</c:v>
                      </c:pt>
                      <c:pt idx="96">
                        <c:v>-298.86322021484375</c:v>
                      </c:pt>
                      <c:pt idx="97">
                        <c:v>-298.2327880859375</c:v>
                      </c:pt>
                      <c:pt idx="98">
                        <c:v>-297.60232543945313</c:v>
                      </c:pt>
                      <c:pt idx="99">
                        <c:v>-296.97189331054688</c:v>
                      </c:pt>
                      <c:pt idx="100">
                        <c:v>-296.34146118164063</c:v>
                      </c:pt>
                      <c:pt idx="101">
                        <c:v>-295.71099853515625</c:v>
                      </c:pt>
                      <c:pt idx="102">
                        <c:v>-295.08056640625</c:v>
                      </c:pt>
                      <c:pt idx="103">
                        <c:v>-294.45010375976563</c:v>
                      </c:pt>
                      <c:pt idx="104">
                        <c:v>-293.81967163085938</c:v>
                      </c:pt>
                      <c:pt idx="105">
                        <c:v>-293.189208984375</c:v>
                      </c:pt>
                      <c:pt idx="106">
                        <c:v>-292.55877685546875</c:v>
                      </c:pt>
                      <c:pt idx="107">
                        <c:v>-291.92831420898438</c:v>
                      </c:pt>
                      <c:pt idx="108">
                        <c:v>-291.29788208007813</c:v>
                      </c:pt>
                      <c:pt idx="109">
                        <c:v>-290.66744995117188</c:v>
                      </c:pt>
                      <c:pt idx="110">
                        <c:v>-290.0369873046875</c:v>
                      </c:pt>
                      <c:pt idx="111">
                        <c:v>-289.40655517578125</c:v>
                      </c:pt>
                      <c:pt idx="112">
                        <c:v>-288.77609252929688</c:v>
                      </c:pt>
                      <c:pt idx="113">
                        <c:v>-288.14566040039063</c:v>
                      </c:pt>
                      <c:pt idx="114">
                        <c:v>-287.51519775390625</c:v>
                      </c:pt>
                      <c:pt idx="115">
                        <c:v>-286.884765625</c:v>
                      </c:pt>
                      <c:pt idx="116">
                        <c:v>-286.25430297851563</c:v>
                      </c:pt>
                      <c:pt idx="117">
                        <c:v>-285.62387084960938</c:v>
                      </c:pt>
                      <c:pt idx="118">
                        <c:v>-284.99343872070313</c:v>
                      </c:pt>
                      <c:pt idx="119">
                        <c:v>-284.36297607421875</c:v>
                      </c:pt>
                      <c:pt idx="120">
                        <c:v>-283.7325439453125</c:v>
                      </c:pt>
                      <c:pt idx="121">
                        <c:v>-283.10208129882813</c:v>
                      </c:pt>
                      <c:pt idx="122">
                        <c:v>-282.47164916992188</c:v>
                      </c:pt>
                      <c:pt idx="123">
                        <c:v>-281.8411865234375</c:v>
                      </c:pt>
                      <c:pt idx="124">
                        <c:v>-281.21075439453125</c:v>
                      </c:pt>
                      <c:pt idx="125">
                        <c:v>-280.58029174804688</c:v>
                      </c:pt>
                      <c:pt idx="126">
                        <c:v>-279.94985961914063</c:v>
                      </c:pt>
                      <c:pt idx="127">
                        <c:v>-279.31942749023438</c:v>
                      </c:pt>
                      <c:pt idx="128">
                        <c:v>-278.68896484375</c:v>
                      </c:pt>
                      <c:pt idx="129">
                        <c:v>-278.05853271484375</c:v>
                      </c:pt>
                      <c:pt idx="130">
                        <c:v>-277.42807006835938</c:v>
                      </c:pt>
                      <c:pt idx="131">
                        <c:v>-276.79763793945313</c:v>
                      </c:pt>
                      <c:pt idx="132">
                        <c:v>-276.16717529296875</c:v>
                      </c:pt>
                      <c:pt idx="133">
                        <c:v>-275.5367431640625</c:v>
                      </c:pt>
                      <c:pt idx="134">
                        <c:v>-274.90628051757813</c:v>
                      </c:pt>
                      <c:pt idx="135">
                        <c:v>-274.27584838867188</c:v>
                      </c:pt>
                      <c:pt idx="136">
                        <c:v>-273.6453857421875</c:v>
                      </c:pt>
                      <c:pt idx="137">
                        <c:v>-273.01495361328125</c:v>
                      </c:pt>
                      <c:pt idx="138">
                        <c:v>-272.384521484375</c:v>
                      </c:pt>
                      <c:pt idx="139">
                        <c:v>-271.75405883789063</c:v>
                      </c:pt>
                      <c:pt idx="140">
                        <c:v>-271.12362670898438</c:v>
                      </c:pt>
                      <c:pt idx="141">
                        <c:v>-270.4931640625</c:v>
                      </c:pt>
                      <c:pt idx="142">
                        <c:v>-269.86273193359375</c:v>
                      </c:pt>
                      <c:pt idx="143">
                        <c:v>-269.23226928710938</c:v>
                      </c:pt>
                      <c:pt idx="144">
                        <c:v>-268.60183715820313</c:v>
                      </c:pt>
                      <c:pt idx="145">
                        <c:v>-267.97137451171875</c:v>
                      </c:pt>
                      <c:pt idx="146">
                        <c:v>-267.3409423828125</c:v>
                      </c:pt>
                      <c:pt idx="147">
                        <c:v>-266.71051025390625</c:v>
                      </c:pt>
                      <c:pt idx="148">
                        <c:v>-266.08004760742188</c:v>
                      </c:pt>
                      <c:pt idx="149">
                        <c:v>-265.44961547851563</c:v>
                      </c:pt>
                      <c:pt idx="150">
                        <c:v>-264.81915283203125</c:v>
                      </c:pt>
                      <c:pt idx="151">
                        <c:v>-264.188720703125</c:v>
                      </c:pt>
                      <c:pt idx="152">
                        <c:v>-263.55825805664063</c:v>
                      </c:pt>
                      <c:pt idx="153">
                        <c:v>-262.92782592773438</c:v>
                      </c:pt>
                      <c:pt idx="154">
                        <c:v>-262.29736328125</c:v>
                      </c:pt>
                      <c:pt idx="155">
                        <c:v>-261.66693115234375</c:v>
                      </c:pt>
                      <c:pt idx="156">
                        <c:v>-261.0364990234375</c:v>
                      </c:pt>
                      <c:pt idx="157">
                        <c:v>-260.40603637695313</c:v>
                      </c:pt>
                      <c:pt idx="158">
                        <c:v>-259.77560424804688</c:v>
                      </c:pt>
                      <c:pt idx="159">
                        <c:v>-259.1451416015625</c:v>
                      </c:pt>
                      <c:pt idx="160">
                        <c:v>-258.51470947265625</c:v>
                      </c:pt>
                      <c:pt idx="161">
                        <c:v>-257.88424682617188</c:v>
                      </c:pt>
                      <c:pt idx="162">
                        <c:v>-257.25381469726563</c:v>
                      </c:pt>
                      <c:pt idx="163">
                        <c:v>-256.62335205078125</c:v>
                      </c:pt>
                      <c:pt idx="164">
                        <c:v>-255.992919921875</c:v>
                      </c:pt>
                      <c:pt idx="165">
                        <c:v>-255.36248779296875</c:v>
                      </c:pt>
                      <c:pt idx="166">
                        <c:v>-254.73202514648438</c:v>
                      </c:pt>
                      <c:pt idx="167">
                        <c:v>-254.10159301757813</c:v>
                      </c:pt>
                      <c:pt idx="168">
                        <c:v>-253.47113037109375</c:v>
                      </c:pt>
                      <c:pt idx="169">
                        <c:v>-252.8406982421875</c:v>
                      </c:pt>
                      <c:pt idx="170">
                        <c:v>-252.21023559570313</c:v>
                      </c:pt>
                      <c:pt idx="171">
                        <c:v>-251.57980346679688</c:v>
                      </c:pt>
                      <c:pt idx="172">
                        <c:v>-250.9493408203125</c:v>
                      </c:pt>
                      <c:pt idx="173">
                        <c:v>-250.31890869140625</c:v>
                      </c:pt>
                      <c:pt idx="174">
                        <c:v>-249.68844604492188</c:v>
                      </c:pt>
                      <c:pt idx="175">
                        <c:v>-249.05801391601563</c:v>
                      </c:pt>
                      <c:pt idx="176">
                        <c:v>-248.42758178710938</c:v>
                      </c:pt>
                      <c:pt idx="177">
                        <c:v>-247.797119140625</c:v>
                      </c:pt>
                      <c:pt idx="178">
                        <c:v>-247.16668701171875</c:v>
                      </c:pt>
                      <c:pt idx="179">
                        <c:v>-246.53622436523438</c:v>
                      </c:pt>
                      <c:pt idx="180">
                        <c:v>-245.90579223632813</c:v>
                      </c:pt>
                      <c:pt idx="181">
                        <c:v>-245.27532958984375</c:v>
                      </c:pt>
                      <c:pt idx="182">
                        <c:v>-244.6448974609375</c:v>
                      </c:pt>
                      <c:pt idx="183">
                        <c:v>-244.01443481445313</c:v>
                      </c:pt>
                      <c:pt idx="184">
                        <c:v>-243.38400268554688</c:v>
                      </c:pt>
                      <c:pt idx="185">
                        <c:v>-242.75357055664063</c:v>
                      </c:pt>
                      <c:pt idx="186">
                        <c:v>-242.12310791015625</c:v>
                      </c:pt>
                      <c:pt idx="187">
                        <c:v>-241.49267578125</c:v>
                      </c:pt>
                      <c:pt idx="188">
                        <c:v>-240.86221313476563</c:v>
                      </c:pt>
                      <c:pt idx="189">
                        <c:v>-240.23178100585938</c:v>
                      </c:pt>
                      <c:pt idx="190">
                        <c:v>-239.601318359375</c:v>
                      </c:pt>
                      <c:pt idx="191">
                        <c:v>-238.97088623046875</c:v>
                      </c:pt>
                      <c:pt idx="192">
                        <c:v>-238.34042358398438</c:v>
                      </c:pt>
                      <c:pt idx="193">
                        <c:v>-237.70999145507813</c:v>
                      </c:pt>
                      <c:pt idx="194">
                        <c:v>-237.07955932617188</c:v>
                      </c:pt>
                      <c:pt idx="195">
                        <c:v>-236.4490966796875</c:v>
                      </c:pt>
                      <c:pt idx="196">
                        <c:v>-235.81866455078125</c:v>
                      </c:pt>
                      <c:pt idx="197">
                        <c:v>-235.18820190429688</c:v>
                      </c:pt>
                      <c:pt idx="198">
                        <c:v>-234.55776977539063</c:v>
                      </c:pt>
                      <c:pt idx="199">
                        <c:v>-233.92730712890625</c:v>
                      </c:pt>
                      <c:pt idx="200">
                        <c:v>-233.296875</c:v>
                      </c:pt>
                      <c:pt idx="201">
                        <c:v>-232.66641235351563</c:v>
                      </c:pt>
                      <c:pt idx="202">
                        <c:v>-232.03598022460938</c:v>
                      </c:pt>
                      <c:pt idx="203">
                        <c:v>-231.40554809570313</c:v>
                      </c:pt>
                      <c:pt idx="204">
                        <c:v>-230.77508544921875</c:v>
                      </c:pt>
                      <c:pt idx="205">
                        <c:v>-230.1446533203125</c:v>
                      </c:pt>
                      <c:pt idx="206">
                        <c:v>-229.51419067382813</c:v>
                      </c:pt>
                      <c:pt idx="207">
                        <c:v>-228.88375854492188</c:v>
                      </c:pt>
                      <c:pt idx="208">
                        <c:v>-228.2532958984375</c:v>
                      </c:pt>
                      <c:pt idx="209">
                        <c:v>-227.62286376953125</c:v>
                      </c:pt>
                      <c:pt idx="210">
                        <c:v>-226.99240112304688</c:v>
                      </c:pt>
                      <c:pt idx="211">
                        <c:v>-226.36196899414063</c:v>
                      </c:pt>
                      <c:pt idx="212">
                        <c:v>-225.73150634765625</c:v>
                      </c:pt>
                      <c:pt idx="213">
                        <c:v>-225.10107421875</c:v>
                      </c:pt>
                      <c:pt idx="214">
                        <c:v>-224.47064208984375</c:v>
                      </c:pt>
                      <c:pt idx="215">
                        <c:v>-223.84017944335938</c:v>
                      </c:pt>
                      <c:pt idx="216">
                        <c:v>-223.20974731445313</c:v>
                      </c:pt>
                      <c:pt idx="217">
                        <c:v>-222.57928466796875</c:v>
                      </c:pt>
                      <c:pt idx="218">
                        <c:v>-221.9488525390625</c:v>
                      </c:pt>
                      <c:pt idx="219">
                        <c:v>-221.31838989257813</c:v>
                      </c:pt>
                      <c:pt idx="220">
                        <c:v>-220.68795776367188</c:v>
                      </c:pt>
                      <c:pt idx="221">
                        <c:v>-220.0574951171875</c:v>
                      </c:pt>
                      <c:pt idx="222">
                        <c:v>-219.42706298828125</c:v>
                      </c:pt>
                      <c:pt idx="223">
                        <c:v>-218.796630859375</c:v>
                      </c:pt>
                      <c:pt idx="224">
                        <c:v>-218.16616821289063</c:v>
                      </c:pt>
                      <c:pt idx="225">
                        <c:v>-217.53573608398438</c:v>
                      </c:pt>
                      <c:pt idx="226">
                        <c:v>-216.9052734375</c:v>
                      </c:pt>
                      <c:pt idx="227">
                        <c:v>-216.27484130859375</c:v>
                      </c:pt>
                      <c:pt idx="228">
                        <c:v>-215.64437866210938</c:v>
                      </c:pt>
                      <c:pt idx="229">
                        <c:v>-215.01394653320313</c:v>
                      </c:pt>
                      <c:pt idx="230">
                        <c:v>-214.38348388671875</c:v>
                      </c:pt>
                      <c:pt idx="231">
                        <c:v>-213.7530517578125</c:v>
                      </c:pt>
                      <c:pt idx="232">
                        <c:v>-213.12261962890625</c:v>
                      </c:pt>
                      <c:pt idx="233">
                        <c:v>-212.49215698242188</c:v>
                      </c:pt>
                      <c:pt idx="234">
                        <c:v>-211.86172485351563</c:v>
                      </c:pt>
                      <c:pt idx="235">
                        <c:v>-211.23126220703125</c:v>
                      </c:pt>
                      <c:pt idx="236">
                        <c:v>-210.600830078125</c:v>
                      </c:pt>
                      <c:pt idx="237">
                        <c:v>-209.97036743164063</c:v>
                      </c:pt>
                      <c:pt idx="238">
                        <c:v>-209.33993530273438</c:v>
                      </c:pt>
                      <c:pt idx="239">
                        <c:v>-208.70947265625</c:v>
                      </c:pt>
                      <c:pt idx="240">
                        <c:v>-208.07904052734375</c:v>
                      </c:pt>
                      <c:pt idx="241">
                        <c:v>-207.4486083984375</c:v>
                      </c:pt>
                      <c:pt idx="242">
                        <c:v>-206.81814575195313</c:v>
                      </c:pt>
                      <c:pt idx="243">
                        <c:v>-206.18771362304688</c:v>
                      </c:pt>
                      <c:pt idx="244">
                        <c:v>-205.5572509765625</c:v>
                      </c:pt>
                      <c:pt idx="245">
                        <c:v>-204.92681884765625</c:v>
                      </c:pt>
                      <c:pt idx="246">
                        <c:v>-204.29635620117188</c:v>
                      </c:pt>
                      <c:pt idx="247">
                        <c:v>-203.66592407226563</c:v>
                      </c:pt>
                      <c:pt idx="248">
                        <c:v>-203.03546142578125</c:v>
                      </c:pt>
                      <c:pt idx="249">
                        <c:v>-202.405029296875</c:v>
                      </c:pt>
                      <c:pt idx="250">
                        <c:v>-201.77456665039063</c:v>
                      </c:pt>
                      <c:pt idx="251">
                        <c:v>-201.14413452148438</c:v>
                      </c:pt>
                      <c:pt idx="252">
                        <c:v>-200.51370239257813</c:v>
                      </c:pt>
                      <c:pt idx="253">
                        <c:v>-199.88323974609375</c:v>
                      </c:pt>
                      <c:pt idx="254">
                        <c:v>-199.2528076171875</c:v>
                      </c:pt>
                      <c:pt idx="255">
                        <c:v>-198.62234497070313</c:v>
                      </c:pt>
                      <c:pt idx="256">
                        <c:v>-197.99191284179688</c:v>
                      </c:pt>
                      <c:pt idx="257">
                        <c:v>-197.3614501953125</c:v>
                      </c:pt>
                      <c:pt idx="258">
                        <c:v>-196.73101806640625</c:v>
                      </c:pt>
                      <c:pt idx="259">
                        <c:v>-196.10055541992188</c:v>
                      </c:pt>
                      <c:pt idx="260">
                        <c:v>-195.47012329101563</c:v>
                      </c:pt>
                      <c:pt idx="261">
                        <c:v>-194.83969116210938</c:v>
                      </c:pt>
                      <c:pt idx="262">
                        <c:v>-194.209228515625</c:v>
                      </c:pt>
                      <c:pt idx="263">
                        <c:v>-193.57879638671875</c:v>
                      </c:pt>
                      <c:pt idx="264">
                        <c:v>-192.94833374023438</c:v>
                      </c:pt>
                      <c:pt idx="265">
                        <c:v>-192.31790161132813</c:v>
                      </c:pt>
                      <c:pt idx="266">
                        <c:v>-191.68743896484375</c:v>
                      </c:pt>
                      <c:pt idx="267">
                        <c:v>-191.0570068359375</c:v>
                      </c:pt>
                      <c:pt idx="268">
                        <c:v>-190.42654418945313</c:v>
                      </c:pt>
                      <c:pt idx="269">
                        <c:v>-189.79611206054688</c:v>
                      </c:pt>
                      <c:pt idx="270">
                        <c:v>-189.16567993164063</c:v>
                      </c:pt>
                      <c:pt idx="271">
                        <c:v>-188.53521728515625</c:v>
                      </c:pt>
                      <c:pt idx="272">
                        <c:v>-187.90478515625</c:v>
                      </c:pt>
                      <c:pt idx="273">
                        <c:v>-187.27432250976563</c:v>
                      </c:pt>
                      <c:pt idx="274">
                        <c:v>-186.64389038085938</c:v>
                      </c:pt>
                      <c:pt idx="275">
                        <c:v>-186.013427734375</c:v>
                      </c:pt>
                      <c:pt idx="276">
                        <c:v>-185.38299560546875</c:v>
                      </c:pt>
                      <c:pt idx="277">
                        <c:v>-184.75253295898438</c:v>
                      </c:pt>
                      <c:pt idx="278">
                        <c:v>-184.12210083007813</c:v>
                      </c:pt>
                      <c:pt idx="279">
                        <c:v>-183.49166870117188</c:v>
                      </c:pt>
                      <c:pt idx="280">
                        <c:v>-182.8612060546875</c:v>
                      </c:pt>
                      <c:pt idx="281">
                        <c:v>-182.23077392578125</c:v>
                      </c:pt>
                      <c:pt idx="282">
                        <c:v>-181.60031127929688</c:v>
                      </c:pt>
                      <c:pt idx="283">
                        <c:v>-180.96987915039063</c:v>
                      </c:pt>
                      <c:pt idx="284">
                        <c:v>-180.33941650390625</c:v>
                      </c:pt>
                      <c:pt idx="285">
                        <c:v>-179.708984375</c:v>
                      </c:pt>
                      <c:pt idx="286">
                        <c:v>-179.07852172851563</c:v>
                      </c:pt>
                      <c:pt idx="287">
                        <c:v>-178.44808959960938</c:v>
                      </c:pt>
                      <c:pt idx="288">
                        <c:v>-177.817626953125</c:v>
                      </c:pt>
                      <c:pt idx="289">
                        <c:v>-177.18719482421875</c:v>
                      </c:pt>
                      <c:pt idx="290">
                        <c:v>-176.5567626953125</c:v>
                      </c:pt>
                      <c:pt idx="291">
                        <c:v>-175.92630004882813</c:v>
                      </c:pt>
                      <c:pt idx="292">
                        <c:v>-175.29586791992188</c:v>
                      </c:pt>
                      <c:pt idx="293">
                        <c:v>-174.6654052734375</c:v>
                      </c:pt>
                      <c:pt idx="294">
                        <c:v>-174.03497314453125</c:v>
                      </c:pt>
                      <c:pt idx="295">
                        <c:v>-173.40451049804688</c:v>
                      </c:pt>
                      <c:pt idx="296">
                        <c:v>-172.77407836914063</c:v>
                      </c:pt>
                      <c:pt idx="297">
                        <c:v>-172.14361572265625</c:v>
                      </c:pt>
                      <c:pt idx="298">
                        <c:v>-171.51318359375</c:v>
                      </c:pt>
                      <c:pt idx="299">
                        <c:v>-170.88275146484375</c:v>
                      </c:pt>
                      <c:pt idx="300">
                        <c:v>-170.25228881835938</c:v>
                      </c:pt>
                      <c:pt idx="301">
                        <c:v>-169.62185668945313</c:v>
                      </c:pt>
                      <c:pt idx="302">
                        <c:v>-168.99139404296875</c:v>
                      </c:pt>
                      <c:pt idx="303">
                        <c:v>-168.3609619140625</c:v>
                      </c:pt>
                      <c:pt idx="304">
                        <c:v>-167.73049926757813</c:v>
                      </c:pt>
                      <c:pt idx="305">
                        <c:v>-167.10006713867188</c:v>
                      </c:pt>
                      <c:pt idx="306">
                        <c:v>-166.4696044921875</c:v>
                      </c:pt>
                      <c:pt idx="307">
                        <c:v>-165.83917236328125</c:v>
                      </c:pt>
                      <c:pt idx="308">
                        <c:v>-165.208740234375</c:v>
                      </c:pt>
                      <c:pt idx="309">
                        <c:v>-164.57827758789063</c:v>
                      </c:pt>
                      <c:pt idx="310">
                        <c:v>-163.94784545898438</c:v>
                      </c:pt>
                      <c:pt idx="311">
                        <c:v>-163.3173828125</c:v>
                      </c:pt>
                      <c:pt idx="312">
                        <c:v>-162.68695068359375</c:v>
                      </c:pt>
                      <c:pt idx="313">
                        <c:v>-162.05648803710938</c:v>
                      </c:pt>
                      <c:pt idx="314">
                        <c:v>-161.42605590820313</c:v>
                      </c:pt>
                      <c:pt idx="315">
                        <c:v>-160.79559326171875</c:v>
                      </c:pt>
                      <c:pt idx="316">
                        <c:v>-160.1651611328125</c:v>
                      </c:pt>
                      <c:pt idx="317">
                        <c:v>-159.53472900390625</c:v>
                      </c:pt>
                      <c:pt idx="318">
                        <c:v>-158.90426635742188</c:v>
                      </c:pt>
                      <c:pt idx="319">
                        <c:v>-158.27383422851563</c:v>
                      </c:pt>
                      <c:pt idx="320">
                        <c:v>-157.64337158203125</c:v>
                      </c:pt>
                      <c:pt idx="321">
                        <c:v>-157.012939453125</c:v>
                      </c:pt>
                      <c:pt idx="322">
                        <c:v>-156.38247680664063</c:v>
                      </c:pt>
                      <c:pt idx="323">
                        <c:v>-155.75204467773438</c:v>
                      </c:pt>
                      <c:pt idx="324">
                        <c:v>-155.12158203125</c:v>
                      </c:pt>
                      <c:pt idx="325">
                        <c:v>-154.49114990234375</c:v>
                      </c:pt>
                      <c:pt idx="326">
                        <c:v>-153.8607177734375</c:v>
                      </c:pt>
                      <c:pt idx="327">
                        <c:v>-153.23025512695313</c:v>
                      </c:pt>
                      <c:pt idx="328">
                        <c:v>-152.59982299804688</c:v>
                      </c:pt>
                      <c:pt idx="329">
                        <c:v>-151.9693603515625</c:v>
                      </c:pt>
                      <c:pt idx="330">
                        <c:v>-151.33892822265625</c:v>
                      </c:pt>
                      <c:pt idx="331">
                        <c:v>-150.70846557617188</c:v>
                      </c:pt>
                      <c:pt idx="332">
                        <c:v>-150.07803344726563</c:v>
                      </c:pt>
                      <c:pt idx="333">
                        <c:v>-149.44757080078125</c:v>
                      </c:pt>
                      <c:pt idx="334">
                        <c:v>-148.817138671875</c:v>
                      </c:pt>
                      <c:pt idx="335">
                        <c:v>-148.18670654296875</c:v>
                      </c:pt>
                      <c:pt idx="336">
                        <c:v>-147.5562744140625</c:v>
                      </c:pt>
                      <c:pt idx="337">
                        <c:v>-146.92578125</c:v>
                      </c:pt>
                      <c:pt idx="338">
                        <c:v>-146.29534912109375</c:v>
                      </c:pt>
                      <c:pt idx="339">
                        <c:v>-145.6649169921875</c:v>
                      </c:pt>
                      <c:pt idx="340">
                        <c:v>-145.03448486328125</c:v>
                      </c:pt>
                      <c:pt idx="341">
                        <c:v>-144.40399169921875</c:v>
                      </c:pt>
                      <c:pt idx="342">
                        <c:v>-143.7735595703125</c:v>
                      </c:pt>
                      <c:pt idx="343">
                        <c:v>-143.14312744140625</c:v>
                      </c:pt>
                      <c:pt idx="344">
                        <c:v>-142.5126953125</c:v>
                      </c:pt>
                      <c:pt idx="345">
                        <c:v>-141.88226318359375</c:v>
                      </c:pt>
                      <c:pt idx="346">
                        <c:v>-141.25177001953125</c:v>
                      </c:pt>
                      <c:pt idx="347">
                        <c:v>-140.621337890625</c:v>
                      </c:pt>
                      <c:pt idx="348">
                        <c:v>-139.99090576171875</c:v>
                      </c:pt>
                      <c:pt idx="349">
                        <c:v>-139.3604736328125</c:v>
                      </c:pt>
                      <c:pt idx="350">
                        <c:v>-138.72998046875</c:v>
                      </c:pt>
                      <c:pt idx="351">
                        <c:v>-138.09954833984375</c:v>
                      </c:pt>
                      <c:pt idx="352">
                        <c:v>-137.4691162109375</c:v>
                      </c:pt>
                      <c:pt idx="353">
                        <c:v>-136.83868408203125</c:v>
                      </c:pt>
                      <c:pt idx="354">
                        <c:v>-136.20819091796875</c:v>
                      </c:pt>
                      <c:pt idx="355">
                        <c:v>-135.5777587890625</c:v>
                      </c:pt>
                      <c:pt idx="356">
                        <c:v>-134.94732666015625</c:v>
                      </c:pt>
                      <c:pt idx="357">
                        <c:v>-134.31689453125</c:v>
                      </c:pt>
                      <c:pt idx="358">
                        <c:v>-133.68646240234375</c:v>
                      </c:pt>
                      <c:pt idx="359">
                        <c:v>-133.05596923828125</c:v>
                      </c:pt>
                      <c:pt idx="360">
                        <c:v>-132.425537109375</c:v>
                      </c:pt>
                      <c:pt idx="361">
                        <c:v>-131.79510498046875</c:v>
                      </c:pt>
                      <c:pt idx="362">
                        <c:v>-131.1646728515625</c:v>
                      </c:pt>
                      <c:pt idx="363">
                        <c:v>-130.5341796875</c:v>
                      </c:pt>
                      <c:pt idx="364">
                        <c:v>-129.90374755859375</c:v>
                      </c:pt>
                      <c:pt idx="365">
                        <c:v>-129.2733154296875</c:v>
                      </c:pt>
                      <c:pt idx="366">
                        <c:v>-128.64288330078125</c:v>
                      </c:pt>
                      <c:pt idx="367">
                        <c:v>-128.012451171875</c:v>
                      </c:pt>
                      <c:pt idx="368">
                        <c:v>-127.3819580078125</c:v>
                      </c:pt>
                      <c:pt idx="369">
                        <c:v>-126.75152587890625</c:v>
                      </c:pt>
                      <c:pt idx="370">
                        <c:v>-126.12109375</c:v>
                      </c:pt>
                      <c:pt idx="371">
                        <c:v>-125.49066162109375</c:v>
                      </c:pt>
                      <c:pt idx="372">
                        <c:v>-124.86016845703125</c:v>
                      </c:pt>
                      <c:pt idx="373">
                        <c:v>-124.229736328125</c:v>
                      </c:pt>
                      <c:pt idx="374">
                        <c:v>-123.59930419921875</c:v>
                      </c:pt>
                      <c:pt idx="375">
                        <c:v>-122.9688720703125</c:v>
                      </c:pt>
                      <c:pt idx="376">
                        <c:v>-122.33843994140625</c:v>
                      </c:pt>
                      <c:pt idx="377">
                        <c:v>-121.70794677734375</c:v>
                      </c:pt>
                      <c:pt idx="378">
                        <c:v>-121.0775146484375</c:v>
                      </c:pt>
                      <c:pt idx="379">
                        <c:v>-120.44708251953125</c:v>
                      </c:pt>
                      <c:pt idx="380">
                        <c:v>-119.816650390625</c:v>
                      </c:pt>
                      <c:pt idx="381">
                        <c:v>-119.1861572265625</c:v>
                      </c:pt>
                      <c:pt idx="382">
                        <c:v>-118.55572509765625</c:v>
                      </c:pt>
                      <c:pt idx="383">
                        <c:v>-117.92529296875</c:v>
                      </c:pt>
                      <c:pt idx="384">
                        <c:v>-117.29486083984375</c:v>
                      </c:pt>
                      <c:pt idx="385">
                        <c:v>-116.6644287109375</c:v>
                      </c:pt>
                      <c:pt idx="386">
                        <c:v>-116.033935546875</c:v>
                      </c:pt>
                      <c:pt idx="387">
                        <c:v>-115.40350341796875</c:v>
                      </c:pt>
                      <c:pt idx="388">
                        <c:v>-114.7730712890625</c:v>
                      </c:pt>
                      <c:pt idx="389">
                        <c:v>-114.14263916015625</c:v>
                      </c:pt>
                      <c:pt idx="390">
                        <c:v>-113.51214599609375</c:v>
                      </c:pt>
                      <c:pt idx="391">
                        <c:v>-112.8817138671875</c:v>
                      </c:pt>
                      <c:pt idx="392">
                        <c:v>-112.25128173828125</c:v>
                      </c:pt>
                      <c:pt idx="393">
                        <c:v>-111.620849609375</c:v>
                      </c:pt>
                      <c:pt idx="394">
                        <c:v>-110.99041748046875</c:v>
                      </c:pt>
                      <c:pt idx="395">
                        <c:v>-110.35992431640625</c:v>
                      </c:pt>
                      <c:pt idx="396">
                        <c:v>-109.7294921875</c:v>
                      </c:pt>
                      <c:pt idx="397">
                        <c:v>-109.09906005859375</c:v>
                      </c:pt>
                      <c:pt idx="398">
                        <c:v>-108.4686279296875</c:v>
                      </c:pt>
                      <c:pt idx="399">
                        <c:v>-107.838134765625</c:v>
                      </c:pt>
                      <c:pt idx="400">
                        <c:v>-107.20770263671875</c:v>
                      </c:pt>
                      <c:pt idx="401">
                        <c:v>-106.5772705078125</c:v>
                      </c:pt>
                      <c:pt idx="402">
                        <c:v>-105.94683837890625</c:v>
                      </c:pt>
                      <c:pt idx="403">
                        <c:v>-105.31640625</c:v>
                      </c:pt>
                      <c:pt idx="404">
                        <c:v>-104.6859130859375</c:v>
                      </c:pt>
                      <c:pt idx="405">
                        <c:v>-104.05548095703125</c:v>
                      </c:pt>
                      <c:pt idx="406">
                        <c:v>-103.425048828125</c:v>
                      </c:pt>
                      <c:pt idx="407">
                        <c:v>-102.79461669921875</c:v>
                      </c:pt>
                      <c:pt idx="408">
                        <c:v>-102.16412353515625</c:v>
                      </c:pt>
                      <c:pt idx="409">
                        <c:v>-101.53369140625</c:v>
                      </c:pt>
                      <c:pt idx="410">
                        <c:v>-100.90325927734375</c:v>
                      </c:pt>
                      <c:pt idx="411">
                        <c:v>-100.2728271484375</c:v>
                      </c:pt>
                      <c:pt idx="412">
                        <c:v>-99.64239501953125</c:v>
                      </c:pt>
                      <c:pt idx="413">
                        <c:v>-99.01190185546875</c:v>
                      </c:pt>
                      <c:pt idx="414">
                        <c:v>-98.3814697265625</c:v>
                      </c:pt>
                      <c:pt idx="415">
                        <c:v>-97.75103759765625</c:v>
                      </c:pt>
                      <c:pt idx="416">
                        <c:v>-97.12060546875</c:v>
                      </c:pt>
                      <c:pt idx="417">
                        <c:v>-96.4901123046875</c:v>
                      </c:pt>
                      <c:pt idx="418">
                        <c:v>-95.85968017578125</c:v>
                      </c:pt>
                      <c:pt idx="419">
                        <c:v>-95.229248046875</c:v>
                      </c:pt>
                      <c:pt idx="420">
                        <c:v>-94.59881591796875</c:v>
                      </c:pt>
                      <c:pt idx="421">
                        <c:v>-93.9683837890625</c:v>
                      </c:pt>
                      <c:pt idx="422">
                        <c:v>-93.337890625</c:v>
                      </c:pt>
                      <c:pt idx="423">
                        <c:v>-92.70745849609375</c:v>
                      </c:pt>
                      <c:pt idx="424">
                        <c:v>-92.0770263671875</c:v>
                      </c:pt>
                      <c:pt idx="425">
                        <c:v>-91.44659423828125</c:v>
                      </c:pt>
                      <c:pt idx="426">
                        <c:v>-90.81610107421875</c:v>
                      </c:pt>
                      <c:pt idx="427">
                        <c:v>-90.1856689453125</c:v>
                      </c:pt>
                      <c:pt idx="428">
                        <c:v>-89.55523681640625</c:v>
                      </c:pt>
                      <c:pt idx="429">
                        <c:v>-88.9248046875</c:v>
                      </c:pt>
                      <c:pt idx="430">
                        <c:v>-88.2943115234375</c:v>
                      </c:pt>
                      <c:pt idx="431">
                        <c:v>-87.66387939453125</c:v>
                      </c:pt>
                      <c:pt idx="432">
                        <c:v>-87.033447265625</c:v>
                      </c:pt>
                      <c:pt idx="433">
                        <c:v>-86.40301513671875</c:v>
                      </c:pt>
                      <c:pt idx="434">
                        <c:v>-85.7725830078125</c:v>
                      </c:pt>
                      <c:pt idx="435">
                        <c:v>-85.14208984375</c:v>
                      </c:pt>
                      <c:pt idx="436">
                        <c:v>-84.51165771484375</c:v>
                      </c:pt>
                      <c:pt idx="437">
                        <c:v>-83.8812255859375</c:v>
                      </c:pt>
                      <c:pt idx="438">
                        <c:v>-83.25079345703125</c:v>
                      </c:pt>
                      <c:pt idx="439">
                        <c:v>-82.62030029296875</c:v>
                      </c:pt>
                      <c:pt idx="440">
                        <c:v>-81.9898681640625</c:v>
                      </c:pt>
                      <c:pt idx="441">
                        <c:v>-81.35943603515625</c:v>
                      </c:pt>
                      <c:pt idx="442">
                        <c:v>-80.72900390625</c:v>
                      </c:pt>
                      <c:pt idx="443">
                        <c:v>-80.09857177734375</c:v>
                      </c:pt>
                      <c:pt idx="444">
                        <c:v>-79.46807861328125</c:v>
                      </c:pt>
                      <c:pt idx="445">
                        <c:v>-78.837646484375</c:v>
                      </c:pt>
                      <c:pt idx="446">
                        <c:v>-78.20721435546875</c:v>
                      </c:pt>
                      <c:pt idx="447">
                        <c:v>-77.5767822265625</c:v>
                      </c:pt>
                      <c:pt idx="448">
                        <c:v>-76.9462890625</c:v>
                      </c:pt>
                      <c:pt idx="449">
                        <c:v>-76.31585693359375</c:v>
                      </c:pt>
                      <c:pt idx="450">
                        <c:v>-75.6854248046875</c:v>
                      </c:pt>
                      <c:pt idx="451">
                        <c:v>-75.05499267578125</c:v>
                      </c:pt>
                      <c:pt idx="452">
                        <c:v>-74.424560546875</c:v>
                      </c:pt>
                      <c:pt idx="453">
                        <c:v>-73.7940673828125</c:v>
                      </c:pt>
                      <c:pt idx="454">
                        <c:v>-73.16363525390625</c:v>
                      </c:pt>
                      <c:pt idx="455">
                        <c:v>-72.533203125</c:v>
                      </c:pt>
                      <c:pt idx="456">
                        <c:v>-71.90277099609375</c:v>
                      </c:pt>
                      <c:pt idx="457">
                        <c:v>-71.27227783203125</c:v>
                      </c:pt>
                      <c:pt idx="458">
                        <c:v>-70.641845703125</c:v>
                      </c:pt>
                      <c:pt idx="459">
                        <c:v>-70.01141357421875</c:v>
                      </c:pt>
                      <c:pt idx="460">
                        <c:v>-69.3809814453125</c:v>
                      </c:pt>
                      <c:pt idx="461">
                        <c:v>-68.75054931640625</c:v>
                      </c:pt>
                      <c:pt idx="462">
                        <c:v>-68.12005615234375</c:v>
                      </c:pt>
                      <c:pt idx="463">
                        <c:v>-67.4896240234375</c:v>
                      </c:pt>
                      <c:pt idx="464">
                        <c:v>-66.85919189453125</c:v>
                      </c:pt>
                      <c:pt idx="465">
                        <c:v>-66.228759765625</c:v>
                      </c:pt>
                      <c:pt idx="466">
                        <c:v>-65.5982666015625</c:v>
                      </c:pt>
                      <c:pt idx="467">
                        <c:v>-64.96783447265625</c:v>
                      </c:pt>
                      <c:pt idx="468">
                        <c:v>-64.33740234375</c:v>
                      </c:pt>
                      <c:pt idx="469">
                        <c:v>-63.70697021484375</c:v>
                      </c:pt>
                      <c:pt idx="470">
                        <c:v>-63.0765380859375</c:v>
                      </c:pt>
                      <c:pt idx="471">
                        <c:v>-62.446044921875</c:v>
                      </c:pt>
                      <c:pt idx="472">
                        <c:v>-61.81561279296875</c:v>
                      </c:pt>
                      <c:pt idx="473">
                        <c:v>-61.1851806640625</c:v>
                      </c:pt>
                      <c:pt idx="474">
                        <c:v>-60.55474853515625</c:v>
                      </c:pt>
                      <c:pt idx="475">
                        <c:v>-59.92425537109375</c:v>
                      </c:pt>
                      <c:pt idx="476">
                        <c:v>-59.2938232421875</c:v>
                      </c:pt>
                      <c:pt idx="477">
                        <c:v>-58.66339111328125</c:v>
                      </c:pt>
                      <c:pt idx="478">
                        <c:v>-58.032958984375</c:v>
                      </c:pt>
                      <c:pt idx="479">
                        <c:v>-57.40252685546875</c:v>
                      </c:pt>
                      <c:pt idx="480">
                        <c:v>-56.77203369140625</c:v>
                      </c:pt>
                      <c:pt idx="481">
                        <c:v>-56.1416015625</c:v>
                      </c:pt>
                      <c:pt idx="482">
                        <c:v>-55.51116943359375</c:v>
                      </c:pt>
                      <c:pt idx="483">
                        <c:v>-54.8807373046875</c:v>
                      </c:pt>
                      <c:pt idx="484">
                        <c:v>-54.250244140625</c:v>
                      </c:pt>
                      <c:pt idx="485">
                        <c:v>-53.61981201171875</c:v>
                      </c:pt>
                      <c:pt idx="486">
                        <c:v>-52.9893798828125</c:v>
                      </c:pt>
                      <c:pt idx="487">
                        <c:v>-52.35894775390625</c:v>
                      </c:pt>
                      <c:pt idx="488">
                        <c:v>-51.728515625</c:v>
                      </c:pt>
                      <c:pt idx="489">
                        <c:v>-51.0980224609375</c:v>
                      </c:pt>
                      <c:pt idx="490">
                        <c:v>-50.46759033203125</c:v>
                      </c:pt>
                      <c:pt idx="491">
                        <c:v>-49.837158203125</c:v>
                      </c:pt>
                      <c:pt idx="492">
                        <c:v>-49.20672607421875</c:v>
                      </c:pt>
                      <c:pt idx="493">
                        <c:v>-48.57623291015625</c:v>
                      </c:pt>
                      <c:pt idx="494">
                        <c:v>-47.94580078125</c:v>
                      </c:pt>
                      <c:pt idx="495">
                        <c:v>-47.31536865234375</c:v>
                      </c:pt>
                      <c:pt idx="496">
                        <c:v>-46.6849365234375</c:v>
                      </c:pt>
                      <c:pt idx="497">
                        <c:v>-46.05450439453125</c:v>
                      </c:pt>
                      <c:pt idx="498">
                        <c:v>-45.42401123046875</c:v>
                      </c:pt>
                      <c:pt idx="499">
                        <c:v>-44.7935791015625</c:v>
                      </c:pt>
                      <c:pt idx="500">
                        <c:v>-44.16314697265625</c:v>
                      </c:pt>
                      <c:pt idx="501">
                        <c:v>-43.53271484375</c:v>
                      </c:pt>
                      <c:pt idx="502">
                        <c:v>-42.9022216796875</c:v>
                      </c:pt>
                      <c:pt idx="503">
                        <c:v>-42.27178955078125</c:v>
                      </c:pt>
                      <c:pt idx="504">
                        <c:v>-41.641357421875</c:v>
                      </c:pt>
                      <c:pt idx="505">
                        <c:v>-41.01092529296875</c:v>
                      </c:pt>
                      <c:pt idx="506">
                        <c:v>-40.38043212890625</c:v>
                      </c:pt>
                      <c:pt idx="507">
                        <c:v>-39.75</c:v>
                      </c:pt>
                      <c:pt idx="508">
                        <c:v>-39.11956787109375</c:v>
                      </c:pt>
                      <c:pt idx="509">
                        <c:v>-38.4891357421875</c:v>
                      </c:pt>
                      <c:pt idx="510">
                        <c:v>-37.85870361328125</c:v>
                      </c:pt>
                      <c:pt idx="511">
                        <c:v>-37.22821044921875</c:v>
                      </c:pt>
                      <c:pt idx="512">
                        <c:v>-36.5977783203125</c:v>
                      </c:pt>
                      <c:pt idx="513">
                        <c:v>-35.96734619140625</c:v>
                      </c:pt>
                      <c:pt idx="514">
                        <c:v>-35.3369140625</c:v>
                      </c:pt>
                      <c:pt idx="515">
                        <c:v>-34.7064208984375</c:v>
                      </c:pt>
                      <c:pt idx="516">
                        <c:v>-34.07598876953125</c:v>
                      </c:pt>
                      <c:pt idx="517">
                        <c:v>-33.445556640625</c:v>
                      </c:pt>
                      <c:pt idx="518">
                        <c:v>-32.81512451171875</c:v>
                      </c:pt>
                      <c:pt idx="519">
                        <c:v>-32.1846923828125</c:v>
                      </c:pt>
                      <c:pt idx="520">
                        <c:v>-31.55419921875</c:v>
                      </c:pt>
                      <c:pt idx="521">
                        <c:v>-30.92376708984375</c:v>
                      </c:pt>
                      <c:pt idx="522">
                        <c:v>-30.2933349609375</c:v>
                      </c:pt>
                      <c:pt idx="523">
                        <c:v>-29.66290283203125</c:v>
                      </c:pt>
                      <c:pt idx="524">
                        <c:v>-29.03240966796875</c:v>
                      </c:pt>
                      <c:pt idx="525">
                        <c:v>-28.4019775390625</c:v>
                      </c:pt>
                      <c:pt idx="526">
                        <c:v>-27.77154541015625</c:v>
                      </c:pt>
                      <c:pt idx="527">
                        <c:v>-27.14111328125</c:v>
                      </c:pt>
                      <c:pt idx="528">
                        <c:v>-26.51068115234375</c:v>
                      </c:pt>
                      <c:pt idx="529">
                        <c:v>-25.88018798828125</c:v>
                      </c:pt>
                      <c:pt idx="530">
                        <c:v>-25.249755859375</c:v>
                      </c:pt>
                      <c:pt idx="531">
                        <c:v>-24.61932373046875</c:v>
                      </c:pt>
                      <c:pt idx="532">
                        <c:v>-23.9888916015625</c:v>
                      </c:pt>
                      <c:pt idx="533">
                        <c:v>-23.3583984375</c:v>
                      </c:pt>
                      <c:pt idx="534">
                        <c:v>-22.72796630859375</c:v>
                      </c:pt>
                      <c:pt idx="535">
                        <c:v>-22.0975341796875</c:v>
                      </c:pt>
                      <c:pt idx="536">
                        <c:v>-21.46710205078125</c:v>
                      </c:pt>
                      <c:pt idx="537">
                        <c:v>-20.836669921875</c:v>
                      </c:pt>
                      <c:pt idx="538">
                        <c:v>-20.2061767578125</c:v>
                      </c:pt>
                      <c:pt idx="539">
                        <c:v>-19.57574462890625</c:v>
                      </c:pt>
                      <c:pt idx="540">
                        <c:v>-18.9453125</c:v>
                      </c:pt>
                      <c:pt idx="541">
                        <c:v>-18.31488037109375</c:v>
                      </c:pt>
                      <c:pt idx="542">
                        <c:v>-17.68438720703125</c:v>
                      </c:pt>
                      <c:pt idx="543">
                        <c:v>-17.053955078125</c:v>
                      </c:pt>
                      <c:pt idx="544">
                        <c:v>-16.42352294921875</c:v>
                      </c:pt>
                      <c:pt idx="545">
                        <c:v>-15.7930908203125</c:v>
                      </c:pt>
                      <c:pt idx="546">
                        <c:v>-15.16265869140625</c:v>
                      </c:pt>
                      <c:pt idx="547">
                        <c:v>-14.53216552734375</c:v>
                      </c:pt>
                      <c:pt idx="548">
                        <c:v>-13.9017333984375</c:v>
                      </c:pt>
                      <c:pt idx="549">
                        <c:v>-13.27130126953125</c:v>
                      </c:pt>
                      <c:pt idx="550">
                        <c:v>-12.640869140625</c:v>
                      </c:pt>
                      <c:pt idx="551">
                        <c:v>-12.0103759765625</c:v>
                      </c:pt>
                      <c:pt idx="552">
                        <c:v>-11.37994384765625</c:v>
                      </c:pt>
                      <c:pt idx="553">
                        <c:v>-10.74951171875</c:v>
                      </c:pt>
                      <c:pt idx="554">
                        <c:v>-10.11907958984375</c:v>
                      </c:pt>
                      <c:pt idx="555">
                        <c:v>-9.4886474609375</c:v>
                      </c:pt>
                      <c:pt idx="556">
                        <c:v>-8.858154296875</c:v>
                      </c:pt>
                      <c:pt idx="557">
                        <c:v>-8.22772216796875</c:v>
                      </c:pt>
                      <c:pt idx="558">
                        <c:v>-7.5972900390625</c:v>
                      </c:pt>
                      <c:pt idx="559">
                        <c:v>-6.96685791015625</c:v>
                      </c:pt>
                      <c:pt idx="560">
                        <c:v>-6.33636474609375</c:v>
                      </c:pt>
                      <c:pt idx="561">
                        <c:v>-5.7059326171875</c:v>
                      </c:pt>
                      <c:pt idx="562">
                        <c:v>-5.07550048828125</c:v>
                      </c:pt>
                      <c:pt idx="563">
                        <c:v>-4.445068359375</c:v>
                      </c:pt>
                      <c:pt idx="564">
                        <c:v>-3.81463623046875</c:v>
                      </c:pt>
                      <c:pt idx="565">
                        <c:v>-3.18414306640625</c:v>
                      </c:pt>
                      <c:pt idx="566">
                        <c:v>-2.5537109375</c:v>
                      </c:pt>
                      <c:pt idx="567">
                        <c:v>-1.92327880859375</c:v>
                      </c:pt>
                      <c:pt idx="568">
                        <c:v>-1.2928466796875</c:v>
                      </c:pt>
                      <c:pt idx="569">
                        <c:v>-0.662353515625</c:v>
                      </c:pt>
                      <c:pt idx="570">
                        <c:v>-3.192138671875E-2</c:v>
                      </c:pt>
                      <c:pt idx="571">
                        <c:v>0.5985107421875</c:v>
                      </c:pt>
                      <c:pt idx="572">
                        <c:v>1.22894287109375</c:v>
                      </c:pt>
                      <c:pt idx="573">
                        <c:v>1.859375</c:v>
                      </c:pt>
                      <c:pt idx="574">
                        <c:v>2.4898681640625</c:v>
                      </c:pt>
                      <c:pt idx="575">
                        <c:v>3.12030029296875</c:v>
                      </c:pt>
                      <c:pt idx="576">
                        <c:v>3.750732421875</c:v>
                      </c:pt>
                      <c:pt idx="577">
                        <c:v>4.38116455078125</c:v>
                      </c:pt>
                      <c:pt idx="578">
                        <c:v>5.01165771484375</c:v>
                      </c:pt>
                      <c:pt idx="579">
                        <c:v>5.64208984375</c:v>
                      </c:pt>
                      <c:pt idx="580">
                        <c:v>6.27252197265625</c:v>
                      </c:pt>
                      <c:pt idx="581">
                        <c:v>6.9029541015625</c:v>
                      </c:pt>
                      <c:pt idx="582">
                        <c:v>7.53338623046875</c:v>
                      </c:pt>
                      <c:pt idx="583">
                        <c:v>8.16387939453125</c:v>
                      </c:pt>
                      <c:pt idx="584">
                        <c:v>8.7943115234375</c:v>
                      </c:pt>
                      <c:pt idx="585">
                        <c:v>9.42474365234375</c:v>
                      </c:pt>
                      <c:pt idx="586">
                        <c:v>10.05517578125</c:v>
                      </c:pt>
                      <c:pt idx="587">
                        <c:v>10.6856689453125</c:v>
                      </c:pt>
                      <c:pt idx="588">
                        <c:v>11.31610107421875</c:v>
                      </c:pt>
                      <c:pt idx="589">
                        <c:v>11.946533203125</c:v>
                      </c:pt>
                      <c:pt idx="590">
                        <c:v>12.57696533203125</c:v>
                      </c:pt>
                      <c:pt idx="591">
                        <c:v>13.20745849609375</c:v>
                      </c:pt>
                      <c:pt idx="592">
                        <c:v>13.837890625</c:v>
                      </c:pt>
                      <c:pt idx="593">
                        <c:v>14.46832275390625</c:v>
                      </c:pt>
                      <c:pt idx="594">
                        <c:v>15.0987548828125</c:v>
                      </c:pt>
                      <c:pt idx="595">
                        <c:v>15.72918701171875</c:v>
                      </c:pt>
                      <c:pt idx="596">
                        <c:v>16.35968017578125</c:v>
                      </c:pt>
                      <c:pt idx="597">
                        <c:v>16.9901123046875</c:v>
                      </c:pt>
                      <c:pt idx="598">
                        <c:v>17.62054443359375</c:v>
                      </c:pt>
                      <c:pt idx="599">
                        <c:v>18.2509765625</c:v>
                      </c:pt>
                      <c:pt idx="600">
                        <c:v>18.8814697265625</c:v>
                      </c:pt>
                      <c:pt idx="601">
                        <c:v>19.51190185546875</c:v>
                      </c:pt>
                      <c:pt idx="602">
                        <c:v>20.142333984375</c:v>
                      </c:pt>
                      <c:pt idx="603">
                        <c:v>20.77276611328125</c:v>
                      </c:pt>
                      <c:pt idx="604">
                        <c:v>21.4031982421875</c:v>
                      </c:pt>
                      <c:pt idx="605">
                        <c:v>22.03369140625</c:v>
                      </c:pt>
                      <c:pt idx="606">
                        <c:v>22.66412353515625</c:v>
                      </c:pt>
                      <c:pt idx="607">
                        <c:v>23.2945556640625</c:v>
                      </c:pt>
                      <c:pt idx="608">
                        <c:v>23.92498779296875</c:v>
                      </c:pt>
                      <c:pt idx="609">
                        <c:v>24.55548095703125</c:v>
                      </c:pt>
                      <c:pt idx="610">
                        <c:v>25.1859130859375</c:v>
                      </c:pt>
                      <c:pt idx="611">
                        <c:v>25.81634521484375</c:v>
                      </c:pt>
                      <c:pt idx="612">
                        <c:v>26.44677734375</c:v>
                      </c:pt>
                      <c:pt idx="613">
                        <c:v>27.07720947265625</c:v>
                      </c:pt>
                      <c:pt idx="614">
                        <c:v>27.70770263671875</c:v>
                      </c:pt>
                      <c:pt idx="615">
                        <c:v>28.338134765625</c:v>
                      </c:pt>
                      <c:pt idx="616">
                        <c:v>28.96856689453125</c:v>
                      </c:pt>
                      <c:pt idx="617">
                        <c:v>29.5989990234375</c:v>
                      </c:pt>
                      <c:pt idx="618">
                        <c:v>30.2294921875</c:v>
                      </c:pt>
                      <c:pt idx="619">
                        <c:v>30.85992431640625</c:v>
                      </c:pt>
                      <c:pt idx="620">
                        <c:v>31.4903564453125</c:v>
                      </c:pt>
                      <c:pt idx="621">
                        <c:v>32.12078857421875</c:v>
                      </c:pt>
                      <c:pt idx="622">
                        <c:v>32.751220703125</c:v>
                      </c:pt>
                      <c:pt idx="623">
                        <c:v>33.3817138671875</c:v>
                      </c:pt>
                      <c:pt idx="624">
                        <c:v>34.01214599609375</c:v>
                      </c:pt>
                      <c:pt idx="625">
                        <c:v>34.642578125</c:v>
                      </c:pt>
                      <c:pt idx="626">
                        <c:v>35.27301025390625</c:v>
                      </c:pt>
                      <c:pt idx="627">
                        <c:v>35.90350341796875</c:v>
                      </c:pt>
                      <c:pt idx="628">
                        <c:v>36.533935546875</c:v>
                      </c:pt>
                      <c:pt idx="629">
                        <c:v>37.16436767578125</c:v>
                      </c:pt>
                      <c:pt idx="630">
                        <c:v>37.7947998046875</c:v>
                      </c:pt>
                      <c:pt idx="631">
                        <c:v>38.42523193359375</c:v>
                      </c:pt>
                      <c:pt idx="632">
                        <c:v>39.05572509765625</c:v>
                      </c:pt>
                      <c:pt idx="633">
                        <c:v>39.6861572265625</c:v>
                      </c:pt>
                      <c:pt idx="634">
                        <c:v>40.31658935546875</c:v>
                      </c:pt>
                      <c:pt idx="635">
                        <c:v>40.947021484375</c:v>
                      </c:pt>
                      <c:pt idx="636">
                        <c:v>41.5775146484375</c:v>
                      </c:pt>
                      <c:pt idx="637">
                        <c:v>42.20794677734375</c:v>
                      </c:pt>
                      <c:pt idx="638">
                        <c:v>42.83837890625</c:v>
                      </c:pt>
                      <c:pt idx="639">
                        <c:v>43.46881103515625</c:v>
                      </c:pt>
                      <c:pt idx="640">
                        <c:v>44.0992431640625</c:v>
                      </c:pt>
                      <c:pt idx="641">
                        <c:v>44.729736328125</c:v>
                      </c:pt>
                      <c:pt idx="642">
                        <c:v>45.36016845703125</c:v>
                      </c:pt>
                      <c:pt idx="643">
                        <c:v>45.9906005859375</c:v>
                      </c:pt>
                      <c:pt idx="644">
                        <c:v>46.62103271484375</c:v>
                      </c:pt>
                      <c:pt idx="645">
                        <c:v>47.25152587890625</c:v>
                      </c:pt>
                      <c:pt idx="646">
                        <c:v>47.8819580078125</c:v>
                      </c:pt>
                      <c:pt idx="647">
                        <c:v>48.51239013671875</c:v>
                      </c:pt>
                      <c:pt idx="648">
                        <c:v>49.142822265625</c:v>
                      </c:pt>
                      <c:pt idx="649">
                        <c:v>49.77325439453125</c:v>
                      </c:pt>
                      <c:pt idx="650">
                        <c:v>50.40374755859375</c:v>
                      </c:pt>
                      <c:pt idx="651">
                        <c:v>51.0341796875</c:v>
                      </c:pt>
                      <c:pt idx="652">
                        <c:v>51.66461181640625</c:v>
                      </c:pt>
                      <c:pt idx="653">
                        <c:v>52.2950439453125</c:v>
                      </c:pt>
                      <c:pt idx="654">
                        <c:v>52.925537109375</c:v>
                      </c:pt>
                      <c:pt idx="655">
                        <c:v>53.55596923828125</c:v>
                      </c:pt>
                      <c:pt idx="656">
                        <c:v>54.1864013671875</c:v>
                      </c:pt>
                      <c:pt idx="657">
                        <c:v>54.81683349609375</c:v>
                      </c:pt>
                      <c:pt idx="658">
                        <c:v>55.447265625</c:v>
                      </c:pt>
                      <c:pt idx="659">
                        <c:v>56.0777587890625</c:v>
                      </c:pt>
                      <c:pt idx="660">
                        <c:v>56.70819091796875</c:v>
                      </c:pt>
                      <c:pt idx="661">
                        <c:v>57.338623046875</c:v>
                      </c:pt>
                      <c:pt idx="662">
                        <c:v>57.96905517578125</c:v>
                      </c:pt>
                      <c:pt idx="663">
                        <c:v>58</c:v>
                      </c:pt>
                      <c:pt idx="664">
                        <c:v>58.630447387695313</c:v>
                      </c:pt>
                      <c:pt idx="665">
                        <c:v>59.260894775390625</c:v>
                      </c:pt>
                      <c:pt idx="666">
                        <c:v>59.891342163085938</c:v>
                      </c:pt>
                      <c:pt idx="667">
                        <c:v>60.52178955078125</c:v>
                      </c:pt>
                      <c:pt idx="668">
                        <c:v>61.1522216796875</c:v>
                      </c:pt>
                      <c:pt idx="669">
                        <c:v>61.782669067382813</c:v>
                      </c:pt>
                      <c:pt idx="670">
                        <c:v>62.413116455078125</c:v>
                      </c:pt>
                      <c:pt idx="671">
                        <c:v>63.043563842773438</c:v>
                      </c:pt>
                      <c:pt idx="672">
                        <c:v>63.67401123046875</c:v>
                      </c:pt>
                      <c:pt idx="673">
                        <c:v>64.304458618164063</c:v>
                      </c:pt>
                      <c:pt idx="674">
                        <c:v>64.934906005859375</c:v>
                      </c:pt>
                      <c:pt idx="675">
                        <c:v>65.565353393554688</c:v>
                      </c:pt>
                      <c:pt idx="676">
                        <c:v>66.19580078125</c:v>
                      </c:pt>
                      <c:pt idx="677">
                        <c:v>66.82623291015625</c:v>
                      </c:pt>
                      <c:pt idx="678">
                        <c:v>67.456680297851563</c:v>
                      </c:pt>
                      <c:pt idx="679">
                        <c:v>68.087127685546875</c:v>
                      </c:pt>
                      <c:pt idx="680">
                        <c:v>68.717575073242188</c:v>
                      </c:pt>
                      <c:pt idx="681">
                        <c:v>69.3480224609375</c:v>
                      </c:pt>
                      <c:pt idx="682">
                        <c:v>69.978469848632813</c:v>
                      </c:pt>
                      <c:pt idx="683">
                        <c:v>70.608917236328125</c:v>
                      </c:pt>
                      <c:pt idx="684">
                        <c:v>71.239364624023438</c:v>
                      </c:pt>
                      <c:pt idx="685">
                        <c:v>71.86981201171875</c:v>
                      </c:pt>
                      <c:pt idx="686">
                        <c:v>72.500259399414063</c:v>
                      </c:pt>
                      <c:pt idx="687">
                        <c:v>73.130706787109375</c:v>
                      </c:pt>
                      <c:pt idx="688">
                        <c:v>73.761138916015625</c:v>
                      </c:pt>
                      <c:pt idx="689">
                        <c:v>74.391586303710938</c:v>
                      </c:pt>
                      <c:pt idx="690">
                        <c:v>75.02203369140625</c:v>
                      </c:pt>
                      <c:pt idx="691">
                        <c:v>75.652481079101563</c:v>
                      </c:pt>
                      <c:pt idx="692">
                        <c:v>76.282928466796875</c:v>
                      </c:pt>
                      <c:pt idx="693">
                        <c:v>76.913375854492188</c:v>
                      </c:pt>
                      <c:pt idx="694">
                        <c:v>77.5438232421875</c:v>
                      </c:pt>
                      <c:pt idx="695">
                        <c:v>78.174270629882813</c:v>
                      </c:pt>
                      <c:pt idx="696">
                        <c:v>78.804718017578125</c:v>
                      </c:pt>
                      <c:pt idx="697">
                        <c:v>79.435150146484375</c:v>
                      </c:pt>
                      <c:pt idx="698">
                        <c:v>80.065597534179688</c:v>
                      </c:pt>
                      <c:pt idx="699">
                        <c:v>80.696044921875</c:v>
                      </c:pt>
                      <c:pt idx="700">
                        <c:v>81.326492309570313</c:v>
                      </c:pt>
                      <c:pt idx="701">
                        <c:v>81.956939697265625</c:v>
                      </c:pt>
                      <c:pt idx="702">
                        <c:v>82.587387084960938</c:v>
                      </c:pt>
                      <c:pt idx="703">
                        <c:v>83.21783447265625</c:v>
                      </c:pt>
                      <c:pt idx="704">
                        <c:v>83.848281860351563</c:v>
                      </c:pt>
                      <c:pt idx="705">
                        <c:v>84.478729248046875</c:v>
                      </c:pt>
                      <c:pt idx="706">
                        <c:v>85.109161376953125</c:v>
                      </c:pt>
                      <c:pt idx="707">
                        <c:v>85.739608764648438</c:v>
                      </c:pt>
                      <c:pt idx="708">
                        <c:v>86.37005615234375</c:v>
                      </c:pt>
                      <c:pt idx="709">
                        <c:v>87.000503540039063</c:v>
                      </c:pt>
                      <c:pt idx="710">
                        <c:v>87.630950927734375</c:v>
                      </c:pt>
                      <c:pt idx="711">
                        <c:v>88.261398315429688</c:v>
                      </c:pt>
                      <c:pt idx="712">
                        <c:v>88.891845703125</c:v>
                      </c:pt>
                      <c:pt idx="713">
                        <c:v>89.522293090820313</c:v>
                      </c:pt>
                      <c:pt idx="714">
                        <c:v>90.152740478515625</c:v>
                      </c:pt>
                      <c:pt idx="715">
                        <c:v>90.783172607421875</c:v>
                      </c:pt>
                      <c:pt idx="716">
                        <c:v>91.41363525390625</c:v>
                      </c:pt>
                      <c:pt idx="717">
                        <c:v>92.0440673828125</c:v>
                      </c:pt>
                      <c:pt idx="718">
                        <c:v>92.674514770507813</c:v>
                      </c:pt>
                      <c:pt idx="719">
                        <c:v>93.304962158203125</c:v>
                      </c:pt>
                      <c:pt idx="720">
                        <c:v>93.935409545898438</c:v>
                      </c:pt>
                      <c:pt idx="721">
                        <c:v>94.56585693359375</c:v>
                      </c:pt>
                      <c:pt idx="722">
                        <c:v>95.196304321289063</c:v>
                      </c:pt>
                      <c:pt idx="723">
                        <c:v>95.826751708984375</c:v>
                      </c:pt>
                      <c:pt idx="724">
                        <c:v>96.457183837890625</c:v>
                      </c:pt>
                      <c:pt idx="725">
                        <c:v>97.087646484375</c:v>
                      </c:pt>
                      <c:pt idx="726">
                        <c:v>97.71807861328125</c:v>
                      </c:pt>
                      <c:pt idx="727">
                        <c:v>98.348526000976563</c:v>
                      </c:pt>
                      <c:pt idx="728">
                        <c:v>98.978973388671875</c:v>
                      </c:pt>
                      <c:pt idx="729">
                        <c:v>99.609420776367188</c:v>
                      </c:pt>
                      <c:pt idx="730">
                        <c:v>100.2398681640625</c:v>
                      </c:pt>
                      <c:pt idx="731">
                        <c:v>100.87031555175781</c:v>
                      </c:pt>
                      <c:pt idx="732">
                        <c:v>101.50076293945313</c:v>
                      </c:pt>
                      <c:pt idx="733">
                        <c:v>102.13119506835938</c:v>
                      </c:pt>
                      <c:pt idx="734">
                        <c:v>102.76165771484375</c:v>
                      </c:pt>
                      <c:pt idx="735">
                        <c:v>103.39208984375</c:v>
                      </c:pt>
                      <c:pt idx="736">
                        <c:v>104.02253723144531</c:v>
                      </c:pt>
                      <c:pt idx="737">
                        <c:v>104.65298461914063</c:v>
                      </c:pt>
                      <c:pt idx="738">
                        <c:v>105.28343200683594</c:v>
                      </c:pt>
                      <c:pt idx="739">
                        <c:v>105.91387939453125</c:v>
                      </c:pt>
                      <c:pt idx="740">
                        <c:v>106.54432678222656</c:v>
                      </c:pt>
                      <c:pt idx="741">
                        <c:v>107.17477416992188</c:v>
                      </c:pt>
                      <c:pt idx="742">
                        <c:v>107.80522155761719</c:v>
                      </c:pt>
                      <c:pt idx="743">
                        <c:v>108.4356689453125</c:v>
                      </c:pt>
                      <c:pt idx="744">
                        <c:v>109.06610107421875</c:v>
                      </c:pt>
                      <c:pt idx="745">
                        <c:v>109.69654846191406</c:v>
                      </c:pt>
                      <c:pt idx="746">
                        <c:v>110.32699584960938</c:v>
                      </c:pt>
                      <c:pt idx="747">
                        <c:v>110.95744323730469</c:v>
                      </c:pt>
                      <c:pt idx="748">
                        <c:v>111.587890625</c:v>
                      </c:pt>
                      <c:pt idx="749">
                        <c:v>112.21833801269531</c:v>
                      </c:pt>
                      <c:pt idx="750">
                        <c:v>112.84878540039063</c:v>
                      </c:pt>
                      <c:pt idx="751">
                        <c:v>113.47923278808594</c:v>
                      </c:pt>
                      <c:pt idx="752">
                        <c:v>114.10967254638672</c:v>
                      </c:pt>
                      <c:pt idx="753">
                        <c:v>114.74011993408203</c:v>
                      </c:pt>
                      <c:pt idx="754">
                        <c:v>115.37056732177734</c:v>
                      </c:pt>
                      <c:pt idx="755">
                        <c:v>116.00100708007813</c:v>
                      </c:pt>
                      <c:pt idx="756">
                        <c:v>116.63145446777344</c:v>
                      </c:pt>
                      <c:pt idx="757">
                        <c:v>117.26190185546875</c:v>
                      </c:pt>
                      <c:pt idx="758">
                        <c:v>117.89234924316406</c:v>
                      </c:pt>
                      <c:pt idx="759">
                        <c:v>118.52279663085938</c:v>
                      </c:pt>
                      <c:pt idx="760">
                        <c:v>119.15324401855469</c:v>
                      </c:pt>
                      <c:pt idx="761">
                        <c:v>119.78369140625</c:v>
                      </c:pt>
                      <c:pt idx="762">
                        <c:v>120.41413116455078</c:v>
                      </c:pt>
                      <c:pt idx="763">
                        <c:v>121.04457855224609</c:v>
                      </c:pt>
                      <c:pt idx="764">
                        <c:v>121.67501831054688</c:v>
                      </c:pt>
                      <c:pt idx="765">
                        <c:v>122.30546569824219</c:v>
                      </c:pt>
                      <c:pt idx="766">
                        <c:v>122.9359130859375</c:v>
                      </c:pt>
                      <c:pt idx="767">
                        <c:v>123.56636047363281</c:v>
                      </c:pt>
                      <c:pt idx="768">
                        <c:v>124.19680786132813</c:v>
                      </c:pt>
                      <c:pt idx="769">
                        <c:v>124.82725524902344</c:v>
                      </c:pt>
                      <c:pt idx="770">
                        <c:v>125.45769500732422</c:v>
                      </c:pt>
                      <c:pt idx="771">
                        <c:v>126.08814239501953</c:v>
                      </c:pt>
                      <c:pt idx="772">
                        <c:v>126.71858978271484</c:v>
                      </c:pt>
                      <c:pt idx="773">
                        <c:v>127.34903717041016</c:v>
                      </c:pt>
                      <c:pt idx="774">
                        <c:v>127.97948455810547</c:v>
                      </c:pt>
                      <c:pt idx="775">
                        <c:v>128.60992431640625</c:v>
                      </c:pt>
                      <c:pt idx="776">
                        <c:v>129.24037170410156</c:v>
                      </c:pt>
                      <c:pt idx="777">
                        <c:v>129.87081909179688</c:v>
                      </c:pt>
                      <c:pt idx="778">
                        <c:v>130.50126647949219</c:v>
                      </c:pt>
                      <c:pt idx="779">
                        <c:v>131.1317138671875</c:v>
                      </c:pt>
                      <c:pt idx="780">
                        <c:v>131.76215362548828</c:v>
                      </c:pt>
                      <c:pt idx="781">
                        <c:v>132.39260101318359</c:v>
                      </c:pt>
                      <c:pt idx="782">
                        <c:v>133.02304840087891</c:v>
                      </c:pt>
                      <c:pt idx="783">
                        <c:v>133.65349578857422</c:v>
                      </c:pt>
                      <c:pt idx="784">
                        <c:v>134.283935546875</c:v>
                      </c:pt>
                      <c:pt idx="785">
                        <c:v>134.91438293457031</c:v>
                      </c:pt>
                      <c:pt idx="786">
                        <c:v>135.54483032226563</c:v>
                      </c:pt>
                      <c:pt idx="787">
                        <c:v>136.17527770996094</c:v>
                      </c:pt>
                      <c:pt idx="788">
                        <c:v>136.80572509765625</c:v>
                      </c:pt>
                      <c:pt idx="789">
                        <c:v>137.43616485595703</c:v>
                      </c:pt>
                      <c:pt idx="790">
                        <c:v>138.06661224365234</c:v>
                      </c:pt>
                      <c:pt idx="791">
                        <c:v>138.69705963134766</c:v>
                      </c:pt>
                      <c:pt idx="792">
                        <c:v>139.32750701904297</c:v>
                      </c:pt>
                      <c:pt idx="793">
                        <c:v>139.95795440673828</c:v>
                      </c:pt>
                      <c:pt idx="794">
                        <c:v>140.58839416503906</c:v>
                      </c:pt>
                      <c:pt idx="795">
                        <c:v>141.21884155273438</c:v>
                      </c:pt>
                      <c:pt idx="796">
                        <c:v>141.84928894042969</c:v>
                      </c:pt>
                      <c:pt idx="797">
                        <c:v>142.479736328125</c:v>
                      </c:pt>
                      <c:pt idx="798">
                        <c:v>143.11018371582031</c:v>
                      </c:pt>
                      <c:pt idx="799">
                        <c:v>143.74062347412109</c:v>
                      </c:pt>
                      <c:pt idx="800">
                        <c:v>144.37107086181641</c:v>
                      </c:pt>
                      <c:pt idx="801">
                        <c:v>145.00151824951172</c:v>
                      </c:pt>
                      <c:pt idx="802">
                        <c:v>145.63196563720703</c:v>
                      </c:pt>
                      <c:pt idx="803">
                        <c:v>146.26240539550781</c:v>
                      </c:pt>
                      <c:pt idx="804">
                        <c:v>146.89285278320313</c:v>
                      </c:pt>
                      <c:pt idx="805">
                        <c:v>147.52330017089844</c:v>
                      </c:pt>
                      <c:pt idx="806">
                        <c:v>148.15374755859375</c:v>
                      </c:pt>
                      <c:pt idx="807">
                        <c:v>148.78419494628906</c:v>
                      </c:pt>
                      <c:pt idx="808">
                        <c:v>149.41463470458984</c:v>
                      </c:pt>
                      <c:pt idx="809">
                        <c:v>150.04508209228516</c:v>
                      </c:pt>
                      <c:pt idx="810">
                        <c:v>150.67552947998047</c:v>
                      </c:pt>
                      <c:pt idx="811">
                        <c:v>151.30597686767578</c:v>
                      </c:pt>
                      <c:pt idx="812">
                        <c:v>151.93642425537109</c:v>
                      </c:pt>
                      <c:pt idx="813">
                        <c:v>152.56686401367188</c:v>
                      </c:pt>
                      <c:pt idx="814">
                        <c:v>153.19731140136719</c:v>
                      </c:pt>
                      <c:pt idx="815">
                        <c:v>153.8277587890625</c:v>
                      </c:pt>
                      <c:pt idx="816">
                        <c:v>154.45820617675781</c:v>
                      </c:pt>
                      <c:pt idx="817">
                        <c:v>155.08865356445313</c:v>
                      </c:pt>
                      <c:pt idx="818">
                        <c:v>155.71909332275391</c:v>
                      </c:pt>
                      <c:pt idx="819">
                        <c:v>156.34954071044922</c:v>
                      </c:pt>
                      <c:pt idx="820">
                        <c:v>156.97998809814453</c:v>
                      </c:pt>
                      <c:pt idx="821">
                        <c:v>157.61043548583984</c:v>
                      </c:pt>
                      <c:pt idx="822">
                        <c:v>158.24087524414063</c:v>
                      </c:pt>
                      <c:pt idx="823">
                        <c:v>158.87132263183594</c:v>
                      </c:pt>
                      <c:pt idx="824">
                        <c:v>159.50177001953125</c:v>
                      </c:pt>
                      <c:pt idx="825">
                        <c:v>160.13221740722656</c:v>
                      </c:pt>
                      <c:pt idx="826">
                        <c:v>160.76266479492188</c:v>
                      </c:pt>
                      <c:pt idx="827">
                        <c:v>161.39310455322266</c:v>
                      </c:pt>
                      <c:pt idx="828">
                        <c:v>162.02355194091797</c:v>
                      </c:pt>
                      <c:pt idx="829">
                        <c:v>162.65399932861328</c:v>
                      </c:pt>
                      <c:pt idx="830">
                        <c:v>163.28444671630859</c:v>
                      </c:pt>
                      <c:pt idx="831">
                        <c:v>163.91489410400391</c:v>
                      </c:pt>
                      <c:pt idx="832">
                        <c:v>164.54533386230469</c:v>
                      </c:pt>
                      <c:pt idx="833">
                        <c:v>165.17578125</c:v>
                      </c:pt>
                      <c:pt idx="834">
                        <c:v>165.80622863769531</c:v>
                      </c:pt>
                      <c:pt idx="835">
                        <c:v>166.43667602539063</c:v>
                      </c:pt>
                      <c:pt idx="836">
                        <c:v>167.06712341308594</c:v>
                      </c:pt>
                      <c:pt idx="837">
                        <c:v>167.69756317138672</c:v>
                      </c:pt>
                      <c:pt idx="838">
                        <c:v>168.32801055908203</c:v>
                      </c:pt>
                      <c:pt idx="839">
                        <c:v>168.95845794677734</c:v>
                      </c:pt>
                      <c:pt idx="840">
                        <c:v>169.58890533447266</c:v>
                      </c:pt>
                      <c:pt idx="841">
                        <c:v>170.21934509277344</c:v>
                      </c:pt>
                      <c:pt idx="842">
                        <c:v>170.84979248046875</c:v>
                      </c:pt>
                      <c:pt idx="843">
                        <c:v>171.48023986816406</c:v>
                      </c:pt>
                      <c:pt idx="844">
                        <c:v>172.11068725585938</c:v>
                      </c:pt>
                      <c:pt idx="845">
                        <c:v>172.74113464355469</c:v>
                      </c:pt>
                      <c:pt idx="846">
                        <c:v>173.37157440185547</c:v>
                      </c:pt>
                      <c:pt idx="847">
                        <c:v>174.00202178955078</c:v>
                      </c:pt>
                      <c:pt idx="848">
                        <c:v>174.63246917724609</c:v>
                      </c:pt>
                      <c:pt idx="849">
                        <c:v>175.26291656494141</c:v>
                      </c:pt>
                      <c:pt idx="850">
                        <c:v>175.89336395263672</c:v>
                      </c:pt>
                      <c:pt idx="851">
                        <c:v>176.5238037109375</c:v>
                      </c:pt>
                      <c:pt idx="852">
                        <c:v>177.15425109863281</c:v>
                      </c:pt>
                      <c:pt idx="853">
                        <c:v>177.78469848632813</c:v>
                      </c:pt>
                      <c:pt idx="854">
                        <c:v>178.41514587402344</c:v>
                      </c:pt>
                      <c:pt idx="855">
                        <c:v>179.04559326171875</c:v>
                      </c:pt>
                      <c:pt idx="856">
                        <c:v>179.67603302001953</c:v>
                      </c:pt>
                      <c:pt idx="857">
                        <c:v>180.30648040771484</c:v>
                      </c:pt>
                      <c:pt idx="858">
                        <c:v>180.93692779541016</c:v>
                      </c:pt>
                      <c:pt idx="859">
                        <c:v>181.56737518310547</c:v>
                      </c:pt>
                      <c:pt idx="860">
                        <c:v>182.19781494140625</c:v>
                      </c:pt>
                      <c:pt idx="861">
                        <c:v>182.82826232910156</c:v>
                      </c:pt>
                      <c:pt idx="862">
                        <c:v>183.45870971679688</c:v>
                      </c:pt>
                      <c:pt idx="863">
                        <c:v>184.08915710449219</c:v>
                      </c:pt>
                      <c:pt idx="864">
                        <c:v>184.7196044921875</c:v>
                      </c:pt>
                      <c:pt idx="865">
                        <c:v>185.35004425048828</c:v>
                      </c:pt>
                      <c:pt idx="866">
                        <c:v>185.98049163818359</c:v>
                      </c:pt>
                      <c:pt idx="867">
                        <c:v>186.61093139648438</c:v>
                      </c:pt>
                      <c:pt idx="868">
                        <c:v>187.24137878417969</c:v>
                      </c:pt>
                      <c:pt idx="869">
                        <c:v>187.871826171875</c:v>
                      </c:pt>
                      <c:pt idx="870">
                        <c:v>188.50227355957031</c:v>
                      </c:pt>
                      <c:pt idx="871">
                        <c:v>189.13272094726563</c:v>
                      </c:pt>
                      <c:pt idx="872">
                        <c:v>189.76316833496094</c:v>
                      </c:pt>
                      <c:pt idx="873">
                        <c:v>190.39361572265625</c:v>
                      </c:pt>
                      <c:pt idx="874">
                        <c:v>191.02406311035156</c:v>
                      </c:pt>
                      <c:pt idx="875">
                        <c:v>191.65451049804688</c:v>
                      </c:pt>
                      <c:pt idx="876">
                        <c:v>192.28495788574219</c:v>
                      </c:pt>
                      <c:pt idx="877">
                        <c:v>192.91539001464844</c:v>
                      </c:pt>
                      <c:pt idx="878">
                        <c:v>193.54583740234375</c:v>
                      </c:pt>
                      <c:pt idx="879">
                        <c:v>194.17628479003906</c:v>
                      </c:pt>
                      <c:pt idx="880">
                        <c:v>194.80673217773438</c:v>
                      </c:pt>
                      <c:pt idx="881">
                        <c:v>195.43717956542969</c:v>
                      </c:pt>
                      <c:pt idx="882">
                        <c:v>196.067626953125</c:v>
                      </c:pt>
                      <c:pt idx="883">
                        <c:v>196.69807434082031</c:v>
                      </c:pt>
                      <c:pt idx="884">
                        <c:v>197.32852172851563</c:v>
                      </c:pt>
                      <c:pt idx="885">
                        <c:v>197.95896911621094</c:v>
                      </c:pt>
                      <c:pt idx="886">
                        <c:v>198.58940124511719</c:v>
                      </c:pt>
                      <c:pt idx="887">
                        <c:v>199.2198486328125</c:v>
                      </c:pt>
                      <c:pt idx="888">
                        <c:v>199.85029602050781</c:v>
                      </c:pt>
                      <c:pt idx="889">
                        <c:v>200.48074340820313</c:v>
                      </c:pt>
                      <c:pt idx="890">
                        <c:v>201.11119079589844</c:v>
                      </c:pt>
                      <c:pt idx="891">
                        <c:v>201.74163818359375</c:v>
                      </c:pt>
                      <c:pt idx="892">
                        <c:v>202.37208557128906</c:v>
                      </c:pt>
                      <c:pt idx="893">
                        <c:v>203.00253295898438</c:v>
                      </c:pt>
                      <c:pt idx="894">
                        <c:v>203.63298034667969</c:v>
                      </c:pt>
                      <c:pt idx="895">
                        <c:v>204.263427734375</c:v>
                      </c:pt>
                      <c:pt idx="896">
                        <c:v>204.89385986328125</c:v>
                      </c:pt>
                      <c:pt idx="897">
                        <c:v>205.52430725097656</c:v>
                      </c:pt>
                      <c:pt idx="898">
                        <c:v>206.15475463867188</c:v>
                      </c:pt>
                      <c:pt idx="899">
                        <c:v>206.78520202636719</c:v>
                      </c:pt>
                      <c:pt idx="900">
                        <c:v>207.4156494140625</c:v>
                      </c:pt>
                      <c:pt idx="901">
                        <c:v>208.04609680175781</c:v>
                      </c:pt>
                      <c:pt idx="902">
                        <c:v>208.67654418945313</c:v>
                      </c:pt>
                      <c:pt idx="903">
                        <c:v>209.30699157714844</c:v>
                      </c:pt>
                      <c:pt idx="904">
                        <c:v>209.93743896484375</c:v>
                      </c:pt>
                      <c:pt idx="905">
                        <c:v>210.56787109375</c:v>
                      </c:pt>
                      <c:pt idx="906">
                        <c:v>211.19831848144531</c:v>
                      </c:pt>
                      <c:pt idx="907">
                        <c:v>211.82876586914063</c:v>
                      </c:pt>
                      <c:pt idx="908">
                        <c:v>212.45921325683594</c:v>
                      </c:pt>
                      <c:pt idx="909">
                        <c:v>213.08966064453125</c:v>
                      </c:pt>
                      <c:pt idx="910">
                        <c:v>213.72010803222656</c:v>
                      </c:pt>
                      <c:pt idx="911">
                        <c:v>214.35055541992188</c:v>
                      </c:pt>
                      <c:pt idx="912">
                        <c:v>214.98100280761719</c:v>
                      </c:pt>
                      <c:pt idx="913">
                        <c:v>215.6114501953125</c:v>
                      </c:pt>
                      <c:pt idx="914">
                        <c:v>216.24189758300781</c:v>
                      </c:pt>
                      <c:pt idx="915">
                        <c:v>216.87232971191406</c:v>
                      </c:pt>
                      <c:pt idx="916">
                        <c:v>217.50277709960938</c:v>
                      </c:pt>
                      <c:pt idx="917">
                        <c:v>218.13322448730469</c:v>
                      </c:pt>
                      <c:pt idx="918">
                        <c:v>218.763671875</c:v>
                      </c:pt>
                      <c:pt idx="919">
                        <c:v>219.39411926269531</c:v>
                      </c:pt>
                      <c:pt idx="920">
                        <c:v>220.02456665039063</c:v>
                      </c:pt>
                      <c:pt idx="921">
                        <c:v>220.65501403808594</c:v>
                      </c:pt>
                      <c:pt idx="922">
                        <c:v>221.28546142578125</c:v>
                      </c:pt>
                      <c:pt idx="923">
                        <c:v>221.91590881347656</c:v>
                      </c:pt>
                      <c:pt idx="924">
                        <c:v>222.54634094238281</c:v>
                      </c:pt>
                      <c:pt idx="925">
                        <c:v>223.17678833007813</c:v>
                      </c:pt>
                      <c:pt idx="926">
                        <c:v>223.80723571777344</c:v>
                      </c:pt>
                      <c:pt idx="927">
                        <c:v>224.43768310546875</c:v>
                      </c:pt>
                      <c:pt idx="928">
                        <c:v>225.06813049316406</c:v>
                      </c:pt>
                      <c:pt idx="929">
                        <c:v>225.69857788085938</c:v>
                      </c:pt>
                      <c:pt idx="930">
                        <c:v>226.32902526855469</c:v>
                      </c:pt>
                      <c:pt idx="931">
                        <c:v>226.95947265625</c:v>
                      </c:pt>
                      <c:pt idx="932">
                        <c:v>227.58992004394531</c:v>
                      </c:pt>
                      <c:pt idx="933">
                        <c:v>228.22036743164063</c:v>
                      </c:pt>
                      <c:pt idx="934">
                        <c:v>228.85079956054688</c:v>
                      </c:pt>
                      <c:pt idx="935">
                        <c:v>229.48124694824219</c:v>
                      </c:pt>
                      <c:pt idx="936">
                        <c:v>230.1116943359375</c:v>
                      </c:pt>
                      <c:pt idx="937">
                        <c:v>230.74214172363281</c:v>
                      </c:pt>
                      <c:pt idx="938">
                        <c:v>231.37258911132813</c:v>
                      </c:pt>
                      <c:pt idx="939">
                        <c:v>232.00303649902344</c:v>
                      </c:pt>
                      <c:pt idx="940">
                        <c:v>232.63348388671875</c:v>
                      </c:pt>
                      <c:pt idx="941">
                        <c:v>233.26393127441406</c:v>
                      </c:pt>
                      <c:pt idx="942">
                        <c:v>233.89437866210938</c:v>
                      </c:pt>
                      <c:pt idx="943">
                        <c:v>234.52481079101563</c:v>
                      </c:pt>
                      <c:pt idx="944">
                        <c:v>235.15525817871094</c:v>
                      </c:pt>
                      <c:pt idx="945">
                        <c:v>235.78570556640625</c:v>
                      </c:pt>
                      <c:pt idx="946">
                        <c:v>236.41615295410156</c:v>
                      </c:pt>
                      <c:pt idx="947">
                        <c:v>237.04660034179688</c:v>
                      </c:pt>
                      <c:pt idx="948">
                        <c:v>237.67704772949219</c:v>
                      </c:pt>
                      <c:pt idx="949">
                        <c:v>238.3074951171875</c:v>
                      </c:pt>
                      <c:pt idx="950">
                        <c:v>238.93794250488281</c:v>
                      </c:pt>
                      <c:pt idx="951">
                        <c:v>239.56838989257813</c:v>
                      </c:pt>
                      <c:pt idx="952">
                        <c:v>240.19883728027344</c:v>
                      </c:pt>
                      <c:pt idx="953">
                        <c:v>240.82926940917969</c:v>
                      </c:pt>
                      <c:pt idx="954">
                        <c:v>241.459716796875</c:v>
                      </c:pt>
                      <c:pt idx="955">
                        <c:v>242.09016418457031</c:v>
                      </c:pt>
                      <c:pt idx="956">
                        <c:v>242.72061157226563</c:v>
                      </c:pt>
                      <c:pt idx="957">
                        <c:v>243.35105895996094</c:v>
                      </c:pt>
                      <c:pt idx="958">
                        <c:v>243.98150634765625</c:v>
                      </c:pt>
                      <c:pt idx="959">
                        <c:v>244.61195373535156</c:v>
                      </c:pt>
                      <c:pt idx="960">
                        <c:v>245.24240112304688</c:v>
                      </c:pt>
                      <c:pt idx="961">
                        <c:v>245.87284851074219</c:v>
                      </c:pt>
                      <c:pt idx="962">
                        <c:v>246.50328063964844</c:v>
                      </c:pt>
                      <c:pt idx="963">
                        <c:v>247.13372802734375</c:v>
                      </c:pt>
                      <c:pt idx="964">
                        <c:v>247.76417541503906</c:v>
                      </c:pt>
                      <c:pt idx="965">
                        <c:v>248.39462280273438</c:v>
                      </c:pt>
                      <c:pt idx="966">
                        <c:v>249.02507019042969</c:v>
                      </c:pt>
                      <c:pt idx="967">
                        <c:v>249.655517578125</c:v>
                      </c:pt>
                      <c:pt idx="968">
                        <c:v>250.28596496582031</c:v>
                      </c:pt>
                      <c:pt idx="969">
                        <c:v>250.91641235351563</c:v>
                      </c:pt>
                      <c:pt idx="970">
                        <c:v>251.54685974121094</c:v>
                      </c:pt>
                      <c:pt idx="971">
                        <c:v>252.17730712890625</c:v>
                      </c:pt>
                      <c:pt idx="972">
                        <c:v>252.8077392578125</c:v>
                      </c:pt>
                      <c:pt idx="973">
                        <c:v>253.43818664550781</c:v>
                      </c:pt>
                      <c:pt idx="974">
                        <c:v>254.06863403320313</c:v>
                      </c:pt>
                      <c:pt idx="975">
                        <c:v>254.69908142089844</c:v>
                      </c:pt>
                      <c:pt idx="976">
                        <c:v>255.32952880859375</c:v>
                      </c:pt>
                      <c:pt idx="977">
                        <c:v>255.95997619628906</c:v>
                      </c:pt>
                      <c:pt idx="978">
                        <c:v>256.59042358398438</c:v>
                      </c:pt>
                      <c:pt idx="979">
                        <c:v>257.22087097167969</c:v>
                      </c:pt>
                      <c:pt idx="980">
                        <c:v>257.851318359375</c:v>
                      </c:pt>
                      <c:pt idx="981">
                        <c:v>258.48175048828125</c:v>
                      </c:pt>
                      <c:pt idx="982">
                        <c:v>259.11219787597656</c:v>
                      </c:pt>
                      <c:pt idx="983">
                        <c:v>259.74264526367188</c:v>
                      </c:pt>
                      <c:pt idx="984">
                        <c:v>260.37309265136719</c:v>
                      </c:pt>
                      <c:pt idx="985">
                        <c:v>261.0035400390625</c:v>
                      </c:pt>
                      <c:pt idx="986">
                        <c:v>261.63398742675781</c:v>
                      </c:pt>
                      <c:pt idx="987">
                        <c:v>262.26443481445313</c:v>
                      </c:pt>
                      <c:pt idx="988">
                        <c:v>262.89488220214844</c:v>
                      </c:pt>
                      <c:pt idx="989">
                        <c:v>263.52532958984375</c:v>
                      </c:pt>
                      <c:pt idx="990">
                        <c:v>264.15577697753906</c:v>
                      </c:pt>
                      <c:pt idx="991">
                        <c:v>264.78620910644531</c:v>
                      </c:pt>
                      <c:pt idx="992">
                        <c:v>265.41665649414063</c:v>
                      </c:pt>
                      <c:pt idx="993">
                        <c:v>266.04710388183594</c:v>
                      </c:pt>
                      <c:pt idx="994">
                        <c:v>266.67755126953125</c:v>
                      </c:pt>
                      <c:pt idx="995">
                        <c:v>267.30799865722656</c:v>
                      </c:pt>
                      <c:pt idx="996">
                        <c:v>267.93844604492188</c:v>
                      </c:pt>
                      <c:pt idx="997">
                        <c:v>268.56889343261719</c:v>
                      </c:pt>
                      <c:pt idx="998">
                        <c:v>269.1993408203125</c:v>
                      </c:pt>
                      <c:pt idx="999">
                        <c:v>269.82978820800781</c:v>
                      </c:pt>
                      <c:pt idx="1000">
                        <c:v>270.46022033691406</c:v>
                      </c:pt>
                      <c:pt idx="1001">
                        <c:v>271.09066772460938</c:v>
                      </c:pt>
                      <c:pt idx="1002">
                        <c:v>271.72111511230469</c:v>
                      </c:pt>
                      <c:pt idx="1003">
                        <c:v>272.3515625</c:v>
                      </c:pt>
                      <c:pt idx="1004">
                        <c:v>272.98200988769531</c:v>
                      </c:pt>
                      <c:pt idx="1005">
                        <c:v>273.61245727539063</c:v>
                      </c:pt>
                      <c:pt idx="1006">
                        <c:v>274.24290466308594</c:v>
                      </c:pt>
                      <c:pt idx="1007">
                        <c:v>274.87335205078125</c:v>
                      </c:pt>
                      <c:pt idx="1008">
                        <c:v>275.50379943847656</c:v>
                      </c:pt>
                      <c:pt idx="1009">
                        <c:v>276.13424682617188</c:v>
                      </c:pt>
                      <c:pt idx="1010">
                        <c:v>276.76467895507813</c:v>
                      </c:pt>
                      <c:pt idx="1011">
                        <c:v>277.39512634277344</c:v>
                      </c:pt>
                      <c:pt idx="1012">
                        <c:v>278.02557373046875</c:v>
                      </c:pt>
                      <c:pt idx="1013">
                        <c:v>278.65602111816406</c:v>
                      </c:pt>
                      <c:pt idx="1014">
                        <c:v>279.28646850585938</c:v>
                      </c:pt>
                      <c:pt idx="1015">
                        <c:v>279.91691589355469</c:v>
                      </c:pt>
                      <c:pt idx="1016">
                        <c:v>280.54736328125</c:v>
                      </c:pt>
                      <c:pt idx="1017">
                        <c:v>281.17781066894531</c:v>
                      </c:pt>
                      <c:pt idx="1018">
                        <c:v>281.80825805664063</c:v>
                      </c:pt>
                      <c:pt idx="1019">
                        <c:v>282.43869018554688</c:v>
                      </c:pt>
                      <c:pt idx="1020">
                        <c:v>283.06913757324219</c:v>
                      </c:pt>
                      <c:pt idx="1021">
                        <c:v>283.6995849609375</c:v>
                      </c:pt>
                      <c:pt idx="1022">
                        <c:v>284.33003234863281</c:v>
                      </c:pt>
                      <c:pt idx="1023">
                        <c:v>284.96047973632813</c:v>
                      </c:pt>
                      <c:pt idx="1024">
                        <c:v>285.59092712402344</c:v>
                      </c:pt>
                      <c:pt idx="1025">
                        <c:v>286.22137451171875</c:v>
                      </c:pt>
                      <c:pt idx="1026">
                        <c:v>286.85182189941406</c:v>
                      </c:pt>
                      <c:pt idx="1027">
                        <c:v>287.48226928710938</c:v>
                      </c:pt>
                      <c:pt idx="1028">
                        <c:v>288.11271667480469</c:v>
                      </c:pt>
                      <c:pt idx="1029">
                        <c:v>288.74314880371094</c:v>
                      </c:pt>
                      <c:pt idx="1030">
                        <c:v>289.37359619140625</c:v>
                      </c:pt>
                      <c:pt idx="1031">
                        <c:v>290.00404357910156</c:v>
                      </c:pt>
                      <c:pt idx="1032">
                        <c:v>290.63449096679688</c:v>
                      </c:pt>
                      <c:pt idx="1033">
                        <c:v>291.26493835449219</c:v>
                      </c:pt>
                      <c:pt idx="1034">
                        <c:v>291.8953857421875</c:v>
                      </c:pt>
                      <c:pt idx="1035">
                        <c:v>292.52583312988281</c:v>
                      </c:pt>
                      <c:pt idx="1036">
                        <c:v>293.15628051757813</c:v>
                      </c:pt>
                      <c:pt idx="1037">
                        <c:v>293.78672790527344</c:v>
                      </c:pt>
                      <c:pt idx="1038">
                        <c:v>294.41716003417969</c:v>
                      </c:pt>
                      <c:pt idx="1039">
                        <c:v>295.047607421875</c:v>
                      </c:pt>
                      <c:pt idx="1040">
                        <c:v>295.67805480957031</c:v>
                      </c:pt>
                      <c:pt idx="1041">
                        <c:v>296.30850219726563</c:v>
                      </c:pt>
                      <c:pt idx="1042">
                        <c:v>296.93894958496094</c:v>
                      </c:pt>
                      <c:pt idx="1043">
                        <c:v>297.56939697265625</c:v>
                      </c:pt>
                      <c:pt idx="1044">
                        <c:v>298.19984436035156</c:v>
                      </c:pt>
                      <c:pt idx="1045">
                        <c:v>298.83029174804688</c:v>
                      </c:pt>
                      <c:pt idx="1046">
                        <c:v>299.46073913574219</c:v>
                      </c:pt>
                      <c:pt idx="1047">
                        <c:v>300.0911865234375</c:v>
                      </c:pt>
                      <c:pt idx="1048">
                        <c:v>300.72161865234375</c:v>
                      </c:pt>
                      <c:pt idx="1049">
                        <c:v>301.35206604003906</c:v>
                      </c:pt>
                      <c:pt idx="1050">
                        <c:v>301.98251342773438</c:v>
                      </c:pt>
                      <c:pt idx="1051">
                        <c:v>302.61296081542969</c:v>
                      </c:pt>
                      <c:pt idx="1052">
                        <c:v>303.243408203125</c:v>
                      </c:pt>
                      <c:pt idx="1053">
                        <c:v>303.87385559082031</c:v>
                      </c:pt>
                      <c:pt idx="1054">
                        <c:v>304.50430297851563</c:v>
                      </c:pt>
                      <c:pt idx="1055">
                        <c:v>305.13475036621094</c:v>
                      </c:pt>
                      <c:pt idx="1056">
                        <c:v>305.76519775390625</c:v>
                      </c:pt>
                      <c:pt idx="1057">
                        <c:v>306.3956298828125</c:v>
                      </c:pt>
                      <c:pt idx="1058">
                        <c:v>307.02607727050781</c:v>
                      </c:pt>
                      <c:pt idx="1059">
                        <c:v>307.65652465820313</c:v>
                      </c:pt>
                      <c:pt idx="1060">
                        <c:v>308.28697204589844</c:v>
                      </c:pt>
                      <c:pt idx="1061">
                        <c:v>308.91741943359375</c:v>
                      </c:pt>
                      <c:pt idx="1062">
                        <c:v>309.54786682128906</c:v>
                      </c:pt>
                      <c:pt idx="1063">
                        <c:v>310.17831420898438</c:v>
                      </c:pt>
                      <c:pt idx="1064">
                        <c:v>310.80876159667969</c:v>
                      </c:pt>
                      <c:pt idx="1065">
                        <c:v>311.439208984375</c:v>
                      </c:pt>
                      <c:pt idx="1066">
                        <c:v>312.06964111328125</c:v>
                      </c:pt>
                      <c:pt idx="1067">
                        <c:v>312.70008850097656</c:v>
                      </c:pt>
                      <c:pt idx="1068">
                        <c:v>313.33053588867188</c:v>
                      </c:pt>
                      <c:pt idx="1069">
                        <c:v>313.96098327636719</c:v>
                      </c:pt>
                      <c:pt idx="1070">
                        <c:v>314.5914306640625</c:v>
                      </c:pt>
                      <c:pt idx="1071">
                        <c:v>315.22186279296875</c:v>
                      </c:pt>
                      <c:pt idx="1072">
                        <c:v>315.85232543945313</c:v>
                      </c:pt>
                      <c:pt idx="1073">
                        <c:v>316.48275756835938</c:v>
                      </c:pt>
                      <c:pt idx="1074">
                        <c:v>317.11322021484375</c:v>
                      </c:pt>
                      <c:pt idx="1075">
                        <c:v>317.74365234375</c:v>
                      </c:pt>
                      <c:pt idx="1076">
                        <c:v>318.37411499023438</c:v>
                      </c:pt>
                      <c:pt idx="1077">
                        <c:v>319.00454711914063</c:v>
                      </c:pt>
                      <c:pt idx="1078">
                        <c:v>319.635009765625</c:v>
                      </c:pt>
                      <c:pt idx="1079">
                        <c:v>320.26544189453125</c:v>
                      </c:pt>
                      <c:pt idx="1080">
                        <c:v>320.89590454101563</c:v>
                      </c:pt>
                      <c:pt idx="1081">
                        <c:v>321.52633666992188</c:v>
                      </c:pt>
                      <c:pt idx="1082">
                        <c:v>322.15676879882813</c:v>
                      </c:pt>
                      <c:pt idx="1083">
                        <c:v>322.7872314453125</c:v>
                      </c:pt>
                      <c:pt idx="1084">
                        <c:v>323.41766357421875</c:v>
                      </c:pt>
                      <c:pt idx="1085">
                        <c:v>324.04812622070313</c:v>
                      </c:pt>
                      <c:pt idx="1086">
                        <c:v>324.67855834960938</c:v>
                      </c:pt>
                      <c:pt idx="1087">
                        <c:v>325.30902099609375</c:v>
                      </c:pt>
                      <c:pt idx="1088">
                        <c:v>325.939453125</c:v>
                      </c:pt>
                      <c:pt idx="1089">
                        <c:v>326.56991577148438</c:v>
                      </c:pt>
                      <c:pt idx="1090">
                        <c:v>327.20034790039063</c:v>
                      </c:pt>
                      <c:pt idx="1091">
                        <c:v>327.83078002929688</c:v>
                      </c:pt>
                      <c:pt idx="1092">
                        <c:v>328.46124267578125</c:v>
                      </c:pt>
                      <c:pt idx="1093">
                        <c:v>329.0916748046875</c:v>
                      </c:pt>
                      <c:pt idx="1094">
                        <c:v>329.72213745117188</c:v>
                      </c:pt>
                      <c:pt idx="1095">
                        <c:v>330.35256958007813</c:v>
                      </c:pt>
                      <c:pt idx="1096">
                        <c:v>330.9830322265625</c:v>
                      </c:pt>
                      <c:pt idx="1097">
                        <c:v>331.61346435546875</c:v>
                      </c:pt>
                      <c:pt idx="1098">
                        <c:v>332.24392700195313</c:v>
                      </c:pt>
                      <c:pt idx="1099">
                        <c:v>332.87435913085938</c:v>
                      </c:pt>
                      <c:pt idx="1100">
                        <c:v>333.50479125976563</c:v>
                      </c:pt>
                      <c:pt idx="1101">
                        <c:v>334.13525390625</c:v>
                      </c:pt>
                      <c:pt idx="1102">
                        <c:v>334.76568603515625</c:v>
                      </c:pt>
                      <c:pt idx="1103">
                        <c:v>335.39614868164063</c:v>
                      </c:pt>
                      <c:pt idx="1104">
                        <c:v>336.02658081054688</c:v>
                      </c:pt>
                      <c:pt idx="1105">
                        <c:v>336.65704345703125</c:v>
                      </c:pt>
                      <c:pt idx="1106">
                        <c:v>337.2874755859375</c:v>
                      </c:pt>
                      <c:pt idx="1107">
                        <c:v>337.91793823242188</c:v>
                      </c:pt>
                      <c:pt idx="1108">
                        <c:v>338.54837036132813</c:v>
                      </c:pt>
                      <c:pt idx="1109">
                        <c:v>339.17880249023438</c:v>
                      </c:pt>
                      <c:pt idx="1110">
                        <c:v>339.80926513671875</c:v>
                      </c:pt>
                      <c:pt idx="1111">
                        <c:v>340.439697265625</c:v>
                      </c:pt>
                      <c:pt idx="1112">
                        <c:v>341.07015991210938</c:v>
                      </c:pt>
                      <c:pt idx="1113">
                        <c:v>341.70059204101563</c:v>
                      </c:pt>
                      <c:pt idx="1114">
                        <c:v>342.3310546875</c:v>
                      </c:pt>
                      <c:pt idx="1115">
                        <c:v>342.96148681640625</c:v>
                      </c:pt>
                      <c:pt idx="1116">
                        <c:v>343.59194946289063</c:v>
                      </c:pt>
                      <c:pt idx="1117">
                        <c:v>344.22238159179688</c:v>
                      </c:pt>
                      <c:pt idx="1118">
                        <c:v>344.85284423828125</c:v>
                      </c:pt>
                      <c:pt idx="1119">
                        <c:v>345.4832763671875</c:v>
                      </c:pt>
                      <c:pt idx="1120">
                        <c:v>346.11370849609375</c:v>
                      </c:pt>
                      <c:pt idx="1121">
                        <c:v>346.74417114257813</c:v>
                      </c:pt>
                      <c:pt idx="1122">
                        <c:v>347.37460327148438</c:v>
                      </c:pt>
                      <c:pt idx="1123">
                        <c:v>348.00506591796875</c:v>
                      </c:pt>
                      <c:pt idx="1124">
                        <c:v>348.635498046875</c:v>
                      </c:pt>
                      <c:pt idx="1125">
                        <c:v>349.26596069335938</c:v>
                      </c:pt>
                      <c:pt idx="1126">
                        <c:v>349.89639282226563</c:v>
                      </c:pt>
                      <c:pt idx="1127">
                        <c:v>350.52685546875</c:v>
                      </c:pt>
                      <c:pt idx="1128">
                        <c:v>351.15728759765625</c:v>
                      </c:pt>
                      <c:pt idx="1129">
                        <c:v>351.7877197265625</c:v>
                      </c:pt>
                      <c:pt idx="1130">
                        <c:v>352.41818237304688</c:v>
                      </c:pt>
                      <c:pt idx="1131">
                        <c:v>353.04861450195313</c:v>
                      </c:pt>
                      <c:pt idx="1132">
                        <c:v>353.6790771484375</c:v>
                      </c:pt>
                      <c:pt idx="1133">
                        <c:v>354.30950927734375</c:v>
                      </c:pt>
                      <c:pt idx="1134">
                        <c:v>354.93997192382813</c:v>
                      </c:pt>
                      <c:pt idx="1135">
                        <c:v>355.57040405273438</c:v>
                      </c:pt>
                      <c:pt idx="1136">
                        <c:v>356.20086669921875</c:v>
                      </c:pt>
                      <c:pt idx="1137">
                        <c:v>356.831298828125</c:v>
                      </c:pt>
                      <c:pt idx="1138">
                        <c:v>357.46173095703125</c:v>
                      </c:pt>
                      <c:pt idx="1139">
                        <c:v>358.09219360351563</c:v>
                      </c:pt>
                      <c:pt idx="1140">
                        <c:v>358.72262573242188</c:v>
                      </c:pt>
                      <c:pt idx="1141">
                        <c:v>359.35308837890625</c:v>
                      </c:pt>
                      <c:pt idx="1142">
                        <c:v>359.9835205078125</c:v>
                      </c:pt>
                    </c:numCache>
                  </c:numRef>
                </c:xVal>
                <c:yVal>
                  <c:numRef>
                    <c:extLst xmlns:c15="http://schemas.microsoft.com/office/drawing/2012/chart">
                      <c:ext xmlns:c15="http://schemas.microsoft.com/office/drawing/2012/chart" uri="{02D57815-91ED-43cb-92C2-25804820EDAC}">
                        <c15:formulaRef>
                          <c15:sqref>'Graphs Task 1'!$AO$2:$AO$1144</c15:sqref>
                        </c15:formulaRef>
                      </c:ext>
                    </c:extLst>
                    <c:numCache>
                      <c:formatCode>General</c:formatCode>
                      <c:ptCount val="1143"/>
                      <c:pt idx="0">
                        <c:v>0.6227385401725769</c:v>
                      </c:pt>
                      <c:pt idx="1">
                        <c:v>0.62256807088851929</c:v>
                      </c:pt>
                      <c:pt idx="2">
                        <c:v>0.62266641855239868</c:v>
                      </c:pt>
                      <c:pt idx="3">
                        <c:v>0.62300711870193481</c:v>
                      </c:pt>
                      <c:pt idx="4">
                        <c:v>0.62356853485107422</c:v>
                      </c:pt>
                      <c:pt idx="5">
                        <c:v>0.62432247400283813</c:v>
                      </c:pt>
                      <c:pt idx="6">
                        <c:v>0.62524634599685669</c:v>
                      </c:pt>
                      <c:pt idx="7">
                        <c:v>0.6263461709022522</c:v>
                      </c:pt>
                      <c:pt idx="8">
                        <c:v>0.62764924764633179</c:v>
                      </c:pt>
                      <c:pt idx="9">
                        <c:v>0.62918877601623535</c:v>
                      </c:pt>
                      <c:pt idx="10">
                        <c:v>0.63098365068435669</c:v>
                      </c:pt>
                      <c:pt idx="11">
                        <c:v>0.63303440809249878</c:v>
                      </c:pt>
                      <c:pt idx="12">
                        <c:v>0.63533174991607666</c:v>
                      </c:pt>
                      <c:pt idx="13">
                        <c:v>0.63785982131958008</c:v>
                      </c:pt>
                      <c:pt idx="14">
                        <c:v>0.64059865474700928</c:v>
                      </c:pt>
                      <c:pt idx="15">
                        <c:v>0.64350008964538574</c:v>
                      </c:pt>
                      <c:pt idx="16">
                        <c:v>0.64650344848632813</c:v>
                      </c:pt>
                      <c:pt idx="17">
                        <c:v>0.64963150024414063</c:v>
                      </c:pt>
                      <c:pt idx="18">
                        <c:v>0.65292024612426758</c:v>
                      </c:pt>
                      <c:pt idx="19">
                        <c:v>0.65634697675704956</c:v>
                      </c:pt>
                      <c:pt idx="20">
                        <c:v>0.65989500284194946</c:v>
                      </c:pt>
                      <c:pt idx="21">
                        <c:v>0.66354435682296753</c:v>
                      </c:pt>
                      <c:pt idx="22">
                        <c:v>0.6672743558883667</c:v>
                      </c:pt>
                      <c:pt idx="23">
                        <c:v>0.6710701584815979</c:v>
                      </c:pt>
                      <c:pt idx="24">
                        <c:v>0.67491865158081055</c:v>
                      </c:pt>
                      <c:pt idx="25">
                        <c:v>0.67880213260650635</c:v>
                      </c:pt>
                      <c:pt idx="26">
                        <c:v>0.68270301818847656</c:v>
                      </c:pt>
                      <c:pt idx="27">
                        <c:v>0.68659752607345581</c:v>
                      </c:pt>
                      <c:pt idx="28">
                        <c:v>0.69046074151992798</c:v>
                      </c:pt>
                      <c:pt idx="29">
                        <c:v>0.69427835941314697</c:v>
                      </c:pt>
                      <c:pt idx="30">
                        <c:v>0.69804501533508301</c:v>
                      </c:pt>
                      <c:pt idx="31">
                        <c:v>0.70175635814666748</c:v>
                      </c:pt>
                      <c:pt idx="32">
                        <c:v>0.70540302991867065</c:v>
                      </c:pt>
                      <c:pt idx="33">
                        <c:v>0.70898264646530151</c:v>
                      </c:pt>
                      <c:pt idx="34">
                        <c:v>0.71248149871826172</c:v>
                      </c:pt>
                      <c:pt idx="35">
                        <c:v>0.71588891744613647</c:v>
                      </c:pt>
                      <c:pt idx="36">
                        <c:v>0.71919751167297363</c:v>
                      </c:pt>
                      <c:pt idx="37">
                        <c:v>0.72239869832992554</c:v>
                      </c:pt>
                      <c:pt idx="38">
                        <c:v>0.72548556327819824</c:v>
                      </c:pt>
                      <c:pt idx="39">
                        <c:v>0.72844976186752319</c:v>
                      </c:pt>
                      <c:pt idx="40">
                        <c:v>0.73126387596130371</c:v>
                      </c:pt>
                      <c:pt idx="41">
                        <c:v>0.73391908407211304</c:v>
                      </c:pt>
                      <c:pt idx="42">
                        <c:v>0.73641365766525269</c:v>
                      </c:pt>
                      <c:pt idx="43">
                        <c:v>0.73874133825302124</c:v>
                      </c:pt>
                      <c:pt idx="44">
                        <c:v>0.7408939003944397</c:v>
                      </c:pt>
                      <c:pt idx="45">
                        <c:v>0.74287229776382446</c:v>
                      </c:pt>
                      <c:pt idx="46">
                        <c:v>0.74467802047729492</c:v>
                      </c:pt>
                      <c:pt idx="47">
                        <c:v>0.74630790948867798</c:v>
                      </c:pt>
                      <c:pt idx="48">
                        <c:v>0.74776989221572876</c:v>
                      </c:pt>
                      <c:pt idx="49">
                        <c:v>0.7490578293800354</c:v>
                      </c:pt>
                      <c:pt idx="50">
                        <c:v>0.75016266107559204</c:v>
                      </c:pt>
                      <c:pt idx="51">
                        <c:v>0.7510826587677002</c:v>
                      </c:pt>
                      <c:pt idx="52">
                        <c:v>0.75181543827056885</c:v>
                      </c:pt>
                      <c:pt idx="53">
                        <c:v>0.75235682725906372</c:v>
                      </c:pt>
                      <c:pt idx="54">
                        <c:v>0.75270760059356689</c:v>
                      </c:pt>
                      <c:pt idx="55">
                        <c:v>0.75287091732025146</c:v>
                      </c:pt>
                      <c:pt idx="56">
                        <c:v>0.75284105539321899</c:v>
                      </c:pt>
                      <c:pt idx="57">
                        <c:v>0.75262433290481567</c:v>
                      </c:pt>
                      <c:pt idx="58">
                        <c:v>0.75222945213317871</c:v>
                      </c:pt>
                      <c:pt idx="59">
                        <c:v>0.75165635347366333</c:v>
                      </c:pt>
                      <c:pt idx="60">
                        <c:v>0.75091356039047241</c:v>
                      </c:pt>
                      <c:pt idx="61">
                        <c:v>0.75001376867294312</c:v>
                      </c:pt>
                      <c:pt idx="62">
                        <c:v>0.74896144866943359</c:v>
                      </c:pt>
                      <c:pt idx="63">
                        <c:v>0.74776065349578857</c:v>
                      </c:pt>
                      <c:pt idx="64">
                        <c:v>0.74642652273178101</c:v>
                      </c:pt>
                      <c:pt idx="65">
                        <c:v>0.74496650695800781</c:v>
                      </c:pt>
                      <c:pt idx="66">
                        <c:v>0.74338632822036743</c:v>
                      </c:pt>
                      <c:pt idx="67">
                        <c:v>0.74169868230819702</c:v>
                      </c:pt>
                      <c:pt idx="68">
                        <c:v>0.73991680145263672</c:v>
                      </c:pt>
                      <c:pt idx="69">
                        <c:v>0.73804974555969238</c:v>
                      </c:pt>
                      <c:pt idx="70">
                        <c:v>0.73611104488372803</c:v>
                      </c:pt>
                      <c:pt idx="71">
                        <c:v>0.73410964012145996</c:v>
                      </c:pt>
                      <c:pt idx="72">
                        <c:v>0.73205798864364624</c:v>
                      </c:pt>
                      <c:pt idx="73">
                        <c:v>0.72996693849563599</c:v>
                      </c:pt>
                      <c:pt idx="74">
                        <c:v>0.72784668207168579</c:v>
                      </c:pt>
                      <c:pt idx="75">
                        <c:v>0.72570806741714478</c:v>
                      </c:pt>
                      <c:pt idx="76">
                        <c:v>0.72355854511260986</c:v>
                      </c:pt>
                      <c:pt idx="77">
                        <c:v>0.72140687704086304</c:v>
                      </c:pt>
                      <c:pt idx="78">
                        <c:v>0.71926099061965942</c:v>
                      </c:pt>
                      <c:pt idx="79">
                        <c:v>0.71712714433670044</c:v>
                      </c:pt>
                      <c:pt idx="80">
                        <c:v>0.71501052379608154</c:v>
                      </c:pt>
                      <c:pt idx="81">
                        <c:v>0.71291434764862061</c:v>
                      </c:pt>
                      <c:pt idx="82">
                        <c:v>0.71084308624267578</c:v>
                      </c:pt>
                      <c:pt idx="83">
                        <c:v>0.70880031585693359</c:v>
                      </c:pt>
                      <c:pt idx="84">
                        <c:v>0.70678865909576416</c:v>
                      </c:pt>
                      <c:pt idx="85">
                        <c:v>0.70481151342391968</c:v>
                      </c:pt>
                      <c:pt idx="86">
                        <c:v>0.70287412405014038</c:v>
                      </c:pt>
                      <c:pt idx="87">
                        <c:v>0.70098042488098145</c:v>
                      </c:pt>
                      <c:pt idx="88">
                        <c:v>0.69913285970687866</c:v>
                      </c:pt>
                      <c:pt idx="89">
                        <c:v>0.69733625650405884</c:v>
                      </c:pt>
                      <c:pt idx="90">
                        <c:v>0.69559532403945923</c:v>
                      </c:pt>
                      <c:pt idx="91">
                        <c:v>0.69391363859176636</c:v>
                      </c:pt>
                      <c:pt idx="92">
                        <c:v>0.6922946572303772</c:v>
                      </c:pt>
                      <c:pt idx="93">
                        <c:v>0.69074141979217529</c:v>
                      </c:pt>
                      <c:pt idx="94">
                        <c:v>0.68925446271896362</c:v>
                      </c:pt>
                      <c:pt idx="95">
                        <c:v>0.68783670663833618</c:v>
                      </c:pt>
                      <c:pt idx="96">
                        <c:v>0.6864890456199646</c:v>
                      </c:pt>
                      <c:pt idx="97">
                        <c:v>0.68520998954772949</c:v>
                      </c:pt>
                      <c:pt idx="98">
                        <c:v>0.68399792909622192</c:v>
                      </c:pt>
                      <c:pt idx="99">
                        <c:v>0.68285489082336426</c:v>
                      </c:pt>
                      <c:pt idx="100">
                        <c:v>0.68178147077560425</c:v>
                      </c:pt>
                      <c:pt idx="101">
                        <c:v>0.68077570199966431</c:v>
                      </c:pt>
                      <c:pt idx="102">
                        <c:v>0.67983925342559814</c:v>
                      </c:pt>
                      <c:pt idx="103">
                        <c:v>0.67897313833236694</c:v>
                      </c:pt>
                      <c:pt idx="104">
                        <c:v>0.67817866802215576</c:v>
                      </c:pt>
                      <c:pt idx="105">
                        <c:v>0.67745643854141235</c:v>
                      </c:pt>
                      <c:pt idx="106">
                        <c:v>0.67680954933166504</c:v>
                      </c:pt>
                      <c:pt idx="107">
                        <c:v>0.67624622583389282</c:v>
                      </c:pt>
                      <c:pt idx="108">
                        <c:v>0.67577588558197021</c:v>
                      </c:pt>
                      <c:pt idx="109">
                        <c:v>0.67541056871414185</c:v>
                      </c:pt>
                      <c:pt idx="110">
                        <c:v>0.67517876625061035</c:v>
                      </c:pt>
                      <c:pt idx="111">
                        <c:v>0.67511564493179321</c:v>
                      </c:pt>
                      <c:pt idx="112">
                        <c:v>0.67535179853439331</c:v>
                      </c:pt>
                      <c:pt idx="113">
                        <c:v>0.6761438250541687</c:v>
                      </c:pt>
                      <c:pt idx="114">
                        <c:v>0.67730462551116943</c:v>
                      </c:pt>
                      <c:pt idx="115">
                        <c:v>0.67846047878265381</c:v>
                      </c:pt>
                      <c:pt idx="116">
                        <c:v>0.67967379093170166</c:v>
                      </c:pt>
                      <c:pt idx="117">
                        <c:v>0.68092477321624756</c:v>
                      </c:pt>
                      <c:pt idx="118">
                        <c:v>0.68219012022018433</c:v>
                      </c:pt>
                      <c:pt idx="119">
                        <c:v>0.68345111608505249</c:v>
                      </c:pt>
                      <c:pt idx="120">
                        <c:v>0.68469488620758057</c:v>
                      </c:pt>
                      <c:pt idx="121">
                        <c:v>0.68591195344924927</c:v>
                      </c:pt>
                      <c:pt idx="122">
                        <c:v>0.68710052967071533</c:v>
                      </c:pt>
                      <c:pt idx="123">
                        <c:v>0.68825834989547729</c:v>
                      </c:pt>
                      <c:pt idx="124">
                        <c:v>0.68939065933227539</c:v>
                      </c:pt>
                      <c:pt idx="125">
                        <c:v>0.69050115346908569</c:v>
                      </c:pt>
                      <c:pt idx="126">
                        <c:v>0.69159406423568726</c:v>
                      </c:pt>
                      <c:pt idx="127">
                        <c:v>0.69267070293426514</c:v>
                      </c:pt>
                      <c:pt idx="128">
                        <c:v>0.69373351335525513</c:v>
                      </c:pt>
                      <c:pt idx="129">
                        <c:v>0.69478529691696167</c:v>
                      </c:pt>
                      <c:pt idx="130">
                        <c:v>0.69582688808441162</c:v>
                      </c:pt>
                      <c:pt idx="131">
                        <c:v>0.6968618631362915</c:v>
                      </c:pt>
                      <c:pt idx="132">
                        <c:v>0.69789296388626099</c:v>
                      </c:pt>
                      <c:pt idx="133">
                        <c:v>0.69892102479934692</c:v>
                      </c:pt>
                      <c:pt idx="134">
                        <c:v>0.69994580745697021</c:v>
                      </c:pt>
                      <c:pt idx="135">
                        <c:v>0.70096373558044434</c:v>
                      </c:pt>
                      <c:pt idx="136">
                        <c:v>0.70197147130966187</c:v>
                      </c:pt>
                      <c:pt idx="137">
                        <c:v>0.70296120643615723</c:v>
                      </c:pt>
                      <c:pt idx="138">
                        <c:v>0.70392858982086182</c:v>
                      </c:pt>
                      <c:pt idx="139">
                        <c:v>0.70487463474273682</c:v>
                      </c:pt>
                      <c:pt idx="140">
                        <c:v>0.70579975843429565</c:v>
                      </c:pt>
                      <c:pt idx="141">
                        <c:v>0.70670890808105469</c:v>
                      </c:pt>
                      <c:pt idx="142">
                        <c:v>0.70760774612426758</c:v>
                      </c:pt>
                      <c:pt idx="143">
                        <c:v>0.70850610733032227</c:v>
                      </c:pt>
                      <c:pt idx="144">
                        <c:v>0.70941823720932007</c:v>
                      </c:pt>
                      <c:pt idx="145">
                        <c:v>0.71037262678146362</c:v>
                      </c:pt>
                      <c:pt idx="146">
                        <c:v>0.71137064695358276</c:v>
                      </c:pt>
                      <c:pt idx="147">
                        <c:v>0.7123875617980957</c:v>
                      </c:pt>
                      <c:pt idx="148">
                        <c:v>0.71343159675598145</c:v>
                      </c:pt>
                      <c:pt idx="149">
                        <c:v>0.71449869871139526</c:v>
                      </c:pt>
                      <c:pt idx="150">
                        <c:v>0.71558159589767456</c:v>
                      </c:pt>
                      <c:pt idx="151">
                        <c:v>0.71667402982711792</c:v>
                      </c:pt>
                      <c:pt idx="152">
                        <c:v>0.71776998043060303</c:v>
                      </c:pt>
                      <c:pt idx="153">
                        <c:v>0.71886724233627319</c:v>
                      </c:pt>
                      <c:pt idx="154">
                        <c:v>0.71996432542800903</c:v>
                      </c:pt>
                      <c:pt idx="155">
                        <c:v>0.72106254100799561</c:v>
                      </c:pt>
                      <c:pt idx="156">
                        <c:v>0.72216558456420898</c:v>
                      </c:pt>
                      <c:pt idx="157">
                        <c:v>0.72327667474746704</c:v>
                      </c:pt>
                      <c:pt idx="158">
                        <c:v>0.72439759969711304</c:v>
                      </c:pt>
                      <c:pt idx="159">
                        <c:v>0.7255290150642395</c:v>
                      </c:pt>
                      <c:pt idx="160">
                        <c:v>0.72667223215103149</c:v>
                      </c:pt>
                      <c:pt idx="161">
                        <c:v>0.72782927751541138</c:v>
                      </c:pt>
                      <c:pt idx="162">
                        <c:v>0.72900021076202393</c:v>
                      </c:pt>
                      <c:pt idx="163">
                        <c:v>0.73018556833267212</c:v>
                      </c:pt>
                      <c:pt idx="164">
                        <c:v>0.73138564825057983</c:v>
                      </c:pt>
                      <c:pt idx="165">
                        <c:v>0.73260051012039185</c:v>
                      </c:pt>
                      <c:pt idx="166">
                        <c:v>0.73382985591888428</c:v>
                      </c:pt>
                      <c:pt idx="167">
                        <c:v>0.73507362604141235</c:v>
                      </c:pt>
                      <c:pt idx="168">
                        <c:v>0.7363315224647522</c:v>
                      </c:pt>
                      <c:pt idx="169">
                        <c:v>0.73760360479354858</c:v>
                      </c:pt>
                      <c:pt idx="170">
                        <c:v>0.7388908863067627</c:v>
                      </c:pt>
                      <c:pt idx="171">
                        <c:v>0.74019461870193481</c:v>
                      </c:pt>
                      <c:pt idx="172">
                        <c:v>0.74151498079299927</c:v>
                      </c:pt>
                      <c:pt idx="173">
                        <c:v>0.74285376071929932</c:v>
                      </c:pt>
                      <c:pt idx="174">
                        <c:v>0.74421334266662598</c:v>
                      </c:pt>
                      <c:pt idx="175">
                        <c:v>0.74559313058853149</c:v>
                      </c:pt>
                      <c:pt idx="176">
                        <c:v>0.74699395895004272</c:v>
                      </c:pt>
                      <c:pt idx="177">
                        <c:v>0.74841660261154175</c:v>
                      </c:pt>
                      <c:pt idx="178">
                        <c:v>0.74986028671264648</c:v>
                      </c:pt>
                      <c:pt idx="179">
                        <c:v>0.75132507085800171</c:v>
                      </c:pt>
                      <c:pt idx="180">
                        <c:v>0.75281029939651489</c:v>
                      </c:pt>
                      <c:pt idx="181">
                        <c:v>0.75431609153747559</c:v>
                      </c:pt>
                      <c:pt idx="182">
                        <c:v>0.75584179162979126</c:v>
                      </c:pt>
                      <c:pt idx="183">
                        <c:v>0.75738722085952759</c:v>
                      </c:pt>
                      <c:pt idx="184">
                        <c:v>0.75895148515701294</c:v>
                      </c:pt>
                      <c:pt idx="185">
                        <c:v>0.76053416728973389</c:v>
                      </c:pt>
                      <c:pt idx="186">
                        <c:v>0.76213645935058594</c:v>
                      </c:pt>
                      <c:pt idx="187">
                        <c:v>0.76375710964202881</c:v>
                      </c:pt>
                      <c:pt idx="188">
                        <c:v>0.76539617776870728</c:v>
                      </c:pt>
                      <c:pt idx="189">
                        <c:v>0.76705300807952881</c:v>
                      </c:pt>
                      <c:pt idx="190">
                        <c:v>0.76872760057449341</c:v>
                      </c:pt>
                      <c:pt idx="191">
                        <c:v>0.77041977643966675</c:v>
                      </c:pt>
                      <c:pt idx="192">
                        <c:v>0.7721293568611145</c:v>
                      </c:pt>
                      <c:pt idx="193">
                        <c:v>0.77385646104812622</c:v>
                      </c:pt>
                      <c:pt idx="194">
                        <c:v>0.77560102939605713</c:v>
                      </c:pt>
                      <c:pt idx="195">
                        <c:v>0.77736330032348633</c:v>
                      </c:pt>
                      <c:pt idx="196">
                        <c:v>0.77914309501647949</c:v>
                      </c:pt>
                      <c:pt idx="197">
                        <c:v>0.78094089031219482</c:v>
                      </c:pt>
                      <c:pt idx="198">
                        <c:v>0.78275603055953979</c:v>
                      </c:pt>
                      <c:pt idx="199">
                        <c:v>0.78458917140960693</c:v>
                      </c:pt>
                      <c:pt idx="200">
                        <c:v>0.78644007444381714</c:v>
                      </c:pt>
                      <c:pt idx="201">
                        <c:v>0.78830987215042114</c:v>
                      </c:pt>
                      <c:pt idx="202">
                        <c:v>0.79019886255264282</c:v>
                      </c:pt>
                      <c:pt idx="203">
                        <c:v>0.79210615158081055</c:v>
                      </c:pt>
                      <c:pt idx="204">
                        <c:v>0.7940332293510437</c:v>
                      </c:pt>
                      <c:pt idx="205">
                        <c:v>0.79597997665405273</c:v>
                      </c:pt>
                      <c:pt idx="206">
                        <c:v>0.79794704914093018</c:v>
                      </c:pt>
                      <c:pt idx="207">
                        <c:v>0.79993486404418945</c:v>
                      </c:pt>
                      <c:pt idx="208">
                        <c:v>0.80194377899169922</c:v>
                      </c:pt>
                      <c:pt idx="209">
                        <c:v>0.80397433042526245</c:v>
                      </c:pt>
                      <c:pt idx="210">
                        <c:v>0.80602765083312988</c:v>
                      </c:pt>
                      <c:pt idx="211">
                        <c:v>0.80810379981994629</c:v>
                      </c:pt>
                      <c:pt idx="212">
                        <c:v>0.81020385026931763</c:v>
                      </c:pt>
                      <c:pt idx="213">
                        <c:v>0.81232857704162598</c:v>
                      </c:pt>
                      <c:pt idx="214">
                        <c:v>0.81447941064834595</c:v>
                      </c:pt>
                      <c:pt idx="215">
                        <c:v>0.8166547417640686</c:v>
                      </c:pt>
                      <c:pt idx="216">
                        <c:v>0.81885689496994019</c:v>
                      </c:pt>
                      <c:pt idx="217">
                        <c:v>0.82108557224273682</c:v>
                      </c:pt>
                      <c:pt idx="218">
                        <c:v>0.82334136962890625</c:v>
                      </c:pt>
                      <c:pt idx="219">
                        <c:v>0.82562559843063354</c:v>
                      </c:pt>
                      <c:pt idx="220">
                        <c:v>0.8279375433921814</c:v>
                      </c:pt>
                      <c:pt idx="221">
                        <c:v>0.83027893304824829</c:v>
                      </c:pt>
                      <c:pt idx="222">
                        <c:v>0.83264976739883423</c:v>
                      </c:pt>
                      <c:pt idx="223">
                        <c:v>0.83505088090896606</c:v>
                      </c:pt>
                      <c:pt idx="224">
                        <c:v>0.83748364448547363</c:v>
                      </c:pt>
                      <c:pt idx="225">
                        <c:v>0.8399469256401062</c:v>
                      </c:pt>
                      <c:pt idx="226">
                        <c:v>0.84244215488433838</c:v>
                      </c:pt>
                      <c:pt idx="227">
                        <c:v>0.84497010707855225</c:v>
                      </c:pt>
                      <c:pt idx="228">
                        <c:v>0.8475307822227478</c:v>
                      </c:pt>
                      <c:pt idx="229">
                        <c:v>0.85012447834014893</c:v>
                      </c:pt>
                      <c:pt idx="230">
                        <c:v>0.8527522087097168</c:v>
                      </c:pt>
                      <c:pt idx="231">
                        <c:v>0.85541504621505737</c:v>
                      </c:pt>
                      <c:pt idx="232">
                        <c:v>0.85811293125152588</c:v>
                      </c:pt>
                      <c:pt idx="233">
                        <c:v>0.86084663867950439</c:v>
                      </c:pt>
                      <c:pt idx="234">
                        <c:v>0.86361581087112427</c:v>
                      </c:pt>
                      <c:pt idx="235">
                        <c:v>0.86642026901245117</c:v>
                      </c:pt>
                      <c:pt idx="236">
                        <c:v>0.86925917863845825</c:v>
                      </c:pt>
                      <c:pt idx="237">
                        <c:v>0.87213337421417236</c:v>
                      </c:pt>
                      <c:pt idx="238">
                        <c:v>0.87504178285598755</c:v>
                      </c:pt>
                      <c:pt idx="239">
                        <c:v>0.87798559665679932</c:v>
                      </c:pt>
                      <c:pt idx="240">
                        <c:v>0.88096415996551514</c:v>
                      </c:pt>
                      <c:pt idx="241">
                        <c:v>0.88397735357284546</c:v>
                      </c:pt>
                      <c:pt idx="242">
                        <c:v>0.88702595233917236</c:v>
                      </c:pt>
                      <c:pt idx="243">
                        <c:v>0.89010953903198242</c:v>
                      </c:pt>
                      <c:pt idx="244">
                        <c:v>0.89322853088378906</c:v>
                      </c:pt>
                      <c:pt idx="245">
                        <c:v>0.89638364315032959</c:v>
                      </c:pt>
                      <c:pt idx="246">
                        <c:v>0.89957493543624878</c:v>
                      </c:pt>
                      <c:pt idx="247">
                        <c:v>0.90280300378799438</c:v>
                      </c:pt>
                      <c:pt idx="248">
                        <c:v>0.90606898069381714</c:v>
                      </c:pt>
                      <c:pt idx="249">
                        <c:v>0.90937316417694092</c:v>
                      </c:pt>
                      <c:pt idx="250">
                        <c:v>0.91271620988845825</c:v>
                      </c:pt>
                      <c:pt idx="251">
                        <c:v>0.91609686613082886</c:v>
                      </c:pt>
                      <c:pt idx="252">
                        <c:v>0.91951644420623779</c:v>
                      </c:pt>
                      <c:pt idx="253">
                        <c:v>0.92297470569610596</c:v>
                      </c:pt>
                      <c:pt idx="254">
                        <c:v>0.92647135257720947</c:v>
                      </c:pt>
                      <c:pt idx="255">
                        <c:v>0.93000710010528564</c:v>
                      </c:pt>
                      <c:pt idx="256">
                        <c:v>0.93358099460601807</c:v>
                      </c:pt>
                      <c:pt idx="257">
                        <c:v>0.93719375133514404</c:v>
                      </c:pt>
                      <c:pt idx="258">
                        <c:v>0.94084525108337402</c:v>
                      </c:pt>
                      <c:pt idx="259">
                        <c:v>0.94453608989715576</c:v>
                      </c:pt>
                      <c:pt idx="260">
                        <c:v>0.94826632738113403</c:v>
                      </c:pt>
                      <c:pt idx="261">
                        <c:v>0.95203578472137451</c:v>
                      </c:pt>
                      <c:pt idx="262">
                        <c:v>0.95584434270858765</c:v>
                      </c:pt>
                      <c:pt idx="263">
                        <c:v>0.95969313383102417</c:v>
                      </c:pt>
                      <c:pt idx="264">
                        <c:v>0.96358227729797363</c:v>
                      </c:pt>
                      <c:pt idx="265">
                        <c:v>0.96751105785369873</c:v>
                      </c:pt>
                      <c:pt idx="266">
                        <c:v>0.97147947549819946</c:v>
                      </c:pt>
                      <c:pt idx="267">
                        <c:v>0.97548669576644897</c:v>
                      </c:pt>
                      <c:pt idx="268">
                        <c:v>0.97953474521636963</c:v>
                      </c:pt>
                      <c:pt idx="269">
                        <c:v>0.98362272977828979</c:v>
                      </c:pt>
                      <c:pt idx="270">
                        <c:v>0.9877503514289856</c:v>
                      </c:pt>
                      <c:pt idx="271">
                        <c:v>0.99191886186599731</c:v>
                      </c:pt>
                      <c:pt idx="272">
                        <c:v>0.99612748622894287</c:v>
                      </c:pt>
                      <c:pt idx="273">
                        <c:v>1.0003764629364014</c:v>
                      </c:pt>
                      <c:pt idx="274">
                        <c:v>1.0046660900115967</c:v>
                      </c:pt>
                      <c:pt idx="275">
                        <c:v>1.0089967250823975</c:v>
                      </c:pt>
                      <c:pt idx="276">
                        <c:v>1.0133675336837769</c:v>
                      </c:pt>
                      <c:pt idx="277">
                        <c:v>1.0177794694900513</c:v>
                      </c:pt>
                      <c:pt idx="278">
                        <c:v>1.0222321748733521</c:v>
                      </c:pt>
                      <c:pt idx="279">
                        <c:v>1.0267258882522583</c:v>
                      </c:pt>
                      <c:pt idx="280">
                        <c:v>1.0312608480453491</c:v>
                      </c:pt>
                      <c:pt idx="281">
                        <c:v>1.035836935043335</c:v>
                      </c:pt>
                      <c:pt idx="282">
                        <c:v>1.0404542684555054</c:v>
                      </c:pt>
                      <c:pt idx="283">
                        <c:v>1.0451146364212036</c:v>
                      </c:pt>
                      <c:pt idx="284">
                        <c:v>1.0498172044754028</c:v>
                      </c:pt>
                      <c:pt idx="285">
                        <c:v>1.0545612573623657</c:v>
                      </c:pt>
                      <c:pt idx="286">
                        <c:v>1.0593481063842773</c:v>
                      </c:pt>
                      <c:pt idx="287">
                        <c:v>1.0641779899597168</c:v>
                      </c:pt>
                      <c:pt idx="288">
                        <c:v>1.0690522193908691</c:v>
                      </c:pt>
                      <c:pt idx="289">
                        <c:v>1.0739705562591553</c:v>
                      </c:pt>
                      <c:pt idx="290">
                        <c:v>1.0789331197738647</c:v>
                      </c:pt>
                      <c:pt idx="291">
                        <c:v>1.0839399099349976</c:v>
                      </c:pt>
                      <c:pt idx="292">
                        <c:v>1.0889904499053955</c:v>
                      </c:pt>
                      <c:pt idx="293">
                        <c:v>1.0940847396850586</c:v>
                      </c:pt>
                      <c:pt idx="294">
                        <c:v>1.0992228984832764</c:v>
                      </c:pt>
                      <c:pt idx="295">
                        <c:v>1.1044048070907593</c:v>
                      </c:pt>
                      <c:pt idx="296">
                        <c:v>1.1096301078796387</c:v>
                      </c:pt>
                      <c:pt idx="297">
                        <c:v>1.1148979663848877</c:v>
                      </c:pt>
                      <c:pt idx="298">
                        <c:v>1.1202108860015869</c:v>
                      </c:pt>
                      <c:pt idx="299">
                        <c:v>1.1255683898925781</c:v>
                      </c:pt>
                      <c:pt idx="300">
                        <c:v>1.1309700012207031</c:v>
                      </c:pt>
                      <c:pt idx="301">
                        <c:v>1.1364142894744873</c:v>
                      </c:pt>
                      <c:pt idx="302">
                        <c:v>1.1419023275375366</c:v>
                      </c:pt>
                      <c:pt idx="303">
                        <c:v>1.1474334001541138</c:v>
                      </c:pt>
                      <c:pt idx="304">
                        <c:v>1.1530075073242188</c:v>
                      </c:pt>
                      <c:pt idx="305">
                        <c:v>1.1586233377456665</c:v>
                      </c:pt>
                      <c:pt idx="306">
                        <c:v>1.1642806529998779</c:v>
                      </c:pt>
                      <c:pt idx="307">
                        <c:v>1.169978141784668</c:v>
                      </c:pt>
                      <c:pt idx="308">
                        <c:v>1.1757150888442993</c:v>
                      </c:pt>
                      <c:pt idx="309">
                        <c:v>1.1814912557601929</c:v>
                      </c:pt>
                      <c:pt idx="310">
                        <c:v>1.1873066425323486</c:v>
                      </c:pt>
                      <c:pt idx="311">
                        <c:v>1.1931610107421875</c:v>
                      </c:pt>
                      <c:pt idx="312">
                        <c:v>1.1990542411804199</c:v>
                      </c:pt>
                      <c:pt idx="313">
                        <c:v>1.2049872875213623</c:v>
                      </c:pt>
                      <c:pt idx="314">
                        <c:v>1.2109593152999878</c:v>
                      </c:pt>
                      <c:pt idx="315">
                        <c:v>1.2169699668884277</c:v>
                      </c:pt>
                      <c:pt idx="316">
                        <c:v>1.2230194807052612</c:v>
                      </c:pt>
                      <c:pt idx="317">
                        <c:v>1.2291086912155151</c:v>
                      </c:pt>
                      <c:pt idx="318">
                        <c:v>1.2352384328842163</c:v>
                      </c:pt>
                      <c:pt idx="319">
                        <c:v>1.2414075136184692</c:v>
                      </c:pt>
                      <c:pt idx="320">
                        <c:v>1.2476165294647217</c:v>
                      </c:pt>
                      <c:pt idx="321">
                        <c:v>1.253864049911499</c:v>
                      </c:pt>
                      <c:pt idx="322">
                        <c:v>1.2601523399353027</c:v>
                      </c:pt>
                      <c:pt idx="323">
                        <c:v>1.2664819955825806</c:v>
                      </c:pt>
                      <c:pt idx="324">
                        <c:v>1.2728548049926758</c:v>
                      </c:pt>
                      <c:pt idx="325">
                        <c:v>1.2792718410491943</c:v>
                      </c:pt>
                      <c:pt idx="326">
                        <c:v>1.2857358455657959</c:v>
                      </c:pt>
                      <c:pt idx="327">
                        <c:v>1.2922478914260864</c:v>
                      </c:pt>
                      <c:pt idx="328">
                        <c:v>1.2988079786300659</c:v>
                      </c:pt>
                      <c:pt idx="329">
                        <c:v>1.3054171800613403</c:v>
                      </c:pt>
                      <c:pt idx="330">
                        <c:v>1.3120759725570679</c:v>
                      </c:pt>
                      <c:pt idx="331">
                        <c:v>1.3187854290008545</c:v>
                      </c:pt>
                      <c:pt idx="332">
                        <c:v>1.3255449533462524</c:v>
                      </c:pt>
                      <c:pt idx="333">
                        <c:v>1.332356333732605</c:v>
                      </c:pt>
                      <c:pt idx="334">
                        <c:v>1.3392190933227539</c:v>
                      </c:pt>
                      <c:pt idx="335">
                        <c:v>1.3461346626281738</c:v>
                      </c:pt>
                      <c:pt idx="336">
                        <c:v>1.3531041145324707</c:v>
                      </c:pt>
                      <c:pt idx="337">
                        <c:v>1.3601284027099609</c:v>
                      </c:pt>
                      <c:pt idx="338">
                        <c:v>1.3672070503234863</c:v>
                      </c:pt>
                      <c:pt idx="339">
                        <c:v>1.3743423223495483</c:v>
                      </c:pt>
                      <c:pt idx="340">
                        <c:v>1.3815346956253052</c:v>
                      </c:pt>
                      <c:pt idx="341">
                        <c:v>1.3887860774993896</c:v>
                      </c:pt>
                      <c:pt idx="342">
                        <c:v>1.3960955142974854</c:v>
                      </c:pt>
                      <c:pt idx="343">
                        <c:v>1.4034643173217773</c:v>
                      </c:pt>
                      <c:pt idx="344">
                        <c:v>1.4108939170837402</c:v>
                      </c:pt>
                      <c:pt idx="345">
                        <c:v>1.4183847904205322</c:v>
                      </c:pt>
                      <c:pt idx="346">
                        <c:v>1.4259393215179443</c:v>
                      </c:pt>
                      <c:pt idx="347">
                        <c:v>1.4335540533065796</c:v>
                      </c:pt>
                      <c:pt idx="348">
                        <c:v>1.4412270784378052</c:v>
                      </c:pt>
                      <c:pt idx="349">
                        <c:v>1.4489601850509644</c:v>
                      </c:pt>
                      <c:pt idx="350">
                        <c:v>1.4567567110061646</c:v>
                      </c:pt>
                      <c:pt idx="351">
                        <c:v>1.4646162986755371</c:v>
                      </c:pt>
                      <c:pt idx="352">
                        <c:v>1.4725446701049805</c:v>
                      </c:pt>
                      <c:pt idx="353">
                        <c:v>1.4805431365966797</c:v>
                      </c:pt>
                      <c:pt idx="354">
                        <c:v>1.4886149168014526</c:v>
                      </c:pt>
                      <c:pt idx="355">
                        <c:v>1.4967604875564575</c:v>
                      </c:pt>
                      <c:pt idx="356">
                        <c:v>1.5049824714660645</c:v>
                      </c:pt>
                      <c:pt idx="357">
                        <c:v>1.5132824182510376</c:v>
                      </c:pt>
                      <c:pt idx="358">
                        <c:v>1.5216635465621948</c:v>
                      </c:pt>
                      <c:pt idx="359">
                        <c:v>1.530128002166748</c:v>
                      </c:pt>
                      <c:pt idx="360">
                        <c:v>1.5386770963668823</c:v>
                      </c:pt>
                      <c:pt idx="361">
                        <c:v>1.5473134517669678</c:v>
                      </c:pt>
                      <c:pt idx="362">
                        <c:v>1.5560393333435059</c:v>
                      </c:pt>
                      <c:pt idx="363">
                        <c:v>1.564858078956604</c:v>
                      </c:pt>
                      <c:pt idx="364">
                        <c:v>1.5737706422805786</c:v>
                      </c:pt>
                      <c:pt idx="365">
                        <c:v>1.5827809572219849</c:v>
                      </c:pt>
                      <c:pt idx="366">
                        <c:v>1.5918910503387451</c:v>
                      </c:pt>
                      <c:pt idx="367">
                        <c:v>1.6011044979095459</c:v>
                      </c:pt>
                      <c:pt idx="368">
                        <c:v>1.6103969812393188</c:v>
                      </c:pt>
                      <c:pt idx="369">
                        <c:v>1.6196728944778442</c:v>
                      </c:pt>
                      <c:pt idx="370">
                        <c:v>1.6288954019546509</c:v>
                      </c:pt>
                      <c:pt idx="371">
                        <c:v>1.6380773782730103</c:v>
                      </c:pt>
                      <c:pt idx="372">
                        <c:v>1.6472404003143311</c:v>
                      </c:pt>
                      <c:pt idx="373">
                        <c:v>1.6564083099365234</c:v>
                      </c:pt>
                      <c:pt idx="374">
                        <c:v>1.665607213973999</c:v>
                      </c:pt>
                      <c:pt idx="375">
                        <c:v>1.674863338470459</c:v>
                      </c:pt>
                      <c:pt idx="376">
                        <c:v>1.6841984987258911</c:v>
                      </c:pt>
                      <c:pt idx="377">
                        <c:v>1.6936346292495728</c:v>
                      </c:pt>
                      <c:pt idx="378">
                        <c:v>1.703190803527832</c:v>
                      </c:pt>
                      <c:pt idx="379">
                        <c:v>1.7128883600234985</c:v>
                      </c:pt>
                      <c:pt idx="380">
                        <c:v>1.7227468490600586</c:v>
                      </c:pt>
                      <c:pt idx="381">
                        <c:v>1.7327860593795776</c:v>
                      </c:pt>
                      <c:pt idx="382">
                        <c:v>1.7430225610733032</c:v>
                      </c:pt>
                      <c:pt idx="383">
                        <c:v>1.7534722089767456</c:v>
                      </c:pt>
                      <c:pt idx="384">
                        <c:v>1.7641470432281494</c:v>
                      </c:pt>
                      <c:pt idx="385">
                        <c:v>1.7750567197799683</c:v>
                      </c:pt>
                      <c:pt idx="386">
                        <c:v>1.7862070798873901</c:v>
                      </c:pt>
                      <c:pt idx="387">
                        <c:v>1.7975989580154419</c:v>
                      </c:pt>
                      <c:pt idx="388">
                        <c:v>1.8092360496520996</c:v>
                      </c:pt>
                      <c:pt idx="389">
                        <c:v>1.8211197853088379</c:v>
                      </c:pt>
                      <c:pt idx="390">
                        <c:v>1.8332535028457642</c:v>
                      </c:pt>
                      <c:pt idx="391">
                        <c:v>1.8456369638442993</c:v>
                      </c:pt>
                      <c:pt idx="392">
                        <c:v>1.8582744598388672</c:v>
                      </c:pt>
                      <c:pt idx="393">
                        <c:v>1.8711698055267334</c:v>
                      </c:pt>
                      <c:pt idx="394">
                        <c:v>1.884326696395874</c:v>
                      </c:pt>
                      <c:pt idx="395">
                        <c:v>1.8977503776550293</c:v>
                      </c:pt>
                      <c:pt idx="396">
                        <c:v>1.9114452600479126</c:v>
                      </c:pt>
                      <c:pt idx="397">
                        <c:v>1.9254182577133179</c:v>
                      </c:pt>
                      <c:pt idx="398">
                        <c:v>1.9396771192550659</c:v>
                      </c:pt>
                      <c:pt idx="399">
                        <c:v>1.9542312622070313</c:v>
                      </c:pt>
                      <c:pt idx="400">
                        <c:v>1.9690854549407959</c:v>
                      </c:pt>
                      <c:pt idx="401">
                        <c:v>1.9842513799667358</c:v>
                      </c:pt>
                      <c:pt idx="402">
                        <c:v>1.999739408493042</c:v>
                      </c:pt>
                      <c:pt idx="403">
                        <c:v>2.0155603885650635</c:v>
                      </c:pt>
                      <c:pt idx="404">
                        <c:v>2.0317249298095703</c:v>
                      </c:pt>
                      <c:pt idx="405">
                        <c:v>2.0482404232025146</c:v>
                      </c:pt>
                      <c:pt idx="406">
                        <c:v>2.0651202201843262</c:v>
                      </c:pt>
                      <c:pt idx="407">
                        <c:v>2.0823750495910645</c:v>
                      </c:pt>
                      <c:pt idx="408">
                        <c:v>2.1000175476074219</c:v>
                      </c:pt>
                      <c:pt idx="409">
                        <c:v>2.1180589199066162</c:v>
                      </c:pt>
                      <c:pt idx="410">
                        <c:v>2.1365118026733398</c:v>
                      </c:pt>
                      <c:pt idx="411">
                        <c:v>2.1553864479064941</c:v>
                      </c:pt>
                      <c:pt idx="412">
                        <c:v>2.1746938228607178</c:v>
                      </c:pt>
                      <c:pt idx="413">
                        <c:v>2.1944465637207031</c:v>
                      </c:pt>
                      <c:pt idx="414">
                        <c:v>2.214653491973877</c:v>
                      </c:pt>
                      <c:pt idx="415">
                        <c:v>2.2352299690246582</c:v>
                      </c:pt>
                      <c:pt idx="416">
                        <c:v>2.2561569213867188</c:v>
                      </c:pt>
                      <c:pt idx="417">
                        <c:v>2.2775540351867676</c:v>
                      </c:pt>
                      <c:pt idx="418">
                        <c:v>2.2994475364685059</c:v>
                      </c:pt>
                      <c:pt idx="419">
                        <c:v>2.3218564987182617</c:v>
                      </c:pt>
                      <c:pt idx="420">
                        <c:v>2.3447914123535156</c:v>
                      </c:pt>
                      <c:pt idx="421">
                        <c:v>2.3682653903961182</c:v>
                      </c:pt>
                      <c:pt idx="422">
                        <c:v>2.3922979831695557</c:v>
                      </c:pt>
                      <c:pt idx="423">
                        <c:v>2.4168996810913086</c:v>
                      </c:pt>
                      <c:pt idx="424">
                        <c:v>2.4420919418334961</c:v>
                      </c:pt>
                      <c:pt idx="425">
                        <c:v>2.4678912162780762</c:v>
                      </c:pt>
                      <c:pt idx="426">
                        <c:v>2.4943184852600098</c:v>
                      </c:pt>
                      <c:pt idx="427">
                        <c:v>2.5213937759399414</c:v>
                      </c:pt>
                      <c:pt idx="428">
                        <c:v>2.5491399765014648</c:v>
                      </c:pt>
                      <c:pt idx="429">
                        <c:v>2.5775749683380127</c:v>
                      </c:pt>
                      <c:pt idx="430">
                        <c:v>2.6067245006561279</c:v>
                      </c:pt>
                      <c:pt idx="431">
                        <c:v>2.6366004943847656</c:v>
                      </c:pt>
                      <c:pt idx="432">
                        <c:v>2.6672277450561523</c:v>
                      </c:pt>
                      <c:pt idx="433">
                        <c:v>2.6986322402954102</c:v>
                      </c:pt>
                      <c:pt idx="434">
                        <c:v>2.7308316230773926</c:v>
                      </c:pt>
                      <c:pt idx="435">
                        <c:v>2.7638518810272217</c:v>
                      </c:pt>
                      <c:pt idx="436">
                        <c:v>2.7977137565612793</c:v>
                      </c:pt>
                      <c:pt idx="437">
                        <c:v>2.8324465751647949</c:v>
                      </c:pt>
                      <c:pt idx="438">
                        <c:v>2.8680810928344727</c:v>
                      </c:pt>
                      <c:pt idx="439">
                        <c:v>2.9046471118927002</c:v>
                      </c:pt>
                      <c:pt idx="440">
                        <c:v>2.942157506942749</c:v>
                      </c:pt>
                      <c:pt idx="441">
                        <c:v>2.9806485176086426</c:v>
                      </c:pt>
                      <c:pt idx="442">
                        <c:v>3.0201499462127686</c:v>
                      </c:pt>
                      <c:pt idx="443">
                        <c:v>3.060692310333252</c:v>
                      </c:pt>
                      <c:pt idx="444">
                        <c:v>3.1023144721984863</c:v>
                      </c:pt>
                      <c:pt idx="445">
                        <c:v>3.1450481414794922</c:v>
                      </c:pt>
                      <c:pt idx="446">
                        <c:v>3.1889336109161377</c:v>
                      </c:pt>
                      <c:pt idx="447">
                        <c:v>3.2340199947357178</c:v>
                      </c:pt>
                      <c:pt idx="448">
                        <c:v>3.2803511619567871</c:v>
                      </c:pt>
                      <c:pt idx="449">
                        <c:v>3.3279528617858887</c:v>
                      </c:pt>
                      <c:pt idx="450">
                        <c:v>3.3768742084503174</c:v>
                      </c:pt>
                      <c:pt idx="451">
                        <c:v>3.4271535873413086</c:v>
                      </c:pt>
                      <c:pt idx="452">
                        <c:v>3.4788403511047363</c:v>
                      </c:pt>
                      <c:pt idx="453">
                        <c:v>3.5319681167602539</c:v>
                      </c:pt>
                      <c:pt idx="454">
                        <c:v>3.5865905284881592</c:v>
                      </c:pt>
                      <c:pt idx="455">
                        <c:v>3.6427576541900635</c:v>
                      </c:pt>
                      <c:pt idx="456">
                        <c:v>3.7005209922790527</c:v>
                      </c:pt>
                      <c:pt idx="457">
                        <c:v>3.7599515914916992</c:v>
                      </c:pt>
                      <c:pt idx="458">
                        <c:v>3.8210844993591309</c:v>
                      </c:pt>
                      <c:pt idx="459">
                        <c:v>3.8839664459228516</c:v>
                      </c:pt>
                      <c:pt idx="460">
                        <c:v>3.9486713409423828</c:v>
                      </c:pt>
                      <c:pt idx="461">
                        <c:v>4.0152668952941895</c:v>
                      </c:pt>
                      <c:pt idx="462">
                        <c:v>4.0837664604187012</c:v>
                      </c:pt>
                      <c:pt idx="463">
                        <c:v>4.1542296409606934</c:v>
                      </c:pt>
                      <c:pt idx="464">
                        <c:v>4.226597785949707</c:v>
                      </c:pt>
                      <c:pt idx="465">
                        <c:v>4.3008584976196289</c:v>
                      </c:pt>
                      <c:pt idx="466">
                        <c:v>4.3771839141845703</c:v>
                      </c:pt>
                      <c:pt idx="467">
                        <c:v>4.4556369781494141</c:v>
                      </c:pt>
                      <c:pt idx="468">
                        <c:v>4.5362873077392578</c:v>
                      </c:pt>
                      <c:pt idx="469">
                        <c:v>4.6192159652709961</c:v>
                      </c:pt>
                      <c:pt idx="470">
                        <c:v>4.7044954299926758</c:v>
                      </c:pt>
                      <c:pt idx="471">
                        <c:v>4.7922115325927734</c:v>
                      </c:pt>
                      <c:pt idx="472">
                        <c:v>4.8824334144592285</c:v>
                      </c:pt>
                      <c:pt idx="473">
                        <c:v>4.9752473831176758</c:v>
                      </c:pt>
                      <c:pt idx="474">
                        <c:v>5.0707459449768066</c:v>
                      </c:pt>
                      <c:pt idx="475">
                        <c:v>5.1690301895141602</c:v>
                      </c:pt>
                      <c:pt idx="476">
                        <c:v>5.2701749801635742</c:v>
                      </c:pt>
                      <c:pt idx="477">
                        <c:v>5.3741731643676758</c:v>
                      </c:pt>
                      <c:pt idx="478">
                        <c:v>5.4803271293640137</c:v>
                      </c:pt>
                      <c:pt idx="479">
                        <c:v>5.5893359184265137</c:v>
                      </c:pt>
                      <c:pt idx="480">
                        <c:v>5.7015719413757324</c:v>
                      </c:pt>
                      <c:pt idx="481">
                        <c:v>5.8171200752258301</c:v>
                      </c:pt>
                      <c:pt idx="482">
                        <c:v>5.9361071586608887</c:v>
                      </c:pt>
                      <c:pt idx="483">
                        <c:v>6.0586462020874023</c:v>
                      </c:pt>
                      <c:pt idx="484">
                        <c:v>6.1848721504211426</c:v>
                      </c:pt>
                      <c:pt idx="485">
                        <c:v>6.3148903846740723</c:v>
                      </c:pt>
                      <c:pt idx="486">
                        <c:v>6.4488325119018555</c:v>
                      </c:pt>
                      <c:pt idx="487">
                        <c:v>6.5868396759033203</c:v>
                      </c:pt>
                      <c:pt idx="488">
                        <c:v>6.7290472984313965</c:v>
                      </c:pt>
                      <c:pt idx="489">
                        <c:v>6.8756146430969238</c:v>
                      </c:pt>
                      <c:pt idx="490">
                        <c:v>7.0266547203063965</c:v>
                      </c:pt>
                      <c:pt idx="491">
                        <c:v>7.1823387145996094</c:v>
                      </c:pt>
                      <c:pt idx="492">
                        <c:v>7.3428220748901367</c:v>
                      </c:pt>
                      <c:pt idx="493">
                        <c:v>7.5082831382751465</c:v>
                      </c:pt>
                      <c:pt idx="494">
                        <c:v>7.6788582801818848</c:v>
                      </c:pt>
                      <c:pt idx="495">
                        <c:v>7.854729175567627</c:v>
                      </c:pt>
                      <c:pt idx="496">
                        <c:v>8.0360689163208008</c:v>
                      </c:pt>
                      <c:pt idx="497">
                        <c:v>8.2230625152587891</c:v>
                      </c:pt>
                      <c:pt idx="498">
                        <c:v>8.4159116744995117</c:v>
                      </c:pt>
                      <c:pt idx="499">
                        <c:v>8.6147670745849609</c:v>
                      </c:pt>
                      <c:pt idx="500">
                        <c:v>8.8198451995849609</c:v>
                      </c:pt>
                      <c:pt idx="501">
                        <c:v>9.0313396453857422</c:v>
                      </c:pt>
                      <c:pt idx="502">
                        <c:v>9.2494792938232422</c:v>
                      </c:pt>
                      <c:pt idx="503">
                        <c:v>9.4744234085083008</c:v>
                      </c:pt>
                      <c:pt idx="504">
                        <c:v>9.7063941955566406</c:v>
                      </c:pt>
                      <c:pt idx="505">
                        <c:v>9.9456148147583008</c:v>
                      </c:pt>
                      <c:pt idx="506">
                        <c:v>10.192323684692383</c:v>
                      </c:pt>
                      <c:pt idx="507">
                        <c:v>10.446669578552246</c:v>
                      </c:pt>
                      <c:pt idx="508">
                        <c:v>10.708925247192383</c:v>
                      </c:pt>
                      <c:pt idx="509">
                        <c:v>10.979304313659668</c:v>
                      </c:pt>
                      <c:pt idx="510">
                        <c:v>11.258005142211914</c:v>
                      </c:pt>
                      <c:pt idx="511">
                        <c:v>11.544824600219727</c:v>
                      </c:pt>
                      <c:pt idx="512">
                        <c:v>11.838346481323242</c:v>
                      </c:pt>
                      <c:pt idx="513">
                        <c:v>12.139705657958984</c:v>
                      </c:pt>
                      <c:pt idx="514">
                        <c:v>12.450029373168945</c:v>
                      </c:pt>
                      <c:pt idx="515">
                        <c:v>12.769564628601074</c:v>
                      </c:pt>
                      <c:pt idx="516">
                        <c:v>13.098426818847656</c:v>
                      </c:pt>
                      <c:pt idx="517">
                        <c:v>13.436823844909668</c:v>
                      </c:pt>
                      <c:pt idx="518">
                        <c:v>13.784914970397949</c:v>
                      </c:pt>
                      <c:pt idx="519">
                        <c:v>14.142833709716797</c:v>
                      </c:pt>
                      <c:pt idx="520">
                        <c:v>14.510800361633301</c:v>
                      </c:pt>
                      <c:pt idx="521">
                        <c:v>14.888791084289551</c:v>
                      </c:pt>
                      <c:pt idx="522">
                        <c:v>15.277029037475586</c:v>
                      </c:pt>
                      <c:pt idx="523">
                        <c:v>15.675662040710449</c:v>
                      </c:pt>
                      <c:pt idx="524">
                        <c:v>16.084640502929688</c:v>
                      </c:pt>
                      <c:pt idx="525">
                        <c:v>16.503828048706055</c:v>
                      </c:pt>
                      <c:pt idx="526">
                        <c:v>16.933290481567383</c:v>
                      </c:pt>
                      <c:pt idx="527">
                        <c:v>17.372932434082031</c:v>
                      </c:pt>
                      <c:pt idx="528">
                        <c:v>17.822660446166992</c:v>
                      </c:pt>
                      <c:pt idx="529">
                        <c:v>18.282320022583008</c:v>
                      </c:pt>
                      <c:pt idx="530">
                        <c:v>18.751625061035156</c:v>
                      </c:pt>
                      <c:pt idx="531">
                        <c:v>19.230293273925781</c:v>
                      </c:pt>
                      <c:pt idx="532">
                        <c:v>19.718013763427734</c:v>
                      </c:pt>
                      <c:pt idx="533">
                        <c:v>20.214422225952148</c:v>
                      </c:pt>
                      <c:pt idx="534">
                        <c:v>20.718965530395508</c:v>
                      </c:pt>
                      <c:pt idx="535">
                        <c:v>21.2310791015625</c:v>
                      </c:pt>
                      <c:pt idx="536">
                        <c:v>21.750129699707031</c:v>
                      </c:pt>
                      <c:pt idx="537">
                        <c:v>22.275402069091797</c:v>
                      </c:pt>
                      <c:pt idx="538">
                        <c:v>22.806001663208008</c:v>
                      </c:pt>
                      <c:pt idx="539">
                        <c:v>23.340919494628906</c:v>
                      </c:pt>
                      <c:pt idx="540">
                        <c:v>23.884653091430664</c:v>
                      </c:pt>
                      <c:pt idx="541">
                        <c:v>24.441789627075195</c:v>
                      </c:pt>
                      <c:pt idx="542">
                        <c:v>25.015522003173828</c:v>
                      </c:pt>
                      <c:pt idx="543">
                        <c:v>25.60908317565918</c:v>
                      </c:pt>
                      <c:pt idx="544">
                        <c:v>26.226112365722656</c:v>
                      </c:pt>
                      <c:pt idx="545">
                        <c:v>26.870204925537109</c:v>
                      </c:pt>
                      <c:pt idx="546">
                        <c:v>27.545137405395508</c:v>
                      </c:pt>
                      <c:pt idx="547">
                        <c:v>28.254693984985352</c:v>
                      </c:pt>
                      <c:pt idx="548">
                        <c:v>29.00251579284668</c:v>
                      </c:pt>
                      <c:pt idx="549">
                        <c:v>29.792526245117188</c:v>
                      </c:pt>
                      <c:pt idx="550">
                        <c:v>30.628381729125977</c:v>
                      </c:pt>
                      <c:pt idx="551">
                        <c:v>31.513792037963867</c:v>
                      </c:pt>
                      <c:pt idx="552">
                        <c:v>32.44610595703125</c:v>
                      </c:pt>
                      <c:pt idx="553">
                        <c:v>33.419723510742188</c:v>
                      </c:pt>
                      <c:pt idx="554">
                        <c:v>34.444355010986328</c:v>
                      </c:pt>
                      <c:pt idx="555">
                        <c:v>35.527286529541016</c:v>
                      </c:pt>
                      <c:pt idx="556">
                        <c:v>36.670692443847656</c:v>
                      </c:pt>
                      <c:pt idx="557">
                        <c:v>37.874462127685547</c:v>
                      </c:pt>
                      <c:pt idx="558">
                        <c:v>39.131038665771484</c:v>
                      </c:pt>
                      <c:pt idx="559">
                        <c:v>40.424625396728516</c:v>
                      </c:pt>
                      <c:pt idx="560">
                        <c:v>41.778141021728516</c:v>
                      </c:pt>
                      <c:pt idx="561">
                        <c:v>43.190055847167969</c:v>
                      </c:pt>
                      <c:pt idx="562">
                        <c:v>44.649337768554688</c:v>
                      </c:pt>
                      <c:pt idx="563">
                        <c:v>46.133033752441406</c:v>
                      </c:pt>
                      <c:pt idx="564">
                        <c:v>47.666793823242188</c:v>
                      </c:pt>
                      <c:pt idx="565">
                        <c:v>49.247478485107422</c:v>
                      </c:pt>
                      <c:pt idx="566">
                        <c:v>50.830520629882813</c:v>
                      </c:pt>
                      <c:pt idx="567">
                        <c:v>52.446598052978516</c:v>
                      </c:pt>
                      <c:pt idx="568">
                        <c:v>54.088542938232422</c:v>
                      </c:pt>
                      <c:pt idx="569">
                        <c:v>55.72119140625</c:v>
                      </c:pt>
                      <c:pt idx="570">
                        <c:v>57.366416931152344</c:v>
                      </c:pt>
                      <c:pt idx="571">
                        <c:v>59.005722045898438</c:v>
                      </c:pt>
                      <c:pt idx="572">
                        <c:v>60.62835693359375</c:v>
                      </c:pt>
                      <c:pt idx="573">
                        <c:v>62.240104675292969</c:v>
                      </c:pt>
                      <c:pt idx="574">
                        <c:v>63.813220977783203</c:v>
                      </c:pt>
                      <c:pt idx="575">
                        <c:v>65.356658935546875</c:v>
                      </c:pt>
                      <c:pt idx="576">
                        <c:v>66.8570556640625</c:v>
                      </c:pt>
                      <c:pt idx="577">
                        <c:v>68.309814453125</c:v>
                      </c:pt>
                      <c:pt idx="578">
                        <c:v>69.708869934082031</c:v>
                      </c:pt>
                      <c:pt idx="579">
                        <c:v>71.043663024902344</c:v>
                      </c:pt>
                      <c:pt idx="580">
                        <c:v>72.31060791015625</c:v>
                      </c:pt>
                      <c:pt idx="581">
                        <c:v>73.494796752929688</c:v>
                      </c:pt>
                      <c:pt idx="582">
                        <c:v>74.595802307128906</c:v>
                      </c:pt>
                      <c:pt idx="583">
                        <c:v>75.609291076660156</c:v>
                      </c:pt>
                      <c:pt idx="584">
                        <c:v>76.530189514160156</c:v>
                      </c:pt>
                      <c:pt idx="585">
                        <c:v>77.357666015625</c:v>
                      </c:pt>
                      <c:pt idx="586">
                        <c:v>78.084861755371094</c:v>
                      </c:pt>
                      <c:pt idx="587">
                        <c:v>78.712600708007813</c:v>
                      </c:pt>
                      <c:pt idx="588">
                        <c:v>79.236434936523438</c:v>
                      </c:pt>
                      <c:pt idx="589">
                        <c:v>79.654182434082031</c:v>
                      </c:pt>
                      <c:pt idx="590">
                        <c:v>79.968765258789063</c:v>
                      </c:pt>
                      <c:pt idx="591">
                        <c:v>80.174018859863281</c:v>
                      </c:pt>
                      <c:pt idx="592">
                        <c:v>80.276687622070313</c:v>
                      </c:pt>
                      <c:pt idx="593">
                        <c:v>80.2764892578125</c:v>
                      </c:pt>
                      <c:pt idx="594">
                        <c:v>80.165962219238281</c:v>
                      </c:pt>
                      <c:pt idx="595">
                        <c:v>79.9598388671875</c:v>
                      </c:pt>
                      <c:pt idx="596">
                        <c:v>79.658615112304688</c:v>
                      </c:pt>
                      <c:pt idx="597">
                        <c:v>79.255867004394531</c:v>
                      </c:pt>
                      <c:pt idx="598">
                        <c:v>78.763916015625</c:v>
                      </c:pt>
                      <c:pt idx="599">
                        <c:v>78.189765930175781</c:v>
                      </c:pt>
                      <c:pt idx="600">
                        <c:v>77.536643981933594</c:v>
                      </c:pt>
                      <c:pt idx="601">
                        <c:v>76.797813415527344</c:v>
                      </c:pt>
                      <c:pt idx="602">
                        <c:v>75.986122131347656</c:v>
                      </c:pt>
                      <c:pt idx="603">
                        <c:v>75.1107177734375</c:v>
                      </c:pt>
                      <c:pt idx="604">
                        <c:v>74.177871704101563</c:v>
                      </c:pt>
                      <c:pt idx="605">
                        <c:v>73.19287109375</c:v>
                      </c:pt>
                      <c:pt idx="606">
                        <c:v>72.160865783691406</c:v>
                      </c:pt>
                      <c:pt idx="607">
                        <c:v>71.087005615234375</c:v>
                      </c:pt>
                      <c:pt idx="608">
                        <c:v>69.969833374023438</c:v>
                      </c:pt>
                      <c:pt idx="609">
                        <c:v>68.820098876953125</c:v>
                      </c:pt>
                      <c:pt idx="610">
                        <c:v>67.645378112792969</c:v>
                      </c:pt>
                      <c:pt idx="611">
                        <c:v>66.450614929199219</c:v>
                      </c:pt>
                      <c:pt idx="612">
                        <c:v>65.240310668945313</c:v>
                      </c:pt>
                      <c:pt idx="613">
                        <c:v>64.018753051757813</c:v>
                      </c:pt>
                      <c:pt idx="614">
                        <c:v>62.789920806884766</c:v>
                      </c:pt>
                      <c:pt idx="615">
                        <c:v>61.557952880859375</c:v>
                      </c:pt>
                      <c:pt idx="616">
                        <c:v>60.326103210449219</c:v>
                      </c:pt>
                      <c:pt idx="617">
                        <c:v>59.097789764404297</c:v>
                      </c:pt>
                      <c:pt idx="618">
                        <c:v>57.875972747802734</c:v>
                      </c:pt>
                      <c:pt idx="619">
                        <c:v>56.663478851318359</c:v>
                      </c:pt>
                      <c:pt idx="620">
                        <c:v>55.462631225585938</c:v>
                      </c:pt>
                      <c:pt idx="621">
                        <c:v>54.271659851074219</c:v>
                      </c:pt>
                      <c:pt idx="622">
                        <c:v>53.093524932861328</c:v>
                      </c:pt>
                      <c:pt idx="623">
                        <c:v>51.93255615234375</c:v>
                      </c:pt>
                      <c:pt idx="624">
                        <c:v>50.775611877441406</c:v>
                      </c:pt>
                      <c:pt idx="625">
                        <c:v>49.621555328369141</c:v>
                      </c:pt>
                      <c:pt idx="626">
                        <c:v>48.488395690917969</c:v>
                      </c:pt>
                      <c:pt idx="627">
                        <c:v>47.384040832519531</c:v>
                      </c:pt>
                      <c:pt idx="628">
                        <c:v>46.308864593505859</c:v>
                      </c:pt>
                      <c:pt idx="629">
                        <c:v>45.262714385986328</c:v>
                      </c:pt>
                      <c:pt idx="630">
                        <c:v>44.245376586914063</c:v>
                      </c:pt>
                      <c:pt idx="631">
                        <c:v>43.253696441650391</c:v>
                      </c:pt>
                      <c:pt idx="632">
                        <c:v>42.283493041992188</c:v>
                      </c:pt>
                      <c:pt idx="633">
                        <c:v>41.337661743164063</c:v>
                      </c:pt>
                      <c:pt idx="634">
                        <c:v>40.418785095214844</c:v>
                      </c:pt>
                      <c:pt idx="635">
                        <c:v>39.526397705078125</c:v>
                      </c:pt>
                      <c:pt idx="636">
                        <c:v>38.659877777099609</c:v>
                      </c:pt>
                      <c:pt idx="637">
                        <c:v>37.818855285644531</c:v>
                      </c:pt>
                      <c:pt idx="638">
                        <c:v>37.002647399902344</c:v>
                      </c:pt>
                      <c:pt idx="639">
                        <c:v>36.210628509521484</c:v>
                      </c:pt>
                      <c:pt idx="640">
                        <c:v>35.442157745361328</c:v>
                      </c:pt>
                      <c:pt idx="641">
                        <c:v>34.692623138427734</c:v>
                      </c:pt>
                      <c:pt idx="642">
                        <c:v>33.959442138671875</c:v>
                      </c:pt>
                      <c:pt idx="643">
                        <c:v>33.245147705078125</c:v>
                      </c:pt>
                      <c:pt idx="644">
                        <c:v>32.551670074462891</c:v>
                      </c:pt>
                      <c:pt idx="645">
                        <c:v>31.879104614257813</c:v>
                      </c:pt>
                      <c:pt idx="646">
                        <c:v>31.226865768432617</c:v>
                      </c:pt>
                      <c:pt idx="647">
                        <c:v>30.5941162109375</c:v>
                      </c:pt>
                      <c:pt idx="648">
                        <c:v>29.980182647705078</c:v>
                      </c:pt>
                      <c:pt idx="649">
                        <c:v>29.384443283081055</c:v>
                      </c:pt>
                      <c:pt idx="650">
                        <c:v>28.806186676025391</c:v>
                      </c:pt>
                      <c:pt idx="651">
                        <c:v>28.244880676269531</c:v>
                      </c:pt>
                      <c:pt idx="652">
                        <c:v>27.695404052734375</c:v>
                      </c:pt>
                      <c:pt idx="653">
                        <c:v>27.160224914550781</c:v>
                      </c:pt>
                      <c:pt idx="654">
                        <c:v>26.640359878540039</c:v>
                      </c:pt>
                      <c:pt idx="655">
                        <c:v>26.135406494140625</c:v>
                      </c:pt>
                      <c:pt idx="656">
                        <c:v>25.644804000854492</c:v>
                      </c:pt>
                      <c:pt idx="657">
                        <c:v>25.168085098266602</c:v>
                      </c:pt>
                      <c:pt idx="658">
                        <c:v>24.704771041870117</c:v>
                      </c:pt>
                      <c:pt idx="659">
                        <c:v>24.254472732543945</c:v>
                      </c:pt>
                      <c:pt idx="660">
                        <c:v>23.81712532043457</c:v>
                      </c:pt>
                      <c:pt idx="661">
                        <c:v>23.391880035400391</c:v>
                      </c:pt>
                      <c:pt idx="662">
                        <c:v>22.978342056274414</c:v>
                      </c:pt>
                      <c:pt idx="663">
                        <c:v>22.958513259887695</c:v>
                      </c:pt>
                      <c:pt idx="664">
                        <c:v>22.556430816650391</c:v>
                      </c:pt>
                      <c:pt idx="665">
                        <c:v>22.16357421875</c:v>
                      </c:pt>
                      <c:pt idx="666">
                        <c:v>21.780487060546875</c:v>
                      </c:pt>
                      <c:pt idx="667">
                        <c:v>21.407772064208984</c:v>
                      </c:pt>
                      <c:pt idx="668">
                        <c:v>21.045051574707031</c:v>
                      </c:pt>
                      <c:pt idx="669">
                        <c:v>20.69200325012207</c:v>
                      </c:pt>
                      <c:pt idx="670">
                        <c:v>20.348295211791992</c:v>
                      </c:pt>
                      <c:pt idx="671">
                        <c:v>20.013690948486328</c:v>
                      </c:pt>
                      <c:pt idx="672">
                        <c:v>19.687881469726563</c:v>
                      </c:pt>
                      <c:pt idx="673">
                        <c:v>19.370582580566406</c:v>
                      </c:pt>
                      <c:pt idx="674">
                        <c:v>19.061504364013672</c:v>
                      </c:pt>
                      <c:pt idx="675">
                        <c:v>18.760444641113281</c:v>
                      </c:pt>
                      <c:pt idx="676">
                        <c:v>18.467130661010742</c:v>
                      </c:pt>
                      <c:pt idx="677">
                        <c:v>18.181325912475586</c:v>
                      </c:pt>
                      <c:pt idx="678">
                        <c:v>17.902759552001953</c:v>
                      </c:pt>
                      <c:pt idx="679">
                        <c:v>17.630064010620117</c:v>
                      </c:pt>
                      <c:pt idx="680">
                        <c:v>17.364192962646484</c:v>
                      </c:pt>
                      <c:pt idx="681">
                        <c:v>17.105264663696289</c:v>
                      </c:pt>
                      <c:pt idx="682">
                        <c:v>16.852790832519531</c:v>
                      </c:pt>
                      <c:pt idx="683">
                        <c:v>16.606565475463867</c:v>
                      </c:pt>
                      <c:pt idx="684">
                        <c:v>16.366439819335938</c:v>
                      </c:pt>
                      <c:pt idx="685">
                        <c:v>16.132213592529297</c:v>
                      </c:pt>
                      <c:pt idx="686">
                        <c:v>15.903719902038574</c:v>
                      </c:pt>
                      <c:pt idx="687">
                        <c:v>15.680765151977539</c:v>
                      </c:pt>
                      <c:pt idx="688">
                        <c:v>15.463250160217285</c:v>
                      </c:pt>
                      <c:pt idx="689">
                        <c:v>15.250935554504395</c:v>
                      </c:pt>
                      <c:pt idx="690">
                        <c:v>15.04373836517334</c:v>
                      </c:pt>
                      <c:pt idx="691">
                        <c:v>14.841487884521484</c:v>
                      </c:pt>
                      <c:pt idx="692">
                        <c:v>14.644021987915039</c:v>
                      </c:pt>
                      <c:pt idx="693">
                        <c:v>14.451240539550781</c:v>
                      </c:pt>
                      <c:pt idx="694">
                        <c:v>14.262996673583984</c:v>
                      </c:pt>
                      <c:pt idx="695">
                        <c:v>14.07899284362793</c:v>
                      </c:pt>
                      <c:pt idx="696">
                        <c:v>13.898916244506836</c:v>
                      </c:pt>
                      <c:pt idx="697">
                        <c:v>13.722978591918945</c:v>
                      </c:pt>
                      <c:pt idx="698">
                        <c:v>13.55107593536377</c:v>
                      </c:pt>
                      <c:pt idx="699">
                        <c:v>13.383145332336426</c:v>
                      </c:pt>
                      <c:pt idx="700">
                        <c:v>13.219066619873047</c:v>
                      </c:pt>
                      <c:pt idx="701">
                        <c:v>13.058813095092773</c:v>
                      </c:pt>
                      <c:pt idx="702">
                        <c:v>12.902242660522461</c:v>
                      </c:pt>
                      <c:pt idx="703">
                        <c:v>12.749220848083496</c:v>
                      </c:pt>
                      <c:pt idx="704">
                        <c:v>12.599643707275391</c:v>
                      </c:pt>
                      <c:pt idx="705">
                        <c:v>12.453398704528809</c:v>
                      </c:pt>
                      <c:pt idx="706">
                        <c:v>12.309910774230957</c:v>
                      </c:pt>
                      <c:pt idx="707">
                        <c:v>12.167552947998047</c:v>
                      </c:pt>
                      <c:pt idx="708">
                        <c:v>12.028075218200684</c:v>
                      </c:pt>
                      <c:pt idx="709">
                        <c:v>11.891366958618164</c:v>
                      </c:pt>
                      <c:pt idx="710">
                        <c:v>11.75743293762207</c:v>
                      </c:pt>
                      <c:pt idx="711">
                        <c:v>11.626326560974121</c:v>
                      </c:pt>
                      <c:pt idx="712">
                        <c:v>11.497970581054688</c:v>
                      </c:pt>
                      <c:pt idx="713">
                        <c:v>11.372262954711914</c:v>
                      </c:pt>
                      <c:pt idx="714">
                        <c:v>11.249105453491211</c:v>
                      </c:pt>
                      <c:pt idx="715">
                        <c:v>11.12840747833252</c:v>
                      </c:pt>
                      <c:pt idx="716">
                        <c:v>11.00993824005127</c:v>
                      </c:pt>
                      <c:pt idx="717">
                        <c:v>10.893693923950195</c:v>
                      </c:pt>
                      <c:pt idx="718">
                        <c:v>10.779726982116699</c:v>
                      </c:pt>
                      <c:pt idx="719">
                        <c:v>10.667986869812012</c:v>
                      </c:pt>
                      <c:pt idx="720">
                        <c:v>10.558414459228516</c:v>
                      </c:pt>
                      <c:pt idx="721">
                        <c:v>10.45097541809082</c:v>
                      </c:pt>
                      <c:pt idx="722">
                        <c:v>10.345615386962891</c:v>
                      </c:pt>
                      <c:pt idx="723">
                        <c:v>10.242274284362793</c:v>
                      </c:pt>
                      <c:pt idx="724">
                        <c:v>10.140921592712402</c:v>
                      </c:pt>
                      <c:pt idx="725">
                        <c:v>10.041507720947266</c:v>
                      </c:pt>
                      <c:pt idx="726">
                        <c:v>9.9439935684204102</c:v>
                      </c:pt>
                      <c:pt idx="727">
                        <c:v>9.8483524322509766</c:v>
                      </c:pt>
                      <c:pt idx="728">
                        <c:v>9.7545194625854492</c:v>
                      </c:pt>
                      <c:pt idx="729">
                        <c:v>9.6624536514282227</c:v>
                      </c:pt>
                      <c:pt idx="730">
                        <c:v>9.5721149444580078</c:v>
                      </c:pt>
                      <c:pt idx="731">
                        <c:v>9.4834518432617188</c:v>
                      </c:pt>
                      <c:pt idx="732">
                        <c:v>9.3964405059814453</c:v>
                      </c:pt>
                      <c:pt idx="733">
                        <c:v>9.3110466003417969</c:v>
                      </c:pt>
                      <c:pt idx="734">
                        <c:v>9.2272272109985352</c:v>
                      </c:pt>
                      <c:pt idx="735">
                        <c:v>9.1449670791625977</c:v>
                      </c:pt>
                      <c:pt idx="736">
                        <c:v>9.0642261505126953</c:v>
                      </c:pt>
                      <c:pt idx="737">
                        <c:v>8.9849681854248047</c:v>
                      </c:pt>
                      <c:pt idx="738">
                        <c:v>8.9071865081787109</c:v>
                      </c:pt>
                      <c:pt idx="739">
                        <c:v>8.8308267593383789</c:v>
                      </c:pt>
                      <c:pt idx="740">
                        <c:v>8.755854606628418</c:v>
                      </c:pt>
                      <c:pt idx="741">
                        <c:v>8.682103157043457</c:v>
                      </c:pt>
                      <c:pt idx="742">
                        <c:v>8.6093826293945313</c:v>
                      </c:pt>
                      <c:pt idx="743">
                        <c:v>8.5379772186279297</c:v>
                      </c:pt>
                      <c:pt idx="744">
                        <c:v>8.4678573608398438</c:v>
                      </c:pt>
                      <c:pt idx="745">
                        <c:v>8.3989839553833008</c:v>
                      </c:pt>
                      <c:pt idx="746">
                        <c:v>8.3313465118408203</c:v>
                      </c:pt>
                      <c:pt idx="747">
                        <c:v>8.2649059295654297</c:v>
                      </c:pt>
                      <c:pt idx="748">
                        <c:v>8.1996469497680664</c:v>
                      </c:pt>
                      <c:pt idx="749">
                        <c:v>8.1355466842651367</c:v>
                      </c:pt>
                      <c:pt idx="750">
                        <c:v>8.072566032409668</c:v>
                      </c:pt>
                      <c:pt idx="751">
                        <c:v>8.0107021331787109</c:v>
                      </c:pt>
                      <c:pt idx="752">
                        <c:v>7.9499201774597168</c:v>
                      </c:pt>
                      <c:pt idx="753">
                        <c:v>7.8902020454406738</c:v>
                      </c:pt>
                      <c:pt idx="754">
                        <c:v>7.8315215110778809</c:v>
                      </c:pt>
                      <c:pt idx="755">
                        <c:v>7.7738699913024902</c:v>
                      </c:pt>
                      <c:pt idx="756">
                        <c:v>7.7172026634216309</c:v>
                      </c:pt>
                      <c:pt idx="757">
                        <c:v>7.6615276336669922</c:v>
                      </c:pt>
                      <c:pt idx="758">
                        <c:v>7.6068153381347656</c:v>
                      </c:pt>
                      <c:pt idx="759">
                        <c:v>7.5530509948730469</c:v>
                      </c:pt>
                      <c:pt idx="760">
                        <c:v>7.5002083778381348</c:v>
                      </c:pt>
                      <c:pt idx="761">
                        <c:v>7.4482741355895996</c:v>
                      </c:pt>
                      <c:pt idx="762">
                        <c:v>7.3972177505493164</c:v>
                      </c:pt>
                      <c:pt idx="763">
                        <c:v>7.3470253944396973</c:v>
                      </c:pt>
                      <c:pt idx="764">
                        <c:v>7.2976741790771484</c:v>
                      </c:pt>
                      <c:pt idx="765">
                        <c:v>7.2491655349731445</c:v>
                      </c:pt>
                      <c:pt idx="766">
                        <c:v>7.2014789581298828</c:v>
                      </c:pt>
                      <c:pt idx="767">
                        <c:v>7.154594898223877</c:v>
                      </c:pt>
                      <c:pt idx="768">
                        <c:v>7.1085019111633301</c:v>
                      </c:pt>
                      <c:pt idx="769">
                        <c:v>7.0631780624389648</c:v>
                      </c:pt>
                      <c:pt idx="770">
                        <c:v>7.0186166763305664</c:v>
                      </c:pt>
                      <c:pt idx="771">
                        <c:v>6.9748024940490723</c:v>
                      </c:pt>
                      <c:pt idx="772">
                        <c:v>6.9317188262939453</c:v>
                      </c:pt>
                      <c:pt idx="773">
                        <c:v>6.8893446922302246</c:v>
                      </c:pt>
                      <c:pt idx="774">
                        <c:v>6.8476781845092773</c:v>
                      </c:pt>
                      <c:pt idx="775">
                        <c:v>6.8066778182983398</c:v>
                      </c:pt>
                      <c:pt idx="776">
                        <c:v>6.766263484954834</c:v>
                      </c:pt>
                      <c:pt idx="777">
                        <c:v>6.7265024185180664</c:v>
                      </c:pt>
                      <c:pt idx="778">
                        <c:v>6.6873989105224609</c:v>
                      </c:pt>
                      <c:pt idx="779">
                        <c:v>6.6489424705505371</c:v>
                      </c:pt>
                      <c:pt idx="780">
                        <c:v>6.6111202239990234</c:v>
                      </c:pt>
                      <c:pt idx="781">
                        <c:v>6.5739212036132813</c:v>
                      </c:pt>
                      <c:pt idx="782">
                        <c:v>6.5373287200927734</c:v>
                      </c:pt>
                      <c:pt idx="783">
                        <c:v>6.5013394355773926</c:v>
                      </c:pt>
                      <c:pt idx="784">
                        <c:v>6.4659366607666016</c:v>
                      </c:pt>
                      <c:pt idx="785">
                        <c:v>6.4311037063598633</c:v>
                      </c:pt>
                      <c:pt idx="786">
                        <c:v>6.396824836730957</c:v>
                      </c:pt>
                      <c:pt idx="787">
                        <c:v>6.3630580902099609</c:v>
                      </c:pt>
                      <c:pt idx="788">
                        <c:v>6.3297977447509766</c:v>
                      </c:pt>
                      <c:pt idx="789">
                        <c:v>6.2970142364501953</c:v>
                      </c:pt>
                      <c:pt idx="790">
                        <c:v>6.2646603584289551</c:v>
                      </c:pt>
                      <c:pt idx="791">
                        <c:v>6.2327179908752441</c:v>
                      </c:pt>
                      <c:pt idx="792">
                        <c:v>6.2011756896972656</c:v>
                      </c:pt>
                      <c:pt idx="793">
                        <c:v>6.1699814796447754</c:v>
                      </c:pt>
                      <c:pt idx="794">
                        <c:v>6.1391220092773438</c:v>
                      </c:pt>
                      <c:pt idx="795">
                        <c:v>6.1085820198059082</c:v>
                      </c:pt>
                      <c:pt idx="796">
                        <c:v>6.0783286094665527</c:v>
                      </c:pt>
                      <c:pt idx="797">
                        <c:v>6.0483484268188477</c:v>
                      </c:pt>
                      <c:pt idx="798">
                        <c:v>6.0186295509338379</c:v>
                      </c:pt>
                      <c:pt idx="799">
                        <c:v>5.9891352653503418</c:v>
                      </c:pt>
                      <c:pt idx="800">
                        <c:v>5.9598264694213867</c:v>
                      </c:pt>
                      <c:pt idx="801">
                        <c:v>5.9307050704956055</c:v>
                      </c:pt>
                      <c:pt idx="802">
                        <c:v>5.9017376899719238</c:v>
                      </c:pt>
                      <c:pt idx="803">
                        <c:v>5.8728766441345215</c:v>
                      </c:pt>
                      <c:pt idx="804">
                        <c:v>5.8441166877746582</c:v>
                      </c:pt>
                      <c:pt idx="805">
                        <c:v>5.8154392242431641</c:v>
                      </c:pt>
                      <c:pt idx="806">
                        <c:v>5.7868051528930664</c:v>
                      </c:pt>
                      <c:pt idx="807">
                        <c:v>5.7582101821899414</c:v>
                      </c:pt>
                      <c:pt idx="808">
                        <c:v>5.729640007019043</c:v>
                      </c:pt>
                      <c:pt idx="809">
                        <c:v>5.7010564804077148</c:v>
                      </c:pt>
                      <c:pt idx="810">
                        <c:v>5.6724605560302734</c:v>
                      </c:pt>
                      <c:pt idx="811">
                        <c:v>5.6438512802124023</c:v>
                      </c:pt>
                      <c:pt idx="812">
                        <c:v>5.6151890754699707</c:v>
                      </c:pt>
                      <c:pt idx="813">
                        <c:v>5.5864677429199219</c:v>
                      </c:pt>
                      <c:pt idx="814">
                        <c:v>5.5576577186584473</c:v>
                      </c:pt>
                      <c:pt idx="815">
                        <c:v>5.5287375450134277</c:v>
                      </c:pt>
                      <c:pt idx="816">
                        <c:v>5.4996933937072754</c:v>
                      </c:pt>
                      <c:pt idx="817">
                        <c:v>5.4705252647399902</c:v>
                      </c:pt>
                      <c:pt idx="818">
                        <c:v>5.44122314453125</c:v>
                      </c:pt>
                      <c:pt idx="819">
                        <c:v>5.4117774963378906</c:v>
                      </c:pt>
                      <c:pt idx="820">
                        <c:v>5.3821878433227539</c:v>
                      </c:pt>
                      <c:pt idx="821">
                        <c:v>5.3524398803710938</c:v>
                      </c:pt>
                      <c:pt idx="822">
                        <c:v>5.3225159645080566</c:v>
                      </c:pt>
                      <c:pt idx="823">
                        <c:v>5.2923989295959473</c:v>
                      </c:pt>
                      <c:pt idx="824">
                        <c:v>5.2620210647583008</c:v>
                      </c:pt>
                      <c:pt idx="825">
                        <c:v>5.2314419746398926</c:v>
                      </c:pt>
                      <c:pt idx="826">
                        <c:v>5.200657844543457</c:v>
                      </c:pt>
                      <c:pt idx="827">
                        <c:v>5.1696643829345703</c:v>
                      </c:pt>
                      <c:pt idx="828">
                        <c:v>5.1384601593017578</c:v>
                      </c:pt>
                      <c:pt idx="829">
                        <c:v>5.1070442199707031</c:v>
                      </c:pt>
                      <c:pt idx="830">
                        <c:v>5.0754175186157227</c:v>
                      </c:pt>
                      <c:pt idx="831">
                        <c:v>5.0435729026794434</c:v>
                      </c:pt>
                      <c:pt idx="832">
                        <c:v>5.0115170478820801</c:v>
                      </c:pt>
                      <c:pt idx="833">
                        <c:v>4.9792513847351074</c:v>
                      </c:pt>
                      <c:pt idx="834">
                        <c:v>4.9467744827270508</c:v>
                      </c:pt>
                      <c:pt idx="835">
                        <c:v>4.914088249206543</c:v>
                      </c:pt>
                      <c:pt idx="836">
                        <c:v>4.8812074661254883</c:v>
                      </c:pt>
                      <c:pt idx="837">
                        <c:v>4.8481321334838867</c:v>
                      </c:pt>
                      <c:pt idx="838">
                        <c:v>4.8148560523986816</c:v>
                      </c:pt>
                      <c:pt idx="839">
                        <c:v>4.7813816070556641</c:v>
                      </c:pt>
                      <c:pt idx="840">
                        <c:v>4.7477121353149414</c:v>
                      </c:pt>
                      <c:pt idx="841">
                        <c:v>4.7138590812683105</c:v>
                      </c:pt>
                      <c:pt idx="842">
                        <c:v>4.6798195838928223</c:v>
                      </c:pt>
                      <c:pt idx="843">
                        <c:v>4.6455998420715332</c:v>
                      </c:pt>
                      <c:pt idx="844">
                        <c:v>4.6111922264099121</c:v>
                      </c:pt>
                      <c:pt idx="845">
                        <c:v>4.5761399269104004</c:v>
                      </c:pt>
                      <c:pt idx="846">
                        <c:v>4.5382614135742188</c:v>
                      </c:pt>
                      <c:pt idx="847">
                        <c:v>4.5033621788024902</c:v>
                      </c:pt>
                      <c:pt idx="848">
                        <c:v>4.4683003425598145</c:v>
                      </c:pt>
                      <c:pt idx="849">
                        <c:v>4.4330792427062988</c:v>
                      </c:pt>
                      <c:pt idx="850">
                        <c:v>4.3977150917053223</c:v>
                      </c:pt>
                      <c:pt idx="851">
                        <c:v>4.3622140884399414</c:v>
                      </c:pt>
                      <c:pt idx="852">
                        <c:v>4.3265786170959473</c:v>
                      </c:pt>
                      <c:pt idx="853">
                        <c:v>4.2908186912536621</c:v>
                      </c:pt>
                      <c:pt idx="854">
                        <c:v>4.2549347877502441</c:v>
                      </c:pt>
                      <c:pt idx="855">
                        <c:v>4.2189621925354004</c:v>
                      </c:pt>
                      <c:pt idx="856">
                        <c:v>4.1830644607543945</c:v>
                      </c:pt>
                      <c:pt idx="857">
                        <c:v>4.147273063659668</c:v>
                      </c:pt>
                      <c:pt idx="858">
                        <c:v>4.111598014831543</c:v>
                      </c:pt>
                      <c:pt idx="859">
                        <c:v>4.0760502815246582</c:v>
                      </c:pt>
                      <c:pt idx="860">
                        <c:v>4.0406379699707031</c:v>
                      </c:pt>
                      <c:pt idx="861">
                        <c:v>4.0053658485412598</c:v>
                      </c:pt>
                      <c:pt idx="862">
                        <c:v>3.970142126083374</c:v>
                      </c:pt>
                      <c:pt idx="863">
                        <c:v>3.9350497722625732</c:v>
                      </c:pt>
                      <c:pt idx="864">
                        <c:v>3.9001286029815674</c:v>
                      </c:pt>
                      <c:pt idx="865">
                        <c:v>3.8653831481933594</c:v>
                      </c:pt>
                      <c:pt idx="866">
                        <c:v>3.830812931060791</c:v>
                      </c:pt>
                      <c:pt idx="867">
                        <c:v>3.7964217662811279</c:v>
                      </c:pt>
                      <c:pt idx="868">
                        <c:v>3.7622170448303223</c:v>
                      </c:pt>
                      <c:pt idx="869">
                        <c:v>3.728196382522583</c:v>
                      </c:pt>
                      <c:pt idx="870">
                        <c:v>3.6943683624267578</c:v>
                      </c:pt>
                      <c:pt idx="871">
                        <c:v>3.660733699798584</c:v>
                      </c:pt>
                      <c:pt idx="872">
                        <c:v>3.6272950172424316</c:v>
                      </c:pt>
                      <c:pt idx="873">
                        <c:v>3.5940616130828857</c:v>
                      </c:pt>
                      <c:pt idx="874">
                        <c:v>3.561030387878418</c:v>
                      </c:pt>
                      <c:pt idx="875">
                        <c:v>3.5282113552093506</c:v>
                      </c:pt>
                      <c:pt idx="876">
                        <c:v>3.4956026077270508</c:v>
                      </c:pt>
                      <c:pt idx="877">
                        <c:v>3.4632065296173096</c:v>
                      </c:pt>
                      <c:pt idx="878">
                        <c:v>3.4310288429260254</c:v>
                      </c:pt>
                      <c:pt idx="879">
                        <c:v>3.3990693092346191</c:v>
                      </c:pt>
                      <c:pt idx="880">
                        <c:v>3.3673365116119385</c:v>
                      </c:pt>
                      <c:pt idx="881">
                        <c:v>3.3358304500579834</c:v>
                      </c:pt>
                      <c:pt idx="882">
                        <c:v>3.3045527935028076</c:v>
                      </c:pt>
                      <c:pt idx="883">
                        <c:v>3.2735052108764648</c:v>
                      </c:pt>
                      <c:pt idx="884">
                        <c:v>3.2426879405975342</c:v>
                      </c:pt>
                      <c:pt idx="885">
                        <c:v>3.2121052742004395</c:v>
                      </c:pt>
                      <c:pt idx="886">
                        <c:v>3.1817626953125</c:v>
                      </c:pt>
                      <c:pt idx="887">
                        <c:v>3.1516556739807129</c:v>
                      </c:pt>
                      <c:pt idx="888">
                        <c:v>3.1217846870422363</c:v>
                      </c:pt>
                      <c:pt idx="889">
                        <c:v>3.0921635627746582</c:v>
                      </c:pt>
                      <c:pt idx="890">
                        <c:v>3.0628228187561035</c:v>
                      </c:pt>
                      <c:pt idx="891">
                        <c:v>3.0337371826171875</c:v>
                      </c:pt>
                      <c:pt idx="892">
                        <c:v>3.004887580871582</c:v>
                      </c:pt>
                      <c:pt idx="893">
                        <c:v>2.9762752056121826</c:v>
                      </c:pt>
                      <c:pt idx="894">
                        <c:v>2.947911262512207</c:v>
                      </c:pt>
                      <c:pt idx="895">
                        <c:v>2.9197015762329102</c:v>
                      </c:pt>
                      <c:pt idx="896">
                        <c:v>2.8917336463928223</c:v>
                      </c:pt>
                      <c:pt idx="897">
                        <c:v>2.8640196323394775</c:v>
                      </c:pt>
                      <c:pt idx="898">
                        <c:v>2.836561918258667</c:v>
                      </c:pt>
                      <c:pt idx="899">
                        <c:v>2.8093688488006592</c:v>
                      </c:pt>
                      <c:pt idx="900">
                        <c:v>2.7824649810791016</c:v>
                      </c:pt>
                      <c:pt idx="901">
                        <c:v>2.7558703422546387</c:v>
                      </c:pt>
                      <c:pt idx="902">
                        <c:v>2.7295796871185303</c:v>
                      </c:pt>
                      <c:pt idx="903">
                        <c:v>2.7035911083221436</c:v>
                      </c:pt>
                      <c:pt idx="904">
                        <c:v>2.6778976917266846</c:v>
                      </c:pt>
                      <c:pt idx="905">
                        <c:v>2.6525022983551025</c:v>
                      </c:pt>
                      <c:pt idx="906">
                        <c:v>2.6274089813232422</c:v>
                      </c:pt>
                      <c:pt idx="907">
                        <c:v>2.6026136875152588</c:v>
                      </c:pt>
                      <c:pt idx="908">
                        <c:v>2.5781183242797852</c:v>
                      </c:pt>
                      <c:pt idx="909">
                        <c:v>2.5539171695709229</c:v>
                      </c:pt>
                      <c:pt idx="910">
                        <c:v>2.5300133228302002</c:v>
                      </c:pt>
                      <c:pt idx="911">
                        <c:v>2.5064043998718262</c:v>
                      </c:pt>
                      <c:pt idx="912">
                        <c:v>2.4830927848815918</c:v>
                      </c:pt>
                      <c:pt idx="913">
                        <c:v>2.4600784778594971</c:v>
                      </c:pt>
                      <c:pt idx="914">
                        <c:v>2.4373550415039063</c:v>
                      </c:pt>
                      <c:pt idx="915">
                        <c:v>2.414926290512085</c:v>
                      </c:pt>
                      <c:pt idx="916">
                        <c:v>2.3927886486053467</c:v>
                      </c:pt>
                      <c:pt idx="917">
                        <c:v>2.3709399700164795</c:v>
                      </c:pt>
                      <c:pt idx="918">
                        <c:v>2.3493833541870117</c:v>
                      </c:pt>
                      <c:pt idx="919">
                        <c:v>2.3281152248382568</c:v>
                      </c:pt>
                      <c:pt idx="920">
                        <c:v>2.3071329593658447</c:v>
                      </c:pt>
                      <c:pt idx="921">
                        <c:v>2.2864339351654053</c:v>
                      </c:pt>
                      <c:pt idx="922">
                        <c:v>2.2660198211669922</c:v>
                      </c:pt>
                      <c:pt idx="923">
                        <c:v>2.2458863258361816</c:v>
                      </c:pt>
                      <c:pt idx="924">
                        <c:v>2.2260351181030273</c:v>
                      </c:pt>
                      <c:pt idx="925">
                        <c:v>2.2064619064331055</c:v>
                      </c:pt>
                      <c:pt idx="926">
                        <c:v>2.1871676445007324</c:v>
                      </c:pt>
                      <c:pt idx="927">
                        <c:v>2.1681454181671143</c:v>
                      </c:pt>
                      <c:pt idx="928">
                        <c:v>2.1493971347808838</c:v>
                      </c:pt>
                      <c:pt idx="929">
                        <c:v>2.1309242248535156</c:v>
                      </c:pt>
                      <c:pt idx="930">
                        <c:v>2.1126649379730225</c:v>
                      </c:pt>
                      <c:pt idx="931">
                        <c:v>2.0946614742279053</c:v>
                      </c:pt>
                      <c:pt idx="932">
                        <c:v>2.0769352912902832</c:v>
                      </c:pt>
                      <c:pt idx="933">
                        <c:v>2.0594851970672607</c:v>
                      </c:pt>
                      <c:pt idx="934">
                        <c:v>2.0423083305358887</c:v>
                      </c:pt>
                      <c:pt idx="935">
                        <c:v>2.0254001617431641</c:v>
                      </c:pt>
                      <c:pt idx="936">
                        <c:v>2.0087580680847168</c:v>
                      </c:pt>
                      <c:pt idx="937">
                        <c:v>1.9923774003982544</c:v>
                      </c:pt>
                      <c:pt idx="938">
                        <c:v>1.9762578010559082</c:v>
                      </c:pt>
                      <c:pt idx="939">
                        <c:v>1.9603948593139648</c:v>
                      </c:pt>
                      <c:pt idx="940">
                        <c:v>1.944785475730896</c:v>
                      </c:pt>
                      <c:pt idx="941">
                        <c:v>1.9294244050979614</c:v>
                      </c:pt>
                      <c:pt idx="942">
                        <c:v>1.9143108129501343</c:v>
                      </c:pt>
                      <c:pt idx="943">
                        <c:v>1.8994402885437012</c:v>
                      </c:pt>
                      <c:pt idx="944">
                        <c:v>1.8848080635070801</c:v>
                      </c:pt>
                      <c:pt idx="945">
                        <c:v>1.8704123497009277</c:v>
                      </c:pt>
                      <c:pt idx="946">
                        <c:v>1.8562508821487427</c:v>
                      </c:pt>
                      <c:pt idx="947">
                        <c:v>1.8423168659210205</c:v>
                      </c:pt>
                      <c:pt idx="948">
                        <c:v>1.8286091089248657</c:v>
                      </c:pt>
                      <c:pt idx="949">
                        <c:v>1.8151253461837769</c:v>
                      </c:pt>
                      <c:pt idx="950">
                        <c:v>1.8018609285354614</c:v>
                      </c:pt>
                      <c:pt idx="951">
                        <c:v>1.7888110876083374</c:v>
                      </c:pt>
                      <c:pt idx="952">
                        <c:v>1.7759745121002197</c:v>
                      </c:pt>
                      <c:pt idx="953">
                        <c:v>1.7633460760116577</c:v>
                      </c:pt>
                      <c:pt idx="954">
                        <c:v>1.7509219646453857</c:v>
                      </c:pt>
                      <c:pt idx="955">
                        <c:v>1.738699197769165</c:v>
                      </c:pt>
                      <c:pt idx="956">
                        <c:v>1.7266740798950195</c:v>
                      </c:pt>
                      <c:pt idx="957">
                        <c:v>1.7148439884185791</c:v>
                      </c:pt>
                      <c:pt idx="958">
                        <c:v>1.7032045125961304</c:v>
                      </c:pt>
                      <c:pt idx="959">
                        <c:v>1.69175124168396</c:v>
                      </c:pt>
                      <c:pt idx="960">
                        <c:v>1.6804821491241455</c:v>
                      </c:pt>
                      <c:pt idx="961">
                        <c:v>1.6693931818008423</c:v>
                      </c:pt>
                      <c:pt idx="962">
                        <c:v>1.6584814786911011</c:v>
                      </c:pt>
                      <c:pt idx="963">
                        <c:v>1.6477431058883667</c:v>
                      </c:pt>
                      <c:pt idx="964">
                        <c:v>1.6371747255325317</c:v>
                      </c:pt>
                      <c:pt idx="965">
                        <c:v>1.6267726421356201</c:v>
                      </c:pt>
                      <c:pt idx="966">
                        <c:v>1.6165338754653931</c:v>
                      </c:pt>
                      <c:pt idx="967">
                        <c:v>1.6064550876617432</c:v>
                      </c:pt>
                      <c:pt idx="968">
                        <c:v>1.5965324640274048</c:v>
                      </c:pt>
                      <c:pt idx="969">
                        <c:v>1.5867637395858765</c:v>
                      </c:pt>
                      <c:pt idx="970">
                        <c:v>1.5771455764770508</c:v>
                      </c:pt>
                      <c:pt idx="971">
                        <c:v>1.5676747560501099</c:v>
                      </c:pt>
                      <c:pt idx="972">
                        <c:v>1.5583477020263672</c:v>
                      </c:pt>
                      <c:pt idx="973">
                        <c:v>1.5491602420806885</c:v>
                      </c:pt>
                      <c:pt idx="974">
                        <c:v>1.5401114225387573</c:v>
                      </c:pt>
                      <c:pt idx="975">
                        <c:v>1.5311979055404663</c:v>
                      </c:pt>
                      <c:pt idx="976">
                        <c:v>1.5224134922027588</c:v>
                      </c:pt>
                      <c:pt idx="977">
                        <c:v>1.5137381553649902</c:v>
                      </c:pt>
                      <c:pt idx="978">
                        <c:v>1.5051554441452026</c:v>
                      </c:pt>
                      <c:pt idx="979">
                        <c:v>1.4966971874237061</c:v>
                      </c:pt>
                      <c:pt idx="980">
                        <c:v>1.4883610010147095</c:v>
                      </c:pt>
                      <c:pt idx="981">
                        <c:v>1.4801431894302368</c:v>
                      </c:pt>
                      <c:pt idx="982">
                        <c:v>1.4720392227172852</c:v>
                      </c:pt>
                      <c:pt idx="983">
                        <c:v>1.4640481472015381</c:v>
                      </c:pt>
                      <c:pt idx="984">
                        <c:v>1.4561654329299927</c:v>
                      </c:pt>
                      <c:pt idx="985">
                        <c:v>1.4483878612518311</c:v>
                      </c:pt>
                      <c:pt idx="986">
                        <c:v>1.44071364402771</c:v>
                      </c:pt>
                      <c:pt idx="987">
                        <c:v>1.4331396818161011</c:v>
                      </c:pt>
                      <c:pt idx="988">
                        <c:v>1.4256628751754761</c:v>
                      </c:pt>
                      <c:pt idx="989">
                        <c:v>1.4182801246643066</c:v>
                      </c:pt>
                      <c:pt idx="990">
                        <c:v>1.4109894037246704</c:v>
                      </c:pt>
                      <c:pt idx="991">
                        <c:v>1.403782844543457</c:v>
                      </c:pt>
                      <c:pt idx="992">
                        <c:v>1.3966530561447144</c:v>
                      </c:pt>
                      <c:pt idx="993">
                        <c:v>1.3895727396011353</c:v>
                      </c:pt>
                      <c:pt idx="994">
                        <c:v>1.3825441598892212</c:v>
                      </c:pt>
                      <c:pt idx="995">
                        <c:v>1.3755600452423096</c:v>
                      </c:pt>
                      <c:pt idx="996">
                        <c:v>1.3686047792434692</c:v>
                      </c:pt>
                      <c:pt idx="997">
                        <c:v>1.3616735935211182</c:v>
                      </c:pt>
                      <c:pt idx="998">
                        <c:v>1.3547660112380981</c:v>
                      </c:pt>
                      <c:pt idx="999">
                        <c:v>1.3478724956512451</c:v>
                      </c:pt>
                      <c:pt idx="1000">
                        <c:v>1.3409936428070068</c:v>
                      </c:pt>
                      <c:pt idx="1001">
                        <c:v>1.3341257572174072</c:v>
                      </c:pt>
                      <c:pt idx="1002">
                        <c:v>1.3272712230682373</c:v>
                      </c:pt>
                      <c:pt idx="1003">
                        <c:v>1.320433497428894</c:v>
                      </c:pt>
                      <c:pt idx="1004">
                        <c:v>1.3136086463928223</c:v>
                      </c:pt>
                      <c:pt idx="1005">
                        <c:v>1.3068006038665771</c:v>
                      </c:pt>
                      <c:pt idx="1006">
                        <c:v>1.3000110387802124</c:v>
                      </c:pt>
                      <c:pt idx="1007">
                        <c:v>1.2932391166687012</c:v>
                      </c:pt>
                      <c:pt idx="1008">
                        <c:v>1.2864826917648315</c:v>
                      </c:pt>
                      <c:pt idx="1009">
                        <c:v>1.2797458171844482</c:v>
                      </c:pt>
                      <c:pt idx="1010">
                        <c:v>1.2730247974395752</c:v>
                      </c:pt>
                      <c:pt idx="1011">
                        <c:v>1.2663192749023438</c:v>
                      </c:pt>
                      <c:pt idx="1012">
                        <c:v>1.2596215009689331</c:v>
                      </c:pt>
                      <c:pt idx="1013">
                        <c:v>1.2529313564300537</c:v>
                      </c:pt>
                      <c:pt idx="1014">
                        <c:v>1.2462480068206787</c:v>
                      </c:pt>
                      <c:pt idx="1015">
                        <c:v>1.2395700216293335</c:v>
                      </c:pt>
                      <c:pt idx="1016">
                        <c:v>1.2328977584838867</c:v>
                      </c:pt>
                      <c:pt idx="1017">
                        <c:v>1.2262320518493652</c:v>
                      </c:pt>
                      <c:pt idx="1018">
                        <c:v>1.2195734977722168</c:v>
                      </c:pt>
                      <c:pt idx="1019">
                        <c:v>1.2129238843917847</c:v>
                      </c:pt>
                      <c:pt idx="1020">
                        <c:v>1.2062819004058838</c:v>
                      </c:pt>
                      <c:pt idx="1021">
                        <c:v>1.1996471881866455</c:v>
                      </c:pt>
                      <c:pt idx="1022">
                        <c:v>1.1930180788040161</c:v>
                      </c:pt>
                      <c:pt idx="1023">
                        <c:v>1.1863970756530762</c:v>
                      </c:pt>
                      <c:pt idx="1024">
                        <c:v>1.179780125617981</c:v>
                      </c:pt>
                      <c:pt idx="1025">
                        <c:v>1.1731690168380737</c:v>
                      </c:pt>
                      <c:pt idx="1026">
                        <c:v>1.1665658950805664</c:v>
                      </c:pt>
                      <c:pt idx="1027">
                        <c:v>1.1599664688110352</c:v>
                      </c:pt>
                      <c:pt idx="1028">
                        <c:v>1.1533674001693726</c:v>
                      </c:pt>
                      <c:pt idx="1029">
                        <c:v>1.1467667818069458</c:v>
                      </c:pt>
                      <c:pt idx="1030">
                        <c:v>1.1401628255844116</c:v>
                      </c:pt>
                      <c:pt idx="1031">
                        <c:v>1.1335562467575073</c:v>
                      </c:pt>
                      <c:pt idx="1032">
                        <c:v>1.1269479990005493</c:v>
                      </c:pt>
                      <c:pt idx="1033">
                        <c:v>1.1203378438949585</c:v>
                      </c:pt>
                      <c:pt idx="1034">
                        <c:v>1.1137269735336304</c:v>
                      </c:pt>
                      <c:pt idx="1035">
                        <c:v>1.107119083404541</c:v>
                      </c:pt>
                      <c:pt idx="1036">
                        <c:v>1.1005151271820068</c:v>
                      </c:pt>
                      <c:pt idx="1037">
                        <c:v>1.0939129590988159</c:v>
                      </c:pt>
                      <c:pt idx="1038">
                        <c:v>1.0873115062713623</c:v>
                      </c:pt>
                      <c:pt idx="1039">
                        <c:v>1.0806889533996582</c:v>
                      </c:pt>
                      <c:pt idx="1040">
                        <c:v>1.0740466117858887</c:v>
                      </c:pt>
                      <c:pt idx="1041">
                        <c:v>1.0674095153808594</c:v>
                      </c:pt>
                      <c:pt idx="1042">
                        <c:v>1.0607849359512329</c:v>
                      </c:pt>
                      <c:pt idx="1043">
                        <c:v>1.0541737079620361</c:v>
                      </c:pt>
                      <c:pt idx="1044">
                        <c:v>1.0475776195526123</c:v>
                      </c:pt>
                      <c:pt idx="1045">
                        <c:v>1.0409966707229614</c:v>
                      </c:pt>
                      <c:pt idx="1046">
                        <c:v>1.0344302654266357</c:v>
                      </c:pt>
                      <c:pt idx="1047">
                        <c:v>1.0278785228729248</c:v>
                      </c:pt>
                      <c:pt idx="1048">
                        <c:v>1.0213418006896973</c:v>
                      </c:pt>
                      <c:pt idx="1049">
                        <c:v>1.0148193836212158</c:v>
                      </c:pt>
                      <c:pt idx="1050">
                        <c:v>1.008309006690979</c:v>
                      </c:pt>
                      <c:pt idx="1051">
                        <c:v>1.0018085241317749</c:v>
                      </c:pt>
                      <c:pt idx="1052">
                        <c:v>0.99531811475753784</c:v>
                      </c:pt>
                      <c:pt idx="1053">
                        <c:v>0.98884105682373047</c:v>
                      </c:pt>
                      <c:pt idx="1054">
                        <c:v>0.98238289356231689</c:v>
                      </c:pt>
                      <c:pt idx="1055">
                        <c:v>0.97594922780990601</c:v>
                      </c:pt>
                      <c:pt idx="1056">
                        <c:v>0.96954786777496338</c:v>
                      </c:pt>
                      <c:pt idx="1057">
                        <c:v>0.96318846940994263</c:v>
                      </c:pt>
                      <c:pt idx="1058">
                        <c:v>0.95687955617904663</c:v>
                      </c:pt>
                      <c:pt idx="1059">
                        <c:v>0.95063233375549316</c:v>
                      </c:pt>
                      <c:pt idx="1060">
                        <c:v>0.94446027278900146</c:v>
                      </c:pt>
                      <c:pt idx="1061">
                        <c:v>0.93837475776672363</c:v>
                      </c:pt>
                      <c:pt idx="1062">
                        <c:v>0.93238794803619385</c:v>
                      </c:pt>
                      <c:pt idx="1063">
                        <c:v>0.92651277780532837</c:v>
                      </c:pt>
                      <c:pt idx="1064">
                        <c:v>0.92075955867767334</c:v>
                      </c:pt>
                      <c:pt idx="1065">
                        <c:v>0.91513615846633911</c:v>
                      </c:pt>
                      <c:pt idx="1066">
                        <c:v>0.90965366363525391</c:v>
                      </c:pt>
                      <c:pt idx="1067">
                        <c:v>0.90431869029998779</c:v>
                      </c:pt>
                      <c:pt idx="1068">
                        <c:v>0.89911651611328125</c:v>
                      </c:pt>
                      <c:pt idx="1069">
                        <c:v>0.89397752285003662</c:v>
                      </c:pt>
                      <c:pt idx="1070">
                        <c:v>0.88888734579086304</c:v>
                      </c:pt>
                      <c:pt idx="1071">
                        <c:v>0.88385105133056641</c:v>
                      </c:pt>
                      <c:pt idx="1072">
                        <c:v>0.87886905670166016</c:v>
                      </c:pt>
                      <c:pt idx="1073">
                        <c:v>0.8739427924156189</c:v>
                      </c:pt>
                      <c:pt idx="1074">
                        <c:v>0.8690561056137085</c:v>
                      </c:pt>
                      <c:pt idx="1075">
                        <c:v>0.86419862508773804</c:v>
                      </c:pt>
                      <c:pt idx="1076">
                        <c:v>0.85935491323471069</c:v>
                      </c:pt>
                      <c:pt idx="1077">
                        <c:v>0.85450637340545654</c:v>
                      </c:pt>
                      <c:pt idx="1078">
                        <c:v>0.84964191913604736</c:v>
                      </c:pt>
                      <c:pt idx="1079">
                        <c:v>0.84475558996200562</c:v>
                      </c:pt>
                      <c:pt idx="1080">
                        <c:v>0.83983850479125977</c:v>
                      </c:pt>
                      <c:pt idx="1081">
                        <c:v>0.83488959074020386</c:v>
                      </c:pt>
                      <c:pt idx="1082">
                        <c:v>0.82990682125091553</c:v>
                      </c:pt>
                      <c:pt idx="1083">
                        <c:v>0.82490336894989014</c:v>
                      </c:pt>
                      <c:pt idx="1084">
                        <c:v>0.81991183757781982</c:v>
                      </c:pt>
                      <c:pt idx="1085">
                        <c:v>0.81483650207519531</c:v>
                      </c:pt>
                      <c:pt idx="1086">
                        <c:v>0.80965012311935425</c:v>
                      </c:pt>
                      <c:pt idx="1087">
                        <c:v>0.80442976951599121</c:v>
                      </c:pt>
                      <c:pt idx="1088">
                        <c:v>0.7991863489151001</c:v>
                      </c:pt>
                      <c:pt idx="1089">
                        <c:v>0.79392945766448975</c:v>
                      </c:pt>
                      <c:pt idx="1090">
                        <c:v>0.78866690397262573</c:v>
                      </c:pt>
                      <c:pt idx="1091">
                        <c:v>0.78341352939605713</c:v>
                      </c:pt>
                      <c:pt idx="1092">
                        <c:v>0.77818489074707031</c:v>
                      </c:pt>
                      <c:pt idx="1093">
                        <c:v>0.77299529314041138</c:v>
                      </c:pt>
                      <c:pt idx="1094">
                        <c:v>0.76785284280776978</c:v>
                      </c:pt>
                      <c:pt idx="1095">
                        <c:v>0.76277357339859009</c:v>
                      </c:pt>
                      <c:pt idx="1096">
                        <c:v>0.75777250528335571</c:v>
                      </c:pt>
                      <c:pt idx="1097">
                        <c:v>0.75286018848419189</c:v>
                      </c:pt>
                      <c:pt idx="1098">
                        <c:v>0.74804925918579102</c:v>
                      </c:pt>
                      <c:pt idx="1099">
                        <c:v>0.74335050582885742</c:v>
                      </c:pt>
                      <c:pt idx="1100">
                        <c:v>0.7387654185295105</c:v>
                      </c:pt>
                      <c:pt idx="1101">
                        <c:v>0.73430359363555908</c:v>
                      </c:pt>
                      <c:pt idx="1102">
                        <c:v>0.72997158765792847</c:v>
                      </c:pt>
                      <c:pt idx="1103">
                        <c:v>0.72576689720153809</c:v>
                      </c:pt>
                      <c:pt idx="1104">
                        <c:v>0.72161376476287842</c:v>
                      </c:pt>
                      <c:pt idx="1105">
                        <c:v>0.71748119592666626</c:v>
                      </c:pt>
                      <c:pt idx="1106">
                        <c:v>0.71346068382263184</c:v>
                      </c:pt>
                      <c:pt idx="1107">
                        <c:v>0.70958679914474487</c:v>
                      </c:pt>
                      <c:pt idx="1108">
                        <c:v>0.70586013793945313</c:v>
                      </c:pt>
                      <c:pt idx="1109">
                        <c:v>0.70227813720703125</c:v>
                      </c:pt>
                      <c:pt idx="1110">
                        <c:v>0.69883990287780762</c:v>
                      </c:pt>
                      <c:pt idx="1111">
                        <c:v>0.69554060697555542</c:v>
                      </c:pt>
                      <c:pt idx="1112">
                        <c:v>0.69236230850219727</c:v>
                      </c:pt>
                      <c:pt idx="1113">
                        <c:v>0.68929570913314819</c:v>
                      </c:pt>
                      <c:pt idx="1114">
                        <c:v>0.68633913993835449</c:v>
                      </c:pt>
                      <c:pt idx="1115">
                        <c:v>0.68349087238311768</c:v>
                      </c:pt>
                      <c:pt idx="1116">
                        <c:v>0.68062394857406616</c:v>
                      </c:pt>
                      <c:pt idx="1117">
                        <c:v>0.67770761251449585</c:v>
                      </c:pt>
                      <c:pt idx="1118">
                        <c:v>0.67487424612045288</c:v>
                      </c:pt>
                      <c:pt idx="1119">
                        <c:v>0.67216086387634277</c:v>
                      </c:pt>
                      <c:pt idx="1120">
                        <c:v>0.66955029964447021</c:v>
                      </c:pt>
                      <c:pt idx="1121">
                        <c:v>0.66702526807785034</c:v>
                      </c:pt>
                      <c:pt idx="1122">
                        <c:v>0.66456085443496704</c:v>
                      </c:pt>
                      <c:pt idx="1123">
                        <c:v>0.66213631629943848</c:v>
                      </c:pt>
                      <c:pt idx="1124">
                        <c:v>0.659737229347229</c:v>
                      </c:pt>
                      <c:pt idx="1125">
                        <c:v>0.65734779834747314</c:v>
                      </c:pt>
                      <c:pt idx="1126">
                        <c:v>0.65491867065429688</c:v>
                      </c:pt>
                      <c:pt idx="1127">
                        <c:v>0.65228438377380371</c:v>
                      </c:pt>
                      <c:pt idx="1128">
                        <c:v>0.64952969551086426</c:v>
                      </c:pt>
                      <c:pt idx="1129">
                        <c:v>0.64683246612548828</c:v>
                      </c:pt>
                      <c:pt idx="1130">
                        <c:v>0.64422130584716797</c:v>
                      </c:pt>
                      <c:pt idx="1131">
                        <c:v>0.64172226190567017</c:v>
                      </c:pt>
                      <c:pt idx="1132">
                        <c:v>0.63935017585754395</c:v>
                      </c:pt>
                      <c:pt idx="1133">
                        <c:v>0.63710653781890869</c:v>
                      </c:pt>
                      <c:pt idx="1134">
                        <c:v>0.6349913477897644</c:v>
                      </c:pt>
                      <c:pt idx="1135">
                        <c:v>0.63301116228103638</c:v>
                      </c:pt>
                      <c:pt idx="1136">
                        <c:v>0.6311759352684021</c:v>
                      </c:pt>
                      <c:pt idx="1137">
                        <c:v>0.62949419021606445</c:v>
                      </c:pt>
                      <c:pt idx="1138">
                        <c:v>0.62794262170791626</c:v>
                      </c:pt>
                      <c:pt idx="1139">
                        <c:v>0.62642598152160645</c:v>
                      </c:pt>
                      <c:pt idx="1140">
                        <c:v>0.62504595518112183</c:v>
                      </c:pt>
                      <c:pt idx="1141">
                        <c:v>0.62396740913391113</c:v>
                      </c:pt>
                      <c:pt idx="1142">
                        <c:v>0.62320089340209961</c:v>
                      </c:pt>
                    </c:numCache>
                  </c:numRef>
                </c:yVal>
                <c:smooth val="1"/>
                <c:extLst>
                  <c:ext xmlns:c16="http://schemas.microsoft.com/office/drawing/2014/chart" uri="{C3380CC4-5D6E-409C-BE32-E72D297353CC}">
                    <c16:uniqueId val="{00000004-EAA4-49CE-9FFC-8D2420EDBA38}"/>
                  </c:ext>
                </c:extLst>
              </c15:ser>
            </c15:filteredScatterSeries>
            <c15:filteredScatterSeries>
              <c15:ser>
                <c:idx val="5"/>
                <c:order val="5"/>
                <c:tx>
                  <c:v>14400 WAVE</c:v>
                </c:tx>
                <c:spPr>
                  <a:ln w="9525" cap="rnd">
                    <a:solidFill>
                      <a:schemeClr val="accent6"/>
                    </a:solidFill>
                    <a:round/>
                  </a:ln>
                  <a:effectLst>
                    <a:outerShdw blurRad="40000" dist="23000" dir="5400000" rotWithShape="0">
                      <a:srgbClr val="000000">
                        <a:alpha val="35000"/>
                      </a:srgbClr>
                    </a:outerShdw>
                  </a:effectLst>
                </c:spPr>
                <c:marker>
                  <c:symbol val="none"/>
                </c:marker>
                <c:xVal>
                  <c:numRef>
                    <c:extLst xmlns:c15="http://schemas.microsoft.com/office/drawing/2012/chart">
                      <c:ext xmlns:c15="http://schemas.microsoft.com/office/drawing/2012/chart" uri="{02D57815-91ED-43cb-92C2-25804820EDAC}">
                        <c15:formulaRef>
                          <c15:sqref>'Graphs Task 1'!$AT$2:$AT$1044</c15:sqref>
                        </c15:formulaRef>
                      </c:ext>
                    </c:extLst>
                    <c:numCache>
                      <c:formatCode>General</c:formatCode>
                      <c:ptCount val="1043"/>
                      <c:pt idx="0">
                        <c:v>-359.89981079101563</c:v>
                      </c:pt>
                      <c:pt idx="1">
                        <c:v>-359.209228515625</c:v>
                      </c:pt>
                      <c:pt idx="2">
                        <c:v>-358.51861572265625</c:v>
                      </c:pt>
                      <c:pt idx="3">
                        <c:v>-357.82803344726563</c:v>
                      </c:pt>
                      <c:pt idx="4">
                        <c:v>-357.13742065429688</c:v>
                      </c:pt>
                      <c:pt idx="5">
                        <c:v>-356.44683837890625</c:v>
                      </c:pt>
                      <c:pt idx="6">
                        <c:v>-355.7562255859375</c:v>
                      </c:pt>
                      <c:pt idx="7">
                        <c:v>-355.06564331054688</c:v>
                      </c:pt>
                      <c:pt idx="8">
                        <c:v>-354.37503051757813</c:v>
                      </c:pt>
                      <c:pt idx="9">
                        <c:v>-353.6844482421875</c:v>
                      </c:pt>
                      <c:pt idx="10">
                        <c:v>-352.99383544921875</c:v>
                      </c:pt>
                      <c:pt idx="11">
                        <c:v>-352.30325317382813</c:v>
                      </c:pt>
                      <c:pt idx="12">
                        <c:v>-351.61264038085938</c:v>
                      </c:pt>
                      <c:pt idx="13">
                        <c:v>-350.92205810546875</c:v>
                      </c:pt>
                      <c:pt idx="14">
                        <c:v>-350.2314453125</c:v>
                      </c:pt>
                      <c:pt idx="15">
                        <c:v>-349.54086303710938</c:v>
                      </c:pt>
                      <c:pt idx="16">
                        <c:v>-348.85025024414063</c:v>
                      </c:pt>
                      <c:pt idx="17">
                        <c:v>-348.15966796875</c:v>
                      </c:pt>
                      <c:pt idx="18">
                        <c:v>-347.46908569335938</c:v>
                      </c:pt>
                      <c:pt idx="19">
                        <c:v>-346.77847290039063</c:v>
                      </c:pt>
                      <c:pt idx="20">
                        <c:v>-346.087890625</c:v>
                      </c:pt>
                      <c:pt idx="21">
                        <c:v>-345.39727783203125</c:v>
                      </c:pt>
                      <c:pt idx="22">
                        <c:v>-344.70669555664063</c:v>
                      </c:pt>
                      <c:pt idx="23">
                        <c:v>-344.01608276367188</c:v>
                      </c:pt>
                      <c:pt idx="24">
                        <c:v>-343.32550048828125</c:v>
                      </c:pt>
                      <c:pt idx="25">
                        <c:v>-342.6348876953125</c:v>
                      </c:pt>
                      <c:pt idx="26">
                        <c:v>-341.94430541992188</c:v>
                      </c:pt>
                      <c:pt idx="27">
                        <c:v>-341.25369262695313</c:v>
                      </c:pt>
                      <c:pt idx="28">
                        <c:v>-340.5631103515625</c:v>
                      </c:pt>
                      <c:pt idx="29">
                        <c:v>-339.87249755859375</c:v>
                      </c:pt>
                      <c:pt idx="30">
                        <c:v>-339.18191528320313</c:v>
                      </c:pt>
                      <c:pt idx="31">
                        <c:v>-338.49130249023438</c:v>
                      </c:pt>
                      <c:pt idx="32">
                        <c:v>-337.80072021484375</c:v>
                      </c:pt>
                      <c:pt idx="33">
                        <c:v>-337.110107421875</c:v>
                      </c:pt>
                      <c:pt idx="34">
                        <c:v>-336.41952514648438</c:v>
                      </c:pt>
                      <c:pt idx="35">
                        <c:v>-335.72891235351563</c:v>
                      </c:pt>
                      <c:pt idx="36">
                        <c:v>-335.038330078125</c:v>
                      </c:pt>
                      <c:pt idx="37">
                        <c:v>-334.34774780273438</c:v>
                      </c:pt>
                      <c:pt idx="38">
                        <c:v>-333.65713500976563</c:v>
                      </c:pt>
                      <c:pt idx="39">
                        <c:v>-332.966552734375</c:v>
                      </c:pt>
                      <c:pt idx="40">
                        <c:v>-332.27593994140625</c:v>
                      </c:pt>
                      <c:pt idx="41">
                        <c:v>-331.58535766601563</c:v>
                      </c:pt>
                      <c:pt idx="42">
                        <c:v>-330.89474487304688</c:v>
                      </c:pt>
                      <c:pt idx="43">
                        <c:v>-330.20416259765625</c:v>
                      </c:pt>
                      <c:pt idx="44">
                        <c:v>-329.5135498046875</c:v>
                      </c:pt>
                      <c:pt idx="45">
                        <c:v>-328.82296752929688</c:v>
                      </c:pt>
                      <c:pt idx="46">
                        <c:v>-328.13235473632813</c:v>
                      </c:pt>
                      <c:pt idx="47">
                        <c:v>-327.4417724609375</c:v>
                      </c:pt>
                      <c:pt idx="48">
                        <c:v>-326.75115966796875</c:v>
                      </c:pt>
                      <c:pt idx="49">
                        <c:v>-326.06057739257813</c:v>
                      </c:pt>
                      <c:pt idx="50">
                        <c:v>-325.36996459960938</c:v>
                      </c:pt>
                      <c:pt idx="51">
                        <c:v>-324.67938232421875</c:v>
                      </c:pt>
                      <c:pt idx="52">
                        <c:v>-323.98876953125</c:v>
                      </c:pt>
                      <c:pt idx="53">
                        <c:v>-323.29818725585938</c:v>
                      </c:pt>
                      <c:pt idx="54">
                        <c:v>-322.60757446289063</c:v>
                      </c:pt>
                      <c:pt idx="55">
                        <c:v>-321.9169921875</c:v>
                      </c:pt>
                      <c:pt idx="56">
                        <c:v>-321.22637939453125</c:v>
                      </c:pt>
                      <c:pt idx="57">
                        <c:v>-320.53579711914063</c:v>
                      </c:pt>
                      <c:pt idx="58">
                        <c:v>-319.84521484375</c:v>
                      </c:pt>
                      <c:pt idx="59">
                        <c:v>-319.15460205078125</c:v>
                      </c:pt>
                      <c:pt idx="60">
                        <c:v>-318.46401977539063</c:v>
                      </c:pt>
                      <c:pt idx="61">
                        <c:v>-317.77340698242188</c:v>
                      </c:pt>
                      <c:pt idx="62">
                        <c:v>-317.08282470703125</c:v>
                      </c:pt>
                      <c:pt idx="63">
                        <c:v>-316.3922119140625</c:v>
                      </c:pt>
                      <c:pt idx="64">
                        <c:v>-315.70162963867188</c:v>
                      </c:pt>
                      <c:pt idx="65">
                        <c:v>-315.01101684570313</c:v>
                      </c:pt>
                      <c:pt idx="66">
                        <c:v>-314.3204345703125</c:v>
                      </c:pt>
                      <c:pt idx="67">
                        <c:v>-313.62982177734375</c:v>
                      </c:pt>
                      <c:pt idx="68">
                        <c:v>-312.93923950195313</c:v>
                      </c:pt>
                      <c:pt idx="69">
                        <c:v>-312.24862670898438</c:v>
                      </c:pt>
                      <c:pt idx="70">
                        <c:v>-311.55804443359375</c:v>
                      </c:pt>
                      <c:pt idx="71">
                        <c:v>-310.867431640625</c:v>
                      </c:pt>
                      <c:pt idx="72">
                        <c:v>-310.17684936523438</c:v>
                      </c:pt>
                      <c:pt idx="73">
                        <c:v>-309.48623657226563</c:v>
                      </c:pt>
                      <c:pt idx="74">
                        <c:v>-308.795654296875</c:v>
                      </c:pt>
                      <c:pt idx="75">
                        <c:v>-308.10504150390625</c:v>
                      </c:pt>
                      <c:pt idx="76">
                        <c:v>-307.41445922851563</c:v>
                      </c:pt>
                      <c:pt idx="77">
                        <c:v>-306.723876953125</c:v>
                      </c:pt>
                      <c:pt idx="78">
                        <c:v>-306.03326416015625</c:v>
                      </c:pt>
                      <c:pt idx="79">
                        <c:v>-305.34268188476563</c:v>
                      </c:pt>
                      <c:pt idx="80">
                        <c:v>-304.65206909179688</c:v>
                      </c:pt>
                      <c:pt idx="81">
                        <c:v>-303.96148681640625</c:v>
                      </c:pt>
                      <c:pt idx="82">
                        <c:v>-303.2708740234375</c:v>
                      </c:pt>
                      <c:pt idx="83">
                        <c:v>-302.58029174804688</c:v>
                      </c:pt>
                      <c:pt idx="84">
                        <c:v>-301.88967895507813</c:v>
                      </c:pt>
                      <c:pt idx="85">
                        <c:v>-301.1990966796875</c:v>
                      </c:pt>
                      <c:pt idx="86">
                        <c:v>-300.50848388671875</c:v>
                      </c:pt>
                      <c:pt idx="87">
                        <c:v>-299.81790161132813</c:v>
                      </c:pt>
                      <c:pt idx="88">
                        <c:v>-299.12728881835938</c:v>
                      </c:pt>
                      <c:pt idx="89">
                        <c:v>-298.43670654296875</c:v>
                      </c:pt>
                      <c:pt idx="90">
                        <c:v>-297.74609375</c:v>
                      </c:pt>
                      <c:pt idx="91">
                        <c:v>-297.05551147460938</c:v>
                      </c:pt>
                      <c:pt idx="92">
                        <c:v>-296.36489868164063</c:v>
                      </c:pt>
                      <c:pt idx="93">
                        <c:v>-295.67431640625</c:v>
                      </c:pt>
                      <c:pt idx="94">
                        <c:v>-294.98370361328125</c:v>
                      </c:pt>
                      <c:pt idx="95">
                        <c:v>-294.29312133789063</c:v>
                      </c:pt>
                      <c:pt idx="96">
                        <c:v>-293.6025390625</c:v>
                      </c:pt>
                      <c:pt idx="97">
                        <c:v>-292.91192626953125</c:v>
                      </c:pt>
                      <c:pt idx="98">
                        <c:v>-292.22134399414063</c:v>
                      </c:pt>
                      <c:pt idx="99">
                        <c:v>-291.53073120117188</c:v>
                      </c:pt>
                      <c:pt idx="100">
                        <c:v>-290.84014892578125</c:v>
                      </c:pt>
                      <c:pt idx="101">
                        <c:v>-290.1495361328125</c:v>
                      </c:pt>
                      <c:pt idx="102">
                        <c:v>-289.45895385742188</c:v>
                      </c:pt>
                      <c:pt idx="103">
                        <c:v>-288.76834106445313</c:v>
                      </c:pt>
                      <c:pt idx="104">
                        <c:v>-288.0777587890625</c:v>
                      </c:pt>
                      <c:pt idx="105">
                        <c:v>-287.38714599609375</c:v>
                      </c:pt>
                      <c:pt idx="106">
                        <c:v>-286.69656372070313</c:v>
                      </c:pt>
                      <c:pt idx="107">
                        <c:v>-286.00595092773438</c:v>
                      </c:pt>
                      <c:pt idx="108">
                        <c:v>-285.31536865234375</c:v>
                      </c:pt>
                      <c:pt idx="109">
                        <c:v>-284.624755859375</c:v>
                      </c:pt>
                      <c:pt idx="110">
                        <c:v>-283.93417358398438</c:v>
                      </c:pt>
                      <c:pt idx="111">
                        <c:v>-283.24356079101563</c:v>
                      </c:pt>
                      <c:pt idx="112">
                        <c:v>-282.552978515625</c:v>
                      </c:pt>
                      <c:pt idx="113">
                        <c:v>-281.86236572265625</c:v>
                      </c:pt>
                      <c:pt idx="114">
                        <c:v>-281.17178344726563</c:v>
                      </c:pt>
                      <c:pt idx="115">
                        <c:v>-280.48117065429688</c:v>
                      </c:pt>
                      <c:pt idx="116">
                        <c:v>-279.79058837890625</c:v>
                      </c:pt>
                      <c:pt idx="117">
                        <c:v>-279.10000610351563</c:v>
                      </c:pt>
                      <c:pt idx="118">
                        <c:v>-278.40939331054688</c:v>
                      </c:pt>
                      <c:pt idx="119">
                        <c:v>-277.71881103515625</c:v>
                      </c:pt>
                      <c:pt idx="120">
                        <c:v>-277.0281982421875</c:v>
                      </c:pt>
                      <c:pt idx="121">
                        <c:v>-276.33761596679688</c:v>
                      </c:pt>
                      <c:pt idx="122">
                        <c:v>-275.64700317382813</c:v>
                      </c:pt>
                      <c:pt idx="123">
                        <c:v>-274.9564208984375</c:v>
                      </c:pt>
                      <c:pt idx="124">
                        <c:v>-274.26580810546875</c:v>
                      </c:pt>
                      <c:pt idx="125">
                        <c:v>-273.57522583007813</c:v>
                      </c:pt>
                      <c:pt idx="126">
                        <c:v>-272.88461303710938</c:v>
                      </c:pt>
                      <c:pt idx="127">
                        <c:v>-272.19403076171875</c:v>
                      </c:pt>
                      <c:pt idx="128">
                        <c:v>-271.50341796875</c:v>
                      </c:pt>
                      <c:pt idx="129">
                        <c:v>-270.81283569335938</c:v>
                      </c:pt>
                      <c:pt idx="130">
                        <c:v>-270.12222290039063</c:v>
                      </c:pt>
                      <c:pt idx="131">
                        <c:v>-269.431640625</c:v>
                      </c:pt>
                      <c:pt idx="132">
                        <c:v>-268.74102783203125</c:v>
                      </c:pt>
                      <c:pt idx="133">
                        <c:v>-268.05044555664063</c:v>
                      </c:pt>
                      <c:pt idx="134">
                        <c:v>-267.35983276367188</c:v>
                      </c:pt>
                      <c:pt idx="135">
                        <c:v>-266.66925048828125</c:v>
                      </c:pt>
                      <c:pt idx="136">
                        <c:v>-265.97866821289063</c:v>
                      </c:pt>
                      <c:pt idx="137">
                        <c:v>-265.28805541992188</c:v>
                      </c:pt>
                      <c:pt idx="138">
                        <c:v>-264.59747314453125</c:v>
                      </c:pt>
                      <c:pt idx="139">
                        <c:v>-263.9068603515625</c:v>
                      </c:pt>
                      <c:pt idx="140">
                        <c:v>-263.21627807617188</c:v>
                      </c:pt>
                      <c:pt idx="141">
                        <c:v>-262.52566528320313</c:v>
                      </c:pt>
                      <c:pt idx="142">
                        <c:v>-261.8350830078125</c:v>
                      </c:pt>
                      <c:pt idx="143">
                        <c:v>-261.14447021484375</c:v>
                      </c:pt>
                      <c:pt idx="144">
                        <c:v>-260.45388793945313</c:v>
                      </c:pt>
                      <c:pt idx="145">
                        <c:v>-259.76327514648438</c:v>
                      </c:pt>
                      <c:pt idx="146">
                        <c:v>-259.07269287109375</c:v>
                      </c:pt>
                      <c:pt idx="147">
                        <c:v>-258.382080078125</c:v>
                      </c:pt>
                      <c:pt idx="148">
                        <c:v>-257.69149780273438</c:v>
                      </c:pt>
                      <c:pt idx="149">
                        <c:v>-257.00088500976563</c:v>
                      </c:pt>
                      <c:pt idx="150">
                        <c:v>-256.310302734375</c:v>
                      </c:pt>
                      <c:pt idx="151">
                        <c:v>-255.61968994140625</c:v>
                      </c:pt>
                      <c:pt idx="152">
                        <c:v>-254.92910766601563</c:v>
                      </c:pt>
                      <c:pt idx="153">
                        <c:v>-254.23849487304688</c:v>
                      </c:pt>
                      <c:pt idx="154">
                        <c:v>-253.54791259765625</c:v>
                      </c:pt>
                      <c:pt idx="155">
                        <c:v>-252.85733032226563</c:v>
                      </c:pt>
                      <c:pt idx="156">
                        <c:v>-252.16671752929688</c:v>
                      </c:pt>
                      <c:pt idx="157">
                        <c:v>-251.47613525390625</c:v>
                      </c:pt>
                      <c:pt idx="158">
                        <c:v>-250.7855224609375</c:v>
                      </c:pt>
                      <c:pt idx="159">
                        <c:v>-250.09494018554688</c:v>
                      </c:pt>
                      <c:pt idx="160">
                        <c:v>-249.40432739257813</c:v>
                      </c:pt>
                      <c:pt idx="161">
                        <c:v>-248.7137451171875</c:v>
                      </c:pt>
                      <c:pt idx="162">
                        <c:v>-248.02313232421875</c:v>
                      </c:pt>
                      <c:pt idx="163">
                        <c:v>-247.33255004882813</c:v>
                      </c:pt>
                      <c:pt idx="164">
                        <c:v>-246.64193725585938</c:v>
                      </c:pt>
                      <c:pt idx="165">
                        <c:v>-245.95135498046875</c:v>
                      </c:pt>
                      <c:pt idx="166">
                        <c:v>-245.2607421875</c:v>
                      </c:pt>
                      <c:pt idx="167">
                        <c:v>-244.57015991210938</c:v>
                      </c:pt>
                      <c:pt idx="168">
                        <c:v>-243.87954711914063</c:v>
                      </c:pt>
                      <c:pt idx="169">
                        <c:v>-243.18896484375</c:v>
                      </c:pt>
                      <c:pt idx="170">
                        <c:v>-242.49835205078125</c:v>
                      </c:pt>
                      <c:pt idx="171">
                        <c:v>-241.80776977539063</c:v>
                      </c:pt>
                      <c:pt idx="172">
                        <c:v>-241.11715698242188</c:v>
                      </c:pt>
                      <c:pt idx="173">
                        <c:v>-240.42657470703125</c:v>
                      </c:pt>
                      <c:pt idx="174">
                        <c:v>-239.7359619140625</c:v>
                      </c:pt>
                      <c:pt idx="175">
                        <c:v>-239.04537963867188</c:v>
                      </c:pt>
                      <c:pt idx="176">
                        <c:v>-238.35479736328125</c:v>
                      </c:pt>
                      <c:pt idx="177">
                        <c:v>-237.6641845703125</c:v>
                      </c:pt>
                      <c:pt idx="178">
                        <c:v>-236.97360229492188</c:v>
                      </c:pt>
                      <c:pt idx="179">
                        <c:v>-236.28298950195313</c:v>
                      </c:pt>
                      <c:pt idx="180">
                        <c:v>-235.5924072265625</c:v>
                      </c:pt>
                      <c:pt idx="181">
                        <c:v>-234.90179443359375</c:v>
                      </c:pt>
                      <c:pt idx="182">
                        <c:v>-234.21121215820313</c:v>
                      </c:pt>
                      <c:pt idx="183">
                        <c:v>-233.52059936523438</c:v>
                      </c:pt>
                      <c:pt idx="184">
                        <c:v>-232.83001708984375</c:v>
                      </c:pt>
                      <c:pt idx="185">
                        <c:v>-232.139404296875</c:v>
                      </c:pt>
                      <c:pt idx="186">
                        <c:v>-231.44882202148438</c:v>
                      </c:pt>
                      <c:pt idx="187">
                        <c:v>-230.75820922851563</c:v>
                      </c:pt>
                      <c:pt idx="188">
                        <c:v>-230.067626953125</c:v>
                      </c:pt>
                      <c:pt idx="189">
                        <c:v>-229.37701416015625</c:v>
                      </c:pt>
                      <c:pt idx="190">
                        <c:v>-228.68643188476563</c:v>
                      </c:pt>
                      <c:pt idx="191">
                        <c:v>-227.99581909179688</c:v>
                      </c:pt>
                      <c:pt idx="192">
                        <c:v>-227.30523681640625</c:v>
                      </c:pt>
                      <c:pt idx="193">
                        <c:v>-226.6146240234375</c:v>
                      </c:pt>
                      <c:pt idx="194">
                        <c:v>-225.92404174804688</c:v>
                      </c:pt>
                      <c:pt idx="195">
                        <c:v>-225.23345947265625</c:v>
                      </c:pt>
                      <c:pt idx="196">
                        <c:v>-224.5428466796875</c:v>
                      </c:pt>
                      <c:pt idx="197">
                        <c:v>-223.85226440429688</c:v>
                      </c:pt>
                      <c:pt idx="198">
                        <c:v>-223.16165161132813</c:v>
                      </c:pt>
                      <c:pt idx="199">
                        <c:v>-222.4710693359375</c:v>
                      </c:pt>
                      <c:pt idx="200">
                        <c:v>-221.78045654296875</c:v>
                      </c:pt>
                      <c:pt idx="201">
                        <c:v>-221.08987426757813</c:v>
                      </c:pt>
                      <c:pt idx="202">
                        <c:v>-220.39926147460938</c:v>
                      </c:pt>
                      <c:pt idx="203">
                        <c:v>-219.70867919921875</c:v>
                      </c:pt>
                      <c:pt idx="204">
                        <c:v>-219.01806640625</c:v>
                      </c:pt>
                      <c:pt idx="205">
                        <c:v>-218.32748413085938</c:v>
                      </c:pt>
                      <c:pt idx="206">
                        <c:v>-217.63687133789063</c:v>
                      </c:pt>
                      <c:pt idx="207">
                        <c:v>-216.9462890625</c:v>
                      </c:pt>
                      <c:pt idx="208">
                        <c:v>-216.25567626953125</c:v>
                      </c:pt>
                      <c:pt idx="209">
                        <c:v>-215.56509399414063</c:v>
                      </c:pt>
                      <c:pt idx="210">
                        <c:v>-214.87448120117188</c:v>
                      </c:pt>
                      <c:pt idx="211">
                        <c:v>-214.18389892578125</c:v>
                      </c:pt>
                      <c:pt idx="212">
                        <c:v>-213.4932861328125</c:v>
                      </c:pt>
                      <c:pt idx="213">
                        <c:v>-212.80270385742188</c:v>
                      </c:pt>
                      <c:pt idx="214">
                        <c:v>-212.11212158203125</c:v>
                      </c:pt>
                      <c:pt idx="215">
                        <c:v>-211.4215087890625</c:v>
                      </c:pt>
                      <c:pt idx="216">
                        <c:v>-210.73092651367188</c:v>
                      </c:pt>
                      <c:pt idx="217">
                        <c:v>-210.04031372070313</c:v>
                      </c:pt>
                      <c:pt idx="218">
                        <c:v>-209.3497314453125</c:v>
                      </c:pt>
                      <c:pt idx="219">
                        <c:v>-208.65911865234375</c:v>
                      </c:pt>
                      <c:pt idx="220">
                        <c:v>-207.96853637695313</c:v>
                      </c:pt>
                      <c:pt idx="221">
                        <c:v>-207.27792358398438</c:v>
                      </c:pt>
                      <c:pt idx="222">
                        <c:v>-206.58734130859375</c:v>
                      </c:pt>
                      <c:pt idx="223">
                        <c:v>-205.896728515625</c:v>
                      </c:pt>
                      <c:pt idx="224">
                        <c:v>-205.20614624023438</c:v>
                      </c:pt>
                      <c:pt idx="225">
                        <c:v>-204.51553344726563</c:v>
                      </c:pt>
                      <c:pt idx="226">
                        <c:v>-203.824951171875</c:v>
                      </c:pt>
                      <c:pt idx="227">
                        <c:v>-203.13433837890625</c:v>
                      </c:pt>
                      <c:pt idx="228">
                        <c:v>-202.44375610351563</c:v>
                      </c:pt>
                      <c:pt idx="229">
                        <c:v>-201.75314331054688</c:v>
                      </c:pt>
                      <c:pt idx="230">
                        <c:v>-201.06256103515625</c:v>
                      </c:pt>
                      <c:pt idx="231">
                        <c:v>-200.3719482421875</c:v>
                      </c:pt>
                      <c:pt idx="232">
                        <c:v>-199.68136596679688</c:v>
                      </c:pt>
                      <c:pt idx="233">
                        <c:v>-198.99075317382813</c:v>
                      </c:pt>
                      <c:pt idx="234">
                        <c:v>-198.3001708984375</c:v>
                      </c:pt>
                      <c:pt idx="235">
                        <c:v>-197.60958862304688</c:v>
                      </c:pt>
                      <c:pt idx="236">
                        <c:v>-196.91897583007813</c:v>
                      </c:pt>
                      <c:pt idx="237">
                        <c:v>-196.2283935546875</c:v>
                      </c:pt>
                      <c:pt idx="238">
                        <c:v>-195.53778076171875</c:v>
                      </c:pt>
                      <c:pt idx="239">
                        <c:v>-194.84719848632813</c:v>
                      </c:pt>
                      <c:pt idx="240">
                        <c:v>-194.15658569335938</c:v>
                      </c:pt>
                      <c:pt idx="241">
                        <c:v>-193.46600341796875</c:v>
                      </c:pt>
                      <c:pt idx="242">
                        <c:v>-192.775390625</c:v>
                      </c:pt>
                      <c:pt idx="243">
                        <c:v>-192.08480834960938</c:v>
                      </c:pt>
                      <c:pt idx="244">
                        <c:v>-191.39419555664063</c:v>
                      </c:pt>
                      <c:pt idx="245">
                        <c:v>-190.70361328125</c:v>
                      </c:pt>
                      <c:pt idx="246">
                        <c:v>-190.01300048828125</c:v>
                      </c:pt>
                      <c:pt idx="247">
                        <c:v>-189.32241821289063</c:v>
                      </c:pt>
                      <c:pt idx="248">
                        <c:v>-188.63180541992188</c:v>
                      </c:pt>
                      <c:pt idx="249">
                        <c:v>-187.94122314453125</c:v>
                      </c:pt>
                      <c:pt idx="250">
                        <c:v>-187.2506103515625</c:v>
                      </c:pt>
                      <c:pt idx="251">
                        <c:v>-186.56002807617188</c:v>
                      </c:pt>
                      <c:pt idx="252">
                        <c:v>-185.86941528320313</c:v>
                      </c:pt>
                      <c:pt idx="253">
                        <c:v>-185.1788330078125</c:v>
                      </c:pt>
                      <c:pt idx="254">
                        <c:v>-184.48825073242188</c:v>
                      </c:pt>
                      <c:pt idx="255">
                        <c:v>-183.79763793945313</c:v>
                      </c:pt>
                      <c:pt idx="256">
                        <c:v>-183.1070556640625</c:v>
                      </c:pt>
                      <c:pt idx="257">
                        <c:v>-182.41644287109375</c:v>
                      </c:pt>
                      <c:pt idx="258">
                        <c:v>-181.72586059570313</c:v>
                      </c:pt>
                      <c:pt idx="259">
                        <c:v>-181.03524780273438</c:v>
                      </c:pt>
                      <c:pt idx="260">
                        <c:v>-180.34466552734375</c:v>
                      </c:pt>
                      <c:pt idx="261">
                        <c:v>-179.654052734375</c:v>
                      </c:pt>
                      <c:pt idx="262">
                        <c:v>-178.96347045898438</c:v>
                      </c:pt>
                      <c:pt idx="263">
                        <c:v>-178.27285766601563</c:v>
                      </c:pt>
                      <c:pt idx="264">
                        <c:v>-177.582275390625</c:v>
                      </c:pt>
                      <c:pt idx="265">
                        <c:v>-176.89166259765625</c:v>
                      </c:pt>
                      <c:pt idx="266">
                        <c:v>-176.20108032226563</c:v>
                      </c:pt>
                      <c:pt idx="267">
                        <c:v>-175.51046752929688</c:v>
                      </c:pt>
                      <c:pt idx="268">
                        <c:v>-174.81988525390625</c:v>
                      </c:pt>
                      <c:pt idx="269">
                        <c:v>-174.1292724609375</c:v>
                      </c:pt>
                      <c:pt idx="270">
                        <c:v>-173.43869018554688</c:v>
                      </c:pt>
                      <c:pt idx="271">
                        <c:v>-172.74807739257813</c:v>
                      </c:pt>
                      <c:pt idx="272">
                        <c:v>-172.0574951171875</c:v>
                      </c:pt>
                      <c:pt idx="273">
                        <c:v>-171.36691284179688</c:v>
                      </c:pt>
                      <c:pt idx="274">
                        <c:v>-170.67630004882813</c:v>
                      </c:pt>
                      <c:pt idx="275">
                        <c:v>-169.9857177734375</c:v>
                      </c:pt>
                      <c:pt idx="276">
                        <c:v>-169.29510498046875</c:v>
                      </c:pt>
                      <c:pt idx="277">
                        <c:v>-168.60452270507813</c:v>
                      </c:pt>
                      <c:pt idx="278">
                        <c:v>-167.91390991210938</c:v>
                      </c:pt>
                      <c:pt idx="279">
                        <c:v>-167.22332763671875</c:v>
                      </c:pt>
                      <c:pt idx="280">
                        <c:v>-166.53271484375</c:v>
                      </c:pt>
                      <c:pt idx="281">
                        <c:v>-165.84213256835938</c:v>
                      </c:pt>
                      <c:pt idx="282">
                        <c:v>-165.15151977539063</c:v>
                      </c:pt>
                      <c:pt idx="283">
                        <c:v>-164.4609375</c:v>
                      </c:pt>
                      <c:pt idx="284">
                        <c:v>-163.77032470703125</c:v>
                      </c:pt>
                      <c:pt idx="285">
                        <c:v>-163.07974243164063</c:v>
                      </c:pt>
                      <c:pt idx="286">
                        <c:v>-162.38912963867188</c:v>
                      </c:pt>
                      <c:pt idx="287">
                        <c:v>-161.69854736328125</c:v>
                      </c:pt>
                      <c:pt idx="288">
                        <c:v>-161.0079345703125</c:v>
                      </c:pt>
                      <c:pt idx="289">
                        <c:v>-160.31735229492188</c:v>
                      </c:pt>
                      <c:pt idx="290">
                        <c:v>-159.62673950195313</c:v>
                      </c:pt>
                      <c:pt idx="291">
                        <c:v>-158.9361572265625</c:v>
                      </c:pt>
                      <c:pt idx="292">
                        <c:v>-158.24554443359375</c:v>
                      </c:pt>
                      <c:pt idx="293">
                        <c:v>-157.55496215820313</c:v>
                      </c:pt>
                      <c:pt idx="294">
                        <c:v>-156.8643798828125</c:v>
                      </c:pt>
                      <c:pt idx="295">
                        <c:v>-156.17376708984375</c:v>
                      </c:pt>
                      <c:pt idx="296">
                        <c:v>-155.48318481445313</c:v>
                      </c:pt>
                      <c:pt idx="297">
                        <c:v>-154.79257202148438</c:v>
                      </c:pt>
                      <c:pt idx="298">
                        <c:v>-154.10198974609375</c:v>
                      </c:pt>
                      <c:pt idx="299">
                        <c:v>-153.411376953125</c:v>
                      </c:pt>
                      <c:pt idx="300">
                        <c:v>-152.72079467773438</c:v>
                      </c:pt>
                      <c:pt idx="301">
                        <c:v>-152.03018188476563</c:v>
                      </c:pt>
                      <c:pt idx="302">
                        <c:v>-151.339599609375</c:v>
                      </c:pt>
                      <c:pt idx="303">
                        <c:v>-150.64898681640625</c:v>
                      </c:pt>
                      <c:pt idx="304">
                        <c:v>-149.95840454101563</c:v>
                      </c:pt>
                      <c:pt idx="305">
                        <c:v>-149.26779174804688</c:v>
                      </c:pt>
                      <c:pt idx="306">
                        <c:v>-148.57720947265625</c:v>
                      </c:pt>
                      <c:pt idx="307">
                        <c:v>-147.8865966796875</c:v>
                      </c:pt>
                      <c:pt idx="308">
                        <c:v>-147.19598388671875</c:v>
                      </c:pt>
                      <c:pt idx="309">
                        <c:v>-146.50543212890625</c:v>
                      </c:pt>
                      <c:pt idx="310">
                        <c:v>-145.8148193359375</c:v>
                      </c:pt>
                      <c:pt idx="311">
                        <c:v>-145.12420654296875</c:v>
                      </c:pt>
                      <c:pt idx="312">
                        <c:v>-144.43359375</c:v>
                      </c:pt>
                      <c:pt idx="313">
                        <c:v>-143.7430419921875</c:v>
                      </c:pt>
                      <c:pt idx="314">
                        <c:v>-143.05242919921875</c:v>
                      </c:pt>
                      <c:pt idx="315">
                        <c:v>-142.36181640625</c:v>
                      </c:pt>
                      <c:pt idx="316">
                        <c:v>-141.6712646484375</c:v>
                      </c:pt>
                      <c:pt idx="317">
                        <c:v>-140.98065185546875</c:v>
                      </c:pt>
                      <c:pt idx="318">
                        <c:v>-140.2900390625</c:v>
                      </c:pt>
                      <c:pt idx="319">
                        <c:v>-139.59942626953125</c:v>
                      </c:pt>
                      <c:pt idx="320">
                        <c:v>-138.90887451171875</c:v>
                      </c:pt>
                      <c:pt idx="321">
                        <c:v>-138.21826171875</c:v>
                      </c:pt>
                      <c:pt idx="322">
                        <c:v>-137.52764892578125</c:v>
                      </c:pt>
                      <c:pt idx="323">
                        <c:v>-136.8370361328125</c:v>
                      </c:pt>
                      <c:pt idx="324">
                        <c:v>-136.146484375</c:v>
                      </c:pt>
                      <c:pt idx="325">
                        <c:v>-135.45587158203125</c:v>
                      </c:pt>
                      <c:pt idx="326">
                        <c:v>-134.7652587890625</c:v>
                      </c:pt>
                      <c:pt idx="327">
                        <c:v>-134.07464599609375</c:v>
                      </c:pt>
                      <c:pt idx="328">
                        <c:v>-133.38409423828125</c:v>
                      </c:pt>
                      <c:pt idx="329">
                        <c:v>-132.6934814453125</c:v>
                      </c:pt>
                      <c:pt idx="330">
                        <c:v>-132.00286865234375</c:v>
                      </c:pt>
                      <c:pt idx="331">
                        <c:v>-131.312255859375</c:v>
                      </c:pt>
                      <c:pt idx="332">
                        <c:v>-130.6217041015625</c:v>
                      </c:pt>
                      <c:pt idx="333">
                        <c:v>-129.93109130859375</c:v>
                      </c:pt>
                      <c:pt idx="334">
                        <c:v>-129.240478515625</c:v>
                      </c:pt>
                      <c:pt idx="335">
                        <c:v>-128.5499267578125</c:v>
                      </c:pt>
                      <c:pt idx="336">
                        <c:v>-127.85931396484375</c:v>
                      </c:pt>
                      <c:pt idx="337">
                        <c:v>-127.168701171875</c:v>
                      </c:pt>
                      <c:pt idx="338">
                        <c:v>-126.47808837890625</c:v>
                      </c:pt>
                      <c:pt idx="339">
                        <c:v>-125.78753662109375</c:v>
                      </c:pt>
                      <c:pt idx="340">
                        <c:v>-125.096923828125</c:v>
                      </c:pt>
                      <c:pt idx="341">
                        <c:v>-124.40631103515625</c:v>
                      </c:pt>
                      <c:pt idx="342">
                        <c:v>-123.7156982421875</c:v>
                      </c:pt>
                      <c:pt idx="343">
                        <c:v>-123.025146484375</c:v>
                      </c:pt>
                      <c:pt idx="344">
                        <c:v>-122.33453369140625</c:v>
                      </c:pt>
                      <c:pt idx="345">
                        <c:v>-121.6439208984375</c:v>
                      </c:pt>
                      <c:pt idx="346">
                        <c:v>-120.95330810546875</c:v>
                      </c:pt>
                      <c:pt idx="347">
                        <c:v>-120.26275634765625</c:v>
                      </c:pt>
                      <c:pt idx="348">
                        <c:v>-119.5721435546875</c:v>
                      </c:pt>
                      <c:pt idx="349">
                        <c:v>-118.88153076171875</c:v>
                      </c:pt>
                      <c:pt idx="350">
                        <c:v>-118.19091796875</c:v>
                      </c:pt>
                      <c:pt idx="351">
                        <c:v>-117.5003662109375</c:v>
                      </c:pt>
                      <c:pt idx="352">
                        <c:v>-116.80975341796875</c:v>
                      </c:pt>
                      <c:pt idx="353">
                        <c:v>-116.119140625</c:v>
                      </c:pt>
                      <c:pt idx="354">
                        <c:v>-115.4285888671875</c:v>
                      </c:pt>
                      <c:pt idx="355">
                        <c:v>-114.73797607421875</c:v>
                      </c:pt>
                      <c:pt idx="356">
                        <c:v>-114.04736328125</c:v>
                      </c:pt>
                      <c:pt idx="357">
                        <c:v>-113.35675048828125</c:v>
                      </c:pt>
                      <c:pt idx="358">
                        <c:v>-112.66619873046875</c:v>
                      </c:pt>
                      <c:pt idx="359">
                        <c:v>-111.9755859375</c:v>
                      </c:pt>
                      <c:pt idx="360">
                        <c:v>-111.28497314453125</c:v>
                      </c:pt>
                      <c:pt idx="361">
                        <c:v>-110.5943603515625</c:v>
                      </c:pt>
                      <c:pt idx="362">
                        <c:v>-109.90380859375</c:v>
                      </c:pt>
                      <c:pt idx="363">
                        <c:v>-109.21319580078125</c:v>
                      </c:pt>
                      <c:pt idx="364">
                        <c:v>-108.5225830078125</c:v>
                      </c:pt>
                      <c:pt idx="365">
                        <c:v>-107.83197021484375</c:v>
                      </c:pt>
                      <c:pt idx="366">
                        <c:v>-107.14141845703125</c:v>
                      </c:pt>
                      <c:pt idx="367">
                        <c:v>-106.4508056640625</c:v>
                      </c:pt>
                      <c:pt idx="368">
                        <c:v>-105.76019287109375</c:v>
                      </c:pt>
                      <c:pt idx="369">
                        <c:v>-105.069580078125</c:v>
                      </c:pt>
                      <c:pt idx="370">
                        <c:v>-104.3790283203125</c:v>
                      </c:pt>
                      <c:pt idx="371">
                        <c:v>-103.68841552734375</c:v>
                      </c:pt>
                      <c:pt idx="372">
                        <c:v>-102.997802734375</c:v>
                      </c:pt>
                      <c:pt idx="373">
                        <c:v>-102.3072509765625</c:v>
                      </c:pt>
                      <c:pt idx="374">
                        <c:v>-101.61663818359375</c:v>
                      </c:pt>
                      <c:pt idx="375">
                        <c:v>-100.926025390625</c:v>
                      </c:pt>
                      <c:pt idx="376">
                        <c:v>-100.23541259765625</c:v>
                      </c:pt>
                      <c:pt idx="377">
                        <c:v>-99.54486083984375</c:v>
                      </c:pt>
                      <c:pt idx="378">
                        <c:v>-98.854248046875</c:v>
                      </c:pt>
                      <c:pt idx="379">
                        <c:v>-98.16363525390625</c:v>
                      </c:pt>
                      <c:pt idx="380">
                        <c:v>-97.4730224609375</c:v>
                      </c:pt>
                      <c:pt idx="381">
                        <c:v>-96.782470703125</c:v>
                      </c:pt>
                      <c:pt idx="382">
                        <c:v>-96.09185791015625</c:v>
                      </c:pt>
                      <c:pt idx="383">
                        <c:v>-95.4012451171875</c:v>
                      </c:pt>
                      <c:pt idx="384">
                        <c:v>-94.71063232421875</c:v>
                      </c:pt>
                      <c:pt idx="385">
                        <c:v>-94.02008056640625</c:v>
                      </c:pt>
                      <c:pt idx="386">
                        <c:v>-93.3294677734375</c:v>
                      </c:pt>
                      <c:pt idx="387">
                        <c:v>-92.63885498046875</c:v>
                      </c:pt>
                      <c:pt idx="388">
                        <c:v>-91.9482421875</c:v>
                      </c:pt>
                      <c:pt idx="389">
                        <c:v>-91.2576904296875</c:v>
                      </c:pt>
                      <c:pt idx="390">
                        <c:v>-90.56707763671875</c:v>
                      </c:pt>
                      <c:pt idx="391">
                        <c:v>-89.87646484375</c:v>
                      </c:pt>
                      <c:pt idx="392">
                        <c:v>-89.1859130859375</c:v>
                      </c:pt>
                      <c:pt idx="393">
                        <c:v>-88.49530029296875</c:v>
                      </c:pt>
                      <c:pt idx="394">
                        <c:v>-87.8046875</c:v>
                      </c:pt>
                      <c:pt idx="395">
                        <c:v>-87.11407470703125</c:v>
                      </c:pt>
                      <c:pt idx="396">
                        <c:v>-86.42352294921875</c:v>
                      </c:pt>
                      <c:pt idx="397">
                        <c:v>-85.73291015625</c:v>
                      </c:pt>
                      <c:pt idx="398">
                        <c:v>-85.04229736328125</c:v>
                      </c:pt>
                      <c:pt idx="399">
                        <c:v>-84.3516845703125</c:v>
                      </c:pt>
                      <c:pt idx="400">
                        <c:v>-83.6611328125</c:v>
                      </c:pt>
                      <c:pt idx="401">
                        <c:v>-82.97052001953125</c:v>
                      </c:pt>
                      <c:pt idx="402">
                        <c:v>-82.2799072265625</c:v>
                      </c:pt>
                      <c:pt idx="403">
                        <c:v>-81.58929443359375</c:v>
                      </c:pt>
                      <c:pt idx="404">
                        <c:v>-80.89874267578125</c:v>
                      </c:pt>
                      <c:pt idx="405">
                        <c:v>-80.2081298828125</c:v>
                      </c:pt>
                      <c:pt idx="406">
                        <c:v>-79.51751708984375</c:v>
                      </c:pt>
                      <c:pt idx="407">
                        <c:v>-78.826904296875</c:v>
                      </c:pt>
                      <c:pt idx="408">
                        <c:v>-78.1363525390625</c:v>
                      </c:pt>
                      <c:pt idx="409">
                        <c:v>-77.44573974609375</c:v>
                      </c:pt>
                      <c:pt idx="410">
                        <c:v>-76.755126953125</c:v>
                      </c:pt>
                      <c:pt idx="411">
                        <c:v>-76.0645751953125</c:v>
                      </c:pt>
                      <c:pt idx="412">
                        <c:v>-75.37396240234375</c:v>
                      </c:pt>
                      <c:pt idx="413">
                        <c:v>-74.683349609375</c:v>
                      </c:pt>
                      <c:pt idx="414">
                        <c:v>-73.99273681640625</c:v>
                      </c:pt>
                      <c:pt idx="415">
                        <c:v>-73.30218505859375</c:v>
                      </c:pt>
                      <c:pt idx="416">
                        <c:v>-72.611572265625</c:v>
                      </c:pt>
                      <c:pt idx="417">
                        <c:v>-71.92095947265625</c:v>
                      </c:pt>
                      <c:pt idx="418">
                        <c:v>-71.2303466796875</c:v>
                      </c:pt>
                      <c:pt idx="419">
                        <c:v>-70.539794921875</c:v>
                      </c:pt>
                      <c:pt idx="420">
                        <c:v>-69.84918212890625</c:v>
                      </c:pt>
                      <c:pt idx="421">
                        <c:v>-69.1585693359375</c:v>
                      </c:pt>
                      <c:pt idx="422">
                        <c:v>-68.46795654296875</c:v>
                      </c:pt>
                      <c:pt idx="423">
                        <c:v>-67.77740478515625</c:v>
                      </c:pt>
                      <c:pt idx="424">
                        <c:v>-67.0867919921875</c:v>
                      </c:pt>
                      <c:pt idx="425">
                        <c:v>-66.39617919921875</c:v>
                      </c:pt>
                      <c:pt idx="426">
                        <c:v>-65.70556640625</c:v>
                      </c:pt>
                      <c:pt idx="427">
                        <c:v>-65.0150146484375</c:v>
                      </c:pt>
                      <c:pt idx="428">
                        <c:v>-64.32440185546875</c:v>
                      </c:pt>
                      <c:pt idx="429">
                        <c:v>-63.6337890625</c:v>
                      </c:pt>
                      <c:pt idx="430">
                        <c:v>-62.94317626953125</c:v>
                      </c:pt>
                      <c:pt idx="431">
                        <c:v>-62.25262451171875</c:v>
                      </c:pt>
                      <c:pt idx="432">
                        <c:v>-61.56201171875</c:v>
                      </c:pt>
                      <c:pt idx="433">
                        <c:v>-60.87139892578125</c:v>
                      </c:pt>
                      <c:pt idx="434">
                        <c:v>-60.18084716796875</c:v>
                      </c:pt>
                      <c:pt idx="435">
                        <c:v>-59.490234375</c:v>
                      </c:pt>
                      <c:pt idx="436">
                        <c:v>-58.79962158203125</c:v>
                      </c:pt>
                      <c:pt idx="437">
                        <c:v>-58.1090087890625</c:v>
                      </c:pt>
                      <c:pt idx="438">
                        <c:v>-57.41845703125</c:v>
                      </c:pt>
                      <c:pt idx="439">
                        <c:v>-56.72784423828125</c:v>
                      </c:pt>
                      <c:pt idx="440">
                        <c:v>-56.0372314453125</c:v>
                      </c:pt>
                      <c:pt idx="441">
                        <c:v>-55.34661865234375</c:v>
                      </c:pt>
                      <c:pt idx="442">
                        <c:v>-54.65606689453125</c:v>
                      </c:pt>
                      <c:pt idx="443">
                        <c:v>-53.9654541015625</c:v>
                      </c:pt>
                      <c:pt idx="444">
                        <c:v>-53.27484130859375</c:v>
                      </c:pt>
                      <c:pt idx="445">
                        <c:v>-52.584228515625</c:v>
                      </c:pt>
                      <c:pt idx="446">
                        <c:v>-51.8936767578125</c:v>
                      </c:pt>
                      <c:pt idx="447">
                        <c:v>-51.20306396484375</c:v>
                      </c:pt>
                      <c:pt idx="448">
                        <c:v>-50.512451171875</c:v>
                      </c:pt>
                      <c:pt idx="449">
                        <c:v>-49.82183837890625</c:v>
                      </c:pt>
                      <c:pt idx="450">
                        <c:v>-49.13128662109375</c:v>
                      </c:pt>
                      <c:pt idx="451">
                        <c:v>-48.440673828125</c:v>
                      </c:pt>
                      <c:pt idx="452">
                        <c:v>-47.75006103515625</c:v>
                      </c:pt>
                      <c:pt idx="453">
                        <c:v>-47.05950927734375</c:v>
                      </c:pt>
                      <c:pt idx="454">
                        <c:v>-46.368896484375</c:v>
                      </c:pt>
                      <c:pt idx="455">
                        <c:v>-45.67828369140625</c:v>
                      </c:pt>
                      <c:pt idx="456">
                        <c:v>-44.9876708984375</c:v>
                      </c:pt>
                      <c:pt idx="457">
                        <c:v>-44.297119140625</c:v>
                      </c:pt>
                      <c:pt idx="458">
                        <c:v>-43.60650634765625</c:v>
                      </c:pt>
                      <c:pt idx="459">
                        <c:v>-42.9158935546875</c:v>
                      </c:pt>
                      <c:pt idx="460">
                        <c:v>-42.22528076171875</c:v>
                      </c:pt>
                      <c:pt idx="461">
                        <c:v>-41.53472900390625</c:v>
                      </c:pt>
                      <c:pt idx="462">
                        <c:v>-40.8441162109375</c:v>
                      </c:pt>
                      <c:pt idx="463">
                        <c:v>-40.15350341796875</c:v>
                      </c:pt>
                      <c:pt idx="464">
                        <c:v>-39.462890625</c:v>
                      </c:pt>
                      <c:pt idx="465">
                        <c:v>-38.7723388671875</c:v>
                      </c:pt>
                      <c:pt idx="466">
                        <c:v>-38.08172607421875</c:v>
                      </c:pt>
                      <c:pt idx="467">
                        <c:v>-37.39111328125</c:v>
                      </c:pt>
                      <c:pt idx="468">
                        <c:v>-36.70050048828125</c:v>
                      </c:pt>
                      <c:pt idx="469">
                        <c:v>-36.00994873046875</c:v>
                      </c:pt>
                      <c:pt idx="470">
                        <c:v>-35.3193359375</c:v>
                      </c:pt>
                      <c:pt idx="471">
                        <c:v>-34.62872314453125</c:v>
                      </c:pt>
                      <c:pt idx="472">
                        <c:v>-33.93817138671875</c:v>
                      </c:pt>
                      <c:pt idx="473">
                        <c:v>-33.24755859375</c:v>
                      </c:pt>
                      <c:pt idx="474">
                        <c:v>-32.55694580078125</c:v>
                      </c:pt>
                      <c:pt idx="475">
                        <c:v>-31.8663330078125</c:v>
                      </c:pt>
                      <c:pt idx="476">
                        <c:v>-31.17578125</c:v>
                      </c:pt>
                      <c:pt idx="477">
                        <c:v>-30.48516845703125</c:v>
                      </c:pt>
                      <c:pt idx="478">
                        <c:v>-29.7945556640625</c:v>
                      </c:pt>
                      <c:pt idx="479">
                        <c:v>-29.10394287109375</c:v>
                      </c:pt>
                      <c:pt idx="480">
                        <c:v>-28.41339111328125</c:v>
                      </c:pt>
                      <c:pt idx="481">
                        <c:v>-27.7227783203125</c:v>
                      </c:pt>
                      <c:pt idx="482">
                        <c:v>-27.03216552734375</c:v>
                      </c:pt>
                      <c:pt idx="483">
                        <c:v>-26.341552734375</c:v>
                      </c:pt>
                      <c:pt idx="484">
                        <c:v>-25.6510009765625</c:v>
                      </c:pt>
                      <c:pt idx="485">
                        <c:v>-24.96038818359375</c:v>
                      </c:pt>
                      <c:pt idx="486">
                        <c:v>-24.269775390625</c:v>
                      </c:pt>
                      <c:pt idx="487">
                        <c:v>-23.57916259765625</c:v>
                      </c:pt>
                      <c:pt idx="488">
                        <c:v>-22.88861083984375</c:v>
                      </c:pt>
                      <c:pt idx="489">
                        <c:v>-22.197998046875</c:v>
                      </c:pt>
                      <c:pt idx="490">
                        <c:v>-21.50738525390625</c:v>
                      </c:pt>
                      <c:pt idx="491">
                        <c:v>-20.81683349609375</c:v>
                      </c:pt>
                      <c:pt idx="492">
                        <c:v>-20.126220703125</c:v>
                      </c:pt>
                      <c:pt idx="493">
                        <c:v>-19.43560791015625</c:v>
                      </c:pt>
                      <c:pt idx="494">
                        <c:v>-18.7449951171875</c:v>
                      </c:pt>
                      <c:pt idx="495">
                        <c:v>-18.054443359375</c:v>
                      </c:pt>
                      <c:pt idx="496">
                        <c:v>-17.36383056640625</c:v>
                      </c:pt>
                      <c:pt idx="497">
                        <c:v>-16.6732177734375</c:v>
                      </c:pt>
                      <c:pt idx="498">
                        <c:v>-15.98260498046875</c:v>
                      </c:pt>
                      <c:pt idx="499">
                        <c:v>-15.29205322265625</c:v>
                      </c:pt>
                      <c:pt idx="500">
                        <c:v>-14.6014404296875</c:v>
                      </c:pt>
                      <c:pt idx="501">
                        <c:v>-13.91082763671875</c:v>
                      </c:pt>
                      <c:pt idx="502">
                        <c:v>-13.22021484375</c:v>
                      </c:pt>
                      <c:pt idx="503">
                        <c:v>-12.5296630859375</c:v>
                      </c:pt>
                      <c:pt idx="504">
                        <c:v>-11.83905029296875</c:v>
                      </c:pt>
                      <c:pt idx="505">
                        <c:v>-11.1484375</c:v>
                      </c:pt>
                      <c:pt idx="506">
                        <c:v>-10.45782470703125</c:v>
                      </c:pt>
                      <c:pt idx="507">
                        <c:v>-9.76727294921875</c:v>
                      </c:pt>
                      <c:pt idx="508">
                        <c:v>-9.07666015625</c:v>
                      </c:pt>
                      <c:pt idx="509">
                        <c:v>-8.38604736328125</c:v>
                      </c:pt>
                      <c:pt idx="510">
                        <c:v>-7.69549560546875</c:v>
                      </c:pt>
                      <c:pt idx="511">
                        <c:v>-7.0048828125</c:v>
                      </c:pt>
                      <c:pt idx="512">
                        <c:v>-6.31427001953125</c:v>
                      </c:pt>
                      <c:pt idx="513">
                        <c:v>-5.6236572265625</c:v>
                      </c:pt>
                      <c:pt idx="514">
                        <c:v>-4.93310546875</c:v>
                      </c:pt>
                      <c:pt idx="515">
                        <c:v>-4.24249267578125</c:v>
                      </c:pt>
                      <c:pt idx="516">
                        <c:v>-3.5518798828125</c:v>
                      </c:pt>
                      <c:pt idx="517">
                        <c:v>-2.86126708984375</c:v>
                      </c:pt>
                      <c:pt idx="518">
                        <c:v>-2.17071533203125</c:v>
                      </c:pt>
                      <c:pt idx="519">
                        <c:v>-1.4801025390625</c:v>
                      </c:pt>
                      <c:pt idx="520">
                        <c:v>-0.78948974609375</c:v>
                      </c:pt>
                      <c:pt idx="521">
                        <c:v>-9.8876953125E-2</c:v>
                      </c:pt>
                      <c:pt idx="522">
                        <c:v>0.5916748046875</c:v>
                      </c:pt>
                      <c:pt idx="523">
                        <c:v>1.28228759765625</c:v>
                      </c:pt>
                      <c:pt idx="524">
                        <c:v>1.972900390625</c:v>
                      </c:pt>
                      <c:pt idx="525">
                        <c:v>2.66351318359375</c:v>
                      </c:pt>
                      <c:pt idx="526">
                        <c:v>3.35406494140625</c:v>
                      </c:pt>
                      <c:pt idx="527">
                        <c:v>4.044677734375</c:v>
                      </c:pt>
                      <c:pt idx="528">
                        <c:v>4.73529052734375</c:v>
                      </c:pt>
                      <c:pt idx="529">
                        <c:v>5.42584228515625</c:v>
                      </c:pt>
                      <c:pt idx="530">
                        <c:v>6.116455078125</c:v>
                      </c:pt>
                      <c:pt idx="531">
                        <c:v>6.80706787109375</c:v>
                      </c:pt>
                      <c:pt idx="532">
                        <c:v>7.4976806640625</c:v>
                      </c:pt>
                      <c:pt idx="533">
                        <c:v>8.188232421875</c:v>
                      </c:pt>
                      <c:pt idx="534">
                        <c:v>8.87884521484375</c:v>
                      </c:pt>
                      <c:pt idx="535">
                        <c:v>9.5694580078125</c:v>
                      </c:pt>
                      <c:pt idx="536">
                        <c:v>10.26007080078125</c:v>
                      </c:pt>
                      <c:pt idx="537">
                        <c:v>10.95062255859375</c:v>
                      </c:pt>
                      <c:pt idx="538">
                        <c:v>11.6412353515625</c:v>
                      </c:pt>
                      <c:pt idx="539">
                        <c:v>12.33184814453125</c:v>
                      </c:pt>
                      <c:pt idx="540">
                        <c:v>13.0224609375</c:v>
                      </c:pt>
                      <c:pt idx="541">
                        <c:v>13.7130126953125</c:v>
                      </c:pt>
                      <c:pt idx="542">
                        <c:v>14.40362548828125</c:v>
                      </c:pt>
                      <c:pt idx="543">
                        <c:v>15.09423828125</c:v>
                      </c:pt>
                      <c:pt idx="544">
                        <c:v>15.78485107421875</c:v>
                      </c:pt>
                      <c:pt idx="545">
                        <c:v>16.47540283203125</c:v>
                      </c:pt>
                      <c:pt idx="546">
                        <c:v>17.166015625</c:v>
                      </c:pt>
                      <c:pt idx="547">
                        <c:v>17.85662841796875</c:v>
                      </c:pt>
                      <c:pt idx="548">
                        <c:v>18.5472412109375</c:v>
                      </c:pt>
                      <c:pt idx="549">
                        <c:v>19.23779296875</c:v>
                      </c:pt>
                      <c:pt idx="550">
                        <c:v>19.92840576171875</c:v>
                      </c:pt>
                      <c:pt idx="551">
                        <c:v>20.6190185546875</c:v>
                      </c:pt>
                      <c:pt idx="552">
                        <c:v>21.3095703125</c:v>
                      </c:pt>
                      <c:pt idx="553">
                        <c:v>22.00018310546875</c:v>
                      </c:pt>
                      <c:pt idx="554">
                        <c:v>22.6907958984375</c:v>
                      </c:pt>
                      <c:pt idx="555">
                        <c:v>23.38140869140625</c:v>
                      </c:pt>
                      <c:pt idx="556">
                        <c:v>24.07196044921875</c:v>
                      </c:pt>
                      <c:pt idx="557">
                        <c:v>24.7625732421875</c:v>
                      </c:pt>
                      <c:pt idx="558">
                        <c:v>25.45318603515625</c:v>
                      </c:pt>
                      <c:pt idx="559">
                        <c:v>26.143798828125</c:v>
                      </c:pt>
                      <c:pt idx="560">
                        <c:v>26.8343505859375</c:v>
                      </c:pt>
                      <c:pt idx="561">
                        <c:v>27.52496337890625</c:v>
                      </c:pt>
                      <c:pt idx="562">
                        <c:v>28.215576171875</c:v>
                      </c:pt>
                      <c:pt idx="563">
                        <c:v>28.90618896484375</c:v>
                      </c:pt>
                      <c:pt idx="564">
                        <c:v>29.59674072265625</c:v>
                      </c:pt>
                      <c:pt idx="565">
                        <c:v>30.287353515625</c:v>
                      </c:pt>
                      <c:pt idx="566">
                        <c:v>30.97796630859375</c:v>
                      </c:pt>
                      <c:pt idx="567">
                        <c:v>31.6685791015625</c:v>
                      </c:pt>
                      <c:pt idx="568">
                        <c:v>32.359130859375</c:v>
                      </c:pt>
                      <c:pt idx="569">
                        <c:v>33.04974365234375</c:v>
                      </c:pt>
                      <c:pt idx="570">
                        <c:v>33.7403564453125</c:v>
                      </c:pt>
                      <c:pt idx="571">
                        <c:v>34.430908203125</c:v>
                      </c:pt>
                      <c:pt idx="572">
                        <c:v>35.12152099609375</c:v>
                      </c:pt>
                      <c:pt idx="573">
                        <c:v>35.8121337890625</c:v>
                      </c:pt>
                      <c:pt idx="574">
                        <c:v>36.50274658203125</c:v>
                      </c:pt>
                      <c:pt idx="575">
                        <c:v>37.19329833984375</c:v>
                      </c:pt>
                      <c:pt idx="576">
                        <c:v>37.8839111328125</c:v>
                      </c:pt>
                      <c:pt idx="577">
                        <c:v>38.57452392578125</c:v>
                      </c:pt>
                      <c:pt idx="578">
                        <c:v>39.26513671875</c:v>
                      </c:pt>
                      <c:pt idx="579">
                        <c:v>39.9556884765625</c:v>
                      </c:pt>
                      <c:pt idx="580">
                        <c:v>40.64630126953125</c:v>
                      </c:pt>
                      <c:pt idx="581">
                        <c:v>41.3369140625</c:v>
                      </c:pt>
                      <c:pt idx="582">
                        <c:v>42.02752685546875</c:v>
                      </c:pt>
                      <c:pt idx="583">
                        <c:v>42.71807861328125</c:v>
                      </c:pt>
                      <c:pt idx="584">
                        <c:v>43.40869140625</c:v>
                      </c:pt>
                      <c:pt idx="585">
                        <c:v>44.09930419921875</c:v>
                      </c:pt>
                      <c:pt idx="586">
                        <c:v>44.7899169921875</c:v>
                      </c:pt>
                      <c:pt idx="587">
                        <c:v>45.48046875</c:v>
                      </c:pt>
                      <c:pt idx="588">
                        <c:v>46.17108154296875</c:v>
                      </c:pt>
                      <c:pt idx="589">
                        <c:v>46.8616943359375</c:v>
                      </c:pt>
                      <c:pt idx="590">
                        <c:v>47.55224609375</c:v>
                      </c:pt>
                      <c:pt idx="591">
                        <c:v>48.24285888671875</c:v>
                      </c:pt>
                      <c:pt idx="592">
                        <c:v>48.9334716796875</c:v>
                      </c:pt>
                      <c:pt idx="593">
                        <c:v>49.62408447265625</c:v>
                      </c:pt>
                      <c:pt idx="594">
                        <c:v>50.31463623046875</c:v>
                      </c:pt>
                      <c:pt idx="595">
                        <c:v>51.0052490234375</c:v>
                      </c:pt>
                      <c:pt idx="596">
                        <c:v>51.69586181640625</c:v>
                      </c:pt>
                      <c:pt idx="597">
                        <c:v>52.386474609375</c:v>
                      </c:pt>
                      <c:pt idx="598">
                        <c:v>53.0770263671875</c:v>
                      </c:pt>
                      <c:pt idx="599">
                        <c:v>53.76763916015625</c:v>
                      </c:pt>
                      <c:pt idx="600">
                        <c:v>54.458251953125</c:v>
                      </c:pt>
                      <c:pt idx="601">
                        <c:v>55.14886474609375</c:v>
                      </c:pt>
                      <c:pt idx="602">
                        <c:v>55.83941650390625</c:v>
                      </c:pt>
                      <c:pt idx="603">
                        <c:v>56.530029296875</c:v>
                      </c:pt>
                      <c:pt idx="604">
                        <c:v>57.22064208984375</c:v>
                      </c:pt>
                      <c:pt idx="605">
                        <c:v>57.9112548828125</c:v>
                      </c:pt>
                      <c:pt idx="606">
                        <c:v>58.601806640625</c:v>
                      </c:pt>
                      <c:pt idx="607">
                        <c:v>59</c:v>
                      </c:pt>
                      <c:pt idx="608">
                        <c:v>59.690597534179688</c:v>
                      </c:pt>
                      <c:pt idx="609">
                        <c:v>60.381195068359375</c:v>
                      </c:pt>
                      <c:pt idx="610">
                        <c:v>61.071792602539063</c:v>
                      </c:pt>
                      <c:pt idx="611">
                        <c:v>61.76239013671875</c:v>
                      </c:pt>
                      <c:pt idx="612">
                        <c:v>62.452987670898438</c:v>
                      </c:pt>
                      <c:pt idx="613">
                        <c:v>63.143585205078125</c:v>
                      </c:pt>
                      <c:pt idx="614">
                        <c:v>63.834182739257813</c:v>
                      </c:pt>
                      <c:pt idx="615">
                        <c:v>64.5247802734375</c:v>
                      </c:pt>
                      <c:pt idx="616">
                        <c:v>65.215377807617188</c:v>
                      </c:pt>
                      <c:pt idx="617">
                        <c:v>65.905975341796875</c:v>
                      </c:pt>
                      <c:pt idx="618">
                        <c:v>66.5965576171875</c:v>
                      </c:pt>
                      <c:pt idx="619">
                        <c:v>67.287155151367188</c:v>
                      </c:pt>
                      <c:pt idx="620">
                        <c:v>67.977752685546875</c:v>
                      </c:pt>
                      <c:pt idx="621">
                        <c:v>68.668350219726563</c:v>
                      </c:pt>
                      <c:pt idx="622">
                        <c:v>69.35894775390625</c:v>
                      </c:pt>
                      <c:pt idx="623">
                        <c:v>70.049545288085938</c:v>
                      </c:pt>
                      <c:pt idx="624">
                        <c:v>70.740142822265625</c:v>
                      </c:pt>
                      <c:pt idx="625">
                        <c:v>71.430740356445313</c:v>
                      </c:pt>
                      <c:pt idx="626">
                        <c:v>72.121337890625</c:v>
                      </c:pt>
                      <c:pt idx="627">
                        <c:v>72.811935424804688</c:v>
                      </c:pt>
                      <c:pt idx="628">
                        <c:v>73.502532958984375</c:v>
                      </c:pt>
                      <c:pt idx="629">
                        <c:v>74.193130493164063</c:v>
                      </c:pt>
                      <c:pt idx="630">
                        <c:v>74.88372802734375</c:v>
                      </c:pt>
                      <c:pt idx="631">
                        <c:v>75.574325561523438</c:v>
                      </c:pt>
                      <c:pt idx="632">
                        <c:v>76.264923095703125</c:v>
                      </c:pt>
                      <c:pt idx="633">
                        <c:v>76.955520629882813</c:v>
                      </c:pt>
                      <c:pt idx="634">
                        <c:v>77.6461181640625</c:v>
                      </c:pt>
                      <c:pt idx="635">
                        <c:v>78.336715698242188</c:v>
                      </c:pt>
                      <c:pt idx="636">
                        <c:v>79.027313232421875</c:v>
                      </c:pt>
                      <c:pt idx="637">
                        <c:v>79.7178955078125</c:v>
                      </c:pt>
                      <c:pt idx="638">
                        <c:v>80.408493041992188</c:v>
                      </c:pt>
                      <c:pt idx="639">
                        <c:v>81.099090576171875</c:v>
                      </c:pt>
                      <c:pt idx="640">
                        <c:v>81.789688110351563</c:v>
                      </c:pt>
                      <c:pt idx="641">
                        <c:v>82.48028564453125</c:v>
                      </c:pt>
                      <c:pt idx="642">
                        <c:v>83.170883178710938</c:v>
                      </c:pt>
                      <c:pt idx="643">
                        <c:v>83.861480712890625</c:v>
                      </c:pt>
                      <c:pt idx="644">
                        <c:v>84.552078247070313</c:v>
                      </c:pt>
                      <c:pt idx="645">
                        <c:v>85.24267578125</c:v>
                      </c:pt>
                      <c:pt idx="646">
                        <c:v>85.933273315429688</c:v>
                      </c:pt>
                      <c:pt idx="647">
                        <c:v>86.623870849609375</c:v>
                      </c:pt>
                      <c:pt idx="648">
                        <c:v>87.314468383789063</c:v>
                      </c:pt>
                      <c:pt idx="649">
                        <c:v>88.00506591796875</c:v>
                      </c:pt>
                      <c:pt idx="650">
                        <c:v>88.695663452148438</c:v>
                      </c:pt>
                      <c:pt idx="651">
                        <c:v>89.386260986328125</c:v>
                      </c:pt>
                      <c:pt idx="652">
                        <c:v>90.076858520507813</c:v>
                      </c:pt>
                      <c:pt idx="653">
                        <c:v>90.7674560546875</c:v>
                      </c:pt>
                      <c:pt idx="654">
                        <c:v>91.458038330078125</c:v>
                      </c:pt>
                      <c:pt idx="655">
                        <c:v>92.148651123046875</c:v>
                      </c:pt>
                      <c:pt idx="656">
                        <c:v>92.8392333984375</c:v>
                      </c:pt>
                      <c:pt idx="657">
                        <c:v>93.52984619140625</c:v>
                      </c:pt>
                      <c:pt idx="658">
                        <c:v>94.220428466796875</c:v>
                      </c:pt>
                      <c:pt idx="659">
                        <c:v>94.911026000976563</c:v>
                      </c:pt>
                      <c:pt idx="660">
                        <c:v>95.60162353515625</c:v>
                      </c:pt>
                      <c:pt idx="661">
                        <c:v>96.292221069335938</c:v>
                      </c:pt>
                      <c:pt idx="662">
                        <c:v>96.982818603515625</c:v>
                      </c:pt>
                      <c:pt idx="663">
                        <c:v>97.673416137695313</c:v>
                      </c:pt>
                      <c:pt idx="664">
                        <c:v>98.364013671875</c:v>
                      </c:pt>
                      <c:pt idx="665">
                        <c:v>99.054611206054688</c:v>
                      </c:pt>
                      <c:pt idx="666">
                        <c:v>99.745208740234375</c:v>
                      </c:pt>
                      <c:pt idx="667">
                        <c:v>100.43580627441406</c:v>
                      </c:pt>
                      <c:pt idx="668">
                        <c:v>101.12640380859375</c:v>
                      </c:pt>
                      <c:pt idx="669">
                        <c:v>101.81700134277344</c:v>
                      </c:pt>
                      <c:pt idx="670">
                        <c:v>102.50759887695313</c:v>
                      </c:pt>
                      <c:pt idx="671">
                        <c:v>103.19819641113281</c:v>
                      </c:pt>
                      <c:pt idx="672">
                        <c:v>103.8887939453125</c:v>
                      </c:pt>
                      <c:pt idx="673">
                        <c:v>104.57939147949219</c:v>
                      </c:pt>
                      <c:pt idx="674">
                        <c:v>105.26998901367188</c:v>
                      </c:pt>
                      <c:pt idx="675">
                        <c:v>105.9605712890625</c:v>
                      </c:pt>
                      <c:pt idx="676">
                        <c:v>106.65118408203125</c:v>
                      </c:pt>
                      <c:pt idx="677">
                        <c:v>107.34176635742188</c:v>
                      </c:pt>
                      <c:pt idx="678">
                        <c:v>108.03237915039063</c:v>
                      </c:pt>
                      <c:pt idx="679">
                        <c:v>108.72296142578125</c:v>
                      </c:pt>
                      <c:pt idx="680">
                        <c:v>109.41355895996094</c:v>
                      </c:pt>
                      <c:pt idx="681">
                        <c:v>110.10415649414063</c:v>
                      </c:pt>
                      <c:pt idx="682">
                        <c:v>110.79475402832031</c:v>
                      </c:pt>
                      <c:pt idx="683">
                        <c:v>111.4853515625</c:v>
                      </c:pt>
                      <c:pt idx="684">
                        <c:v>112.17594909667969</c:v>
                      </c:pt>
                      <c:pt idx="685">
                        <c:v>112.86654663085938</c:v>
                      </c:pt>
                      <c:pt idx="686">
                        <c:v>113.55714416503906</c:v>
                      </c:pt>
                      <c:pt idx="687">
                        <c:v>114.24774169921875</c:v>
                      </c:pt>
                      <c:pt idx="688">
                        <c:v>114.93833923339844</c:v>
                      </c:pt>
                      <c:pt idx="689">
                        <c:v>115.62893676757813</c:v>
                      </c:pt>
                      <c:pt idx="690">
                        <c:v>116.31953430175781</c:v>
                      </c:pt>
                      <c:pt idx="691">
                        <c:v>117.0101318359375</c:v>
                      </c:pt>
                      <c:pt idx="692">
                        <c:v>117.70072937011719</c:v>
                      </c:pt>
                      <c:pt idx="693">
                        <c:v>118.39132690429688</c:v>
                      </c:pt>
                      <c:pt idx="694">
                        <c:v>119.08191680908203</c:v>
                      </c:pt>
                      <c:pt idx="695">
                        <c:v>119.77251434326172</c:v>
                      </c:pt>
                      <c:pt idx="696">
                        <c:v>120.46311187744141</c:v>
                      </c:pt>
                      <c:pt idx="697">
                        <c:v>121.15370941162109</c:v>
                      </c:pt>
                      <c:pt idx="698">
                        <c:v>121.84430694580078</c:v>
                      </c:pt>
                      <c:pt idx="699">
                        <c:v>122.53489685058594</c:v>
                      </c:pt>
                      <c:pt idx="700">
                        <c:v>123.22550201416016</c:v>
                      </c:pt>
                      <c:pt idx="701">
                        <c:v>123.91609191894531</c:v>
                      </c:pt>
                      <c:pt idx="702">
                        <c:v>124.606689453125</c:v>
                      </c:pt>
                      <c:pt idx="703">
                        <c:v>125.29728698730469</c:v>
                      </c:pt>
                      <c:pt idx="704">
                        <c:v>125.98788452148438</c:v>
                      </c:pt>
                      <c:pt idx="705">
                        <c:v>126.67848205566406</c:v>
                      </c:pt>
                      <c:pt idx="706">
                        <c:v>127.36907958984375</c:v>
                      </c:pt>
                      <c:pt idx="707">
                        <c:v>128.05967712402344</c:v>
                      </c:pt>
                      <c:pt idx="708">
                        <c:v>128.75027465820313</c:v>
                      </c:pt>
                      <c:pt idx="709">
                        <c:v>129.44087219238281</c:v>
                      </c:pt>
                      <c:pt idx="710">
                        <c:v>130.1314697265625</c:v>
                      </c:pt>
                      <c:pt idx="711">
                        <c:v>130.82205963134766</c:v>
                      </c:pt>
                      <c:pt idx="712">
                        <c:v>131.51265716552734</c:v>
                      </c:pt>
                      <c:pt idx="713">
                        <c:v>132.20325469970703</c:v>
                      </c:pt>
                      <c:pt idx="714">
                        <c:v>132.89385223388672</c:v>
                      </c:pt>
                      <c:pt idx="715">
                        <c:v>133.58444976806641</c:v>
                      </c:pt>
                      <c:pt idx="716">
                        <c:v>134.27504730224609</c:v>
                      </c:pt>
                      <c:pt idx="717">
                        <c:v>134.96564483642578</c:v>
                      </c:pt>
                      <c:pt idx="718">
                        <c:v>135.65624237060547</c:v>
                      </c:pt>
                      <c:pt idx="719">
                        <c:v>136.34683990478516</c:v>
                      </c:pt>
                      <c:pt idx="720">
                        <c:v>137.03743743896484</c:v>
                      </c:pt>
                      <c:pt idx="721">
                        <c:v>137.72802734375</c:v>
                      </c:pt>
                      <c:pt idx="722">
                        <c:v>138.41862487792969</c:v>
                      </c:pt>
                      <c:pt idx="723">
                        <c:v>139.10922241210938</c:v>
                      </c:pt>
                      <c:pt idx="724">
                        <c:v>139.79981994628906</c:v>
                      </c:pt>
                      <c:pt idx="725">
                        <c:v>140.49041748046875</c:v>
                      </c:pt>
                      <c:pt idx="726">
                        <c:v>141.18101501464844</c:v>
                      </c:pt>
                      <c:pt idx="727">
                        <c:v>141.87161254882813</c:v>
                      </c:pt>
                      <c:pt idx="728">
                        <c:v>142.56221008300781</c:v>
                      </c:pt>
                      <c:pt idx="729">
                        <c:v>143.2528076171875</c:v>
                      </c:pt>
                      <c:pt idx="730">
                        <c:v>143.94340515136719</c:v>
                      </c:pt>
                      <c:pt idx="731">
                        <c:v>144.63399505615234</c:v>
                      </c:pt>
                      <c:pt idx="732">
                        <c:v>145.32459259033203</c:v>
                      </c:pt>
                      <c:pt idx="733">
                        <c:v>146.01519012451172</c:v>
                      </c:pt>
                      <c:pt idx="734">
                        <c:v>146.70578765869141</c:v>
                      </c:pt>
                      <c:pt idx="735">
                        <c:v>147.39638519287109</c:v>
                      </c:pt>
                      <c:pt idx="736">
                        <c:v>148.08698272705078</c:v>
                      </c:pt>
                      <c:pt idx="737">
                        <c:v>148.77758026123047</c:v>
                      </c:pt>
                      <c:pt idx="738">
                        <c:v>149.46817779541016</c:v>
                      </c:pt>
                      <c:pt idx="739">
                        <c:v>150.15877532958984</c:v>
                      </c:pt>
                      <c:pt idx="740">
                        <c:v>150.849365234375</c:v>
                      </c:pt>
                      <c:pt idx="741">
                        <c:v>151.53996276855469</c:v>
                      </c:pt>
                      <c:pt idx="742">
                        <c:v>152.23056030273438</c:v>
                      </c:pt>
                      <c:pt idx="743">
                        <c:v>152.92115783691406</c:v>
                      </c:pt>
                      <c:pt idx="744">
                        <c:v>153.61175537109375</c:v>
                      </c:pt>
                      <c:pt idx="745">
                        <c:v>154.30235290527344</c:v>
                      </c:pt>
                      <c:pt idx="746">
                        <c:v>154.99295043945313</c:v>
                      </c:pt>
                      <c:pt idx="747">
                        <c:v>155.68354797363281</c:v>
                      </c:pt>
                      <c:pt idx="748">
                        <c:v>156.3741455078125</c:v>
                      </c:pt>
                      <c:pt idx="749">
                        <c:v>157.06474304199219</c:v>
                      </c:pt>
                      <c:pt idx="750">
                        <c:v>157.75533294677734</c:v>
                      </c:pt>
                      <c:pt idx="751">
                        <c:v>158.44593048095703</c:v>
                      </c:pt>
                      <c:pt idx="752">
                        <c:v>159.13652801513672</c:v>
                      </c:pt>
                      <c:pt idx="753">
                        <c:v>159.82712554931641</c:v>
                      </c:pt>
                      <c:pt idx="754">
                        <c:v>160.51772308349609</c:v>
                      </c:pt>
                      <c:pt idx="755">
                        <c:v>161.20832061767578</c:v>
                      </c:pt>
                      <c:pt idx="756">
                        <c:v>161.89891815185547</c:v>
                      </c:pt>
                      <c:pt idx="757">
                        <c:v>162.58951568603516</c:v>
                      </c:pt>
                      <c:pt idx="758">
                        <c:v>163.28011322021484</c:v>
                      </c:pt>
                      <c:pt idx="759">
                        <c:v>163.97071075439453</c:v>
                      </c:pt>
                      <c:pt idx="760">
                        <c:v>164.66130065917969</c:v>
                      </c:pt>
                      <c:pt idx="761">
                        <c:v>165.35189819335938</c:v>
                      </c:pt>
                      <c:pt idx="762">
                        <c:v>166.04249572753906</c:v>
                      </c:pt>
                      <c:pt idx="763">
                        <c:v>166.73309326171875</c:v>
                      </c:pt>
                      <c:pt idx="764">
                        <c:v>167.42369079589844</c:v>
                      </c:pt>
                      <c:pt idx="765">
                        <c:v>168.11428833007813</c:v>
                      </c:pt>
                      <c:pt idx="766">
                        <c:v>168.80488586425781</c:v>
                      </c:pt>
                      <c:pt idx="767">
                        <c:v>169.4954833984375</c:v>
                      </c:pt>
                      <c:pt idx="768">
                        <c:v>170.18608093261719</c:v>
                      </c:pt>
                      <c:pt idx="769">
                        <c:v>170.87667846679688</c:v>
                      </c:pt>
                      <c:pt idx="770">
                        <c:v>171.56726837158203</c:v>
                      </c:pt>
                      <c:pt idx="771">
                        <c:v>172.25786590576172</c:v>
                      </c:pt>
                      <c:pt idx="772">
                        <c:v>172.94846343994141</c:v>
                      </c:pt>
                      <c:pt idx="773">
                        <c:v>173.63906097412109</c:v>
                      </c:pt>
                      <c:pt idx="774">
                        <c:v>174.32965850830078</c:v>
                      </c:pt>
                      <c:pt idx="775">
                        <c:v>175.02025604248047</c:v>
                      </c:pt>
                      <c:pt idx="776">
                        <c:v>175.71085357666016</c:v>
                      </c:pt>
                      <c:pt idx="777">
                        <c:v>176.40145111083984</c:v>
                      </c:pt>
                      <c:pt idx="778">
                        <c:v>177.09204864501953</c:v>
                      </c:pt>
                      <c:pt idx="779">
                        <c:v>177.78264617919922</c:v>
                      </c:pt>
                      <c:pt idx="780">
                        <c:v>178.47323608398438</c:v>
                      </c:pt>
                      <c:pt idx="781">
                        <c:v>179.16383361816406</c:v>
                      </c:pt>
                      <c:pt idx="782">
                        <c:v>179.85443115234375</c:v>
                      </c:pt>
                      <c:pt idx="783">
                        <c:v>180.54502868652344</c:v>
                      </c:pt>
                      <c:pt idx="784">
                        <c:v>181.23562622070313</c:v>
                      </c:pt>
                      <c:pt idx="785">
                        <c:v>181.92622375488281</c:v>
                      </c:pt>
                      <c:pt idx="786">
                        <c:v>182.6168212890625</c:v>
                      </c:pt>
                      <c:pt idx="787">
                        <c:v>183.30741882324219</c:v>
                      </c:pt>
                      <c:pt idx="788">
                        <c:v>183.99801635742188</c:v>
                      </c:pt>
                      <c:pt idx="789">
                        <c:v>184.68861389160156</c:v>
                      </c:pt>
                      <c:pt idx="790">
                        <c:v>185.37920379638672</c:v>
                      </c:pt>
                      <c:pt idx="791">
                        <c:v>186.06980133056641</c:v>
                      </c:pt>
                      <c:pt idx="792">
                        <c:v>186.76039886474609</c:v>
                      </c:pt>
                      <c:pt idx="793">
                        <c:v>187.45100402832031</c:v>
                      </c:pt>
                      <c:pt idx="794">
                        <c:v>188.1416015625</c:v>
                      </c:pt>
                      <c:pt idx="795">
                        <c:v>188.83218383789063</c:v>
                      </c:pt>
                      <c:pt idx="796">
                        <c:v>189.52278137207031</c:v>
                      </c:pt>
                      <c:pt idx="797">
                        <c:v>190.21337890625</c:v>
                      </c:pt>
                      <c:pt idx="798">
                        <c:v>190.90397644042969</c:v>
                      </c:pt>
                      <c:pt idx="799">
                        <c:v>191.59457397460938</c:v>
                      </c:pt>
                      <c:pt idx="800">
                        <c:v>192.28517150878906</c:v>
                      </c:pt>
                      <c:pt idx="801">
                        <c:v>192.97576904296875</c:v>
                      </c:pt>
                      <c:pt idx="802">
                        <c:v>193.66636657714844</c:v>
                      </c:pt>
                      <c:pt idx="803">
                        <c:v>194.35696411132813</c:v>
                      </c:pt>
                      <c:pt idx="804">
                        <c:v>195.04756164550781</c:v>
                      </c:pt>
                      <c:pt idx="805">
                        <c:v>195.7381591796875</c:v>
                      </c:pt>
                      <c:pt idx="806">
                        <c:v>196.42875671386719</c:v>
                      </c:pt>
                      <c:pt idx="807">
                        <c:v>197.11935424804688</c:v>
                      </c:pt>
                      <c:pt idx="808">
                        <c:v>197.80995178222656</c:v>
                      </c:pt>
                      <c:pt idx="809">
                        <c:v>198.50054931640625</c:v>
                      </c:pt>
                      <c:pt idx="810">
                        <c:v>199.19114685058594</c:v>
                      </c:pt>
                      <c:pt idx="811">
                        <c:v>199.88174438476563</c:v>
                      </c:pt>
                      <c:pt idx="812">
                        <c:v>200.57234191894531</c:v>
                      </c:pt>
                      <c:pt idx="813">
                        <c:v>201.262939453125</c:v>
                      </c:pt>
                      <c:pt idx="814">
                        <c:v>201.95352172851563</c:v>
                      </c:pt>
                      <c:pt idx="815">
                        <c:v>202.64411926269531</c:v>
                      </c:pt>
                      <c:pt idx="816">
                        <c:v>203.334716796875</c:v>
                      </c:pt>
                      <c:pt idx="817">
                        <c:v>204.02531433105469</c:v>
                      </c:pt>
                      <c:pt idx="818">
                        <c:v>204.71591186523438</c:v>
                      </c:pt>
                      <c:pt idx="819">
                        <c:v>205.40650939941406</c:v>
                      </c:pt>
                      <c:pt idx="820">
                        <c:v>206.09710693359375</c:v>
                      </c:pt>
                      <c:pt idx="821">
                        <c:v>206.78770446777344</c:v>
                      </c:pt>
                      <c:pt idx="822">
                        <c:v>207.47830200195313</c:v>
                      </c:pt>
                      <c:pt idx="823">
                        <c:v>208.16889953613281</c:v>
                      </c:pt>
                      <c:pt idx="824">
                        <c:v>208.8594970703125</c:v>
                      </c:pt>
                      <c:pt idx="825">
                        <c:v>209.55009460449219</c:v>
                      </c:pt>
                      <c:pt idx="826">
                        <c:v>210.24069213867188</c:v>
                      </c:pt>
                      <c:pt idx="827">
                        <c:v>210.93128967285156</c:v>
                      </c:pt>
                      <c:pt idx="828">
                        <c:v>211.62188720703125</c:v>
                      </c:pt>
                      <c:pt idx="829">
                        <c:v>212.31248474121094</c:v>
                      </c:pt>
                      <c:pt idx="830">
                        <c:v>213.00308227539063</c:v>
                      </c:pt>
                      <c:pt idx="831">
                        <c:v>213.69367980957031</c:v>
                      </c:pt>
                      <c:pt idx="832">
                        <c:v>214.38427734375</c:v>
                      </c:pt>
                      <c:pt idx="833">
                        <c:v>215.07487487792969</c:v>
                      </c:pt>
                      <c:pt idx="834">
                        <c:v>215.76545715332031</c:v>
                      </c:pt>
                      <c:pt idx="835">
                        <c:v>216.4560546875</c:v>
                      </c:pt>
                      <c:pt idx="836">
                        <c:v>217.14665222167969</c:v>
                      </c:pt>
                      <c:pt idx="837">
                        <c:v>217.83724975585938</c:v>
                      </c:pt>
                      <c:pt idx="838">
                        <c:v>218.52784729003906</c:v>
                      </c:pt>
                      <c:pt idx="839">
                        <c:v>219.21844482421875</c:v>
                      </c:pt>
                      <c:pt idx="840">
                        <c:v>219.90904235839844</c:v>
                      </c:pt>
                      <c:pt idx="841">
                        <c:v>220.59963989257813</c:v>
                      </c:pt>
                      <c:pt idx="842">
                        <c:v>221.29023742675781</c:v>
                      </c:pt>
                      <c:pt idx="843">
                        <c:v>221.9808349609375</c:v>
                      </c:pt>
                      <c:pt idx="844">
                        <c:v>222.67143249511719</c:v>
                      </c:pt>
                      <c:pt idx="845">
                        <c:v>223.36203002929688</c:v>
                      </c:pt>
                      <c:pt idx="846">
                        <c:v>224.05262756347656</c:v>
                      </c:pt>
                      <c:pt idx="847">
                        <c:v>224.74322509765625</c:v>
                      </c:pt>
                      <c:pt idx="848">
                        <c:v>225.43382263183594</c:v>
                      </c:pt>
                      <c:pt idx="849">
                        <c:v>226.12442016601563</c:v>
                      </c:pt>
                      <c:pt idx="850">
                        <c:v>226.81501770019531</c:v>
                      </c:pt>
                      <c:pt idx="851">
                        <c:v>227.505615234375</c:v>
                      </c:pt>
                      <c:pt idx="852">
                        <c:v>228.19621276855469</c:v>
                      </c:pt>
                      <c:pt idx="853">
                        <c:v>228.88681030273438</c:v>
                      </c:pt>
                      <c:pt idx="854">
                        <c:v>229.577392578125</c:v>
                      </c:pt>
                      <c:pt idx="855">
                        <c:v>230.26799011230469</c:v>
                      </c:pt>
                      <c:pt idx="856">
                        <c:v>230.95858764648438</c:v>
                      </c:pt>
                      <c:pt idx="857">
                        <c:v>231.64918518066406</c:v>
                      </c:pt>
                      <c:pt idx="858">
                        <c:v>232.33978271484375</c:v>
                      </c:pt>
                      <c:pt idx="859">
                        <c:v>233.03038024902344</c:v>
                      </c:pt>
                      <c:pt idx="860">
                        <c:v>233.72097778320313</c:v>
                      </c:pt>
                      <c:pt idx="861">
                        <c:v>234.41157531738281</c:v>
                      </c:pt>
                      <c:pt idx="862">
                        <c:v>235.1021728515625</c:v>
                      </c:pt>
                      <c:pt idx="863">
                        <c:v>235.79277038574219</c:v>
                      </c:pt>
                      <c:pt idx="864">
                        <c:v>236.48336791992188</c:v>
                      </c:pt>
                      <c:pt idx="865">
                        <c:v>237.17396545410156</c:v>
                      </c:pt>
                      <c:pt idx="866">
                        <c:v>237.86456298828125</c:v>
                      </c:pt>
                      <c:pt idx="867">
                        <c:v>238.55516052246094</c:v>
                      </c:pt>
                      <c:pt idx="868">
                        <c:v>239.24575805664063</c:v>
                      </c:pt>
                      <c:pt idx="869">
                        <c:v>239.93635559082031</c:v>
                      </c:pt>
                      <c:pt idx="870">
                        <c:v>240.626953125</c:v>
                      </c:pt>
                      <c:pt idx="871">
                        <c:v>241.31755065917969</c:v>
                      </c:pt>
                      <c:pt idx="872">
                        <c:v>242.00814819335938</c:v>
                      </c:pt>
                      <c:pt idx="873">
                        <c:v>242.69873046875</c:v>
                      </c:pt>
                      <c:pt idx="874">
                        <c:v>243.38932800292969</c:v>
                      </c:pt>
                      <c:pt idx="875">
                        <c:v>244.07992553710938</c:v>
                      </c:pt>
                      <c:pt idx="876">
                        <c:v>244.77052307128906</c:v>
                      </c:pt>
                      <c:pt idx="877">
                        <c:v>245.46112060546875</c:v>
                      </c:pt>
                      <c:pt idx="878">
                        <c:v>246.15171813964844</c:v>
                      </c:pt>
                      <c:pt idx="879">
                        <c:v>246.84231567382813</c:v>
                      </c:pt>
                      <c:pt idx="880">
                        <c:v>247.53291320800781</c:v>
                      </c:pt>
                      <c:pt idx="881">
                        <c:v>248.2235107421875</c:v>
                      </c:pt>
                      <c:pt idx="882">
                        <c:v>248.91410827636719</c:v>
                      </c:pt>
                      <c:pt idx="883">
                        <c:v>249.60470581054688</c:v>
                      </c:pt>
                      <c:pt idx="884">
                        <c:v>250.29530334472656</c:v>
                      </c:pt>
                      <c:pt idx="885">
                        <c:v>250.98590087890625</c:v>
                      </c:pt>
                      <c:pt idx="886">
                        <c:v>251.67649841308594</c:v>
                      </c:pt>
                      <c:pt idx="887">
                        <c:v>252.36709594726563</c:v>
                      </c:pt>
                      <c:pt idx="888">
                        <c:v>253.05769348144531</c:v>
                      </c:pt>
                      <c:pt idx="889">
                        <c:v>253.748291015625</c:v>
                      </c:pt>
                      <c:pt idx="890">
                        <c:v>254.43888854980469</c:v>
                      </c:pt>
                      <c:pt idx="891">
                        <c:v>255.12948608398438</c:v>
                      </c:pt>
                      <c:pt idx="892">
                        <c:v>255.82008361816406</c:v>
                      </c:pt>
                      <c:pt idx="893">
                        <c:v>256.51066589355469</c:v>
                      </c:pt>
                      <c:pt idx="894">
                        <c:v>257.20126342773438</c:v>
                      </c:pt>
                      <c:pt idx="895">
                        <c:v>257.89186096191406</c:v>
                      </c:pt>
                      <c:pt idx="896">
                        <c:v>258.58245849609375</c:v>
                      </c:pt>
                      <c:pt idx="897">
                        <c:v>259.27305603027344</c:v>
                      </c:pt>
                      <c:pt idx="898">
                        <c:v>259.96365356445313</c:v>
                      </c:pt>
                      <c:pt idx="899">
                        <c:v>260.65425109863281</c:v>
                      </c:pt>
                      <c:pt idx="900">
                        <c:v>261.3448486328125</c:v>
                      </c:pt>
                      <c:pt idx="901">
                        <c:v>262.03544616699219</c:v>
                      </c:pt>
                      <c:pt idx="902">
                        <c:v>262.72604370117188</c:v>
                      </c:pt>
                      <c:pt idx="903">
                        <c:v>263.41664123535156</c:v>
                      </c:pt>
                      <c:pt idx="904">
                        <c:v>264.10723876953125</c:v>
                      </c:pt>
                      <c:pt idx="905">
                        <c:v>264.79783630371094</c:v>
                      </c:pt>
                      <c:pt idx="906">
                        <c:v>265.48843383789063</c:v>
                      </c:pt>
                      <c:pt idx="907">
                        <c:v>266.17903137207031</c:v>
                      </c:pt>
                      <c:pt idx="908">
                        <c:v>266.86962890625</c:v>
                      </c:pt>
                      <c:pt idx="909">
                        <c:v>267.56022644042969</c:v>
                      </c:pt>
                      <c:pt idx="910">
                        <c:v>268.25082397460938</c:v>
                      </c:pt>
                      <c:pt idx="911">
                        <c:v>268.94142150878906</c:v>
                      </c:pt>
                      <c:pt idx="912">
                        <c:v>269.63201904296875</c:v>
                      </c:pt>
                      <c:pt idx="913">
                        <c:v>270.32260131835938</c:v>
                      </c:pt>
                      <c:pt idx="914">
                        <c:v>271.01319885253906</c:v>
                      </c:pt>
                      <c:pt idx="915">
                        <c:v>271.70379638671875</c:v>
                      </c:pt>
                      <c:pt idx="916">
                        <c:v>272.39439392089844</c:v>
                      </c:pt>
                      <c:pt idx="917">
                        <c:v>273.08499145507813</c:v>
                      </c:pt>
                      <c:pt idx="918">
                        <c:v>273.77558898925781</c:v>
                      </c:pt>
                      <c:pt idx="919">
                        <c:v>274.4661865234375</c:v>
                      </c:pt>
                      <c:pt idx="920">
                        <c:v>275.15678405761719</c:v>
                      </c:pt>
                      <c:pt idx="921">
                        <c:v>275.84738159179688</c:v>
                      </c:pt>
                      <c:pt idx="922">
                        <c:v>276.53797912597656</c:v>
                      </c:pt>
                      <c:pt idx="923">
                        <c:v>277.22857666015625</c:v>
                      </c:pt>
                      <c:pt idx="924">
                        <c:v>277.91917419433594</c:v>
                      </c:pt>
                      <c:pt idx="925">
                        <c:v>278.60977172851563</c:v>
                      </c:pt>
                      <c:pt idx="926">
                        <c:v>279.30036926269531</c:v>
                      </c:pt>
                      <c:pt idx="927">
                        <c:v>279.990966796875</c:v>
                      </c:pt>
                      <c:pt idx="928">
                        <c:v>280.68156433105469</c:v>
                      </c:pt>
                      <c:pt idx="929">
                        <c:v>281.37216186523438</c:v>
                      </c:pt>
                      <c:pt idx="930">
                        <c:v>282.06275939941406</c:v>
                      </c:pt>
                      <c:pt idx="931">
                        <c:v>282.75335693359375</c:v>
                      </c:pt>
                      <c:pt idx="932">
                        <c:v>283.44393920898438</c:v>
                      </c:pt>
                      <c:pt idx="933">
                        <c:v>284.13453674316406</c:v>
                      </c:pt>
                      <c:pt idx="934">
                        <c:v>284.82513427734375</c:v>
                      </c:pt>
                      <c:pt idx="935">
                        <c:v>285.51573181152344</c:v>
                      </c:pt>
                      <c:pt idx="936">
                        <c:v>286.20632934570313</c:v>
                      </c:pt>
                      <c:pt idx="937">
                        <c:v>286.89692687988281</c:v>
                      </c:pt>
                      <c:pt idx="938">
                        <c:v>287.5875244140625</c:v>
                      </c:pt>
                      <c:pt idx="939">
                        <c:v>288.27812194824219</c:v>
                      </c:pt>
                      <c:pt idx="940">
                        <c:v>288.96871948242188</c:v>
                      </c:pt>
                      <c:pt idx="941">
                        <c:v>289.65931701660156</c:v>
                      </c:pt>
                      <c:pt idx="942">
                        <c:v>290.34991455078125</c:v>
                      </c:pt>
                      <c:pt idx="943">
                        <c:v>291.04051208496094</c:v>
                      </c:pt>
                      <c:pt idx="944">
                        <c:v>291.73110961914063</c:v>
                      </c:pt>
                      <c:pt idx="945">
                        <c:v>292.42170715332031</c:v>
                      </c:pt>
                      <c:pt idx="946">
                        <c:v>293.1123046875</c:v>
                      </c:pt>
                      <c:pt idx="947">
                        <c:v>293.80290222167969</c:v>
                      </c:pt>
                      <c:pt idx="948">
                        <c:v>294.49349975585938</c:v>
                      </c:pt>
                      <c:pt idx="949">
                        <c:v>295.18409729003906</c:v>
                      </c:pt>
                      <c:pt idx="950">
                        <c:v>295.87469482421875</c:v>
                      </c:pt>
                      <c:pt idx="951">
                        <c:v>296.56529235839844</c:v>
                      </c:pt>
                      <c:pt idx="952">
                        <c:v>297.25587463378906</c:v>
                      </c:pt>
                      <c:pt idx="953">
                        <c:v>297.94647216796875</c:v>
                      </c:pt>
                      <c:pt idx="954">
                        <c:v>298.63706970214844</c:v>
                      </c:pt>
                      <c:pt idx="955">
                        <c:v>299.32766723632813</c:v>
                      </c:pt>
                      <c:pt idx="956">
                        <c:v>300.01826477050781</c:v>
                      </c:pt>
                      <c:pt idx="957">
                        <c:v>300.7088623046875</c:v>
                      </c:pt>
                      <c:pt idx="958">
                        <c:v>301.39945983886719</c:v>
                      </c:pt>
                      <c:pt idx="959">
                        <c:v>302.09005737304688</c:v>
                      </c:pt>
                      <c:pt idx="960">
                        <c:v>302.78065490722656</c:v>
                      </c:pt>
                      <c:pt idx="961">
                        <c:v>303.47125244140625</c:v>
                      </c:pt>
                      <c:pt idx="962">
                        <c:v>304.16184997558594</c:v>
                      </c:pt>
                      <c:pt idx="963">
                        <c:v>304.85244750976563</c:v>
                      </c:pt>
                      <c:pt idx="964">
                        <c:v>305.54304504394531</c:v>
                      </c:pt>
                      <c:pt idx="965">
                        <c:v>306.233642578125</c:v>
                      </c:pt>
                      <c:pt idx="966">
                        <c:v>306.92424011230469</c:v>
                      </c:pt>
                      <c:pt idx="967">
                        <c:v>307.61483764648438</c:v>
                      </c:pt>
                      <c:pt idx="968">
                        <c:v>308.30543518066406</c:v>
                      </c:pt>
                      <c:pt idx="969">
                        <c:v>308.99603271484375</c:v>
                      </c:pt>
                      <c:pt idx="970">
                        <c:v>309.68663024902344</c:v>
                      </c:pt>
                      <c:pt idx="971">
                        <c:v>310.37722778320313</c:v>
                      </c:pt>
                      <c:pt idx="972">
                        <c:v>311.06781005859375</c:v>
                      </c:pt>
                      <c:pt idx="973">
                        <c:v>311.75840759277344</c:v>
                      </c:pt>
                      <c:pt idx="974">
                        <c:v>312.44900512695313</c:v>
                      </c:pt>
                      <c:pt idx="975">
                        <c:v>313.13960266113281</c:v>
                      </c:pt>
                      <c:pt idx="976">
                        <c:v>313.8302001953125</c:v>
                      </c:pt>
                      <c:pt idx="977">
                        <c:v>314.52079772949219</c:v>
                      </c:pt>
                      <c:pt idx="978">
                        <c:v>315.21139526367188</c:v>
                      </c:pt>
                      <c:pt idx="979">
                        <c:v>315.90200805664063</c:v>
                      </c:pt>
                      <c:pt idx="980">
                        <c:v>316.59259033203125</c:v>
                      </c:pt>
                      <c:pt idx="981">
                        <c:v>317.283203125</c:v>
                      </c:pt>
                      <c:pt idx="982">
                        <c:v>317.97378540039063</c:v>
                      </c:pt>
                      <c:pt idx="983">
                        <c:v>318.66436767578125</c:v>
                      </c:pt>
                      <c:pt idx="984">
                        <c:v>319.35498046875</c:v>
                      </c:pt>
                      <c:pt idx="985">
                        <c:v>320.04556274414063</c:v>
                      </c:pt>
                      <c:pt idx="986">
                        <c:v>320.73617553710938</c:v>
                      </c:pt>
                      <c:pt idx="987">
                        <c:v>321.4267578125</c:v>
                      </c:pt>
                      <c:pt idx="988">
                        <c:v>322.11737060546875</c:v>
                      </c:pt>
                      <c:pt idx="989">
                        <c:v>322.80795288085938</c:v>
                      </c:pt>
                      <c:pt idx="990">
                        <c:v>323.49856567382813</c:v>
                      </c:pt>
                      <c:pt idx="991">
                        <c:v>324.18914794921875</c:v>
                      </c:pt>
                      <c:pt idx="992">
                        <c:v>324.8797607421875</c:v>
                      </c:pt>
                      <c:pt idx="993">
                        <c:v>325.57034301757813</c:v>
                      </c:pt>
                      <c:pt idx="994">
                        <c:v>326.26095581054688</c:v>
                      </c:pt>
                      <c:pt idx="995">
                        <c:v>326.9515380859375</c:v>
                      </c:pt>
                      <c:pt idx="996">
                        <c:v>327.64215087890625</c:v>
                      </c:pt>
                      <c:pt idx="997">
                        <c:v>328.33273315429688</c:v>
                      </c:pt>
                      <c:pt idx="998">
                        <c:v>329.02334594726563</c:v>
                      </c:pt>
                      <c:pt idx="999">
                        <c:v>329.71392822265625</c:v>
                      </c:pt>
                      <c:pt idx="1000">
                        <c:v>330.404541015625</c:v>
                      </c:pt>
                      <c:pt idx="1001">
                        <c:v>331.09512329101563</c:v>
                      </c:pt>
                      <c:pt idx="1002">
                        <c:v>331.78570556640625</c:v>
                      </c:pt>
                      <c:pt idx="1003">
                        <c:v>332.476318359375</c:v>
                      </c:pt>
                      <c:pt idx="1004">
                        <c:v>333.16690063476563</c:v>
                      </c:pt>
                      <c:pt idx="1005">
                        <c:v>333.85751342773438</c:v>
                      </c:pt>
                      <c:pt idx="1006">
                        <c:v>334.548095703125</c:v>
                      </c:pt>
                      <c:pt idx="1007">
                        <c:v>335.23870849609375</c:v>
                      </c:pt>
                      <c:pt idx="1008">
                        <c:v>335.92929077148438</c:v>
                      </c:pt>
                      <c:pt idx="1009">
                        <c:v>336.61990356445313</c:v>
                      </c:pt>
                      <c:pt idx="1010">
                        <c:v>337.31048583984375</c:v>
                      </c:pt>
                      <c:pt idx="1011">
                        <c:v>338.0010986328125</c:v>
                      </c:pt>
                      <c:pt idx="1012">
                        <c:v>338.69168090820313</c:v>
                      </c:pt>
                      <c:pt idx="1013">
                        <c:v>339.38229370117188</c:v>
                      </c:pt>
                      <c:pt idx="1014">
                        <c:v>340.0728759765625</c:v>
                      </c:pt>
                      <c:pt idx="1015">
                        <c:v>340.76348876953125</c:v>
                      </c:pt>
                      <c:pt idx="1016">
                        <c:v>341.45407104492188</c:v>
                      </c:pt>
                      <c:pt idx="1017">
                        <c:v>342.14468383789063</c:v>
                      </c:pt>
                      <c:pt idx="1018">
                        <c:v>342.83526611328125</c:v>
                      </c:pt>
                      <c:pt idx="1019">
                        <c:v>343.52587890625</c:v>
                      </c:pt>
                      <c:pt idx="1020">
                        <c:v>344.21646118164063</c:v>
                      </c:pt>
                      <c:pt idx="1021">
                        <c:v>344.90704345703125</c:v>
                      </c:pt>
                      <c:pt idx="1022">
                        <c:v>345.59765625</c:v>
                      </c:pt>
                      <c:pt idx="1023">
                        <c:v>346.28823852539063</c:v>
                      </c:pt>
                      <c:pt idx="1024">
                        <c:v>346.97885131835938</c:v>
                      </c:pt>
                      <c:pt idx="1025">
                        <c:v>347.66943359375</c:v>
                      </c:pt>
                      <c:pt idx="1026">
                        <c:v>348.36004638671875</c:v>
                      </c:pt>
                      <c:pt idx="1027">
                        <c:v>349.05062866210938</c:v>
                      </c:pt>
                      <c:pt idx="1028">
                        <c:v>349.74124145507813</c:v>
                      </c:pt>
                      <c:pt idx="1029">
                        <c:v>350.43182373046875</c:v>
                      </c:pt>
                      <c:pt idx="1030">
                        <c:v>351.1224365234375</c:v>
                      </c:pt>
                      <c:pt idx="1031">
                        <c:v>351.81301879882813</c:v>
                      </c:pt>
                      <c:pt idx="1032">
                        <c:v>352.50363159179688</c:v>
                      </c:pt>
                      <c:pt idx="1033">
                        <c:v>353.1942138671875</c:v>
                      </c:pt>
                      <c:pt idx="1034">
                        <c:v>353.88482666015625</c:v>
                      </c:pt>
                      <c:pt idx="1035">
                        <c:v>354.57540893554688</c:v>
                      </c:pt>
                      <c:pt idx="1036">
                        <c:v>355.26602172851563</c:v>
                      </c:pt>
                      <c:pt idx="1037">
                        <c:v>355.95660400390625</c:v>
                      </c:pt>
                      <c:pt idx="1038">
                        <c:v>356.647216796875</c:v>
                      </c:pt>
                      <c:pt idx="1039">
                        <c:v>357.33779907226563</c:v>
                      </c:pt>
                      <c:pt idx="1040">
                        <c:v>358.02841186523438</c:v>
                      </c:pt>
                      <c:pt idx="1041">
                        <c:v>358.718994140625</c:v>
                      </c:pt>
                      <c:pt idx="1042">
                        <c:v>359.40957641601563</c:v>
                      </c:pt>
                    </c:numCache>
                  </c:numRef>
                </c:xVal>
                <c:yVal>
                  <c:numRef>
                    <c:extLst xmlns:c15="http://schemas.microsoft.com/office/drawing/2012/chart">
                      <c:ext xmlns:c15="http://schemas.microsoft.com/office/drawing/2012/chart" uri="{02D57815-91ED-43cb-92C2-25804820EDAC}">
                        <c15:formulaRef>
                          <c15:sqref>'Graphs Task 1'!$AS$2:$AS$1044</c15:sqref>
                        </c15:formulaRef>
                      </c:ext>
                    </c:extLst>
                    <c:numCache>
                      <c:formatCode>General</c:formatCode>
                      <c:ptCount val="1043"/>
                      <c:pt idx="0">
                        <c:v>0.68910336494445801</c:v>
                      </c:pt>
                      <c:pt idx="1">
                        <c:v>0.68573665618896484</c:v>
                      </c:pt>
                      <c:pt idx="2">
                        <c:v>0.68243235349655151</c:v>
                      </c:pt>
                      <c:pt idx="3">
                        <c:v>0.67919117212295532</c:v>
                      </c:pt>
                      <c:pt idx="4">
                        <c:v>0.676017165184021</c:v>
                      </c:pt>
                      <c:pt idx="5">
                        <c:v>0.67290973663330078</c:v>
                      </c:pt>
                      <c:pt idx="6">
                        <c:v>0.66984415054321289</c:v>
                      </c:pt>
                      <c:pt idx="7">
                        <c:v>0.66659796237945557</c:v>
                      </c:pt>
                      <c:pt idx="8">
                        <c:v>0.66338330507278442</c:v>
                      </c:pt>
                      <c:pt idx="9">
                        <c:v>0.66026735305786133</c:v>
                      </c:pt>
                      <c:pt idx="10">
                        <c:v>0.65727382898330688</c:v>
                      </c:pt>
                      <c:pt idx="11">
                        <c:v>0.65442508459091187</c:v>
                      </c:pt>
                      <c:pt idx="12">
                        <c:v>0.65173071622848511</c:v>
                      </c:pt>
                      <c:pt idx="13">
                        <c:v>0.64918071031570435</c:v>
                      </c:pt>
                      <c:pt idx="14">
                        <c:v>0.64676827192306519</c:v>
                      </c:pt>
                      <c:pt idx="15">
                        <c:v>0.64447736740112305</c:v>
                      </c:pt>
                      <c:pt idx="16">
                        <c:v>0.64228737354278564</c:v>
                      </c:pt>
                      <c:pt idx="17">
                        <c:v>0.64014661312103271</c:v>
                      </c:pt>
                      <c:pt idx="18">
                        <c:v>0.63805824518203735</c:v>
                      </c:pt>
                      <c:pt idx="19">
                        <c:v>0.63603663444519043</c:v>
                      </c:pt>
                      <c:pt idx="20">
                        <c:v>0.63408392667770386</c:v>
                      </c:pt>
                      <c:pt idx="21">
                        <c:v>0.63220334053039551</c:v>
                      </c:pt>
                      <c:pt idx="22">
                        <c:v>0.63039803504943848</c:v>
                      </c:pt>
                      <c:pt idx="23">
                        <c:v>0.62866556644439697</c:v>
                      </c:pt>
                      <c:pt idx="24">
                        <c:v>0.62699884176254272</c:v>
                      </c:pt>
                      <c:pt idx="25">
                        <c:v>0.62539249658584595</c:v>
                      </c:pt>
                      <c:pt idx="26">
                        <c:v>0.62383472919464111</c:v>
                      </c:pt>
                      <c:pt idx="27">
                        <c:v>0.62223207950592041</c:v>
                      </c:pt>
                      <c:pt idx="28">
                        <c:v>0.62059122323989868</c:v>
                      </c:pt>
                      <c:pt idx="29">
                        <c:v>0.61895322799682617</c:v>
                      </c:pt>
                      <c:pt idx="30">
                        <c:v>0.61732631921768188</c:v>
                      </c:pt>
                      <c:pt idx="31">
                        <c:v>0.61570298671722412</c:v>
                      </c:pt>
                      <c:pt idx="32">
                        <c:v>0.6140785813331604</c:v>
                      </c:pt>
                      <c:pt idx="33">
                        <c:v>0.61244714260101318</c:v>
                      </c:pt>
                      <c:pt idx="34">
                        <c:v>0.61079996824264526</c:v>
                      </c:pt>
                      <c:pt idx="35">
                        <c:v>0.60913485288619995</c:v>
                      </c:pt>
                      <c:pt idx="36">
                        <c:v>0.60744667053222656</c:v>
                      </c:pt>
                      <c:pt idx="37">
                        <c:v>0.60572642087936401</c:v>
                      </c:pt>
                      <c:pt idx="38">
                        <c:v>0.60396707057952881</c:v>
                      </c:pt>
                      <c:pt idx="39">
                        <c:v>0.60216289758682251</c:v>
                      </c:pt>
                      <c:pt idx="40">
                        <c:v>0.60031425952911377</c:v>
                      </c:pt>
                      <c:pt idx="41">
                        <c:v>0.59842455387115479</c:v>
                      </c:pt>
                      <c:pt idx="42">
                        <c:v>0.59649646282196045</c:v>
                      </c:pt>
                      <c:pt idx="43">
                        <c:v>0.59453427791595459</c:v>
                      </c:pt>
                      <c:pt idx="44">
                        <c:v>0.59254336357116699</c:v>
                      </c:pt>
                      <c:pt idx="45">
                        <c:v>0.59053081274032593</c:v>
                      </c:pt>
                      <c:pt idx="46">
                        <c:v>0.58850401639938354</c:v>
                      </c:pt>
                      <c:pt idx="47">
                        <c:v>0.58646821975708008</c:v>
                      </c:pt>
                      <c:pt idx="48">
                        <c:v>0.58442217111587524</c:v>
                      </c:pt>
                      <c:pt idx="49">
                        <c:v>0.58236509561538696</c:v>
                      </c:pt>
                      <c:pt idx="50">
                        <c:v>0.58029931783676147</c:v>
                      </c:pt>
                      <c:pt idx="51">
                        <c:v>0.57822269201278687</c:v>
                      </c:pt>
                      <c:pt idx="52">
                        <c:v>0.57613426446914673</c:v>
                      </c:pt>
                      <c:pt idx="53">
                        <c:v>0.57403349876403809</c:v>
                      </c:pt>
                      <c:pt idx="54">
                        <c:v>0.57191556692123413</c:v>
                      </c:pt>
                      <c:pt idx="55">
                        <c:v>0.56978398561477661</c:v>
                      </c:pt>
                      <c:pt idx="56">
                        <c:v>0.56764203310012817</c:v>
                      </c:pt>
                      <c:pt idx="57">
                        <c:v>0.56548911333084106</c:v>
                      </c:pt>
                      <c:pt idx="58">
                        <c:v>0.56332844495773315</c:v>
                      </c:pt>
                      <c:pt idx="59">
                        <c:v>0.56116324663162231</c:v>
                      </c:pt>
                      <c:pt idx="60">
                        <c:v>0.55899506807327271</c:v>
                      </c:pt>
                      <c:pt idx="61">
                        <c:v>0.55682772397994995</c:v>
                      </c:pt>
                      <c:pt idx="62">
                        <c:v>0.5546649694442749</c:v>
                      </c:pt>
                      <c:pt idx="63">
                        <c:v>0.5525088906288147</c:v>
                      </c:pt>
                      <c:pt idx="64">
                        <c:v>0.55036520957946777</c:v>
                      </c:pt>
                      <c:pt idx="65">
                        <c:v>0.54823756217956543</c:v>
                      </c:pt>
                      <c:pt idx="66">
                        <c:v>0.54612809419631958</c:v>
                      </c:pt>
                      <c:pt idx="67">
                        <c:v>0.54404020309448242</c:v>
                      </c:pt>
                      <c:pt idx="68">
                        <c:v>0.5419769287109375</c:v>
                      </c:pt>
                      <c:pt idx="69">
                        <c:v>0.53994053602218628</c:v>
                      </c:pt>
                      <c:pt idx="70">
                        <c:v>0.5379340648651123</c:v>
                      </c:pt>
                      <c:pt idx="71">
                        <c:v>0.5359574556350708</c:v>
                      </c:pt>
                      <c:pt idx="72">
                        <c:v>0.53401488065719604</c:v>
                      </c:pt>
                      <c:pt idx="73">
                        <c:v>0.53210645914077759</c:v>
                      </c:pt>
                      <c:pt idx="74">
                        <c:v>0.53023487329483032</c:v>
                      </c:pt>
                      <c:pt idx="75">
                        <c:v>0.52840101718902588</c:v>
                      </c:pt>
                      <c:pt idx="76">
                        <c:v>0.52660518884658813</c:v>
                      </c:pt>
                      <c:pt idx="77">
                        <c:v>0.52484411001205444</c:v>
                      </c:pt>
                      <c:pt idx="78">
                        <c:v>0.52311718463897705</c:v>
                      </c:pt>
                      <c:pt idx="79">
                        <c:v>0.52142733335494995</c:v>
                      </c:pt>
                      <c:pt idx="80">
                        <c:v>0.51977545022964478</c:v>
                      </c:pt>
                      <c:pt idx="81">
                        <c:v>0.51816368103027344</c:v>
                      </c:pt>
                      <c:pt idx="82">
                        <c:v>0.51659202575683594</c:v>
                      </c:pt>
                      <c:pt idx="83">
                        <c:v>0.515064537525177</c:v>
                      </c:pt>
                      <c:pt idx="84">
                        <c:v>0.51358097791671753</c:v>
                      </c:pt>
                      <c:pt idx="85">
                        <c:v>0.51214456558227539</c:v>
                      </c:pt>
                      <c:pt idx="86">
                        <c:v>0.5107574462890625</c:v>
                      </c:pt>
                      <c:pt idx="87">
                        <c:v>0.50942128896713257</c:v>
                      </c:pt>
                      <c:pt idx="88">
                        <c:v>0.50813734531402588</c:v>
                      </c:pt>
                      <c:pt idx="89">
                        <c:v>0.50690656900405884</c:v>
                      </c:pt>
                      <c:pt idx="90">
                        <c:v>0.50573128461837769</c:v>
                      </c:pt>
                      <c:pt idx="91">
                        <c:v>0.50461137294769287</c:v>
                      </c:pt>
                      <c:pt idx="92">
                        <c:v>0.50354713201522827</c:v>
                      </c:pt>
                      <c:pt idx="93">
                        <c:v>0.50253814458847046</c:v>
                      </c:pt>
                      <c:pt idx="94">
                        <c:v>0.50158566236495972</c:v>
                      </c:pt>
                      <c:pt idx="95">
                        <c:v>0.50068873167037964</c:v>
                      </c:pt>
                      <c:pt idx="96">
                        <c:v>0.49984860420227051</c:v>
                      </c:pt>
                      <c:pt idx="97">
                        <c:v>0.4990653395652771</c:v>
                      </c:pt>
                      <c:pt idx="98">
                        <c:v>0.49834072589874268</c:v>
                      </c:pt>
                      <c:pt idx="99">
                        <c:v>0.49767443537712097</c:v>
                      </c:pt>
                      <c:pt idx="100">
                        <c:v>0.49706694483757019</c:v>
                      </c:pt>
                      <c:pt idx="101">
                        <c:v>0.49651917815208435</c:v>
                      </c:pt>
                      <c:pt idx="102">
                        <c:v>0.49603357911109924</c:v>
                      </c:pt>
                      <c:pt idx="103">
                        <c:v>0.49561196565628052</c:v>
                      </c:pt>
                      <c:pt idx="104">
                        <c:v>0.4952545166015625</c:v>
                      </c:pt>
                      <c:pt idx="105">
                        <c:v>0.49496212601661682</c:v>
                      </c:pt>
                      <c:pt idx="106">
                        <c:v>0.49473565816879272</c:v>
                      </c:pt>
                      <c:pt idx="107">
                        <c:v>0.49457511305809021</c:v>
                      </c:pt>
                      <c:pt idx="108">
                        <c:v>0.49448093771934509</c:v>
                      </c:pt>
                      <c:pt idx="109">
                        <c:v>0.49445328116416931</c:v>
                      </c:pt>
                      <c:pt idx="110">
                        <c:v>0.49449235200881958</c:v>
                      </c:pt>
                      <c:pt idx="111">
                        <c:v>0.49459853768348694</c:v>
                      </c:pt>
                      <c:pt idx="112">
                        <c:v>0.49477216601371765</c:v>
                      </c:pt>
                      <c:pt idx="113">
                        <c:v>0.495013028383255</c:v>
                      </c:pt>
                      <c:pt idx="114">
                        <c:v>0.49532049894332886</c:v>
                      </c:pt>
                      <c:pt idx="115">
                        <c:v>0.49569627642631531</c:v>
                      </c:pt>
                      <c:pt idx="116">
                        <c:v>0.49614223837852478</c:v>
                      </c:pt>
                      <c:pt idx="117">
                        <c:v>0.49665838479995728</c:v>
                      </c:pt>
                      <c:pt idx="118">
                        <c:v>0.49724426865577698</c:v>
                      </c:pt>
                      <c:pt idx="119">
                        <c:v>0.49789884686470032</c:v>
                      </c:pt>
                      <c:pt idx="120">
                        <c:v>0.4986216127872467</c:v>
                      </c:pt>
                      <c:pt idx="121">
                        <c:v>0.49941179156303406</c:v>
                      </c:pt>
                      <c:pt idx="122">
                        <c:v>0.50026863813400269</c:v>
                      </c:pt>
                      <c:pt idx="123">
                        <c:v>0.50119203329086304</c:v>
                      </c:pt>
                      <c:pt idx="124">
                        <c:v>0.50218105316162109</c:v>
                      </c:pt>
                      <c:pt idx="125">
                        <c:v>0.5032346248626709</c:v>
                      </c:pt>
                      <c:pt idx="126">
                        <c:v>0.5043521523475647</c:v>
                      </c:pt>
                      <c:pt idx="127">
                        <c:v>0.50553238391876221</c:v>
                      </c:pt>
                      <c:pt idx="128">
                        <c:v>0.50677216053009033</c:v>
                      </c:pt>
                      <c:pt idx="129">
                        <c:v>0.50807023048400879</c:v>
                      </c:pt>
                      <c:pt idx="130">
                        <c:v>0.50942623615264893</c:v>
                      </c:pt>
                      <c:pt idx="131">
                        <c:v>0.51084083318710327</c:v>
                      </c:pt>
                      <c:pt idx="132">
                        <c:v>0.51231580972671509</c:v>
                      </c:pt>
                      <c:pt idx="133">
                        <c:v>0.51385605335235596</c:v>
                      </c:pt>
                      <c:pt idx="134">
                        <c:v>0.51546889543533325</c:v>
                      </c:pt>
                      <c:pt idx="135">
                        <c:v>0.51718050241470337</c:v>
                      </c:pt>
                      <c:pt idx="136">
                        <c:v>0.51909881830215454</c:v>
                      </c:pt>
                      <c:pt idx="137">
                        <c:v>0.52108556032180786</c:v>
                      </c:pt>
                      <c:pt idx="138">
                        <c:v>0.52314335107803345</c:v>
                      </c:pt>
                      <c:pt idx="139">
                        <c:v>0.52525979280471802</c:v>
                      </c:pt>
                      <c:pt idx="140">
                        <c:v>0.527427077293396</c:v>
                      </c:pt>
                      <c:pt idx="141">
                        <c:v>0.52963763475418091</c:v>
                      </c:pt>
                      <c:pt idx="142">
                        <c:v>0.53187954425811768</c:v>
                      </c:pt>
                      <c:pt idx="143">
                        <c:v>0.53414791822433472</c:v>
                      </c:pt>
                      <c:pt idx="144">
                        <c:v>0.53643763065338135</c:v>
                      </c:pt>
                      <c:pt idx="145">
                        <c:v>0.53874534368515015</c:v>
                      </c:pt>
                      <c:pt idx="146">
                        <c:v>0.5410693883895874</c:v>
                      </c:pt>
                      <c:pt idx="147">
                        <c:v>0.54340928792953491</c:v>
                      </c:pt>
                      <c:pt idx="148">
                        <c:v>0.54576593637466431</c:v>
                      </c:pt>
                      <c:pt idx="149">
                        <c:v>0.54814189672470093</c:v>
                      </c:pt>
                      <c:pt idx="150">
                        <c:v>0.5505373477935791</c:v>
                      </c:pt>
                      <c:pt idx="151">
                        <c:v>0.55295366048812866</c:v>
                      </c:pt>
                      <c:pt idx="152">
                        <c:v>0.55539053678512573</c:v>
                      </c:pt>
                      <c:pt idx="153">
                        <c:v>0.55784916877746582</c:v>
                      </c:pt>
                      <c:pt idx="154">
                        <c:v>0.56033033132553101</c:v>
                      </c:pt>
                      <c:pt idx="155">
                        <c:v>0.56283372640609741</c:v>
                      </c:pt>
                      <c:pt idx="156">
                        <c:v>0.56536096334457397</c:v>
                      </c:pt>
                      <c:pt idx="157">
                        <c:v>0.56791353225708008</c:v>
                      </c:pt>
                      <c:pt idx="158">
                        <c:v>0.57049429416656494</c:v>
                      </c:pt>
                      <c:pt idx="159">
                        <c:v>0.57310354709625244</c:v>
                      </c:pt>
                      <c:pt idx="160">
                        <c:v>0.57574480772018433</c:v>
                      </c:pt>
                      <c:pt idx="161">
                        <c:v>0.57842087745666504</c:v>
                      </c:pt>
                      <c:pt idx="162">
                        <c:v>0.58113324642181396</c:v>
                      </c:pt>
                      <c:pt idx="163">
                        <c:v>0.58388382196426392</c:v>
                      </c:pt>
                      <c:pt idx="164">
                        <c:v>0.58667504787445068</c:v>
                      </c:pt>
                      <c:pt idx="165">
                        <c:v>0.58950662612915039</c:v>
                      </c:pt>
                      <c:pt idx="166">
                        <c:v>0.59237831830978394</c:v>
                      </c:pt>
                      <c:pt idx="167">
                        <c:v>0.59528982639312744</c:v>
                      </c:pt>
                      <c:pt idx="168">
                        <c:v>0.59824103116989136</c:v>
                      </c:pt>
                      <c:pt idx="169">
                        <c:v>0.6012311577796936</c:v>
                      </c:pt>
                      <c:pt idx="170">
                        <c:v>0.60426050424575806</c:v>
                      </c:pt>
                      <c:pt idx="171">
                        <c:v>0.60732853412628174</c:v>
                      </c:pt>
                      <c:pt idx="172">
                        <c:v>0.61043453216552734</c:v>
                      </c:pt>
                      <c:pt idx="173">
                        <c:v>0.61357778310775757</c:v>
                      </c:pt>
                      <c:pt idx="174">
                        <c:v>0.61675810813903809</c:v>
                      </c:pt>
                      <c:pt idx="175">
                        <c:v>0.61997443437576294</c:v>
                      </c:pt>
                      <c:pt idx="176">
                        <c:v>0.6232263445854187</c:v>
                      </c:pt>
                      <c:pt idx="177">
                        <c:v>0.62651342153549194</c:v>
                      </c:pt>
                      <c:pt idx="178">
                        <c:v>0.62983447313308716</c:v>
                      </c:pt>
                      <c:pt idx="179">
                        <c:v>0.63318902254104614</c:v>
                      </c:pt>
                      <c:pt idx="180">
                        <c:v>0.63657647371292114</c:v>
                      </c:pt>
                      <c:pt idx="181">
                        <c:v>0.6399959921836853</c:v>
                      </c:pt>
                      <c:pt idx="182">
                        <c:v>0.64344656467437744</c:v>
                      </c:pt>
                      <c:pt idx="183">
                        <c:v>0.64692747592926025</c:v>
                      </c:pt>
                      <c:pt idx="184">
                        <c:v>0.65043795108795166</c:v>
                      </c:pt>
                      <c:pt idx="185">
                        <c:v>0.65397727489471436</c:v>
                      </c:pt>
                      <c:pt idx="186">
                        <c:v>0.65754425525665283</c:v>
                      </c:pt>
                      <c:pt idx="187">
                        <c:v>0.66113835573196411</c:v>
                      </c:pt>
                      <c:pt idx="188">
                        <c:v>0.66475874185562134</c:v>
                      </c:pt>
                      <c:pt idx="189">
                        <c:v>0.66840440034866333</c:v>
                      </c:pt>
                      <c:pt idx="190">
                        <c:v>0.67207437753677368</c:v>
                      </c:pt>
                      <c:pt idx="191">
                        <c:v>0.67576843500137329</c:v>
                      </c:pt>
                      <c:pt idx="192">
                        <c:v>0.6794854998588562</c:v>
                      </c:pt>
                      <c:pt idx="193">
                        <c:v>0.68322497606277466</c:v>
                      </c:pt>
                      <c:pt idx="194">
                        <c:v>0.6869855523109436</c:v>
                      </c:pt>
                      <c:pt idx="195">
                        <c:v>0.69076740741729736</c:v>
                      </c:pt>
                      <c:pt idx="196">
                        <c:v>0.69456923007965088</c:v>
                      </c:pt>
                      <c:pt idx="197">
                        <c:v>0.69839000701904297</c:v>
                      </c:pt>
                      <c:pt idx="198">
                        <c:v>0.70223027467727661</c:v>
                      </c:pt>
                      <c:pt idx="199">
                        <c:v>0.70608824491500854</c:v>
                      </c:pt>
                      <c:pt idx="200">
                        <c:v>0.70996415615081787</c:v>
                      </c:pt>
                      <c:pt idx="201">
                        <c:v>0.71385699510574341</c:v>
                      </c:pt>
                      <c:pt idx="202">
                        <c:v>0.71776694059371948</c:v>
                      </c:pt>
                      <c:pt idx="203">
                        <c:v>0.72169268131256104</c:v>
                      </c:pt>
                      <c:pt idx="204">
                        <c:v>0.72563439607620239</c:v>
                      </c:pt>
                      <c:pt idx="205">
                        <c:v>0.72959065437316895</c:v>
                      </c:pt>
                      <c:pt idx="206">
                        <c:v>0.73356187343597412</c:v>
                      </c:pt>
                      <c:pt idx="207">
                        <c:v>0.73754739761352539</c:v>
                      </c:pt>
                      <c:pt idx="208">
                        <c:v>0.74154829978942871</c:v>
                      </c:pt>
                      <c:pt idx="209">
                        <c:v>0.74556481838226318</c:v>
                      </c:pt>
                      <c:pt idx="210">
                        <c:v>0.7495962381362915</c:v>
                      </c:pt>
                      <c:pt idx="211">
                        <c:v>0.75364309549331665</c:v>
                      </c:pt>
                      <c:pt idx="212">
                        <c:v>0.75770437717437744</c:v>
                      </c:pt>
                      <c:pt idx="213">
                        <c:v>0.76177966594696045</c:v>
                      </c:pt>
                      <c:pt idx="214">
                        <c:v>0.7658693790435791</c:v>
                      </c:pt>
                      <c:pt idx="215">
                        <c:v>0.76997232437133789</c:v>
                      </c:pt>
                      <c:pt idx="216">
                        <c:v>0.77408623695373535</c:v>
                      </c:pt>
                      <c:pt idx="217">
                        <c:v>0.77821123600006104</c:v>
                      </c:pt>
                      <c:pt idx="218">
                        <c:v>0.78234583139419556</c:v>
                      </c:pt>
                      <c:pt idx="219">
                        <c:v>0.78648883104324341</c:v>
                      </c:pt>
                      <c:pt idx="220">
                        <c:v>0.79063946008682251</c:v>
                      </c:pt>
                      <c:pt idx="221">
                        <c:v>0.79479801654815674</c:v>
                      </c:pt>
                      <c:pt idx="222">
                        <c:v>0.79896342754364014</c:v>
                      </c:pt>
                      <c:pt idx="223">
                        <c:v>0.80313587188720703</c:v>
                      </c:pt>
                      <c:pt idx="224">
                        <c:v>0.80731499195098877</c:v>
                      </c:pt>
                      <c:pt idx="225">
                        <c:v>0.8115009069442749</c:v>
                      </c:pt>
                      <c:pt idx="226">
                        <c:v>0.81569308042526245</c:v>
                      </c:pt>
                      <c:pt idx="227">
                        <c:v>0.81989198923110962</c:v>
                      </c:pt>
                      <c:pt idx="228">
                        <c:v>0.82409703731536865</c:v>
                      </c:pt>
                      <c:pt idx="229">
                        <c:v>0.82830888032913208</c:v>
                      </c:pt>
                      <c:pt idx="230">
                        <c:v>0.83252763748168945</c:v>
                      </c:pt>
                      <c:pt idx="231">
                        <c:v>0.83675545454025269</c:v>
                      </c:pt>
                      <c:pt idx="232">
                        <c:v>0.84099406003952026</c:v>
                      </c:pt>
                      <c:pt idx="233">
                        <c:v>0.8452455997467041</c:v>
                      </c:pt>
                      <c:pt idx="234">
                        <c:v>0.84951096773147583</c:v>
                      </c:pt>
                      <c:pt idx="235">
                        <c:v>0.85379070043563843</c:v>
                      </c:pt>
                      <c:pt idx="236">
                        <c:v>0.8580855131149292</c:v>
                      </c:pt>
                      <c:pt idx="237">
                        <c:v>0.86239498853683472</c:v>
                      </c:pt>
                      <c:pt idx="238">
                        <c:v>0.86671972274780273</c:v>
                      </c:pt>
                      <c:pt idx="239">
                        <c:v>0.8710595965385437</c:v>
                      </c:pt>
                      <c:pt idx="240">
                        <c:v>0.87541580200195313</c:v>
                      </c:pt>
                      <c:pt idx="241">
                        <c:v>0.87978774309158325</c:v>
                      </c:pt>
                      <c:pt idx="242">
                        <c:v>0.88417613506317139</c:v>
                      </c:pt>
                      <c:pt idx="243">
                        <c:v>0.88858091831207275</c:v>
                      </c:pt>
                      <c:pt idx="244">
                        <c:v>0.89300245046615601</c:v>
                      </c:pt>
                      <c:pt idx="245">
                        <c:v>0.89744108915328979</c:v>
                      </c:pt>
                      <c:pt idx="246">
                        <c:v>0.90189749002456665</c:v>
                      </c:pt>
                      <c:pt idx="247">
                        <c:v>0.9063718318939209</c:v>
                      </c:pt>
                      <c:pt idx="248">
                        <c:v>0.91086500883102417</c:v>
                      </c:pt>
                      <c:pt idx="249">
                        <c:v>0.91537672281265259</c:v>
                      </c:pt>
                      <c:pt idx="250">
                        <c:v>0.91990751028060913</c:v>
                      </c:pt>
                      <c:pt idx="251">
                        <c:v>0.9244576096534729</c:v>
                      </c:pt>
                      <c:pt idx="252">
                        <c:v>0.92902731895446777</c:v>
                      </c:pt>
                      <c:pt idx="253">
                        <c:v>0.93361693620681763</c:v>
                      </c:pt>
                      <c:pt idx="254">
                        <c:v>0.93822610378265381</c:v>
                      </c:pt>
                      <c:pt idx="255">
                        <c:v>0.94285553693771362</c:v>
                      </c:pt>
                      <c:pt idx="256">
                        <c:v>0.94750458002090454</c:v>
                      </c:pt>
                      <c:pt idx="257">
                        <c:v>0.95217430591583252</c:v>
                      </c:pt>
                      <c:pt idx="258">
                        <c:v>0.95686417818069458</c:v>
                      </c:pt>
                      <c:pt idx="259">
                        <c:v>0.96157455444335938</c:v>
                      </c:pt>
                      <c:pt idx="260">
                        <c:v>0.96630573272705078</c:v>
                      </c:pt>
                      <c:pt idx="261">
                        <c:v>0.9710574746131897</c:v>
                      </c:pt>
                      <c:pt idx="262">
                        <c:v>0.97583013772964478</c:v>
                      </c:pt>
                      <c:pt idx="263">
                        <c:v>0.98062598705291748</c:v>
                      </c:pt>
                      <c:pt idx="264">
                        <c:v>0.98544472455978394</c:v>
                      </c:pt>
                      <c:pt idx="265">
                        <c:v>0.9902874231338501</c:v>
                      </c:pt>
                      <c:pt idx="266">
                        <c:v>0.99515450000762939</c:v>
                      </c:pt>
                      <c:pt idx="267">
                        <c:v>1.0000466108322144</c:v>
                      </c:pt>
                      <c:pt idx="268">
                        <c:v>1.0049630403518677</c:v>
                      </c:pt>
                      <c:pt idx="269">
                        <c:v>1.009904146194458</c:v>
                      </c:pt>
                      <c:pt idx="270">
                        <c:v>1.0148699283599854</c:v>
                      </c:pt>
                      <c:pt idx="271">
                        <c:v>1.0198606252670288</c:v>
                      </c:pt>
                      <c:pt idx="272">
                        <c:v>1.0248755216598511</c:v>
                      </c:pt>
                      <c:pt idx="273">
                        <c:v>1.0299156904220581</c:v>
                      </c:pt>
                      <c:pt idx="274">
                        <c:v>1.0349816083908081</c:v>
                      </c:pt>
                      <c:pt idx="275">
                        <c:v>1.0400726795196533</c:v>
                      </c:pt>
                      <c:pt idx="276">
                        <c:v>1.0451898574829102</c:v>
                      </c:pt>
                      <c:pt idx="277">
                        <c:v>1.0503334999084473</c:v>
                      </c:pt>
                      <c:pt idx="278">
                        <c:v>1.0555038452148438</c:v>
                      </c:pt>
                      <c:pt idx="279">
                        <c:v>1.0607014894485474</c:v>
                      </c:pt>
                      <c:pt idx="280">
                        <c:v>1.065927267074585</c:v>
                      </c:pt>
                      <c:pt idx="281">
                        <c:v>1.0711796283721924</c:v>
                      </c:pt>
                      <c:pt idx="282">
                        <c:v>1.0764601230621338</c:v>
                      </c:pt>
                      <c:pt idx="283">
                        <c:v>1.0817679166793823</c:v>
                      </c:pt>
                      <c:pt idx="284">
                        <c:v>1.0871040821075439</c:v>
                      </c:pt>
                      <c:pt idx="285">
                        <c:v>1.0924686193466187</c:v>
                      </c:pt>
                      <c:pt idx="286">
                        <c:v>1.0978622436523438</c:v>
                      </c:pt>
                      <c:pt idx="287">
                        <c:v>1.1032856702804565</c:v>
                      </c:pt>
                      <c:pt idx="288">
                        <c:v>1.1087398529052734</c:v>
                      </c:pt>
                      <c:pt idx="289">
                        <c:v>1.1142258644104004</c:v>
                      </c:pt>
                      <c:pt idx="290">
                        <c:v>1.119745135307312</c:v>
                      </c:pt>
                      <c:pt idx="291">
                        <c:v>1.1252986192703247</c:v>
                      </c:pt>
                      <c:pt idx="292">
                        <c:v>1.1308883428573608</c:v>
                      </c:pt>
                      <c:pt idx="293">
                        <c:v>1.1365138292312622</c:v>
                      </c:pt>
                      <c:pt idx="294">
                        <c:v>1.1421777009963989</c:v>
                      </c:pt>
                      <c:pt idx="295">
                        <c:v>1.1478811502456665</c:v>
                      </c:pt>
                      <c:pt idx="296">
                        <c:v>1.1536257266998291</c:v>
                      </c:pt>
                      <c:pt idx="297">
                        <c:v>1.1594139337539673</c:v>
                      </c:pt>
                      <c:pt idx="298">
                        <c:v>1.1652498245239258</c:v>
                      </c:pt>
                      <c:pt idx="299">
                        <c:v>1.1711345911026001</c:v>
                      </c:pt>
                      <c:pt idx="300">
                        <c:v>1.1770702600479126</c:v>
                      </c:pt>
                      <c:pt idx="301">
                        <c:v>1.1830589771270752</c:v>
                      </c:pt>
                      <c:pt idx="302">
                        <c:v>1.1891031265258789</c:v>
                      </c:pt>
                      <c:pt idx="303">
                        <c:v>1.1952046155929565</c:v>
                      </c:pt>
                      <c:pt idx="304">
                        <c:v>1.2013649940490723</c:v>
                      </c:pt>
                      <c:pt idx="305">
                        <c:v>1.207586407661438</c:v>
                      </c:pt>
                      <c:pt idx="306">
                        <c:v>1.213869571685791</c:v>
                      </c:pt>
                      <c:pt idx="307">
                        <c:v>1.2202174663543701</c:v>
                      </c:pt>
                      <c:pt idx="308">
                        <c:v>1.2266304492950439</c:v>
                      </c:pt>
                      <c:pt idx="309">
                        <c:v>1.2331115007400513</c:v>
                      </c:pt>
                      <c:pt idx="310">
                        <c:v>1.2396633625030518</c:v>
                      </c:pt>
                      <c:pt idx="311">
                        <c:v>1.2462873458862305</c:v>
                      </c:pt>
                      <c:pt idx="312">
                        <c:v>1.2529873847961426</c:v>
                      </c:pt>
                      <c:pt idx="313">
                        <c:v>1.2597616910934448</c:v>
                      </c:pt>
                      <c:pt idx="314">
                        <c:v>1.2666105031967163</c:v>
                      </c:pt>
                      <c:pt idx="315">
                        <c:v>1.2735316753387451</c:v>
                      </c:pt>
                      <c:pt idx="316">
                        <c:v>1.2805278301239014</c:v>
                      </c:pt>
                      <c:pt idx="317">
                        <c:v>1.2876033782958984</c:v>
                      </c:pt>
                      <c:pt idx="318">
                        <c:v>1.2947611808776855</c:v>
                      </c:pt>
                      <c:pt idx="319">
                        <c:v>1.3020046949386597</c:v>
                      </c:pt>
                      <c:pt idx="320">
                        <c:v>1.3093365430831909</c:v>
                      </c:pt>
                      <c:pt idx="321">
                        <c:v>1.3167599439620972</c:v>
                      </c:pt>
                      <c:pt idx="322">
                        <c:v>1.3242785930633545</c:v>
                      </c:pt>
                      <c:pt idx="323">
                        <c:v>1.3318948745727539</c:v>
                      </c:pt>
                      <c:pt idx="324">
                        <c:v>1.3396116495132446</c:v>
                      </c:pt>
                      <c:pt idx="325">
                        <c:v>1.3474323749542236</c:v>
                      </c:pt>
                      <c:pt idx="326">
                        <c:v>1.3553595542907715</c:v>
                      </c:pt>
                      <c:pt idx="327">
                        <c:v>1.3633959293365479</c:v>
                      </c:pt>
                      <c:pt idx="328">
                        <c:v>1.3715459108352661</c:v>
                      </c:pt>
                      <c:pt idx="329">
                        <c:v>1.3798149824142456</c:v>
                      </c:pt>
                      <c:pt idx="330">
                        <c:v>1.3882057666778564</c:v>
                      </c:pt>
                      <c:pt idx="331">
                        <c:v>1.3967183828353882</c:v>
                      </c:pt>
                      <c:pt idx="332">
                        <c:v>1.405357837677002</c:v>
                      </c:pt>
                      <c:pt idx="333">
                        <c:v>1.4141265153884888</c:v>
                      </c:pt>
                      <c:pt idx="334">
                        <c:v>1.4230290651321411</c:v>
                      </c:pt>
                      <c:pt idx="335">
                        <c:v>1.4320679903030396</c:v>
                      </c:pt>
                      <c:pt idx="336">
                        <c:v>1.4412479400634766</c:v>
                      </c:pt>
                      <c:pt idx="337">
                        <c:v>1.4505712985992432</c:v>
                      </c:pt>
                      <c:pt idx="338">
                        <c:v>1.4600430727005005</c:v>
                      </c:pt>
                      <c:pt idx="339">
                        <c:v>1.4696670770645142</c:v>
                      </c:pt>
                      <c:pt idx="340">
                        <c:v>1.4794487953186035</c:v>
                      </c:pt>
                      <c:pt idx="341">
                        <c:v>1.48939049243927</c:v>
                      </c:pt>
                      <c:pt idx="342">
                        <c:v>1.499483585357666</c:v>
                      </c:pt>
                      <c:pt idx="343">
                        <c:v>1.5096781253814697</c:v>
                      </c:pt>
                      <c:pt idx="344">
                        <c:v>1.5199400186538696</c:v>
                      </c:pt>
                      <c:pt idx="345">
                        <c:v>1.5302780866622925</c:v>
                      </c:pt>
                      <c:pt idx="346">
                        <c:v>1.5407062768936157</c:v>
                      </c:pt>
                      <c:pt idx="347">
                        <c:v>1.5512418746948242</c:v>
                      </c:pt>
                      <c:pt idx="348">
                        <c:v>1.5619058609008789</c:v>
                      </c:pt>
                      <c:pt idx="349">
                        <c:v>1.5727152824401855</c:v>
                      </c:pt>
                      <c:pt idx="350">
                        <c:v>1.5836881399154663</c:v>
                      </c:pt>
                      <c:pt idx="351">
                        <c:v>1.594840407371521</c:v>
                      </c:pt>
                      <c:pt idx="352">
                        <c:v>1.6061877012252808</c:v>
                      </c:pt>
                      <c:pt idx="353">
                        <c:v>1.6177445650100708</c:v>
                      </c:pt>
                      <c:pt idx="354">
                        <c:v>1.6295251846313477</c:v>
                      </c:pt>
                      <c:pt idx="355">
                        <c:v>1.6415433883666992</c:v>
                      </c:pt>
                      <c:pt idx="356">
                        <c:v>1.6538091897964478</c:v>
                      </c:pt>
                      <c:pt idx="357">
                        <c:v>1.6663351058959961</c:v>
                      </c:pt>
                      <c:pt idx="358">
                        <c:v>1.6791274547576904</c:v>
                      </c:pt>
                      <c:pt idx="359">
                        <c:v>1.6921960115432739</c:v>
                      </c:pt>
                      <c:pt idx="360">
                        <c:v>1.7055467367172241</c:v>
                      </c:pt>
                      <c:pt idx="361">
                        <c:v>1.7191858291625977</c:v>
                      </c:pt>
                      <c:pt idx="362">
                        <c:v>1.7331199645996094</c:v>
                      </c:pt>
                      <c:pt idx="363">
                        <c:v>1.7473552227020264</c:v>
                      </c:pt>
                      <c:pt idx="364">
                        <c:v>1.7619006633758545</c:v>
                      </c:pt>
                      <c:pt idx="365">
                        <c:v>1.7767586708068848</c:v>
                      </c:pt>
                      <c:pt idx="366">
                        <c:v>1.7919423580169678</c:v>
                      </c:pt>
                      <c:pt idx="367">
                        <c:v>1.8074603080749512</c:v>
                      </c:pt>
                      <c:pt idx="368">
                        <c:v>1.8233237266540527</c:v>
                      </c:pt>
                      <c:pt idx="369">
                        <c:v>1.8395406007766724</c:v>
                      </c:pt>
                      <c:pt idx="370">
                        <c:v>1.8560332059860229</c:v>
                      </c:pt>
                      <c:pt idx="371">
                        <c:v>1.8728185892105103</c:v>
                      </c:pt>
                      <c:pt idx="372">
                        <c:v>1.8899720907211304</c:v>
                      </c:pt>
                      <c:pt idx="373">
                        <c:v>1.9075161218643188</c:v>
                      </c:pt>
                      <c:pt idx="374">
                        <c:v>1.9254677295684814</c:v>
                      </c:pt>
                      <c:pt idx="375">
                        <c:v>1.9438377618789673</c:v>
                      </c:pt>
                      <c:pt idx="376">
                        <c:v>1.9626412391662598</c:v>
                      </c:pt>
                      <c:pt idx="377">
                        <c:v>1.9818907976150513</c:v>
                      </c:pt>
                      <c:pt idx="378">
                        <c:v>2.001603364944458</c:v>
                      </c:pt>
                      <c:pt idx="379">
                        <c:v>2.0217900276184082</c:v>
                      </c:pt>
                      <c:pt idx="380">
                        <c:v>2.042464017868042</c:v>
                      </c:pt>
                      <c:pt idx="381">
                        <c:v>2.0636415481567383</c:v>
                      </c:pt>
                      <c:pt idx="382">
                        <c:v>2.0853404998779297</c:v>
                      </c:pt>
                      <c:pt idx="383">
                        <c:v>2.107574462890625</c:v>
                      </c:pt>
                      <c:pt idx="384">
                        <c:v>2.1303613185882568</c:v>
                      </c:pt>
                      <c:pt idx="385">
                        <c:v>2.1537179946899414</c:v>
                      </c:pt>
                      <c:pt idx="386">
                        <c:v>2.177661657333374</c:v>
                      </c:pt>
                      <c:pt idx="387">
                        <c:v>2.2022128105163574</c:v>
                      </c:pt>
                      <c:pt idx="388">
                        <c:v>2.2273874282836914</c:v>
                      </c:pt>
                      <c:pt idx="389">
                        <c:v>2.2531986236572266</c:v>
                      </c:pt>
                      <c:pt idx="390">
                        <c:v>2.2796752452850342</c:v>
                      </c:pt>
                      <c:pt idx="391">
                        <c:v>2.3068370819091797</c:v>
                      </c:pt>
                      <c:pt idx="392">
                        <c:v>2.3347022533416748</c:v>
                      </c:pt>
                      <c:pt idx="393">
                        <c:v>2.363300085067749</c:v>
                      </c:pt>
                      <c:pt idx="394">
                        <c:v>2.3926539421081543</c:v>
                      </c:pt>
                      <c:pt idx="395">
                        <c:v>2.4227941036224365</c:v>
                      </c:pt>
                      <c:pt idx="396">
                        <c:v>2.4537382125854492</c:v>
                      </c:pt>
                      <c:pt idx="397">
                        <c:v>2.4855265617370605</c:v>
                      </c:pt>
                      <c:pt idx="398">
                        <c:v>2.5181775093078613</c:v>
                      </c:pt>
                      <c:pt idx="399">
                        <c:v>2.551720142364502</c:v>
                      </c:pt>
                      <c:pt idx="400">
                        <c:v>2.5861880779266357</c:v>
                      </c:pt>
                      <c:pt idx="401">
                        <c:v>2.6216166019439697</c:v>
                      </c:pt>
                      <c:pt idx="402">
                        <c:v>2.6580495834350586</c:v>
                      </c:pt>
                      <c:pt idx="403">
                        <c:v>2.6955091953277588</c:v>
                      </c:pt>
                      <c:pt idx="404">
                        <c:v>2.7340281009674072</c:v>
                      </c:pt>
                      <c:pt idx="405">
                        <c:v>2.7736506462097168</c:v>
                      </c:pt>
                      <c:pt idx="406">
                        <c:v>2.8144042491912842</c:v>
                      </c:pt>
                      <c:pt idx="407">
                        <c:v>2.856337308883667</c:v>
                      </c:pt>
                      <c:pt idx="408">
                        <c:v>2.8994839191436768</c:v>
                      </c:pt>
                      <c:pt idx="409">
                        <c:v>2.9439055919647217</c:v>
                      </c:pt>
                      <c:pt idx="410">
                        <c:v>2.9896481037139893</c:v>
                      </c:pt>
                      <c:pt idx="411">
                        <c:v>3.0367672443389893</c:v>
                      </c:pt>
                      <c:pt idx="412">
                        <c:v>3.085303783416748</c:v>
                      </c:pt>
                      <c:pt idx="413">
                        <c:v>3.1353085041046143</c:v>
                      </c:pt>
                      <c:pt idx="414">
                        <c:v>3.1868340969085693</c:v>
                      </c:pt>
                      <c:pt idx="415">
                        <c:v>3.2399215698242188</c:v>
                      </c:pt>
                      <c:pt idx="416">
                        <c:v>3.2946367263793945</c:v>
                      </c:pt>
                      <c:pt idx="417">
                        <c:v>3.3510417938232422</c:v>
                      </c:pt>
                      <c:pt idx="418">
                        <c:v>3.4091975688934326</c:v>
                      </c:pt>
                      <c:pt idx="419">
                        <c:v>3.4691569805145264</c:v>
                      </c:pt>
                      <c:pt idx="420">
                        <c:v>3.5310094356536865</c:v>
                      </c:pt>
                      <c:pt idx="421">
                        <c:v>3.5948023796081543</c:v>
                      </c:pt>
                      <c:pt idx="422">
                        <c:v>3.66060471534729</c:v>
                      </c:pt>
                      <c:pt idx="423">
                        <c:v>3.7284805774688721</c:v>
                      </c:pt>
                      <c:pt idx="424">
                        <c:v>3.7984898090362549</c:v>
                      </c:pt>
                      <c:pt idx="425">
                        <c:v>3.8706986904144287</c:v>
                      </c:pt>
                      <c:pt idx="426">
                        <c:v>3.9450759887695313</c:v>
                      </c:pt>
                      <c:pt idx="427">
                        <c:v>4.0216169357299805</c:v>
                      </c:pt>
                      <c:pt idx="428">
                        <c:v>4.1004929542541504</c:v>
                      </c:pt>
                      <c:pt idx="429">
                        <c:v>4.181797981262207</c:v>
                      </c:pt>
                      <c:pt idx="430">
                        <c:v>4.2656197547912598</c:v>
                      </c:pt>
                      <c:pt idx="431">
                        <c:v>4.352043628692627</c:v>
                      </c:pt>
                      <c:pt idx="432">
                        <c:v>4.4406266212463379</c:v>
                      </c:pt>
                      <c:pt idx="433">
                        <c:v>4.531548023223877</c:v>
                      </c:pt>
                      <c:pt idx="434">
                        <c:v>4.6252646446228027</c:v>
                      </c:pt>
                      <c:pt idx="435">
                        <c:v>4.7219448089599609</c:v>
                      </c:pt>
                      <c:pt idx="436">
                        <c:v>4.8216943740844727</c:v>
                      </c:pt>
                      <c:pt idx="437">
                        <c:v>4.924626350402832</c:v>
                      </c:pt>
                      <c:pt idx="438">
                        <c:v>5.030846118927002</c:v>
                      </c:pt>
                      <c:pt idx="439">
                        <c:v>5.140500545501709</c:v>
                      </c:pt>
                      <c:pt idx="440">
                        <c:v>5.2537031173706055</c:v>
                      </c:pt>
                      <c:pt idx="441">
                        <c:v>5.3705873489379883</c:v>
                      </c:pt>
                      <c:pt idx="442">
                        <c:v>5.4912881851196289</c:v>
                      </c:pt>
                      <c:pt idx="443">
                        <c:v>5.6159572601318359</c:v>
                      </c:pt>
                      <c:pt idx="444">
                        <c:v>5.7447452545166016</c:v>
                      </c:pt>
                      <c:pt idx="445">
                        <c:v>5.8777966499328613</c:v>
                      </c:pt>
                      <c:pt idx="446">
                        <c:v>6.0152630805969238</c:v>
                      </c:pt>
                      <c:pt idx="447">
                        <c:v>6.1573348045349121</c:v>
                      </c:pt>
                      <c:pt idx="448">
                        <c:v>6.3041763305664063</c:v>
                      </c:pt>
                      <c:pt idx="449">
                        <c:v>6.4559597969055176</c:v>
                      </c:pt>
                      <c:pt idx="450">
                        <c:v>6.6128525733947754</c:v>
                      </c:pt>
                      <c:pt idx="451">
                        <c:v>6.7750825881958008</c:v>
                      </c:pt>
                      <c:pt idx="452">
                        <c:v>6.9428281784057617</c:v>
                      </c:pt>
                      <c:pt idx="453">
                        <c:v>7.1162734031677246</c:v>
                      </c:pt>
                      <c:pt idx="454">
                        <c:v>7.2956638336181641</c:v>
                      </c:pt>
                      <c:pt idx="455">
                        <c:v>7.481208324432373</c:v>
                      </c:pt>
                      <c:pt idx="456">
                        <c:v>7.6731281280517578</c:v>
                      </c:pt>
                      <c:pt idx="457">
                        <c:v>7.8716254234313965</c:v>
                      </c:pt>
                      <c:pt idx="458">
                        <c:v>8.0769729614257813</c:v>
                      </c:pt>
                      <c:pt idx="459">
                        <c:v>8.2894048690795898</c:v>
                      </c:pt>
                      <c:pt idx="460">
                        <c:v>8.5091552734375</c:v>
                      </c:pt>
                      <c:pt idx="461">
                        <c:v>8.7364635467529297</c:v>
                      </c:pt>
                      <c:pt idx="462">
                        <c:v>8.9716205596923828</c:v>
                      </c:pt>
                      <c:pt idx="463">
                        <c:v>9.2148761749267578</c:v>
                      </c:pt>
                      <c:pt idx="464">
                        <c:v>9.4649343490600586</c:v>
                      </c:pt>
                      <c:pt idx="465">
                        <c:v>9.7223367691040039</c:v>
                      </c:pt>
                      <c:pt idx="466">
                        <c:v>9.9882907867431641</c:v>
                      </c:pt>
                      <c:pt idx="467">
                        <c:v>10.263225555419922</c:v>
                      </c:pt>
                      <c:pt idx="468">
                        <c:v>10.547383308410645</c:v>
                      </c:pt>
                      <c:pt idx="469">
                        <c:v>10.841025352478027</c:v>
                      </c:pt>
                      <c:pt idx="470">
                        <c:v>11.144457817077637</c:v>
                      </c:pt>
                      <c:pt idx="471">
                        <c:v>11.457890510559082</c:v>
                      </c:pt>
                      <c:pt idx="472">
                        <c:v>11.781540870666504</c:v>
                      </c:pt>
                      <c:pt idx="473">
                        <c:v>12.115711212158203</c:v>
                      </c:pt>
                      <c:pt idx="474">
                        <c:v>12.460590362548828</c:v>
                      </c:pt>
                      <c:pt idx="475">
                        <c:v>12.816379547119141</c:v>
                      </c:pt>
                      <c:pt idx="476">
                        <c:v>13.183218955993652</c:v>
                      </c:pt>
                      <c:pt idx="477">
                        <c:v>13.561365127563477</c:v>
                      </c:pt>
                      <c:pt idx="478">
                        <c:v>13.950925827026367</c:v>
                      </c:pt>
                      <c:pt idx="479">
                        <c:v>14.351964950561523</c:v>
                      </c:pt>
                      <c:pt idx="480">
                        <c:v>14.76457405090332</c:v>
                      </c:pt>
                      <c:pt idx="481">
                        <c:v>15.188836097717285</c:v>
                      </c:pt>
                      <c:pt idx="482">
                        <c:v>15.62468433380127</c:v>
                      </c:pt>
                      <c:pt idx="483">
                        <c:v>16.072107315063477</c:v>
                      </c:pt>
                      <c:pt idx="484">
                        <c:v>16.530872344970703</c:v>
                      </c:pt>
                      <c:pt idx="485">
                        <c:v>17.00091552734375</c:v>
                      </c:pt>
                      <c:pt idx="486">
                        <c:v>17.481925964355469</c:v>
                      </c:pt>
                      <c:pt idx="487">
                        <c:v>17.973711013793945</c:v>
                      </c:pt>
                      <c:pt idx="488">
                        <c:v>18.47453498840332</c:v>
                      </c:pt>
                      <c:pt idx="489">
                        <c:v>18.987768173217773</c:v>
                      </c:pt>
                      <c:pt idx="490">
                        <c:v>19.519552230834961</c:v>
                      </c:pt>
                      <c:pt idx="491">
                        <c:v>20.074104309082031</c:v>
                      </c:pt>
                      <c:pt idx="492">
                        <c:v>20.655979156494141</c:v>
                      </c:pt>
                      <c:pt idx="493">
                        <c:v>21.26991081237793</c:v>
                      </c:pt>
                      <c:pt idx="494">
                        <c:v>21.920877456665039</c:v>
                      </c:pt>
                      <c:pt idx="495">
                        <c:v>22.613931655883789</c:v>
                      </c:pt>
                      <c:pt idx="496">
                        <c:v>23.354604721069336</c:v>
                      </c:pt>
                      <c:pt idx="497">
                        <c:v>24.148256301879883</c:v>
                      </c:pt>
                      <c:pt idx="498">
                        <c:v>25.0003662109375</c:v>
                      </c:pt>
                      <c:pt idx="499">
                        <c:v>25.9151611328125</c:v>
                      </c:pt>
                      <c:pt idx="500">
                        <c:v>26.889841079711914</c:v>
                      </c:pt>
                      <c:pt idx="501">
                        <c:v>27.925300598144531</c:v>
                      </c:pt>
                      <c:pt idx="502">
                        <c:v>29.037090301513672</c:v>
                      </c:pt>
                      <c:pt idx="503">
                        <c:v>30.229339599609375</c:v>
                      </c:pt>
                      <c:pt idx="504">
                        <c:v>31.504192352294922</c:v>
                      </c:pt>
                      <c:pt idx="505">
                        <c:v>32.853954315185547</c:v>
                      </c:pt>
                      <c:pt idx="506">
                        <c:v>34.273593902587891</c:v>
                      </c:pt>
                      <c:pt idx="507">
                        <c:v>35.781970977783203</c:v>
                      </c:pt>
                      <c:pt idx="508">
                        <c:v>37.373291015625</c:v>
                      </c:pt>
                      <c:pt idx="509">
                        <c:v>39.030498504638672</c:v>
                      </c:pt>
                      <c:pt idx="510">
                        <c:v>40.764144897460938</c:v>
                      </c:pt>
                      <c:pt idx="511">
                        <c:v>42.573326110839844</c:v>
                      </c:pt>
                      <c:pt idx="512">
                        <c:v>44.434120178222656</c:v>
                      </c:pt>
                      <c:pt idx="513">
                        <c:v>46.359298706054688</c:v>
                      </c:pt>
                      <c:pt idx="514">
                        <c:v>48.335952758789063</c:v>
                      </c:pt>
                      <c:pt idx="515">
                        <c:v>50.347808837890625</c:v>
                      </c:pt>
                      <c:pt idx="516">
                        <c:v>52.403301239013672</c:v>
                      </c:pt>
                      <c:pt idx="517">
                        <c:v>54.467006683349609</c:v>
                      </c:pt>
                      <c:pt idx="518">
                        <c:v>56.556564331054688</c:v>
                      </c:pt>
                      <c:pt idx="519">
                        <c:v>58.635169982910156</c:v>
                      </c:pt>
                      <c:pt idx="520">
                        <c:v>60.715194702148438</c:v>
                      </c:pt>
                      <c:pt idx="521">
                        <c:v>62.763450622558594</c:v>
                      </c:pt>
                      <c:pt idx="522">
                        <c:v>64.788681030273438</c:v>
                      </c:pt>
                      <c:pt idx="523">
                        <c:v>66.755378723144531</c:v>
                      </c:pt>
                      <c:pt idx="524">
                        <c:v>68.674430847167969</c:v>
                      </c:pt>
                      <c:pt idx="525">
                        <c:v>70.503875732421875</c:v>
                      </c:pt>
                      <c:pt idx="526">
                        <c:v>72.257965087890625</c:v>
                      </c:pt>
                      <c:pt idx="527">
                        <c:v>73.903900146484375</c:v>
                      </c:pt>
                      <c:pt idx="528">
                        <c:v>75.447212219238281</c:v>
                      </c:pt>
                      <c:pt idx="529">
                        <c:v>76.863174438476563</c:v>
                      </c:pt>
                      <c:pt idx="530">
                        <c:v>78.154670715332031</c:v>
                      </c:pt>
                      <c:pt idx="531">
                        <c:v>79.301826477050781</c:v>
                      </c:pt>
                      <c:pt idx="532">
                        <c:v>80.309722900390625</c:v>
                      </c:pt>
                      <c:pt idx="533">
                        <c:v>81.157745361328125</c:v>
                      </c:pt>
                      <c:pt idx="534">
                        <c:v>81.862899780273438</c:v>
                      </c:pt>
                      <c:pt idx="535">
                        <c:v>82.393501281738281</c:v>
                      </c:pt>
                      <c:pt idx="536">
                        <c:v>82.776824951171875</c:v>
                      </c:pt>
                      <c:pt idx="537">
                        <c:v>82.997108459472656</c:v>
                      </c:pt>
                      <c:pt idx="538">
                        <c:v>83.059860229492188</c:v>
                      </c:pt>
                      <c:pt idx="539">
                        <c:v>82.983451843261719</c:v>
                      </c:pt>
                      <c:pt idx="540">
                        <c:v>82.75006103515625</c:v>
                      </c:pt>
                      <c:pt idx="541">
                        <c:v>82.374015808105469</c:v>
                      </c:pt>
                      <c:pt idx="542">
                        <c:v>81.8753662109375</c:v>
                      </c:pt>
                      <c:pt idx="543">
                        <c:v>81.263191223144531</c:v>
                      </c:pt>
                      <c:pt idx="544">
                        <c:v>80.519729614257813</c:v>
                      </c:pt>
                      <c:pt idx="545">
                        <c:v>79.667106628417969</c:v>
                      </c:pt>
                      <c:pt idx="546">
                        <c:v>78.725715637207031</c:v>
                      </c:pt>
                      <c:pt idx="547">
                        <c:v>77.703559875488281</c:v>
                      </c:pt>
                      <c:pt idx="548">
                        <c:v>76.608558654785156</c:v>
                      </c:pt>
                      <c:pt idx="549">
                        <c:v>75.448783874511719</c:v>
                      </c:pt>
                      <c:pt idx="550">
                        <c:v>74.231071472167969</c:v>
                      </c:pt>
                      <c:pt idx="551">
                        <c:v>72.957420349121094</c:v>
                      </c:pt>
                      <c:pt idx="552">
                        <c:v>71.638648986816406</c:v>
                      </c:pt>
                      <c:pt idx="553">
                        <c:v>70.28826904296875</c:v>
                      </c:pt>
                      <c:pt idx="554">
                        <c:v>68.913238525390625</c:v>
                      </c:pt>
                      <c:pt idx="555">
                        <c:v>67.520057678222656</c:v>
                      </c:pt>
                      <c:pt idx="556">
                        <c:v>66.115898132324219</c:v>
                      </c:pt>
                      <c:pt idx="557">
                        <c:v>64.704002380371094</c:v>
                      </c:pt>
                      <c:pt idx="558">
                        <c:v>63.288642883300781</c:v>
                      </c:pt>
                      <c:pt idx="559">
                        <c:v>61.878002166748047</c:v>
                      </c:pt>
                      <c:pt idx="560">
                        <c:v>60.474876403808594</c:v>
                      </c:pt>
                      <c:pt idx="561">
                        <c:v>59.082836151123047</c:v>
                      </c:pt>
                      <c:pt idx="562">
                        <c:v>57.703273773193359</c:v>
                      </c:pt>
                      <c:pt idx="563">
                        <c:v>56.335826873779297</c:v>
                      </c:pt>
                      <c:pt idx="564">
                        <c:v>54.986194610595703</c:v>
                      </c:pt>
                      <c:pt idx="565">
                        <c:v>53.65850830078125</c:v>
                      </c:pt>
                      <c:pt idx="566">
                        <c:v>52.355033874511719</c:v>
                      </c:pt>
                      <c:pt idx="567">
                        <c:v>51.062980651855469</c:v>
                      </c:pt>
                      <c:pt idx="568">
                        <c:v>49.746429443359375</c:v>
                      </c:pt>
                      <c:pt idx="569">
                        <c:v>48.45135498046875</c:v>
                      </c:pt>
                      <c:pt idx="570">
                        <c:v>47.197925567626953</c:v>
                      </c:pt>
                      <c:pt idx="571">
                        <c:v>45.985729217529297</c:v>
                      </c:pt>
                      <c:pt idx="572">
                        <c:v>44.811603546142578</c:v>
                      </c:pt>
                      <c:pt idx="573">
                        <c:v>43.661361694335938</c:v>
                      </c:pt>
                      <c:pt idx="574">
                        <c:v>42.548377990722656</c:v>
                      </c:pt>
                      <c:pt idx="575">
                        <c:v>41.473224639892578</c:v>
                      </c:pt>
                      <c:pt idx="576">
                        <c:v>40.434585571289063</c:v>
                      </c:pt>
                      <c:pt idx="577">
                        <c:v>39.431430816650391</c:v>
                      </c:pt>
                      <c:pt idx="578">
                        <c:v>38.463035583496094</c:v>
                      </c:pt>
                      <c:pt idx="579">
                        <c:v>37.528072357177734</c:v>
                      </c:pt>
                      <c:pt idx="580">
                        <c:v>36.624927520751953</c:v>
                      </c:pt>
                      <c:pt idx="581">
                        <c:v>35.745616912841797</c:v>
                      </c:pt>
                      <c:pt idx="582">
                        <c:v>34.889198303222656</c:v>
                      </c:pt>
                      <c:pt idx="583">
                        <c:v>34.059490203857422</c:v>
                      </c:pt>
                      <c:pt idx="584">
                        <c:v>33.257274627685547</c:v>
                      </c:pt>
                      <c:pt idx="585">
                        <c:v>32.482593536376953</c:v>
                      </c:pt>
                      <c:pt idx="586">
                        <c:v>31.734457015991211</c:v>
                      </c:pt>
                      <c:pt idx="587">
                        <c:v>31.011816024780273</c:v>
                      </c:pt>
                      <c:pt idx="588">
                        <c:v>30.313501358032227</c:v>
                      </c:pt>
                      <c:pt idx="589">
                        <c:v>29.638547897338867</c:v>
                      </c:pt>
                      <c:pt idx="590">
                        <c:v>28.986072540283203</c:v>
                      </c:pt>
                      <c:pt idx="591">
                        <c:v>28.350055694580078</c:v>
                      </c:pt>
                      <c:pt idx="592">
                        <c:v>27.730331420898438</c:v>
                      </c:pt>
                      <c:pt idx="593">
                        <c:v>27.129693984985352</c:v>
                      </c:pt>
                      <c:pt idx="594">
                        <c:v>26.548622131347656</c:v>
                      </c:pt>
                      <c:pt idx="595">
                        <c:v>25.98625373840332</c:v>
                      </c:pt>
                      <c:pt idx="596">
                        <c:v>25.441917419433594</c:v>
                      </c:pt>
                      <c:pt idx="597">
                        <c:v>24.914915084838867</c:v>
                      </c:pt>
                      <c:pt idx="598">
                        <c:v>24.404623031616211</c:v>
                      </c:pt>
                      <c:pt idx="599">
                        <c:v>23.910318374633789</c:v>
                      </c:pt>
                      <c:pt idx="600">
                        <c:v>23.431468963623047</c:v>
                      </c:pt>
                      <c:pt idx="601">
                        <c:v>22.967458724975586</c:v>
                      </c:pt>
                      <c:pt idx="602">
                        <c:v>22.517520904541016</c:v>
                      </c:pt>
                      <c:pt idx="603">
                        <c:v>22.078403472900391</c:v>
                      </c:pt>
                      <c:pt idx="604">
                        <c:v>21.648609161376953</c:v>
                      </c:pt>
                      <c:pt idx="605">
                        <c:v>21.231922149658203</c:v>
                      </c:pt>
                      <c:pt idx="606">
                        <c:v>20.827857971191406</c:v>
                      </c:pt>
                      <c:pt idx="607">
                        <c:v>20.599830627441406</c:v>
                      </c:pt>
                      <c:pt idx="608">
                        <c:v>20.214822769165039</c:v>
                      </c:pt>
                      <c:pt idx="609">
                        <c:v>19.841251373291016</c:v>
                      </c:pt>
                      <c:pt idx="610">
                        <c:v>19.478769302368164</c:v>
                      </c:pt>
                      <c:pt idx="611">
                        <c:v>19.126852035522461</c:v>
                      </c:pt>
                      <c:pt idx="612">
                        <c:v>18.785179138183594</c:v>
                      </c:pt>
                      <c:pt idx="613">
                        <c:v>18.453395843505859</c:v>
                      </c:pt>
                      <c:pt idx="614">
                        <c:v>18.131198883056641</c:v>
                      </c:pt>
                      <c:pt idx="615">
                        <c:v>17.81818962097168</c:v>
                      </c:pt>
                      <c:pt idx="616">
                        <c:v>17.514072418212891</c:v>
                      </c:pt>
                      <c:pt idx="617">
                        <c:v>17.216863632202148</c:v>
                      </c:pt>
                      <c:pt idx="618">
                        <c:v>16.926113128662109</c:v>
                      </c:pt>
                      <c:pt idx="619">
                        <c:v>16.642919540405273</c:v>
                      </c:pt>
                      <c:pt idx="620">
                        <c:v>16.367610931396484</c:v>
                      </c:pt>
                      <c:pt idx="621">
                        <c:v>16.099935531616211</c:v>
                      </c:pt>
                      <c:pt idx="622">
                        <c:v>15.839617729187012</c:v>
                      </c:pt>
                      <c:pt idx="623">
                        <c:v>15.586437225341797</c:v>
                      </c:pt>
                      <c:pt idx="624">
                        <c:v>15.34015941619873</c:v>
                      </c:pt>
                      <c:pt idx="625">
                        <c:v>15.100573539733887</c:v>
                      </c:pt>
                      <c:pt idx="626">
                        <c:v>14.867423057556152</c:v>
                      </c:pt>
                      <c:pt idx="627">
                        <c:v>14.640520095825195</c:v>
                      </c:pt>
                      <c:pt idx="628">
                        <c:v>14.419660568237305</c:v>
                      </c:pt>
                      <c:pt idx="629">
                        <c:v>14.204666137695313</c:v>
                      </c:pt>
                      <c:pt idx="630">
                        <c:v>13.995302200317383</c:v>
                      </c:pt>
                      <c:pt idx="631">
                        <c:v>13.791423797607422</c:v>
                      </c:pt>
                      <c:pt idx="632">
                        <c:v>13.592870712280273</c:v>
                      </c:pt>
                      <c:pt idx="633">
                        <c:v>13.398965835571289</c:v>
                      </c:pt>
                      <c:pt idx="634">
                        <c:v>13.20887279510498</c:v>
                      </c:pt>
                      <c:pt idx="635">
                        <c:v>13.023040771484375</c:v>
                      </c:pt>
                      <c:pt idx="636">
                        <c:v>12.841960906982422</c:v>
                      </c:pt>
                      <c:pt idx="637">
                        <c:v>12.665501594543457</c:v>
                      </c:pt>
                      <c:pt idx="638">
                        <c:v>12.493494033813477</c:v>
                      </c:pt>
                      <c:pt idx="639">
                        <c:v>12.325821876525879</c:v>
                      </c:pt>
                      <c:pt idx="640">
                        <c:v>12.162355422973633</c:v>
                      </c:pt>
                      <c:pt idx="641">
                        <c:v>12.002947807312012</c:v>
                      </c:pt>
                      <c:pt idx="642">
                        <c:v>11.847489356994629</c:v>
                      </c:pt>
                      <c:pt idx="643">
                        <c:v>11.695866584777832</c:v>
                      </c:pt>
                      <c:pt idx="644">
                        <c:v>11.547980308532715</c:v>
                      </c:pt>
                      <c:pt idx="645">
                        <c:v>11.403687477111816</c:v>
                      </c:pt>
                      <c:pt idx="646">
                        <c:v>11.262991905212402</c:v>
                      </c:pt>
                      <c:pt idx="647">
                        <c:v>11.123603820800781</c:v>
                      </c:pt>
                      <c:pt idx="648">
                        <c:v>10.987006187438965</c:v>
                      </c:pt>
                      <c:pt idx="649">
                        <c:v>10.853350639343262</c:v>
                      </c:pt>
                      <c:pt idx="650">
                        <c:v>10.722720146179199</c:v>
                      </c:pt>
                      <c:pt idx="651">
                        <c:v>10.595169067382813</c:v>
                      </c:pt>
                      <c:pt idx="652">
                        <c:v>10.470502853393555</c:v>
                      </c:pt>
                      <c:pt idx="653">
                        <c:v>10.348110198974609</c:v>
                      </c:pt>
                      <c:pt idx="654">
                        <c:v>10.227686882019043</c:v>
                      </c:pt>
                      <c:pt idx="655">
                        <c:v>10.10991096496582</c:v>
                      </c:pt>
                      <c:pt idx="656">
                        <c:v>9.9947052001953125</c:v>
                      </c:pt>
                      <c:pt idx="657">
                        <c:v>9.8819694519042969</c:v>
                      </c:pt>
                      <c:pt idx="658">
                        <c:v>9.7716445922851563</c:v>
                      </c:pt>
                      <c:pt idx="659">
                        <c:v>9.6636848449707031</c:v>
                      </c:pt>
                      <c:pt idx="660">
                        <c:v>9.5580072402954102</c:v>
                      </c:pt>
                      <c:pt idx="661">
                        <c:v>9.4545650482177734</c:v>
                      </c:pt>
                      <c:pt idx="662">
                        <c:v>9.3533048629760742</c:v>
                      </c:pt>
                      <c:pt idx="663">
                        <c:v>9.254176139831543</c:v>
                      </c:pt>
                      <c:pt idx="664">
                        <c:v>9.1571159362792969</c:v>
                      </c:pt>
                      <c:pt idx="665">
                        <c:v>9.0620851516723633</c:v>
                      </c:pt>
                      <c:pt idx="666">
                        <c:v>8.9690399169921875</c:v>
                      </c:pt>
                      <c:pt idx="667">
                        <c:v>8.8779277801513672</c:v>
                      </c:pt>
                      <c:pt idx="668">
                        <c:v>8.7886772155761719</c:v>
                      </c:pt>
                      <c:pt idx="669">
                        <c:v>8.7012491226196289</c:v>
                      </c:pt>
                      <c:pt idx="670">
                        <c:v>8.6155967712402344</c:v>
                      </c:pt>
                      <c:pt idx="671">
                        <c:v>8.5316963195800781</c:v>
                      </c:pt>
                      <c:pt idx="672">
                        <c:v>8.4494915008544922</c:v>
                      </c:pt>
                      <c:pt idx="673">
                        <c:v>8.3689537048339844</c:v>
                      </c:pt>
                      <c:pt idx="674">
                        <c:v>8.2900581359863281</c:v>
                      </c:pt>
                      <c:pt idx="675">
                        <c:v>8.2127952575683594</c:v>
                      </c:pt>
                      <c:pt idx="676">
                        <c:v>8.1369466781616211</c:v>
                      </c:pt>
                      <c:pt idx="677">
                        <c:v>8.0621089935302734</c:v>
                      </c:pt>
                      <c:pt idx="678">
                        <c:v>7.9887533187866211</c:v>
                      </c:pt>
                      <c:pt idx="679">
                        <c:v>7.9168634414672852</c:v>
                      </c:pt>
                      <c:pt idx="680">
                        <c:v>7.8463864326477051</c:v>
                      </c:pt>
                      <c:pt idx="681">
                        <c:v>7.7772974967956543</c:v>
                      </c:pt>
                      <c:pt idx="682">
                        <c:v>7.709568977355957</c:v>
                      </c:pt>
                      <c:pt idx="683">
                        <c:v>7.643155574798584</c:v>
                      </c:pt>
                      <c:pt idx="684">
                        <c:v>7.5780410766601563</c:v>
                      </c:pt>
                      <c:pt idx="685">
                        <c:v>7.5141911506652832</c:v>
                      </c:pt>
                      <c:pt idx="686">
                        <c:v>7.4515814781188965</c:v>
                      </c:pt>
                      <c:pt idx="687">
                        <c:v>7.3901777267456055</c:v>
                      </c:pt>
                      <c:pt idx="688">
                        <c:v>7.3299579620361328</c:v>
                      </c:pt>
                      <c:pt idx="689">
                        <c:v>7.2708926200866699</c:v>
                      </c:pt>
                      <c:pt idx="690">
                        <c:v>7.2129631042480469</c:v>
                      </c:pt>
                      <c:pt idx="691">
                        <c:v>7.156132698059082</c:v>
                      </c:pt>
                      <c:pt idx="692">
                        <c:v>7.1003828048706055</c:v>
                      </c:pt>
                      <c:pt idx="693">
                        <c:v>7.0456929206848145</c:v>
                      </c:pt>
                      <c:pt idx="694">
                        <c:v>6.9920492172241211</c:v>
                      </c:pt>
                      <c:pt idx="695">
                        <c:v>6.9394216537475586</c:v>
                      </c:pt>
                      <c:pt idx="696">
                        <c:v>6.8877882957458496</c:v>
                      </c:pt>
                      <c:pt idx="697">
                        <c:v>6.8371167182922363</c:v>
                      </c:pt>
                      <c:pt idx="698">
                        <c:v>6.787391185760498</c:v>
                      </c:pt>
                      <c:pt idx="699">
                        <c:v>6.7385883331298828</c:v>
                      </c:pt>
                      <c:pt idx="700">
                        <c:v>6.6906962394714355</c:v>
                      </c:pt>
                      <c:pt idx="701">
                        <c:v>6.6436986923217773</c:v>
                      </c:pt>
                      <c:pt idx="702">
                        <c:v>6.5975685119628906</c:v>
                      </c:pt>
                      <c:pt idx="703">
                        <c:v>6.5522909164428711</c:v>
                      </c:pt>
                      <c:pt idx="704">
                        <c:v>6.5078530311584473</c:v>
                      </c:pt>
                      <c:pt idx="705">
                        <c:v>6.4642376899719238</c:v>
                      </c:pt>
                      <c:pt idx="706">
                        <c:v>6.4214191436767578</c:v>
                      </c:pt>
                      <c:pt idx="707">
                        <c:v>6.3792815208435059</c:v>
                      </c:pt>
                      <c:pt idx="708">
                        <c:v>6.3377518653869629</c:v>
                      </c:pt>
                      <c:pt idx="709">
                        <c:v>6.2969355583190918</c:v>
                      </c:pt>
                      <c:pt idx="710">
                        <c:v>6.256859302520752</c:v>
                      </c:pt>
                      <c:pt idx="711">
                        <c:v>6.2175126075744629</c:v>
                      </c:pt>
                      <c:pt idx="712">
                        <c:v>6.1788835525512695</c:v>
                      </c:pt>
                      <c:pt idx="713">
                        <c:v>6.1409659385681152</c:v>
                      </c:pt>
                      <c:pt idx="714">
                        <c:v>6.1037359237670898</c:v>
                      </c:pt>
                      <c:pt idx="715">
                        <c:v>6.0671806335449219</c:v>
                      </c:pt>
                      <c:pt idx="716">
                        <c:v>6.0312910079956055</c:v>
                      </c:pt>
                      <c:pt idx="717">
                        <c:v>5.9960522651672363</c:v>
                      </c:pt>
                      <c:pt idx="718">
                        <c:v>5.9614448547363281</c:v>
                      </c:pt>
                      <c:pt idx="719">
                        <c:v>5.9274535179138184</c:v>
                      </c:pt>
                      <c:pt idx="720">
                        <c:v>5.8940420150756836</c:v>
                      </c:pt>
                      <c:pt idx="721">
                        <c:v>5.8611841201782227</c:v>
                      </c:pt>
                      <c:pt idx="722">
                        <c:v>5.828855037689209</c:v>
                      </c:pt>
                      <c:pt idx="723">
                        <c:v>5.7970108985900879</c:v>
                      </c:pt>
                      <c:pt idx="724">
                        <c:v>5.765629768371582</c:v>
                      </c:pt>
                      <c:pt idx="725">
                        <c:v>5.7346811294555664</c:v>
                      </c:pt>
                      <c:pt idx="726">
                        <c:v>5.7041234970092773</c:v>
                      </c:pt>
                      <c:pt idx="727">
                        <c:v>5.6739358901977539</c:v>
                      </c:pt>
                      <c:pt idx="728">
                        <c:v>5.64410400390625</c:v>
                      </c:pt>
                      <c:pt idx="729">
                        <c:v>5.6145925521850586</c:v>
                      </c:pt>
                      <c:pt idx="730">
                        <c:v>5.585395336151123</c:v>
                      </c:pt>
                      <c:pt idx="731">
                        <c:v>5.5564694404602051</c:v>
                      </c:pt>
                      <c:pt idx="732">
                        <c:v>5.5277791023254395</c:v>
                      </c:pt>
                      <c:pt idx="733">
                        <c:v>5.4993166923522949</c:v>
                      </c:pt>
                      <c:pt idx="734">
                        <c:v>5.4710335731506348</c:v>
                      </c:pt>
                      <c:pt idx="735">
                        <c:v>5.4429025650024414</c:v>
                      </c:pt>
                      <c:pt idx="736">
                        <c:v>5.414909839630127</c:v>
                      </c:pt>
                      <c:pt idx="737">
                        <c:v>5.387019157409668</c:v>
                      </c:pt>
                      <c:pt idx="738">
                        <c:v>5.3592047691345215</c:v>
                      </c:pt>
                      <c:pt idx="739">
                        <c:v>5.3314552307128906</c:v>
                      </c:pt>
                      <c:pt idx="740">
                        <c:v>5.303746223449707</c:v>
                      </c:pt>
                      <c:pt idx="741">
                        <c:v>5.2760553359985352</c:v>
                      </c:pt>
                      <c:pt idx="742">
                        <c:v>5.248375415802002</c:v>
                      </c:pt>
                      <c:pt idx="743">
                        <c:v>5.2206850051879883</c:v>
                      </c:pt>
                      <c:pt idx="744">
                        <c:v>5.192960262298584</c:v>
                      </c:pt>
                      <c:pt idx="745">
                        <c:v>5.1651735305786133</c:v>
                      </c:pt>
                      <c:pt idx="746">
                        <c:v>5.1373004913330078</c:v>
                      </c:pt>
                      <c:pt idx="747">
                        <c:v>5.1093339920043945</c:v>
                      </c:pt>
                      <c:pt idx="748">
                        <c:v>5.0812625885009766</c:v>
                      </c:pt>
                      <c:pt idx="749">
                        <c:v>5.0530743598937988</c:v>
                      </c:pt>
                      <c:pt idx="750">
                        <c:v>5.0247654914855957</c:v>
                      </c:pt>
                      <c:pt idx="751">
                        <c:v>4.9962201118469238</c:v>
                      </c:pt>
                      <c:pt idx="752">
                        <c:v>4.9674725532531738</c:v>
                      </c:pt>
                      <c:pt idx="753">
                        <c:v>4.9385695457458496</c:v>
                      </c:pt>
                      <c:pt idx="754">
                        <c:v>4.9095048904418945</c:v>
                      </c:pt>
                      <c:pt idx="755">
                        <c:v>4.8802552223205566</c:v>
                      </c:pt>
                      <c:pt idx="756">
                        <c:v>4.8508210182189941</c:v>
                      </c:pt>
                      <c:pt idx="757">
                        <c:v>4.8211941719055176</c:v>
                      </c:pt>
                      <c:pt idx="758">
                        <c:v>4.7913665771484375</c:v>
                      </c:pt>
                      <c:pt idx="759">
                        <c:v>4.7613434791564941</c:v>
                      </c:pt>
                      <c:pt idx="760">
                        <c:v>4.7311158180236816</c:v>
                      </c:pt>
                      <c:pt idx="761">
                        <c:v>4.7006840705871582</c:v>
                      </c:pt>
                      <c:pt idx="762">
                        <c:v>4.6700558662414551</c:v>
                      </c:pt>
                      <c:pt idx="763">
                        <c:v>4.6392197608947754</c:v>
                      </c:pt>
                      <c:pt idx="764">
                        <c:v>4.6081843376159668</c:v>
                      </c:pt>
                      <c:pt idx="765">
                        <c:v>4.5769562721252441</c:v>
                      </c:pt>
                      <c:pt idx="766">
                        <c:v>4.545536994934082</c:v>
                      </c:pt>
                      <c:pt idx="767">
                        <c:v>4.5139203071594238</c:v>
                      </c:pt>
                      <c:pt idx="768">
                        <c:v>4.4821105003356934</c:v>
                      </c:pt>
                      <c:pt idx="769">
                        <c:v>4.4501099586486816</c:v>
                      </c:pt>
                      <c:pt idx="770">
                        <c:v>4.4179267883300781</c:v>
                      </c:pt>
                      <c:pt idx="771">
                        <c:v>4.38555908203125</c:v>
                      </c:pt>
                      <c:pt idx="772">
                        <c:v>4.3530054092407227</c:v>
                      </c:pt>
                      <c:pt idx="773">
                        <c:v>4.3202700614929199</c:v>
                      </c:pt>
                      <c:pt idx="774">
                        <c:v>4.281982421875</c:v>
                      </c:pt>
                      <c:pt idx="775">
                        <c:v>4.2486915588378906</c:v>
                      </c:pt>
                      <c:pt idx="776">
                        <c:v>4.2154746055603027</c:v>
                      </c:pt>
                      <c:pt idx="777">
                        <c:v>4.1820964813232422</c:v>
                      </c:pt>
                      <c:pt idx="778">
                        <c:v>4.1485629081726074</c:v>
                      </c:pt>
                      <c:pt idx="779">
                        <c:v>4.1148853302001953</c:v>
                      </c:pt>
                      <c:pt idx="780">
                        <c:v>4.0810680389404297</c:v>
                      </c:pt>
                      <c:pt idx="781">
                        <c:v>4.0471124649047852</c:v>
                      </c:pt>
                      <c:pt idx="782">
                        <c:v>4.0130233764648438</c:v>
                      </c:pt>
                      <c:pt idx="783">
                        <c:v>3.9789612293243408</c:v>
                      </c:pt>
                      <c:pt idx="784">
                        <c:v>3.9449968338012695</c:v>
                      </c:pt>
                      <c:pt idx="785">
                        <c:v>3.9111404418945313</c:v>
                      </c:pt>
                      <c:pt idx="786">
                        <c:v>3.87740159034729</c:v>
                      </c:pt>
                      <c:pt idx="787">
                        <c:v>3.843792200088501</c:v>
                      </c:pt>
                      <c:pt idx="788">
                        <c:v>3.8101780414581299</c:v>
                      </c:pt>
                      <c:pt idx="789">
                        <c:v>3.7767007350921631</c:v>
                      </c:pt>
                      <c:pt idx="790">
                        <c:v>3.7433815002441406</c:v>
                      </c:pt>
                      <c:pt idx="791">
                        <c:v>3.7102267742156982</c:v>
                      </c:pt>
                      <c:pt idx="792">
                        <c:v>3.6772403717041016</c:v>
                      </c:pt>
                      <c:pt idx="793">
                        <c:v>3.6444246768951416</c:v>
                      </c:pt>
                      <c:pt idx="794">
                        <c:v>3.611785888671875</c:v>
                      </c:pt>
                      <c:pt idx="795">
                        <c:v>3.5793254375457764</c:v>
                      </c:pt>
                      <c:pt idx="796">
                        <c:v>3.5470473766326904</c:v>
                      </c:pt>
                      <c:pt idx="797">
                        <c:v>3.5149533748626709</c:v>
                      </c:pt>
                      <c:pt idx="798">
                        <c:v>3.4830517768859863</c:v>
                      </c:pt>
                      <c:pt idx="799">
                        <c:v>3.4513459205627441</c:v>
                      </c:pt>
                      <c:pt idx="800">
                        <c:v>3.4198372364044189</c:v>
                      </c:pt>
                      <c:pt idx="801">
                        <c:v>3.3885340690612793</c:v>
                      </c:pt>
                      <c:pt idx="802">
                        <c:v>3.3574352264404297</c:v>
                      </c:pt>
                      <c:pt idx="803">
                        <c:v>3.3265419006347656</c:v>
                      </c:pt>
                      <c:pt idx="804">
                        <c:v>3.295863151550293</c:v>
                      </c:pt>
                      <c:pt idx="805">
                        <c:v>3.2653999328613281</c:v>
                      </c:pt>
                      <c:pt idx="806">
                        <c:v>3.2351558208465576</c:v>
                      </c:pt>
                      <c:pt idx="807">
                        <c:v>3.2051455974578857</c:v>
                      </c:pt>
                      <c:pt idx="808">
                        <c:v>3.1754250526428223</c:v>
                      </c:pt>
                      <c:pt idx="809">
                        <c:v>3.1459660530090332</c:v>
                      </c:pt>
                      <c:pt idx="810">
                        <c:v>3.1167306900024414</c:v>
                      </c:pt>
                      <c:pt idx="811">
                        <c:v>3.0877277851104736</c:v>
                      </c:pt>
                      <c:pt idx="812">
                        <c:v>3.0589606761932373</c:v>
                      </c:pt>
                      <c:pt idx="813">
                        <c:v>3.0304191112518311</c:v>
                      </c:pt>
                      <c:pt idx="814">
                        <c:v>3.0021202564239502</c:v>
                      </c:pt>
                      <c:pt idx="815">
                        <c:v>2.9740676879882813</c:v>
                      </c:pt>
                      <c:pt idx="816">
                        <c:v>2.9462659358978271</c:v>
                      </c:pt>
                      <c:pt idx="817">
                        <c:v>2.9187150001525879</c:v>
                      </c:pt>
                      <c:pt idx="818">
                        <c:v>2.8914194107055664</c:v>
                      </c:pt>
                      <c:pt idx="819">
                        <c:v>2.8643274307250977</c:v>
                      </c:pt>
                      <c:pt idx="820">
                        <c:v>2.8374454975128174</c:v>
                      </c:pt>
                      <c:pt idx="821">
                        <c:v>2.8108284473419189</c:v>
                      </c:pt>
                      <c:pt idx="822">
                        <c:v>2.7844812870025635</c:v>
                      </c:pt>
                      <c:pt idx="823">
                        <c:v>2.7584249973297119</c:v>
                      </c:pt>
                      <c:pt idx="824">
                        <c:v>2.7326853275299072</c:v>
                      </c:pt>
                      <c:pt idx="825">
                        <c:v>2.7072722911834717</c:v>
                      </c:pt>
                      <c:pt idx="826">
                        <c:v>2.6821787357330322</c:v>
                      </c:pt>
                      <c:pt idx="827">
                        <c:v>2.6574022769927979</c:v>
                      </c:pt>
                      <c:pt idx="828">
                        <c:v>2.6329472064971924</c:v>
                      </c:pt>
                      <c:pt idx="829">
                        <c:v>2.6088111400604248</c:v>
                      </c:pt>
                      <c:pt idx="830">
                        <c:v>2.5849957466125488</c:v>
                      </c:pt>
                      <c:pt idx="831">
                        <c:v>2.5614988803863525</c:v>
                      </c:pt>
                      <c:pt idx="832">
                        <c:v>2.538320779800415</c:v>
                      </c:pt>
                      <c:pt idx="833">
                        <c:v>2.5154619216918945</c:v>
                      </c:pt>
                      <c:pt idx="834">
                        <c:v>2.4929239749908447</c:v>
                      </c:pt>
                      <c:pt idx="835">
                        <c:v>2.4707047939300537</c:v>
                      </c:pt>
                      <c:pt idx="836">
                        <c:v>2.448803186416626</c:v>
                      </c:pt>
                      <c:pt idx="837">
                        <c:v>2.4272198677062988</c:v>
                      </c:pt>
                      <c:pt idx="838">
                        <c:v>2.4059534072875977</c:v>
                      </c:pt>
                      <c:pt idx="839">
                        <c:v>2.3850021362304688</c:v>
                      </c:pt>
                      <c:pt idx="840">
                        <c:v>2.3643662929534912</c:v>
                      </c:pt>
                      <c:pt idx="841">
                        <c:v>2.3440420627593994</c:v>
                      </c:pt>
                      <c:pt idx="842">
                        <c:v>2.3240299224853516</c:v>
                      </c:pt>
                      <c:pt idx="843">
                        <c:v>2.3043272495269775</c:v>
                      </c:pt>
                      <c:pt idx="844">
                        <c:v>2.2849328517913818</c:v>
                      </c:pt>
                      <c:pt idx="845">
                        <c:v>2.2658462524414063</c:v>
                      </c:pt>
                      <c:pt idx="846">
                        <c:v>2.2470662593841553</c:v>
                      </c:pt>
                      <c:pt idx="847">
                        <c:v>2.2285890579223633</c:v>
                      </c:pt>
                      <c:pt idx="848">
                        <c:v>2.2104156017303467</c:v>
                      </c:pt>
                      <c:pt idx="849">
                        <c:v>2.1925423145294189</c:v>
                      </c:pt>
                      <c:pt idx="850">
                        <c:v>2.1749722957611084</c:v>
                      </c:pt>
                      <c:pt idx="851">
                        <c:v>2.1577062606811523</c:v>
                      </c:pt>
                      <c:pt idx="852">
                        <c:v>2.1407449245452881</c:v>
                      </c:pt>
                      <c:pt idx="853">
                        <c:v>2.1240813732147217</c:v>
                      </c:pt>
                      <c:pt idx="854">
                        <c:v>2.1076619625091553</c:v>
                      </c:pt>
                      <c:pt idx="855">
                        <c:v>2.0915260314941406</c:v>
                      </c:pt>
                      <c:pt idx="856">
                        <c:v>2.075685977935791</c:v>
                      </c:pt>
                      <c:pt idx="857">
                        <c:v>2.0601363182067871</c:v>
                      </c:pt>
                      <c:pt idx="858">
                        <c:v>2.0448746681213379</c:v>
                      </c:pt>
                      <c:pt idx="859">
                        <c:v>2.0298986434936523</c:v>
                      </c:pt>
                      <c:pt idx="860">
                        <c:v>2.015202522277832</c:v>
                      </c:pt>
                      <c:pt idx="861">
                        <c:v>2.000784158706665</c:v>
                      </c:pt>
                      <c:pt idx="862">
                        <c:v>1.9866406917572021</c:v>
                      </c:pt>
                      <c:pt idx="863">
                        <c:v>1.9727669954299927</c:v>
                      </c:pt>
                      <c:pt idx="864">
                        <c:v>1.9591600894927979</c:v>
                      </c:pt>
                      <c:pt idx="865">
                        <c:v>1.9458150863647461</c:v>
                      </c:pt>
                      <c:pt idx="866">
                        <c:v>1.9327285289764404</c:v>
                      </c:pt>
                      <c:pt idx="867">
                        <c:v>1.9198979139328003</c:v>
                      </c:pt>
                      <c:pt idx="868">
                        <c:v>1.9073194265365601</c:v>
                      </c:pt>
                      <c:pt idx="869">
                        <c:v>1.8949878215789795</c:v>
                      </c:pt>
                      <c:pt idx="870">
                        <c:v>1.8828995227813721</c:v>
                      </c:pt>
                      <c:pt idx="871">
                        <c:v>1.8710516691207886</c:v>
                      </c:pt>
                      <c:pt idx="872">
                        <c:v>1.859440803527832</c:v>
                      </c:pt>
                      <c:pt idx="873">
                        <c:v>1.8480606079101563</c:v>
                      </c:pt>
                      <c:pt idx="874">
                        <c:v>1.8369079828262329</c:v>
                      </c:pt>
                      <c:pt idx="875">
                        <c:v>1.825979471206665</c:v>
                      </c:pt>
                      <c:pt idx="876">
                        <c:v>1.8152713775634766</c:v>
                      </c:pt>
                      <c:pt idx="877">
                        <c:v>1.8047771453857422</c:v>
                      </c:pt>
                      <c:pt idx="878">
                        <c:v>1.7944942712783813</c:v>
                      </c:pt>
                      <c:pt idx="879">
                        <c:v>1.7844184637069702</c:v>
                      </c:pt>
                      <c:pt idx="880">
                        <c:v>1.7745440006256104</c:v>
                      </c:pt>
                      <c:pt idx="881">
                        <c:v>1.7648683786392212</c:v>
                      </c:pt>
                      <c:pt idx="882">
                        <c:v>1.7553863525390625</c:v>
                      </c:pt>
                      <c:pt idx="883">
                        <c:v>1.7460933923721313</c:v>
                      </c:pt>
                      <c:pt idx="884">
                        <c:v>1.7369843721389771</c:v>
                      </c:pt>
                      <c:pt idx="885">
                        <c:v>1.7280555963516235</c:v>
                      </c:pt>
                      <c:pt idx="886">
                        <c:v>1.7193031311035156</c:v>
                      </c:pt>
                      <c:pt idx="887">
                        <c:v>1.7107217311859131</c:v>
                      </c:pt>
                      <c:pt idx="888">
                        <c:v>1.7023084163665771</c:v>
                      </c:pt>
                      <c:pt idx="889">
                        <c:v>1.6940568685531616</c:v>
                      </c:pt>
                      <c:pt idx="890">
                        <c:v>1.6859651803970337</c:v>
                      </c:pt>
                      <c:pt idx="891">
                        <c:v>1.6780259609222412</c:v>
                      </c:pt>
                      <c:pt idx="892">
                        <c:v>1.6702375411987305</c:v>
                      </c:pt>
                      <c:pt idx="893">
                        <c:v>1.6625945568084717</c:v>
                      </c:pt>
                      <c:pt idx="894">
                        <c:v>1.6550921201705933</c:v>
                      </c:pt>
                      <c:pt idx="895">
                        <c:v>1.6477259397506714</c:v>
                      </c:pt>
                      <c:pt idx="896">
                        <c:v>1.6404929161071777</c:v>
                      </c:pt>
                      <c:pt idx="897">
                        <c:v>1.6333858966827393</c:v>
                      </c:pt>
                      <c:pt idx="898">
                        <c:v>1.6264033317565918</c:v>
                      </c:pt>
                      <c:pt idx="899">
                        <c:v>1.619539737701416</c:v>
                      </c:pt>
                      <c:pt idx="900">
                        <c:v>1.6127902269363403</c:v>
                      </c:pt>
                      <c:pt idx="901">
                        <c:v>1.6061509847640991</c:v>
                      </c:pt>
                      <c:pt idx="902">
                        <c:v>1.5996166467666626</c:v>
                      </c:pt>
                      <c:pt idx="903">
                        <c:v>1.5931841135025024</c:v>
                      </c:pt>
                      <c:pt idx="904">
                        <c:v>1.5868486166000366</c:v>
                      </c:pt>
                      <c:pt idx="905">
                        <c:v>1.5806052684783936</c:v>
                      </c:pt>
                      <c:pt idx="906">
                        <c:v>1.5744484663009644</c:v>
                      </c:pt>
                      <c:pt idx="907">
                        <c:v>1.5683388710021973</c:v>
                      </c:pt>
                      <c:pt idx="908">
                        <c:v>1.5622779130935669</c:v>
                      </c:pt>
                      <c:pt idx="909">
                        <c:v>1.5562639236450195</c:v>
                      </c:pt>
                      <c:pt idx="910">
                        <c:v>1.5502912998199463</c:v>
                      </c:pt>
                      <c:pt idx="911">
                        <c:v>1.5443412065505981</c:v>
                      </c:pt>
                      <c:pt idx="912">
                        <c:v>1.5384101867675781</c:v>
                      </c:pt>
                      <c:pt idx="913">
                        <c:v>1.5324915647506714</c:v>
                      </c:pt>
                      <c:pt idx="914">
                        <c:v>1.5265767574310303</c:v>
                      </c:pt>
                      <c:pt idx="915">
                        <c:v>1.5206636190414429</c:v>
                      </c:pt>
                      <c:pt idx="916">
                        <c:v>1.51474928855896</c:v>
                      </c:pt>
                      <c:pt idx="917">
                        <c:v>1.5088322162628174</c:v>
                      </c:pt>
                      <c:pt idx="918">
                        <c:v>1.5029128789901733</c:v>
                      </c:pt>
                      <c:pt idx="919">
                        <c:v>1.4969878196716309</c:v>
                      </c:pt>
                      <c:pt idx="920">
                        <c:v>1.4910589456558228</c:v>
                      </c:pt>
                      <c:pt idx="921">
                        <c:v>1.4851211309432983</c:v>
                      </c:pt>
                      <c:pt idx="922">
                        <c:v>1.4791731834411621</c:v>
                      </c:pt>
                      <c:pt idx="923">
                        <c:v>1.4732106924057007</c:v>
                      </c:pt>
                      <c:pt idx="924">
                        <c:v>1.4672311544418335</c:v>
                      </c:pt>
                      <c:pt idx="925">
                        <c:v>1.4612292051315308</c:v>
                      </c:pt>
                      <c:pt idx="926">
                        <c:v>1.4551975727081299</c:v>
                      </c:pt>
                      <c:pt idx="927">
                        <c:v>1.4491313695907593</c:v>
                      </c:pt>
                      <c:pt idx="928">
                        <c:v>1.4430274963378906</c:v>
                      </c:pt>
                      <c:pt idx="929">
                        <c:v>1.4368798732757568</c:v>
                      </c:pt>
                      <c:pt idx="930">
                        <c:v>1.4306873083114624</c:v>
                      </c:pt>
                      <c:pt idx="931">
                        <c:v>1.4244489669799805</c:v>
                      </c:pt>
                      <c:pt idx="932">
                        <c:v>1.4181607961654663</c:v>
                      </c:pt>
                      <c:pt idx="933">
                        <c:v>1.4118229150772095</c:v>
                      </c:pt>
                      <c:pt idx="934">
                        <c:v>1.4054293632507324</c:v>
                      </c:pt>
                      <c:pt idx="935">
                        <c:v>1.3989787101745605</c:v>
                      </c:pt>
                      <c:pt idx="936">
                        <c:v>1.3924682140350342</c:v>
                      </c:pt>
                      <c:pt idx="937">
                        <c:v>1.3858956098556519</c:v>
                      </c:pt>
                      <c:pt idx="938">
                        <c:v>1.3792588710784912</c:v>
                      </c:pt>
                      <c:pt idx="939">
                        <c:v>1.3725577592849731</c:v>
                      </c:pt>
                      <c:pt idx="940">
                        <c:v>1.3657848834991455</c:v>
                      </c:pt>
                      <c:pt idx="941">
                        <c:v>1.3589348793029785</c:v>
                      </c:pt>
                      <c:pt idx="942">
                        <c:v>1.3520048856735229</c:v>
                      </c:pt>
                      <c:pt idx="943">
                        <c:v>1.3449927568435669</c:v>
                      </c:pt>
                      <c:pt idx="944">
                        <c:v>1.3378951549530029</c:v>
                      </c:pt>
                      <c:pt idx="945">
                        <c:v>1.3307123184204102</c:v>
                      </c:pt>
                      <c:pt idx="946">
                        <c:v>1.3234430551528931</c:v>
                      </c:pt>
                      <c:pt idx="947">
                        <c:v>1.3160885572433472</c:v>
                      </c:pt>
                      <c:pt idx="948">
                        <c:v>1.3086459636688232</c:v>
                      </c:pt>
                      <c:pt idx="949">
                        <c:v>1.3011089563369751</c:v>
                      </c:pt>
                      <c:pt idx="950">
                        <c:v>1.2934747934341431</c:v>
                      </c:pt>
                      <c:pt idx="951">
                        <c:v>1.2857441902160645</c:v>
                      </c:pt>
                      <c:pt idx="952">
                        <c:v>1.277918815612793</c:v>
                      </c:pt>
                      <c:pt idx="953">
                        <c:v>1.270000696182251</c:v>
                      </c:pt>
                      <c:pt idx="954">
                        <c:v>1.261993408203125</c:v>
                      </c:pt>
                      <c:pt idx="955">
                        <c:v>1.2538940906524658</c:v>
                      </c:pt>
                      <c:pt idx="956">
                        <c:v>1.2457027435302734</c:v>
                      </c:pt>
                      <c:pt idx="957">
                        <c:v>1.2374187707901001</c:v>
                      </c:pt>
                      <c:pt idx="958">
                        <c:v>1.2290414571762085</c:v>
                      </c:pt>
                      <c:pt idx="959">
                        <c:v>1.2205708026885986</c:v>
                      </c:pt>
                      <c:pt idx="960">
                        <c:v>1.2120052576065063</c:v>
                      </c:pt>
                      <c:pt idx="961">
                        <c:v>1.203342080116272</c:v>
                      </c:pt>
                      <c:pt idx="962">
                        <c:v>1.1945803165435791</c:v>
                      </c:pt>
                      <c:pt idx="963">
                        <c:v>1.1857211589813232</c:v>
                      </c:pt>
                      <c:pt idx="964">
                        <c:v>1.1767574548721313</c:v>
                      </c:pt>
                      <c:pt idx="965">
                        <c:v>1.1676656007766724</c:v>
                      </c:pt>
                      <c:pt idx="966">
                        <c:v>1.1584632396697998</c:v>
                      </c:pt>
                      <c:pt idx="967">
                        <c:v>1.1491785049438477</c:v>
                      </c:pt>
                      <c:pt idx="968">
                        <c:v>1.1398197412490845</c:v>
                      </c:pt>
                      <c:pt idx="969">
                        <c:v>1.1303956508636475</c:v>
                      </c:pt>
                      <c:pt idx="970">
                        <c:v>1.1209179162979126</c:v>
                      </c:pt>
                      <c:pt idx="971">
                        <c:v>1.1113983392715454</c:v>
                      </c:pt>
                      <c:pt idx="972">
                        <c:v>1.1018499135971069</c:v>
                      </c:pt>
                      <c:pt idx="973">
                        <c:v>1.0922912359237671</c:v>
                      </c:pt>
                      <c:pt idx="974">
                        <c:v>1.082737922668457</c:v>
                      </c:pt>
                      <c:pt idx="975">
                        <c:v>1.0732076168060303</c:v>
                      </c:pt>
                      <c:pt idx="976">
                        <c:v>1.0637189149856567</c:v>
                      </c:pt>
                      <c:pt idx="977">
                        <c:v>1.0542864799499512</c:v>
                      </c:pt>
                      <c:pt idx="978">
                        <c:v>1.0449302196502686</c:v>
                      </c:pt>
                      <c:pt idx="979">
                        <c:v>1.0356683731079102</c:v>
                      </c:pt>
                      <c:pt idx="980">
                        <c:v>1.0265167951583862</c:v>
                      </c:pt>
                      <c:pt idx="981">
                        <c:v>1.0174888372421265</c:v>
                      </c:pt>
                      <c:pt idx="982">
                        <c:v>1.0085976123809814</c:v>
                      </c:pt>
                      <c:pt idx="983">
                        <c:v>0.999858558177948</c:v>
                      </c:pt>
                      <c:pt idx="984">
                        <c:v>0.99128729104995728</c:v>
                      </c:pt>
                      <c:pt idx="985">
                        <c:v>0.982899010181427</c:v>
                      </c:pt>
                      <c:pt idx="986">
                        <c:v>0.97469288110733032</c:v>
                      </c:pt>
                      <c:pt idx="987">
                        <c:v>0.96659666299819946</c:v>
                      </c:pt>
                      <c:pt idx="988">
                        <c:v>0.9585607647895813</c:v>
                      </c:pt>
                      <c:pt idx="989">
                        <c:v>0.9505925178527832</c:v>
                      </c:pt>
                      <c:pt idx="990">
                        <c:v>0.94270569086074829</c:v>
                      </c:pt>
                      <c:pt idx="991">
                        <c:v>0.93490767478942871</c:v>
                      </c:pt>
                      <c:pt idx="992">
                        <c:v>0.92720085382461548</c:v>
                      </c:pt>
                      <c:pt idx="993">
                        <c:v>0.91958051919937134</c:v>
                      </c:pt>
                      <c:pt idx="994">
                        <c:v>0.9120362401008606</c:v>
                      </c:pt>
                      <c:pt idx="995">
                        <c:v>0.90456205606460571</c:v>
                      </c:pt>
                      <c:pt idx="996">
                        <c:v>0.89717811346054077</c:v>
                      </c:pt>
                      <c:pt idx="997">
                        <c:v>0.88982301950454712</c:v>
                      </c:pt>
                      <c:pt idx="998">
                        <c:v>0.88245886564254761</c:v>
                      </c:pt>
                      <c:pt idx="999">
                        <c:v>0.8751557469367981</c:v>
                      </c:pt>
                      <c:pt idx="1000">
                        <c:v>0.8679502010345459</c:v>
                      </c:pt>
                      <c:pt idx="1001">
                        <c:v>0.86086463928222656</c:v>
                      </c:pt>
                      <c:pt idx="1002">
                        <c:v>0.85391920804977417</c:v>
                      </c:pt>
                      <c:pt idx="1003">
                        <c:v>0.84712702035903931</c:v>
                      </c:pt>
                      <c:pt idx="1004">
                        <c:v>0.84051281213760376</c:v>
                      </c:pt>
                      <c:pt idx="1005">
                        <c:v>0.83408051729202271</c:v>
                      </c:pt>
                      <c:pt idx="1006">
                        <c:v>0.82783412933349609</c:v>
                      </c:pt>
                      <c:pt idx="1007">
                        <c:v>0.8217853307723999</c:v>
                      </c:pt>
                      <c:pt idx="1008">
                        <c:v>0.81594157218933105</c:v>
                      </c:pt>
                      <c:pt idx="1009">
                        <c:v>0.81030881404876709</c:v>
                      </c:pt>
                      <c:pt idx="1010">
                        <c:v>0.80489856004714966</c:v>
                      </c:pt>
                      <c:pt idx="1011">
                        <c:v>0.79982644319534302</c:v>
                      </c:pt>
                      <c:pt idx="1012">
                        <c:v>0.79482287168502808</c:v>
                      </c:pt>
                      <c:pt idx="1013">
                        <c:v>0.78997677564620972</c:v>
                      </c:pt>
                      <c:pt idx="1014">
                        <c:v>0.78535252809524536</c:v>
                      </c:pt>
                      <c:pt idx="1015">
                        <c:v>0.78095686435699463</c:v>
                      </c:pt>
                      <c:pt idx="1016">
                        <c:v>0.77678406238555908</c:v>
                      </c:pt>
                      <c:pt idx="1017">
                        <c:v>0.77282226085662842</c:v>
                      </c:pt>
                      <c:pt idx="1018">
                        <c:v>0.76905137300491333</c:v>
                      </c:pt>
                      <c:pt idx="1019">
                        <c:v>0.76544785499572754</c:v>
                      </c:pt>
                      <c:pt idx="1020">
                        <c:v>0.76198804378509521</c:v>
                      </c:pt>
                      <c:pt idx="1021">
                        <c:v>0.75854200124740601</c:v>
                      </c:pt>
                      <c:pt idx="1022">
                        <c:v>0.75497293472290039</c:v>
                      </c:pt>
                      <c:pt idx="1023">
                        <c:v>0.75149017572402954</c:v>
                      </c:pt>
                      <c:pt idx="1024">
                        <c:v>0.74813437461853027</c:v>
                      </c:pt>
                      <c:pt idx="1025">
                        <c:v>0.74490725994110107</c:v>
                      </c:pt>
                      <c:pt idx="1026">
                        <c:v>0.74179470539093018</c:v>
                      </c:pt>
                      <c:pt idx="1027">
                        <c:v>0.73878329992294312</c:v>
                      </c:pt>
                      <c:pt idx="1028">
                        <c:v>0.73585999011993408</c:v>
                      </c:pt>
                      <c:pt idx="1029">
                        <c:v>0.73300296068191528</c:v>
                      </c:pt>
                      <c:pt idx="1030">
                        <c:v>0.7298276424407959</c:v>
                      </c:pt>
                      <c:pt idx="1031">
                        <c:v>0.7266768217086792</c:v>
                      </c:pt>
                      <c:pt idx="1032">
                        <c:v>0.72360986471176147</c:v>
                      </c:pt>
                      <c:pt idx="1033">
                        <c:v>0.72063857316970825</c:v>
                      </c:pt>
                      <c:pt idx="1034">
                        <c:v>0.71774601936340332</c:v>
                      </c:pt>
                      <c:pt idx="1035">
                        <c:v>0.71490937471389771</c:v>
                      </c:pt>
                      <c:pt idx="1036">
                        <c:v>0.71209412813186646</c:v>
                      </c:pt>
                      <c:pt idx="1037">
                        <c:v>0.70925778150558472</c:v>
                      </c:pt>
                      <c:pt idx="1038">
                        <c:v>0.70624238252639771</c:v>
                      </c:pt>
                      <c:pt idx="1039">
                        <c:v>0.70288771390914917</c:v>
                      </c:pt>
                      <c:pt idx="1040">
                        <c:v>0.69944912195205688</c:v>
                      </c:pt>
                      <c:pt idx="1041">
                        <c:v>0.6959831714630127</c:v>
                      </c:pt>
                      <c:pt idx="1042">
                        <c:v>0.69252502918243408</c:v>
                      </c:pt>
                    </c:numCache>
                  </c:numRef>
                </c:yVal>
                <c:smooth val="1"/>
                <c:extLst>
                  <c:ext xmlns:c16="http://schemas.microsoft.com/office/drawing/2014/chart" uri="{C3380CC4-5D6E-409C-BE32-E72D297353CC}">
                    <c16:uniqueId val="{00000005-EAA4-49CE-9FFC-8D2420EDBA38}"/>
                  </c:ext>
                </c:extLst>
              </c15:ser>
            </c15:filteredScatterSeries>
          </c:ext>
        </c:extLst>
      </c:scatterChart>
      <c:valAx>
        <c:axId val="221176192"/>
        <c:scaling>
          <c:orientation val="minMax"/>
          <c:max val="360"/>
          <c:min val="-360"/>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Crank</a:t>
                </a:r>
                <a:r>
                  <a:rPr lang="en-GB" baseline="0"/>
                  <a:t> Angle (</a:t>
                </a:r>
                <a:r>
                  <a:rPr lang="en-GB" baseline="30000"/>
                  <a:t>o</a:t>
                </a:r>
                <a:r>
                  <a:rPr lang="en-GB" baseline="0"/>
                  <a:t>)</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0" spcFirstLastPara="1" vertOverflow="ellipsis" wrap="square" anchor="ctr" anchorCtr="1"/>
          <a:lstStyle/>
          <a:p>
            <a:pPr>
              <a:defRPr sz="900" b="0" i="0" u="none" strike="noStrike" kern="1200" baseline="0">
                <a:solidFill>
                  <a:schemeClr val="tx2"/>
                </a:solidFill>
                <a:latin typeface="+mn-lt"/>
                <a:ea typeface="+mn-ea"/>
                <a:cs typeface="+mn-cs"/>
              </a:defRPr>
            </a:pPr>
            <a:endParaRPr lang="en-US"/>
          </a:p>
        </c:txPr>
        <c:crossAx val="221177728"/>
        <c:crosses val="autoZero"/>
        <c:crossBetween val="midCat"/>
      </c:valAx>
      <c:valAx>
        <c:axId val="22117772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Pressure Bar</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2117619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Pressure Against Crank Angle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1"/>
          <c:order val="1"/>
          <c:tx>
            <c:strRef>
              <c:f>'Data Task 1'!$U$10:$AH$10</c:f>
              <c:strCache>
                <c:ptCount val="1"/>
                <c:pt idx="0">
                  <c:v>13000</c:v>
                </c:pt>
              </c:strCache>
              <c:extLst xmlns:c15="http://schemas.microsoft.com/office/drawing/2012/chart"/>
            </c:strRef>
          </c:tx>
          <c:spPr>
            <a:ln w="9525" cap="rnd">
              <a:solidFill>
                <a:schemeClr val="accent2"/>
              </a:solidFill>
              <a:round/>
            </a:ln>
            <a:effectLst>
              <a:outerShdw blurRad="40000" dist="23000" dir="5400000" rotWithShape="0">
                <a:srgbClr val="000000">
                  <a:alpha val="35000"/>
                </a:srgbClr>
              </a:outerShdw>
            </a:effectLst>
          </c:spPr>
          <c:marker>
            <c:symbol val="none"/>
          </c:marker>
          <c:xVal>
            <c:numRef>
              <c:f>'Data Task 1'!$B$12:$B$731</c:f>
              <c:numCache>
                <c:formatCode>General</c:formatCode>
                <c:ptCount val="720"/>
                <c:pt idx="0">
                  <c:v>-360.19</c:v>
                </c:pt>
                <c:pt idx="1">
                  <c:v>-359.19</c:v>
                </c:pt>
                <c:pt idx="2">
                  <c:v>-358.19</c:v>
                </c:pt>
                <c:pt idx="3">
                  <c:v>-357.19</c:v>
                </c:pt>
                <c:pt idx="4">
                  <c:v>-356.19</c:v>
                </c:pt>
                <c:pt idx="5">
                  <c:v>-355.19</c:v>
                </c:pt>
                <c:pt idx="6">
                  <c:v>-354.19</c:v>
                </c:pt>
                <c:pt idx="7">
                  <c:v>-353.19</c:v>
                </c:pt>
                <c:pt idx="8">
                  <c:v>-352.19</c:v>
                </c:pt>
                <c:pt idx="9">
                  <c:v>-351.19</c:v>
                </c:pt>
                <c:pt idx="10">
                  <c:v>-350.19</c:v>
                </c:pt>
                <c:pt idx="11">
                  <c:v>-349.19</c:v>
                </c:pt>
                <c:pt idx="12">
                  <c:v>-348.19</c:v>
                </c:pt>
                <c:pt idx="13">
                  <c:v>-347.19</c:v>
                </c:pt>
                <c:pt idx="14">
                  <c:v>-346.19</c:v>
                </c:pt>
                <c:pt idx="15">
                  <c:v>-345.19</c:v>
                </c:pt>
                <c:pt idx="16">
                  <c:v>-344.19</c:v>
                </c:pt>
                <c:pt idx="17">
                  <c:v>-343.19</c:v>
                </c:pt>
                <c:pt idx="18">
                  <c:v>-342.19</c:v>
                </c:pt>
                <c:pt idx="19">
                  <c:v>-341.19</c:v>
                </c:pt>
                <c:pt idx="20">
                  <c:v>-340.19</c:v>
                </c:pt>
                <c:pt idx="21">
                  <c:v>-339.19</c:v>
                </c:pt>
                <c:pt idx="22">
                  <c:v>-338.19</c:v>
                </c:pt>
                <c:pt idx="23">
                  <c:v>-337.19</c:v>
                </c:pt>
                <c:pt idx="24">
                  <c:v>-336.19</c:v>
                </c:pt>
                <c:pt idx="25">
                  <c:v>-335.19</c:v>
                </c:pt>
                <c:pt idx="26">
                  <c:v>-334.19</c:v>
                </c:pt>
                <c:pt idx="27">
                  <c:v>-333.19</c:v>
                </c:pt>
                <c:pt idx="28">
                  <c:v>-332.19</c:v>
                </c:pt>
                <c:pt idx="29">
                  <c:v>-331.19</c:v>
                </c:pt>
                <c:pt idx="30">
                  <c:v>-330.19</c:v>
                </c:pt>
                <c:pt idx="31">
                  <c:v>-329.19</c:v>
                </c:pt>
                <c:pt idx="32">
                  <c:v>-328.19</c:v>
                </c:pt>
                <c:pt idx="33">
                  <c:v>-327.19</c:v>
                </c:pt>
                <c:pt idx="34">
                  <c:v>-326.19</c:v>
                </c:pt>
                <c:pt idx="35">
                  <c:v>-325.19</c:v>
                </c:pt>
                <c:pt idx="36">
                  <c:v>-324.19</c:v>
                </c:pt>
                <c:pt idx="37">
                  <c:v>-323.19</c:v>
                </c:pt>
                <c:pt idx="38">
                  <c:v>-322.19</c:v>
                </c:pt>
                <c:pt idx="39">
                  <c:v>-321.19</c:v>
                </c:pt>
                <c:pt idx="40">
                  <c:v>-320.19</c:v>
                </c:pt>
                <c:pt idx="41">
                  <c:v>-319.19</c:v>
                </c:pt>
                <c:pt idx="42">
                  <c:v>-318.19</c:v>
                </c:pt>
                <c:pt idx="43">
                  <c:v>-317.19</c:v>
                </c:pt>
                <c:pt idx="44">
                  <c:v>-316.19</c:v>
                </c:pt>
                <c:pt idx="45">
                  <c:v>-315.19</c:v>
                </c:pt>
                <c:pt idx="46">
                  <c:v>-314.19</c:v>
                </c:pt>
                <c:pt idx="47">
                  <c:v>-313.19</c:v>
                </c:pt>
                <c:pt idx="48">
                  <c:v>-312.19</c:v>
                </c:pt>
                <c:pt idx="49">
                  <c:v>-311.19</c:v>
                </c:pt>
                <c:pt idx="50">
                  <c:v>-310.19</c:v>
                </c:pt>
                <c:pt idx="51">
                  <c:v>-309.19</c:v>
                </c:pt>
                <c:pt idx="52">
                  <c:v>-308.19</c:v>
                </c:pt>
                <c:pt idx="53">
                  <c:v>-307.19</c:v>
                </c:pt>
                <c:pt idx="54">
                  <c:v>-306.19</c:v>
                </c:pt>
                <c:pt idx="55">
                  <c:v>-305.19</c:v>
                </c:pt>
                <c:pt idx="56">
                  <c:v>-304.19</c:v>
                </c:pt>
                <c:pt idx="57">
                  <c:v>-303.19</c:v>
                </c:pt>
                <c:pt idx="58">
                  <c:v>-302.19</c:v>
                </c:pt>
                <c:pt idx="59">
                  <c:v>-301.19</c:v>
                </c:pt>
                <c:pt idx="60">
                  <c:v>-300.19</c:v>
                </c:pt>
                <c:pt idx="61">
                  <c:v>-299.19</c:v>
                </c:pt>
                <c:pt idx="62">
                  <c:v>-298.19</c:v>
                </c:pt>
                <c:pt idx="63">
                  <c:v>-297.19</c:v>
                </c:pt>
                <c:pt idx="64">
                  <c:v>-296.19</c:v>
                </c:pt>
                <c:pt idx="65">
                  <c:v>-295.19</c:v>
                </c:pt>
                <c:pt idx="66">
                  <c:v>-294.19</c:v>
                </c:pt>
                <c:pt idx="67">
                  <c:v>-293.19</c:v>
                </c:pt>
                <c:pt idx="68">
                  <c:v>-292.19</c:v>
                </c:pt>
                <c:pt idx="69">
                  <c:v>-291.19</c:v>
                </c:pt>
                <c:pt idx="70">
                  <c:v>-290.19</c:v>
                </c:pt>
                <c:pt idx="71">
                  <c:v>-289.19</c:v>
                </c:pt>
                <c:pt idx="72">
                  <c:v>-288.19</c:v>
                </c:pt>
                <c:pt idx="73">
                  <c:v>-287.19</c:v>
                </c:pt>
                <c:pt idx="74">
                  <c:v>-286.19</c:v>
                </c:pt>
                <c:pt idx="75">
                  <c:v>-285.19</c:v>
                </c:pt>
                <c:pt idx="76">
                  <c:v>-284.19</c:v>
                </c:pt>
                <c:pt idx="77">
                  <c:v>-283.19</c:v>
                </c:pt>
                <c:pt idx="78">
                  <c:v>-282.19</c:v>
                </c:pt>
                <c:pt idx="79">
                  <c:v>-281.19</c:v>
                </c:pt>
                <c:pt idx="80">
                  <c:v>-280.19</c:v>
                </c:pt>
                <c:pt idx="81">
                  <c:v>-279.19</c:v>
                </c:pt>
                <c:pt idx="82">
                  <c:v>-278.19</c:v>
                </c:pt>
                <c:pt idx="83">
                  <c:v>-277.19</c:v>
                </c:pt>
                <c:pt idx="84">
                  <c:v>-276.19</c:v>
                </c:pt>
                <c:pt idx="85">
                  <c:v>-275.19</c:v>
                </c:pt>
                <c:pt idx="86">
                  <c:v>-274.19</c:v>
                </c:pt>
                <c:pt idx="87">
                  <c:v>-273.19</c:v>
                </c:pt>
                <c:pt idx="88">
                  <c:v>-272.19</c:v>
                </c:pt>
                <c:pt idx="89">
                  <c:v>-271.19</c:v>
                </c:pt>
                <c:pt idx="90">
                  <c:v>-270.19</c:v>
                </c:pt>
                <c:pt idx="91">
                  <c:v>-269.19</c:v>
                </c:pt>
                <c:pt idx="92">
                  <c:v>-268.19</c:v>
                </c:pt>
                <c:pt idx="93">
                  <c:v>-267.19</c:v>
                </c:pt>
                <c:pt idx="94">
                  <c:v>-266.19</c:v>
                </c:pt>
                <c:pt idx="95">
                  <c:v>-265.19</c:v>
                </c:pt>
                <c:pt idx="96">
                  <c:v>-264.19</c:v>
                </c:pt>
                <c:pt idx="97">
                  <c:v>-263.19</c:v>
                </c:pt>
                <c:pt idx="98">
                  <c:v>-262.19</c:v>
                </c:pt>
                <c:pt idx="99">
                  <c:v>-261.19</c:v>
                </c:pt>
                <c:pt idx="100">
                  <c:v>-260.19</c:v>
                </c:pt>
                <c:pt idx="101">
                  <c:v>-259.19</c:v>
                </c:pt>
                <c:pt idx="102">
                  <c:v>-258.19</c:v>
                </c:pt>
                <c:pt idx="103">
                  <c:v>-257.19</c:v>
                </c:pt>
                <c:pt idx="104">
                  <c:v>-256.19</c:v>
                </c:pt>
                <c:pt idx="105">
                  <c:v>-255.19</c:v>
                </c:pt>
                <c:pt idx="106">
                  <c:v>-254.19</c:v>
                </c:pt>
                <c:pt idx="107">
                  <c:v>-253.19</c:v>
                </c:pt>
                <c:pt idx="108">
                  <c:v>-252.19</c:v>
                </c:pt>
                <c:pt idx="109">
                  <c:v>-251.19</c:v>
                </c:pt>
                <c:pt idx="110">
                  <c:v>-250.19</c:v>
                </c:pt>
                <c:pt idx="111">
                  <c:v>-249.19</c:v>
                </c:pt>
                <c:pt idx="112">
                  <c:v>-248.19</c:v>
                </c:pt>
                <c:pt idx="113">
                  <c:v>-247.19</c:v>
                </c:pt>
                <c:pt idx="114">
                  <c:v>-246.19</c:v>
                </c:pt>
                <c:pt idx="115">
                  <c:v>-245.19</c:v>
                </c:pt>
                <c:pt idx="116">
                  <c:v>-244.19</c:v>
                </c:pt>
                <c:pt idx="117">
                  <c:v>-243.19</c:v>
                </c:pt>
                <c:pt idx="118">
                  <c:v>-242.19</c:v>
                </c:pt>
                <c:pt idx="119">
                  <c:v>-241.19</c:v>
                </c:pt>
                <c:pt idx="120">
                  <c:v>-240.19</c:v>
                </c:pt>
                <c:pt idx="121">
                  <c:v>-239.19</c:v>
                </c:pt>
                <c:pt idx="122">
                  <c:v>-238.19</c:v>
                </c:pt>
                <c:pt idx="123">
                  <c:v>-237.19</c:v>
                </c:pt>
                <c:pt idx="124">
                  <c:v>-236.19</c:v>
                </c:pt>
                <c:pt idx="125">
                  <c:v>-235.19</c:v>
                </c:pt>
                <c:pt idx="126">
                  <c:v>-234.19</c:v>
                </c:pt>
                <c:pt idx="127">
                  <c:v>-233.19</c:v>
                </c:pt>
                <c:pt idx="128">
                  <c:v>-232.19</c:v>
                </c:pt>
                <c:pt idx="129">
                  <c:v>-231.19</c:v>
                </c:pt>
                <c:pt idx="130">
                  <c:v>-230.19</c:v>
                </c:pt>
                <c:pt idx="131">
                  <c:v>-229.19</c:v>
                </c:pt>
                <c:pt idx="132">
                  <c:v>-228.19</c:v>
                </c:pt>
                <c:pt idx="133">
                  <c:v>-227.19</c:v>
                </c:pt>
                <c:pt idx="134">
                  <c:v>-226.19</c:v>
                </c:pt>
                <c:pt idx="135">
                  <c:v>-225.19</c:v>
                </c:pt>
                <c:pt idx="136">
                  <c:v>-224.19</c:v>
                </c:pt>
                <c:pt idx="137">
                  <c:v>-223.19</c:v>
                </c:pt>
                <c:pt idx="138">
                  <c:v>-222.19</c:v>
                </c:pt>
                <c:pt idx="139">
                  <c:v>-221.19</c:v>
                </c:pt>
                <c:pt idx="140">
                  <c:v>-220.19</c:v>
                </c:pt>
                <c:pt idx="141">
                  <c:v>-219.19</c:v>
                </c:pt>
                <c:pt idx="142">
                  <c:v>-218.19</c:v>
                </c:pt>
                <c:pt idx="143">
                  <c:v>-217.19</c:v>
                </c:pt>
                <c:pt idx="144">
                  <c:v>-216.19</c:v>
                </c:pt>
                <c:pt idx="145">
                  <c:v>-215.19</c:v>
                </c:pt>
                <c:pt idx="146">
                  <c:v>-214.19</c:v>
                </c:pt>
                <c:pt idx="147">
                  <c:v>-213.19</c:v>
                </c:pt>
                <c:pt idx="148">
                  <c:v>-212.19</c:v>
                </c:pt>
                <c:pt idx="149">
                  <c:v>-211.19</c:v>
                </c:pt>
                <c:pt idx="150">
                  <c:v>-210.19</c:v>
                </c:pt>
                <c:pt idx="151">
                  <c:v>-209.19</c:v>
                </c:pt>
                <c:pt idx="152">
                  <c:v>-208.19</c:v>
                </c:pt>
                <c:pt idx="153">
                  <c:v>-207.19</c:v>
                </c:pt>
                <c:pt idx="154">
                  <c:v>-206.19</c:v>
                </c:pt>
                <c:pt idx="155">
                  <c:v>-205.19</c:v>
                </c:pt>
                <c:pt idx="156">
                  <c:v>-204.19</c:v>
                </c:pt>
                <c:pt idx="157">
                  <c:v>-203.19</c:v>
                </c:pt>
                <c:pt idx="158">
                  <c:v>-202.19</c:v>
                </c:pt>
                <c:pt idx="159">
                  <c:v>-201.19</c:v>
                </c:pt>
                <c:pt idx="160">
                  <c:v>-200.19</c:v>
                </c:pt>
                <c:pt idx="161">
                  <c:v>-199.19</c:v>
                </c:pt>
                <c:pt idx="162">
                  <c:v>-198.19</c:v>
                </c:pt>
                <c:pt idx="163">
                  <c:v>-197.19</c:v>
                </c:pt>
                <c:pt idx="164">
                  <c:v>-196.19</c:v>
                </c:pt>
                <c:pt idx="165">
                  <c:v>-195.19</c:v>
                </c:pt>
                <c:pt idx="166">
                  <c:v>-194.19</c:v>
                </c:pt>
                <c:pt idx="167">
                  <c:v>-193.19</c:v>
                </c:pt>
                <c:pt idx="168">
                  <c:v>-192.19</c:v>
                </c:pt>
                <c:pt idx="169">
                  <c:v>-191.19</c:v>
                </c:pt>
                <c:pt idx="170">
                  <c:v>-190.19</c:v>
                </c:pt>
                <c:pt idx="171">
                  <c:v>-189.19</c:v>
                </c:pt>
                <c:pt idx="172">
                  <c:v>-188.19</c:v>
                </c:pt>
                <c:pt idx="173">
                  <c:v>-187.19</c:v>
                </c:pt>
                <c:pt idx="174">
                  <c:v>-186.19</c:v>
                </c:pt>
                <c:pt idx="175">
                  <c:v>-185.19</c:v>
                </c:pt>
                <c:pt idx="176">
                  <c:v>-184.19</c:v>
                </c:pt>
                <c:pt idx="177">
                  <c:v>-183.19</c:v>
                </c:pt>
                <c:pt idx="178">
                  <c:v>-182.19</c:v>
                </c:pt>
                <c:pt idx="179">
                  <c:v>-181.19</c:v>
                </c:pt>
                <c:pt idx="180">
                  <c:v>-180.19</c:v>
                </c:pt>
                <c:pt idx="181">
                  <c:v>-179.19</c:v>
                </c:pt>
                <c:pt idx="182">
                  <c:v>-178.19</c:v>
                </c:pt>
                <c:pt idx="183">
                  <c:v>-177.19</c:v>
                </c:pt>
                <c:pt idx="184">
                  <c:v>-176.19</c:v>
                </c:pt>
                <c:pt idx="185">
                  <c:v>-175.19</c:v>
                </c:pt>
                <c:pt idx="186">
                  <c:v>-174.19</c:v>
                </c:pt>
                <c:pt idx="187">
                  <c:v>-173.19</c:v>
                </c:pt>
                <c:pt idx="188">
                  <c:v>-172.19</c:v>
                </c:pt>
                <c:pt idx="189">
                  <c:v>-171.19</c:v>
                </c:pt>
                <c:pt idx="190">
                  <c:v>-170.19</c:v>
                </c:pt>
                <c:pt idx="191">
                  <c:v>-169.19</c:v>
                </c:pt>
                <c:pt idx="192">
                  <c:v>-168.19</c:v>
                </c:pt>
                <c:pt idx="193">
                  <c:v>-167.19</c:v>
                </c:pt>
                <c:pt idx="194">
                  <c:v>-166.19</c:v>
                </c:pt>
                <c:pt idx="195">
                  <c:v>-165.19</c:v>
                </c:pt>
                <c:pt idx="196">
                  <c:v>-164.19</c:v>
                </c:pt>
                <c:pt idx="197">
                  <c:v>-163.19</c:v>
                </c:pt>
                <c:pt idx="198">
                  <c:v>-162.19</c:v>
                </c:pt>
                <c:pt idx="199">
                  <c:v>-161.19</c:v>
                </c:pt>
                <c:pt idx="200">
                  <c:v>-160.19</c:v>
                </c:pt>
                <c:pt idx="201">
                  <c:v>-159.19</c:v>
                </c:pt>
                <c:pt idx="202">
                  <c:v>-158.19</c:v>
                </c:pt>
                <c:pt idx="203">
                  <c:v>-157.19</c:v>
                </c:pt>
                <c:pt idx="204">
                  <c:v>-156.19</c:v>
                </c:pt>
                <c:pt idx="205">
                  <c:v>-155.19</c:v>
                </c:pt>
                <c:pt idx="206">
                  <c:v>-154.19</c:v>
                </c:pt>
                <c:pt idx="207">
                  <c:v>-153.19</c:v>
                </c:pt>
                <c:pt idx="208">
                  <c:v>-152.19</c:v>
                </c:pt>
                <c:pt idx="209">
                  <c:v>-151.19</c:v>
                </c:pt>
                <c:pt idx="210">
                  <c:v>-150.19</c:v>
                </c:pt>
                <c:pt idx="211">
                  <c:v>-149.19</c:v>
                </c:pt>
                <c:pt idx="212">
                  <c:v>-148.19</c:v>
                </c:pt>
                <c:pt idx="213">
                  <c:v>-147.19</c:v>
                </c:pt>
                <c:pt idx="214">
                  <c:v>-146.19</c:v>
                </c:pt>
                <c:pt idx="215">
                  <c:v>-145.19</c:v>
                </c:pt>
                <c:pt idx="216">
                  <c:v>-144.19</c:v>
                </c:pt>
                <c:pt idx="217">
                  <c:v>-143.19</c:v>
                </c:pt>
                <c:pt idx="218">
                  <c:v>-142.19</c:v>
                </c:pt>
                <c:pt idx="219">
                  <c:v>-141.19</c:v>
                </c:pt>
                <c:pt idx="220">
                  <c:v>-140.19</c:v>
                </c:pt>
                <c:pt idx="221">
                  <c:v>-139.19</c:v>
                </c:pt>
                <c:pt idx="222">
                  <c:v>-138.19</c:v>
                </c:pt>
                <c:pt idx="223">
                  <c:v>-137.19</c:v>
                </c:pt>
                <c:pt idx="224">
                  <c:v>-136.19</c:v>
                </c:pt>
                <c:pt idx="225">
                  <c:v>-135.19</c:v>
                </c:pt>
                <c:pt idx="226">
                  <c:v>-134.19</c:v>
                </c:pt>
                <c:pt idx="227">
                  <c:v>-133.19</c:v>
                </c:pt>
                <c:pt idx="228">
                  <c:v>-132.19</c:v>
                </c:pt>
                <c:pt idx="229">
                  <c:v>-131.19</c:v>
                </c:pt>
                <c:pt idx="230">
                  <c:v>-130.19</c:v>
                </c:pt>
                <c:pt idx="231">
                  <c:v>-129.19</c:v>
                </c:pt>
                <c:pt idx="232">
                  <c:v>-128.19</c:v>
                </c:pt>
                <c:pt idx="233">
                  <c:v>-127.19</c:v>
                </c:pt>
                <c:pt idx="234">
                  <c:v>-126.19</c:v>
                </c:pt>
                <c:pt idx="235">
                  <c:v>-125.19</c:v>
                </c:pt>
                <c:pt idx="236">
                  <c:v>-124.19</c:v>
                </c:pt>
                <c:pt idx="237">
                  <c:v>-123.19</c:v>
                </c:pt>
                <c:pt idx="238">
                  <c:v>-122.19</c:v>
                </c:pt>
                <c:pt idx="239">
                  <c:v>-121.19</c:v>
                </c:pt>
                <c:pt idx="240">
                  <c:v>-120.19</c:v>
                </c:pt>
                <c:pt idx="241">
                  <c:v>-119.19</c:v>
                </c:pt>
                <c:pt idx="242">
                  <c:v>-118.19</c:v>
                </c:pt>
                <c:pt idx="243">
                  <c:v>-117.19</c:v>
                </c:pt>
                <c:pt idx="244">
                  <c:v>-116.19</c:v>
                </c:pt>
                <c:pt idx="245">
                  <c:v>-115.19</c:v>
                </c:pt>
                <c:pt idx="246">
                  <c:v>-114.19</c:v>
                </c:pt>
                <c:pt idx="247">
                  <c:v>-113.19</c:v>
                </c:pt>
                <c:pt idx="248">
                  <c:v>-112.19</c:v>
                </c:pt>
                <c:pt idx="249">
                  <c:v>-111.19</c:v>
                </c:pt>
                <c:pt idx="250">
                  <c:v>-110.19</c:v>
                </c:pt>
                <c:pt idx="251">
                  <c:v>-109.19</c:v>
                </c:pt>
                <c:pt idx="252">
                  <c:v>-108.19</c:v>
                </c:pt>
                <c:pt idx="253">
                  <c:v>-107.19</c:v>
                </c:pt>
                <c:pt idx="254">
                  <c:v>-106.19</c:v>
                </c:pt>
                <c:pt idx="255">
                  <c:v>-105.19</c:v>
                </c:pt>
                <c:pt idx="256">
                  <c:v>-104.19</c:v>
                </c:pt>
                <c:pt idx="257">
                  <c:v>-103.19</c:v>
                </c:pt>
                <c:pt idx="258">
                  <c:v>-102.19</c:v>
                </c:pt>
                <c:pt idx="259">
                  <c:v>-101.19</c:v>
                </c:pt>
                <c:pt idx="260">
                  <c:v>-100.19</c:v>
                </c:pt>
                <c:pt idx="261">
                  <c:v>-99.19</c:v>
                </c:pt>
                <c:pt idx="262">
                  <c:v>-98.19</c:v>
                </c:pt>
                <c:pt idx="263">
                  <c:v>-97.19</c:v>
                </c:pt>
                <c:pt idx="264">
                  <c:v>-96.19</c:v>
                </c:pt>
                <c:pt idx="265">
                  <c:v>-95.19</c:v>
                </c:pt>
                <c:pt idx="266">
                  <c:v>-94.19</c:v>
                </c:pt>
                <c:pt idx="267">
                  <c:v>-93.19</c:v>
                </c:pt>
                <c:pt idx="268">
                  <c:v>-92.19</c:v>
                </c:pt>
                <c:pt idx="269">
                  <c:v>-91.19</c:v>
                </c:pt>
                <c:pt idx="270">
                  <c:v>-90.19</c:v>
                </c:pt>
                <c:pt idx="271">
                  <c:v>-89.19</c:v>
                </c:pt>
                <c:pt idx="272">
                  <c:v>-88.19</c:v>
                </c:pt>
                <c:pt idx="273">
                  <c:v>-87.19</c:v>
                </c:pt>
                <c:pt idx="274">
                  <c:v>-86.19</c:v>
                </c:pt>
                <c:pt idx="275">
                  <c:v>-85.19</c:v>
                </c:pt>
                <c:pt idx="276">
                  <c:v>-84.19</c:v>
                </c:pt>
                <c:pt idx="277">
                  <c:v>-83.19</c:v>
                </c:pt>
                <c:pt idx="278">
                  <c:v>-82.19</c:v>
                </c:pt>
                <c:pt idx="279">
                  <c:v>-81.19</c:v>
                </c:pt>
                <c:pt idx="280">
                  <c:v>-80.19</c:v>
                </c:pt>
                <c:pt idx="281">
                  <c:v>-79.19</c:v>
                </c:pt>
                <c:pt idx="282">
                  <c:v>-78.19</c:v>
                </c:pt>
                <c:pt idx="283">
                  <c:v>-77.19</c:v>
                </c:pt>
                <c:pt idx="284">
                  <c:v>-76.19</c:v>
                </c:pt>
                <c:pt idx="285">
                  <c:v>-75.19</c:v>
                </c:pt>
                <c:pt idx="286">
                  <c:v>-74.19</c:v>
                </c:pt>
                <c:pt idx="287">
                  <c:v>-73.19</c:v>
                </c:pt>
                <c:pt idx="288">
                  <c:v>-72.19</c:v>
                </c:pt>
                <c:pt idx="289">
                  <c:v>-71.19</c:v>
                </c:pt>
                <c:pt idx="290">
                  <c:v>-70.19</c:v>
                </c:pt>
                <c:pt idx="291">
                  <c:v>-69.19</c:v>
                </c:pt>
                <c:pt idx="292">
                  <c:v>-68.19</c:v>
                </c:pt>
                <c:pt idx="293">
                  <c:v>-67.19</c:v>
                </c:pt>
                <c:pt idx="294">
                  <c:v>-66.19</c:v>
                </c:pt>
                <c:pt idx="295">
                  <c:v>-65.19</c:v>
                </c:pt>
                <c:pt idx="296">
                  <c:v>-64.19</c:v>
                </c:pt>
                <c:pt idx="297">
                  <c:v>-63.19</c:v>
                </c:pt>
                <c:pt idx="298">
                  <c:v>-62.19</c:v>
                </c:pt>
                <c:pt idx="299">
                  <c:v>-61.19</c:v>
                </c:pt>
                <c:pt idx="300">
                  <c:v>-60.19</c:v>
                </c:pt>
                <c:pt idx="301">
                  <c:v>-59.19</c:v>
                </c:pt>
                <c:pt idx="302">
                  <c:v>-58.19</c:v>
                </c:pt>
                <c:pt idx="303">
                  <c:v>-57.19</c:v>
                </c:pt>
                <c:pt idx="304">
                  <c:v>-56.19</c:v>
                </c:pt>
                <c:pt idx="305">
                  <c:v>-55.19</c:v>
                </c:pt>
                <c:pt idx="306">
                  <c:v>-54.19</c:v>
                </c:pt>
                <c:pt idx="307">
                  <c:v>-53.19</c:v>
                </c:pt>
                <c:pt idx="308">
                  <c:v>-52.19</c:v>
                </c:pt>
                <c:pt idx="309">
                  <c:v>-51.19</c:v>
                </c:pt>
                <c:pt idx="310">
                  <c:v>-50.19</c:v>
                </c:pt>
                <c:pt idx="311">
                  <c:v>-49.19</c:v>
                </c:pt>
                <c:pt idx="312">
                  <c:v>-48.19</c:v>
                </c:pt>
                <c:pt idx="313">
                  <c:v>-47.19</c:v>
                </c:pt>
                <c:pt idx="314">
                  <c:v>-46.19</c:v>
                </c:pt>
                <c:pt idx="315">
                  <c:v>-45.19</c:v>
                </c:pt>
                <c:pt idx="316">
                  <c:v>-44.19</c:v>
                </c:pt>
                <c:pt idx="317">
                  <c:v>-43.19</c:v>
                </c:pt>
                <c:pt idx="318">
                  <c:v>-42.19</c:v>
                </c:pt>
                <c:pt idx="319">
                  <c:v>-41.19</c:v>
                </c:pt>
                <c:pt idx="320">
                  <c:v>-40.19</c:v>
                </c:pt>
                <c:pt idx="321">
                  <c:v>-39.19</c:v>
                </c:pt>
                <c:pt idx="322">
                  <c:v>-38.19</c:v>
                </c:pt>
                <c:pt idx="323">
                  <c:v>-37.19</c:v>
                </c:pt>
                <c:pt idx="324">
                  <c:v>-36.19</c:v>
                </c:pt>
                <c:pt idx="325">
                  <c:v>-35.19</c:v>
                </c:pt>
                <c:pt idx="326">
                  <c:v>-34.19</c:v>
                </c:pt>
                <c:pt idx="327">
                  <c:v>-33.19</c:v>
                </c:pt>
                <c:pt idx="328">
                  <c:v>-32.19</c:v>
                </c:pt>
                <c:pt idx="329">
                  <c:v>-31.19</c:v>
                </c:pt>
                <c:pt idx="330">
                  <c:v>-30.19</c:v>
                </c:pt>
                <c:pt idx="331">
                  <c:v>-29.19</c:v>
                </c:pt>
                <c:pt idx="332">
                  <c:v>-28.19</c:v>
                </c:pt>
                <c:pt idx="333">
                  <c:v>-27.19</c:v>
                </c:pt>
                <c:pt idx="334">
                  <c:v>-26.19</c:v>
                </c:pt>
                <c:pt idx="335">
                  <c:v>-25.19</c:v>
                </c:pt>
                <c:pt idx="336">
                  <c:v>-24.19</c:v>
                </c:pt>
                <c:pt idx="337">
                  <c:v>-23.19</c:v>
                </c:pt>
                <c:pt idx="338">
                  <c:v>-22.19</c:v>
                </c:pt>
                <c:pt idx="339">
                  <c:v>-21.19</c:v>
                </c:pt>
                <c:pt idx="340">
                  <c:v>-20.190000000000001</c:v>
                </c:pt>
                <c:pt idx="341">
                  <c:v>-19.190000000000001</c:v>
                </c:pt>
                <c:pt idx="342">
                  <c:v>-18.190000000000001</c:v>
                </c:pt>
                <c:pt idx="343">
                  <c:v>-17.190000000000001</c:v>
                </c:pt>
                <c:pt idx="344">
                  <c:v>-16.190000000000001</c:v>
                </c:pt>
                <c:pt idx="345">
                  <c:v>-15.19</c:v>
                </c:pt>
                <c:pt idx="346">
                  <c:v>-14.19</c:v>
                </c:pt>
                <c:pt idx="347">
                  <c:v>-13.19</c:v>
                </c:pt>
                <c:pt idx="348">
                  <c:v>-12.19</c:v>
                </c:pt>
                <c:pt idx="349">
                  <c:v>-11.19</c:v>
                </c:pt>
                <c:pt idx="350">
                  <c:v>-10.19</c:v>
                </c:pt>
                <c:pt idx="351">
                  <c:v>-9.19</c:v>
                </c:pt>
                <c:pt idx="352">
                  <c:v>-8.19</c:v>
                </c:pt>
                <c:pt idx="353">
                  <c:v>-7.19</c:v>
                </c:pt>
                <c:pt idx="354">
                  <c:v>-6.19</c:v>
                </c:pt>
                <c:pt idx="355">
                  <c:v>-5.19</c:v>
                </c:pt>
                <c:pt idx="356">
                  <c:v>-4.1900000000000004</c:v>
                </c:pt>
                <c:pt idx="357">
                  <c:v>-3.19</c:v>
                </c:pt>
                <c:pt idx="358">
                  <c:v>-2.19</c:v>
                </c:pt>
                <c:pt idx="359">
                  <c:v>-1.19</c:v>
                </c:pt>
                <c:pt idx="360">
                  <c:v>-0.19</c:v>
                </c:pt>
                <c:pt idx="361">
                  <c:v>0.81</c:v>
                </c:pt>
                <c:pt idx="362">
                  <c:v>1.81</c:v>
                </c:pt>
                <c:pt idx="363">
                  <c:v>2.81</c:v>
                </c:pt>
                <c:pt idx="364">
                  <c:v>3.81</c:v>
                </c:pt>
                <c:pt idx="365">
                  <c:v>4.8099999999999996</c:v>
                </c:pt>
                <c:pt idx="366">
                  <c:v>5.81</c:v>
                </c:pt>
                <c:pt idx="367">
                  <c:v>6.81</c:v>
                </c:pt>
                <c:pt idx="368">
                  <c:v>7.81</c:v>
                </c:pt>
                <c:pt idx="369">
                  <c:v>8.81</c:v>
                </c:pt>
                <c:pt idx="370">
                  <c:v>9.81</c:v>
                </c:pt>
                <c:pt idx="371">
                  <c:v>10.81</c:v>
                </c:pt>
                <c:pt idx="372">
                  <c:v>11.81</c:v>
                </c:pt>
                <c:pt idx="373">
                  <c:v>12.81</c:v>
                </c:pt>
                <c:pt idx="374">
                  <c:v>13.81</c:v>
                </c:pt>
                <c:pt idx="375">
                  <c:v>14.81</c:v>
                </c:pt>
                <c:pt idx="376">
                  <c:v>15.81</c:v>
                </c:pt>
                <c:pt idx="377">
                  <c:v>16.809999999999999</c:v>
                </c:pt>
                <c:pt idx="378">
                  <c:v>17.809999999999999</c:v>
                </c:pt>
                <c:pt idx="379">
                  <c:v>18.809999999999999</c:v>
                </c:pt>
                <c:pt idx="380">
                  <c:v>19.809999999999999</c:v>
                </c:pt>
                <c:pt idx="381">
                  <c:v>20.81</c:v>
                </c:pt>
                <c:pt idx="382">
                  <c:v>21.81</c:v>
                </c:pt>
                <c:pt idx="383">
                  <c:v>22.81</c:v>
                </c:pt>
                <c:pt idx="384">
                  <c:v>23.81</c:v>
                </c:pt>
                <c:pt idx="385">
                  <c:v>24.81</c:v>
                </c:pt>
                <c:pt idx="386">
                  <c:v>25.81</c:v>
                </c:pt>
                <c:pt idx="387">
                  <c:v>26.81</c:v>
                </c:pt>
                <c:pt idx="388">
                  <c:v>27.81</c:v>
                </c:pt>
                <c:pt idx="389">
                  <c:v>28.81</c:v>
                </c:pt>
                <c:pt idx="390">
                  <c:v>29.81</c:v>
                </c:pt>
                <c:pt idx="391">
                  <c:v>30.81</c:v>
                </c:pt>
                <c:pt idx="392">
                  <c:v>31.81</c:v>
                </c:pt>
                <c:pt idx="393">
                  <c:v>32.81</c:v>
                </c:pt>
                <c:pt idx="394">
                  <c:v>33.81</c:v>
                </c:pt>
                <c:pt idx="395">
                  <c:v>34.81</c:v>
                </c:pt>
                <c:pt idx="396">
                  <c:v>35.81</c:v>
                </c:pt>
                <c:pt idx="397">
                  <c:v>36.81</c:v>
                </c:pt>
                <c:pt idx="398">
                  <c:v>37.81</c:v>
                </c:pt>
                <c:pt idx="399">
                  <c:v>38.81</c:v>
                </c:pt>
                <c:pt idx="400">
                  <c:v>39.81</c:v>
                </c:pt>
                <c:pt idx="401">
                  <c:v>40.81</c:v>
                </c:pt>
                <c:pt idx="402">
                  <c:v>41.81</c:v>
                </c:pt>
                <c:pt idx="403">
                  <c:v>42.81</c:v>
                </c:pt>
                <c:pt idx="404">
                  <c:v>43.81</c:v>
                </c:pt>
                <c:pt idx="405">
                  <c:v>44.81</c:v>
                </c:pt>
                <c:pt idx="406">
                  <c:v>45.81</c:v>
                </c:pt>
                <c:pt idx="407">
                  <c:v>46.81</c:v>
                </c:pt>
                <c:pt idx="408">
                  <c:v>47.81</c:v>
                </c:pt>
                <c:pt idx="409">
                  <c:v>48.81</c:v>
                </c:pt>
                <c:pt idx="410">
                  <c:v>49.81</c:v>
                </c:pt>
                <c:pt idx="411">
                  <c:v>50.81</c:v>
                </c:pt>
                <c:pt idx="412">
                  <c:v>51.81</c:v>
                </c:pt>
                <c:pt idx="413">
                  <c:v>52.81</c:v>
                </c:pt>
                <c:pt idx="414">
                  <c:v>53.81</c:v>
                </c:pt>
                <c:pt idx="415">
                  <c:v>54.81</c:v>
                </c:pt>
                <c:pt idx="416">
                  <c:v>55.81</c:v>
                </c:pt>
                <c:pt idx="417">
                  <c:v>56.81</c:v>
                </c:pt>
                <c:pt idx="418">
                  <c:v>57.81</c:v>
                </c:pt>
                <c:pt idx="419">
                  <c:v>58.81</c:v>
                </c:pt>
                <c:pt idx="420">
                  <c:v>59.81</c:v>
                </c:pt>
                <c:pt idx="421">
                  <c:v>60.81</c:v>
                </c:pt>
                <c:pt idx="422">
                  <c:v>61.81</c:v>
                </c:pt>
                <c:pt idx="423">
                  <c:v>62.81</c:v>
                </c:pt>
                <c:pt idx="424">
                  <c:v>63.81</c:v>
                </c:pt>
                <c:pt idx="425">
                  <c:v>64.81</c:v>
                </c:pt>
                <c:pt idx="426">
                  <c:v>65.81</c:v>
                </c:pt>
                <c:pt idx="427">
                  <c:v>66.81</c:v>
                </c:pt>
                <c:pt idx="428">
                  <c:v>67.81</c:v>
                </c:pt>
                <c:pt idx="429">
                  <c:v>68.81</c:v>
                </c:pt>
                <c:pt idx="430">
                  <c:v>69.81</c:v>
                </c:pt>
                <c:pt idx="431">
                  <c:v>70.81</c:v>
                </c:pt>
                <c:pt idx="432">
                  <c:v>71.81</c:v>
                </c:pt>
                <c:pt idx="433">
                  <c:v>72.81</c:v>
                </c:pt>
                <c:pt idx="434">
                  <c:v>73.81</c:v>
                </c:pt>
                <c:pt idx="435">
                  <c:v>74.81</c:v>
                </c:pt>
                <c:pt idx="436">
                  <c:v>75.81</c:v>
                </c:pt>
                <c:pt idx="437">
                  <c:v>76.81</c:v>
                </c:pt>
                <c:pt idx="438">
                  <c:v>77.81</c:v>
                </c:pt>
                <c:pt idx="439">
                  <c:v>78.81</c:v>
                </c:pt>
                <c:pt idx="440">
                  <c:v>79.81</c:v>
                </c:pt>
                <c:pt idx="441">
                  <c:v>80.81</c:v>
                </c:pt>
                <c:pt idx="442">
                  <c:v>81.81</c:v>
                </c:pt>
                <c:pt idx="443">
                  <c:v>82.81</c:v>
                </c:pt>
                <c:pt idx="444">
                  <c:v>83.81</c:v>
                </c:pt>
                <c:pt idx="445">
                  <c:v>84.81</c:v>
                </c:pt>
                <c:pt idx="446">
                  <c:v>85.81</c:v>
                </c:pt>
                <c:pt idx="447">
                  <c:v>86.81</c:v>
                </c:pt>
                <c:pt idx="448">
                  <c:v>87.81</c:v>
                </c:pt>
                <c:pt idx="449">
                  <c:v>88.81</c:v>
                </c:pt>
                <c:pt idx="450">
                  <c:v>89.81</c:v>
                </c:pt>
                <c:pt idx="451">
                  <c:v>90.81</c:v>
                </c:pt>
                <c:pt idx="452">
                  <c:v>91.81</c:v>
                </c:pt>
                <c:pt idx="453">
                  <c:v>92.81</c:v>
                </c:pt>
                <c:pt idx="454">
                  <c:v>93.81</c:v>
                </c:pt>
                <c:pt idx="455">
                  <c:v>94.81</c:v>
                </c:pt>
                <c:pt idx="456">
                  <c:v>95.81</c:v>
                </c:pt>
                <c:pt idx="457">
                  <c:v>96.81</c:v>
                </c:pt>
                <c:pt idx="458">
                  <c:v>97.81</c:v>
                </c:pt>
                <c:pt idx="459">
                  <c:v>98.81</c:v>
                </c:pt>
                <c:pt idx="460">
                  <c:v>99.81</c:v>
                </c:pt>
                <c:pt idx="461">
                  <c:v>100.81</c:v>
                </c:pt>
                <c:pt idx="462">
                  <c:v>101.81</c:v>
                </c:pt>
                <c:pt idx="463">
                  <c:v>102.81</c:v>
                </c:pt>
                <c:pt idx="464">
                  <c:v>103.81</c:v>
                </c:pt>
                <c:pt idx="465">
                  <c:v>104.81</c:v>
                </c:pt>
                <c:pt idx="466">
                  <c:v>105.81</c:v>
                </c:pt>
                <c:pt idx="467">
                  <c:v>106.81</c:v>
                </c:pt>
                <c:pt idx="468">
                  <c:v>107.81</c:v>
                </c:pt>
                <c:pt idx="469">
                  <c:v>108.81</c:v>
                </c:pt>
                <c:pt idx="470">
                  <c:v>109.81</c:v>
                </c:pt>
                <c:pt idx="471">
                  <c:v>110.81</c:v>
                </c:pt>
                <c:pt idx="472">
                  <c:v>111.81</c:v>
                </c:pt>
                <c:pt idx="473">
                  <c:v>112.81</c:v>
                </c:pt>
                <c:pt idx="474">
                  <c:v>113.81</c:v>
                </c:pt>
                <c:pt idx="475">
                  <c:v>114.81</c:v>
                </c:pt>
                <c:pt idx="476">
                  <c:v>115.81</c:v>
                </c:pt>
                <c:pt idx="477">
                  <c:v>116.81</c:v>
                </c:pt>
                <c:pt idx="478">
                  <c:v>117.81</c:v>
                </c:pt>
                <c:pt idx="479">
                  <c:v>118.81</c:v>
                </c:pt>
                <c:pt idx="480">
                  <c:v>119.81</c:v>
                </c:pt>
                <c:pt idx="481">
                  <c:v>120.81</c:v>
                </c:pt>
                <c:pt idx="482">
                  <c:v>121.81</c:v>
                </c:pt>
                <c:pt idx="483">
                  <c:v>122.81</c:v>
                </c:pt>
                <c:pt idx="484">
                  <c:v>123.81</c:v>
                </c:pt>
                <c:pt idx="485">
                  <c:v>124.81</c:v>
                </c:pt>
                <c:pt idx="486">
                  <c:v>125.81</c:v>
                </c:pt>
                <c:pt idx="487">
                  <c:v>126.81</c:v>
                </c:pt>
                <c:pt idx="488">
                  <c:v>127.81</c:v>
                </c:pt>
                <c:pt idx="489">
                  <c:v>128.81</c:v>
                </c:pt>
                <c:pt idx="490">
                  <c:v>129.81</c:v>
                </c:pt>
                <c:pt idx="491">
                  <c:v>130.81</c:v>
                </c:pt>
                <c:pt idx="492">
                  <c:v>131.81</c:v>
                </c:pt>
                <c:pt idx="493">
                  <c:v>132.81</c:v>
                </c:pt>
                <c:pt idx="494">
                  <c:v>133.81</c:v>
                </c:pt>
                <c:pt idx="495">
                  <c:v>134.81</c:v>
                </c:pt>
                <c:pt idx="496">
                  <c:v>135.81</c:v>
                </c:pt>
                <c:pt idx="497">
                  <c:v>136.81</c:v>
                </c:pt>
                <c:pt idx="498">
                  <c:v>137.81</c:v>
                </c:pt>
                <c:pt idx="499">
                  <c:v>138.81</c:v>
                </c:pt>
                <c:pt idx="500">
                  <c:v>139.81</c:v>
                </c:pt>
                <c:pt idx="501">
                  <c:v>140.81</c:v>
                </c:pt>
                <c:pt idx="502">
                  <c:v>141.81</c:v>
                </c:pt>
                <c:pt idx="503">
                  <c:v>142.81</c:v>
                </c:pt>
                <c:pt idx="504">
                  <c:v>143.81</c:v>
                </c:pt>
                <c:pt idx="505">
                  <c:v>144.81</c:v>
                </c:pt>
                <c:pt idx="506">
                  <c:v>145.81</c:v>
                </c:pt>
                <c:pt idx="507">
                  <c:v>146.81</c:v>
                </c:pt>
                <c:pt idx="508">
                  <c:v>147.81</c:v>
                </c:pt>
                <c:pt idx="509">
                  <c:v>148.81</c:v>
                </c:pt>
                <c:pt idx="510">
                  <c:v>149.81</c:v>
                </c:pt>
                <c:pt idx="511">
                  <c:v>150.81</c:v>
                </c:pt>
                <c:pt idx="512">
                  <c:v>151.81</c:v>
                </c:pt>
                <c:pt idx="513">
                  <c:v>152.81</c:v>
                </c:pt>
                <c:pt idx="514">
                  <c:v>153.81</c:v>
                </c:pt>
                <c:pt idx="515">
                  <c:v>154.81</c:v>
                </c:pt>
                <c:pt idx="516">
                  <c:v>155.81</c:v>
                </c:pt>
                <c:pt idx="517">
                  <c:v>156.81</c:v>
                </c:pt>
                <c:pt idx="518">
                  <c:v>157.81</c:v>
                </c:pt>
                <c:pt idx="519">
                  <c:v>158.81</c:v>
                </c:pt>
                <c:pt idx="520">
                  <c:v>159.81</c:v>
                </c:pt>
                <c:pt idx="521">
                  <c:v>160.81</c:v>
                </c:pt>
                <c:pt idx="522">
                  <c:v>161.81</c:v>
                </c:pt>
                <c:pt idx="523">
                  <c:v>162.81</c:v>
                </c:pt>
                <c:pt idx="524">
                  <c:v>163.81</c:v>
                </c:pt>
                <c:pt idx="525">
                  <c:v>164.81</c:v>
                </c:pt>
                <c:pt idx="526">
                  <c:v>165.81</c:v>
                </c:pt>
                <c:pt idx="527">
                  <c:v>166.81</c:v>
                </c:pt>
                <c:pt idx="528">
                  <c:v>167.81</c:v>
                </c:pt>
                <c:pt idx="529">
                  <c:v>168.81</c:v>
                </c:pt>
                <c:pt idx="530">
                  <c:v>169.81</c:v>
                </c:pt>
                <c:pt idx="531">
                  <c:v>170.81</c:v>
                </c:pt>
                <c:pt idx="532">
                  <c:v>171.81</c:v>
                </c:pt>
                <c:pt idx="533">
                  <c:v>172.81</c:v>
                </c:pt>
                <c:pt idx="534">
                  <c:v>173.81</c:v>
                </c:pt>
                <c:pt idx="535">
                  <c:v>174.81</c:v>
                </c:pt>
                <c:pt idx="536">
                  <c:v>175.81</c:v>
                </c:pt>
                <c:pt idx="537">
                  <c:v>176.81</c:v>
                </c:pt>
                <c:pt idx="538">
                  <c:v>177.81</c:v>
                </c:pt>
                <c:pt idx="539">
                  <c:v>178.81</c:v>
                </c:pt>
                <c:pt idx="540">
                  <c:v>179.81</c:v>
                </c:pt>
                <c:pt idx="541">
                  <c:v>180.81</c:v>
                </c:pt>
                <c:pt idx="542">
                  <c:v>181.81</c:v>
                </c:pt>
                <c:pt idx="543">
                  <c:v>182.81</c:v>
                </c:pt>
                <c:pt idx="544">
                  <c:v>183.81</c:v>
                </c:pt>
                <c:pt idx="545">
                  <c:v>184.81</c:v>
                </c:pt>
                <c:pt idx="546">
                  <c:v>185.81</c:v>
                </c:pt>
                <c:pt idx="547">
                  <c:v>186.81</c:v>
                </c:pt>
                <c:pt idx="548">
                  <c:v>187.81</c:v>
                </c:pt>
                <c:pt idx="549">
                  <c:v>188.81</c:v>
                </c:pt>
                <c:pt idx="550">
                  <c:v>189.81</c:v>
                </c:pt>
                <c:pt idx="551">
                  <c:v>190.81</c:v>
                </c:pt>
                <c:pt idx="552">
                  <c:v>191.81</c:v>
                </c:pt>
                <c:pt idx="553">
                  <c:v>192.81</c:v>
                </c:pt>
                <c:pt idx="554">
                  <c:v>193.81</c:v>
                </c:pt>
                <c:pt idx="555">
                  <c:v>194.81</c:v>
                </c:pt>
                <c:pt idx="556">
                  <c:v>195.81</c:v>
                </c:pt>
                <c:pt idx="557">
                  <c:v>196.81</c:v>
                </c:pt>
                <c:pt idx="558">
                  <c:v>197.81</c:v>
                </c:pt>
                <c:pt idx="559">
                  <c:v>198.81</c:v>
                </c:pt>
                <c:pt idx="560">
                  <c:v>199.81</c:v>
                </c:pt>
                <c:pt idx="561">
                  <c:v>200.81</c:v>
                </c:pt>
                <c:pt idx="562">
                  <c:v>201.81</c:v>
                </c:pt>
                <c:pt idx="563">
                  <c:v>202.81</c:v>
                </c:pt>
                <c:pt idx="564">
                  <c:v>203.81</c:v>
                </c:pt>
                <c:pt idx="565">
                  <c:v>204.81</c:v>
                </c:pt>
                <c:pt idx="566">
                  <c:v>205.81</c:v>
                </c:pt>
                <c:pt idx="567">
                  <c:v>206.81</c:v>
                </c:pt>
                <c:pt idx="568">
                  <c:v>207.81</c:v>
                </c:pt>
                <c:pt idx="569">
                  <c:v>208.81</c:v>
                </c:pt>
                <c:pt idx="570">
                  <c:v>209.81</c:v>
                </c:pt>
                <c:pt idx="571">
                  <c:v>210.81</c:v>
                </c:pt>
                <c:pt idx="572">
                  <c:v>211.81</c:v>
                </c:pt>
                <c:pt idx="573">
                  <c:v>212.81</c:v>
                </c:pt>
                <c:pt idx="574">
                  <c:v>213.81</c:v>
                </c:pt>
                <c:pt idx="575">
                  <c:v>214.81</c:v>
                </c:pt>
                <c:pt idx="576">
                  <c:v>215.81</c:v>
                </c:pt>
                <c:pt idx="577">
                  <c:v>216.81</c:v>
                </c:pt>
                <c:pt idx="578">
                  <c:v>217.81</c:v>
                </c:pt>
                <c:pt idx="579">
                  <c:v>218.81</c:v>
                </c:pt>
                <c:pt idx="580">
                  <c:v>219.81</c:v>
                </c:pt>
                <c:pt idx="581">
                  <c:v>220.81</c:v>
                </c:pt>
                <c:pt idx="582">
                  <c:v>221.81</c:v>
                </c:pt>
                <c:pt idx="583">
                  <c:v>222.81</c:v>
                </c:pt>
                <c:pt idx="584">
                  <c:v>223.81</c:v>
                </c:pt>
                <c:pt idx="585">
                  <c:v>224.81</c:v>
                </c:pt>
                <c:pt idx="586">
                  <c:v>225.81</c:v>
                </c:pt>
                <c:pt idx="587">
                  <c:v>226.81</c:v>
                </c:pt>
                <c:pt idx="588">
                  <c:v>227.81</c:v>
                </c:pt>
                <c:pt idx="589">
                  <c:v>228.81</c:v>
                </c:pt>
                <c:pt idx="590">
                  <c:v>229.81</c:v>
                </c:pt>
                <c:pt idx="591">
                  <c:v>230.81</c:v>
                </c:pt>
                <c:pt idx="592">
                  <c:v>231.81</c:v>
                </c:pt>
                <c:pt idx="593">
                  <c:v>232.81</c:v>
                </c:pt>
                <c:pt idx="594">
                  <c:v>233.81</c:v>
                </c:pt>
                <c:pt idx="595">
                  <c:v>234.81</c:v>
                </c:pt>
                <c:pt idx="596">
                  <c:v>235.81</c:v>
                </c:pt>
                <c:pt idx="597">
                  <c:v>236.81</c:v>
                </c:pt>
                <c:pt idx="598">
                  <c:v>237.81</c:v>
                </c:pt>
                <c:pt idx="599">
                  <c:v>238.81</c:v>
                </c:pt>
                <c:pt idx="600">
                  <c:v>239.81</c:v>
                </c:pt>
                <c:pt idx="601">
                  <c:v>240.81</c:v>
                </c:pt>
                <c:pt idx="602">
                  <c:v>241.81</c:v>
                </c:pt>
                <c:pt idx="603">
                  <c:v>242.81</c:v>
                </c:pt>
                <c:pt idx="604">
                  <c:v>243.81</c:v>
                </c:pt>
                <c:pt idx="605">
                  <c:v>244.81</c:v>
                </c:pt>
                <c:pt idx="606">
                  <c:v>245.81</c:v>
                </c:pt>
                <c:pt idx="607">
                  <c:v>246.81</c:v>
                </c:pt>
                <c:pt idx="608">
                  <c:v>247.81</c:v>
                </c:pt>
                <c:pt idx="609">
                  <c:v>248.81</c:v>
                </c:pt>
                <c:pt idx="610">
                  <c:v>249.81</c:v>
                </c:pt>
                <c:pt idx="611">
                  <c:v>250.81</c:v>
                </c:pt>
                <c:pt idx="612">
                  <c:v>251.81</c:v>
                </c:pt>
                <c:pt idx="613">
                  <c:v>252.81</c:v>
                </c:pt>
                <c:pt idx="614">
                  <c:v>253.81</c:v>
                </c:pt>
                <c:pt idx="615">
                  <c:v>254.81</c:v>
                </c:pt>
                <c:pt idx="616">
                  <c:v>255.81</c:v>
                </c:pt>
                <c:pt idx="617">
                  <c:v>256.81</c:v>
                </c:pt>
                <c:pt idx="618">
                  <c:v>257.81</c:v>
                </c:pt>
                <c:pt idx="619">
                  <c:v>258.81</c:v>
                </c:pt>
                <c:pt idx="620">
                  <c:v>259.81</c:v>
                </c:pt>
                <c:pt idx="621">
                  <c:v>260.81</c:v>
                </c:pt>
                <c:pt idx="622">
                  <c:v>261.81</c:v>
                </c:pt>
                <c:pt idx="623">
                  <c:v>262.81</c:v>
                </c:pt>
                <c:pt idx="624">
                  <c:v>263.81</c:v>
                </c:pt>
                <c:pt idx="625">
                  <c:v>264.81</c:v>
                </c:pt>
                <c:pt idx="626">
                  <c:v>265.81</c:v>
                </c:pt>
                <c:pt idx="627">
                  <c:v>266.81</c:v>
                </c:pt>
                <c:pt idx="628">
                  <c:v>267.81</c:v>
                </c:pt>
                <c:pt idx="629">
                  <c:v>268.81</c:v>
                </c:pt>
                <c:pt idx="630">
                  <c:v>269.81</c:v>
                </c:pt>
                <c:pt idx="631">
                  <c:v>270.81</c:v>
                </c:pt>
                <c:pt idx="632">
                  <c:v>271.81</c:v>
                </c:pt>
                <c:pt idx="633">
                  <c:v>272.81</c:v>
                </c:pt>
                <c:pt idx="634">
                  <c:v>273.81</c:v>
                </c:pt>
                <c:pt idx="635">
                  <c:v>274.81</c:v>
                </c:pt>
                <c:pt idx="636">
                  <c:v>275.81</c:v>
                </c:pt>
                <c:pt idx="637">
                  <c:v>276.81</c:v>
                </c:pt>
                <c:pt idx="638">
                  <c:v>277.81</c:v>
                </c:pt>
                <c:pt idx="639">
                  <c:v>278.81</c:v>
                </c:pt>
                <c:pt idx="640">
                  <c:v>279.81</c:v>
                </c:pt>
                <c:pt idx="641">
                  <c:v>280.81</c:v>
                </c:pt>
                <c:pt idx="642">
                  <c:v>281.81</c:v>
                </c:pt>
                <c:pt idx="643">
                  <c:v>282.81</c:v>
                </c:pt>
                <c:pt idx="644">
                  <c:v>283.81</c:v>
                </c:pt>
                <c:pt idx="645">
                  <c:v>284.81</c:v>
                </c:pt>
                <c:pt idx="646">
                  <c:v>285.81</c:v>
                </c:pt>
                <c:pt idx="647">
                  <c:v>286.81</c:v>
                </c:pt>
                <c:pt idx="648">
                  <c:v>287.81</c:v>
                </c:pt>
                <c:pt idx="649">
                  <c:v>288.81</c:v>
                </c:pt>
                <c:pt idx="650">
                  <c:v>289.81</c:v>
                </c:pt>
                <c:pt idx="651">
                  <c:v>290.81</c:v>
                </c:pt>
                <c:pt idx="652">
                  <c:v>291.81</c:v>
                </c:pt>
                <c:pt idx="653">
                  <c:v>292.81</c:v>
                </c:pt>
                <c:pt idx="654">
                  <c:v>293.81</c:v>
                </c:pt>
                <c:pt idx="655">
                  <c:v>294.81</c:v>
                </c:pt>
                <c:pt idx="656">
                  <c:v>295.81</c:v>
                </c:pt>
                <c:pt idx="657">
                  <c:v>296.81</c:v>
                </c:pt>
                <c:pt idx="658">
                  <c:v>297.81</c:v>
                </c:pt>
                <c:pt idx="659">
                  <c:v>298.81</c:v>
                </c:pt>
                <c:pt idx="660">
                  <c:v>299.81</c:v>
                </c:pt>
                <c:pt idx="661">
                  <c:v>300.81</c:v>
                </c:pt>
                <c:pt idx="662">
                  <c:v>301.81</c:v>
                </c:pt>
                <c:pt idx="663">
                  <c:v>302.81</c:v>
                </c:pt>
                <c:pt idx="664">
                  <c:v>303.81</c:v>
                </c:pt>
                <c:pt idx="665">
                  <c:v>304.81</c:v>
                </c:pt>
                <c:pt idx="666">
                  <c:v>305.81</c:v>
                </c:pt>
                <c:pt idx="667">
                  <c:v>306.81</c:v>
                </c:pt>
                <c:pt idx="668">
                  <c:v>307.81</c:v>
                </c:pt>
                <c:pt idx="669">
                  <c:v>308.81</c:v>
                </c:pt>
                <c:pt idx="670">
                  <c:v>309.81</c:v>
                </c:pt>
                <c:pt idx="671">
                  <c:v>310.81</c:v>
                </c:pt>
                <c:pt idx="672">
                  <c:v>311.81</c:v>
                </c:pt>
                <c:pt idx="673">
                  <c:v>312.81</c:v>
                </c:pt>
                <c:pt idx="674">
                  <c:v>313.81</c:v>
                </c:pt>
                <c:pt idx="675">
                  <c:v>314.81</c:v>
                </c:pt>
                <c:pt idx="676">
                  <c:v>315.81</c:v>
                </c:pt>
                <c:pt idx="677">
                  <c:v>316.81</c:v>
                </c:pt>
                <c:pt idx="678">
                  <c:v>317.81</c:v>
                </c:pt>
                <c:pt idx="679">
                  <c:v>318.81</c:v>
                </c:pt>
                <c:pt idx="680">
                  <c:v>319.81</c:v>
                </c:pt>
                <c:pt idx="681">
                  <c:v>320.81</c:v>
                </c:pt>
                <c:pt idx="682">
                  <c:v>321.81</c:v>
                </c:pt>
                <c:pt idx="683">
                  <c:v>322.81</c:v>
                </c:pt>
                <c:pt idx="684">
                  <c:v>323.81</c:v>
                </c:pt>
                <c:pt idx="685">
                  <c:v>324.81</c:v>
                </c:pt>
                <c:pt idx="686">
                  <c:v>325.81</c:v>
                </c:pt>
                <c:pt idx="687">
                  <c:v>326.81</c:v>
                </c:pt>
                <c:pt idx="688">
                  <c:v>327.81</c:v>
                </c:pt>
                <c:pt idx="689">
                  <c:v>328.81</c:v>
                </c:pt>
                <c:pt idx="690">
                  <c:v>329.81</c:v>
                </c:pt>
                <c:pt idx="691">
                  <c:v>330.81</c:v>
                </c:pt>
                <c:pt idx="692">
                  <c:v>331.81</c:v>
                </c:pt>
                <c:pt idx="693">
                  <c:v>332.81</c:v>
                </c:pt>
                <c:pt idx="694">
                  <c:v>333.81</c:v>
                </c:pt>
                <c:pt idx="695">
                  <c:v>334.81</c:v>
                </c:pt>
                <c:pt idx="696">
                  <c:v>335.81</c:v>
                </c:pt>
                <c:pt idx="697">
                  <c:v>336.81</c:v>
                </c:pt>
                <c:pt idx="698">
                  <c:v>337.81</c:v>
                </c:pt>
                <c:pt idx="699">
                  <c:v>338.81</c:v>
                </c:pt>
                <c:pt idx="700">
                  <c:v>339.81</c:v>
                </c:pt>
                <c:pt idx="701">
                  <c:v>340.81</c:v>
                </c:pt>
                <c:pt idx="702">
                  <c:v>341.81</c:v>
                </c:pt>
                <c:pt idx="703">
                  <c:v>342.81</c:v>
                </c:pt>
                <c:pt idx="704">
                  <c:v>343.81</c:v>
                </c:pt>
                <c:pt idx="705">
                  <c:v>344.81</c:v>
                </c:pt>
                <c:pt idx="706">
                  <c:v>345.81</c:v>
                </c:pt>
                <c:pt idx="707">
                  <c:v>346.81</c:v>
                </c:pt>
                <c:pt idx="708">
                  <c:v>347.81</c:v>
                </c:pt>
                <c:pt idx="709">
                  <c:v>348.81</c:v>
                </c:pt>
                <c:pt idx="710">
                  <c:v>349.81</c:v>
                </c:pt>
                <c:pt idx="711">
                  <c:v>350.81</c:v>
                </c:pt>
                <c:pt idx="712">
                  <c:v>351.81</c:v>
                </c:pt>
                <c:pt idx="713">
                  <c:v>352.81</c:v>
                </c:pt>
                <c:pt idx="714">
                  <c:v>353.81</c:v>
                </c:pt>
                <c:pt idx="715">
                  <c:v>354.81</c:v>
                </c:pt>
                <c:pt idx="716">
                  <c:v>355.81</c:v>
                </c:pt>
                <c:pt idx="717">
                  <c:v>356.81</c:v>
                </c:pt>
                <c:pt idx="718">
                  <c:v>357.81</c:v>
                </c:pt>
                <c:pt idx="719">
                  <c:v>358.81</c:v>
                </c:pt>
              </c:numCache>
              <c:extLst xmlns:c15="http://schemas.microsoft.com/office/drawing/2012/chart"/>
            </c:numRef>
          </c:xVal>
          <c:yVal>
            <c:numRef>
              <c:f>'Data Task 1'!$AA$12:$AA$731</c:f>
              <c:numCache>
                <c:formatCode>0.00</c:formatCode>
                <c:ptCount val="720"/>
                <c:pt idx="0">
                  <c:v>0.88548700000000002</c:v>
                </c:pt>
                <c:pt idx="1">
                  <c:v>0.80415300000000001</c:v>
                </c:pt>
                <c:pt idx="2">
                  <c:v>0.76894099999999999</c:v>
                </c:pt>
                <c:pt idx="3">
                  <c:v>0.77393200000000006</c:v>
                </c:pt>
                <c:pt idx="4">
                  <c:v>0.80600899999999998</c:v>
                </c:pt>
                <c:pt idx="5">
                  <c:v>0.81140100000000004</c:v>
                </c:pt>
                <c:pt idx="6">
                  <c:v>0.79815900000000006</c:v>
                </c:pt>
                <c:pt idx="7">
                  <c:v>0.77215100000000003</c:v>
                </c:pt>
                <c:pt idx="8">
                  <c:v>0.78900499999999996</c:v>
                </c:pt>
                <c:pt idx="9">
                  <c:v>0.80774000000000001</c:v>
                </c:pt>
                <c:pt idx="10">
                  <c:v>0.82283799999999996</c:v>
                </c:pt>
                <c:pt idx="11">
                  <c:v>0.798184</c:v>
                </c:pt>
                <c:pt idx="12">
                  <c:v>0.74105200000000004</c:v>
                </c:pt>
                <c:pt idx="13">
                  <c:v>0.76470199999999999</c:v>
                </c:pt>
                <c:pt idx="14">
                  <c:v>0.76302199999999998</c:v>
                </c:pt>
                <c:pt idx="15">
                  <c:v>0.82511999999999996</c:v>
                </c:pt>
                <c:pt idx="16">
                  <c:v>0.81564000000000003</c:v>
                </c:pt>
                <c:pt idx="17">
                  <c:v>0.78998299999999999</c:v>
                </c:pt>
                <c:pt idx="18">
                  <c:v>0.74478899999999992</c:v>
                </c:pt>
                <c:pt idx="19">
                  <c:v>0.82950900000000005</c:v>
                </c:pt>
                <c:pt idx="20">
                  <c:v>0.79264100000000004</c:v>
                </c:pt>
                <c:pt idx="21">
                  <c:v>0.755799</c:v>
                </c:pt>
                <c:pt idx="22">
                  <c:v>0.74060100000000006</c:v>
                </c:pt>
                <c:pt idx="23">
                  <c:v>0.77453400000000006</c:v>
                </c:pt>
                <c:pt idx="24">
                  <c:v>0.76550499999999999</c:v>
                </c:pt>
                <c:pt idx="25">
                  <c:v>0.66177399999999997</c:v>
                </c:pt>
                <c:pt idx="26">
                  <c:v>0.81714500000000001</c:v>
                </c:pt>
                <c:pt idx="27">
                  <c:v>0.84927200000000003</c:v>
                </c:pt>
                <c:pt idx="28">
                  <c:v>0.79324300000000003</c:v>
                </c:pt>
                <c:pt idx="29">
                  <c:v>0.737842</c:v>
                </c:pt>
                <c:pt idx="30">
                  <c:v>0.78203299999999998</c:v>
                </c:pt>
                <c:pt idx="31">
                  <c:v>0.71253600000000006</c:v>
                </c:pt>
                <c:pt idx="32">
                  <c:v>0.72545199999999999</c:v>
                </c:pt>
                <c:pt idx="33">
                  <c:v>0.74973000000000001</c:v>
                </c:pt>
                <c:pt idx="34">
                  <c:v>0.68527399999999994</c:v>
                </c:pt>
                <c:pt idx="35">
                  <c:v>0.71243600000000007</c:v>
                </c:pt>
                <c:pt idx="36">
                  <c:v>0.79264100000000004</c:v>
                </c:pt>
                <c:pt idx="37">
                  <c:v>0.65507800000000005</c:v>
                </c:pt>
                <c:pt idx="38">
                  <c:v>0.76116600000000001</c:v>
                </c:pt>
                <c:pt idx="39">
                  <c:v>0.744062</c:v>
                </c:pt>
                <c:pt idx="40">
                  <c:v>0.678678</c:v>
                </c:pt>
                <c:pt idx="41">
                  <c:v>0.651918</c:v>
                </c:pt>
                <c:pt idx="42">
                  <c:v>0.76322299999999998</c:v>
                </c:pt>
                <c:pt idx="43">
                  <c:v>0.63957900000000001</c:v>
                </c:pt>
                <c:pt idx="44">
                  <c:v>0.72826100000000005</c:v>
                </c:pt>
                <c:pt idx="45">
                  <c:v>0.70277999999999996</c:v>
                </c:pt>
                <c:pt idx="46">
                  <c:v>0.62744</c:v>
                </c:pt>
                <c:pt idx="47">
                  <c:v>0.62902000000000002</c:v>
                </c:pt>
                <c:pt idx="48">
                  <c:v>0.67255900000000002</c:v>
                </c:pt>
                <c:pt idx="49">
                  <c:v>0.70854799999999996</c:v>
                </c:pt>
                <c:pt idx="50">
                  <c:v>0.71035399999999993</c:v>
                </c:pt>
                <c:pt idx="51">
                  <c:v>0.66882200000000003</c:v>
                </c:pt>
                <c:pt idx="52">
                  <c:v>0.66842099999999993</c:v>
                </c:pt>
                <c:pt idx="53">
                  <c:v>0.65126600000000001</c:v>
                </c:pt>
                <c:pt idx="54">
                  <c:v>0.66337899999999994</c:v>
                </c:pt>
                <c:pt idx="55">
                  <c:v>0.65415000000000001</c:v>
                </c:pt>
                <c:pt idx="56">
                  <c:v>0.64793000000000001</c:v>
                </c:pt>
                <c:pt idx="57">
                  <c:v>0.61467399999999994</c:v>
                </c:pt>
                <c:pt idx="58">
                  <c:v>0.637096</c:v>
                </c:pt>
                <c:pt idx="59">
                  <c:v>0.65961700000000001</c:v>
                </c:pt>
                <c:pt idx="60">
                  <c:v>0.61384700000000003</c:v>
                </c:pt>
                <c:pt idx="61">
                  <c:v>0.57928599999999997</c:v>
                </c:pt>
                <c:pt idx="62">
                  <c:v>0.57946199999999992</c:v>
                </c:pt>
                <c:pt idx="63">
                  <c:v>0.56295899999999999</c:v>
                </c:pt>
                <c:pt idx="64">
                  <c:v>0.60025299999999993</c:v>
                </c:pt>
                <c:pt idx="65">
                  <c:v>0.599074</c:v>
                </c:pt>
                <c:pt idx="66">
                  <c:v>0.57168700000000006</c:v>
                </c:pt>
                <c:pt idx="67">
                  <c:v>0.58259700000000003</c:v>
                </c:pt>
                <c:pt idx="68">
                  <c:v>0.62999800000000006</c:v>
                </c:pt>
                <c:pt idx="69">
                  <c:v>0.63905199999999995</c:v>
                </c:pt>
                <c:pt idx="70">
                  <c:v>0.60863</c:v>
                </c:pt>
                <c:pt idx="71">
                  <c:v>0.59109900000000004</c:v>
                </c:pt>
                <c:pt idx="72">
                  <c:v>0.60496799999999995</c:v>
                </c:pt>
                <c:pt idx="73">
                  <c:v>0.59027099999999999</c:v>
                </c:pt>
                <c:pt idx="74">
                  <c:v>0.58079100000000006</c:v>
                </c:pt>
                <c:pt idx="75">
                  <c:v>0.59739399999999998</c:v>
                </c:pt>
                <c:pt idx="76">
                  <c:v>0.57138599999999995</c:v>
                </c:pt>
                <c:pt idx="77">
                  <c:v>0.58854099999999998</c:v>
                </c:pt>
                <c:pt idx="78">
                  <c:v>0.60128199999999998</c:v>
                </c:pt>
                <c:pt idx="79">
                  <c:v>0.59752000000000005</c:v>
                </c:pt>
                <c:pt idx="80">
                  <c:v>0.58382599999999996</c:v>
                </c:pt>
                <c:pt idx="81">
                  <c:v>0.57622700000000004</c:v>
                </c:pt>
                <c:pt idx="82">
                  <c:v>0.47961900000000002</c:v>
                </c:pt>
                <c:pt idx="83">
                  <c:v>0.56985599999999992</c:v>
                </c:pt>
                <c:pt idx="84">
                  <c:v>0.54189200000000004</c:v>
                </c:pt>
                <c:pt idx="85">
                  <c:v>0.58934299999999995</c:v>
                </c:pt>
                <c:pt idx="86">
                  <c:v>0.61530099999999999</c:v>
                </c:pt>
                <c:pt idx="87">
                  <c:v>0.59245300000000001</c:v>
                </c:pt>
                <c:pt idx="88">
                  <c:v>0.67158099999999998</c:v>
                </c:pt>
                <c:pt idx="89">
                  <c:v>0.59666700000000006</c:v>
                </c:pt>
                <c:pt idx="90">
                  <c:v>0.61379600000000001</c:v>
                </c:pt>
                <c:pt idx="91">
                  <c:v>0.60175800000000002</c:v>
                </c:pt>
                <c:pt idx="92">
                  <c:v>0.523509</c:v>
                </c:pt>
                <c:pt idx="93">
                  <c:v>0.58668500000000001</c:v>
                </c:pt>
                <c:pt idx="94">
                  <c:v>0.63368500000000005</c:v>
                </c:pt>
                <c:pt idx="95">
                  <c:v>0.68038399999999999</c:v>
                </c:pt>
                <c:pt idx="96">
                  <c:v>0.57256499999999999</c:v>
                </c:pt>
                <c:pt idx="97">
                  <c:v>0.62703900000000001</c:v>
                </c:pt>
                <c:pt idx="98">
                  <c:v>0.67697300000000005</c:v>
                </c:pt>
                <c:pt idx="99">
                  <c:v>0.562056</c:v>
                </c:pt>
                <c:pt idx="100">
                  <c:v>0.64103299999999996</c:v>
                </c:pt>
                <c:pt idx="101">
                  <c:v>0.60556999999999994</c:v>
                </c:pt>
                <c:pt idx="102">
                  <c:v>0.60123100000000007</c:v>
                </c:pt>
                <c:pt idx="103">
                  <c:v>0.59691800000000006</c:v>
                </c:pt>
                <c:pt idx="104">
                  <c:v>0.57805799999999996</c:v>
                </c:pt>
                <c:pt idx="105">
                  <c:v>0.54495199999999999</c:v>
                </c:pt>
                <c:pt idx="106">
                  <c:v>0.57712999999999992</c:v>
                </c:pt>
                <c:pt idx="107">
                  <c:v>0.58269700000000002</c:v>
                </c:pt>
                <c:pt idx="108">
                  <c:v>0.54294599999999993</c:v>
                </c:pt>
                <c:pt idx="109">
                  <c:v>0.61632900000000002</c:v>
                </c:pt>
                <c:pt idx="110">
                  <c:v>0.52586599999999994</c:v>
                </c:pt>
                <c:pt idx="111">
                  <c:v>0.63862600000000003</c:v>
                </c:pt>
                <c:pt idx="112">
                  <c:v>0.57700400000000007</c:v>
                </c:pt>
                <c:pt idx="113">
                  <c:v>0.468333</c:v>
                </c:pt>
                <c:pt idx="114">
                  <c:v>0.54457599999999995</c:v>
                </c:pt>
                <c:pt idx="115">
                  <c:v>0.57291599999999998</c:v>
                </c:pt>
                <c:pt idx="116">
                  <c:v>0.65264499999999992</c:v>
                </c:pt>
                <c:pt idx="117">
                  <c:v>0.58929300000000007</c:v>
                </c:pt>
                <c:pt idx="118">
                  <c:v>0.58620800000000006</c:v>
                </c:pt>
                <c:pt idx="119">
                  <c:v>0.67539300000000002</c:v>
                </c:pt>
                <c:pt idx="120">
                  <c:v>0.63646899999999995</c:v>
                </c:pt>
                <c:pt idx="121">
                  <c:v>0.61377100000000007</c:v>
                </c:pt>
                <c:pt idx="122">
                  <c:v>0.70561399999999996</c:v>
                </c:pt>
                <c:pt idx="123">
                  <c:v>0.62049299999999996</c:v>
                </c:pt>
                <c:pt idx="124">
                  <c:v>0.57311699999999999</c:v>
                </c:pt>
                <c:pt idx="125">
                  <c:v>0.64198599999999995</c:v>
                </c:pt>
                <c:pt idx="126">
                  <c:v>0.709426</c:v>
                </c:pt>
                <c:pt idx="127">
                  <c:v>0.61823600000000001</c:v>
                </c:pt>
                <c:pt idx="128">
                  <c:v>0.66250199999999992</c:v>
                </c:pt>
                <c:pt idx="129">
                  <c:v>0.62939600000000007</c:v>
                </c:pt>
                <c:pt idx="130">
                  <c:v>0.62232399999999999</c:v>
                </c:pt>
                <c:pt idx="131">
                  <c:v>0.67571899999999996</c:v>
                </c:pt>
                <c:pt idx="132">
                  <c:v>0.68356899999999998</c:v>
                </c:pt>
                <c:pt idx="133">
                  <c:v>0.753166</c:v>
                </c:pt>
                <c:pt idx="134">
                  <c:v>0.76826400000000006</c:v>
                </c:pt>
                <c:pt idx="135">
                  <c:v>0.70134999999999992</c:v>
                </c:pt>
                <c:pt idx="136">
                  <c:v>0.72946500000000003</c:v>
                </c:pt>
                <c:pt idx="137">
                  <c:v>0.82745199999999997</c:v>
                </c:pt>
                <c:pt idx="138">
                  <c:v>0.72853699999999999</c:v>
                </c:pt>
                <c:pt idx="139">
                  <c:v>0.75256400000000001</c:v>
                </c:pt>
                <c:pt idx="140">
                  <c:v>0.75203700000000007</c:v>
                </c:pt>
                <c:pt idx="141">
                  <c:v>0.75005600000000006</c:v>
                </c:pt>
                <c:pt idx="142">
                  <c:v>0.71384000000000003</c:v>
                </c:pt>
                <c:pt idx="143">
                  <c:v>0.75803100000000001</c:v>
                </c:pt>
                <c:pt idx="144">
                  <c:v>0.74549100000000001</c:v>
                </c:pt>
                <c:pt idx="145">
                  <c:v>0.76690900000000006</c:v>
                </c:pt>
                <c:pt idx="146">
                  <c:v>0.77528600000000003</c:v>
                </c:pt>
                <c:pt idx="147">
                  <c:v>0.74621899999999997</c:v>
                </c:pt>
                <c:pt idx="148">
                  <c:v>0.78434000000000004</c:v>
                </c:pt>
                <c:pt idx="149">
                  <c:v>0.77704200000000001</c:v>
                </c:pt>
                <c:pt idx="150">
                  <c:v>0.78541799999999995</c:v>
                </c:pt>
                <c:pt idx="151">
                  <c:v>0.81024799999999997</c:v>
                </c:pt>
                <c:pt idx="152">
                  <c:v>0.79499900000000001</c:v>
                </c:pt>
                <c:pt idx="153">
                  <c:v>0.84498300000000004</c:v>
                </c:pt>
                <c:pt idx="154">
                  <c:v>0.84069499999999997</c:v>
                </c:pt>
                <c:pt idx="155">
                  <c:v>0.906304</c:v>
                </c:pt>
                <c:pt idx="156">
                  <c:v>0.81037300000000001</c:v>
                </c:pt>
                <c:pt idx="157">
                  <c:v>0.83329600000000004</c:v>
                </c:pt>
                <c:pt idx="158">
                  <c:v>0.88463500000000006</c:v>
                </c:pt>
                <c:pt idx="159">
                  <c:v>0.86840800000000007</c:v>
                </c:pt>
                <c:pt idx="160">
                  <c:v>0.86973699999999998</c:v>
                </c:pt>
                <c:pt idx="161">
                  <c:v>0.86652700000000005</c:v>
                </c:pt>
                <c:pt idx="162">
                  <c:v>0.891181</c:v>
                </c:pt>
                <c:pt idx="163">
                  <c:v>0.88408299999999995</c:v>
                </c:pt>
                <c:pt idx="164">
                  <c:v>0.88583900000000004</c:v>
                </c:pt>
                <c:pt idx="165">
                  <c:v>0.89905599999999997</c:v>
                </c:pt>
                <c:pt idx="166">
                  <c:v>0.90755799999999998</c:v>
                </c:pt>
                <c:pt idx="167">
                  <c:v>0.92325800000000002</c:v>
                </c:pt>
                <c:pt idx="168">
                  <c:v>0.90607799999999994</c:v>
                </c:pt>
                <c:pt idx="169">
                  <c:v>0.92676899999999995</c:v>
                </c:pt>
                <c:pt idx="170">
                  <c:v>0.92145199999999994</c:v>
                </c:pt>
                <c:pt idx="171">
                  <c:v>0.96353599999999995</c:v>
                </c:pt>
                <c:pt idx="172">
                  <c:v>0.95799400000000001</c:v>
                </c:pt>
                <c:pt idx="173">
                  <c:v>0.942218</c:v>
                </c:pt>
                <c:pt idx="174">
                  <c:v>0.952677</c:v>
                </c:pt>
                <c:pt idx="175">
                  <c:v>0.95786799999999994</c:v>
                </c:pt>
                <c:pt idx="176">
                  <c:v>0.96052700000000002</c:v>
                </c:pt>
                <c:pt idx="177">
                  <c:v>0.98402699999999999</c:v>
                </c:pt>
                <c:pt idx="178">
                  <c:v>0.99982700000000002</c:v>
                </c:pt>
                <c:pt idx="179">
                  <c:v>1.006097</c:v>
                </c:pt>
                <c:pt idx="180">
                  <c:v>1.0028619999999999</c:v>
                </c:pt>
                <c:pt idx="181">
                  <c:v>0.98124299999999998</c:v>
                </c:pt>
                <c:pt idx="182">
                  <c:v>0.99709300000000001</c:v>
                </c:pt>
                <c:pt idx="183">
                  <c:v>1.034262</c:v>
                </c:pt>
                <c:pt idx="184">
                  <c:v>1.023703</c:v>
                </c:pt>
                <c:pt idx="185">
                  <c:v>1.0010810000000001</c:v>
                </c:pt>
                <c:pt idx="186">
                  <c:v>1.028092</c:v>
                </c:pt>
                <c:pt idx="187">
                  <c:v>1.063304</c:v>
                </c:pt>
                <c:pt idx="188">
                  <c:v>1.0703769999999999</c:v>
                </c:pt>
                <c:pt idx="189">
                  <c:v>1.096711</c:v>
                </c:pt>
                <c:pt idx="190">
                  <c:v>1.0884339999999999</c:v>
                </c:pt>
                <c:pt idx="191">
                  <c:v>1.0854250000000001</c:v>
                </c:pt>
                <c:pt idx="192">
                  <c:v>1.0903400000000001</c:v>
                </c:pt>
                <c:pt idx="193">
                  <c:v>1.099118</c:v>
                </c:pt>
                <c:pt idx="194">
                  <c:v>1.0998209999999999</c:v>
                </c:pt>
                <c:pt idx="195">
                  <c:v>1.087958</c:v>
                </c:pt>
                <c:pt idx="196">
                  <c:v>1.1103289999999999</c:v>
                </c:pt>
                <c:pt idx="197">
                  <c:v>1.1049869999999999</c:v>
                </c:pt>
                <c:pt idx="198">
                  <c:v>1.136914</c:v>
                </c:pt>
                <c:pt idx="199">
                  <c:v>1.1600380000000001</c:v>
                </c:pt>
                <c:pt idx="200">
                  <c:v>1.167562</c:v>
                </c:pt>
                <c:pt idx="201">
                  <c:v>1.1817070000000001</c:v>
                </c:pt>
                <c:pt idx="202">
                  <c:v>1.1893560000000001</c:v>
                </c:pt>
                <c:pt idx="203">
                  <c:v>1.1909110000000001</c:v>
                </c:pt>
                <c:pt idx="204">
                  <c:v>1.2200789999999999</c:v>
                </c:pt>
                <c:pt idx="205">
                  <c:v>1.2107490000000001</c:v>
                </c:pt>
                <c:pt idx="206">
                  <c:v>1.2118279999999999</c:v>
                </c:pt>
                <c:pt idx="207">
                  <c:v>1.21095</c:v>
                </c:pt>
                <c:pt idx="208">
                  <c:v>1.2410460000000001</c:v>
                </c:pt>
                <c:pt idx="209">
                  <c:v>1.251404</c:v>
                </c:pt>
                <c:pt idx="210">
                  <c:v>1.2484440000000001</c:v>
                </c:pt>
                <c:pt idx="211">
                  <c:v>1.247592</c:v>
                </c:pt>
                <c:pt idx="212">
                  <c:v>1.2575229999999999</c:v>
                </c:pt>
                <c:pt idx="213">
                  <c:v>1.2827040000000001</c:v>
                </c:pt>
                <c:pt idx="214">
                  <c:v>1.2914559999999999</c:v>
                </c:pt>
                <c:pt idx="215">
                  <c:v>1.2802959999999999</c:v>
                </c:pt>
                <c:pt idx="216">
                  <c:v>1.280095</c:v>
                </c:pt>
                <c:pt idx="217">
                  <c:v>1.2926599999999999</c:v>
                </c:pt>
                <c:pt idx="218">
                  <c:v>1.3146550000000001</c:v>
                </c:pt>
                <c:pt idx="219">
                  <c:v>1.359248</c:v>
                </c:pt>
                <c:pt idx="220">
                  <c:v>1.3732169999999999</c:v>
                </c:pt>
                <c:pt idx="221">
                  <c:v>1.3793869999999999</c:v>
                </c:pt>
                <c:pt idx="222">
                  <c:v>1.3812679999999999</c:v>
                </c:pt>
                <c:pt idx="223">
                  <c:v>1.4114390000000001</c:v>
                </c:pt>
                <c:pt idx="224">
                  <c:v>1.4475039999999999</c:v>
                </c:pt>
                <c:pt idx="225">
                  <c:v>1.487832</c:v>
                </c:pt>
                <c:pt idx="226">
                  <c:v>1.4783269999999999</c:v>
                </c:pt>
                <c:pt idx="227">
                  <c:v>1.4220980000000001</c:v>
                </c:pt>
                <c:pt idx="228">
                  <c:v>1.413821</c:v>
                </c:pt>
                <c:pt idx="229">
                  <c:v>1.4438420000000001</c:v>
                </c:pt>
                <c:pt idx="230">
                  <c:v>1.4883090000000001</c:v>
                </c:pt>
                <c:pt idx="231">
                  <c:v>1.4933000000000001</c:v>
                </c:pt>
                <c:pt idx="232">
                  <c:v>1.5026040000000001</c:v>
                </c:pt>
                <c:pt idx="233">
                  <c:v>1.4828920000000001</c:v>
                </c:pt>
                <c:pt idx="234">
                  <c:v>1.487331</c:v>
                </c:pt>
                <c:pt idx="235">
                  <c:v>1.525728</c:v>
                </c:pt>
                <c:pt idx="236">
                  <c:v>1.556225</c:v>
                </c:pt>
                <c:pt idx="237">
                  <c:v>1.574233</c:v>
                </c:pt>
                <c:pt idx="238">
                  <c:v>1.60799</c:v>
                </c:pt>
                <c:pt idx="239">
                  <c:v>1.608266</c:v>
                </c:pt>
                <c:pt idx="240">
                  <c:v>1.635829</c:v>
                </c:pt>
                <c:pt idx="241">
                  <c:v>1.661235</c:v>
                </c:pt>
                <c:pt idx="242">
                  <c:v>1.6706400000000001</c:v>
                </c:pt>
                <c:pt idx="243">
                  <c:v>1.6775370000000001</c:v>
                </c:pt>
                <c:pt idx="244">
                  <c:v>1.6699380000000001</c:v>
                </c:pt>
                <c:pt idx="245">
                  <c:v>1.6831049999999999</c:v>
                </c:pt>
                <c:pt idx="246">
                  <c:v>1.6909800000000001</c:v>
                </c:pt>
                <c:pt idx="247">
                  <c:v>1.778885</c:v>
                </c:pt>
                <c:pt idx="248">
                  <c:v>1.78681</c:v>
                </c:pt>
                <c:pt idx="249">
                  <c:v>1.399902</c:v>
                </c:pt>
                <c:pt idx="250">
                  <c:v>1.934857</c:v>
                </c:pt>
                <c:pt idx="251">
                  <c:v>1.5370889999999999</c:v>
                </c:pt>
                <c:pt idx="252">
                  <c:v>2.1734929999999997</c:v>
                </c:pt>
                <c:pt idx="253">
                  <c:v>1.9843649999999999</c:v>
                </c:pt>
                <c:pt idx="254">
                  <c:v>1.8350390000000001</c:v>
                </c:pt>
                <c:pt idx="255">
                  <c:v>1.943435</c:v>
                </c:pt>
                <c:pt idx="256">
                  <c:v>1.8651599999999999</c:v>
                </c:pt>
                <c:pt idx="257">
                  <c:v>2.046313</c:v>
                </c:pt>
                <c:pt idx="258">
                  <c:v>2.0220849999999997</c:v>
                </c:pt>
                <c:pt idx="259">
                  <c:v>1.959085</c:v>
                </c:pt>
                <c:pt idx="260">
                  <c:v>2.1240600000000001</c:v>
                </c:pt>
                <c:pt idx="261">
                  <c:v>2.1216530000000002</c:v>
                </c:pt>
                <c:pt idx="262">
                  <c:v>1.9989110000000001</c:v>
                </c:pt>
                <c:pt idx="263">
                  <c:v>2.1133259999999998</c:v>
                </c:pt>
                <c:pt idx="264">
                  <c:v>2.405834</c:v>
                </c:pt>
                <c:pt idx="265">
                  <c:v>2.0383870000000002</c:v>
                </c:pt>
                <c:pt idx="266">
                  <c:v>2.2561309999999999</c:v>
                </c:pt>
                <c:pt idx="267">
                  <c:v>2.2919200000000002</c:v>
                </c:pt>
                <c:pt idx="268">
                  <c:v>2.232205</c:v>
                </c:pt>
                <c:pt idx="269">
                  <c:v>2.475781</c:v>
                </c:pt>
                <c:pt idx="270">
                  <c:v>2.3452649999999999</c:v>
                </c:pt>
                <c:pt idx="271">
                  <c:v>2.3538930000000002</c:v>
                </c:pt>
                <c:pt idx="272">
                  <c:v>2.514154</c:v>
                </c:pt>
                <c:pt idx="273">
                  <c:v>2.573267</c:v>
                </c:pt>
                <c:pt idx="274">
                  <c:v>2.6708530000000001</c:v>
                </c:pt>
                <c:pt idx="275">
                  <c:v>2.711884</c:v>
                </c:pt>
                <c:pt idx="276">
                  <c:v>2.7487520000000001</c:v>
                </c:pt>
                <c:pt idx="277">
                  <c:v>2.8640689999999998</c:v>
                </c:pt>
                <c:pt idx="278">
                  <c:v>2.843102</c:v>
                </c:pt>
                <c:pt idx="279">
                  <c:v>2.8935880000000003</c:v>
                </c:pt>
                <c:pt idx="280">
                  <c:v>2.959724</c:v>
                </c:pt>
                <c:pt idx="281">
                  <c:v>3.1098279999999998</c:v>
                </c:pt>
                <c:pt idx="282">
                  <c:v>3.067091</c:v>
                </c:pt>
                <c:pt idx="283">
                  <c:v>3.2099470000000001</c:v>
                </c:pt>
                <c:pt idx="284">
                  <c:v>3.249422</c:v>
                </c:pt>
                <c:pt idx="285">
                  <c:v>3.3864589999999999</c:v>
                </c:pt>
                <c:pt idx="286">
                  <c:v>3.373618</c:v>
                </c:pt>
                <c:pt idx="287">
                  <c:v>3.5686900000000001</c:v>
                </c:pt>
                <c:pt idx="288">
                  <c:v>3.5838380000000001</c:v>
                </c:pt>
                <c:pt idx="289">
                  <c:v>3.642576</c:v>
                </c:pt>
                <c:pt idx="290">
                  <c:v>3.7925789999999999</c:v>
                </c:pt>
                <c:pt idx="291">
                  <c:v>3.9061659999999998</c:v>
                </c:pt>
                <c:pt idx="292">
                  <c:v>4.0000650000000002</c:v>
                </c:pt>
                <c:pt idx="293">
                  <c:v>4.1969180000000001</c:v>
                </c:pt>
                <c:pt idx="294">
                  <c:v>4.2923220000000004</c:v>
                </c:pt>
                <c:pt idx="295">
                  <c:v>4.3997890000000002</c:v>
                </c:pt>
                <c:pt idx="296">
                  <c:v>4.4847599999999996</c:v>
                </c:pt>
                <c:pt idx="297">
                  <c:v>4.62418</c:v>
                </c:pt>
                <c:pt idx="298">
                  <c:v>4.751862</c:v>
                </c:pt>
                <c:pt idx="299">
                  <c:v>4.877186</c:v>
                </c:pt>
                <c:pt idx="300">
                  <c:v>5.1006729999999996</c:v>
                </c:pt>
                <c:pt idx="301">
                  <c:v>5.2468640000000004</c:v>
                </c:pt>
                <c:pt idx="302">
                  <c:v>5.4021340000000002</c:v>
                </c:pt>
                <c:pt idx="303">
                  <c:v>5.5914130000000002</c:v>
                </c:pt>
                <c:pt idx="304">
                  <c:v>5.7535290000000003</c:v>
                </c:pt>
                <c:pt idx="305">
                  <c:v>5.8859510000000004</c:v>
                </c:pt>
                <c:pt idx="306">
                  <c:v>6.2079529999999998</c:v>
                </c:pt>
                <c:pt idx="307">
                  <c:v>6.4183479999999999</c:v>
                </c:pt>
                <c:pt idx="308">
                  <c:v>6.5964660000000004</c:v>
                </c:pt>
                <c:pt idx="309">
                  <c:v>6.7971310000000003</c:v>
                </c:pt>
                <c:pt idx="310">
                  <c:v>7.0368700000000004</c:v>
                </c:pt>
                <c:pt idx="311">
                  <c:v>7.3038959999999999</c:v>
                </c:pt>
                <c:pt idx="312">
                  <c:v>7.6266749999999996</c:v>
                </c:pt>
                <c:pt idx="313">
                  <c:v>7.8843709999999998</c:v>
                </c:pt>
                <c:pt idx="314">
                  <c:v>8.0815750000000008</c:v>
                </c:pt>
                <c:pt idx="315">
                  <c:v>8.4266000000000005</c:v>
                </c:pt>
                <c:pt idx="316">
                  <c:v>8.7973309999999998</c:v>
                </c:pt>
                <c:pt idx="317">
                  <c:v>9.1445129999999999</c:v>
                </c:pt>
                <c:pt idx="318">
                  <c:v>9.4535730000000004</c:v>
                </c:pt>
                <c:pt idx="319">
                  <c:v>9.9607650000000003</c:v>
                </c:pt>
                <c:pt idx="320">
                  <c:v>10.311006000000001</c:v>
                </c:pt>
                <c:pt idx="321">
                  <c:v>10.636143000000001</c:v>
                </c:pt>
                <c:pt idx="322">
                  <c:v>11.031553000000001</c:v>
                </c:pt>
                <c:pt idx="323">
                  <c:v>11.491820000000001</c:v>
                </c:pt>
                <c:pt idx="324">
                  <c:v>12.198473</c:v>
                </c:pt>
                <c:pt idx="325">
                  <c:v>12.6776</c:v>
                </c:pt>
                <c:pt idx="326">
                  <c:v>12.879517999999999</c:v>
                </c:pt>
                <c:pt idx="327">
                  <c:v>13.748589000000001</c:v>
                </c:pt>
                <c:pt idx="328">
                  <c:v>14.213345</c:v>
                </c:pt>
                <c:pt idx="329">
                  <c:v>14.896421999999999</c:v>
                </c:pt>
                <c:pt idx="330">
                  <c:v>15.469123</c:v>
                </c:pt>
                <c:pt idx="331">
                  <c:v>16.221595999999998</c:v>
                </c:pt>
                <c:pt idx="332">
                  <c:v>16.779198999999998</c:v>
                </c:pt>
                <c:pt idx="333">
                  <c:v>17.38054</c:v>
                </c:pt>
                <c:pt idx="334">
                  <c:v>18.489902000000001</c:v>
                </c:pt>
                <c:pt idx="335">
                  <c:v>19.098717000000001</c:v>
                </c:pt>
                <c:pt idx="336">
                  <c:v>19.592065000000002</c:v>
                </c:pt>
                <c:pt idx="337">
                  <c:v>21.031075999999999</c:v>
                </c:pt>
                <c:pt idx="338">
                  <c:v>21.542231000000001</c:v>
                </c:pt>
                <c:pt idx="339">
                  <c:v>22.411701999999998</c:v>
                </c:pt>
                <c:pt idx="340">
                  <c:v>23.717790000000001</c:v>
                </c:pt>
                <c:pt idx="341">
                  <c:v>24.413934000000001</c:v>
                </c:pt>
                <c:pt idx="342">
                  <c:v>25.652307</c:v>
                </c:pt>
                <c:pt idx="343">
                  <c:v>26.601984000000002</c:v>
                </c:pt>
                <c:pt idx="344">
                  <c:v>27.418737</c:v>
                </c:pt>
                <c:pt idx="345">
                  <c:v>28.98518</c:v>
                </c:pt>
                <c:pt idx="346">
                  <c:v>30.523233000000001</c:v>
                </c:pt>
                <c:pt idx="347">
                  <c:v>31.555071999999999</c:v>
                </c:pt>
                <c:pt idx="348">
                  <c:v>33.250475999999999</c:v>
                </c:pt>
                <c:pt idx="349">
                  <c:v>34.744764000000004</c:v>
                </c:pt>
                <c:pt idx="350">
                  <c:v>36.454062</c:v>
                </c:pt>
                <c:pt idx="351">
                  <c:v>38.306441999999997</c:v>
                </c:pt>
                <c:pt idx="352">
                  <c:v>40.416417000000003</c:v>
                </c:pt>
                <c:pt idx="353">
                  <c:v>41.846175000000002</c:v>
                </c:pt>
                <c:pt idx="354">
                  <c:v>44.019978999999999</c:v>
                </c:pt>
                <c:pt idx="355">
                  <c:v>46.318855999999997</c:v>
                </c:pt>
                <c:pt idx="356">
                  <c:v>48.477186000000003</c:v>
                </c:pt>
                <c:pt idx="357">
                  <c:v>51.107394999999997</c:v>
                </c:pt>
                <c:pt idx="358">
                  <c:v>53.408304000000001</c:v>
                </c:pt>
                <c:pt idx="359">
                  <c:v>55.860520000000001</c:v>
                </c:pt>
                <c:pt idx="360">
                  <c:v>58.407313000000002</c:v>
                </c:pt>
                <c:pt idx="361">
                  <c:v>60.279957000000003</c:v>
                </c:pt>
                <c:pt idx="362">
                  <c:v>63.075142</c:v>
                </c:pt>
                <c:pt idx="363">
                  <c:v>65.709338000000002</c:v>
                </c:pt>
                <c:pt idx="364">
                  <c:v>68.373003999999995</c:v>
                </c:pt>
                <c:pt idx="365">
                  <c:v>70.513977999999994</c:v>
                </c:pt>
                <c:pt idx="366">
                  <c:v>72.531484000000006</c:v>
                </c:pt>
                <c:pt idx="367">
                  <c:v>74.407889999999995</c:v>
                </c:pt>
                <c:pt idx="368">
                  <c:v>75.873863</c:v>
                </c:pt>
                <c:pt idx="369">
                  <c:v>77.259078000000002</c:v>
                </c:pt>
                <c:pt idx="370">
                  <c:v>78.205144000000004</c:v>
                </c:pt>
                <c:pt idx="371">
                  <c:v>79.051416000000003</c:v>
                </c:pt>
                <c:pt idx="372">
                  <c:v>79.742042999999995</c:v>
                </c:pt>
                <c:pt idx="373">
                  <c:v>80.172614999999993</c:v>
                </c:pt>
                <c:pt idx="374">
                  <c:v>80.248281000000006</c:v>
                </c:pt>
                <c:pt idx="375">
                  <c:v>80.089651000000003</c:v>
                </c:pt>
                <c:pt idx="376">
                  <c:v>79.721075999999996</c:v>
                </c:pt>
                <c:pt idx="377">
                  <c:v>79.037019999999998</c:v>
                </c:pt>
                <c:pt idx="378">
                  <c:v>78.002196999999995</c:v>
                </c:pt>
                <c:pt idx="379">
                  <c:v>76.860833999999997</c:v>
                </c:pt>
                <c:pt idx="380">
                  <c:v>75.409558000000004</c:v>
                </c:pt>
                <c:pt idx="381">
                  <c:v>73.974909999999994</c:v>
                </c:pt>
                <c:pt idx="382">
                  <c:v>72.537328000000002</c:v>
                </c:pt>
                <c:pt idx="383">
                  <c:v>70.888571999999996</c:v>
                </c:pt>
                <c:pt idx="384">
                  <c:v>69.116372999999996</c:v>
                </c:pt>
                <c:pt idx="385">
                  <c:v>67.241095999999999</c:v>
                </c:pt>
                <c:pt idx="386">
                  <c:v>65.271066000000005</c:v>
                </c:pt>
                <c:pt idx="387">
                  <c:v>63.231766</c:v>
                </c:pt>
                <c:pt idx="388">
                  <c:v>61.232669000000001</c:v>
                </c:pt>
                <c:pt idx="389">
                  <c:v>59.281298999999997</c:v>
                </c:pt>
                <c:pt idx="390">
                  <c:v>57.343246999999998</c:v>
                </c:pt>
                <c:pt idx="391">
                  <c:v>55.391675999999997</c:v>
                </c:pt>
                <c:pt idx="392">
                  <c:v>53.633923000000003</c:v>
                </c:pt>
                <c:pt idx="393">
                  <c:v>51.975059999999999</c:v>
                </c:pt>
                <c:pt idx="394">
                  <c:v>50.307820999999997</c:v>
                </c:pt>
                <c:pt idx="395">
                  <c:v>48.692521999999997</c:v>
                </c:pt>
                <c:pt idx="396">
                  <c:v>46.916786999999999</c:v>
                </c:pt>
                <c:pt idx="397">
                  <c:v>45.277135999999999</c:v>
                </c:pt>
                <c:pt idx="398">
                  <c:v>43.661185000000003</c:v>
                </c:pt>
                <c:pt idx="399">
                  <c:v>42.115383000000001</c:v>
                </c:pt>
                <c:pt idx="400">
                  <c:v>40.620668000000002</c:v>
                </c:pt>
                <c:pt idx="401">
                  <c:v>39.163573999999997</c:v>
                </c:pt>
                <c:pt idx="402">
                  <c:v>37.769455000000001</c:v>
                </c:pt>
                <c:pt idx="403">
                  <c:v>36.540162000000002</c:v>
                </c:pt>
                <c:pt idx="404">
                  <c:v>35.380991999999999</c:v>
                </c:pt>
                <c:pt idx="405">
                  <c:v>34.241835999999999</c:v>
                </c:pt>
                <c:pt idx="406">
                  <c:v>33.085625</c:v>
                </c:pt>
                <c:pt idx="407">
                  <c:v>31.956627000000001</c:v>
                </c:pt>
                <c:pt idx="408">
                  <c:v>30.857222</c:v>
                </c:pt>
                <c:pt idx="409">
                  <c:v>29.831553</c:v>
                </c:pt>
                <c:pt idx="410">
                  <c:v>28.836255999999999</c:v>
                </c:pt>
                <c:pt idx="411">
                  <c:v>27.875995</c:v>
                </c:pt>
                <c:pt idx="412">
                  <c:v>26.991800999999999</c:v>
                </c:pt>
                <c:pt idx="413">
                  <c:v>26.162306999999998</c:v>
                </c:pt>
                <c:pt idx="414">
                  <c:v>25.420567999999999</c:v>
                </c:pt>
                <c:pt idx="415">
                  <c:v>24.6464</c:v>
                </c:pt>
                <c:pt idx="416">
                  <c:v>23.886527999999998</c:v>
                </c:pt>
                <c:pt idx="417">
                  <c:v>23.172727999999999</c:v>
                </c:pt>
                <c:pt idx="418">
                  <c:v>22.499632999999999</c:v>
                </c:pt>
                <c:pt idx="419">
                  <c:v>21.836268</c:v>
                </c:pt>
                <c:pt idx="420">
                  <c:v>21.204955999999999</c:v>
                </c:pt>
                <c:pt idx="421">
                  <c:v>20.532688</c:v>
                </c:pt>
                <c:pt idx="422">
                  <c:v>19.917978000000002</c:v>
                </c:pt>
                <c:pt idx="423">
                  <c:v>19.342745000000001</c:v>
                </c:pt>
                <c:pt idx="424">
                  <c:v>18.843101999999998</c:v>
                </c:pt>
                <c:pt idx="425">
                  <c:v>18.379650000000002</c:v>
                </c:pt>
                <c:pt idx="426">
                  <c:v>17.854301</c:v>
                </c:pt>
                <c:pt idx="427">
                  <c:v>17.423100999999999</c:v>
                </c:pt>
                <c:pt idx="428">
                  <c:v>16.974045</c:v>
                </c:pt>
                <c:pt idx="429">
                  <c:v>16.574471000000003</c:v>
                </c:pt>
                <c:pt idx="430">
                  <c:v>16.152324999999998</c:v>
                </c:pt>
                <c:pt idx="431">
                  <c:v>15.750971</c:v>
                </c:pt>
                <c:pt idx="432">
                  <c:v>15.372490000000001</c:v>
                </c:pt>
                <c:pt idx="433">
                  <c:v>14.991600999999999</c:v>
                </c:pt>
                <c:pt idx="434">
                  <c:v>14.61031</c:v>
                </c:pt>
                <c:pt idx="435">
                  <c:v>14.269223</c:v>
                </c:pt>
                <c:pt idx="436">
                  <c:v>13.970095000000001</c:v>
                </c:pt>
                <c:pt idx="437">
                  <c:v>13.681901</c:v>
                </c:pt>
                <c:pt idx="438">
                  <c:v>13.398774</c:v>
                </c:pt>
                <c:pt idx="439">
                  <c:v>13.111558</c:v>
                </c:pt>
                <c:pt idx="440">
                  <c:v>12.831089</c:v>
                </c:pt>
                <c:pt idx="441">
                  <c:v>12.575799999999999</c:v>
                </c:pt>
                <c:pt idx="442">
                  <c:v>12.318379999999999</c:v>
                </c:pt>
                <c:pt idx="443">
                  <c:v>12.086466</c:v>
                </c:pt>
                <c:pt idx="444">
                  <c:v>11.837773</c:v>
                </c:pt>
                <c:pt idx="445">
                  <c:v>11.606761000000001</c:v>
                </c:pt>
                <c:pt idx="446">
                  <c:v>11.384126999999999</c:v>
                </c:pt>
                <c:pt idx="447">
                  <c:v>11.149027</c:v>
                </c:pt>
                <c:pt idx="448">
                  <c:v>10.963336</c:v>
                </c:pt>
                <c:pt idx="449">
                  <c:v>10.738695</c:v>
                </c:pt>
                <c:pt idx="450">
                  <c:v>10.553178000000001</c:v>
                </c:pt>
                <c:pt idx="451">
                  <c:v>10.363047</c:v>
                </c:pt>
                <c:pt idx="452">
                  <c:v>10.161856</c:v>
                </c:pt>
                <c:pt idx="453">
                  <c:v>10.001569999999999</c:v>
                </c:pt>
                <c:pt idx="454">
                  <c:v>9.8764210000000006</c:v>
                </c:pt>
                <c:pt idx="455">
                  <c:v>9.6719190000000008</c:v>
                </c:pt>
                <c:pt idx="456">
                  <c:v>9.4692229999999995</c:v>
                </c:pt>
                <c:pt idx="457">
                  <c:v>9.2780140000000006</c:v>
                </c:pt>
                <c:pt idx="458">
                  <c:v>9.1058400000000006</c:v>
                </c:pt>
                <c:pt idx="459">
                  <c:v>8.9790360000000007</c:v>
                </c:pt>
                <c:pt idx="460">
                  <c:v>8.854890000000001</c:v>
                </c:pt>
                <c:pt idx="461">
                  <c:v>8.7027049999999999</c:v>
                </c:pt>
                <c:pt idx="462">
                  <c:v>8.6006549999999997</c:v>
                </c:pt>
                <c:pt idx="463">
                  <c:v>8.4455850000000012</c:v>
                </c:pt>
                <c:pt idx="464">
                  <c:v>8.3249510000000004</c:v>
                </c:pt>
                <c:pt idx="465">
                  <c:v>8.2600689999999997</c:v>
                </c:pt>
                <c:pt idx="466">
                  <c:v>8.0995570000000008</c:v>
                </c:pt>
                <c:pt idx="467">
                  <c:v>8.0446819999999999</c:v>
                </c:pt>
                <c:pt idx="468">
                  <c:v>7.8862269999999999</c:v>
                </c:pt>
                <c:pt idx="469">
                  <c:v>7.8198410000000003</c:v>
                </c:pt>
                <c:pt idx="470">
                  <c:v>7.6658249999999999</c:v>
                </c:pt>
                <c:pt idx="471">
                  <c:v>7.5119090000000002</c:v>
                </c:pt>
                <c:pt idx="472">
                  <c:v>7.4633289999999999</c:v>
                </c:pt>
                <c:pt idx="473">
                  <c:v>7.3313079999999999</c:v>
                </c:pt>
                <c:pt idx="474">
                  <c:v>7.2583510000000002</c:v>
                </c:pt>
                <c:pt idx="475">
                  <c:v>7.1923659999999998</c:v>
                </c:pt>
                <c:pt idx="476">
                  <c:v>7.1214139999999997</c:v>
                </c:pt>
                <c:pt idx="477">
                  <c:v>7.0093319999999997</c:v>
                </c:pt>
                <c:pt idx="478">
                  <c:v>6.9259659999999998</c:v>
                </c:pt>
                <c:pt idx="479">
                  <c:v>6.8206559999999996</c:v>
                </c:pt>
                <c:pt idx="480">
                  <c:v>6.7498300000000002</c:v>
                </c:pt>
                <c:pt idx="481">
                  <c:v>6.694604</c:v>
                </c:pt>
                <c:pt idx="482">
                  <c:v>6.6167309999999997</c:v>
                </c:pt>
                <c:pt idx="483">
                  <c:v>6.4863150000000003</c:v>
                </c:pt>
                <c:pt idx="484">
                  <c:v>6.3746840000000002</c:v>
                </c:pt>
                <c:pt idx="485">
                  <c:v>6.3226180000000003</c:v>
                </c:pt>
                <c:pt idx="486">
                  <c:v>6.2661879999999996</c:v>
                </c:pt>
                <c:pt idx="487">
                  <c:v>6.2384750000000002</c:v>
                </c:pt>
                <c:pt idx="488">
                  <c:v>6.2086800000000002</c:v>
                </c:pt>
                <c:pt idx="489">
                  <c:v>6.1578179999999998</c:v>
                </c:pt>
                <c:pt idx="490">
                  <c:v>6.0722199999999997</c:v>
                </c:pt>
                <c:pt idx="491">
                  <c:v>6.046513</c:v>
                </c:pt>
                <c:pt idx="492">
                  <c:v>5.9689909999999999</c:v>
                </c:pt>
                <c:pt idx="493">
                  <c:v>5.9262800000000002</c:v>
                </c:pt>
                <c:pt idx="494">
                  <c:v>5.8796059999999999</c:v>
                </c:pt>
                <c:pt idx="495">
                  <c:v>5.7831739999999998</c:v>
                </c:pt>
                <c:pt idx="496">
                  <c:v>5.7474600000000002</c:v>
                </c:pt>
                <c:pt idx="497">
                  <c:v>5.7890680000000003</c:v>
                </c:pt>
                <c:pt idx="498">
                  <c:v>5.6416729999999999</c:v>
                </c:pt>
                <c:pt idx="499">
                  <c:v>5.6218349999999999</c:v>
                </c:pt>
                <c:pt idx="500">
                  <c:v>5.4375220000000004</c:v>
                </c:pt>
                <c:pt idx="501">
                  <c:v>5.4513910000000001</c:v>
                </c:pt>
                <c:pt idx="502">
                  <c:v>5.3595230000000003</c:v>
                </c:pt>
                <c:pt idx="503">
                  <c:v>5.29582</c:v>
                </c:pt>
                <c:pt idx="504">
                  <c:v>5.3088870000000004</c:v>
                </c:pt>
                <c:pt idx="505">
                  <c:v>5.1681629999999998</c:v>
                </c:pt>
                <c:pt idx="506">
                  <c:v>5.1258540000000004</c:v>
                </c:pt>
                <c:pt idx="507">
                  <c:v>5.1488019999999999</c:v>
                </c:pt>
                <c:pt idx="508">
                  <c:v>4.9740450000000003</c:v>
                </c:pt>
                <c:pt idx="509">
                  <c:v>4.933014</c:v>
                </c:pt>
                <c:pt idx="510">
                  <c:v>4.9212769999999999</c:v>
                </c:pt>
                <c:pt idx="511">
                  <c:v>4.7345059999999997</c:v>
                </c:pt>
                <c:pt idx="512">
                  <c:v>4.7997890000000005</c:v>
                </c:pt>
                <c:pt idx="513">
                  <c:v>4.704485</c:v>
                </c:pt>
                <c:pt idx="514">
                  <c:v>4.6984659999999998</c:v>
                </c:pt>
                <c:pt idx="515">
                  <c:v>4.674264</c:v>
                </c:pt>
                <c:pt idx="516">
                  <c:v>4.5664959999999999</c:v>
                </c:pt>
                <c:pt idx="517">
                  <c:v>4.5274710000000002</c:v>
                </c:pt>
                <c:pt idx="518">
                  <c:v>4.4943159999999995</c:v>
                </c:pt>
                <c:pt idx="519">
                  <c:v>4.403702</c:v>
                </c:pt>
                <c:pt idx="520">
                  <c:v>4.345993</c:v>
                </c:pt>
                <c:pt idx="521">
                  <c:v>4.2484570000000001</c:v>
                </c:pt>
                <c:pt idx="522">
                  <c:v>4.2572849999999995</c:v>
                </c:pt>
                <c:pt idx="523">
                  <c:v>4.0903779999999994</c:v>
                </c:pt>
                <c:pt idx="524">
                  <c:v>4.094341</c:v>
                </c:pt>
                <c:pt idx="525">
                  <c:v>4.0259979999999995</c:v>
                </c:pt>
                <c:pt idx="526">
                  <c:v>3.9199099999999998</c:v>
                </c:pt>
                <c:pt idx="527">
                  <c:v>3.893726</c:v>
                </c:pt>
                <c:pt idx="528">
                  <c:v>3.8122159999999998</c:v>
                </c:pt>
                <c:pt idx="529">
                  <c:v>3.8126679999999999</c:v>
                </c:pt>
                <c:pt idx="530">
                  <c:v>3.7211759999999998</c:v>
                </c:pt>
                <c:pt idx="531">
                  <c:v>3.6337480000000002</c:v>
                </c:pt>
                <c:pt idx="532">
                  <c:v>3.6115270000000002</c:v>
                </c:pt>
                <c:pt idx="533">
                  <c:v>3.5374409999999998</c:v>
                </c:pt>
                <c:pt idx="534">
                  <c:v>3.475142</c:v>
                </c:pt>
                <c:pt idx="535">
                  <c:v>3.4152260000000001</c:v>
                </c:pt>
                <c:pt idx="536">
                  <c:v>3.3891930000000001</c:v>
                </c:pt>
                <c:pt idx="537">
                  <c:v>3.3006609999999998</c:v>
                </c:pt>
                <c:pt idx="538">
                  <c:v>3.2801960000000001</c:v>
                </c:pt>
                <c:pt idx="539">
                  <c:v>3.2212079999999998</c:v>
                </c:pt>
                <c:pt idx="540">
                  <c:v>3.1556229999999998</c:v>
                </c:pt>
                <c:pt idx="541">
                  <c:v>3.1219410000000001</c:v>
                </c:pt>
                <c:pt idx="542">
                  <c:v>3.0769980000000001</c:v>
                </c:pt>
                <c:pt idx="543">
                  <c:v>3.0457230000000002</c:v>
                </c:pt>
                <c:pt idx="544">
                  <c:v>2.99777</c:v>
                </c:pt>
                <c:pt idx="545">
                  <c:v>2.947009</c:v>
                </c:pt>
                <c:pt idx="546">
                  <c:v>2.8932120000000001</c:v>
                </c:pt>
                <c:pt idx="547">
                  <c:v>2.851429</c:v>
                </c:pt>
                <c:pt idx="548">
                  <c:v>2.8154889999999999</c:v>
                </c:pt>
                <c:pt idx="549">
                  <c:v>2.7576799999999997</c:v>
                </c:pt>
                <c:pt idx="550">
                  <c:v>2.7079719999999998</c:v>
                </c:pt>
                <c:pt idx="551">
                  <c:v>2.6772489999999998</c:v>
                </c:pt>
                <c:pt idx="552">
                  <c:v>2.6291960000000003</c:v>
                </c:pt>
                <c:pt idx="553">
                  <c:v>2.5660189999999998</c:v>
                </c:pt>
                <c:pt idx="554">
                  <c:v>2.5402370000000003</c:v>
                </c:pt>
                <c:pt idx="555">
                  <c:v>2.5364</c:v>
                </c:pt>
                <c:pt idx="556">
                  <c:v>2.47533</c:v>
                </c:pt>
                <c:pt idx="557">
                  <c:v>2.4128059999999998</c:v>
                </c:pt>
                <c:pt idx="558">
                  <c:v>2.4351769999999999</c:v>
                </c:pt>
                <c:pt idx="559">
                  <c:v>2.449071</c:v>
                </c:pt>
                <c:pt idx="560">
                  <c:v>2.3421810000000001</c:v>
                </c:pt>
                <c:pt idx="561">
                  <c:v>2.2890360000000003</c:v>
                </c:pt>
                <c:pt idx="562">
                  <c:v>2.2912179999999998</c:v>
                </c:pt>
                <c:pt idx="563">
                  <c:v>2.2228000000000003</c:v>
                </c:pt>
                <c:pt idx="564">
                  <c:v>2.1888420000000002</c:v>
                </c:pt>
                <c:pt idx="565">
                  <c:v>2.244745</c:v>
                </c:pt>
                <c:pt idx="566">
                  <c:v>2.1862839999999997</c:v>
                </c:pt>
                <c:pt idx="567">
                  <c:v>2.1428700000000003</c:v>
                </c:pt>
                <c:pt idx="568">
                  <c:v>2.1343680000000003</c:v>
                </c:pt>
                <c:pt idx="569">
                  <c:v>2.1699820000000001</c:v>
                </c:pt>
                <c:pt idx="570">
                  <c:v>2.1010119999999999</c:v>
                </c:pt>
                <c:pt idx="571">
                  <c:v>1.9592849999999999</c:v>
                </c:pt>
                <c:pt idx="572">
                  <c:v>1.9989620000000001</c:v>
                </c:pt>
                <c:pt idx="573">
                  <c:v>2.062163</c:v>
                </c:pt>
                <c:pt idx="574">
                  <c:v>1.9897320000000001</c:v>
                </c:pt>
                <c:pt idx="575">
                  <c:v>1.8914439999999999</c:v>
                </c:pt>
                <c:pt idx="576">
                  <c:v>1.965355</c:v>
                </c:pt>
                <c:pt idx="577">
                  <c:v>1.878152</c:v>
                </c:pt>
                <c:pt idx="578">
                  <c:v>1.897338</c:v>
                </c:pt>
                <c:pt idx="579">
                  <c:v>1.8759190000000001</c:v>
                </c:pt>
                <c:pt idx="580">
                  <c:v>1.8365689999999999</c:v>
                </c:pt>
                <c:pt idx="581">
                  <c:v>1.8178840000000001</c:v>
                </c:pt>
                <c:pt idx="582">
                  <c:v>1.7944849999999999</c:v>
                </c:pt>
                <c:pt idx="583">
                  <c:v>1.814624</c:v>
                </c:pt>
                <c:pt idx="584">
                  <c:v>1.762508</c:v>
                </c:pt>
                <c:pt idx="585">
                  <c:v>1.7070560000000001</c:v>
                </c:pt>
                <c:pt idx="586">
                  <c:v>1.6950430000000001</c:v>
                </c:pt>
                <c:pt idx="587">
                  <c:v>1.702742</c:v>
                </c:pt>
                <c:pt idx="588">
                  <c:v>1.672747</c:v>
                </c:pt>
                <c:pt idx="589">
                  <c:v>1.6740759999999999</c:v>
                </c:pt>
                <c:pt idx="590">
                  <c:v>1.6674799999999999</c:v>
                </c:pt>
                <c:pt idx="591">
                  <c:v>1.6339980000000001</c:v>
                </c:pt>
                <c:pt idx="592">
                  <c:v>1.722656</c:v>
                </c:pt>
                <c:pt idx="593">
                  <c:v>1.6567210000000001</c:v>
                </c:pt>
                <c:pt idx="594">
                  <c:v>1.6020720000000002</c:v>
                </c:pt>
                <c:pt idx="595">
                  <c:v>1.63154</c:v>
                </c:pt>
                <c:pt idx="596">
                  <c:v>1.6514790000000001</c:v>
                </c:pt>
                <c:pt idx="597">
                  <c:v>1.6665269999999999</c:v>
                </c:pt>
                <c:pt idx="598">
                  <c:v>1.618323</c:v>
                </c:pt>
                <c:pt idx="599">
                  <c:v>1.5275339999999999</c:v>
                </c:pt>
                <c:pt idx="600">
                  <c:v>1.529264</c:v>
                </c:pt>
                <c:pt idx="601">
                  <c:v>1.5146679999999999</c:v>
                </c:pt>
                <c:pt idx="602">
                  <c:v>1.5403250000000002</c:v>
                </c:pt>
                <c:pt idx="603">
                  <c:v>1.4658370000000001</c:v>
                </c:pt>
                <c:pt idx="604">
                  <c:v>1.5342549999999999</c:v>
                </c:pt>
                <c:pt idx="605">
                  <c:v>1.4627780000000001</c:v>
                </c:pt>
                <c:pt idx="606">
                  <c:v>1.3969929999999999</c:v>
                </c:pt>
                <c:pt idx="607">
                  <c:v>1.4600439999999999</c:v>
                </c:pt>
                <c:pt idx="608">
                  <c:v>1.4795309999999999</c:v>
                </c:pt>
                <c:pt idx="609">
                  <c:v>1.4754929999999999</c:v>
                </c:pt>
                <c:pt idx="610">
                  <c:v>1.429597</c:v>
                </c:pt>
                <c:pt idx="611">
                  <c:v>1.469624</c:v>
                </c:pt>
                <c:pt idx="612">
                  <c:v>1.4946790000000001</c:v>
                </c:pt>
                <c:pt idx="613">
                  <c:v>1.442939</c:v>
                </c:pt>
                <c:pt idx="614">
                  <c:v>1.3602259999999999</c:v>
                </c:pt>
                <c:pt idx="615">
                  <c:v>1.4215709999999999</c:v>
                </c:pt>
                <c:pt idx="616">
                  <c:v>1.4625270000000001</c:v>
                </c:pt>
                <c:pt idx="617">
                  <c:v>1.4059710000000001</c:v>
                </c:pt>
                <c:pt idx="618">
                  <c:v>1.3370770000000001</c:v>
                </c:pt>
                <c:pt idx="619">
                  <c:v>1.3703080000000001</c:v>
                </c:pt>
                <c:pt idx="620">
                  <c:v>1.4060969999999999</c:v>
                </c:pt>
                <c:pt idx="621">
                  <c:v>1.3425690000000001</c:v>
                </c:pt>
                <c:pt idx="622">
                  <c:v>1.38365</c:v>
                </c:pt>
                <c:pt idx="623">
                  <c:v>1.3248880000000001</c:v>
                </c:pt>
                <c:pt idx="624">
                  <c:v>1.2993060000000001</c:v>
                </c:pt>
                <c:pt idx="625">
                  <c:v>1.291005</c:v>
                </c:pt>
                <c:pt idx="626">
                  <c:v>1.2663009999999999</c:v>
                </c:pt>
                <c:pt idx="627">
                  <c:v>1.2455350000000001</c:v>
                </c:pt>
                <c:pt idx="628">
                  <c:v>1.2684329999999999</c:v>
                </c:pt>
                <c:pt idx="629">
                  <c:v>1.231967</c:v>
                </c:pt>
                <c:pt idx="630">
                  <c:v>1.214812</c:v>
                </c:pt>
                <c:pt idx="631">
                  <c:v>1.2171700000000001</c:v>
                </c:pt>
                <c:pt idx="632">
                  <c:v>1.2678560000000001</c:v>
                </c:pt>
                <c:pt idx="633">
                  <c:v>1.2489209999999999</c:v>
                </c:pt>
                <c:pt idx="634">
                  <c:v>1.2709410000000001</c:v>
                </c:pt>
                <c:pt idx="635">
                  <c:v>1.260257</c:v>
                </c:pt>
                <c:pt idx="636">
                  <c:v>1.2586520000000001</c:v>
                </c:pt>
                <c:pt idx="637">
                  <c:v>1.2733240000000001</c:v>
                </c:pt>
                <c:pt idx="638">
                  <c:v>1.277763</c:v>
                </c:pt>
                <c:pt idx="639">
                  <c:v>1.3135019999999999</c:v>
                </c:pt>
                <c:pt idx="640">
                  <c:v>1.297175</c:v>
                </c:pt>
                <c:pt idx="641">
                  <c:v>1.279217</c:v>
                </c:pt>
                <c:pt idx="642">
                  <c:v>1.2816000000000001</c:v>
                </c:pt>
                <c:pt idx="643">
                  <c:v>1.297526</c:v>
                </c:pt>
                <c:pt idx="644">
                  <c:v>1.265674</c:v>
                </c:pt>
                <c:pt idx="645">
                  <c:v>1.293814</c:v>
                </c:pt>
                <c:pt idx="646">
                  <c:v>1.287067</c:v>
                </c:pt>
                <c:pt idx="647">
                  <c:v>1.249824</c:v>
                </c:pt>
                <c:pt idx="648">
                  <c:v>1.2552410000000001</c:v>
                </c:pt>
                <c:pt idx="649">
                  <c:v>1.225546</c:v>
                </c:pt>
                <c:pt idx="650">
                  <c:v>1.228982</c:v>
                </c:pt>
                <c:pt idx="651">
                  <c:v>1.2696620000000001</c:v>
                </c:pt>
                <c:pt idx="652">
                  <c:v>1.250275</c:v>
                </c:pt>
                <c:pt idx="653">
                  <c:v>1.250902</c:v>
                </c:pt>
                <c:pt idx="654">
                  <c:v>1.2314149999999999</c:v>
                </c:pt>
                <c:pt idx="655">
                  <c:v>1.2360549999999999</c:v>
                </c:pt>
                <c:pt idx="656">
                  <c:v>1.2140850000000001</c:v>
                </c:pt>
                <c:pt idx="657">
                  <c:v>1.219552</c:v>
                </c:pt>
                <c:pt idx="658">
                  <c:v>1.216944</c:v>
                </c:pt>
                <c:pt idx="659">
                  <c:v>1.2033510000000001</c:v>
                </c:pt>
                <c:pt idx="660">
                  <c:v>1.1843900000000001</c:v>
                </c:pt>
                <c:pt idx="661">
                  <c:v>1.206561</c:v>
                </c:pt>
                <c:pt idx="662">
                  <c:v>1.186221</c:v>
                </c:pt>
                <c:pt idx="663">
                  <c:v>1.1955260000000001</c:v>
                </c:pt>
                <c:pt idx="664">
                  <c:v>1.1964790000000001</c:v>
                </c:pt>
                <c:pt idx="665">
                  <c:v>1.1542939999999999</c:v>
                </c:pt>
                <c:pt idx="666">
                  <c:v>1.1652290000000001</c:v>
                </c:pt>
                <c:pt idx="667">
                  <c:v>1.1425069999999999</c:v>
                </c:pt>
                <c:pt idx="668">
                  <c:v>1.1425069999999999</c:v>
                </c:pt>
                <c:pt idx="669">
                  <c:v>1.113113</c:v>
                </c:pt>
                <c:pt idx="670">
                  <c:v>1.109075</c:v>
                </c:pt>
                <c:pt idx="671">
                  <c:v>1.0982909999999999</c:v>
                </c:pt>
                <c:pt idx="672">
                  <c:v>1.070101</c:v>
                </c:pt>
                <c:pt idx="673">
                  <c:v>1.0778000000000001</c:v>
                </c:pt>
                <c:pt idx="674">
                  <c:v>1.0706530000000001</c:v>
                </c:pt>
                <c:pt idx="675">
                  <c:v>1.0830919999999999</c:v>
                </c:pt>
                <c:pt idx="676">
                  <c:v>1.0715810000000001</c:v>
                </c:pt>
                <c:pt idx="677">
                  <c:v>1.063329</c:v>
                </c:pt>
                <c:pt idx="678">
                  <c:v>1.0517669999999999</c:v>
                </c:pt>
                <c:pt idx="679">
                  <c:v>1.016856</c:v>
                </c:pt>
                <c:pt idx="680">
                  <c:v>1.0472030000000001</c:v>
                </c:pt>
                <c:pt idx="681">
                  <c:v>1.0377730000000001</c:v>
                </c:pt>
                <c:pt idx="682">
                  <c:v>1.0126930000000001</c:v>
                </c:pt>
                <c:pt idx="683">
                  <c:v>1.0137959999999999</c:v>
                </c:pt>
                <c:pt idx="684">
                  <c:v>0.96892800000000001</c:v>
                </c:pt>
                <c:pt idx="685">
                  <c:v>0.97552399999999995</c:v>
                </c:pt>
                <c:pt idx="686">
                  <c:v>0.95899699999999999</c:v>
                </c:pt>
                <c:pt idx="687">
                  <c:v>0.94176700000000002</c:v>
                </c:pt>
                <c:pt idx="688">
                  <c:v>0.90121300000000004</c:v>
                </c:pt>
                <c:pt idx="689">
                  <c:v>0.88588900000000004</c:v>
                </c:pt>
                <c:pt idx="690">
                  <c:v>0.87186900000000001</c:v>
                </c:pt>
                <c:pt idx="691">
                  <c:v>0.81754599999999999</c:v>
                </c:pt>
                <c:pt idx="692">
                  <c:v>0.77711700000000006</c:v>
                </c:pt>
                <c:pt idx="693">
                  <c:v>0.74714599999999998</c:v>
                </c:pt>
                <c:pt idx="694">
                  <c:v>0.69585799999999998</c:v>
                </c:pt>
                <c:pt idx="695">
                  <c:v>0.70531300000000008</c:v>
                </c:pt>
                <c:pt idx="696">
                  <c:v>0.72615499999999999</c:v>
                </c:pt>
                <c:pt idx="697">
                  <c:v>0.72266799999999998</c:v>
                </c:pt>
                <c:pt idx="698">
                  <c:v>0.78652199999999994</c:v>
                </c:pt>
                <c:pt idx="699">
                  <c:v>0.79936300000000005</c:v>
                </c:pt>
                <c:pt idx="700">
                  <c:v>0.76863999999999999</c:v>
                </c:pt>
                <c:pt idx="701">
                  <c:v>0.74165400000000004</c:v>
                </c:pt>
                <c:pt idx="702">
                  <c:v>0.73528400000000005</c:v>
                </c:pt>
                <c:pt idx="703">
                  <c:v>0.75043199999999999</c:v>
                </c:pt>
                <c:pt idx="704">
                  <c:v>0.76738600000000001</c:v>
                </c:pt>
                <c:pt idx="705">
                  <c:v>0.76811300000000005</c:v>
                </c:pt>
                <c:pt idx="706">
                  <c:v>0.70950099999999994</c:v>
                </c:pt>
                <c:pt idx="707">
                  <c:v>0.72743400000000003</c:v>
                </c:pt>
                <c:pt idx="708">
                  <c:v>0.71970899999999993</c:v>
                </c:pt>
                <c:pt idx="709">
                  <c:v>0.68537500000000007</c:v>
                </c:pt>
                <c:pt idx="710">
                  <c:v>0.72723300000000002</c:v>
                </c:pt>
                <c:pt idx="711">
                  <c:v>0.79123699999999997</c:v>
                </c:pt>
                <c:pt idx="712">
                  <c:v>0.76911700000000005</c:v>
                </c:pt>
                <c:pt idx="713">
                  <c:v>0.76553000000000004</c:v>
                </c:pt>
                <c:pt idx="714">
                  <c:v>0.79562599999999994</c:v>
                </c:pt>
                <c:pt idx="715">
                  <c:v>0.84588600000000003</c:v>
                </c:pt>
                <c:pt idx="716">
                  <c:v>0.88428399999999996</c:v>
                </c:pt>
                <c:pt idx="717">
                  <c:v>0.93818000000000001</c:v>
                </c:pt>
                <c:pt idx="718">
                  <c:v>0.90735699999999997</c:v>
                </c:pt>
                <c:pt idx="719">
                  <c:v>0.91924499999999998</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2-39B9-4F42-86D7-E70FD486C125}"/>
            </c:ext>
          </c:extLst>
        </c:ser>
        <c:ser>
          <c:idx val="4"/>
          <c:order val="4"/>
          <c:tx>
            <c:v>13000 WAVE</c:v>
          </c:tx>
          <c:spPr>
            <a:ln w="9525" cap="rnd">
              <a:solidFill>
                <a:schemeClr val="accent5"/>
              </a:solidFill>
              <a:round/>
            </a:ln>
            <a:effectLst>
              <a:outerShdw blurRad="40000" dist="23000" dir="5400000" rotWithShape="0">
                <a:srgbClr val="000000">
                  <a:alpha val="35000"/>
                </a:srgbClr>
              </a:outerShdw>
            </a:effectLst>
          </c:spPr>
          <c:marker>
            <c:symbol val="none"/>
          </c:marker>
          <c:xVal>
            <c:numRef>
              <c:f>'Graphs Task 1'!$AP$2:$AP$1144</c:f>
              <c:numCache>
                <c:formatCode>General</c:formatCode>
                <c:ptCount val="1143"/>
                <c:pt idx="0">
                  <c:v>-359.38601684570313</c:v>
                </c:pt>
                <c:pt idx="1">
                  <c:v>-358.75558471679688</c:v>
                </c:pt>
                <c:pt idx="2">
                  <c:v>-358.1251220703125</c:v>
                </c:pt>
                <c:pt idx="3">
                  <c:v>-357.49468994140625</c:v>
                </c:pt>
                <c:pt idx="4">
                  <c:v>-356.8642578125</c:v>
                </c:pt>
                <c:pt idx="5">
                  <c:v>-356.23379516601563</c:v>
                </c:pt>
                <c:pt idx="6">
                  <c:v>-355.60336303710938</c:v>
                </c:pt>
                <c:pt idx="7">
                  <c:v>-354.972900390625</c:v>
                </c:pt>
                <c:pt idx="8">
                  <c:v>-354.34246826171875</c:v>
                </c:pt>
                <c:pt idx="9">
                  <c:v>-353.71200561523438</c:v>
                </c:pt>
                <c:pt idx="10">
                  <c:v>-353.08157348632813</c:v>
                </c:pt>
                <c:pt idx="11">
                  <c:v>-352.45111083984375</c:v>
                </c:pt>
                <c:pt idx="12">
                  <c:v>-351.8206787109375</c:v>
                </c:pt>
                <c:pt idx="13">
                  <c:v>-351.19021606445313</c:v>
                </c:pt>
                <c:pt idx="14">
                  <c:v>-350.55978393554688</c:v>
                </c:pt>
                <c:pt idx="15">
                  <c:v>-349.92935180664063</c:v>
                </c:pt>
                <c:pt idx="16">
                  <c:v>-349.29888916015625</c:v>
                </c:pt>
                <c:pt idx="17">
                  <c:v>-348.66845703125</c:v>
                </c:pt>
                <c:pt idx="18">
                  <c:v>-348.03799438476563</c:v>
                </c:pt>
                <c:pt idx="19">
                  <c:v>-347.40756225585938</c:v>
                </c:pt>
                <c:pt idx="20">
                  <c:v>-346.777099609375</c:v>
                </c:pt>
                <c:pt idx="21">
                  <c:v>-346.14666748046875</c:v>
                </c:pt>
                <c:pt idx="22">
                  <c:v>-345.51620483398438</c:v>
                </c:pt>
                <c:pt idx="23">
                  <c:v>-344.88577270507813</c:v>
                </c:pt>
                <c:pt idx="24">
                  <c:v>-344.25534057617188</c:v>
                </c:pt>
                <c:pt idx="25">
                  <c:v>-343.6248779296875</c:v>
                </c:pt>
                <c:pt idx="26">
                  <c:v>-342.99444580078125</c:v>
                </c:pt>
                <c:pt idx="27">
                  <c:v>-342.36398315429688</c:v>
                </c:pt>
                <c:pt idx="28">
                  <c:v>-341.73355102539063</c:v>
                </c:pt>
                <c:pt idx="29">
                  <c:v>-341.10308837890625</c:v>
                </c:pt>
                <c:pt idx="30">
                  <c:v>-340.47265625</c:v>
                </c:pt>
                <c:pt idx="31">
                  <c:v>-339.84219360351563</c:v>
                </c:pt>
                <c:pt idx="32">
                  <c:v>-339.21176147460938</c:v>
                </c:pt>
                <c:pt idx="33">
                  <c:v>-338.58132934570313</c:v>
                </c:pt>
                <c:pt idx="34">
                  <c:v>-337.95086669921875</c:v>
                </c:pt>
                <c:pt idx="35">
                  <c:v>-337.3204345703125</c:v>
                </c:pt>
                <c:pt idx="36">
                  <c:v>-336.68997192382813</c:v>
                </c:pt>
                <c:pt idx="37">
                  <c:v>-336.05953979492188</c:v>
                </c:pt>
                <c:pt idx="38">
                  <c:v>-335.4290771484375</c:v>
                </c:pt>
                <c:pt idx="39">
                  <c:v>-334.79864501953125</c:v>
                </c:pt>
                <c:pt idx="40">
                  <c:v>-334.16818237304688</c:v>
                </c:pt>
                <c:pt idx="41">
                  <c:v>-333.53775024414063</c:v>
                </c:pt>
                <c:pt idx="42">
                  <c:v>-332.90731811523438</c:v>
                </c:pt>
                <c:pt idx="43">
                  <c:v>-332.27685546875</c:v>
                </c:pt>
                <c:pt idx="44">
                  <c:v>-331.64642333984375</c:v>
                </c:pt>
                <c:pt idx="45">
                  <c:v>-331.01596069335938</c:v>
                </c:pt>
                <c:pt idx="46">
                  <c:v>-330.38552856445313</c:v>
                </c:pt>
                <c:pt idx="47">
                  <c:v>-329.75506591796875</c:v>
                </c:pt>
                <c:pt idx="48">
                  <c:v>-329.1246337890625</c:v>
                </c:pt>
                <c:pt idx="49">
                  <c:v>-328.49417114257813</c:v>
                </c:pt>
                <c:pt idx="50">
                  <c:v>-327.86373901367188</c:v>
                </c:pt>
                <c:pt idx="51">
                  <c:v>-327.23330688476563</c:v>
                </c:pt>
                <c:pt idx="52">
                  <c:v>-326.60284423828125</c:v>
                </c:pt>
                <c:pt idx="53">
                  <c:v>-325.972412109375</c:v>
                </c:pt>
                <c:pt idx="54">
                  <c:v>-325.34194946289063</c:v>
                </c:pt>
                <c:pt idx="55">
                  <c:v>-324.71151733398438</c:v>
                </c:pt>
                <c:pt idx="56">
                  <c:v>-324.0810546875</c:v>
                </c:pt>
                <c:pt idx="57">
                  <c:v>-323.45062255859375</c:v>
                </c:pt>
                <c:pt idx="58">
                  <c:v>-322.82015991210938</c:v>
                </c:pt>
                <c:pt idx="59">
                  <c:v>-322.18972778320313</c:v>
                </c:pt>
                <c:pt idx="60">
                  <c:v>-321.55926513671875</c:v>
                </c:pt>
                <c:pt idx="61">
                  <c:v>-320.9288330078125</c:v>
                </c:pt>
                <c:pt idx="62">
                  <c:v>-320.29840087890625</c:v>
                </c:pt>
                <c:pt idx="63">
                  <c:v>-319.66793823242188</c:v>
                </c:pt>
                <c:pt idx="64">
                  <c:v>-319.03750610351563</c:v>
                </c:pt>
                <c:pt idx="65">
                  <c:v>-318.40704345703125</c:v>
                </c:pt>
                <c:pt idx="66">
                  <c:v>-317.776611328125</c:v>
                </c:pt>
                <c:pt idx="67">
                  <c:v>-317.14614868164063</c:v>
                </c:pt>
                <c:pt idx="68">
                  <c:v>-316.51571655273438</c:v>
                </c:pt>
                <c:pt idx="69">
                  <c:v>-315.88525390625</c:v>
                </c:pt>
                <c:pt idx="70">
                  <c:v>-315.25482177734375</c:v>
                </c:pt>
                <c:pt idx="71">
                  <c:v>-314.6243896484375</c:v>
                </c:pt>
                <c:pt idx="72">
                  <c:v>-313.99392700195313</c:v>
                </c:pt>
                <c:pt idx="73">
                  <c:v>-313.36349487304688</c:v>
                </c:pt>
                <c:pt idx="74">
                  <c:v>-312.7330322265625</c:v>
                </c:pt>
                <c:pt idx="75">
                  <c:v>-312.10260009765625</c:v>
                </c:pt>
                <c:pt idx="76">
                  <c:v>-311.47213745117188</c:v>
                </c:pt>
                <c:pt idx="77">
                  <c:v>-310.84170532226563</c:v>
                </c:pt>
                <c:pt idx="78">
                  <c:v>-310.21124267578125</c:v>
                </c:pt>
                <c:pt idx="79">
                  <c:v>-309.580810546875</c:v>
                </c:pt>
                <c:pt idx="80">
                  <c:v>-308.95037841796875</c:v>
                </c:pt>
                <c:pt idx="81">
                  <c:v>-308.31991577148438</c:v>
                </c:pt>
                <c:pt idx="82">
                  <c:v>-307.68948364257813</c:v>
                </c:pt>
                <c:pt idx="83">
                  <c:v>-307.05902099609375</c:v>
                </c:pt>
                <c:pt idx="84">
                  <c:v>-306.4285888671875</c:v>
                </c:pt>
                <c:pt idx="85">
                  <c:v>-305.79812622070313</c:v>
                </c:pt>
                <c:pt idx="86">
                  <c:v>-305.16769409179688</c:v>
                </c:pt>
                <c:pt idx="87">
                  <c:v>-304.5372314453125</c:v>
                </c:pt>
                <c:pt idx="88">
                  <c:v>-303.90679931640625</c:v>
                </c:pt>
                <c:pt idx="89">
                  <c:v>-303.2763671875</c:v>
                </c:pt>
                <c:pt idx="90">
                  <c:v>-302.64590454101563</c:v>
                </c:pt>
                <c:pt idx="91">
                  <c:v>-302.01547241210938</c:v>
                </c:pt>
                <c:pt idx="92">
                  <c:v>-301.385009765625</c:v>
                </c:pt>
                <c:pt idx="93">
                  <c:v>-300.75457763671875</c:v>
                </c:pt>
                <c:pt idx="94">
                  <c:v>-300.12411499023438</c:v>
                </c:pt>
                <c:pt idx="95">
                  <c:v>-299.49368286132813</c:v>
                </c:pt>
                <c:pt idx="96">
                  <c:v>-298.86322021484375</c:v>
                </c:pt>
                <c:pt idx="97">
                  <c:v>-298.2327880859375</c:v>
                </c:pt>
                <c:pt idx="98">
                  <c:v>-297.60232543945313</c:v>
                </c:pt>
                <c:pt idx="99">
                  <c:v>-296.97189331054688</c:v>
                </c:pt>
                <c:pt idx="100">
                  <c:v>-296.34146118164063</c:v>
                </c:pt>
                <c:pt idx="101">
                  <c:v>-295.71099853515625</c:v>
                </c:pt>
                <c:pt idx="102">
                  <c:v>-295.08056640625</c:v>
                </c:pt>
                <c:pt idx="103">
                  <c:v>-294.45010375976563</c:v>
                </c:pt>
                <c:pt idx="104">
                  <c:v>-293.81967163085938</c:v>
                </c:pt>
                <c:pt idx="105">
                  <c:v>-293.189208984375</c:v>
                </c:pt>
                <c:pt idx="106">
                  <c:v>-292.55877685546875</c:v>
                </c:pt>
                <c:pt idx="107">
                  <c:v>-291.92831420898438</c:v>
                </c:pt>
                <c:pt idx="108">
                  <c:v>-291.29788208007813</c:v>
                </c:pt>
                <c:pt idx="109">
                  <c:v>-290.66744995117188</c:v>
                </c:pt>
                <c:pt idx="110">
                  <c:v>-290.0369873046875</c:v>
                </c:pt>
                <c:pt idx="111">
                  <c:v>-289.40655517578125</c:v>
                </c:pt>
                <c:pt idx="112">
                  <c:v>-288.77609252929688</c:v>
                </c:pt>
                <c:pt idx="113">
                  <c:v>-288.14566040039063</c:v>
                </c:pt>
                <c:pt idx="114">
                  <c:v>-287.51519775390625</c:v>
                </c:pt>
                <c:pt idx="115">
                  <c:v>-286.884765625</c:v>
                </c:pt>
                <c:pt idx="116">
                  <c:v>-286.25430297851563</c:v>
                </c:pt>
                <c:pt idx="117">
                  <c:v>-285.62387084960938</c:v>
                </c:pt>
                <c:pt idx="118">
                  <c:v>-284.99343872070313</c:v>
                </c:pt>
                <c:pt idx="119">
                  <c:v>-284.36297607421875</c:v>
                </c:pt>
                <c:pt idx="120">
                  <c:v>-283.7325439453125</c:v>
                </c:pt>
                <c:pt idx="121">
                  <c:v>-283.10208129882813</c:v>
                </c:pt>
                <c:pt idx="122">
                  <c:v>-282.47164916992188</c:v>
                </c:pt>
                <c:pt idx="123">
                  <c:v>-281.8411865234375</c:v>
                </c:pt>
                <c:pt idx="124">
                  <c:v>-281.21075439453125</c:v>
                </c:pt>
                <c:pt idx="125">
                  <c:v>-280.58029174804688</c:v>
                </c:pt>
                <c:pt idx="126">
                  <c:v>-279.94985961914063</c:v>
                </c:pt>
                <c:pt idx="127">
                  <c:v>-279.31942749023438</c:v>
                </c:pt>
                <c:pt idx="128">
                  <c:v>-278.68896484375</c:v>
                </c:pt>
                <c:pt idx="129">
                  <c:v>-278.05853271484375</c:v>
                </c:pt>
                <c:pt idx="130">
                  <c:v>-277.42807006835938</c:v>
                </c:pt>
                <c:pt idx="131">
                  <c:v>-276.79763793945313</c:v>
                </c:pt>
                <c:pt idx="132">
                  <c:v>-276.16717529296875</c:v>
                </c:pt>
                <c:pt idx="133">
                  <c:v>-275.5367431640625</c:v>
                </c:pt>
                <c:pt idx="134">
                  <c:v>-274.90628051757813</c:v>
                </c:pt>
                <c:pt idx="135">
                  <c:v>-274.27584838867188</c:v>
                </c:pt>
                <c:pt idx="136">
                  <c:v>-273.6453857421875</c:v>
                </c:pt>
                <c:pt idx="137">
                  <c:v>-273.01495361328125</c:v>
                </c:pt>
                <c:pt idx="138">
                  <c:v>-272.384521484375</c:v>
                </c:pt>
                <c:pt idx="139">
                  <c:v>-271.75405883789063</c:v>
                </c:pt>
                <c:pt idx="140">
                  <c:v>-271.12362670898438</c:v>
                </c:pt>
                <c:pt idx="141">
                  <c:v>-270.4931640625</c:v>
                </c:pt>
                <c:pt idx="142">
                  <c:v>-269.86273193359375</c:v>
                </c:pt>
                <c:pt idx="143">
                  <c:v>-269.23226928710938</c:v>
                </c:pt>
                <c:pt idx="144">
                  <c:v>-268.60183715820313</c:v>
                </c:pt>
                <c:pt idx="145">
                  <c:v>-267.97137451171875</c:v>
                </c:pt>
                <c:pt idx="146">
                  <c:v>-267.3409423828125</c:v>
                </c:pt>
                <c:pt idx="147">
                  <c:v>-266.71051025390625</c:v>
                </c:pt>
                <c:pt idx="148">
                  <c:v>-266.08004760742188</c:v>
                </c:pt>
                <c:pt idx="149">
                  <c:v>-265.44961547851563</c:v>
                </c:pt>
                <c:pt idx="150">
                  <c:v>-264.81915283203125</c:v>
                </c:pt>
                <c:pt idx="151">
                  <c:v>-264.188720703125</c:v>
                </c:pt>
                <c:pt idx="152">
                  <c:v>-263.55825805664063</c:v>
                </c:pt>
                <c:pt idx="153">
                  <c:v>-262.92782592773438</c:v>
                </c:pt>
                <c:pt idx="154">
                  <c:v>-262.29736328125</c:v>
                </c:pt>
                <c:pt idx="155">
                  <c:v>-261.66693115234375</c:v>
                </c:pt>
                <c:pt idx="156">
                  <c:v>-261.0364990234375</c:v>
                </c:pt>
                <c:pt idx="157">
                  <c:v>-260.40603637695313</c:v>
                </c:pt>
                <c:pt idx="158">
                  <c:v>-259.77560424804688</c:v>
                </c:pt>
                <c:pt idx="159">
                  <c:v>-259.1451416015625</c:v>
                </c:pt>
                <c:pt idx="160">
                  <c:v>-258.51470947265625</c:v>
                </c:pt>
                <c:pt idx="161">
                  <c:v>-257.88424682617188</c:v>
                </c:pt>
                <c:pt idx="162">
                  <c:v>-257.25381469726563</c:v>
                </c:pt>
                <c:pt idx="163">
                  <c:v>-256.62335205078125</c:v>
                </c:pt>
                <c:pt idx="164">
                  <c:v>-255.992919921875</c:v>
                </c:pt>
                <c:pt idx="165">
                  <c:v>-255.36248779296875</c:v>
                </c:pt>
                <c:pt idx="166">
                  <c:v>-254.73202514648438</c:v>
                </c:pt>
                <c:pt idx="167">
                  <c:v>-254.10159301757813</c:v>
                </c:pt>
                <c:pt idx="168">
                  <c:v>-253.47113037109375</c:v>
                </c:pt>
                <c:pt idx="169">
                  <c:v>-252.8406982421875</c:v>
                </c:pt>
                <c:pt idx="170">
                  <c:v>-252.21023559570313</c:v>
                </c:pt>
                <c:pt idx="171">
                  <c:v>-251.57980346679688</c:v>
                </c:pt>
                <c:pt idx="172">
                  <c:v>-250.9493408203125</c:v>
                </c:pt>
                <c:pt idx="173">
                  <c:v>-250.31890869140625</c:v>
                </c:pt>
                <c:pt idx="174">
                  <c:v>-249.68844604492188</c:v>
                </c:pt>
                <c:pt idx="175">
                  <c:v>-249.05801391601563</c:v>
                </c:pt>
                <c:pt idx="176">
                  <c:v>-248.42758178710938</c:v>
                </c:pt>
                <c:pt idx="177">
                  <c:v>-247.797119140625</c:v>
                </c:pt>
                <c:pt idx="178">
                  <c:v>-247.16668701171875</c:v>
                </c:pt>
                <c:pt idx="179">
                  <c:v>-246.53622436523438</c:v>
                </c:pt>
                <c:pt idx="180">
                  <c:v>-245.90579223632813</c:v>
                </c:pt>
                <c:pt idx="181">
                  <c:v>-245.27532958984375</c:v>
                </c:pt>
                <c:pt idx="182">
                  <c:v>-244.6448974609375</c:v>
                </c:pt>
                <c:pt idx="183">
                  <c:v>-244.01443481445313</c:v>
                </c:pt>
                <c:pt idx="184">
                  <c:v>-243.38400268554688</c:v>
                </c:pt>
                <c:pt idx="185">
                  <c:v>-242.75357055664063</c:v>
                </c:pt>
                <c:pt idx="186">
                  <c:v>-242.12310791015625</c:v>
                </c:pt>
                <c:pt idx="187">
                  <c:v>-241.49267578125</c:v>
                </c:pt>
                <c:pt idx="188">
                  <c:v>-240.86221313476563</c:v>
                </c:pt>
                <c:pt idx="189">
                  <c:v>-240.23178100585938</c:v>
                </c:pt>
                <c:pt idx="190">
                  <c:v>-239.601318359375</c:v>
                </c:pt>
                <c:pt idx="191">
                  <c:v>-238.97088623046875</c:v>
                </c:pt>
                <c:pt idx="192">
                  <c:v>-238.34042358398438</c:v>
                </c:pt>
                <c:pt idx="193">
                  <c:v>-237.70999145507813</c:v>
                </c:pt>
                <c:pt idx="194">
                  <c:v>-237.07955932617188</c:v>
                </c:pt>
                <c:pt idx="195">
                  <c:v>-236.4490966796875</c:v>
                </c:pt>
                <c:pt idx="196">
                  <c:v>-235.81866455078125</c:v>
                </c:pt>
                <c:pt idx="197">
                  <c:v>-235.18820190429688</c:v>
                </c:pt>
                <c:pt idx="198">
                  <c:v>-234.55776977539063</c:v>
                </c:pt>
                <c:pt idx="199">
                  <c:v>-233.92730712890625</c:v>
                </c:pt>
                <c:pt idx="200">
                  <c:v>-233.296875</c:v>
                </c:pt>
                <c:pt idx="201">
                  <c:v>-232.66641235351563</c:v>
                </c:pt>
                <c:pt idx="202">
                  <c:v>-232.03598022460938</c:v>
                </c:pt>
                <c:pt idx="203">
                  <c:v>-231.40554809570313</c:v>
                </c:pt>
                <c:pt idx="204">
                  <c:v>-230.77508544921875</c:v>
                </c:pt>
                <c:pt idx="205">
                  <c:v>-230.1446533203125</c:v>
                </c:pt>
                <c:pt idx="206">
                  <c:v>-229.51419067382813</c:v>
                </c:pt>
                <c:pt idx="207">
                  <c:v>-228.88375854492188</c:v>
                </c:pt>
                <c:pt idx="208">
                  <c:v>-228.2532958984375</c:v>
                </c:pt>
                <c:pt idx="209">
                  <c:v>-227.62286376953125</c:v>
                </c:pt>
                <c:pt idx="210">
                  <c:v>-226.99240112304688</c:v>
                </c:pt>
                <c:pt idx="211">
                  <c:v>-226.36196899414063</c:v>
                </c:pt>
                <c:pt idx="212">
                  <c:v>-225.73150634765625</c:v>
                </c:pt>
                <c:pt idx="213">
                  <c:v>-225.10107421875</c:v>
                </c:pt>
                <c:pt idx="214">
                  <c:v>-224.47064208984375</c:v>
                </c:pt>
                <c:pt idx="215">
                  <c:v>-223.84017944335938</c:v>
                </c:pt>
                <c:pt idx="216">
                  <c:v>-223.20974731445313</c:v>
                </c:pt>
                <c:pt idx="217">
                  <c:v>-222.57928466796875</c:v>
                </c:pt>
                <c:pt idx="218">
                  <c:v>-221.9488525390625</c:v>
                </c:pt>
                <c:pt idx="219">
                  <c:v>-221.31838989257813</c:v>
                </c:pt>
                <c:pt idx="220">
                  <c:v>-220.68795776367188</c:v>
                </c:pt>
                <c:pt idx="221">
                  <c:v>-220.0574951171875</c:v>
                </c:pt>
                <c:pt idx="222">
                  <c:v>-219.42706298828125</c:v>
                </c:pt>
                <c:pt idx="223">
                  <c:v>-218.796630859375</c:v>
                </c:pt>
                <c:pt idx="224">
                  <c:v>-218.16616821289063</c:v>
                </c:pt>
                <c:pt idx="225">
                  <c:v>-217.53573608398438</c:v>
                </c:pt>
                <c:pt idx="226">
                  <c:v>-216.9052734375</c:v>
                </c:pt>
                <c:pt idx="227">
                  <c:v>-216.27484130859375</c:v>
                </c:pt>
                <c:pt idx="228">
                  <c:v>-215.64437866210938</c:v>
                </c:pt>
                <c:pt idx="229">
                  <c:v>-215.01394653320313</c:v>
                </c:pt>
                <c:pt idx="230">
                  <c:v>-214.38348388671875</c:v>
                </c:pt>
                <c:pt idx="231">
                  <c:v>-213.7530517578125</c:v>
                </c:pt>
                <c:pt idx="232">
                  <c:v>-213.12261962890625</c:v>
                </c:pt>
                <c:pt idx="233">
                  <c:v>-212.49215698242188</c:v>
                </c:pt>
                <c:pt idx="234">
                  <c:v>-211.86172485351563</c:v>
                </c:pt>
                <c:pt idx="235">
                  <c:v>-211.23126220703125</c:v>
                </c:pt>
                <c:pt idx="236">
                  <c:v>-210.600830078125</c:v>
                </c:pt>
                <c:pt idx="237">
                  <c:v>-209.97036743164063</c:v>
                </c:pt>
                <c:pt idx="238">
                  <c:v>-209.33993530273438</c:v>
                </c:pt>
                <c:pt idx="239">
                  <c:v>-208.70947265625</c:v>
                </c:pt>
                <c:pt idx="240">
                  <c:v>-208.07904052734375</c:v>
                </c:pt>
                <c:pt idx="241">
                  <c:v>-207.4486083984375</c:v>
                </c:pt>
                <c:pt idx="242">
                  <c:v>-206.81814575195313</c:v>
                </c:pt>
                <c:pt idx="243">
                  <c:v>-206.18771362304688</c:v>
                </c:pt>
                <c:pt idx="244">
                  <c:v>-205.5572509765625</c:v>
                </c:pt>
                <c:pt idx="245">
                  <c:v>-204.92681884765625</c:v>
                </c:pt>
                <c:pt idx="246">
                  <c:v>-204.29635620117188</c:v>
                </c:pt>
                <c:pt idx="247">
                  <c:v>-203.66592407226563</c:v>
                </c:pt>
                <c:pt idx="248">
                  <c:v>-203.03546142578125</c:v>
                </c:pt>
                <c:pt idx="249">
                  <c:v>-202.405029296875</c:v>
                </c:pt>
                <c:pt idx="250">
                  <c:v>-201.77456665039063</c:v>
                </c:pt>
                <c:pt idx="251">
                  <c:v>-201.14413452148438</c:v>
                </c:pt>
                <c:pt idx="252">
                  <c:v>-200.51370239257813</c:v>
                </c:pt>
                <c:pt idx="253">
                  <c:v>-199.88323974609375</c:v>
                </c:pt>
                <c:pt idx="254">
                  <c:v>-199.2528076171875</c:v>
                </c:pt>
                <c:pt idx="255">
                  <c:v>-198.62234497070313</c:v>
                </c:pt>
                <c:pt idx="256">
                  <c:v>-197.99191284179688</c:v>
                </c:pt>
                <c:pt idx="257">
                  <c:v>-197.3614501953125</c:v>
                </c:pt>
                <c:pt idx="258">
                  <c:v>-196.73101806640625</c:v>
                </c:pt>
                <c:pt idx="259">
                  <c:v>-196.10055541992188</c:v>
                </c:pt>
                <c:pt idx="260">
                  <c:v>-195.47012329101563</c:v>
                </c:pt>
                <c:pt idx="261">
                  <c:v>-194.83969116210938</c:v>
                </c:pt>
                <c:pt idx="262">
                  <c:v>-194.209228515625</c:v>
                </c:pt>
                <c:pt idx="263">
                  <c:v>-193.57879638671875</c:v>
                </c:pt>
                <c:pt idx="264">
                  <c:v>-192.94833374023438</c:v>
                </c:pt>
                <c:pt idx="265">
                  <c:v>-192.31790161132813</c:v>
                </c:pt>
                <c:pt idx="266">
                  <c:v>-191.68743896484375</c:v>
                </c:pt>
                <c:pt idx="267">
                  <c:v>-191.0570068359375</c:v>
                </c:pt>
                <c:pt idx="268">
                  <c:v>-190.42654418945313</c:v>
                </c:pt>
                <c:pt idx="269">
                  <c:v>-189.79611206054688</c:v>
                </c:pt>
                <c:pt idx="270">
                  <c:v>-189.16567993164063</c:v>
                </c:pt>
                <c:pt idx="271">
                  <c:v>-188.53521728515625</c:v>
                </c:pt>
                <c:pt idx="272">
                  <c:v>-187.90478515625</c:v>
                </c:pt>
                <c:pt idx="273">
                  <c:v>-187.27432250976563</c:v>
                </c:pt>
                <c:pt idx="274">
                  <c:v>-186.64389038085938</c:v>
                </c:pt>
                <c:pt idx="275">
                  <c:v>-186.013427734375</c:v>
                </c:pt>
                <c:pt idx="276">
                  <c:v>-185.38299560546875</c:v>
                </c:pt>
                <c:pt idx="277">
                  <c:v>-184.75253295898438</c:v>
                </c:pt>
                <c:pt idx="278">
                  <c:v>-184.12210083007813</c:v>
                </c:pt>
                <c:pt idx="279">
                  <c:v>-183.49166870117188</c:v>
                </c:pt>
                <c:pt idx="280">
                  <c:v>-182.8612060546875</c:v>
                </c:pt>
                <c:pt idx="281">
                  <c:v>-182.23077392578125</c:v>
                </c:pt>
                <c:pt idx="282">
                  <c:v>-181.60031127929688</c:v>
                </c:pt>
                <c:pt idx="283">
                  <c:v>-180.96987915039063</c:v>
                </c:pt>
                <c:pt idx="284">
                  <c:v>-180.33941650390625</c:v>
                </c:pt>
                <c:pt idx="285">
                  <c:v>-179.708984375</c:v>
                </c:pt>
                <c:pt idx="286">
                  <c:v>-179.07852172851563</c:v>
                </c:pt>
                <c:pt idx="287">
                  <c:v>-178.44808959960938</c:v>
                </c:pt>
                <c:pt idx="288">
                  <c:v>-177.817626953125</c:v>
                </c:pt>
                <c:pt idx="289">
                  <c:v>-177.18719482421875</c:v>
                </c:pt>
                <c:pt idx="290">
                  <c:v>-176.5567626953125</c:v>
                </c:pt>
                <c:pt idx="291">
                  <c:v>-175.92630004882813</c:v>
                </c:pt>
                <c:pt idx="292">
                  <c:v>-175.29586791992188</c:v>
                </c:pt>
                <c:pt idx="293">
                  <c:v>-174.6654052734375</c:v>
                </c:pt>
                <c:pt idx="294">
                  <c:v>-174.03497314453125</c:v>
                </c:pt>
                <c:pt idx="295">
                  <c:v>-173.40451049804688</c:v>
                </c:pt>
                <c:pt idx="296">
                  <c:v>-172.77407836914063</c:v>
                </c:pt>
                <c:pt idx="297">
                  <c:v>-172.14361572265625</c:v>
                </c:pt>
                <c:pt idx="298">
                  <c:v>-171.51318359375</c:v>
                </c:pt>
                <c:pt idx="299">
                  <c:v>-170.88275146484375</c:v>
                </c:pt>
                <c:pt idx="300">
                  <c:v>-170.25228881835938</c:v>
                </c:pt>
                <c:pt idx="301">
                  <c:v>-169.62185668945313</c:v>
                </c:pt>
                <c:pt idx="302">
                  <c:v>-168.99139404296875</c:v>
                </c:pt>
                <c:pt idx="303">
                  <c:v>-168.3609619140625</c:v>
                </c:pt>
                <c:pt idx="304">
                  <c:v>-167.73049926757813</c:v>
                </c:pt>
                <c:pt idx="305">
                  <c:v>-167.10006713867188</c:v>
                </c:pt>
                <c:pt idx="306">
                  <c:v>-166.4696044921875</c:v>
                </c:pt>
                <c:pt idx="307">
                  <c:v>-165.83917236328125</c:v>
                </c:pt>
                <c:pt idx="308">
                  <c:v>-165.208740234375</c:v>
                </c:pt>
                <c:pt idx="309">
                  <c:v>-164.57827758789063</c:v>
                </c:pt>
                <c:pt idx="310">
                  <c:v>-163.94784545898438</c:v>
                </c:pt>
                <c:pt idx="311">
                  <c:v>-163.3173828125</c:v>
                </c:pt>
                <c:pt idx="312">
                  <c:v>-162.68695068359375</c:v>
                </c:pt>
                <c:pt idx="313">
                  <c:v>-162.05648803710938</c:v>
                </c:pt>
                <c:pt idx="314">
                  <c:v>-161.42605590820313</c:v>
                </c:pt>
                <c:pt idx="315">
                  <c:v>-160.79559326171875</c:v>
                </c:pt>
                <c:pt idx="316">
                  <c:v>-160.1651611328125</c:v>
                </c:pt>
                <c:pt idx="317">
                  <c:v>-159.53472900390625</c:v>
                </c:pt>
                <c:pt idx="318">
                  <c:v>-158.90426635742188</c:v>
                </c:pt>
                <c:pt idx="319">
                  <c:v>-158.27383422851563</c:v>
                </c:pt>
                <c:pt idx="320">
                  <c:v>-157.64337158203125</c:v>
                </c:pt>
                <c:pt idx="321">
                  <c:v>-157.012939453125</c:v>
                </c:pt>
                <c:pt idx="322">
                  <c:v>-156.38247680664063</c:v>
                </c:pt>
                <c:pt idx="323">
                  <c:v>-155.75204467773438</c:v>
                </c:pt>
                <c:pt idx="324">
                  <c:v>-155.12158203125</c:v>
                </c:pt>
                <c:pt idx="325">
                  <c:v>-154.49114990234375</c:v>
                </c:pt>
                <c:pt idx="326">
                  <c:v>-153.8607177734375</c:v>
                </c:pt>
                <c:pt idx="327">
                  <c:v>-153.23025512695313</c:v>
                </c:pt>
                <c:pt idx="328">
                  <c:v>-152.59982299804688</c:v>
                </c:pt>
                <c:pt idx="329">
                  <c:v>-151.9693603515625</c:v>
                </c:pt>
                <c:pt idx="330">
                  <c:v>-151.33892822265625</c:v>
                </c:pt>
                <c:pt idx="331">
                  <c:v>-150.70846557617188</c:v>
                </c:pt>
                <c:pt idx="332">
                  <c:v>-150.07803344726563</c:v>
                </c:pt>
                <c:pt idx="333">
                  <c:v>-149.44757080078125</c:v>
                </c:pt>
                <c:pt idx="334">
                  <c:v>-148.817138671875</c:v>
                </c:pt>
                <c:pt idx="335">
                  <c:v>-148.18670654296875</c:v>
                </c:pt>
                <c:pt idx="336">
                  <c:v>-147.5562744140625</c:v>
                </c:pt>
                <c:pt idx="337">
                  <c:v>-146.92578125</c:v>
                </c:pt>
                <c:pt idx="338">
                  <c:v>-146.29534912109375</c:v>
                </c:pt>
                <c:pt idx="339">
                  <c:v>-145.6649169921875</c:v>
                </c:pt>
                <c:pt idx="340">
                  <c:v>-145.03448486328125</c:v>
                </c:pt>
                <c:pt idx="341">
                  <c:v>-144.40399169921875</c:v>
                </c:pt>
                <c:pt idx="342">
                  <c:v>-143.7735595703125</c:v>
                </c:pt>
                <c:pt idx="343">
                  <c:v>-143.14312744140625</c:v>
                </c:pt>
                <c:pt idx="344">
                  <c:v>-142.5126953125</c:v>
                </c:pt>
                <c:pt idx="345">
                  <c:v>-141.88226318359375</c:v>
                </c:pt>
                <c:pt idx="346">
                  <c:v>-141.25177001953125</c:v>
                </c:pt>
                <c:pt idx="347">
                  <c:v>-140.621337890625</c:v>
                </c:pt>
                <c:pt idx="348">
                  <c:v>-139.99090576171875</c:v>
                </c:pt>
                <c:pt idx="349">
                  <c:v>-139.3604736328125</c:v>
                </c:pt>
                <c:pt idx="350">
                  <c:v>-138.72998046875</c:v>
                </c:pt>
                <c:pt idx="351">
                  <c:v>-138.09954833984375</c:v>
                </c:pt>
                <c:pt idx="352">
                  <c:v>-137.4691162109375</c:v>
                </c:pt>
                <c:pt idx="353">
                  <c:v>-136.83868408203125</c:v>
                </c:pt>
                <c:pt idx="354">
                  <c:v>-136.20819091796875</c:v>
                </c:pt>
                <c:pt idx="355">
                  <c:v>-135.5777587890625</c:v>
                </c:pt>
                <c:pt idx="356">
                  <c:v>-134.94732666015625</c:v>
                </c:pt>
                <c:pt idx="357">
                  <c:v>-134.31689453125</c:v>
                </c:pt>
                <c:pt idx="358">
                  <c:v>-133.68646240234375</c:v>
                </c:pt>
                <c:pt idx="359">
                  <c:v>-133.05596923828125</c:v>
                </c:pt>
                <c:pt idx="360">
                  <c:v>-132.425537109375</c:v>
                </c:pt>
                <c:pt idx="361">
                  <c:v>-131.79510498046875</c:v>
                </c:pt>
                <c:pt idx="362">
                  <c:v>-131.1646728515625</c:v>
                </c:pt>
                <c:pt idx="363">
                  <c:v>-130.5341796875</c:v>
                </c:pt>
                <c:pt idx="364">
                  <c:v>-129.90374755859375</c:v>
                </c:pt>
                <c:pt idx="365">
                  <c:v>-129.2733154296875</c:v>
                </c:pt>
                <c:pt idx="366">
                  <c:v>-128.64288330078125</c:v>
                </c:pt>
                <c:pt idx="367">
                  <c:v>-128.012451171875</c:v>
                </c:pt>
                <c:pt idx="368">
                  <c:v>-127.3819580078125</c:v>
                </c:pt>
                <c:pt idx="369">
                  <c:v>-126.75152587890625</c:v>
                </c:pt>
                <c:pt idx="370">
                  <c:v>-126.12109375</c:v>
                </c:pt>
                <c:pt idx="371">
                  <c:v>-125.49066162109375</c:v>
                </c:pt>
                <c:pt idx="372">
                  <c:v>-124.86016845703125</c:v>
                </c:pt>
                <c:pt idx="373">
                  <c:v>-124.229736328125</c:v>
                </c:pt>
                <c:pt idx="374">
                  <c:v>-123.59930419921875</c:v>
                </c:pt>
                <c:pt idx="375">
                  <c:v>-122.9688720703125</c:v>
                </c:pt>
                <c:pt idx="376">
                  <c:v>-122.33843994140625</c:v>
                </c:pt>
                <c:pt idx="377">
                  <c:v>-121.70794677734375</c:v>
                </c:pt>
                <c:pt idx="378">
                  <c:v>-121.0775146484375</c:v>
                </c:pt>
                <c:pt idx="379">
                  <c:v>-120.44708251953125</c:v>
                </c:pt>
                <c:pt idx="380">
                  <c:v>-119.816650390625</c:v>
                </c:pt>
                <c:pt idx="381">
                  <c:v>-119.1861572265625</c:v>
                </c:pt>
                <c:pt idx="382">
                  <c:v>-118.55572509765625</c:v>
                </c:pt>
                <c:pt idx="383">
                  <c:v>-117.92529296875</c:v>
                </c:pt>
                <c:pt idx="384">
                  <c:v>-117.29486083984375</c:v>
                </c:pt>
                <c:pt idx="385">
                  <c:v>-116.6644287109375</c:v>
                </c:pt>
                <c:pt idx="386">
                  <c:v>-116.033935546875</c:v>
                </c:pt>
                <c:pt idx="387">
                  <c:v>-115.40350341796875</c:v>
                </c:pt>
                <c:pt idx="388">
                  <c:v>-114.7730712890625</c:v>
                </c:pt>
                <c:pt idx="389">
                  <c:v>-114.14263916015625</c:v>
                </c:pt>
                <c:pt idx="390">
                  <c:v>-113.51214599609375</c:v>
                </c:pt>
                <c:pt idx="391">
                  <c:v>-112.8817138671875</c:v>
                </c:pt>
                <c:pt idx="392">
                  <c:v>-112.25128173828125</c:v>
                </c:pt>
                <c:pt idx="393">
                  <c:v>-111.620849609375</c:v>
                </c:pt>
                <c:pt idx="394">
                  <c:v>-110.99041748046875</c:v>
                </c:pt>
                <c:pt idx="395">
                  <c:v>-110.35992431640625</c:v>
                </c:pt>
                <c:pt idx="396">
                  <c:v>-109.7294921875</c:v>
                </c:pt>
                <c:pt idx="397">
                  <c:v>-109.09906005859375</c:v>
                </c:pt>
                <c:pt idx="398">
                  <c:v>-108.4686279296875</c:v>
                </c:pt>
                <c:pt idx="399">
                  <c:v>-107.838134765625</c:v>
                </c:pt>
                <c:pt idx="400">
                  <c:v>-107.20770263671875</c:v>
                </c:pt>
                <c:pt idx="401">
                  <c:v>-106.5772705078125</c:v>
                </c:pt>
                <c:pt idx="402">
                  <c:v>-105.94683837890625</c:v>
                </c:pt>
                <c:pt idx="403">
                  <c:v>-105.31640625</c:v>
                </c:pt>
                <c:pt idx="404">
                  <c:v>-104.6859130859375</c:v>
                </c:pt>
                <c:pt idx="405">
                  <c:v>-104.05548095703125</c:v>
                </c:pt>
                <c:pt idx="406">
                  <c:v>-103.425048828125</c:v>
                </c:pt>
                <c:pt idx="407">
                  <c:v>-102.79461669921875</c:v>
                </c:pt>
                <c:pt idx="408">
                  <c:v>-102.16412353515625</c:v>
                </c:pt>
                <c:pt idx="409">
                  <c:v>-101.53369140625</c:v>
                </c:pt>
                <c:pt idx="410">
                  <c:v>-100.90325927734375</c:v>
                </c:pt>
                <c:pt idx="411">
                  <c:v>-100.2728271484375</c:v>
                </c:pt>
                <c:pt idx="412">
                  <c:v>-99.64239501953125</c:v>
                </c:pt>
                <c:pt idx="413">
                  <c:v>-99.01190185546875</c:v>
                </c:pt>
                <c:pt idx="414">
                  <c:v>-98.3814697265625</c:v>
                </c:pt>
                <c:pt idx="415">
                  <c:v>-97.75103759765625</c:v>
                </c:pt>
                <c:pt idx="416">
                  <c:v>-97.12060546875</c:v>
                </c:pt>
                <c:pt idx="417">
                  <c:v>-96.4901123046875</c:v>
                </c:pt>
                <c:pt idx="418">
                  <c:v>-95.85968017578125</c:v>
                </c:pt>
                <c:pt idx="419">
                  <c:v>-95.229248046875</c:v>
                </c:pt>
                <c:pt idx="420">
                  <c:v>-94.59881591796875</c:v>
                </c:pt>
                <c:pt idx="421">
                  <c:v>-93.9683837890625</c:v>
                </c:pt>
                <c:pt idx="422">
                  <c:v>-93.337890625</c:v>
                </c:pt>
                <c:pt idx="423">
                  <c:v>-92.70745849609375</c:v>
                </c:pt>
                <c:pt idx="424">
                  <c:v>-92.0770263671875</c:v>
                </c:pt>
                <c:pt idx="425">
                  <c:v>-91.44659423828125</c:v>
                </c:pt>
                <c:pt idx="426">
                  <c:v>-90.81610107421875</c:v>
                </c:pt>
                <c:pt idx="427">
                  <c:v>-90.1856689453125</c:v>
                </c:pt>
                <c:pt idx="428">
                  <c:v>-89.55523681640625</c:v>
                </c:pt>
                <c:pt idx="429">
                  <c:v>-88.9248046875</c:v>
                </c:pt>
                <c:pt idx="430">
                  <c:v>-88.2943115234375</c:v>
                </c:pt>
                <c:pt idx="431">
                  <c:v>-87.66387939453125</c:v>
                </c:pt>
                <c:pt idx="432">
                  <c:v>-87.033447265625</c:v>
                </c:pt>
                <c:pt idx="433">
                  <c:v>-86.40301513671875</c:v>
                </c:pt>
                <c:pt idx="434">
                  <c:v>-85.7725830078125</c:v>
                </c:pt>
                <c:pt idx="435">
                  <c:v>-85.14208984375</c:v>
                </c:pt>
                <c:pt idx="436">
                  <c:v>-84.51165771484375</c:v>
                </c:pt>
                <c:pt idx="437">
                  <c:v>-83.8812255859375</c:v>
                </c:pt>
                <c:pt idx="438">
                  <c:v>-83.25079345703125</c:v>
                </c:pt>
                <c:pt idx="439">
                  <c:v>-82.62030029296875</c:v>
                </c:pt>
                <c:pt idx="440">
                  <c:v>-81.9898681640625</c:v>
                </c:pt>
                <c:pt idx="441">
                  <c:v>-81.35943603515625</c:v>
                </c:pt>
                <c:pt idx="442">
                  <c:v>-80.72900390625</c:v>
                </c:pt>
                <c:pt idx="443">
                  <c:v>-80.09857177734375</c:v>
                </c:pt>
                <c:pt idx="444">
                  <c:v>-79.46807861328125</c:v>
                </c:pt>
                <c:pt idx="445">
                  <c:v>-78.837646484375</c:v>
                </c:pt>
                <c:pt idx="446">
                  <c:v>-78.20721435546875</c:v>
                </c:pt>
                <c:pt idx="447">
                  <c:v>-77.5767822265625</c:v>
                </c:pt>
                <c:pt idx="448">
                  <c:v>-76.9462890625</c:v>
                </c:pt>
                <c:pt idx="449">
                  <c:v>-76.31585693359375</c:v>
                </c:pt>
                <c:pt idx="450">
                  <c:v>-75.6854248046875</c:v>
                </c:pt>
                <c:pt idx="451">
                  <c:v>-75.05499267578125</c:v>
                </c:pt>
                <c:pt idx="452">
                  <c:v>-74.424560546875</c:v>
                </c:pt>
                <c:pt idx="453">
                  <c:v>-73.7940673828125</c:v>
                </c:pt>
                <c:pt idx="454">
                  <c:v>-73.16363525390625</c:v>
                </c:pt>
                <c:pt idx="455">
                  <c:v>-72.533203125</c:v>
                </c:pt>
                <c:pt idx="456">
                  <c:v>-71.90277099609375</c:v>
                </c:pt>
                <c:pt idx="457">
                  <c:v>-71.27227783203125</c:v>
                </c:pt>
                <c:pt idx="458">
                  <c:v>-70.641845703125</c:v>
                </c:pt>
                <c:pt idx="459">
                  <c:v>-70.01141357421875</c:v>
                </c:pt>
                <c:pt idx="460">
                  <c:v>-69.3809814453125</c:v>
                </c:pt>
                <c:pt idx="461">
                  <c:v>-68.75054931640625</c:v>
                </c:pt>
                <c:pt idx="462">
                  <c:v>-68.12005615234375</c:v>
                </c:pt>
                <c:pt idx="463">
                  <c:v>-67.4896240234375</c:v>
                </c:pt>
                <c:pt idx="464">
                  <c:v>-66.85919189453125</c:v>
                </c:pt>
                <c:pt idx="465">
                  <c:v>-66.228759765625</c:v>
                </c:pt>
                <c:pt idx="466">
                  <c:v>-65.5982666015625</c:v>
                </c:pt>
                <c:pt idx="467">
                  <c:v>-64.96783447265625</c:v>
                </c:pt>
                <c:pt idx="468">
                  <c:v>-64.33740234375</c:v>
                </c:pt>
                <c:pt idx="469">
                  <c:v>-63.70697021484375</c:v>
                </c:pt>
                <c:pt idx="470">
                  <c:v>-63.0765380859375</c:v>
                </c:pt>
                <c:pt idx="471">
                  <c:v>-62.446044921875</c:v>
                </c:pt>
                <c:pt idx="472">
                  <c:v>-61.81561279296875</c:v>
                </c:pt>
                <c:pt idx="473">
                  <c:v>-61.1851806640625</c:v>
                </c:pt>
                <c:pt idx="474">
                  <c:v>-60.55474853515625</c:v>
                </c:pt>
                <c:pt idx="475">
                  <c:v>-59.92425537109375</c:v>
                </c:pt>
                <c:pt idx="476">
                  <c:v>-59.2938232421875</c:v>
                </c:pt>
                <c:pt idx="477">
                  <c:v>-58.66339111328125</c:v>
                </c:pt>
                <c:pt idx="478">
                  <c:v>-58.032958984375</c:v>
                </c:pt>
                <c:pt idx="479">
                  <c:v>-57.40252685546875</c:v>
                </c:pt>
                <c:pt idx="480">
                  <c:v>-56.77203369140625</c:v>
                </c:pt>
                <c:pt idx="481">
                  <c:v>-56.1416015625</c:v>
                </c:pt>
                <c:pt idx="482">
                  <c:v>-55.51116943359375</c:v>
                </c:pt>
                <c:pt idx="483">
                  <c:v>-54.8807373046875</c:v>
                </c:pt>
                <c:pt idx="484">
                  <c:v>-54.250244140625</c:v>
                </c:pt>
                <c:pt idx="485">
                  <c:v>-53.61981201171875</c:v>
                </c:pt>
                <c:pt idx="486">
                  <c:v>-52.9893798828125</c:v>
                </c:pt>
                <c:pt idx="487">
                  <c:v>-52.35894775390625</c:v>
                </c:pt>
                <c:pt idx="488">
                  <c:v>-51.728515625</c:v>
                </c:pt>
                <c:pt idx="489">
                  <c:v>-51.0980224609375</c:v>
                </c:pt>
                <c:pt idx="490">
                  <c:v>-50.46759033203125</c:v>
                </c:pt>
                <c:pt idx="491">
                  <c:v>-49.837158203125</c:v>
                </c:pt>
                <c:pt idx="492">
                  <c:v>-49.20672607421875</c:v>
                </c:pt>
                <c:pt idx="493">
                  <c:v>-48.57623291015625</c:v>
                </c:pt>
                <c:pt idx="494">
                  <c:v>-47.94580078125</c:v>
                </c:pt>
                <c:pt idx="495">
                  <c:v>-47.31536865234375</c:v>
                </c:pt>
                <c:pt idx="496">
                  <c:v>-46.6849365234375</c:v>
                </c:pt>
                <c:pt idx="497">
                  <c:v>-46.05450439453125</c:v>
                </c:pt>
                <c:pt idx="498">
                  <c:v>-45.42401123046875</c:v>
                </c:pt>
                <c:pt idx="499">
                  <c:v>-44.7935791015625</c:v>
                </c:pt>
                <c:pt idx="500">
                  <c:v>-44.16314697265625</c:v>
                </c:pt>
                <c:pt idx="501">
                  <c:v>-43.53271484375</c:v>
                </c:pt>
                <c:pt idx="502">
                  <c:v>-42.9022216796875</c:v>
                </c:pt>
                <c:pt idx="503">
                  <c:v>-42.27178955078125</c:v>
                </c:pt>
                <c:pt idx="504">
                  <c:v>-41.641357421875</c:v>
                </c:pt>
                <c:pt idx="505">
                  <c:v>-41.01092529296875</c:v>
                </c:pt>
                <c:pt idx="506">
                  <c:v>-40.38043212890625</c:v>
                </c:pt>
                <c:pt idx="507">
                  <c:v>-39.75</c:v>
                </c:pt>
                <c:pt idx="508">
                  <c:v>-39.11956787109375</c:v>
                </c:pt>
                <c:pt idx="509">
                  <c:v>-38.4891357421875</c:v>
                </c:pt>
                <c:pt idx="510">
                  <c:v>-37.85870361328125</c:v>
                </c:pt>
                <c:pt idx="511">
                  <c:v>-37.22821044921875</c:v>
                </c:pt>
                <c:pt idx="512">
                  <c:v>-36.5977783203125</c:v>
                </c:pt>
                <c:pt idx="513">
                  <c:v>-35.96734619140625</c:v>
                </c:pt>
                <c:pt idx="514">
                  <c:v>-35.3369140625</c:v>
                </c:pt>
                <c:pt idx="515">
                  <c:v>-34.7064208984375</c:v>
                </c:pt>
                <c:pt idx="516">
                  <c:v>-34.07598876953125</c:v>
                </c:pt>
                <c:pt idx="517">
                  <c:v>-33.445556640625</c:v>
                </c:pt>
                <c:pt idx="518">
                  <c:v>-32.81512451171875</c:v>
                </c:pt>
                <c:pt idx="519">
                  <c:v>-32.1846923828125</c:v>
                </c:pt>
                <c:pt idx="520">
                  <c:v>-31.55419921875</c:v>
                </c:pt>
                <c:pt idx="521">
                  <c:v>-30.92376708984375</c:v>
                </c:pt>
                <c:pt idx="522">
                  <c:v>-30.2933349609375</c:v>
                </c:pt>
                <c:pt idx="523">
                  <c:v>-29.66290283203125</c:v>
                </c:pt>
                <c:pt idx="524">
                  <c:v>-29.03240966796875</c:v>
                </c:pt>
                <c:pt idx="525">
                  <c:v>-28.4019775390625</c:v>
                </c:pt>
                <c:pt idx="526">
                  <c:v>-27.77154541015625</c:v>
                </c:pt>
                <c:pt idx="527">
                  <c:v>-27.14111328125</c:v>
                </c:pt>
                <c:pt idx="528">
                  <c:v>-26.51068115234375</c:v>
                </c:pt>
                <c:pt idx="529">
                  <c:v>-25.88018798828125</c:v>
                </c:pt>
                <c:pt idx="530">
                  <c:v>-25.249755859375</c:v>
                </c:pt>
                <c:pt idx="531">
                  <c:v>-24.61932373046875</c:v>
                </c:pt>
                <c:pt idx="532">
                  <c:v>-23.9888916015625</c:v>
                </c:pt>
                <c:pt idx="533">
                  <c:v>-23.3583984375</c:v>
                </c:pt>
                <c:pt idx="534">
                  <c:v>-22.72796630859375</c:v>
                </c:pt>
                <c:pt idx="535">
                  <c:v>-22.0975341796875</c:v>
                </c:pt>
                <c:pt idx="536">
                  <c:v>-21.46710205078125</c:v>
                </c:pt>
                <c:pt idx="537">
                  <c:v>-20.836669921875</c:v>
                </c:pt>
                <c:pt idx="538">
                  <c:v>-20.2061767578125</c:v>
                </c:pt>
                <c:pt idx="539">
                  <c:v>-19.57574462890625</c:v>
                </c:pt>
                <c:pt idx="540">
                  <c:v>-18.9453125</c:v>
                </c:pt>
                <c:pt idx="541">
                  <c:v>-18.31488037109375</c:v>
                </c:pt>
                <c:pt idx="542">
                  <c:v>-17.68438720703125</c:v>
                </c:pt>
                <c:pt idx="543">
                  <c:v>-17.053955078125</c:v>
                </c:pt>
                <c:pt idx="544">
                  <c:v>-16.42352294921875</c:v>
                </c:pt>
                <c:pt idx="545">
                  <c:v>-15.7930908203125</c:v>
                </c:pt>
                <c:pt idx="546">
                  <c:v>-15.16265869140625</c:v>
                </c:pt>
                <c:pt idx="547">
                  <c:v>-14.53216552734375</c:v>
                </c:pt>
                <c:pt idx="548">
                  <c:v>-13.9017333984375</c:v>
                </c:pt>
                <c:pt idx="549">
                  <c:v>-13.27130126953125</c:v>
                </c:pt>
                <c:pt idx="550">
                  <c:v>-12.640869140625</c:v>
                </c:pt>
                <c:pt idx="551">
                  <c:v>-12.0103759765625</c:v>
                </c:pt>
                <c:pt idx="552">
                  <c:v>-11.37994384765625</c:v>
                </c:pt>
                <c:pt idx="553">
                  <c:v>-10.74951171875</c:v>
                </c:pt>
                <c:pt idx="554">
                  <c:v>-10.11907958984375</c:v>
                </c:pt>
                <c:pt idx="555">
                  <c:v>-9.4886474609375</c:v>
                </c:pt>
                <c:pt idx="556">
                  <c:v>-8.858154296875</c:v>
                </c:pt>
                <c:pt idx="557">
                  <c:v>-8.22772216796875</c:v>
                </c:pt>
                <c:pt idx="558">
                  <c:v>-7.5972900390625</c:v>
                </c:pt>
                <c:pt idx="559">
                  <c:v>-6.96685791015625</c:v>
                </c:pt>
                <c:pt idx="560">
                  <c:v>-6.33636474609375</c:v>
                </c:pt>
                <c:pt idx="561">
                  <c:v>-5.7059326171875</c:v>
                </c:pt>
                <c:pt idx="562">
                  <c:v>-5.07550048828125</c:v>
                </c:pt>
                <c:pt idx="563">
                  <c:v>-4.445068359375</c:v>
                </c:pt>
                <c:pt idx="564">
                  <c:v>-3.81463623046875</c:v>
                </c:pt>
                <c:pt idx="565">
                  <c:v>-3.18414306640625</c:v>
                </c:pt>
                <c:pt idx="566">
                  <c:v>-2.5537109375</c:v>
                </c:pt>
                <c:pt idx="567">
                  <c:v>-1.92327880859375</c:v>
                </c:pt>
                <c:pt idx="568">
                  <c:v>-1.2928466796875</c:v>
                </c:pt>
                <c:pt idx="569">
                  <c:v>-0.662353515625</c:v>
                </c:pt>
                <c:pt idx="570">
                  <c:v>-3.192138671875E-2</c:v>
                </c:pt>
                <c:pt idx="571">
                  <c:v>0.5985107421875</c:v>
                </c:pt>
                <c:pt idx="572">
                  <c:v>1.22894287109375</c:v>
                </c:pt>
                <c:pt idx="573">
                  <c:v>1.859375</c:v>
                </c:pt>
                <c:pt idx="574">
                  <c:v>2.4898681640625</c:v>
                </c:pt>
                <c:pt idx="575">
                  <c:v>3.12030029296875</c:v>
                </c:pt>
                <c:pt idx="576">
                  <c:v>3.750732421875</c:v>
                </c:pt>
                <c:pt idx="577">
                  <c:v>4.38116455078125</c:v>
                </c:pt>
                <c:pt idx="578">
                  <c:v>5.01165771484375</c:v>
                </c:pt>
                <c:pt idx="579">
                  <c:v>5.64208984375</c:v>
                </c:pt>
                <c:pt idx="580">
                  <c:v>6.27252197265625</c:v>
                </c:pt>
                <c:pt idx="581">
                  <c:v>6.9029541015625</c:v>
                </c:pt>
                <c:pt idx="582">
                  <c:v>7.53338623046875</c:v>
                </c:pt>
                <c:pt idx="583">
                  <c:v>8.16387939453125</c:v>
                </c:pt>
                <c:pt idx="584">
                  <c:v>8.7943115234375</c:v>
                </c:pt>
                <c:pt idx="585">
                  <c:v>9.42474365234375</c:v>
                </c:pt>
                <c:pt idx="586">
                  <c:v>10.05517578125</c:v>
                </c:pt>
                <c:pt idx="587">
                  <c:v>10.6856689453125</c:v>
                </c:pt>
                <c:pt idx="588">
                  <c:v>11.31610107421875</c:v>
                </c:pt>
                <c:pt idx="589">
                  <c:v>11.946533203125</c:v>
                </c:pt>
                <c:pt idx="590">
                  <c:v>12.57696533203125</c:v>
                </c:pt>
                <c:pt idx="591">
                  <c:v>13.20745849609375</c:v>
                </c:pt>
                <c:pt idx="592">
                  <c:v>13.837890625</c:v>
                </c:pt>
                <c:pt idx="593">
                  <c:v>14.46832275390625</c:v>
                </c:pt>
                <c:pt idx="594">
                  <c:v>15.0987548828125</c:v>
                </c:pt>
                <c:pt idx="595">
                  <c:v>15.72918701171875</c:v>
                </c:pt>
                <c:pt idx="596">
                  <c:v>16.35968017578125</c:v>
                </c:pt>
                <c:pt idx="597">
                  <c:v>16.9901123046875</c:v>
                </c:pt>
                <c:pt idx="598">
                  <c:v>17.62054443359375</c:v>
                </c:pt>
                <c:pt idx="599">
                  <c:v>18.2509765625</c:v>
                </c:pt>
                <c:pt idx="600">
                  <c:v>18.8814697265625</c:v>
                </c:pt>
                <c:pt idx="601">
                  <c:v>19.51190185546875</c:v>
                </c:pt>
                <c:pt idx="602">
                  <c:v>20.142333984375</c:v>
                </c:pt>
                <c:pt idx="603">
                  <c:v>20.77276611328125</c:v>
                </c:pt>
                <c:pt idx="604">
                  <c:v>21.4031982421875</c:v>
                </c:pt>
                <c:pt idx="605">
                  <c:v>22.03369140625</c:v>
                </c:pt>
                <c:pt idx="606">
                  <c:v>22.66412353515625</c:v>
                </c:pt>
                <c:pt idx="607">
                  <c:v>23.2945556640625</c:v>
                </c:pt>
                <c:pt idx="608">
                  <c:v>23.92498779296875</c:v>
                </c:pt>
                <c:pt idx="609">
                  <c:v>24.55548095703125</c:v>
                </c:pt>
                <c:pt idx="610">
                  <c:v>25.1859130859375</c:v>
                </c:pt>
                <c:pt idx="611">
                  <c:v>25.81634521484375</c:v>
                </c:pt>
                <c:pt idx="612">
                  <c:v>26.44677734375</c:v>
                </c:pt>
                <c:pt idx="613">
                  <c:v>27.07720947265625</c:v>
                </c:pt>
                <c:pt idx="614">
                  <c:v>27.70770263671875</c:v>
                </c:pt>
                <c:pt idx="615">
                  <c:v>28.338134765625</c:v>
                </c:pt>
                <c:pt idx="616">
                  <c:v>28.96856689453125</c:v>
                </c:pt>
                <c:pt idx="617">
                  <c:v>29.5989990234375</c:v>
                </c:pt>
                <c:pt idx="618">
                  <c:v>30.2294921875</c:v>
                </c:pt>
                <c:pt idx="619">
                  <c:v>30.85992431640625</c:v>
                </c:pt>
                <c:pt idx="620">
                  <c:v>31.4903564453125</c:v>
                </c:pt>
                <c:pt idx="621">
                  <c:v>32.12078857421875</c:v>
                </c:pt>
                <c:pt idx="622">
                  <c:v>32.751220703125</c:v>
                </c:pt>
                <c:pt idx="623">
                  <c:v>33.3817138671875</c:v>
                </c:pt>
                <c:pt idx="624">
                  <c:v>34.01214599609375</c:v>
                </c:pt>
                <c:pt idx="625">
                  <c:v>34.642578125</c:v>
                </c:pt>
                <c:pt idx="626">
                  <c:v>35.27301025390625</c:v>
                </c:pt>
                <c:pt idx="627">
                  <c:v>35.90350341796875</c:v>
                </c:pt>
                <c:pt idx="628">
                  <c:v>36.533935546875</c:v>
                </c:pt>
                <c:pt idx="629">
                  <c:v>37.16436767578125</c:v>
                </c:pt>
                <c:pt idx="630">
                  <c:v>37.7947998046875</c:v>
                </c:pt>
                <c:pt idx="631">
                  <c:v>38.42523193359375</c:v>
                </c:pt>
                <c:pt idx="632">
                  <c:v>39.05572509765625</c:v>
                </c:pt>
                <c:pt idx="633">
                  <c:v>39.6861572265625</c:v>
                </c:pt>
                <c:pt idx="634">
                  <c:v>40.31658935546875</c:v>
                </c:pt>
                <c:pt idx="635">
                  <c:v>40.947021484375</c:v>
                </c:pt>
                <c:pt idx="636">
                  <c:v>41.5775146484375</c:v>
                </c:pt>
                <c:pt idx="637">
                  <c:v>42.20794677734375</c:v>
                </c:pt>
                <c:pt idx="638">
                  <c:v>42.83837890625</c:v>
                </c:pt>
                <c:pt idx="639">
                  <c:v>43.46881103515625</c:v>
                </c:pt>
                <c:pt idx="640">
                  <c:v>44.0992431640625</c:v>
                </c:pt>
                <c:pt idx="641">
                  <c:v>44.729736328125</c:v>
                </c:pt>
                <c:pt idx="642">
                  <c:v>45.36016845703125</c:v>
                </c:pt>
                <c:pt idx="643">
                  <c:v>45.9906005859375</c:v>
                </c:pt>
                <c:pt idx="644">
                  <c:v>46.62103271484375</c:v>
                </c:pt>
                <c:pt idx="645">
                  <c:v>47.25152587890625</c:v>
                </c:pt>
                <c:pt idx="646">
                  <c:v>47.8819580078125</c:v>
                </c:pt>
                <c:pt idx="647">
                  <c:v>48.51239013671875</c:v>
                </c:pt>
                <c:pt idx="648">
                  <c:v>49.142822265625</c:v>
                </c:pt>
                <c:pt idx="649">
                  <c:v>49.77325439453125</c:v>
                </c:pt>
                <c:pt idx="650">
                  <c:v>50.40374755859375</c:v>
                </c:pt>
                <c:pt idx="651">
                  <c:v>51.0341796875</c:v>
                </c:pt>
                <c:pt idx="652">
                  <c:v>51.66461181640625</c:v>
                </c:pt>
                <c:pt idx="653">
                  <c:v>52.2950439453125</c:v>
                </c:pt>
                <c:pt idx="654">
                  <c:v>52.925537109375</c:v>
                </c:pt>
                <c:pt idx="655">
                  <c:v>53.55596923828125</c:v>
                </c:pt>
                <c:pt idx="656">
                  <c:v>54.1864013671875</c:v>
                </c:pt>
                <c:pt idx="657">
                  <c:v>54.81683349609375</c:v>
                </c:pt>
                <c:pt idx="658">
                  <c:v>55.447265625</c:v>
                </c:pt>
                <c:pt idx="659">
                  <c:v>56.0777587890625</c:v>
                </c:pt>
                <c:pt idx="660">
                  <c:v>56.70819091796875</c:v>
                </c:pt>
                <c:pt idx="661">
                  <c:v>57.338623046875</c:v>
                </c:pt>
                <c:pt idx="662">
                  <c:v>57.96905517578125</c:v>
                </c:pt>
                <c:pt idx="663">
                  <c:v>58</c:v>
                </c:pt>
                <c:pt idx="664">
                  <c:v>58.630447387695313</c:v>
                </c:pt>
                <c:pt idx="665">
                  <c:v>59.260894775390625</c:v>
                </c:pt>
                <c:pt idx="666">
                  <c:v>59.891342163085938</c:v>
                </c:pt>
                <c:pt idx="667">
                  <c:v>60.52178955078125</c:v>
                </c:pt>
                <c:pt idx="668">
                  <c:v>61.1522216796875</c:v>
                </c:pt>
                <c:pt idx="669">
                  <c:v>61.782669067382813</c:v>
                </c:pt>
                <c:pt idx="670">
                  <c:v>62.413116455078125</c:v>
                </c:pt>
                <c:pt idx="671">
                  <c:v>63.043563842773438</c:v>
                </c:pt>
                <c:pt idx="672">
                  <c:v>63.67401123046875</c:v>
                </c:pt>
                <c:pt idx="673">
                  <c:v>64.304458618164063</c:v>
                </c:pt>
                <c:pt idx="674">
                  <c:v>64.934906005859375</c:v>
                </c:pt>
                <c:pt idx="675">
                  <c:v>65.565353393554688</c:v>
                </c:pt>
                <c:pt idx="676">
                  <c:v>66.19580078125</c:v>
                </c:pt>
                <c:pt idx="677">
                  <c:v>66.82623291015625</c:v>
                </c:pt>
                <c:pt idx="678">
                  <c:v>67.456680297851563</c:v>
                </c:pt>
                <c:pt idx="679">
                  <c:v>68.087127685546875</c:v>
                </c:pt>
                <c:pt idx="680">
                  <c:v>68.717575073242188</c:v>
                </c:pt>
                <c:pt idx="681">
                  <c:v>69.3480224609375</c:v>
                </c:pt>
                <c:pt idx="682">
                  <c:v>69.978469848632813</c:v>
                </c:pt>
                <c:pt idx="683">
                  <c:v>70.608917236328125</c:v>
                </c:pt>
                <c:pt idx="684">
                  <c:v>71.239364624023438</c:v>
                </c:pt>
                <c:pt idx="685">
                  <c:v>71.86981201171875</c:v>
                </c:pt>
                <c:pt idx="686">
                  <c:v>72.500259399414063</c:v>
                </c:pt>
                <c:pt idx="687">
                  <c:v>73.130706787109375</c:v>
                </c:pt>
                <c:pt idx="688">
                  <c:v>73.761138916015625</c:v>
                </c:pt>
                <c:pt idx="689">
                  <c:v>74.391586303710938</c:v>
                </c:pt>
                <c:pt idx="690">
                  <c:v>75.02203369140625</c:v>
                </c:pt>
                <c:pt idx="691">
                  <c:v>75.652481079101563</c:v>
                </c:pt>
                <c:pt idx="692">
                  <c:v>76.282928466796875</c:v>
                </c:pt>
                <c:pt idx="693">
                  <c:v>76.913375854492188</c:v>
                </c:pt>
                <c:pt idx="694">
                  <c:v>77.5438232421875</c:v>
                </c:pt>
                <c:pt idx="695">
                  <c:v>78.174270629882813</c:v>
                </c:pt>
                <c:pt idx="696">
                  <c:v>78.804718017578125</c:v>
                </c:pt>
                <c:pt idx="697">
                  <c:v>79.435150146484375</c:v>
                </c:pt>
                <c:pt idx="698">
                  <c:v>80.065597534179688</c:v>
                </c:pt>
                <c:pt idx="699">
                  <c:v>80.696044921875</c:v>
                </c:pt>
                <c:pt idx="700">
                  <c:v>81.326492309570313</c:v>
                </c:pt>
                <c:pt idx="701">
                  <c:v>81.956939697265625</c:v>
                </c:pt>
                <c:pt idx="702">
                  <c:v>82.587387084960938</c:v>
                </c:pt>
                <c:pt idx="703">
                  <c:v>83.21783447265625</c:v>
                </c:pt>
                <c:pt idx="704">
                  <c:v>83.848281860351563</c:v>
                </c:pt>
                <c:pt idx="705">
                  <c:v>84.478729248046875</c:v>
                </c:pt>
                <c:pt idx="706">
                  <c:v>85.109161376953125</c:v>
                </c:pt>
                <c:pt idx="707">
                  <c:v>85.739608764648438</c:v>
                </c:pt>
                <c:pt idx="708">
                  <c:v>86.37005615234375</c:v>
                </c:pt>
                <c:pt idx="709">
                  <c:v>87.000503540039063</c:v>
                </c:pt>
                <c:pt idx="710">
                  <c:v>87.630950927734375</c:v>
                </c:pt>
                <c:pt idx="711">
                  <c:v>88.261398315429688</c:v>
                </c:pt>
                <c:pt idx="712">
                  <c:v>88.891845703125</c:v>
                </c:pt>
                <c:pt idx="713">
                  <c:v>89.522293090820313</c:v>
                </c:pt>
                <c:pt idx="714">
                  <c:v>90.152740478515625</c:v>
                </c:pt>
                <c:pt idx="715">
                  <c:v>90.783172607421875</c:v>
                </c:pt>
                <c:pt idx="716">
                  <c:v>91.41363525390625</c:v>
                </c:pt>
                <c:pt idx="717">
                  <c:v>92.0440673828125</c:v>
                </c:pt>
                <c:pt idx="718">
                  <c:v>92.674514770507813</c:v>
                </c:pt>
                <c:pt idx="719">
                  <c:v>93.304962158203125</c:v>
                </c:pt>
                <c:pt idx="720">
                  <c:v>93.935409545898438</c:v>
                </c:pt>
                <c:pt idx="721">
                  <c:v>94.56585693359375</c:v>
                </c:pt>
                <c:pt idx="722">
                  <c:v>95.196304321289063</c:v>
                </c:pt>
                <c:pt idx="723">
                  <c:v>95.826751708984375</c:v>
                </c:pt>
                <c:pt idx="724">
                  <c:v>96.457183837890625</c:v>
                </c:pt>
                <c:pt idx="725">
                  <c:v>97.087646484375</c:v>
                </c:pt>
                <c:pt idx="726">
                  <c:v>97.71807861328125</c:v>
                </c:pt>
                <c:pt idx="727">
                  <c:v>98.348526000976563</c:v>
                </c:pt>
                <c:pt idx="728">
                  <c:v>98.978973388671875</c:v>
                </c:pt>
                <c:pt idx="729">
                  <c:v>99.609420776367188</c:v>
                </c:pt>
                <c:pt idx="730">
                  <c:v>100.2398681640625</c:v>
                </c:pt>
                <c:pt idx="731">
                  <c:v>100.87031555175781</c:v>
                </c:pt>
                <c:pt idx="732">
                  <c:v>101.50076293945313</c:v>
                </c:pt>
                <c:pt idx="733">
                  <c:v>102.13119506835938</c:v>
                </c:pt>
                <c:pt idx="734">
                  <c:v>102.76165771484375</c:v>
                </c:pt>
                <c:pt idx="735">
                  <c:v>103.39208984375</c:v>
                </c:pt>
                <c:pt idx="736">
                  <c:v>104.02253723144531</c:v>
                </c:pt>
                <c:pt idx="737">
                  <c:v>104.65298461914063</c:v>
                </c:pt>
                <c:pt idx="738">
                  <c:v>105.28343200683594</c:v>
                </c:pt>
                <c:pt idx="739">
                  <c:v>105.91387939453125</c:v>
                </c:pt>
                <c:pt idx="740">
                  <c:v>106.54432678222656</c:v>
                </c:pt>
                <c:pt idx="741">
                  <c:v>107.17477416992188</c:v>
                </c:pt>
                <c:pt idx="742">
                  <c:v>107.80522155761719</c:v>
                </c:pt>
                <c:pt idx="743">
                  <c:v>108.4356689453125</c:v>
                </c:pt>
                <c:pt idx="744">
                  <c:v>109.06610107421875</c:v>
                </c:pt>
                <c:pt idx="745">
                  <c:v>109.69654846191406</c:v>
                </c:pt>
                <c:pt idx="746">
                  <c:v>110.32699584960938</c:v>
                </c:pt>
                <c:pt idx="747">
                  <c:v>110.95744323730469</c:v>
                </c:pt>
                <c:pt idx="748">
                  <c:v>111.587890625</c:v>
                </c:pt>
                <c:pt idx="749">
                  <c:v>112.21833801269531</c:v>
                </c:pt>
                <c:pt idx="750">
                  <c:v>112.84878540039063</c:v>
                </c:pt>
                <c:pt idx="751">
                  <c:v>113.47923278808594</c:v>
                </c:pt>
                <c:pt idx="752">
                  <c:v>114.10967254638672</c:v>
                </c:pt>
                <c:pt idx="753">
                  <c:v>114.74011993408203</c:v>
                </c:pt>
                <c:pt idx="754">
                  <c:v>115.37056732177734</c:v>
                </c:pt>
                <c:pt idx="755">
                  <c:v>116.00100708007813</c:v>
                </c:pt>
                <c:pt idx="756">
                  <c:v>116.63145446777344</c:v>
                </c:pt>
                <c:pt idx="757">
                  <c:v>117.26190185546875</c:v>
                </c:pt>
                <c:pt idx="758">
                  <c:v>117.89234924316406</c:v>
                </c:pt>
                <c:pt idx="759">
                  <c:v>118.52279663085938</c:v>
                </c:pt>
                <c:pt idx="760">
                  <c:v>119.15324401855469</c:v>
                </c:pt>
                <c:pt idx="761">
                  <c:v>119.78369140625</c:v>
                </c:pt>
                <c:pt idx="762">
                  <c:v>120.41413116455078</c:v>
                </c:pt>
                <c:pt idx="763">
                  <c:v>121.04457855224609</c:v>
                </c:pt>
                <c:pt idx="764">
                  <c:v>121.67501831054688</c:v>
                </c:pt>
                <c:pt idx="765">
                  <c:v>122.30546569824219</c:v>
                </c:pt>
                <c:pt idx="766">
                  <c:v>122.9359130859375</c:v>
                </c:pt>
                <c:pt idx="767">
                  <c:v>123.56636047363281</c:v>
                </c:pt>
                <c:pt idx="768">
                  <c:v>124.19680786132813</c:v>
                </c:pt>
                <c:pt idx="769">
                  <c:v>124.82725524902344</c:v>
                </c:pt>
                <c:pt idx="770">
                  <c:v>125.45769500732422</c:v>
                </c:pt>
                <c:pt idx="771">
                  <c:v>126.08814239501953</c:v>
                </c:pt>
                <c:pt idx="772">
                  <c:v>126.71858978271484</c:v>
                </c:pt>
                <c:pt idx="773">
                  <c:v>127.34903717041016</c:v>
                </c:pt>
                <c:pt idx="774">
                  <c:v>127.97948455810547</c:v>
                </c:pt>
                <c:pt idx="775">
                  <c:v>128.60992431640625</c:v>
                </c:pt>
                <c:pt idx="776">
                  <c:v>129.24037170410156</c:v>
                </c:pt>
                <c:pt idx="777">
                  <c:v>129.87081909179688</c:v>
                </c:pt>
                <c:pt idx="778">
                  <c:v>130.50126647949219</c:v>
                </c:pt>
                <c:pt idx="779">
                  <c:v>131.1317138671875</c:v>
                </c:pt>
                <c:pt idx="780">
                  <c:v>131.76215362548828</c:v>
                </c:pt>
                <c:pt idx="781">
                  <c:v>132.39260101318359</c:v>
                </c:pt>
                <c:pt idx="782">
                  <c:v>133.02304840087891</c:v>
                </c:pt>
                <c:pt idx="783">
                  <c:v>133.65349578857422</c:v>
                </c:pt>
                <c:pt idx="784">
                  <c:v>134.283935546875</c:v>
                </c:pt>
                <c:pt idx="785">
                  <c:v>134.91438293457031</c:v>
                </c:pt>
                <c:pt idx="786">
                  <c:v>135.54483032226563</c:v>
                </c:pt>
                <c:pt idx="787">
                  <c:v>136.17527770996094</c:v>
                </c:pt>
                <c:pt idx="788">
                  <c:v>136.80572509765625</c:v>
                </c:pt>
                <c:pt idx="789">
                  <c:v>137.43616485595703</c:v>
                </c:pt>
                <c:pt idx="790">
                  <c:v>138.06661224365234</c:v>
                </c:pt>
                <c:pt idx="791">
                  <c:v>138.69705963134766</c:v>
                </c:pt>
                <c:pt idx="792">
                  <c:v>139.32750701904297</c:v>
                </c:pt>
                <c:pt idx="793">
                  <c:v>139.95795440673828</c:v>
                </c:pt>
                <c:pt idx="794">
                  <c:v>140.58839416503906</c:v>
                </c:pt>
                <c:pt idx="795">
                  <c:v>141.21884155273438</c:v>
                </c:pt>
                <c:pt idx="796">
                  <c:v>141.84928894042969</c:v>
                </c:pt>
                <c:pt idx="797">
                  <c:v>142.479736328125</c:v>
                </c:pt>
                <c:pt idx="798">
                  <c:v>143.11018371582031</c:v>
                </c:pt>
                <c:pt idx="799">
                  <c:v>143.74062347412109</c:v>
                </c:pt>
                <c:pt idx="800">
                  <c:v>144.37107086181641</c:v>
                </c:pt>
                <c:pt idx="801">
                  <c:v>145.00151824951172</c:v>
                </c:pt>
                <c:pt idx="802">
                  <c:v>145.63196563720703</c:v>
                </c:pt>
                <c:pt idx="803">
                  <c:v>146.26240539550781</c:v>
                </c:pt>
                <c:pt idx="804">
                  <c:v>146.89285278320313</c:v>
                </c:pt>
                <c:pt idx="805">
                  <c:v>147.52330017089844</c:v>
                </c:pt>
                <c:pt idx="806">
                  <c:v>148.15374755859375</c:v>
                </c:pt>
                <c:pt idx="807">
                  <c:v>148.78419494628906</c:v>
                </c:pt>
                <c:pt idx="808">
                  <c:v>149.41463470458984</c:v>
                </c:pt>
                <c:pt idx="809">
                  <c:v>150.04508209228516</c:v>
                </c:pt>
                <c:pt idx="810">
                  <c:v>150.67552947998047</c:v>
                </c:pt>
                <c:pt idx="811">
                  <c:v>151.30597686767578</c:v>
                </c:pt>
                <c:pt idx="812">
                  <c:v>151.93642425537109</c:v>
                </c:pt>
                <c:pt idx="813">
                  <c:v>152.56686401367188</c:v>
                </c:pt>
                <c:pt idx="814">
                  <c:v>153.19731140136719</c:v>
                </c:pt>
                <c:pt idx="815">
                  <c:v>153.8277587890625</c:v>
                </c:pt>
                <c:pt idx="816">
                  <c:v>154.45820617675781</c:v>
                </c:pt>
                <c:pt idx="817">
                  <c:v>155.08865356445313</c:v>
                </c:pt>
                <c:pt idx="818">
                  <c:v>155.71909332275391</c:v>
                </c:pt>
                <c:pt idx="819">
                  <c:v>156.34954071044922</c:v>
                </c:pt>
                <c:pt idx="820">
                  <c:v>156.97998809814453</c:v>
                </c:pt>
                <c:pt idx="821">
                  <c:v>157.61043548583984</c:v>
                </c:pt>
                <c:pt idx="822">
                  <c:v>158.24087524414063</c:v>
                </c:pt>
                <c:pt idx="823">
                  <c:v>158.87132263183594</c:v>
                </c:pt>
                <c:pt idx="824">
                  <c:v>159.50177001953125</c:v>
                </c:pt>
                <c:pt idx="825">
                  <c:v>160.13221740722656</c:v>
                </c:pt>
                <c:pt idx="826">
                  <c:v>160.76266479492188</c:v>
                </c:pt>
                <c:pt idx="827">
                  <c:v>161.39310455322266</c:v>
                </c:pt>
                <c:pt idx="828">
                  <c:v>162.02355194091797</c:v>
                </c:pt>
                <c:pt idx="829">
                  <c:v>162.65399932861328</c:v>
                </c:pt>
                <c:pt idx="830">
                  <c:v>163.28444671630859</c:v>
                </c:pt>
                <c:pt idx="831">
                  <c:v>163.91489410400391</c:v>
                </c:pt>
                <c:pt idx="832">
                  <c:v>164.54533386230469</c:v>
                </c:pt>
                <c:pt idx="833">
                  <c:v>165.17578125</c:v>
                </c:pt>
                <c:pt idx="834">
                  <c:v>165.80622863769531</c:v>
                </c:pt>
                <c:pt idx="835">
                  <c:v>166.43667602539063</c:v>
                </c:pt>
                <c:pt idx="836">
                  <c:v>167.06712341308594</c:v>
                </c:pt>
                <c:pt idx="837">
                  <c:v>167.69756317138672</c:v>
                </c:pt>
                <c:pt idx="838">
                  <c:v>168.32801055908203</c:v>
                </c:pt>
                <c:pt idx="839">
                  <c:v>168.95845794677734</c:v>
                </c:pt>
                <c:pt idx="840">
                  <c:v>169.58890533447266</c:v>
                </c:pt>
                <c:pt idx="841">
                  <c:v>170.21934509277344</c:v>
                </c:pt>
                <c:pt idx="842">
                  <c:v>170.84979248046875</c:v>
                </c:pt>
                <c:pt idx="843">
                  <c:v>171.48023986816406</c:v>
                </c:pt>
                <c:pt idx="844">
                  <c:v>172.11068725585938</c:v>
                </c:pt>
                <c:pt idx="845">
                  <c:v>172.74113464355469</c:v>
                </c:pt>
                <c:pt idx="846">
                  <c:v>173.37157440185547</c:v>
                </c:pt>
                <c:pt idx="847">
                  <c:v>174.00202178955078</c:v>
                </c:pt>
                <c:pt idx="848">
                  <c:v>174.63246917724609</c:v>
                </c:pt>
                <c:pt idx="849">
                  <c:v>175.26291656494141</c:v>
                </c:pt>
                <c:pt idx="850">
                  <c:v>175.89336395263672</c:v>
                </c:pt>
                <c:pt idx="851">
                  <c:v>176.5238037109375</c:v>
                </c:pt>
                <c:pt idx="852">
                  <c:v>177.15425109863281</c:v>
                </c:pt>
                <c:pt idx="853">
                  <c:v>177.78469848632813</c:v>
                </c:pt>
                <c:pt idx="854">
                  <c:v>178.41514587402344</c:v>
                </c:pt>
                <c:pt idx="855">
                  <c:v>179.04559326171875</c:v>
                </c:pt>
                <c:pt idx="856">
                  <c:v>179.67603302001953</c:v>
                </c:pt>
                <c:pt idx="857">
                  <c:v>180.30648040771484</c:v>
                </c:pt>
                <c:pt idx="858">
                  <c:v>180.93692779541016</c:v>
                </c:pt>
                <c:pt idx="859">
                  <c:v>181.56737518310547</c:v>
                </c:pt>
                <c:pt idx="860">
                  <c:v>182.19781494140625</c:v>
                </c:pt>
                <c:pt idx="861">
                  <c:v>182.82826232910156</c:v>
                </c:pt>
                <c:pt idx="862">
                  <c:v>183.45870971679688</c:v>
                </c:pt>
                <c:pt idx="863">
                  <c:v>184.08915710449219</c:v>
                </c:pt>
                <c:pt idx="864">
                  <c:v>184.7196044921875</c:v>
                </c:pt>
                <c:pt idx="865">
                  <c:v>185.35004425048828</c:v>
                </c:pt>
                <c:pt idx="866">
                  <c:v>185.98049163818359</c:v>
                </c:pt>
                <c:pt idx="867">
                  <c:v>186.61093139648438</c:v>
                </c:pt>
                <c:pt idx="868">
                  <c:v>187.24137878417969</c:v>
                </c:pt>
                <c:pt idx="869">
                  <c:v>187.871826171875</c:v>
                </c:pt>
                <c:pt idx="870">
                  <c:v>188.50227355957031</c:v>
                </c:pt>
                <c:pt idx="871">
                  <c:v>189.13272094726563</c:v>
                </c:pt>
                <c:pt idx="872">
                  <c:v>189.76316833496094</c:v>
                </c:pt>
                <c:pt idx="873">
                  <c:v>190.39361572265625</c:v>
                </c:pt>
                <c:pt idx="874">
                  <c:v>191.02406311035156</c:v>
                </c:pt>
                <c:pt idx="875">
                  <c:v>191.65451049804688</c:v>
                </c:pt>
                <c:pt idx="876">
                  <c:v>192.28495788574219</c:v>
                </c:pt>
                <c:pt idx="877">
                  <c:v>192.91539001464844</c:v>
                </c:pt>
                <c:pt idx="878">
                  <c:v>193.54583740234375</c:v>
                </c:pt>
                <c:pt idx="879">
                  <c:v>194.17628479003906</c:v>
                </c:pt>
                <c:pt idx="880">
                  <c:v>194.80673217773438</c:v>
                </c:pt>
                <c:pt idx="881">
                  <c:v>195.43717956542969</c:v>
                </c:pt>
                <c:pt idx="882">
                  <c:v>196.067626953125</c:v>
                </c:pt>
                <c:pt idx="883">
                  <c:v>196.69807434082031</c:v>
                </c:pt>
                <c:pt idx="884">
                  <c:v>197.32852172851563</c:v>
                </c:pt>
                <c:pt idx="885">
                  <c:v>197.95896911621094</c:v>
                </c:pt>
                <c:pt idx="886">
                  <c:v>198.58940124511719</c:v>
                </c:pt>
                <c:pt idx="887">
                  <c:v>199.2198486328125</c:v>
                </c:pt>
                <c:pt idx="888">
                  <c:v>199.85029602050781</c:v>
                </c:pt>
                <c:pt idx="889">
                  <c:v>200.48074340820313</c:v>
                </c:pt>
                <c:pt idx="890">
                  <c:v>201.11119079589844</c:v>
                </c:pt>
                <c:pt idx="891">
                  <c:v>201.74163818359375</c:v>
                </c:pt>
                <c:pt idx="892">
                  <c:v>202.37208557128906</c:v>
                </c:pt>
                <c:pt idx="893">
                  <c:v>203.00253295898438</c:v>
                </c:pt>
                <c:pt idx="894">
                  <c:v>203.63298034667969</c:v>
                </c:pt>
                <c:pt idx="895">
                  <c:v>204.263427734375</c:v>
                </c:pt>
                <c:pt idx="896">
                  <c:v>204.89385986328125</c:v>
                </c:pt>
                <c:pt idx="897">
                  <c:v>205.52430725097656</c:v>
                </c:pt>
                <c:pt idx="898">
                  <c:v>206.15475463867188</c:v>
                </c:pt>
                <c:pt idx="899">
                  <c:v>206.78520202636719</c:v>
                </c:pt>
                <c:pt idx="900">
                  <c:v>207.4156494140625</c:v>
                </c:pt>
                <c:pt idx="901">
                  <c:v>208.04609680175781</c:v>
                </c:pt>
                <c:pt idx="902">
                  <c:v>208.67654418945313</c:v>
                </c:pt>
                <c:pt idx="903">
                  <c:v>209.30699157714844</c:v>
                </c:pt>
                <c:pt idx="904">
                  <c:v>209.93743896484375</c:v>
                </c:pt>
                <c:pt idx="905">
                  <c:v>210.56787109375</c:v>
                </c:pt>
                <c:pt idx="906">
                  <c:v>211.19831848144531</c:v>
                </c:pt>
                <c:pt idx="907">
                  <c:v>211.82876586914063</c:v>
                </c:pt>
                <c:pt idx="908">
                  <c:v>212.45921325683594</c:v>
                </c:pt>
                <c:pt idx="909">
                  <c:v>213.08966064453125</c:v>
                </c:pt>
                <c:pt idx="910">
                  <c:v>213.72010803222656</c:v>
                </c:pt>
                <c:pt idx="911">
                  <c:v>214.35055541992188</c:v>
                </c:pt>
                <c:pt idx="912">
                  <c:v>214.98100280761719</c:v>
                </c:pt>
                <c:pt idx="913">
                  <c:v>215.6114501953125</c:v>
                </c:pt>
                <c:pt idx="914">
                  <c:v>216.24189758300781</c:v>
                </c:pt>
                <c:pt idx="915">
                  <c:v>216.87232971191406</c:v>
                </c:pt>
                <c:pt idx="916">
                  <c:v>217.50277709960938</c:v>
                </c:pt>
                <c:pt idx="917">
                  <c:v>218.13322448730469</c:v>
                </c:pt>
                <c:pt idx="918">
                  <c:v>218.763671875</c:v>
                </c:pt>
                <c:pt idx="919">
                  <c:v>219.39411926269531</c:v>
                </c:pt>
                <c:pt idx="920">
                  <c:v>220.02456665039063</c:v>
                </c:pt>
                <c:pt idx="921">
                  <c:v>220.65501403808594</c:v>
                </c:pt>
                <c:pt idx="922">
                  <c:v>221.28546142578125</c:v>
                </c:pt>
                <c:pt idx="923">
                  <c:v>221.91590881347656</c:v>
                </c:pt>
                <c:pt idx="924">
                  <c:v>222.54634094238281</c:v>
                </c:pt>
                <c:pt idx="925">
                  <c:v>223.17678833007813</c:v>
                </c:pt>
                <c:pt idx="926">
                  <c:v>223.80723571777344</c:v>
                </c:pt>
                <c:pt idx="927">
                  <c:v>224.43768310546875</c:v>
                </c:pt>
                <c:pt idx="928">
                  <c:v>225.06813049316406</c:v>
                </c:pt>
                <c:pt idx="929">
                  <c:v>225.69857788085938</c:v>
                </c:pt>
                <c:pt idx="930">
                  <c:v>226.32902526855469</c:v>
                </c:pt>
                <c:pt idx="931">
                  <c:v>226.95947265625</c:v>
                </c:pt>
                <c:pt idx="932">
                  <c:v>227.58992004394531</c:v>
                </c:pt>
                <c:pt idx="933">
                  <c:v>228.22036743164063</c:v>
                </c:pt>
                <c:pt idx="934">
                  <c:v>228.85079956054688</c:v>
                </c:pt>
                <c:pt idx="935">
                  <c:v>229.48124694824219</c:v>
                </c:pt>
                <c:pt idx="936">
                  <c:v>230.1116943359375</c:v>
                </c:pt>
                <c:pt idx="937">
                  <c:v>230.74214172363281</c:v>
                </c:pt>
                <c:pt idx="938">
                  <c:v>231.37258911132813</c:v>
                </c:pt>
                <c:pt idx="939">
                  <c:v>232.00303649902344</c:v>
                </c:pt>
                <c:pt idx="940">
                  <c:v>232.63348388671875</c:v>
                </c:pt>
                <c:pt idx="941">
                  <c:v>233.26393127441406</c:v>
                </c:pt>
                <c:pt idx="942">
                  <c:v>233.89437866210938</c:v>
                </c:pt>
                <c:pt idx="943">
                  <c:v>234.52481079101563</c:v>
                </c:pt>
                <c:pt idx="944">
                  <c:v>235.15525817871094</c:v>
                </c:pt>
                <c:pt idx="945">
                  <c:v>235.78570556640625</c:v>
                </c:pt>
                <c:pt idx="946">
                  <c:v>236.41615295410156</c:v>
                </c:pt>
                <c:pt idx="947">
                  <c:v>237.04660034179688</c:v>
                </c:pt>
                <c:pt idx="948">
                  <c:v>237.67704772949219</c:v>
                </c:pt>
                <c:pt idx="949">
                  <c:v>238.3074951171875</c:v>
                </c:pt>
                <c:pt idx="950">
                  <c:v>238.93794250488281</c:v>
                </c:pt>
                <c:pt idx="951">
                  <c:v>239.56838989257813</c:v>
                </c:pt>
                <c:pt idx="952">
                  <c:v>240.19883728027344</c:v>
                </c:pt>
                <c:pt idx="953">
                  <c:v>240.82926940917969</c:v>
                </c:pt>
                <c:pt idx="954">
                  <c:v>241.459716796875</c:v>
                </c:pt>
                <c:pt idx="955">
                  <c:v>242.09016418457031</c:v>
                </c:pt>
                <c:pt idx="956">
                  <c:v>242.72061157226563</c:v>
                </c:pt>
                <c:pt idx="957">
                  <c:v>243.35105895996094</c:v>
                </c:pt>
                <c:pt idx="958">
                  <c:v>243.98150634765625</c:v>
                </c:pt>
                <c:pt idx="959">
                  <c:v>244.61195373535156</c:v>
                </c:pt>
                <c:pt idx="960">
                  <c:v>245.24240112304688</c:v>
                </c:pt>
                <c:pt idx="961">
                  <c:v>245.87284851074219</c:v>
                </c:pt>
                <c:pt idx="962">
                  <c:v>246.50328063964844</c:v>
                </c:pt>
                <c:pt idx="963">
                  <c:v>247.13372802734375</c:v>
                </c:pt>
                <c:pt idx="964">
                  <c:v>247.76417541503906</c:v>
                </c:pt>
                <c:pt idx="965">
                  <c:v>248.39462280273438</c:v>
                </c:pt>
                <c:pt idx="966">
                  <c:v>249.02507019042969</c:v>
                </c:pt>
                <c:pt idx="967">
                  <c:v>249.655517578125</c:v>
                </c:pt>
                <c:pt idx="968">
                  <c:v>250.28596496582031</c:v>
                </c:pt>
                <c:pt idx="969">
                  <c:v>250.91641235351563</c:v>
                </c:pt>
                <c:pt idx="970">
                  <c:v>251.54685974121094</c:v>
                </c:pt>
                <c:pt idx="971">
                  <c:v>252.17730712890625</c:v>
                </c:pt>
                <c:pt idx="972">
                  <c:v>252.8077392578125</c:v>
                </c:pt>
                <c:pt idx="973">
                  <c:v>253.43818664550781</c:v>
                </c:pt>
                <c:pt idx="974">
                  <c:v>254.06863403320313</c:v>
                </c:pt>
                <c:pt idx="975">
                  <c:v>254.69908142089844</c:v>
                </c:pt>
                <c:pt idx="976">
                  <c:v>255.32952880859375</c:v>
                </c:pt>
                <c:pt idx="977">
                  <c:v>255.95997619628906</c:v>
                </c:pt>
                <c:pt idx="978">
                  <c:v>256.59042358398438</c:v>
                </c:pt>
                <c:pt idx="979">
                  <c:v>257.22087097167969</c:v>
                </c:pt>
                <c:pt idx="980">
                  <c:v>257.851318359375</c:v>
                </c:pt>
                <c:pt idx="981">
                  <c:v>258.48175048828125</c:v>
                </c:pt>
                <c:pt idx="982">
                  <c:v>259.11219787597656</c:v>
                </c:pt>
                <c:pt idx="983">
                  <c:v>259.74264526367188</c:v>
                </c:pt>
                <c:pt idx="984">
                  <c:v>260.37309265136719</c:v>
                </c:pt>
                <c:pt idx="985">
                  <c:v>261.0035400390625</c:v>
                </c:pt>
                <c:pt idx="986">
                  <c:v>261.63398742675781</c:v>
                </c:pt>
                <c:pt idx="987">
                  <c:v>262.26443481445313</c:v>
                </c:pt>
                <c:pt idx="988">
                  <c:v>262.89488220214844</c:v>
                </c:pt>
                <c:pt idx="989">
                  <c:v>263.52532958984375</c:v>
                </c:pt>
                <c:pt idx="990">
                  <c:v>264.15577697753906</c:v>
                </c:pt>
                <c:pt idx="991">
                  <c:v>264.78620910644531</c:v>
                </c:pt>
                <c:pt idx="992">
                  <c:v>265.41665649414063</c:v>
                </c:pt>
                <c:pt idx="993">
                  <c:v>266.04710388183594</c:v>
                </c:pt>
                <c:pt idx="994">
                  <c:v>266.67755126953125</c:v>
                </c:pt>
                <c:pt idx="995">
                  <c:v>267.30799865722656</c:v>
                </c:pt>
                <c:pt idx="996">
                  <c:v>267.93844604492188</c:v>
                </c:pt>
                <c:pt idx="997">
                  <c:v>268.56889343261719</c:v>
                </c:pt>
                <c:pt idx="998">
                  <c:v>269.1993408203125</c:v>
                </c:pt>
                <c:pt idx="999">
                  <c:v>269.82978820800781</c:v>
                </c:pt>
                <c:pt idx="1000">
                  <c:v>270.46022033691406</c:v>
                </c:pt>
                <c:pt idx="1001">
                  <c:v>271.09066772460938</c:v>
                </c:pt>
                <c:pt idx="1002">
                  <c:v>271.72111511230469</c:v>
                </c:pt>
                <c:pt idx="1003">
                  <c:v>272.3515625</c:v>
                </c:pt>
                <c:pt idx="1004">
                  <c:v>272.98200988769531</c:v>
                </c:pt>
                <c:pt idx="1005">
                  <c:v>273.61245727539063</c:v>
                </c:pt>
                <c:pt idx="1006">
                  <c:v>274.24290466308594</c:v>
                </c:pt>
                <c:pt idx="1007">
                  <c:v>274.87335205078125</c:v>
                </c:pt>
                <c:pt idx="1008">
                  <c:v>275.50379943847656</c:v>
                </c:pt>
                <c:pt idx="1009">
                  <c:v>276.13424682617188</c:v>
                </c:pt>
                <c:pt idx="1010">
                  <c:v>276.76467895507813</c:v>
                </c:pt>
                <c:pt idx="1011">
                  <c:v>277.39512634277344</c:v>
                </c:pt>
                <c:pt idx="1012">
                  <c:v>278.02557373046875</c:v>
                </c:pt>
                <c:pt idx="1013">
                  <c:v>278.65602111816406</c:v>
                </c:pt>
                <c:pt idx="1014">
                  <c:v>279.28646850585938</c:v>
                </c:pt>
                <c:pt idx="1015">
                  <c:v>279.91691589355469</c:v>
                </c:pt>
                <c:pt idx="1016">
                  <c:v>280.54736328125</c:v>
                </c:pt>
                <c:pt idx="1017">
                  <c:v>281.17781066894531</c:v>
                </c:pt>
                <c:pt idx="1018">
                  <c:v>281.80825805664063</c:v>
                </c:pt>
                <c:pt idx="1019">
                  <c:v>282.43869018554688</c:v>
                </c:pt>
                <c:pt idx="1020">
                  <c:v>283.06913757324219</c:v>
                </c:pt>
                <c:pt idx="1021">
                  <c:v>283.6995849609375</c:v>
                </c:pt>
                <c:pt idx="1022">
                  <c:v>284.33003234863281</c:v>
                </c:pt>
                <c:pt idx="1023">
                  <c:v>284.96047973632813</c:v>
                </c:pt>
                <c:pt idx="1024">
                  <c:v>285.59092712402344</c:v>
                </c:pt>
                <c:pt idx="1025">
                  <c:v>286.22137451171875</c:v>
                </c:pt>
                <c:pt idx="1026">
                  <c:v>286.85182189941406</c:v>
                </c:pt>
                <c:pt idx="1027">
                  <c:v>287.48226928710938</c:v>
                </c:pt>
                <c:pt idx="1028">
                  <c:v>288.11271667480469</c:v>
                </c:pt>
                <c:pt idx="1029">
                  <c:v>288.74314880371094</c:v>
                </c:pt>
                <c:pt idx="1030">
                  <c:v>289.37359619140625</c:v>
                </c:pt>
                <c:pt idx="1031">
                  <c:v>290.00404357910156</c:v>
                </c:pt>
                <c:pt idx="1032">
                  <c:v>290.63449096679688</c:v>
                </c:pt>
                <c:pt idx="1033">
                  <c:v>291.26493835449219</c:v>
                </c:pt>
                <c:pt idx="1034">
                  <c:v>291.8953857421875</c:v>
                </c:pt>
                <c:pt idx="1035">
                  <c:v>292.52583312988281</c:v>
                </c:pt>
                <c:pt idx="1036">
                  <c:v>293.15628051757813</c:v>
                </c:pt>
                <c:pt idx="1037">
                  <c:v>293.78672790527344</c:v>
                </c:pt>
                <c:pt idx="1038">
                  <c:v>294.41716003417969</c:v>
                </c:pt>
                <c:pt idx="1039">
                  <c:v>295.047607421875</c:v>
                </c:pt>
                <c:pt idx="1040">
                  <c:v>295.67805480957031</c:v>
                </c:pt>
                <c:pt idx="1041">
                  <c:v>296.30850219726563</c:v>
                </c:pt>
                <c:pt idx="1042">
                  <c:v>296.93894958496094</c:v>
                </c:pt>
                <c:pt idx="1043">
                  <c:v>297.56939697265625</c:v>
                </c:pt>
                <c:pt idx="1044">
                  <c:v>298.19984436035156</c:v>
                </c:pt>
                <c:pt idx="1045">
                  <c:v>298.83029174804688</c:v>
                </c:pt>
                <c:pt idx="1046">
                  <c:v>299.46073913574219</c:v>
                </c:pt>
                <c:pt idx="1047">
                  <c:v>300.0911865234375</c:v>
                </c:pt>
                <c:pt idx="1048">
                  <c:v>300.72161865234375</c:v>
                </c:pt>
                <c:pt idx="1049">
                  <c:v>301.35206604003906</c:v>
                </c:pt>
                <c:pt idx="1050">
                  <c:v>301.98251342773438</c:v>
                </c:pt>
                <c:pt idx="1051">
                  <c:v>302.61296081542969</c:v>
                </c:pt>
                <c:pt idx="1052">
                  <c:v>303.243408203125</c:v>
                </c:pt>
                <c:pt idx="1053">
                  <c:v>303.87385559082031</c:v>
                </c:pt>
                <c:pt idx="1054">
                  <c:v>304.50430297851563</c:v>
                </c:pt>
                <c:pt idx="1055">
                  <c:v>305.13475036621094</c:v>
                </c:pt>
                <c:pt idx="1056">
                  <c:v>305.76519775390625</c:v>
                </c:pt>
                <c:pt idx="1057">
                  <c:v>306.3956298828125</c:v>
                </c:pt>
                <c:pt idx="1058">
                  <c:v>307.02607727050781</c:v>
                </c:pt>
                <c:pt idx="1059">
                  <c:v>307.65652465820313</c:v>
                </c:pt>
                <c:pt idx="1060">
                  <c:v>308.28697204589844</c:v>
                </c:pt>
                <c:pt idx="1061">
                  <c:v>308.91741943359375</c:v>
                </c:pt>
                <c:pt idx="1062">
                  <c:v>309.54786682128906</c:v>
                </c:pt>
                <c:pt idx="1063">
                  <c:v>310.17831420898438</c:v>
                </c:pt>
                <c:pt idx="1064">
                  <c:v>310.80876159667969</c:v>
                </c:pt>
                <c:pt idx="1065">
                  <c:v>311.439208984375</c:v>
                </c:pt>
                <c:pt idx="1066">
                  <c:v>312.06964111328125</c:v>
                </c:pt>
                <c:pt idx="1067">
                  <c:v>312.70008850097656</c:v>
                </c:pt>
                <c:pt idx="1068">
                  <c:v>313.33053588867188</c:v>
                </c:pt>
                <c:pt idx="1069">
                  <c:v>313.96098327636719</c:v>
                </c:pt>
                <c:pt idx="1070">
                  <c:v>314.5914306640625</c:v>
                </c:pt>
                <c:pt idx="1071">
                  <c:v>315.22186279296875</c:v>
                </c:pt>
                <c:pt idx="1072">
                  <c:v>315.85232543945313</c:v>
                </c:pt>
                <c:pt idx="1073">
                  <c:v>316.48275756835938</c:v>
                </c:pt>
                <c:pt idx="1074">
                  <c:v>317.11322021484375</c:v>
                </c:pt>
                <c:pt idx="1075">
                  <c:v>317.74365234375</c:v>
                </c:pt>
                <c:pt idx="1076">
                  <c:v>318.37411499023438</c:v>
                </c:pt>
                <c:pt idx="1077">
                  <c:v>319.00454711914063</c:v>
                </c:pt>
                <c:pt idx="1078">
                  <c:v>319.635009765625</c:v>
                </c:pt>
                <c:pt idx="1079">
                  <c:v>320.26544189453125</c:v>
                </c:pt>
                <c:pt idx="1080">
                  <c:v>320.89590454101563</c:v>
                </c:pt>
                <c:pt idx="1081">
                  <c:v>321.52633666992188</c:v>
                </c:pt>
                <c:pt idx="1082">
                  <c:v>322.15676879882813</c:v>
                </c:pt>
                <c:pt idx="1083">
                  <c:v>322.7872314453125</c:v>
                </c:pt>
                <c:pt idx="1084">
                  <c:v>323.41766357421875</c:v>
                </c:pt>
                <c:pt idx="1085">
                  <c:v>324.04812622070313</c:v>
                </c:pt>
                <c:pt idx="1086">
                  <c:v>324.67855834960938</c:v>
                </c:pt>
                <c:pt idx="1087">
                  <c:v>325.30902099609375</c:v>
                </c:pt>
                <c:pt idx="1088">
                  <c:v>325.939453125</c:v>
                </c:pt>
                <c:pt idx="1089">
                  <c:v>326.56991577148438</c:v>
                </c:pt>
                <c:pt idx="1090">
                  <c:v>327.20034790039063</c:v>
                </c:pt>
                <c:pt idx="1091">
                  <c:v>327.83078002929688</c:v>
                </c:pt>
                <c:pt idx="1092">
                  <c:v>328.46124267578125</c:v>
                </c:pt>
                <c:pt idx="1093">
                  <c:v>329.0916748046875</c:v>
                </c:pt>
                <c:pt idx="1094">
                  <c:v>329.72213745117188</c:v>
                </c:pt>
                <c:pt idx="1095">
                  <c:v>330.35256958007813</c:v>
                </c:pt>
                <c:pt idx="1096">
                  <c:v>330.9830322265625</c:v>
                </c:pt>
                <c:pt idx="1097">
                  <c:v>331.61346435546875</c:v>
                </c:pt>
                <c:pt idx="1098">
                  <c:v>332.24392700195313</c:v>
                </c:pt>
                <c:pt idx="1099">
                  <c:v>332.87435913085938</c:v>
                </c:pt>
                <c:pt idx="1100">
                  <c:v>333.50479125976563</c:v>
                </c:pt>
                <c:pt idx="1101">
                  <c:v>334.13525390625</c:v>
                </c:pt>
                <c:pt idx="1102">
                  <c:v>334.76568603515625</c:v>
                </c:pt>
                <c:pt idx="1103">
                  <c:v>335.39614868164063</c:v>
                </c:pt>
                <c:pt idx="1104">
                  <c:v>336.02658081054688</c:v>
                </c:pt>
                <c:pt idx="1105">
                  <c:v>336.65704345703125</c:v>
                </c:pt>
                <c:pt idx="1106">
                  <c:v>337.2874755859375</c:v>
                </c:pt>
                <c:pt idx="1107">
                  <c:v>337.91793823242188</c:v>
                </c:pt>
                <c:pt idx="1108">
                  <c:v>338.54837036132813</c:v>
                </c:pt>
                <c:pt idx="1109">
                  <c:v>339.17880249023438</c:v>
                </c:pt>
                <c:pt idx="1110">
                  <c:v>339.80926513671875</c:v>
                </c:pt>
                <c:pt idx="1111">
                  <c:v>340.439697265625</c:v>
                </c:pt>
                <c:pt idx="1112">
                  <c:v>341.07015991210938</c:v>
                </c:pt>
                <c:pt idx="1113">
                  <c:v>341.70059204101563</c:v>
                </c:pt>
                <c:pt idx="1114">
                  <c:v>342.3310546875</c:v>
                </c:pt>
                <c:pt idx="1115">
                  <c:v>342.96148681640625</c:v>
                </c:pt>
                <c:pt idx="1116">
                  <c:v>343.59194946289063</c:v>
                </c:pt>
                <c:pt idx="1117">
                  <c:v>344.22238159179688</c:v>
                </c:pt>
                <c:pt idx="1118">
                  <c:v>344.85284423828125</c:v>
                </c:pt>
                <c:pt idx="1119">
                  <c:v>345.4832763671875</c:v>
                </c:pt>
                <c:pt idx="1120">
                  <c:v>346.11370849609375</c:v>
                </c:pt>
                <c:pt idx="1121">
                  <c:v>346.74417114257813</c:v>
                </c:pt>
                <c:pt idx="1122">
                  <c:v>347.37460327148438</c:v>
                </c:pt>
                <c:pt idx="1123">
                  <c:v>348.00506591796875</c:v>
                </c:pt>
                <c:pt idx="1124">
                  <c:v>348.635498046875</c:v>
                </c:pt>
                <c:pt idx="1125">
                  <c:v>349.26596069335938</c:v>
                </c:pt>
                <c:pt idx="1126">
                  <c:v>349.89639282226563</c:v>
                </c:pt>
                <c:pt idx="1127">
                  <c:v>350.52685546875</c:v>
                </c:pt>
                <c:pt idx="1128">
                  <c:v>351.15728759765625</c:v>
                </c:pt>
                <c:pt idx="1129">
                  <c:v>351.7877197265625</c:v>
                </c:pt>
                <c:pt idx="1130">
                  <c:v>352.41818237304688</c:v>
                </c:pt>
                <c:pt idx="1131">
                  <c:v>353.04861450195313</c:v>
                </c:pt>
                <c:pt idx="1132">
                  <c:v>353.6790771484375</c:v>
                </c:pt>
                <c:pt idx="1133">
                  <c:v>354.30950927734375</c:v>
                </c:pt>
                <c:pt idx="1134">
                  <c:v>354.93997192382813</c:v>
                </c:pt>
                <c:pt idx="1135">
                  <c:v>355.57040405273438</c:v>
                </c:pt>
                <c:pt idx="1136">
                  <c:v>356.20086669921875</c:v>
                </c:pt>
                <c:pt idx="1137">
                  <c:v>356.831298828125</c:v>
                </c:pt>
                <c:pt idx="1138">
                  <c:v>357.46173095703125</c:v>
                </c:pt>
                <c:pt idx="1139">
                  <c:v>358.09219360351563</c:v>
                </c:pt>
                <c:pt idx="1140">
                  <c:v>358.72262573242188</c:v>
                </c:pt>
                <c:pt idx="1141">
                  <c:v>359.35308837890625</c:v>
                </c:pt>
                <c:pt idx="1142">
                  <c:v>359.9835205078125</c:v>
                </c:pt>
              </c:numCache>
              <c:extLst xmlns:c15="http://schemas.microsoft.com/office/drawing/2012/chart"/>
            </c:numRef>
          </c:xVal>
          <c:yVal>
            <c:numRef>
              <c:f>'Graphs Task 1'!$AO$2:$AO$1144</c:f>
              <c:numCache>
                <c:formatCode>General</c:formatCode>
                <c:ptCount val="1143"/>
                <c:pt idx="0">
                  <c:v>0.6227385401725769</c:v>
                </c:pt>
                <c:pt idx="1">
                  <c:v>0.62256807088851929</c:v>
                </c:pt>
                <c:pt idx="2">
                  <c:v>0.62266641855239868</c:v>
                </c:pt>
                <c:pt idx="3">
                  <c:v>0.62300711870193481</c:v>
                </c:pt>
                <c:pt idx="4">
                  <c:v>0.62356853485107422</c:v>
                </c:pt>
                <c:pt idx="5">
                  <c:v>0.62432247400283813</c:v>
                </c:pt>
                <c:pt idx="6">
                  <c:v>0.62524634599685669</c:v>
                </c:pt>
                <c:pt idx="7">
                  <c:v>0.6263461709022522</c:v>
                </c:pt>
                <c:pt idx="8">
                  <c:v>0.62764924764633179</c:v>
                </c:pt>
                <c:pt idx="9">
                  <c:v>0.62918877601623535</c:v>
                </c:pt>
                <c:pt idx="10">
                  <c:v>0.63098365068435669</c:v>
                </c:pt>
                <c:pt idx="11">
                  <c:v>0.63303440809249878</c:v>
                </c:pt>
                <c:pt idx="12">
                  <c:v>0.63533174991607666</c:v>
                </c:pt>
                <c:pt idx="13">
                  <c:v>0.63785982131958008</c:v>
                </c:pt>
                <c:pt idx="14">
                  <c:v>0.64059865474700928</c:v>
                </c:pt>
                <c:pt idx="15">
                  <c:v>0.64350008964538574</c:v>
                </c:pt>
                <c:pt idx="16">
                  <c:v>0.64650344848632813</c:v>
                </c:pt>
                <c:pt idx="17">
                  <c:v>0.64963150024414063</c:v>
                </c:pt>
                <c:pt idx="18">
                  <c:v>0.65292024612426758</c:v>
                </c:pt>
                <c:pt idx="19">
                  <c:v>0.65634697675704956</c:v>
                </c:pt>
                <c:pt idx="20">
                  <c:v>0.65989500284194946</c:v>
                </c:pt>
                <c:pt idx="21">
                  <c:v>0.66354435682296753</c:v>
                </c:pt>
                <c:pt idx="22">
                  <c:v>0.6672743558883667</c:v>
                </c:pt>
                <c:pt idx="23">
                  <c:v>0.6710701584815979</c:v>
                </c:pt>
                <c:pt idx="24">
                  <c:v>0.67491865158081055</c:v>
                </c:pt>
                <c:pt idx="25">
                  <c:v>0.67880213260650635</c:v>
                </c:pt>
                <c:pt idx="26">
                  <c:v>0.68270301818847656</c:v>
                </c:pt>
                <c:pt idx="27">
                  <c:v>0.68659752607345581</c:v>
                </c:pt>
                <c:pt idx="28">
                  <c:v>0.69046074151992798</c:v>
                </c:pt>
                <c:pt idx="29">
                  <c:v>0.69427835941314697</c:v>
                </c:pt>
                <c:pt idx="30">
                  <c:v>0.69804501533508301</c:v>
                </c:pt>
                <c:pt idx="31">
                  <c:v>0.70175635814666748</c:v>
                </c:pt>
                <c:pt idx="32">
                  <c:v>0.70540302991867065</c:v>
                </c:pt>
                <c:pt idx="33">
                  <c:v>0.70898264646530151</c:v>
                </c:pt>
                <c:pt idx="34">
                  <c:v>0.71248149871826172</c:v>
                </c:pt>
                <c:pt idx="35">
                  <c:v>0.71588891744613647</c:v>
                </c:pt>
                <c:pt idx="36">
                  <c:v>0.71919751167297363</c:v>
                </c:pt>
                <c:pt idx="37">
                  <c:v>0.72239869832992554</c:v>
                </c:pt>
                <c:pt idx="38">
                  <c:v>0.72548556327819824</c:v>
                </c:pt>
                <c:pt idx="39">
                  <c:v>0.72844976186752319</c:v>
                </c:pt>
                <c:pt idx="40">
                  <c:v>0.73126387596130371</c:v>
                </c:pt>
                <c:pt idx="41">
                  <c:v>0.73391908407211304</c:v>
                </c:pt>
                <c:pt idx="42">
                  <c:v>0.73641365766525269</c:v>
                </c:pt>
                <c:pt idx="43">
                  <c:v>0.73874133825302124</c:v>
                </c:pt>
                <c:pt idx="44">
                  <c:v>0.7408939003944397</c:v>
                </c:pt>
                <c:pt idx="45">
                  <c:v>0.74287229776382446</c:v>
                </c:pt>
                <c:pt idx="46">
                  <c:v>0.74467802047729492</c:v>
                </c:pt>
                <c:pt idx="47">
                  <c:v>0.74630790948867798</c:v>
                </c:pt>
                <c:pt idx="48">
                  <c:v>0.74776989221572876</c:v>
                </c:pt>
                <c:pt idx="49">
                  <c:v>0.7490578293800354</c:v>
                </c:pt>
                <c:pt idx="50">
                  <c:v>0.75016266107559204</c:v>
                </c:pt>
                <c:pt idx="51">
                  <c:v>0.7510826587677002</c:v>
                </c:pt>
                <c:pt idx="52">
                  <c:v>0.75181543827056885</c:v>
                </c:pt>
                <c:pt idx="53">
                  <c:v>0.75235682725906372</c:v>
                </c:pt>
                <c:pt idx="54">
                  <c:v>0.75270760059356689</c:v>
                </c:pt>
                <c:pt idx="55">
                  <c:v>0.75287091732025146</c:v>
                </c:pt>
                <c:pt idx="56">
                  <c:v>0.75284105539321899</c:v>
                </c:pt>
                <c:pt idx="57">
                  <c:v>0.75262433290481567</c:v>
                </c:pt>
                <c:pt idx="58">
                  <c:v>0.75222945213317871</c:v>
                </c:pt>
                <c:pt idx="59">
                  <c:v>0.75165635347366333</c:v>
                </c:pt>
                <c:pt idx="60">
                  <c:v>0.75091356039047241</c:v>
                </c:pt>
                <c:pt idx="61">
                  <c:v>0.75001376867294312</c:v>
                </c:pt>
                <c:pt idx="62">
                  <c:v>0.74896144866943359</c:v>
                </c:pt>
                <c:pt idx="63">
                  <c:v>0.74776065349578857</c:v>
                </c:pt>
                <c:pt idx="64">
                  <c:v>0.74642652273178101</c:v>
                </c:pt>
                <c:pt idx="65">
                  <c:v>0.74496650695800781</c:v>
                </c:pt>
                <c:pt idx="66">
                  <c:v>0.74338632822036743</c:v>
                </c:pt>
                <c:pt idx="67">
                  <c:v>0.74169868230819702</c:v>
                </c:pt>
                <c:pt idx="68">
                  <c:v>0.73991680145263672</c:v>
                </c:pt>
                <c:pt idx="69">
                  <c:v>0.73804974555969238</c:v>
                </c:pt>
                <c:pt idx="70">
                  <c:v>0.73611104488372803</c:v>
                </c:pt>
                <c:pt idx="71">
                  <c:v>0.73410964012145996</c:v>
                </c:pt>
                <c:pt idx="72">
                  <c:v>0.73205798864364624</c:v>
                </c:pt>
                <c:pt idx="73">
                  <c:v>0.72996693849563599</c:v>
                </c:pt>
                <c:pt idx="74">
                  <c:v>0.72784668207168579</c:v>
                </c:pt>
                <c:pt idx="75">
                  <c:v>0.72570806741714478</c:v>
                </c:pt>
                <c:pt idx="76">
                  <c:v>0.72355854511260986</c:v>
                </c:pt>
                <c:pt idx="77">
                  <c:v>0.72140687704086304</c:v>
                </c:pt>
                <c:pt idx="78">
                  <c:v>0.71926099061965942</c:v>
                </c:pt>
                <c:pt idx="79">
                  <c:v>0.71712714433670044</c:v>
                </c:pt>
                <c:pt idx="80">
                  <c:v>0.71501052379608154</c:v>
                </c:pt>
                <c:pt idx="81">
                  <c:v>0.71291434764862061</c:v>
                </c:pt>
                <c:pt idx="82">
                  <c:v>0.71084308624267578</c:v>
                </c:pt>
                <c:pt idx="83">
                  <c:v>0.70880031585693359</c:v>
                </c:pt>
                <c:pt idx="84">
                  <c:v>0.70678865909576416</c:v>
                </c:pt>
                <c:pt idx="85">
                  <c:v>0.70481151342391968</c:v>
                </c:pt>
                <c:pt idx="86">
                  <c:v>0.70287412405014038</c:v>
                </c:pt>
                <c:pt idx="87">
                  <c:v>0.70098042488098145</c:v>
                </c:pt>
                <c:pt idx="88">
                  <c:v>0.69913285970687866</c:v>
                </c:pt>
                <c:pt idx="89">
                  <c:v>0.69733625650405884</c:v>
                </c:pt>
                <c:pt idx="90">
                  <c:v>0.69559532403945923</c:v>
                </c:pt>
                <c:pt idx="91">
                  <c:v>0.69391363859176636</c:v>
                </c:pt>
                <c:pt idx="92">
                  <c:v>0.6922946572303772</c:v>
                </c:pt>
                <c:pt idx="93">
                  <c:v>0.69074141979217529</c:v>
                </c:pt>
                <c:pt idx="94">
                  <c:v>0.68925446271896362</c:v>
                </c:pt>
                <c:pt idx="95">
                  <c:v>0.68783670663833618</c:v>
                </c:pt>
                <c:pt idx="96">
                  <c:v>0.6864890456199646</c:v>
                </c:pt>
                <c:pt idx="97">
                  <c:v>0.68520998954772949</c:v>
                </c:pt>
                <c:pt idx="98">
                  <c:v>0.68399792909622192</c:v>
                </c:pt>
                <c:pt idx="99">
                  <c:v>0.68285489082336426</c:v>
                </c:pt>
                <c:pt idx="100">
                  <c:v>0.68178147077560425</c:v>
                </c:pt>
                <c:pt idx="101">
                  <c:v>0.68077570199966431</c:v>
                </c:pt>
                <c:pt idx="102">
                  <c:v>0.67983925342559814</c:v>
                </c:pt>
                <c:pt idx="103">
                  <c:v>0.67897313833236694</c:v>
                </c:pt>
                <c:pt idx="104">
                  <c:v>0.67817866802215576</c:v>
                </c:pt>
                <c:pt idx="105">
                  <c:v>0.67745643854141235</c:v>
                </c:pt>
                <c:pt idx="106">
                  <c:v>0.67680954933166504</c:v>
                </c:pt>
                <c:pt idx="107">
                  <c:v>0.67624622583389282</c:v>
                </c:pt>
                <c:pt idx="108">
                  <c:v>0.67577588558197021</c:v>
                </c:pt>
                <c:pt idx="109">
                  <c:v>0.67541056871414185</c:v>
                </c:pt>
                <c:pt idx="110">
                  <c:v>0.67517876625061035</c:v>
                </c:pt>
                <c:pt idx="111">
                  <c:v>0.67511564493179321</c:v>
                </c:pt>
                <c:pt idx="112">
                  <c:v>0.67535179853439331</c:v>
                </c:pt>
                <c:pt idx="113">
                  <c:v>0.6761438250541687</c:v>
                </c:pt>
                <c:pt idx="114">
                  <c:v>0.67730462551116943</c:v>
                </c:pt>
                <c:pt idx="115">
                  <c:v>0.67846047878265381</c:v>
                </c:pt>
                <c:pt idx="116">
                  <c:v>0.67967379093170166</c:v>
                </c:pt>
                <c:pt idx="117">
                  <c:v>0.68092477321624756</c:v>
                </c:pt>
                <c:pt idx="118">
                  <c:v>0.68219012022018433</c:v>
                </c:pt>
                <c:pt idx="119">
                  <c:v>0.68345111608505249</c:v>
                </c:pt>
                <c:pt idx="120">
                  <c:v>0.68469488620758057</c:v>
                </c:pt>
                <c:pt idx="121">
                  <c:v>0.68591195344924927</c:v>
                </c:pt>
                <c:pt idx="122">
                  <c:v>0.68710052967071533</c:v>
                </c:pt>
                <c:pt idx="123">
                  <c:v>0.68825834989547729</c:v>
                </c:pt>
                <c:pt idx="124">
                  <c:v>0.68939065933227539</c:v>
                </c:pt>
                <c:pt idx="125">
                  <c:v>0.69050115346908569</c:v>
                </c:pt>
                <c:pt idx="126">
                  <c:v>0.69159406423568726</c:v>
                </c:pt>
                <c:pt idx="127">
                  <c:v>0.69267070293426514</c:v>
                </c:pt>
                <c:pt idx="128">
                  <c:v>0.69373351335525513</c:v>
                </c:pt>
                <c:pt idx="129">
                  <c:v>0.69478529691696167</c:v>
                </c:pt>
                <c:pt idx="130">
                  <c:v>0.69582688808441162</c:v>
                </c:pt>
                <c:pt idx="131">
                  <c:v>0.6968618631362915</c:v>
                </c:pt>
                <c:pt idx="132">
                  <c:v>0.69789296388626099</c:v>
                </c:pt>
                <c:pt idx="133">
                  <c:v>0.69892102479934692</c:v>
                </c:pt>
                <c:pt idx="134">
                  <c:v>0.69994580745697021</c:v>
                </c:pt>
                <c:pt idx="135">
                  <c:v>0.70096373558044434</c:v>
                </c:pt>
                <c:pt idx="136">
                  <c:v>0.70197147130966187</c:v>
                </c:pt>
                <c:pt idx="137">
                  <c:v>0.70296120643615723</c:v>
                </c:pt>
                <c:pt idx="138">
                  <c:v>0.70392858982086182</c:v>
                </c:pt>
                <c:pt idx="139">
                  <c:v>0.70487463474273682</c:v>
                </c:pt>
                <c:pt idx="140">
                  <c:v>0.70579975843429565</c:v>
                </c:pt>
                <c:pt idx="141">
                  <c:v>0.70670890808105469</c:v>
                </c:pt>
                <c:pt idx="142">
                  <c:v>0.70760774612426758</c:v>
                </c:pt>
                <c:pt idx="143">
                  <c:v>0.70850610733032227</c:v>
                </c:pt>
                <c:pt idx="144">
                  <c:v>0.70941823720932007</c:v>
                </c:pt>
                <c:pt idx="145">
                  <c:v>0.71037262678146362</c:v>
                </c:pt>
                <c:pt idx="146">
                  <c:v>0.71137064695358276</c:v>
                </c:pt>
                <c:pt idx="147">
                  <c:v>0.7123875617980957</c:v>
                </c:pt>
                <c:pt idx="148">
                  <c:v>0.71343159675598145</c:v>
                </c:pt>
                <c:pt idx="149">
                  <c:v>0.71449869871139526</c:v>
                </c:pt>
                <c:pt idx="150">
                  <c:v>0.71558159589767456</c:v>
                </c:pt>
                <c:pt idx="151">
                  <c:v>0.71667402982711792</c:v>
                </c:pt>
                <c:pt idx="152">
                  <c:v>0.71776998043060303</c:v>
                </c:pt>
                <c:pt idx="153">
                  <c:v>0.71886724233627319</c:v>
                </c:pt>
                <c:pt idx="154">
                  <c:v>0.71996432542800903</c:v>
                </c:pt>
                <c:pt idx="155">
                  <c:v>0.72106254100799561</c:v>
                </c:pt>
                <c:pt idx="156">
                  <c:v>0.72216558456420898</c:v>
                </c:pt>
                <c:pt idx="157">
                  <c:v>0.72327667474746704</c:v>
                </c:pt>
                <c:pt idx="158">
                  <c:v>0.72439759969711304</c:v>
                </c:pt>
                <c:pt idx="159">
                  <c:v>0.7255290150642395</c:v>
                </c:pt>
                <c:pt idx="160">
                  <c:v>0.72667223215103149</c:v>
                </c:pt>
                <c:pt idx="161">
                  <c:v>0.72782927751541138</c:v>
                </c:pt>
                <c:pt idx="162">
                  <c:v>0.72900021076202393</c:v>
                </c:pt>
                <c:pt idx="163">
                  <c:v>0.73018556833267212</c:v>
                </c:pt>
                <c:pt idx="164">
                  <c:v>0.73138564825057983</c:v>
                </c:pt>
                <c:pt idx="165">
                  <c:v>0.73260051012039185</c:v>
                </c:pt>
                <c:pt idx="166">
                  <c:v>0.73382985591888428</c:v>
                </c:pt>
                <c:pt idx="167">
                  <c:v>0.73507362604141235</c:v>
                </c:pt>
                <c:pt idx="168">
                  <c:v>0.7363315224647522</c:v>
                </c:pt>
                <c:pt idx="169">
                  <c:v>0.73760360479354858</c:v>
                </c:pt>
                <c:pt idx="170">
                  <c:v>0.7388908863067627</c:v>
                </c:pt>
                <c:pt idx="171">
                  <c:v>0.74019461870193481</c:v>
                </c:pt>
                <c:pt idx="172">
                  <c:v>0.74151498079299927</c:v>
                </c:pt>
                <c:pt idx="173">
                  <c:v>0.74285376071929932</c:v>
                </c:pt>
                <c:pt idx="174">
                  <c:v>0.74421334266662598</c:v>
                </c:pt>
                <c:pt idx="175">
                  <c:v>0.74559313058853149</c:v>
                </c:pt>
                <c:pt idx="176">
                  <c:v>0.74699395895004272</c:v>
                </c:pt>
                <c:pt idx="177">
                  <c:v>0.74841660261154175</c:v>
                </c:pt>
                <c:pt idx="178">
                  <c:v>0.74986028671264648</c:v>
                </c:pt>
                <c:pt idx="179">
                  <c:v>0.75132507085800171</c:v>
                </c:pt>
                <c:pt idx="180">
                  <c:v>0.75281029939651489</c:v>
                </c:pt>
                <c:pt idx="181">
                  <c:v>0.75431609153747559</c:v>
                </c:pt>
                <c:pt idx="182">
                  <c:v>0.75584179162979126</c:v>
                </c:pt>
                <c:pt idx="183">
                  <c:v>0.75738722085952759</c:v>
                </c:pt>
                <c:pt idx="184">
                  <c:v>0.75895148515701294</c:v>
                </c:pt>
                <c:pt idx="185">
                  <c:v>0.76053416728973389</c:v>
                </c:pt>
                <c:pt idx="186">
                  <c:v>0.76213645935058594</c:v>
                </c:pt>
                <c:pt idx="187">
                  <c:v>0.76375710964202881</c:v>
                </c:pt>
                <c:pt idx="188">
                  <c:v>0.76539617776870728</c:v>
                </c:pt>
                <c:pt idx="189">
                  <c:v>0.76705300807952881</c:v>
                </c:pt>
                <c:pt idx="190">
                  <c:v>0.76872760057449341</c:v>
                </c:pt>
                <c:pt idx="191">
                  <c:v>0.77041977643966675</c:v>
                </c:pt>
                <c:pt idx="192">
                  <c:v>0.7721293568611145</c:v>
                </c:pt>
                <c:pt idx="193">
                  <c:v>0.77385646104812622</c:v>
                </c:pt>
                <c:pt idx="194">
                  <c:v>0.77560102939605713</c:v>
                </c:pt>
                <c:pt idx="195">
                  <c:v>0.77736330032348633</c:v>
                </c:pt>
                <c:pt idx="196">
                  <c:v>0.77914309501647949</c:v>
                </c:pt>
                <c:pt idx="197">
                  <c:v>0.78094089031219482</c:v>
                </c:pt>
                <c:pt idx="198">
                  <c:v>0.78275603055953979</c:v>
                </c:pt>
                <c:pt idx="199">
                  <c:v>0.78458917140960693</c:v>
                </c:pt>
                <c:pt idx="200">
                  <c:v>0.78644007444381714</c:v>
                </c:pt>
                <c:pt idx="201">
                  <c:v>0.78830987215042114</c:v>
                </c:pt>
                <c:pt idx="202">
                  <c:v>0.79019886255264282</c:v>
                </c:pt>
                <c:pt idx="203">
                  <c:v>0.79210615158081055</c:v>
                </c:pt>
                <c:pt idx="204">
                  <c:v>0.7940332293510437</c:v>
                </c:pt>
                <c:pt idx="205">
                  <c:v>0.79597997665405273</c:v>
                </c:pt>
                <c:pt idx="206">
                  <c:v>0.79794704914093018</c:v>
                </c:pt>
                <c:pt idx="207">
                  <c:v>0.79993486404418945</c:v>
                </c:pt>
                <c:pt idx="208">
                  <c:v>0.80194377899169922</c:v>
                </c:pt>
                <c:pt idx="209">
                  <c:v>0.80397433042526245</c:v>
                </c:pt>
                <c:pt idx="210">
                  <c:v>0.80602765083312988</c:v>
                </c:pt>
                <c:pt idx="211">
                  <c:v>0.80810379981994629</c:v>
                </c:pt>
                <c:pt idx="212">
                  <c:v>0.81020385026931763</c:v>
                </c:pt>
                <c:pt idx="213">
                  <c:v>0.81232857704162598</c:v>
                </c:pt>
                <c:pt idx="214">
                  <c:v>0.81447941064834595</c:v>
                </c:pt>
                <c:pt idx="215">
                  <c:v>0.8166547417640686</c:v>
                </c:pt>
                <c:pt idx="216">
                  <c:v>0.81885689496994019</c:v>
                </c:pt>
                <c:pt idx="217">
                  <c:v>0.82108557224273682</c:v>
                </c:pt>
                <c:pt idx="218">
                  <c:v>0.82334136962890625</c:v>
                </c:pt>
                <c:pt idx="219">
                  <c:v>0.82562559843063354</c:v>
                </c:pt>
                <c:pt idx="220">
                  <c:v>0.8279375433921814</c:v>
                </c:pt>
                <c:pt idx="221">
                  <c:v>0.83027893304824829</c:v>
                </c:pt>
                <c:pt idx="222">
                  <c:v>0.83264976739883423</c:v>
                </c:pt>
                <c:pt idx="223">
                  <c:v>0.83505088090896606</c:v>
                </c:pt>
                <c:pt idx="224">
                  <c:v>0.83748364448547363</c:v>
                </c:pt>
                <c:pt idx="225">
                  <c:v>0.8399469256401062</c:v>
                </c:pt>
                <c:pt idx="226">
                  <c:v>0.84244215488433838</c:v>
                </c:pt>
                <c:pt idx="227">
                  <c:v>0.84497010707855225</c:v>
                </c:pt>
                <c:pt idx="228">
                  <c:v>0.8475307822227478</c:v>
                </c:pt>
                <c:pt idx="229">
                  <c:v>0.85012447834014893</c:v>
                </c:pt>
                <c:pt idx="230">
                  <c:v>0.8527522087097168</c:v>
                </c:pt>
                <c:pt idx="231">
                  <c:v>0.85541504621505737</c:v>
                </c:pt>
                <c:pt idx="232">
                  <c:v>0.85811293125152588</c:v>
                </c:pt>
                <c:pt idx="233">
                  <c:v>0.86084663867950439</c:v>
                </c:pt>
                <c:pt idx="234">
                  <c:v>0.86361581087112427</c:v>
                </c:pt>
                <c:pt idx="235">
                  <c:v>0.86642026901245117</c:v>
                </c:pt>
                <c:pt idx="236">
                  <c:v>0.86925917863845825</c:v>
                </c:pt>
                <c:pt idx="237">
                  <c:v>0.87213337421417236</c:v>
                </c:pt>
                <c:pt idx="238">
                  <c:v>0.87504178285598755</c:v>
                </c:pt>
                <c:pt idx="239">
                  <c:v>0.87798559665679932</c:v>
                </c:pt>
                <c:pt idx="240">
                  <c:v>0.88096415996551514</c:v>
                </c:pt>
                <c:pt idx="241">
                  <c:v>0.88397735357284546</c:v>
                </c:pt>
                <c:pt idx="242">
                  <c:v>0.88702595233917236</c:v>
                </c:pt>
                <c:pt idx="243">
                  <c:v>0.89010953903198242</c:v>
                </c:pt>
                <c:pt idx="244">
                  <c:v>0.89322853088378906</c:v>
                </c:pt>
                <c:pt idx="245">
                  <c:v>0.89638364315032959</c:v>
                </c:pt>
                <c:pt idx="246">
                  <c:v>0.89957493543624878</c:v>
                </c:pt>
                <c:pt idx="247">
                  <c:v>0.90280300378799438</c:v>
                </c:pt>
                <c:pt idx="248">
                  <c:v>0.90606898069381714</c:v>
                </c:pt>
                <c:pt idx="249">
                  <c:v>0.90937316417694092</c:v>
                </c:pt>
                <c:pt idx="250">
                  <c:v>0.91271620988845825</c:v>
                </c:pt>
                <c:pt idx="251">
                  <c:v>0.91609686613082886</c:v>
                </c:pt>
                <c:pt idx="252">
                  <c:v>0.91951644420623779</c:v>
                </c:pt>
                <c:pt idx="253">
                  <c:v>0.92297470569610596</c:v>
                </c:pt>
                <c:pt idx="254">
                  <c:v>0.92647135257720947</c:v>
                </c:pt>
                <c:pt idx="255">
                  <c:v>0.93000710010528564</c:v>
                </c:pt>
                <c:pt idx="256">
                  <c:v>0.93358099460601807</c:v>
                </c:pt>
                <c:pt idx="257">
                  <c:v>0.93719375133514404</c:v>
                </c:pt>
                <c:pt idx="258">
                  <c:v>0.94084525108337402</c:v>
                </c:pt>
                <c:pt idx="259">
                  <c:v>0.94453608989715576</c:v>
                </c:pt>
                <c:pt idx="260">
                  <c:v>0.94826632738113403</c:v>
                </c:pt>
                <c:pt idx="261">
                  <c:v>0.95203578472137451</c:v>
                </c:pt>
                <c:pt idx="262">
                  <c:v>0.95584434270858765</c:v>
                </c:pt>
                <c:pt idx="263">
                  <c:v>0.95969313383102417</c:v>
                </c:pt>
                <c:pt idx="264">
                  <c:v>0.96358227729797363</c:v>
                </c:pt>
                <c:pt idx="265">
                  <c:v>0.96751105785369873</c:v>
                </c:pt>
                <c:pt idx="266">
                  <c:v>0.97147947549819946</c:v>
                </c:pt>
                <c:pt idx="267">
                  <c:v>0.97548669576644897</c:v>
                </c:pt>
                <c:pt idx="268">
                  <c:v>0.97953474521636963</c:v>
                </c:pt>
                <c:pt idx="269">
                  <c:v>0.98362272977828979</c:v>
                </c:pt>
                <c:pt idx="270">
                  <c:v>0.9877503514289856</c:v>
                </c:pt>
                <c:pt idx="271">
                  <c:v>0.99191886186599731</c:v>
                </c:pt>
                <c:pt idx="272">
                  <c:v>0.99612748622894287</c:v>
                </c:pt>
                <c:pt idx="273">
                  <c:v>1.0003764629364014</c:v>
                </c:pt>
                <c:pt idx="274">
                  <c:v>1.0046660900115967</c:v>
                </c:pt>
                <c:pt idx="275">
                  <c:v>1.0089967250823975</c:v>
                </c:pt>
                <c:pt idx="276">
                  <c:v>1.0133675336837769</c:v>
                </c:pt>
                <c:pt idx="277">
                  <c:v>1.0177794694900513</c:v>
                </c:pt>
                <c:pt idx="278">
                  <c:v>1.0222321748733521</c:v>
                </c:pt>
                <c:pt idx="279">
                  <c:v>1.0267258882522583</c:v>
                </c:pt>
                <c:pt idx="280">
                  <c:v>1.0312608480453491</c:v>
                </c:pt>
                <c:pt idx="281">
                  <c:v>1.035836935043335</c:v>
                </c:pt>
                <c:pt idx="282">
                  <c:v>1.0404542684555054</c:v>
                </c:pt>
                <c:pt idx="283">
                  <c:v>1.0451146364212036</c:v>
                </c:pt>
                <c:pt idx="284">
                  <c:v>1.0498172044754028</c:v>
                </c:pt>
                <c:pt idx="285">
                  <c:v>1.0545612573623657</c:v>
                </c:pt>
                <c:pt idx="286">
                  <c:v>1.0593481063842773</c:v>
                </c:pt>
                <c:pt idx="287">
                  <c:v>1.0641779899597168</c:v>
                </c:pt>
                <c:pt idx="288">
                  <c:v>1.0690522193908691</c:v>
                </c:pt>
                <c:pt idx="289">
                  <c:v>1.0739705562591553</c:v>
                </c:pt>
                <c:pt idx="290">
                  <c:v>1.0789331197738647</c:v>
                </c:pt>
                <c:pt idx="291">
                  <c:v>1.0839399099349976</c:v>
                </c:pt>
                <c:pt idx="292">
                  <c:v>1.0889904499053955</c:v>
                </c:pt>
                <c:pt idx="293">
                  <c:v>1.0940847396850586</c:v>
                </c:pt>
                <c:pt idx="294">
                  <c:v>1.0992228984832764</c:v>
                </c:pt>
                <c:pt idx="295">
                  <c:v>1.1044048070907593</c:v>
                </c:pt>
                <c:pt idx="296">
                  <c:v>1.1096301078796387</c:v>
                </c:pt>
                <c:pt idx="297">
                  <c:v>1.1148979663848877</c:v>
                </c:pt>
                <c:pt idx="298">
                  <c:v>1.1202108860015869</c:v>
                </c:pt>
                <c:pt idx="299">
                  <c:v>1.1255683898925781</c:v>
                </c:pt>
                <c:pt idx="300">
                  <c:v>1.1309700012207031</c:v>
                </c:pt>
                <c:pt idx="301">
                  <c:v>1.1364142894744873</c:v>
                </c:pt>
                <c:pt idx="302">
                  <c:v>1.1419023275375366</c:v>
                </c:pt>
                <c:pt idx="303">
                  <c:v>1.1474334001541138</c:v>
                </c:pt>
                <c:pt idx="304">
                  <c:v>1.1530075073242188</c:v>
                </c:pt>
                <c:pt idx="305">
                  <c:v>1.1586233377456665</c:v>
                </c:pt>
                <c:pt idx="306">
                  <c:v>1.1642806529998779</c:v>
                </c:pt>
                <c:pt idx="307">
                  <c:v>1.169978141784668</c:v>
                </c:pt>
                <c:pt idx="308">
                  <c:v>1.1757150888442993</c:v>
                </c:pt>
                <c:pt idx="309">
                  <c:v>1.1814912557601929</c:v>
                </c:pt>
                <c:pt idx="310">
                  <c:v>1.1873066425323486</c:v>
                </c:pt>
                <c:pt idx="311">
                  <c:v>1.1931610107421875</c:v>
                </c:pt>
                <c:pt idx="312">
                  <c:v>1.1990542411804199</c:v>
                </c:pt>
                <c:pt idx="313">
                  <c:v>1.2049872875213623</c:v>
                </c:pt>
                <c:pt idx="314">
                  <c:v>1.2109593152999878</c:v>
                </c:pt>
                <c:pt idx="315">
                  <c:v>1.2169699668884277</c:v>
                </c:pt>
                <c:pt idx="316">
                  <c:v>1.2230194807052612</c:v>
                </c:pt>
                <c:pt idx="317">
                  <c:v>1.2291086912155151</c:v>
                </c:pt>
                <c:pt idx="318">
                  <c:v>1.2352384328842163</c:v>
                </c:pt>
                <c:pt idx="319">
                  <c:v>1.2414075136184692</c:v>
                </c:pt>
                <c:pt idx="320">
                  <c:v>1.2476165294647217</c:v>
                </c:pt>
                <c:pt idx="321">
                  <c:v>1.253864049911499</c:v>
                </c:pt>
                <c:pt idx="322">
                  <c:v>1.2601523399353027</c:v>
                </c:pt>
                <c:pt idx="323">
                  <c:v>1.2664819955825806</c:v>
                </c:pt>
                <c:pt idx="324">
                  <c:v>1.2728548049926758</c:v>
                </c:pt>
                <c:pt idx="325">
                  <c:v>1.2792718410491943</c:v>
                </c:pt>
                <c:pt idx="326">
                  <c:v>1.2857358455657959</c:v>
                </c:pt>
                <c:pt idx="327">
                  <c:v>1.2922478914260864</c:v>
                </c:pt>
                <c:pt idx="328">
                  <c:v>1.2988079786300659</c:v>
                </c:pt>
                <c:pt idx="329">
                  <c:v>1.3054171800613403</c:v>
                </c:pt>
                <c:pt idx="330">
                  <c:v>1.3120759725570679</c:v>
                </c:pt>
                <c:pt idx="331">
                  <c:v>1.3187854290008545</c:v>
                </c:pt>
                <c:pt idx="332">
                  <c:v>1.3255449533462524</c:v>
                </c:pt>
                <c:pt idx="333">
                  <c:v>1.332356333732605</c:v>
                </c:pt>
                <c:pt idx="334">
                  <c:v>1.3392190933227539</c:v>
                </c:pt>
                <c:pt idx="335">
                  <c:v>1.3461346626281738</c:v>
                </c:pt>
                <c:pt idx="336">
                  <c:v>1.3531041145324707</c:v>
                </c:pt>
                <c:pt idx="337">
                  <c:v>1.3601284027099609</c:v>
                </c:pt>
                <c:pt idx="338">
                  <c:v>1.3672070503234863</c:v>
                </c:pt>
                <c:pt idx="339">
                  <c:v>1.3743423223495483</c:v>
                </c:pt>
                <c:pt idx="340">
                  <c:v>1.3815346956253052</c:v>
                </c:pt>
                <c:pt idx="341">
                  <c:v>1.3887860774993896</c:v>
                </c:pt>
                <c:pt idx="342">
                  <c:v>1.3960955142974854</c:v>
                </c:pt>
                <c:pt idx="343">
                  <c:v>1.4034643173217773</c:v>
                </c:pt>
                <c:pt idx="344">
                  <c:v>1.4108939170837402</c:v>
                </c:pt>
                <c:pt idx="345">
                  <c:v>1.4183847904205322</c:v>
                </c:pt>
                <c:pt idx="346">
                  <c:v>1.4259393215179443</c:v>
                </c:pt>
                <c:pt idx="347">
                  <c:v>1.4335540533065796</c:v>
                </c:pt>
                <c:pt idx="348">
                  <c:v>1.4412270784378052</c:v>
                </c:pt>
                <c:pt idx="349">
                  <c:v>1.4489601850509644</c:v>
                </c:pt>
                <c:pt idx="350">
                  <c:v>1.4567567110061646</c:v>
                </c:pt>
                <c:pt idx="351">
                  <c:v>1.4646162986755371</c:v>
                </c:pt>
                <c:pt idx="352">
                  <c:v>1.4725446701049805</c:v>
                </c:pt>
                <c:pt idx="353">
                  <c:v>1.4805431365966797</c:v>
                </c:pt>
                <c:pt idx="354">
                  <c:v>1.4886149168014526</c:v>
                </c:pt>
                <c:pt idx="355">
                  <c:v>1.4967604875564575</c:v>
                </c:pt>
                <c:pt idx="356">
                  <c:v>1.5049824714660645</c:v>
                </c:pt>
                <c:pt idx="357">
                  <c:v>1.5132824182510376</c:v>
                </c:pt>
                <c:pt idx="358">
                  <c:v>1.5216635465621948</c:v>
                </c:pt>
                <c:pt idx="359">
                  <c:v>1.530128002166748</c:v>
                </c:pt>
                <c:pt idx="360">
                  <c:v>1.5386770963668823</c:v>
                </c:pt>
                <c:pt idx="361">
                  <c:v>1.5473134517669678</c:v>
                </c:pt>
                <c:pt idx="362">
                  <c:v>1.5560393333435059</c:v>
                </c:pt>
                <c:pt idx="363">
                  <c:v>1.564858078956604</c:v>
                </c:pt>
                <c:pt idx="364">
                  <c:v>1.5737706422805786</c:v>
                </c:pt>
                <c:pt idx="365">
                  <c:v>1.5827809572219849</c:v>
                </c:pt>
                <c:pt idx="366">
                  <c:v>1.5918910503387451</c:v>
                </c:pt>
                <c:pt idx="367">
                  <c:v>1.6011044979095459</c:v>
                </c:pt>
                <c:pt idx="368">
                  <c:v>1.6103969812393188</c:v>
                </c:pt>
                <c:pt idx="369">
                  <c:v>1.6196728944778442</c:v>
                </c:pt>
                <c:pt idx="370">
                  <c:v>1.6288954019546509</c:v>
                </c:pt>
                <c:pt idx="371">
                  <c:v>1.6380773782730103</c:v>
                </c:pt>
                <c:pt idx="372">
                  <c:v>1.6472404003143311</c:v>
                </c:pt>
                <c:pt idx="373">
                  <c:v>1.6564083099365234</c:v>
                </c:pt>
                <c:pt idx="374">
                  <c:v>1.665607213973999</c:v>
                </c:pt>
                <c:pt idx="375">
                  <c:v>1.674863338470459</c:v>
                </c:pt>
                <c:pt idx="376">
                  <c:v>1.6841984987258911</c:v>
                </c:pt>
                <c:pt idx="377">
                  <c:v>1.6936346292495728</c:v>
                </c:pt>
                <c:pt idx="378">
                  <c:v>1.703190803527832</c:v>
                </c:pt>
                <c:pt idx="379">
                  <c:v>1.7128883600234985</c:v>
                </c:pt>
                <c:pt idx="380">
                  <c:v>1.7227468490600586</c:v>
                </c:pt>
                <c:pt idx="381">
                  <c:v>1.7327860593795776</c:v>
                </c:pt>
                <c:pt idx="382">
                  <c:v>1.7430225610733032</c:v>
                </c:pt>
                <c:pt idx="383">
                  <c:v>1.7534722089767456</c:v>
                </c:pt>
                <c:pt idx="384">
                  <c:v>1.7641470432281494</c:v>
                </c:pt>
                <c:pt idx="385">
                  <c:v>1.7750567197799683</c:v>
                </c:pt>
                <c:pt idx="386">
                  <c:v>1.7862070798873901</c:v>
                </c:pt>
                <c:pt idx="387">
                  <c:v>1.7975989580154419</c:v>
                </c:pt>
                <c:pt idx="388">
                  <c:v>1.8092360496520996</c:v>
                </c:pt>
                <c:pt idx="389">
                  <c:v>1.8211197853088379</c:v>
                </c:pt>
                <c:pt idx="390">
                  <c:v>1.8332535028457642</c:v>
                </c:pt>
                <c:pt idx="391">
                  <c:v>1.8456369638442993</c:v>
                </c:pt>
                <c:pt idx="392">
                  <c:v>1.8582744598388672</c:v>
                </c:pt>
                <c:pt idx="393">
                  <c:v>1.8711698055267334</c:v>
                </c:pt>
                <c:pt idx="394">
                  <c:v>1.884326696395874</c:v>
                </c:pt>
                <c:pt idx="395">
                  <c:v>1.8977503776550293</c:v>
                </c:pt>
                <c:pt idx="396">
                  <c:v>1.9114452600479126</c:v>
                </c:pt>
                <c:pt idx="397">
                  <c:v>1.9254182577133179</c:v>
                </c:pt>
                <c:pt idx="398">
                  <c:v>1.9396771192550659</c:v>
                </c:pt>
                <c:pt idx="399">
                  <c:v>1.9542312622070313</c:v>
                </c:pt>
                <c:pt idx="400">
                  <c:v>1.9690854549407959</c:v>
                </c:pt>
                <c:pt idx="401">
                  <c:v>1.9842513799667358</c:v>
                </c:pt>
                <c:pt idx="402">
                  <c:v>1.999739408493042</c:v>
                </c:pt>
                <c:pt idx="403">
                  <c:v>2.0155603885650635</c:v>
                </c:pt>
                <c:pt idx="404">
                  <c:v>2.0317249298095703</c:v>
                </c:pt>
                <c:pt idx="405">
                  <c:v>2.0482404232025146</c:v>
                </c:pt>
                <c:pt idx="406">
                  <c:v>2.0651202201843262</c:v>
                </c:pt>
                <c:pt idx="407">
                  <c:v>2.0823750495910645</c:v>
                </c:pt>
                <c:pt idx="408">
                  <c:v>2.1000175476074219</c:v>
                </c:pt>
                <c:pt idx="409">
                  <c:v>2.1180589199066162</c:v>
                </c:pt>
                <c:pt idx="410">
                  <c:v>2.1365118026733398</c:v>
                </c:pt>
                <c:pt idx="411">
                  <c:v>2.1553864479064941</c:v>
                </c:pt>
                <c:pt idx="412">
                  <c:v>2.1746938228607178</c:v>
                </c:pt>
                <c:pt idx="413">
                  <c:v>2.1944465637207031</c:v>
                </c:pt>
                <c:pt idx="414">
                  <c:v>2.214653491973877</c:v>
                </c:pt>
                <c:pt idx="415">
                  <c:v>2.2352299690246582</c:v>
                </c:pt>
                <c:pt idx="416">
                  <c:v>2.2561569213867188</c:v>
                </c:pt>
                <c:pt idx="417">
                  <c:v>2.2775540351867676</c:v>
                </c:pt>
                <c:pt idx="418">
                  <c:v>2.2994475364685059</c:v>
                </c:pt>
                <c:pt idx="419">
                  <c:v>2.3218564987182617</c:v>
                </c:pt>
                <c:pt idx="420">
                  <c:v>2.3447914123535156</c:v>
                </c:pt>
                <c:pt idx="421">
                  <c:v>2.3682653903961182</c:v>
                </c:pt>
                <c:pt idx="422">
                  <c:v>2.3922979831695557</c:v>
                </c:pt>
                <c:pt idx="423">
                  <c:v>2.4168996810913086</c:v>
                </c:pt>
                <c:pt idx="424">
                  <c:v>2.4420919418334961</c:v>
                </c:pt>
                <c:pt idx="425">
                  <c:v>2.4678912162780762</c:v>
                </c:pt>
                <c:pt idx="426">
                  <c:v>2.4943184852600098</c:v>
                </c:pt>
                <c:pt idx="427">
                  <c:v>2.5213937759399414</c:v>
                </c:pt>
                <c:pt idx="428">
                  <c:v>2.5491399765014648</c:v>
                </c:pt>
                <c:pt idx="429">
                  <c:v>2.5775749683380127</c:v>
                </c:pt>
                <c:pt idx="430">
                  <c:v>2.6067245006561279</c:v>
                </c:pt>
                <c:pt idx="431">
                  <c:v>2.6366004943847656</c:v>
                </c:pt>
                <c:pt idx="432">
                  <c:v>2.6672277450561523</c:v>
                </c:pt>
                <c:pt idx="433">
                  <c:v>2.6986322402954102</c:v>
                </c:pt>
                <c:pt idx="434">
                  <c:v>2.7308316230773926</c:v>
                </c:pt>
                <c:pt idx="435">
                  <c:v>2.7638518810272217</c:v>
                </c:pt>
                <c:pt idx="436">
                  <c:v>2.7977137565612793</c:v>
                </c:pt>
                <c:pt idx="437">
                  <c:v>2.8324465751647949</c:v>
                </c:pt>
                <c:pt idx="438">
                  <c:v>2.8680810928344727</c:v>
                </c:pt>
                <c:pt idx="439">
                  <c:v>2.9046471118927002</c:v>
                </c:pt>
                <c:pt idx="440">
                  <c:v>2.942157506942749</c:v>
                </c:pt>
                <c:pt idx="441">
                  <c:v>2.9806485176086426</c:v>
                </c:pt>
                <c:pt idx="442">
                  <c:v>3.0201499462127686</c:v>
                </c:pt>
                <c:pt idx="443">
                  <c:v>3.060692310333252</c:v>
                </c:pt>
                <c:pt idx="444">
                  <c:v>3.1023144721984863</c:v>
                </c:pt>
                <c:pt idx="445">
                  <c:v>3.1450481414794922</c:v>
                </c:pt>
                <c:pt idx="446">
                  <c:v>3.1889336109161377</c:v>
                </c:pt>
                <c:pt idx="447">
                  <c:v>3.2340199947357178</c:v>
                </c:pt>
                <c:pt idx="448">
                  <c:v>3.2803511619567871</c:v>
                </c:pt>
                <c:pt idx="449">
                  <c:v>3.3279528617858887</c:v>
                </c:pt>
                <c:pt idx="450">
                  <c:v>3.3768742084503174</c:v>
                </c:pt>
                <c:pt idx="451">
                  <c:v>3.4271535873413086</c:v>
                </c:pt>
                <c:pt idx="452">
                  <c:v>3.4788403511047363</c:v>
                </c:pt>
                <c:pt idx="453">
                  <c:v>3.5319681167602539</c:v>
                </c:pt>
                <c:pt idx="454">
                  <c:v>3.5865905284881592</c:v>
                </c:pt>
                <c:pt idx="455">
                  <c:v>3.6427576541900635</c:v>
                </c:pt>
                <c:pt idx="456">
                  <c:v>3.7005209922790527</c:v>
                </c:pt>
                <c:pt idx="457">
                  <c:v>3.7599515914916992</c:v>
                </c:pt>
                <c:pt idx="458">
                  <c:v>3.8210844993591309</c:v>
                </c:pt>
                <c:pt idx="459">
                  <c:v>3.8839664459228516</c:v>
                </c:pt>
                <c:pt idx="460">
                  <c:v>3.9486713409423828</c:v>
                </c:pt>
                <c:pt idx="461">
                  <c:v>4.0152668952941895</c:v>
                </c:pt>
                <c:pt idx="462">
                  <c:v>4.0837664604187012</c:v>
                </c:pt>
                <c:pt idx="463">
                  <c:v>4.1542296409606934</c:v>
                </c:pt>
                <c:pt idx="464">
                  <c:v>4.226597785949707</c:v>
                </c:pt>
                <c:pt idx="465">
                  <c:v>4.3008584976196289</c:v>
                </c:pt>
                <c:pt idx="466">
                  <c:v>4.3771839141845703</c:v>
                </c:pt>
                <c:pt idx="467">
                  <c:v>4.4556369781494141</c:v>
                </c:pt>
                <c:pt idx="468">
                  <c:v>4.5362873077392578</c:v>
                </c:pt>
                <c:pt idx="469">
                  <c:v>4.6192159652709961</c:v>
                </c:pt>
                <c:pt idx="470">
                  <c:v>4.7044954299926758</c:v>
                </c:pt>
                <c:pt idx="471">
                  <c:v>4.7922115325927734</c:v>
                </c:pt>
                <c:pt idx="472">
                  <c:v>4.8824334144592285</c:v>
                </c:pt>
                <c:pt idx="473">
                  <c:v>4.9752473831176758</c:v>
                </c:pt>
                <c:pt idx="474">
                  <c:v>5.0707459449768066</c:v>
                </c:pt>
                <c:pt idx="475">
                  <c:v>5.1690301895141602</c:v>
                </c:pt>
                <c:pt idx="476">
                  <c:v>5.2701749801635742</c:v>
                </c:pt>
                <c:pt idx="477">
                  <c:v>5.3741731643676758</c:v>
                </c:pt>
                <c:pt idx="478">
                  <c:v>5.4803271293640137</c:v>
                </c:pt>
                <c:pt idx="479">
                  <c:v>5.5893359184265137</c:v>
                </c:pt>
                <c:pt idx="480">
                  <c:v>5.7015719413757324</c:v>
                </c:pt>
                <c:pt idx="481">
                  <c:v>5.8171200752258301</c:v>
                </c:pt>
                <c:pt idx="482">
                  <c:v>5.9361071586608887</c:v>
                </c:pt>
                <c:pt idx="483">
                  <c:v>6.0586462020874023</c:v>
                </c:pt>
                <c:pt idx="484">
                  <c:v>6.1848721504211426</c:v>
                </c:pt>
                <c:pt idx="485">
                  <c:v>6.3148903846740723</c:v>
                </c:pt>
                <c:pt idx="486">
                  <c:v>6.4488325119018555</c:v>
                </c:pt>
                <c:pt idx="487">
                  <c:v>6.5868396759033203</c:v>
                </c:pt>
                <c:pt idx="488">
                  <c:v>6.7290472984313965</c:v>
                </c:pt>
                <c:pt idx="489">
                  <c:v>6.8756146430969238</c:v>
                </c:pt>
                <c:pt idx="490">
                  <c:v>7.0266547203063965</c:v>
                </c:pt>
                <c:pt idx="491">
                  <c:v>7.1823387145996094</c:v>
                </c:pt>
                <c:pt idx="492">
                  <c:v>7.3428220748901367</c:v>
                </c:pt>
                <c:pt idx="493">
                  <c:v>7.5082831382751465</c:v>
                </c:pt>
                <c:pt idx="494">
                  <c:v>7.6788582801818848</c:v>
                </c:pt>
                <c:pt idx="495">
                  <c:v>7.854729175567627</c:v>
                </c:pt>
                <c:pt idx="496">
                  <c:v>8.0360689163208008</c:v>
                </c:pt>
                <c:pt idx="497">
                  <c:v>8.2230625152587891</c:v>
                </c:pt>
                <c:pt idx="498">
                  <c:v>8.4159116744995117</c:v>
                </c:pt>
                <c:pt idx="499">
                  <c:v>8.6147670745849609</c:v>
                </c:pt>
                <c:pt idx="500">
                  <c:v>8.8198451995849609</c:v>
                </c:pt>
                <c:pt idx="501">
                  <c:v>9.0313396453857422</c:v>
                </c:pt>
                <c:pt idx="502">
                  <c:v>9.2494792938232422</c:v>
                </c:pt>
                <c:pt idx="503">
                  <c:v>9.4744234085083008</c:v>
                </c:pt>
                <c:pt idx="504">
                  <c:v>9.7063941955566406</c:v>
                </c:pt>
                <c:pt idx="505">
                  <c:v>9.9456148147583008</c:v>
                </c:pt>
                <c:pt idx="506">
                  <c:v>10.192323684692383</c:v>
                </c:pt>
                <c:pt idx="507">
                  <c:v>10.446669578552246</c:v>
                </c:pt>
                <c:pt idx="508">
                  <c:v>10.708925247192383</c:v>
                </c:pt>
                <c:pt idx="509">
                  <c:v>10.979304313659668</c:v>
                </c:pt>
                <c:pt idx="510">
                  <c:v>11.258005142211914</c:v>
                </c:pt>
                <c:pt idx="511">
                  <c:v>11.544824600219727</c:v>
                </c:pt>
                <c:pt idx="512">
                  <c:v>11.838346481323242</c:v>
                </c:pt>
                <c:pt idx="513">
                  <c:v>12.139705657958984</c:v>
                </c:pt>
                <c:pt idx="514">
                  <c:v>12.450029373168945</c:v>
                </c:pt>
                <c:pt idx="515">
                  <c:v>12.769564628601074</c:v>
                </c:pt>
                <c:pt idx="516">
                  <c:v>13.098426818847656</c:v>
                </c:pt>
                <c:pt idx="517">
                  <c:v>13.436823844909668</c:v>
                </c:pt>
                <c:pt idx="518">
                  <c:v>13.784914970397949</c:v>
                </c:pt>
                <c:pt idx="519">
                  <c:v>14.142833709716797</c:v>
                </c:pt>
                <c:pt idx="520">
                  <c:v>14.510800361633301</c:v>
                </c:pt>
                <c:pt idx="521">
                  <c:v>14.888791084289551</c:v>
                </c:pt>
                <c:pt idx="522">
                  <c:v>15.277029037475586</c:v>
                </c:pt>
                <c:pt idx="523">
                  <c:v>15.675662040710449</c:v>
                </c:pt>
                <c:pt idx="524">
                  <c:v>16.084640502929688</c:v>
                </c:pt>
                <c:pt idx="525">
                  <c:v>16.503828048706055</c:v>
                </c:pt>
                <c:pt idx="526">
                  <c:v>16.933290481567383</c:v>
                </c:pt>
                <c:pt idx="527">
                  <c:v>17.372932434082031</c:v>
                </c:pt>
                <c:pt idx="528">
                  <c:v>17.822660446166992</c:v>
                </c:pt>
                <c:pt idx="529">
                  <c:v>18.282320022583008</c:v>
                </c:pt>
                <c:pt idx="530">
                  <c:v>18.751625061035156</c:v>
                </c:pt>
                <c:pt idx="531">
                  <c:v>19.230293273925781</c:v>
                </c:pt>
                <c:pt idx="532">
                  <c:v>19.718013763427734</c:v>
                </c:pt>
                <c:pt idx="533">
                  <c:v>20.214422225952148</c:v>
                </c:pt>
                <c:pt idx="534">
                  <c:v>20.718965530395508</c:v>
                </c:pt>
                <c:pt idx="535">
                  <c:v>21.2310791015625</c:v>
                </c:pt>
                <c:pt idx="536">
                  <c:v>21.750129699707031</c:v>
                </c:pt>
                <c:pt idx="537">
                  <c:v>22.275402069091797</c:v>
                </c:pt>
                <c:pt idx="538">
                  <c:v>22.806001663208008</c:v>
                </c:pt>
                <c:pt idx="539">
                  <c:v>23.340919494628906</c:v>
                </c:pt>
                <c:pt idx="540">
                  <c:v>23.884653091430664</c:v>
                </c:pt>
                <c:pt idx="541">
                  <c:v>24.441789627075195</c:v>
                </c:pt>
                <c:pt idx="542">
                  <c:v>25.015522003173828</c:v>
                </c:pt>
                <c:pt idx="543">
                  <c:v>25.60908317565918</c:v>
                </c:pt>
                <c:pt idx="544">
                  <c:v>26.226112365722656</c:v>
                </c:pt>
                <c:pt idx="545">
                  <c:v>26.870204925537109</c:v>
                </c:pt>
                <c:pt idx="546">
                  <c:v>27.545137405395508</c:v>
                </c:pt>
                <c:pt idx="547">
                  <c:v>28.254693984985352</c:v>
                </c:pt>
                <c:pt idx="548">
                  <c:v>29.00251579284668</c:v>
                </c:pt>
                <c:pt idx="549">
                  <c:v>29.792526245117188</c:v>
                </c:pt>
                <c:pt idx="550">
                  <c:v>30.628381729125977</c:v>
                </c:pt>
                <c:pt idx="551">
                  <c:v>31.513792037963867</c:v>
                </c:pt>
                <c:pt idx="552">
                  <c:v>32.44610595703125</c:v>
                </c:pt>
                <c:pt idx="553">
                  <c:v>33.419723510742188</c:v>
                </c:pt>
                <c:pt idx="554">
                  <c:v>34.444355010986328</c:v>
                </c:pt>
                <c:pt idx="555">
                  <c:v>35.527286529541016</c:v>
                </c:pt>
                <c:pt idx="556">
                  <c:v>36.670692443847656</c:v>
                </c:pt>
                <c:pt idx="557">
                  <c:v>37.874462127685547</c:v>
                </c:pt>
                <c:pt idx="558">
                  <c:v>39.131038665771484</c:v>
                </c:pt>
                <c:pt idx="559">
                  <c:v>40.424625396728516</c:v>
                </c:pt>
                <c:pt idx="560">
                  <c:v>41.778141021728516</c:v>
                </c:pt>
                <c:pt idx="561">
                  <c:v>43.190055847167969</c:v>
                </c:pt>
                <c:pt idx="562">
                  <c:v>44.649337768554688</c:v>
                </c:pt>
                <c:pt idx="563">
                  <c:v>46.133033752441406</c:v>
                </c:pt>
                <c:pt idx="564">
                  <c:v>47.666793823242188</c:v>
                </c:pt>
                <c:pt idx="565">
                  <c:v>49.247478485107422</c:v>
                </c:pt>
                <c:pt idx="566">
                  <c:v>50.830520629882813</c:v>
                </c:pt>
                <c:pt idx="567">
                  <c:v>52.446598052978516</c:v>
                </c:pt>
                <c:pt idx="568">
                  <c:v>54.088542938232422</c:v>
                </c:pt>
                <c:pt idx="569">
                  <c:v>55.72119140625</c:v>
                </c:pt>
                <c:pt idx="570">
                  <c:v>57.366416931152344</c:v>
                </c:pt>
                <c:pt idx="571">
                  <c:v>59.005722045898438</c:v>
                </c:pt>
                <c:pt idx="572">
                  <c:v>60.62835693359375</c:v>
                </c:pt>
                <c:pt idx="573">
                  <c:v>62.240104675292969</c:v>
                </c:pt>
                <c:pt idx="574">
                  <c:v>63.813220977783203</c:v>
                </c:pt>
                <c:pt idx="575">
                  <c:v>65.356658935546875</c:v>
                </c:pt>
                <c:pt idx="576">
                  <c:v>66.8570556640625</c:v>
                </c:pt>
                <c:pt idx="577">
                  <c:v>68.309814453125</c:v>
                </c:pt>
                <c:pt idx="578">
                  <c:v>69.708869934082031</c:v>
                </c:pt>
                <c:pt idx="579">
                  <c:v>71.043663024902344</c:v>
                </c:pt>
                <c:pt idx="580">
                  <c:v>72.31060791015625</c:v>
                </c:pt>
                <c:pt idx="581">
                  <c:v>73.494796752929688</c:v>
                </c:pt>
                <c:pt idx="582">
                  <c:v>74.595802307128906</c:v>
                </c:pt>
                <c:pt idx="583">
                  <c:v>75.609291076660156</c:v>
                </c:pt>
                <c:pt idx="584">
                  <c:v>76.530189514160156</c:v>
                </c:pt>
                <c:pt idx="585">
                  <c:v>77.357666015625</c:v>
                </c:pt>
                <c:pt idx="586">
                  <c:v>78.084861755371094</c:v>
                </c:pt>
                <c:pt idx="587">
                  <c:v>78.712600708007813</c:v>
                </c:pt>
                <c:pt idx="588">
                  <c:v>79.236434936523438</c:v>
                </c:pt>
                <c:pt idx="589">
                  <c:v>79.654182434082031</c:v>
                </c:pt>
                <c:pt idx="590">
                  <c:v>79.968765258789063</c:v>
                </c:pt>
                <c:pt idx="591">
                  <c:v>80.174018859863281</c:v>
                </c:pt>
                <c:pt idx="592">
                  <c:v>80.276687622070313</c:v>
                </c:pt>
                <c:pt idx="593">
                  <c:v>80.2764892578125</c:v>
                </c:pt>
                <c:pt idx="594">
                  <c:v>80.165962219238281</c:v>
                </c:pt>
                <c:pt idx="595">
                  <c:v>79.9598388671875</c:v>
                </c:pt>
                <c:pt idx="596">
                  <c:v>79.658615112304688</c:v>
                </c:pt>
                <c:pt idx="597">
                  <c:v>79.255867004394531</c:v>
                </c:pt>
                <c:pt idx="598">
                  <c:v>78.763916015625</c:v>
                </c:pt>
                <c:pt idx="599">
                  <c:v>78.189765930175781</c:v>
                </c:pt>
                <c:pt idx="600">
                  <c:v>77.536643981933594</c:v>
                </c:pt>
                <c:pt idx="601">
                  <c:v>76.797813415527344</c:v>
                </c:pt>
                <c:pt idx="602">
                  <c:v>75.986122131347656</c:v>
                </c:pt>
                <c:pt idx="603">
                  <c:v>75.1107177734375</c:v>
                </c:pt>
                <c:pt idx="604">
                  <c:v>74.177871704101563</c:v>
                </c:pt>
                <c:pt idx="605">
                  <c:v>73.19287109375</c:v>
                </c:pt>
                <c:pt idx="606">
                  <c:v>72.160865783691406</c:v>
                </c:pt>
                <c:pt idx="607">
                  <c:v>71.087005615234375</c:v>
                </c:pt>
                <c:pt idx="608">
                  <c:v>69.969833374023438</c:v>
                </c:pt>
                <c:pt idx="609">
                  <c:v>68.820098876953125</c:v>
                </c:pt>
                <c:pt idx="610">
                  <c:v>67.645378112792969</c:v>
                </c:pt>
                <c:pt idx="611">
                  <c:v>66.450614929199219</c:v>
                </c:pt>
                <c:pt idx="612">
                  <c:v>65.240310668945313</c:v>
                </c:pt>
                <c:pt idx="613">
                  <c:v>64.018753051757813</c:v>
                </c:pt>
                <c:pt idx="614">
                  <c:v>62.789920806884766</c:v>
                </c:pt>
                <c:pt idx="615">
                  <c:v>61.557952880859375</c:v>
                </c:pt>
                <c:pt idx="616">
                  <c:v>60.326103210449219</c:v>
                </c:pt>
                <c:pt idx="617">
                  <c:v>59.097789764404297</c:v>
                </c:pt>
                <c:pt idx="618">
                  <c:v>57.875972747802734</c:v>
                </c:pt>
                <c:pt idx="619">
                  <c:v>56.663478851318359</c:v>
                </c:pt>
                <c:pt idx="620">
                  <c:v>55.462631225585938</c:v>
                </c:pt>
                <c:pt idx="621">
                  <c:v>54.271659851074219</c:v>
                </c:pt>
                <c:pt idx="622">
                  <c:v>53.093524932861328</c:v>
                </c:pt>
                <c:pt idx="623">
                  <c:v>51.93255615234375</c:v>
                </c:pt>
                <c:pt idx="624">
                  <c:v>50.775611877441406</c:v>
                </c:pt>
                <c:pt idx="625">
                  <c:v>49.621555328369141</c:v>
                </c:pt>
                <c:pt idx="626">
                  <c:v>48.488395690917969</c:v>
                </c:pt>
                <c:pt idx="627">
                  <c:v>47.384040832519531</c:v>
                </c:pt>
                <c:pt idx="628">
                  <c:v>46.308864593505859</c:v>
                </c:pt>
                <c:pt idx="629">
                  <c:v>45.262714385986328</c:v>
                </c:pt>
                <c:pt idx="630">
                  <c:v>44.245376586914063</c:v>
                </c:pt>
                <c:pt idx="631">
                  <c:v>43.253696441650391</c:v>
                </c:pt>
                <c:pt idx="632">
                  <c:v>42.283493041992188</c:v>
                </c:pt>
                <c:pt idx="633">
                  <c:v>41.337661743164063</c:v>
                </c:pt>
                <c:pt idx="634">
                  <c:v>40.418785095214844</c:v>
                </c:pt>
                <c:pt idx="635">
                  <c:v>39.526397705078125</c:v>
                </c:pt>
                <c:pt idx="636">
                  <c:v>38.659877777099609</c:v>
                </c:pt>
                <c:pt idx="637">
                  <c:v>37.818855285644531</c:v>
                </c:pt>
                <c:pt idx="638">
                  <c:v>37.002647399902344</c:v>
                </c:pt>
                <c:pt idx="639">
                  <c:v>36.210628509521484</c:v>
                </c:pt>
                <c:pt idx="640">
                  <c:v>35.442157745361328</c:v>
                </c:pt>
                <c:pt idx="641">
                  <c:v>34.692623138427734</c:v>
                </c:pt>
                <c:pt idx="642">
                  <c:v>33.959442138671875</c:v>
                </c:pt>
                <c:pt idx="643">
                  <c:v>33.245147705078125</c:v>
                </c:pt>
                <c:pt idx="644">
                  <c:v>32.551670074462891</c:v>
                </c:pt>
                <c:pt idx="645">
                  <c:v>31.879104614257813</c:v>
                </c:pt>
                <c:pt idx="646">
                  <c:v>31.226865768432617</c:v>
                </c:pt>
                <c:pt idx="647">
                  <c:v>30.5941162109375</c:v>
                </c:pt>
                <c:pt idx="648">
                  <c:v>29.980182647705078</c:v>
                </c:pt>
                <c:pt idx="649">
                  <c:v>29.384443283081055</c:v>
                </c:pt>
                <c:pt idx="650">
                  <c:v>28.806186676025391</c:v>
                </c:pt>
                <c:pt idx="651">
                  <c:v>28.244880676269531</c:v>
                </c:pt>
                <c:pt idx="652">
                  <c:v>27.695404052734375</c:v>
                </c:pt>
                <c:pt idx="653">
                  <c:v>27.160224914550781</c:v>
                </c:pt>
                <c:pt idx="654">
                  <c:v>26.640359878540039</c:v>
                </c:pt>
                <c:pt idx="655">
                  <c:v>26.135406494140625</c:v>
                </c:pt>
                <c:pt idx="656">
                  <c:v>25.644804000854492</c:v>
                </c:pt>
                <c:pt idx="657">
                  <c:v>25.168085098266602</c:v>
                </c:pt>
                <c:pt idx="658">
                  <c:v>24.704771041870117</c:v>
                </c:pt>
                <c:pt idx="659">
                  <c:v>24.254472732543945</c:v>
                </c:pt>
                <c:pt idx="660">
                  <c:v>23.81712532043457</c:v>
                </c:pt>
                <c:pt idx="661">
                  <c:v>23.391880035400391</c:v>
                </c:pt>
                <c:pt idx="662">
                  <c:v>22.978342056274414</c:v>
                </c:pt>
                <c:pt idx="663">
                  <c:v>22.958513259887695</c:v>
                </c:pt>
                <c:pt idx="664">
                  <c:v>22.556430816650391</c:v>
                </c:pt>
                <c:pt idx="665">
                  <c:v>22.16357421875</c:v>
                </c:pt>
                <c:pt idx="666">
                  <c:v>21.780487060546875</c:v>
                </c:pt>
                <c:pt idx="667">
                  <c:v>21.407772064208984</c:v>
                </c:pt>
                <c:pt idx="668">
                  <c:v>21.045051574707031</c:v>
                </c:pt>
                <c:pt idx="669">
                  <c:v>20.69200325012207</c:v>
                </c:pt>
                <c:pt idx="670">
                  <c:v>20.348295211791992</c:v>
                </c:pt>
                <c:pt idx="671">
                  <c:v>20.013690948486328</c:v>
                </c:pt>
                <c:pt idx="672">
                  <c:v>19.687881469726563</c:v>
                </c:pt>
                <c:pt idx="673">
                  <c:v>19.370582580566406</c:v>
                </c:pt>
                <c:pt idx="674">
                  <c:v>19.061504364013672</c:v>
                </c:pt>
                <c:pt idx="675">
                  <c:v>18.760444641113281</c:v>
                </c:pt>
                <c:pt idx="676">
                  <c:v>18.467130661010742</c:v>
                </c:pt>
                <c:pt idx="677">
                  <c:v>18.181325912475586</c:v>
                </c:pt>
                <c:pt idx="678">
                  <c:v>17.902759552001953</c:v>
                </c:pt>
                <c:pt idx="679">
                  <c:v>17.630064010620117</c:v>
                </c:pt>
                <c:pt idx="680">
                  <c:v>17.364192962646484</c:v>
                </c:pt>
                <c:pt idx="681">
                  <c:v>17.105264663696289</c:v>
                </c:pt>
                <c:pt idx="682">
                  <c:v>16.852790832519531</c:v>
                </c:pt>
                <c:pt idx="683">
                  <c:v>16.606565475463867</c:v>
                </c:pt>
                <c:pt idx="684">
                  <c:v>16.366439819335938</c:v>
                </c:pt>
                <c:pt idx="685">
                  <c:v>16.132213592529297</c:v>
                </c:pt>
                <c:pt idx="686">
                  <c:v>15.903719902038574</c:v>
                </c:pt>
                <c:pt idx="687">
                  <c:v>15.680765151977539</c:v>
                </c:pt>
                <c:pt idx="688">
                  <c:v>15.463250160217285</c:v>
                </c:pt>
                <c:pt idx="689">
                  <c:v>15.250935554504395</c:v>
                </c:pt>
                <c:pt idx="690">
                  <c:v>15.04373836517334</c:v>
                </c:pt>
                <c:pt idx="691">
                  <c:v>14.841487884521484</c:v>
                </c:pt>
                <c:pt idx="692">
                  <c:v>14.644021987915039</c:v>
                </c:pt>
                <c:pt idx="693">
                  <c:v>14.451240539550781</c:v>
                </c:pt>
                <c:pt idx="694">
                  <c:v>14.262996673583984</c:v>
                </c:pt>
                <c:pt idx="695">
                  <c:v>14.07899284362793</c:v>
                </c:pt>
                <c:pt idx="696">
                  <c:v>13.898916244506836</c:v>
                </c:pt>
                <c:pt idx="697">
                  <c:v>13.722978591918945</c:v>
                </c:pt>
                <c:pt idx="698">
                  <c:v>13.55107593536377</c:v>
                </c:pt>
                <c:pt idx="699">
                  <c:v>13.383145332336426</c:v>
                </c:pt>
                <c:pt idx="700">
                  <c:v>13.219066619873047</c:v>
                </c:pt>
                <c:pt idx="701">
                  <c:v>13.058813095092773</c:v>
                </c:pt>
                <c:pt idx="702">
                  <c:v>12.902242660522461</c:v>
                </c:pt>
                <c:pt idx="703">
                  <c:v>12.749220848083496</c:v>
                </c:pt>
                <c:pt idx="704">
                  <c:v>12.599643707275391</c:v>
                </c:pt>
                <c:pt idx="705">
                  <c:v>12.453398704528809</c:v>
                </c:pt>
                <c:pt idx="706">
                  <c:v>12.309910774230957</c:v>
                </c:pt>
                <c:pt idx="707">
                  <c:v>12.167552947998047</c:v>
                </c:pt>
                <c:pt idx="708">
                  <c:v>12.028075218200684</c:v>
                </c:pt>
                <c:pt idx="709">
                  <c:v>11.891366958618164</c:v>
                </c:pt>
                <c:pt idx="710">
                  <c:v>11.75743293762207</c:v>
                </c:pt>
                <c:pt idx="711">
                  <c:v>11.626326560974121</c:v>
                </c:pt>
                <c:pt idx="712">
                  <c:v>11.497970581054688</c:v>
                </c:pt>
                <c:pt idx="713">
                  <c:v>11.372262954711914</c:v>
                </c:pt>
                <c:pt idx="714">
                  <c:v>11.249105453491211</c:v>
                </c:pt>
                <c:pt idx="715">
                  <c:v>11.12840747833252</c:v>
                </c:pt>
                <c:pt idx="716">
                  <c:v>11.00993824005127</c:v>
                </c:pt>
                <c:pt idx="717">
                  <c:v>10.893693923950195</c:v>
                </c:pt>
                <c:pt idx="718">
                  <c:v>10.779726982116699</c:v>
                </c:pt>
                <c:pt idx="719">
                  <c:v>10.667986869812012</c:v>
                </c:pt>
                <c:pt idx="720">
                  <c:v>10.558414459228516</c:v>
                </c:pt>
                <c:pt idx="721">
                  <c:v>10.45097541809082</c:v>
                </c:pt>
                <c:pt idx="722">
                  <c:v>10.345615386962891</c:v>
                </c:pt>
                <c:pt idx="723">
                  <c:v>10.242274284362793</c:v>
                </c:pt>
                <c:pt idx="724">
                  <c:v>10.140921592712402</c:v>
                </c:pt>
                <c:pt idx="725">
                  <c:v>10.041507720947266</c:v>
                </c:pt>
                <c:pt idx="726">
                  <c:v>9.9439935684204102</c:v>
                </c:pt>
                <c:pt idx="727">
                  <c:v>9.8483524322509766</c:v>
                </c:pt>
                <c:pt idx="728">
                  <c:v>9.7545194625854492</c:v>
                </c:pt>
                <c:pt idx="729">
                  <c:v>9.6624536514282227</c:v>
                </c:pt>
                <c:pt idx="730">
                  <c:v>9.5721149444580078</c:v>
                </c:pt>
                <c:pt idx="731">
                  <c:v>9.4834518432617188</c:v>
                </c:pt>
                <c:pt idx="732">
                  <c:v>9.3964405059814453</c:v>
                </c:pt>
                <c:pt idx="733">
                  <c:v>9.3110466003417969</c:v>
                </c:pt>
                <c:pt idx="734">
                  <c:v>9.2272272109985352</c:v>
                </c:pt>
                <c:pt idx="735">
                  <c:v>9.1449670791625977</c:v>
                </c:pt>
                <c:pt idx="736">
                  <c:v>9.0642261505126953</c:v>
                </c:pt>
                <c:pt idx="737">
                  <c:v>8.9849681854248047</c:v>
                </c:pt>
                <c:pt idx="738">
                  <c:v>8.9071865081787109</c:v>
                </c:pt>
                <c:pt idx="739">
                  <c:v>8.8308267593383789</c:v>
                </c:pt>
                <c:pt idx="740">
                  <c:v>8.755854606628418</c:v>
                </c:pt>
                <c:pt idx="741">
                  <c:v>8.682103157043457</c:v>
                </c:pt>
                <c:pt idx="742">
                  <c:v>8.6093826293945313</c:v>
                </c:pt>
                <c:pt idx="743">
                  <c:v>8.5379772186279297</c:v>
                </c:pt>
                <c:pt idx="744">
                  <c:v>8.4678573608398438</c:v>
                </c:pt>
                <c:pt idx="745">
                  <c:v>8.3989839553833008</c:v>
                </c:pt>
                <c:pt idx="746">
                  <c:v>8.3313465118408203</c:v>
                </c:pt>
                <c:pt idx="747">
                  <c:v>8.2649059295654297</c:v>
                </c:pt>
                <c:pt idx="748">
                  <c:v>8.1996469497680664</c:v>
                </c:pt>
                <c:pt idx="749">
                  <c:v>8.1355466842651367</c:v>
                </c:pt>
                <c:pt idx="750">
                  <c:v>8.072566032409668</c:v>
                </c:pt>
                <c:pt idx="751">
                  <c:v>8.0107021331787109</c:v>
                </c:pt>
                <c:pt idx="752">
                  <c:v>7.9499201774597168</c:v>
                </c:pt>
                <c:pt idx="753">
                  <c:v>7.8902020454406738</c:v>
                </c:pt>
                <c:pt idx="754">
                  <c:v>7.8315215110778809</c:v>
                </c:pt>
                <c:pt idx="755">
                  <c:v>7.7738699913024902</c:v>
                </c:pt>
                <c:pt idx="756">
                  <c:v>7.7172026634216309</c:v>
                </c:pt>
                <c:pt idx="757">
                  <c:v>7.6615276336669922</c:v>
                </c:pt>
                <c:pt idx="758">
                  <c:v>7.6068153381347656</c:v>
                </c:pt>
                <c:pt idx="759">
                  <c:v>7.5530509948730469</c:v>
                </c:pt>
                <c:pt idx="760">
                  <c:v>7.5002083778381348</c:v>
                </c:pt>
                <c:pt idx="761">
                  <c:v>7.4482741355895996</c:v>
                </c:pt>
                <c:pt idx="762">
                  <c:v>7.3972177505493164</c:v>
                </c:pt>
                <c:pt idx="763">
                  <c:v>7.3470253944396973</c:v>
                </c:pt>
                <c:pt idx="764">
                  <c:v>7.2976741790771484</c:v>
                </c:pt>
                <c:pt idx="765">
                  <c:v>7.2491655349731445</c:v>
                </c:pt>
                <c:pt idx="766">
                  <c:v>7.2014789581298828</c:v>
                </c:pt>
                <c:pt idx="767">
                  <c:v>7.154594898223877</c:v>
                </c:pt>
                <c:pt idx="768">
                  <c:v>7.1085019111633301</c:v>
                </c:pt>
                <c:pt idx="769">
                  <c:v>7.0631780624389648</c:v>
                </c:pt>
                <c:pt idx="770">
                  <c:v>7.0186166763305664</c:v>
                </c:pt>
                <c:pt idx="771">
                  <c:v>6.9748024940490723</c:v>
                </c:pt>
                <c:pt idx="772">
                  <c:v>6.9317188262939453</c:v>
                </c:pt>
                <c:pt idx="773">
                  <c:v>6.8893446922302246</c:v>
                </c:pt>
                <c:pt idx="774">
                  <c:v>6.8476781845092773</c:v>
                </c:pt>
                <c:pt idx="775">
                  <c:v>6.8066778182983398</c:v>
                </c:pt>
                <c:pt idx="776">
                  <c:v>6.766263484954834</c:v>
                </c:pt>
                <c:pt idx="777">
                  <c:v>6.7265024185180664</c:v>
                </c:pt>
                <c:pt idx="778">
                  <c:v>6.6873989105224609</c:v>
                </c:pt>
                <c:pt idx="779">
                  <c:v>6.6489424705505371</c:v>
                </c:pt>
                <c:pt idx="780">
                  <c:v>6.6111202239990234</c:v>
                </c:pt>
                <c:pt idx="781">
                  <c:v>6.5739212036132813</c:v>
                </c:pt>
                <c:pt idx="782">
                  <c:v>6.5373287200927734</c:v>
                </c:pt>
                <c:pt idx="783">
                  <c:v>6.5013394355773926</c:v>
                </c:pt>
                <c:pt idx="784">
                  <c:v>6.4659366607666016</c:v>
                </c:pt>
                <c:pt idx="785">
                  <c:v>6.4311037063598633</c:v>
                </c:pt>
                <c:pt idx="786">
                  <c:v>6.396824836730957</c:v>
                </c:pt>
                <c:pt idx="787">
                  <c:v>6.3630580902099609</c:v>
                </c:pt>
                <c:pt idx="788">
                  <c:v>6.3297977447509766</c:v>
                </c:pt>
                <c:pt idx="789">
                  <c:v>6.2970142364501953</c:v>
                </c:pt>
                <c:pt idx="790">
                  <c:v>6.2646603584289551</c:v>
                </c:pt>
                <c:pt idx="791">
                  <c:v>6.2327179908752441</c:v>
                </c:pt>
                <c:pt idx="792">
                  <c:v>6.2011756896972656</c:v>
                </c:pt>
                <c:pt idx="793">
                  <c:v>6.1699814796447754</c:v>
                </c:pt>
                <c:pt idx="794">
                  <c:v>6.1391220092773438</c:v>
                </c:pt>
                <c:pt idx="795">
                  <c:v>6.1085820198059082</c:v>
                </c:pt>
                <c:pt idx="796">
                  <c:v>6.0783286094665527</c:v>
                </c:pt>
                <c:pt idx="797">
                  <c:v>6.0483484268188477</c:v>
                </c:pt>
                <c:pt idx="798">
                  <c:v>6.0186295509338379</c:v>
                </c:pt>
                <c:pt idx="799">
                  <c:v>5.9891352653503418</c:v>
                </c:pt>
                <c:pt idx="800">
                  <c:v>5.9598264694213867</c:v>
                </c:pt>
                <c:pt idx="801">
                  <c:v>5.9307050704956055</c:v>
                </c:pt>
                <c:pt idx="802">
                  <c:v>5.9017376899719238</c:v>
                </c:pt>
                <c:pt idx="803">
                  <c:v>5.8728766441345215</c:v>
                </c:pt>
                <c:pt idx="804">
                  <c:v>5.8441166877746582</c:v>
                </c:pt>
                <c:pt idx="805">
                  <c:v>5.8154392242431641</c:v>
                </c:pt>
                <c:pt idx="806">
                  <c:v>5.7868051528930664</c:v>
                </c:pt>
                <c:pt idx="807">
                  <c:v>5.7582101821899414</c:v>
                </c:pt>
                <c:pt idx="808">
                  <c:v>5.729640007019043</c:v>
                </c:pt>
                <c:pt idx="809">
                  <c:v>5.7010564804077148</c:v>
                </c:pt>
                <c:pt idx="810">
                  <c:v>5.6724605560302734</c:v>
                </c:pt>
                <c:pt idx="811">
                  <c:v>5.6438512802124023</c:v>
                </c:pt>
                <c:pt idx="812">
                  <c:v>5.6151890754699707</c:v>
                </c:pt>
                <c:pt idx="813">
                  <c:v>5.5864677429199219</c:v>
                </c:pt>
                <c:pt idx="814">
                  <c:v>5.5576577186584473</c:v>
                </c:pt>
                <c:pt idx="815">
                  <c:v>5.5287375450134277</c:v>
                </c:pt>
                <c:pt idx="816">
                  <c:v>5.4996933937072754</c:v>
                </c:pt>
                <c:pt idx="817">
                  <c:v>5.4705252647399902</c:v>
                </c:pt>
                <c:pt idx="818">
                  <c:v>5.44122314453125</c:v>
                </c:pt>
                <c:pt idx="819">
                  <c:v>5.4117774963378906</c:v>
                </c:pt>
                <c:pt idx="820">
                  <c:v>5.3821878433227539</c:v>
                </c:pt>
                <c:pt idx="821">
                  <c:v>5.3524398803710938</c:v>
                </c:pt>
                <c:pt idx="822">
                  <c:v>5.3225159645080566</c:v>
                </c:pt>
                <c:pt idx="823">
                  <c:v>5.2923989295959473</c:v>
                </c:pt>
                <c:pt idx="824">
                  <c:v>5.2620210647583008</c:v>
                </c:pt>
                <c:pt idx="825">
                  <c:v>5.2314419746398926</c:v>
                </c:pt>
                <c:pt idx="826">
                  <c:v>5.200657844543457</c:v>
                </c:pt>
                <c:pt idx="827">
                  <c:v>5.1696643829345703</c:v>
                </c:pt>
                <c:pt idx="828">
                  <c:v>5.1384601593017578</c:v>
                </c:pt>
                <c:pt idx="829">
                  <c:v>5.1070442199707031</c:v>
                </c:pt>
                <c:pt idx="830">
                  <c:v>5.0754175186157227</c:v>
                </c:pt>
                <c:pt idx="831">
                  <c:v>5.0435729026794434</c:v>
                </c:pt>
                <c:pt idx="832">
                  <c:v>5.0115170478820801</c:v>
                </c:pt>
                <c:pt idx="833">
                  <c:v>4.9792513847351074</c:v>
                </c:pt>
                <c:pt idx="834">
                  <c:v>4.9467744827270508</c:v>
                </c:pt>
                <c:pt idx="835">
                  <c:v>4.914088249206543</c:v>
                </c:pt>
                <c:pt idx="836">
                  <c:v>4.8812074661254883</c:v>
                </c:pt>
                <c:pt idx="837">
                  <c:v>4.8481321334838867</c:v>
                </c:pt>
                <c:pt idx="838">
                  <c:v>4.8148560523986816</c:v>
                </c:pt>
                <c:pt idx="839">
                  <c:v>4.7813816070556641</c:v>
                </c:pt>
                <c:pt idx="840">
                  <c:v>4.7477121353149414</c:v>
                </c:pt>
                <c:pt idx="841">
                  <c:v>4.7138590812683105</c:v>
                </c:pt>
                <c:pt idx="842">
                  <c:v>4.6798195838928223</c:v>
                </c:pt>
                <c:pt idx="843">
                  <c:v>4.6455998420715332</c:v>
                </c:pt>
                <c:pt idx="844">
                  <c:v>4.6111922264099121</c:v>
                </c:pt>
                <c:pt idx="845">
                  <c:v>4.5761399269104004</c:v>
                </c:pt>
                <c:pt idx="846">
                  <c:v>4.5382614135742188</c:v>
                </c:pt>
                <c:pt idx="847">
                  <c:v>4.5033621788024902</c:v>
                </c:pt>
                <c:pt idx="848">
                  <c:v>4.4683003425598145</c:v>
                </c:pt>
                <c:pt idx="849">
                  <c:v>4.4330792427062988</c:v>
                </c:pt>
                <c:pt idx="850">
                  <c:v>4.3977150917053223</c:v>
                </c:pt>
                <c:pt idx="851">
                  <c:v>4.3622140884399414</c:v>
                </c:pt>
                <c:pt idx="852">
                  <c:v>4.3265786170959473</c:v>
                </c:pt>
                <c:pt idx="853">
                  <c:v>4.2908186912536621</c:v>
                </c:pt>
                <c:pt idx="854">
                  <c:v>4.2549347877502441</c:v>
                </c:pt>
                <c:pt idx="855">
                  <c:v>4.2189621925354004</c:v>
                </c:pt>
                <c:pt idx="856">
                  <c:v>4.1830644607543945</c:v>
                </c:pt>
                <c:pt idx="857">
                  <c:v>4.147273063659668</c:v>
                </c:pt>
                <c:pt idx="858">
                  <c:v>4.111598014831543</c:v>
                </c:pt>
                <c:pt idx="859">
                  <c:v>4.0760502815246582</c:v>
                </c:pt>
                <c:pt idx="860">
                  <c:v>4.0406379699707031</c:v>
                </c:pt>
                <c:pt idx="861">
                  <c:v>4.0053658485412598</c:v>
                </c:pt>
                <c:pt idx="862">
                  <c:v>3.970142126083374</c:v>
                </c:pt>
                <c:pt idx="863">
                  <c:v>3.9350497722625732</c:v>
                </c:pt>
                <c:pt idx="864">
                  <c:v>3.9001286029815674</c:v>
                </c:pt>
                <c:pt idx="865">
                  <c:v>3.8653831481933594</c:v>
                </c:pt>
                <c:pt idx="866">
                  <c:v>3.830812931060791</c:v>
                </c:pt>
                <c:pt idx="867">
                  <c:v>3.7964217662811279</c:v>
                </c:pt>
                <c:pt idx="868">
                  <c:v>3.7622170448303223</c:v>
                </c:pt>
                <c:pt idx="869">
                  <c:v>3.728196382522583</c:v>
                </c:pt>
                <c:pt idx="870">
                  <c:v>3.6943683624267578</c:v>
                </c:pt>
                <c:pt idx="871">
                  <c:v>3.660733699798584</c:v>
                </c:pt>
                <c:pt idx="872">
                  <c:v>3.6272950172424316</c:v>
                </c:pt>
                <c:pt idx="873">
                  <c:v>3.5940616130828857</c:v>
                </c:pt>
                <c:pt idx="874">
                  <c:v>3.561030387878418</c:v>
                </c:pt>
                <c:pt idx="875">
                  <c:v>3.5282113552093506</c:v>
                </c:pt>
                <c:pt idx="876">
                  <c:v>3.4956026077270508</c:v>
                </c:pt>
                <c:pt idx="877">
                  <c:v>3.4632065296173096</c:v>
                </c:pt>
                <c:pt idx="878">
                  <c:v>3.4310288429260254</c:v>
                </c:pt>
                <c:pt idx="879">
                  <c:v>3.3990693092346191</c:v>
                </c:pt>
                <c:pt idx="880">
                  <c:v>3.3673365116119385</c:v>
                </c:pt>
                <c:pt idx="881">
                  <c:v>3.3358304500579834</c:v>
                </c:pt>
                <c:pt idx="882">
                  <c:v>3.3045527935028076</c:v>
                </c:pt>
                <c:pt idx="883">
                  <c:v>3.2735052108764648</c:v>
                </c:pt>
                <c:pt idx="884">
                  <c:v>3.2426879405975342</c:v>
                </c:pt>
                <c:pt idx="885">
                  <c:v>3.2121052742004395</c:v>
                </c:pt>
                <c:pt idx="886">
                  <c:v>3.1817626953125</c:v>
                </c:pt>
                <c:pt idx="887">
                  <c:v>3.1516556739807129</c:v>
                </c:pt>
                <c:pt idx="888">
                  <c:v>3.1217846870422363</c:v>
                </c:pt>
                <c:pt idx="889">
                  <c:v>3.0921635627746582</c:v>
                </c:pt>
                <c:pt idx="890">
                  <c:v>3.0628228187561035</c:v>
                </c:pt>
                <c:pt idx="891">
                  <c:v>3.0337371826171875</c:v>
                </c:pt>
                <c:pt idx="892">
                  <c:v>3.004887580871582</c:v>
                </c:pt>
                <c:pt idx="893">
                  <c:v>2.9762752056121826</c:v>
                </c:pt>
                <c:pt idx="894">
                  <c:v>2.947911262512207</c:v>
                </c:pt>
                <c:pt idx="895">
                  <c:v>2.9197015762329102</c:v>
                </c:pt>
                <c:pt idx="896">
                  <c:v>2.8917336463928223</c:v>
                </c:pt>
                <c:pt idx="897">
                  <c:v>2.8640196323394775</c:v>
                </c:pt>
                <c:pt idx="898">
                  <c:v>2.836561918258667</c:v>
                </c:pt>
                <c:pt idx="899">
                  <c:v>2.8093688488006592</c:v>
                </c:pt>
                <c:pt idx="900">
                  <c:v>2.7824649810791016</c:v>
                </c:pt>
                <c:pt idx="901">
                  <c:v>2.7558703422546387</c:v>
                </c:pt>
                <c:pt idx="902">
                  <c:v>2.7295796871185303</c:v>
                </c:pt>
                <c:pt idx="903">
                  <c:v>2.7035911083221436</c:v>
                </c:pt>
                <c:pt idx="904">
                  <c:v>2.6778976917266846</c:v>
                </c:pt>
                <c:pt idx="905">
                  <c:v>2.6525022983551025</c:v>
                </c:pt>
                <c:pt idx="906">
                  <c:v>2.6274089813232422</c:v>
                </c:pt>
                <c:pt idx="907">
                  <c:v>2.6026136875152588</c:v>
                </c:pt>
                <c:pt idx="908">
                  <c:v>2.5781183242797852</c:v>
                </c:pt>
                <c:pt idx="909">
                  <c:v>2.5539171695709229</c:v>
                </c:pt>
                <c:pt idx="910">
                  <c:v>2.5300133228302002</c:v>
                </c:pt>
                <c:pt idx="911">
                  <c:v>2.5064043998718262</c:v>
                </c:pt>
                <c:pt idx="912">
                  <c:v>2.4830927848815918</c:v>
                </c:pt>
                <c:pt idx="913">
                  <c:v>2.4600784778594971</c:v>
                </c:pt>
                <c:pt idx="914">
                  <c:v>2.4373550415039063</c:v>
                </c:pt>
                <c:pt idx="915">
                  <c:v>2.414926290512085</c:v>
                </c:pt>
                <c:pt idx="916">
                  <c:v>2.3927886486053467</c:v>
                </c:pt>
                <c:pt idx="917">
                  <c:v>2.3709399700164795</c:v>
                </c:pt>
                <c:pt idx="918">
                  <c:v>2.3493833541870117</c:v>
                </c:pt>
                <c:pt idx="919">
                  <c:v>2.3281152248382568</c:v>
                </c:pt>
                <c:pt idx="920">
                  <c:v>2.3071329593658447</c:v>
                </c:pt>
                <c:pt idx="921">
                  <c:v>2.2864339351654053</c:v>
                </c:pt>
                <c:pt idx="922">
                  <c:v>2.2660198211669922</c:v>
                </c:pt>
                <c:pt idx="923">
                  <c:v>2.2458863258361816</c:v>
                </c:pt>
                <c:pt idx="924">
                  <c:v>2.2260351181030273</c:v>
                </c:pt>
                <c:pt idx="925">
                  <c:v>2.2064619064331055</c:v>
                </c:pt>
                <c:pt idx="926">
                  <c:v>2.1871676445007324</c:v>
                </c:pt>
                <c:pt idx="927">
                  <c:v>2.1681454181671143</c:v>
                </c:pt>
                <c:pt idx="928">
                  <c:v>2.1493971347808838</c:v>
                </c:pt>
                <c:pt idx="929">
                  <c:v>2.1309242248535156</c:v>
                </c:pt>
                <c:pt idx="930">
                  <c:v>2.1126649379730225</c:v>
                </c:pt>
                <c:pt idx="931">
                  <c:v>2.0946614742279053</c:v>
                </c:pt>
                <c:pt idx="932">
                  <c:v>2.0769352912902832</c:v>
                </c:pt>
                <c:pt idx="933">
                  <c:v>2.0594851970672607</c:v>
                </c:pt>
                <c:pt idx="934">
                  <c:v>2.0423083305358887</c:v>
                </c:pt>
                <c:pt idx="935">
                  <c:v>2.0254001617431641</c:v>
                </c:pt>
                <c:pt idx="936">
                  <c:v>2.0087580680847168</c:v>
                </c:pt>
                <c:pt idx="937">
                  <c:v>1.9923774003982544</c:v>
                </c:pt>
                <c:pt idx="938">
                  <c:v>1.9762578010559082</c:v>
                </c:pt>
                <c:pt idx="939">
                  <c:v>1.9603948593139648</c:v>
                </c:pt>
                <c:pt idx="940">
                  <c:v>1.944785475730896</c:v>
                </c:pt>
                <c:pt idx="941">
                  <c:v>1.9294244050979614</c:v>
                </c:pt>
                <c:pt idx="942">
                  <c:v>1.9143108129501343</c:v>
                </c:pt>
                <c:pt idx="943">
                  <c:v>1.8994402885437012</c:v>
                </c:pt>
                <c:pt idx="944">
                  <c:v>1.8848080635070801</c:v>
                </c:pt>
                <c:pt idx="945">
                  <c:v>1.8704123497009277</c:v>
                </c:pt>
                <c:pt idx="946">
                  <c:v>1.8562508821487427</c:v>
                </c:pt>
                <c:pt idx="947">
                  <c:v>1.8423168659210205</c:v>
                </c:pt>
                <c:pt idx="948">
                  <c:v>1.8286091089248657</c:v>
                </c:pt>
                <c:pt idx="949">
                  <c:v>1.8151253461837769</c:v>
                </c:pt>
                <c:pt idx="950">
                  <c:v>1.8018609285354614</c:v>
                </c:pt>
                <c:pt idx="951">
                  <c:v>1.7888110876083374</c:v>
                </c:pt>
                <c:pt idx="952">
                  <c:v>1.7759745121002197</c:v>
                </c:pt>
                <c:pt idx="953">
                  <c:v>1.7633460760116577</c:v>
                </c:pt>
                <c:pt idx="954">
                  <c:v>1.7509219646453857</c:v>
                </c:pt>
                <c:pt idx="955">
                  <c:v>1.738699197769165</c:v>
                </c:pt>
                <c:pt idx="956">
                  <c:v>1.7266740798950195</c:v>
                </c:pt>
                <c:pt idx="957">
                  <c:v>1.7148439884185791</c:v>
                </c:pt>
                <c:pt idx="958">
                  <c:v>1.7032045125961304</c:v>
                </c:pt>
                <c:pt idx="959">
                  <c:v>1.69175124168396</c:v>
                </c:pt>
                <c:pt idx="960">
                  <c:v>1.6804821491241455</c:v>
                </c:pt>
                <c:pt idx="961">
                  <c:v>1.6693931818008423</c:v>
                </c:pt>
                <c:pt idx="962">
                  <c:v>1.6584814786911011</c:v>
                </c:pt>
                <c:pt idx="963">
                  <c:v>1.6477431058883667</c:v>
                </c:pt>
                <c:pt idx="964">
                  <c:v>1.6371747255325317</c:v>
                </c:pt>
                <c:pt idx="965">
                  <c:v>1.6267726421356201</c:v>
                </c:pt>
                <c:pt idx="966">
                  <c:v>1.6165338754653931</c:v>
                </c:pt>
                <c:pt idx="967">
                  <c:v>1.6064550876617432</c:v>
                </c:pt>
                <c:pt idx="968">
                  <c:v>1.5965324640274048</c:v>
                </c:pt>
                <c:pt idx="969">
                  <c:v>1.5867637395858765</c:v>
                </c:pt>
                <c:pt idx="970">
                  <c:v>1.5771455764770508</c:v>
                </c:pt>
                <c:pt idx="971">
                  <c:v>1.5676747560501099</c:v>
                </c:pt>
                <c:pt idx="972">
                  <c:v>1.5583477020263672</c:v>
                </c:pt>
                <c:pt idx="973">
                  <c:v>1.5491602420806885</c:v>
                </c:pt>
                <c:pt idx="974">
                  <c:v>1.5401114225387573</c:v>
                </c:pt>
                <c:pt idx="975">
                  <c:v>1.5311979055404663</c:v>
                </c:pt>
                <c:pt idx="976">
                  <c:v>1.5224134922027588</c:v>
                </c:pt>
                <c:pt idx="977">
                  <c:v>1.5137381553649902</c:v>
                </c:pt>
                <c:pt idx="978">
                  <c:v>1.5051554441452026</c:v>
                </c:pt>
                <c:pt idx="979">
                  <c:v>1.4966971874237061</c:v>
                </c:pt>
                <c:pt idx="980">
                  <c:v>1.4883610010147095</c:v>
                </c:pt>
                <c:pt idx="981">
                  <c:v>1.4801431894302368</c:v>
                </c:pt>
                <c:pt idx="982">
                  <c:v>1.4720392227172852</c:v>
                </c:pt>
                <c:pt idx="983">
                  <c:v>1.4640481472015381</c:v>
                </c:pt>
                <c:pt idx="984">
                  <c:v>1.4561654329299927</c:v>
                </c:pt>
                <c:pt idx="985">
                  <c:v>1.4483878612518311</c:v>
                </c:pt>
                <c:pt idx="986">
                  <c:v>1.44071364402771</c:v>
                </c:pt>
                <c:pt idx="987">
                  <c:v>1.4331396818161011</c:v>
                </c:pt>
                <c:pt idx="988">
                  <c:v>1.4256628751754761</c:v>
                </c:pt>
                <c:pt idx="989">
                  <c:v>1.4182801246643066</c:v>
                </c:pt>
                <c:pt idx="990">
                  <c:v>1.4109894037246704</c:v>
                </c:pt>
                <c:pt idx="991">
                  <c:v>1.403782844543457</c:v>
                </c:pt>
                <c:pt idx="992">
                  <c:v>1.3966530561447144</c:v>
                </c:pt>
                <c:pt idx="993">
                  <c:v>1.3895727396011353</c:v>
                </c:pt>
                <c:pt idx="994">
                  <c:v>1.3825441598892212</c:v>
                </c:pt>
                <c:pt idx="995">
                  <c:v>1.3755600452423096</c:v>
                </c:pt>
                <c:pt idx="996">
                  <c:v>1.3686047792434692</c:v>
                </c:pt>
                <c:pt idx="997">
                  <c:v>1.3616735935211182</c:v>
                </c:pt>
                <c:pt idx="998">
                  <c:v>1.3547660112380981</c:v>
                </c:pt>
                <c:pt idx="999">
                  <c:v>1.3478724956512451</c:v>
                </c:pt>
                <c:pt idx="1000">
                  <c:v>1.3409936428070068</c:v>
                </c:pt>
                <c:pt idx="1001">
                  <c:v>1.3341257572174072</c:v>
                </c:pt>
                <c:pt idx="1002">
                  <c:v>1.3272712230682373</c:v>
                </c:pt>
                <c:pt idx="1003">
                  <c:v>1.320433497428894</c:v>
                </c:pt>
                <c:pt idx="1004">
                  <c:v>1.3136086463928223</c:v>
                </c:pt>
                <c:pt idx="1005">
                  <c:v>1.3068006038665771</c:v>
                </c:pt>
                <c:pt idx="1006">
                  <c:v>1.3000110387802124</c:v>
                </c:pt>
                <c:pt idx="1007">
                  <c:v>1.2932391166687012</c:v>
                </c:pt>
                <c:pt idx="1008">
                  <c:v>1.2864826917648315</c:v>
                </c:pt>
                <c:pt idx="1009">
                  <c:v>1.2797458171844482</c:v>
                </c:pt>
                <c:pt idx="1010">
                  <c:v>1.2730247974395752</c:v>
                </c:pt>
                <c:pt idx="1011">
                  <c:v>1.2663192749023438</c:v>
                </c:pt>
                <c:pt idx="1012">
                  <c:v>1.2596215009689331</c:v>
                </c:pt>
                <c:pt idx="1013">
                  <c:v>1.2529313564300537</c:v>
                </c:pt>
                <c:pt idx="1014">
                  <c:v>1.2462480068206787</c:v>
                </c:pt>
                <c:pt idx="1015">
                  <c:v>1.2395700216293335</c:v>
                </c:pt>
                <c:pt idx="1016">
                  <c:v>1.2328977584838867</c:v>
                </c:pt>
                <c:pt idx="1017">
                  <c:v>1.2262320518493652</c:v>
                </c:pt>
                <c:pt idx="1018">
                  <c:v>1.2195734977722168</c:v>
                </c:pt>
                <c:pt idx="1019">
                  <c:v>1.2129238843917847</c:v>
                </c:pt>
                <c:pt idx="1020">
                  <c:v>1.2062819004058838</c:v>
                </c:pt>
                <c:pt idx="1021">
                  <c:v>1.1996471881866455</c:v>
                </c:pt>
                <c:pt idx="1022">
                  <c:v>1.1930180788040161</c:v>
                </c:pt>
                <c:pt idx="1023">
                  <c:v>1.1863970756530762</c:v>
                </c:pt>
                <c:pt idx="1024">
                  <c:v>1.179780125617981</c:v>
                </c:pt>
                <c:pt idx="1025">
                  <c:v>1.1731690168380737</c:v>
                </c:pt>
                <c:pt idx="1026">
                  <c:v>1.1665658950805664</c:v>
                </c:pt>
                <c:pt idx="1027">
                  <c:v>1.1599664688110352</c:v>
                </c:pt>
                <c:pt idx="1028">
                  <c:v>1.1533674001693726</c:v>
                </c:pt>
                <c:pt idx="1029">
                  <c:v>1.1467667818069458</c:v>
                </c:pt>
                <c:pt idx="1030">
                  <c:v>1.1401628255844116</c:v>
                </c:pt>
                <c:pt idx="1031">
                  <c:v>1.1335562467575073</c:v>
                </c:pt>
                <c:pt idx="1032">
                  <c:v>1.1269479990005493</c:v>
                </c:pt>
                <c:pt idx="1033">
                  <c:v>1.1203378438949585</c:v>
                </c:pt>
                <c:pt idx="1034">
                  <c:v>1.1137269735336304</c:v>
                </c:pt>
                <c:pt idx="1035">
                  <c:v>1.107119083404541</c:v>
                </c:pt>
                <c:pt idx="1036">
                  <c:v>1.1005151271820068</c:v>
                </c:pt>
                <c:pt idx="1037">
                  <c:v>1.0939129590988159</c:v>
                </c:pt>
                <c:pt idx="1038">
                  <c:v>1.0873115062713623</c:v>
                </c:pt>
                <c:pt idx="1039">
                  <c:v>1.0806889533996582</c:v>
                </c:pt>
                <c:pt idx="1040">
                  <c:v>1.0740466117858887</c:v>
                </c:pt>
                <c:pt idx="1041">
                  <c:v>1.0674095153808594</c:v>
                </c:pt>
                <c:pt idx="1042">
                  <c:v>1.0607849359512329</c:v>
                </c:pt>
                <c:pt idx="1043">
                  <c:v>1.0541737079620361</c:v>
                </c:pt>
                <c:pt idx="1044">
                  <c:v>1.0475776195526123</c:v>
                </c:pt>
                <c:pt idx="1045">
                  <c:v>1.0409966707229614</c:v>
                </c:pt>
                <c:pt idx="1046">
                  <c:v>1.0344302654266357</c:v>
                </c:pt>
                <c:pt idx="1047">
                  <c:v>1.0278785228729248</c:v>
                </c:pt>
                <c:pt idx="1048">
                  <c:v>1.0213418006896973</c:v>
                </c:pt>
                <c:pt idx="1049">
                  <c:v>1.0148193836212158</c:v>
                </c:pt>
                <c:pt idx="1050">
                  <c:v>1.008309006690979</c:v>
                </c:pt>
                <c:pt idx="1051">
                  <c:v>1.0018085241317749</c:v>
                </c:pt>
                <c:pt idx="1052">
                  <c:v>0.99531811475753784</c:v>
                </c:pt>
                <c:pt idx="1053">
                  <c:v>0.98884105682373047</c:v>
                </c:pt>
                <c:pt idx="1054">
                  <c:v>0.98238289356231689</c:v>
                </c:pt>
                <c:pt idx="1055">
                  <c:v>0.97594922780990601</c:v>
                </c:pt>
                <c:pt idx="1056">
                  <c:v>0.96954786777496338</c:v>
                </c:pt>
                <c:pt idx="1057">
                  <c:v>0.96318846940994263</c:v>
                </c:pt>
                <c:pt idx="1058">
                  <c:v>0.95687955617904663</c:v>
                </c:pt>
                <c:pt idx="1059">
                  <c:v>0.95063233375549316</c:v>
                </c:pt>
                <c:pt idx="1060">
                  <c:v>0.94446027278900146</c:v>
                </c:pt>
                <c:pt idx="1061">
                  <c:v>0.93837475776672363</c:v>
                </c:pt>
                <c:pt idx="1062">
                  <c:v>0.93238794803619385</c:v>
                </c:pt>
                <c:pt idx="1063">
                  <c:v>0.92651277780532837</c:v>
                </c:pt>
                <c:pt idx="1064">
                  <c:v>0.92075955867767334</c:v>
                </c:pt>
                <c:pt idx="1065">
                  <c:v>0.91513615846633911</c:v>
                </c:pt>
                <c:pt idx="1066">
                  <c:v>0.90965366363525391</c:v>
                </c:pt>
                <c:pt idx="1067">
                  <c:v>0.90431869029998779</c:v>
                </c:pt>
                <c:pt idx="1068">
                  <c:v>0.89911651611328125</c:v>
                </c:pt>
                <c:pt idx="1069">
                  <c:v>0.89397752285003662</c:v>
                </c:pt>
                <c:pt idx="1070">
                  <c:v>0.88888734579086304</c:v>
                </c:pt>
                <c:pt idx="1071">
                  <c:v>0.88385105133056641</c:v>
                </c:pt>
                <c:pt idx="1072">
                  <c:v>0.87886905670166016</c:v>
                </c:pt>
                <c:pt idx="1073">
                  <c:v>0.8739427924156189</c:v>
                </c:pt>
                <c:pt idx="1074">
                  <c:v>0.8690561056137085</c:v>
                </c:pt>
                <c:pt idx="1075">
                  <c:v>0.86419862508773804</c:v>
                </c:pt>
                <c:pt idx="1076">
                  <c:v>0.85935491323471069</c:v>
                </c:pt>
                <c:pt idx="1077">
                  <c:v>0.85450637340545654</c:v>
                </c:pt>
                <c:pt idx="1078">
                  <c:v>0.84964191913604736</c:v>
                </c:pt>
                <c:pt idx="1079">
                  <c:v>0.84475558996200562</c:v>
                </c:pt>
                <c:pt idx="1080">
                  <c:v>0.83983850479125977</c:v>
                </c:pt>
                <c:pt idx="1081">
                  <c:v>0.83488959074020386</c:v>
                </c:pt>
                <c:pt idx="1082">
                  <c:v>0.82990682125091553</c:v>
                </c:pt>
                <c:pt idx="1083">
                  <c:v>0.82490336894989014</c:v>
                </c:pt>
                <c:pt idx="1084">
                  <c:v>0.81991183757781982</c:v>
                </c:pt>
                <c:pt idx="1085">
                  <c:v>0.81483650207519531</c:v>
                </c:pt>
                <c:pt idx="1086">
                  <c:v>0.80965012311935425</c:v>
                </c:pt>
                <c:pt idx="1087">
                  <c:v>0.80442976951599121</c:v>
                </c:pt>
                <c:pt idx="1088">
                  <c:v>0.7991863489151001</c:v>
                </c:pt>
                <c:pt idx="1089">
                  <c:v>0.79392945766448975</c:v>
                </c:pt>
                <c:pt idx="1090">
                  <c:v>0.78866690397262573</c:v>
                </c:pt>
                <c:pt idx="1091">
                  <c:v>0.78341352939605713</c:v>
                </c:pt>
                <c:pt idx="1092">
                  <c:v>0.77818489074707031</c:v>
                </c:pt>
                <c:pt idx="1093">
                  <c:v>0.77299529314041138</c:v>
                </c:pt>
                <c:pt idx="1094">
                  <c:v>0.76785284280776978</c:v>
                </c:pt>
                <c:pt idx="1095">
                  <c:v>0.76277357339859009</c:v>
                </c:pt>
                <c:pt idx="1096">
                  <c:v>0.75777250528335571</c:v>
                </c:pt>
                <c:pt idx="1097">
                  <c:v>0.75286018848419189</c:v>
                </c:pt>
                <c:pt idx="1098">
                  <c:v>0.74804925918579102</c:v>
                </c:pt>
                <c:pt idx="1099">
                  <c:v>0.74335050582885742</c:v>
                </c:pt>
                <c:pt idx="1100">
                  <c:v>0.7387654185295105</c:v>
                </c:pt>
                <c:pt idx="1101">
                  <c:v>0.73430359363555908</c:v>
                </c:pt>
                <c:pt idx="1102">
                  <c:v>0.72997158765792847</c:v>
                </c:pt>
                <c:pt idx="1103">
                  <c:v>0.72576689720153809</c:v>
                </c:pt>
                <c:pt idx="1104">
                  <c:v>0.72161376476287842</c:v>
                </c:pt>
                <c:pt idx="1105">
                  <c:v>0.71748119592666626</c:v>
                </c:pt>
                <c:pt idx="1106">
                  <c:v>0.71346068382263184</c:v>
                </c:pt>
                <c:pt idx="1107">
                  <c:v>0.70958679914474487</c:v>
                </c:pt>
                <c:pt idx="1108">
                  <c:v>0.70586013793945313</c:v>
                </c:pt>
                <c:pt idx="1109">
                  <c:v>0.70227813720703125</c:v>
                </c:pt>
                <c:pt idx="1110">
                  <c:v>0.69883990287780762</c:v>
                </c:pt>
                <c:pt idx="1111">
                  <c:v>0.69554060697555542</c:v>
                </c:pt>
                <c:pt idx="1112">
                  <c:v>0.69236230850219727</c:v>
                </c:pt>
                <c:pt idx="1113">
                  <c:v>0.68929570913314819</c:v>
                </c:pt>
                <c:pt idx="1114">
                  <c:v>0.68633913993835449</c:v>
                </c:pt>
                <c:pt idx="1115">
                  <c:v>0.68349087238311768</c:v>
                </c:pt>
                <c:pt idx="1116">
                  <c:v>0.68062394857406616</c:v>
                </c:pt>
                <c:pt idx="1117">
                  <c:v>0.67770761251449585</c:v>
                </c:pt>
                <c:pt idx="1118">
                  <c:v>0.67487424612045288</c:v>
                </c:pt>
                <c:pt idx="1119">
                  <c:v>0.67216086387634277</c:v>
                </c:pt>
                <c:pt idx="1120">
                  <c:v>0.66955029964447021</c:v>
                </c:pt>
                <c:pt idx="1121">
                  <c:v>0.66702526807785034</c:v>
                </c:pt>
                <c:pt idx="1122">
                  <c:v>0.66456085443496704</c:v>
                </c:pt>
                <c:pt idx="1123">
                  <c:v>0.66213631629943848</c:v>
                </c:pt>
                <c:pt idx="1124">
                  <c:v>0.659737229347229</c:v>
                </c:pt>
                <c:pt idx="1125">
                  <c:v>0.65734779834747314</c:v>
                </c:pt>
                <c:pt idx="1126">
                  <c:v>0.65491867065429688</c:v>
                </c:pt>
                <c:pt idx="1127">
                  <c:v>0.65228438377380371</c:v>
                </c:pt>
                <c:pt idx="1128">
                  <c:v>0.64952969551086426</c:v>
                </c:pt>
                <c:pt idx="1129">
                  <c:v>0.64683246612548828</c:v>
                </c:pt>
                <c:pt idx="1130">
                  <c:v>0.64422130584716797</c:v>
                </c:pt>
                <c:pt idx="1131">
                  <c:v>0.64172226190567017</c:v>
                </c:pt>
                <c:pt idx="1132">
                  <c:v>0.63935017585754395</c:v>
                </c:pt>
                <c:pt idx="1133">
                  <c:v>0.63710653781890869</c:v>
                </c:pt>
                <c:pt idx="1134">
                  <c:v>0.6349913477897644</c:v>
                </c:pt>
                <c:pt idx="1135">
                  <c:v>0.63301116228103638</c:v>
                </c:pt>
                <c:pt idx="1136">
                  <c:v>0.6311759352684021</c:v>
                </c:pt>
                <c:pt idx="1137">
                  <c:v>0.62949419021606445</c:v>
                </c:pt>
                <c:pt idx="1138">
                  <c:v>0.62794262170791626</c:v>
                </c:pt>
                <c:pt idx="1139">
                  <c:v>0.62642598152160645</c:v>
                </c:pt>
                <c:pt idx="1140">
                  <c:v>0.62504595518112183</c:v>
                </c:pt>
                <c:pt idx="1141">
                  <c:v>0.62396740913391113</c:v>
                </c:pt>
                <c:pt idx="1142">
                  <c:v>0.62320089340209961</c:v>
                </c:pt>
              </c:numCache>
              <c:extLst xmlns:c15="http://schemas.microsoft.com/office/drawing/2012/chart"/>
            </c:numRef>
          </c:yVal>
          <c:smooth val="1"/>
          <c:extLst>
            <c:ext xmlns:c16="http://schemas.microsoft.com/office/drawing/2014/chart" uri="{C3380CC4-5D6E-409C-BE32-E72D297353CC}">
              <c16:uniqueId val="{00000004-39B9-4F42-86D7-E70FD486C125}"/>
            </c:ext>
          </c:extLst>
        </c:ser>
        <c:dLbls>
          <c:showLegendKey val="0"/>
          <c:showVal val="0"/>
          <c:showCatName val="0"/>
          <c:showSerName val="0"/>
          <c:showPercent val="0"/>
          <c:showBubbleSize val="0"/>
        </c:dLbls>
        <c:axId val="221176192"/>
        <c:axId val="221177728"/>
        <c:extLst>
          <c:ext xmlns:c15="http://schemas.microsoft.com/office/drawing/2012/chart" uri="{02D57815-91ED-43cb-92C2-25804820EDAC}">
            <c15:filteredScatterSeries>
              <c15:ser>
                <c:idx val="0"/>
                <c:order val="0"/>
                <c:tx>
                  <c:strRef>
                    <c:extLst>
                      <c:ext uri="{02D57815-91ED-43cb-92C2-25804820EDAC}">
                        <c15:formulaRef>
                          <c15:sqref>'Data Task 1'!$E$10:$R$10</c15:sqref>
                        </c15:formulaRef>
                      </c:ext>
                    </c:extLst>
                    <c:strCache>
                      <c:ptCount val="1"/>
                      <c:pt idx="0">
                        <c:v>10250</c:v>
                      </c:pt>
                    </c:strCache>
                  </c:strRef>
                </c:tx>
                <c:spPr>
                  <a:ln w="9525" cap="rnd">
                    <a:solidFill>
                      <a:schemeClr val="accent1"/>
                    </a:solidFill>
                    <a:round/>
                  </a:ln>
                  <a:effectLst>
                    <a:outerShdw blurRad="40000" dist="23000" dir="5400000" rotWithShape="0">
                      <a:srgbClr val="000000">
                        <a:alpha val="35000"/>
                      </a:srgbClr>
                    </a:outerShdw>
                  </a:effectLst>
                </c:spPr>
                <c:marker>
                  <c:symbol val="none"/>
                </c:marker>
                <c:xVal>
                  <c:numRef>
                    <c:extLst>
                      <c:ext uri="{02D57815-91ED-43cb-92C2-25804820EDAC}">
                        <c15:formulaRef>
                          <c15:sqref>'Data Task 1'!$B$12:$B$731</c15:sqref>
                        </c15:formulaRef>
                      </c:ext>
                    </c:extLst>
                    <c:numCache>
                      <c:formatCode>General</c:formatCode>
                      <c:ptCount val="720"/>
                      <c:pt idx="0">
                        <c:v>-360.19</c:v>
                      </c:pt>
                      <c:pt idx="1">
                        <c:v>-359.19</c:v>
                      </c:pt>
                      <c:pt idx="2">
                        <c:v>-358.19</c:v>
                      </c:pt>
                      <c:pt idx="3">
                        <c:v>-357.19</c:v>
                      </c:pt>
                      <c:pt idx="4">
                        <c:v>-356.19</c:v>
                      </c:pt>
                      <c:pt idx="5">
                        <c:v>-355.19</c:v>
                      </c:pt>
                      <c:pt idx="6">
                        <c:v>-354.19</c:v>
                      </c:pt>
                      <c:pt idx="7">
                        <c:v>-353.19</c:v>
                      </c:pt>
                      <c:pt idx="8">
                        <c:v>-352.19</c:v>
                      </c:pt>
                      <c:pt idx="9">
                        <c:v>-351.19</c:v>
                      </c:pt>
                      <c:pt idx="10">
                        <c:v>-350.19</c:v>
                      </c:pt>
                      <c:pt idx="11">
                        <c:v>-349.19</c:v>
                      </c:pt>
                      <c:pt idx="12">
                        <c:v>-348.19</c:v>
                      </c:pt>
                      <c:pt idx="13">
                        <c:v>-347.19</c:v>
                      </c:pt>
                      <c:pt idx="14">
                        <c:v>-346.19</c:v>
                      </c:pt>
                      <c:pt idx="15">
                        <c:v>-345.19</c:v>
                      </c:pt>
                      <c:pt idx="16">
                        <c:v>-344.19</c:v>
                      </c:pt>
                      <c:pt idx="17">
                        <c:v>-343.19</c:v>
                      </c:pt>
                      <c:pt idx="18">
                        <c:v>-342.19</c:v>
                      </c:pt>
                      <c:pt idx="19">
                        <c:v>-341.19</c:v>
                      </c:pt>
                      <c:pt idx="20">
                        <c:v>-340.19</c:v>
                      </c:pt>
                      <c:pt idx="21">
                        <c:v>-339.19</c:v>
                      </c:pt>
                      <c:pt idx="22">
                        <c:v>-338.19</c:v>
                      </c:pt>
                      <c:pt idx="23">
                        <c:v>-337.19</c:v>
                      </c:pt>
                      <c:pt idx="24">
                        <c:v>-336.19</c:v>
                      </c:pt>
                      <c:pt idx="25">
                        <c:v>-335.19</c:v>
                      </c:pt>
                      <c:pt idx="26">
                        <c:v>-334.19</c:v>
                      </c:pt>
                      <c:pt idx="27">
                        <c:v>-333.19</c:v>
                      </c:pt>
                      <c:pt idx="28">
                        <c:v>-332.19</c:v>
                      </c:pt>
                      <c:pt idx="29">
                        <c:v>-331.19</c:v>
                      </c:pt>
                      <c:pt idx="30">
                        <c:v>-330.19</c:v>
                      </c:pt>
                      <c:pt idx="31">
                        <c:v>-329.19</c:v>
                      </c:pt>
                      <c:pt idx="32">
                        <c:v>-328.19</c:v>
                      </c:pt>
                      <c:pt idx="33">
                        <c:v>-327.19</c:v>
                      </c:pt>
                      <c:pt idx="34">
                        <c:v>-326.19</c:v>
                      </c:pt>
                      <c:pt idx="35">
                        <c:v>-325.19</c:v>
                      </c:pt>
                      <c:pt idx="36">
                        <c:v>-324.19</c:v>
                      </c:pt>
                      <c:pt idx="37">
                        <c:v>-323.19</c:v>
                      </c:pt>
                      <c:pt idx="38">
                        <c:v>-322.19</c:v>
                      </c:pt>
                      <c:pt idx="39">
                        <c:v>-321.19</c:v>
                      </c:pt>
                      <c:pt idx="40">
                        <c:v>-320.19</c:v>
                      </c:pt>
                      <c:pt idx="41">
                        <c:v>-319.19</c:v>
                      </c:pt>
                      <c:pt idx="42">
                        <c:v>-318.19</c:v>
                      </c:pt>
                      <c:pt idx="43">
                        <c:v>-317.19</c:v>
                      </c:pt>
                      <c:pt idx="44">
                        <c:v>-316.19</c:v>
                      </c:pt>
                      <c:pt idx="45">
                        <c:v>-315.19</c:v>
                      </c:pt>
                      <c:pt idx="46">
                        <c:v>-314.19</c:v>
                      </c:pt>
                      <c:pt idx="47">
                        <c:v>-313.19</c:v>
                      </c:pt>
                      <c:pt idx="48">
                        <c:v>-312.19</c:v>
                      </c:pt>
                      <c:pt idx="49">
                        <c:v>-311.19</c:v>
                      </c:pt>
                      <c:pt idx="50">
                        <c:v>-310.19</c:v>
                      </c:pt>
                      <c:pt idx="51">
                        <c:v>-309.19</c:v>
                      </c:pt>
                      <c:pt idx="52">
                        <c:v>-308.19</c:v>
                      </c:pt>
                      <c:pt idx="53">
                        <c:v>-307.19</c:v>
                      </c:pt>
                      <c:pt idx="54">
                        <c:v>-306.19</c:v>
                      </c:pt>
                      <c:pt idx="55">
                        <c:v>-305.19</c:v>
                      </c:pt>
                      <c:pt idx="56">
                        <c:v>-304.19</c:v>
                      </c:pt>
                      <c:pt idx="57">
                        <c:v>-303.19</c:v>
                      </c:pt>
                      <c:pt idx="58">
                        <c:v>-302.19</c:v>
                      </c:pt>
                      <c:pt idx="59">
                        <c:v>-301.19</c:v>
                      </c:pt>
                      <c:pt idx="60">
                        <c:v>-300.19</c:v>
                      </c:pt>
                      <c:pt idx="61">
                        <c:v>-299.19</c:v>
                      </c:pt>
                      <c:pt idx="62">
                        <c:v>-298.19</c:v>
                      </c:pt>
                      <c:pt idx="63">
                        <c:v>-297.19</c:v>
                      </c:pt>
                      <c:pt idx="64">
                        <c:v>-296.19</c:v>
                      </c:pt>
                      <c:pt idx="65">
                        <c:v>-295.19</c:v>
                      </c:pt>
                      <c:pt idx="66">
                        <c:v>-294.19</c:v>
                      </c:pt>
                      <c:pt idx="67">
                        <c:v>-293.19</c:v>
                      </c:pt>
                      <c:pt idx="68">
                        <c:v>-292.19</c:v>
                      </c:pt>
                      <c:pt idx="69">
                        <c:v>-291.19</c:v>
                      </c:pt>
                      <c:pt idx="70">
                        <c:v>-290.19</c:v>
                      </c:pt>
                      <c:pt idx="71">
                        <c:v>-289.19</c:v>
                      </c:pt>
                      <c:pt idx="72">
                        <c:v>-288.19</c:v>
                      </c:pt>
                      <c:pt idx="73">
                        <c:v>-287.19</c:v>
                      </c:pt>
                      <c:pt idx="74">
                        <c:v>-286.19</c:v>
                      </c:pt>
                      <c:pt idx="75">
                        <c:v>-285.19</c:v>
                      </c:pt>
                      <c:pt idx="76">
                        <c:v>-284.19</c:v>
                      </c:pt>
                      <c:pt idx="77">
                        <c:v>-283.19</c:v>
                      </c:pt>
                      <c:pt idx="78">
                        <c:v>-282.19</c:v>
                      </c:pt>
                      <c:pt idx="79">
                        <c:v>-281.19</c:v>
                      </c:pt>
                      <c:pt idx="80">
                        <c:v>-280.19</c:v>
                      </c:pt>
                      <c:pt idx="81">
                        <c:v>-279.19</c:v>
                      </c:pt>
                      <c:pt idx="82">
                        <c:v>-278.19</c:v>
                      </c:pt>
                      <c:pt idx="83">
                        <c:v>-277.19</c:v>
                      </c:pt>
                      <c:pt idx="84">
                        <c:v>-276.19</c:v>
                      </c:pt>
                      <c:pt idx="85">
                        <c:v>-275.19</c:v>
                      </c:pt>
                      <c:pt idx="86">
                        <c:v>-274.19</c:v>
                      </c:pt>
                      <c:pt idx="87">
                        <c:v>-273.19</c:v>
                      </c:pt>
                      <c:pt idx="88">
                        <c:v>-272.19</c:v>
                      </c:pt>
                      <c:pt idx="89">
                        <c:v>-271.19</c:v>
                      </c:pt>
                      <c:pt idx="90">
                        <c:v>-270.19</c:v>
                      </c:pt>
                      <c:pt idx="91">
                        <c:v>-269.19</c:v>
                      </c:pt>
                      <c:pt idx="92">
                        <c:v>-268.19</c:v>
                      </c:pt>
                      <c:pt idx="93">
                        <c:v>-267.19</c:v>
                      </c:pt>
                      <c:pt idx="94">
                        <c:v>-266.19</c:v>
                      </c:pt>
                      <c:pt idx="95">
                        <c:v>-265.19</c:v>
                      </c:pt>
                      <c:pt idx="96">
                        <c:v>-264.19</c:v>
                      </c:pt>
                      <c:pt idx="97">
                        <c:v>-263.19</c:v>
                      </c:pt>
                      <c:pt idx="98">
                        <c:v>-262.19</c:v>
                      </c:pt>
                      <c:pt idx="99">
                        <c:v>-261.19</c:v>
                      </c:pt>
                      <c:pt idx="100">
                        <c:v>-260.19</c:v>
                      </c:pt>
                      <c:pt idx="101">
                        <c:v>-259.19</c:v>
                      </c:pt>
                      <c:pt idx="102">
                        <c:v>-258.19</c:v>
                      </c:pt>
                      <c:pt idx="103">
                        <c:v>-257.19</c:v>
                      </c:pt>
                      <c:pt idx="104">
                        <c:v>-256.19</c:v>
                      </c:pt>
                      <c:pt idx="105">
                        <c:v>-255.19</c:v>
                      </c:pt>
                      <c:pt idx="106">
                        <c:v>-254.19</c:v>
                      </c:pt>
                      <c:pt idx="107">
                        <c:v>-253.19</c:v>
                      </c:pt>
                      <c:pt idx="108">
                        <c:v>-252.19</c:v>
                      </c:pt>
                      <c:pt idx="109">
                        <c:v>-251.19</c:v>
                      </c:pt>
                      <c:pt idx="110">
                        <c:v>-250.19</c:v>
                      </c:pt>
                      <c:pt idx="111">
                        <c:v>-249.19</c:v>
                      </c:pt>
                      <c:pt idx="112">
                        <c:v>-248.19</c:v>
                      </c:pt>
                      <c:pt idx="113">
                        <c:v>-247.19</c:v>
                      </c:pt>
                      <c:pt idx="114">
                        <c:v>-246.19</c:v>
                      </c:pt>
                      <c:pt idx="115">
                        <c:v>-245.19</c:v>
                      </c:pt>
                      <c:pt idx="116">
                        <c:v>-244.19</c:v>
                      </c:pt>
                      <c:pt idx="117">
                        <c:v>-243.19</c:v>
                      </c:pt>
                      <c:pt idx="118">
                        <c:v>-242.19</c:v>
                      </c:pt>
                      <c:pt idx="119">
                        <c:v>-241.19</c:v>
                      </c:pt>
                      <c:pt idx="120">
                        <c:v>-240.19</c:v>
                      </c:pt>
                      <c:pt idx="121">
                        <c:v>-239.19</c:v>
                      </c:pt>
                      <c:pt idx="122">
                        <c:v>-238.19</c:v>
                      </c:pt>
                      <c:pt idx="123">
                        <c:v>-237.19</c:v>
                      </c:pt>
                      <c:pt idx="124">
                        <c:v>-236.19</c:v>
                      </c:pt>
                      <c:pt idx="125">
                        <c:v>-235.19</c:v>
                      </c:pt>
                      <c:pt idx="126">
                        <c:v>-234.19</c:v>
                      </c:pt>
                      <c:pt idx="127">
                        <c:v>-233.19</c:v>
                      </c:pt>
                      <c:pt idx="128">
                        <c:v>-232.19</c:v>
                      </c:pt>
                      <c:pt idx="129">
                        <c:v>-231.19</c:v>
                      </c:pt>
                      <c:pt idx="130">
                        <c:v>-230.19</c:v>
                      </c:pt>
                      <c:pt idx="131">
                        <c:v>-229.19</c:v>
                      </c:pt>
                      <c:pt idx="132">
                        <c:v>-228.19</c:v>
                      </c:pt>
                      <c:pt idx="133">
                        <c:v>-227.19</c:v>
                      </c:pt>
                      <c:pt idx="134">
                        <c:v>-226.19</c:v>
                      </c:pt>
                      <c:pt idx="135">
                        <c:v>-225.19</c:v>
                      </c:pt>
                      <c:pt idx="136">
                        <c:v>-224.19</c:v>
                      </c:pt>
                      <c:pt idx="137">
                        <c:v>-223.19</c:v>
                      </c:pt>
                      <c:pt idx="138">
                        <c:v>-222.19</c:v>
                      </c:pt>
                      <c:pt idx="139">
                        <c:v>-221.19</c:v>
                      </c:pt>
                      <c:pt idx="140">
                        <c:v>-220.19</c:v>
                      </c:pt>
                      <c:pt idx="141">
                        <c:v>-219.19</c:v>
                      </c:pt>
                      <c:pt idx="142">
                        <c:v>-218.19</c:v>
                      </c:pt>
                      <c:pt idx="143">
                        <c:v>-217.19</c:v>
                      </c:pt>
                      <c:pt idx="144">
                        <c:v>-216.19</c:v>
                      </c:pt>
                      <c:pt idx="145">
                        <c:v>-215.19</c:v>
                      </c:pt>
                      <c:pt idx="146">
                        <c:v>-214.19</c:v>
                      </c:pt>
                      <c:pt idx="147">
                        <c:v>-213.19</c:v>
                      </c:pt>
                      <c:pt idx="148">
                        <c:v>-212.19</c:v>
                      </c:pt>
                      <c:pt idx="149">
                        <c:v>-211.19</c:v>
                      </c:pt>
                      <c:pt idx="150">
                        <c:v>-210.19</c:v>
                      </c:pt>
                      <c:pt idx="151">
                        <c:v>-209.19</c:v>
                      </c:pt>
                      <c:pt idx="152">
                        <c:v>-208.19</c:v>
                      </c:pt>
                      <c:pt idx="153">
                        <c:v>-207.19</c:v>
                      </c:pt>
                      <c:pt idx="154">
                        <c:v>-206.19</c:v>
                      </c:pt>
                      <c:pt idx="155">
                        <c:v>-205.19</c:v>
                      </c:pt>
                      <c:pt idx="156">
                        <c:v>-204.19</c:v>
                      </c:pt>
                      <c:pt idx="157">
                        <c:v>-203.19</c:v>
                      </c:pt>
                      <c:pt idx="158">
                        <c:v>-202.19</c:v>
                      </c:pt>
                      <c:pt idx="159">
                        <c:v>-201.19</c:v>
                      </c:pt>
                      <c:pt idx="160">
                        <c:v>-200.19</c:v>
                      </c:pt>
                      <c:pt idx="161">
                        <c:v>-199.19</c:v>
                      </c:pt>
                      <c:pt idx="162">
                        <c:v>-198.19</c:v>
                      </c:pt>
                      <c:pt idx="163">
                        <c:v>-197.19</c:v>
                      </c:pt>
                      <c:pt idx="164">
                        <c:v>-196.19</c:v>
                      </c:pt>
                      <c:pt idx="165">
                        <c:v>-195.19</c:v>
                      </c:pt>
                      <c:pt idx="166">
                        <c:v>-194.19</c:v>
                      </c:pt>
                      <c:pt idx="167">
                        <c:v>-193.19</c:v>
                      </c:pt>
                      <c:pt idx="168">
                        <c:v>-192.19</c:v>
                      </c:pt>
                      <c:pt idx="169">
                        <c:v>-191.19</c:v>
                      </c:pt>
                      <c:pt idx="170">
                        <c:v>-190.19</c:v>
                      </c:pt>
                      <c:pt idx="171">
                        <c:v>-189.19</c:v>
                      </c:pt>
                      <c:pt idx="172">
                        <c:v>-188.19</c:v>
                      </c:pt>
                      <c:pt idx="173">
                        <c:v>-187.19</c:v>
                      </c:pt>
                      <c:pt idx="174">
                        <c:v>-186.19</c:v>
                      </c:pt>
                      <c:pt idx="175">
                        <c:v>-185.19</c:v>
                      </c:pt>
                      <c:pt idx="176">
                        <c:v>-184.19</c:v>
                      </c:pt>
                      <c:pt idx="177">
                        <c:v>-183.19</c:v>
                      </c:pt>
                      <c:pt idx="178">
                        <c:v>-182.19</c:v>
                      </c:pt>
                      <c:pt idx="179">
                        <c:v>-181.19</c:v>
                      </c:pt>
                      <c:pt idx="180">
                        <c:v>-180.19</c:v>
                      </c:pt>
                      <c:pt idx="181">
                        <c:v>-179.19</c:v>
                      </c:pt>
                      <c:pt idx="182">
                        <c:v>-178.19</c:v>
                      </c:pt>
                      <c:pt idx="183">
                        <c:v>-177.19</c:v>
                      </c:pt>
                      <c:pt idx="184">
                        <c:v>-176.19</c:v>
                      </c:pt>
                      <c:pt idx="185">
                        <c:v>-175.19</c:v>
                      </c:pt>
                      <c:pt idx="186">
                        <c:v>-174.19</c:v>
                      </c:pt>
                      <c:pt idx="187">
                        <c:v>-173.19</c:v>
                      </c:pt>
                      <c:pt idx="188">
                        <c:v>-172.19</c:v>
                      </c:pt>
                      <c:pt idx="189">
                        <c:v>-171.19</c:v>
                      </c:pt>
                      <c:pt idx="190">
                        <c:v>-170.19</c:v>
                      </c:pt>
                      <c:pt idx="191">
                        <c:v>-169.19</c:v>
                      </c:pt>
                      <c:pt idx="192">
                        <c:v>-168.19</c:v>
                      </c:pt>
                      <c:pt idx="193">
                        <c:v>-167.19</c:v>
                      </c:pt>
                      <c:pt idx="194">
                        <c:v>-166.19</c:v>
                      </c:pt>
                      <c:pt idx="195">
                        <c:v>-165.19</c:v>
                      </c:pt>
                      <c:pt idx="196">
                        <c:v>-164.19</c:v>
                      </c:pt>
                      <c:pt idx="197">
                        <c:v>-163.19</c:v>
                      </c:pt>
                      <c:pt idx="198">
                        <c:v>-162.19</c:v>
                      </c:pt>
                      <c:pt idx="199">
                        <c:v>-161.19</c:v>
                      </c:pt>
                      <c:pt idx="200">
                        <c:v>-160.19</c:v>
                      </c:pt>
                      <c:pt idx="201">
                        <c:v>-159.19</c:v>
                      </c:pt>
                      <c:pt idx="202">
                        <c:v>-158.19</c:v>
                      </c:pt>
                      <c:pt idx="203">
                        <c:v>-157.19</c:v>
                      </c:pt>
                      <c:pt idx="204">
                        <c:v>-156.19</c:v>
                      </c:pt>
                      <c:pt idx="205">
                        <c:v>-155.19</c:v>
                      </c:pt>
                      <c:pt idx="206">
                        <c:v>-154.19</c:v>
                      </c:pt>
                      <c:pt idx="207">
                        <c:v>-153.19</c:v>
                      </c:pt>
                      <c:pt idx="208">
                        <c:v>-152.19</c:v>
                      </c:pt>
                      <c:pt idx="209">
                        <c:v>-151.19</c:v>
                      </c:pt>
                      <c:pt idx="210">
                        <c:v>-150.19</c:v>
                      </c:pt>
                      <c:pt idx="211">
                        <c:v>-149.19</c:v>
                      </c:pt>
                      <c:pt idx="212">
                        <c:v>-148.19</c:v>
                      </c:pt>
                      <c:pt idx="213">
                        <c:v>-147.19</c:v>
                      </c:pt>
                      <c:pt idx="214">
                        <c:v>-146.19</c:v>
                      </c:pt>
                      <c:pt idx="215">
                        <c:v>-145.19</c:v>
                      </c:pt>
                      <c:pt idx="216">
                        <c:v>-144.19</c:v>
                      </c:pt>
                      <c:pt idx="217">
                        <c:v>-143.19</c:v>
                      </c:pt>
                      <c:pt idx="218">
                        <c:v>-142.19</c:v>
                      </c:pt>
                      <c:pt idx="219">
                        <c:v>-141.19</c:v>
                      </c:pt>
                      <c:pt idx="220">
                        <c:v>-140.19</c:v>
                      </c:pt>
                      <c:pt idx="221">
                        <c:v>-139.19</c:v>
                      </c:pt>
                      <c:pt idx="222">
                        <c:v>-138.19</c:v>
                      </c:pt>
                      <c:pt idx="223">
                        <c:v>-137.19</c:v>
                      </c:pt>
                      <c:pt idx="224">
                        <c:v>-136.19</c:v>
                      </c:pt>
                      <c:pt idx="225">
                        <c:v>-135.19</c:v>
                      </c:pt>
                      <c:pt idx="226">
                        <c:v>-134.19</c:v>
                      </c:pt>
                      <c:pt idx="227">
                        <c:v>-133.19</c:v>
                      </c:pt>
                      <c:pt idx="228">
                        <c:v>-132.19</c:v>
                      </c:pt>
                      <c:pt idx="229">
                        <c:v>-131.19</c:v>
                      </c:pt>
                      <c:pt idx="230">
                        <c:v>-130.19</c:v>
                      </c:pt>
                      <c:pt idx="231">
                        <c:v>-129.19</c:v>
                      </c:pt>
                      <c:pt idx="232">
                        <c:v>-128.19</c:v>
                      </c:pt>
                      <c:pt idx="233">
                        <c:v>-127.19</c:v>
                      </c:pt>
                      <c:pt idx="234">
                        <c:v>-126.19</c:v>
                      </c:pt>
                      <c:pt idx="235">
                        <c:v>-125.19</c:v>
                      </c:pt>
                      <c:pt idx="236">
                        <c:v>-124.19</c:v>
                      </c:pt>
                      <c:pt idx="237">
                        <c:v>-123.19</c:v>
                      </c:pt>
                      <c:pt idx="238">
                        <c:v>-122.19</c:v>
                      </c:pt>
                      <c:pt idx="239">
                        <c:v>-121.19</c:v>
                      </c:pt>
                      <c:pt idx="240">
                        <c:v>-120.19</c:v>
                      </c:pt>
                      <c:pt idx="241">
                        <c:v>-119.19</c:v>
                      </c:pt>
                      <c:pt idx="242">
                        <c:v>-118.19</c:v>
                      </c:pt>
                      <c:pt idx="243">
                        <c:v>-117.19</c:v>
                      </c:pt>
                      <c:pt idx="244">
                        <c:v>-116.19</c:v>
                      </c:pt>
                      <c:pt idx="245">
                        <c:v>-115.19</c:v>
                      </c:pt>
                      <c:pt idx="246">
                        <c:v>-114.19</c:v>
                      </c:pt>
                      <c:pt idx="247">
                        <c:v>-113.19</c:v>
                      </c:pt>
                      <c:pt idx="248">
                        <c:v>-112.19</c:v>
                      </c:pt>
                      <c:pt idx="249">
                        <c:v>-111.19</c:v>
                      </c:pt>
                      <c:pt idx="250">
                        <c:v>-110.19</c:v>
                      </c:pt>
                      <c:pt idx="251">
                        <c:v>-109.19</c:v>
                      </c:pt>
                      <c:pt idx="252">
                        <c:v>-108.19</c:v>
                      </c:pt>
                      <c:pt idx="253">
                        <c:v>-107.19</c:v>
                      </c:pt>
                      <c:pt idx="254">
                        <c:v>-106.19</c:v>
                      </c:pt>
                      <c:pt idx="255">
                        <c:v>-105.19</c:v>
                      </c:pt>
                      <c:pt idx="256">
                        <c:v>-104.19</c:v>
                      </c:pt>
                      <c:pt idx="257">
                        <c:v>-103.19</c:v>
                      </c:pt>
                      <c:pt idx="258">
                        <c:v>-102.19</c:v>
                      </c:pt>
                      <c:pt idx="259">
                        <c:v>-101.19</c:v>
                      </c:pt>
                      <c:pt idx="260">
                        <c:v>-100.19</c:v>
                      </c:pt>
                      <c:pt idx="261">
                        <c:v>-99.19</c:v>
                      </c:pt>
                      <c:pt idx="262">
                        <c:v>-98.19</c:v>
                      </c:pt>
                      <c:pt idx="263">
                        <c:v>-97.19</c:v>
                      </c:pt>
                      <c:pt idx="264">
                        <c:v>-96.19</c:v>
                      </c:pt>
                      <c:pt idx="265">
                        <c:v>-95.19</c:v>
                      </c:pt>
                      <c:pt idx="266">
                        <c:v>-94.19</c:v>
                      </c:pt>
                      <c:pt idx="267">
                        <c:v>-93.19</c:v>
                      </c:pt>
                      <c:pt idx="268">
                        <c:v>-92.19</c:v>
                      </c:pt>
                      <c:pt idx="269">
                        <c:v>-91.19</c:v>
                      </c:pt>
                      <c:pt idx="270">
                        <c:v>-90.19</c:v>
                      </c:pt>
                      <c:pt idx="271">
                        <c:v>-89.19</c:v>
                      </c:pt>
                      <c:pt idx="272">
                        <c:v>-88.19</c:v>
                      </c:pt>
                      <c:pt idx="273">
                        <c:v>-87.19</c:v>
                      </c:pt>
                      <c:pt idx="274">
                        <c:v>-86.19</c:v>
                      </c:pt>
                      <c:pt idx="275">
                        <c:v>-85.19</c:v>
                      </c:pt>
                      <c:pt idx="276">
                        <c:v>-84.19</c:v>
                      </c:pt>
                      <c:pt idx="277">
                        <c:v>-83.19</c:v>
                      </c:pt>
                      <c:pt idx="278">
                        <c:v>-82.19</c:v>
                      </c:pt>
                      <c:pt idx="279">
                        <c:v>-81.19</c:v>
                      </c:pt>
                      <c:pt idx="280">
                        <c:v>-80.19</c:v>
                      </c:pt>
                      <c:pt idx="281">
                        <c:v>-79.19</c:v>
                      </c:pt>
                      <c:pt idx="282">
                        <c:v>-78.19</c:v>
                      </c:pt>
                      <c:pt idx="283">
                        <c:v>-77.19</c:v>
                      </c:pt>
                      <c:pt idx="284">
                        <c:v>-76.19</c:v>
                      </c:pt>
                      <c:pt idx="285">
                        <c:v>-75.19</c:v>
                      </c:pt>
                      <c:pt idx="286">
                        <c:v>-74.19</c:v>
                      </c:pt>
                      <c:pt idx="287">
                        <c:v>-73.19</c:v>
                      </c:pt>
                      <c:pt idx="288">
                        <c:v>-72.19</c:v>
                      </c:pt>
                      <c:pt idx="289">
                        <c:v>-71.19</c:v>
                      </c:pt>
                      <c:pt idx="290">
                        <c:v>-70.19</c:v>
                      </c:pt>
                      <c:pt idx="291">
                        <c:v>-69.19</c:v>
                      </c:pt>
                      <c:pt idx="292">
                        <c:v>-68.19</c:v>
                      </c:pt>
                      <c:pt idx="293">
                        <c:v>-67.19</c:v>
                      </c:pt>
                      <c:pt idx="294">
                        <c:v>-66.19</c:v>
                      </c:pt>
                      <c:pt idx="295">
                        <c:v>-65.19</c:v>
                      </c:pt>
                      <c:pt idx="296">
                        <c:v>-64.19</c:v>
                      </c:pt>
                      <c:pt idx="297">
                        <c:v>-63.19</c:v>
                      </c:pt>
                      <c:pt idx="298">
                        <c:v>-62.19</c:v>
                      </c:pt>
                      <c:pt idx="299">
                        <c:v>-61.19</c:v>
                      </c:pt>
                      <c:pt idx="300">
                        <c:v>-60.19</c:v>
                      </c:pt>
                      <c:pt idx="301">
                        <c:v>-59.19</c:v>
                      </c:pt>
                      <c:pt idx="302">
                        <c:v>-58.19</c:v>
                      </c:pt>
                      <c:pt idx="303">
                        <c:v>-57.19</c:v>
                      </c:pt>
                      <c:pt idx="304">
                        <c:v>-56.19</c:v>
                      </c:pt>
                      <c:pt idx="305">
                        <c:v>-55.19</c:v>
                      </c:pt>
                      <c:pt idx="306">
                        <c:v>-54.19</c:v>
                      </c:pt>
                      <c:pt idx="307">
                        <c:v>-53.19</c:v>
                      </c:pt>
                      <c:pt idx="308">
                        <c:v>-52.19</c:v>
                      </c:pt>
                      <c:pt idx="309">
                        <c:v>-51.19</c:v>
                      </c:pt>
                      <c:pt idx="310">
                        <c:v>-50.19</c:v>
                      </c:pt>
                      <c:pt idx="311">
                        <c:v>-49.19</c:v>
                      </c:pt>
                      <c:pt idx="312">
                        <c:v>-48.19</c:v>
                      </c:pt>
                      <c:pt idx="313">
                        <c:v>-47.19</c:v>
                      </c:pt>
                      <c:pt idx="314">
                        <c:v>-46.19</c:v>
                      </c:pt>
                      <c:pt idx="315">
                        <c:v>-45.19</c:v>
                      </c:pt>
                      <c:pt idx="316">
                        <c:v>-44.19</c:v>
                      </c:pt>
                      <c:pt idx="317">
                        <c:v>-43.19</c:v>
                      </c:pt>
                      <c:pt idx="318">
                        <c:v>-42.19</c:v>
                      </c:pt>
                      <c:pt idx="319">
                        <c:v>-41.19</c:v>
                      </c:pt>
                      <c:pt idx="320">
                        <c:v>-40.19</c:v>
                      </c:pt>
                      <c:pt idx="321">
                        <c:v>-39.19</c:v>
                      </c:pt>
                      <c:pt idx="322">
                        <c:v>-38.19</c:v>
                      </c:pt>
                      <c:pt idx="323">
                        <c:v>-37.19</c:v>
                      </c:pt>
                      <c:pt idx="324">
                        <c:v>-36.19</c:v>
                      </c:pt>
                      <c:pt idx="325">
                        <c:v>-35.19</c:v>
                      </c:pt>
                      <c:pt idx="326">
                        <c:v>-34.19</c:v>
                      </c:pt>
                      <c:pt idx="327">
                        <c:v>-33.19</c:v>
                      </c:pt>
                      <c:pt idx="328">
                        <c:v>-32.19</c:v>
                      </c:pt>
                      <c:pt idx="329">
                        <c:v>-31.19</c:v>
                      </c:pt>
                      <c:pt idx="330">
                        <c:v>-30.19</c:v>
                      </c:pt>
                      <c:pt idx="331">
                        <c:v>-29.19</c:v>
                      </c:pt>
                      <c:pt idx="332">
                        <c:v>-28.19</c:v>
                      </c:pt>
                      <c:pt idx="333">
                        <c:v>-27.19</c:v>
                      </c:pt>
                      <c:pt idx="334">
                        <c:v>-26.19</c:v>
                      </c:pt>
                      <c:pt idx="335">
                        <c:v>-25.19</c:v>
                      </c:pt>
                      <c:pt idx="336">
                        <c:v>-24.19</c:v>
                      </c:pt>
                      <c:pt idx="337">
                        <c:v>-23.19</c:v>
                      </c:pt>
                      <c:pt idx="338">
                        <c:v>-22.19</c:v>
                      </c:pt>
                      <c:pt idx="339">
                        <c:v>-21.19</c:v>
                      </c:pt>
                      <c:pt idx="340">
                        <c:v>-20.190000000000001</c:v>
                      </c:pt>
                      <c:pt idx="341">
                        <c:v>-19.190000000000001</c:v>
                      </c:pt>
                      <c:pt idx="342">
                        <c:v>-18.190000000000001</c:v>
                      </c:pt>
                      <c:pt idx="343">
                        <c:v>-17.190000000000001</c:v>
                      </c:pt>
                      <c:pt idx="344">
                        <c:v>-16.190000000000001</c:v>
                      </c:pt>
                      <c:pt idx="345">
                        <c:v>-15.19</c:v>
                      </c:pt>
                      <c:pt idx="346">
                        <c:v>-14.19</c:v>
                      </c:pt>
                      <c:pt idx="347">
                        <c:v>-13.19</c:v>
                      </c:pt>
                      <c:pt idx="348">
                        <c:v>-12.19</c:v>
                      </c:pt>
                      <c:pt idx="349">
                        <c:v>-11.19</c:v>
                      </c:pt>
                      <c:pt idx="350">
                        <c:v>-10.19</c:v>
                      </c:pt>
                      <c:pt idx="351">
                        <c:v>-9.19</c:v>
                      </c:pt>
                      <c:pt idx="352">
                        <c:v>-8.19</c:v>
                      </c:pt>
                      <c:pt idx="353">
                        <c:v>-7.19</c:v>
                      </c:pt>
                      <c:pt idx="354">
                        <c:v>-6.19</c:v>
                      </c:pt>
                      <c:pt idx="355">
                        <c:v>-5.19</c:v>
                      </c:pt>
                      <c:pt idx="356">
                        <c:v>-4.1900000000000004</c:v>
                      </c:pt>
                      <c:pt idx="357">
                        <c:v>-3.19</c:v>
                      </c:pt>
                      <c:pt idx="358">
                        <c:v>-2.19</c:v>
                      </c:pt>
                      <c:pt idx="359">
                        <c:v>-1.19</c:v>
                      </c:pt>
                      <c:pt idx="360">
                        <c:v>-0.19</c:v>
                      </c:pt>
                      <c:pt idx="361">
                        <c:v>0.81</c:v>
                      </c:pt>
                      <c:pt idx="362">
                        <c:v>1.81</c:v>
                      </c:pt>
                      <c:pt idx="363">
                        <c:v>2.81</c:v>
                      </c:pt>
                      <c:pt idx="364">
                        <c:v>3.81</c:v>
                      </c:pt>
                      <c:pt idx="365">
                        <c:v>4.8099999999999996</c:v>
                      </c:pt>
                      <c:pt idx="366">
                        <c:v>5.81</c:v>
                      </c:pt>
                      <c:pt idx="367">
                        <c:v>6.81</c:v>
                      </c:pt>
                      <c:pt idx="368">
                        <c:v>7.81</c:v>
                      </c:pt>
                      <c:pt idx="369">
                        <c:v>8.81</c:v>
                      </c:pt>
                      <c:pt idx="370">
                        <c:v>9.81</c:v>
                      </c:pt>
                      <c:pt idx="371">
                        <c:v>10.81</c:v>
                      </c:pt>
                      <c:pt idx="372">
                        <c:v>11.81</c:v>
                      </c:pt>
                      <c:pt idx="373">
                        <c:v>12.81</c:v>
                      </c:pt>
                      <c:pt idx="374">
                        <c:v>13.81</c:v>
                      </c:pt>
                      <c:pt idx="375">
                        <c:v>14.81</c:v>
                      </c:pt>
                      <c:pt idx="376">
                        <c:v>15.81</c:v>
                      </c:pt>
                      <c:pt idx="377">
                        <c:v>16.809999999999999</c:v>
                      </c:pt>
                      <c:pt idx="378">
                        <c:v>17.809999999999999</c:v>
                      </c:pt>
                      <c:pt idx="379">
                        <c:v>18.809999999999999</c:v>
                      </c:pt>
                      <c:pt idx="380">
                        <c:v>19.809999999999999</c:v>
                      </c:pt>
                      <c:pt idx="381">
                        <c:v>20.81</c:v>
                      </c:pt>
                      <c:pt idx="382">
                        <c:v>21.81</c:v>
                      </c:pt>
                      <c:pt idx="383">
                        <c:v>22.81</c:v>
                      </c:pt>
                      <c:pt idx="384">
                        <c:v>23.81</c:v>
                      </c:pt>
                      <c:pt idx="385">
                        <c:v>24.81</c:v>
                      </c:pt>
                      <c:pt idx="386">
                        <c:v>25.81</c:v>
                      </c:pt>
                      <c:pt idx="387">
                        <c:v>26.81</c:v>
                      </c:pt>
                      <c:pt idx="388">
                        <c:v>27.81</c:v>
                      </c:pt>
                      <c:pt idx="389">
                        <c:v>28.81</c:v>
                      </c:pt>
                      <c:pt idx="390">
                        <c:v>29.81</c:v>
                      </c:pt>
                      <c:pt idx="391">
                        <c:v>30.81</c:v>
                      </c:pt>
                      <c:pt idx="392">
                        <c:v>31.81</c:v>
                      </c:pt>
                      <c:pt idx="393">
                        <c:v>32.81</c:v>
                      </c:pt>
                      <c:pt idx="394">
                        <c:v>33.81</c:v>
                      </c:pt>
                      <c:pt idx="395">
                        <c:v>34.81</c:v>
                      </c:pt>
                      <c:pt idx="396">
                        <c:v>35.81</c:v>
                      </c:pt>
                      <c:pt idx="397">
                        <c:v>36.81</c:v>
                      </c:pt>
                      <c:pt idx="398">
                        <c:v>37.81</c:v>
                      </c:pt>
                      <c:pt idx="399">
                        <c:v>38.81</c:v>
                      </c:pt>
                      <c:pt idx="400">
                        <c:v>39.81</c:v>
                      </c:pt>
                      <c:pt idx="401">
                        <c:v>40.81</c:v>
                      </c:pt>
                      <c:pt idx="402">
                        <c:v>41.81</c:v>
                      </c:pt>
                      <c:pt idx="403">
                        <c:v>42.81</c:v>
                      </c:pt>
                      <c:pt idx="404">
                        <c:v>43.81</c:v>
                      </c:pt>
                      <c:pt idx="405">
                        <c:v>44.81</c:v>
                      </c:pt>
                      <c:pt idx="406">
                        <c:v>45.81</c:v>
                      </c:pt>
                      <c:pt idx="407">
                        <c:v>46.81</c:v>
                      </c:pt>
                      <c:pt idx="408">
                        <c:v>47.81</c:v>
                      </c:pt>
                      <c:pt idx="409">
                        <c:v>48.81</c:v>
                      </c:pt>
                      <c:pt idx="410">
                        <c:v>49.81</c:v>
                      </c:pt>
                      <c:pt idx="411">
                        <c:v>50.81</c:v>
                      </c:pt>
                      <c:pt idx="412">
                        <c:v>51.81</c:v>
                      </c:pt>
                      <c:pt idx="413">
                        <c:v>52.81</c:v>
                      </c:pt>
                      <c:pt idx="414">
                        <c:v>53.81</c:v>
                      </c:pt>
                      <c:pt idx="415">
                        <c:v>54.81</c:v>
                      </c:pt>
                      <c:pt idx="416">
                        <c:v>55.81</c:v>
                      </c:pt>
                      <c:pt idx="417">
                        <c:v>56.81</c:v>
                      </c:pt>
                      <c:pt idx="418">
                        <c:v>57.81</c:v>
                      </c:pt>
                      <c:pt idx="419">
                        <c:v>58.81</c:v>
                      </c:pt>
                      <c:pt idx="420">
                        <c:v>59.81</c:v>
                      </c:pt>
                      <c:pt idx="421">
                        <c:v>60.81</c:v>
                      </c:pt>
                      <c:pt idx="422">
                        <c:v>61.81</c:v>
                      </c:pt>
                      <c:pt idx="423">
                        <c:v>62.81</c:v>
                      </c:pt>
                      <c:pt idx="424">
                        <c:v>63.81</c:v>
                      </c:pt>
                      <c:pt idx="425">
                        <c:v>64.81</c:v>
                      </c:pt>
                      <c:pt idx="426">
                        <c:v>65.81</c:v>
                      </c:pt>
                      <c:pt idx="427">
                        <c:v>66.81</c:v>
                      </c:pt>
                      <c:pt idx="428">
                        <c:v>67.81</c:v>
                      </c:pt>
                      <c:pt idx="429">
                        <c:v>68.81</c:v>
                      </c:pt>
                      <c:pt idx="430">
                        <c:v>69.81</c:v>
                      </c:pt>
                      <c:pt idx="431">
                        <c:v>70.81</c:v>
                      </c:pt>
                      <c:pt idx="432">
                        <c:v>71.81</c:v>
                      </c:pt>
                      <c:pt idx="433">
                        <c:v>72.81</c:v>
                      </c:pt>
                      <c:pt idx="434">
                        <c:v>73.81</c:v>
                      </c:pt>
                      <c:pt idx="435">
                        <c:v>74.81</c:v>
                      </c:pt>
                      <c:pt idx="436">
                        <c:v>75.81</c:v>
                      </c:pt>
                      <c:pt idx="437">
                        <c:v>76.81</c:v>
                      </c:pt>
                      <c:pt idx="438">
                        <c:v>77.81</c:v>
                      </c:pt>
                      <c:pt idx="439">
                        <c:v>78.81</c:v>
                      </c:pt>
                      <c:pt idx="440">
                        <c:v>79.81</c:v>
                      </c:pt>
                      <c:pt idx="441">
                        <c:v>80.81</c:v>
                      </c:pt>
                      <c:pt idx="442">
                        <c:v>81.81</c:v>
                      </c:pt>
                      <c:pt idx="443">
                        <c:v>82.81</c:v>
                      </c:pt>
                      <c:pt idx="444">
                        <c:v>83.81</c:v>
                      </c:pt>
                      <c:pt idx="445">
                        <c:v>84.81</c:v>
                      </c:pt>
                      <c:pt idx="446">
                        <c:v>85.81</c:v>
                      </c:pt>
                      <c:pt idx="447">
                        <c:v>86.81</c:v>
                      </c:pt>
                      <c:pt idx="448">
                        <c:v>87.81</c:v>
                      </c:pt>
                      <c:pt idx="449">
                        <c:v>88.81</c:v>
                      </c:pt>
                      <c:pt idx="450">
                        <c:v>89.81</c:v>
                      </c:pt>
                      <c:pt idx="451">
                        <c:v>90.81</c:v>
                      </c:pt>
                      <c:pt idx="452">
                        <c:v>91.81</c:v>
                      </c:pt>
                      <c:pt idx="453">
                        <c:v>92.81</c:v>
                      </c:pt>
                      <c:pt idx="454">
                        <c:v>93.81</c:v>
                      </c:pt>
                      <c:pt idx="455">
                        <c:v>94.81</c:v>
                      </c:pt>
                      <c:pt idx="456">
                        <c:v>95.81</c:v>
                      </c:pt>
                      <c:pt idx="457">
                        <c:v>96.81</c:v>
                      </c:pt>
                      <c:pt idx="458">
                        <c:v>97.81</c:v>
                      </c:pt>
                      <c:pt idx="459">
                        <c:v>98.81</c:v>
                      </c:pt>
                      <c:pt idx="460">
                        <c:v>99.81</c:v>
                      </c:pt>
                      <c:pt idx="461">
                        <c:v>100.81</c:v>
                      </c:pt>
                      <c:pt idx="462">
                        <c:v>101.81</c:v>
                      </c:pt>
                      <c:pt idx="463">
                        <c:v>102.81</c:v>
                      </c:pt>
                      <c:pt idx="464">
                        <c:v>103.81</c:v>
                      </c:pt>
                      <c:pt idx="465">
                        <c:v>104.81</c:v>
                      </c:pt>
                      <c:pt idx="466">
                        <c:v>105.81</c:v>
                      </c:pt>
                      <c:pt idx="467">
                        <c:v>106.81</c:v>
                      </c:pt>
                      <c:pt idx="468">
                        <c:v>107.81</c:v>
                      </c:pt>
                      <c:pt idx="469">
                        <c:v>108.81</c:v>
                      </c:pt>
                      <c:pt idx="470">
                        <c:v>109.81</c:v>
                      </c:pt>
                      <c:pt idx="471">
                        <c:v>110.81</c:v>
                      </c:pt>
                      <c:pt idx="472">
                        <c:v>111.81</c:v>
                      </c:pt>
                      <c:pt idx="473">
                        <c:v>112.81</c:v>
                      </c:pt>
                      <c:pt idx="474">
                        <c:v>113.81</c:v>
                      </c:pt>
                      <c:pt idx="475">
                        <c:v>114.81</c:v>
                      </c:pt>
                      <c:pt idx="476">
                        <c:v>115.81</c:v>
                      </c:pt>
                      <c:pt idx="477">
                        <c:v>116.81</c:v>
                      </c:pt>
                      <c:pt idx="478">
                        <c:v>117.81</c:v>
                      </c:pt>
                      <c:pt idx="479">
                        <c:v>118.81</c:v>
                      </c:pt>
                      <c:pt idx="480">
                        <c:v>119.81</c:v>
                      </c:pt>
                      <c:pt idx="481">
                        <c:v>120.81</c:v>
                      </c:pt>
                      <c:pt idx="482">
                        <c:v>121.81</c:v>
                      </c:pt>
                      <c:pt idx="483">
                        <c:v>122.81</c:v>
                      </c:pt>
                      <c:pt idx="484">
                        <c:v>123.81</c:v>
                      </c:pt>
                      <c:pt idx="485">
                        <c:v>124.81</c:v>
                      </c:pt>
                      <c:pt idx="486">
                        <c:v>125.81</c:v>
                      </c:pt>
                      <c:pt idx="487">
                        <c:v>126.81</c:v>
                      </c:pt>
                      <c:pt idx="488">
                        <c:v>127.81</c:v>
                      </c:pt>
                      <c:pt idx="489">
                        <c:v>128.81</c:v>
                      </c:pt>
                      <c:pt idx="490">
                        <c:v>129.81</c:v>
                      </c:pt>
                      <c:pt idx="491">
                        <c:v>130.81</c:v>
                      </c:pt>
                      <c:pt idx="492">
                        <c:v>131.81</c:v>
                      </c:pt>
                      <c:pt idx="493">
                        <c:v>132.81</c:v>
                      </c:pt>
                      <c:pt idx="494">
                        <c:v>133.81</c:v>
                      </c:pt>
                      <c:pt idx="495">
                        <c:v>134.81</c:v>
                      </c:pt>
                      <c:pt idx="496">
                        <c:v>135.81</c:v>
                      </c:pt>
                      <c:pt idx="497">
                        <c:v>136.81</c:v>
                      </c:pt>
                      <c:pt idx="498">
                        <c:v>137.81</c:v>
                      </c:pt>
                      <c:pt idx="499">
                        <c:v>138.81</c:v>
                      </c:pt>
                      <c:pt idx="500">
                        <c:v>139.81</c:v>
                      </c:pt>
                      <c:pt idx="501">
                        <c:v>140.81</c:v>
                      </c:pt>
                      <c:pt idx="502">
                        <c:v>141.81</c:v>
                      </c:pt>
                      <c:pt idx="503">
                        <c:v>142.81</c:v>
                      </c:pt>
                      <c:pt idx="504">
                        <c:v>143.81</c:v>
                      </c:pt>
                      <c:pt idx="505">
                        <c:v>144.81</c:v>
                      </c:pt>
                      <c:pt idx="506">
                        <c:v>145.81</c:v>
                      </c:pt>
                      <c:pt idx="507">
                        <c:v>146.81</c:v>
                      </c:pt>
                      <c:pt idx="508">
                        <c:v>147.81</c:v>
                      </c:pt>
                      <c:pt idx="509">
                        <c:v>148.81</c:v>
                      </c:pt>
                      <c:pt idx="510">
                        <c:v>149.81</c:v>
                      </c:pt>
                      <c:pt idx="511">
                        <c:v>150.81</c:v>
                      </c:pt>
                      <c:pt idx="512">
                        <c:v>151.81</c:v>
                      </c:pt>
                      <c:pt idx="513">
                        <c:v>152.81</c:v>
                      </c:pt>
                      <c:pt idx="514">
                        <c:v>153.81</c:v>
                      </c:pt>
                      <c:pt idx="515">
                        <c:v>154.81</c:v>
                      </c:pt>
                      <c:pt idx="516">
                        <c:v>155.81</c:v>
                      </c:pt>
                      <c:pt idx="517">
                        <c:v>156.81</c:v>
                      </c:pt>
                      <c:pt idx="518">
                        <c:v>157.81</c:v>
                      </c:pt>
                      <c:pt idx="519">
                        <c:v>158.81</c:v>
                      </c:pt>
                      <c:pt idx="520">
                        <c:v>159.81</c:v>
                      </c:pt>
                      <c:pt idx="521">
                        <c:v>160.81</c:v>
                      </c:pt>
                      <c:pt idx="522">
                        <c:v>161.81</c:v>
                      </c:pt>
                      <c:pt idx="523">
                        <c:v>162.81</c:v>
                      </c:pt>
                      <c:pt idx="524">
                        <c:v>163.81</c:v>
                      </c:pt>
                      <c:pt idx="525">
                        <c:v>164.81</c:v>
                      </c:pt>
                      <c:pt idx="526">
                        <c:v>165.81</c:v>
                      </c:pt>
                      <c:pt idx="527">
                        <c:v>166.81</c:v>
                      </c:pt>
                      <c:pt idx="528">
                        <c:v>167.81</c:v>
                      </c:pt>
                      <c:pt idx="529">
                        <c:v>168.81</c:v>
                      </c:pt>
                      <c:pt idx="530">
                        <c:v>169.81</c:v>
                      </c:pt>
                      <c:pt idx="531">
                        <c:v>170.81</c:v>
                      </c:pt>
                      <c:pt idx="532">
                        <c:v>171.81</c:v>
                      </c:pt>
                      <c:pt idx="533">
                        <c:v>172.81</c:v>
                      </c:pt>
                      <c:pt idx="534">
                        <c:v>173.81</c:v>
                      </c:pt>
                      <c:pt idx="535">
                        <c:v>174.81</c:v>
                      </c:pt>
                      <c:pt idx="536">
                        <c:v>175.81</c:v>
                      </c:pt>
                      <c:pt idx="537">
                        <c:v>176.81</c:v>
                      </c:pt>
                      <c:pt idx="538">
                        <c:v>177.81</c:v>
                      </c:pt>
                      <c:pt idx="539">
                        <c:v>178.81</c:v>
                      </c:pt>
                      <c:pt idx="540">
                        <c:v>179.81</c:v>
                      </c:pt>
                      <c:pt idx="541">
                        <c:v>180.81</c:v>
                      </c:pt>
                      <c:pt idx="542">
                        <c:v>181.81</c:v>
                      </c:pt>
                      <c:pt idx="543">
                        <c:v>182.81</c:v>
                      </c:pt>
                      <c:pt idx="544">
                        <c:v>183.81</c:v>
                      </c:pt>
                      <c:pt idx="545">
                        <c:v>184.81</c:v>
                      </c:pt>
                      <c:pt idx="546">
                        <c:v>185.81</c:v>
                      </c:pt>
                      <c:pt idx="547">
                        <c:v>186.81</c:v>
                      </c:pt>
                      <c:pt idx="548">
                        <c:v>187.81</c:v>
                      </c:pt>
                      <c:pt idx="549">
                        <c:v>188.81</c:v>
                      </c:pt>
                      <c:pt idx="550">
                        <c:v>189.81</c:v>
                      </c:pt>
                      <c:pt idx="551">
                        <c:v>190.81</c:v>
                      </c:pt>
                      <c:pt idx="552">
                        <c:v>191.81</c:v>
                      </c:pt>
                      <c:pt idx="553">
                        <c:v>192.81</c:v>
                      </c:pt>
                      <c:pt idx="554">
                        <c:v>193.81</c:v>
                      </c:pt>
                      <c:pt idx="555">
                        <c:v>194.81</c:v>
                      </c:pt>
                      <c:pt idx="556">
                        <c:v>195.81</c:v>
                      </c:pt>
                      <c:pt idx="557">
                        <c:v>196.81</c:v>
                      </c:pt>
                      <c:pt idx="558">
                        <c:v>197.81</c:v>
                      </c:pt>
                      <c:pt idx="559">
                        <c:v>198.81</c:v>
                      </c:pt>
                      <c:pt idx="560">
                        <c:v>199.81</c:v>
                      </c:pt>
                      <c:pt idx="561">
                        <c:v>200.81</c:v>
                      </c:pt>
                      <c:pt idx="562">
                        <c:v>201.81</c:v>
                      </c:pt>
                      <c:pt idx="563">
                        <c:v>202.81</c:v>
                      </c:pt>
                      <c:pt idx="564">
                        <c:v>203.81</c:v>
                      </c:pt>
                      <c:pt idx="565">
                        <c:v>204.81</c:v>
                      </c:pt>
                      <c:pt idx="566">
                        <c:v>205.81</c:v>
                      </c:pt>
                      <c:pt idx="567">
                        <c:v>206.81</c:v>
                      </c:pt>
                      <c:pt idx="568">
                        <c:v>207.81</c:v>
                      </c:pt>
                      <c:pt idx="569">
                        <c:v>208.81</c:v>
                      </c:pt>
                      <c:pt idx="570">
                        <c:v>209.81</c:v>
                      </c:pt>
                      <c:pt idx="571">
                        <c:v>210.81</c:v>
                      </c:pt>
                      <c:pt idx="572">
                        <c:v>211.81</c:v>
                      </c:pt>
                      <c:pt idx="573">
                        <c:v>212.81</c:v>
                      </c:pt>
                      <c:pt idx="574">
                        <c:v>213.81</c:v>
                      </c:pt>
                      <c:pt idx="575">
                        <c:v>214.81</c:v>
                      </c:pt>
                      <c:pt idx="576">
                        <c:v>215.81</c:v>
                      </c:pt>
                      <c:pt idx="577">
                        <c:v>216.81</c:v>
                      </c:pt>
                      <c:pt idx="578">
                        <c:v>217.81</c:v>
                      </c:pt>
                      <c:pt idx="579">
                        <c:v>218.81</c:v>
                      </c:pt>
                      <c:pt idx="580">
                        <c:v>219.81</c:v>
                      </c:pt>
                      <c:pt idx="581">
                        <c:v>220.81</c:v>
                      </c:pt>
                      <c:pt idx="582">
                        <c:v>221.81</c:v>
                      </c:pt>
                      <c:pt idx="583">
                        <c:v>222.81</c:v>
                      </c:pt>
                      <c:pt idx="584">
                        <c:v>223.81</c:v>
                      </c:pt>
                      <c:pt idx="585">
                        <c:v>224.81</c:v>
                      </c:pt>
                      <c:pt idx="586">
                        <c:v>225.81</c:v>
                      </c:pt>
                      <c:pt idx="587">
                        <c:v>226.81</c:v>
                      </c:pt>
                      <c:pt idx="588">
                        <c:v>227.81</c:v>
                      </c:pt>
                      <c:pt idx="589">
                        <c:v>228.81</c:v>
                      </c:pt>
                      <c:pt idx="590">
                        <c:v>229.81</c:v>
                      </c:pt>
                      <c:pt idx="591">
                        <c:v>230.81</c:v>
                      </c:pt>
                      <c:pt idx="592">
                        <c:v>231.81</c:v>
                      </c:pt>
                      <c:pt idx="593">
                        <c:v>232.81</c:v>
                      </c:pt>
                      <c:pt idx="594">
                        <c:v>233.81</c:v>
                      </c:pt>
                      <c:pt idx="595">
                        <c:v>234.81</c:v>
                      </c:pt>
                      <c:pt idx="596">
                        <c:v>235.81</c:v>
                      </c:pt>
                      <c:pt idx="597">
                        <c:v>236.81</c:v>
                      </c:pt>
                      <c:pt idx="598">
                        <c:v>237.81</c:v>
                      </c:pt>
                      <c:pt idx="599">
                        <c:v>238.81</c:v>
                      </c:pt>
                      <c:pt idx="600">
                        <c:v>239.81</c:v>
                      </c:pt>
                      <c:pt idx="601">
                        <c:v>240.81</c:v>
                      </c:pt>
                      <c:pt idx="602">
                        <c:v>241.81</c:v>
                      </c:pt>
                      <c:pt idx="603">
                        <c:v>242.81</c:v>
                      </c:pt>
                      <c:pt idx="604">
                        <c:v>243.81</c:v>
                      </c:pt>
                      <c:pt idx="605">
                        <c:v>244.81</c:v>
                      </c:pt>
                      <c:pt idx="606">
                        <c:v>245.81</c:v>
                      </c:pt>
                      <c:pt idx="607">
                        <c:v>246.81</c:v>
                      </c:pt>
                      <c:pt idx="608">
                        <c:v>247.81</c:v>
                      </c:pt>
                      <c:pt idx="609">
                        <c:v>248.81</c:v>
                      </c:pt>
                      <c:pt idx="610">
                        <c:v>249.81</c:v>
                      </c:pt>
                      <c:pt idx="611">
                        <c:v>250.81</c:v>
                      </c:pt>
                      <c:pt idx="612">
                        <c:v>251.81</c:v>
                      </c:pt>
                      <c:pt idx="613">
                        <c:v>252.81</c:v>
                      </c:pt>
                      <c:pt idx="614">
                        <c:v>253.81</c:v>
                      </c:pt>
                      <c:pt idx="615">
                        <c:v>254.81</c:v>
                      </c:pt>
                      <c:pt idx="616">
                        <c:v>255.81</c:v>
                      </c:pt>
                      <c:pt idx="617">
                        <c:v>256.81</c:v>
                      </c:pt>
                      <c:pt idx="618">
                        <c:v>257.81</c:v>
                      </c:pt>
                      <c:pt idx="619">
                        <c:v>258.81</c:v>
                      </c:pt>
                      <c:pt idx="620">
                        <c:v>259.81</c:v>
                      </c:pt>
                      <c:pt idx="621">
                        <c:v>260.81</c:v>
                      </c:pt>
                      <c:pt idx="622">
                        <c:v>261.81</c:v>
                      </c:pt>
                      <c:pt idx="623">
                        <c:v>262.81</c:v>
                      </c:pt>
                      <c:pt idx="624">
                        <c:v>263.81</c:v>
                      </c:pt>
                      <c:pt idx="625">
                        <c:v>264.81</c:v>
                      </c:pt>
                      <c:pt idx="626">
                        <c:v>265.81</c:v>
                      </c:pt>
                      <c:pt idx="627">
                        <c:v>266.81</c:v>
                      </c:pt>
                      <c:pt idx="628">
                        <c:v>267.81</c:v>
                      </c:pt>
                      <c:pt idx="629">
                        <c:v>268.81</c:v>
                      </c:pt>
                      <c:pt idx="630">
                        <c:v>269.81</c:v>
                      </c:pt>
                      <c:pt idx="631">
                        <c:v>270.81</c:v>
                      </c:pt>
                      <c:pt idx="632">
                        <c:v>271.81</c:v>
                      </c:pt>
                      <c:pt idx="633">
                        <c:v>272.81</c:v>
                      </c:pt>
                      <c:pt idx="634">
                        <c:v>273.81</c:v>
                      </c:pt>
                      <c:pt idx="635">
                        <c:v>274.81</c:v>
                      </c:pt>
                      <c:pt idx="636">
                        <c:v>275.81</c:v>
                      </c:pt>
                      <c:pt idx="637">
                        <c:v>276.81</c:v>
                      </c:pt>
                      <c:pt idx="638">
                        <c:v>277.81</c:v>
                      </c:pt>
                      <c:pt idx="639">
                        <c:v>278.81</c:v>
                      </c:pt>
                      <c:pt idx="640">
                        <c:v>279.81</c:v>
                      </c:pt>
                      <c:pt idx="641">
                        <c:v>280.81</c:v>
                      </c:pt>
                      <c:pt idx="642">
                        <c:v>281.81</c:v>
                      </c:pt>
                      <c:pt idx="643">
                        <c:v>282.81</c:v>
                      </c:pt>
                      <c:pt idx="644">
                        <c:v>283.81</c:v>
                      </c:pt>
                      <c:pt idx="645">
                        <c:v>284.81</c:v>
                      </c:pt>
                      <c:pt idx="646">
                        <c:v>285.81</c:v>
                      </c:pt>
                      <c:pt idx="647">
                        <c:v>286.81</c:v>
                      </c:pt>
                      <c:pt idx="648">
                        <c:v>287.81</c:v>
                      </c:pt>
                      <c:pt idx="649">
                        <c:v>288.81</c:v>
                      </c:pt>
                      <c:pt idx="650">
                        <c:v>289.81</c:v>
                      </c:pt>
                      <c:pt idx="651">
                        <c:v>290.81</c:v>
                      </c:pt>
                      <c:pt idx="652">
                        <c:v>291.81</c:v>
                      </c:pt>
                      <c:pt idx="653">
                        <c:v>292.81</c:v>
                      </c:pt>
                      <c:pt idx="654">
                        <c:v>293.81</c:v>
                      </c:pt>
                      <c:pt idx="655">
                        <c:v>294.81</c:v>
                      </c:pt>
                      <c:pt idx="656">
                        <c:v>295.81</c:v>
                      </c:pt>
                      <c:pt idx="657">
                        <c:v>296.81</c:v>
                      </c:pt>
                      <c:pt idx="658">
                        <c:v>297.81</c:v>
                      </c:pt>
                      <c:pt idx="659">
                        <c:v>298.81</c:v>
                      </c:pt>
                      <c:pt idx="660">
                        <c:v>299.81</c:v>
                      </c:pt>
                      <c:pt idx="661">
                        <c:v>300.81</c:v>
                      </c:pt>
                      <c:pt idx="662">
                        <c:v>301.81</c:v>
                      </c:pt>
                      <c:pt idx="663">
                        <c:v>302.81</c:v>
                      </c:pt>
                      <c:pt idx="664">
                        <c:v>303.81</c:v>
                      </c:pt>
                      <c:pt idx="665">
                        <c:v>304.81</c:v>
                      </c:pt>
                      <c:pt idx="666">
                        <c:v>305.81</c:v>
                      </c:pt>
                      <c:pt idx="667">
                        <c:v>306.81</c:v>
                      </c:pt>
                      <c:pt idx="668">
                        <c:v>307.81</c:v>
                      </c:pt>
                      <c:pt idx="669">
                        <c:v>308.81</c:v>
                      </c:pt>
                      <c:pt idx="670">
                        <c:v>309.81</c:v>
                      </c:pt>
                      <c:pt idx="671">
                        <c:v>310.81</c:v>
                      </c:pt>
                      <c:pt idx="672">
                        <c:v>311.81</c:v>
                      </c:pt>
                      <c:pt idx="673">
                        <c:v>312.81</c:v>
                      </c:pt>
                      <c:pt idx="674">
                        <c:v>313.81</c:v>
                      </c:pt>
                      <c:pt idx="675">
                        <c:v>314.81</c:v>
                      </c:pt>
                      <c:pt idx="676">
                        <c:v>315.81</c:v>
                      </c:pt>
                      <c:pt idx="677">
                        <c:v>316.81</c:v>
                      </c:pt>
                      <c:pt idx="678">
                        <c:v>317.81</c:v>
                      </c:pt>
                      <c:pt idx="679">
                        <c:v>318.81</c:v>
                      </c:pt>
                      <c:pt idx="680">
                        <c:v>319.81</c:v>
                      </c:pt>
                      <c:pt idx="681">
                        <c:v>320.81</c:v>
                      </c:pt>
                      <c:pt idx="682">
                        <c:v>321.81</c:v>
                      </c:pt>
                      <c:pt idx="683">
                        <c:v>322.81</c:v>
                      </c:pt>
                      <c:pt idx="684">
                        <c:v>323.81</c:v>
                      </c:pt>
                      <c:pt idx="685">
                        <c:v>324.81</c:v>
                      </c:pt>
                      <c:pt idx="686">
                        <c:v>325.81</c:v>
                      </c:pt>
                      <c:pt idx="687">
                        <c:v>326.81</c:v>
                      </c:pt>
                      <c:pt idx="688">
                        <c:v>327.81</c:v>
                      </c:pt>
                      <c:pt idx="689">
                        <c:v>328.81</c:v>
                      </c:pt>
                      <c:pt idx="690">
                        <c:v>329.81</c:v>
                      </c:pt>
                      <c:pt idx="691">
                        <c:v>330.81</c:v>
                      </c:pt>
                      <c:pt idx="692">
                        <c:v>331.81</c:v>
                      </c:pt>
                      <c:pt idx="693">
                        <c:v>332.81</c:v>
                      </c:pt>
                      <c:pt idx="694">
                        <c:v>333.81</c:v>
                      </c:pt>
                      <c:pt idx="695">
                        <c:v>334.81</c:v>
                      </c:pt>
                      <c:pt idx="696">
                        <c:v>335.81</c:v>
                      </c:pt>
                      <c:pt idx="697">
                        <c:v>336.81</c:v>
                      </c:pt>
                      <c:pt idx="698">
                        <c:v>337.81</c:v>
                      </c:pt>
                      <c:pt idx="699">
                        <c:v>338.81</c:v>
                      </c:pt>
                      <c:pt idx="700">
                        <c:v>339.81</c:v>
                      </c:pt>
                      <c:pt idx="701">
                        <c:v>340.81</c:v>
                      </c:pt>
                      <c:pt idx="702">
                        <c:v>341.81</c:v>
                      </c:pt>
                      <c:pt idx="703">
                        <c:v>342.81</c:v>
                      </c:pt>
                      <c:pt idx="704">
                        <c:v>343.81</c:v>
                      </c:pt>
                      <c:pt idx="705">
                        <c:v>344.81</c:v>
                      </c:pt>
                      <c:pt idx="706">
                        <c:v>345.81</c:v>
                      </c:pt>
                      <c:pt idx="707">
                        <c:v>346.81</c:v>
                      </c:pt>
                      <c:pt idx="708">
                        <c:v>347.81</c:v>
                      </c:pt>
                      <c:pt idx="709">
                        <c:v>348.81</c:v>
                      </c:pt>
                      <c:pt idx="710">
                        <c:v>349.81</c:v>
                      </c:pt>
                      <c:pt idx="711">
                        <c:v>350.81</c:v>
                      </c:pt>
                      <c:pt idx="712">
                        <c:v>351.81</c:v>
                      </c:pt>
                      <c:pt idx="713">
                        <c:v>352.81</c:v>
                      </c:pt>
                      <c:pt idx="714">
                        <c:v>353.81</c:v>
                      </c:pt>
                      <c:pt idx="715">
                        <c:v>354.81</c:v>
                      </c:pt>
                      <c:pt idx="716">
                        <c:v>355.81</c:v>
                      </c:pt>
                      <c:pt idx="717">
                        <c:v>356.81</c:v>
                      </c:pt>
                      <c:pt idx="718">
                        <c:v>357.81</c:v>
                      </c:pt>
                      <c:pt idx="719">
                        <c:v>358.81</c:v>
                      </c:pt>
                    </c:numCache>
                  </c:numRef>
                </c:xVal>
                <c:yVal>
                  <c:numRef>
                    <c:extLst>
                      <c:ext uri="{02D57815-91ED-43cb-92C2-25804820EDAC}">
                        <c15:formulaRef>
                          <c15:sqref>'Data Task 1'!$K$12:$K$731</c15:sqref>
                        </c15:formulaRef>
                      </c:ext>
                    </c:extLst>
                    <c:numCache>
                      <c:formatCode>0.00</c:formatCode>
                      <c:ptCount val="720"/>
                      <c:pt idx="0">
                        <c:v>0.74180599999999997</c:v>
                      </c:pt>
                      <c:pt idx="1">
                        <c:v>0.75359399999999999</c:v>
                      </c:pt>
                      <c:pt idx="2">
                        <c:v>0.75820900000000002</c:v>
                      </c:pt>
                      <c:pt idx="3">
                        <c:v>0.75241500000000006</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0.74371199999999993</c:v>
                      </c:pt>
                      <c:pt idx="16">
                        <c:v>0.76495500000000005</c:v>
                      </c:pt>
                      <c:pt idx="17">
                        <c:v>0.73952400000000007</c:v>
                      </c:pt>
                      <c:pt idx="18">
                        <c:v>0.72843900000000006</c:v>
                      </c:pt>
                      <c:pt idx="19">
                        <c:v>0.72944199999999992</c:v>
                      </c:pt>
                      <c:pt idx="20">
                        <c:v>0.72748600000000008</c:v>
                      </c:pt>
                      <c:pt idx="21">
                        <c:v>0.72387400000000002</c:v>
                      </c:pt>
                      <c:pt idx="22">
                        <c:v>0.74825199999999992</c:v>
                      </c:pt>
                      <c:pt idx="23">
                        <c:v>0.74855300000000002</c:v>
                      </c:pt>
                      <c:pt idx="24">
                        <c:v>0.72896499999999997</c:v>
                      </c:pt>
                      <c:pt idx="25">
                        <c:v>0.69982199999999994</c:v>
                      </c:pt>
                      <c:pt idx="26">
                        <c:v>0.70538999999999996</c:v>
                      </c:pt>
                      <c:pt idx="27">
                        <c:v>0.74331100000000006</c:v>
                      </c:pt>
                      <c:pt idx="28">
                        <c:v>0.71614899999999992</c:v>
                      </c:pt>
                      <c:pt idx="29">
                        <c:v>0.67607200000000001</c:v>
                      </c:pt>
                      <c:pt idx="30">
                        <c:v>0.69460600000000006</c:v>
                      </c:pt>
                      <c:pt idx="31">
                        <c:v>0.71732799999999997</c:v>
                      </c:pt>
                      <c:pt idx="32">
                        <c:v>0.68487500000000001</c:v>
                      </c:pt>
                      <c:pt idx="33">
                        <c:v>0.70215499999999997</c:v>
                      </c:pt>
                      <c:pt idx="34">
                        <c:v>0.69741500000000001</c:v>
                      </c:pt>
                      <c:pt idx="35">
                        <c:v>0.69134499999999999</c:v>
                      </c:pt>
                      <c:pt idx="36">
                        <c:v>0.67386499999999994</c:v>
                      </c:pt>
                      <c:pt idx="37">
                        <c:v>0.66834700000000002</c:v>
                      </c:pt>
                      <c:pt idx="38">
                        <c:v>0.65666000000000002</c:v>
                      </c:pt>
                      <c:pt idx="39">
                        <c:v>0.64998899999999993</c:v>
                      </c:pt>
                      <c:pt idx="40">
                        <c:v>0.64712900000000007</c:v>
                      </c:pt>
                      <c:pt idx="41">
                        <c:v>0.67491800000000002</c:v>
                      </c:pt>
                      <c:pt idx="42">
                        <c:v>0.64677800000000008</c:v>
                      </c:pt>
                      <c:pt idx="43">
                        <c:v>0.63870300000000002</c:v>
                      </c:pt>
                      <c:pt idx="44">
                        <c:v>0.63471499999999992</c:v>
                      </c:pt>
                      <c:pt idx="45">
                        <c:v>0.64221400000000006</c:v>
                      </c:pt>
                      <c:pt idx="46">
                        <c:v>0.62556100000000003</c:v>
                      </c:pt>
                      <c:pt idx="47">
                        <c:v>0.64023300000000005</c:v>
                      </c:pt>
                      <c:pt idx="48">
                        <c:v>0.64469700000000008</c:v>
                      </c:pt>
                      <c:pt idx="49">
                        <c:v>0.64136100000000007</c:v>
                      </c:pt>
                      <c:pt idx="50">
                        <c:v>0.64258999999999999</c:v>
                      </c:pt>
                      <c:pt idx="51">
                        <c:v>0.63509100000000007</c:v>
                      </c:pt>
                      <c:pt idx="52">
                        <c:v>0.63830100000000001</c:v>
                      </c:pt>
                      <c:pt idx="53">
                        <c:v>0.62320299999999995</c:v>
                      </c:pt>
                      <c:pt idx="54">
                        <c:v>0.60376600000000002</c:v>
                      </c:pt>
                      <c:pt idx="55">
                        <c:v>0.61455100000000007</c:v>
                      </c:pt>
                      <c:pt idx="56">
                        <c:v>0.61580499999999994</c:v>
                      </c:pt>
                      <c:pt idx="57">
                        <c:v>0.60559699999999994</c:v>
                      </c:pt>
                      <c:pt idx="58">
                        <c:v>0.60654999999999992</c:v>
                      </c:pt>
                      <c:pt idx="59">
                        <c:v>0.61455100000000007</c:v>
                      </c:pt>
                      <c:pt idx="60">
                        <c:v>0.614676</c:v>
                      </c:pt>
                      <c:pt idx="61">
                        <c:v>0.62194899999999997</c:v>
                      </c:pt>
                      <c:pt idx="62">
                        <c:v>0.62566100000000002</c:v>
                      </c:pt>
                      <c:pt idx="63">
                        <c:v>0.61610600000000004</c:v>
                      </c:pt>
                      <c:pt idx="64">
                        <c:v>0.61675799999999992</c:v>
                      </c:pt>
                      <c:pt idx="65">
                        <c:v>0.60998599999999992</c:v>
                      </c:pt>
                      <c:pt idx="66">
                        <c:v>0.61663200000000007</c:v>
                      </c:pt>
                      <c:pt idx="67">
                        <c:v>0.63158000000000003</c:v>
                      </c:pt>
                      <c:pt idx="68">
                        <c:v>0.60140900000000008</c:v>
                      </c:pt>
                      <c:pt idx="69">
                        <c:v>0.59559000000000006</c:v>
                      </c:pt>
                      <c:pt idx="70">
                        <c:v>0.61216800000000005</c:v>
                      </c:pt>
                      <c:pt idx="71">
                        <c:v>0.61552899999999999</c:v>
                      </c:pt>
                      <c:pt idx="72">
                        <c:v>0.60386699999999993</c:v>
                      </c:pt>
                      <c:pt idx="73">
                        <c:v>0.58197199999999993</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0.56140600000000007</c:v>
                      </c:pt>
                      <c:pt idx="83">
                        <c:v>0.62781799999999999</c:v>
                      </c:pt>
                      <c:pt idx="84">
                        <c:v>0.59940199999999999</c:v>
                      </c:pt>
                      <c:pt idx="85">
                        <c:v>0.75464700000000007</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0.52300900000000006</c:v>
                      </c:pt>
                      <c:pt idx="95">
                        <c:v>0.51204899999999998</c:v>
                      </c:pt>
                      <c:pt idx="96">
                        <c:v>0.63968099999999994</c:v>
                      </c:pt>
                      <c:pt idx="97">
                        <c:v>0.55024600000000001</c:v>
                      </c:pt>
                      <c:pt idx="98">
                        <c:v>0.58703799999999995</c:v>
                      </c:pt>
                      <c:pt idx="99">
                        <c:v>0.59486299999999992</c:v>
                      </c:pt>
                      <c:pt idx="100">
                        <c:v>0.57191499999999995</c:v>
                      </c:pt>
                      <c:pt idx="101">
                        <c:v>0.584229</c:v>
                      </c:pt>
                      <c:pt idx="102">
                        <c:v>0.64507300000000001</c:v>
                      </c:pt>
                      <c:pt idx="103">
                        <c:v>0.53898500000000005</c:v>
                      </c:pt>
                      <c:pt idx="104">
                        <c:v>0.53590000000000004</c:v>
                      </c:pt>
                      <c:pt idx="105">
                        <c:v>0.63193100000000002</c:v>
                      </c:pt>
                      <c:pt idx="106">
                        <c:v>0.58784100000000006</c:v>
                      </c:pt>
                      <c:pt idx="107">
                        <c:v>0.60619899999999993</c:v>
                      </c:pt>
                      <c:pt idx="108">
                        <c:v>0.61595500000000003</c:v>
                      </c:pt>
                      <c:pt idx="109">
                        <c:v>0.58874300000000002</c:v>
                      </c:pt>
                      <c:pt idx="110">
                        <c:v>0.60692600000000008</c:v>
                      </c:pt>
                      <c:pt idx="111">
                        <c:v>0.59007300000000007</c:v>
                      </c:pt>
                      <c:pt idx="112">
                        <c:v>0.58911999999999998</c:v>
                      </c:pt>
                      <c:pt idx="113">
                        <c:v>0.602688</c:v>
                      </c:pt>
                      <c:pt idx="114">
                        <c:v>0.66824700000000004</c:v>
                      </c:pt>
                      <c:pt idx="115">
                        <c:v>0.64427000000000001</c:v>
                      </c:pt>
                      <c:pt idx="116">
                        <c:v>0.65746199999999999</c:v>
                      </c:pt>
                      <c:pt idx="117">
                        <c:v>0.62465799999999994</c:v>
                      </c:pt>
                      <c:pt idx="118">
                        <c:v>0.65808899999999992</c:v>
                      </c:pt>
                      <c:pt idx="119">
                        <c:v>0.68743299999999996</c:v>
                      </c:pt>
                      <c:pt idx="120">
                        <c:v>0.65956900000000007</c:v>
                      </c:pt>
                      <c:pt idx="121">
                        <c:v>0.64712900000000007</c:v>
                      </c:pt>
                      <c:pt idx="122">
                        <c:v>0.67913099999999993</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0.72944199999999992</c:v>
                      </c:pt>
                      <c:pt idx="136">
                        <c:v>0.73267700000000002</c:v>
                      </c:pt>
                      <c:pt idx="137">
                        <c:v>0.72527900000000001</c:v>
                      </c:pt>
                      <c:pt idx="138">
                        <c:v>0.73523500000000008</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0.77137600000000006</c:v>
                      </c:pt>
                      <c:pt idx="147">
                        <c:v>0.79294399999999998</c:v>
                      </c:pt>
                      <c:pt idx="148">
                        <c:v>0.78772799999999998</c:v>
                      </c:pt>
                      <c:pt idx="149">
                        <c:v>0.82499600000000006</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1.1266829999999999</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1.2645979999999999</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1.3365770000000001</c:v>
                      </c:pt>
                      <c:pt idx="227">
                        <c:v>1.3302069999999999</c:v>
                      </c:pt>
                      <c:pt idx="228">
                        <c:v>1.325291</c:v>
                      </c:pt>
                      <c:pt idx="229">
                        <c:v>1.322457</c:v>
                      </c:pt>
                      <c:pt idx="230">
                        <c:v>1.3648670000000001</c:v>
                      </c:pt>
                      <c:pt idx="231">
                        <c:v>1.3929819999999999</c:v>
                      </c:pt>
                      <c:pt idx="232">
                        <c:v>1.3985750000000001</c:v>
                      </c:pt>
                      <c:pt idx="233">
                        <c:v>1.400155</c:v>
                      </c:pt>
                      <c:pt idx="234">
                        <c:v>1.415278</c:v>
                      </c:pt>
                      <c:pt idx="235">
                        <c:v>1.4403329999999999</c:v>
                      </c:pt>
                      <c:pt idx="236">
                        <c:v>1.4541269999999999</c:v>
                      </c:pt>
                      <c:pt idx="237">
                        <c:v>1.452296</c:v>
                      </c:pt>
                      <c:pt idx="238">
                        <c:v>1.4743660000000001</c:v>
                      </c:pt>
                      <c:pt idx="239">
                        <c:v>1.4797579999999999</c:v>
                      </c:pt>
                      <c:pt idx="240">
                        <c:v>1.4778020000000001</c:v>
                      </c:pt>
                      <c:pt idx="241">
                        <c:v>1.4893640000000001</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1.6551930000000001</c:v>
                      </c:pt>
                      <c:pt idx="252">
                        <c:v>1.7574939999999999</c:v>
                      </c:pt>
                      <c:pt idx="253">
                        <c:v>1.77199</c:v>
                      </c:pt>
                      <c:pt idx="254">
                        <c:v>1.8110900000000001</c:v>
                      </c:pt>
                      <c:pt idx="255">
                        <c:v>1.6708430000000001</c:v>
                      </c:pt>
                      <c:pt idx="256">
                        <c:v>1.8482829999999999</c:v>
                      </c:pt>
                      <c:pt idx="257">
                        <c:v>1.7513239999999999</c:v>
                      </c:pt>
                      <c:pt idx="258">
                        <c:v>1.7706110000000002</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2.3520890000000003</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64.97758300000001</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16.804054999999998</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8.1378060000000012</c:v>
                      </c:pt>
                      <c:pt idx="464">
                        <c:v>8.0171710000000012</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4.8633190000000006</c:v>
                      </c:pt>
                      <c:pt idx="506">
                        <c:v>4.8240940000000005</c:v>
                      </c:pt>
                      <c:pt idx="507">
                        <c:v>4.7858219999999996</c:v>
                      </c:pt>
                      <c:pt idx="508">
                        <c:v>4.7312979999999998</c:v>
                      </c:pt>
                      <c:pt idx="509">
                        <c:v>4.6493370000000001</c:v>
                      </c:pt>
                      <c:pt idx="510">
                        <c:v>4.536753</c:v>
                      </c:pt>
                      <c:pt idx="511">
                        <c:v>4.4980039999999999</c:v>
                      </c:pt>
                      <c:pt idx="512">
                        <c:v>4.4253730000000004</c:v>
                      </c:pt>
                      <c:pt idx="513">
                        <c:v>4.3641019999999999</c:v>
                      </c:pt>
                      <c:pt idx="514">
                        <c:v>4.3075969999999995</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2.9484399999999997</c:v>
                      </c:pt>
                      <c:pt idx="536">
                        <c:v>2.8930129999999998</c:v>
                      </c:pt>
                      <c:pt idx="537">
                        <c:v>2.8207580000000001</c:v>
                      </c:pt>
                      <c:pt idx="538">
                        <c:v>2.7810060000000001</c:v>
                      </c:pt>
                      <c:pt idx="539">
                        <c:v>2.7276609999999999</c:v>
                      </c:pt>
                      <c:pt idx="540">
                        <c:v>2.6688239999999999</c:v>
                      </c:pt>
                      <c:pt idx="541">
                        <c:v>2.6181619999999999</c:v>
                      </c:pt>
                      <c:pt idx="542">
                        <c:v>2.5437250000000002</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2.1281749999999997</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1.6054840000000001</c:v>
                      </c:pt>
                      <c:pt idx="569">
                        <c:v>1.5936970000000001</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0.84779399999999994</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0.83227000000000007</c:v>
                      </c:pt>
                      <c:pt idx="648">
                        <c:v>0.81270700000000007</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0.77421000000000006</c:v>
                      </c:pt>
                      <c:pt idx="657">
                        <c:v>0.76169500000000001</c:v>
                      </c:pt>
                      <c:pt idx="658">
                        <c:v>0.76625900000000002</c:v>
                      </c:pt>
                      <c:pt idx="659">
                        <c:v>0.77215299999999998</c:v>
                      </c:pt>
                      <c:pt idx="660">
                        <c:v>0.76081699999999997</c:v>
                      </c:pt>
                      <c:pt idx="661">
                        <c:v>0.75499800000000006</c:v>
                      </c:pt>
                      <c:pt idx="662">
                        <c:v>0.75773199999999996</c:v>
                      </c:pt>
                      <c:pt idx="663">
                        <c:v>0.76177000000000006</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0.86231499999999994</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0.92172999999999994</c:v>
                      </c:pt>
                      <c:pt idx="687">
                        <c:v>0.92616900000000002</c:v>
                      </c:pt>
                      <c:pt idx="688">
                        <c:v>0.97642899999999999</c:v>
                      </c:pt>
                      <c:pt idx="689">
                        <c:v>0.93090899999999999</c:v>
                      </c:pt>
                      <c:pt idx="690">
                        <c:v>0.91152199999999994</c:v>
                      </c:pt>
                      <c:pt idx="691">
                        <c:v>0.90216699999999994</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0.78113199999999994</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1"/>
                <c:extLst>
                  <c:ext xmlns:c16="http://schemas.microsoft.com/office/drawing/2014/chart" uri="{C3380CC4-5D6E-409C-BE32-E72D297353CC}">
                    <c16:uniqueId val="{00000000-39B9-4F42-86D7-E70FD486C125}"/>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'Data Task 1'!$AK$10:$AX$10</c15:sqref>
                        </c15:formulaRef>
                      </c:ext>
                    </c:extLst>
                    <c:strCache>
                      <c:ptCount val="1"/>
                      <c:pt idx="0">
                        <c:v>14400</c:v>
                      </c:pt>
                    </c:strCache>
                  </c:strRef>
                </c:tx>
                <c:spPr>
                  <a:ln w="9525" cap="rnd">
                    <a:solidFill>
                      <a:schemeClr val="accent3"/>
                    </a:solidFill>
                    <a:round/>
                  </a:ln>
                  <a:effectLst>
                    <a:outerShdw blurRad="40000" dist="23000" dir="5400000" rotWithShape="0">
                      <a:srgbClr val="000000">
                        <a:alpha val="35000"/>
                      </a:srgbClr>
                    </a:outerShdw>
                  </a:effectLst>
                </c:spPr>
                <c:marker>
                  <c:symbol val="none"/>
                </c:marker>
                <c:xVal>
                  <c:numRef>
                    <c:extLst xmlns:c15="http://schemas.microsoft.com/office/drawing/2012/chart">
                      <c:ext xmlns:c15="http://schemas.microsoft.com/office/drawing/2012/chart" uri="{02D57815-91ED-43cb-92C2-25804820EDAC}">
                        <c15:formulaRef>
                          <c15:sqref>'Data Task 1'!$B$12:$B$731</c15:sqref>
                        </c15:formulaRef>
                      </c:ext>
                    </c:extLst>
                    <c:numCache>
                      <c:formatCode>General</c:formatCode>
                      <c:ptCount val="720"/>
                      <c:pt idx="0">
                        <c:v>-360.19</c:v>
                      </c:pt>
                      <c:pt idx="1">
                        <c:v>-359.19</c:v>
                      </c:pt>
                      <c:pt idx="2">
                        <c:v>-358.19</c:v>
                      </c:pt>
                      <c:pt idx="3">
                        <c:v>-357.19</c:v>
                      </c:pt>
                      <c:pt idx="4">
                        <c:v>-356.19</c:v>
                      </c:pt>
                      <c:pt idx="5">
                        <c:v>-355.19</c:v>
                      </c:pt>
                      <c:pt idx="6">
                        <c:v>-354.19</c:v>
                      </c:pt>
                      <c:pt idx="7">
                        <c:v>-353.19</c:v>
                      </c:pt>
                      <c:pt idx="8">
                        <c:v>-352.19</c:v>
                      </c:pt>
                      <c:pt idx="9">
                        <c:v>-351.19</c:v>
                      </c:pt>
                      <c:pt idx="10">
                        <c:v>-350.19</c:v>
                      </c:pt>
                      <c:pt idx="11">
                        <c:v>-349.19</c:v>
                      </c:pt>
                      <c:pt idx="12">
                        <c:v>-348.19</c:v>
                      </c:pt>
                      <c:pt idx="13">
                        <c:v>-347.19</c:v>
                      </c:pt>
                      <c:pt idx="14">
                        <c:v>-346.19</c:v>
                      </c:pt>
                      <c:pt idx="15">
                        <c:v>-345.19</c:v>
                      </c:pt>
                      <c:pt idx="16">
                        <c:v>-344.19</c:v>
                      </c:pt>
                      <c:pt idx="17">
                        <c:v>-343.19</c:v>
                      </c:pt>
                      <c:pt idx="18">
                        <c:v>-342.19</c:v>
                      </c:pt>
                      <c:pt idx="19">
                        <c:v>-341.19</c:v>
                      </c:pt>
                      <c:pt idx="20">
                        <c:v>-340.19</c:v>
                      </c:pt>
                      <c:pt idx="21">
                        <c:v>-339.19</c:v>
                      </c:pt>
                      <c:pt idx="22">
                        <c:v>-338.19</c:v>
                      </c:pt>
                      <c:pt idx="23">
                        <c:v>-337.19</c:v>
                      </c:pt>
                      <c:pt idx="24">
                        <c:v>-336.19</c:v>
                      </c:pt>
                      <c:pt idx="25">
                        <c:v>-335.19</c:v>
                      </c:pt>
                      <c:pt idx="26">
                        <c:v>-334.19</c:v>
                      </c:pt>
                      <c:pt idx="27">
                        <c:v>-333.19</c:v>
                      </c:pt>
                      <c:pt idx="28">
                        <c:v>-332.19</c:v>
                      </c:pt>
                      <c:pt idx="29">
                        <c:v>-331.19</c:v>
                      </c:pt>
                      <c:pt idx="30">
                        <c:v>-330.19</c:v>
                      </c:pt>
                      <c:pt idx="31">
                        <c:v>-329.19</c:v>
                      </c:pt>
                      <c:pt idx="32">
                        <c:v>-328.19</c:v>
                      </c:pt>
                      <c:pt idx="33">
                        <c:v>-327.19</c:v>
                      </c:pt>
                      <c:pt idx="34">
                        <c:v>-326.19</c:v>
                      </c:pt>
                      <c:pt idx="35">
                        <c:v>-325.19</c:v>
                      </c:pt>
                      <c:pt idx="36">
                        <c:v>-324.19</c:v>
                      </c:pt>
                      <c:pt idx="37">
                        <c:v>-323.19</c:v>
                      </c:pt>
                      <c:pt idx="38">
                        <c:v>-322.19</c:v>
                      </c:pt>
                      <c:pt idx="39">
                        <c:v>-321.19</c:v>
                      </c:pt>
                      <c:pt idx="40">
                        <c:v>-320.19</c:v>
                      </c:pt>
                      <c:pt idx="41">
                        <c:v>-319.19</c:v>
                      </c:pt>
                      <c:pt idx="42">
                        <c:v>-318.19</c:v>
                      </c:pt>
                      <c:pt idx="43">
                        <c:v>-317.19</c:v>
                      </c:pt>
                      <c:pt idx="44">
                        <c:v>-316.19</c:v>
                      </c:pt>
                      <c:pt idx="45">
                        <c:v>-315.19</c:v>
                      </c:pt>
                      <c:pt idx="46">
                        <c:v>-314.19</c:v>
                      </c:pt>
                      <c:pt idx="47">
                        <c:v>-313.19</c:v>
                      </c:pt>
                      <c:pt idx="48">
                        <c:v>-312.19</c:v>
                      </c:pt>
                      <c:pt idx="49">
                        <c:v>-311.19</c:v>
                      </c:pt>
                      <c:pt idx="50">
                        <c:v>-310.19</c:v>
                      </c:pt>
                      <c:pt idx="51">
                        <c:v>-309.19</c:v>
                      </c:pt>
                      <c:pt idx="52">
                        <c:v>-308.19</c:v>
                      </c:pt>
                      <c:pt idx="53">
                        <c:v>-307.19</c:v>
                      </c:pt>
                      <c:pt idx="54">
                        <c:v>-306.19</c:v>
                      </c:pt>
                      <c:pt idx="55">
                        <c:v>-305.19</c:v>
                      </c:pt>
                      <c:pt idx="56">
                        <c:v>-304.19</c:v>
                      </c:pt>
                      <c:pt idx="57">
                        <c:v>-303.19</c:v>
                      </c:pt>
                      <c:pt idx="58">
                        <c:v>-302.19</c:v>
                      </c:pt>
                      <c:pt idx="59">
                        <c:v>-301.19</c:v>
                      </c:pt>
                      <c:pt idx="60">
                        <c:v>-300.19</c:v>
                      </c:pt>
                      <c:pt idx="61">
                        <c:v>-299.19</c:v>
                      </c:pt>
                      <c:pt idx="62">
                        <c:v>-298.19</c:v>
                      </c:pt>
                      <c:pt idx="63">
                        <c:v>-297.19</c:v>
                      </c:pt>
                      <c:pt idx="64">
                        <c:v>-296.19</c:v>
                      </c:pt>
                      <c:pt idx="65">
                        <c:v>-295.19</c:v>
                      </c:pt>
                      <c:pt idx="66">
                        <c:v>-294.19</c:v>
                      </c:pt>
                      <c:pt idx="67">
                        <c:v>-293.19</c:v>
                      </c:pt>
                      <c:pt idx="68">
                        <c:v>-292.19</c:v>
                      </c:pt>
                      <c:pt idx="69">
                        <c:v>-291.19</c:v>
                      </c:pt>
                      <c:pt idx="70">
                        <c:v>-290.19</c:v>
                      </c:pt>
                      <c:pt idx="71">
                        <c:v>-289.19</c:v>
                      </c:pt>
                      <c:pt idx="72">
                        <c:v>-288.19</c:v>
                      </c:pt>
                      <c:pt idx="73">
                        <c:v>-287.19</c:v>
                      </c:pt>
                      <c:pt idx="74">
                        <c:v>-286.19</c:v>
                      </c:pt>
                      <c:pt idx="75">
                        <c:v>-285.19</c:v>
                      </c:pt>
                      <c:pt idx="76">
                        <c:v>-284.19</c:v>
                      </c:pt>
                      <c:pt idx="77">
                        <c:v>-283.19</c:v>
                      </c:pt>
                      <c:pt idx="78">
                        <c:v>-282.19</c:v>
                      </c:pt>
                      <c:pt idx="79">
                        <c:v>-281.19</c:v>
                      </c:pt>
                      <c:pt idx="80">
                        <c:v>-280.19</c:v>
                      </c:pt>
                      <c:pt idx="81">
                        <c:v>-279.19</c:v>
                      </c:pt>
                      <c:pt idx="82">
                        <c:v>-278.19</c:v>
                      </c:pt>
                      <c:pt idx="83">
                        <c:v>-277.19</c:v>
                      </c:pt>
                      <c:pt idx="84">
                        <c:v>-276.19</c:v>
                      </c:pt>
                      <c:pt idx="85">
                        <c:v>-275.19</c:v>
                      </c:pt>
                      <c:pt idx="86">
                        <c:v>-274.19</c:v>
                      </c:pt>
                      <c:pt idx="87">
                        <c:v>-273.19</c:v>
                      </c:pt>
                      <c:pt idx="88">
                        <c:v>-272.19</c:v>
                      </c:pt>
                      <c:pt idx="89">
                        <c:v>-271.19</c:v>
                      </c:pt>
                      <c:pt idx="90">
                        <c:v>-270.19</c:v>
                      </c:pt>
                      <c:pt idx="91">
                        <c:v>-269.19</c:v>
                      </c:pt>
                      <c:pt idx="92">
                        <c:v>-268.19</c:v>
                      </c:pt>
                      <c:pt idx="93">
                        <c:v>-267.19</c:v>
                      </c:pt>
                      <c:pt idx="94">
                        <c:v>-266.19</c:v>
                      </c:pt>
                      <c:pt idx="95">
                        <c:v>-265.19</c:v>
                      </c:pt>
                      <c:pt idx="96">
                        <c:v>-264.19</c:v>
                      </c:pt>
                      <c:pt idx="97">
                        <c:v>-263.19</c:v>
                      </c:pt>
                      <c:pt idx="98">
                        <c:v>-262.19</c:v>
                      </c:pt>
                      <c:pt idx="99">
                        <c:v>-261.19</c:v>
                      </c:pt>
                      <c:pt idx="100">
                        <c:v>-260.19</c:v>
                      </c:pt>
                      <c:pt idx="101">
                        <c:v>-259.19</c:v>
                      </c:pt>
                      <c:pt idx="102">
                        <c:v>-258.19</c:v>
                      </c:pt>
                      <c:pt idx="103">
                        <c:v>-257.19</c:v>
                      </c:pt>
                      <c:pt idx="104">
                        <c:v>-256.19</c:v>
                      </c:pt>
                      <c:pt idx="105">
                        <c:v>-255.19</c:v>
                      </c:pt>
                      <c:pt idx="106">
                        <c:v>-254.19</c:v>
                      </c:pt>
                      <c:pt idx="107">
                        <c:v>-253.19</c:v>
                      </c:pt>
                      <c:pt idx="108">
                        <c:v>-252.19</c:v>
                      </c:pt>
                      <c:pt idx="109">
                        <c:v>-251.19</c:v>
                      </c:pt>
                      <c:pt idx="110">
                        <c:v>-250.19</c:v>
                      </c:pt>
                      <c:pt idx="111">
                        <c:v>-249.19</c:v>
                      </c:pt>
                      <c:pt idx="112">
                        <c:v>-248.19</c:v>
                      </c:pt>
                      <c:pt idx="113">
                        <c:v>-247.19</c:v>
                      </c:pt>
                      <c:pt idx="114">
                        <c:v>-246.19</c:v>
                      </c:pt>
                      <c:pt idx="115">
                        <c:v>-245.19</c:v>
                      </c:pt>
                      <c:pt idx="116">
                        <c:v>-244.19</c:v>
                      </c:pt>
                      <c:pt idx="117">
                        <c:v>-243.19</c:v>
                      </c:pt>
                      <c:pt idx="118">
                        <c:v>-242.19</c:v>
                      </c:pt>
                      <c:pt idx="119">
                        <c:v>-241.19</c:v>
                      </c:pt>
                      <c:pt idx="120">
                        <c:v>-240.19</c:v>
                      </c:pt>
                      <c:pt idx="121">
                        <c:v>-239.19</c:v>
                      </c:pt>
                      <c:pt idx="122">
                        <c:v>-238.19</c:v>
                      </c:pt>
                      <c:pt idx="123">
                        <c:v>-237.19</c:v>
                      </c:pt>
                      <c:pt idx="124">
                        <c:v>-236.19</c:v>
                      </c:pt>
                      <c:pt idx="125">
                        <c:v>-235.19</c:v>
                      </c:pt>
                      <c:pt idx="126">
                        <c:v>-234.19</c:v>
                      </c:pt>
                      <c:pt idx="127">
                        <c:v>-233.19</c:v>
                      </c:pt>
                      <c:pt idx="128">
                        <c:v>-232.19</c:v>
                      </c:pt>
                      <c:pt idx="129">
                        <c:v>-231.19</c:v>
                      </c:pt>
                      <c:pt idx="130">
                        <c:v>-230.19</c:v>
                      </c:pt>
                      <c:pt idx="131">
                        <c:v>-229.19</c:v>
                      </c:pt>
                      <c:pt idx="132">
                        <c:v>-228.19</c:v>
                      </c:pt>
                      <c:pt idx="133">
                        <c:v>-227.19</c:v>
                      </c:pt>
                      <c:pt idx="134">
                        <c:v>-226.19</c:v>
                      </c:pt>
                      <c:pt idx="135">
                        <c:v>-225.19</c:v>
                      </c:pt>
                      <c:pt idx="136">
                        <c:v>-224.19</c:v>
                      </c:pt>
                      <c:pt idx="137">
                        <c:v>-223.19</c:v>
                      </c:pt>
                      <c:pt idx="138">
                        <c:v>-222.19</c:v>
                      </c:pt>
                      <c:pt idx="139">
                        <c:v>-221.19</c:v>
                      </c:pt>
                      <c:pt idx="140">
                        <c:v>-220.19</c:v>
                      </c:pt>
                      <c:pt idx="141">
                        <c:v>-219.19</c:v>
                      </c:pt>
                      <c:pt idx="142">
                        <c:v>-218.19</c:v>
                      </c:pt>
                      <c:pt idx="143">
                        <c:v>-217.19</c:v>
                      </c:pt>
                      <c:pt idx="144">
                        <c:v>-216.19</c:v>
                      </c:pt>
                      <c:pt idx="145">
                        <c:v>-215.19</c:v>
                      </c:pt>
                      <c:pt idx="146">
                        <c:v>-214.19</c:v>
                      </c:pt>
                      <c:pt idx="147">
                        <c:v>-213.19</c:v>
                      </c:pt>
                      <c:pt idx="148">
                        <c:v>-212.19</c:v>
                      </c:pt>
                      <c:pt idx="149">
                        <c:v>-211.19</c:v>
                      </c:pt>
                      <c:pt idx="150">
                        <c:v>-210.19</c:v>
                      </c:pt>
                      <c:pt idx="151">
                        <c:v>-209.19</c:v>
                      </c:pt>
                      <c:pt idx="152">
                        <c:v>-208.19</c:v>
                      </c:pt>
                      <c:pt idx="153">
                        <c:v>-207.19</c:v>
                      </c:pt>
                      <c:pt idx="154">
                        <c:v>-206.19</c:v>
                      </c:pt>
                      <c:pt idx="155">
                        <c:v>-205.19</c:v>
                      </c:pt>
                      <c:pt idx="156">
                        <c:v>-204.19</c:v>
                      </c:pt>
                      <c:pt idx="157">
                        <c:v>-203.19</c:v>
                      </c:pt>
                      <c:pt idx="158">
                        <c:v>-202.19</c:v>
                      </c:pt>
                      <c:pt idx="159">
                        <c:v>-201.19</c:v>
                      </c:pt>
                      <c:pt idx="160">
                        <c:v>-200.19</c:v>
                      </c:pt>
                      <c:pt idx="161">
                        <c:v>-199.19</c:v>
                      </c:pt>
                      <c:pt idx="162">
                        <c:v>-198.19</c:v>
                      </c:pt>
                      <c:pt idx="163">
                        <c:v>-197.19</c:v>
                      </c:pt>
                      <c:pt idx="164">
                        <c:v>-196.19</c:v>
                      </c:pt>
                      <c:pt idx="165">
                        <c:v>-195.19</c:v>
                      </c:pt>
                      <c:pt idx="166">
                        <c:v>-194.19</c:v>
                      </c:pt>
                      <c:pt idx="167">
                        <c:v>-193.19</c:v>
                      </c:pt>
                      <c:pt idx="168">
                        <c:v>-192.19</c:v>
                      </c:pt>
                      <c:pt idx="169">
                        <c:v>-191.19</c:v>
                      </c:pt>
                      <c:pt idx="170">
                        <c:v>-190.19</c:v>
                      </c:pt>
                      <c:pt idx="171">
                        <c:v>-189.19</c:v>
                      </c:pt>
                      <c:pt idx="172">
                        <c:v>-188.19</c:v>
                      </c:pt>
                      <c:pt idx="173">
                        <c:v>-187.19</c:v>
                      </c:pt>
                      <c:pt idx="174">
                        <c:v>-186.19</c:v>
                      </c:pt>
                      <c:pt idx="175">
                        <c:v>-185.19</c:v>
                      </c:pt>
                      <c:pt idx="176">
                        <c:v>-184.19</c:v>
                      </c:pt>
                      <c:pt idx="177">
                        <c:v>-183.19</c:v>
                      </c:pt>
                      <c:pt idx="178">
                        <c:v>-182.19</c:v>
                      </c:pt>
                      <c:pt idx="179">
                        <c:v>-181.19</c:v>
                      </c:pt>
                      <c:pt idx="180">
                        <c:v>-180.19</c:v>
                      </c:pt>
                      <c:pt idx="181">
                        <c:v>-179.19</c:v>
                      </c:pt>
                      <c:pt idx="182">
                        <c:v>-178.19</c:v>
                      </c:pt>
                      <c:pt idx="183">
                        <c:v>-177.19</c:v>
                      </c:pt>
                      <c:pt idx="184">
                        <c:v>-176.19</c:v>
                      </c:pt>
                      <c:pt idx="185">
                        <c:v>-175.19</c:v>
                      </c:pt>
                      <c:pt idx="186">
                        <c:v>-174.19</c:v>
                      </c:pt>
                      <c:pt idx="187">
                        <c:v>-173.19</c:v>
                      </c:pt>
                      <c:pt idx="188">
                        <c:v>-172.19</c:v>
                      </c:pt>
                      <c:pt idx="189">
                        <c:v>-171.19</c:v>
                      </c:pt>
                      <c:pt idx="190">
                        <c:v>-170.19</c:v>
                      </c:pt>
                      <c:pt idx="191">
                        <c:v>-169.19</c:v>
                      </c:pt>
                      <c:pt idx="192">
                        <c:v>-168.19</c:v>
                      </c:pt>
                      <c:pt idx="193">
                        <c:v>-167.19</c:v>
                      </c:pt>
                      <c:pt idx="194">
                        <c:v>-166.19</c:v>
                      </c:pt>
                      <c:pt idx="195">
                        <c:v>-165.19</c:v>
                      </c:pt>
                      <c:pt idx="196">
                        <c:v>-164.19</c:v>
                      </c:pt>
                      <c:pt idx="197">
                        <c:v>-163.19</c:v>
                      </c:pt>
                      <c:pt idx="198">
                        <c:v>-162.19</c:v>
                      </c:pt>
                      <c:pt idx="199">
                        <c:v>-161.19</c:v>
                      </c:pt>
                      <c:pt idx="200">
                        <c:v>-160.19</c:v>
                      </c:pt>
                      <c:pt idx="201">
                        <c:v>-159.19</c:v>
                      </c:pt>
                      <c:pt idx="202">
                        <c:v>-158.19</c:v>
                      </c:pt>
                      <c:pt idx="203">
                        <c:v>-157.19</c:v>
                      </c:pt>
                      <c:pt idx="204">
                        <c:v>-156.19</c:v>
                      </c:pt>
                      <c:pt idx="205">
                        <c:v>-155.19</c:v>
                      </c:pt>
                      <c:pt idx="206">
                        <c:v>-154.19</c:v>
                      </c:pt>
                      <c:pt idx="207">
                        <c:v>-153.19</c:v>
                      </c:pt>
                      <c:pt idx="208">
                        <c:v>-152.19</c:v>
                      </c:pt>
                      <c:pt idx="209">
                        <c:v>-151.19</c:v>
                      </c:pt>
                      <c:pt idx="210">
                        <c:v>-150.19</c:v>
                      </c:pt>
                      <c:pt idx="211">
                        <c:v>-149.19</c:v>
                      </c:pt>
                      <c:pt idx="212">
                        <c:v>-148.19</c:v>
                      </c:pt>
                      <c:pt idx="213">
                        <c:v>-147.19</c:v>
                      </c:pt>
                      <c:pt idx="214">
                        <c:v>-146.19</c:v>
                      </c:pt>
                      <c:pt idx="215">
                        <c:v>-145.19</c:v>
                      </c:pt>
                      <c:pt idx="216">
                        <c:v>-144.19</c:v>
                      </c:pt>
                      <c:pt idx="217">
                        <c:v>-143.19</c:v>
                      </c:pt>
                      <c:pt idx="218">
                        <c:v>-142.19</c:v>
                      </c:pt>
                      <c:pt idx="219">
                        <c:v>-141.19</c:v>
                      </c:pt>
                      <c:pt idx="220">
                        <c:v>-140.19</c:v>
                      </c:pt>
                      <c:pt idx="221">
                        <c:v>-139.19</c:v>
                      </c:pt>
                      <c:pt idx="222">
                        <c:v>-138.19</c:v>
                      </c:pt>
                      <c:pt idx="223">
                        <c:v>-137.19</c:v>
                      </c:pt>
                      <c:pt idx="224">
                        <c:v>-136.19</c:v>
                      </c:pt>
                      <c:pt idx="225">
                        <c:v>-135.19</c:v>
                      </c:pt>
                      <c:pt idx="226">
                        <c:v>-134.19</c:v>
                      </c:pt>
                      <c:pt idx="227">
                        <c:v>-133.19</c:v>
                      </c:pt>
                      <c:pt idx="228">
                        <c:v>-132.19</c:v>
                      </c:pt>
                      <c:pt idx="229">
                        <c:v>-131.19</c:v>
                      </c:pt>
                      <c:pt idx="230">
                        <c:v>-130.19</c:v>
                      </c:pt>
                      <c:pt idx="231">
                        <c:v>-129.19</c:v>
                      </c:pt>
                      <c:pt idx="232">
                        <c:v>-128.19</c:v>
                      </c:pt>
                      <c:pt idx="233">
                        <c:v>-127.19</c:v>
                      </c:pt>
                      <c:pt idx="234">
                        <c:v>-126.19</c:v>
                      </c:pt>
                      <c:pt idx="235">
                        <c:v>-125.19</c:v>
                      </c:pt>
                      <c:pt idx="236">
                        <c:v>-124.19</c:v>
                      </c:pt>
                      <c:pt idx="237">
                        <c:v>-123.19</c:v>
                      </c:pt>
                      <c:pt idx="238">
                        <c:v>-122.19</c:v>
                      </c:pt>
                      <c:pt idx="239">
                        <c:v>-121.19</c:v>
                      </c:pt>
                      <c:pt idx="240">
                        <c:v>-120.19</c:v>
                      </c:pt>
                      <c:pt idx="241">
                        <c:v>-119.19</c:v>
                      </c:pt>
                      <c:pt idx="242">
                        <c:v>-118.19</c:v>
                      </c:pt>
                      <c:pt idx="243">
                        <c:v>-117.19</c:v>
                      </c:pt>
                      <c:pt idx="244">
                        <c:v>-116.19</c:v>
                      </c:pt>
                      <c:pt idx="245">
                        <c:v>-115.19</c:v>
                      </c:pt>
                      <c:pt idx="246">
                        <c:v>-114.19</c:v>
                      </c:pt>
                      <c:pt idx="247">
                        <c:v>-113.19</c:v>
                      </c:pt>
                      <c:pt idx="248">
                        <c:v>-112.19</c:v>
                      </c:pt>
                      <c:pt idx="249">
                        <c:v>-111.19</c:v>
                      </c:pt>
                      <c:pt idx="250">
                        <c:v>-110.19</c:v>
                      </c:pt>
                      <c:pt idx="251">
                        <c:v>-109.19</c:v>
                      </c:pt>
                      <c:pt idx="252">
                        <c:v>-108.19</c:v>
                      </c:pt>
                      <c:pt idx="253">
                        <c:v>-107.19</c:v>
                      </c:pt>
                      <c:pt idx="254">
                        <c:v>-106.19</c:v>
                      </c:pt>
                      <c:pt idx="255">
                        <c:v>-105.19</c:v>
                      </c:pt>
                      <c:pt idx="256">
                        <c:v>-104.19</c:v>
                      </c:pt>
                      <c:pt idx="257">
                        <c:v>-103.19</c:v>
                      </c:pt>
                      <c:pt idx="258">
                        <c:v>-102.19</c:v>
                      </c:pt>
                      <c:pt idx="259">
                        <c:v>-101.19</c:v>
                      </c:pt>
                      <c:pt idx="260">
                        <c:v>-100.19</c:v>
                      </c:pt>
                      <c:pt idx="261">
                        <c:v>-99.19</c:v>
                      </c:pt>
                      <c:pt idx="262">
                        <c:v>-98.19</c:v>
                      </c:pt>
                      <c:pt idx="263">
                        <c:v>-97.19</c:v>
                      </c:pt>
                      <c:pt idx="264">
                        <c:v>-96.19</c:v>
                      </c:pt>
                      <c:pt idx="265">
                        <c:v>-95.19</c:v>
                      </c:pt>
                      <c:pt idx="266">
                        <c:v>-94.19</c:v>
                      </c:pt>
                      <c:pt idx="267">
                        <c:v>-93.19</c:v>
                      </c:pt>
                      <c:pt idx="268">
                        <c:v>-92.19</c:v>
                      </c:pt>
                      <c:pt idx="269">
                        <c:v>-91.19</c:v>
                      </c:pt>
                      <c:pt idx="270">
                        <c:v>-90.19</c:v>
                      </c:pt>
                      <c:pt idx="271">
                        <c:v>-89.19</c:v>
                      </c:pt>
                      <c:pt idx="272">
                        <c:v>-88.19</c:v>
                      </c:pt>
                      <c:pt idx="273">
                        <c:v>-87.19</c:v>
                      </c:pt>
                      <c:pt idx="274">
                        <c:v>-86.19</c:v>
                      </c:pt>
                      <c:pt idx="275">
                        <c:v>-85.19</c:v>
                      </c:pt>
                      <c:pt idx="276">
                        <c:v>-84.19</c:v>
                      </c:pt>
                      <c:pt idx="277">
                        <c:v>-83.19</c:v>
                      </c:pt>
                      <c:pt idx="278">
                        <c:v>-82.19</c:v>
                      </c:pt>
                      <c:pt idx="279">
                        <c:v>-81.19</c:v>
                      </c:pt>
                      <c:pt idx="280">
                        <c:v>-80.19</c:v>
                      </c:pt>
                      <c:pt idx="281">
                        <c:v>-79.19</c:v>
                      </c:pt>
                      <c:pt idx="282">
                        <c:v>-78.19</c:v>
                      </c:pt>
                      <c:pt idx="283">
                        <c:v>-77.19</c:v>
                      </c:pt>
                      <c:pt idx="284">
                        <c:v>-76.19</c:v>
                      </c:pt>
                      <c:pt idx="285">
                        <c:v>-75.19</c:v>
                      </c:pt>
                      <c:pt idx="286">
                        <c:v>-74.19</c:v>
                      </c:pt>
                      <c:pt idx="287">
                        <c:v>-73.19</c:v>
                      </c:pt>
                      <c:pt idx="288">
                        <c:v>-72.19</c:v>
                      </c:pt>
                      <c:pt idx="289">
                        <c:v>-71.19</c:v>
                      </c:pt>
                      <c:pt idx="290">
                        <c:v>-70.19</c:v>
                      </c:pt>
                      <c:pt idx="291">
                        <c:v>-69.19</c:v>
                      </c:pt>
                      <c:pt idx="292">
                        <c:v>-68.19</c:v>
                      </c:pt>
                      <c:pt idx="293">
                        <c:v>-67.19</c:v>
                      </c:pt>
                      <c:pt idx="294">
                        <c:v>-66.19</c:v>
                      </c:pt>
                      <c:pt idx="295">
                        <c:v>-65.19</c:v>
                      </c:pt>
                      <c:pt idx="296">
                        <c:v>-64.19</c:v>
                      </c:pt>
                      <c:pt idx="297">
                        <c:v>-63.19</c:v>
                      </c:pt>
                      <c:pt idx="298">
                        <c:v>-62.19</c:v>
                      </c:pt>
                      <c:pt idx="299">
                        <c:v>-61.19</c:v>
                      </c:pt>
                      <c:pt idx="300">
                        <c:v>-60.19</c:v>
                      </c:pt>
                      <c:pt idx="301">
                        <c:v>-59.19</c:v>
                      </c:pt>
                      <c:pt idx="302">
                        <c:v>-58.19</c:v>
                      </c:pt>
                      <c:pt idx="303">
                        <c:v>-57.19</c:v>
                      </c:pt>
                      <c:pt idx="304">
                        <c:v>-56.19</c:v>
                      </c:pt>
                      <c:pt idx="305">
                        <c:v>-55.19</c:v>
                      </c:pt>
                      <c:pt idx="306">
                        <c:v>-54.19</c:v>
                      </c:pt>
                      <c:pt idx="307">
                        <c:v>-53.19</c:v>
                      </c:pt>
                      <c:pt idx="308">
                        <c:v>-52.19</c:v>
                      </c:pt>
                      <c:pt idx="309">
                        <c:v>-51.19</c:v>
                      </c:pt>
                      <c:pt idx="310">
                        <c:v>-50.19</c:v>
                      </c:pt>
                      <c:pt idx="311">
                        <c:v>-49.19</c:v>
                      </c:pt>
                      <c:pt idx="312">
                        <c:v>-48.19</c:v>
                      </c:pt>
                      <c:pt idx="313">
                        <c:v>-47.19</c:v>
                      </c:pt>
                      <c:pt idx="314">
                        <c:v>-46.19</c:v>
                      </c:pt>
                      <c:pt idx="315">
                        <c:v>-45.19</c:v>
                      </c:pt>
                      <c:pt idx="316">
                        <c:v>-44.19</c:v>
                      </c:pt>
                      <c:pt idx="317">
                        <c:v>-43.19</c:v>
                      </c:pt>
                      <c:pt idx="318">
                        <c:v>-42.19</c:v>
                      </c:pt>
                      <c:pt idx="319">
                        <c:v>-41.19</c:v>
                      </c:pt>
                      <c:pt idx="320">
                        <c:v>-40.19</c:v>
                      </c:pt>
                      <c:pt idx="321">
                        <c:v>-39.19</c:v>
                      </c:pt>
                      <c:pt idx="322">
                        <c:v>-38.19</c:v>
                      </c:pt>
                      <c:pt idx="323">
                        <c:v>-37.19</c:v>
                      </c:pt>
                      <c:pt idx="324">
                        <c:v>-36.19</c:v>
                      </c:pt>
                      <c:pt idx="325">
                        <c:v>-35.19</c:v>
                      </c:pt>
                      <c:pt idx="326">
                        <c:v>-34.19</c:v>
                      </c:pt>
                      <c:pt idx="327">
                        <c:v>-33.19</c:v>
                      </c:pt>
                      <c:pt idx="328">
                        <c:v>-32.19</c:v>
                      </c:pt>
                      <c:pt idx="329">
                        <c:v>-31.19</c:v>
                      </c:pt>
                      <c:pt idx="330">
                        <c:v>-30.19</c:v>
                      </c:pt>
                      <c:pt idx="331">
                        <c:v>-29.19</c:v>
                      </c:pt>
                      <c:pt idx="332">
                        <c:v>-28.19</c:v>
                      </c:pt>
                      <c:pt idx="333">
                        <c:v>-27.19</c:v>
                      </c:pt>
                      <c:pt idx="334">
                        <c:v>-26.19</c:v>
                      </c:pt>
                      <c:pt idx="335">
                        <c:v>-25.19</c:v>
                      </c:pt>
                      <c:pt idx="336">
                        <c:v>-24.19</c:v>
                      </c:pt>
                      <c:pt idx="337">
                        <c:v>-23.19</c:v>
                      </c:pt>
                      <c:pt idx="338">
                        <c:v>-22.19</c:v>
                      </c:pt>
                      <c:pt idx="339">
                        <c:v>-21.19</c:v>
                      </c:pt>
                      <c:pt idx="340">
                        <c:v>-20.190000000000001</c:v>
                      </c:pt>
                      <c:pt idx="341">
                        <c:v>-19.190000000000001</c:v>
                      </c:pt>
                      <c:pt idx="342">
                        <c:v>-18.190000000000001</c:v>
                      </c:pt>
                      <c:pt idx="343">
                        <c:v>-17.190000000000001</c:v>
                      </c:pt>
                      <c:pt idx="344">
                        <c:v>-16.190000000000001</c:v>
                      </c:pt>
                      <c:pt idx="345">
                        <c:v>-15.19</c:v>
                      </c:pt>
                      <c:pt idx="346">
                        <c:v>-14.19</c:v>
                      </c:pt>
                      <c:pt idx="347">
                        <c:v>-13.19</c:v>
                      </c:pt>
                      <c:pt idx="348">
                        <c:v>-12.19</c:v>
                      </c:pt>
                      <c:pt idx="349">
                        <c:v>-11.19</c:v>
                      </c:pt>
                      <c:pt idx="350">
                        <c:v>-10.19</c:v>
                      </c:pt>
                      <c:pt idx="351">
                        <c:v>-9.19</c:v>
                      </c:pt>
                      <c:pt idx="352">
                        <c:v>-8.19</c:v>
                      </c:pt>
                      <c:pt idx="353">
                        <c:v>-7.19</c:v>
                      </c:pt>
                      <c:pt idx="354">
                        <c:v>-6.19</c:v>
                      </c:pt>
                      <c:pt idx="355">
                        <c:v>-5.19</c:v>
                      </c:pt>
                      <c:pt idx="356">
                        <c:v>-4.1900000000000004</c:v>
                      </c:pt>
                      <c:pt idx="357">
                        <c:v>-3.19</c:v>
                      </c:pt>
                      <c:pt idx="358">
                        <c:v>-2.19</c:v>
                      </c:pt>
                      <c:pt idx="359">
                        <c:v>-1.19</c:v>
                      </c:pt>
                      <c:pt idx="360">
                        <c:v>-0.19</c:v>
                      </c:pt>
                      <c:pt idx="361">
                        <c:v>0.81</c:v>
                      </c:pt>
                      <c:pt idx="362">
                        <c:v>1.81</c:v>
                      </c:pt>
                      <c:pt idx="363">
                        <c:v>2.81</c:v>
                      </c:pt>
                      <c:pt idx="364">
                        <c:v>3.81</c:v>
                      </c:pt>
                      <c:pt idx="365">
                        <c:v>4.8099999999999996</c:v>
                      </c:pt>
                      <c:pt idx="366">
                        <c:v>5.81</c:v>
                      </c:pt>
                      <c:pt idx="367">
                        <c:v>6.81</c:v>
                      </c:pt>
                      <c:pt idx="368">
                        <c:v>7.81</c:v>
                      </c:pt>
                      <c:pt idx="369">
                        <c:v>8.81</c:v>
                      </c:pt>
                      <c:pt idx="370">
                        <c:v>9.81</c:v>
                      </c:pt>
                      <c:pt idx="371">
                        <c:v>10.81</c:v>
                      </c:pt>
                      <c:pt idx="372">
                        <c:v>11.81</c:v>
                      </c:pt>
                      <c:pt idx="373">
                        <c:v>12.81</c:v>
                      </c:pt>
                      <c:pt idx="374">
                        <c:v>13.81</c:v>
                      </c:pt>
                      <c:pt idx="375">
                        <c:v>14.81</c:v>
                      </c:pt>
                      <c:pt idx="376">
                        <c:v>15.81</c:v>
                      </c:pt>
                      <c:pt idx="377">
                        <c:v>16.809999999999999</c:v>
                      </c:pt>
                      <c:pt idx="378">
                        <c:v>17.809999999999999</c:v>
                      </c:pt>
                      <c:pt idx="379">
                        <c:v>18.809999999999999</c:v>
                      </c:pt>
                      <c:pt idx="380">
                        <c:v>19.809999999999999</c:v>
                      </c:pt>
                      <c:pt idx="381">
                        <c:v>20.81</c:v>
                      </c:pt>
                      <c:pt idx="382">
                        <c:v>21.81</c:v>
                      </c:pt>
                      <c:pt idx="383">
                        <c:v>22.81</c:v>
                      </c:pt>
                      <c:pt idx="384">
                        <c:v>23.81</c:v>
                      </c:pt>
                      <c:pt idx="385">
                        <c:v>24.81</c:v>
                      </c:pt>
                      <c:pt idx="386">
                        <c:v>25.81</c:v>
                      </c:pt>
                      <c:pt idx="387">
                        <c:v>26.81</c:v>
                      </c:pt>
                      <c:pt idx="388">
                        <c:v>27.81</c:v>
                      </c:pt>
                      <c:pt idx="389">
                        <c:v>28.81</c:v>
                      </c:pt>
                      <c:pt idx="390">
                        <c:v>29.81</c:v>
                      </c:pt>
                      <c:pt idx="391">
                        <c:v>30.81</c:v>
                      </c:pt>
                      <c:pt idx="392">
                        <c:v>31.81</c:v>
                      </c:pt>
                      <c:pt idx="393">
                        <c:v>32.81</c:v>
                      </c:pt>
                      <c:pt idx="394">
                        <c:v>33.81</c:v>
                      </c:pt>
                      <c:pt idx="395">
                        <c:v>34.81</c:v>
                      </c:pt>
                      <c:pt idx="396">
                        <c:v>35.81</c:v>
                      </c:pt>
                      <c:pt idx="397">
                        <c:v>36.81</c:v>
                      </c:pt>
                      <c:pt idx="398">
                        <c:v>37.81</c:v>
                      </c:pt>
                      <c:pt idx="399">
                        <c:v>38.81</c:v>
                      </c:pt>
                      <c:pt idx="400">
                        <c:v>39.81</c:v>
                      </c:pt>
                      <c:pt idx="401">
                        <c:v>40.81</c:v>
                      </c:pt>
                      <c:pt idx="402">
                        <c:v>41.81</c:v>
                      </c:pt>
                      <c:pt idx="403">
                        <c:v>42.81</c:v>
                      </c:pt>
                      <c:pt idx="404">
                        <c:v>43.81</c:v>
                      </c:pt>
                      <c:pt idx="405">
                        <c:v>44.81</c:v>
                      </c:pt>
                      <c:pt idx="406">
                        <c:v>45.81</c:v>
                      </c:pt>
                      <c:pt idx="407">
                        <c:v>46.81</c:v>
                      </c:pt>
                      <c:pt idx="408">
                        <c:v>47.81</c:v>
                      </c:pt>
                      <c:pt idx="409">
                        <c:v>48.81</c:v>
                      </c:pt>
                      <c:pt idx="410">
                        <c:v>49.81</c:v>
                      </c:pt>
                      <c:pt idx="411">
                        <c:v>50.81</c:v>
                      </c:pt>
                      <c:pt idx="412">
                        <c:v>51.81</c:v>
                      </c:pt>
                      <c:pt idx="413">
                        <c:v>52.81</c:v>
                      </c:pt>
                      <c:pt idx="414">
                        <c:v>53.81</c:v>
                      </c:pt>
                      <c:pt idx="415">
                        <c:v>54.81</c:v>
                      </c:pt>
                      <c:pt idx="416">
                        <c:v>55.81</c:v>
                      </c:pt>
                      <c:pt idx="417">
                        <c:v>56.81</c:v>
                      </c:pt>
                      <c:pt idx="418">
                        <c:v>57.81</c:v>
                      </c:pt>
                      <c:pt idx="419">
                        <c:v>58.81</c:v>
                      </c:pt>
                      <c:pt idx="420">
                        <c:v>59.81</c:v>
                      </c:pt>
                      <c:pt idx="421">
                        <c:v>60.81</c:v>
                      </c:pt>
                      <c:pt idx="422">
                        <c:v>61.81</c:v>
                      </c:pt>
                      <c:pt idx="423">
                        <c:v>62.81</c:v>
                      </c:pt>
                      <c:pt idx="424">
                        <c:v>63.81</c:v>
                      </c:pt>
                      <c:pt idx="425">
                        <c:v>64.81</c:v>
                      </c:pt>
                      <c:pt idx="426">
                        <c:v>65.81</c:v>
                      </c:pt>
                      <c:pt idx="427">
                        <c:v>66.81</c:v>
                      </c:pt>
                      <c:pt idx="428">
                        <c:v>67.81</c:v>
                      </c:pt>
                      <c:pt idx="429">
                        <c:v>68.81</c:v>
                      </c:pt>
                      <c:pt idx="430">
                        <c:v>69.81</c:v>
                      </c:pt>
                      <c:pt idx="431">
                        <c:v>70.81</c:v>
                      </c:pt>
                      <c:pt idx="432">
                        <c:v>71.81</c:v>
                      </c:pt>
                      <c:pt idx="433">
                        <c:v>72.81</c:v>
                      </c:pt>
                      <c:pt idx="434">
                        <c:v>73.81</c:v>
                      </c:pt>
                      <c:pt idx="435">
                        <c:v>74.81</c:v>
                      </c:pt>
                      <c:pt idx="436">
                        <c:v>75.81</c:v>
                      </c:pt>
                      <c:pt idx="437">
                        <c:v>76.81</c:v>
                      </c:pt>
                      <c:pt idx="438">
                        <c:v>77.81</c:v>
                      </c:pt>
                      <c:pt idx="439">
                        <c:v>78.81</c:v>
                      </c:pt>
                      <c:pt idx="440">
                        <c:v>79.81</c:v>
                      </c:pt>
                      <c:pt idx="441">
                        <c:v>80.81</c:v>
                      </c:pt>
                      <c:pt idx="442">
                        <c:v>81.81</c:v>
                      </c:pt>
                      <c:pt idx="443">
                        <c:v>82.81</c:v>
                      </c:pt>
                      <c:pt idx="444">
                        <c:v>83.81</c:v>
                      </c:pt>
                      <c:pt idx="445">
                        <c:v>84.81</c:v>
                      </c:pt>
                      <c:pt idx="446">
                        <c:v>85.81</c:v>
                      </c:pt>
                      <c:pt idx="447">
                        <c:v>86.81</c:v>
                      </c:pt>
                      <c:pt idx="448">
                        <c:v>87.81</c:v>
                      </c:pt>
                      <c:pt idx="449">
                        <c:v>88.81</c:v>
                      </c:pt>
                      <c:pt idx="450">
                        <c:v>89.81</c:v>
                      </c:pt>
                      <c:pt idx="451">
                        <c:v>90.81</c:v>
                      </c:pt>
                      <c:pt idx="452">
                        <c:v>91.81</c:v>
                      </c:pt>
                      <c:pt idx="453">
                        <c:v>92.81</c:v>
                      </c:pt>
                      <c:pt idx="454">
                        <c:v>93.81</c:v>
                      </c:pt>
                      <c:pt idx="455">
                        <c:v>94.81</c:v>
                      </c:pt>
                      <c:pt idx="456">
                        <c:v>95.81</c:v>
                      </c:pt>
                      <c:pt idx="457">
                        <c:v>96.81</c:v>
                      </c:pt>
                      <c:pt idx="458">
                        <c:v>97.81</c:v>
                      </c:pt>
                      <c:pt idx="459">
                        <c:v>98.81</c:v>
                      </c:pt>
                      <c:pt idx="460">
                        <c:v>99.81</c:v>
                      </c:pt>
                      <c:pt idx="461">
                        <c:v>100.81</c:v>
                      </c:pt>
                      <c:pt idx="462">
                        <c:v>101.81</c:v>
                      </c:pt>
                      <c:pt idx="463">
                        <c:v>102.81</c:v>
                      </c:pt>
                      <c:pt idx="464">
                        <c:v>103.81</c:v>
                      </c:pt>
                      <c:pt idx="465">
                        <c:v>104.81</c:v>
                      </c:pt>
                      <c:pt idx="466">
                        <c:v>105.81</c:v>
                      </c:pt>
                      <c:pt idx="467">
                        <c:v>106.81</c:v>
                      </c:pt>
                      <c:pt idx="468">
                        <c:v>107.81</c:v>
                      </c:pt>
                      <c:pt idx="469">
                        <c:v>108.81</c:v>
                      </c:pt>
                      <c:pt idx="470">
                        <c:v>109.81</c:v>
                      </c:pt>
                      <c:pt idx="471">
                        <c:v>110.81</c:v>
                      </c:pt>
                      <c:pt idx="472">
                        <c:v>111.81</c:v>
                      </c:pt>
                      <c:pt idx="473">
                        <c:v>112.81</c:v>
                      </c:pt>
                      <c:pt idx="474">
                        <c:v>113.81</c:v>
                      </c:pt>
                      <c:pt idx="475">
                        <c:v>114.81</c:v>
                      </c:pt>
                      <c:pt idx="476">
                        <c:v>115.81</c:v>
                      </c:pt>
                      <c:pt idx="477">
                        <c:v>116.81</c:v>
                      </c:pt>
                      <c:pt idx="478">
                        <c:v>117.81</c:v>
                      </c:pt>
                      <c:pt idx="479">
                        <c:v>118.81</c:v>
                      </c:pt>
                      <c:pt idx="480">
                        <c:v>119.81</c:v>
                      </c:pt>
                      <c:pt idx="481">
                        <c:v>120.81</c:v>
                      </c:pt>
                      <c:pt idx="482">
                        <c:v>121.81</c:v>
                      </c:pt>
                      <c:pt idx="483">
                        <c:v>122.81</c:v>
                      </c:pt>
                      <c:pt idx="484">
                        <c:v>123.81</c:v>
                      </c:pt>
                      <c:pt idx="485">
                        <c:v>124.81</c:v>
                      </c:pt>
                      <c:pt idx="486">
                        <c:v>125.81</c:v>
                      </c:pt>
                      <c:pt idx="487">
                        <c:v>126.81</c:v>
                      </c:pt>
                      <c:pt idx="488">
                        <c:v>127.81</c:v>
                      </c:pt>
                      <c:pt idx="489">
                        <c:v>128.81</c:v>
                      </c:pt>
                      <c:pt idx="490">
                        <c:v>129.81</c:v>
                      </c:pt>
                      <c:pt idx="491">
                        <c:v>130.81</c:v>
                      </c:pt>
                      <c:pt idx="492">
                        <c:v>131.81</c:v>
                      </c:pt>
                      <c:pt idx="493">
                        <c:v>132.81</c:v>
                      </c:pt>
                      <c:pt idx="494">
                        <c:v>133.81</c:v>
                      </c:pt>
                      <c:pt idx="495">
                        <c:v>134.81</c:v>
                      </c:pt>
                      <c:pt idx="496">
                        <c:v>135.81</c:v>
                      </c:pt>
                      <c:pt idx="497">
                        <c:v>136.81</c:v>
                      </c:pt>
                      <c:pt idx="498">
                        <c:v>137.81</c:v>
                      </c:pt>
                      <c:pt idx="499">
                        <c:v>138.81</c:v>
                      </c:pt>
                      <c:pt idx="500">
                        <c:v>139.81</c:v>
                      </c:pt>
                      <c:pt idx="501">
                        <c:v>140.81</c:v>
                      </c:pt>
                      <c:pt idx="502">
                        <c:v>141.81</c:v>
                      </c:pt>
                      <c:pt idx="503">
                        <c:v>142.81</c:v>
                      </c:pt>
                      <c:pt idx="504">
                        <c:v>143.81</c:v>
                      </c:pt>
                      <c:pt idx="505">
                        <c:v>144.81</c:v>
                      </c:pt>
                      <c:pt idx="506">
                        <c:v>145.81</c:v>
                      </c:pt>
                      <c:pt idx="507">
                        <c:v>146.81</c:v>
                      </c:pt>
                      <c:pt idx="508">
                        <c:v>147.81</c:v>
                      </c:pt>
                      <c:pt idx="509">
                        <c:v>148.81</c:v>
                      </c:pt>
                      <c:pt idx="510">
                        <c:v>149.81</c:v>
                      </c:pt>
                      <c:pt idx="511">
                        <c:v>150.81</c:v>
                      </c:pt>
                      <c:pt idx="512">
                        <c:v>151.81</c:v>
                      </c:pt>
                      <c:pt idx="513">
                        <c:v>152.81</c:v>
                      </c:pt>
                      <c:pt idx="514">
                        <c:v>153.81</c:v>
                      </c:pt>
                      <c:pt idx="515">
                        <c:v>154.81</c:v>
                      </c:pt>
                      <c:pt idx="516">
                        <c:v>155.81</c:v>
                      </c:pt>
                      <c:pt idx="517">
                        <c:v>156.81</c:v>
                      </c:pt>
                      <c:pt idx="518">
                        <c:v>157.81</c:v>
                      </c:pt>
                      <c:pt idx="519">
                        <c:v>158.81</c:v>
                      </c:pt>
                      <c:pt idx="520">
                        <c:v>159.81</c:v>
                      </c:pt>
                      <c:pt idx="521">
                        <c:v>160.81</c:v>
                      </c:pt>
                      <c:pt idx="522">
                        <c:v>161.81</c:v>
                      </c:pt>
                      <c:pt idx="523">
                        <c:v>162.81</c:v>
                      </c:pt>
                      <c:pt idx="524">
                        <c:v>163.81</c:v>
                      </c:pt>
                      <c:pt idx="525">
                        <c:v>164.81</c:v>
                      </c:pt>
                      <c:pt idx="526">
                        <c:v>165.81</c:v>
                      </c:pt>
                      <c:pt idx="527">
                        <c:v>166.81</c:v>
                      </c:pt>
                      <c:pt idx="528">
                        <c:v>167.81</c:v>
                      </c:pt>
                      <c:pt idx="529">
                        <c:v>168.81</c:v>
                      </c:pt>
                      <c:pt idx="530">
                        <c:v>169.81</c:v>
                      </c:pt>
                      <c:pt idx="531">
                        <c:v>170.81</c:v>
                      </c:pt>
                      <c:pt idx="532">
                        <c:v>171.81</c:v>
                      </c:pt>
                      <c:pt idx="533">
                        <c:v>172.81</c:v>
                      </c:pt>
                      <c:pt idx="534">
                        <c:v>173.81</c:v>
                      </c:pt>
                      <c:pt idx="535">
                        <c:v>174.81</c:v>
                      </c:pt>
                      <c:pt idx="536">
                        <c:v>175.81</c:v>
                      </c:pt>
                      <c:pt idx="537">
                        <c:v>176.81</c:v>
                      </c:pt>
                      <c:pt idx="538">
                        <c:v>177.81</c:v>
                      </c:pt>
                      <c:pt idx="539">
                        <c:v>178.81</c:v>
                      </c:pt>
                      <c:pt idx="540">
                        <c:v>179.81</c:v>
                      </c:pt>
                      <c:pt idx="541">
                        <c:v>180.81</c:v>
                      </c:pt>
                      <c:pt idx="542">
                        <c:v>181.81</c:v>
                      </c:pt>
                      <c:pt idx="543">
                        <c:v>182.81</c:v>
                      </c:pt>
                      <c:pt idx="544">
                        <c:v>183.81</c:v>
                      </c:pt>
                      <c:pt idx="545">
                        <c:v>184.81</c:v>
                      </c:pt>
                      <c:pt idx="546">
                        <c:v>185.81</c:v>
                      </c:pt>
                      <c:pt idx="547">
                        <c:v>186.81</c:v>
                      </c:pt>
                      <c:pt idx="548">
                        <c:v>187.81</c:v>
                      </c:pt>
                      <c:pt idx="549">
                        <c:v>188.81</c:v>
                      </c:pt>
                      <c:pt idx="550">
                        <c:v>189.81</c:v>
                      </c:pt>
                      <c:pt idx="551">
                        <c:v>190.81</c:v>
                      </c:pt>
                      <c:pt idx="552">
                        <c:v>191.81</c:v>
                      </c:pt>
                      <c:pt idx="553">
                        <c:v>192.81</c:v>
                      </c:pt>
                      <c:pt idx="554">
                        <c:v>193.81</c:v>
                      </c:pt>
                      <c:pt idx="555">
                        <c:v>194.81</c:v>
                      </c:pt>
                      <c:pt idx="556">
                        <c:v>195.81</c:v>
                      </c:pt>
                      <c:pt idx="557">
                        <c:v>196.81</c:v>
                      </c:pt>
                      <c:pt idx="558">
                        <c:v>197.81</c:v>
                      </c:pt>
                      <c:pt idx="559">
                        <c:v>198.81</c:v>
                      </c:pt>
                      <c:pt idx="560">
                        <c:v>199.81</c:v>
                      </c:pt>
                      <c:pt idx="561">
                        <c:v>200.81</c:v>
                      </c:pt>
                      <c:pt idx="562">
                        <c:v>201.81</c:v>
                      </c:pt>
                      <c:pt idx="563">
                        <c:v>202.81</c:v>
                      </c:pt>
                      <c:pt idx="564">
                        <c:v>203.81</c:v>
                      </c:pt>
                      <c:pt idx="565">
                        <c:v>204.81</c:v>
                      </c:pt>
                      <c:pt idx="566">
                        <c:v>205.81</c:v>
                      </c:pt>
                      <c:pt idx="567">
                        <c:v>206.81</c:v>
                      </c:pt>
                      <c:pt idx="568">
                        <c:v>207.81</c:v>
                      </c:pt>
                      <c:pt idx="569">
                        <c:v>208.81</c:v>
                      </c:pt>
                      <c:pt idx="570">
                        <c:v>209.81</c:v>
                      </c:pt>
                      <c:pt idx="571">
                        <c:v>210.81</c:v>
                      </c:pt>
                      <c:pt idx="572">
                        <c:v>211.81</c:v>
                      </c:pt>
                      <c:pt idx="573">
                        <c:v>212.81</c:v>
                      </c:pt>
                      <c:pt idx="574">
                        <c:v>213.81</c:v>
                      </c:pt>
                      <c:pt idx="575">
                        <c:v>214.81</c:v>
                      </c:pt>
                      <c:pt idx="576">
                        <c:v>215.81</c:v>
                      </c:pt>
                      <c:pt idx="577">
                        <c:v>216.81</c:v>
                      </c:pt>
                      <c:pt idx="578">
                        <c:v>217.81</c:v>
                      </c:pt>
                      <c:pt idx="579">
                        <c:v>218.81</c:v>
                      </c:pt>
                      <c:pt idx="580">
                        <c:v>219.81</c:v>
                      </c:pt>
                      <c:pt idx="581">
                        <c:v>220.81</c:v>
                      </c:pt>
                      <c:pt idx="582">
                        <c:v>221.81</c:v>
                      </c:pt>
                      <c:pt idx="583">
                        <c:v>222.81</c:v>
                      </c:pt>
                      <c:pt idx="584">
                        <c:v>223.81</c:v>
                      </c:pt>
                      <c:pt idx="585">
                        <c:v>224.81</c:v>
                      </c:pt>
                      <c:pt idx="586">
                        <c:v>225.81</c:v>
                      </c:pt>
                      <c:pt idx="587">
                        <c:v>226.81</c:v>
                      </c:pt>
                      <c:pt idx="588">
                        <c:v>227.81</c:v>
                      </c:pt>
                      <c:pt idx="589">
                        <c:v>228.81</c:v>
                      </c:pt>
                      <c:pt idx="590">
                        <c:v>229.81</c:v>
                      </c:pt>
                      <c:pt idx="591">
                        <c:v>230.81</c:v>
                      </c:pt>
                      <c:pt idx="592">
                        <c:v>231.81</c:v>
                      </c:pt>
                      <c:pt idx="593">
                        <c:v>232.81</c:v>
                      </c:pt>
                      <c:pt idx="594">
                        <c:v>233.81</c:v>
                      </c:pt>
                      <c:pt idx="595">
                        <c:v>234.81</c:v>
                      </c:pt>
                      <c:pt idx="596">
                        <c:v>235.81</c:v>
                      </c:pt>
                      <c:pt idx="597">
                        <c:v>236.81</c:v>
                      </c:pt>
                      <c:pt idx="598">
                        <c:v>237.81</c:v>
                      </c:pt>
                      <c:pt idx="599">
                        <c:v>238.81</c:v>
                      </c:pt>
                      <c:pt idx="600">
                        <c:v>239.81</c:v>
                      </c:pt>
                      <c:pt idx="601">
                        <c:v>240.81</c:v>
                      </c:pt>
                      <c:pt idx="602">
                        <c:v>241.81</c:v>
                      </c:pt>
                      <c:pt idx="603">
                        <c:v>242.81</c:v>
                      </c:pt>
                      <c:pt idx="604">
                        <c:v>243.81</c:v>
                      </c:pt>
                      <c:pt idx="605">
                        <c:v>244.81</c:v>
                      </c:pt>
                      <c:pt idx="606">
                        <c:v>245.81</c:v>
                      </c:pt>
                      <c:pt idx="607">
                        <c:v>246.81</c:v>
                      </c:pt>
                      <c:pt idx="608">
                        <c:v>247.81</c:v>
                      </c:pt>
                      <c:pt idx="609">
                        <c:v>248.81</c:v>
                      </c:pt>
                      <c:pt idx="610">
                        <c:v>249.81</c:v>
                      </c:pt>
                      <c:pt idx="611">
                        <c:v>250.81</c:v>
                      </c:pt>
                      <c:pt idx="612">
                        <c:v>251.81</c:v>
                      </c:pt>
                      <c:pt idx="613">
                        <c:v>252.81</c:v>
                      </c:pt>
                      <c:pt idx="614">
                        <c:v>253.81</c:v>
                      </c:pt>
                      <c:pt idx="615">
                        <c:v>254.81</c:v>
                      </c:pt>
                      <c:pt idx="616">
                        <c:v>255.81</c:v>
                      </c:pt>
                      <c:pt idx="617">
                        <c:v>256.81</c:v>
                      </c:pt>
                      <c:pt idx="618">
                        <c:v>257.81</c:v>
                      </c:pt>
                      <c:pt idx="619">
                        <c:v>258.81</c:v>
                      </c:pt>
                      <c:pt idx="620">
                        <c:v>259.81</c:v>
                      </c:pt>
                      <c:pt idx="621">
                        <c:v>260.81</c:v>
                      </c:pt>
                      <c:pt idx="622">
                        <c:v>261.81</c:v>
                      </c:pt>
                      <c:pt idx="623">
                        <c:v>262.81</c:v>
                      </c:pt>
                      <c:pt idx="624">
                        <c:v>263.81</c:v>
                      </c:pt>
                      <c:pt idx="625">
                        <c:v>264.81</c:v>
                      </c:pt>
                      <c:pt idx="626">
                        <c:v>265.81</c:v>
                      </c:pt>
                      <c:pt idx="627">
                        <c:v>266.81</c:v>
                      </c:pt>
                      <c:pt idx="628">
                        <c:v>267.81</c:v>
                      </c:pt>
                      <c:pt idx="629">
                        <c:v>268.81</c:v>
                      </c:pt>
                      <c:pt idx="630">
                        <c:v>269.81</c:v>
                      </c:pt>
                      <c:pt idx="631">
                        <c:v>270.81</c:v>
                      </c:pt>
                      <c:pt idx="632">
                        <c:v>271.81</c:v>
                      </c:pt>
                      <c:pt idx="633">
                        <c:v>272.81</c:v>
                      </c:pt>
                      <c:pt idx="634">
                        <c:v>273.81</c:v>
                      </c:pt>
                      <c:pt idx="635">
                        <c:v>274.81</c:v>
                      </c:pt>
                      <c:pt idx="636">
                        <c:v>275.81</c:v>
                      </c:pt>
                      <c:pt idx="637">
                        <c:v>276.81</c:v>
                      </c:pt>
                      <c:pt idx="638">
                        <c:v>277.81</c:v>
                      </c:pt>
                      <c:pt idx="639">
                        <c:v>278.81</c:v>
                      </c:pt>
                      <c:pt idx="640">
                        <c:v>279.81</c:v>
                      </c:pt>
                      <c:pt idx="641">
                        <c:v>280.81</c:v>
                      </c:pt>
                      <c:pt idx="642">
                        <c:v>281.81</c:v>
                      </c:pt>
                      <c:pt idx="643">
                        <c:v>282.81</c:v>
                      </c:pt>
                      <c:pt idx="644">
                        <c:v>283.81</c:v>
                      </c:pt>
                      <c:pt idx="645">
                        <c:v>284.81</c:v>
                      </c:pt>
                      <c:pt idx="646">
                        <c:v>285.81</c:v>
                      </c:pt>
                      <c:pt idx="647">
                        <c:v>286.81</c:v>
                      </c:pt>
                      <c:pt idx="648">
                        <c:v>287.81</c:v>
                      </c:pt>
                      <c:pt idx="649">
                        <c:v>288.81</c:v>
                      </c:pt>
                      <c:pt idx="650">
                        <c:v>289.81</c:v>
                      </c:pt>
                      <c:pt idx="651">
                        <c:v>290.81</c:v>
                      </c:pt>
                      <c:pt idx="652">
                        <c:v>291.81</c:v>
                      </c:pt>
                      <c:pt idx="653">
                        <c:v>292.81</c:v>
                      </c:pt>
                      <c:pt idx="654">
                        <c:v>293.81</c:v>
                      </c:pt>
                      <c:pt idx="655">
                        <c:v>294.81</c:v>
                      </c:pt>
                      <c:pt idx="656">
                        <c:v>295.81</c:v>
                      </c:pt>
                      <c:pt idx="657">
                        <c:v>296.81</c:v>
                      </c:pt>
                      <c:pt idx="658">
                        <c:v>297.81</c:v>
                      </c:pt>
                      <c:pt idx="659">
                        <c:v>298.81</c:v>
                      </c:pt>
                      <c:pt idx="660">
                        <c:v>299.81</c:v>
                      </c:pt>
                      <c:pt idx="661">
                        <c:v>300.81</c:v>
                      </c:pt>
                      <c:pt idx="662">
                        <c:v>301.81</c:v>
                      </c:pt>
                      <c:pt idx="663">
                        <c:v>302.81</c:v>
                      </c:pt>
                      <c:pt idx="664">
                        <c:v>303.81</c:v>
                      </c:pt>
                      <c:pt idx="665">
                        <c:v>304.81</c:v>
                      </c:pt>
                      <c:pt idx="666">
                        <c:v>305.81</c:v>
                      </c:pt>
                      <c:pt idx="667">
                        <c:v>306.81</c:v>
                      </c:pt>
                      <c:pt idx="668">
                        <c:v>307.81</c:v>
                      </c:pt>
                      <c:pt idx="669">
                        <c:v>308.81</c:v>
                      </c:pt>
                      <c:pt idx="670">
                        <c:v>309.81</c:v>
                      </c:pt>
                      <c:pt idx="671">
                        <c:v>310.81</c:v>
                      </c:pt>
                      <c:pt idx="672">
                        <c:v>311.81</c:v>
                      </c:pt>
                      <c:pt idx="673">
                        <c:v>312.81</c:v>
                      </c:pt>
                      <c:pt idx="674">
                        <c:v>313.81</c:v>
                      </c:pt>
                      <c:pt idx="675">
                        <c:v>314.81</c:v>
                      </c:pt>
                      <c:pt idx="676">
                        <c:v>315.81</c:v>
                      </c:pt>
                      <c:pt idx="677">
                        <c:v>316.81</c:v>
                      </c:pt>
                      <c:pt idx="678">
                        <c:v>317.81</c:v>
                      </c:pt>
                      <c:pt idx="679">
                        <c:v>318.81</c:v>
                      </c:pt>
                      <c:pt idx="680">
                        <c:v>319.81</c:v>
                      </c:pt>
                      <c:pt idx="681">
                        <c:v>320.81</c:v>
                      </c:pt>
                      <c:pt idx="682">
                        <c:v>321.81</c:v>
                      </c:pt>
                      <c:pt idx="683">
                        <c:v>322.81</c:v>
                      </c:pt>
                      <c:pt idx="684">
                        <c:v>323.81</c:v>
                      </c:pt>
                      <c:pt idx="685">
                        <c:v>324.81</c:v>
                      </c:pt>
                      <c:pt idx="686">
                        <c:v>325.81</c:v>
                      </c:pt>
                      <c:pt idx="687">
                        <c:v>326.81</c:v>
                      </c:pt>
                      <c:pt idx="688">
                        <c:v>327.81</c:v>
                      </c:pt>
                      <c:pt idx="689">
                        <c:v>328.81</c:v>
                      </c:pt>
                      <c:pt idx="690">
                        <c:v>329.81</c:v>
                      </c:pt>
                      <c:pt idx="691">
                        <c:v>330.81</c:v>
                      </c:pt>
                      <c:pt idx="692">
                        <c:v>331.81</c:v>
                      </c:pt>
                      <c:pt idx="693">
                        <c:v>332.81</c:v>
                      </c:pt>
                      <c:pt idx="694">
                        <c:v>333.81</c:v>
                      </c:pt>
                      <c:pt idx="695">
                        <c:v>334.81</c:v>
                      </c:pt>
                      <c:pt idx="696">
                        <c:v>335.81</c:v>
                      </c:pt>
                      <c:pt idx="697">
                        <c:v>336.81</c:v>
                      </c:pt>
                      <c:pt idx="698">
                        <c:v>337.81</c:v>
                      </c:pt>
                      <c:pt idx="699">
                        <c:v>338.81</c:v>
                      </c:pt>
                      <c:pt idx="700">
                        <c:v>339.81</c:v>
                      </c:pt>
                      <c:pt idx="701">
                        <c:v>340.81</c:v>
                      </c:pt>
                      <c:pt idx="702">
                        <c:v>341.81</c:v>
                      </c:pt>
                      <c:pt idx="703">
                        <c:v>342.81</c:v>
                      </c:pt>
                      <c:pt idx="704">
                        <c:v>343.81</c:v>
                      </c:pt>
                      <c:pt idx="705">
                        <c:v>344.81</c:v>
                      </c:pt>
                      <c:pt idx="706">
                        <c:v>345.81</c:v>
                      </c:pt>
                      <c:pt idx="707">
                        <c:v>346.81</c:v>
                      </c:pt>
                      <c:pt idx="708">
                        <c:v>347.81</c:v>
                      </c:pt>
                      <c:pt idx="709">
                        <c:v>348.81</c:v>
                      </c:pt>
                      <c:pt idx="710">
                        <c:v>349.81</c:v>
                      </c:pt>
                      <c:pt idx="711">
                        <c:v>350.81</c:v>
                      </c:pt>
                      <c:pt idx="712">
                        <c:v>351.81</c:v>
                      </c:pt>
                      <c:pt idx="713">
                        <c:v>352.81</c:v>
                      </c:pt>
                      <c:pt idx="714">
                        <c:v>353.81</c:v>
                      </c:pt>
                      <c:pt idx="715">
                        <c:v>354.81</c:v>
                      </c:pt>
                      <c:pt idx="716">
                        <c:v>355.81</c:v>
                      </c:pt>
                      <c:pt idx="717">
                        <c:v>356.81</c:v>
                      </c:pt>
                      <c:pt idx="718">
                        <c:v>357.81</c:v>
                      </c:pt>
                      <c:pt idx="719">
                        <c:v>358.81</c:v>
                      </c:pt>
                    </c:numCache>
                  </c:numRef>
                </c:xVal>
                <c:yVal>
                  <c:numRef>
                    <c:extLst xmlns:c15="http://schemas.microsoft.com/office/drawing/2012/chart">
                      <c:ext xmlns:c15="http://schemas.microsoft.com/office/drawing/2012/chart" uri="{02D57815-91ED-43cb-92C2-25804820EDAC}">
                        <c15:formulaRef>
                          <c15:sqref>'Data Task 1'!$AQ$12:$AQ$731</c15:sqref>
                        </c15:formulaRef>
                      </c:ext>
                    </c:extLst>
                    <c:numCache>
                      <c:formatCode>0.00</c:formatCode>
                      <c:ptCount val="720"/>
                      <c:pt idx="0">
                        <c:v>0.70315499999999997</c:v>
                      </c:pt>
                      <c:pt idx="1">
                        <c:v>0.695129</c:v>
                      </c:pt>
                      <c:pt idx="2">
                        <c:v>0.65565399999999996</c:v>
                      </c:pt>
                      <c:pt idx="3">
                        <c:v>0.63042299999999996</c:v>
                      </c:pt>
                      <c:pt idx="4">
                        <c:v>0.61823399999999995</c:v>
                      </c:pt>
                      <c:pt idx="5">
                        <c:v>0.62259799999999998</c:v>
                      </c:pt>
                      <c:pt idx="6">
                        <c:v>0.59526100000000004</c:v>
                      </c:pt>
                      <c:pt idx="7">
                        <c:v>0.58354899999999998</c:v>
                      </c:pt>
                      <c:pt idx="8">
                        <c:v>0.59034500000000001</c:v>
                      </c:pt>
                      <c:pt idx="9">
                        <c:v>0.59335500000000008</c:v>
                      </c:pt>
                      <c:pt idx="10">
                        <c:v>0.58018799999999993</c:v>
                      </c:pt>
                      <c:pt idx="11">
                        <c:v>0.579762</c:v>
                      </c:pt>
                      <c:pt idx="12">
                        <c:v>0.59082199999999996</c:v>
                      </c:pt>
                      <c:pt idx="13">
                        <c:v>0.57963600000000004</c:v>
                      </c:pt>
                      <c:pt idx="14">
                        <c:v>0.58743600000000007</c:v>
                      </c:pt>
                      <c:pt idx="15">
                        <c:v>0.59272799999999992</c:v>
                      </c:pt>
                      <c:pt idx="16">
                        <c:v>0.59455900000000006</c:v>
                      </c:pt>
                      <c:pt idx="17">
                        <c:v>0.58136699999999997</c:v>
                      </c:pt>
                      <c:pt idx="18">
                        <c:v>0.56042499999999995</c:v>
                      </c:pt>
                      <c:pt idx="19">
                        <c:v>0.5605</c:v>
                      </c:pt>
                      <c:pt idx="20">
                        <c:v>0.55686400000000003</c:v>
                      </c:pt>
                      <c:pt idx="21">
                        <c:v>0.64660000000000006</c:v>
                      </c:pt>
                      <c:pt idx="22">
                        <c:v>0.57835700000000001</c:v>
                      </c:pt>
                      <c:pt idx="23">
                        <c:v>0.60025200000000001</c:v>
                      </c:pt>
                      <c:pt idx="24">
                        <c:v>0.61673</c:v>
                      </c:pt>
                      <c:pt idx="25">
                        <c:v>0.56739699999999993</c:v>
                      </c:pt>
                      <c:pt idx="26">
                        <c:v>0.59039599999999992</c:v>
                      </c:pt>
                      <c:pt idx="27">
                        <c:v>0.57524700000000006</c:v>
                      </c:pt>
                      <c:pt idx="28">
                        <c:v>0.586032</c:v>
                      </c:pt>
                      <c:pt idx="29">
                        <c:v>0.600352</c:v>
                      </c:pt>
                      <c:pt idx="30">
                        <c:v>0.58051399999999997</c:v>
                      </c:pt>
                      <c:pt idx="31">
                        <c:v>0.59338000000000002</c:v>
                      </c:pt>
                      <c:pt idx="32">
                        <c:v>0.58211900000000005</c:v>
                      </c:pt>
                      <c:pt idx="33">
                        <c:v>0.63579000000000008</c:v>
                      </c:pt>
                      <c:pt idx="34">
                        <c:v>0.60576999999999992</c:v>
                      </c:pt>
                      <c:pt idx="35">
                        <c:v>0.56082600000000005</c:v>
                      </c:pt>
                      <c:pt idx="36">
                        <c:v>0.59112300000000007</c:v>
                      </c:pt>
                      <c:pt idx="37">
                        <c:v>0.52799700000000005</c:v>
                      </c:pt>
                      <c:pt idx="38">
                        <c:v>0.50048399999999993</c:v>
                      </c:pt>
                      <c:pt idx="39">
                        <c:v>0.53419100000000008</c:v>
                      </c:pt>
                      <c:pt idx="40">
                        <c:v>0.56566699999999992</c:v>
                      </c:pt>
                      <c:pt idx="41">
                        <c:v>0.53617300000000001</c:v>
                      </c:pt>
                      <c:pt idx="42">
                        <c:v>0.60303600000000002</c:v>
                      </c:pt>
                      <c:pt idx="43">
                        <c:v>0.54128900000000002</c:v>
                      </c:pt>
                      <c:pt idx="44">
                        <c:v>0.44671300000000003</c:v>
                      </c:pt>
                      <c:pt idx="45">
                        <c:v>0.49559299999999995</c:v>
                      </c:pt>
                      <c:pt idx="46">
                        <c:v>0.587812</c:v>
                      </c:pt>
                      <c:pt idx="47">
                        <c:v>0.58244499999999999</c:v>
                      </c:pt>
                      <c:pt idx="48">
                        <c:v>0.44475600000000004</c:v>
                      </c:pt>
                      <c:pt idx="49">
                        <c:v>0.481549</c:v>
                      </c:pt>
                      <c:pt idx="50">
                        <c:v>0.49988200000000005</c:v>
                      </c:pt>
                      <c:pt idx="51">
                        <c:v>0.471441</c:v>
                      </c:pt>
                      <c:pt idx="52">
                        <c:v>0.49684700000000004</c:v>
                      </c:pt>
                      <c:pt idx="53">
                        <c:v>0.55435600000000007</c:v>
                      </c:pt>
                      <c:pt idx="54">
                        <c:v>0.50206400000000007</c:v>
                      </c:pt>
                      <c:pt idx="55">
                        <c:v>0.46426900000000004</c:v>
                      </c:pt>
                      <c:pt idx="56">
                        <c:v>0.53441699999999992</c:v>
                      </c:pt>
                      <c:pt idx="57">
                        <c:v>0.55749099999999996</c:v>
                      </c:pt>
                      <c:pt idx="58">
                        <c:v>0.50733099999999998</c:v>
                      </c:pt>
                      <c:pt idx="59">
                        <c:v>0.478715</c:v>
                      </c:pt>
                      <c:pt idx="60">
                        <c:v>0.51648500000000008</c:v>
                      </c:pt>
                      <c:pt idx="61">
                        <c:v>0.55372900000000003</c:v>
                      </c:pt>
                      <c:pt idx="62">
                        <c:v>0.51059100000000002</c:v>
                      </c:pt>
                      <c:pt idx="63">
                        <c:v>0.46053200000000005</c:v>
                      </c:pt>
                      <c:pt idx="64">
                        <c:v>0.54648099999999999</c:v>
                      </c:pt>
                      <c:pt idx="65">
                        <c:v>0.59566200000000002</c:v>
                      </c:pt>
                      <c:pt idx="66">
                        <c:v>0.564388</c:v>
                      </c:pt>
                      <c:pt idx="67">
                        <c:v>0.51405199999999995</c:v>
                      </c:pt>
                      <c:pt idx="68">
                        <c:v>0.48826999999999998</c:v>
                      </c:pt>
                      <c:pt idx="69">
                        <c:v>0.47778699999999996</c:v>
                      </c:pt>
                      <c:pt idx="70">
                        <c:v>0.51959500000000003</c:v>
                      </c:pt>
                      <c:pt idx="71">
                        <c:v>0.52105000000000001</c:v>
                      </c:pt>
                      <c:pt idx="72">
                        <c:v>0.48598799999999998</c:v>
                      </c:pt>
                      <c:pt idx="73">
                        <c:v>0.48689099999999996</c:v>
                      </c:pt>
                      <c:pt idx="74">
                        <c:v>0.54427399999999992</c:v>
                      </c:pt>
                      <c:pt idx="75">
                        <c:v>0.54294399999999998</c:v>
                      </c:pt>
                      <c:pt idx="76">
                        <c:v>0.535721</c:v>
                      </c:pt>
                      <c:pt idx="77">
                        <c:v>0.56406200000000006</c:v>
                      </c:pt>
                      <c:pt idx="78">
                        <c:v>0.56040000000000001</c:v>
                      </c:pt>
                      <c:pt idx="79">
                        <c:v>0.56947900000000007</c:v>
                      </c:pt>
                      <c:pt idx="80">
                        <c:v>0.63573999999999997</c:v>
                      </c:pt>
                      <c:pt idx="81">
                        <c:v>0.50015799999999999</c:v>
                      </c:pt>
                      <c:pt idx="82">
                        <c:v>0.45157800000000003</c:v>
                      </c:pt>
                      <c:pt idx="83">
                        <c:v>0.52726899999999999</c:v>
                      </c:pt>
                      <c:pt idx="84">
                        <c:v>0.52413399999999999</c:v>
                      </c:pt>
                      <c:pt idx="85">
                        <c:v>0.51864200000000005</c:v>
                      </c:pt>
                      <c:pt idx="86">
                        <c:v>0.60363800000000001</c:v>
                      </c:pt>
                      <c:pt idx="87">
                        <c:v>0.52157600000000004</c:v>
                      </c:pt>
                      <c:pt idx="88">
                        <c:v>0.48021899999999995</c:v>
                      </c:pt>
                      <c:pt idx="89">
                        <c:v>0.57810600000000001</c:v>
                      </c:pt>
                      <c:pt idx="90">
                        <c:v>0.545126</c:v>
                      </c:pt>
                      <c:pt idx="91">
                        <c:v>0.55242499999999994</c:v>
                      </c:pt>
                      <c:pt idx="92">
                        <c:v>0.50981399999999999</c:v>
                      </c:pt>
                      <c:pt idx="93">
                        <c:v>0.54670600000000003</c:v>
                      </c:pt>
                      <c:pt idx="94">
                        <c:v>0.60336199999999995</c:v>
                      </c:pt>
                      <c:pt idx="95">
                        <c:v>0.59794499999999995</c:v>
                      </c:pt>
                      <c:pt idx="96">
                        <c:v>0.59292900000000004</c:v>
                      </c:pt>
                      <c:pt idx="97">
                        <c:v>0.56225599999999998</c:v>
                      </c:pt>
                      <c:pt idx="98">
                        <c:v>0.59493499999999999</c:v>
                      </c:pt>
                      <c:pt idx="99">
                        <c:v>0.557616</c:v>
                      </c:pt>
                      <c:pt idx="100">
                        <c:v>0.58304699999999998</c:v>
                      </c:pt>
                      <c:pt idx="101">
                        <c:v>0.57462000000000002</c:v>
                      </c:pt>
                      <c:pt idx="102">
                        <c:v>0.54939000000000004</c:v>
                      </c:pt>
                      <c:pt idx="103">
                        <c:v>0.50933699999999993</c:v>
                      </c:pt>
                      <c:pt idx="104">
                        <c:v>0.62224699999999999</c:v>
                      </c:pt>
                      <c:pt idx="105">
                        <c:v>0.61808400000000008</c:v>
                      </c:pt>
                      <c:pt idx="106">
                        <c:v>0.56080099999999999</c:v>
                      </c:pt>
                      <c:pt idx="107">
                        <c:v>0.56840099999999993</c:v>
                      </c:pt>
                      <c:pt idx="108">
                        <c:v>0.58984400000000003</c:v>
                      </c:pt>
                      <c:pt idx="109">
                        <c:v>0.54296900000000003</c:v>
                      </c:pt>
                      <c:pt idx="110">
                        <c:v>0.627915</c:v>
                      </c:pt>
                      <c:pt idx="111">
                        <c:v>0.646976</c:v>
                      </c:pt>
                      <c:pt idx="112">
                        <c:v>0.68411899999999992</c:v>
                      </c:pt>
                      <c:pt idx="113">
                        <c:v>0.61963900000000005</c:v>
                      </c:pt>
                      <c:pt idx="114">
                        <c:v>0.69575600000000004</c:v>
                      </c:pt>
                      <c:pt idx="115">
                        <c:v>0.72550099999999995</c:v>
                      </c:pt>
                      <c:pt idx="116">
                        <c:v>0.71361300000000005</c:v>
                      </c:pt>
                      <c:pt idx="117">
                        <c:v>0.69573099999999999</c:v>
                      </c:pt>
                      <c:pt idx="118">
                        <c:v>0.58214399999999999</c:v>
                      </c:pt>
                      <c:pt idx="119">
                        <c:v>0.56759800000000005</c:v>
                      </c:pt>
                      <c:pt idx="120">
                        <c:v>0.615977</c:v>
                      </c:pt>
                      <c:pt idx="121">
                        <c:v>0.60717399999999999</c:v>
                      </c:pt>
                      <c:pt idx="122">
                        <c:v>0.579461</c:v>
                      </c:pt>
                      <c:pt idx="123">
                        <c:v>0.60301099999999996</c:v>
                      </c:pt>
                      <c:pt idx="124">
                        <c:v>0.59142399999999995</c:v>
                      </c:pt>
                      <c:pt idx="125">
                        <c:v>0.66388000000000003</c:v>
                      </c:pt>
                      <c:pt idx="126">
                        <c:v>0.67476500000000006</c:v>
                      </c:pt>
                      <c:pt idx="127">
                        <c:v>0.69798899999999997</c:v>
                      </c:pt>
                      <c:pt idx="128">
                        <c:v>0.66024300000000002</c:v>
                      </c:pt>
                      <c:pt idx="129">
                        <c:v>0.66809300000000005</c:v>
                      </c:pt>
                      <c:pt idx="130">
                        <c:v>0.69798899999999997</c:v>
                      </c:pt>
                      <c:pt idx="131">
                        <c:v>0.68253900000000001</c:v>
                      </c:pt>
                      <c:pt idx="132">
                        <c:v>0.70967599999999997</c:v>
                      </c:pt>
                      <c:pt idx="133">
                        <c:v>0.70965100000000003</c:v>
                      </c:pt>
                      <c:pt idx="134">
                        <c:v>0.70751900000000001</c:v>
                      </c:pt>
                      <c:pt idx="135">
                        <c:v>0.72923800000000005</c:v>
                      </c:pt>
                      <c:pt idx="136">
                        <c:v>0.70165</c:v>
                      </c:pt>
                      <c:pt idx="137">
                        <c:v>0.72532600000000003</c:v>
                      </c:pt>
                      <c:pt idx="138">
                        <c:v>0.69377500000000003</c:v>
                      </c:pt>
                      <c:pt idx="139">
                        <c:v>0.68291600000000008</c:v>
                      </c:pt>
                      <c:pt idx="140">
                        <c:v>0.726329</c:v>
                      </c:pt>
                      <c:pt idx="141">
                        <c:v>0.74242999999999992</c:v>
                      </c:pt>
                      <c:pt idx="142">
                        <c:v>0.75381699999999996</c:v>
                      </c:pt>
                      <c:pt idx="143">
                        <c:v>0.73924499999999993</c:v>
                      </c:pt>
                      <c:pt idx="144">
                        <c:v>0.76595499999999994</c:v>
                      </c:pt>
                      <c:pt idx="145">
                        <c:v>0.79153699999999994</c:v>
                      </c:pt>
                      <c:pt idx="146">
                        <c:v>0.794045</c:v>
                      </c:pt>
                      <c:pt idx="147">
                        <c:v>0.81104900000000002</c:v>
                      </c:pt>
                      <c:pt idx="148">
                        <c:v>0.77611300000000005</c:v>
                      </c:pt>
                      <c:pt idx="149">
                        <c:v>0.76836300000000002</c:v>
                      </c:pt>
                      <c:pt idx="150">
                        <c:v>0.78554299999999999</c:v>
                      </c:pt>
                      <c:pt idx="151">
                        <c:v>0.79512300000000002</c:v>
                      </c:pt>
                      <c:pt idx="152">
                        <c:v>0.830511</c:v>
                      </c:pt>
                      <c:pt idx="153">
                        <c:v>0.82752599999999998</c:v>
                      </c:pt>
                      <c:pt idx="154">
                        <c:v>0.81288000000000005</c:v>
                      </c:pt>
                      <c:pt idx="155">
                        <c:v>0.84380299999999997</c:v>
                      </c:pt>
                      <c:pt idx="156">
                        <c:v>0.84909499999999993</c:v>
                      </c:pt>
                      <c:pt idx="157">
                        <c:v>0.86971100000000001</c:v>
                      </c:pt>
                      <c:pt idx="158">
                        <c:v>0.861761</c:v>
                      </c:pt>
                      <c:pt idx="159">
                        <c:v>0.86188600000000004</c:v>
                      </c:pt>
                      <c:pt idx="160">
                        <c:v>0.89684699999999995</c:v>
                      </c:pt>
                      <c:pt idx="161">
                        <c:v>0.91247199999999995</c:v>
                      </c:pt>
                      <c:pt idx="162">
                        <c:v>0.90494799999999997</c:v>
                      </c:pt>
                      <c:pt idx="163">
                        <c:v>0.90264100000000003</c:v>
                      </c:pt>
                      <c:pt idx="164">
                        <c:v>0.91513100000000003</c:v>
                      </c:pt>
                      <c:pt idx="165">
                        <c:v>0.91605899999999996</c:v>
                      </c:pt>
                      <c:pt idx="166">
                        <c:v>0.90660399999999997</c:v>
                      </c:pt>
                      <c:pt idx="167">
                        <c:v>0.93499399999999999</c:v>
                      </c:pt>
                      <c:pt idx="168">
                        <c:v>0.92516299999999996</c:v>
                      </c:pt>
                      <c:pt idx="169">
                        <c:v>0.91573300000000002</c:v>
                      </c:pt>
                      <c:pt idx="170">
                        <c:v>0.93461799999999995</c:v>
                      </c:pt>
                      <c:pt idx="171">
                        <c:v>0.92155100000000001</c:v>
                      </c:pt>
                      <c:pt idx="172">
                        <c:v>0.922956</c:v>
                      </c:pt>
                      <c:pt idx="173">
                        <c:v>0.93895700000000004</c:v>
                      </c:pt>
                      <c:pt idx="174">
                        <c:v>0.96303300000000003</c:v>
                      </c:pt>
                      <c:pt idx="175">
                        <c:v>0.984402</c:v>
                      </c:pt>
                      <c:pt idx="176">
                        <c:v>0.99832100000000001</c:v>
                      </c:pt>
                      <c:pt idx="177">
                        <c:v>1.004491</c:v>
                      </c:pt>
                      <c:pt idx="178">
                        <c:v>1.011914</c:v>
                      </c:pt>
                      <c:pt idx="179">
                        <c:v>1.003312</c:v>
                      </c:pt>
                      <c:pt idx="180">
                        <c:v>1.0172559999999999</c:v>
                      </c:pt>
                      <c:pt idx="181">
                        <c:v>1.032179</c:v>
                      </c:pt>
                      <c:pt idx="182">
                        <c:v>1.0211939999999999</c:v>
                      </c:pt>
                      <c:pt idx="183">
                        <c:v>1.0291939999999999</c:v>
                      </c:pt>
                      <c:pt idx="184">
                        <c:v>1.026135</c:v>
                      </c:pt>
                      <c:pt idx="185">
                        <c:v>1.0333319999999999</c:v>
                      </c:pt>
                      <c:pt idx="186">
                        <c:v>1.038675</c:v>
                      </c:pt>
                      <c:pt idx="187">
                        <c:v>1.025207</c:v>
                      </c:pt>
                      <c:pt idx="188">
                        <c:v>1.0187360000000001</c:v>
                      </c:pt>
                      <c:pt idx="189">
                        <c:v>1.0157510000000001</c:v>
                      </c:pt>
                      <c:pt idx="190">
                        <c:v>1.0350630000000001</c:v>
                      </c:pt>
                      <c:pt idx="191">
                        <c:v>1.0596410000000001</c:v>
                      </c:pt>
                      <c:pt idx="192">
                        <c:v>1.062149</c:v>
                      </c:pt>
                      <c:pt idx="193">
                        <c:v>1.0622750000000001</c:v>
                      </c:pt>
                      <c:pt idx="194">
                        <c:v>1.0868530000000001</c:v>
                      </c:pt>
                      <c:pt idx="195">
                        <c:v>1.143659</c:v>
                      </c:pt>
                      <c:pt idx="196">
                        <c:v>1.141176</c:v>
                      </c:pt>
                      <c:pt idx="197">
                        <c:v>1.144487</c:v>
                      </c:pt>
                      <c:pt idx="198">
                        <c:v>1.166231</c:v>
                      </c:pt>
                      <c:pt idx="199">
                        <c:v>1.1800999999999999</c:v>
                      </c:pt>
                      <c:pt idx="200">
                        <c:v>1.1913860000000001</c:v>
                      </c:pt>
                      <c:pt idx="201">
                        <c:v>1.2149110000000001</c:v>
                      </c:pt>
                      <c:pt idx="202">
                        <c:v>1.216742</c:v>
                      </c:pt>
                      <c:pt idx="203">
                        <c:v>1.199638</c:v>
                      </c:pt>
                      <c:pt idx="204">
                        <c:v>1.201343</c:v>
                      </c:pt>
                      <c:pt idx="205">
                        <c:v>1.2156640000000001</c:v>
                      </c:pt>
                      <c:pt idx="206">
                        <c:v>1.2242409999999999</c:v>
                      </c:pt>
                      <c:pt idx="207">
                        <c:v>1.2319910000000001</c:v>
                      </c:pt>
                      <c:pt idx="208">
                        <c:v>1.2321660000000001</c:v>
                      </c:pt>
                      <c:pt idx="209">
                        <c:v>1.221482</c:v>
                      </c:pt>
                      <c:pt idx="210">
                        <c:v>1.240092</c:v>
                      </c:pt>
                      <c:pt idx="211">
                        <c:v>1.2467630000000001</c:v>
                      </c:pt>
                      <c:pt idx="212">
                        <c:v>1.228505</c:v>
                      </c:pt>
                      <c:pt idx="213">
                        <c:v>1.240944</c:v>
                      </c:pt>
                      <c:pt idx="214">
                        <c:v>1.254237</c:v>
                      </c:pt>
                      <c:pt idx="215">
                        <c:v>1.266877</c:v>
                      </c:pt>
                      <c:pt idx="216">
                        <c:v>1.301312</c:v>
                      </c:pt>
                      <c:pt idx="217">
                        <c:v>1.312146</c:v>
                      </c:pt>
                      <c:pt idx="218">
                        <c:v>1.3101149999999999</c:v>
                      </c:pt>
                      <c:pt idx="219">
                        <c:v>1.3535029999999999</c:v>
                      </c:pt>
                      <c:pt idx="220">
                        <c:v>1.402409</c:v>
                      </c:pt>
                      <c:pt idx="221">
                        <c:v>1.4083030000000001</c:v>
                      </c:pt>
                      <c:pt idx="222">
                        <c:v>1.412366</c:v>
                      </c:pt>
                      <c:pt idx="223">
                        <c:v>1.4046910000000001</c:v>
                      </c:pt>
                      <c:pt idx="224">
                        <c:v>1.406973</c:v>
                      </c:pt>
                      <c:pt idx="225">
                        <c:v>1.443991</c:v>
                      </c:pt>
                      <c:pt idx="226">
                        <c:v>1.499744</c:v>
                      </c:pt>
                      <c:pt idx="227">
                        <c:v>1.538618</c:v>
                      </c:pt>
                      <c:pt idx="228">
                        <c:v>1.5436589999999999</c:v>
                      </c:pt>
                      <c:pt idx="229">
                        <c:v>1.5370379999999999</c:v>
                      </c:pt>
                      <c:pt idx="230">
                        <c:v>1.52352</c:v>
                      </c:pt>
                      <c:pt idx="231">
                        <c:v>1.5267300000000001</c:v>
                      </c:pt>
                      <c:pt idx="232">
                        <c:v>1.561717</c:v>
                      </c:pt>
                      <c:pt idx="233">
                        <c:v>1.5695670000000002</c:v>
                      </c:pt>
                      <c:pt idx="234">
                        <c:v>1.56287</c:v>
                      </c:pt>
                      <c:pt idx="235">
                        <c:v>1.585116</c:v>
                      </c:pt>
                      <c:pt idx="236">
                        <c:v>1.596452</c:v>
                      </c:pt>
                      <c:pt idx="237">
                        <c:v>1.5842640000000001</c:v>
                      </c:pt>
                      <c:pt idx="238">
                        <c:v>1.5862699999999998</c:v>
                      </c:pt>
                      <c:pt idx="239">
                        <c:v>1.610949</c:v>
                      </c:pt>
                      <c:pt idx="240">
                        <c:v>1.62853</c:v>
                      </c:pt>
                      <c:pt idx="241">
                        <c:v>1.6476660000000001</c:v>
                      </c:pt>
                      <c:pt idx="242">
                        <c:v>1.672946</c:v>
                      </c:pt>
                      <c:pt idx="243">
                        <c:v>1.7028919999999999</c:v>
                      </c:pt>
                      <c:pt idx="244">
                        <c:v>1.7252130000000001</c:v>
                      </c:pt>
                      <c:pt idx="245">
                        <c:v>1.7217020000000001</c:v>
                      </c:pt>
                      <c:pt idx="246">
                        <c:v>1.7667950000000001</c:v>
                      </c:pt>
                      <c:pt idx="247">
                        <c:v>1.7999510000000001</c:v>
                      </c:pt>
                      <c:pt idx="248">
                        <c:v>1.866012</c:v>
                      </c:pt>
                      <c:pt idx="249">
                        <c:v>1.335145</c:v>
                      </c:pt>
                      <c:pt idx="250">
                        <c:v>1.832354</c:v>
                      </c:pt>
                      <c:pt idx="251">
                        <c:v>2.207249</c:v>
                      </c:pt>
                      <c:pt idx="252">
                        <c:v>1.9808029999999999</c:v>
                      </c:pt>
                      <c:pt idx="253">
                        <c:v>1.718391</c:v>
                      </c:pt>
                      <c:pt idx="254">
                        <c:v>2.0078640000000001</c:v>
                      </c:pt>
                      <c:pt idx="255">
                        <c:v>1.986345</c:v>
                      </c:pt>
                      <c:pt idx="256">
                        <c:v>1.715908</c:v>
                      </c:pt>
                      <c:pt idx="257">
                        <c:v>2.0827780000000002</c:v>
                      </c:pt>
                      <c:pt idx="258">
                        <c:v>2.1352700000000002</c:v>
                      </c:pt>
                      <c:pt idx="259">
                        <c:v>2.161378</c:v>
                      </c:pt>
                      <c:pt idx="260">
                        <c:v>1.9402979999999999</c:v>
                      </c:pt>
                      <c:pt idx="261">
                        <c:v>2.009293</c:v>
                      </c:pt>
                      <c:pt idx="262">
                        <c:v>2.1599740000000001</c:v>
                      </c:pt>
                      <c:pt idx="263">
                        <c:v>2.3212130000000002</c:v>
                      </c:pt>
                      <c:pt idx="264">
                        <c:v>2.0062090000000001</c:v>
                      </c:pt>
                      <c:pt idx="265">
                        <c:v>2.2259340000000001</c:v>
                      </c:pt>
                      <c:pt idx="266">
                        <c:v>2.3232939999999997</c:v>
                      </c:pt>
                      <c:pt idx="267">
                        <c:v>2.288859</c:v>
                      </c:pt>
                      <c:pt idx="268">
                        <c:v>2.480019</c:v>
                      </c:pt>
                      <c:pt idx="269">
                        <c:v>2.3622430000000003</c:v>
                      </c:pt>
                      <c:pt idx="270">
                        <c:v>2.467454</c:v>
                      </c:pt>
                      <c:pt idx="271">
                        <c:v>2.4322159999999999</c:v>
                      </c:pt>
                      <c:pt idx="272">
                        <c:v>2.5639609999999999</c:v>
                      </c:pt>
                      <c:pt idx="273">
                        <c:v>2.495568</c:v>
                      </c:pt>
                      <c:pt idx="274">
                        <c:v>2.689562</c:v>
                      </c:pt>
                      <c:pt idx="275">
                        <c:v>2.6918439999999997</c:v>
                      </c:pt>
                      <c:pt idx="276">
                        <c:v>2.76756</c:v>
                      </c:pt>
                      <c:pt idx="277">
                        <c:v>2.8151619999999999</c:v>
                      </c:pt>
                      <c:pt idx="278">
                        <c:v>2.9190680000000002</c:v>
                      </c:pt>
                      <c:pt idx="279">
                        <c:v>2.9893419999999997</c:v>
                      </c:pt>
                      <c:pt idx="280">
                        <c:v>3.1622430000000001</c:v>
                      </c:pt>
                      <c:pt idx="281">
                        <c:v>3.0772469999999998</c:v>
                      </c:pt>
                      <c:pt idx="282">
                        <c:v>3.0653600000000001</c:v>
                      </c:pt>
                      <c:pt idx="283">
                        <c:v>3.2060580000000001</c:v>
                      </c:pt>
                      <c:pt idx="284">
                        <c:v>3.2841070000000001</c:v>
                      </c:pt>
                      <c:pt idx="285">
                        <c:v>3.373818</c:v>
                      </c:pt>
                      <c:pt idx="286">
                        <c:v>3.4363670000000002</c:v>
                      </c:pt>
                      <c:pt idx="287">
                        <c:v>3.5433829999999999</c:v>
                      </c:pt>
                      <c:pt idx="288">
                        <c:v>3.6196009999999998</c:v>
                      </c:pt>
                      <c:pt idx="289">
                        <c:v>3.7703570000000002</c:v>
                      </c:pt>
                      <c:pt idx="290">
                        <c:v>3.7799369999999999</c:v>
                      </c:pt>
                      <c:pt idx="291">
                        <c:v>3.854851</c:v>
                      </c:pt>
                      <c:pt idx="292">
                        <c:v>4.0186480000000007</c:v>
                      </c:pt>
                      <c:pt idx="293">
                        <c:v>4.0637170000000005</c:v>
                      </c:pt>
                      <c:pt idx="294">
                        <c:v>4.1948850000000002</c:v>
                      </c:pt>
                      <c:pt idx="295">
                        <c:v>4.3249499999999994</c:v>
                      </c:pt>
                      <c:pt idx="296">
                        <c:v>4.5682</c:v>
                      </c:pt>
                      <c:pt idx="297">
                        <c:v>4.7440600000000002</c:v>
                      </c:pt>
                      <c:pt idx="298">
                        <c:v>4.8144100000000005</c:v>
                      </c:pt>
                      <c:pt idx="299">
                        <c:v>4.9485869999999998</c:v>
                      </c:pt>
                      <c:pt idx="300">
                        <c:v>5.1236199999999998</c:v>
                      </c:pt>
                      <c:pt idx="301">
                        <c:v>5.2411199999999996</c:v>
                      </c:pt>
                      <c:pt idx="302">
                        <c:v>5.4213440000000004</c:v>
                      </c:pt>
                      <c:pt idx="303">
                        <c:v>5.5810279999999999</c:v>
                      </c:pt>
                      <c:pt idx="304">
                        <c:v>5.8152249999999999</c:v>
                      </c:pt>
                      <c:pt idx="305">
                        <c:v>6.0481920000000002</c:v>
                      </c:pt>
                      <c:pt idx="306">
                        <c:v>6.2341350000000002</c:v>
                      </c:pt>
                      <c:pt idx="307">
                        <c:v>6.3832849999999999</c:v>
                      </c:pt>
                      <c:pt idx="308">
                        <c:v>6.6245799999999999</c:v>
                      </c:pt>
                      <c:pt idx="309">
                        <c:v>6.9022399999999999</c:v>
                      </c:pt>
                      <c:pt idx="310">
                        <c:v>7.1551960000000001</c:v>
                      </c:pt>
                      <c:pt idx="311">
                        <c:v>7.3737680000000001</c:v>
                      </c:pt>
                      <c:pt idx="312">
                        <c:v>7.5652530000000002</c:v>
                      </c:pt>
                      <c:pt idx="313">
                        <c:v>7.8340350000000001</c:v>
                      </c:pt>
                      <c:pt idx="314">
                        <c:v>8.1913489999999989</c:v>
                      </c:pt>
                      <c:pt idx="315">
                        <c:v>8.5439480000000003</c:v>
                      </c:pt>
                      <c:pt idx="316">
                        <c:v>8.8545629999999989</c:v>
                      </c:pt>
                      <c:pt idx="317">
                        <c:v>9.1639239999999997</c:v>
                      </c:pt>
                      <c:pt idx="318">
                        <c:v>9.4633529999999997</c:v>
                      </c:pt>
                      <c:pt idx="319">
                        <c:v>9.8841439999999992</c:v>
                      </c:pt>
                      <c:pt idx="320">
                        <c:v>10.398032000000001</c:v>
                      </c:pt>
                      <c:pt idx="321">
                        <c:v>10.748449000000001</c:v>
                      </c:pt>
                      <c:pt idx="322">
                        <c:v>11.11271</c:v>
                      </c:pt>
                      <c:pt idx="323">
                        <c:v>11.63969</c:v>
                      </c:pt>
                      <c:pt idx="324">
                        <c:v>12.31404</c:v>
                      </c:pt>
                      <c:pt idx="325">
                        <c:v>12.761065</c:v>
                      </c:pt>
                      <c:pt idx="326">
                        <c:v>13.161716999999999</c:v>
                      </c:pt>
                      <c:pt idx="327">
                        <c:v>13.883367</c:v>
                      </c:pt>
                      <c:pt idx="328">
                        <c:v>14.524887</c:v>
                      </c:pt>
                      <c:pt idx="329">
                        <c:v>14.944274</c:v>
                      </c:pt>
                      <c:pt idx="330">
                        <c:v>15.545515</c:v>
                      </c:pt>
                      <c:pt idx="331">
                        <c:v>16.381129000000001</c:v>
                      </c:pt>
                      <c:pt idx="332">
                        <c:v>16.915682</c:v>
                      </c:pt>
                      <c:pt idx="333">
                        <c:v>17.709187</c:v>
                      </c:pt>
                      <c:pt idx="334">
                        <c:v>18.665234000000002</c:v>
                      </c:pt>
                      <c:pt idx="335">
                        <c:v>19.303844999999999</c:v>
                      </c:pt>
                      <c:pt idx="336">
                        <c:v>20.105499999999999</c:v>
                      </c:pt>
                      <c:pt idx="337">
                        <c:v>21.139095000000001</c:v>
                      </c:pt>
                      <c:pt idx="338">
                        <c:v>21.945139000000001</c:v>
                      </c:pt>
                      <c:pt idx="339">
                        <c:v>22.920372</c:v>
                      </c:pt>
                      <c:pt idx="340">
                        <c:v>23.993317000000001</c:v>
                      </c:pt>
                      <c:pt idx="341">
                        <c:v>25.142581</c:v>
                      </c:pt>
                      <c:pt idx="342">
                        <c:v>25.993342999999999</c:v>
                      </c:pt>
                      <c:pt idx="343">
                        <c:v>27.499116999999998</c:v>
                      </c:pt>
                      <c:pt idx="344">
                        <c:v>28.771874</c:v>
                      </c:pt>
                      <c:pt idx="345">
                        <c:v>30.214020999999999</c:v>
                      </c:pt>
                      <c:pt idx="346">
                        <c:v>32.182093999999999</c:v>
                      </c:pt>
                      <c:pt idx="347">
                        <c:v>33.788214000000004</c:v>
                      </c:pt>
                      <c:pt idx="348">
                        <c:v>35.764588000000003</c:v>
                      </c:pt>
                      <c:pt idx="349">
                        <c:v>37.815325000000001</c:v>
                      </c:pt>
                      <c:pt idx="350">
                        <c:v>39.761955</c:v>
                      </c:pt>
                      <c:pt idx="351">
                        <c:v>41.945314000000003</c:v>
                      </c:pt>
                      <c:pt idx="352">
                        <c:v>44.021757999999998</c:v>
                      </c:pt>
                      <c:pt idx="353">
                        <c:v>46.505775999999997</c:v>
                      </c:pt>
                      <c:pt idx="354">
                        <c:v>49.105060999999999</c:v>
                      </c:pt>
                      <c:pt idx="355">
                        <c:v>51.23021</c:v>
                      </c:pt>
                      <c:pt idx="356">
                        <c:v>53.948825999999997</c:v>
                      </c:pt>
                      <c:pt idx="357">
                        <c:v>56.742806000000002</c:v>
                      </c:pt>
                      <c:pt idx="358">
                        <c:v>59.670136999999997</c:v>
                      </c:pt>
                      <c:pt idx="359">
                        <c:v>62.497424000000002</c:v>
                      </c:pt>
                      <c:pt idx="360">
                        <c:v>64.926442000000009</c:v>
                      </c:pt>
                      <c:pt idx="361">
                        <c:v>67.789016000000004</c:v>
                      </c:pt>
                      <c:pt idx="362">
                        <c:v>70.444053999999994</c:v>
                      </c:pt>
                      <c:pt idx="363">
                        <c:v>72.979386000000005</c:v>
                      </c:pt>
                      <c:pt idx="364">
                        <c:v>75.601793999999998</c:v>
                      </c:pt>
                      <c:pt idx="365">
                        <c:v>77.856505999999996</c:v>
                      </c:pt>
                      <c:pt idx="366">
                        <c:v>79.891092</c:v>
                      </c:pt>
                      <c:pt idx="367">
                        <c:v>81.550004000000001</c:v>
                      </c:pt>
                      <c:pt idx="368">
                        <c:v>82.957314999999994</c:v>
                      </c:pt>
                      <c:pt idx="369">
                        <c:v>84.056016999999997</c:v>
                      </c:pt>
                      <c:pt idx="370">
                        <c:v>84.792966000000007</c:v>
                      </c:pt>
                      <c:pt idx="371">
                        <c:v>84.818623000000002</c:v>
                      </c:pt>
                      <c:pt idx="372">
                        <c:v>84.815162000000001</c:v>
                      </c:pt>
                      <c:pt idx="373">
                        <c:v>84.576903000000001</c:v>
                      </c:pt>
                      <c:pt idx="374">
                        <c:v>83.921087</c:v>
                      </c:pt>
                      <c:pt idx="375">
                        <c:v>82.994684000000007</c:v>
                      </c:pt>
                      <c:pt idx="376">
                        <c:v>81.994821999999999</c:v>
                      </c:pt>
                      <c:pt idx="377">
                        <c:v>80.803550000000001</c:v>
                      </c:pt>
                      <c:pt idx="378">
                        <c:v>79.524372999999997</c:v>
                      </c:pt>
                      <c:pt idx="379">
                        <c:v>77.809179999999998</c:v>
                      </c:pt>
                      <c:pt idx="380">
                        <c:v>75.963548000000003</c:v>
                      </c:pt>
                      <c:pt idx="381">
                        <c:v>74.135570999999999</c:v>
                      </c:pt>
                      <c:pt idx="382">
                        <c:v>71.961039999999997</c:v>
                      </c:pt>
                      <c:pt idx="383">
                        <c:v>70.051276999999999</c:v>
                      </c:pt>
                      <c:pt idx="384">
                        <c:v>67.825181000000001</c:v>
                      </c:pt>
                      <c:pt idx="385">
                        <c:v>65.759848000000005</c:v>
                      </c:pt>
                      <c:pt idx="386">
                        <c:v>63.662236999999998</c:v>
                      </c:pt>
                      <c:pt idx="387">
                        <c:v>61.595900999999998</c:v>
                      </c:pt>
                      <c:pt idx="388">
                        <c:v>59.518929999999997</c:v>
                      </c:pt>
                      <c:pt idx="389">
                        <c:v>57.537314000000002</c:v>
                      </c:pt>
                      <c:pt idx="390">
                        <c:v>55.660155000000003</c:v>
                      </c:pt>
                      <c:pt idx="391">
                        <c:v>53.617142999999999</c:v>
                      </c:pt>
                      <c:pt idx="392">
                        <c:v>51.761127000000002</c:v>
                      </c:pt>
                      <c:pt idx="393">
                        <c:v>49.830925000000001</c:v>
                      </c:pt>
                      <c:pt idx="394">
                        <c:v>47.943232999999999</c:v>
                      </c:pt>
                      <c:pt idx="395">
                        <c:v>46.132962999999997</c:v>
                      </c:pt>
                      <c:pt idx="396">
                        <c:v>44.59975</c:v>
                      </c:pt>
                      <c:pt idx="397">
                        <c:v>43.121839999999999</c:v>
                      </c:pt>
                      <c:pt idx="398">
                        <c:v>41.641646000000001</c:v>
                      </c:pt>
                      <c:pt idx="399">
                        <c:v>40.088068999999997</c:v>
                      </c:pt>
                      <c:pt idx="400">
                        <c:v>38.715468999999999</c:v>
                      </c:pt>
                      <c:pt idx="401">
                        <c:v>37.480106999999997</c:v>
                      </c:pt>
                      <c:pt idx="402">
                        <c:v>36.232253999999998</c:v>
                      </c:pt>
                      <c:pt idx="403">
                        <c:v>34.904572000000002</c:v>
                      </c:pt>
                      <c:pt idx="404">
                        <c:v>33.660606999999999</c:v>
                      </c:pt>
                      <c:pt idx="405">
                        <c:v>32.382558000000003</c:v>
                      </c:pt>
                      <c:pt idx="406">
                        <c:v>31.268808</c:v>
                      </c:pt>
                      <c:pt idx="407">
                        <c:v>30.283792999999999</c:v>
                      </c:pt>
                      <c:pt idx="408">
                        <c:v>29.271792999999999</c:v>
                      </c:pt>
                      <c:pt idx="409">
                        <c:v>28.271955999999999</c:v>
                      </c:pt>
                      <c:pt idx="410">
                        <c:v>27.331507999999999</c:v>
                      </c:pt>
                      <c:pt idx="411">
                        <c:v>26.480922</c:v>
                      </c:pt>
                      <c:pt idx="412">
                        <c:v>25.639264000000001</c:v>
                      </c:pt>
                      <c:pt idx="413">
                        <c:v>24.892959999999999</c:v>
                      </c:pt>
                      <c:pt idx="414">
                        <c:v>24.149290000000001</c:v>
                      </c:pt>
                      <c:pt idx="415">
                        <c:v>23.357766999999999</c:v>
                      </c:pt>
                      <c:pt idx="416">
                        <c:v>22.584226000000001</c:v>
                      </c:pt>
                      <c:pt idx="417">
                        <c:v>21.879279</c:v>
                      </c:pt>
                      <c:pt idx="418">
                        <c:v>21.220554</c:v>
                      </c:pt>
                      <c:pt idx="419">
                        <c:v>20.579411</c:v>
                      </c:pt>
                      <c:pt idx="420">
                        <c:v>19.968813999999998</c:v>
                      </c:pt>
                      <c:pt idx="421">
                        <c:v>19.378332</c:v>
                      </c:pt>
                      <c:pt idx="422">
                        <c:v>18.845559000000002</c:v>
                      </c:pt>
                      <c:pt idx="423">
                        <c:v>18.302979000000001</c:v>
                      </c:pt>
                      <c:pt idx="424">
                        <c:v>17.816303000000001</c:v>
                      </c:pt>
                      <c:pt idx="425">
                        <c:v>17.359397000000001</c:v>
                      </c:pt>
                      <c:pt idx="426">
                        <c:v>16.922353999999999</c:v>
                      </c:pt>
                      <c:pt idx="427">
                        <c:v>16.475630000000002</c:v>
                      </c:pt>
                      <c:pt idx="428">
                        <c:v>16.016416</c:v>
                      </c:pt>
                      <c:pt idx="429">
                        <c:v>15.590458</c:v>
                      </c:pt>
                      <c:pt idx="430">
                        <c:v>15.185342</c:v>
                      </c:pt>
                      <c:pt idx="431">
                        <c:v>14.782684</c:v>
                      </c:pt>
                      <c:pt idx="432">
                        <c:v>14.424692</c:v>
                      </c:pt>
                      <c:pt idx="433">
                        <c:v>14.057622</c:v>
                      </c:pt>
                      <c:pt idx="434">
                        <c:v>13.696797</c:v>
                      </c:pt>
                      <c:pt idx="435">
                        <c:v>13.369529</c:v>
                      </c:pt>
                      <c:pt idx="436">
                        <c:v>13.10619</c:v>
                      </c:pt>
                      <c:pt idx="437">
                        <c:v>12.840092</c:v>
                      </c:pt>
                      <c:pt idx="438">
                        <c:v>12.560877</c:v>
                      </c:pt>
                      <c:pt idx="439">
                        <c:v>12.268243999999999</c:v>
                      </c:pt>
                      <c:pt idx="440">
                        <c:v>12.035803</c:v>
                      </c:pt>
                      <c:pt idx="441">
                        <c:v>11.783322999999999</c:v>
                      </c:pt>
                      <c:pt idx="442">
                        <c:v>11.535007</c:v>
                      </c:pt>
                      <c:pt idx="443">
                        <c:v>11.273774</c:v>
                      </c:pt>
                      <c:pt idx="444">
                        <c:v>11.046098000000001</c:v>
                      </c:pt>
                      <c:pt idx="445">
                        <c:v>10.799537000000001</c:v>
                      </c:pt>
                      <c:pt idx="446">
                        <c:v>10.594082</c:v>
                      </c:pt>
                      <c:pt idx="447">
                        <c:v>10.421106</c:v>
                      </c:pt>
                      <c:pt idx="448">
                        <c:v>10.259014000000001</c:v>
                      </c:pt>
                      <c:pt idx="449">
                        <c:v>10.086414</c:v>
                      </c:pt>
                      <c:pt idx="450">
                        <c:v>9.9142910000000004</c:v>
                      </c:pt>
                      <c:pt idx="451">
                        <c:v>9.7531020000000002</c:v>
                      </c:pt>
                      <c:pt idx="452">
                        <c:v>9.5945970000000003</c:v>
                      </c:pt>
                      <c:pt idx="453">
                        <c:v>9.4163530000000009</c:v>
                      </c:pt>
                      <c:pt idx="454">
                        <c:v>9.248443</c:v>
                      </c:pt>
                      <c:pt idx="455">
                        <c:v>9.0932230000000001</c:v>
                      </c:pt>
                      <c:pt idx="456">
                        <c:v>8.9440980000000003</c:v>
                      </c:pt>
                      <c:pt idx="457">
                        <c:v>8.7705950000000001</c:v>
                      </c:pt>
                      <c:pt idx="458">
                        <c:v>8.6190369999999987</c:v>
                      </c:pt>
                      <c:pt idx="459">
                        <c:v>8.466550999999999</c:v>
                      </c:pt>
                      <c:pt idx="460">
                        <c:v>8.3088480000000011</c:v>
                      </c:pt>
                      <c:pt idx="461">
                        <c:v>8.1723379999999999</c:v>
                      </c:pt>
                      <c:pt idx="462">
                        <c:v>8.0625879999999999</c:v>
                      </c:pt>
                      <c:pt idx="463">
                        <c:v>7.9345800000000004</c:v>
                      </c:pt>
                      <c:pt idx="464">
                        <c:v>7.843089</c:v>
                      </c:pt>
                      <c:pt idx="465">
                        <c:v>7.723382</c:v>
                      </c:pt>
                      <c:pt idx="466">
                        <c:v>7.6024469999999997</c:v>
                      </c:pt>
                      <c:pt idx="467">
                        <c:v>7.4777490000000002</c:v>
                      </c:pt>
                      <c:pt idx="468">
                        <c:v>7.3686509999999998</c:v>
                      </c:pt>
                      <c:pt idx="469">
                        <c:v>7.2970480000000002</c:v>
                      </c:pt>
                      <c:pt idx="470">
                        <c:v>7.2193750000000003</c:v>
                      </c:pt>
                      <c:pt idx="471">
                        <c:v>7.1441109999999997</c:v>
                      </c:pt>
                      <c:pt idx="472">
                        <c:v>7.0529950000000001</c:v>
                      </c:pt>
                      <c:pt idx="473">
                        <c:v>6.9706830000000002</c:v>
                      </c:pt>
                      <c:pt idx="474">
                        <c:v>6.89602</c:v>
                      </c:pt>
                      <c:pt idx="475">
                        <c:v>6.7908850000000003</c:v>
                      </c:pt>
                      <c:pt idx="476">
                        <c:v>6.7201589999999998</c:v>
                      </c:pt>
                      <c:pt idx="477">
                        <c:v>6.6512900000000004</c:v>
                      </c:pt>
                      <c:pt idx="478">
                        <c:v>6.5810909999999998</c:v>
                      </c:pt>
                      <c:pt idx="479">
                        <c:v>6.4971480000000001</c:v>
                      </c:pt>
                      <c:pt idx="480">
                        <c:v>6.425821</c:v>
                      </c:pt>
                      <c:pt idx="481">
                        <c:v>6.3386680000000002</c:v>
                      </c:pt>
                      <c:pt idx="482">
                        <c:v>6.2324549999999999</c:v>
                      </c:pt>
                      <c:pt idx="483">
                        <c:v>6.1501169999999998</c:v>
                      </c:pt>
                      <c:pt idx="484">
                        <c:v>6.0995809999999997</c:v>
                      </c:pt>
                      <c:pt idx="485">
                        <c:v>6.0409689999999996</c:v>
                      </c:pt>
                      <c:pt idx="486">
                        <c:v>5.9725010000000003</c:v>
                      </c:pt>
                      <c:pt idx="487">
                        <c:v>5.9193319999999998</c:v>
                      </c:pt>
                      <c:pt idx="488">
                        <c:v>5.8579359999999996</c:v>
                      </c:pt>
                      <c:pt idx="489">
                        <c:v>5.8003270000000002</c:v>
                      </c:pt>
                      <c:pt idx="490">
                        <c:v>5.7007849999999998</c:v>
                      </c:pt>
                      <c:pt idx="491">
                        <c:v>5.6832789999999997</c:v>
                      </c:pt>
                      <c:pt idx="492">
                        <c:v>5.6439789999999999</c:v>
                      </c:pt>
                      <c:pt idx="493">
                        <c:v>5.571523</c:v>
                      </c:pt>
                      <c:pt idx="494">
                        <c:v>5.5385429999999998</c:v>
                      </c:pt>
                      <c:pt idx="495">
                        <c:v>5.4888089999999998</c:v>
                      </c:pt>
                      <c:pt idx="496">
                        <c:v>5.432931</c:v>
                      </c:pt>
                      <c:pt idx="497">
                        <c:v>5.35581</c:v>
                      </c:pt>
                      <c:pt idx="498">
                        <c:v>5.3393829999999998</c:v>
                      </c:pt>
                      <c:pt idx="499">
                        <c:v>5.2910789999999999</c:v>
                      </c:pt>
                      <c:pt idx="500">
                        <c:v>5.1958000000000002</c:v>
                      </c:pt>
                      <c:pt idx="501">
                        <c:v>5.178445</c:v>
                      </c:pt>
                      <c:pt idx="502">
                        <c:v>5.077674</c:v>
                      </c:pt>
                      <c:pt idx="503">
                        <c:v>4.9957630000000002</c:v>
                      </c:pt>
                      <c:pt idx="504">
                        <c:v>5.0160770000000001</c:v>
                      </c:pt>
                      <c:pt idx="505">
                        <c:v>4.9554589999999994</c:v>
                      </c:pt>
                      <c:pt idx="506">
                        <c:v>4.8272510000000004</c:v>
                      </c:pt>
                      <c:pt idx="507">
                        <c:v>4.7815300000000001</c:v>
                      </c:pt>
                      <c:pt idx="508">
                        <c:v>4.7826330000000006</c:v>
                      </c:pt>
                      <c:pt idx="509">
                        <c:v>4.7957999999999998</c:v>
                      </c:pt>
                      <c:pt idx="510">
                        <c:v>4.7288870000000003</c:v>
                      </c:pt>
                      <c:pt idx="511">
                        <c:v>4.6804830000000006</c:v>
                      </c:pt>
                      <c:pt idx="512">
                        <c:v>4.6010799999999996</c:v>
                      </c:pt>
                      <c:pt idx="513">
                        <c:v>4.5204230000000001</c:v>
                      </c:pt>
                      <c:pt idx="514">
                        <c:v>4.4670519999999998</c:v>
                      </c:pt>
                      <c:pt idx="515">
                        <c:v>4.4530080000000005</c:v>
                      </c:pt>
                      <c:pt idx="516">
                        <c:v>4.3967279999999995</c:v>
                      </c:pt>
                      <c:pt idx="517">
                        <c:v>4.3097510000000003</c:v>
                      </c:pt>
                      <c:pt idx="518">
                        <c:v>4.2263599999999997</c:v>
                      </c:pt>
                      <c:pt idx="519">
                        <c:v>4.1955619999999998</c:v>
                      </c:pt>
                      <c:pt idx="520">
                        <c:v>4.1952359999999995</c:v>
                      </c:pt>
                      <c:pt idx="521">
                        <c:v>4.1274949999999997</c:v>
                      </c:pt>
                      <c:pt idx="522">
                        <c:v>4.0632149999999996</c:v>
                      </c:pt>
                      <c:pt idx="523">
                        <c:v>4.0121269999999996</c:v>
                      </c:pt>
                      <c:pt idx="524">
                        <c:v>3.9643250000000001</c:v>
                      </c:pt>
                      <c:pt idx="525">
                        <c:v>3.9241969999999999</c:v>
                      </c:pt>
                      <c:pt idx="526">
                        <c:v>3.8708520000000002</c:v>
                      </c:pt>
                      <c:pt idx="527">
                        <c:v>3.8229489999999999</c:v>
                      </c:pt>
                      <c:pt idx="528">
                        <c:v>3.78538</c:v>
                      </c:pt>
                      <c:pt idx="529">
                        <c:v>3.7067040000000002</c:v>
                      </c:pt>
                      <c:pt idx="530">
                        <c:v>3.6250439999999999</c:v>
                      </c:pt>
                      <c:pt idx="531">
                        <c:v>3.5858189999999999</c:v>
                      </c:pt>
                      <c:pt idx="532">
                        <c:v>3.5238459999999998</c:v>
                      </c:pt>
                      <c:pt idx="533">
                        <c:v>3.4910160000000001</c:v>
                      </c:pt>
                      <c:pt idx="534">
                        <c:v>3.4341849999999998</c:v>
                      </c:pt>
                      <c:pt idx="535">
                        <c:v>3.3802629999999998</c:v>
                      </c:pt>
                      <c:pt idx="536">
                        <c:v>3.3625820000000002</c:v>
                      </c:pt>
                      <c:pt idx="537">
                        <c:v>3.3017629999999998</c:v>
                      </c:pt>
                      <c:pt idx="538">
                        <c:v>3.2180960000000001</c:v>
                      </c:pt>
                      <c:pt idx="539">
                        <c:v>3.1820309999999998</c:v>
                      </c:pt>
                      <c:pt idx="540">
                        <c:v>3.131621</c:v>
                      </c:pt>
                      <c:pt idx="541">
                        <c:v>3.1157699999999999</c:v>
                      </c:pt>
                      <c:pt idx="542">
                        <c:v>3.0804580000000001</c:v>
                      </c:pt>
                      <c:pt idx="543">
                        <c:v>3.0137450000000001</c:v>
                      </c:pt>
                      <c:pt idx="544">
                        <c:v>2.9736919999999998</c:v>
                      </c:pt>
                      <c:pt idx="545">
                        <c:v>2.9093369999999998</c:v>
                      </c:pt>
                      <c:pt idx="546">
                        <c:v>2.8624130000000001</c:v>
                      </c:pt>
                      <c:pt idx="547">
                        <c:v>2.8437030000000001</c:v>
                      </c:pt>
                      <c:pt idx="548">
                        <c:v>2.8053059999999999</c:v>
                      </c:pt>
                      <c:pt idx="549">
                        <c:v>2.7845649999999997</c:v>
                      </c:pt>
                      <c:pt idx="550">
                        <c:v>2.737063</c:v>
                      </c:pt>
                      <c:pt idx="551">
                        <c:v>2.6467749999999999</c:v>
                      </c:pt>
                      <c:pt idx="552">
                        <c:v>2.6206670000000001</c:v>
                      </c:pt>
                      <c:pt idx="553">
                        <c:v>2.6075749999999998</c:v>
                      </c:pt>
                      <c:pt idx="554">
                        <c:v>2.5969410000000002</c:v>
                      </c:pt>
                      <c:pt idx="555">
                        <c:v>2.6063210000000003</c:v>
                      </c:pt>
                      <c:pt idx="556">
                        <c:v>2.5491390000000003</c:v>
                      </c:pt>
                      <c:pt idx="557">
                        <c:v>2.460105</c:v>
                      </c:pt>
                      <c:pt idx="558">
                        <c:v>2.4446810000000001</c:v>
                      </c:pt>
                      <c:pt idx="559">
                        <c:v>2.4377089999999999</c:v>
                      </c:pt>
                      <c:pt idx="560">
                        <c:v>2.3710209999999998</c:v>
                      </c:pt>
                      <c:pt idx="561">
                        <c:v>2.3365869999999997</c:v>
                      </c:pt>
                      <c:pt idx="562">
                        <c:v>2.3473709999999999</c:v>
                      </c:pt>
                      <c:pt idx="563">
                        <c:v>2.3322479999999999</c:v>
                      </c:pt>
                      <c:pt idx="564">
                        <c:v>2.2776240000000003</c:v>
                      </c:pt>
                      <c:pt idx="565">
                        <c:v>2.238048</c:v>
                      </c:pt>
                      <c:pt idx="566">
                        <c:v>2.2258839999999998</c:v>
                      </c:pt>
                      <c:pt idx="567">
                        <c:v>2.2359659999999999</c:v>
                      </c:pt>
                      <c:pt idx="568">
                        <c:v>2.1772039999999997</c:v>
                      </c:pt>
                      <c:pt idx="569">
                        <c:v>2.1621049999999999</c:v>
                      </c:pt>
                      <c:pt idx="570">
                        <c:v>2.1857310000000001</c:v>
                      </c:pt>
                      <c:pt idx="571">
                        <c:v>2.112949</c:v>
                      </c:pt>
                      <c:pt idx="572">
                        <c:v>2.0673029999999999</c:v>
                      </c:pt>
                      <c:pt idx="573">
                        <c:v>2.0944149999999997</c:v>
                      </c:pt>
                      <c:pt idx="574">
                        <c:v>2.07247</c:v>
                      </c:pt>
                      <c:pt idx="575">
                        <c:v>2.0956939999999999</c:v>
                      </c:pt>
                      <c:pt idx="576">
                        <c:v>2.0450569999999999</c:v>
                      </c:pt>
                      <c:pt idx="577">
                        <c:v>1.9351069999999999</c:v>
                      </c:pt>
                      <c:pt idx="578">
                        <c:v>1.9309690000000002</c:v>
                      </c:pt>
                      <c:pt idx="579">
                        <c:v>1.9648020000000002</c:v>
                      </c:pt>
                      <c:pt idx="580">
                        <c:v>1.9478979999999999</c:v>
                      </c:pt>
                      <c:pt idx="581">
                        <c:v>1.893926</c:v>
                      </c:pt>
                      <c:pt idx="582">
                        <c:v>1.9477720000000001</c:v>
                      </c:pt>
                      <c:pt idx="583">
                        <c:v>1.9205350000000001</c:v>
                      </c:pt>
                      <c:pt idx="584">
                        <c:v>1.853672</c:v>
                      </c:pt>
                      <c:pt idx="585">
                        <c:v>1.860519</c:v>
                      </c:pt>
                      <c:pt idx="586">
                        <c:v>1.8482050000000001</c:v>
                      </c:pt>
                      <c:pt idx="587">
                        <c:v>1.7615539999999998</c:v>
                      </c:pt>
                      <c:pt idx="588">
                        <c:v>1.6987030000000001</c:v>
                      </c:pt>
                      <c:pt idx="589">
                        <c:v>1.7600739999999999</c:v>
                      </c:pt>
                      <c:pt idx="590">
                        <c:v>1.7670710000000001</c:v>
                      </c:pt>
                      <c:pt idx="591">
                        <c:v>1.7457279999999999</c:v>
                      </c:pt>
                      <c:pt idx="592">
                        <c:v>1.779887</c:v>
                      </c:pt>
                      <c:pt idx="593">
                        <c:v>1.834311</c:v>
                      </c:pt>
                      <c:pt idx="594">
                        <c:v>1.8001019999999999</c:v>
                      </c:pt>
                      <c:pt idx="595">
                        <c:v>1.76657</c:v>
                      </c:pt>
                      <c:pt idx="596">
                        <c:v>1.780213</c:v>
                      </c:pt>
                      <c:pt idx="597">
                        <c:v>1.8022580000000001</c:v>
                      </c:pt>
                      <c:pt idx="598">
                        <c:v>1.769504</c:v>
                      </c:pt>
                      <c:pt idx="599">
                        <c:v>1.750343</c:v>
                      </c:pt>
                      <c:pt idx="600">
                        <c:v>1.7705070000000001</c:v>
                      </c:pt>
                      <c:pt idx="601">
                        <c:v>1.704672</c:v>
                      </c:pt>
                      <c:pt idx="602">
                        <c:v>1.6433770000000001</c:v>
                      </c:pt>
                      <c:pt idx="603">
                        <c:v>1.661635</c:v>
                      </c:pt>
                      <c:pt idx="604">
                        <c:v>1.683003</c:v>
                      </c:pt>
                      <c:pt idx="605">
                        <c:v>1.6460349999999999</c:v>
                      </c:pt>
                      <c:pt idx="606">
                        <c:v>1.6293570000000002</c:v>
                      </c:pt>
                      <c:pt idx="607">
                        <c:v>1.5643</c:v>
                      </c:pt>
                      <c:pt idx="608">
                        <c:v>1.551183</c:v>
                      </c:pt>
                      <c:pt idx="609">
                        <c:v>1.5943209999999999</c:v>
                      </c:pt>
                      <c:pt idx="610">
                        <c:v>1.6154630000000001</c:v>
                      </c:pt>
                      <c:pt idx="611">
                        <c:v>1.541277</c:v>
                      </c:pt>
                      <c:pt idx="612">
                        <c:v>1.525852</c:v>
                      </c:pt>
                      <c:pt idx="613">
                        <c:v>1.5996380000000001</c:v>
                      </c:pt>
                      <c:pt idx="614">
                        <c:v>1.6214569999999999</c:v>
                      </c:pt>
                      <c:pt idx="615">
                        <c:v>1.5785450000000001</c:v>
                      </c:pt>
                      <c:pt idx="616">
                        <c:v>1.6014930000000001</c:v>
                      </c:pt>
                      <c:pt idx="617">
                        <c:v>1.594797</c:v>
                      </c:pt>
                      <c:pt idx="618">
                        <c:v>1.5096509999999999</c:v>
                      </c:pt>
                      <c:pt idx="619">
                        <c:v>1.519808</c:v>
                      </c:pt>
                      <c:pt idx="620">
                        <c:v>1.594371</c:v>
                      </c:pt>
                      <c:pt idx="621">
                        <c:v>1.5982080000000001</c:v>
                      </c:pt>
                      <c:pt idx="622">
                        <c:v>1.531345</c:v>
                      </c:pt>
                      <c:pt idx="623">
                        <c:v>1.5242469999999999</c:v>
                      </c:pt>
                      <c:pt idx="624">
                        <c:v>1.527884</c:v>
                      </c:pt>
                      <c:pt idx="625">
                        <c:v>1.5290379999999999</c:v>
                      </c:pt>
                      <c:pt idx="626">
                        <c:v>1.5454650000000001</c:v>
                      </c:pt>
                      <c:pt idx="627">
                        <c:v>1.5195069999999999</c:v>
                      </c:pt>
                      <c:pt idx="628">
                        <c:v>1.458162</c:v>
                      </c:pt>
                      <c:pt idx="629">
                        <c:v>1.4501360000000001</c:v>
                      </c:pt>
                      <c:pt idx="630">
                        <c:v>1.4309000000000001</c:v>
                      </c:pt>
                      <c:pt idx="631">
                        <c:v>1.4002520000000001</c:v>
                      </c:pt>
                      <c:pt idx="632">
                        <c:v>1.367397</c:v>
                      </c:pt>
                      <c:pt idx="633">
                        <c:v>1.3424430000000001</c:v>
                      </c:pt>
                      <c:pt idx="634">
                        <c:v>1.382395</c:v>
                      </c:pt>
                      <c:pt idx="635">
                        <c:v>1.406522</c:v>
                      </c:pt>
                      <c:pt idx="636">
                        <c:v>1.414623</c:v>
                      </c:pt>
                      <c:pt idx="637">
                        <c:v>1.4153500000000001</c:v>
                      </c:pt>
                      <c:pt idx="638">
                        <c:v>1.4006529999999999</c:v>
                      </c:pt>
                      <c:pt idx="639">
                        <c:v>1.382922</c:v>
                      </c:pt>
                      <c:pt idx="640">
                        <c:v>1.381041</c:v>
                      </c:pt>
                      <c:pt idx="641">
                        <c:v>1.4009039999999999</c:v>
                      </c:pt>
                      <c:pt idx="642">
                        <c:v>1.413394</c:v>
                      </c:pt>
                      <c:pt idx="643">
                        <c:v>1.4181589999999999</c:v>
                      </c:pt>
                      <c:pt idx="644">
                        <c:v>1.446825</c:v>
                      </c:pt>
                      <c:pt idx="645">
                        <c:v>1.46852</c:v>
                      </c:pt>
                      <c:pt idx="646">
                        <c:v>1.4431639999999999</c:v>
                      </c:pt>
                      <c:pt idx="647">
                        <c:v>1.427138</c:v>
                      </c:pt>
                      <c:pt idx="648">
                        <c:v>1.4734350000000001</c:v>
                      </c:pt>
                      <c:pt idx="649">
                        <c:v>1.5067159999999999</c:v>
                      </c:pt>
                      <c:pt idx="650">
                        <c:v>1.4573339999999999</c:v>
                      </c:pt>
                      <c:pt idx="651">
                        <c:v>1.455478</c:v>
                      </c:pt>
                      <c:pt idx="652">
                        <c:v>1.4827650000000001</c:v>
                      </c:pt>
                      <c:pt idx="653">
                        <c:v>1.4751159999999999</c:v>
                      </c:pt>
                      <c:pt idx="654">
                        <c:v>1.4582869999999999</c:v>
                      </c:pt>
                      <c:pt idx="655">
                        <c:v>1.4443170000000001</c:v>
                      </c:pt>
                      <c:pt idx="656">
                        <c:v>1.437872</c:v>
                      </c:pt>
                      <c:pt idx="657">
                        <c:v>1.4179840000000001</c:v>
                      </c:pt>
                      <c:pt idx="658">
                        <c:v>1.4347369999999999</c:v>
                      </c:pt>
                      <c:pt idx="659">
                        <c:v>1.4332069999999999</c:v>
                      </c:pt>
                      <c:pt idx="660">
                        <c:v>1.355083</c:v>
                      </c:pt>
                      <c:pt idx="661">
                        <c:v>1.3598980000000001</c:v>
                      </c:pt>
                      <c:pt idx="662">
                        <c:v>1.386558</c:v>
                      </c:pt>
                      <c:pt idx="663">
                        <c:v>1.348913</c:v>
                      </c:pt>
                      <c:pt idx="664">
                        <c:v>1.318843</c:v>
                      </c:pt>
                      <c:pt idx="665">
                        <c:v>1.3214509999999999</c:v>
                      </c:pt>
                      <c:pt idx="666">
                        <c:v>1.316535</c:v>
                      </c:pt>
                      <c:pt idx="667">
                        <c:v>1.3411390000000001</c:v>
                      </c:pt>
                      <c:pt idx="668">
                        <c:v>1.3792599999999999</c:v>
                      </c:pt>
                      <c:pt idx="669">
                        <c:v>1.357942</c:v>
                      </c:pt>
                      <c:pt idx="670">
                        <c:v>1.3098639999999999</c:v>
                      </c:pt>
                      <c:pt idx="671">
                        <c:v>1.2933859999999999</c:v>
                      </c:pt>
                      <c:pt idx="672">
                        <c:v>1.3134749999999999</c:v>
                      </c:pt>
                      <c:pt idx="673">
                        <c:v>1.3418160000000001</c:v>
                      </c:pt>
                      <c:pt idx="674">
                        <c:v>1.313375</c:v>
                      </c:pt>
                      <c:pt idx="675">
                        <c:v>1.268332</c:v>
                      </c:pt>
                      <c:pt idx="676">
                        <c:v>1.258375</c:v>
                      </c:pt>
                      <c:pt idx="677">
                        <c:v>1.2612840000000001</c:v>
                      </c:pt>
                      <c:pt idx="678">
                        <c:v>1.2286299999999999</c:v>
                      </c:pt>
                      <c:pt idx="679">
                        <c:v>1.2075879999999999</c:v>
                      </c:pt>
                      <c:pt idx="680">
                        <c:v>1.183862</c:v>
                      </c:pt>
                      <c:pt idx="681">
                        <c:v>1.1619679999999999</c:v>
                      </c:pt>
                      <c:pt idx="682">
                        <c:v>1.1614659999999999</c:v>
                      </c:pt>
                      <c:pt idx="683">
                        <c:v>1.166331</c:v>
                      </c:pt>
                      <c:pt idx="684">
                        <c:v>1.1378409999999999</c:v>
                      </c:pt>
                      <c:pt idx="685">
                        <c:v>1.0915429999999999</c:v>
                      </c:pt>
                      <c:pt idx="686">
                        <c:v>1.0635790000000001</c:v>
                      </c:pt>
                      <c:pt idx="687">
                        <c:v>1.0421100000000001</c:v>
                      </c:pt>
                      <c:pt idx="688">
                        <c:v>1.0297959999999999</c:v>
                      </c:pt>
                      <c:pt idx="689">
                        <c:v>0.98904099999999995</c:v>
                      </c:pt>
                      <c:pt idx="690">
                        <c:v>0.93597200000000003</c:v>
                      </c:pt>
                      <c:pt idx="691">
                        <c:v>0.93160799999999999</c:v>
                      </c:pt>
                      <c:pt idx="692">
                        <c:v>0.92932599999999999</c:v>
                      </c:pt>
                      <c:pt idx="693">
                        <c:v>0.89782600000000001</c:v>
                      </c:pt>
                      <c:pt idx="694">
                        <c:v>0.87618200000000002</c:v>
                      </c:pt>
                      <c:pt idx="695">
                        <c:v>0.82740100000000005</c:v>
                      </c:pt>
                      <c:pt idx="696">
                        <c:v>0.81982699999999997</c:v>
                      </c:pt>
                      <c:pt idx="697">
                        <c:v>0.84573500000000001</c:v>
                      </c:pt>
                      <c:pt idx="698">
                        <c:v>0.85824900000000004</c:v>
                      </c:pt>
                      <c:pt idx="699">
                        <c:v>0.81355699999999997</c:v>
                      </c:pt>
                      <c:pt idx="700">
                        <c:v>0.79803199999999996</c:v>
                      </c:pt>
                      <c:pt idx="701">
                        <c:v>0.80741200000000002</c:v>
                      </c:pt>
                      <c:pt idx="702">
                        <c:v>0.78559299999999999</c:v>
                      </c:pt>
                      <c:pt idx="703">
                        <c:v>0.76078899999999994</c:v>
                      </c:pt>
                      <c:pt idx="704">
                        <c:v>0.75324000000000002</c:v>
                      </c:pt>
                      <c:pt idx="705">
                        <c:v>0.75476999999999994</c:v>
                      </c:pt>
                      <c:pt idx="706">
                        <c:v>0.71025300000000002</c:v>
                      </c:pt>
                      <c:pt idx="707">
                        <c:v>0.63353300000000001</c:v>
                      </c:pt>
                      <c:pt idx="708">
                        <c:v>0.58936699999999997</c:v>
                      </c:pt>
                      <c:pt idx="709">
                        <c:v>0.56779899999999994</c:v>
                      </c:pt>
                      <c:pt idx="710">
                        <c:v>0.55944700000000003</c:v>
                      </c:pt>
                      <c:pt idx="711">
                        <c:v>0.55129600000000001</c:v>
                      </c:pt>
                      <c:pt idx="712">
                        <c:v>0.566469</c:v>
                      </c:pt>
                      <c:pt idx="713">
                        <c:v>0.57715300000000003</c:v>
                      </c:pt>
                      <c:pt idx="714">
                        <c:v>0.62999699999999992</c:v>
                      </c:pt>
                      <c:pt idx="715">
                        <c:v>0.636467</c:v>
                      </c:pt>
                      <c:pt idx="716">
                        <c:v>0.61991499999999999</c:v>
                      </c:pt>
                      <c:pt idx="717">
                        <c:v>0.63390900000000006</c:v>
                      </c:pt>
                      <c:pt idx="718">
                        <c:v>0.65359699999999998</c:v>
                      </c:pt>
                      <c:pt idx="719">
                        <c:v>0.68371800000000005</c:v>
                      </c:pt>
                    </c:numCache>
                  </c:numRef>
                </c:yVal>
                <c:smooth val="1"/>
                <c:extLst xmlns:c15="http://schemas.microsoft.com/office/drawing/2012/chart">
                  <c:ext xmlns:c16="http://schemas.microsoft.com/office/drawing/2014/chart" uri="{C3380CC4-5D6E-409C-BE32-E72D297353CC}">
                    <c16:uniqueId val="{00000003-39B9-4F42-86D7-E70FD486C125}"/>
                  </c:ext>
                </c:extLst>
              </c15:ser>
            </c15:filteredScatterSeries>
            <c15:filteredScatterSeries>
              <c15:ser>
                <c:idx val="3"/>
                <c:order val="3"/>
                <c:tx>
                  <c:v>10250 WAVE</c:v>
                </c:tx>
                <c:spPr>
                  <a:ln w="9525" cap="rnd">
                    <a:solidFill>
                      <a:schemeClr val="accent4"/>
                    </a:solidFill>
                    <a:round/>
                  </a:ln>
                  <a:effectLst>
                    <a:outerShdw blurRad="40000" dist="23000" dir="5400000" rotWithShape="0">
                      <a:srgbClr val="000000">
                        <a:alpha val="35000"/>
                      </a:srgbClr>
                    </a:outerShdw>
                  </a:effectLst>
                </c:spPr>
                <c:marker>
                  <c:symbol val="none"/>
                </c:marker>
                <c:xVal>
                  <c:numRef>
                    <c:extLst>
                      <c:ext xmlns:c15="http://schemas.microsoft.com/office/drawing/2012/chart" uri="{02D57815-91ED-43cb-92C2-25804820EDAC}">
                        <c15:formulaRef>
                          <c15:sqref>'Graphs Task 1'!$AL$2:$AL$943</c15:sqref>
                        </c15:formulaRef>
                      </c:ext>
                    </c:extLst>
                    <c:numCache>
                      <c:formatCode>General</c:formatCode>
                      <c:ptCount val="942"/>
                      <c:pt idx="0">
                        <c:v>-359.29461669921875</c:v>
                      </c:pt>
                      <c:pt idx="1">
                        <c:v>-358.52963256835938</c:v>
                      </c:pt>
                      <c:pt idx="2">
                        <c:v>-357.76461791992188</c:v>
                      </c:pt>
                      <c:pt idx="3">
                        <c:v>-356.9996337890625</c:v>
                      </c:pt>
                      <c:pt idx="4">
                        <c:v>-356.234619140625</c:v>
                      </c:pt>
                      <c:pt idx="5">
                        <c:v>-355.46963500976563</c:v>
                      </c:pt>
                      <c:pt idx="6">
                        <c:v>-354.70462036132813</c:v>
                      </c:pt>
                      <c:pt idx="7">
                        <c:v>-353.93960571289063</c:v>
                      </c:pt>
                      <c:pt idx="8">
                        <c:v>-353.17462158203125</c:v>
                      </c:pt>
                      <c:pt idx="9">
                        <c:v>-352.40960693359375</c:v>
                      </c:pt>
                      <c:pt idx="10">
                        <c:v>-351.64462280273438</c:v>
                      </c:pt>
                      <c:pt idx="11">
                        <c:v>-350.87960815429688</c:v>
                      </c:pt>
                      <c:pt idx="12">
                        <c:v>-350.1146240234375</c:v>
                      </c:pt>
                      <c:pt idx="13">
                        <c:v>-349.349609375</c:v>
                      </c:pt>
                      <c:pt idx="14">
                        <c:v>-348.58462524414063</c:v>
                      </c:pt>
                      <c:pt idx="15">
                        <c:v>-347.81961059570313</c:v>
                      </c:pt>
                      <c:pt idx="16">
                        <c:v>-347.05462646484375</c:v>
                      </c:pt>
                      <c:pt idx="17">
                        <c:v>-346.28961181640625</c:v>
                      </c:pt>
                      <c:pt idx="18">
                        <c:v>-345.52459716796875</c:v>
                      </c:pt>
                      <c:pt idx="19">
                        <c:v>-344.75961303710938</c:v>
                      </c:pt>
                      <c:pt idx="20">
                        <c:v>-343.99459838867188</c:v>
                      </c:pt>
                      <c:pt idx="21">
                        <c:v>-343.2296142578125</c:v>
                      </c:pt>
                      <c:pt idx="22">
                        <c:v>-342.464599609375</c:v>
                      </c:pt>
                      <c:pt idx="23">
                        <c:v>-341.69961547851563</c:v>
                      </c:pt>
                      <c:pt idx="24">
                        <c:v>-340.93460083007813</c:v>
                      </c:pt>
                      <c:pt idx="25">
                        <c:v>-340.16961669921875</c:v>
                      </c:pt>
                      <c:pt idx="26">
                        <c:v>-339.40460205078125</c:v>
                      </c:pt>
                      <c:pt idx="27">
                        <c:v>-338.63958740234375</c:v>
                      </c:pt>
                      <c:pt idx="28">
                        <c:v>-337.87460327148438</c:v>
                      </c:pt>
                      <c:pt idx="29">
                        <c:v>-337.10958862304688</c:v>
                      </c:pt>
                      <c:pt idx="30">
                        <c:v>-336.3446044921875</c:v>
                      </c:pt>
                      <c:pt idx="31">
                        <c:v>-335.57958984375</c:v>
                      </c:pt>
                      <c:pt idx="32">
                        <c:v>-334.81460571289063</c:v>
                      </c:pt>
                      <c:pt idx="33">
                        <c:v>-334.04959106445313</c:v>
                      </c:pt>
                      <c:pt idx="34">
                        <c:v>-333.28460693359375</c:v>
                      </c:pt>
                      <c:pt idx="35">
                        <c:v>-332.51959228515625</c:v>
                      </c:pt>
                      <c:pt idx="36">
                        <c:v>-331.75460815429688</c:v>
                      </c:pt>
                      <c:pt idx="37">
                        <c:v>-330.98959350585938</c:v>
                      </c:pt>
                      <c:pt idx="38">
                        <c:v>-330.22457885742188</c:v>
                      </c:pt>
                      <c:pt idx="39">
                        <c:v>-329.4595947265625</c:v>
                      </c:pt>
                      <c:pt idx="40">
                        <c:v>-328.694580078125</c:v>
                      </c:pt>
                      <c:pt idx="41">
                        <c:v>-327.92959594726563</c:v>
                      </c:pt>
                      <c:pt idx="42">
                        <c:v>-327.16458129882813</c:v>
                      </c:pt>
                      <c:pt idx="43">
                        <c:v>-326.39959716796875</c:v>
                      </c:pt>
                      <c:pt idx="44">
                        <c:v>-325.63458251953125</c:v>
                      </c:pt>
                      <c:pt idx="45">
                        <c:v>-324.86959838867188</c:v>
                      </c:pt>
                      <c:pt idx="46">
                        <c:v>-324.10458374023438</c:v>
                      </c:pt>
                      <c:pt idx="47">
                        <c:v>-323.33956909179688</c:v>
                      </c:pt>
                      <c:pt idx="48">
                        <c:v>-322.5745849609375</c:v>
                      </c:pt>
                      <c:pt idx="49">
                        <c:v>-321.8095703125</c:v>
                      </c:pt>
                      <c:pt idx="50">
                        <c:v>-321.04458618164063</c:v>
                      </c:pt>
                      <c:pt idx="51">
                        <c:v>-320.27957153320313</c:v>
                      </c:pt>
                      <c:pt idx="52">
                        <c:v>-319.51458740234375</c:v>
                      </c:pt>
                      <c:pt idx="53">
                        <c:v>-318.74957275390625</c:v>
                      </c:pt>
                      <c:pt idx="54">
                        <c:v>-317.98458862304688</c:v>
                      </c:pt>
                      <c:pt idx="55">
                        <c:v>-317.21957397460938</c:v>
                      </c:pt>
                      <c:pt idx="56">
                        <c:v>-316.45455932617188</c:v>
                      </c:pt>
                      <c:pt idx="57">
                        <c:v>-315.6895751953125</c:v>
                      </c:pt>
                      <c:pt idx="58">
                        <c:v>-314.924560546875</c:v>
                      </c:pt>
                      <c:pt idx="59">
                        <c:v>-314.15957641601563</c:v>
                      </c:pt>
                      <c:pt idx="60">
                        <c:v>-313.39456176757813</c:v>
                      </c:pt>
                      <c:pt idx="61">
                        <c:v>-312.62957763671875</c:v>
                      </c:pt>
                      <c:pt idx="62">
                        <c:v>-311.86456298828125</c:v>
                      </c:pt>
                      <c:pt idx="63">
                        <c:v>-311.09957885742188</c:v>
                      </c:pt>
                      <c:pt idx="64">
                        <c:v>-310.33456420898438</c:v>
                      </c:pt>
                      <c:pt idx="65">
                        <c:v>-309.569580078125</c:v>
                      </c:pt>
                      <c:pt idx="66">
                        <c:v>-308.8045654296875</c:v>
                      </c:pt>
                      <c:pt idx="67">
                        <c:v>-308.03955078125</c:v>
                      </c:pt>
                      <c:pt idx="68">
                        <c:v>-307.27456665039063</c:v>
                      </c:pt>
                      <c:pt idx="69">
                        <c:v>-306.50955200195313</c:v>
                      </c:pt>
                      <c:pt idx="70">
                        <c:v>-305.74456787109375</c:v>
                      </c:pt>
                      <c:pt idx="71">
                        <c:v>-304.97955322265625</c:v>
                      </c:pt>
                      <c:pt idx="72">
                        <c:v>-304.21456909179688</c:v>
                      </c:pt>
                      <c:pt idx="73">
                        <c:v>-303.44955444335938</c:v>
                      </c:pt>
                      <c:pt idx="74">
                        <c:v>-302.6845703125</c:v>
                      </c:pt>
                      <c:pt idx="75">
                        <c:v>-301.9195556640625</c:v>
                      </c:pt>
                      <c:pt idx="76">
                        <c:v>-301.154541015625</c:v>
                      </c:pt>
                      <c:pt idx="77">
                        <c:v>-300.38955688476563</c:v>
                      </c:pt>
                      <c:pt idx="78">
                        <c:v>-299.62454223632813</c:v>
                      </c:pt>
                      <c:pt idx="79">
                        <c:v>-298.85955810546875</c:v>
                      </c:pt>
                      <c:pt idx="80">
                        <c:v>-298.09454345703125</c:v>
                      </c:pt>
                      <c:pt idx="81">
                        <c:v>-297.32955932617188</c:v>
                      </c:pt>
                      <c:pt idx="82">
                        <c:v>-296.56454467773438</c:v>
                      </c:pt>
                      <c:pt idx="83">
                        <c:v>-295.799560546875</c:v>
                      </c:pt>
                      <c:pt idx="84">
                        <c:v>-295.0345458984375</c:v>
                      </c:pt>
                      <c:pt idx="85">
                        <c:v>-294.26956176757813</c:v>
                      </c:pt>
                      <c:pt idx="86">
                        <c:v>-293.50454711914063</c:v>
                      </c:pt>
                      <c:pt idx="87">
                        <c:v>-292.73953247070313</c:v>
                      </c:pt>
                      <c:pt idx="88">
                        <c:v>-291.97454833984375</c:v>
                      </c:pt>
                      <c:pt idx="89">
                        <c:v>-291.20953369140625</c:v>
                      </c:pt>
                      <c:pt idx="90">
                        <c:v>-290.44454956054688</c:v>
                      </c:pt>
                      <c:pt idx="91">
                        <c:v>-289.67953491210938</c:v>
                      </c:pt>
                      <c:pt idx="92">
                        <c:v>-288.91455078125</c:v>
                      </c:pt>
                      <c:pt idx="93">
                        <c:v>-288.1495361328125</c:v>
                      </c:pt>
                      <c:pt idx="94">
                        <c:v>-287.38455200195313</c:v>
                      </c:pt>
                      <c:pt idx="95">
                        <c:v>-286.61953735351563</c:v>
                      </c:pt>
                      <c:pt idx="96">
                        <c:v>-285.85452270507813</c:v>
                      </c:pt>
                      <c:pt idx="97">
                        <c:v>-285.08953857421875</c:v>
                      </c:pt>
                      <c:pt idx="98">
                        <c:v>-284.32452392578125</c:v>
                      </c:pt>
                      <c:pt idx="99">
                        <c:v>-283.55953979492188</c:v>
                      </c:pt>
                      <c:pt idx="100">
                        <c:v>-282.79452514648438</c:v>
                      </c:pt>
                      <c:pt idx="101">
                        <c:v>-282.029541015625</c:v>
                      </c:pt>
                      <c:pt idx="102">
                        <c:v>-281.2645263671875</c:v>
                      </c:pt>
                      <c:pt idx="103">
                        <c:v>-280.49954223632813</c:v>
                      </c:pt>
                      <c:pt idx="104">
                        <c:v>-279.73452758789063</c:v>
                      </c:pt>
                      <c:pt idx="105">
                        <c:v>-278.96954345703125</c:v>
                      </c:pt>
                      <c:pt idx="106">
                        <c:v>-278.20452880859375</c:v>
                      </c:pt>
                      <c:pt idx="107">
                        <c:v>-277.43951416015625</c:v>
                      </c:pt>
                      <c:pt idx="108">
                        <c:v>-276.67453002929688</c:v>
                      </c:pt>
                      <c:pt idx="109">
                        <c:v>-275.90951538085938</c:v>
                      </c:pt>
                      <c:pt idx="110">
                        <c:v>-275.14453125</c:v>
                      </c:pt>
                      <c:pt idx="111">
                        <c:v>-274.3795166015625</c:v>
                      </c:pt>
                      <c:pt idx="112">
                        <c:v>-273.61453247070313</c:v>
                      </c:pt>
                      <c:pt idx="113">
                        <c:v>-272.84951782226563</c:v>
                      </c:pt>
                      <c:pt idx="114">
                        <c:v>-272.08453369140625</c:v>
                      </c:pt>
                      <c:pt idx="115">
                        <c:v>-271.31951904296875</c:v>
                      </c:pt>
                      <c:pt idx="116">
                        <c:v>-270.55450439453125</c:v>
                      </c:pt>
                      <c:pt idx="117">
                        <c:v>-269.78952026367188</c:v>
                      </c:pt>
                      <c:pt idx="118">
                        <c:v>-269.02450561523438</c:v>
                      </c:pt>
                      <c:pt idx="119">
                        <c:v>-268.259521484375</c:v>
                      </c:pt>
                      <c:pt idx="120">
                        <c:v>-267.4945068359375</c:v>
                      </c:pt>
                      <c:pt idx="121">
                        <c:v>-266.72952270507813</c:v>
                      </c:pt>
                      <c:pt idx="122">
                        <c:v>-265.96450805664063</c:v>
                      </c:pt>
                      <c:pt idx="123">
                        <c:v>-265.19952392578125</c:v>
                      </c:pt>
                      <c:pt idx="124">
                        <c:v>-264.43450927734375</c:v>
                      </c:pt>
                      <c:pt idx="125">
                        <c:v>-263.66949462890625</c:v>
                      </c:pt>
                      <c:pt idx="126">
                        <c:v>-262.90451049804688</c:v>
                      </c:pt>
                      <c:pt idx="127">
                        <c:v>-262.13949584960938</c:v>
                      </c:pt>
                      <c:pt idx="128">
                        <c:v>-261.37451171875</c:v>
                      </c:pt>
                      <c:pt idx="129">
                        <c:v>-260.6094970703125</c:v>
                      </c:pt>
                      <c:pt idx="130">
                        <c:v>-259.84451293945313</c:v>
                      </c:pt>
                      <c:pt idx="131">
                        <c:v>-259.07949829101563</c:v>
                      </c:pt>
                      <c:pt idx="132">
                        <c:v>-258.31451416015625</c:v>
                      </c:pt>
                      <c:pt idx="133">
                        <c:v>-257.54949951171875</c:v>
                      </c:pt>
                      <c:pt idx="134">
                        <c:v>-256.78451538085938</c:v>
                      </c:pt>
                      <c:pt idx="135">
                        <c:v>-256.01950073242188</c:v>
                      </c:pt>
                      <c:pt idx="136">
                        <c:v>-255.25448608398438</c:v>
                      </c:pt>
                      <c:pt idx="137">
                        <c:v>-254.489501953125</c:v>
                      </c:pt>
                      <c:pt idx="138">
                        <c:v>-253.7244873046875</c:v>
                      </c:pt>
                      <c:pt idx="139">
                        <c:v>-252.95950317382813</c:v>
                      </c:pt>
                      <c:pt idx="140">
                        <c:v>-252.19448852539063</c:v>
                      </c:pt>
                      <c:pt idx="141">
                        <c:v>-251.42950439453125</c:v>
                      </c:pt>
                      <c:pt idx="142">
                        <c:v>-250.66448974609375</c:v>
                      </c:pt>
                      <c:pt idx="143">
                        <c:v>-249.89950561523438</c:v>
                      </c:pt>
                      <c:pt idx="144">
                        <c:v>-249.13449096679688</c:v>
                      </c:pt>
                      <c:pt idx="145">
                        <c:v>-248.36947631835938</c:v>
                      </c:pt>
                      <c:pt idx="146">
                        <c:v>-247.6044921875</c:v>
                      </c:pt>
                      <c:pt idx="147">
                        <c:v>-246.8394775390625</c:v>
                      </c:pt>
                      <c:pt idx="148">
                        <c:v>-246.07449340820313</c:v>
                      </c:pt>
                      <c:pt idx="149">
                        <c:v>-245.30947875976563</c:v>
                      </c:pt>
                      <c:pt idx="150">
                        <c:v>-244.54449462890625</c:v>
                      </c:pt>
                      <c:pt idx="151">
                        <c:v>-243.77947998046875</c:v>
                      </c:pt>
                      <c:pt idx="152">
                        <c:v>-243.01449584960938</c:v>
                      </c:pt>
                      <c:pt idx="153">
                        <c:v>-242.24948120117188</c:v>
                      </c:pt>
                      <c:pt idx="154">
                        <c:v>-241.4844970703125</c:v>
                      </c:pt>
                      <c:pt idx="155">
                        <c:v>-240.719482421875</c:v>
                      </c:pt>
                      <c:pt idx="156">
                        <c:v>-239.9544677734375</c:v>
                      </c:pt>
                      <c:pt idx="157">
                        <c:v>-239.18948364257813</c:v>
                      </c:pt>
                      <c:pt idx="158">
                        <c:v>-238.42446899414063</c:v>
                      </c:pt>
                      <c:pt idx="159">
                        <c:v>-237.65948486328125</c:v>
                      </c:pt>
                      <c:pt idx="160">
                        <c:v>-236.89447021484375</c:v>
                      </c:pt>
                      <c:pt idx="161">
                        <c:v>-236.12948608398438</c:v>
                      </c:pt>
                      <c:pt idx="162">
                        <c:v>-235.36447143554688</c:v>
                      </c:pt>
                      <c:pt idx="163">
                        <c:v>-234.5994873046875</c:v>
                      </c:pt>
                      <c:pt idx="164">
                        <c:v>-233.83447265625</c:v>
                      </c:pt>
                      <c:pt idx="165">
                        <c:v>-233.0694580078125</c:v>
                      </c:pt>
                      <c:pt idx="166">
                        <c:v>-232.30447387695313</c:v>
                      </c:pt>
                      <c:pt idx="167">
                        <c:v>-231.53945922851563</c:v>
                      </c:pt>
                      <c:pt idx="168">
                        <c:v>-230.77447509765625</c:v>
                      </c:pt>
                      <c:pt idx="169">
                        <c:v>-230.00946044921875</c:v>
                      </c:pt>
                      <c:pt idx="170">
                        <c:v>-229.24447631835938</c:v>
                      </c:pt>
                      <c:pt idx="171">
                        <c:v>-228.47946166992188</c:v>
                      </c:pt>
                      <c:pt idx="172">
                        <c:v>-227.7144775390625</c:v>
                      </c:pt>
                      <c:pt idx="173">
                        <c:v>-226.949462890625</c:v>
                      </c:pt>
                      <c:pt idx="174">
                        <c:v>-226.18447875976563</c:v>
                      </c:pt>
                      <c:pt idx="175">
                        <c:v>-225.41946411132813</c:v>
                      </c:pt>
                      <c:pt idx="176">
                        <c:v>-224.65444946289063</c:v>
                      </c:pt>
                      <c:pt idx="177">
                        <c:v>-223.88946533203125</c:v>
                      </c:pt>
                      <c:pt idx="178">
                        <c:v>-223.12445068359375</c:v>
                      </c:pt>
                      <c:pt idx="179">
                        <c:v>-222.35946655273438</c:v>
                      </c:pt>
                      <c:pt idx="180">
                        <c:v>-221.59445190429688</c:v>
                      </c:pt>
                      <c:pt idx="181">
                        <c:v>-220.8294677734375</c:v>
                      </c:pt>
                      <c:pt idx="182">
                        <c:v>-220.064453125</c:v>
                      </c:pt>
                      <c:pt idx="183">
                        <c:v>-219.29946899414063</c:v>
                      </c:pt>
                      <c:pt idx="184">
                        <c:v>-218.53445434570313</c:v>
                      </c:pt>
                      <c:pt idx="185">
                        <c:v>-217.76943969726563</c:v>
                      </c:pt>
                      <c:pt idx="186">
                        <c:v>-217.00445556640625</c:v>
                      </c:pt>
                      <c:pt idx="187">
                        <c:v>-216.23944091796875</c:v>
                      </c:pt>
                      <c:pt idx="188">
                        <c:v>-215.47445678710938</c:v>
                      </c:pt>
                      <c:pt idx="189">
                        <c:v>-214.70944213867188</c:v>
                      </c:pt>
                      <c:pt idx="190">
                        <c:v>-213.9444580078125</c:v>
                      </c:pt>
                      <c:pt idx="191">
                        <c:v>-213.179443359375</c:v>
                      </c:pt>
                      <c:pt idx="192">
                        <c:v>-212.41445922851563</c:v>
                      </c:pt>
                      <c:pt idx="193">
                        <c:v>-211.64944458007813</c:v>
                      </c:pt>
                      <c:pt idx="194">
                        <c:v>-210.88442993164063</c:v>
                      </c:pt>
                      <c:pt idx="195">
                        <c:v>-210.11944580078125</c:v>
                      </c:pt>
                      <c:pt idx="196">
                        <c:v>-209.35443115234375</c:v>
                      </c:pt>
                      <c:pt idx="197">
                        <c:v>-208.58944702148438</c:v>
                      </c:pt>
                      <c:pt idx="198">
                        <c:v>-207.82443237304688</c:v>
                      </c:pt>
                      <c:pt idx="199">
                        <c:v>-207.0594482421875</c:v>
                      </c:pt>
                      <c:pt idx="200">
                        <c:v>-206.29443359375</c:v>
                      </c:pt>
                      <c:pt idx="201">
                        <c:v>-205.52944946289063</c:v>
                      </c:pt>
                      <c:pt idx="202">
                        <c:v>-204.76443481445313</c:v>
                      </c:pt>
                      <c:pt idx="203">
                        <c:v>-203.99945068359375</c:v>
                      </c:pt>
                      <c:pt idx="204">
                        <c:v>-203.23443603515625</c:v>
                      </c:pt>
                      <c:pt idx="205">
                        <c:v>-202.46942138671875</c:v>
                      </c:pt>
                      <c:pt idx="206">
                        <c:v>-201.70443725585938</c:v>
                      </c:pt>
                      <c:pt idx="207">
                        <c:v>-200.93942260742188</c:v>
                      </c:pt>
                      <c:pt idx="208">
                        <c:v>-200.1744384765625</c:v>
                      </c:pt>
                      <c:pt idx="209">
                        <c:v>-199.409423828125</c:v>
                      </c:pt>
                      <c:pt idx="210">
                        <c:v>-198.64443969726563</c:v>
                      </c:pt>
                      <c:pt idx="211">
                        <c:v>-197.87942504882813</c:v>
                      </c:pt>
                      <c:pt idx="212">
                        <c:v>-197.11444091796875</c:v>
                      </c:pt>
                      <c:pt idx="213">
                        <c:v>-196.34942626953125</c:v>
                      </c:pt>
                      <c:pt idx="214">
                        <c:v>-195.58441162109375</c:v>
                      </c:pt>
                      <c:pt idx="215">
                        <c:v>-194.81942749023438</c:v>
                      </c:pt>
                      <c:pt idx="216">
                        <c:v>-194.05441284179688</c:v>
                      </c:pt>
                      <c:pt idx="217">
                        <c:v>-193.2894287109375</c:v>
                      </c:pt>
                      <c:pt idx="218">
                        <c:v>-192.5244140625</c:v>
                      </c:pt>
                      <c:pt idx="219">
                        <c:v>-191.75942993164063</c:v>
                      </c:pt>
                      <c:pt idx="220">
                        <c:v>-190.99441528320313</c:v>
                      </c:pt>
                      <c:pt idx="221">
                        <c:v>-190.22943115234375</c:v>
                      </c:pt>
                      <c:pt idx="222">
                        <c:v>-189.46441650390625</c:v>
                      </c:pt>
                      <c:pt idx="223">
                        <c:v>-188.69943237304688</c:v>
                      </c:pt>
                      <c:pt idx="224">
                        <c:v>-187.93441772460938</c:v>
                      </c:pt>
                      <c:pt idx="225">
                        <c:v>-187.16940307617188</c:v>
                      </c:pt>
                      <c:pt idx="226">
                        <c:v>-186.4044189453125</c:v>
                      </c:pt>
                      <c:pt idx="227">
                        <c:v>-185.639404296875</c:v>
                      </c:pt>
                      <c:pt idx="228">
                        <c:v>-184.87442016601563</c:v>
                      </c:pt>
                      <c:pt idx="229">
                        <c:v>-184.10940551757813</c:v>
                      </c:pt>
                      <c:pt idx="230">
                        <c:v>-183.34442138671875</c:v>
                      </c:pt>
                      <c:pt idx="231">
                        <c:v>-182.57940673828125</c:v>
                      </c:pt>
                      <c:pt idx="232">
                        <c:v>-181.81442260742188</c:v>
                      </c:pt>
                      <c:pt idx="233">
                        <c:v>-181.04940795898438</c:v>
                      </c:pt>
                      <c:pt idx="234">
                        <c:v>-180.28439331054688</c:v>
                      </c:pt>
                      <c:pt idx="235">
                        <c:v>-179.5194091796875</c:v>
                      </c:pt>
                      <c:pt idx="236">
                        <c:v>-178.75439453125</c:v>
                      </c:pt>
                      <c:pt idx="237">
                        <c:v>-177.98941040039063</c:v>
                      </c:pt>
                      <c:pt idx="238">
                        <c:v>-177.22439575195313</c:v>
                      </c:pt>
                      <c:pt idx="239">
                        <c:v>-176.45941162109375</c:v>
                      </c:pt>
                      <c:pt idx="240">
                        <c:v>-175.69439697265625</c:v>
                      </c:pt>
                      <c:pt idx="241">
                        <c:v>-174.92941284179688</c:v>
                      </c:pt>
                      <c:pt idx="242">
                        <c:v>-174.16439819335938</c:v>
                      </c:pt>
                      <c:pt idx="243">
                        <c:v>-173.3994140625</c:v>
                      </c:pt>
                      <c:pt idx="244">
                        <c:v>-172.6343994140625</c:v>
                      </c:pt>
                      <c:pt idx="245">
                        <c:v>-171.869384765625</c:v>
                      </c:pt>
                      <c:pt idx="246">
                        <c:v>-171.10440063476563</c:v>
                      </c:pt>
                      <c:pt idx="247">
                        <c:v>-170.33938598632813</c:v>
                      </c:pt>
                      <c:pt idx="248">
                        <c:v>-169.57440185546875</c:v>
                      </c:pt>
                      <c:pt idx="249">
                        <c:v>-168.80938720703125</c:v>
                      </c:pt>
                      <c:pt idx="250">
                        <c:v>-168.04440307617188</c:v>
                      </c:pt>
                      <c:pt idx="251">
                        <c:v>-167.27938842773438</c:v>
                      </c:pt>
                      <c:pt idx="252">
                        <c:v>-166.514404296875</c:v>
                      </c:pt>
                      <c:pt idx="253">
                        <c:v>-165.7493896484375</c:v>
                      </c:pt>
                      <c:pt idx="254">
                        <c:v>-164.984375</c:v>
                      </c:pt>
                      <c:pt idx="255">
                        <c:v>-164.21939086914063</c:v>
                      </c:pt>
                      <c:pt idx="256">
                        <c:v>-163.45437622070313</c:v>
                      </c:pt>
                      <c:pt idx="257">
                        <c:v>-162.68939208984375</c:v>
                      </c:pt>
                      <c:pt idx="258">
                        <c:v>-161.92437744140625</c:v>
                      </c:pt>
                      <c:pt idx="259">
                        <c:v>-161.15939331054688</c:v>
                      </c:pt>
                      <c:pt idx="260">
                        <c:v>-160.39437866210938</c:v>
                      </c:pt>
                      <c:pt idx="261">
                        <c:v>-159.62939453125</c:v>
                      </c:pt>
                      <c:pt idx="262">
                        <c:v>-158.8643798828125</c:v>
                      </c:pt>
                      <c:pt idx="263">
                        <c:v>-158.099365234375</c:v>
                      </c:pt>
                      <c:pt idx="264">
                        <c:v>-157.33438110351563</c:v>
                      </c:pt>
                      <c:pt idx="265">
                        <c:v>-156.56936645507813</c:v>
                      </c:pt>
                      <c:pt idx="266">
                        <c:v>-155.80438232421875</c:v>
                      </c:pt>
                      <c:pt idx="267">
                        <c:v>-155.03936767578125</c:v>
                      </c:pt>
                      <c:pt idx="268">
                        <c:v>-154.27438354492188</c:v>
                      </c:pt>
                      <c:pt idx="269">
                        <c:v>-153.50936889648438</c:v>
                      </c:pt>
                      <c:pt idx="270">
                        <c:v>-152.744384765625</c:v>
                      </c:pt>
                      <c:pt idx="271">
                        <c:v>-151.9793701171875</c:v>
                      </c:pt>
                      <c:pt idx="272">
                        <c:v>-151.21438598632813</c:v>
                      </c:pt>
                      <c:pt idx="273">
                        <c:v>-150.4493408203125</c:v>
                      </c:pt>
                      <c:pt idx="274">
                        <c:v>-149.68438720703125</c:v>
                      </c:pt>
                      <c:pt idx="275">
                        <c:v>-148.91937255859375</c:v>
                      </c:pt>
                      <c:pt idx="276">
                        <c:v>-148.15435791015625</c:v>
                      </c:pt>
                      <c:pt idx="277">
                        <c:v>-147.38934326171875</c:v>
                      </c:pt>
                      <c:pt idx="278">
                        <c:v>-146.6243896484375</c:v>
                      </c:pt>
                      <c:pt idx="279">
                        <c:v>-145.859375</c:v>
                      </c:pt>
                      <c:pt idx="280">
                        <c:v>-145.0943603515625</c:v>
                      </c:pt>
                      <c:pt idx="281">
                        <c:v>-144.329345703125</c:v>
                      </c:pt>
                      <c:pt idx="282">
                        <c:v>-143.56439208984375</c:v>
                      </c:pt>
                      <c:pt idx="283">
                        <c:v>-142.79937744140625</c:v>
                      </c:pt>
                      <c:pt idx="284">
                        <c:v>-142.03436279296875</c:v>
                      </c:pt>
                      <c:pt idx="285">
                        <c:v>-141.26934814453125</c:v>
                      </c:pt>
                      <c:pt idx="286">
                        <c:v>-140.50433349609375</c:v>
                      </c:pt>
                      <c:pt idx="287">
                        <c:v>-139.7393798828125</c:v>
                      </c:pt>
                      <c:pt idx="288">
                        <c:v>-138.974365234375</c:v>
                      </c:pt>
                      <c:pt idx="289">
                        <c:v>-138.2093505859375</c:v>
                      </c:pt>
                      <c:pt idx="290">
                        <c:v>-137.4443359375</c:v>
                      </c:pt>
                      <c:pt idx="291">
                        <c:v>-136.67938232421875</c:v>
                      </c:pt>
                      <c:pt idx="292">
                        <c:v>-135.91436767578125</c:v>
                      </c:pt>
                      <c:pt idx="293">
                        <c:v>-135.14935302734375</c:v>
                      </c:pt>
                      <c:pt idx="294">
                        <c:v>-134.38433837890625</c:v>
                      </c:pt>
                      <c:pt idx="295">
                        <c:v>-133.61932373046875</c:v>
                      </c:pt>
                      <c:pt idx="296">
                        <c:v>-132.8543701171875</c:v>
                      </c:pt>
                      <c:pt idx="297">
                        <c:v>-132.08935546875</c:v>
                      </c:pt>
                      <c:pt idx="298">
                        <c:v>-131.3243408203125</c:v>
                      </c:pt>
                      <c:pt idx="299">
                        <c:v>-130.559326171875</c:v>
                      </c:pt>
                      <c:pt idx="300">
                        <c:v>-129.79437255859375</c:v>
                      </c:pt>
                      <c:pt idx="301">
                        <c:v>-129.02935791015625</c:v>
                      </c:pt>
                      <c:pt idx="302">
                        <c:v>-128.26434326171875</c:v>
                      </c:pt>
                      <c:pt idx="303">
                        <c:v>-127.49932861328125</c:v>
                      </c:pt>
                      <c:pt idx="304">
                        <c:v>-126.73431396484375</c:v>
                      </c:pt>
                      <c:pt idx="305">
                        <c:v>-125.9693603515625</c:v>
                      </c:pt>
                      <c:pt idx="306">
                        <c:v>-125.204345703125</c:v>
                      </c:pt>
                      <c:pt idx="307">
                        <c:v>-124.4393310546875</c:v>
                      </c:pt>
                      <c:pt idx="308">
                        <c:v>-123.67431640625</c:v>
                      </c:pt>
                      <c:pt idx="309">
                        <c:v>-122.90936279296875</c:v>
                      </c:pt>
                      <c:pt idx="310">
                        <c:v>-122.14434814453125</c:v>
                      </c:pt>
                      <c:pt idx="311">
                        <c:v>-121.37933349609375</c:v>
                      </c:pt>
                      <c:pt idx="312">
                        <c:v>-120.61431884765625</c:v>
                      </c:pt>
                      <c:pt idx="313">
                        <c:v>-119.84930419921875</c:v>
                      </c:pt>
                      <c:pt idx="314">
                        <c:v>-119.0843505859375</c:v>
                      </c:pt>
                      <c:pt idx="315">
                        <c:v>-118.3193359375</c:v>
                      </c:pt>
                      <c:pt idx="316">
                        <c:v>-117.5543212890625</c:v>
                      </c:pt>
                      <c:pt idx="317">
                        <c:v>-116.789306640625</c:v>
                      </c:pt>
                      <c:pt idx="318">
                        <c:v>-116.02435302734375</c:v>
                      </c:pt>
                      <c:pt idx="319">
                        <c:v>-115.25933837890625</c:v>
                      </c:pt>
                      <c:pt idx="320">
                        <c:v>-114.49432373046875</c:v>
                      </c:pt>
                      <c:pt idx="321">
                        <c:v>-113.72930908203125</c:v>
                      </c:pt>
                      <c:pt idx="322">
                        <c:v>-112.96429443359375</c:v>
                      </c:pt>
                      <c:pt idx="323">
                        <c:v>-112.1993408203125</c:v>
                      </c:pt>
                      <c:pt idx="324">
                        <c:v>-111.434326171875</c:v>
                      </c:pt>
                      <c:pt idx="325">
                        <c:v>-110.6693115234375</c:v>
                      </c:pt>
                      <c:pt idx="326">
                        <c:v>-109.904296875</c:v>
                      </c:pt>
                      <c:pt idx="327">
                        <c:v>-109.13934326171875</c:v>
                      </c:pt>
                      <c:pt idx="328">
                        <c:v>-108.37432861328125</c:v>
                      </c:pt>
                      <c:pt idx="329">
                        <c:v>-107.60931396484375</c:v>
                      </c:pt>
                      <c:pt idx="330">
                        <c:v>-106.84429931640625</c:v>
                      </c:pt>
                      <c:pt idx="331">
                        <c:v>-106.079345703125</c:v>
                      </c:pt>
                      <c:pt idx="332">
                        <c:v>-105.3143310546875</c:v>
                      </c:pt>
                      <c:pt idx="333">
                        <c:v>-104.54931640625</c:v>
                      </c:pt>
                      <c:pt idx="334">
                        <c:v>-103.7843017578125</c:v>
                      </c:pt>
                      <c:pt idx="335">
                        <c:v>-103.019287109375</c:v>
                      </c:pt>
                      <c:pt idx="336">
                        <c:v>-102.25433349609375</c:v>
                      </c:pt>
                      <c:pt idx="337">
                        <c:v>-101.48931884765625</c:v>
                      </c:pt>
                      <c:pt idx="338">
                        <c:v>-100.72430419921875</c:v>
                      </c:pt>
                      <c:pt idx="339">
                        <c:v>-99.95928955078125</c:v>
                      </c:pt>
                      <c:pt idx="340">
                        <c:v>-99.1943359375</c:v>
                      </c:pt>
                      <c:pt idx="341">
                        <c:v>-98.4293212890625</c:v>
                      </c:pt>
                      <c:pt idx="342">
                        <c:v>-97.664306640625</c:v>
                      </c:pt>
                      <c:pt idx="343">
                        <c:v>-96.8992919921875</c:v>
                      </c:pt>
                      <c:pt idx="344">
                        <c:v>-96.13427734375</c:v>
                      </c:pt>
                      <c:pt idx="345">
                        <c:v>-95.36932373046875</c:v>
                      </c:pt>
                      <c:pt idx="346">
                        <c:v>-94.60430908203125</c:v>
                      </c:pt>
                      <c:pt idx="347">
                        <c:v>-93.83929443359375</c:v>
                      </c:pt>
                      <c:pt idx="348">
                        <c:v>-93.07427978515625</c:v>
                      </c:pt>
                      <c:pt idx="349">
                        <c:v>-92.309326171875</c:v>
                      </c:pt>
                      <c:pt idx="350">
                        <c:v>-91.5443115234375</c:v>
                      </c:pt>
                      <c:pt idx="351">
                        <c:v>-90.779296875</c:v>
                      </c:pt>
                      <c:pt idx="352">
                        <c:v>-90.0142822265625</c:v>
                      </c:pt>
                      <c:pt idx="353">
                        <c:v>-89.249267578125</c:v>
                      </c:pt>
                      <c:pt idx="354">
                        <c:v>-88.48431396484375</c:v>
                      </c:pt>
                      <c:pt idx="355">
                        <c:v>-87.71929931640625</c:v>
                      </c:pt>
                      <c:pt idx="356">
                        <c:v>-86.95428466796875</c:v>
                      </c:pt>
                      <c:pt idx="357">
                        <c:v>-86.18927001953125</c:v>
                      </c:pt>
                      <c:pt idx="358">
                        <c:v>-85.42431640625</c:v>
                      </c:pt>
                      <c:pt idx="359">
                        <c:v>-84.6593017578125</c:v>
                      </c:pt>
                      <c:pt idx="360">
                        <c:v>-83.894287109375</c:v>
                      </c:pt>
                      <c:pt idx="361">
                        <c:v>-83.1292724609375</c:v>
                      </c:pt>
                      <c:pt idx="362">
                        <c:v>-82.3642578125</c:v>
                      </c:pt>
                      <c:pt idx="363">
                        <c:v>-81.59930419921875</c:v>
                      </c:pt>
                      <c:pt idx="364">
                        <c:v>-80.83428955078125</c:v>
                      </c:pt>
                      <c:pt idx="365">
                        <c:v>-80.06927490234375</c:v>
                      </c:pt>
                      <c:pt idx="366">
                        <c:v>-79.30426025390625</c:v>
                      </c:pt>
                      <c:pt idx="367">
                        <c:v>-78.539306640625</c:v>
                      </c:pt>
                      <c:pt idx="368">
                        <c:v>-77.7742919921875</c:v>
                      </c:pt>
                      <c:pt idx="369">
                        <c:v>-77.00927734375</c:v>
                      </c:pt>
                      <c:pt idx="370">
                        <c:v>-76.2442626953125</c:v>
                      </c:pt>
                      <c:pt idx="371">
                        <c:v>-75.479248046875</c:v>
                      </c:pt>
                      <c:pt idx="372">
                        <c:v>-74.71429443359375</c:v>
                      </c:pt>
                      <c:pt idx="373">
                        <c:v>-73.94927978515625</c:v>
                      </c:pt>
                      <c:pt idx="374">
                        <c:v>-73.18426513671875</c:v>
                      </c:pt>
                      <c:pt idx="375">
                        <c:v>-72.41925048828125</c:v>
                      </c:pt>
                      <c:pt idx="376">
                        <c:v>-71.654296875</c:v>
                      </c:pt>
                      <c:pt idx="377">
                        <c:v>-70.8892822265625</c:v>
                      </c:pt>
                      <c:pt idx="378">
                        <c:v>-70.124267578125</c:v>
                      </c:pt>
                      <c:pt idx="379">
                        <c:v>-69.3592529296875</c:v>
                      </c:pt>
                      <c:pt idx="380">
                        <c:v>-68.59429931640625</c:v>
                      </c:pt>
                      <c:pt idx="381">
                        <c:v>-67.82928466796875</c:v>
                      </c:pt>
                      <c:pt idx="382">
                        <c:v>-67.06427001953125</c:v>
                      </c:pt>
                      <c:pt idx="383">
                        <c:v>-66.29925537109375</c:v>
                      </c:pt>
                      <c:pt idx="384">
                        <c:v>-65.53424072265625</c:v>
                      </c:pt>
                      <c:pt idx="385">
                        <c:v>-64.769287109375</c:v>
                      </c:pt>
                      <c:pt idx="386">
                        <c:v>-64.0042724609375</c:v>
                      </c:pt>
                      <c:pt idx="387">
                        <c:v>-63.2392578125</c:v>
                      </c:pt>
                      <c:pt idx="388">
                        <c:v>-62.4742431640625</c:v>
                      </c:pt>
                      <c:pt idx="389">
                        <c:v>-61.70928955078125</c:v>
                      </c:pt>
                      <c:pt idx="390">
                        <c:v>-60.94427490234375</c:v>
                      </c:pt>
                      <c:pt idx="391">
                        <c:v>-60.17926025390625</c:v>
                      </c:pt>
                      <c:pt idx="392">
                        <c:v>-59.41424560546875</c:v>
                      </c:pt>
                      <c:pt idx="393">
                        <c:v>-58.64923095703125</c:v>
                      </c:pt>
                      <c:pt idx="394">
                        <c:v>-57.88427734375</c:v>
                      </c:pt>
                      <c:pt idx="395">
                        <c:v>-57.1192626953125</c:v>
                      </c:pt>
                      <c:pt idx="396">
                        <c:v>-56.354248046875</c:v>
                      </c:pt>
                      <c:pt idx="397">
                        <c:v>-55.5892333984375</c:v>
                      </c:pt>
                      <c:pt idx="398">
                        <c:v>-54.82427978515625</c:v>
                      </c:pt>
                      <c:pt idx="399">
                        <c:v>-54.05926513671875</c:v>
                      </c:pt>
                      <c:pt idx="400">
                        <c:v>-53.29425048828125</c:v>
                      </c:pt>
                      <c:pt idx="401">
                        <c:v>-52.52923583984375</c:v>
                      </c:pt>
                      <c:pt idx="402">
                        <c:v>-51.76422119140625</c:v>
                      </c:pt>
                      <c:pt idx="403">
                        <c:v>-50.999267578125</c:v>
                      </c:pt>
                      <c:pt idx="404">
                        <c:v>-50.2342529296875</c:v>
                      </c:pt>
                      <c:pt idx="405">
                        <c:v>-49.46923828125</c:v>
                      </c:pt>
                      <c:pt idx="406">
                        <c:v>-48.7042236328125</c:v>
                      </c:pt>
                      <c:pt idx="407">
                        <c:v>-47.93927001953125</c:v>
                      </c:pt>
                      <c:pt idx="408">
                        <c:v>-47.17425537109375</c:v>
                      </c:pt>
                      <c:pt idx="409">
                        <c:v>-46.40924072265625</c:v>
                      </c:pt>
                      <c:pt idx="410">
                        <c:v>-45.64422607421875</c:v>
                      </c:pt>
                      <c:pt idx="411">
                        <c:v>-44.87921142578125</c:v>
                      </c:pt>
                      <c:pt idx="412">
                        <c:v>-44.1142578125</c:v>
                      </c:pt>
                      <c:pt idx="413">
                        <c:v>-43.3492431640625</c:v>
                      </c:pt>
                      <c:pt idx="414">
                        <c:v>-42.584228515625</c:v>
                      </c:pt>
                      <c:pt idx="415">
                        <c:v>-41.8192138671875</c:v>
                      </c:pt>
                      <c:pt idx="416">
                        <c:v>-41.05426025390625</c:v>
                      </c:pt>
                      <c:pt idx="417">
                        <c:v>-40.28924560546875</c:v>
                      </c:pt>
                      <c:pt idx="418">
                        <c:v>-39.52423095703125</c:v>
                      </c:pt>
                      <c:pt idx="419">
                        <c:v>-38.75921630859375</c:v>
                      </c:pt>
                      <c:pt idx="420">
                        <c:v>-37.9942626953125</c:v>
                      </c:pt>
                      <c:pt idx="421">
                        <c:v>-37.229248046875</c:v>
                      </c:pt>
                      <c:pt idx="422">
                        <c:v>-36.4642333984375</c:v>
                      </c:pt>
                      <c:pt idx="423">
                        <c:v>-35.69921875</c:v>
                      </c:pt>
                      <c:pt idx="424">
                        <c:v>-34.9342041015625</c:v>
                      </c:pt>
                      <c:pt idx="425">
                        <c:v>-34.16925048828125</c:v>
                      </c:pt>
                      <c:pt idx="426">
                        <c:v>-33.40423583984375</c:v>
                      </c:pt>
                      <c:pt idx="427">
                        <c:v>-32.63922119140625</c:v>
                      </c:pt>
                      <c:pt idx="428">
                        <c:v>-31.87420654296875</c:v>
                      </c:pt>
                      <c:pt idx="429">
                        <c:v>-31.1092529296875</c:v>
                      </c:pt>
                      <c:pt idx="430">
                        <c:v>-30.34423828125</c:v>
                      </c:pt>
                      <c:pt idx="431">
                        <c:v>-29.5792236328125</c:v>
                      </c:pt>
                      <c:pt idx="432">
                        <c:v>-28.814208984375</c:v>
                      </c:pt>
                      <c:pt idx="433">
                        <c:v>-28.0491943359375</c:v>
                      </c:pt>
                      <c:pt idx="434">
                        <c:v>-27.28424072265625</c:v>
                      </c:pt>
                      <c:pt idx="435">
                        <c:v>-26.51922607421875</c:v>
                      </c:pt>
                      <c:pt idx="436">
                        <c:v>-25.75421142578125</c:v>
                      </c:pt>
                      <c:pt idx="437">
                        <c:v>-24.98919677734375</c:v>
                      </c:pt>
                      <c:pt idx="438">
                        <c:v>-24.2242431640625</c:v>
                      </c:pt>
                      <c:pt idx="439">
                        <c:v>-23.459228515625</c:v>
                      </c:pt>
                      <c:pt idx="440">
                        <c:v>-22.6942138671875</c:v>
                      </c:pt>
                      <c:pt idx="441">
                        <c:v>-21.92919921875</c:v>
                      </c:pt>
                      <c:pt idx="442">
                        <c:v>-21.1641845703125</c:v>
                      </c:pt>
                      <c:pt idx="443">
                        <c:v>-20.39923095703125</c:v>
                      </c:pt>
                      <c:pt idx="444">
                        <c:v>-19.63421630859375</c:v>
                      </c:pt>
                      <c:pt idx="445">
                        <c:v>-18.86920166015625</c:v>
                      </c:pt>
                      <c:pt idx="446">
                        <c:v>-18.10418701171875</c:v>
                      </c:pt>
                      <c:pt idx="447">
                        <c:v>-17.3392333984375</c:v>
                      </c:pt>
                      <c:pt idx="448">
                        <c:v>-16.57421875</c:v>
                      </c:pt>
                      <c:pt idx="449">
                        <c:v>-15.8092041015625</c:v>
                      </c:pt>
                      <c:pt idx="450">
                        <c:v>-15.044189453125</c:v>
                      </c:pt>
                      <c:pt idx="451">
                        <c:v>-14.2791748046875</c:v>
                      </c:pt>
                      <c:pt idx="452">
                        <c:v>-13.51422119140625</c:v>
                      </c:pt>
                      <c:pt idx="453">
                        <c:v>-12.74920654296875</c:v>
                      </c:pt>
                      <c:pt idx="454">
                        <c:v>-11.98419189453125</c:v>
                      </c:pt>
                      <c:pt idx="455">
                        <c:v>-11.21917724609375</c:v>
                      </c:pt>
                      <c:pt idx="456">
                        <c:v>-10.4542236328125</c:v>
                      </c:pt>
                      <c:pt idx="457">
                        <c:v>-9.689208984375</c:v>
                      </c:pt>
                      <c:pt idx="458">
                        <c:v>-8.9241943359375</c:v>
                      </c:pt>
                      <c:pt idx="459">
                        <c:v>-8.1591796875</c:v>
                      </c:pt>
                      <c:pt idx="460">
                        <c:v>-7.3941650390625</c:v>
                      </c:pt>
                      <c:pt idx="461">
                        <c:v>-6.62921142578125</c:v>
                      </c:pt>
                      <c:pt idx="462">
                        <c:v>-5.86419677734375</c:v>
                      </c:pt>
                      <c:pt idx="463">
                        <c:v>-5.09918212890625</c:v>
                      </c:pt>
                      <c:pt idx="464">
                        <c:v>-4.33416748046875</c:v>
                      </c:pt>
                      <c:pt idx="465">
                        <c:v>-3.5692138671875</c:v>
                      </c:pt>
                      <c:pt idx="466">
                        <c:v>-2.80419921875</c:v>
                      </c:pt>
                      <c:pt idx="467">
                        <c:v>-2.0391845703125</c:v>
                      </c:pt>
                      <c:pt idx="468">
                        <c:v>-1.274169921875</c:v>
                      </c:pt>
                      <c:pt idx="469">
                        <c:v>-0.50921630859375</c:v>
                      </c:pt>
                      <c:pt idx="470">
                        <c:v>0.25579833984375</c:v>
                      </c:pt>
                      <c:pt idx="471">
                        <c:v>1.02081298828125</c:v>
                      </c:pt>
                      <c:pt idx="472">
                        <c:v>1.78582763671875</c:v>
                      </c:pt>
                      <c:pt idx="473">
                        <c:v>2.55084228515625</c:v>
                      </c:pt>
                      <c:pt idx="474">
                        <c:v>3.3157958984375</c:v>
                      </c:pt>
                      <c:pt idx="475">
                        <c:v>4.080810546875</c:v>
                      </c:pt>
                      <c:pt idx="476">
                        <c:v>4.8458251953125</c:v>
                      </c:pt>
                      <c:pt idx="477">
                        <c:v>5.61083984375</c:v>
                      </c:pt>
                      <c:pt idx="478">
                        <c:v>6.37579345703125</c:v>
                      </c:pt>
                      <c:pt idx="479">
                        <c:v>7.14080810546875</c:v>
                      </c:pt>
                      <c:pt idx="480">
                        <c:v>7.90582275390625</c:v>
                      </c:pt>
                      <c:pt idx="481">
                        <c:v>8.67083740234375</c:v>
                      </c:pt>
                      <c:pt idx="482">
                        <c:v>9.43585205078125</c:v>
                      </c:pt>
                      <c:pt idx="483">
                        <c:v>10.2008056640625</c:v>
                      </c:pt>
                      <c:pt idx="484">
                        <c:v>10.9658203125</c:v>
                      </c:pt>
                      <c:pt idx="485">
                        <c:v>11.7308349609375</c:v>
                      </c:pt>
                      <c:pt idx="486">
                        <c:v>12.495849609375</c:v>
                      </c:pt>
                      <c:pt idx="487">
                        <c:v>13.26080322265625</c:v>
                      </c:pt>
                      <c:pt idx="488">
                        <c:v>14.02581787109375</c:v>
                      </c:pt>
                      <c:pt idx="489">
                        <c:v>14.79083251953125</c:v>
                      </c:pt>
                      <c:pt idx="490">
                        <c:v>15.55584716796875</c:v>
                      </c:pt>
                      <c:pt idx="491">
                        <c:v>16.32086181640625</c:v>
                      </c:pt>
                      <c:pt idx="492">
                        <c:v>17.0858154296875</c:v>
                      </c:pt>
                      <c:pt idx="493">
                        <c:v>17.850830078125</c:v>
                      </c:pt>
                      <c:pt idx="494">
                        <c:v>18.6158447265625</c:v>
                      </c:pt>
                      <c:pt idx="495">
                        <c:v>19.380859375</c:v>
                      </c:pt>
                      <c:pt idx="496">
                        <c:v>20.14581298828125</c:v>
                      </c:pt>
                      <c:pt idx="497">
                        <c:v>20.91082763671875</c:v>
                      </c:pt>
                      <c:pt idx="498">
                        <c:v>21.67584228515625</c:v>
                      </c:pt>
                      <c:pt idx="499">
                        <c:v>22.44085693359375</c:v>
                      </c:pt>
                      <c:pt idx="500">
                        <c:v>23.20587158203125</c:v>
                      </c:pt>
                      <c:pt idx="501">
                        <c:v>23.9708251953125</c:v>
                      </c:pt>
                      <c:pt idx="502">
                        <c:v>24.73583984375</c:v>
                      </c:pt>
                      <c:pt idx="503">
                        <c:v>25.5008544921875</c:v>
                      </c:pt>
                      <c:pt idx="504">
                        <c:v>26.265869140625</c:v>
                      </c:pt>
                      <c:pt idx="505">
                        <c:v>27.03082275390625</c:v>
                      </c:pt>
                      <c:pt idx="506">
                        <c:v>27.79583740234375</c:v>
                      </c:pt>
                      <c:pt idx="507">
                        <c:v>28.56085205078125</c:v>
                      </c:pt>
                      <c:pt idx="508">
                        <c:v>29.32586669921875</c:v>
                      </c:pt>
                      <c:pt idx="509">
                        <c:v>30.09088134765625</c:v>
                      </c:pt>
                      <c:pt idx="510">
                        <c:v>30.8558349609375</c:v>
                      </c:pt>
                      <c:pt idx="511">
                        <c:v>31.620849609375</c:v>
                      </c:pt>
                      <c:pt idx="512">
                        <c:v>32.3858642578125</c:v>
                      </c:pt>
                      <c:pt idx="513">
                        <c:v>33.15087890625</c:v>
                      </c:pt>
                      <c:pt idx="514">
                        <c:v>33.91583251953125</c:v>
                      </c:pt>
                      <c:pt idx="515">
                        <c:v>34.68084716796875</c:v>
                      </c:pt>
                      <c:pt idx="516">
                        <c:v>35.44586181640625</c:v>
                      </c:pt>
                      <c:pt idx="517">
                        <c:v>36.21087646484375</c:v>
                      </c:pt>
                      <c:pt idx="518">
                        <c:v>36.975830078125</c:v>
                      </c:pt>
                      <c:pt idx="519">
                        <c:v>37.7408447265625</c:v>
                      </c:pt>
                      <c:pt idx="520">
                        <c:v>38.505859375</c:v>
                      </c:pt>
                      <c:pt idx="521">
                        <c:v>39.2708740234375</c:v>
                      </c:pt>
                      <c:pt idx="522">
                        <c:v>40.035888671875</c:v>
                      </c:pt>
                      <c:pt idx="523">
                        <c:v>40.80084228515625</c:v>
                      </c:pt>
                      <c:pt idx="524">
                        <c:v>41.56585693359375</c:v>
                      </c:pt>
                      <c:pt idx="525">
                        <c:v>42.33087158203125</c:v>
                      </c:pt>
                      <c:pt idx="526">
                        <c:v>43.09588623046875</c:v>
                      </c:pt>
                      <c:pt idx="527">
                        <c:v>43.86083984375</c:v>
                      </c:pt>
                      <c:pt idx="528">
                        <c:v>44.6258544921875</c:v>
                      </c:pt>
                      <c:pt idx="529">
                        <c:v>45.390869140625</c:v>
                      </c:pt>
                      <c:pt idx="530">
                        <c:v>46.1558837890625</c:v>
                      </c:pt>
                      <c:pt idx="531">
                        <c:v>46.9208984375</c:v>
                      </c:pt>
                      <c:pt idx="532">
                        <c:v>47.68585205078125</c:v>
                      </c:pt>
                      <c:pt idx="533">
                        <c:v>48.45086669921875</c:v>
                      </c:pt>
                      <c:pt idx="534">
                        <c:v>49.21588134765625</c:v>
                      </c:pt>
                      <c:pt idx="535">
                        <c:v>49.98089599609375</c:v>
                      </c:pt>
                      <c:pt idx="536">
                        <c:v>50.745849609375</c:v>
                      </c:pt>
                      <c:pt idx="537">
                        <c:v>51.5108642578125</c:v>
                      </c:pt>
                      <c:pt idx="538">
                        <c:v>52.27587890625</c:v>
                      </c:pt>
                      <c:pt idx="539">
                        <c:v>53.0408935546875</c:v>
                      </c:pt>
                      <c:pt idx="540">
                        <c:v>53.805908203125</c:v>
                      </c:pt>
                      <c:pt idx="541">
                        <c:v>54.57086181640625</c:v>
                      </c:pt>
                      <c:pt idx="542">
                        <c:v>55.33587646484375</c:v>
                      </c:pt>
                      <c:pt idx="543">
                        <c:v>56.10089111328125</c:v>
                      </c:pt>
                      <c:pt idx="544">
                        <c:v>56.86590576171875</c:v>
                      </c:pt>
                      <c:pt idx="545">
                        <c:v>57</c:v>
                      </c:pt>
                      <c:pt idx="546">
                        <c:v>57.764999389648438</c:v>
                      </c:pt>
                      <c:pt idx="547">
                        <c:v>58.529998779296875</c:v>
                      </c:pt>
                      <c:pt idx="548">
                        <c:v>59.294998168945313</c:v>
                      </c:pt>
                      <c:pt idx="549">
                        <c:v>60.05999755859375</c:v>
                      </c:pt>
                      <c:pt idx="550">
                        <c:v>60.82501220703125</c:v>
                      </c:pt>
                      <c:pt idx="551">
                        <c:v>61.590011596679688</c:v>
                      </c:pt>
                      <c:pt idx="552">
                        <c:v>62.355010986328125</c:v>
                      </c:pt>
                      <c:pt idx="553">
                        <c:v>63.120010375976563</c:v>
                      </c:pt>
                      <c:pt idx="554">
                        <c:v>63.885009765625</c:v>
                      </c:pt>
                      <c:pt idx="555">
                        <c:v>64.650009155273438</c:v>
                      </c:pt>
                      <c:pt idx="556">
                        <c:v>65.415008544921875</c:v>
                      </c:pt>
                      <c:pt idx="557">
                        <c:v>66.180007934570313</c:v>
                      </c:pt>
                      <c:pt idx="558">
                        <c:v>66.94500732421875</c:v>
                      </c:pt>
                      <c:pt idx="559">
                        <c:v>67.710006713867188</c:v>
                      </c:pt>
                      <c:pt idx="560">
                        <c:v>68.475006103515625</c:v>
                      </c:pt>
                      <c:pt idx="561">
                        <c:v>69.240020751953125</c:v>
                      </c:pt>
                      <c:pt idx="562">
                        <c:v>70.005020141601563</c:v>
                      </c:pt>
                      <c:pt idx="563">
                        <c:v>70.77001953125</c:v>
                      </c:pt>
                      <c:pt idx="564">
                        <c:v>71.535018920898438</c:v>
                      </c:pt>
                      <c:pt idx="565">
                        <c:v>72.300018310546875</c:v>
                      </c:pt>
                      <c:pt idx="566">
                        <c:v>73.065017700195313</c:v>
                      </c:pt>
                      <c:pt idx="567">
                        <c:v>73.83001708984375</c:v>
                      </c:pt>
                      <c:pt idx="568">
                        <c:v>74.595016479492188</c:v>
                      </c:pt>
                      <c:pt idx="569">
                        <c:v>75.360015869140625</c:v>
                      </c:pt>
                      <c:pt idx="570">
                        <c:v>76.125030517578125</c:v>
                      </c:pt>
                      <c:pt idx="571">
                        <c:v>76.890029907226563</c:v>
                      </c:pt>
                      <c:pt idx="572">
                        <c:v>77.655029296875</c:v>
                      </c:pt>
                      <c:pt idx="573">
                        <c:v>78.420028686523438</c:v>
                      </c:pt>
                      <c:pt idx="574">
                        <c:v>79.185028076171875</c:v>
                      </c:pt>
                      <c:pt idx="575">
                        <c:v>79.950027465820313</c:v>
                      </c:pt>
                      <c:pt idx="576">
                        <c:v>80.71502685546875</c:v>
                      </c:pt>
                      <c:pt idx="577">
                        <c:v>81.480026245117188</c:v>
                      </c:pt>
                      <c:pt idx="578">
                        <c:v>82.245025634765625</c:v>
                      </c:pt>
                      <c:pt idx="579">
                        <c:v>83.010040283203125</c:v>
                      </c:pt>
                      <c:pt idx="580">
                        <c:v>83.7750244140625</c:v>
                      </c:pt>
                      <c:pt idx="581">
                        <c:v>84.5400390625</c:v>
                      </c:pt>
                      <c:pt idx="582">
                        <c:v>85.305038452148438</c:v>
                      </c:pt>
                      <c:pt idx="583">
                        <c:v>86.070037841796875</c:v>
                      </c:pt>
                      <c:pt idx="584">
                        <c:v>86.835037231445313</c:v>
                      </c:pt>
                      <c:pt idx="585">
                        <c:v>87.60003662109375</c:v>
                      </c:pt>
                      <c:pt idx="586">
                        <c:v>88.365036010742188</c:v>
                      </c:pt>
                      <c:pt idx="587">
                        <c:v>89.130035400390625</c:v>
                      </c:pt>
                      <c:pt idx="588">
                        <c:v>89.895034790039063</c:v>
                      </c:pt>
                      <c:pt idx="589">
                        <c:v>90.6600341796875</c:v>
                      </c:pt>
                      <c:pt idx="590">
                        <c:v>91.425048828125</c:v>
                      </c:pt>
                      <c:pt idx="591">
                        <c:v>92.190048217773438</c:v>
                      </c:pt>
                      <c:pt idx="592">
                        <c:v>92.955047607421875</c:v>
                      </c:pt>
                      <c:pt idx="593">
                        <c:v>93.720046997070313</c:v>
                      </c:pt>
                      <c:pt idx="594">
                        <c:v>94.48504638671875</c:v>
                      </c:pt>
                      <c:pt idx="595">
                        <c:v>95.250045776367188</c:v>
                      </c:pt>
                      <c:pt idx="596">
                        <c:v>96.015045166015625</c:v>
                      </c:pt>
                      <c:pt idx="597">
                        <c:v>96.780044555664063</c:v>
                      </c:pt>
                      <c:pt idx="598">
                        <c:v>97.5450439453125</c:v>
                      </c:pt>
                      <c:pt idx="599">
                        <c:v>98.31005859375</c:v>
                      </c:pt>
                      <c:pt idx="600">
                        <c:v>99.075042724609375</c:v>
                      </c:pt>
                      <c:pt idx="601">
                        <c:v>99.840057373046875</c:v>
                      </c:pt>
                      <c:pt idx="602">
                        <c:v>100.60505676269531</c:v>
                      </c:pt>
                      <c:pt idx="603">
                        <c:v>101.37005615234375</c:v>
                      </c:pt>
                      <c:pt idx="604">
                        <c:v>102.13505554199219</c:v>
                      </c:pt>
                      <c:pt idx="605">
                        <c:v>102.90005493164063</c:v>
                      </c:pt>
                      <c:pt idx="606">
                        <c:v>103.66505432128906</c:v>
                      </c:pt>
                      <c:pt idx="607">
                        <c:v>104.4300537109375</c:v>
                      </c:pt>
                      <c:pt idx="608">
                        <c:v>105.195068359375</c:v>
                      </c:pt>
                      <c:pt idx="609">
                        <c:v>105.96005249023438</c:v>
                      </c:pt>
                      <c:pt idx="610">
                        <c:v>106.72506713867188</c:v>
                      </c:pt>
                      <c:pt idx="611">
                        <c:v>107.49006652832031</c:v>
                      </c:pt>
                      <c:pt idx="612">
                        <c:v>108.25506591796875</c:v>
                      </c:pt>
                      <c:pt idx="613">
                        <c:v>109.02006530761719</c:v>
                      </c:pt>
                      <c:pt idx="614">
                        <c:v>109.78506469726563</c:v>
                      </c:pt>
                      <c:pt idx="615">
                        <c:v>110.55006408691406</c:v>
                      </c:pt>
                      <c:pt idx="616">
                        <c:v>111.3150634765625</c:v>
                      </c:pt>
                      <c:pt idx="617">
                        <c:v>112.08006286621094</c:v>
                      </c:pt>
                      <c:pt idx="618">
                        <c:v>112.84506988525391</c:v>
                      </c:pt>
                      <c:pt idx="619">
                        <c:v>113.61006927490234</c:v>
                      </c:pt>
                      <c:pt idx="620">
                        <c:v>114.37506866455078</c:v>
                      </c:pt>
                      <c:pt idx="621">
                        <c:v>115.14007568359375</c:v>
                      </c:pt>
                      <c:pt idx="622">
                        <c:v>115.90507507324219</c:v>
                      </c:pt>
                      <c:pt idx="623">
                        <c:v>116.67007446289063</c:v>
                      </c:pt>
                      <c:pt idx="624">
                        <c:v>117.43507385253906</c:v>
                      </c:pt>
                      <c:pt idx="625">
                        <c:v>118.2000732421875</c:v>
                      </c:pt>
                      <c:pt idx="626">
                        <c:v>118.96507263183594</c:v>
                      </c:pt>
                      <c:pt idx="627">
                        <c:v>119.73007202148438</c:v>
                      </c:pt>
                      <c:pt idx="628">
                        <c:v>120.49507904052734</c:v>
                      </c:pt>
                      <c:pt idx="629">
                        <c:v>121.26007843017578</c:v>
                      </c:pt>
                      <c:pt idx="630">
                        <c:v>122.02507781982422</c:v>
                      </c:pt>
                      <c:pt idx="631">
                        <c:v>122.79007720947266</c:v>
                      </c:pt>
                      <c:pt idx="632">
                        <c:v>123.55508422851563</c:v>
                      </c:pt>
                      <c:pt idx="633">
                        <c:v>124.32008361816406</c:v>
                      </c:pt>
                      <c:pt idx="634">
                        <c:v>125.0850830078125</c:v>
                      </c:pt>
                      <c:pt idx="635">
                        <c:v>125.85008239746094</c:v>
                      </c:pt>
                      <c:pt idx="636">
                        <c:v>126.61508178710938</c:v>
                      </c:pt>
                      <c:pt idx="637">
                        <c:v>127.38008880615234</c:v>
                      </c:pt>
                      <c:pt idx="638">
                        <c:v>128.14508819580078</c:v>
                      </c:pt>
                      <c:pt idx="639">
                        <c:v>128.91008758544922</c:v>
                      </c:pt>
                      <c:pt idx="640">
                        <c:v>129.67508697509766</c:v>
                      </c:pt>
                      <c:pt idx="641">
                        <c:v>130.44009399414063</c:v>
                      </c:pt>
                      <c:pt idx="642">
                        <c:v>131.20509338378906</c:v>
                      </c:pt>
                      <c:pt idx="643">
                        <c:v>131.9700927734375</c:v>
                      </c:pt>
                      <c:pt idx="644">
                        <c:v>132.73509216308594</c:v>
                      </c:pt>
                      <c:pt idx="645">
                        <c:v>133.50009155273438</c:v>
                      </c:pt>
                      <c:pt idx="646">
                        <c:v>134.26509857177734</c:v>
                      </c:pt>
                      <c:pt idx="647">
                        <c:v>135.03009796142578</c:v>
                      </c:pt>
                      <c:pt idx="648">
                        <c:v>135.79509735107422</c:v>
                      </c:pt>
                      <c:pt idx="649">
                        <c:v>136.56009674072266</c:v>
                      </c:pt>
                      <c:pt idx="650">
                        <c:v>137.32509613037109</c:v>
                      </c:pt>
                      <c:pt idx="651">
                        <c:v>138.09010314941406</c:v>
                      </c:pt>
                      <c:pt idx="652">
                        <c:v>138.8551025390625</c:v>
                      </c:pt>
                      <c:pt idx="653">
                        <c:v>139.62010192871094</c:v>
                      </c:pt>
                      <c:pt idx="654">
                        <c:v>140.38510131835938</c:v>
                      </c:pt>
                      <c:pt idx="655">
                        <c:v>141.15010070800781</c:v>
                      </c:pt>
                      <c:pt idx="656">
                        <c:v>141.91510772705078</c:v>
                      </c:pt>
                      <c:pt idx="657">
                        <c:v>142.68010711669922</c:v>
                      </c:pt>
                      <c:pt idx="658">
                        <c:v>143.44510650634766</c:v>
                      </c:pt>
                      <c:pt idx="659">
                        <c:v>144.21010589599609</c:v>
                      </c:pt>
                      <c:pt idx="660">
                        <c:v>144.97510528564453</c:v>
                      </c:pt>
                      <c:pt idx="661">
                        <c:v>145.7401123046875</c:v>
                      </c:pt>
                      <c:pt idx="662">
                        <c:v>146.50511169433594</c:v>
                      </c:pt>
                      <c:pt idx="663">
                        <c:v>147.27011108398438</c:v>
                      </c:pt>
                      <c:pt idx="664">
                        <c:v>148.03511047363281</c:v>
                      </c:pt>
                      <c:pt idx="665">
                        <c:v>148.80010986328125</c:v>
                      </c:pt>
                      <c:pt idx="666">
                        <c:v>149.56511688232422</c:v>
                      </c:pt>
                      <c:pt idx="667">
                        <c:v>150.33011627197266</c:v>
                      </c:pt>
                      <c:pt idx="668">
                        <c:v>151.09511566162109</c:v>
                      </c:pt>
                      <c:pt idx="669">
                        <c:v>151.86011505126953</c:v>
                      </c:pt>
                      <c:pt idx="670">
                        <c:v>152.62511444091797</c:v>
                      </c:pt>
                      <c:pt idx="671">
                        <c:v>153.39012145996094</c:v>
                      </c:pt>
                      <c:pt idx="672">
                        <c:v>154.15512084960938</c:v>
                      </c:pt>
                      <c:pt idx="673">
                        <c:v>154.92012023925781</c:v>
                      </c:pt>
                      <c:pt idx="674">
                        <c:v>155.68511962890625</c:v>
                      </c:pt>
                      <c:pt idx="675">
                        <c:v>156.45011901855469</c:v>
                      </c:pt>
                      <c:pt idx="676">
                        <c:v>157.21512603759766</c:v>
                      </c:pt>
                      <c:pt idx="677">
                        <c:v>157.98012542724609</c:v>
                      </c:pt>
                      <c:pt idx="678">
                        <c:v>158.74512481689453</c:v>
                      </c:pt>
                      <c:pt idx="679">
                        <c:v>159.51012420654297</c:v>
                      </c:pt>
                      <c:pt idx="680">
                        <c:v>160.27512359619141</c:v>
                      </c:pt>
                      <c:pt idx="681">
                        <c:v>161.04013061523438</c:v>
                      </c:pt>
                      <c:pt idx="682">
                        <c:v>161.80513000488281</c:v>
                      </c:pt>
                      <c:pt idx="683">
                        <c:v>162.57012939453125</c:v>
                      </c:pt>
                      <c:pt idx="684">
                        <c:v>163.33512878417969</c:v>
                      </c:pt>
                      <c:pt idx="685">
                        <c:v>164.10012817382813</c:v>
                      </c:pt>
                      <c:pt idx="686">
                        <c:v>164.86513519287109</c:v>
                      </c:pt>
                      <c:pt idx="687">
                        <c:v>165.63013458251953</c:v>
                      </c:pt>
                      <c:pt idx="688">
                        <c:v>166.39513397216797</c:v>
                      </c:pt>
                      <c:pt idx="689">
                        <c:v>167.16013336181641</c:v>
                      </c:pt>
                      <c:pt idx="690">
                        <c:v>167.92513275146484</c:v>
                      </c:pt>
                      <c:pt idx="691">
                        <c:v>168.69013977050781</c:v>
                      </c:pt>
                      <c:pt idx="692">
                        <c:v>169.45513916015625</c:v>
                      </c:pt>
                      <c:pt idx="693">
                        <c:v>170.22013854980469</c:v>
                      </c:pt>
                      <c:pt idx="694">
                        <c:v>170.98513793945313</c:v>
                      </c:pt>
                      <c:pt idx="695">
                        <c:v>171.75013732910156</c:v>
                      </c:pt>
                      <c:pt idx="696">
                        <c:v>172.51514434814453</c:v>
                      </c:pt>
                      <c:pt idx="697">
                        <c:v>173.28014373779297</c:v>
                      </c:pt>
                      <c:pt idx="698">
                        <c:v>174.04514312744141</c:v>
                      </c:pt>
                      <c:pt idx="699">
                        <c:v>174.81014251708984</c:v>
                      </c:pt>
                      <c:pt idx="700">
                        <c:v>175.57514190673828</c:v>
                      </c:pt>
                      <c:pt idx="701">
                        <c:v>176.34014892578125</c:v>
                      </c:pt>
                      <c:pt idx="702">
                        <c:v>177.10514831542969</c:v>
                      </c:pt>
                      <c:pt idx="703">
                        <c:v>177.87014770507813</c:v>
                      </c:pt>
                      <c:pt idx="704">
                        <c:v>178.63514709472656</c:v>
                      </c:pt>
                      <c:pt idx="705">
                        <c:v>179.400146484375</c:v>
                      </c:pt>
                      <c:pt idx="706">
                        <c:v>180.16515350341797</c:v>
                      </c:pt>
                      <c:pt idx="707">
                        <c:v>180.93015289306641</c:v>
                      </c:pt>
                      <c:pt idx="708">
                        <c:v>181.69515228271484</c:v>
                      </c:pt>
                      <c:pt idx="709">
                        <c:v>182.46015167236328</c:v>
                      </c:pt>
                      <c:pt idx="710">
                        <c:v>183.22515869140625</c:v>
                      </c:pt>
                      <c:pt idx="711">
                        <c:v>183.99015808105469</c:v>
                      </c:pt>
                      <c:pt idx="712">
                        <c:v>184.75515747070313</c:v>
                      </c:pt>
                      <c:pt idx="713">
                        <c:v>185.52015686035156</c:v>
                      </c:pt>
                      <c:pt idx="714">
                        <c:v>186.28515625</c:v>
                      </c:pt>
                      <c:pt idx="715">
                        <c:v>187.05015563964844</c:v>
                      </c:pt>
                      <c:pt idx="716">
                        <c:v>187.81515502929688</c:v>
                      </c:pt>
                      <c:pt idx="717">
                        <c:v>188.58015441894531</c:v>
                      </c:pt>
                      <c:pt idx="718">
                        <c:v>189.34516906738281</c:v>
                      </c:pt>
                      <c:pt idx="719">
                        <c:v>190.11016845703125</c:v>
                      </c:pt>
                      <c:pt idx="720">
                        <c:v>190.87516784667969</c:v>
                      </c:pt>
                      <c:pt idx="721">
                        <c:v>191.64016723632813</c:v>
                      </c:pt>
                      <c:pt idx="722">
                        <c:v>192.40516662597656</c:v>
                      </c:pt>
                      <c:pt idx="723">
                        <c:v>193.170166015625</c:v>
                      </c:pt>
                      <c:pt idx="724">
                        <c:v>193.93516540527344</c:v>
                      </c:pt>
                      <c:pt idx="725">
                        <c:v>194.70016479492188</c:v>
                      </c:pt>
                      <c:pt idx="726">
                        <c:v>195.46516418457031</c:v>
                      </c:pt>
                      <c:pt idx="727">
                        <c:v>196.23016357421875</c:v>
                      </c:pt>
                      <c:pt idx="728">
                        <c:v>196.99517822265625</c:v>
                      </c:pt>
                      <c:pt idx="729">
                        <c:v>197.76017761230469</c:v>
                      </c:pt>
                      <c:pt idx="730">
                        <c:v>198.52517700195313</c:v>
                      </c:pt>
                      <c:pt idx="731">
                        <c:v>199.29017639160156</c:v>
                      </c:pt>
                      <c:pt idx="732">
                        <c:v>200.05517578125</c:v>
                      </c:pt>
                      <c:pt idx="733">
                        <c:v>200.82017517089844</c:v>
                      </c:pt>
                      <c:pt idx="734">
                        <c:v>201.58517456054688</c:v>
                      </c:pt>
                      <c:pt idx="735">
                        <c:v>202.35017395019531</c:v>
                      </c:pt>
                      <c:pt idx="736">
                        <c:v>203.11517333984375</c:v>
                      </c:pt>
                      <c:pt idx="737">
                        <c:v>203.88018798828125</c:v>
                      </c:pt>
                      <c:pt idx="738">
                        <c:v>204.64518737792969</c:v>
                      </c:pt>
                      <c:pt idx="739">
                        <c:v>205.41018676757813</c:v>
                      </c:pt>
                      <c:pt idx="740">
                        <c:v>206.17518615722656</c:v>
                      </c:pt>
                      <c:pt idx="741">
                        <c:v>206.940185546875</c:v>
                      </c:pt>
                      <c:pt idx="742">
                        <c:v>207.70518493652344</c:v>
                      </c:pt>
                      <c:pt idx="743">
                        <c:v>208.47018432617188</c:v>
                      </c:pt>
                      <c:pt idx="744">
                        <c:v>209.23518371582031</c:v>
                      </c:pt>
                      <c:pt idx="745">
                        <c:v>210.00018310546875</c:v>
                      </c:pt>
                      <c:pt idx="746">
                        <c:v>210.76518249511719</c:v>
                      </c:pt>
                      <c:pt idx="747">
                        <c:v>211.53019714355469</c:v>
                      </c:pt>
                      <c:pt idx="748">
                        <c:v>212.29519653320313</c:v>
                      </c:pt>
                      <c:pt idx="749">
                        <c:v>213.06019592285156</c:v>
                      </c:pt>
                      <c:pt idx="750">
                        <c:v>213.8251953125</c:v>
                      </c:pt>
                      <c:pt idx="751">
                        <c:v>214.59019470214844</c:v>
                      </c:pt>
                      <c:pt idx="752">
                        <c:v>215.35519409179688</c:v>
                      </c:pt>
                      <c:pt idx="753">
                        <c:v>216.12019348144531</c:v>
                      </c:pt>
                      <c:pt idx="754">
                        <c:v>216.88519287109375</c:v>
                      </c:pt>
                      <c:pt idx="755">
                        <c:v>217.65019226074219</c:v>
                      </c:pt>
                      <c:pt idx="756">
                        <c:v>218.41519165039063</c:v>
                      </c:pt>
                      <c:pt idx="757">
                        <c:v>219.18020629882813</c:v>
                      </c:pt>
                      <c:pt idx="758">
                        <c:v>219.94520568847656</c:v>
                      </c:pt>
                      <c:pt idx="759">
                        <c:v>220.710205078125</c:v>
                      </c:pt>
                      <c:pt idx="760">
                        <c:v>221.47520446777344</c:v>
                      </c:pt>
                      <c:pt idx="761">
                        <c:v>222.24020385742188</c:v>
                      </c:pt>
                      <c:pt idx="762">
                        <c:v>223.00520324707031</c:v>
                      </c:pt>
                      <c:pt idx="763">
                        <c:v>223.77020263671875</c:v>
                      </c:pt>
                      <c:pt idx="764">
                        <c:v>224.53520202636719</c:v>
                      </c:pt>
                      <c:pt idx="765">
                        <c:v>225.30020141601563</c:v>
                      </c:pt>
                      <c:pt idx="766">
                        <c:v>226.06520080566406</c:v>
                      </c:pt>
                      <c:pt idx="767">
                        <c:v>226.83021545410156</c:v>
                      </c:pt>
                      <c:pt idx="768">
                        <c:v>227.59521484375</c:v>
                      </c:pt>
                      <c:pt idx="769">
                        <c:v>228.36021423339844</c:v>
                      </c:pt>
                      <c:pt idx="770">
                        <c:v>229.12521362304688</c:v>
                      </c:pt>
                      <c:pt idx="771">
                        <c:v>229.89021301269531</c:v>
                      </c:pt>
                      <c:pt idx="772">
                        <c:v>230.65521240234375</c:v>
                      </c:pt>
                      <c:pt idx="773">
                        <c:v>231.42021179199219</c:v>
                      </c:pt>
                      <c:pt idx="774">
                        <c:v>232.18521118164063</c:v>
                      </c:pt>
                      <c:pt idx="775">
                        <c:v>232.95021057128906</c:v>
                      </c:pt>
                      <c:pt idx="776">
                        <c:v>233.7152099609375</c:v>
                      </c:pt>
                      <c:pt idx="777">
                        <c:v>234.480224609375</c:v>
                      </c:pt>
                      <c:pt idx="778">
                        <c:v>235.24522399902344</c:v>
                      </c:pt>
                      <c:pt idx="779">
                        <c:v>236.01022338867188</c:v>
                      </c:pt>
                      <c:pt idx="780">
                        <c:v>236.77522277832031</c:v>
                      </c:pt>
                      <c:pt idx="781">
                        <c:v>237.54022216796875</c:v>
                      </c:pt>
                      <c:pt idx="782">
                        <c:v>238.30522155761719</c:v>
                      </c:pt>
                      <c:pt idx="783">
                        <c:v>239.07022094726563</c:v>
                      </c:pt>
                      <c:pt idx="784">
                        <c:v>239.83522033691406</c:v>
                      </c:pt>
                      <c:pt idx="785">
                        <c:v>240.6002197265625</c:v>
                      </c:pt>
                      <c:pt idx="786">
                        <c:v>241.36521911621094</c:v>
                      </c:pt>
                      <c:pt idx="787">
                        <c:v>242.13023376464844</c:v>
                      </c:pt>
                      <c:pt idx="788">
                        <c:v>242.89523315429688</c:v>
                      </c:pt>
                      <c:pt idx="789">
                        <c:v>243.66023254394531</c:v>
                      </c:pt>
                      <c:pt idx="790">
                        <c:v>244.42523193359375</c:v>
                      </c:pt>
                      <c:pt idx="791">
                        <c:v>245.19023132324219</c:v>
                      </c:pt>
                      <c:pt idx="792">
                        <c:v>245.95523071289063</c:v>
                      </c:pt>
                      <c:pt idx="793">
                        <c:v>246.72023010253906</c:v>
                      </c:pt>
                      <c:pt idx="794">
                        <c:v>247.4852294921875</c:v>
                      </c:pt>
                      <c:pt idx="795">
                        <c:v>248.25022888183594</c:v>
                      </c:pt>
                      <c:pt idx="796">
                        <c:v>249.01522827148438</c:v>
                      </c:pt>
                      <c:pt idx="797">
                        <c:v>249.78024291992188</c:v>
                      </c:pt>
                      <c:pt idx="798">
                        <c:v>250.54524230957031</c:v>
                      </c:pt>
                      <c:pt idx="799">
                        <c:v>251.31024169921875</c:v>
                      </c:pt>
                      <c:pt idx="800">
                        <c:v>252.07524108886719</c:v>
                      </c:pt>
                      <c:pt idx="801">
                        <c:v>252.84024047851563</c:v>
                      </c:pt>
                      <c:pt idx="802">
                        <c:v>253.60523986816406</c:v>
                      </c:pt>
                      <c:pt idx="803">
                        <c:v>254.3702392578125</c:v>
                      </c:pt>
                      <c:pt idx="804">
                        <c:v>255.13523864746094</c:v>
                      </c:pt>
                      <c:pt idx="805">
                        <c:v>255.90023803710938</c:v>
                      </c:pt>
                      <c:pt idx="806">
                        <c:v>256.66525268554688</c:v>
                      </c:pt>
                      <c:pt idx="807">
                        <c:v>257.43025207519531</c:v>
                      </c:pt>
                      <c:pt idx="808">
                        <c:v>258.19525146484375</c:v>
                      </c:pt>
                      <c:pt idx="809">
                        <c:v>258.96025085449219</c:v>
                      </c:pt>
                      <c:pt idx="810">
                        <c:v>259.72525024414063</c:v>
                      </c:pt>
                      <c:pt idx="811">
                        <c:v>260.49024963378906</c:v>
                      </c:pt>
                      <c:pt idx="812">
                        <c:v>261.2552490234375</c:v>
                      </c:pt>
                      <c:pt idx="813">
                        <c:v>262.02024841308594</c:v>
                      </c:pt>
                      <c:pt idx="814">
                        <c:v>262.78524780273438</c:v>
                      </c:pt>
                      <c:pt idx="815">
                        <c:v>263.55024719238281</c:v>
                      </c:pt>
                      <c:pt idx="816">
                        <c:v>264.31526184082031</c:v>
                      </c:pt>
                      <c:pt idx="817">
                        <c:v>265.08026123046875</c:v>
                      </c:pt>
                      <c:pt idx="818">
                        <c:v>265.84526062011719</c:v>
                      </c:pt>
                      <c:pt idx="819">
                        <c:v>266.61026000976563</c:v>
                      </c:pt>
                      <c:pt idx="820">
                        <c:v>267.37525939941406</c:v>
                      </c:pt>
                      <c:pt idx="821">
                        <c:v>268.1402587890625</c:v>
                      </c:pt>
                      <c:pt idx="822">
                        <c:v>268.90525817871094</c:v>
                      </c:pt>
                      <c:pt idx="823">
                        <c:v>269.67025756835938</c:v>
                      </c:pt>
                      <c:pt idx="824">
                        <c:v>270.43525695800781</c:v>
                      </c:pt>
                      <c:pt idx="825">
                        <c:v>271.20025634765625</c:v>
                      </c:pt>
                      <c:pt idx="826">
                        <c:v>271.96527099609375</c:v>
                      </c:pt>
                      <c:pt idx="827">
                        <c:v>272.73027038574219</c:v>
                      </c:pt>
                      <c:pt idx="828">
                        <c:v>273.49526977539063</c:v>
                      </c:pt>
                      <c:pt idx="829">
                        <c:v>274.26026916503906</c:v>
                      </c:pt>
                      <c:pt idx="830">
                        <c:v>275.0252685546875</c:v>
                      </c:pt>
                      <c:pt idx="831">
                        <c:v>275.79026794433594</c:v>
                      </c:pt>
                      <c:pt idx="832">
                        <c:v>276.55526733398438</c:v>
                      </c:pt>
                      <c:pt idx="833">
                        <c:v>277.32026672363281</c:v>
                      </c:pt>
                      <c:pt idx="834">
                        <c:v>278.08526611328125</c:v>
                      </c:pt>
                      <c:pt idx="835">
                        <c:v>278.85026550292969</c:v>
                      </c:pt>
                      <c:pt idx="836">
                        <c:v>279.61528015136719</c:v>
                      </c:pt>
                      <c:pt idx="837">
                        <c:v>280.38027954101563</c:v>
                      </c:pt>
                      <c:pt idx="838">
                        <c:v>281.14527893066406</c:v>
                      </c:pt>
                      <c:pt idx="839">
                        <c:v>281.9102783203125</c:v>
                      </c:pt>
                      <c:pt idx="840">
                        <c:v>282.67527770996094</c:v>
                      </c:pt>
                      <c:pt idx="841">
                        <c:v>283.44027709960938</c:v>
                      </c:pt>
                      <c:pt idx="842">
                        <c:v>284.20527648925781</c:v>
                      </c:pt>
                      <c:pt idx="843">
                        <c:v>284.97027587890625</c:v>
                      </c:pt>
                      <c:pt idx="844">
                        <c:v>285.73527526855469</c:v>
                      </c:pt>
                      <c:pt idx="845">
                        <c:v>286.50027465820313</c:v>
                      </c:pt>
                      <c:pt idx="846">
                        <c:v>287.26528930664063</c:v>
                      </c:pt>
                      <c:pt idx="847">
                        <c:v>288.03028869628906</c:v>
                      </c:pt>
                      <c:pt idx="848">
                        <c:v>288.7952880859375</c:v>
                      </c:pt>
                      <c:pt idx="849">
                        <c:v>289.56028747558594</c:v>
                      </c:pt>
                      <c:pt idx="850">
                        <c:v>290.32528686523438</c:v>
                      </c:pt>
                      <c:pt idx="851">
                        <c:v>291.09028625488281</c:v>
                      </c:pt>
                      <c:pt idx="852">
                        <c:v>291.85528564453125</c:v>
                      </c:pt>
                      <c:pt idx="853">
                        <c:v>292.62028503417969</c:v>
                      </c:pt>
                      <c:pt idx="854">
                        <c:v>293.38528442382813</c:v>
                      </c:pt>
                      <c:pt idx="855">
                        <c:v>294.15028381347656</c:v>
                      </c:pt>
                      <c:pt idx="856">
                        <c:v>294.91529846191406</c:v>
                      </c:pt>
                      <c:pt idx="857">
                        <c:v>295.6802978515625</c:v>
                      </c:pt>
                      <c:pt idx="858">
                        <c:v>296.44529724121094</c:v>
                      </c:pt>
                      <c:pt idx="859">
                        <c:v>297.21029663085938</c:v>
                      </c:pt>
                      <c:pt idx="860">
                        <c:v>297.97529602050781</c:v>
                      </c:pt>
                      <c:pt idx="861">
                        <c:v>298.74029541015625</c:v>
                      </c:pt>
                      <c:pt idx="862">
                        <c:v>299.50529479980469</c:v>
                      </c:pt>
                      <c:pt idx="863">
                        <c:v>300.27029418945313</c:v>
                      </c:pt>
                      <c:pt idx="864">
                        <c:v>301.03529357910156</c:v>
                      </c:pt>
                      <c:pt idx="865">
                        <c:v>301.80029296875</c:v>
                      </c:pt>
                      <c:pt idx="866">
                        <c:v>302.5653076171875</c:v>
                      </c:pt>
                      <c:pt idx="867">
                        <c:v>303.33030700683594</c:v>
                      </c:pt>
                      <c:pt idx="868">
                        <c:v>304.09530639648438</c:v>
                      </c:pt>
                      <c:pt idx="869">
                        <c:v>304.86030578613281</c:v>
                      </c:pt>
                      <c:pt idx="870">
                        <c:v>305.62530517578125</c:v>
                      </c:pt>
                      <c:pt idx="871">
                        <c:v>306.39030456542969</c:v>
                      </c:pt>
                      <c:pt idx="872">
                        <c:v>307.15530395507813</c:v>
                      </c:pt>
                      <c:pt idx="873">
                        <c:v>307.92030334472656</c:v>
                      </c:pt>
                      <c:pt idx="874">
                        <c:v>308.685302734375</c:v>
                      </c:pt>
                      <c:pt idx="875">
                        <c:v>309.4503173828125</c:v>
                      </c:pt>
                      <c:pt idx="876">
                        <c:v>310.21531677246094</c:v>
                      </c:pt>
                      <c:pt idx="877">
                        <c:v>310.98031616210938</c:v>
                      </c:pt>
                      <c:pt idx="878">
                        <c:v>311.74531555175781</c:v>
                      </c:pt>
                      <c:pt idx="879">
                        <c:v>312.51031494140625</c:v>
                      </c:pt>
                      <c:pt idx="880">
                        <c:v>313.27532958984375</c:v>
                      </c:pt>
                      <c:pt idx="881">
                        <c:v>314.04031372070313</c:v>
                      </c:pt>
                      <c:pt idx="882">
                        <c:v>314.80532836914063</c:v>
                      </c:pt>
                      <c:pt idx="883">
                        <c:v>315.5703125</c:v>
                      </c:pt>
                      <c:pt idx="884">
                        <c:v>316.3353271484375</c:v>
                      </c:pt>
                      <c:pt idx="885">
                        <c:v>317.10031127929688</c:v>
                      </c:pt>
                      <c:pt idx="886">
                        <c:v>317.86532592773438</c:v>
                      </c:pt>
                      <c:pt idx="887">
                        <c:v>318.63031005859375</c:v>
                      </c:pt>
                      <c:pt idx="888">
                        <c:v>319.39532470703125</c:v>
                      </c:pt>
                      <c:pt idx="889">
                        <c:v>320.16030883789063</c:v>
                      </c:pt>
                      <c:pt idx="890">
                        <c:v>320.92532348632813</c:v>
                      </c:pt>
                      <c:pt idx="891">
                        <c:v>321.69033813476563</c:v>
                      </c:pt>
                      <c:pt idx="892">
                        <c:v>322.455322265625</c:v>
                      </c:pt>
                      <c:pt idx="893">
                        <c:v>323.2203369140625</c:v>
                      </c:pt>
                      <c:pt idx="894">
                        <c:v>323.98532104492188</c:v>
                      </c:pt>
                      <c:pt idx="895">
                        <c:v>324.75033569335938</c:v>
                      </c:pt>
                      <c:pt idx="896">
                        <c:v>325.51531982421875</c:v>
                      </c:pt>
                      <c:pt idx="897">
                        <c:v>326.28033447265625</c:v>
                      </c:pt>
                      <c:pt idx="898">
                        <c:v>327.04531860351563</c:v>
                      </c:pt>
                      <c:pt idx="899">
                        <c:v>327.81033325195313</c:v>
                      </c:pt>
                      <c:pt idx="900">
                        <c:v>328.57534790039063</c:v>
                      </c:pt>
                      <c:pt idx="901">
                        <c:v>329.34033203125</c:v>
                      </c:pt>
                      <c:pt idx="902">
                        <c:v>330.1053466796875</c:v>
                      </c:pt>
                      <c:pt idx="903">
                        <c:v>330.87033081054688</c:v>
                      </c:pt>
                      <c:pt idx="904">
                        <c:v>331.63534545898438</c:v>
                      </c:pt>
                      <c:pt idx="905">
                        <c:v>332.40032958984375</c:v>
                      </c:pt>
                      <c:pt idx="906">
                        <c:v>333.16534423828125</c:v>
                      </c:pt>
                      <c:pt idx="907">
                        <c:v>333.93032836914063</c:v>
                      </c:pt>
                      <c:pt idx="908">
                        <c:v>334.69534301757813</c:v>
                      </c:pt>
                      <c:pt idx="909">
                        <c:v>335.4603271484375</c:v>
                      </c:pt>
                      <c:pt idx="910">
                        <c:v>336.225341796875</c:v>
                      </c:pt>
                      <c:pt idx="911">
                        <c:v>336.9903564453125</c:v>
                      </c:pt>
                      <c:pt idx="912">
                        <c:v>337.75534057617188</c:v>
                      </c:pt>
                      <c:pt idx="913">
                        <c:v>338.52035522460938</c:v>
                      </c:pt>
                      <c:pt idx="914">
                        <c:v>339.28533935546875</c:v>
                      </c:pt>
                      <c:pt idx="915">
                        <c:v>340.05035400390625</c:v>
                      </c:pt>
                      <c:pt idx="916">
                        <c:v>340.81533813476563</c:v>
                      </c:pt>
                      <c:pt idx="917">
                        <c:v>341.58035278320313</c:v>
                      </c:pt>
                      <c:pt idx="918">
                        <c:v>342.3453369140625</c:v>
                      </c:pt>
                      <c:pt idx="919">
                        <c:v>343.1103515625</c:v>
                      </c:pt>
                      <c:pt idx="920">
                        <c:v>343.8753662109375</c:v>
                      </c:pt>
                      <c:pt idx="921">
                        <c:v>344.64035034179688</c:v>
                      </c:pt>
                      <c:pt idx="922">
                        <c:v>345.40536499023438</c:v>
                      </c:pt>
                      <c:pt idx="923">
                        <c:v>346.17034912109375</c:v>
                      </c:pt>
                      <c:pt idx="924">
                        <c:v>346.93536376953125</c:v>
                      </c:pt>
                      <c:pt idx="925">
                        <c:v>347.70034790039063</c:v>
                      </c:pt>
                      <c:pt idx="926">
                        <c:v>348.46536254882813</c:v>
                      </c:pt>
                      <c:pt idx="927">
                        <c:v>349.2303466796875</c:v>
                      </c:pt>
                      <c:pt idx="928">
                        <c:v>349.995361328125</c:v>
                      </c:pt>
                      <c:pt idx="929">
                        <c:v>350.7603759765625</c:v>
                      </c:pt>
                      <c:pt idx="930">
                        <c:v>351.52536010742188</c:v>
                      </c:pt>
                      <c:pt idx="931">
                        <c:v>352.29037475585938</c:v>
                      </c:pt>
                      <c:pt idx="932">
                        <c:v>353.05535888671875</c:v>
                      </c:pt>
                      <c:pt idx="933">
                        <c:v>353.82037353515625</c:v>
                      </c:pt>
                      <c:pt idx="934">
                        <c:v>354.58535766601563</c:v>
                      </c:pt>
                      <c:pt idx="935">
                        <c:v>355.35037231445313</c:v>
                      </c:pt>
                      <c:pt idx="936">
                        <c:v>356.1153564453125</c:v>
                      </c:pt>
                      <c:pt idx="937">
                        <c:v>356.88037109375</c:v>
                      </c:pt>
                      <c:pt idx="938">
                        <c:v>357.64535522460938</c:v>
                      </c:pt>
                      <c:pt idx="939">
                        <c:v>358.41036987304688</c:v>
                      </c:pt>
                      <c:pt idx="940">
                        <c:v>359.17538452148438</c:v>
                      </c:pt>
                      <c:pt idx="941">
                        <c:v>359.94036865234375</c:v>
                      </c:pt>
                    </c:numCache>
                  </c:numRef>
                </c:xVal>
                <c:yVal>
                  <c:numRef>
                    <c:extLst>
                      <c:ext xmlns:c15="http://schemas.microsoft.com/office/drawing/2012/chart" uri="{02D57815-91ED-43cb-92C2-25804820EDAC}">
                        <c15:formulaRef>
                          <c15:sqref>'Graphs Task 1'!$AK$2:$AK$943</c15:sqref>
                        </c15:formulaRef>
                      </c:ext>
                    </c:extLst>
                    <c:numCache>
                      <c:formatCode>General</c:formatCode>
                      <c:ptCount val="942"/>
                      <c:pt idx="0">
                        <c:v>0.62577158212661743</c:v>
                      </c:pt>
                      <c:pt idx="1">
                        <c:v>0.62669843435287476</c:v>
                      </c:pt>
                      <c:pt idx="2">
                        <c:v>0.6275286078453064</c:v>
                      </c:pt>
                      <c:pt idx="3">
                        <c:v>0.6282464861869812</c:v>
                      </c:pt>
                      <c:pt idx="4">
                        <c:v>0.62884962558746338</c:v>
                      </c:pt>
                      <c:pt idx="5">
                        <c:v>0.62936896085739136</c:v>
                      </c:pt>
                      <c:pt idx="6">
                        <c:v>0.629874587059021</c:v>
                      </c:pt>
                      <c:pt idx="7">
                        <c:v>0.63039904832839966</c:v>
                      </c:pt>
                      <c:pt idx="8">
                        <c:v>0.63092756271362305</c:v>
                      </c:pt>
                      <c:pt idx="9">
                        <c:v>0.63143330812454224</c:v>
                      </c:pt>
                      <c:pt idx="10">
                        <c:v>0.63188552856445313</c:v>
                      </c:pt>
                      <c:pt idx="11">
                        <c:v>0.63227087259292603</c:v>
                      </c:pt>
                      <c:pt idx="12">
                        <c:v>0.63258415460586548</c:v>
                      </c:pt>
                      <c:pt idx="13">
                        <c:v>0.6328321099281311</c:v>
                      </c:pt>
                      <c:pt idx="14">
                        <c:v>0.63301306962966919</c:v>
                      </c:pt>
                      <c:pt idx="15">
                        <c:v>0.63313859701156616</c:v>
                      </c:pt>
                      <c:pt idx="16">
                        <c:v>0.6332131028175354</c:v>
                      </c:pt>
                      <c:pt idx="17">
                        <c:v>0.63323932886123657</c:v>
                      </c:pt>
                      <c:pt idx="18">
                        <c:v>0.63322651386260986</c:v>
                      </c:pt>
                      <c:pt idx="19">
                        <c:v>0.63318437337875366</c:v>
                      </c:pt>
                      <c:pt idx="20">
                        <c:v>0.63311570882797241</c:v>
                      </c:pt>
                      <c:pt idx="21">
                        <c:v>0.63300687074661255</c:v>
                      </c:pt>
                      <c:pt idx="22">
                        <c:v>0.63285630941390991</c:v>
                      </c:pt>
                      <c:pt idx="23">
                        <c:v>0.63266253471374512</c:v>
                      </c:pt>
                      <c:pt idx="24">
                        <c:v>0.63242632150650024</c:v>
                      </c:pt>
                      <c:pt idx="25">
                        <c:v>0.63216054439544678</c:v>
                      </c:pt>
                      <c:pt idx="26">
                        <c:v>0.63186943531036377</c:v>
                      </c:pt>
                      <c:pt idx="27">
                        <c:v>0.63156110048294067</c:v>
                      </c:pt>
                      <c:pt idx="28">
                        <c:v>0.63123953342437744</c:v>
                      </c:pt>
                      <c:pt idx="29">
                        <c:v>0.63091433048248291</c:v>
                      </c:pt>
                      <c:pt idx="30">
                        <c:v>0.63059616088867188</c:v>
                      </c:pt>
                      <c:pt idx="31">
                        <c:v>0.63030356168746948</c:v>
                      </c:pt>
                      <c:pt idx="32">
                        <c:v>0.63007909059524536</c:v>
                      </c:pt>
                      <c:pt idx="33">
                        <c:v>0.62993842363357544</c:v>
                      </c:pt>
                      <c:pt idx="34">
                        <c:v>0.62990552186965942</c:v>
                      </c:pt>
                      <c:pt idx="35">
                        <c:v>0.63001096248626709</c:v>
                      </c:pt>
                      <c:pt idx="36">
                        <c:v>0.63026982545852661</c:v>
                      </c:pt>
                      <c:pt idx="37">
                        <c:v>0.63073354959487915</c:v>
                      </c:pt>
                      <c:pt idx="38">
                        <c:v>0.63197767734527588</c:v>
                      </c:pt>
                      <c:pt idx="39">
                        <c:v>0.63401263952255249</c:v>
                      </c:pt>
                      <c:pt idx="40">
                        <c:v>0.63637107610702515</c:v>
                      </c:pt>
                      <c:pt idx="41">
                        <c:v>0.63861662149429321</c:v>
                      </c:pt>
                      <c:pt idx="42">
                        <c:v>0.64053601026535034</c:v>
                      </c:pt>
                      <c:pt idx="43">
                        <c:v>0.64211499691009521</c:v>
                      </c:pt>
                      <c:pt idx="44">
                        <c:v>0.64339655637741089</c:v>
                      </c:pt>
                      <c:pt idx="45">
                        <c:v>0.64442616701126099</c:v>
                      </c:pt>
                      <c:pt idx="46">
                        <c:v>0.64523190259933472</c:v>
                      </c:pt>
                      <c:pt idx="47">
                        <c:v>0.64582628011703491</c:v>
                      </c:pt>
                      <c:pt idx="48">
                        <c:v>0.64624744653701782</c:v>
                      </c:pt>
                      <c:pt idx="49">
                        <c:v>0.64651584625244141</c:v>
                      </c:pt>
                      <c:pt idx="50">
                        <c:v>0.64666396379470825</c:v>
                      </c:pt>
                      <c:pt idx="51">
                        <c:v>0.64672285318374634</c:v>
                      </c:pt>
                      <c:pt idx="52">
                        <c:v>0.64671057462692261</c:v>
                      </c:pt>
                      <c:pt idx="53">
                        <c:v>0.6466558575630188</c:v>
                      </c:pt>
                      <c:pt idx="54">
                        <c:v>0.64657735824584961</c:v>
                      </c:pt>
                      <c:pt idx="55">
                        <c:v>0.64649057388305664</c:v>
                      </c:pt>
                      <c:pt idx="56">
                        <c:v>0.64641702175140381</c:v>
                      </c:pt>
                      <c:pt idx="57">
                        <c:v>0.64637285470962524</c:v>
                      </c:pt>
                      <c:pt idx="58">
                        <c:v>0.64637953042984009</c:v>
                      </c:pt>
                      <c:pt idx="59">
                        <c:v>0.6464468240737915</c:v>
                      </c:pt>
                      <c:pt idx="60">
                        <c:v>0.64658874273300171</c:v>
                      </c:pt>
                      <c:pt idx="61">
                        <c:v>0.64681047201156616</c:v>
                      </c:pt>
                      <c:pt idx="62">
                        <c:v>0.64711654186248779</c:v>
                      </c:pt>
                      <c:pt idx="63">
                        <c:v>0.64751458168029785</c:v>
                      </c:pt>
                      <c:pt idx="64">
                        <c:v>0.64801478385925293</c:v>
                      </c:pt>
                      <c:pt idx="65">
                        <c:v>0.64863383769989014</c:v>
                      </c:pt>
                      <c:pt idx="66">
                        <c:v>0.64939326047897339</c:v>
                      </c:pt>
                      <c:pt idx="67">
                        <c:v>0.65031540393829346</c:v>
                      </c:pt>
                      <c:pt idx="68">
                        <c:v>0.65141493082046509</c:v>
                      </c:pt>
                      <c:pt idx="69">
                        <c:v>0.65268576145172119</c:v>
                      </c:pt>
                      <c:pt idx="70">
                        <c:v>0.65411782264709473</c:v>
                      </c:pt>
                      <c:pt idx="71">
                        <c:v>0.65570193529129028</c:v>
                      </c:pt>
                      <c:pt idx="72">
                        <c:v>0.65742802619934082</c:v>
                      </c:pt>
                      <c:pt idx="73">
                        <c:v>0.65929055213928223</c:v>
                      </c:pt>
                      <c:pt idx="74">
                        <c:v>0.66127848625183105</c:v>
                      </c:pt>
                      <c:pt idx="75">
                        <c:v>0.66338688135147095</c:v>
                      </c:pt>
                      <c:pt idx="76">
                        <c:v>0.66561061143875122</c:v>
                      </c:pt>
                      <c:pt idx="77">
                        <c:v>0.66794449090957642</c:v>
                      </c:pt>
                      <c:pt idx="78">
                        <c:v>0.67038571834564209</c:v>
                      </c:pt>
                      <c:pt idx="79">
                        <c:v>0.67293238639831543</c:v>
                      </c:pt>
                      <c:pt idx="80">
                        <c:v>0.67558348178863525</c:v>
                      </c:pt>
                      <c:pt idx="81">
                        <c:v>0.67834001779556274</c:v>
                      </c:pt>
                      <c:pt idx="82">
                        <c:v>0.6812053918838501</c:v>
                      </c:pt>
                      <c:pt idx="83">
                        <c:v>0.68418252468109131</c:v>
                      </c:pt>
                      <c:pt idx="84">
                        <c:v>0.68727535009384155</c:v>
                      </c:pt>
                      <c:pt idx="85">
                        <c:v>0.69048517942428589</c:v>
                      </c:pt>
                      <c:pt idx="86">
                        <c:v>0.69381177425384521</c:v>
                      </c:pt>
                      <c:pt idx="87">
                        <c:v>0.6972540020942688</c:v>
                      </c:pt>
                      <c:pt idx="88">
                        <c:v>0.70081174373626709</c:v>
                      </c:pt>
                      <c:pt idx="89">
                        <c:v>0.70448720455169678</c:v>
                      </c:pt>
                      <c:pt idx="90">
                        <c:v>0.70828229188919067</c:v>
                      </c:pt>
                      <c:pt idx="91">
                        <c:v>0.71219795942306519</c:v>
                      </c:pt>
                      <c:pt idx="92">
                        <c:v>0.71623587608337402</c:v>
                      </c:pt>
                      <c:pt idx="93">
                        <c:v>0.72039330005645752</c:v>
                      </c:pt>
                      <c:pt idx="94">
                        <c:v>0.72466486692428589</c:v>
                      </c:pt>
                      <c:pt idx="95">
                        <c:v>0.72904175519943237</c:v>
                      </c:pt>
                      <c:pt idx="96">
                        <c:v>0.7335134744644165</c:v>
                      </c:pt>
                      <c:pt idx="97">
                        <c:v>0.73807066679000854</c:v>
                      </c:pt>
                      <c:pt idx="98">
                        <c:v>0.74270457029342651</c:v>
                      </c:pt>
                      <c:pt idx="99">
                        <c:v>0.7474067211151123</c:v>
                      </c:pt>
                      <c:pt idx="100">
                        <c:v>0.75217050313949585</c:v>
                      </c:pt>
                      <c:pt idx="101">
                        <c:v>0.75698930025100708</c:v>
                      </c:pt>
                      <c:pt idx="102">
                        <c:v>0.76185673475265503</c:v>
                      </c:pt>
                      <c:pt idx="103">
                        <c:v>0.7667660117149353</c:v>
                      </c:pt>
                      <c:pt idx="104">
                        <c:v>0.77171057462692261</c:v>
                      </c:pt>
                      <c:pt idx="105">
                        <c:v>0.77668291330337524</c:v>
                      </c:pt>
                      <c:pt idx="106">
                        <c:v>0.7816765308380127</c:v>
                      </c:pt>
                      <c:pt idx="107">
                        <c:v>0.78668439388275146</c:v>
                      </c:pt>
                      <c:pt idx="108">
                        <c:v>0.79170018434524536</c:v>
                      </c:pt>
                      <c:pt idx="109">
                        <c:v>0.79671722650527954</c:v>
                      </c:pt>
                      <c:pt idx="110">
                        <c:v>0.80172818899154663</c:v>
                      </c:pt>
                      <c:pt idx="111">
                        <c:v>0.80672585964202881</c:v>
                      </c:pt>
                      <c:pt idx="112">
                        <c:v>0.81170284748077393</c:v>
                      </c:pt>
                      <c:pt idx="113">
                        <c:v>0.8166535496711731</c:v>
                      </c:pt>
                      <c:pt idx="114">
                        <c:v>0.82157260179519653</c:v>
                      </c:pt>
                      <c:pt idx="115">
                        <c:v>0.82645648717880249</c:v>
                      </c:pt>
                      <c:pt idx="116">
                        <c:v>0.83130389451980591</c:v>
                      </c:pt>
                      <c:pt idx="117">
                        <c:v>0.83612114191055298</c:v>
                      </c:pt>
                      <c:pt idx="118">
                        <c:v>0.84091585874557495</c:v>
                      </c:pt>
                      <c:pt idx="119">
                        <c:v>0.84569400548934937</c:v>
                      </c:pt>
                      <c:pt idx="120">
                        <c:v>0.85045808553695679</c:v>
                      </c:pt>
                      <c:pt idx="121">
                        <c:v>0.85520470142364502</c:v>
                      </c:pt>
                      <c:pt idx="122">
                        <c:v>0.85992932319641113</c:v>
                      </c:pt>
                      <c:pt idx="123">
                        <c:v>0.86463385820388794</c:v>
                      </c:pt>
                      <c:pt idx="124">
                        <c:v>0.86932039260864258</c:v>
                      </c:pt>
                      <c:pt idx="125">
                        <c:v>0.87398761510848999</c:v>
                      </c:pt>
                      <c:pt idx="126">
                        <c:v>0.87863326072692871</c:v>
                      </c:pt>
                      <c:pt idx="127">
                        <c:v>0.88325715065002441</c:v>
                      </c:pt>
                      <c:pt idx="128">
                        <c:v>0.88785636425018311</c:v>
                      </c:pt>
                      <c:pt idx="129">
                        <c:v>0.89243060350418091</c:v>
                      </c:pt>
                      <c:pt idx="130">
                        <c:v>0.89697873592376709</c:v>
                      </c:pt>
                      <c:pt idx="131">
                        <c:v>0.90150195360183716</c:v>
                      </c:pt>
                      <c:pt idx="132">
                        <c:v>0.90599888563156128</c:v>
                      </c:pt>
                      <c:pt idx="133">
                        <c:v>0.9104689359664917</c:v>
                      </c:pt>
                      <c:pt idx="134">
                        <c:v>0.91491150856018066</c:v>
                      </c:pt>
                      <c:pt idx="135">
                        <c:v>0.9193265438079834</c:v>
                      </c:pt>
                      <c:pt idx="136">
                        <c:v>0.92371475696563721</c:v>
                      </c:pt>
                      <c:pt idx="137">
                        <c:v>0.92807567119598389</c:v>
                      </c:pt>
                      <c:pt idx="138">
                        <c:v>0.93241041898727417</c:v>
                      </c:pt>
                      <c:pt idx="139">
                        <c:v>0.93671679496765137</c:v>
                      </c:pt>
                      <c:pt idx="140">
                        <c:v>0.9409947395324707</c:v>
                      </c:pt>
                      <c:pt idx="141">
                        <c:v>0.94524377584457397</c:v>
                      </c:pt>
                      <c:pt idx="142">
                        <c:v>0.94946068525314331</c:v>
                      </c:pt>
                      <c:pt idx="143">
                        <c:v>0.95364534854888916</c:v>
                      </c:pt>
                      <c:pt idx="144">
                        <c:v>0.95779693126678467</c:v>
                      </c:pt>
                      <c:pt idx="145">
                        <c:v>0.96191692352294922</c:v>
                      </c:pt>
                      <c:pt idx="146">
                        <c:v>0.9660036563873291</c:v>
                      </c:pt>
                      <c:pt idx="147">
                        <c:v>0.97006058692932129</c:v>
                      </c:pt>
                      <c:pt idx="148">
                        <c:v>0.97408562898635864</c:v>
                      </c:pt>
                      <c:pt idx="149">
                        <c:v>0.97808176279067993</c:v>
                      </c:pt>
                      <c:pt idx="150">
                        <c:v>0.98204511404037476</c:v>
                      </c:pt>
                      <c:pt idx="151">
                        <c:v>0.98598098754882813</c:v>
                      </c:pt>
                      <c:pt idx="152">
                        <c:v>0.9898909330368042</c:v>
                      </c:pt>
                      <c:pt idx="153">
                        <c:v>0.99377506971359253</c:v>
                      </c:pt>
                      <c:pt idx="154">
                        <c:v>0.99763327836990356</c:v>
                      </c:pt>
                      <c:pt idx="155">
                        <c:v>1.0014667510986328</c:v>
                      </c:pt>
                      <c:pt idx="156">
                        <c:v>1.0052778720855713</c:v>
                      </c:pt>
                      <c:pt idx="157">
                        <c:v>1.0090656280517578</c:v>
                      </c:pt>
                      <c:pt idx="158">
                        <c:v>1.0128321647644043</c:v>
                      </c:pt>
                      <c:pt idx="159">
                        <c:v>1.016578197479248</c:v>
                      </c:pt>
                      <c:pt idx="160">
                        <c:v>1.0203044414520264</c:v>
                      </c:pt>
                      <c:pt idx="161">
                        <c:v>1.0240128040313721</c:v>
                      </c:pt>
                      <c:pt idx="162">
                        <c:v>1.0277034044265747</c:v>
                      </c:pt>
                      <c:pt idx="163">
                        <c:v>1.0313775539398193</c:v>
                      </c:pt>
                      <c:pt idx="164">
                        <c:v>1.0350363254547119</c:v>
                      </c:pt>
                      <c:pt idx="165">
                        <c:v>1.0386804342269897</c:v>
                      </c:pt>
                      <c:pt idx="166">
                        <c:v>1.0423113107681274</c:v>
                      </c:pt>
                      <c:pt idx="167">
                        <c:v>1.0459284782409668</c:v>
                      </c:pt>
                      <c:pt idx="168">
                        <c:v>1.0495344400405884</c:v>
                      </c:pt>
                      <c:pt idx="169">
                        <c:v>1.0531288385391235</c:v>
                      </c:pt>
                      <c:pt idx="170">
                        <c:v>1.0567135810852051</c:v>
                      </c:pt>
                      <c:pt idx="171">
                        <c:v>1.0602883100509644</c:v>
                      </c:pt>
                      <c:pt idx="172">
                        <c:v>1.0638542175292969</c:v>
                      </c:pt>
                      <c:pt idx="173">
                        <c:v>1.0674124956130981</c:v>
                      </c:pt>
                      <c:pt idx="174">
                        <c:v>1.0709635019302368</c:v>
                      </c:pt>
                      <c:pt idx="175">
                        <c:v>1.0745072364807129</c:v>
                      </c:pt>
                      <c:pt idx="176">
                        <c:v>1.0780453681945801</c:v>
                      </c:pt>
                      <c:pt idx="177">
                        <c:v>1.0815776586532593</c:v>
                      </c:pt>
                      <c:pt idx="178">
                        <c:v>1.0851056575775146</c:v>
                      </c:pt>
                      <c:pt idx="179">
                        <c:v>1.0886292457580566</c:v>
                      </c:pt>
                      <c:pt idx="180">
                        <c:v>1.0921486616134644</c:v>
                      </c:pt>
                      <c:pt idx="181">
                        <c:v>1.0956655740737915</c:v>
                      </c:pt>
                      <c:pt idx="182">
                        <c:v>1.099179744720459</c:v>
                      </c:pt>
                      <c:pt idx="183">
                        <c:v>1.102691650390625</c:v>
                      </c:pt>
                      <c:pt idx="184">
                        <c:v>1.1062023639678955</c:v>
                      </c:pt>
                      <c:pt idx="185">
                        <c:v>1.1097121238708496</c:v>
                      </c:pt>
                      <c:pt idx="186">
                        <c:v>1.1132209300994873</c:v>
                      </c:pt>
                      <c:pt idx="187">
                        <c:v>1.1167298555374146</c:v>
                      </c:pt>
                      <c:pt idx="188">
                        <c:v>1.1202387809753418</c:v>
                      </c:pt>
                      <c:pt idx="189">
                        <c:v>1.1237481832504272</c:v>
                      </c:pt>
                      <c:pt idx="190">
                        <c:v>1.1272581815719604</c:v>
                      </c:pt>
                      <c:pt idx="191">
                        <c:v>1.1307677030563354</c:v>
                      </c:pt>
                      <c:pt idx="192">
                        <c:v>1.1342759132385254</c:v>
                      </c:pt>
                      <c:pt idx="193">
                        <c:v>1.1377818584442139</c:v>
                      </c:pt>
                      <c:pt idx="194">
                        <c:v>1.1412839889526367</c:v>
                      </c:pt>
                      <c:pt idx="195">
                        <c:v>1.1447818279266357</c:v>
                      </c:pt>
                      <c:pt idx="196">
                        <c:v>1.1482782363891602</c:v>
                      </c:pt>
                      <c:pt idx="197">
                        <c:v>1.1517778635025024</c:v>
                      </c:pt>
                      <c:pt idx="198">
                        <c:v>1.1552845239639282</c:v>
                      </c:pt>
                      <c:pt idx="199">
                        <c:v>1.1587995290756226</c:v>
                      </c:pt>
                      <c:pt idx="200">
                        <c:v>1.1623241901397705</c:v>
                      </c:pt>
                      <c:pt idx="201">
                        <c:v>1.1658586263656616</c:v>
                      </c:pt>
                      <c:pt idx="202">
                        <c:v>1.1694028377532959</c:v>
                      </c:pt>
                      <c:pt idx="203">
                        <c:v>1.172957181930542</c:v>
                      </c:pt>
                      <c:pt idx="204">
                        <c:v>1.1765205860137939</c:v>
                      </c:pt>
                      <c:pt idx="205">
                        <c:v>1.1800937652587891</c:v>
                      </c:pt>
                      <c:pt idx="206">
                        <c:v>1.183677077293396</c:v>
                      </c:pt>
                      <c:pt idx="207">
                        <c:v>1.1872702836990356</c:v>
                      </c:pt>
                      <c:pt idx="208">
                        <c:v>1.1908746957778931</c:v>
                      </c:pt>
                      <c:pt idx="209">
                        <c:v>1.1944886445999146</c:v>
                      </c:pt>
                      <c:pt idx="210">
                        <c:v>1.1981124877929688</c:v>
                      </c:pt>
                      <c:pt idx="211">
                        <c:v>1.2017463445663452</c:v>
                      </c:pt>
                      <c:pt idx="212">
                        <c:v>1.2053900957107544</c:v>
                      </c:pt>
                      <c:pt idx="213">
                        <c:v>1.2090432643890381</c:v>
                      </c:pt>
                      <c:pt idx="214">
                        <c:v>1.2127059698104858</c:v>
                      </c:pt>
                      <c:pt idx="215">
                        <c:v>1.2163774967193604</c:v>
                      </c:pt>
                      <c:pt idx="216">
                        <c:v>1.2200580835342407</c:v>
                      </c:pt>
                      <c:pt idx="217">
                        <c:v>1.2237467765808105</c:v>
                      </c:pt>
                      <c:pt idx="218">
                        <c:v>1.2274435758590698</c:v>
                      </c:pt>
                      <c:pt idx="219">
                        <c:v>1.2311484813690186</c:v>
                      </c:pt>
                      <c:pt idx="220">
                        <c:v>1.2348620891571045</c:v>
                      </c:pt>
                      <c:pt idx="221">
                        <c:v>1.2385830879211426</c:v>
                      </c:pt>
                      <c:pt idx="222">
                        <c:v>1.2423111200332642</c:v>
                      </c:pt>
                      <c:pt idx="223">
                        <c:v>1.2460461854934692</c:v>
                      </c:pt>
                      <c:pt idx="224">
                        <c:v>1.2497889995574951</c:v>
                      </c:pt>
                      <c:pt idx="225">
                        <c:v>1.2535374164581299</c:v>
                      </c:pt>
                      <c:pt idx="226">
                        <c:v>1.257291316986084</c:v>
                      </c:pt>
                      <c:pt idx="227">
                        <c:v>1.2610498666763306</c:v>
                      </c:pt>
                      <c:pt idx="228">
                        <c:v>1.2648117542266846</c:v>
                      </c:pt>
                      <c:pt idx="229">
                        <c:v>1.2685747146606445</c:v>
                      </c:pt>
                      <c:pt idx="230">
                        <c:v>1.272336483001709</c:v>
                      </c:pt>
                      <c:pt idx="231">
                        <c:v>1.2760980129241943</c:v>
                      </c:pt>
                      <c:pt idx="232">
                        <c:v>1.2798612117767334</c:v>
                      </c:pt>
                      <c:pt idx="233">
                        <c:v>1.2836295366287231</c:v>
                      </c:pt>
                      <c:pt idx="234">
                        <c:v>1.2874077558517456</c:v>
                      </c:pt>
                      <c:pt idx="235">
                        <c:v>1.2911986112594604</c:v>
                      </c:pt>
                      <c:pt idx="236">
                        <c:v>1.2950061559677124</c:v>
                      </c:pt>
                      <c:pt idx="237">
                        <c:v>1.2988314628601074</c:v>
                      </c:pt>
                      <c:pt idx="238">
                        <c:v>1.3026771545410156</c:v>
                      </c:pt>
                      <c:pt idx="239">
                        <c:v>1.3065447807312012</c:v>
                      </c:pt>
                      <c:pt idx="240">
                        <c:v>1.3104344606399536</c:v>
                      </c:pt>
                      <c:pt idx="241">
                        <c:v>1.3143467903137207</c:v>
                      </c:pt>
                      <c:pt idx="242">
                        <c:v>1.3182837963104248</c:v>
                      </c:pt>
                      <c:pt idx="243">
                        <c:v>1.3222455978393555</c:v>
                      </c:pt>
                      <c:pt idx="244">
                        <c:v>1.32623291015625</c:v>
                      </c:pt>
                      <c:pt idx="245">
                        <c:v>1.3302468061447144</c:v>
                      </c:pt>
                      <c:pt idx="246">
                        <c:v>1.3342869281768799</c:v>
                      </c:pt>
                      <c:pt idx="247">
                        <c:v>1.3383541107177734</c:v>
                      </c:pt>
                      <c:pt idx="248">
                        <c:v>1.3424487113952637</c:v>
                      </c:pt>
                      <c:pt idx="249">
                        <c:v>1.3465718030929565</c:v>
                      </c:pt>
                      <c:pt idx="250">
                        <c:v>1.3507235050201416</c:v>
                      </c:pt>
                      <c:pt idx="251">
                        <c:v>1.3549051284790039</c:v>
                      </c:pt>
                      <c:pt idx="252">
                        <c:v>1.3591154813766479</c:v>
                      </c:pt>
                      <c:pt idx="253">
                        <c:v>1.3633558750152588</c:v>
                      </c:pt>
                      <c:pt idx="254">
                        <c:v>1.3676270246505737</c:v>
                      </c:pt>
                      <c:pt idx="255">
                        <c:v>1.3719291687011719</c:v>
                      </c:pt>
                      <c:pt idx="256">
                        <c:v>1.3762632608413696</c:v>
                      </c:pt>
                      <c:pt idx="257">
                        <c:v>1.3806296586990356</c:v>
                      </c:pt>
                      <c:pt idx="258">
                        <c:v>1.3850291967391968</c:v>
                      </c:pt>
                      <c:pt idx="259">
                        <c:v>1.3894624710083008</c:v>
                      </c:pt>
                      <c:pt idx="260">
                        <c:v>1.3939310312271118</c:v>
                      </c:pt>
                      <c:pt idx="261">
                        <c:v>1.3984333276748657</c:v>
                      </c:pt>
                      <c:pt idx="262">
                        <c:v>1.4029712677001953</c:v>
                      </c:pt>
                      <c:pt idx="263">
                        <c:v>1.4075444936752319</c:v>
                      </c:pt>
                      <c:pt idx="264">
                        <c:v>1.4121530055999756</c:v>
                      </c:pt>
                      <c:pt idx="265">
                        <c:v>1.4167969226837158</c:v>
                      </c:pt>
                      <c:pt idx="266">
                        <c:v>1.4214595556259155</c:v>
                      </c:pt>
                      <c:pt idx="267">
                        <c:v>1.4260698556900024</c:v>
                      </c:pt>
                      <c:pt idx="268">
                        <c:v>1.4306068420410156</c:v>
                      </c:pt>
                      <c:pt idx="269">
                        <c:v>1.4350906610488892</c:v>
                      </c:pt>
                      <c:pt idx="270">
                        <c:v>1.4395473003387451</c:v>
                      </c:pt>
                      <c:pt idx="271">
                        <c:v>1.4439986944198608</c:v>
                      </c:pt>
                      <c:pt idx="272">
                        <c:v>1.4484678506851196</c:v>
                      </c:pt>
                      <c:pt idx="273">
                        <c:v>1.4529643058776855</c:v>
                      </c:pt>
                      <c:pt idx="274">
                        <c:v>1.457489013671875</c:v>
                      </c:pt>
                      <c:pt idx="275">
                        <c:v>1.4620416164398193</c:v>
                      </c:pt>
                      <c:pt idx="276">
                        <c:v>1.4666234254837036</c:v>
                      </c:pt>
                      <c:pt idx="277">
                        <c:v>1.4712356328964233</c:v>
                      </c:pt>
                      <c:pt idx="278">
                        <c:v>1.475881814956665</c:v>
                      </c:pt>
                      <c:pt idx="279">
                        <c:v>1.4805645942687988</c:v>
                      </c:pt>
                      <c:pt idx="280">
                        <c:v>1.4852839708328247</c:v>
                      </c:pt>
                      <c:pt idx="281">
                        <c:v>1.4900383949279785</c:v>
                      </c:pt>
                      <c:pt idx="282">
                        <c:v>1.4948246479034424</c:v>
                      </c:pt>
                      <c:pt idx="283">
                        <c:v>1.4996424913406372</c:v>
                      </c:pt>
                      <c:pt idx="284">
                        <c:v>1.5044918060302734</c:v>
                      </c:pt>
                      <c:pt idx="285">
                        <c:v>1.5093730688095093</c:v>
                      </c:pt>
                      <c:pt idx="286">
                        <c:v>1.5142896175384521</c:v>
                      </c:pt>
                      <c:pt idx="287">
                        <c:v>1.519245982170105</c:v>
                      </c:pt>
                      <c:pt idx="288">
                        <c:v>1.5242460966110229</c:v>
                      </c:pt>
                      <c:pt idx="289">
                        <c:v>1.5292915105819702</c:v>
                      </c:pt>
                      <c:pt idx="290">
                        <c:v>1.5343858003616333</c:v>
                      </c:pt>
                      <c:pt idx="291">
                        <c:v>1.5395321846008301</c:v>
                      </c:pt>
                      <c:pt idx="292">
                        <c:v>1.5447367429733276</c:v>
                      </c:pt>
                      <c:pt idx="293">
                        <c:v>1.5500080585479736</c:v>
                      </c:pt>
                      <c:pt idx="294">
                        <c:v>1.555357813835144</c:v>
                      </c:pt>
                      <c:pt idx="295">
                        <c:v>1.5607978105545044</c:v>
                      </c:pt>
                      <c:pt idx="296">
                        <c:v>1.5663411617279053</c:v>
                      </c:pt>
                      <c:pt idx="297">
                        <c:v>1.5720018148422241</c:v>
                      </c:pt>
                      <c:pt idx="298">
                        <c:v>1.577796459197998</c:v>
                      </c:pt>
                      <c:pt idx="299">
                        <c:v>1.583747386932373</c:v>
                      </c:pt>
                      <c:pt idx="300">
                        <c:v>1.589873194694519</c:v>
                      </c:pt>
                      <c:pt idx="301">
                        <c:v>1.5961929559707642</c:v>
                      </c:pt>
                      <c:pt idx="302">
                        <c:v>1.6027251482009888</c:v>
                      </c:pt>
                      <c:pt idx="303">
                        <c:v>1.6094901561737061</c:v>
                      </c:pt>
                      <c:pt idx="304">
                        <c:v>1.6165095567703247</c:v>
                      </c:pt>
                      <c:pt idx="305">
                        <c:v>1.6238104104995728</c:v>
                      </c:pt>
                      <c:pt idx="306">
                        <c:v>1.6314256191253662</c:v>
                      </c:pt>
                      <c:pt idx="307">
                        <c:v>1.6393837928771973</c:v>
                      </c:pt>
                      <c:pt idx="308">
                        <c:v>1.6477103233337402</c:v>
                      </c:pt>
                      <c:pt idx="309">
                        <c:v>1.6564273834228516</c:v>
                      </c:pt>
                      <c:pt idx="310">
                        <c:v>1.6655503511428833</c:v>
                      </c:pt>
                      <c:pt idx="311">
                        <c:v>1.6750884056091309</c:v>
                      </c:pt>
                      <c:pt idx="312">
                        <c:v>1.6850405931472778</c:v>
                      </c:pt>
                      <c:pt idx="313">
                        <c:v>1.6954039335250854</c:v>
                      </c:pt>
                      <c:pt idx="314">
                        <c:v>1.7061809301376343</c:v>
                      </c:pt>
                      <c:pt idx="315">
                        <c:v>1.7173663377761841</c:v>
                      </c:pt>
                      <c:pt idx="316">
                        <c:v>1.728955864906311</c:v>
                      </c:pt>
                      <c:pt idx="317">
                        <c:v>1.7409365177154541</c:v>
                      </c:pt>
                      <c:pt idx="318">
                        <c:v>1.7532947063446045</c:v>
                      </c:pt>
                      <c:pt idx="319">
                        <c:v>1.7660315036773682</c:v>
                      </c:pt>
                      <c:pt idx="320">
                        <c:v>1.7791382074356079</c:v>
                      </c:pt>
                      <c:pt idx="321">
                        <c:v>1.7926163673400879</c:v>
                      </c:pt>
                      <c:pt idx="322">
                        <c:v>1.8064723014831543</c:v>
                      </c:pt>
                      <c:pt idx="323">
                        <c:v>1.8207041025161743</c:v>
                      </c:pt>
                      <c:pt idx="324">
                        <c:v>1.835326075553894</c:v>
                      </c:pt>
                      <c:pt idx="325">
                        <c:v>1.8503433465957642</c:v>
                      </c:pt>
                      <c:pt idx="326">
                        <c:v>1.8657678365707397</c:v>
                      </c:pt>
                      <c:pt idx="327">
                        <c:v>1.8816105127334595</c:v>
                      </c:pt>
                      <c:pt idx="328">
                        <c:v>1.8978874683380127</c:v>
                      </c:pt>
                      <c:pt idx="329">
                        <c:v>1.9146115779876709</c:v>
                      </c:pt>
                      <c:pt idx="330">
                        <c:v>1.9318047761917114</c:v>
                      </c:pt>
                      <c:pt idx="331">
                        <c:v>1.9494789838790894</c:v>
                      </c:pt>
                      <c:pt idx="332">
                        <c:v>1.9676566123962402</c:v>
                      </c:pt>
                      <c:pt idx="333">
                        <c:v>1.9863537549972534</c:v>
                      </c:pt>
                      <c:pt idx="334">
                        <c:v>2.0055844783782959</c:v>
                      </c:pt>
                      <c:pt idx="335">
                        <c:v>2.0253725051879883</c:v>
                      </c:pt>
                      <c:pt idx="336">
                        <c:v>2.045738697052002</c:v>
                      </c:pt>
                      <c:pt idx="337">
                        <c:v>2.0666990280151367</c:v>
                      </c:pt>
                      <c:pt idx="338">
                        <c:v>2.0882711410522461</c:v>
                      </c:pt>
                      <c:pt idx="339">
                        <c:v>2.1104719638824463</c:v>
                      </c:pt>
                      <c:pt idx="340">
                        <c:v>2.1333184242248535</c:v>
                      </c:pt>
                      <c:pt idx="341">
                        <c:v>2.156836986541748</c:v>
                      </c:pt>
                      <c:pt idx="342">
                        <c:v>2.1810503005981445</c:v>
                      </c:pt>
                      <c:pt idx="343">
                        <c:v>2.2059814929962158</c:v>
                      </c:pt>
                      <c:pt idx="344">
                        <c:v>2.2316520214080811</c:v>
                      </c:pt>
                      <c:pt idx="345">
                        <c:v>2.2580850124359131</c:v>
                      </c:pt>
                      <c:pt idx="346">
                        <c:v>2.285308837890625</c:v>
                      </c:pt>
                      <c:pt idx="347">
                        <c:v>2.3133461475372314</c:v>
                      </c:pt>
                      <c:pt idx="348">
                        <c:v>2.3421776294708252</c:v>
                      </c:pt>
                      <c:pt idx="349">
                        <c:v>2.3717093467712402</c:v>
                      </c:pt>
                      <c:pt idx="350">
                        <c:v>2.4020144939422607</c:v>
                      </c:pt>
                      <c:pt idx="351">
                        <c:v>2.4332523345947266</c:v>
                      </c:pt>
                      <c:pt idx="352">
                        <c:v>2.4654572010040283</c:v>
                      </c:pt>
                      <c:pt idx="353">
                        <c:v>2.4986615180969238</c:v>
                      </c:pt>
                      <c:pt idx="354">
                        <c:v>2.5328929424285889</c:v>
                      </c:pt>
                      <c:pt idx="355">
                        <c:v>2.568199634552002</c:v>
                      </c:pt>
                      <c:pt idx="356">
                        <c:v>2.6046123504638672</c:v>
                      </c:pt>
                      <c:pt idx="357">
                        <c:v>2.6421661376953125</c:v>
                      </c:pt>
                      <c:pt idx="358">
                        <c:v>2.6809022426605225</c:v>
                      </c:pt>
                      <c:pt idx="359">
                        <c:v>2.7208797931671143</c:v>
                      </c:pt>
                      <c:pt idx="360">
                        <c:v>2.7621417045593262</c:v>
                      </c:pt>
                      <c:pt idx="361">
                        <c:v>2.8047301769256592</c:v>
                      </c:pt>
                      <c:pt idx="362">
                        <c:v>2.8486948013305664</c:v>
                      </c:pt>
                      <c:pt idx="363">
                        <c:v>2.8940854072570801</c:v>
                      </c:pt>
                      <c:pt idx="364">
                        <c:v>2.9409627914428711</c:v>
                      </c:pt>
                      <c:pt idx="365">
                        <c:v>2.9893825054168701</c:v>
                      </c:pt>
                      <c:pt idx="366">
                        <c:v>3.0394227504730225</c:v>
                      </c:pt>
                      <c:pt idx="367">
                        <c:v>3.0911533832550049</c:v>
                      </c:pt>
                      <c:pt idx="368">
                        <c:v>3.1446540355682373</c:v>
                      </c:pt>
                      <c:pt idx="369">
                        <c:v>3.1999831199645996</c:v>
                      </c:pt>
                      <c:pt idx="370">
                        <c:v>3.2572226524353027</c:v>
                      </c:pt>
                      <c:pt idx="371">
                        <c:v>3.3164355754852295</c:v>
                      </c:pt>
                      <c:pt idx="372">
                        <c:v>3.3776931762695313</c:v>
                      </c:pt>
                      <c:pt idx="373">
                        <c:v>3.4410955905914307</c:v>
                      </c:pt>
                      <c:pt idx="374">
                        <c:v>3.5067195892333984</c:v>
                      </c:pt>
                      <c:pt idx="375">
                        <c:v>3.5746715068817139</c:v>
                      </c:pt>
                      <c:pt idx="376">
                        <c:v>3.6450374126434326</c:v>
                      </c:pt>
                      <c:pt idx="377">
                        <c:v>3.7179105281829834</c:v>
                      </c:pt>
                      <c:pt idx="378">
                        <c:v>3.7933905124664307</c:v>
                      </c:pt>
                      <c:pt idx="379">
                        <c:v>3.8715941905975342</c:v>
                      </c:pt>
                      <c:pt idx="380">
                        <c:v>3.9525444507598877</c:v>
                      </c:pt>
                      <c:pt idx="381">
                        <c:v>4.0362582206726074</c:v>
                      </c:pt>
                      <c:pt idx="382">
                        <c:v>4.1225919723510742</c:v>
                      </c:pt>
                      <c:pt idx="383">
                        <c:v>4.2118330001831055</c:v>
                      </c:pt>
                      <c:pt idx="384">
                        <c:v>4.3041172027587891</c:v>
                      </c:pt>
                      <c:pt idx="385">
                        <c:v>4.3995537757873535</c:v>
                      </c:pt>
                      <c:pt idx="386">
                        <c:v>4.4982867240905762</c:v>
                      </c:pt>
                      <c:pt idx="387">
                        <c:v>4.6004467010498047</c:v>
                      </c:pt>
                      <c:pt idx="388">
                        <c:v>4.7061653137207031</c:v>
                      </c:pt>
                      <c:pt idx="389">
                        <c:v>4.8155889511108398</c:v>
                      </c:pt>
                      <c:pt idx="390">
                        <c:v>4.9288821220397949</c:v>
                      </c:pt>
                      <c:pt idx="391">
                        <c:v>5.046198844909668</c:v>
                      </c:pt>
                      <c:pt idx="392">
                        <c:v>5.1677017211914063</c:v>
                      </c:pt>
                      <c:pt idx="393">
                        <c:v>5.2935690879821777</c:v>
                      </c:pt>
                      <c:pt idx="394">
                        <c:v>5.4239697456359863</c:v>
                      </c:pt>
                      <c:pt idx="395">
                        <c:v>5.5591139793395996</c:v>
                      </c:pt>
                      <c:pt idx="396">
                        <c:v>5.6988039016723633</c:v>
                      </c:pt>
                      <c:pt idx="397">
                        <c:v>5.8425993919372559</c:v>
                      </c:pt>
                      <c:pt idx="398">
                        <c:v>5.9912924766540527</c:v>
                      </c:pt>
                      <c:pt idx="399">
                        <c:v>6.1454567909240723</c:v>
                      </c:pt>
                      <c:pt idx="400">
                        <c:v>6.3053059577941895</c:v>
                      </c:pt>
                      <c:pt idx="401">
                        <c:v>6.4710812568664551</c:v>
                      </c:pt>
                      <c:pt idx="402">
                        <c:v>6.6430234909057617</c:v>
                      </c:pt>
                      <c:pt idx="403">
                        <c:v>6.8213744163513184</c:v>
                      </c:pt>
                      <c:pt idx="404">
                        <c:v>7.0064239501953125</c:v>
                      </c:pt>
                      <c:pt idx="405">
                        <c:v>7.198427677154541</c:v>
                      </c:pt>
                      <c:pt idx="406">
                        <c:v>7.3976750373840332</c:v>
                      </c:pt>
                      <c:pt idx="407">
                        <c:v>7.6044459342956543</c:v>
                      </c:pt>
                      <c:pt idx="408">
                        <c:v>7.8190741539001465</c:v>
                      </c:pt>
                      <c:pt idx="409">
                        <c:v>8.0418519973754883</c:v>
                      </c:pt>
                      <c:pt idx="410">
                        <c:v>8.2730989456176758</c:v>
                      </c:pt>
                      <c:pt idx="411">
                        <c:v>8.5131540298461914</c:v>
                      </c:pt>
                      <c:pt idx="412">
                        <c:v>8.7623376846313477</c:v>
                      </c:pt>
                      <c:pt idx="413">
                        <c:v>9.021031379699707</c:v>
                      </c:pt>
                      <c:pt idx="414">
                        <c:v>9.2895708084106445</c:v>
                      </c:pt>
                      <c:pt idx="415">
                        <c:v>9.5683202743530273</c:v>
                      </c:pt>
                      <c:pt idx="416">
                        <c:v>9.8576183319091797</c:v>
                      </c:pt>
                      <c:pt idx="417">
                        <c:v>10.157879829406738</c:v>
                      </c:pt>
                      <c:pt idx="418">
                        <c:v>10.469461441040039</c:v>
                      </c:pt>
                      <c:pt idx="419">
                        <c:v>10.792730331420898</c:v>
                      </c:pt>
                      <c:pt idx="420">
                        <c:v>11.128024101257324</c:v>
                      </c:pt>
                      <c:pt idx="421">
                        <c:v>11.475769996643066</c:v>
                      </c:pt>
                      <c:pt idx="422">
                        <c:v>11.836301803588867</c:v>
                      </c:pt>
                      <c:pt idx="423">
                        <c:v>12.209339141845703</c:v>
                      </c:pt>
                      <c:pt idx="424">
                        <c:v>12.593358993530273</c:v>
                      </c:pt>
                      <c:pt idx="425">
                        <c:v>12.989344596862793</c:v>
                      </c:pt>
                      <c:pt idx="426">
                        <c:v>13.399089813232422</c:v>
                      </c:pt>
                      <c:pt idx="427">
                        <c:v>13.822793960571289</c:v>
                      </c:pt>
                      <c:pt idx="428">
                        <c:v>14.26064395904541</c:v>
                      </c:pt>
                      <c:pt idx="429">
                        <c:v>14.712796211242676</c:v>
                      </c:pt>
                      <c:pt idx="430">
                        <c:v>15.179390907287598</c:v>
                      </c:pt>
                      <c:pt idx="431">
                        <c:v>15.660412788391113</c:v>
                      </c:pt>
                      <c:pt idx="432">
                        <c:v>16.155858993530273</c:v>
                      </c:pt>
                      <c:pt idx="433">
                        <c:v>16.665615081787109</c:v>
                      </c:pt>
                      <c:pt idx="434">
                        <c:v>17.189437866210938</c:v>
                      </c:pt>
                      <c:pt idx="435">
                        <c:v>17.727106094360352</c:v>
                      </c:pt>
                      <c:pt idx="436">
                        <c:v>18.278127670288086</c:v>
                      </c:pt>
                      <c:pt idx="437">
                        <c:v>18.841945648193359</c:v>
                      </c:pt>
                      <c:pt idx="438">
                        <c:v>19.417873382568359</c:v>
                      </c:pt>
                      <c:pt idx="439">
                        <c:v>20.005138397216797</c:v>
                      </c:pt>
                      <c:pt idx="440">
                        <c:v>20.602670669555664</c:v>
                      </c:pt>
                      <c:pt idx="441">
                        <c:v>21.209285736083984</c:v>
                      </c:pt>
                      <c:pt idx="442">
                        <c:v>21.823606491088867</c:v>
                      </c:pt>
                      <c:pt idx="443">
                        <c:v>22.444972991943359</c:v>
                      </c:pt>
                      <c:pt idx="444">
                        <c:v>23.076358795166016</c:v>
                      </c:pt>
                      <c:pt idx="445">
                        <c:v>23.724151611328125</c:v>
                      </c:pt>
                      <c:pt idx="446">
                        <c:v>24.391986846923828</c:v>
                      </c:pt>
                      <c:pt idx="447">
                        <c:v>25.086208343505859</c:v>
                      </c:pt>
                      <c:pt idx="448">
                        <c:v>25.817956924438477</c:v>
                      </c:pt>
                      <c:pt idx="449">
                        <c:v>26.596166610717773</c:v>
                      </c:pt>
                      <c:pt idx="450">
                        <c:v>27.429298400878906</c:v>
                      </c:pt>
                      <c:pt idx="451">
                        <c:v>28.32611083984375</c:v>
                      </c:pt>
                      <c:pt idx="452">
                        <c:v>29.295202255249023</c:v>
                      </c:pt>
                      <c:pt idx="453">
                        <c:v>30.345132827758789</c:v>
                      </c:pt>
                      <c:pt idx="454">
                        <c:v>31.483963012695313</c:v>
                      </c:pt>
                      <c:pt idx="455">
                        <c:v>32.704010009765625</c:v>
                      </c:pt>
                      <c:pt idx="456">
                        <c:v>34.006534576416016</c:v>
                      </c:pt>
                      <c:pt idx="457">
                        <c:v>35.409820556640625</c:v>
                      </c:pt>
                      <c:pt idx="458">
                        <c:v>36.920883178710938</c:v>
                      </c:pt>
                      <c:pt idx="459">
                        <c:v>38.524272918701172</c:v>
                      </c:pt>
                      <c:pt idx="460">
                        <c:v>40.212905883789063</c:v>
                      </c:pt>
                      <c:pt idx="461">
                        <c:v>42.002117156982422</c:v>
                      </c:pt>
                      <c:pt idx="462">
                        <c:v>43.875698089599609</c:v>
                      </c:pt>
                      <c:pt idx="463">
                        <c:v>45.820499420166016</c:v>
                      </c:pt>
                      <c:pt idx="464">
                        <c:v>47.841999053955078</c:v>
                      </c:pt>
                      <c:pt idx="465">
                        <c:v>49.917839050292969</c:v>
                      </c:pt>
                      <c:pt idx="466">
                        <c:v>52.042442321777344</c:v>
                      </c:pt>
                      <c:pt idx="467">
                        <c:v>54.199405670166016</c:v>
                      </c:pt>
                      <c:pt idx="468">
                        <c:v>56.374782562255859</c:v>
                      </c:pt>
                      <c:pt idx="469">
                        <c:v>58.556102752685547</c:v>
                      </c:pt>
                      <c:pt idx="470">
                        <c:v>60.724819183349609</c:v>
                      </c:pt>
                      <c:pt idx="471">
                        <c:v>62.868392944335938</c:v>
                      </c:pt>
                      <c:pt idx="472">
                        <c:v>64.967445373535156</c:v>
                      </c:pt>
                      <c:pt idx="473">
                        <c:v>67.012435913085938</c:v>
                      </c:pt>
                      <c:pt idx="474">
                        <c:v>68.981986999511719</c:v>
                      </c:pt>
                      <c:pt idx="475">
                        <c:v>70.864181518554688</c:v>
                      </c:pt>
                      <c:pt idx="476">
                        <c:v>72.634368896484375</c:v>
                      </c:pt>
                      <c:pt idx="477">
                        <c:v>74.27838134765625</c:v>
                      </c:pt>
                      <c:pt idx="478">
                        <c:v>75.78509521484375</c:v>
                      </c:pt>
                      <c:pt idx="479">
                        <c:v>77.144660949707031</c:v>
                      </c:pt>
                      <c:pt idx="480">
                        <c:v>78.348823547363281</c:v>
                      </c:pt>
                      <c:pt idx="481">
                        <c:v>79.386703491210938</c:v>
                      </c:pt>
                      <c:pt idx="482">
                        <c:v>80.253227233886719</c:v>
                      </c:pt>
                      <c:pt idx="483">
                        <c:v>80.942588806152344</c:v>
                      </c:pt>
                      <c:pt idx="484">
                        <c:v>81.451431274414063</c:v>
                      </c:pt>
                      <c:pt idx="485">
                        <c:v>81.779510498046875</c:v>
                      </c:pt>
                      <c:pt idx="486">
                        <c:v>81.924713134765625</c:v>
                      </c:pt>
                      <c:pt idx="487">
                        <c:v>81.890426635742188</c:v>
                      </c:pt>
                      <c:pt idx="488">
                        <c:v>81.683326721191406</c:v>
                      </c:pt>
                      <c:pt idx="489">
                        <c:v>81.30511474609375</c:v>
                      </c:pt>
                      <c:pt idx="490">
                        <c:v>80.768951416015625</c:v>
                      </c:pt>
                      <c:pt idx="491">
                        <c:v>80.08233642578125</c:v>
                      </c:pt>
                      <c:pt idx="492">
                        <c:v>79.249221801757813</c:v>
                      </c:pt>
                      <c:pt idx="493">
                        <c:v>78.2850341796875</c:v>
                      </c:pt>
                      <c:pt idx="494">
                        <c:v>77.206588745117188</c:v>
                      </c:pt>
                      <c:pt idx="495">
                        <c:v>76.025009155273438</c:v>
                      </c:pt>
                      <c:pt idx="496">
                        <c:v>74.752250671386719</c:v>
                      </c:pt>
                      <c:pt idx="497">
                        <c:v>73.394828796386719</c:v>
                      </c:pt>
                      <c:pt idx="498">
                        <c:v>71.965904235839844</c:v>
                      </c:pt>
                      <c:pt idx="499">
                        <c:v>70.483062744140625</c:v>
                      </c:pt>
                      <c:pt idx="500">
                        <c:v>68.957611083984375</c:v>
                      </c:pt>
                      <c:pt idx="501">
                        <c:v>67.400398254394531</c:v>
                      </c:pt>
                      <c:pt idx="502">
                        <c:v>65.820365905761719</c:v>
                      </c:pt>
                      <c:pt idx="503">
                        <c:v>64.226890563964844</c:v>
                      </c:pt>
                      <c:pt idx="504">
                        <c:v>62.628974914550781</c:v>
                      </c:pt>
                      <c:pt idx="505">
                        <c:v>61.033935546875</c:v>
                      </c:pt>
                      <c:pt idx="506">
                        <c:v>59.448101043701172</c:v>
                      </c:pt>
                      <c:pt idx="507">
                        <c:v>57.873397827148438</c:v>
                      </c:pt>
                      <c:pt idx="508">
                        <c:v>56.315700531005859</c:v>
                      </c:pt>
                      <c:pt idx="509">
                        <c:v>54.782649993896484</c:v>
                      </c:pt>
                      <c:pt idx="510">
                        <c:v>53.278385162353516</c:v>
                      </c:pt>
                      <c:pt idx="511">
                        <c:v>51.80584716796875</c:v>
                      </c:pt>
                      <c:pt idx="512">
                        <c:v>50.348415374755859</c:v>
                      </c:pt>
                      <c:pt idx="513">
                        <c:v>48.91656494140625</c:v>
                      </c:pt>
                      <c:pt idx="514">
                        <c:v>47.529758453369141</c:v>
                      </c:pt>
                      <c:pt idx="515">
                        <c:v>46.186424255371094</c:v>
                      </c:pt>
                      <c:pt idx="516">
                        <c:v>44.882129669189453</c:v>
                      </c:pt>
                      <c:pt idx="517">
                        <c:v>43.620048522949219</c:v>
                      </c:pt>
                      <c:pt idx="518">
                        <c:v>42.4022216796875</c:v>
                      </c:pt>
                      <c:pt idx="519">
                        <c:v>41.227577209472656</c:v>
                      </c:pt>
                      <c:pt idx="520">
                        <c:v>40.095184326171875</c:v>
                      </c:pt>
                      <c:pt idx="521">
                        <c:v>39.00396728515625</c:v>
                      </c:pt>
                      <c:pt idx="522">
                        <c:v>37.952438354492188</c:v>
                      </c:pt>
                      <c:pt idx="523">
                        <c:v>36.929035186767578</c:v>
                      </c:pt>
                      <c:pt idx="524">
                        <c:v>35.938045501708984</c:v>
                      </c:pt>
                      <c:pt idx="525">
                        <c:v>34.983562469482422</c:v>
                      </c:pt>
                      <c:pt idx="526">
                        <c:v>34.064548492431641</c:v>
                      </c:pt>
                      <c:pt idx="527">
                        <c:v>33.179660797119141</c:v>
                      </c:pt>
                      <c:pt idx="528">
                        <c:v>32.327259063720703</c:v>
                      </c:pt>
                      <c:pt idx="529">
                        <c:v>31.506786346435547</c:v>
                      </c:pt>
                      <c:pt idx="530">
                        <c:v>30.71629524230957</c:v>
                      </c:pt>
                      <c:pt idx="531">
                        <c:v>29.949529647827148</c:v>
                      </c:pt>
                      <c:pt idx="532">
                        <c:v>29.208536148071289</c:v>
                      </c:pt>
                      <c:pt idx="533">
                        <c:v>28.493825912475586</c:v>
                      </c:pt>
                      <c:pt idx="534">
                        <c:v>27.804458618164063</c:v>
                      </c:pt>
                      <c:pt idx="535">
                        <c:v>27.139350891113281</c:v>
                      </c:pt>
                      <c:pt idx="536">
                        <c:v>26.497627258300781</c:v>
                      </c:pt>
                      <c:pt idx="537">
                        <c:v>25.878211975097656</c:v>
                      </c:pt>
                      <c:pt idx="538">
                        <c:v>25.280185699462891</c:v>
                      </c:pt>
                      <c:pt idx="539">
                        <c:v>24.702278137207031</c:v>
                      </c:pt>
                      <c:pt idx="540">
                        <c:v>24.14250373840332</c:v>
                      </c:pt>
                      <c:pt idx="541">
                        <c:v>23.600513458251953</c:v>
                      </c:pt>
                      <c:pt idx="542">
                        <c:v>23.076812744140625</c:v>
                      </c:pt>
                      <c:pt idx="543">
                        <c:v>22.570734024047852</c:v>
                      </c:pt>
                      <c:pt idx="544">
                        <c:v>22.081579208374023</c:v>
                      </c:pt>
                      <c:pt idx="545">
                        <c:v>21.997325897216797</c:v>
                      </c:pt>
                      <c:pt idx="546">
                        <c:v>21.52716064453125</c:v>
                      </c:pt>
                      <c:pt idx="547">
                        <c:v>21.072509765625</c:v>
                      </c:pt>
                      <c:pt idx="548">
                        <c:v>20.632766723632813</c:v>
                      </c:pt>
                      <c:pt idx="549">
                        <c:v>20.207399368286133</c:v>
                      </c:pt>
                      <c:pt idx="550">
                        <c:v>19.7957763671875</c:v>
                      </c:pt>
                      <c:pt idx="551">
                        <c:v>19.396499633789063</c:v>
                      </c:pt>
                      <c:pt idx="552">
                        <c:v>19.009344100952148</c:v>
                      </c:pt>
                      <c:pt idx="553">
                        <c:v>18.634408950805664</c:v>
                      </c:pt>
                      <c:pt idx="554">
                        <c:v>18.271356582641602</c:v>
                      </c:pt>
                      <c:pt idx="555">
                        <c:v>17.919687271118164</c:v>
                      </c:pt>
                      <c:pt idx="556">
                        <c:v>17.578998565673828</c:v>
                      </c:pt>
                      <c:pt idx="557">
                        <c:v>17.248889923095703</c:v>
                      </c:pt>
                      <c:pt idx="558">
                        <c:v>16.928989410400391</c:v>
                      </c:pt>
                      <c:pt idx="559">
                        <c:v>16.618869781494141</c:v>
                      </c:pt>
                      <c:pt idx="560">
                        <c:v>16.318212509155273</c:v>
                      </c:pt>
                      <c:pt idx="561">
                        <c:v>16.026655197143555</c:v>
                      </c:pt>
                      <c:pt idx="562">
                        <c:v>15.743865966796875</c:v>
                      </c:pt>
                      <c:pt idx="563">
                        <c:v>15.469547271728516</c:v>
                      </c:pt>
                      <c:pt idx="564">
                        <c:v>15.202588081359863</c:v>
                      </c:pt>
                      <c:pt idx="565">
                        <c:v>14.943512916564941</c:v>
                      </c:pt>
                      <c:pt idx="566">
                        <c:v>14.692112922668457</c:v>
                      </c:pt>
                      <c:pt idx="567">
                        <c:v>14.448113441467285</c:v>
                      </c:pt>
                      <c:pt idx="568">
                        <c:v>14.211176872253418</c:v>
                      </c:pt>
                      <c:pt idx="569">
                        <c:v>13.9810791015625</c:v>
                      </c:pt>
                      <c:pt idx="570">
                        <c:v>13.757596015930176</c:v>
                      </c:pt>
                      <c:pt idx="571">
                        <c:v>13.540480613708496</c:v>
                      </c:pt>
                      <c:pt idx="572">
                        <c:v>13.329543113708496</c:v>
                      </c:pt>
                      <c:pt idx="573">
                        <c:v>13.124543190002441</c:v>
                      </c:pt>
                      <c:pt idx="574">
                        <c:v>12.925286293029785</c:v>
                      </c:pt>
                      <c:pt idx="575">
                        <c:v>12.731593132019043</c:v>
                      </c:pt>
                      <c:pt idx="576">
                        <c:v>12.543285369873047</c:v>
                      </c:pt>
                      <c:pt idx="577">
                        <c:v>12.360160827636719</c:v>
                      </c:pt>
                      <c:pt idx="578">
                        <c:v>12.182038307189941</c:v>
                      </c:pt>
                      <c:pt idx="579">
                        <c:v>12.008606910705566</c:v>
                      </c:pt>
                      <c:pt idx="580">
                        <c:v>11.839408874511719</c:v>
                      </c:pt>
                      <c:pt idx="581">
                        <c:v>11.672904014587402</c:v>
                      </c:pt>
                      <c:pt idx="582">
                        <c:v>11.509613037109375</c:v>
                      </c:pt>
                      <c:pt idx="583">
                        <c:v>11.350161552429199</c:v>
                      </c:pt>
                      <c:pt idx="584">
                        <c:v>11.194583892822266</c:v>
                      </c:pt>
                      <c:pt idx="585">
                        <c:v>11.042952537536621</c:v>
                      </c:pt>
                      <c:pt idx="586">
                        <c:v>10.895106315612793</c:v>
                      </c:pt>
                      <c:pt idx="587">
                        <c:v>10.750855445861816</c:v>
                      </c:pt>
                      <c:pt idx="588">
                        <c:v>10.610069274902344</c:v>
                      </c:pt>
                      <c:pt idx="589">
                        <c:v>10.472638130187988</c:v>
                      </c:pt>
                      <c:pt idx="590">
                        <c:v>10.338401794433594</c:v>
                      </c:pt>
                      <c:pt idx="591">
                        <c:v>10.207282066345215</c:v>
                      </c:pt>
                      <c:pt idx="592">
                        <c:v>10.079188346862793</c:v>
                      </c:pt>
                      <c:pt idx="593">
                        <c:v>9.9540443420410156</c:v>
                      </c:pt>
                      <c:pt idx="594">
                        <c:v>9.8317728042602539</c:v>
                      </c:pt>
                      <c:pt idx="595">
                        <c:v>9.7122821807861328</c:v>
                      </c:pt>
                      <c:pt idx="596">
                        <c:v>9.5955057144165039</c:v>
                      </c:pt>
                      <c:pt idx="597">
                        <c:v>9.4812736511230469</c:v>
                      </c:pt>
                      <c:pt idx="598">
                        <c:v>9.369175910949707</c:v>
                      </c:pt>
                      <c:pt idx="599">
                        <c:v>9.2594852447509766</c:v>
                      </c:pt>
                      <c:pt idx="600">
                        <c:v>9.1522397994995117</c:v>
                      </c:pt>
                      <c:pt idx="601">
                        <c:v>9.0473699569702148</c:v>
                      </c:pt>
                      <c:pt idx="602">
                        <c:v>8.9448165893554688</c:v>
                      </c:pt>
                      <c:pt idx="603">
                        <c:v>8.8445348739624023</c:v>
                      </c:pt>
                      <c:pt idx="604">
                        <c:v>8.7464523315429688</c:v>
                      </c:pt>
                      <c:pt idx="605">
                        <c:v>8.6505365371704102</c:v>
                      </c:pt>
                      <c:pt idx="606">
                        <c:v>8.556727409362793</c:v>
                      </c:pt>
                      <c:pt idx="607">
                        <c:v>8.4649772644042969</c:v>
                      </c:pt>
                      <c:pt idx="608">
                        <c:v>8.375208854675293</c:v>
                      </c:pt>
                      <c:pt idx="609">
                        <c:v>8.2873744964599609</c:v>
                      </c:pt>
                      <c:pt idx="610">
                        <c:v>8.2014274597167969</c:v>
                      </c:pt>
                      <c:pt idx="611">
                        <c:v>8.117314338684082</c:v>
                      </c:pt>
                      <c:pt idx="612">
                        <c:v>8.0349998474121094</c:v>
                      </c:pt>
                      <c:pt idx="613">
                        <c:v>7.9544267654418945</c:v>
                      </c:pt>
                      <c:pt idx="614">
                        <c:v>7.8755536079406738</c:v>
                      </c:pt>
                      <c:pt idx="615">
                        <c:v>7.7983388900756836</c:v>
                      </c:pt>
                      <c:pt idx="616">
                        <c:v>7.7227487564086914</c:v>
                      </c:pt>
                      <c:pt idx="617">
                        <c:v>7.6487302780151367</c:v>
                      </c:pt>
                      <c:pt idx="618">
                        <c:v>7.5762500762939453</c:v>
                      </c:pt>
                      <c:pt idx="619">
                        <c:v>7.5052762031555176</c:v>
                      </c:pt>
                      <c:pt idx="620">
                        <c:v>7.4357547760009766</c:v>
                      </c:pt>
                      <c:pt idx="621">
                        <c:v>7.3676109313964844</c:v>
                      </c:pt>
                      <c:pt idx="622">
                        <c:v>7.3007259368896484</c:v>
                      </c:pt>
                      <c:pt idx="623">
                        <c:v>7.2352099418640137</c:v>
                      </c:pt>
                      <c:pt idx="624">
                        <c:v>7.1710405349731445</c:v>
                      </c:pt>
                      <c:pt idx="625">
                        <c:v>7.1081843376159668</c:v>
                      </c:pt>
                      <c:pt idx="626">
                        <c:v>7.0465950965881348</c:v>
                      </c:pt>
                      <c:pt idx="627">
                        <c:v>6.9862346649169922</c:v>
                      </c:pt>
                      <c:pt idx="628">
                        <c:v>6.9270749092102051</c:v>
                      </c:pt>
                      <c:pt idx="629">
                        <c:v>6.8690977096557617</c:v>
                      </c:pt>
                      <c:pt idx="630">
                        <c:v>6.8122773170471191</c:v>
                      </c:pt>
                      <c:pt idx="631">
                        <c:v>6.7565875053405762</c:v>
                      </c:pt>
                      <c:pt idx="632">
                        <c:v>6.7020001411437988</c:v>
                      </c:pt>
                      <c:pt idx="633">
                        <c:v>6.6484889984130859</c:v>
                      </c:pt>
                      <c:pt idx="634">
                        <c:v>6.5960345268249512</c:v>
                      </c:pt>
                      <c:pt idx="635">
                        <c:v>6.5446043014526367</c:v>
                      </c:pt>
                      <c:pt idx="636">
                        <c:v>6.4941787719726563</c:v>
                      </c:pt>
                      <c:pt idx="637">
                        <c:v>6.4447283744812012</c:v>
                      </c:pt>
                      <c:pt idx="638">
                        <c:v>6.3962302207946777</c:v>
                      </c:pt>
                      <c:pt idx="639">
                        <c:v>6.3486723899841309</c:v>
                      </c:pt>
                      <c:pt idx="640">
                        <c:v>6.302030086517334</c:v>
                      </c:pt>
                      <c:pt idx="641">
                        <c:v>6.2562909126281738</c:v>
                      </c:pt>
                      <c:pt idx="642">
                        <c:v>6.2114324569702148</c:v>
                      </c:pt>
                      <c:pt idx="643">
                        <c:v>6.1674385070800781</c:v>
                      </c:pt>
                      <c:pt idx="644">
                        <c:v>6.1242780685424805</c:v>
                      </c:pt>
                      <c:pt idx="645">
                        <c:v>6.081937313079834</c:v>
                      </c:pt>
                      <c:pt idx="646">
                        <c:v>6.0403847694396973</c:v>
                      </c:pt>
                      <c:pt idx="647">
                        <c:v>5.9995589256286621</c:v>
                      </c:pt>
                      <c:pt idx="648">
                        <c:v>5.9594326019287109</c:v>
                      </c:pt>
                      <c:pt idx="649">
                        <c:v>5.9199490547180176</c:v>
                      </c:pt>
                      <c:pt idx="650">
                        <c:v>5.8810257911682129</c:v>
                      </c:pt>
                      <c:pt idx="651">
                        <c:v>5.8426432609558105</c:v>
                      </c:pt>
                      <c:pt idx="652">
                        <c:v>5.8047208786010742</c:v>
                      </c:pt>
                      <c:pt idx="653">
                        <c:v>5.7672147750854492</c:v>
                      </c:pt>
                      <c:pt idx="654">
                        <c:v>5.7300992012023926</c:v>
                      </c:pt>
                      <c:pt idx="655">
                        <c:v>5.6931819915771484</c:v>
                      </c:pt>
                      <c:pt idx="656">
                        <c:v>5.656578540802002</c:v>
                      </c:pt>
                      <c:pt idx="657">
                        <c:v>5.6202325820922852</c:v>
                      </c:pt>
                      <c:pt idx="658">
                        <c:v>5.5840730667114258</c:v>
                      </c:pt>
                      <c:pt idx="659">
                        <c:v>5.5480852127075195</c:v>
                      </c:pt>
                      <c:pt idx="660">
                        <c:v>5.512183666229248</c:v>
                      </c:pt>
                      <c:pt idx="661">
                        <c:v>5.4763288497924805</c:v>
                      </c:pt>
                      <c:pt idx="662">
                        <c:v>5.440493106842041</c:v>
                      </c:pt>
                      <c:pt idx="663">
                        <c:v>5.404604434967041</c:v>
                      </c:pt>
                      <c:pt idx="664">
                        <c:v>5.3686575889587402</c:v>
                      </c:pt>
                      <c:pt idx="665">
                        <c:v>5.3326015472412109</c:v>
                      </c:pt>
                      <c:pt idx="666">
                        <c:v>5.2964043617248535</c:v>
                      </c:pt>
                      <c:pt idx="667">
                        <c:v>5.2600631713867188</c:v>
                      </c:pt>
                      <c:pt idx="668">
                        <c:v>5.2235250473022461</c:v>
                      </c:pt>
                      <c:pt idx="669">
                        <c:v>5.1867647171020508</c:v>
                      </c:pt>
                      <c:pt idx="670">
                        <c:v>5.1497335433959961</c:v>
                      </c:pt>
                      <c:pt idx="671">
                        <c:v>5.112393856048584</c:v>
                      </c:pt>
                      <c:pt idx="672">
                        <c:v>5.0747456550598145</c:v>
                      </c:pt>
                      <c:pt idx="673">
                        <c:v>5.0367751121520996</c:v>
                      </c:pt>
                      <c:pt idx="674">
                        <c:v>4.9984731674194336</c:v>
                      </c:pt>
                      <c:pt idx="675">
                        <c:v>4.9598240852355957</c:v>
                      </c:pt>
                      <c:pt idx="676">
                        <c:v>4.9208073616027832</c:v>
                      </c:pt>
                      <c:pt idx="677">
                        <c:v>4.8814172744750977</c:v>
                      </c:pt>
                      <c:pt idx="678">
                        <c:v>4.8416352272033691</c:v>
                      </c:pt>
                      <c:pt idx="679">
                        <c:v>4.8014516830444336</c:v>
                      </c:pt>
                      <c:pt idx="680">
                        <c:v>4.7608580589294434</c:v>
                      </c:pt>
                      <c:pt idx="681">
                        <c:v>4.7198491096496582</c:v>
                      </c:pt>
                      <c:pt idx="682">
                        <c:v>4.6784267425537109</c:v>
                      </c:pt>
                      <c:pt idx="683">
                        <c:v>4.6365985870361328</c:v>
                      </c:pt>
                      <c:pt idx="684">
                        <c:v>4.5943641662597656</c:v>
                      </c:pt>
                      <c:pt idx="685">
                        <c:v>4.5517311096191406</c:v>
                      </c:pt>
                      <c:pt idx="686">
                        <c:v>4.5087113380432129</c:v>
                      </c:pt>
                      <c:pt idx="687">
                        <c:v>4.4653186798095703</c:v>
                      </c:pt>
                      <c:pt idx="688">
                        <c:v>4.421572208404541</c:v>
                      </c:pt>
                      <c:pt idx="689">
                        <c:v>4.3774604797363281</c:v>
                      </c:pt>
                      <c:pt idx="690">
                        <c:v>4.3329100608825684</c:v>
                      </c:pt>
                      <c:pt idx="691">
                        <c:v>4.287968635559082</c:v>
                      </c:pt>
                      <c:pt idx="692">
                        <c:v>4.2427191734313965</c:v>
                      </c:pt>
                      <c:pt idx="693">
                        <c:v>4.1971654891967773</c:v>
                      </c:pt>
                      <c:pt idx="694">
                        <c:v>4.1513180732727051</c:v>
                      </c:pt>
                      <c:pt idx="695">
                        <c:v>4.104729175567627</c:v>
                      </c:pt>
                      <c:pt idx="696">
                        <c:v>4.0577702522277832</c:v>
                      </c:pt>
                      <c:pt idx="697">
                        <c:v>4.0111289024353027</c:v>
                      </c:pt>
                      <c:pt idx="698">
                        <c:v>3.9642529487609863</c:v>
                      </c:pt>
                      <c:pt idx="699">
                        <c:v>3.9171631336212158</c:v>
                      </c:pt>
                      <c:pt idx="700">
                        <c:v>3.8698890209197998</c:v>
                      </c:pt>
                      <c:pt idx="701">
                        <c:v>3.8224422931671143</c:v>
                      </c:pt>
                      <c:pt idx="702">
                        <c:v>3.774838924407959</c:v>
                      </c:pt>
                      <c:pt idx="703">
                        <c:v>3.72713303565979</c:v>
                      </c:pt>
                      <c:pt idx="704">
                        <c:v>3.6794989109039307</c:v>
                      </c:pt>
                      <c:pt idx="705">
                        <c:v>3.6321008205413818</c:v>
                      </c:pt>
                      <c:pt idx="706">
                        <c:v>3.5849571228027344</c:v>
                      </c:pt>
                      <c:pt idx="707">
                        <c:v>3.5380873680114746</c:v>
                      </c:pt>
                      <c:pt idx="708">
                        <c:v>3.4915101528167725</c:v>
                      </c:pt>
                      <c:pt idx="709">
                        <c:v>3.4452404975891113</c:v>
                      </c:pt>
                      <c:pt idx="710">
                        <c:v>3.3992998600006104</c:v>
                      </c:pt>
                      <c:pt idx="711">
                        <c:v>3.3537037372589111</c:v>
                      </c:pt>
                      <c:pt idx="712">
                        <c:v>3.3084554672241211</c:v>
                      </c:pt>
                      <c:pt idx="713">
                        <c:v>3.2635633945465088</c:v>
                      </c:pt>
                      <c:pt idx="714">
                        <c:v>3.2190244197845459</c:v>
                      </c:pt>
                      <c:pt idx="715">
                        <c:v>3.1747496128082275</c:v>
                      </c:pt>
                      <c:pt idx="716">
                        <c:v>3.130847692489624</c:v>
                      </c:pt>
                      <c:pt idx="717">
                        <c:v>3.0874967575073242</c:v>
                      </c:pt>
                      <c:pt idx="718">
                        <c:v>3.0445480346679688</c:v>
                      </c:pt>
                      <c:pt idx="719">
                        <c:v>3.0020270347595215</c:v>
                      </c:pt>
                      <c:pt idx="720">
                        <c:v>2.9599740505218506</c:v>
                      </c:pt>
                      <c:pt idx="721">
                        <c:v>2.9183921813964844</c:v>
                      </c:pt>
                      <c:pt idx="722">
                        <c:v>2.8772964477539063</c:v>
                      </c:pt>
                      <c:pt idx="723">
                        <c:v>2.8367049694061279</c:v>
                      </c:pt>
                      <c:pt idx="724">
                        <c:v>2.7966375350952148</c:v>
                      </c:pt>
                      <c:pt idx="725">
                        <c:v>2.7570981979370117</c:v>
                      </c:pt>
                      <c:pt idx="726">
                        <c:v>2.718104362487793</c:v>
                      </c:pt>
                      <c:pt idx="727">
                        <c:v>2.6796615123748779</c:v>
                      </c:pt>
                      <c:pt idx="728">
                        <c:v>2.6417844295501709</c:v>
                      </c:pt>
                      <c:pt idx="729">
                        <c:v>2.6044812202453613</c:v>
                      </c:pt>
                      <c:pt idx="730">
                        <c:v>2.5677516460418701</c:v>
                      </c:pt>
                      <c:pt idx="731">
                        <c:v>2.5316033363342285</c:v>
                      </c:pt>
                      <c:pt idx="732">
                        <c:v>2.4960355758666992</c:v>
                      </c:pt>
                      <c:pt idx="733">
                        <c:v>2.4610557556152344</c:v>
                      </c:pt>
                      <c:pt idx="734">
                        <c:v>2.4266650676727295</c:v>
                      </c:pt>
                      <c:pt idx="735">
                        <c:v>2.3928663730621338</c:v>
                      </c:pt>
                      <c:pt idx="736">
                        <c:v>2.3596615791320801</c:v>
                      </c:pt>
                      <c:pt idx="737">
                        <c:v>2.3270561695098877</c:v>
                      </c:pt>
                      <c:pt idx="738">
                        <c:v>2.2949924468994141</c:v>
                      </c:pt>
                      <c:pt idx="739">
                        <c:v>2.263416051864624</c:v>
                      </c:pt>
                      <c:pt idx="740">
                        <c:v>2.2324287891387939</c:v>
                      </c:pt>
                      <c:pt idx="741">
                        <c:v>2.2020683288574219</c:v>
                      </c:pt>
                      <c:pt idx="742">
                        <c:v>2.1723318099975586</c:v>
                      </c:pt>
                      <c:pt idx="743">
                        <c:v>2.1432092189788818</c:v>
                      </c:pt>
                      <c:pt idx="744">
                        <c:v>2.1146969795227051</c:v>
                      </c:pt>
                      <c:pt idx="745">
                        <c:v>2.086784839630127</c:v>
                      </c:pt>
                      <c:pt idx="746">
                        <c:v>2.0594692230224609</c:v>
                      </c:pt>
                      <c:pt idx="747">
                        <c:v>2.0327398777008057</c:v>
                      </c:pt>
                      <c:pt idx="748">
                        <c:v>2.0065927505493164</c:v>
                      </c:pt>
                      <c:pt idx="749">
                        <c:v>1.981019139289856</c:v>
                      </c:pt>
                      <c:pt idx="750">
                        <c:v>1.9560103416442871</c:v>
                      </c:pt>
                      <c:pt idx="751">
                        <c:v>1.9315612316131592</c:v>
                      </c:pt>
                      <c:pt idx="752">
                        <c:v>1.9076656103134155</c:v>
                      </c:pt>
                      <c:pt idx="753">
                        <c:v>1.8843152523040771</c:v>
                      </c:pt>
                      <c:pt idx="754">
                        <c:v>1.8615036010742188</c:v>
                      </c:pt>
                      <c:pt idx="755">
                        <c:v>1.8392230272293091</c:v>
                      </c:pt>
                      <c:pt idx="756">
                        <c:v>1.817466139793396</c:v>
                      </c:pt>
                      <c:pt idx="757">
                        <c:v>1.7962243556976318</c:v>
                      </c:pt>
                      <c:pt idx="758">
                        <c:v>1.7754907608032227</c:v>
                      </c:pt>
                      <c:pt idx="759">
                        <c:v>1.7552584409713745</c:v>
                      </c:pt>
                      <c:pt idx="760">
                        <c:v>1.7355204820632935</c:v>
                      </c:pt>
                      <c:pt idx="761">
                        <c:v>1.7162706851959229</c:v>
                      </c:pt>
                      <c:pt idx="762">
                        <c:v>1.6975020170211792</c:v>
                      </c:pt>
                      <c:pt idx="763">
                        <c:v>1.6792079210281372</c:v>
                      </c:pt>
                      <c:pt idx="764">
                        <c:v>1.6613844633102417</c:v>
                      </c:pt>
                      <c:pt idx="765">
                        <c:v>1.6440304517745972</c:v>
                      </c:pt>
                      <c:pt idx="766">
                        <c:v>1.627131462097168</c:v>
                      </c:pt>
                      <c:pt idx="767">
                        <c:v>1.6106467247009277</c:v>
                      </c:pt>
                      <c:pt idx="768">
                        <c:v>1.5945786237716675</c:v>
                      </c:pt>
                      <c:pt idx="769">
                        <c:v>1.5789614915847778</c:v>
                      </c:pt>
                      <c:pt idx="770">
                        <c:v>1.5637873411178589</c:v>
                      </c:pt>
                      <c:pt idx="771">
                        <c:v>1.5490496158599854</c:v>
                      </c:pt>
                      <c:pt idx="772">
                        <c:v>1.5347398519515991</c:v>
                      </c:pt>
                      <c:pt idx="773">
                        <c:v>1.5208512544631958</c:v>
                      </c:pt>
                      <c:pt idx="774">
                        <c:v>1.507375955581665</c:v>
                      </c:pt>
                      <c:pt idx="775">
                        <c:v>1.4943073987960815</c:v>
                      </c:pt>
                      <c:pt idx="776">
                        <c:v>1.4816375970840454</c:v>
                      </c:pt>
                      <c:pt idx="777">
                        <c:v>1.4693589210510254</c:v>
                      </c:pt>
                      <c:pt idx="778">
                        <c:v>1.4574590921401978</c:v>
                      </c:pt>
                      <c:pt idx="779">
                        <c:v>1.4459295272827148</c:v>
                      </c:pt>
                      <c:pt idx="780">
                        <c:v>1.4347618818283081</c:v>
                      </c:pt>
                      <c:pt idx="781">
                        <c:v>1.4239469766616821</c:v>
                      </c:pt>
                      <c:pt idx="782">
                        <c:v>1.4134812355041504</c:v>
                      </c:pt>
                      <c:pt idx="783">
                        <c:v>1.4033551216125488</c:v>
                      </c:pt>
                      <c:pt idx="784">
                        <c:v>1.3935637474060059</c:v>
                      </c:pt>
                      <c:pt idx="785">
                        <c:v>1.3840993642807007</c:v>
                      </c:pt>
                      <c:pt idx="786">
                        <c:v>1.3749520778656006</c:v>
                      </c:pt>
                      <c:pt idx="787">
                        <c:v>1.3661171197891235</c:v>
                      </c:pt>
                      <c:pt idx="788">
                        <c:v>1.3575879335403442</c:v>
                      </c:pt>
                      <c:pt idx="789">
                        <c:v>1.3493590354919434</c:v>
                      </c:pt>
                      <c:pt idx="790">
                        <c:v>1.3414280414581299</c:v>
                      </c:pt>
                      <c:pt idx="791">
                        <c:v>1.3337823152542114</c:v>
                      </c:pt>
                      <c:pt idx="792">
                        <c:v>1.3264142274856567</c:v>
                      </c:pt>
                      <c:pt idx="793">
                        <c:v>1.3193198442459106</c:v>
                      </c:pt>
                      <c:pt idx="794">
                        <c:v>1.3124904632568359</c:v>
                      </c:pt>
                      <c:pt idx="795">
                        <c:v>1.3059215545654297</c:v>
                      </c:pt>
                      <c:pt idx="796">
                        <c:v>1.2996068000793457</c:v>
                      </c:pt>
                      <c:pt idx="797">
                        <c:v>1.2935407161712646</c:v>
                      </c:pt>
                      <c:pt idx="798">
                        <c:v>1.2877184152603149</c:v>
                      </c:pt>
                      <c:pt idx="799">
                        <c:v>1.2821322679519653</c:v>
                      </c:pt>
                      <c:pt idx="800">
                        <c:v>1.276777982711792</c:v>
                      </c:pt>
                      <c:pt idx="801">
                        <c:v>1.2716480493545532</c:v>
                      </c:pt>
                      <c:pt idx="802">
                        <c:v>1.2667369842529297</c:v>
                      </c:pt>
                      <c:pt idx="803">
                        <c:v>1.2620387077331543</c:v>
                      </c:pt>
                      <c:pt idx="804">
                        <c:v>1.2575455904006958</c:v>
                      </c:pt>
                      <c:pt idx="805">
                        <c:v>1.2532545328140259</c:v>
                      </c:pt>
                      <c:pt idx="806">
                        <c:v>1.2491599321365356</c:v>
                      </c:pt>
                      <c:pt idx="807">
                        <c:v>1.2452540397644043</c:v>
                      </c:pt>
                      <c:pt idx="808">
                        <c:v>1.2415313720703125</c:v>
                      </c:pt>
                      <c:pt idx="809">
                        <c:v>1.2379864454269409</c:v>
                      </c:pt>
                      <c:pt idx="810">
                        <c:v>1.2346123456954956</c:v>
                      </c:pt>
                      <c:pt idx="811">
                        <c:v>1.2314020395278931</c:v>
                      </c:pt>
                      <c:pt idx="812">
                        <c:v>1.2283496856689453</c:v>
                      </c:pt>
                      <c:pt idx="813">
                        <c:v>1.2254467010498047</c:v>
                      </c:pt>
                      <c:pt idx="814">
                        <c:v>1.2226837873458862</c:v>
                      </c:pt>
                      <c:pt idx="815">
                        <c:v>1.2200523614883423</c:v>
                      </c:pt>
                      <c:pt idx="816">
                        <c:v>1.2175432443618774</c:v>
                      </c:pt>
                      <c:pt idx="817">
                        <c:v>1.2151488065719604</c:v>
                      </c:pt>
                      <c:pt idx="818">
                        <c:v>1.2128602266311646</c:v>
                      </c:pt>
                      <c:pt idx="819">
                        <c:v>1.2106678485870361</c:v>
                      </c:pt>
                      <c:pt idx="820">
                        <c:v>1.2085627317428589</c:v>
                      </c:pt>
                      <c:pt idx="821">
                        <c:v>1.2065346240997314</c:v>
                      </c:pt>
                      <c:pt idx="822">
                        <c:v>1.2045706510543823</c:v>
                      </c:pt>
                      <c:pt idx="823">
                        <c:v>1.2026611566543579</c:v>
                      </c:pt>
                      <c:pt idx="824">
                        <c:v>1.200792670249939</c:v>
                      </c:pt>
                      <c:pt idx="825">
                        <c:v>1.1989510059356689</c:v>
                      </c:pt>
                      <c:pt idx="826">
                        <c:v>1.1971224546432495</c:v>
                      </c:pt>
                      <c:pt idx="827">
                        <c:v>1.1952941417694092</c:v>
                      </c:pt>
                      <c:pt idx="828">
                        <c:v>1.1934469938278198</c:v>
                      </c:pt>
                      <c:pt idx="829">
                        <c:v>1.1915671825408936</c:v>
                      </c:pt>
                      <c:pt idx="830">
                        <c:v>1.1896389722824097</c:v>
                      </c:pt>
                      <c:pt idx="831">
                        <c:v>1.1876480579376221</c:v>
                      </c:pt>
                      <c:pt idx="832">
                        <c:v>1.1855767965316772</c:v>
                      </c:pt>
                      <c:pt idx="833">
                        <c:v>1.1834172010421753</c:v>
                      </c:pt>
                      <c:pt idx="834">
                        <c:v>1.1811531782150269</c:v>
                      </c:pt>
                      <c:pt idx="835">
                        <c:v>1.1787389516830444</c:v>
                      </c:pt>
                      <c:pt idx="836">
                        <c:v>1.1761949062347412</c:v>
                      </c:pt>
                      <c:pt idx="837">
                        <c:v>1.1735093593597412</c:v>
                      </c:pt>
                      <c:pt idx="838">
                        <c:v>1.1706681251525879</c:v>
                      </c:pt>
                      <c:pt idx="839">
                        <c:v>1.1676582098007202</c:v>
                      </c:pt>
                      <c:pt idx="840">
                        <c:v>1.1644716262817383</c:v>
                      </c:pt>
                      <c:pt idx="841">
                        <c:v>1.1610980033874512</c:v>
                      </c:pt>
                      <c:pt idx="842">
                        <c:v>1.1575766801834106</c:v>
                      </c:pt>
                      <c:pt idx="843">
                        <c:v>1.1538054943084717</c:v>
                      </c:pt>
                      <c:pt idx="844">
                        <c:v>1.1498219966888428</c:v>
                      </c:pt>
                      <c:pt idx="845">
                        <c:v>1.1456189155578613</c:v>
                      </c:pt>
                      <c:pt idx="846">
                        <c:v>1.1411982774734497</c:v>
                      </c:pt>
                      <c:pt idx="847">
                        <c:v>1.1365538835525513</c:v>
                      </c:pt>
                      <c:pt idx="848">
                        <c:v>1.1316865682601929</c:v>
                      </c:pt>
                      <c:pt idx="849">
                        <c:v>1.1265926361083984</c:v>
                      </c:pt>
                      <c:pt idx="850">
                        <c:v>1.1212671995162964</c:v>
                      </c:pt>
                      <c:pt idx="851">
                        <c:v>1.1157093048095703</c:v>
                      </c:pt>
                      <c:pt idx="852">
                        <c:v>1.1099190711975098</c:v>
                      </c:pt>
                      <c:pt idx="853">
                        <c:v>1.1038944721221924</c:v>
                      </c:pt>
                      <c:pt idx="854">
                        <c:v>1.0976411104202271</c:v>
                      </c:pt>
                      <c:pt idx="855">
                        <c:v>1.0911597013473511</c:v>
                      </c:pt>
                      <c:pt idx="856">
                        <c:v>1.0844558477401733</c:v>
                      </c:pt>
                      <c:pt idx="857">
                        <c:v>1.0775237083435059</c:v>
                      </c:pt>
                      <c:pt idx="858">
                        <c:v>1.0703694820404053</c:v>
                      </c:pt>
                      <c:pt idx="859">
                        <c:v>1.0629955530166626</c:v>
                      </c:pt>
                      <c:pt idx="860">
                        <c:v>1.0554078817367554</c:v>
                      </c:pt>
                      <c:pt idx="861">
                        <c:v>1.0476124286651611</c:v>
                      </c:pt>
                      <c:pt idx="862">
                        <c:v>1.0396149158477783</c:v>
                      </c:pt>
                      <c:pt idx="863">
                        <c:v>1.0314236879348755</c:v>
                      </c:pt>
                      <c:pt idx="864">
                        <c:v>1.0230482816696167</c:v>
                      </c:pt>
                      <c:pt idx="865">
                        <c:v>1.0145022869110107</c:v>
                      </c:pt>
                      <c:pt idx="866">
                        <c:v>1.0057941675186157</c:v>
                      </c:pt>
                      <c:pt idx="867">
                        <c:v>0.99693256616592407</c:v>
                      </c:pt>
                      <c:pt idx="868">
                        <c:v>0.98792511224746704</c:v>
                      </c:pt>
                      <c:pt idx="869">
                        <c:v>0.97878122329711914</c:v>
                      </c:pt>
                      <c:pt idx="870">
                        <c:v>0.96950912475585938</c:v>
                      </c:pt>
                      <c:pt idx="871">
                        <c:v>0.96010667085647583</c:v>
                      </c:pt>
                      <c:pt idx="872">
                        <c:v>0.950519859790802</c:v>
                      </c:pt>
                      <c:pt idx="873">
                        <c:v>0.94076848030090332</c:v>
                      </c:pt>
                      <c:pt idx="874">
                        <c:v>0.93093574047088623</c:v>
                      </c:pt>
                      <c:pt idx="875">
                        <c:v>0.92103230953216553</c:v>
                      </c:pt>
                      <c:pt idx="876">
                        <c:v>0.91106903553009033</c:v>
                      </c:pt>
                      <c:pt idx="877">
                        <c:v>0.90105795860290527</c:v>
                      </c:pt>
                      <c:pt idx="878">
                        <c:v>0.89101451635360718</c:v>
                      </c:pt>
                      <c:pt idx="879">
                        <c:v>0.88095062971115112</c:v>
                      </c:pt>
                      <c:pt idx="880">
                        <c:v>0.87087607383728027</c:v>
                      </c:pt>
                      <c:pt idx="881">
                        <c:v>0.86080020666122437</c:v>
                      </c:pt>
                      <c:pt idx="882">
                        <c:v>0.8507344126701355</c:v>
                      </c:pt>
                      <c:pt idx="883">
                        <c:v>0.84069263935089111</c:v>
                      </c:pt>
                      <c:pt idx="884">
                        <c:v>0.83068579435348511</c:v>
                      </c:pt>
                      <c:pt idx="885">
                        <c:v>0.82072645425796509</c:v>
                      </c:pt>
                      <c:pt idx="886">
                        <c:v>0.8108212947845459</c:v>
                      </c:pt>
                      <c:pt idx="887">
                        <c:v>0.80098855495452881</c:v>
                      </c:pt>
                      <c:pt idx="888">
                        <c:v>0.79125362634658813</c:v>
                      </c:pt>
                      <c:pt idx="889">
                        <c:v>0.78145128488540649</c:v>
                      </c:pt>
                      <c:pt idx="890">
                        <c:v>0.77173817157745361</c:v>
                      </c:pt>
                      <c:pt idx="891">
                        <c:v>0.76219618320465088</c:v>
                      </c:pt>
                      <c:pt idx="892">
                        <c:v>0.75282317399978638</c:v>
                      </c:pt>
                      <c:pt idx="893">
                        <c:v>0.74363982677459717</c:v>
                      </c:pt>
                      <c:pt idx="894">
                        <c:v>0.73465275764465332</c:v>
                      </c:pt>
                      <c:pt idx="895">
                        <c:v>0.72589057683944702</c:v>
                      </c:pt>
                      <c:pt idx="896">
                        <c:v>0.71740192174911499</c:v>
                      </c:pt>
                      <c:pt idx="897">
                        <c:v>0.7091948390007019</c:v>
                      </c:pt>
                      <c:pt idx="898">
                        <c:v>0.70131379365921021</c:v>
                      </c:pt>
                      <c:pt idx="899">
                        <c:v>0.69381099939346313</c:v>
                      </c:pt>
                      <c:pt idx="900">
                        <c:v>0.68666154146194458</c:v>
                      </c:pt>
                      <c:pt idx="901">
                        <c:v>0.67982202768325806</c:v>
                      </c:pt>
                      <c:pt idx="902">
                        <c:v>0.67317551374435425</c:v>
                      </c:pt>
                      <c:pt idx="903">
                        <c:v>0.66697788238525391</c:v>
                      </c:pt>
                      <c:pt idx="904">
                        <c:v>0.66126185655593872</c:v>
                      </c:pt>
                      <c:pt idx="905">
                        <c:v>0.65600425004959106</c:v>
                      </c:pt>
                      <c:pt idx="906">
                        <c:v>0.65120643377304077</c:v>
                      </c:pt>
                      <c:pt idx="907">
                        <c:v>0.64684981107711792</c:v>
                      </c:pt>
                      <c:pt idx="908">
                        <c:v>0.64289951324462891</c:v>
                      </c:pt>
                      <c:pt idx="909">
                        <c:v>0.63937640190124512</c:v>
                      </c:pt>
                      <c:pt idx="910">
                        <c:v>0.63624531030654907</c:v>
                      </c:pt>
                      <c:pt idx="911">
                        <c:v>0.633370041847229</c:v>
                      </c:pt>
                      <c:pt idx="912">
                        <c:v>0.63061940670013428</c:v>
                      </c:pt>
                      <c:pt idx="913">
                        <c:v>0.62826794385910034</c:v>
                      </c:pt>
                      <c:pt idx="914">
                        <c:v>0.62629914283752441</c:v>
                      </c:pt>
                      <c:pt idx="915">
                        <c:v>0.62467128038406372</c:v>
                      </c:pt>
                      <c:pt idx="916">
                        <c:v>0.62333053350448608</c:v>
                      </c:pt>
                      <c:pt idx="917">
                        <c:v>0.62226080894470215</c:v>
                      </c:pt>
                      <c:pt idx="918">
                        <c:v>0.62140458822250366</c:v>
                      </c:pt>
                      <c:pt idx="919">
                        <c:v>0.62070667743682861</c:v>
                      </c:pt>
                      <c:pt idx="920">
                        <c:v>0.62010622024536133</c:v>
                      </c:pt>
                      <c:pt idx="921">
                        <c:v>0.61943536996841431</c:v>
                      </c:pt>
                      <c:pt idx="922">
                        <c:v>0.61867201328277588</c:v>
                      </c:pt>
                      <c:pt idx="923">
                        <c:v>0.61808258295059204</c:v>
                      </c:pt>
                      <c:pt idx="924">
                        <c:v>0.61766105890274048</c:v>
                      </c:pt>
                      <c:pt idx="925">
                        <c:v>0.61738747358322144</c:v>
                      </c:pt>
                      <c:pt idx="926">
                        <c:v>0.61723601818084717</c:v>
                      </c:pt>
                      <c:pt idx="927">
                        <c:v>0.61719292402267456</c:v>
                      </c:pt>
                      <c:pt idx="928">
                        <c:v>0.61725276708602905</c:v>
                      </c:pt>
                      <c:pt idx="929">
                        <c:v>0.61740845441818237</c:v>
                      </c:pt>
                      <c:pt idx="930">
                        <c:v>0.61765950918197632</c:v>
                      </c:pt>
                      <c:pt idx="931">
                        <c:v>0.61802113056182861</c:v>
                      </c:pt>
                      <c:pt idx="932">
                        <c:v>0.61848890781402588</c:v>
                      </c:pt>
                      <c:pt idx="933">
                        <c:v>0.61903578042984009</c:v>
                      </c:pt>
                      <c:pt idx="934">
                        <c:v>0.61959969997406006</c:v>
                      </c:pt>
                      <c:pt idx="935">
                        <c:v>0.62004142999649048</c:v>
                      </c:pt>
                      <c:pt idx="936">
                        <c:v>0.62051373720169067</c:v>
                      </c:pt>
                      <c:pt idx="937">
                        <c:v>0.62109780311584473</c:v>
                      </c:pt>
                      <c:pt idx="938">
                        <c:v>0.62184375524520874</c:v>
                      </c:pt>
                      <c:pt idx="939">
                        <c:v>0.62274384498596191</c:v>
                      </c:pt>
                      <c:pt idx="940">
                        <c:v>0.6237444281578064</c:v>
                      </c:pt>
                      <c:pt idx="941">
                        <c:v>0.62477129697799683</c:v>
                      </c:pt>
                    </c:numCache>
                  </c:numRef>
                </c:yVal>
                <c:smooth val="1"/>
                <c:extLst>
                  <c:ext xmlns:c16="http://schemas.microsoft.com/office/drawing/2014/chart" uri="{C3380CC4-5D6E-409C-BE32-E72D297353CC}">
                    <c16:uniqueId val="{00000001-39B9-4F42-86D7-E70FD486C125}"/>
                  </c:ext>
                </c:extLst>
              </c15:ser>
            </c15:filteredScatterSeries>
            <c15:filteredScatterSeries>
              <c15:ser>
                <c:idx val="5"/>
                <c:order val="5"/>
                <c:tx>
                  <c:v>14400 WAVE</c:v>
                </c:tx>
                <c:spPr>
                  <a:ln w="9525" cap="rnd">
                    <a:solidFill>
                      <a:schemeClr val="accent6"/>
                    </a:solidFill>
                    <a:round/>
                  </a:ln>
                  <a:effectLst>
                    <a:outerShdw blurRad="40000" dist="23000" dir="5400000" rotWithShape="0">
                      <a:srgbClr val="000000">
                        <a:alpha val="35000"/>
                      </a:srgbClr>
                    </a:outerShdw>
                  </a:effectLst>
                </c:spPr>
                <c:marker>
                  <c:symbol val="none"/>
                </c:marker>
                <c:xVal>
                  <c:numRef>
                    <c:extLst xmlns:c15="http://schemas.microsoft.com/office/drawing/2012/chart">
                      <c:ext xmlns:c15="http://schemas.microsoft.com/office/drawing/2012/chart" uri="{02D57815-91ED-43cb-92C2-25804820EDAC}">
                        <c15:formulaRef>
                          <c15:sqref>'Graphs Task 1'!$AT$2:$AT$1044</c15:sqref>
                        </c15:formulaRef>
                      </c:ext>
                    </c:extLst>
                    <c:numCache>
                      <c:formatCode>General</c:formatCode>
                      <c:ptCount val="1043"/>
                      <c:pt idx="0">
                        <c:v>-359.89981079101563</c:v>
                      </c:pt>
                      <c:pt idx="1">
                        <c:v>-359.209228515625</c:v>
                      </c:pt>
                      <c:pt idx="2">
                        <c:v>-358.51861572265625</c:v>
                      </c:pt>
                      <c:pt idx="3">
                        <c:v>-357.82803344726563</c:v>
                      </c:pt>
                      <c:pt idx="4">
                        <c:v>-357.13742065429688</c:v>
                      </c:pt>
                      <c:pt idx="5">
                        <c:v>-356.44683837890625</c:v>
                      </c:pt>
                      <c:pt idx="6">
                        <c:v>-355.7562255859375</c:v>
                      </c:pt>
                      <c:pt idx="7">
                        <c:v>-355.06564331054688</c:v>
                      </c:pt>
                      <c:pt idx="8">
                        <c:v>-354.37503051757813</c:v>
                      </c:pt>
                      <c:pt idx="9">
                        <c:v>-353.6844482421875</c:v>
                      </c:pt>
                      <c:pt idx="10">
                        <c:v>-352.99383544921875</c:v>
                      </c:pt>
                      <c:pt idx="11">
                        <c:v>-352.30325317382813</c:v>
                      </c:pt>
                      <c:pt idx="12">
                        <c:v>-351.61264038085938</c:v>
                      </c:pt>
                      <c:pt idx="13">
                        <c:v>-350.92205810546875</c:v>
                      </c:pt>
                      <c:pt idx="14">
                        <c:v>-350.2314453125</c:v>
                      </c:pt>
                      <c:pt idx="15">
                        <c:v>-349.54086303710938</c:v>
                      </c:pt>
                      <c:pt idx="16">
                        <c:v>-348.85025024414063</c:v>
                      </c:pt>
                      <c:pt idx="17">
                        <c:v>-348.15966796875</c:v>
                      </c:pt>
                      <c:pt idx="18">
                        <c:v>-347.46908569335938</c:v>
                      </c:pt>
                      <c:pt idx="19">
                        <c:v>-346.77847290039063</c:v>
                      </c:pt>
                      <c:pt idx="20">
                        <c:v>-346.087890625</c:v>
                      </c:pt>
                      <c:pt idx="21">
                        <c:v>-345.39727783203125</c:v>
                      </c:pt>
                      <c:pt idx="22">
                        <c:v>-344.70669555664063</c:v>
                      </c:pt>
                      <c:pt idx="23">
                        <c:v>-344.01608276367188</c:v>
                      </c:pt>
                      <c:pt idx="24">
                        <c:v>-343.32550048828125</c:v>
                      </c:pt>
                      <c:pt idx="25">
                        <c:v>-342.6348876953125</c:v>
                      </c:pt>
                      <c:pt idx="26">
                        <c:v>-341.94430541992188</c:v>
                      </c:pt>
                      <c:pt idx="27">
                        <c:v>-341.25369262695313</c:v>
                      </c:pt>
                      <c:pt idx="28">
                        <c:v>-340.5631103515625</c:v>
                      </c:pt>
                      <c:pt idx="29">
                        <c:v>-339.87249755859375</c:v>
                      </c:pt>
                      <c:pt idx="30">
                        <c:v>-339.18191528320313</c:v>
                      </c:pt>
                      <c:pt idx="31">
                        <c:v>-338.49130249023438</c:v>
                      </c:pt>
                      <c:pt idx="32">
                        <c:v>-337.80072021484375</c:v>
                      </c:pt>
                      <c:pt idx="33">
                        <c:v>-337.110107421875</c:v>
                      </c:pt>
                      <c:pt idx="34">
                        <c:v>-336.41952514648438</c:v>
                      </c:pt>
                      <c:pt idx="35">
                        <c:v>-335.72891235351563</c:v>
                      </c:pt>
                      <c:pt idx="36">
                        <c:v>-335.038330078125</c:v>
                      </c:pt>
                      <c:pt idx="37">
                        <c:v>-334.34774780273438</c:v>
                      </c:pt>
                      <c:pt idx="38">
                        <c:v>-333.65713500976563</c:v>
                      </c:pt>
                      <c:pt idx="39">
                        <c:v>-332.966552734375</c:v>
                      </c:pt>
                      <c:pt idx="40">
                        <c:v>-332.27593994140625</c:v>
                      </c:pt>
                      <c:pt idx="41">
                        <c:v>-331.58535766601563</c:v>
                      </c:pt>
                      <c:pt idx="42">
                        <c:v>-330.89474487304688</c:v>
                      </c:pt>
                      <c:pt idx="43">
                        <c:v>-330.20416259765625</c:v>
                      </c:pt>
                      <c:pt idx="44">
                        <c:v>-329.5135498046875</c:v>
                      </c:pt>
                      <c:pt idx="45">
                        <c:v>-328.82296752929688</c:v>
                      </c:pt>
                      <c:pt idx="46">
                        <c:v>-328.13235473632813</c:v>
                      </c:pt>
                      <c:pt idx="47">
                        <c:v>-327.4417724609375</c:v>
                      </c:pt>
                      <c:pt idx="48">
                        <c:v>-326.75115966796875</c:v>
                      </c:pt>
                      <c:pt idx="49">
                        <c:v>-326.06057739257813</c:v>
                      </c:pt>
                      <c:pt idx="50">
                        <c:v>-325.36996459960938</c:v>
                      </c:pt>
                      <c:pt idx="51">
                        <c:v>-324.67938232421875</c:v>
                      </c:pt>
                      <c:pt idx="52">
                        <c:v>-323.98876953125</c:v>
                      </c:pt>
                      <c:pt idx="53">
                        <c:v>-323.29818725585938</c:v>
                      </c:pt>
                      <c:pt idx="54">
                        <c:v>-322.60757446289063</c:v>
                      </c:pt>
                      <c:pt idx="55">
                        <c:v>-321.9169921875</c:v>
                      </c:pt>
                      <c:pt idx="56">
                        <c:v>-321.22637939453125</c:v>
                      </c:pt>
                      <c:pt idx="57">
                        <c:v>-320.53579711914063</c:v>
                      </c:pt>
                      <c:pt idx="58">
                        <c:v>-319.84521484375</c:v>
                      </c:pt>
                      <c:pt idx="59">
                        <c:v>-319.15460205078125</c:v>
                      </c:pt>
                      <c:pt idx="60">
                        <c:v>-318.46401977539063</c:v>
                      </c:pt>
                      <c:pt idx="61">
                        <c:v>-317.77340698242188</c:v>
                      </c:pt>
                      <c:pt idx="62">
                        <c:v>-317.08282470703125</c:v>
                      </c:pt>
                      <c:pt idx="63">
                        <c:v>-316.3922119140625</c:v>
                      </c:pt>
                      <c:pt idx="64">
                        <c:v>-315.70162963867188</c:v>
                      </c:pt>
                      <c:pt idx="65">
                        <c:v>-315.01101684570313</c:v>
                      </c:pt>
                      <c:pt idx="66">
                        <c:v>-314.3204345703125</c:v>
                      </c:pt>
                      <c:pt idx="67">
                        <c:v>-313.62982177734375</c:v>
                      </c:pt>
                      <c:pt idx="68">
                        <c:v>-312.93923950195313</c:v>
                      </c:pt>
                      <c:pt idx="69">
                        <c:v>-312.24862670898438</c:v>
                      </c:pt>
                      <c:pt idx="70">
                        <c:v>-311.55804443359375</c:v>
                      </c:pt>
                      <c:pt idx="71">
                        <c:v>-310.867431640625</c:v>
                      </c:pt>
                      <c:pt idx="72">
                        <c:v>-310.17684936523438</c:v>
                      </c:pt>
                      <c:pt idx="73">
                        <c:v>-309.48623657226563</c:v>
                      </c:pt>
                      <c:pt idx="74">
                        <c:v>-308.795654296875</c:v>
                      </c:pt>
                      <c:pt idx="75">
                        <c:v>-308.10504150390625</c:v>
                      </c:pt>
                      <c:pt idx="76">
                        <c:v>-307.41445922851563</c:v>
                      </c:pt>
                      <c:pt idx="77">
                        <c:v>-306.723876953125</c:v>
                      </c:pt>
                      <c:pt idx="78">
                        <c:v>-306.03326416015625</c:v>
                      </c:pt>
                      <c:pt idx="79">
                        <c:v>-305.34268188476563</c:v>
                      </c:pt>
                      <c:pt idx="80">
                        <c:v>-304.65206909179688</c:v>
                      </c:pt>
                      <c:pt idx="81">
                        <c:v>-303.96148681640625</c:v>
                      </c:pt>
                      <c:pt idx="82">
                        <c:v>-303.2708740234375</c:v>
                      </c:pt>
                      <c:pt idx="83">
                        <c:v>-302.58029174804688</c:v>
                      </c:pt>
                      <c:pt idx="84">
                        <c:v>-301.88967895507813</c:v>
                      </c:pt>
                      <c:pt idx="85">
                        <c:v>-301.1990966796875</c:v>
                      </c:pt>
                      <c:pt idx="86">
                        <c:v>-300.50848388671875</c:v>
                      </c:pt>
                      <c:pt idx="87">
                        <c:v>-299.81790161132813</c:v>
                      </c:pt>
                      <c:pt idx="88">
                        <c:v>-299.12728881835938</c:v>
                      </c:pt>
                      <c:pt idx="89">
                        <c:v>-298.43670654296875</c:v>
                      </c:pt>
                      <c:pt idx="90">
                        <c:v>-297.74609375</c:v>
                      </c:pt>
                      <c:pt idx="91">
                        <c:v>-297.05551147460938</c:v>
                      </c:pt>
                      <c:pt idx="92">
                        <c:v>-296.36489868164063</c:v>
                      </c:pt>
                      <c:pt idx="93">
                        <c:v>-295.67431640625</c:v>
                      </c:pt>
                      <c:pt idx="94">
                        <c:v>-294.98370361328125</c:v>
                      </c:pt>
                      <c:pt idx="95">
                        <c:v>-294.29312133789063</c:v>
                      </c:pt>
                      <c:pt idx="96">
                        <c:v>-293.6025390625</c:v>
                      </c:pt>
                      <c:pt idx="97">
                        <c:v>-292.91192626953125</c:v>
                      </c:pt>
                      <c:pt idx="98">
                        <c:v>-292.22134399414063</c:v>
                      </c:pt>
                      <c:pt idx="99">
                        <c:v>-291.53073120117188</c:v>
                      </c:pt>
                      <c:pt idx="100">
                        <c:v>-290.84014892578125</c:v>
                      </c:pt>
                      <c:pt idx="101">
                        <c:v>-290.1495361328125</c:v>
                      </c:pt>
                      <c:pt idx="102">
                        <c:v>-289.45895385742188</c:v>
                      </c:pt>
                      <c:pt idx="103">
                        <c:v>-288.76834106445313</c:v>
                      </c:pt>
                      <c:pt idx="104">
                        <c:v>-288.0777587890625</c:v>
                      </c:pt>
                      <c:pt idx="105">
                        <c:v>-287.38714599609375</c:v>
                      </c:pt>
                      <c:pt idx="106">
                        <c:v>-286.69656372070313</c:v>
                      </c:pt>
                      <c:pt idx="107">
                        <c:v>-286.00595092773438</c:v>
                      </c:pt>
                      <c:pt idx="108">
                        <c:v>-285.31536865234375</c:v>
                      </c:pt>
                      <c:pt idx="109">
                        <c:v>-284.624755859375</c:v>
                      </c:pt>
                      <c:pt idx="110">
                        <c:v>-283.93417358398438</c:v>
                      </c:pt>
                      <c:pt idx="111">
                        <c:v>-283.24356079101563</c:v>
                      </c:pt>
                      <c:pt idx="112">
                        <c:v>-282.552978515625</c:v>
                      </c:pt>
                      <c:pt idx="113">
                        <c:v>-281.86236572265625</c:v>
                      </c:pt>
                      <c:pt idx="114">
                        <c:v>-281.17178344726563</c:v>
                      </c:pt>
                      <c:pt idx="115">
                        <c:v>-280.48117065429688</c:v>
                      </c:pt>
                      <c:pt idx="116">
                        <c:v>-279.79058837890625</c:v>
                      </c:pt>
                      <c:pt idx="117">
                        <c:v>-279.10000610351563</c:v>
                      </c:pt>
                      <c:pt idx="118">
                        <c:v>-278.40939331054688</c:v>
                      </c:pt>
                      <c:pt idx="119">
                        <c:v>-277.71881103515625</c:v>
                      </c:pt>
                      <c:pt idx="120">
                        <c:v>-277.0281982421875</c:v>
                      </c:pt>
                      <c:pt idx="121">
                        <c:v>-276.33761596679688</c:v>
                      </c:pt>
                      <c:pt idx="122">
                        <c:v>-275.64700317382813</c:v>
                      </c:pt>
                      <c:pt idx="123">
                        <c:v>-274.9564208984375</c:v>
                      </c:pt>
                      <c:pt idx="124">
                        <c:v>-274.26580810546875</c:v>
                      </c:pt>
                      <c:pt idx="125">
                        <c:v>-273.57522583007813</c:v>
                      </c:pt>
                      <c:pt idx="126">
                        <c:v>-272.88461303710938</c:v>
                      </c:pt>
                      <c:pt idx="127">
                        <c:v>-272.19403076171875</c:v>
                      </c:pt>
                      <c:pt idx="128">
                        <c:v>-271.50341796875</c:v>
                      </c:pt>
                      <c:pt idx="129">
                        <c:v>-270.81283569335938</c:v>
                      </c:pt>
                      <c:pt idx="130">
                        <c:v>-270.12222290039063</c:v>
                      </c:pt>
                      <c:pt idx="131">
                        <c:v>-269.431640625</c:v>
                      </c:pt>
                      <c:pt idx="132">
                        <c:v>-268.74102783203125</c:v>
                      </c:pt>
                      <c:pt idx="133">
                        <c:v>-268.05044555664063</c:v>
                      </c:pt>
                      <c:pt idx="134">
                        <c:v>-267.35983276367188</c:v>
                      </c:pt>
                      <c:pt idx="135">
                        <c:v>-266.66925048828125</c:v>
                      </c:pt>
                      <c:pt idx="136">
                        <c:v>-265.97866821289063</c:v>
                      </c:pt>
                      <c:pt idx="137">
                        <c:v>-265.28805541992188</c:v>
                      </c:pt>
                      <c:pt idx="138">
                        <c:v>-264.59747314453125</c:v>
                      </c:pt>
                      <c:pt idx="139">
                        <c:v>-263.9068603515625</c:v>
                      </c:pt>
                      <c:pt idx="140">
                        <c:v>-263.21627807617188</c:v>
                      </c:pt>
                      <c:pt idx="141">
                        <c:v>-262.52566528320313</c:v>
                      </c:pt>
                      <c:pt idx="142">
                        <c:v>-261.8350830078125</c:v>
                      </c:pt>
                      <c:pt idx="143">
                        <c:v>-261.14447021484375</c:v>
                      </c:pt>
                      <c:pt idx="144">
                        <c:v>-260.45388793945313</c:v>
                      </c:pt>
                      <c:pt idx="145">
                        <c:v>-259.76327514648438</c:v>
                      </c:pt>
                      <c:pt idx="146">
                        <c:v>-259.07269287109375</c:v>
                      </c:pt>
                      <c:pt idx="147">
                        <c:v>-258.382080078125</c:v>
                      </c:pt>
                      <c:pt idx="148">
                        <c:v>-257.69149780273438</c:v>
                      </c:pt>
                      <c:pt idx="149">
                        <c:v>-257.00088500976563</c:v>
                      </c:pt>
                      <c:pt idx="150">
                        <c:v>-256.310302734375</c:v>
                      </c:pt>
                      <c:pt idx="151">
                        <c:v>-255.61968994140625</c:v>
                      </c:pt>
                      <c:pt idx="152">
                        <c:v>-254.92910766601563</c:v>
                      </c:pt>
                      <c:pt idx="153">
                        <c:v>-254.23849487304688</c:v>
                      </c:pt>
                      <c:pt idx="154">
                        <c:v>-253.54791259765625</c:v>
                      </c:pt>
                      <c:pt idx="155">
                        <c:v>-252.85733032226563</c:v>
                      </c:pt>
                      <c:pt idx="156">
                        <c:v>-252.16671752929688</c:v>
                      </c:pt>
                      <c:pt idx="157">
                        <c:v>-251.47613525390625</c:v>
                      </c:pt>
                      <c:pt idx="158">
                        <c:v>-250.7855224609375</c:v>
                      </c:pt>
                      <c:pt idx="159">
                        <c:v>-250.09494018554688</c:v>
                      </c:pt>
                      <c:pt idx="160">
                        <c:v>-249.40432739257813</c:v>
                      </c:pt>
                      <c:pt idx="161">
                        <c:v>-248.7137451171875</c:v>
                      </c:pt>
                      <c:pt idx="162">
                        <c:v>-248.02313232421875</c:v>
                      </c:pt>
                      <c:pt idx="163">
                        <c:v>-247.33255004882813</c:v>
                      </c:pt>
                      <c:pt idx="164">
                        <c:v>-246.64193725585938</c:v>
                      </c:pt>
                      <c:pt idx="165">
                        <c:v>-245.95135498046875</c:v>
                      </c:pt>
                      <c:pt idx="166">
                        <c:v>-245.2607421875</c:v>
                      </c:pt>
                      <c:pt idx="167">
                        <c:v>-244.57015991210938</c:v>
                      </c:pt>
                      <c:pt idx="168">
                        <c:v>-243.87954711914063</c:v>
                      </c:pt>
                      <c:pt idx="169">
                        <c:v>-243.18896484375</c:v>
                      </c:pt>
                      <c:pt idx="170">
                        <c:v>-242.49835205078125</c:v>
                      </c:pt>
                      <c:pt idx="171">
                        <c:v>-241.80776977539063</c:v>
                      </c:pt>
                      <c:pt idx="172">
                        <c:v>-241.11715698242188</c:v>
                      </c:pt>
                      <c:pt idx="173">
                        <c:v>-240.42657470703125</c:v>
                      </c:pt>
                      <c:pt idx="174">
                        <c:v>-239.7359619140625</c:v>
                      </c:pt>
                      <c:pt idx="175">
                        <c:v>-239.04537963867188</c:v>
                      </c:pt>
                      <c:pt idx="176">
                        <c:v>-238.35479736328125</c:v>
                      </c:pt>
                      <c:pt idx="177">
                        <c:v>-237.6641845703125</c:v>
                      </c:pt>
                      <c:pt idx="178">
                        <c:v>-236.97360229492188</c:v>
                      </c:pt>
                      <c:pt idx="179">
                        <c:v>-236.28298950195313</c:v>
                      </c:pt>
                      <c:pt idx="180">
                        <c:v>-235.5924072265625</c:v>
                      </c:pt>
                      <c:pt idx="181">
                        <c:v>-234.90179443359375</c:v>
                      </c:pt>
                      <c:pt idx="182">
                        <c:v>-234.21121215820313</c:v>
                      </c:pt>
                      <c:pt idx="183">
                        <c:v>-233.52059936523438</c:v>
                      </c:pt>
                      <c:pt idx="184">
                        <c:v>-232.83001708984375</c:v>
                      </c:pt>
                      <c:pt idx="185">
                        <c:v>-232.139404296875</c:v>
                      </c:pt>
                      <c:pt idx="186">
                        <c:v>-231.44882202148438</c:v>
                      </c:pt>
                      <c:pt idx="187">
                        <c:v>-230.75820922851563</c:v>
                      </c:pt>
                      <c:pt idx="188">
                        <c:v>-230.067626953125</c:v>
                      </c:pt>
                      <c:pt idx="189">
                        <c:v>-229.37701416015625</c:v>
                      </c:pt>
                      <c:pt idx="190">
                        <c:v>-228.68643188476563</c:v>
                      </c:pt>
                      <c:pt idx="191">
                        <c:v>-227.99581909179688</c:v>
                      </c:pt>
                      <c:pt idx="192">
                        <c:v>-227.30523681640625</c:v>
                      </c:pt>
                      <c:pt idx="193">
                        <c:v>-226.6146240234375</c:v>
                      </c:pt>
                      <c:pt idx="194">
                        <c:v>-225.92404174804688</c:v>
                      </c:pt>
                      <c:pt idx="195">
                        <c:v>-225.23345947265625</c:v>
                      </c:pt>
                      <c:pt idx="196">
                        <c:v>-224.5428466796875</c:v>
                      </c:pt>
                      <c:pt idx="197">
                        <c:v>-223.85226440429688</c:v>
                      </c:pt>
                      <c:pt idx="198">
                        <c:v>-223.16165161132813</c:v>
                      </c:pt>
                      <c:pt idx="199">
                        <c:v>-222.4710693359375</c:v>
                      </c:pt>
                      <c:pt idx="200">
                        <c:v>-221.78045654296875</c:v>
                      </c:pt>
                      <c:pt idx="201">
                        <c:v>-221.08987426757813</c:v>
                      </c:pt>
                      <c:pt idx="202">
                        <c:v>-220.39926147460938</c:v>
                      </c:pt>
                      <c:pt idx="203">
                        <c:v>-219.70867919921875</c:v>
                      </c:pt>
                      <c:pt idx="204">
                        <c:v>-219.01806640625</c:v>
                      </c:pt>
                      <c:pt idx="205">
                        <c:v>-218.32748413085938</c:v>
                      </c:pt>
                      <c:pt idx="206">
                        <c:v>-217.63687133789063</c:v>
                      </c:pt>
                      <c:pt idx="207">
                        <c:v>-216.9462890625</c:v>
                      </c:pt>
                      <c:pt idx="208">
                        <c:v>-216.25567626953125</c:v>
                      </c:pt>
                      <c:pt idx="209">
                        <c:v>-215.56509399414063</c:v>
                      </c:pt>
                      <c:pt idx="210">
                        <c:v>-214.87448120117188</c:v>
                      </c:pt>
                      <c:pt idx="211">
                        <c:v>-214.18389892578125</c:v>
                      </c:pt>
                      <c:pt idx="212">
                        <c:v>-213.4932861328125</c:v>
                      </c:pt>
                      <c:pt idx="213">
                        <c:v>-212.80270385742188</c:v>
                      </c:pt>
                      <c:pt idx="214">
                        <c:v>-212.11212158203125</c:v>
                      </c:pt>
                      <c:pt idx="215">
                        <c:v>-211.4215087890625</c:v>
                      </c:pt>
                      <c:pt idx="216">
                        <c:v>-210.73092651367188</c:v>
                      </c:pt>
                      <c:pt idx="217">
                        <c:v>-210.04031372070313</c:v>
                      </c:pt>
                      <c:pt idx="218">
                        <c:v>-209.3497314453125</c:v>
                      </c:pt>
                      <c:pt idx="219">
                        <c:v>-208.65911865234375</c:v>
                      </c:pt>
                      <c:pt idx="220">
                        <c:v>-207.96853637695313</c:v>
                      </c:pt>
                      <c:pt idx="221">
                        <c:v>-207.27792358398438</c:v>
                      </c:pt>
                      <c:pt idx="222">
                        <c:v>-206.58734130859375</c:v>
                      </c:pt>
                      <c:pt idx="223">
                        <c:v>-205.896728515625</c:v>
                      </c:pt>
                      <c:pt idx="224">
                        <c:v>-205.20614624023438</c:v>
                      </c:pt>
                      <c:pt idx="225">
                        <c:v>-204.51553344726563</c:v>
                      </c:pt>
                      <c:pt idx="226">
                        <c:v>-203.824951171875</c:v>
                      </c:pt>
                      <c:pt idx="227">
                        <c:v>-203.13433837890625</c:v>
                      </c:pt>
                      <c:pt idx="228">
                        <c:v>-202.44375610351563</c:v>
                      </c:pt>
                      <c:pt idx="229">
                        <c:v>-201.75314331054688</c:v>
                      </c:pt>
                      <c:pt idx="230">
                        <c:v>-201.06256103515625</c:v>
                      </c:pt>
                      <c:pt idx="231">
                        <c:v>-200.3719482421875</c:v>
                      </c:pt>
                      <c:pt idx="232">
                        <c:v>-199.68136596679688</c:v>
                      </c:pt>
                      <c:pt idx="233">
                        <c:v>-198.99075317382813</c:v>
                      </c:pt>
                      <c:pt idx="234">
                        <c:v>-198.3001708984375</c:v>
                      </c:pt>
                      <c:pt idx="235">
                        <c:v>-197.60958862304688</c:v>
                      </c:pt>
                      <c:pt idx="236">
                        <c:v>-196.91897583007813</c:v>
                      </c:pt>
                      <c:pt idx="237">
                        <c:v>-196.2283935546875</c:v>
                      </c:pt>
                      <c:pt idx="238">
                        <c:v>-195.53778076171875</c:v>
                      </c:pt>
                      <c:pt idx="239">
                        <c:v>-194.84719848632813</c:v>
                      </c:pt>
                      <c:pt idx="240">
                        <c:v>-194.15658569335938</c:v>
                      </c:pt>
                      <c:pt idx="241">
                        <c:v>-193.46600341796875</c:v>
                      </c:pt>
                      <c:pt idx="242">
                        <c:v>-192.775390625</c:v>
                      </c:pt>
                      <c:pt idx="243">
                        <c:v>-192.08480834960938</c:v>
                      </c:pt>
                      <c:pt idx="244">
                        <c:v>-191.39419555664063</c:v>
                      </c:pt>
                      <c:pt idx="245">
                        <c:v>-190.70361328125</c:v>
                      </c:pt>
                      <c:pt idx="246">
                        <c:v>-190.01300048828125</c:v>
                      </c:pt>
                      <c:pt idx="247">
                        <c:v>-189.32241821289063</c:v>
                      </c:pt>
                      <c:pt idx="248">
                        <c:v>-188.63180541992188</c:v>
                      </c:pt>
                      <c:pt idx="249">
                        <c:v>-187.94122314453125</c:v>
                      </c:pt>
                      <c:pt idx="250">
                        <c:v>-187.2506103515625</c:v>
                      </c:pt>
                      <c:pt idx="251">
                        <c:v>-186.56002807617188</c:v>
                      </c:pt>
                      <c:pt idx="252">
                        <c:v>-185.86941528320313</c:v>
                      </c:pt>
                      <c:pt idx="253">
                        <c:v>-185.1788330078125</c:v>
                      </c:pt>
                      <c:pt idx="254">
                        <c:v>-184.48825073242188</c:v>
                      </c:pt>
                      <c:pt idx="255">
                        <c:v>-183.79763793945313</c:v>
                      </c:pt>
                      <c:pt idx="256">
                        <c:v>-183.1070556640625</c:v>
                      </c:pt>
                      <c:pt idx="257">
                        <c:v>-182.41644287109375</c:v>
                      </c:pt>
                      <c:pt idx="258">
                        <c:v>-181.72586059570313</c:v>
                      </c:pt>
                      <c:pt idx="259">
                        <c:v>-181.03524780273438</c:v>
                      </c:pt>
                      <c:pt idx="260">
                        <c:v>-180.34466552734375</c:v>
                      </c:pt>
                      <c:pt idx="261">
                        <c:v>-179.654052734375</c:v>
                      </c:pt>
                      <c:pt idx="262">
                        <c:v>-178.96347045898438</c:v>
                      </c:pt>
                      <c:pt idx="263">
                        <c:v>-178.27285766601563</c:v>
                      </c:pt>
                      <c:pt idx="264">
                        <c:v>-177.582275390625</c:v>
                      </c:pt>
                      <c:pt idx="265">
                        <c:v>-176.89166259765625</c:v>
                      </c:pt>
                      <c:pt idx="266">
                        <c:v>-176.20108032226563</c:v>
                      </c:pt>
                      <c:pt idx="267">
                        <c:v>-175.51046752929688</c:v>
                      </c:pt>
                      <c:pt idx="268">
                        <c:v>-174.81988525390625</c:v>
                      </c:pt>
                      <c:pt idx="269">
                        <c:v>-174.1292724609375</c:v>
                      </c:pt>
                      <c:pt idx="270">
                        <c:v>-173.43869018554688</c:v>
                      </c:pt>
                      <c:pt idx="271">
                        <c:v>-172.74807739257813</c:v>
                      </c:pt>
                      <c:pt idx="272">
                        <c:v>-172.0574951171875</c:v>
                      </c:pt>
                      <c:pt idx="273">
                        <c:v>-171.36691284179688</c:v>
                      </c:pt>
                      <c:pt idx="274">
                        <c:v>-170.67630004882813</c:v>
                      </c:pt>
                      <c:pt idx="275">
                        <c:v>-169.9857177734375</c:v>
                      </c:pt>
                      <c:pt idx="276">
                        <c:v>-169.29510498046875</c:v>
                      </c:pt>
                      <c:pt idx="277">
                        <c:v>-168.60452270507813</c:v>
                      </c:pt>
                      <c:pt idx="278">
                        <c:v>-167.91390991210938</c:v>
                      </c:pt>
                      <c:pt idx="279">
                        <c:v>-167.22332763671875</c:v>
                      </c:pt>
                      <c:pt idx="280">
                        <c:v>-166.53271484375</c:v>
                      </c:pt>
                      <c:pt idx="281">
                        <c:v>-165.84213256835938</c:v>
                      </c:pt>
                      <c:pt idx="282">
                        <c:v>-165.15151977539063</c:v>
                      </c:pt>
                      <c:pt idx="283">
                        <c:v>-164.4609375</c:v>
                      </c:pt>
                      <c:pt idx="284">
                        <c:v>-163.77032470703125</c:v>
                      </c:pt>
                      <c:pt idx="285">
                        <c:v>-163.07974243164063</c:v>
                      </c:pt>
                      <c:pt idx="286">
                        <c:v>-162.38912963867188</c:v>
                      </c:pt>
                      <c:pt idx="287">
                        <c:v>-161.69854736328125</c:v>
                      </c:pt>
                      <c:pt idx="288">
                        <c:v>-161.0079345703125</c:v>
                      </c:pt>
                      <c:pt idx="289">
                        <c:v>-160.31735229492188</c:v>
                      </c:pt>
                      <c:pt idx="290">
                        <c:v>-159.62673950195313</c:v>
                      </c:pt>
                      <c:pt idx="291">
                        <c:v>-158.9361572265625</c:v>
                      </c:pt>
                      <c:pt idx="292">
                        <c:v>-158.24554443359375</c:v>
                      </c:pt>
                      <c:pt idx="293">
                        <c:v>-157.55496215820313</c:v>
                      </c:pt>
                      <c:pt idx="294">
                        <c:v>-156.8643798828125</c:v>
                      </c:pt>
                      <c:pt idx="295">
                        <c:v>-156.17376708984375</c:v>
                      </c:pt>
                      <c:pt idx="296">
                        <c:v>-155.48318481445313</c:v>
                      </c:pt>
                      <c:pt idx="297">
                        <c:v>-154.79257202148438</c:v>
                      </c:pt>
                      <c:pt idx="298">
                        <c:v>-154.10198974609375</c:v>
                      </c:pt>
                      <c:pt idx="299">
                        <c:v>-153.411376953125</c:v>
                      </c:pt>
                      <c:pt idx="300">
                        <c:v>-152.72079467773438</c:v>
                      </c:pt>
                      <c:pt idx="301">
                        <c:v>-152.03018188476563</c:v>
                      </c:pt>
                      <c:pt idx="302">
                        <c:v>-151.339599609375</c:v>
                      </c:pt>
                      <c:pt idx="303">
                        <c:v>-150.64898681640625</c:v>
                      </c:pt>
                      <c:pt idx="304">
                        <c:v>-149.95840454101563</c:v>
                      </c:pt>
                      <c:pt idx="305">
                        <c:v>-149.26779174804688</c:v>
                      </c:pt>
                      <c:pt idx="306">
                        <c:v>-148.57720947265625</c:v>
                      </c:pt>
                      <c:pt idx="307">
                        <c:v>-147.8865966796875</c:v>
                      </c:pt>
                      <c:pt idx="308">
                        <c:v>-147.19598388671875</c:v>
                      </c:pt>
                      <c:pt idx="309">
                        <c:v>-146.50543212890625</c:v>
                      </c:pt>
                      <c:pt idx="310">
                        <c:v>-145.8148193359375</c:v>
                      </c:pt>
                      <c:pt idx="311">
                        <c:v>-145.12420654296875</c:v>
                      </c:pt>
                      <c:pt idx="312">
                        <c:v>-144.43359375</c:v>
                      </c:pt>
                      <c:pt idx="313">
                        <c:v>-143.7430419921875</c:v>
                      </c:pt>
                      <c:pt idx="314">
                        <c:v>-143.05242919921875</c:v>
                      </c:pt>
                      <c:pt idx="315">
                        <c:v>-142.36181640625</c:v>
                      </c:pt>
                      <c:pt idx="316">
                        <c:v>-141.6712646484375</c:v>
                      </c:pt>
                      <c:pt idx="317">
                        <c:v>-140.98065185546875</c:v>
                      </c:pt>
                      <c:pt idx="318">
                        <c:v>-140.2900390625</c:v>
                      </c:pt>
                      <c:pt idx="319">
                        <c:v>-139.59942626953125</c:v>
                      </c:pt>
                      <c:pt idx="320">
                        <c:v>-138.90887451171875</c:v>
                      </c:pt>
                      <c:pt idx="321">
                        <c:v>-138.21826171875</c:v>
                      </c:pt>
                      <c:pt idx="322">
                        <c:v>-137.52764892578125</c:v>
                      </c:pt>
                      <c:pt idx="323">
                        <c:v>-136.8370361328125</c:v>
                      </c:pt>
                      <c:pt idx="324">
                        <c:v>-136.146484375</c:v>
                      </c:pt>
                      <c:pt idx="325">
                        <c:v>-135.45587158203125</c:v>
                      </c:pt>
                      <c:pt idx="326">
                        <c:v>-134.7652587890625</c:v>
                      </c:pt>
                      <c:pt idx="327">
                        <c:v>-134.07464599609375</c:v>
                      </c:pt>
                      <c:pt idx="328">
                        <c:v>-133.38409423828125</c:v>
                      </c:pt>
                      <c:pt idx="329">
                        <c:v>-132.6934814453125</c:v>
                      </c:pt>
                      <c:pt idx="330">
                        <c:v>-132.00286865234375</c:v>
                      </c:pt>
                      <c:pt idx="331">
                        <c:v>-131.312255859375</c:v>
                      </c:pt>
                      <c:pt idx="332">
                        <c:v>-130.6217041015625</c:v>
                      </c:pt>
                      <c:pt idx="333">
                        <c:v>-129.93109130859375</c:v>
                      </c:pt>
                      <c:pt idx="334">
                        <c:v>-129.240478515625</c:v>
                      </c:pt>
                      <c:pt idx="335">
                        <c:v>-128.5499267578125</c:v>
                      </c:pt>
                      <c:pt idx="336">
                        <c:v>-127.85931396484375</c:v>
                      </c:pt>
                      <c:pt idx="337">
                        <c:v>-127.168701171875</c:v>
                      </c:pt>
                      <c:pt idx="338">
                        <c:v>-126.47808837890625</c:v>
                      </c:pt>
                      <c:pt idx="339">
                        <c:v>-125.78753662109375</c:v>
                      </c:pt>
                      <c:pt idx="340">
                        <c:v>-125.096923828125</c:v>
                      </c:pt>
                      <c:pt idx="341">
                        <c:v>-124.40631103515625</c:v>
                      </c:pt>
                      <c:pt idx="342">
                        <c:v>-123.7156982421875</c:v>
                      </c:pt>
                      <c:pt idx="343">
                        <c:v>-123.025146484375</c:v>
                      </c:pt>
                      <c:pt idx="344">
                        <c:v>-122.33453369140625</c:v>
                      </c:pt>
                      <c:pt idx="345">
                        <c:v>-121.6439208984375</c:v>
                      </c:pt>
                      <c:pt idx="346">
                        <c:v>-120.95330810546875</c:v>
                      </c:pt>
                      <c:pt idx="347">
                        <c:v>-120.26275634765625</c:v>
                      </c:pt>
                      <c:pt idx="348">
                        <c:v>-119.5721435546875</c:v>
                      </c:pt>
                      <c:pt idx="349">
                        <c:v>-118.88153076171875</c:v>
                      </c:pt>
                      <c:pt idx="350">
                        <c:v>-118.19091796875</c:v>
                      </c:pt>
                      <c:pt idx="351">
                        <c:v>-117.5003662109375</c:v>
                      </c:pt>
                      <c:pt idx="352">
                        <c:v>-116.80975341796875</c:v>
                      </c:pt>
                      <c:pt idx="353">
                        <c:v>-116.119140625</c:v>
                      </c:pt>
                      <c:pt idx="354">
                        <c:v>-115.4285888671875</c:v>
                      </c:pt>
                      <c:pt idx="355">
                        <c:v>-114.73797607421875</c:v>
                      </c:pt>
                      <c:pt idx="356">
                        <c:v>-114.04736328125</c:v>
                      </c:pt>
                      <c:pt idx="357">
                        <c:v>-113.35675048828125</c:v>
                      </c:pt>
                      <c:pt idx="358">
                        <c:v>-112.66619873046875</c:v>
                      </c:pt>
                      <c:pt idx="359">
                        <c:v>-111.9755859375</c:v>
                      </c:pt>
                      <c:pt idx="360">
                        <c:v>-111.28497314453125</c:v>
                      </c:pt>
                      <c:pt idx="361">
                        <c:v>-110.5943603515625</c:v>
                      </c:pt>
                      <c:pt idx="362">
                        <c:v>-109.90380859375</c:v>
                      </c:pt>
                      <c:pt idx="363">
                        <c:v>-109.21319580078125</c:v>
                      </c:pt>
                      <c:pt idx="364">
                        <c:v>-108.5225830078125</c:v>
                      </c:pt>
                      <c:pt idx="365">
                        <c:v>-107.83197021484375</c:v>
                      </c:pt>
                      <c:pt idx="366">
                        <c:v>-107.14141845703125</c:v>
                      </c:pt>
                      <c:pt idx="367">
                        <c:v>-106.4508056640625</c:v>
                      </c:pt>
                      <c:pt idx="368">
                        <c:v>-105.76019287109375</c:v>
                      </c:pt>
                      <c:pt idx="369">
                        <c:v>-105.069580078125</c:v>
                      </c:pt>
                      <c:pt idx="370">
                        <c:v>-104.3790283203125</c:v>
                      </c:pt>
                      <c:pt idx="371">
                        <c:v>-103.68841552734375</c:v>
                      </c:pt>
                      <c:pt idx="372">
                        <c:v>-102.997802734375</c:v>
                      </c:pt>
                      <c:pt idx="373">
                        <c:v>-102.3072509765625</c:v>
                      </c:pt>
                      <c:pt idx="374">
                        <c:v>-101.61663818359375</c:v>
                      </c:pt>
                      <c:pt idx="375">
                        <c:v>-100.926025390625</c:v>
                      </c:pt>
                      <c:pt idx="376">
                        <c:v>-100.23541259765625</c:v>
                      </c:pt>
                      <c:pt idx="377">
                        <c:v>-99.54486083984375</c:v>
                      </c:pt>
                      <c:pt idx="378">
                        <c:v>-98.854248046875</c:v>
                      </c:pt>
                      <c:pt idx="379">
                        <c:v>-98.16363525390625</c:v>
                      </c:pt>
                      <c:pt idx="380">
                        <c:v>-97.4730224609375</c:v>
                      </c:pt>
                      <c:pt idx="381">
                        <c:v>-96.782470703125</c:v>
                      </c:pt>
                      <c:pt idx="382">
                        <c:v>-96.09185791015625</c:v>
                      </c:pt>
                      <c:pt idx="383">
                        <c:v>-95.4012451171875</c:v>
                      </c:pt>
                      <c:pt idx="384">
                        <c:v>-94.71063232421875</c:v>
                      </c:pt>
                      <c:pt idx="385">
                        <c:v>-94.02008056640625</c:v>
                      </c:pt>
                      <c:pt idx="386">
                        <c:v>-93.3294677734375</c:v>
                      </c:pt>
                      <c:pt idx="387">
                        <c:v>-92.63885498046875</c:v>
                      </c:pt>
                      <c:pt idx="388">
                        <c:v>-91.9482421875</c:v>
                      </c:pt>
                      <c:pt idx="389">
                        <c:v>-91.2576904296875</c:v>
                      </c:pt>
                      <c:pt idx="390">
                        <c:v>-90.56707763671875</c:v>
                      </c:pt>
                      <c:pt idx="391">
                        <c:v>-89.87646484375</c:v>
                      </c:pt>
                      <c:pt idx="392">
                        <c:v>-89.1859130859375</c:v>
                      </c:pt>
                      <c:pt idx="393">
                        <c:v>-88.49530029296875</c:v>
                      </c:pt>
                      <c:pt idx="394">
                        <c:v>-87.8046875</c:v>
                      </c:pt>
                      <c:pt idx="395">
                        <c:v>-87.11407470703125</c:v>
                      </c:pt>
                      <c:pt idx="396">
                        <c:v>-86.42352294921875</c:v>
                      </c:pt>
                      <c:pt idx="397">
                        <c:v>-85.73291015625</c:v>
                      </c:pt>
                      <c:pt idx="398">
                        <c:v>-85.04229736328125</c:v>
                      </c:pt>
                      <c:pt idx="399">
                        <c:v>-84.3516845703125</c:v>
                      </c:pt>
                      <c:pt idx="400">
                        <c:v>-83.6611328125</c:v>
                      </c:pt>
                      <c:pt idx="401">
                        <c:v>-82.97052001953125</c:v>
                      </c:pt>
                      <c:pt idx="402">
                        <c:v>-82.2799072265625</c:v>
                      </c:pt>
                      <c:pt idx="403">
                        <c:v>-81.58929443359375</c:v>
                      </c:pt>
                      <c:pt idx="404">
                        <c:v>-80.89874267578125</c:v>
                      </c:pt>
                      <c:pt idx="405">
                        <c:v>-80.2081298828125</c:v>
                      </c:pt>
                      <c:pt idx="406">
                        <c:v>-79.51751708984375</c:v>
                      </c:pt>
                      <c:pt idx="407">
                        <c:v>-78.826904296875</c:v>
                      </c:pt>
                      <c:pt idx="408">
                        <c:v>-78.1363525390625</c:v>
                      </c:pt>
                      <c:pt idx="409">
                        <c:v>-77.44573974609375</c:v>
                      </c:pt>
                      <c:pt idx="410">
                        <c:v>-76.755126953125</c:v>
                      </c:pt>
                      <c:pt idx="411">
                        <c:v>-76.0645751953125</c:v>
                      </c:pt>
                      <c:pt idx="412">
                        <c:v>-75.37396240234375</c:v>
                      </c:pt>
                      <c:pt idx="413">
                        <c:v>-74.683349609375</c:v>
                      </c:pt>
                      <c:pt idx="414">
                        <c:v>-73.99273681640625</c:v>
                      </c:pt>
                      <c:pt idx="415">
                        <c:v>-73.30218505859375</c:v>
                      </c:pt>
                      <c:pt idx="416">
                        <c:v>-72.611572265625</c:v>
                      </c:pt>
                      <c:pt idx="417">
                        <c:v>-71.92095947265625</c:v>
                      </c:pt>
                      <c:pt idx="418">
                        <c:v>-71.2303466796875</c:v>
                      </c:pt>
                      <c:pt idx="419">
                        <c:v>-70.539794921875</c:v>
                      </c:pt>
                      <c:pt idx="420">
                        <c:v>-69.84918212890625</c:v>
                      </c:pt>
                      <c:pt idx="421">
                        <c:v>-69.1585693359375</c:v>
                      </c:pt>
                      <c:pt idx="422">
                        <c:v>-68.46795654296875</c:v>
                      </c:pt>
                      <c:pt idx="423">
                        <c:v>-67.77740478515625</c:v>
                      </c:pt>
                      <c:pt idx="424">
                        <c:v>-67.0867919921875</c:v>
                      </c:pt>
                      <c:pt idx="425">
                        <c:v>-66.39617919921875</c:v>
                      </c:pt>
                      <c:pt idx="426">
                        <c:v>-65.70556640625</c:v>
                      </c:pt>
                      <c:pt idx="427">
                        <c:v>-65.0150146484375</c:v>
                      </c:pt>
                      <c:pt idx="428">
                        <c:v>-64.32440185546875</c:v>
                      </c:pt>
                      <c:pt idx="429">
                        <c:v>-63.6337890625</c:v>
                      </c:pt>
                      <c:pt idx="430">
                        <c:v>-62.94317626953125</c:v>
                      </c:pt>
                      <c:pt idx="431">
                        <c:v>-62.25262451171875</c:v>
                      </c:pt>
                      <c:pt idx="432">
                        <c:v>-61.56201171875</c:v>
                      </c:pt>
                      <c:pt idx="433">
                        <c:v>-60.87139892578125</c:v>
                      </c:pt>
                      <c:pt idx="434">
                        <c:v>-60.18084716796875</c:v>
                      </c:pt>
                      <c:pt idx="435">
                        <c:v>-59.490234375</c:v>
                      </c:pt>
                      <c:pt idx="436">
                        <c:v>-58.79962158203125</c:v>
                      </c:pt>
                      <c:pt idx="437">
                        <c:v>-58.1090087890625</c:v>
                      </c:pt>
                      <c:pt idx="438">
                        <c:v>-57.41845703125</c:v>
                      </c:pt>
                      <c:pt idx="439">
                        <c:v>-56.72784423828125</c:v>
                      </c:pt>
                      <c:pt idx="440">
                        <c:v>-56.0372314453125</c:v>
                      </c:pt>
                      <c:pt idx="441">
                        <c:v>-55.34661865234375</c:v>
                      </c:pt>
                      <c:pt idx="442">
                        <c:v>-54.65606689453125</c:v>
                      </c:pt>
                      <c:pt idx="443">
                        <c:v>-53.9654541015625</c:v>
                      </c:pt>
                      <c:pt idx="444">
                        <c:v>-53.27484130859375</c:v>
                      </c:pt>
                      <c:pt idx="445">
                        <c:v>-52.584228515625</c:v>
                      </c:pt>
                      <c:pt idx="446">
                        <c:v>-51.8936767578125</c:v>
                      </c:pt>
                      <c:pt idx="447">
                        <c:v>-51.20306396484375</c:v>
                      </c:pt>
                      <c:pt idx="448">
                        <c:v>-50.512451171875</c:v>
                      </c:pt>
                      <c:pt idx="449">
                        <c:v>-49.82183837890625</c:v>
                      </c:pt>
                      <c:pt idx="450">
                        <c:v>-49.13128662109375</c:v>
                      </c:pt>
                      <c:pt idx="451">
                        <c:v>-48.440673828125</c:v>
                      </c:pt>
                      <c:pt idx="452">
                        <c:v>-47.75006103515625</c:v>
                      </c:pt>
                      <c:pt idx="453">
                        <c:v>-47.05950927734375</c:v>
                      </c:pt>
                      <c:pt idx="454">
                        <c:v>-46.368896484375</c:v>
                      </c:pt>
                      <c:pt idx="455">
                        <c:v>-45.67828369140625</c:v>
                      </c:pt>
                      <c:pt idx="456">
                        <c:v>-44.9876708984375</c:v>
                      </c:pt>
                      <c:pt idx="457">
                        <c:v>-44.297119140625</c:v>
                      </c:pt>
                      <c:pt idx="458">
                        <c:v>-43.60650634765625</c:v>
                      </c:pt>
                      <c:pt idx="459">
                        <c:v>-42.9158935546875</c:v>
                      </c:pt>
                      <c:pt idx="460">
                        <c:v>-42.22528076171875</c:v>
                      </c:pt>
                      <c:pt idx="461">
                        <c:v>-41.53472900390625</c:v>
                      </c:pt>
                      <c:pt idx="462">
                        <c:v>-40.8441162109375</c:v>
                      </c:pt>
                      <c:pt idx="463">
                        <c:v>-40.15350341796875</c:v>
                      </c:pt>
                      <c:pt idx="464">
                        <c:v>-39.462890625</c:v>
                      </c:pt>
                      <c:pt idx="465">
                        <c:v>-38.7723388671875</c:v>
                      </c:pt>
                      <c:pt idx="466">
                        <c:v>-38.08172607421875</c:v>
                      </c:pt>
                      <c:pt idx="467">
                        <c:v>-37.39111328125</c:v>
                      </c:pt>
                      <c:pt idx="468">
                        <c:v>-36.70050048828125</c:v>
                      </c:pt>
                      <c:pt idx="469">
                        <c:v>-36.00994873046875</c:v>
                      </c:pt>
                      <c:pt idx="470">
                        <c:v>-35.3193359375</c:v>
                      </c:pt>
                      <c:pt idx="471">
                        <c:v>-34.62872314453125</c:v>
                      </c:pt>
                      <c:pt idx="472">
                        <c:v>-33.93817138671875</c:v>
                      </c:pt>
                      <c:pt idx="473">
                        <c:v>-33.24755859375</c:v>
                      </c:pt>
                      <c:pt idx="474">
                        <c:v>-32.55694580078125</c:v>
                      </c:pt>
                      <c:pt idx="475">
                        <c:v>-31.8663330078125</c:v>
                      </c:pt>
                      <c:pt idx="476">
                        <c:v>-31.17578125</c:v>
                      </c:pt>
                      <c:pt idx="477">
                        <c:v>-30.48516845703125</c:v>
                      </c:pt>
                      <c:pt idx="478">
                        <c:v>-29.7945556640625</c:v>
                      </c:pt>
                      <c:pt idx="479">
                        <c:v>-29.10394287109375</c:v>
                      </c:pt>
                      <c:pt idx="480">
                        <c:v>-28.41339111328125</c:v>
                      </c:pt>
                      <c:pt idx="481">
                        <c:v>-27.7227783203125</c:v>
                      </c:pt>
                      <c:pt idx="482">
                        <c:v>-27.03216552734375</c:v>
                      </c:pt>
                      <c:pt idx="483">
                        <c:v>-26.341552734375</c:v>
                      </c:pt>
                      <c:pt idx="484">
                        <c:v>-25.6510009765625</c:v>
                      </c:pt>
                      <c:pt idx="485">
                        <c:v>-24.96038818359375</c:v>
                      </c:pt>
                      <c:pt idx="486">
                        <c:v>-24.269775390625</c:v>
                      </c:pt>
                      <c:pt idx="487">
                        <c:v>-23.57916259765625</c:v>
                      </c:pt>
                      <c:pt idx="488">
                        <c:v>-22.88861083984375</c:v>
                      </c:pt>
                      <c:pt idx="489">
                        <c:v>-22.197998046875</c:v>
                      </c:pt>
                      <c:pt idx="490">
                        <c:v>-21.50738525390625</c:v>
                      </c:pt>
                      <c:pt idx="491">
                        <c:v>-20.81683349609375</c:v>
                      </c:pt>
                      <c:pt idx="492">
                        <c:v>-20.126220703125</c:v>
                      </c:pt>
                      <c:pt idx="493">
                        <c:v>-19.43560791015625</c:v>
                      </c:pt>
                      <c:pt idx="494">
                        <c:v>-18.7449951171875</c:v>
                      </c:pt>
                      <c:pt idx="495">
                        <c:v>-18.054443359375</c:v>
                      </c:pt>
                      <c:pt idx="496">
                        <c:v>-17.36383056640625</c:v>
                      </c:pt>
                      <c:pt idx="497">
                        <c:v>-16.6732177734375</c:v>
                      </c:pt>
                      <c:pt idx="498">
                        <c:v>-15.98260498046875</c:v>
                      </c:pt>
                      <c:pt idx="499">
                        <c:v>-15.29205322265625</c:v>
                      </c:pt>
                      <c:pt idx="500">
                        <c:v>-14.6014404296875</c:v>
                      </c:pt>
                      <c:pt idx="501">
                        <c:v>-13.91082763671875</c:v>
                      </c:pt>
                      <c:pt idx="502">
                        <c:v>-13.22021484375</c:v>
                      </c:pt>
                      <c:pt idx="503">
                        <c:v>-12.5296630859375</c:v>
                      </c:pt>
                      <c:pt idx="504">
                        <c:v>-11.83905029296875</c:v>
                      </c:pt>
                      <c:pt idx="505">
                        <c:v>-11.1484375</c:v>
                      </c:pt>
                      <c:pt idx="506">
                        <c:v>-10.45782470703125</c:v>
                      </c:pt>
                      <c:pt idx="507">
                        <c:v>-9.76727294921875</c:v>
                      </c:pt>
                      <c:pt idx="508">
                        <c:v>-9.07666015625</c:v>
                      </c:pt>
                      <c:pt idx="509">
                        <c:v>-8.38604736328125</c:v>
                      </c:pt>
                      <c:pt idx="510">
                        <c:v>-7.69549560546875</c:v>
                      </c:pt>
                      <c:pt idx="511">
                        <c:v>-7.0048828125</c:v>
                      </c:pt>
                      <c:pt idx="512">
                        <c:v>-6.31427001953125</c:v>
                      </c:pt>
                      <c:pt idx="513">
                        <c:v>-5.6236572265625</c:v>
                      </c:pt>
                      <c:pt idx="514">
                        <c:v>-4.93310546875</c:v>
                      </c:pt>
                      <c:pt idx="515">
                        <c:v>-4.24249267578125</c:v>
                      </c:pt>
                      <c:pt idx="516">
                        <c:v>-3.5518798828125</c:v>
                      </c:pt>
                      <c:pt idx="517">
                        <c:v>-2.86126708984375</c:v>
                      </c:pt>
                      <c:pt idx="518">
                        <c:v>-2.17071533203125</c:v>
                      </c:pt>
                      <c:pt idx="519">
                        <c:v>-1.4801025390625</c:v>
                      </c:pt>
                      <c:pt idx="520">
                        <c:v>-0.78948974609375</c:v>
                      </c:pt>
                      <c:pt idx="521">
                        <c:v>-9.8876953125E-2</c:v>
                      </c:pt>
                      <c:pt idx="522">
                        <c:v>0.5916748046875</c:v>
                      </c:pt>
                      <c:pt idx="523">
                        <c:v>1.28228759765625</c:v>
                      </c:pt>
                      <c:pt idx="524">
                        <c:v>1.972900390625</c:v>
                      </c:pt>
                      <c:pt idx="525">
                        <c:v>2.66351318359375</c:v>
                      </c:pt>
                      <c:pt idx="526">
                        <c:v>3.35406494140625</c:v>
                      </c:pt>
                      <c:pt idx="527">
                        <c:v>4.044677734375</c:v>
                      </c:pt>
                      <c:pt idx="528">
                        <c:v>4.73529052734375</c:v>
                      </c:pt>
                      <c:pt idx="529">
                        <c:v>5.42584228515625</c:v>
                      </c:pt>
                      <c:pt idx="530">
                        <c:v>6.116455078125</c:v>
                      </c:pt>
                      <c:pt idx="531">
                        <c:v>6.80706787109375</c:v>
                      </c:pt>
                      <c:pt idx="532">
                        <c:v>7.4976806640625</c:v>
                      </c:pt>
                      <c:pt idx="533">
                        <c:v>8.188232421875</c:v>
                      </c:pt>
                      <c:pt idx="534">
                        <c:v>8.87884521484375</c:v>
                      </c:pt>
                      <c:pt idx="535">
                        <c:v>9.5694580078125</c:v>
                      </c:pt>
                      <c:pt idx="536">
                        <c:v>10.26007080078125</c:v>
                      </c:pt>
                      <c:pt idx="537">
                        <c:v>10.95062255859375</c:v>
                      </c:pt>
                      <c:pt idx="538">
                        <c:v>11.6412353515625</c:v>
                      </c:pt>
                      <c:pt idx="539">
                        <c:v>12.33184814453125</c:v>
                      </c:pt>
                      <c:pt idx="540">
                        <c:v>13.0224609375</c:v>
                      </c:pt>
                      <c:pt idx="541">
                        <c:v>13.7130126953125</c:v>
                      </c:pt>
                      <c:pt idx="542">
                        <c:v>14.40362548828125</c:v>
                      </c:pt>
                      <c:pt idx="543">
                        <c:v>15.09423828125</c:v>
                      </c:pt>
                      <c:pt idx="544">
                        <c:v>15.78485107421875</c:v>
                      </c:pt>
                      <c:pt idx="545">
                        <c:v>16.47540283203125</c:v>
                      </c:pt>
                      <c:pt idx="546">
                        <c:v>17.166015625</c:v>
                      </c:pt>
                      <c:pt idx="547">
                        <c:v>17.85662841796875</c:v>
                      </c:pt>
                      <c:pt idx="548">
                        <c:v>18.5472412109375</c:v>
                      </c:pt>
                      <c:pt idx="549">
                        <c:v>19.23779296875</c:v>
                      </c:pt>
                      <c:pt idx="550">
                        <c:v>19.92840576171875</c:v>
                      </c:pt>
                      <c:pt idx="551">
                        <c:v>20.6190185546875</c:v>
                      </c:pt>
                      <c:pt idx="552">
                        <c:v>21.3095703125</c:v>
                      </c:pt>
                      <c:pt idx="553">
                        <c:v>22.00018310546875</c:v>
                      </c:pt>
                      <c:pt idx="554">
                        <c:v>22.6907958984375</c:v>
                      </c:pt>
                      <c:pt idx="555">
                        <c:v>23.38140869140625</c:v>
                      </c:pt>
                      <c:pt idx="556">
                        <c:v>24.07196044921875</c:v>
                      </c:pt>
                      <c:pt idx="557">
                        <c:v>24.7625732421875</c:v>
                      </c:pt>
                      <c:pt idx="558">
                        <c:v>25.45318603515625</c:v>
                      </c:pt>
                      <c:pt idx="559">
                        <c:v>26.143798828125</c:v>
                      </c:pt>
                      <c:pt idx="560">
                        <c:v>26.8343505859375</c:v>
                      </c:pt>
                      <c:pt idx="561">
                        <c:v>27.52496337890625</c:v>
                      </c:pt>
                      <c:pt idx="562">
                        <c:v>28.215576171875</c:v>
                      </c:pt>
                      <c:pt idx="563">
                        <c:v>28.90618896484375</c:v>
                      </c:pt>
                      <c:pt idx="564">
                        <c:v>29.59674072265625</c:v>
                      </c:pt>
                      <c:pt idx="565">
                        <c:v>30.287353515625</c:v>
                      </c:pt>
                      <c:pt idx="566">
                        <c:v>30.97796630859375</c:v>
                      </c:pt>
                      <c:pt idx="567">
                        <c:v>31.6685791015625</c:v>
                      </c:pt>
                      <c:pt idx="568">
                        <c:v>32.359130859375</c:v>
                      </c:pt>
                      <c:pt idx="569">
                        <c:v>33.04974365234375</c:v>
                      </c:pt>
                      <c:pt idx="570">
                        <c:v>33.7403564453125</c:v>
                      </c:pt>
                      <c:pt idx="571">
                        <c:v>34.430908203125</c:v>
                      </c:pt>
                      <c:pt idx="572">
                        <c:v>35.12152099609375</c:v>
                      </c:pt>
                      <c:pt idx="573">
                        <c:v>35.8121337890625</c:v>
                      </c:pt>
                      <c:pt idx="574">
                        <c:v>36.50274658203125</c:v>
                      </c:pt>
                      <c:pt idx="575">
                        <c:v>37.19329833984375</c:v>
                      </c:pt>
                      <c:pt idx="576">
                        <c:v>37.8839111328125</c:v>
                      </c:pt>
                      <c:pt idx="577">
                        <c:v>38.57452392578125</c:v>
                      </c:pt>
                      <c:pt idx="578">
                        <c:v>39.26513671875</c:v>
                      </c:pt>
                      <c:pt idx="579">
                        <c:v>39.9556884765625</c:v>
                      </c:pt>
                      <c:pt idx="580">
                        <c:v>40.64630126953125</c:v>
                      </c:pt>
                      <c:pt idx="581">
                        <c:v>41.3369140625</c:v>
                      </c:pt>
                      <c:pt idx="582">
                        <c:v>42.02752685546875</c:v>
                      </c:pt>
                      <c:pt idx="583">
                        <c:v>42.71807861328125</c:v>
                      </c:pt>
                      <c:pt idx="584">
                        <c:v>43.40869140625</c:v>
                      </c:pt>
                      <c:pt idx="585">
                        <c:v>44.09930419921875</c:v>
                      </c:pt>
                      <c:pt idx="586">
                        <c:v>44.7899169921875</c:v>
                      </c:pt>
                      <c:pt idx="587">
                        <c:v>45.48046875</c:v>
                      </c:pt>
                      <c:pt idx="588">
                        <c:v>46.17108154296875</c:v>
                      </c:pt>
                      <c:pt idx="589">
                        <c:v>46.8616943359375</c:v>
                      </c:pt>
                      <c:pt idx="590">
                        <c:v>47.55224609375</c:v>
                      </c:pt>
                      <c:pt idx="591">
                        <c:v>48.24285888671875</c:v>
                      </c:pt>
                      <c:pt idx="592">
                        <c:v>48.9334716796875</c:v>
                      </c:pt>
                      <c:pt idx="593">
                        <c:v>49.62408447265625</c:v>
                      </c:pt>
                      <c:pt idx="594">
                        <c:v>50.31463623046875</c:v>
                      </c:pt>
                      <c:pt idx="595">
                        <c:v>51.0052490234375</c:v>
                      </c:pt>
                      <c:pt idx="596">
                        <c:v>51.69586181640625</c:v>
                      </c:pt>
                      <c:pt idx="597">
                        <c:v>52.386474609375</c:v>
                      </c:pt>
                      <c:pt idx="598">
                        <c:v>53.0770263671875</c:v>
                      </c:pt>
                      <c:pt idx="599">
                        <c:v>53.76763916015625</c:v>
                      </c:pt>
                      <c:pt idx="600">
                        <c:v>54.458251953125</c:v>
                      </c:pt>
                      <c:pt idx="601">
                        <c:v>55.14886474609375</c:v>
                      </c:pt>
                      <c:pt idx="602">
                        <c:v>55.83941650390625</c:v>
                      </c:pt>
                      <c:pt idx="603">
                        <c:v>56.530029296875</c:v>
                      </c:pt>
                      <c:pt idx="604">
                        <c:v>57.22064208984375</c:v>
                      </c:pt>
                      <c:pt idx="605">
                        <c:v>57.9112548828125</c:v>
                      </c:pt>
                      <c:pt idx="606">
                        <c:v>58.601806640625</c:v>
                      </c:pt>
                      <c:pt idx="607">
                        <c:v>59</c:v>
                      </c:pt>
                      <c:pt idx="608">
                        <c:v>59.690597534179688</c:v>
                      </c:pt>
                      <c:pt idx="609">
                        <c:v>60.381195068359375</c:v>
                      </c:pt>
                      <c:pt idx="610">
                        <c:v>61.071792602539063</c:v>
                      </c:pt>
                      <c:pt idx="611">
                        <c:v>61.76239013671875</c:v>
                      </c:pt>
                      <c:pt idx="612">
                        <c:v>62.452987670898438</c:v>
                      </c:pt>
                      <c:pt idx="613">
                        <c:v>63.143585205078125</c:v>
                      </c:pt>
                      <c:pt idx="614">
                        <c:v>63.834182739257813</c:v>
                      </c:pt>
                      <c:pt idx="615">
                        <c:v>64.5247802734375</c:v>
                      </c:pt>
                      <c:pt idx="616">
                        <c:v>65.215377807617188</c:v>
                      </c:pt>
                      <c:pt idx="617">
                        <c:v>65.905975341796875</c:v>
                      </c:pt>
                      <c:pt idx="618">
                        <c:v>66.5965576171875</c:v>
                      </c:pt>
                      <c:pt idx="619">
                        <c:v>67.287155151367188</c:v>
                      </c:pt>
                      <c:pt idx="620">
                        <c:v>67.977752685546875</c:v>
                      </c:pt>
                      <c:pt idx="621">
                        <c:v>68.668350219726563</c:v>
                      </c:pt>
                      <c:pt idx="622">
                        <c:v>69.35894775390625</c:v>
                      </c:pt>
                      <c:pt idx="623">
                        <c:v>70.049545288085938</c:v>
                      </c:pt>
                      <c:pt idx="624">
                        <c:v>70.740142822265625</c:v>
                      </c:pt>
                      <c:pt idx="625">
                        <c:v>71.430740356445313</c:v>
                      </c:pt>
                      <c:pt idx="626">
                        <c:v>72.121337890625</c:v>
                      </c:pt>
                      <c:pt idx="627">
                        <c:v>72.811935424804688</c:v>
                      </c:pt>
                      <c:pt idx="628">
                        <c:v>73.502532958984375</c:v>
                      </c:pt>
                      <c:pt idx="629">
                        <c:v>74.193130493164063</c:v>
                      </c:pt>
                      <c:pt idx="630">
                        <c:v>74.88372802734375</c:v>
                      </c:pt>
                      <c:pt idx="631">
                        <c:v>75.574325561523438</c:v>
                      </c:pt>
                      <c:pt idx="632">
                        <c:v>76.264923095703125</c:v>
                      </c:pt>
                      <c:pt idx="633">
                        <c:v>76.955520629882813</c:v>
                      </c:pt>
                      <c:pt idx="634">
                        <c:v>77.6461181640625</c:v>
                      </c:pt>
                      <c:pt idx="635">
                        <c:v>78.336715698242188</c:v>
                      </c:pt>
                      <c:pt idx="636">
                        <c:v>79.027313232421875</c:v>
                      </c:pt>
                      <c:pt idx="637">
                        <c:v>79.7178955078125</c:v>
                      </c:pt>
                      <c:pt idx="638">
                        <c:v>80.408493041992188</c:v>
                      </c:pt>
                      <c:pt idx="639">
                        <c:v>81.099090576171875</c:v>
                      </c:pt>
                      <c:pt idx="640">
                        <c:v>81.789688110351563</c:v>
                      </c:pt>
                      <c:pt idx="641">
                        <c:v>82.48028564453125</c:v>
                      </c:pt>
                      <c:pt idx="642">
                        <c:v>83.170883178710938</c:v>
                      </c:pt>
                      <c:pt idx="643">
                        <c:v>83.861480712890625</c:v>
                      </c:pt>
                      <c:pt idx="644">
                        <c:v>84.552078247070313</c:v>
                      </c:pt>
                      <c:pt idx="645">
                        <c:v>85.24267578125</c:v>
                      </c:pt>
                      <c:pt idx="646">
                        <c:v>85.933273315429688</c:v>
                      </c:pt>
                      <c:pt idx="647">
                        <c:v>86.623870849609375</c:v>
                      </c:pt>
                      <c:pt idx="648">
                        <c:v>87.314468383789063</c:v>
                      </c:pt>
                      <c:pt idx="649">
                        <c:v>88.00506591796875</c:v>
                      </c:pt>
                      <c:pt idx="650">
                        <c:v>88.695663452148438</c:v>
                      </c:pt>
                      <c:pt idx="651">
                        <c:v>89.386260986328125</c:v>
                      </c:pt>
                      <c:pt idx="652">
                        <c:v>90.076858520507813</c:v>
                      </c:pt>
                      <c:pt idx="653">
                        <c:v>90.7674560546875</c:v>
                      </c:pt>
                      <c:pt idx="654">
                        <c:v>91.458038330078125</c:v>
                      </c:pt>
                      <c:pt idx="655">
                        <c:v>92.148651123046875</c:v>
                      </c:pt>
                      <c:pt idx="656">
                        <c:v>92.8392333984375</c:v>
                      </c:pt>
                      <c:pt idx="657">
                        <c:v>93.52984619140625</c:v>
                      </c:pt>
                      <c:pt idx="658">
                        <c:v>94.220428466796875</c:v>
                      </c:pt>
                      <c:pt idx="659">
                        <c:v>94.911026000976563</c:v>
                      </c:pt>
                      <c:pt idx="660">
                        <c:v>95.60162353515625</c:v>
                      </c:pt>
                      <c:pt idx="661">
                        <c:v>96.292221069335938</c:v>
                      </c:pt>
                      <c:pt idx="662">
                        <c:v>96.982818603515625</c:v>
                      </c:pt>
                      <c:pt idx="663">
                        <c:v>97.673416137695313</c:v>
                      </c:pt>
                      <c:pt idx="664">
                        <c:v>98.364013671875</c:v>
                      </c:pt>
                      <c:pt idx="665">
                        <c:v>99.054611206054688</c:v>
                      </c:pt>
                      <c:pt idx="666">
                        <c:v>99.745208740234375</c:v>
                      </c:pt>
                      <c:pt idx="667">
                        <c:v>100.43580627441406</c:v>
                      </c:pt>
                      <c:pt idx="668">
                        <c:v>101.12640380859375</c:v>
                      </c:pt>
                      <c:pt idx="669">
                        <c:v>101.81700134277344</c:v>
                      </c:pt>
                      <c:pt idx="670">
                        <c:v>102.50759887695313</c:v>
                      </c:pt>
                      <c:pt idx="671">
                        <c:v>103.19819641113281</c:v>
                      </c:pt>
                      <c:pt idx="672">
                        <c:v>103.8887939453125</c:v>
                      </c:pt>
                      <c:pt idx="673">
                        <c:v>104.57939147949219</c:v>
                      </c:pt>
                      <c:pt idx="674">
                        <c:v>105.26998901367188</c:v>
                      </c:pt>
                      <c:pt idx="675">
                        <c:v>105.9605712890625</c:v>
                      </c:pt>
                      <c:pt idx="676">
                        <c:v>106.65118408203125</c:v>
                      </c:pt>
                      <c:pt idx="677">
                        <c:v>107.34176635742188</c:v>
                      </c:pt>
                      <c:pt idx="678">
                        <c:v>108.03237915039063</c:v>
                      </c:pt>
                      <c:pt idx="679">
                        <c:v>108.72296142578125</c:v>
                      </c:pt>
                      <c:pt idx="680">
                        <c:v>109.41355895996094</c:v>
                      </c:pt>
                      <c:pt idx="681">
                        <c:v>110.10415649414063</c:v>
                      </c:pt>
                      <c:pt idx="682">
                        <c:v>110.79475402832031</c:v>
                      </c:pt>
                      <c:pt idx="683">
                        <c:v>111.4853515625</c:v>
                      </c:pt>
                      <c:pt idx="684">
                        <c:v>112.17594909667969</c:v>
                      </c:pt>
                      <c:pt idx="685">
                        <c:v>112.86654663085938</c:v>
                      </c:pt>
                      <c:pt idx="686">
                        <c:v>113.55714416503906</c:v>
                      </c:pt>
                      <c:pt idx="687">
                        <c:v>114.24774169921875</c:v>
                      </c:pt>
                      <c:pt idx="688">
                        <c:v>114.93833923339844</c:v>
                      </c:pt>
                      <c:pt idx="689">
                        <c:v>115.62893676757813</c:v>
                      </c:pt>
                      <c:pt idx="690">
                        <c:v>116.31953430175781</c:v>
                      </c:pt>
                      <c:pt idx="691">
                        <c:v>117.0101318359375</c:v>
                      </c:pt>
                      <c:pt idx="692">
                        <c:v>117.70072937011719</c:v>
                      </c:pt>
                      <c:pt idx="693">
                        <c:v>118.39132690429688</c:v>
                      </c:pt>
                      <c:pt idx="694">
                        <c:v>119.08191680908203</c:v>
                      </c:pt>
                      <c:pt idx="695">
                        <c:v>119.77251434326172</c:v>
                      </c:pt>
                      <c:pt idx="696">
                        <c:v>120.46311187744141</c:v>
                      </c:pt>
                      <c:pt idx="697">
                        <c:v>121.15370941162109</c:v>
                      </c:pt>
                      <c:pt idx="698">
                        <c:v>121.84430694580078</c:v>
                      </c:pt>
                      <c:pt idx="699">
                        <c:v>122.53489685058594</c:v>
                      </c:pt>
                      <c:pt idx="700">
                        <c:v>123.22550201416016</c:v>
                      </c:pt>
                      <c:pt idx="701">
                        <c:v>123.91609191894531</c:v>
                      </c:pt>
                      <c:pt idx="702">
                        <c:v>124.606689453125</c:v>
                      </c:pt>
                      <c:pt idx="703">
                        <c:v>125.29728698730469</c:v>
                      </c:pt>
                      <c:pt idx="704">
                        <c:v>125.98788452148438</c:v>
                      </c:pt>
                      <c:pt idx="705">
                        <c:v>126.67848205566406</c:v>
                      </c:pt>
                      <c:pt idx="706">
                        <c:v>127.36907958984375</c:v>
                      </c:pt>
                      <c:pt idx="707">
                        <c:v>128.05967712402344</c:v>
                      </c:pt>
                      <c:pt idx="708">
                        <c:v>128.75027465820313</c:v>
                      </c:pt>
                      <c:pt idx="709">
                        <c:v>129.44087219238281</c:v>
                      </c:pt>
                      <c:pt idx="710">
                        <c:v>130.1314697265625</c:v>
                      </c:pt>
                      <c:pt idx="711">
                        <c:v>130.82205963134766</c:v>
                      </c:pt>
                      <c:pt idx="712">
                        <c:v>131.51265716552734</c:v>
                      </c:pt>
                      <c:pt idx="713">
                        <c:v>132.20325469970703</c:v>
                      </c:pt>
                      <c:pt idx="714">
                        <c:v>132.89385223388672</c:v>
                      </c:pt>
                      <c:pt idx="715">
                        <c:v>133.58444976806641</c:v>
                      </c:pt>
                      <c:pt idx="716">
                        <c:v>134.27504730224609</c:v>
                      </c:pt>
                      <c:pt idx="717">
                        <c:v>134.96564483642578</c:v>
                      </c:pt>
                      <c:pt idx="718">
                        <c:v>135.65624237060547</c:v>
                      </c:pt>
                      <c:pt idx="719">
                        <c:v>136.34683990478516</c:v>
                      </c:pt>
                      <c:pt idx="720">
                        <c:v>137.03743743896484</c:v>
                      </c:pt>
                      <c:pt idx="721">
                        <c:v>137.72802734375</c:v>
                      </c:pt>
                      <c:pt idx="722">
                        <c:v>138.41862487792969</c:v>
                      </c:pt>
                      <c:pt idx="723">
                        <c:v>139.10922241210938</c:v>
                      </c:pt>
                      <c:pt idx="724">
                        <c:v>139.79981994628906</c:v>
                      </c:pt>
                      <c:pt idx="725">
                        <c:v>140.49041748046875</c:v>
                      </c:pt>
                      <c:pt idx="726">
                        <c:v>141.18101501464844</c:v>
                      </c:pt>
                      <c:pt idx="727">
                        <c:v>141.87161254882813</c:v>
                      </c:pt>
                      <c:pt idx="728">
                        <c:v>142.56221008300781</c:v>
                      </c:pt>
                      <c:pt idx="729">
                        <c:v>143.2528076171875</c:v>
                      </c:pt>
                      <c:pt idx="730">
                        <c:v>143.94340515136719</c:v>
                      </c:pt>
                      <c:pt idx="731">
                        <c:v>144.63399505615234</c:v>
                      </c:pt>
                      <c:pt idx="732">
                        <c:v>145.32459259033203</c:v>
                      </c:pt>
                      <c:pt idx="733">
                        <c:v>146.01519012451172</c:v>
                      </c:pt>
                      <c:pt idx="734">
                        <c:v>146.70578765869141</c:v>
                      </c:pt>
                      <c:pt idx="735">
                        <c:v>147.39638519287109</c:v>
                      </c:pt>
                      <c:pt idx="736">
                        <c:v>148.08698272705078</c:v>
                      </c:pt>
                      <c:pt idx="737">
                        <c:v>148.77758026123047</c:v>
                      </c:pt>
                      <c:pt idx="738">
                        <c:v>149.46817779541016</c:v>
                      </c:pt>
                      <c:pt idx="739">
                        <c:v>150.15877532958984</c:v>
                      </c:pt>
                      <c:pt idx="740">
                        <c:v>150.849365234375</c:v>
                      </c:pt>
                      <c:pt idx="741">
                        <c:v>151.53996276855469</c:v>
                      </c:pt>
                      <c:pt idx="742">
                        <c:v>152.23056030273438</c:v>
                      </c:pt>
                      <c:pt idx="743">
                        <c:v>152.92115783691406</c:v>
                      </c:pt>
                      <c:pt idx="744">
                        <c:v>153.61175537109375</c:v>
                      </c:pt>
                      <c:pt idx="745">
                        <c:v>154.30235290527344</c:v>
                      </c:pt>
                      <c:pt idx="746">
                        <c:v>154.99295043945313</c:v>
                      </c:pt>
                      <c:pt idx="747">
                        <c:v>155.68354797363281</c:v>
                      </c:pt>
                      <c:pt idx="748">
                        <c:v>156.3741455078125</c:v>
                      </c:pt>
                      <c:pt idx="749">
                        <c:v>157.06474304199219</c:v>
                      </c:pt>
                      <c:pt idx="750">
                        <c:v>157.75533294677734</c:v>
                      </c:pt>
                      <c:pt idx="751">
                        <c:v>158.44593048095703</c:v>
                      </c:pt>
                      <c:pt idx="752">
                        <c:v>159.13652801513672</c:v>
                      </c:pt>
                      <c:pt idx="753">
                        <c:v>159.82712554931641</c:v>
                      </c:pt>
                      <c:pt idx="754">
                        <c:v>160.51772308349609</c:v>
                      </c:pt>
                      <c:pt idx="755">
                        <c:v>161.20832061767578</c:v>
                      </c:pt>
                      <c:pt idx="756">
                        <c:v>161.89891815185547</c:v>
                      </c:pt>
                      <c:pt idx="757">
                        <c:v>162.58951568603516</c:v>
                      </c:pt>
                      <c:pt idx="758">
                        <c:v>163.28011322021484</c:v>
                      </c:pt>
                      <c:pt idx="759">
                        <c:v>163.97071075439453</c:v>
                      </c:pt>
                      <c:pt idx="760">
                        <c:v>164.66130065917969</c:v>
                      </c:pt>
                      <c:pt idx="761">
                        <c:v>165.35189819335938</c:v>
                      </c:pt>
                      <c:pt idx="762">
                        <c:v>166.04249572753906</c:v>
                      </c:pt>
                      <c:pt idx="763">
                        <c:v>166.73309326171875</c:v>
                      </c:pt>
                      <c:pt idx="764">
                        <c:v>167.42369079589844</c:v>
                      </c:pt>
                      <c:pt idx="765">
                        <c:v>168.11428833007813</c:v>
                      </c:pt>
                      <c:pt idx="766">
                        <c:v>168.80488586425781</c:v>
                      </c:pt>
                      <c:pt idx="767">
                        <c:v>169.4954833984375</c:v>
                      </c:pt>
                      <c:pt idx="768">
                        <c:v>170.18608093261719</c:v>
                      </c:pt>
                      <c:pt idx="769">
                        <c:v>170.87667846679688</c:v>
                      </c:pt>
                      <c:pt idx="770">
                        <c:v>171.56726837158203</c:v>
                      </c:pt>
                      <c:pt idx="771">
                        <c:v>172.25786590576172</c:v>
                      </c:pt>
                      <c:pt idx="772">
                        <c:v>172.94846343994141</c:v>
                      </c:pt>
                      <c:pt idx="773">
                        <c:v>173.63906097412109</c:v>
                      </c:pt>
                      <c:pt idx="774">
                        <c:v>174.32965850830078</c:v>
                      </c:pt>
                      <c:pt idx="775">
                        <c:v>175.02025604248047</c:v>
                      </c:pt>
                      <c:pt idx="776">
                        <c:v>175.71085357666016</c:v>
                      </c:pt>
                      <c:pt idx="777">
                        <c:v>176.40145111083984</c:v>
                      </c:pt>
                      <c:pt idx="778">
                        <c:v>177.09204864501953</c:v>
                      </c:pt>
                      <c:pt idx="779">
                        <c:v>177.78264617919922</c:v>
                      </c:pt>
                      <c:pt idx="780">
                        <c:v>178.47323608398438</c:v>
                      </c:pt>
                      <c:pt idx="781">
                        <c:v>179.16383361816406</c:v>
                      </c:pt>
                      <c:pt idx="782">
                        <c:v>179.85443115234375</c:v>
                      </c:pt>
                      <c:pt idx="783">
                        <c:v>180.54502868652344</c:v>
                      </c:pt>
                      <c:pt idx="784">
                        <c:v>181.23562622070313</c:v>
                      </c:pt>
                      <c:pt idx="785">
                        <c:v>181.92622375488281</c:v>
                      </c:pt>
                      <c:pt idx="786">
                        <c:v>182.6168212890625</c:v>
                      </c:pt>
                      <c:pt idx="787">
                        <c:v>183.30741882324219</c:v>
                      </c:pt>
                      <c:pt idx="788">
                        <c:v>183.99801635742188</c:v>
                      </c:pt>
                      <c:pt idx="789">
                        <c:v>184.68861389160156</c:v>
                      </c:pt>
                      <c:pt idx="790">
                        <c:v>185.37920379638672</c:v>
                      </c:pt>
                      <c:pt idx="791">
                        <c:v>186.06980133056641</c:v>
                      </c:pt>
                      <c:pt idx="792">
                        <c:v>186.76039886474609</c:v>
                      </c:pt>
                      <c:pt idx="793">
                        <c:v>187.45100402832031</c:v>
                      </c:pt>
                      <c:pt idx="794">
                        <c:v>188.1416015625</c:v>
                      </c:pt>
                      <c:pt idx="795">
                        <c:v>188.83218383789063</c:v>
                      </c:pt>
                      <c:pt idx="796">
                        <c:v>189.52278137207031</c:v>
                      </c:pt>
                      <c:pt idx="797">
                        <c:v>190.21337890625</c:v>
                      </c:pt>
                      <c:pt idx="798">
                        <c:v>190.90397644042969</c:v>
                      </c:pt>
                      <c:pt idx="799">
                        <c:v>191.59457397460938</c:v>
                      </c:pt>
                      <c:pt idx="800">
                        <c:v>192.28517150878906</c:v>
                      </c:pt>
                      <c:pt idx="801">
                        <c:v>192.97576904296875</c:v>
                      </c:pt>
                      <c:pt idx="802">
                        <c:v>193.66636657714844</c:v>
                      </c:pt>
                      <c:pt idx="803">
                        <c:v>194.35696411132813</c:v>
                      </c:pt>
                      <c:pt idx="804">
                        <c:v>195.04756164550781</c:v>
                      </c:pt>
                      <c:pt idx="805">
                        <c:v>195.7381591796875</c:v>
                      </c:pt>
                      <c:pt idx="806">
                        <c:v>196.42875671386719</c:v>
                      </c:pt>
                      <c:pt idx="807">
                        <c:v>197.11935424804688</c:v>
                      </c:pt>
                      <c:pt idx="808">
                        <c:v>197.80995178222656</c:v>
                      </c:pt>
                      <c:pt idx="809">
                        <c:v>198.50054931640625</c:v>
                      </c:pt>
                      <c:pt idx="810">
                        <c:v>199.19114685058594</c:v>
                      </c:pt>
                      <c:pt idx="811">
                        <c:v>199.88174438476563</c:v>
                      </c:pt>
                      <c:pt idx="812">
                        <c:v>200.57234191894531</c:v>
                      </c:pt>
                      <c:pt idx="813">
                        <c:v>201.262939453125</c:v>
                      </c:pt>
                      <c:pt idx="814">
                        <c:v>201.95352172851563</c:v>
                      </c:pt>
                      <c:pt idx="815">
                        <c:v>202.64411926269531</c:v>
                      </c:pt>
                      <c:pt idx="816">
                        <c:v>203.334716796875</c:v>
                      </c:pt>
                      <c:pt idx="817">
                        <c:v>204.02531433105469</c:v>
                      </c:pt>
                      <c:pt idx="818">
                        <c:v>204.71591186523438</c:v>
                      </c:pt>
                      <c:pt idx="819">
                        <c:v>205.40650939941406</c:v>
                      </c:pt>
                      <c:pt idx="820">
                        <c:v>206.09710693359375</c:v>
                      </c:pt>
                      <c:pt idx="821">
                        <c:v>206.78770446777344</c:v>
                      </c:pt>
                      <c:pt idx="822">
                        <c:v>207.47830200195313</c:v>
                      </c:pt>
                      <c:pt idx="823">
                        <c:v>208.16889953613281</c:v>
                      </c:pt>
                      <c:pt idx="824">
                        <c:v>208.8594970703125</c:v>
                      </c:pt>
                      <c:pt idx="825">
                        <c:v>209.55009460449219</c:v>
                      </c:pt>
                      <c:pt idx="826">
                        <c:v>210.24069213867188</c:v>
                      </c:pt>
                      <c:pt idx="827">
                        <c:v>210.93128967285156</c:v>
                      </c:pt>
                      <c:pt idx="828">
                        <c:v>211.62188720703125</c:v>
                      </c:pt>
                      <c:pt idx="829">
                        <c:v>212.31248474121094</c:v>
                      </c:pt>
                      <c:pt idx="830">
                        <c:v>213.00308227539063</c:v>
                      </c:pt>
                      <c:pt idx="831">
                        <c:v>213.69367980957031</c:v>
                      </c:pt>
                      <c:pt idx="832">
                        <c:v>214.38427734375</c:v>
                      </c:pt>
                      <c:pt idx="833">
                        <c:v>215.07487487792969</c:v>
                      </c:pt>
                      <c:pt idx="834">
                        <c:v>215.76545715332031</c:v>
                      </c:pt>
                      <c:pt idx="835">
                        <c:v>216.4560546875</c:v>
                      </c:pt>
                      <c:pt idx="836">
                        <c:v>217.14665222167969</c:v>
                      </c:pt>
                      <c:pt idx="837">
                        <c:v>217.83724975585938</c:v>
                      </c:pt>
                      <c:pt idx="838">
                        <c:v>218.52784729003906</c:v>
                      </c:pt>
                      <c:pt idx="839">
                        <c:v>219.21844482421875</c:v>
                      </c:pt>
                      <c:pt idx="840">
                        <c:v>219.90904235839844</c:v>
                      </c:pt>
                      <c:pt idx="841">
                        <c:v>220.59963989257813</c:v>
                      </c:pt>
                      <c:pt idx="842">
                        <c:v>221.29023742675781</c:v>
                      </c:pt>
                      <c:pt idx="843">
                        <c:v>221.9808349609375</c:v>
                      </c:pt>
                      <c:pt idx="844">
                        <c:v>222.67143249511719</c:v>
                      </c:pt>
                      <c:pt idx="845">
                        <c:v>223.36203002929688</c:v>
                      </c:pt>
                      <c:pt idx="846">
                        <c:v>224.05262756347656</c:v>
                      </c:pt>
                      <c:pt idx="847">
                        <c:v>224.74322509765625</c:v>
                      </c:pt>
                      <c:pt idx="848">
                        <c:v>225.43382263183594</c:v>
                      </c:pt>
                      <c:pt idx="849">
                        <c:v>226.12442016601563</c:v>
                      </c:pt>
                      <c:pt idx="850">
                        <c:v>226.81501770019531</c:v>
                      </c:pt>
                      <c:pt idx="851">
                        <c:v>227.505615234375</c:v>
                      </c:pt>
                      <c:pt idx="852">
                        <c:v>228.19621276855469</c:v>
                      </c:pt>
                      <c:pt idx="853">
                        <c:v>228.88681030273438</c:v>
                      </c:pt>
                      <c:pt idx="854">
                        <c:v>229.577392578125</c:v>
                      </c:pt>
                      <c:pt idx="855">
                        <c:v>230.26799011230469</c:v>
                      </c:pt>
                      <c:pt idx="856">
                        <c:v>230.95858764648438</c:v>
                      </c:pt>
                      <c:pt idx="857">
                        <c:v>231.64918518066406</c:v>
                      </c:pt>
                      <c:pt idx="858">
                        <c:v>232.33978271484375</c:v>
                      </c:pt>
                      <c:pt idx="859">
                        <c:v>233.03038024902344</c:v>
                      </c:pt>
                      <c:pt idx="860">
                        <c:v>233.72097778320313</c:v>
                      </c:pt>
                      <c:pt idx="861">
                        <c:v>234.41157531738281</c:v>
                      </c:pt>
                      <c:pt idx="862">
                        <c:v>235.1021728515625</c:v>
                      </c:pt>
                      <c:pt idx="863">
                        <c:v>235.79277038574219</c:v>
                      </c:pt>
                      <c:pt idx="864">
                        <c:v>236.48336791992188</c:v>
                      </c:pt>
                      <c:pt idx="865">
                        <c:v>237.17396545410156</c:v>
                      </c:pt>
                      <c:pt idx="866">
                        <c:v>237.86456298828125</c:v>
                      </c:pt>
                      <c:pt idx="867">
                        <c:v>238.55516052246094</c:v>
                      </c:pt>
                      <c:pt idx="868">
                        <c:v>239.24575805664063</c:v>
                      </c:pt>
                      <c:pt idx="869">
                        <c:v>239.93635559082031</c:v>
                      </c:pt>
                      <c:pt idx="870">
                        <c:v>240.626953125</c:v>
                      </c:pt>
                      <c:pt idx="871">
                        <c:v>241.31755065917969</c:v>
                      </c:pt>
                      <c:pt idx="872">
                        <c:v>242.00814819335938</c:v>
                      </c:pt>
                      <c:pt idx="873">
                        <c:v>242.69873046875</c:v>
                      </c:pt>
                      <c:pt idx="874">
                        <c:v>243.38932800292969</c:v>
                      </c:pt>
                      <c:pt idx="875">
                        <c:v>244.07992553710938</c:v>
                      </c:pt>
                      <c:pt idx="876">
                        <c:v>244.77052307128906</c:v>
                      </c:pt>
                      <c:pt idx="877">
                        <c:v>245.46112060546875</c:v>
                      </c:pt>
                      <c:pt idx="878">
                        <c:v>246.15171813964844</c:v>
                      </c:pt>
                      <c:pt idx="879">
                        <c:v>246.84231567382813</c:v>
                      </c:pt>
                      <c:pt idx="880">
                        <c:v>247.53291320800781</c:v>
                      </c:pt>
                      <c:pt idx="881">
                        <c:v>248.2235107421875</c:v>
                      </c:pt>
                      <c:pt idx="882">
                        <c:v>248.91410827636719</c:v>
                      </c:pt>
                      <c:pt idx="883">
                        <c:v>249.60470581054688</c:v>
                      </c:pt>
                      <c:pt idx="884">
                        <c:v>250.29530334472656</c:v>
                      </c:pt>
                      <c:pt idx="885">
                        <c:v>250.98590087890625</c:v>
                      </c:pt>
                      <c:pt idx="886">
                        <c:v>251.67649841308594</c:v>
                      </c:pt>
                      <c:pt idx="887">
                        <c:v>252.36709594726563</c:v>
                      </c:pt>
                      <c:pt idx="888">
                        <c:v>253.05769348144531</c:v>
                      </c:pt>
                      <c:pt idx="889">
                        <c:v>253.748291015625</c:v>
                      </c:pt>
                      <c:pt idx="890">
                        <c:v>254.43888854980469</c:v>
                      </c:pt>
                      <c:pt idx="891">
                        <c:v>255.12948608398438</c:v>
                      </c:pt>
                      <c:pt idx="892">
                        <c:v>255.82008361816406</c:v>
                      </c:pt>
                      <c:pt idx="893">
                        <c:v>256.51066589355469</c:v>
                      </c:pt>
                      <c:pt idx="894">
                        <c:v>257.20126342773438</c:v>
                      </c:pt>
                      <c:pt idx="895">
                        <c:v>257.89186096191406</c:v>
                      </c:pt>
                      <c:pt idx="896">
                        <c:v>258.58245849609375</c:v>
                      </c:pt>
                      <c:pt idx="897">
                        <c:v>259.27305603027344</c:v>
                      </c:pt>
                      <c:pt idx="898">
                        <c:v>259.96365356445313</c:v>
                      </c:pt>
                      <c:pt idx="899">
                        <c:v>260.65425109863281</c:v>
                      </c:pt>
                      <c:pt idx="900">
                        <c:v>261.3448486328125</c:v>
                      </c:pt>
                      <c:pt idx="901">
                        <c:v>262.03544616699219</c:v>
                      </c:pt>
                      <c:pt idx="902">
                        <c:v>262.72604370117188</c:v>
                      </c:pt>
                      <c:pt idx="903">
                        <c:v>263.41664123535156</c:v>
                      </c:pt>
                      <c:pt idx="904">
                        <c:v>264.10723876953125</c:v>
                      </c:pt>
                      <c:pt idx="905">
                        <c:v>264.79783630371094</c:v>
                      </c:pt>
                      <c:pt idx="906">
                        <c:v>265.48843383789063</c:v>
                      </c:pt>
                      <c:pt idx="907">
                        <c:v>266.17903137207031</c:v>
                      </c:pt>
                      <c:pt idx="908">
                        <c:v>266.86962890625</c:v>
                      </c:pt>
                      <c:pt idx="909">
                        <c:v>267.56022644042969</c:v>
                      </c:pt>
                      <c:pt idx="910">
                        <c:v>268.25082397460938</c:v>
                      </c:pt>
                      <c:pt idx="911">
                        <c:v>268.94142150878906</c:v>
                      </c:pt>
                      <c:pt idx="912">
                        <c:v>269.63201904296875</c:v>
                      </c:pt>
                      <c:pt idx="913">
                        <c:v>270.32260131835938</c:v>
                      </c:pt>
                      <c:pt idx="914">
                        <c:v>271.01319885253906</c:v>
                      </c:pt>
                      <c:pt idx="915">
                        <c:v>271.70379638671875</c:v>
                      </c:pt>
                      <c:pt idx="916">
                        <c:v>272.39439392089844</c:v>
                      </c:pt>
                      <c:pt idx="917">
                        <c:v>273.08499145507813</c:v>
                      </c:pt>
                      <c:pt idx="918">
                        <c:v>273.77558898925781</c:v>
                      </c:pt>
                      <c:pt idx="919">
                        <c:v>274.4661865234375</c:v>
                      </c:pt>
                      <c:pt idx="920">
                        <c:v>275.15678405761719</c:v>
                      </c:pt>
                      <c:pt idx="921">
                        <c:v>275.84738159179688</c:v>
                      </c:pt>
                      <c:pt idx="922">
                        <c:v>276.53797912597656</c:v>
                      </c:pt>
                      <c:pt idx="923">
                        <c:v>277.22857666015625</c:v>
                      </c:pt>
                      <c:pt idx="924">
                        <c:v>277.91917419433594</c:v>
                      </c:pt>
                      <c:pt idx="925">
                        <c:v>278.60977172851563</c:v>
                      </c:pt>
                      <c:pt idx="926">
                        <c:v>279.30036926269531</c:v>
                      </c:pt>
                      <c:pt idx="927">
                        <c:v>279.990966796875</c:v>
                      </c:pt>
                      <c:pt idx="928">
                        <c:v>280.68156433105469</c:v>
                      </c:pt>
                      <c:pt idx="929">
                        <c:v>281.37216186523438</c:v>
                      </c:pt>
                      <c:pt idx="930">
                        <c:v>282.06275939941406</c:v>
                      </c:pt>
                      <c:pt idx="931">
                        <c:v>282.75335693359375</c:v>
                      </c:pt>
                      <c:pt idx="932">
                        <c:v>283.44393920898438</c:v>
                      </c:pt>
                      <c:pt idx="933">
                        <c:v>284.13453674316406</c:v>
                      </c:pt>
                      <c:pt idx="934">
                        <c:v>284.82513427734375</c:v>
                      </c:pt>
                      <c:pt idx="935">
                        <c:v>285.51573181152344</c:v>
                      </c:pt>
                      <c:pt idx="936">
                        <c:v>286.20632934570313</c:v>
                      </c:pt>
                      <c:pt idx="937">
                        <c:v>286.89692687988281</c:v>
                      </c:pt>
                      <c:pt idx="938">
                        <c:v>287.5875244140625</c:v>
                      </c:pt>
                      <c:pt idx="939">
                        <c:v>288.27812194824219</c:v>
                      </c:pt>
                      <c:pt idx="940">
                        <c:v>288.96871948242188</c:v>
                      </c:pt>
                      <c:pt idx="941">
                        <c:v>289.65931701660156</c:v>
                      </c:pt>
                      <c:pt idx="942">
                        <c:v>290.34991455078125</c:v>
                      </c:pt>
                      <c:pt idx="943">
                        <c:v>291.04051208496094</c:v>
                      </c:pt>
                      <c:pt idx="944">
                        <c:v>291.73110961914063</c:v>
                      </c:pt>
                      <c:pt idx="945">
                        <c:v>292.42170715332031</c:v>
                      </c:pt>
                      <c:pt idx="946">
                        <c:v>293.1123046875</c:v>
                      </c:pt>
                      <c:pt idx="947">
                        <c:v>293.80290222167969</c:v>
                      </c:pt>
                      <c:pt idx="948">
                        <c:v>294.49349975585938</c:v>
                      </c:pt>
                      <c:pt idx="949">
                        <c:v>295.18409729003906</c:v>
                      </c:pt>
                      <c:pt idx="950">
                        <c:v>295.87469482421875</c:v>
                      </c:pt>
                      <c:pt idx="951">
                        <c:v>296.56529235839844</c:v>
                      </c:pt>
                      <c:pt idx="952">
                        <c:v>297.25587463378906</c:v>
                      </c:pt>
                      <c:pt idx="953">
                        <c:v>297.94647216796875</c:v>
                      </c:pt>
                      <c:pt idx="954">
                        <c:v>298.63706970214844</c:v>
                      </c:pt>
                      <c:pt idx="955">
                        <c:v>299.32766723632813</c:v>
                      </c:pt>
                      <c:pt idx="956">
                        <c:v>300.01826477050781</c:v>
                      </c:pt>
                      <c:pt idx="957">
                        <c:v>300.7088623046875</c:v>
                      </c:pt>
                      <c:pt idx="958">
                        <c:v>301.39945983886719</c:v>
                      </c:pt>
                      <c:pt idx="959">
                        <c:v>302.09005737304688</c:v>
                      </c:pt>
                      <c:pt idx="960">
                        <c:v>302.78065490722656</c:v>
                      </c:pt>
                      <c:pt idx="961">
                        <c:v>303.47125244140625</c:v>
                      </c:pt>
                      <c:pt idx="962">
                        <c:v>304.16184997558594</c:v>
                      </c:pt>
                      <c:pt idx="963">
                        <c:v>304.85244750976563</c:v>
                      </c:pt>
                      <c:pt idx="964">
                        <c:v>305.54304504394531</c:v>
                      </c:pt>
                      <c:pt idx="965">
                        <c:v>306.233642578125</c:v>
                      </c:pt>
                      <c:pt idx="966">
                        <c:v>306.92424011230469</c:v>
                      </c:pt>
                      <c:pt idx="967">
                        <c:v>307.61483764648438</c:v>
                      </c:pt>
                      <c:pt idx="968">
                        <c:v>308.30543518066406</c:v>
                      </c:pt>
                      <c:pt idx="969">
                        <c:v>308.99603271484375</c:v>
                      </c:pt>
                      <c:pt idx="970">
                        <c:v>309.68663024902344</c:v>
                      </c:pt>
                      <c:pt idx="971">
                        <c:v>310.37722778320313</c:v>
                      </c:pt>
                      <c:pt idx="972">
                        <c:v>311.06781005859375</c:v>
                      </c:pt>
                      <c:pt idx="973">
                        <c:v>311.75840759277344</c:v>
                      </c:pt>
                      <c:pt idx="974">
                        <c:v>312.44900512695313</c:v>
                      </c:pt>
                      <c:pt idx="975">
                        <c:v>313.13960266113281</c:v>
                      </c:pt>
                      <c:pt idx="976">
                        <c:v>313.8302001953125</c:v>
                      </c:pt>
                      <c:pt idx="977">
                        <c:v>314.52079772949219</c:v>
                      </c:pt>
                      <c:pt idx="978">
                        <c:v>315.21139526367188</c:v>
                      </c:pt>
                      <c:pt idx="979">
                        <c:v>315.90200805664063</c:v>
                      </c:pt>
                      <c:pt idx="980">
                        <c:v>316.59259033203125</c:v>
                      </c:pt>
                      <c:pt idx="981">
                        <c:v>317.283203125</c:v>
                      </c:pt>
                      <c:pt idx="982">
                        <c:v>317.97378540039063</c:v>
                      </c:pt>
                      <c:pt idx="983">
                        <c:v>318.66436767578125</c:v>
                      </c:pt>
                      <c:pt idx="984">
                        <c:v>319.35498046875</c:v>
                      </c:pt>
                      <c:pt idx="985">
                        <c:v>320.04556274414063</c:v>
                      </c:pt>
                      <c:pt idx="986">
                        <c:v>320.73617553710938</c:v>
                      </c:pt>
                      <c:pt idx="987">
                        <c:v>321.4267578125</c:v>
                      </c:pt>
                      <c:pt idx="988">
                        <c:v>322.11737060546875</c:v>
                      </c:pt>
                      <c:pt idx="989">
                        <c:v>322.80795288085938</c:v>
                      </c:pt>
                      <c:pt idx="990">
                        <c:v>323.49856567382813</c:v>
                      </c:pt>
                      <c:pt idx="991">
                        <c:v>324.18914794921875</c:v>
                      </c:pt>
                      <c:pt idx="992">
                        <c:v>324.8797607421875</c:v>
                      </c:pt>
                      <c:pt idx="993">
                        <c:v>325.57034301757813</c:v>
                      </c:pt>
                      <c:pt idx="994">
                        <c:v>326.26095581054688</c:v>
                      </c:pt>
                      <c:pt idx="995">
                        <c:v>326.9515380859375</c:v>
                      </c:pt>
                      <c:pt idx="996">
                        <c:v>327.64215087890625</c:v>
                      </c:pt>
                      <c:pt idx="997">
                        <c:v>328.33273315429688</c:v>
                      </c:pt>
                      <c:pt idx="998">
                        <c:v>329.02334594726563</c:v>
                      </c:pt>
                      <c:pt idx="999">
                        <c:v>329.71392822265625</c:v>
                      </c:pt>
                      <c:pt idx="1000">
                        <c:v>330.404541015625</c:v>
                      </c:pt>
                      <c:pt idx="1001">
                        <c:v>331.09512329101563</c:v>
                      </c:pt>
                      <c:pt idx="1002">
                        <c:v>331.78570556640625</c:v>
                      </c:pt>
                      <c:pt idx="1003">
                        <c:v>332.476318359375</c:v>
                      </c:pt>
                      <c:pt idx="1004">
                        <c:v>333.16690063476563</c:v>
                      </c:pt>
                      <c:pt idx="1005">
                        <c:v>333.85751342773438</c:v>
                      </c:pt>
                      <c:pt idx="1006">
                        <c:v>334.548095703125</c:v>
                      </c:pt>
                      <c:pt idx="1007">
                        <c:v>335.23870849609375</c:v>
                      </c:pt>
                      <c:pt idx="1008">
                        <c:v>335.92929077148438</c:v>
                      </c:pt>
                      <c:pt idx="1009">
                        <c:v>336.61990356445313</c:v>
                      </c:pt>
                      <c:pt idx="1010">
                        <c:v>337.31048583984375</c:v>
                      </c:pt>
                      <c:pt idx="1011">
                        <c:v>338.0010986328125</c:v>
                      </c:pt>
                      <c:pt idx="1012">
                        <c:v>338.69168090820313</c:v>
                      </c:pt>
                      <c:pt idx="1013">
                        <c:v>339.38229370117188</c:v>
                      </c:pt>
                      <c:pt idx="1014">
                        <c:v>340.0728759765625</c:v>
                      </c:pt>
                      <c:pt idx="1015">
                        <c:v>340.76348876953125</c:v>
                      </c:pt>
                      <c:pt idx="1016">
                        <c:v>341.45407104492188</c:v>
                      </c:pt>
                      <c:pt idx="1017">
                        <c:v>342.14468383789063</c:v>
                      </c:pt>
                      <c:pt idx="1018">
                        <c:v>342.83526611328125</c:v>
                      </c:pt>
                      <c:pt idx="1019">
                        <c:v>343.52587890625</c:v>
                      </c:pt>
                      <c:pt idx="1020">
                        <c:v>344.21646118164063</c:v>
                      </c:pt>
                      <c:pt idx="1021">
                        <c:v>344.90704345703125</c:v>
                      </c:pt>
                      <c:pt idx="1022">
                        <c:v>345.59765625</c:v>
                      </c:pt>
                      <c:pt idx="1023">
                        <c:v>346.28823852539063</c:v>
                      </c:pt>
                      <c:pt idx="1024">
                        <c:v>346.97885131835938</c:v>
                      </c:pt>
                      <c:pt idx="1025">
                        <c:v>347.66943359375</c:v>
                      </c:pt>
                      <c:pt idx="1026">
                        <c:v>348.36004638671875</c:v>
                      </c:pt>
                      <c:pt idx="1027">
                        <c:v>349.05062866210938</c:v>
                      </c:pt>
                      <c:pt idx="1028">
                        <c:v>349.74124145507813</c:v>
                      </c:pt>
                      <c:pt idx="1029">
                        <c:v>350.43182373046875</c:v>
                      </c:pt>
                      <c:pt idx="1030">
                        <c:v>351.1224365234375</c:v>
                      </c:pt>
                      <c:pt idx="1031">
                        <c:v>351.81301879882813</c:v>
                      </c:pt>
                      <c:pt idx="1032">
                        <c:v>352.50363159179688</c:v>
                      </c:pt>
                      <c:pt idx="1033">
                        <c:v>353.1942138671875</c:v>
                      </c:pt>
                      <c:pt idx="1034">
                        <c:v>353.88482666015625</c:v>
                      </c:pt>
                      <c:pt idx="1035">
                        <c:v>354.57540893554688</c:v>
                      </c:pt>
                      <c:pt idx="1036">
                        <c:v>355.26602172851563</c:v>
                      </c:pt>
                      <c:pt idx="1037">
                        <c:v>355.95660400390625</c:v>
                      </c:pt>
                      <c:pt idx="1038">
                        <c:v>356.647216796875</c:v>
                      </c:pt>
                      <c:pt idx="1039">
                        <c:v>357.33779907226563</c:v>
                      </c:pt>
                      <c:pt idx="1040">
                        <c:v>358.02841186523438</c:v>
                      </c:pt>
                      <c:pt idx="1041">
                        <c:v>358.718994140625</c:v>
                      </c:pt>
                      <c:pt idx="1042">
                        <c:v>359.40957641601563</c:v>
                      </c:pt>
                    </c:numCache>
                  </c:numRef>
                </c:xVal>
                <c:yVal>
                  <c:numRef>
                    <c:extLst xmlns:c15="http://schemas.microsoft.com/office/drawing/2012/chart">
                      <c:ext xmlns:c15="http://schemas.microsoft.com/office/drawing/2012/chart" uri="{02D57815-91ED-43cb-92C2-25804820EDAC}">
                        <c15:formulaRef>
                          <c15:sqref>'Graphs Task 1'!$AS$2:$AS$1044</c15:sqref>
                        </c15:formulaRef>
                      </c:ext>
                    </c:extLst>
                    <c:numCache>
                      <c:formatCode>General</c:formatCode>
                      <c:ptCount val="1043"/>
                      <c:pt idx="0">
                        <c:v>0.68910336494445801</c:v>
                      </c:pt>
                      <c:pt idx="1">
                        <c:v>0.68573665618896484</c:v>
                      </c:pt>
                      <c:pt idx="2">
                        <c:v>0.68243235349655151</c:v>
                      </c:pt>
                      <c:pt idx="3">
                        <c:v>0.67919117212295532</c:v>
                      </c:pt>
                      <c:pt idx="4">
                        <c:v>0.676017165184021</c:v>
                      </c:pt>
                      <c:pt idx="5">
                        <c:v>0.67290973663330078</c:v>
                      </c:pt>
                      <c:pt idx="6">
                        <c:v>0.66984415054321289</c:v>
                      </c:pt>
                      <c:pt idx="7">
                        <c:v>0.66659796237945557</c:v>
                      </c:pt>
                      <c:pt idx="8">
                        <c:v>0.66338330507278442</c:v>
                      </c:pt>
                      <c:pt idx="9">
                        <c:v>0.66026735305786133</c:v>
                      </c:pt>
                      <c:pt idx="10">
                        <c:v>0.65727382898330688</c:v>
                      </c:pt>
                      <c:pt idx="11">
                        <c:v>0.65442508459091187</c:v>
                      </c:pt>
                      <c:pt idx="12">
                        <c:v>0.65173071622848511</c:v>
                      </c:pt>
                      <c:pt idx="13">
                        <c:v>0.64918071031570435</c:v>
                      </c:pt>
                      <c:pt idx="14">
                        <c:v>0.64676827192306519</c:v>
                      </c:pt>
                      <c:pt idx="15">
                        <c:v>0.64447736740112305</c:v>
                      </c:pt>
                      <c:pt idx="16">
                        <c:v>0.64228737354278564</c:v>
                      </c:pt>
                      <c:pt idx="17">
                        <c:v>0.64014661312103271</c:v>
                      </c:pt>
                      <c:pt idx="18">
                        <c:v>0.63805824518203735</c:v>
                      </c:pt>
                      <c:pt idx="19">
                        <c:v>0.63603663444519043</c:v>
                      </c:pt>
                      <c:pt idx="20">
                        <c:v>0.63408392667770386</c:v>
                      </c:pt>
                      <c:pt idx="21">
                        <c:v>0.63220334053039551</c:v>
                      </c:pt>
                      <c:pt idx="22">
                        <c:v>0.63039803504943848</c:v>
                      </c:pt>
                      <c:pt idx="23">
                        <c:v>0.62866556644439697</c:v>
                      </c:pt>
                      <c:pt idx="24">
                        <c:v>0.62699884176254272</c:v>
                      </c:pt>
                      <c:pt idx="25">
                        <c:v>0.62539249658584595</c:v>
                      </c:pt>
                      <c:pt idx="26">
                        <c:v>0.62383472919464111</c:v>
                      </c:pt>
                      <c:pt idx="27">
                        <c:v>0.62223207950592041</c:v>
                      </c:pt>
                      <c:pt idx="28">
                        <c:v>0.62059122323989868</c:v>
                      </c:pt>
                      <c:pt idx="29">
                        <c:v>0.61895322799682617</c:v>
                      </c:pt>
                      <c:pt idx="30">
                        <c:v>0.61732631921768188</c:v>
                      </c:pt>
                      <c:pt idx="31">
                        <c:v>0.61570298671722412</c:v>
                      </c:pt>
                      <c:pt idx="32">
                        <c:v>0.6140785813331604</c:v>
                      </c:pt>
                      <c:pt idx="33">
                        <c:v>0.61244714260101318</c:v>
                      </c:pt>
                      <c:pt idx="34">
                        <c:v>0.61079996824264526</c:v>
                      </c:pt>
                      <c:pt idx="35">
                        <c:v>0.60913485288619995</c:v>
                      </c:pt>
                      <c:pt idx="36">
                        <c:v>0.60744667053222656</c:v>
                      </c:pt>
                      <c:pt idx="37">
                        <c:v>0.60572642087936401</c:v>
                      </c:pt>
                      <c:pt idx="38">
                        <c:v>0.60396707057952881</c:v>
                      </c:pt>
                      <c:pt idx="39">
                        <c:v>0.60216289758682251</c:v>
                      </c:pt>
                      <c:pt idx="40">
                        <c:v>0.60031425952911377</c:v>
                      </c:pt>
                      <c:pt idx="41">
                        <c:v>0.59842455387115479</c:v>
                      </c:pt>
                      <c:pt idx="42">
                        <c:v>0.59649646282196045</c:v>
                      </c:pt>
                      <c:pt idx="43">
                        <c:v>0.59453427791595459</c:v>
                      </c:pt>
                      <c:pt idx="44">
                        <c:v>0.59254336357116699</c:v>
                      </c:pt>
                      <c:pt idx="45">
                        <c:v>0.59053081274032593</c:v>
                      </c:pt>
                      <c:pt idx="46">
                        <c:v>0.58850401639938354</c:v>
                      </c:pt>
                      <c:pt idx="47">
                        <c:v>0.58646821975708008</c:v>
                      </c:pt>
                      <c:pt idx="48">
                        <c:v>0.58442217111587524</c:v>
                      </c:pt>
                      <c:pt idx="49">
                        <c:v>0.58236509561538696</c:v>
                      </c:pt>
                      <c:pt idx="50">
                        <c:v>0.58029931783676147</c:v>
                      </c:pt>
                      <c:pt idx="51">
                        <c:v>0.57822269201278687</c:v>
                      </c:pt>
                      <c:pt idx="52">
                        <c:v>0.57613426446914673</c:v>
                      </c:pt>
                      <c:pt idx="53">
                        <c:v>0.57403349876403809</c:v>
                      </c:pt>
                      <c:pt idx="54">
                        <c:v>0.57191556692123413</c:v>
                      </c:pt>
                      <c:pt idx="55">
                        <c:v>0.56978398561477661</c:v>
                      </c:pt>
                      <c:pt idx="56">
                        <c:v>0.56764203310012817</c:v>
                      </c:pt>
                      <c:pt idx="57">
                        <c:v>0.56548911333084106</c:v>
                      </c:pt>
                      <c:pt idx="58">
                        <c:v>0.56332844495773315</c:v>
                      </c:pt>
                      <c:pt idx="59">
                        <c:v>0.56116324663162231</c:v>
                      </c:pt>
                      <c:pt idx="60">
                        <c:v>0.55899506807327271</c:v>
                      </c:pt>
                      <c:pt idx="61">
                        <c:v>0.55682772397994995</c:v>
                      </c:pt>
                      <c:pt idx="62">
                        <c:v>0.5546649694442749</c:v>
                      </c:pt>
                      <c:pt idx="63">
                        <c:v>0.5525088906288147</c:v>
                      </c:pt>
                      <c:pt idx="64">
                        <c:v>0.55036520957946777</c:v>
                      </c:pt>
                      <c:pt idx="65">
                        <c:v>0.54823756217956543</c:v>
                      </c:pt>
                      <c:pt idx="66">
                        <c:v>0.54612809419631958</c:v>
                      </c:pt>
                      <c:pt idx="67">
                        <c:v>0.54404020309448242</c:v>
                      </c:pt>
                      <c:pt idx="68">
                        <c:v>0.5419769287109375</c:v>
                      </c:pt>
                      <c:pt idx="69">
                        <c:v>0.53994053602218628</c:v>
                      </c:pt>
                      <c:pt idx="70">
                        <c:v>0.5379340648651123</c:v>
                      </c:pt>
                      <c:pt idx="71">
                        <c:v>0.5359574556350708</c:v>
                      </c:pt>
                      <c:pt idx="72">
                        <c:v>0.53401488065719604</c:v>
                      </c:pt>
                      <c:pt idx="73">
                        <c:v>0.53210645914077759</c:v>
                      </c:pt>
                      <c:pt idx="74">
                        <c:v>0.53023487329483032</c:v>
                      </c:pt>
                      <c:pt idx="75">
                        <c:v>0.52840101718902588</c:v>
                      </c:pt>
                      <c:pt idx="76">
                        <c:v>0.52660518884658813</c:v>
                      </c:pt>
                      <c:pt idx="77">
                        <c:v>0.52484411001205444</c:v>
                      </c:pt>
                      <c:pt idx="78">
                        <c:v>0.52311718463897705</c:v>
                      </c:pt>
                      <c:pt idx="79">
                        <c:v>0.52142733335494995</c:v>
                      </c:pt>
                      <c:pt idx="80">
                        <c:v>0.51977545022964478</c:v>
                      </c:pt>
                      <c:pt idx="81">
                        <c:v>0.51816368103027344</c:v>
                      </c:pt>
                      <c:pt idx="82">
                        <c:v>0.51659202575683594</c:v>
                      </c:pt>
                      <c:pt idx="83">
                        <c:v>0.515064537525177</c:v>
                      </c:pt>
                      <c:pt idx="84">
                        <c:v>0.51358097791671753</c:v>
                      </c:pt>
                      <c:pt idx="85">
                        <c:v>0.51214456558227539</c:v>
                      </c:pt>
                      <c:pt idx="86">
                        <c:v>0.5107574462890625</c:v>
                      </c:pt>
                      <c:pt idx="87">
                        <c:v>0.50942128896713257</c:v>
                      </c:pt>
                      <c:pt idx="88">
                        <c:v>0.50813734531402588</c:v>
                      </c:pt>
                      <c:pt idx="89">
                        <c:v>0.50690656900405884</c:v>
                      </c:pt>
                      <c:pt idx="90">
                        <c:v>0.50573128461837769</c:v>
                      </c:pt>
                      <c:pt idx="91">
                        <c:v>0.50461137294769287</c:v>
                      </c:pt>
                      <c:pt idx="92">
                        <c:v>0.50354713201522827</c:v>
                      </c:pt>
                      <c:pt idx="93">
                        <c:v>0.50253814458847046</c:v>
                      </c:pt>
                      <c:pt idx="94">
                        <c:v>0.50158566236495972</c:v>
                      </c:pt>
                      <c:pt idx="95">
                        <c:v>0.50068873167037964</c:v>
                      </c:pt>
                      <c:pt idx="96">
                        <c:v>0.49984860420227051</c:v>
                      </c:pt>
                      <c:pt idx="97">
                        <c:v>0.4990653395652771</c:v>
                      </c:pt>
                      <c:pt idx="98">
                        <c:v>0.49834072589874268</c:v>
                      </c:pt>
                      <c:pt idx="99">
                        <c:v>0.49767443537712097</c:v>
                      </c:pt>
                      <c:pt idx="100">
                        <c:v>0.49706694483757019</c:v>
                      </c:pt>
                      <c:pt idx="101">
                        <c:v>0.49651917815208435</c:v>
                      </c:pt>
                      <c:pt idx="102">
                        <c:v>0.49603357911109924</c:v>
                      </c:pt>
                      <c:pt idx="103">
                        <c:v>0.49561196565628052</c:v>
                      </c:pt>
                      <c:pt idx="104">
                        <c:v>0.4952545166015625</c:v>
                      </c:pt>
                      <c:pt idx="105">
                        <c:v>0.49496212601661682</c:v>
                      </c:pt>
                      <c:pt idx="106">
                        <c:v>0.49473565816879272</c:v>
                      </c:pt>
                      <c:pt idx="107">
                        <c:v>0.49457511305809021</c:v>
                      </c:pt>
                      <c:pt idx="108">
                        <c:v>0.49448093771934509</c:v>
                      </c:pt>
                      <c:pt idx="109">
                        <c:v>0.49445328116416931</c:v>
                      </c:pt>
                      <c:pt idx="110">
                        <c:v>0.49449235200881958</c:v>
                      </c:pt>
                      <c:pt idx="111">
                        <c:v>0.49459853768348694</c:v>
                      </c:pt>
                      <c:pt idx="112">
                        <c:v>0.49477216601371765</c:v>
                      </c:pt>
                      <c:pt idx="113">
                        <c:v>0.495013028383255</c:v>
                      </c:pt>
                      <c:pt idx="114">
                        <c:v>0.49532049894332886</c:v>
                      </c:pt>
                      <c:pt idx="115">
                        <c:v>0.49569627642631531</c:v>
                      </c:pt>
                      <c:pt idx="116">
                        <c:v>0.49614223837852478</c:v>
                      </c:pt>
                      <c:pt idx="117">
                        <c:v>0.49665838479995728</c:v>
                      </c:pt>
                      <c:pt idx="118">
                        <c:v>0.49724426865577698</c:v>
                      </c:pt>
                      <c:pt idx="119">
                        <c:v>0.49789884686470032</c:v>
                      </c:pt>
                      <c:pt idx="120">
                        <c:v>0.4986216127872467</c:v>
                      </c:pt>
                      <c:pt idx="121">
                        <c:v>0.49941179156303406</c:v>
                      </c:pt>
                      <c:pt idx="122">
                        <c:v>0.50026863813400269</c:v>
                      </c:pt>
                      <c:pt idx="123">
                        <c:v>0.50119203329086304</c:v>
                      </c:pt>
                      <c:pt idx="124">
                        <c:v>0.50218105316162109</c:v>
                      </c:pt>
                      <c:pt idx="125">
                        <c:v>0.5032346248626709</c:v>
                      </c:pt>
                      <c:pt idx="126">
                        <c:v>0.5043521523475647</c:v>
                      </c:pt>
                      <c:pt idx="127">
                        <c:v>0.50553238391876221</c:v>
                      </c:pt>
                      <c:pt idx="128">
                        <c:v>0.50677216053009033</c:v>
                      </c:pt>
                      <c:pt idx="129">
                        <c:v>0.50807023048400879</c:v>
                      </c:pt>
                      <c:pt idx="130">
                        <c:v>0.50942623615264893</c:v>
                      </c:pt>
                      <c:pt idx="131">
                        <c:v>0.51084083318710327</c:v>
                      </c:pt>
                      <c:pt idx="132">
                        <c:v>0.51231580972671509</c:v>
                      </c:pt>
                      <c:pt idx="133">
                        <c:v>0.51385605335235596</c:v>
                      </c:pt>
                      <c:pt idx="134">
                        <c:v>0.51546889543533325</c:v>
                      </c:pt>
                      <c:pt idx="135">
                        <c:v>0.51718050241470337</c:v>
                      </c:pt>
                      <c:pt idx="136">
                        <c:v>0.51909881830215454</c:v>
                      </c:pt>
                      <c:pt idx="137">
                        <c:v>0.52108556032180786</c:v>
                      </c:pt>
                      <c:pt idx="138">
                        <c:v>0.52314335107803345</c:v>
                      </c:pt>
                      <c:pt idx="139">
                        <c:v>0.52525979280471802</c:v>
                      </c:pt>
                      <c:pt idx="140">
                        <c:v>0.527427077293396</c:v>
                      </c:pt>
                      <c:pt idx="141">
                        <c:v>0.52963763475418091</c:v>
                      </c:pt>
                      <c:pt idx="142">
                        <c:v>0.53187954425811768</c:v>
                      </c:pt>
                      <c:pt idx="143">
                        <c:v>0.53414791822433472</c:v>
                      </c:pt>
                      <c:pt idx="144">
                        <c:v>0.53643763065338135</c:v>
                      </c:pt>
                      <c:pt idx="145">
                        <c:v>0.53874534368515015</c:v>
                      </c:pt>
                      <c:pt idx="146">
                        <c:v>0.5410693883895874</c:v>
                      </c:pt>
                      <c:pt idx="147">
                        <c:v>0.54340928792953491</c:v>
                      </c:pt>
                      <c:pt idx="148">
                        <c:v>0.54576593637466431</c:v>
                      </c:pt>
                      <c:pt idx="149">
                        <c:v>0.54814189672470093</c:v>
                      </c:pt>
                      <c:pt idx="150">
                        <c:v>0.5505373477935791</c:v>
                      </c:pt>
                      <c:pt idx="151">
                        <c:v>0.55295366048812866</c:v>
                      </c:pt>
                      <c:pt idx="152">
                        <c:v>0.55539053678512573</c:v>
                      </c:pt>
                      <c:pt idx="153">
                        <c:v>0.55784916877746582</c:v>
                      </c:pt>
                      <c:pt idx="154">
                        <c:v>0.56033033132553101</c:v>
                      </c:pt>
                      <c:pt idx="155">
                        <c:v>0.56283372640609741</c:v>
                      </c:pt>
                      <c:pt idx="156">
                        <c:v>0.56536096334457397</c:v>
                      </c:pt>
                      <c:pt idx="157">
                        <c:v>0.56791353225708008</c:v>
                      </c:pt>
                      <c:pt idx="158">
                        <c:v>0.57049429416656494</c:v>
                      </c:pt>
                      <c:pt idx="159">
                        <c:v>0.57310354709625244</c:v>
                      </c:pt>
                      <c:pt idx="160">
                        <c:v>0.57574480772018433</c:v>
                      </c:pt>
                      <c:pt idx="161">
                        <c:v>0.57842087745666504</c:v>
                      </c:pt>
                      <c:pt idx="162">
                        <c:v>0.58113324642181396</c:v>
                      </c:pt>
                      <c:pt idx="163">
                        <c:v>0.58388382196426392</c:v>
                      </c:pt>
                      <c:pt idx="164">
                        <c:v>0.58667504787445068</c:v>
                      </c:pt>
                      <c:pt idx="165">
                        <c:v>0.58950662612915039</c:v>
                      </c:pt>
                      <c:pt idx="166">
                        <c:v>0.59237831830978394</c:v>
                      </c:pt>
                      <c:pt idx="167">
                        <c:v>0.59528982639312744</c:v>
                      </c:pt>
                      <c:pt idx="168">
                        <c:v>0.59824103116989136</c:v>
                      </c:pt>
                      <c:pt idx="169">
                        <c:v>0.6012311577796936</c:v>
                      </c:pt>
                      <c:pt idx="170">
                        <c:v>0.60426050424575806</c:v>
                      </c:pt>
                      <c:pt idx="171">
                        <c:v>0.60732853412628174</c:v>
                      </c:pt>
                      <c:pt idx="172">
                        <c:v>0.61043453216552734</c:v>
                      </c:pt>
                      <c:pt idx="173">
                        <c:v>0.61357778310775757</c:v>
                      </c:pt>
                      <c:pt idx="174">
                        <c:v>0.61675810813903809</c:v>
                      </c:pt>
                      <c:pt idx="175">
                        <c:v>0.61997443437576294</c:v>
                      </c:pt>
                      <c:pt idx="176">
                        <c:v>0.6232263445854187</c:v>
                      </c:pt>
                      <c:pt idx="177">
                        <c:v>0.62651342153549194</c:v>
                      </c:pt>
                      <c:pt idx="178">
                        <c:v>0.62983447313308716</c:v>
                      </c:pt>
                      <c:pt idx="179">
                        <c:v>0.63318902254104614</c:v>
                      </c:pt>
                      <c:pt idx="180">
                        <c:v>0.63657647371292114</c:v>
                      </c:pt>
                      <c:pt idx="181">
                        <c:v>0.6399959921836853</c:v>
                      </c:pt>
                      <c:pt idx="182">
                        <c:v>0.64344656467437744</c:v>
                      </c:pt>
                      <c:pt idx="183">
                        <c:v>0.64692747592926025</c:v>
                      </c:pt>
                      <c:pt idx="184">
                        <c:v>0.65043795108795166</c:v>
                      </c:pt>
                      <c:pt idx="185">
                        <c:v>0.65397727489471436</c:v>
                      </c:pt>
                      <c:pt idx="186">
                        <c:v>0.65754425525665283</c:v>
                      </c:pt>
                      <c:pt idx="187">
                        <c:v>0.66113835573196411</c:v>
                      </c:pt>
                      <c:pt idx="188">
                        <c:v>0.66475874185562134</c:v>
                      </c:pt>
                      <c:pt idx="189">
                        <c:v>0.66840440034866333</c:v>
                      </c:pt>
                      <c:pt idx="190">
                        <c:v>0.67207437753677368</c:v>
                      </c:pt>
                      <c:pt idx="191">
                        <c:v>0.67576843500137329</c:v>
                      </c:pt>
                      <c:pt idx="192">
                        <c:v>0.6794854998588562</c:v>
                      </c:pt>
                      <c:pt idx="193">
                        <c:v>0.68322497606277466</c:v>
                      </c:pt>
                      <c:pt idx="194">
                        <c:v>0.6869855523109436</c:v>
                      </c:pt>
                      <c:pt idx="195">
                        <c:v>0.69076740741729736</c:v>
                      </c:pt>
                      <c:pt idx="196">
                        <c:v>0.69456923007965088</c:v>
                      </c:pt>
                      <c:pt idx="197">
                        <c:v>0.69839000701904297</c:v>
                      </c:pt>
                      <c:pt idx="198">
                        <c:v>0.70223027467727661</c:v>
                      </c:pt>
                      <c:pt idx="199">
                        <c:v>0.70608824491500854</c:v>
                      </c:pt>
                      <c:pt idx="200">
                        <c:v>0.70996415615081787</c:v>
                      </c:pt>
                      <c:pt idx="201">
                        <c:v>0.71385699510574341</c:v>
                      </c:pt>
                      <c:pt idx="202">
                        <c:v>0.71776694059371948</c:v>
                      </c:pt>
                      <c:pt idx="203">
                        <c:v>0.72169268131256104</c:v>
                      </c:pt>
                      <c:pt idx="204">
                        <c:v>0.72563439607620239</c:v>
                      </c:pt>
                      <c:pt idx="205">
                        <c:v>0.72959065437316895</c:v>
                      </c:pt>
                      <c:pt idx="206">
                        <c:v>0.73356187343597412</c:v>
                      </c:pt>
                      <c:pt idx="207">
                        <c:v>0.73754739761352539</c:v>
                      </c:pt>
                      <c:pt idx="208">
                        <c:v>0.74154829978942871</c:v>
                      </c:pt>
                      <c:pt idx="209">
                        <c:v>0.74556481838226318</c:v>
                      </c:pt>
                      <c:pt idx="210">
                        <c:v>0.7495962381362915</c:v>
                      </c:pt>
                      <c:pt idx="211">
                        <c:v>0.75364309549331665</c:v>
                      </c:pt>
                      <c:pt idx="212">
                        <c:v>0.75770437717437744</c:v>
                      </c:pt>
                      <c:pt idx="213">
                        <c:v>0.76177966594696045</c:v>
                      </c:pt>
                      <c:pt idx="214">
                        <c:v>0.7658693790435791</c:v>
                      </c:pt>
                      <c:pt idx="215">
                        <c:v>0.76997232437133789</c:v>
                      </c:pt>
                      <c:pt idx="216">
                        <c:v>0.77408623695373535</c:v>
                      </c:pt>
                      <c:pt idx="217">
                        <c:v>0.77821123600006104</c:v>
                      </c:pt>
                      <c:pt idx="218">
                        <c:v>0.78234583139419556</c:v>
                      </c:pt>
                      <c:pt idx="219">
                        <c:v>0.78648883104324341</c:v>
                      </c:pt>
                      <c:pt idx="220">
                        <c:v>0.79063946008682251</c:v>
                      </c:pt>
                      <c:pt idx="221">
                        <c:v>0.79479801654815674</c:v>
                      </c:pt>
                      <c:pt idx="222">
                        <c:v>0.79896342754364014</c:v>
                      </c:pt>
                      <c:pt idx="223">
                        <c:v>0.80313587188720703</c:v>
                      </c:pt>
                      <c:pt idx="224">
                        <c:v>0.80731499195098877</c:v>
                      </c:pt>
                      <c:pt idx="225">
                        <c:v>0.8115009069442749</c:v>
                      </c:pt>
                      <c:pt idx="226">
                        <c:v>0.81569308042526245</c:v>
                      </c:pt>
                      <c:pt idx="227">
                        <c:v>0.81989198923110962</c:v>
                      </c:pt>
                      <c:pt idx="228">
                        <c:v>0.82409703731536865</c:v>
                      </c:pt>
                      <c:pt idx="229">
                        <c:v>0.82830888032913208</c:v>
                      </c:pt>
                      <c:pt idx="230">
                        <c:v>0.83252763748168945</c:v>
                      </c:pt>
                      <c:pt idx="231">
                        <c:v>0.83675545454025269</c:v>
                      </c:pt>
                      <c:pt idx="232">
                        <c:v>0.84099406003952026</c:v>
                      </c:pt>
                      <c:pt idx="233">
                        <c:v>0.8452455997467041</c:v>
                      </c:pt>
                      <c:pt idx="234">
                        <c:v>0.84951096773147583</c:v>
                      </c:pt>
                      <c:pt idx="235">
                        <c:v>0.85379070043563843</c:v>
                      </c:pt>
                      <c:pt idx="236">
                        <c:v>0.8580855131149292</c:v>
                      </c:pt>
                      <c:pt idx="237">
                        <c:v>0.86239498853683472</c:v>
                      </c:pt>
                      <c:pt idx="238">
                        <c:v>0.86671972274780273</c:v>
                      </c:pt>
                      <c:pt idx="239">
                        <c:v>0.8710595965385437</c:v>
                      </c:pt>
                      <c:pt idx="240">
                        <c:v>0.87541580200195313</c:v>
                      </c:pt>
                      <c:pt idx="241">
                        <c:v>0.87978774309158325</c:v>
                      </c:pt>
                      <c:pt idx="242">
                        <c:v>0.88417613506317139</c:v>
                      </c:pt>
                      <c:pt idx="243">
                        <c:v>0.88858091831207275</c:v>
                      </c:pt>
                      <c:pt idx="244">
                        <c:v>0.89300245046615601</c:v>
                      </c:pt>
                      <c:pt idx="245">
                        <c:v>0.89744108915328979</c:v>
                      </c:pt>
                      <c:pt idx="246">
                        <c:v>0.90189749002456665</c:v>
                      </c:pt>
                      <c:pt idx="247">
                        <c:v>0.9063718318939209</c:v>
                      </c:pt>
                      <c:pt idx="248">
                        <c:v>0.91086500883102417</c:v>
                      </c:pt>
                      <c:pt idx="249">
                        <c:v>0.91537672281265259</c:v>
                      </c:pt>
                      <c:pt idx="250">
                        <c:v>0.91990751028060913</c:v>
                      </c:pt>
                      <c:pt idx="251">
                        <c:v>0.9244576096534729</c:v>
                      </c:pt>
                      <c:pt idx="252">
                        <c:v>0.92902731895446777</c:v>
                      </c:pt>
                      <c:pt idx="253">
                        <c:v>0.93361693620681763</c:v>
                      </c:pt>
                      <c:pt idx="254">
                        <c:v>0.93822610378265381</c:v>
                      </c:pt>
                      <c:pt idx="255">
                        <c:v>0.94285553693771362</c:v>
                      </c:pt>
                      <c:pt idx="256">
                        <c:v>0.94750458002090454</c:v>
                      </c:pt>
                      <c:pt idx="257">
                        <c:v>0.95217430591583252</c:v>
                      </c:pt>
                      <c:pt idx="258">
                        <c:v>0.95686417818069458</c:v>
                      </c:pt>
                      <c:pt idx="259">
                        <c:v>0.96157455444335938</c:v>
                      </c:pt>
                      <c:pt idx="260">
                        <c:v>0.96630573272705078</c:v>
                      </c:pt>
                      <c:pt idx="261">
                        <c:v>0.9710574746131897</c:v>
                      </c:pt>
                      <c:pt idx="262">
                        <c:v>0.97583013772964478</c:v>
                      </c:pt>
                      <c:pt idx="263">
                        <c:v>0.98062598705291748</c:v>
                      </c:pt>
                      <c:pt idx="264">
                        <c:v>0.98544472455978394</c:v>
                      </c:pt>
                      <c:pt idx="265">
                        <c:v>0.9902874231338501</c:v>
                      </c:pt>
                      <c:pt idx="266">
                        <c:v>0.99515450000762939</c:v>
                      </c:pt>
                      <c:pt idx="267">
                        <c:v>1.0000466108322144</c:v>
                      </c:pt>
                      <c:pt idx="268">
                        <c:v>1.0049630403518677</c:v>
                      </c:pt>
                      <c:pt idx="269">
                        <c:v>1.009904146194458</c:v>
                      </c:pt>
                      <c:pt idx="270">
                        <c:v>1.0148699283599854</c:v>
                      </c:pt>
                      <c:pt idx="271">
                        <c:v>1.0198606252670288</c:v>
                      </c:pt>
                      <c:pt idx="272">
                        <c:v>1.0248755216598511</c:v>
                      </c:pt>
                      <c:pt idx="273">
                        <c:v>1.0299156904220581</c:v>
                      </c:pt>
                      <c:pt idx="274">
                        <c:v>1.0349816083908081</c:v>
                      </c:pt>
                      <c:pt idx="275">
                        <c:v>1.0400726795196533</c:v>
                      </c:pt>
                      <c:pt idx="276">
                        <c:v>1.0451898574829102</c:v>
                      </c:pt>
                      <c:pt idx="277">
                        <c:v>1.0503334999084473</c:v>
                      </c:pt>
                      <c:pt idx="278">
                        <c:v>1.0555038452148438</c:v>
                      </c:pt>
                      <c:pt idx="279">
                        <c:v>1.0607014894485474</c:v>
                      </c:pt>
                      <c:pt idx="280">
                        <c:v>1.065927267074585</c:v>
                      </c:pt>
                      <c:pt idx="281">
                        <c:v>1.0711796283721924</c:v>
                      </c:pt>
                      <c:pt idx="282">
                        <c:v>1.0764601230621338</c:v>
                      </c:pt>
                      <c:pt idx="283">
                        <c:v>1.0817679166793823</c:v>
                      </c:pt>
                      <c:pt idx="284">
                        <c:v>1.0871040821075439</c:v>
                      </c:pt>
                      <c:pt idx="285">
                        <c:v>1.0924686193466187</c:v>
                      </c:pt>
                      <c:pt idx="286">
                        <c:v>1.0978622436523438</c:v>
                      </c:pt>
                      <c:pt idx="287">
                        <c:v>1.1032856702804565</c:v>
                      </c:pt>
                      <c:pt idx="288">
                        <c:v>1.1087398529052734</c:v>
                      </c:pt>
                      <c:pt idx="289">
                        <c:v>1.1142258644104004</c:v>
                      </c:pt>
                      <c:pt idx="290">
                        <c:v>1.119745135307312</c:v>
                      </c:pt>
                      <c:pt idx="291">
                        <c:v>1.1252986192703247</c:v>
                      </c:pt>
                      <c:pt idx="292">
                        <c:v>1.1308883428573608</c:v>
                      </c:pt>
                      <c:pt idx="293">
                        <c:v>1.1365138292312622</c:v>
                      </c:pt>
                      <c:pt idx="294">
                        <c:v>1.1421777009963989</c:v>
                      </c:pt>
                      <c:pt idx="295">
                        <c:v>1.1478811502456665</c:v>
                      </c:pt>
                      <c:pt idx="296">
                        <c:v>1.1536257266998291</c:v>
                      </c:pt>
                      <c:pt idx="297">
                        <c:v>1.1594139337539673</c:v>
                      </c:pt>
                      <c:pt idx="298">
                        <c:v>1.1652498245239258</c:v>
                      </c:pt>
                      <c:pt idx="299">
                        <c:v>1.1711345911026001</c:v>
                      </c:pt>
                      <c:pt idx="300">
                        <c:v>1.1770702600479126</c:v>
                      </c:pt>
                      <c:pt idx="301">
                        <c:v>1.1830589771270752</c:v>
                      </c:pt>
                      <c:pt idx="302">
                        <c:v>1.1891031265258789</c:v>
                      </c:pt>
                      <c:pt idx="303">
                        <c:v>1.1952046155929565</c:v>
                      </c:pt>
                      <c:pt idx="304">
                        <c:v>1.2013649940490723</c:v>
                      </c:pt>
                      <c:pt idx="305">
                        <c:v>1.207586407661438</c:v>
                      </c:pt>
                      <c:pt idx="306">
                        <c:v>1.213869571685791</c:v>
                      </c:pt>
                      <c:pt idx="307">
                        <c:v>1.2202174663543701</c:v>
                      </c:pt>
                      <c:pt idx="308">
                        <c:v>1.2266304492950439</c:v>
                      </c:pt>
                      <c:pt idx="309">
                        <c:v>1.2331115007400513</c:v>
                      </c:pt>
                      <c:pt idx="310">
                        <c:v>1.2396633625030518</c:v>
                      </c:pt>
                      <c:pt idx="311">
                        <c:v>1.2462873458862305</c:v>
                      </c:pt>
                      <c:pt idx="312">
                        <c:v>1.2529873847961426</c:v>
                      </c:pt>
                      <c:pt idx="313">
                        <c:v>1.2597616910934448</c:v>
                      </c:pt>
                      <c:pt idx="314">
                        <c:v>1.2666105031967163</c:v>
                      </c:pt>
                      <c:pt idx="315">
                        <c:v>1.2735316753387451</c:v>
                      </c:pt>
                      <c:pt idx="316">
                        <c:v>1.2805278301239014</c:v>
                      </c:pt>
                      <c:pt idx="317">
                        <c:v>1.2876033782958984</c:v>
                      </c:pt>
                      <c:pt idx="318">
                        <c:v>1.2947611808776855</c:v>
                      </c:pt>
                      <c:pt idx="319">
                        <c:v>1.3020046949386597</c:v>
                      </c:pt>
                      <c:pt idx="320">
                        <c:v>1.3093365430831909</c:v>
                      </c:pt>
                      <c:pt idx="321">
                        <c:v>1.3167599439620972</c:v>
                      </c:pt>
                      <c:pt idx="322">
                        <c:v>1.3242785930633545</c:v>
                      </c:pt>
                      <c:pt idx="323">
                        <c:v>1.3318948745727539</c:v>
                      </c:pt>
                      <c:pt idx="324">
                        <c:v>1.3396116495132446</c:v>
                      </c:pt>
                      <c:pt idx="325">
                        <c:v>1.3474323749542236</c:v>
                      </c:pt>
                      <c:pt idx="326">
                        <c:v>1.3553595542907715</c:v>
                      </c:pt>
                      <c:pt idx="327">
                        <c:v>1.3633959293365479</c:v>
                      </c:pt>
                      <c:pt idx="328">
                        <c:v>1.3715459108352661</c:v>
                      </c:pt>
                      <c:pt idx="329">
                        <c:v>1.3798149824142456</c:v>
                      </c:pt>
                      <c:pt idx="330">
                        <c:v>1.3882057666778564</c:v>
                      </c:pt>
                      <c:pt idx="331">
                        <c:v>1.3967183828353882</c:v>
                      </c:pt>
                      <c:pt idx="332">
                        <c:v>1.405357837677002</c:v>
                      </c:pt>
                      <c:pt idx="333">
                        <c:v>1.4141265153884888</c:v>
                      </c:pt>
                      <c:pt idx="334">
                        <c:v>1.4230290651321411</c:v>
                      </c:pt>
                      <c:pt idx="335">
                        <c:v>1.4320679903030396</c:v>
                      </c:pt>
                      <c:pt idx="336">
                        <c:v>1.4412479400634766</c:v>
                      </c:pt>
                      <c:pt idx="337">
                        <c:v>1.4505712985992432</c:v>
                      </c:pt>
                      <c:pt idx="338">
                        <c:v>1.4600430727005005</c:v>
                      </c:pt>
                      <c:pt idx="339">
                        <c:v>1.4696670770645142</c:v>
                      </c:pt>
                      <c:pt idx="340">
                        <c:v>1.4794487953186035</c:v>
                      </c:pt>
                      <c:pt idx="341">
                        <c:v>1.48939049243927</c:v>
                      </c:pt>
                      <c:pt idx="342">
                        <c:v>1.499483585357666</c:v>
                      </c:pt>
                      <c:pt idx="343">
                        <c:v>1.5096781253814697</c:v>
                      </c:pt>
                      <c:pt idx="344">
                        <c:v>1.5199400186538696</c:v>
                      </c:pt>
                      <c:pt idx="345">
                        <c:v>1.5302780866622925</c:v>
                      </c:pt>
                      <c:pt idx="346">
                        <c:v>1.5407062768936157</c:v>
                      </c:pt>
                      <c:pt idx="347">
                        <c:v>1.5512418746948242</c:v>
                      </c:pt>
                      <c:pt idx="348">
                        <c:v>1.5619058609008789</c:v>
                      </c:pt>
                      <c:pt idx="349">
                        <c:v>1.5727152824401855</c:v>
                      </c:pt>
                      <c:pt idx="350">
                        <c:v>1.5836881399154663</c:v>
                      </c:pt>
                      <c:pt idx="351">
                        <c:v>1.594840407371521</c:v>
                      </c:pt>
                      <c:pt idx="352">
                        <c:v>1.6061877012252808</c:v>
                      </c:pt>
                      <c:pt idx="353">
                        <c:v>1.6177445650100708</c:v>
                      </c:pt>
                      <c:pt idx="354">
                        <c:v>1.6295251846313477</c:v>
                      </c:pt>
                      <c:pt idx="355">
                        <c:v>1.6415433883666992</c:v>
                      </c:pt>
                      <c:pt idx="356">
                        <c:v>1.6538091897964478</c:v>
                      </c:pt>
                      <c:pt idx="357">
                        <c:v>1.6663351058959961</c:v>
                      </c:pt>
                      <c:pt idx="358">
                        <c:v>1.6791274547576904</c:v>
                      </c:pt>
                      <c:pt idx="359">
                        <c:v>1.6921960115432739</c:v>
                      </c:pt>
                      <c:pt idx="360">
                        <c:v>1.7055467367172241</c:v>
                      </c:pt>
                      <c:pt idx="361">
                        <c:v>1.7191858291625977</c:v>
                      </c:pt>
                      <c:pt idx="362">
                        <c:v>1.7331199645996094</c:v>
                      </c:pt>
                      <c:pt idx="363">
                        <c:v>1.7473552227020264</c:v>
                      </c:pt>
                      <c:pt idx="364">
                        <c:v>1.7619006633758545</c:v>
                      </c:pt>
                      <c:pt idx="365">
                        <c:v>1.7767586708068848</c:v>
                      </c:pt>
                      <c:pt idx="366">
                        <c:v>1.7919423580169678</c:v>
                      </c:pt>
                      <c:pt idx="367">
                        <c:v>1.8074603080749512</c:v>
                      </c:pt>
                      <c:pt idx="368">
                        <c:v>1.8233237266540527</c:v>
                      </c:pt>
                      <c:pt idx="369">
                        <c:v>1.8395406007766724</c:v>
                      </c:pt>
                      <c:pt idx="370">
                        <c:v>1.8560332059860229</c:v>
                      </c:pt>
                      <c:pt idx="371">
                        <c:v>1.8728185892105103</c:v>
                      </c:pt>
                      <c:pt idx="372">
                        <c:v>1.8899720907211304</c:v>
                      </c:pt>
                      <c:pt idx="373">
                        <c:v>1.9075161218643188</c:v>
                      </c:pt>
                      <c:pt idx="374">
                        <c:v>1.9254677295684814</c:v>
                      </c:pt>
                      <c:pt idx="375">
                        <c:v>1.9438377618789673</c:v>
                      </c:pt>
                      <c:pt idx="376">
                        <c:v>1.9626412391662598</c:v>
                      </c:pt>
                      <c:pt idx="377">
                        <c:v>1.9818907976150513</c:v>
                      </c:pt>
                      <c:pt idx="378">
                        <c:v>2.001603364944458</c:v>
                      </c:pt>
                      <c:pt idx="379">
                        <c:v>2.0217900276184082</c:v>
                      </c:pt>
                      <c:pt idx="380">
                        <c:v>2.042464017868042</c:v>
                      </c:pt>
                      <c:pt idx="381">
                        <c:v>2.0636415481567383</c:v>
                      </c:pt>
                      <c:pt idx="382">
                        <c:v>2.0853404998779297</c:v>
                      </c:pt>
                      <c:pt idx="383">
                        <c:v>2.107574462890625</c:v>
                      </c:pt>
                      <c:pt idx="384">
                        <c:v>2.1303613185882568</c:v>
                      </c:pt>
                      <c:pt idx="385">
                        <c:v>2.1537179946899414</c:v>
                      </c:pt>
                      <c:pt idx="386">
                        <c:v>2.177661657333374</c:v>
                      </c:pt>
                      <c:pt idx="387">
                        <c:v>2.2022128105163574</c:v>
                      </c:pt>
                      <c:pt idx="388">
                        <c:v>2.2273874282836914</c:v>
                      </c:pt>
                      <c:pt idx="389">
                        <c:v>2.2531986236572266</c:v>
                      </c:pt>
                      <c:pt idx="390">
                        <c:v>2.2796752452850342</c:v>
                      </c:pt>
                      <c:pt idx="391">
                        <c:v>2.3068370819091797</c:v>
                      </c:pt>
                      <c:pt idx="392">
                        <c:v>2.3347022533416748</c:v>
                      </c:pt>
                      <c:pt idx="393">
                        <c:v>2.363300085067749</c:v>
                      </c:pt>
                      <c:pt idx="394">
                        <c:v>2.3926539421081543</c:v>
                      </c:pt>
                      <c:pt idx="395">
                        <c:v>2.4227941036224365</c:v>
                      </c:pt>
                      <c:pt idx="396">
                        <c:v>2.4537382125854492</c:v>
                      </c:pt>
                      <c:pt idx="397">
                        <c:v>2.4855265617370605</c:v>
                      </c:pt>
                      <c:pt idx="398">
                        <c:v>2.5181775093078613</c:v>
                      </c:pt>
                      <c:pt idx="399">
                        <c:v>2.551720142364502</c:v>
                      </c:pt>
                      <c:pt idx="400">
                        <c:v>2.5861880779266357</c:v>
                      </c:pt>
                      <c:pt idx="401">
                        <c:v>2.6216166019439697</c:v>
                      </c:pt>
                      <c:pt idx="402">
                        <c:v>2.6580495834350586</c:v>
                      </c:pt>
                      <c:pt idx="403">
                        <c:v>2.6955091953277588</c:v>
                      </c:pt>
                      <c:pt idx="404">
                        <c:v>2.7340281009674072</c:v>
                      </c:pt>
                      <c:pt idx="405">
                        <c:v>2.7736506462097168</c:v>
                      </c:pt>
                      <c:pt idx="406">
                        <c:v>2.8144042491912842</c:v>
                      </c:pt>
                      <c:pt idx="407">
                        <c:v>2.856337308883667</c:v>
                      </c:pt>
                      <c:pt idx="408">
                        <c:v>2.8994839191436768</c:v>
                      </c:pt>
                      <c:pt idx="409">
                        <c:v>2.9439055919647217</c:v>
                      </c:pt>
                      <c:pt idx="410">
                        <c:v>2.9896481037139893</c:v>
                      </c:pt>
                      <c:pt idx="411">
                        <c:v>3.0367672443389893</c:v>
                      </c:pt>
                      <c:pt idx="412">
                        <c:v>3.085303783416748</c:v>
                      </c:pt>
                      <c:pt idx="413">
                        <c:v>3.1353085041046143</c:v>
                      </c:pt>
                      <c:pt idx="414">
                        <c:v>3.1868340969085693</c:v>
                      </c:pt>
                      <c:pt idx="415">
                        <c:v>3.2399215698242188</c:v>
                      </c:pt>
                      <c:pt idx="416">
                        <c:v>3.2946367263793945</c:v>
                      </c:pt>
                      <c:pt idx="417">
                        <c:v>3.3510417938232422</c:v>
                      </c:pt>
                      <c:pt idx="418">
                        <c:v>3.4091975688934326</c:v>
                      </c:pt>
                      <c:pt idx="419">
                        <c:v>3.4691569805145264</c:v>
                      </c:pt>
                      <c:pt idx="420">
                        <c:v>3.5310094356536865</c:v>
                      </c:pt>
                      <c:pt idx="421">
                        <c:v>3.5948023796081543</c:v>
                      </c:pt>
                      <c:pt idx="422">
                        <c:v>3.66060471534729</c:v>
                      </c:pt>
                      <c:pt idx="423">
                        <c:v>3.7284805774688721</c:v>
                      </c:pt>
                      <c:pt idx="424">
                        <c:v>3.7984898090362549</c:v>
                      </c:pt>
                      <c:pt idx="425">
                        <c:v>3.8706986904144287</c:v>
                      </c:pt>
                      <c:pt idx="426">
                        <c:v>3.9450759887695313</c:v>
                      </c:pt>
                      <c:pt idx="427">
                        <c:v>4.0216169357299805</c:v>
                      </c:pt>
                      <c:pt idx="428">
                        <c:v>4.1004929542541504</c:v>
                      </c:pt>
                      <c:pt idx="429">
                        <c:v>4.181797981262207</c:v>
                      </c:pt>
                      <c:pt idx="430">
                        <c:v>4.2656197547912598</c:v>
                      </c:pt>
                      <c:pt idx="431">
                        <c:v>4.352043628692627</c:v>
                      </c:pt>
                      <c:pt idx="432">
                        <c:v>4.4406266212463379</c:v>
                      </c:pt>
                      <c:pt idx="433">
                        <c:v>4.531548023223877</c:v>
                      </c:pt>
                      <c:pt idx="434">
                        <c:v>4.6252646446228027</c:v>
                      </c:pt>
                      <c:pt idx="435">
                        <c:v>4.7219448089599609</c:v>
                      </c:pt>
                      <c:pt idx="436">
                        <c:v>4.8216943740844727</c:v>
                      </c:pt>
                      <c:pt idx="437">
                        <c:v>4.924626350402832</c:v>
                      </c:pt>
                      <c:pt idx="438">
                        <c:v>5.030846118927002</c:v>
                      </c:pt>
                      <c:pt idx="439">
                        <c:v>5.140500545501709</c:v>
                      </c:pt>
                      <c:pt idx="440">
                        <c:v>5.2537031173706055</c:v>
                      </c:pt>
                      <c:pt idx="441">
                        <c:v>5.3705873489379883</c:v>
                      </c:pt>
                      <c:pt idx="442">
                        <c:v>5.4912881851196289</c:v>
                      </c:pt>
                      <c:pt idx="443">
                        <c:v>5.6159572601318359</c:v>
                      </c:pt>
                      <c:pt idx="444">
                        <c:v>5.7447452545166016</c:v>
                      </c:pt>
                      <c:pt idx="445">
                        <c:v>5.8777966499328613</c:v>
                      </c:pt>
                      <c:pt idx="446">
                        <c:v>6.0152630805969238</c:v>
                      </c:pt>
                      <c:pt idx="447">
                        <c:v>6.1573348045349121</c:v>
                      </c:pt>
                      <c:pt idx="448">
                        <c:v>6.3041763305664063</c:v>
                      </c:pt>
                      <c:pt idx="449">
                        <c:v>6.4559597969055176</c:v>
                      </c:pt>
                      <c:pt idx="450">
                        <c:v>6.6128525733947754</c:v>
                      </c:pt>
                      <c:pt idx="451">
                        <c:v>6.7750825881958008</c:v>
                      </c:pt>
                      <c:pt idx="452">
                        <c:v>6.9428281784057617</c:v>
                      </c:pt>
                      <c:pt idx="453">
                        <c:v>7.1162734031677246</c:v>
                      </c:pt>
                      <c:pt idx="454">
                        <c:v>7.2956638336181641</c:v>
                      </c:pt>
                      <c:pt idx="455">
                        <c:v>7.481208324432373</c:v>
                      </c:pt>
                      <c:pt idx="456">
                        <c:v>7.6731281280517578</c:v>
                      </c:pt>
                      <c:pt idx="457">
                        <c:v>7.8716254234313965</c:v>
                      </c:pt>
                      <c:pt idx="458">
                        <c:v>8.0769729614257813</c:v>
                      </c:pt>
                      <c:pt idx="459">
                        <c:v>8.2894048690795898</c:v>
                      </c:pt>
                      <c:pt idx="460">
                        <c:v>8.5091552734375</c:v>
                      </c:pt>
                      <c:pt idx="461">
                        <c:v>8.7364635467529297</c:v>
                      </c:pt>
                      <c:pt idx="462">
                        <c:v>8.9716205596923828</c:v>
                      </c:pt>
                      <c:pt idx="463">
                        <c:v>9.2148761749267578</c:v>
                      </c:pt>
                      <c:pt idx="464">
                        <c:v>9.4649343490600586</c:v>
                      </c:pt>
                      <c:pt idx="465">
                        <c:v>9.7223367691040039</c:v>
                      </c:pt>
                      <c:pt idx="466">
                        <c:v>9.9882907867431641</c:v>
                      </c:pt>
                      <c:pt idx="467">
                        <c:v>10.263225555419922</c:v>
                      </c:pt>
                      <c:pt idx="468">
                        <c:v>10.547383308410645</c:v>
                      </c:pt>
                      <c:pt idx="469">
                        <c:v>10.841025352478027</c:v>
                      </c:pt>
                      <c:pt idx="470">
                        <c:v>11.144457817077637</c:v>
                      </c:pt>
                      <c:pt idx="471">
                        <c:v>11.457890510559082</c:v>
                      </c:pt>
                      <c:pt idx="472">
                        <c:v>11.781540870666504</c:v>
                      </c:pt>
                      <c:pt idx="473">
                        <c:v>12.115711212158203</c:v>
                      </c:pt>
                      <c:pt idx="474">
                        <c:v>12.460590362548828</c:v>
                      </c:pt>
                      <c:pt idx="475">
                        <c:v>12.816379547119141</c:v>
                      </c:pt>
                      <c:pt idx="476">
                        <c:v>13.183218955993652</c:v>
                      </c:pt>
                      <c:pt idx="477">
                        <c:v>13.561365127563477</c:v>
                      </c:pt>
                      <c:pt idx="478">
                        <c:v>13.950925827026367</c:v>
                      </c:pt>
                      <c:pt idx="479">
                        <c:v>14.351964950561523</c:v>
                      </c:pt>
                      <c:pt idx="480">
                        <c:v>14.76457405090332</c:v>
                      </c:pt>
                      <c:pt idx="481">
                        <c:v>15.188836097717285</c:v>
                      </c:pt>
                      <c:pt idx="482">
                        <c:v>15.62468433380127</c:v>
                      </c:pt>
                      <c:pt idx="483">
                        <c:v>16.072107315063477</c:v>
                      </c:pt>
                      <c:pt idx="484">
                        <c:v>16.530872344970703</c:v>
                      </c:pt>
                      <c:pt idx="485">
                        <c:v>17.00091552734375</c:v>
                      </c:pt>
                      <c:pt idx="486">
                        <c:v>17.481925964355469</c:v>
                      </c:pt>
                      <c:pt idx="487">
                        <c:v>17.973711013793945</c:v>
                      </c:pt>
                      <c:pt idx="488">
                        <c:v>18.47453498840332</c:v>
                      </c:pt>
                      <c:pt idx="489">
                        <c:v>18.987768173217773</c:v>
                      </c:pt>
                      <c:pt idx="490">
                        <c:v>19.519552230834961</c:v>
                      </c:pt>
                      <c:pt idx="491">
                        <c:v>20.074104309082031</c:v>
                      </c:pt>
                      <c:pt idx="492">
                        <c:v>20.655979156494141</c:v>
                      </c:pt>
                      <c:pt idx="493">
                        <c:v>21.26991081237793</c:v>
                      </c:pt>
                      <c:pt idx="494">
                        <c:v>21.920877456665039</c:v>
                      </c:pt>
                      <c:pt idx="495">
                        <c:v>22.613931655883789</c:v>
                      </c:pt>
                      <c:pt idx="496">
                        <c:v>23.354604721069336</c:v>
                      </c:pt>
                      <c:pt idx="497">
                        <c:v>24.148256301879883</c:v>
                      </c:pt>
                      <c:pt idx="498">
                        <c:v>25.0003662109375</c:v>
                      </c:pt>
                      <c:pt idx="499">
                        <c:v>25.9151611328125</c:v>
                      </c:pt>
                      <c:pt idx="500">
                        <c:v>26.889841079711914</c:v>
                      </c:pt>
                      <c:pt idx="501">
                        <c:v>27.925300598144531</c:v>
                      </c:pt>
                      <c:pt idx="502">
                        <c:v>29.037090301513672</c:v>
                      </c:pt>
                      <c:pt idx="503">
                        <c:v>30.229339599609375</c:v>
                      </c:pt>
                      <c:pt idx="504">
                        <c:v>31.504192352294922</c:v>
                      </c:pt>
                      <c:pt idx="505">
                        <c:v>32.853954315185547</c:v>
                      </c:pt>
                      <c:pt idx="506">
                        <c:v>34.273593902587891</c:v>
                      </c:pt>
                      <c:pt idx="507">
                        <c:v>35.781970977783203</c:v>
                      </c:pt>
                      <c:pt idx="508">
                        <c:v>37.373291015625</c:v>
                      </c:pt>
                      <c:pt idx="509">
                        <c:v>39.030498504638672</c:v>
                      </c:pt>
                      <c:pt idx="510">
                        <c:v>40.764144897460938</c:v>
                      </c:pt>
                      <c:pt idx="511">
                        <c:v>42.573326110839844</c:v>
                      </c:pt>
                      <c:pt idx="512">
                        <c:v>44.434120178222656</c:v>
                      </c:pt>
                      <c:pt idx="513">
                        <c:v>46.359298706054688</c:v>
                      </c:pt>
                      <c:pt idx="514">
                        <c:v>48.335952758789063</c:v>
                      </c:pt>
                      <c:pt idx="515">
                        <c:v>50.347808837890625</c:v>
                      </c:pt>
                      <c:pt idx="516">
                        <c:v>52.403301239013672</c:v>
                      </c:pt>
                      <c:pt idx="517">
                        <c:v>54.467006683349609</c:v>
                      </c:pt>
                      <c:pt idx="518">
                        <c:v>56.556564331054688</c:v>
                      </c:pt>
                      <c:pt idx="519">
                        <c:v>58.635169982910156</c:v>
                      </c:pt>
                      <c:pt idx="520">
                        <c:v>60.715194702148438</c:v>
                      </c:pt>
                      <c:pt idx="521">
                        <c:v>62.763450622558594</c:v>
                      </c:pt>
                      <c:pt idx="522">
                        <c:v>64.788681030273438</c:v>
                      </c:pt>
                      <c:pt idx="523">
                        <c:v>66.755378723144531</c:v>
                      </c:pt>
                      <c:pt idx="524">
                        <c:v>68.674430847167969</c:v>
                      </c:pt>
                      <c:pt idx="525">
                        <c:v>70.503875732421875</c:v>
                      </c:pt>
                      <c:pt idx="526">
                        <c:v>72.257965087890625</c:v>
                      </c:pt>
                      <c:pt idx="527">
                        <c:v>73.903900146484375</c:v>
                      </c:pt>
                      <c:pt idx="528">
                        <c:v>75.447212219238281</c:v>
                      </c:pt>
                      <c:pt idx="529">
                        <c:v>76.863174438476563</c:v>
                      </c:pt>
                      <c:pt idx="530">
                        <c:v>78.154670715332031</c:v>
                      </c:pt>
                      <c:pt idx="531">
                        <c:v>79.301826477050781</c:v>
                      </c:pt>
                      <c:pt idx="532">
                        <c:v>80.309722900390625</c:v>
                      </c:pt>
                      <c:pt idx="533">
                        <c:v>81.157745361328125</c:v>
                      </c:pt>
                      <c:pt idx="534">
                        <c:v>81.862899780273438</c:v>
                      </c:pt>
                      <c:pt idx="535">
                        <c:v>82.393501281738281</c:v>
                      </c:pt>
                      <c:pt idx="536">
                        <c:v>82.776824951171875</c:v>
                      </c:pt>
                      <c:pt idx="537">
                        <c:v>82.997108459472656</c:v>
                      </c:pt>
                      <c:pt idx="538">
                        <c:v>83.059860229492188</c:v>
                      </c:pt>
                      <c:pt idx="539">
                        <c:v>82.983451843261719</c:v>
                      </c:pt>
                      <c:pt idx="540">
                        <c:v>82.75006103515625</c:v>
                      </c:pt>
                      <c:pt idx="541">
                        <c:v>82.374015808105469</c:v>
                      </c:pt>
                      <c:pt idx="542">
                        <c:v>81.8753662109375</c:v>
                      </c:pt>
                      <c:pt idx="543">
                        <c:v>81.263191223144531</c:v>
                      </c:pt>
                      <c:pt idx="544">
                        <c:v>80.519729614257813</c:v>
                      </c:pt>
                      <c:pt idx="545">
                        <c:v>79.667106628417969</c:v>
                      </c:pt>
                      <c:pt idx="546">
                        <c:v>78.725715637207031</c:v>
                      </c:pt>
                      <c:pt idx="547">
                        <c:v>77.703559875488281</c:v>
                      </c:pt>
                      <c:pt idx="548">
                        <c:v>76.608558654785156</c:v>
                      </c:pt>
                      <c:pt idx="549">
                        <c:v>75.448783874511719</c:v>
                      </c:pt>
                      <c:pt idx="550">
                        <c:v>74.231071472167969</c:v>
                      </c:pt>
                      <c:pt idx="551">
                        <c:v>72.957420349121094</c:v>
                      </c:pt>
                      <c:pt idx="552">
                        <c:v>71.638648986816406</c:v>
                      </c:pt>
                      <c:pt idx="553">
                        <c:v>70.28826904296875</c:v>
                      </c:pt>
                      <c:pt idx="554">
                        <c:v>68.913238525390625</c:v>
                      </c:pt>
                      <c:pt idx="555">
                        <c:v>67.520057678222656</c:v>
                      </c:pt>
                      <c:pt idx="556">
                        <c:v>66.115898132324219</c:v>
                      </c:pt>
                      <c:pt idx="557">
                        <c:v>64.704002380371094</c:v>
                      </c:pt>
                      <c:pt idx="558">
                        <c:v>63.288642883300781</c:v>
                      </c:pt>
                      <c:pt idx="559">
                        <c:v>61.878002166748047</c:v>
                      </c:pt>
                      <c:pt idx="560">
                        <c:v>60.474876403808594</c:v>
                      </c:pt>
                      <c:pt idx="561">
                        <c:v>59.082836151123047</c:v>
                      </c:pt>
                      <c:pt idx="562">
                        <c:v>57.703273773193359</c:v>
                      </c:pt>
                      <c:pt idx="563">
                        <c:v>56.335826873779297</c:v>
                      </c:pt>
                      <c:pt idx="564">
                        <c:v>54.986194610595703</c:v>
                      </c:pt>
                      <c:pt idx="565">
                        <c:v>53.65850830078125</c:v>
                      </c:pt>
                      <c:pt idx="566">
                        <c:v>52.355033874511719</c:v>
                      </c:pt>
                      <c:pt idx="567">
                        <c:v>51.062980651855469</c:v>
                      </c:pt>
                      <c:pt idx="568">
                        <c:v>49.746429443359375</c:v>
                      </c:pt>
                      <c:pt idx="569">
                        <c:v>48.45135498046875</c:v>
                      </c:pt>
                      <c:pt idx="570">
                        <c:v>47.197925567626953</c:v>
                      </c:pt>
                      <c:pt idx="571">
                        <c:v>45.985729217529297</c:v>
                      </c:pt>
                      <c:pt idx="572">
                        <c:v>44.811603546142578</c:v>
                      </c:pt>
                      <c:pt idx="573">
                        <c:v>43.661361694335938</c:v>
                      </c:pt>
                      <c:pt idx="574">
                        <c:v>42.548377990722656</c:v>
                      </c:pt>
                      <c:pt idx="575">
                        <c:v>41.473224639892578</c:v>
                      </c:pt>
                      <c:pt idx="576">
                        <c:v>40.434585571289063</c:v>
                      </c:pt>
                      <c:pt idx="577">
                        <c:v>39.431430816650391</c:v>
                      </c:pt>
                      <c:pt idx="578">
                        <c:v>38.463035583496094</c:v>
                      </c:pt>
                      <c:pt idx="579">
                        <c:v>37.528072357177734</c:v>
                      </c:pt>
                      <c:pt idx="580">
                        <c:v>36.624927520751953</c:v>
                      </c:pt>
                      <c:pt idx="581">
                        <c:v>35.745616912841797</c:v>
                      </c:pt>
                      <c:pt idx="582">
                        <c:v>34.889198303222656</c:v>
                      </c:pt>
                      <c:pt idx="583">
                        <c:v>34.059490203857422</c:v>
                      </c:pt>
                      <c:pt idx="584">
                        <c:v>33.257274627685547</c:v>
                      </c:pt>
                      <c:pt idx="585">
                        <c:v>32.482593536376953</c:v>
                      </c:pt>
                      <c:pt idx="586">
                        <c:v>31.734457015991211</c:v>
                      </c:pt>
                      <c:pt idx="587">
                        <c:v>31.011816024780273</c:v>
                      </c:pt>
                      <c:pt idx="588">
                        <c:v>30.313501358032227</c:v>
                      </c:pt>
                      <c:pt idx="589">
                        <c:v>29.638547897338867</c:v>
                      </c:pt>
                      <c:pt idx="590">
                        <c:v>28.986072540283203</c:v>
                      </c:pt>
                      <c:pt idx="591">
                        <c:v>28.350055694580078</c:v>
                      </c:pt>
                      <c:pt idx="592">
                        <c:v>27.730331420898438</c:v>
                      </c:pt>
                      <c:pt idx="593">
                        <c:v>27.129693984985352</c:v>
                      </c:pt>
                      <c:pt idx="594">
                        <c:v>26.548622131347656</c:v>
                      </c:pt>
                      <c:pt idx="595">
                        <c:v>25.98625373840332</c:v>
                      </c:pt>
                      <c:pt idx="596">
                        <c:v>25.441917419433594</c:v>
                      </c:pt>
                      <c:pt idx="597">
                        <c:v>24.914915084838867</c:v>
                      </c:pt>
                      <c:pt idx="598">
                        <c:v>24.404623031616211</c:v>
                      </c:pt>
                      <c:pt idx="599">
                        <c:v>23.910318374633789</c:v>
                      </c:pt>
                      <c:pt idx="600">
                        <c:v>23.431468963623047</c:v>
                      </c:pt>
                      <c:pt idx="601">
                        <c:v>22.967458724975586</c:v>
                      </c:pt>
                      <c:pt idx="602">
                        <c:v>22.517520904541016</c:v>
                      </c:pt>
                      <c:pt idx="603">
                        <c:v>22.078403472900391</c:v>
                      </c:pt>
                      <c:pt idx="604">
                        <c:v>21.648609161376953</c:v>
                      </c:pt>
                      <c:pt idx="605">
                        <c:v>21.231922149658203</c:v>
                      </c:pt>
                      <c:pt idx="606">
                        <c:v>20.827857971191406</c:v>
                      </c:pt>
                      <c:pt idx="607">
                        <c:v>20.599830627441406</c:v>
                      </c:pt>
                      <c:pt idx="608">
                        <c:v>20.214822769165039</c:v>
                      </c:pt>
                      <c:pt idx="609">
                        <c:v>19.841251373291016</c:v>
                      </c:pt>
                      <c:pt idx="610">
                        <c:v>19.478769302368164</c:v>
                      </c:pt>
                      <c:pt idx="611">
                        <c:v>19.126852035522461</c:v>
                      </c:pt>
                      <c:pt idx="612">
                        <c:v>18.785179138183594</c:v>
                      </c:pt>
                      <c:pt idx="613">
                        <c:v>18.453395843505859</c:v>
                      </c:pt>
                      <c:pt idx="614">
                        <c:v>18.131198883056641</c:v>
                      </c:pt>
                      <c:pt idx="615">
                        <c:v>17.81818962097168</c:v>
                      </c:pt>
                      <c:pt idx="616">
                        <c:v>17.514072418212891</c:v>
                      </c:pt>
                      <c:pt idx="617">
                        <c:v>17.216863632202148</c:v>
                      </c:pt>
                      <c:pt idx="618">
                        <c:v>16.926113128662109</c:v>
                      </c:pt>
                      <c:pt idx="619">
                        <c:v>16.642919540405273</c:v>
                      </c:pt>
                      <c:pt idx="620">
                        <c:v>16.367610931396484</c:v>
                      </c:pt>
                      <c:pt idx="621">
                        <c:v>16.099935531616211</c:v>
                      </c:pt>
                      <c:pt idx="622">
                        <c:v>15.839617729187012</c:v>
                      </c:pt>
                      <c:pt idx="623">
                        <c:v>15.586437225341797</c:v>
                      </c:pt>
                      <c:pt idx="624">
                        <c:v>15.34015941619873</c:v>
                      </c:pt>
                      <c:pt idx="625">
                        <c:v>15.100573539733887</c:v>
                      </c:pt>
                      <c:pt idx="626">
                        <c:v>14.867423057556152</c:v>
                      </c:pt>
                      <c:pt idx="627">
                        <c:v>14.640520095825195</c:v>
                      </c:pt>
                      <c:pt idx="628">
                        <c:v>14.419660568237305</c:v>
                      </c:pt>
                      <c:pt idx="629">
                        <c:v>14.204666137695313</c:v>
                      </c:pt>
                      <c:pt idx="630">
                        <c:v>13.995302200317383</c:v>
                      </c:pt>
                      <c:pt idx="631">
                        <c:v>13.791423797607422</c:v>
                      </c:pt>
                      <c:pt idx="632">
                        <c:v>13.592870712280273</c:v>
                      </c:pt>
                      <c:pt idx="633">
                        <c:v>13.398965835571289</c:v>
                      </c:pt>
                      <c:pt idx="634">
                        <c:v>13.20887279510498</c:v>
                      </c:pt>
                      <c:pt idx="635">
                        <c:v>13.023040771484375</c:v>
                      </c:pt>
                      <c:pt idx="636">
                        <c:v>12.841960906982422</c:v>
                      </c:pt>
                      <c:pt idx="637">
                        <c:v>12.665501594543457</c:v>
                      </c:pt>
                      <c:pt idx="638">
                        <c:v>12.493494033813477</c:v>
                      </c:pt>
                      <c:pt idx="639">
                        <c:v>12.325821876525879</c:v>
                      </c:pt>
                      <c:pt idx="640">
                        <c:v>12.162355422973633</c:v>
                      </c:pt>
                      <c:pt idx="641">
                        <c:v>12.002947807312012</c:v>
                      </c:pt>
                      <c:pt idx="642">
                        <c:v>11.847489356994629</c:v>
                      </c:pt>
                      <c:pt idx="643">
                        <c:v>11.695866584777832</c:v>
                      </c:pt>
                      <c:pt idx="644">
                        <c:v>11.547980308532715</c:v>
                      </c:pt>
                      <c:pt idx="645">
                        <c:v>11.403687477111816</c:v>
                      </c:pt>
                      <c:pt idx="646">
                        <c:v>11.262991905212402</c:v>
                      </c:pt>
                      <c:pt idx="647">
                        <c:v>11.123603820800781</c:v>
                      </c:pt>
                      <c:pt idx="648">
                        <c:v>10.987006187438965</c:v>
                      </c:pt>
                      <c:pt idx="649">
                        <c:v>10.853350639343262</c:v>
                      </c:pt>
                      <c:pt idx="650">
                        <c:v>10.722720146179199</c:v>
                      </c:pt>
                      <c:pt idx="651">
                        <c:v>10.595169067382813</c:v>
                      </c:pt>
                      <c:pt idx="652">
                        <c:v>10.470502853393555</c:v>
                      </c:pt>
                      <c:pt idx="653">
                        <c:v>10.348110198974609</c:v>
                      </c:pt>
                      <c:pt idx="654">
                        <c:v>10.227686882019043</c:v>
                      </c:pt>
                      <c:pt idx="655">
                        <c:v>10.10991096496582</c:v>
                      </c:pt>
                      <c:pt idx="656">
                        <c:v>9.9947052001953125</c:v>
                      </c:pt>
                      <c:pt idx="657">
                        <c:v>9.8819694519042969</c:v>
                      </c:pt>
                      <c:pt idx="658">
                        <c:v>9.7716445922851563</c:v>
                      </c:pt>
                      <c:pt idx="659">
                        <c:v>9.6636848449707031</c:v>
                      </c:pt>
                      <c:pt idx="660">
                        <c:v>9.5580072402954102</c:v>
                      </c:pt>
                      <c:pt idx="661">
                        <c:v>9.4545650482177734</c:v>
                      </c:pt>
                      <c:pt idx="662">
                        <c:v>9.3533048629760742</c:v>
                      </c:pt>
                      <c:pt idx="663">
                        <c:v>9.254176139831543</c:v>
                      </c:pt>
                      <c:pt idx="664">
                        <c:v>9.1571159362792969</c:v>
                      </c:pt>
                      <c:pt idx="665">
                        <c:v>9.0620851516723633</c:v>
                      </c:pt>
                      <c:pt idx="666">
                        <c:v>8.9690399169921875</c:v>
                      </c:pt>
                      <c:pt idx="667">
                        <c:v>8.8779277801513672</c:v>
                      </c:pt>
                      <c:pt idx="668">
                        <c:v>8.7886772155761719</c:v>
                      </c:pt>
                      <c:pt idx="669">
                        <c:v>8.7012491226196289</c:v>
                      </c:pt>
                      <c:pt idx="670">
                        <c:v>8.6155967712402344</c:v>
                      </c:pt>
                      <c:pt idx="671">
                        <c:v>8.5316963195800781</c:v>
                      </c:pt>
                      <c:pt idx="672">
                        <c:v>8.4494915008544922</c:v>
                      </c:pt>
                      <c:pt idx="673">
                        <c:v>8.3689537048339844</c:v>
                      </c:pt>
                      <c:pt idx="674">
                        <c:v>8.2900581359863281</c:v>
                      </c:pt>
                      <c:pt idx="675">
                        <c:v>8.2127952575683594</c:v>
                      </c:pt>
                      <c:pt idx="676">
                        <c:v>8.1369466781616211</c:v>
                      </c:pt>
                      <c:pt idx="677">
                        <c:v>8.0621089935302734</c:v>
                      </c:pt>
                      <c:pt idx="678">
                        <c:v>7.9887533187866211</c:v>
                      </c:pt>
                      <c:pt idx="679">
                        <c:v>7.9168634414672852</c:v>
                      </c:pt>
                      <c:pt idx="680">
                        <c:v>7.8463864326477051</c:v>
                      </c:pt>
                      <c:pt idx="681">
                        <c:v>7.7772974967956543</c:v>
                      </c:pt>
                      <c:pt idx="682">
                        <c:v>7.709568977355957</c:v>
                      </c:pt>
                      <c:pt idx="683">
                        <c:v>7.643155574798584</c:v>
                      </c:pt>
                      <c:pt idx="684">
                        <c:v>7.5780410766601563</c:v>
                      </c:pt>
                      <c:pt idx="685">
                        <c:v>7.5141911506652832</c:v>
                      </c:pt>
                      <c:pt idx="686">
                        <c:v>7.4515814781188965</c:v>
                      </c:pt>
                      <c:pt idx="687">
                        <c:v>7.3901777267456055</c:v>
                      </c:pt>
                      <c:pt idx="688">
                        <c:v>7.3299579620361328</c:v>
                      </c:pt>
                      <c:pt idx="689">
                        <c:v>7.2708926200866699</c:v>
                      </c:pt>
                      <c:pt idx="690">
                        <c:v>7.2129631042480469</c:v>
                      </c:pt>
                      <c:pt idx="691">
                        <c:v>7.156132698059082</c:v>
                      </c:pt>
                      <c:pt idx="692">
                        <c:v>7.1003828048706055</c:v>
                      </c:pt>
                      <c:pt idx="693">
                        <c:v>7.0456929206848145</c:v>
                      </c:pt>
                      <c:pt idx="694">
                        <c:v>6.9920492172241211</c:v>
                      </c:pt>
                      <c:pt idx="695">
                        <c:v>6.9394216537475586</c:v>
                      </c:pt>
                      <c:pt idx="696">
                        <c:v>6.8877882957458496</c:v>
                      </c:pt>
                      <c:pt idx="697">
                        <c:v>6.8371167182922363</c:v>
                      </c:pt>
                      <c:pt idx="698">
                        <c:v>6.787391185760498</c:v>
                      </c:pt>
                      <c:pt idx="699">
                        <c:v>6.7385883331298828</c:v>
                      </c:pt>
                      <c:pt idx="700">
                        <c:v>6.6906962394714355</c:v>
                      </c:pt>
                      <c:pt idx="701">
                        <c:v>6.6436986923217773</c:v>
                      </c:pt>
                      <c:pt idx="702">
                        <c:v>6.5975685119628906</c:v>
                      </c:pt>
                      <c:pt idx="703">
                        <c:v>6.5522909164428711</c:v>
                      </c:pt>
                      <c:pt idx="704">
                        <c:v>6.5078530311584473</c:v>
                      </c:pt>
                      <c:pt idx="705">
                        <c:v>6.4642376899719238</c:v>
                      </c:pt>
                      <c:pt idx="706">
                        <c:v>6.4214191436767578</c:v>
                      </c:pt>
                      <c:pt idx="707">
                        <c:v>6.3792815208435059</c:v>
                      </c:pt>
                      <c:pt idx="708">
                        <c:v>6.3377518653869629</c:v>
                      </c:pt>
                      <c:pt idx="709">
                        <c:v>6.2969355583190918</c:v>
                      </c:pt>
                      <c:pt idx="710">
                        <c:v>6.256859302520752</c:v>
                      </c:pt>
                      <c:pt idx="711">
                        <c:v>6.2175126075744629</c:v>
                      </c:pt>
                      <c:pt idx="712">
                        <c:v>6.1788835525512695</c:v>
                      </c:pt>
                      <c:pt idx="713">
                        <c:v>6.1409659385681152</c:v>
                      </c:pt>
                      <c:pt idx="714">
                        <c:v>6.1037359237670898</c:v>
                      </c:pt>
                      <c:pt idx="715">
                        <c:v>6.0671806335449219</c:v>
                      </c:pt>
                      <c:pt idx="716">
                        <c:v>6.0312910079956055</c:v>
                      </c:pt>
                      <c:pt idx="717">
                        <c:v>5.9960522651672363</c:v>
                      </c:pt>
                      <c:pt idx="718">
                        <c:v>5.9614448547363281</c:v>
                      </c:pt>
                      <c:pt idx="719">
                        <c:v>5.9274535179138184</c:v>
                      </c:pt>
                      <c:pt idx="720">
                        <c:v>5.8940420150756836</c:v>
                      </c:pt>
                      <c:pt idx="721">
                        <c:v>5.8611841201782227</c:v>
                      </c:pt>
                      <c:pt idx="722">
                        <c:v>5.828855037689209</c:v>
                      </c:pt>
                      <c:pt idx="723">
                        <c:v>5.7970108985900879</c:v>
                      </c:pt>
                      <c:pt idx="724">
                        <c:v>5.765629768371582</c:v>
                      </c:pt>
                      <c:pt idx="725">
                        <c:v>5.7346811294555664</c:v>
                      </c:pt>
                      <c:pt idx="726">
                        <c:v>5.7041234970092773</c:v>
                      </c:pt>
                      <c:pt idx="727">
                        <c:v>5.6739358901977539</c:v>
                      </c:pt>
                      <c:pt idx="728">
                        <c:v>5.64410400390625</c:v>
                      </c:pt>
                      <c:pt idx="729">
                        <c:v>5.6145925521850586</c:v>
                      </c:pt>
                      <c:pt idx="730">
                        <c:v>5.585395336151123</c:v>
                      </c:pt>
                      <c:pt idx="731">
                        <c:v>5.5564694404602051</c:v>
                      </c:pt>
                      <c:pt idx="732">
                        <c:v>5.5277791023254395</c:v>
                      </c:pt>
                      <c:pt idx="733">
                        <c:v>5.4993166923522949</c:v>
                      </c:pt>
                      <c:pt idx="734">
                        <c:v>5.4710335731506348</c:v>
                      </c:pt>
                      <c:pt idx="735">
                        <c:v>5.4429025650024414</c:v>
                      </c:pt>
                      <c:pt idx="736">
                        <c:v>5.414909839630127</c:v>
                      </c:pt>
                      <c:pt idx="737">
                        <c:v>5.387019157409668</c:v>
                      </c:pt>
                      <c:pt idx="738">
                        <c:v>5.3592047691345215</c:v>
                      </c:pt>
                      <c:pt idx="739">
                        <c:v>5.3314552307128906</c:v>
                      </c:pt>
                      <c:pt idx="740">
                        <c:v>5.303746223449707</c:v>
                      </c:pt>
                      <c:pt idx="741">
                        <c:v>5.2760553359985352</c:v>
                      </c:pt>
                      <c:pt idx="742">
                        <c:v>5.248375415802002</c:v>
                      </c:pt>
                      <c:pt idx="743">
                        <c:v>5.2206850051879883</c:v>
                      </c:pt>
                      <c:pt idx="744">
                        <c:v>5.192960262298584</c:v>
                      </c:pt>
                      <c:pt idx="745">
                        <c:v>5.1651735305786133</c:v>
                      </c:pt>
                      <c:pt idx="746">
                        <c:v>5.1373004913330078</c:v>
                      </c:pt>
                      <c:pt idx="747">
                        <c:v>5.1093339920043945</c:v>
                      </c:pt>
                      <c:pt idx="748">
                        <c:v>5.0812625885009766</c:v>
                      </c:pt>
                      <c:pt idx="749">
                        <c:v>5.0530743598937988</c:v>
                      </c:pt>
                      <c:pt idx="750">
                        <c:v>5.0247654914855957</c:v>
                      </c:pt>
                      <c:pt idx="751">
                        <c:v>4.9962201118469238</c:v>
                      </c:pt>
                      <c:pt idx="752">
                        <c:v>4.9674725532531738</c:v>
                      </c:pt>
                      <c:pt idx="753">
                        <c:v>4.9385695457458496</c:v>
                      </c:pt>
                      <c:pt idx="754">
                        <c:v>4.9095048904418945</c:v>
                      </c:pt>
                      <c:pt idx="755">
                        <c:v>4.8802552223205566</c:v>
                      </c:pt>
                      <c:pt idx="756">
                        <c:v>4.8508210182189941</c:v>
                      </c:pt>
                      <c:pt idx="757">
                        <c:v>4.8211941719055176</c:v>
                      </c:pt>
                      <c:pt idx="758">
                        <c:v>4.7913665771484375</c:v>
                      </c:pt>
                      <c:pt idx="759">
                        <c:v>4.7613434791564941</c:v>
                      </c:pt>
                      <c:pt idx="760">
                        <c:v>4.7311158180236816</c:v>
                      </c:pt>
                      <c:pt idx="761">
                        <c:v>4.7006840705871582</c:v>
                      </c:pt>
                      <c:pt idx="762">
                        <c:v>4.6700558662414551</c:v>
                      </c:pt>
                      <c:pt idx="763">
                        <c:v>4.6392197608947754</c:v>
                      </c:pt>
                      <c:pt idx="764">
                        <c:v>4.6081843376159668</c:v>
                      </c:pt>
                      <c:pt idx="765">
                        <c:v>4.5769562721252441</c:v>
                      </c:pt>
                      <c:pt idx="766">
                        <c:v>4.545536994934082</c:v>
                      </c:pt>
                      <c:pt idx="767">
                        <c:v>4.5139203071594238</c:v>
                      </c:pt>
                      <c:pt idx="768">
                        <c:v>4.4821105003356934</c:v>
                      </c:pt>
                      <c:pt idx="769">
                        <c:v>4.4501099586486816</c:v>
                      </c:pt>
                      <c:pt idx="770">
                        <c:v>4.4179267883300781</c:v>
                      </c:pt>
                      <c:pt idx="771">
                        <c:v>4.38555908203125</c:v>
                      </c:pt>
                      <c:pt idx="772">
                        <c:v>4.3530054092407227</c:v>
                      </c:pt>
                      <c:pt idx="773">
                        <c:v>4.3202700614929199</c:v>
                      </c:pt>
                      <c:pt idx="774">
                        <c:v>4.281982421875</c:v>
                      </c:pt>
                      <c:pt idx="775">
                        <c:v>4.2486915588378906</c:v>
                      </c:pt>
                      <c:pt idx="776">
                        <c:v>4.2154746055603027</c:v>
                      </c:pt>
                      <c:pt idx="777">
                        <c:v>4.1820964813232422</c:v>
                      </c:pt>
                      <c:pt idx="778">
                        <c:v>4.1485629081726074</c:v>
                      </c:pt>
                      <c:pt idx="779">
                        <c:v>4.1148853302001953</c:v>
                      </c:pt>
                      <c:pt idx="780">
                        <c:v>4.0810680389404297</c:v>
                      </c:pt>
                      <c:pt idx="781">
                        <c:v>4.0471124649047852</c:v>
                      </c:pt>
                      <c:pt idx="782">
                        <c:v>4.0130233764648438</c:v>
                      </c:pt>
                      <c:pt idx="783">
                        <c:v>3.9789612293243408</c:v>
                      </c:pt>
                      <c:pt idx="784">
                        <c:v>3.9449968338012695</c:v>
                      </c:pt>
                      <c:pt idx="785">
                        <c:v>3.9111404418945313</c:v>
                      </c:pt>
                      <c:pt idx="786">
                        <c:v>3.87740159034729</c:v>
                      </c:pt>
                      <c:pt idx="787">
                        <c:v>3.843792200088501</c:v>
                      </c:pt>
                      <c:pt idx="788">
                        <c:v>3.8101780414581299</c:v>
                      </c:pt>
                      <c:pt idx="789">
                        <c:v>3.7767007350921631</c:v>
                      </c:pt>
                      <c:pt idx="790">
                        <c:v>3.7433815002441406</c:v>
                      </c:pt>
                      <c:pt idx="791">
                        <c:v>3.7102267742156982</c:v>
                      </c:pt>
                      <c:pt idx="792">
                        <c:v>3.6772403717041016</c:v>
                      </c:pt>
                      <c:pt idx="793">
                        <c:v>3.6444246768951416</c:v>
                      </c:pt>
                      <c:pt idx="794">
                        <c:v>3.611785888671875</c:v>
                      </c:pt>
                      <c:pt idx="795">
                        <c:v>3.5793254375457764</c:v>
                      </c:pt>
                      <c:pt idx="796">
                        <c:v>3.5470473766326904</c:v>
                      </c:pt>
                      <c:pt idx="797">
                        <c:v>3.5149533748626709</c:v>
                      </c:pt>
                      <c:pt idx="798">
                        <c:v>3.4830517768859863</c:v>
                      </c:pt>
                      <c:pt idx="799">
                        <c:v>3.4513459205627441</c:v>
                      </c:pt>
                      <c:pt idx="800">
                        <c:v>3.4198372364044189</c:v>
                      </c:pt>
                      <c:pt idx="801">
                        <c:v>3.3885340690612793</c:v>
                      </c:pt>
                      <c:pt idx="802">
                        <c:v>3.3574352264404297</c:v>
                      </c:pt>
                      <c:pt idx="803">
                        <c:v>3.3265419006347656</c:v>
                      </c:pt>
                      <c:pt idx="804">
                        <c:v>3.295863151550293</c:v>
                      </c:pt>
                      <c:pt idx="805">
                        <c:v>3.2653999328613281</c:v>
                      </c:pt>
                      <c:pt idx="806">
                        <c:v>3.2351558208465576</c:v>
                      </c:pt>
                      <c:pt idx="807">
                        <c:v>3.2051455974578857</c:v>
                      </c:pt>
                      <c:pt idx="808">
                        <c:v>3.1754250526428223</c:v>
                      </c:pt>
                      <c:pt idx="809">
                        <c:v>3.1459660530090332</c:v>
                      </c:pt>
                      <c:pt idx="810">
                        <c:v>3.1167306900024414</c:v>
                      </c:pt>
                      <c:pt idx="811">
                        <c:v>3.0877277851104736</c:v>
                      </c:pt>
                      <c:pt idx="812">
                        <c:v>3.0589606761932373</c:v>
                      </c:pt>
                      <c:pt idx="813">
                        <c:v>3.0304191112518311</c:v>
                      </c:pt>
                      <c:pt idx="814">
                        <c:v>3.0021202564239502</c:v>
                      </c:pt>
                      <c:pt idx="815">
                        <c:v>2.9740676879882813</c:v>
                      </c:pt>
                      <c:pt idx="816">
                        <c:v>2.9462659358978271</c:v>
                      </c:pt>
                      <c:pt idx="817">
                        <c:v>2.9187150001525879</c:v>
                      </c:pt>
                      <c:pt idx="818">
                        <c:v>2.8914194107055664</c:v>
                      </c:pt>
                      <c:pt idx="819">
                        <c:v>2.8643274307250977</c:v>
                      </c:pt>
                      <c:pt idx="820">
                        <c:v>2.8374454975128174</c:v>
                      </c:pt>
                      <c:pt idx="821">
                        <c:v>2.8108284473419189</c:v>
                      </c:pt>
                      <c:pt idx="822">
                        <c:v>2.7844812870025635</c:v>
                      </c:pt>
                      <c:pt idx="823">
                        <c:v>2.7584249973297119</c:v>
                      </c:pt>
                      <c:pt idx="824">
                        <c:v>2.7326853275299072</c:v>
                      </c:pt>
                      <c:pt idx="825">
                        <c:v>2.7072722911834717</c:v>
                      </c:pt>
                      <c:pt idx="826">
                        <c:v>2.6821787357330322</c:v>
                      </c:pt>
                      <c:pt idx="827">
                        <c:v>2.6574022769927979</c:v>
                      </c:pt>
                      <c:pt idx="828">
                        <c:v>2.6329472064971924</c:v>
                      </c:pt>
                      <c:pt idx="829">
                        <c:v>2.6088111400604248</c:v>
                      </c:pt>
                      <c:pt idx="830">
                        <c:v>2.5849957466125488</c:v>
                      </c:pt>
                      <c:pt idx="831">
                        <c:v>2.5614988803863525</c:v>
                      </c:pt>
                      <c:pt idx="832">
                        <c:v>2.538320779800415</c:v>
                      </c:pt>
                      <c:pt idx="833">
                        <c:v>2.5154619216918945</c:v>
                      </c:pt>
                      <c:pt idx="834">
                        <c:v>2.4929239749908447</c:v>
                      </c:pt>
                      <c:pt idx="835">
                        <c:v>2.4707047939300537</c:v>
                      </c:pt>
                      <c:pt idx="836">
                        <c:v>2.448803186416626</c:v>
                      </c:pt>
                      <c:pt idx="837">
                        <c:v>2.4272198677062988</c:v>
                      </c:pt>
                      <c:pt idx="838">
                        <c:v>2.4059534072875977</c:v>
                      </c:pt>
                      <c:pt idx="839">
                        <c:v>2.3850021362304688</c:v>
                      </c:pt>
                      <c:pt idx="840">
                        <c:v>2.3643662929534912</c:v>
                      </c:pt>
                      <c:pt idx="841">
                        <c:v>2.3440420627593994</c:v>
                      </c:pt>
                      <c:pt idx="842">
                        <c:v>2.3240299224853516</c:v>
                      </c:pt>
                      <c:pt idx="843">
                        <c:v>2.3043272495269775</c:v>
                      </c:pt>
                      <c:pt idx="844">
                        <c:v>2.2849328517913818</c:v>
                      </c:pt>
                      <c:pt idx="845">
                        <c:v>2.2658462524414063</c:v>
                      </c:pt>
                      <c:pt idx="846">
                        <c:v>2.2470662593841553</c:v>
                      </c:pt>
                      <c:pt idx="847">
                        <c:v>2.2285890579223633</c:v>
                      </c:pt>
                      <c:pt idx="848">
                        <c:v>2.2104156017303467</c:v>
                      </c:pt>
                      <c:pt idx="849">
                        <c:v>2.1925423145294189</c:v>
                      </c:pt>
                      <c:pt idx="850">
                        <c:v>2.1749722957611084</c:v>
                      </c:pt>
                      <c:pt idx="851">
                        <c:v>2.1577062606811523</c:v>
                      </c:pt>
                      <c:pt idx="852">
                        <c:v>2.1407449245452881</c:v>
                      </c:pt>
                      <c:pt idx="853">
                        <c:v>2.1240813732147217</c:v>
                      </c:pt>
                      <c:pt idx="854">
                        <c:v>2.1076619625091553</c:v>
                      </c:pt>
                      <c:pt idx="855">
                        <c:v>2.0915260314941406</c:v>
                      </c:pt>
                      <c:pt idx="856">
                        <c:v>2.075685977935791</c:v>
                      </c:pt>
                      <c:pt idx="857">
                        <c:v>2.0601363182067871</c:v>
                      </c:pt>
                      <c:pt idx="858">
                        <c:v>2.0448746681213379</c:v>
                      </c:pt>
                      <c:pt idx="859">
                        <c:v>2.0298986434936523</c:v>
                      </c:pt>
                      <c:pt idx="860">
                        <c:v>2.015202522277832</c:v>
                      </c:pt>
                      <c:pt idx="861">
                        <c:v>2.000784158706665</c:v>
                      </c:pt>
                      <c:pt idx="862">
                        <c:v>1.9866406917572021</c:v>
                      </c:pt>
                      <c:pt idx="863">
                        <c:v>1.9727669954299927</c:v>
                      </c:pt>
                      <c:pt idx="864">
                        <c:v>1.9591600894927979</c:v>
                      </c:pt>
                      <c:pt idx="865">
                        <c:v>1.9458150863647461</c:v>
                      </c:pt>
                      <c:pt idx="866">
                        <c:v>1.9327285289764404</c:v>
                      </c:pt>
                      <c:pt idx="867">
                        <c:v>1.9198979139328003</c:v>
                      </c:pt>
                      <c:pt idx="868">
                        <c:v>1.9073194265365601</c:v>
                      </c:pt>
                      <c:pt idx="869">
                        <c:v>1.8949878215789795</c:v>
                      </c:pt>
                      <c:pt idx="870">
                        <c:v>1.8828995227813721</c:v>
                      </c:pt>
                      <c:pt idx="871">
                        <c:v>1.8710516691207886</c:v>
                      </c:pt>
                      <c:pt idx="872">
                        <c:v>1.859440803527832</c:v>
                      </c:pt>
                      <c:pt idx="873">
                        <c:v>1.8480606079101563</c:v>
                      </c:pt>
                      <c:pt idx="874">
                        <c:v>1.8369079828262329</c:v>
                      </c:pt>
                      <c:pt idx="875">
                        <c:v>1.825979471206665</c:v>
                      </c:pt>
                      <c:pt idx="876">
                        <c:v>1.8152713775634766</c:v>
                      </c:pt>
                      <c:pt idx="877">
                        <c:v>1.8047771453857422</c:v>
                      </c:pt>
                      <c:pt idx="878">
                        <c:v>1.7944942712783813</c:v>
                      </c:pt>
                      <c:pt idx="879">
                        <c:v>1.7844184637069702</c:v>
                      </c:pt>
                      <c:pt idx="880">
                        <c:v>1.7745440006256104</c:v>
                      </c:pt>
                      <c:pt idx="881">
                        <c:v>1.7648683786392212</c:v>
                      </c:pt>
                      <c:pt idx="882">
                        <c:v>1.7553863525390625</c:v>
                      </c:pt>
                      <c:pt idx="883">
                        <c:v>1.7460933923721313</c:v>
                      </c:pt>
                      <c:pt idx="884">
                        <c:v>1.7369843721389771</c:v>
                      </c:pt>
                      <c:pt idx="885">
                        <c:v>1.7280555963516235</c:v>
                      </c:pt>
                      <c:pt idx="886">
                        <c:v>1.7193031311035156</c:v>
                      </c:pt>
                      <c:pt idx="887">
                        <c:v>1.7107217311859131</c:v>
                      </c:pt>
                      <c:pt idx="888">
                        <c:v>1.7023084163665771</c:v>
                      </c:pt>
                      <c:pt idx="889">
                        <c:v>1.6940568685531616</c:v>
                      </c:pt>
                      <c:pt idx="890">
                        <c:v>1.6859651803970337</c:v>
                      </c:pt>
                      <c:pt idx="891">
                        <c:v>1.6780259609222412</c:v>
                      </c:pt>
                      <c:pt idx="892">
                        <c:v>1.6702375411987305</c:v>
                      </c:pt>
                      <c:pt idx="893">
                        <c:v>1.6625945568084717</c:v>
                      </c:pt>
                      <c:pt idx="894">
                        <c:v>1.6550921201705933</c:v>
                      </c:pt>
                      <c:pt idx="895">
                        <c:v>1.6477259397506714</c:v>
                      </c:pt>
                      <c:pt idx="896">
                        <c:v>1.6404929161071777</c:v>
                      </c:pt>
                      <c:pt idx="897">
                        <c:v>1.6333858966827393</c:v>
                      </c:pt>
                      <c:pt idx="898">
                        <c:v>1.6264033317565918</c:v>
                      </c:pt>
                      <c:pt idx="899">
                        <c:v>1.619539737701416</c:v>
                      </c:pt>
                      <c:pt idx="900">
                        <c:v>1.6127902269363403</c:v>
                      </c:pt>
                      <c:pt idx="901">
                        <c:v>1.6061509847640991</c:v>
                      </c:pt>
                      <c:pt idx="902">
                        <c:v>1.5996166467666626</c:v>
                      </c:pt>
                      <c:pt idx="903">
                        <c:v>1.5931841135025024</c:v>
                      </c:pt>
                      <c:pt idx="904">
                        <c:v>1.5868486166000366</c:v>
                      </c:pt>
                      <c:pt idx="905">
                        <c:v>1.5806052684783936</c:v>
                      </c:pt>
                      <c:pt idx="906">
                        <c:v>1.5744484663009644</c:v>
                      </c:pt>
                      <c:pt idx="907">
                        <c:v>1.5683388710021973</c:v>
                      </c:pt>
                      <c:pt idx="908">
                        <c:v>1.5622779130935669</c:v>
                      </c:pt>
                      <c:pt idx="909">
                        <c:v>1.5562639236450195</c:v>
                      </c:pt>
                      <c:pt idx="910">
                        <c:v>1.5502912998199463</c:v>
                      </c:pt>
                      <c:pt idx="911">
                        <c:v>1.5443412065505981</c:v>
                      </c:pt>
                      <c:pt idx="912">
                        <c:v>1.5384101867675781</c:v>
                      </c:pt>
                      <c:pt idx="913">
                        <c:v>1.5324915647506714</c:v>
                      </c:pt>
                      <c:pt idx="914">
                        <c:v>1.5265767574310303</c:v>
                      </c:pt>
                      <c:pt idx="915">
                        <c:v>1.5206636190414429</c:v>
                      </c:pt>
                      <c:pt idx="916">
                        <c:v>1.51474928855896</c:v>
                      </c:pt>
                      <c:pt idx="917">
                        <c:v>1.5088322162628174</c:v>
                      </c:pt>
                      <c:pt idx="918">
                        <c:v>1.5029128789901733</c:v>
                      </c:pt>
                      <c:pt idx="919">
                        <c:v>1.4969878196716309</c:v>
                      </c:pt>
                      <c:pt idx="920">
                        <c:v>1.4910589456558228</c:v>
                      </c:pt>
                      <c:pt idx="921">
                        <c:v>1.4851211309432983</c:v>
                      </c:pt>
                      <c:pt idx="922">
                        <c:v>1.4791731834411621</c:v>
                      </c:pt>
                      <c:pt idx="923">
                        <c:v>1.4732106924057007</c:v>
                      </c:pt>
                      <c:pt idx="924">
                        <c:v>1.4672311544418335</c:v>
                      </c:pt>
                      <c:pt idx="925">
                        <c:v>1.4612292051315308</c:v>
                      </c:pt>
                      <c:pt idx="926">
                        <c:v>1.4551975727081299</c:v>
                      </c:pt>
                      <c:pt idx="927">
                        <c:v>1.4491313695907593</c:v>
                      </c:pt>
                      <c:pt idx="928">
                        <c:v>1.4430274963378906</c:v>
                      </c:pt>
                      <c:pt idx="929">
                        <c:v>1.4368798732757568</c:v>
                      </c:pt>
                      <c:pt idx="930">
                        <c:v>1.4306873083114624</c:v>
                      </c:pt>
                      <c:pt idx="931">
                        <c:v>1.4244489669799805</c:v>
                      </c:pt>
                      <c:pt idx="932">
                        <c:v>1.4181607961654663</c:v>
                      </c:pt>
                      <c:pt idx="933">
                        <c:v>1.4118229150772095</c:v>
                      </c:pt>
                      <c:pt idx="934">
                        <c:v>1.4054293632507324</c:v>
                      </c:pt>
                      <c:pt idx="935">
                        <c:v>1.3989787101745605</c:v>
                      </c:pt>
                      <c:pt idx="936">
                        <c:v>1.3924682140350342</c:v>
                      </c:pt>
                      <c:pt idx="937">
                        <c:v>1.3858956098556519</c:v>
                      </c:pt>
                      <c:pt idx="938">
                        <c:v>1.3792588710784912</c:v>
                      </c:pt>
                      <c:pt idx="939">
                        <c:v>1.3725577592849731</c:v>
                      </c:pt>
                      <c:pt idx="940">
                        <c:v>1.3657848834991455</c:v>
                      </c:pt>
                      <c:pt idx="941">
                        <c:v>1.3589348793029785</c:v>
                      </c:pt>
                      <c:pt idx="942">
                        <c:v>1.3520048856735229</c:v>
                      </c:pt>
                      <c:pt idx="943">
                        <c:v>1.3449927568435669</c:v>
                      </c:pt>
                      <c:pt idx="944">
                        <c:v>1.3378951549530029</c:v>
                      </c:pt>
                      <c:pt idx="945">
                        <c:v>1.3307123184204102</c:v>
                      </c:pt>
                      <c:pt idx="946">
                        <c:v>1.3234430551528931</c:v>
                      </c:pt>
                      <c:pt idx="947">
                        <c:v>1.3160885572433472</c:v>
                      </c:pt>
                      <c:pt idx="948">
                        <c:v>1.3086459636688232</c:v>
                      </c:pt>
                      <c:pt idx="949">
                        <c:v>1.3011089563369751</c:v>
                      </c:pt>
                      <c:pt idx="950">
                        <c:v>1.2934747934341431</c:v>
                      </c:pt>
                      <c:pt idx="951">
                        <c:v>1.2857441902160645</c:v>
                      </c:pt>
                      <c:pt idx="952">
                        <c:v>1.277918815612793</c:v>
                      </c:pt>
                      <c:pt idx="953">
                        <c:v>1.270000696182251</c:v>
                      </c:pt>
                      <c:pt idx="954">
                        <c:v>1.261993408203125</c:v>
                      </c:pt>
                      <c:pt idx="955">
                        <c:v>1.2538940906524658</c:v>
                      </c:pt>
                      <c:pt idx="956">
                        <c:v>1.2457027435302734</c:v>
                      </c:pt>
                      <c:pt idx="957">
                        <c:v>1.2374187707901001</c:v>
                      </c:pt>
                      <c:pt idx="958">
                        <c:v>1.2290414571762085</c:v>
                      </c:pt>
                      <c:pt idx="959">
                        <c:v>1.2205708026885986</c:v>
                      </c:pt>
                      <c:pt idx="960">
                        <c:v>1.2120052576065063</c:v>
                      </c:pt>
                      <c:pt idx="961">
                        <c:v>1.203342080116272</c:v>
                      </c:pt>
                      <c:pt idx="962">
                        <c:v>1.1945803165435791</c:v>
                      </c:pt>
                      <c:pt idx="963">
                        <c:v>1.1857211589813232</c:v>
                      </c:pt>
                      <c:pt idx="964">
                        <c:v>1.1767574548721313</c:v>
                      </c:pt>
                      <c:pt idx="965">
                        <c:v>1.1676656007766724</c:v>
                      </c:pt>
                      <c:pt idx="966">
                        <c:v>1.1584632396697998</c:v>
                      </c:pt>
                      <c:pt idx="967">
                        <c:v>1.1491785049438477</c:v>
                      </c:pt>
                      <c:pt idx="968">
                        <c:v>1.1398197412490845</c:v>
                      </c:pt>
                      <c:pt idx="969">
                        <c:v>1.1303956508636475</c:v>
                      </c:pt>
                      <c:pt idx="970">
                        <c:v>1.1209179162979126</c:v>
                      </c:pt>
                      <c:pt idx="971">
                        <c:v>1.1113983392715454</c:v>
                      </c:pt>
                      <c:pt idx="972">
                        <c:v>1.1018499135971069</c:v>
                      </c:pt>
                      <c:pt idx="973">
                        <c:v>1.0922912359237671</c:v>
                      </c:pt>
                      <c:pt idx="974">
                        <c:v>1.082737922668457</c:v>
                      </c:pt>
                      <c:pt idx="975">
                        <c:v>1.0732076168060303</c:v>
                      </c:pt>
                      <c:pt idx="976">
                        <c:v>1.0637189149856567</c:v>
                      </c:pt>
                      <c:pt idx="977">
                        <c:v>1.0542864799499512</c:v>
                      </c:pt>
                      <c:pt idx="978">
                        <c:v>1.0449302196502686</c:v>
                      </c:pt>
                      <c:pt idx="979">
                        <c:v>1.0356683731079102</c:v>
                      </c:pt>
                      <c:pt idx="980">
                        <c:v>1.0265167951583862</c:v>
                      </c:pt>
                      <c:pt idx="981">
                        <c:v>1.0174888372421265</c:v>
                      </c:pt>
                      <c:pt idx="982">
                        <c:v>1.0085976123809814</c:v>
                      </c:pt>
                      <c:pt idx="983">
                        <c:v>0.999858558177948</c:v>
                      </c:pt>
                      <c:pt idx="984">
                        <c:v>0.99128729104995728</c:v>
                      </c:pt>
                      <c:pt idx="985">
                        <c:v>0.982899010181427</c:v>
                      </c:pt>
                      <c:pt idx="986">
                        <c:v>0.97469288110733032</c:v>
                      </c:pt>
                      <c:pt idx="987">
                        <c:v>0.96659666299819946</c:v>
                      </c:pt>
                      <c:pt idx="988">
                        <c:v>0.9585607647895813</c:v>
                      </c:pt>
                      <c:pt idx="989">
                        <c:v>0.9505925178527832</c:v>
                      </c:pt>
                      <c:pt idx="990">
                        <c:v>0.94270569086074829</c:v>
                      </c:pt>
                      <c:pt idx="991">
                        <c:v>0.93490767478942871</c:v>
                      </c:pt>
                      <c:pt idx="992">
                        <c:v>0.92720085382461548</c:v>
                      </c:pt>
                      <c:pt idx="993">
                        <c:v>0.91958051919937134</c:v>
                      </c:pt>
                      <c:pt idx="994">
                        <c:v>0.9120362401008606</c:v>
                      </c:pt>
                      <c:pt idx="995">
                        <c:v>0.90456205606460571</c:v>
                      </c:pt>
                      <c:pt idx="996">
                        <c:v>0.89717811346054077</c:v>
                      </c:pt>
                      <c:pt idx="997">
                        <c:v>0.88982301950454712</c:v>
                      </c:pt>
                      <c:pt idx="998">
                        <c:v>0.88245886564254761</c:v>
                      </c:pt>
                      <c:pt idx="999">
                        <c:v>0.8751557469367981</c:v>
                      </c:pt>
                      <c:pt idx="1000">
                        <c:v>0.8679502010345459</c:v>
                      </c:pt>
                      <c:pt idx="1001">
                        <c:v>0.86086463928222656</c:v>
                      </c:pt>
                      <c:pt idx="1002">
                        <c:v>0.85391920804977417</c:v>
                      </c:pt>
                      <c:pt idx="1003">
                        <c:v>0.84712702035903931</c:v>
                      </c:pt>
                      <c:pt idx="1004">
                        <c:v>0.84051281213760376</c:v>
                      </c:pt>
                      <c:pt idx="1005">
                        <c:v>0.83408051729202271</c:v>
                      </c:pt>
                      <c:pt idx="1006">
                        <c:v>0.82783412933349609</c:v>
                      </c:pt>
                      <c:pt idx="1007">
                        <c:v>0.8217853307723999</c:v>
                      </c:pt>
                      <c:pt idx="1008">
                        <c:v>0.81594157218933105</c:v>
                      </c:pt>
                      <c:pt idx="1009">
                        <c:v>0.81030881404876709</c:v>
                      </c:pt>
                      <c:pt idx="1010">
                        <c:v>0.80489856004714966</c:v>
                      </c:pt>
                      <c:pt idx="1011">
                        <c:v>0.79982644319534302</c:v>
                      </c:pt>
                      <c:pt idx="1012">
                        <c:v>0.79482287168502808</c:v>
                      </c:pt>
                      <c:pt idx="1013">
                        <c:v>0.78997677564620972</c:v>
                      </c:pt>
                      <c:pt idx="1014">
                        <c:v>0.78535252809524536</c:v>
                      </c:pt>
                      <c:pt idx="1015">
                        <c:v>0.78095686435699463</c:v>
                      </c:pt>
                      <c:pt idx="1016">
                        <c:v>0.77678406238555908</c:v>
                      </c:pt>
                      <c:pt idx="1017">
                        <c:v>0.77282226085662842</c:v>
                      </c:pt>
                      <c:pt idx="1018">
                        <c:v>0.76905137300491333</c:v>
                      </c:pt>
                      <c:pt idx="1019">
                        <c:v>0.76544785499572754</c:v>
                      </c:pt>
                      <c:pt idx="1020">
                        <c:v>0.76198804378509521</c:v>
                      </c:pt>
                      <c:pt idx="1021">
                        <c:v>0.75854200124740601</c:v>
                      </c:pt>
                      <c:pt idx="1022">
                        <c:v>0.75497293472290039</c:v>
                      </c:pt>
                      <c:pt idx="1023">
                        <c:v>0.75149017572402954</c:v>
                      </c:pt>
                      <c:pt idx="1024">
                        <c:v>0.74813437461853027</c:v>
                      </c:pt>
                      <c:pt idx="1025">
                        <c:v>0.74490725994110107</c:v>
                      </c:pt>
                      <c:pt idx="1026">
                        <c:v>0.74179470539093018</c:v>
                      </c:pt>
                      <c:pt idx="1027">
                        <c:v>0.73878329992294312</c:v>
                      </c:pt>
                      <c:pt idx="1028">
                        <c:v>0.73585999011993408</c:v>
                      </c:pt>
                      <c:pt idx="1029">
                        <c:v>0.73300296068191528</c:v>
                      </c:pt>
                      <c:pt idx="1030">
                        <c:v>0.7298276424407959</c:v>
                      </c:pt>
                      <c:pt idx="1031">
                        <c:v>0.7266768217086792</c:v>
                      </c:pt>
                      <c:pt idx="1032">
                        <c:v>0.72360986471176147</c:v>
                      </c:pt>
                      <c:pt idx="1033">
                        <c:v>0.72063857316970825</c:v>
                      </c:pt>
                      <c:pt idx="1034">
                        <c:v>0.71774601936340332</c:v>
                      </c:pt>
                      <c:pt idx="1035">
                        <c:v>0.71490937471389771</c:v>
                      </c:pt>
                      <c:pt idx="1036">
                        <c:v>0.71209412813186646</c:v>
                      </c:pt>
                      <c:pt idx="1037">
                        <c:v>0.70925778150558472</c:v>
                      </c:pt>
                      <c:pt idx="1038">
                        <c:v>0.70624238252639771</c:v>
                      </c:pt>
                      <c:pt idx="1039">
                        <c:v>0.70288771390914917</c:v>
                      </c:pt>
                      <c:pt idx="1040">
                        <c:v>0.69944912195205688</c:v>
                      </c:pt>
                      <c:pt idx="1041">
                        <c:v>0.6959831714630127</c:v>
                      </c:pt>
                      <c:pt idx="1042">
                        <c:v>0.69252502918243408</c:v>
                      </c:pt>
                    </c:numCache>
                  </c:numRef>
                </c:yVal>
                <c:smooth val="1"/>
                <c:extLst>
                  <c:ext xmlns:c16="http://schemas.microsoft.com/office/drawing/2014/chart" uri="{C3380CC4-5D6E-409C-BE32-E72D297353CC}">
                    <c16:uniqueId val="{00000005-39B9-4F42-86D7-E70FD486C125}"/>
                  </c:ext>
                </c:extLst>
              </c15:ser>
            </c15:filteredScatterSeries>
          </c:ext>
        </c:extLst>
      </c:scatterChart>
      <c:valAx>
        <c:axId val="221176192"/>
        <c:scaling>
          <c:orientation val="minMax"/>
          <c:max val="360"/>
          <c:min val="-360"/>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Crank</a:t>
                </a:r>
                <a:r>
                  <a:rPr lang="en-GB" baseline="0"/>
                  <a:t> Angle (</a:t>
                </a:r>
                <a:r>
                  <a:rPr lang="en-GB" baseline="30000"/>
                  <a:t>o</a:t>
                </a:r>
                <a:r>
                  <a:rPr lang="en-GB" baseline="0"/>
                  <a:t>)</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0" spcFirstLastPara="1" vertOverflow="ellipsis" wrap="square" anchor="ctr" anchorCtr="1"/>
          <a:lstStyle/>
          <a:p>
            <a:pPr>
              <a:defRPr sz="900" b="0" i="0" u="none" strike="noStrike" kern="1200" baseline="0">
                <a:solidFill>
                  <a:schemeClr val="tx2"/>
                </a:solidFill>
                <a:latin typeface="+mn-lt"/>
                <a:ea typeface="+mn-ea"/>
                <a:cs typeface="+mn-cs"/>
              </a:defRPr>
            </a:pPr>
            <a:endParaRPr lang="en-US"/>
          </a:p>
        </c:txPr>
        <c:crossAx val="221177728"/>
        <c:crosses val="autoZero"/>
        <c:crossBetween val="midCat"/>
      </c:valAx>
      <c:valAx>
        <c:axId val="22117772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Pressure Bar</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2117619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Pressure Against Crank Angle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2"/>
          <c:order val="2"/>
          <c:tx>
            <c:strRef>
              <c:f>'Data Task 1'!$AK$10:$AX$10</c:f>
              <c:strCache>
                <c:ptCount val="1"/>
                <c:pt idx="0">
                  <c:v>14400</c:v>
                </c:pt>
              </c:strCache>
              <c:extLst xmlns:c15="http://schemas.microsoft.com/office/drawing/2012/chart"/>
            </c:strRef>
          </c:tx>
          <c:spPr>
            <a:ln w="9525" cap="rnd">
              <a:solidFill>
                <a:schemeClr val="accent3"/>
              </a:solidFill>
              <a:round/>
            </a:ln>
            <a:effectLst>
              <a:outerShdw blurRad="40000" dist="23000" dir="5400000" rotWithShape="0">
                <a:srgbClr val="000000">
                  <a:alpha val="35000"/>
                </a:srgbClr>
              </a:outerShdw>
            </a:effectLst>
          </c:spPr>
          <c:marker>
            <c:symbol val="none"/>
          </c:marker>
          <c:xVal>
            <c:numRef>
              <c:f>'Data Task 1'!$B$12:$B$731</c:f>
              <c:numCache>
                <c:formatCode>General</c:formatCode>
                <c:ptCount val="720"/>
                <c:pt idx="0">
                  <c:v>-360.19</c:v>
                </c:pt>
                <c:pt idx="1">
                  <c:v>-359.19</c:v>
                </c:pt>
                <c:pt idx="2">
                  <c:v>-358.19</c:v>
                </c:pt>
                <c:pt idx="3">
                  <c:v>-357.19</c:v>
                </c:pt>
                <c:pt idx="4">
                  <c:v>-356.19</c:v>
                </c:pt>
                <c:pt idx="5">
                  <c:v>-355.19</c:v>
                </c:pt>
                <c:pt idx="6">
                  <c:v>-354.19</c:v>
                </c:pt>
                <c:pt idx="7">
                  <c:v>-353.19</c:v>
                </c:pt>
                <c:pt idx="8">
                  <c:v>-352.19</c:v>
                </c:pt>
                <c:pt idx="9">
                  <c:v>-351.19</c:v>
                </c:pt>
                <c:pt idx="10">
                  <c:v>-350.19</c:v>
                </c:pt>
                <c:pt idx="11">
                  <c:v>-349.19</c:v>
                </c:pt>
                <c:pt idx="12">
                  <c:v>-348.19</c:v>
                </c:pt>
                <c:pt idx="13">
                  <c:v>-347.19</c:v>
                </c:pt>
                <c:pt idx="14">
                  <c:v>-346.19</c:v>
                </c:pt>
                <c:pt idx="15">
                  <c:v>-345.19</c:v>
                </c:pt>
                <c:pt idx="16">
                  <c:v>-344.19</c:v>
                </c:pt>
                <c:pt idx="17">
                  <c:v>-343.19</c:v>
                </c:pt>
                <c:pt idx="18">
                  <c:v>-342.19</c:v>
                </c:pt>
                <c:pt idx="19">
                  <c:v>-341.19</c:v>
                </c:pt>
                <c:pt idx="20">
                  <c:v>-340.19</c:v>
                </c:pt>
                <c:pt idx="21">
                  <c:v>-339.19</c:v>
                </c:pt>
                <c:pt idx="22">
                  <c:v>-338.19</c:v>
                </c:pt>
                <c:pt idx="23">
                  <c:v>-337.19</c:v>
                </c:pt>
                <c:pt idx="24">
                  <c:v>-336.19</c:v>
                </c:pt>
                <c:pt idx="25">
                  <c:v>-335.19</c:v>
                </c:pt>
                <c:pt idx="26">
                  <c:v>-334.19</c:v>
                </c:pt>
                <c:pt idx="27">
                  <c:v>-333.19</c:v>
                </c:pt>
                <c:pt idx="28">
                  <c:v>-332.19</c:v>
                </c:pt>
                <c:pt idx="29">
                  <c:v>-331.19</c:v>
                </c:pt>
                <c:pt idx="30">
                  <c:v>-330.19</c:v>
                </c:pt>
                <c:pt idx="31">
                  <c:v>-329.19</c:v>
                </c:pt>
                <c:pt idx="32">
                  <c:v>-328.19</c:v>
                </c:pt>
                <c:pt idx="33">
                  <c:v>-327.19</c:v>
                </c:pt>
                <c:pt idx="34">
                  <c:v>-326.19</c:v>
                </c:pt>
                <c:pt idx="35">
                  <c:v>-325.19</c:v>
                </c:pt>
                <c:pt idx="36">
                  <c:v>-324.19</c:v>
                </c:pt>
                <c:pt idx="37">
                  <c:v>-323.19</c:v>
                </c:pt>
                <c:pt idx="38">
                  <c:v>-322.19</c:v>
                </c:pt>
                <c:pt idx="39">
                  <c:v>-321.19</c:v>
                </c:pt>
                <c:pt idx="40">
                  <c:v>-320.19</c:v>
                </c:pt>
                <c:pt idx="41">
                  <c:v>-319.19</c:v>
                </c:pt>
                <c:pt idx="42">
                  <c:v>-318.19</c:v>
                </c:pt>
                <c:pt idx="43">
                  <c:v>-317.19</c:v>
                </c:pt>
                <c:pt idx="44">
                  <c:v>-316.19</c:v>
                </c:pt>
                <c:pt idx="45">
                  <c:v>-315.19</c:v>
                </c:pt>
                <c:pt idx="46">
                  <c:v>-314.19</c:v>
                </c:pt>
                <c:pt idx="47">
                  <c:v>-313.19</c:v>
                </c:pt>
                <c:pt idx="48">
                  <c:v>-312.19</c:v>
                </c:pt>
                <c:pt idx="49">
                  <c:v>-311.19</c:v>
                </c:pt>
                <c:pt idx="50">
                  <c:v>-310.19</c:v>
                </c:pt>
                <c:pt idx="51">
                  <c:v>-309.19</c:v>
                </c:pt>
                <c:pt idx="52">
                  <c:v>-308.19</c:v>
                </c:pt>
                <c:pt idx="53">
                  <c:v>-307.19</c:v>
                </c:pt>
                <c:pt idx="54">
                  <c:v>-306.19</c:v>
                </c:pt>
                <c:pt idx="55">
                  <c:v>-305.19</c:v>
                </c:pt>
                <c:pt idx="56">
                  <c:v>-304.19</c:v>
                </c:pt>
                <c:pt idx="57">
                  <c:v>-303.19</c:v>
                </c:pt>
                <c:pt idx="58">
                  <c:v>-302.19</c:v>
                </c:pt>
                <c:pt idx="59">
                  <c:v>-301.19</c:v>
                </c:pt>
                <c:pt idx="60">
                  <c:v>-300.19</c:v>
                </c:pt>
                <c:pt idx="61">
                  <c:v>-299.19</c:v>
                </c:pt>
                <c:pt idx="62">
                  <c:v>-298.19</c:v>
                </c:pt>
                <c:pt idx="63">
                  <c:v>-297.19</c:v>
                </c:pt>
                <c:pt idx="64">
                  <c:v>-296.19</c:v>
                </c:pt>
                <c:pt idx="65">
                  <c:v>-295.19</c:v>
                </c:pt>
                <c:pt idx="66">
                  <c:v>-294.19</c:v>
                </c:pt>
                <c:pt idx="67">
                  <c:v>-293.19</c:v>
                </c:pt>
                <c:pt idx="68">
                  <c:v>-292.19</c:v>
                </c:pt>
                <c:pt idx="69">
                  <c:v>-291.19</c:v>
                </c:pt>
                <c:pt idx="70">
                  <c:v>-290.19</c:v>
                </c:pt>
                <c:pt idx="71">
                  <c:v>-289.19</c:v>
                </c:pt>
                <c:pt idx="72">
                  <c:v>-288.19</c:v>
                </c:pt>
                <c:pt idx="73">
                  <c:v>-287.19</c:v>
                </c:pt>
                <c:pt idx="74">
                  <c:v>-286.19</c:v>
                </c:pt>
                <c:pt idx="75">
                  <c:v>-285.19</c:v>
                </c:pt>
                <c:pt idx="76">
                  <c:v>-284.19</c:v>
                </c:pt>
                <c:pt idx="77">
                  <c:v>-283.19</c:v>
                </c:pt>
                <c:pt idx="78">
                  <c:v>-282.19</c:v>
                </c:pt>
                <c:pt idx="79">
                  <c:v>-281.19</c:v>
                </c:pt>
                <c:pt idx="80">
                  <c:v>-280.19</c:v>
                </c:pt>
                <c:pt idx="81">
                  <c:v>-279.19</c:v>
                </c:pt>
                <c:pt idx="82">
                  <c:v>-278.19</c:v>
                </c:pt>
                <c:pt idx="83">
                  <c:v>-277.19</c:v>
                </c:pt>
                <c:pt idx="84">
                  <c:v>-276.19</c:v>
                </c:pt>
                <c:pt idx="85">
                  <c:v>-275.19</c:v>
                </c:pt>
                <c:pt idx="86">
                  <c:v>-274.19</c:v>
                </c:pt>
                <c:pt idx="87">
                  <c:v>-273.19</c:v>
                </c:pt>
                <c:pt idx="88">
                  <c:v>-272.19</c:v>
                </c:pt>
                <c:pt idx="89">
                  <c:v>-271.19</c:v>
                </c:pt>
                <c:pt idx="90">
                  <c:v>-270.19</c:v>
                </c:pt>
                <c:pt idx="91">
                  <c:v>-269.19</c:v>
                </c:pt>
                <c:pt idx="92">
                  <c:v>-268.19</c:v>
                </c:pt>
                <c:pt idx="93">
                  <c:v>-267.19</c:v>
                </c:pt>
                <c:pt idx="94">
                  <c:v>-266.19</c:v>
                </c:pt>
                <c:pt idx="95">
                  <c:v>-265.19</c:v>
                </c:pt>
                <c:pt idx="96">
                  <c:v>-264.19</c:v>
                </c:pt>
                <c:pt idx="97">
                  <c:v>-263.19</c:v>
                </c:pt>
                <c:pt idx="98">
                  <c:v>-262.19</c:v>
                </c:pt>
                <c:pt idx="99">
                  <c:v>-261.19</c:v>
                </c:pt>
                <c:pt idx="100">
                  <c:v>-260.19</c:v>
                </c:pt>
                <c:pt idx="101">
                  <c:v>-259.19</c:v>
                </c:pt>
                <c:pt idx="102">
                  <c:v>-258.19</c:v>
                </c:pt>
                <c:pt idx="103">
                  <c:v>-257.19</c:v>
                </c:pt>
                <c:pt idx="104">
                  <c:v>-256.19</c:v>
                </c:pt>
                <c:pt idx="105">
                  <c:v>-255.19</c:v>
                </c:pt>
                <c:pt idx="106">
                  <c:v>-254.19</c:v>
                </c:pt>
                <c:pt idx="107">
                  <c:v>-253.19</c:v>
                </c:pt>
                <c:pt idx="108">
                  <c:v>-252.19</c:v>
                </c:pt>
                <c:pt idx="109">
                  <c:v>-251.19</c:v>
                </c:pt>
                <c:pt idx="110">
                  <c:v>-250.19</c:v>
                </c:pt>
                <c:pt idx="111">
                  <c:v>-249.19</c:v>
                </c:pt>
                <c:pt idx="112">
                  <c:v>-248.19</c:v>
                </c:pt>
                <c:pt idx="113">
                  <c:v>-247.19</c:v>
                </c:pt>
                <c:pt idx="114">
                  <c:v>-246.19</c:v>
                </c:pt>
                <c:pt idx="115">
                  <c:v>-245.19</c:v>
                </c:pt>
                <c:pt idx="116">
                  <c:v>-244.19</c:v>
                </c:pt>
                <c:pt idx="117">
                  <c:v>-243.19</c:v>
                </c:pt>
                <c:pt idx="118">
                  <c:v>-242.19</c:v>
                </c:pt>
                <c:pt idx="119">
                  <c:v>-241.19</c:v>
                </c:pt>
                <c:pt idx="120">
                  <c:v>-240.19</c:v>
                </c:pt>
                <c:pt idx="121">
                  <c:v>-239.19</c:v>
                </c:pt>
                <c:pt idx="122">
                  <c:v>-238.19</c:v>
                </c:pt>
                <c:pt idx="123">
                  <c:v>-237.19</c:v>
                </c:pt>
                <c:pt idx="124">
                  <c:v>-236.19</c:v>
                </c:pt>
                <c:pt idx="125">
                  <c:v>-235.19</c:v>
                </c:pt>
                <c:pt idx="126">
                  <c:v>-234.19</c:v>
                </c:pt>
                <c:pt idx="127">
                  <c:v>-233.19</c:v>
                </c:pt>
                <c:pt idx="128">
                  <c:v>-232.19</c:v>
                </c:pt>
                <c:pt idx="129">
                  <c:v>-231.19</c:v>
                </c:pt>
                <c:pt idx="130">
                  <c:v>-230.19</c:v>
                </c:pt>
                <c:pt idx="131">
                  <c:v>-229.19</c:v>
                </c:pt>
                <c:pt idx="132">
                  <c:v>-228.19</c:v>
                </c:pt>
                <c:pt idx="133">
                  <c:v>-227.19</c:v>
                </c:pt>
                <c:pt idx="134">
                  <c:v>-226.19</c:v>
                </c:pt>
                <c:pt idx="135">
                  <c:v>-225.19</c:v>
                </c:pt>
                <c:pt idx="136">
                  <c:v>-224.19</c:v>
                </c:pt>
                <c:pt idx="137">
                  <c:v>-223.19</c:v>
                </c:pt>
                <c:pt idx="138">
                  <c:v>-222.19</c:v>
                </c:pt>
                <c:pt idx="139">
                  <c:v>-221.19</c:v>
                </c:pt>
                <c:pt idx="140">
                  <c:v>-220.19</c:v>
                </c:pt>
                <c:pt idx="141">
                  <c:v>-219.19</c:v>
                </c:pt>
                <c:pt idx="142">
                  <c:v>-218.19</c:v>
                </c:pt>
                <c:pt idx="143">
                  <c:v>-217.19</c:v>
                </c:pt>
                <c:pt idx="144">
                  <c:v>-216.19</c:v>
                </c:pt>
                <c:pt idx="145">
                  <c:v>-215.19</c:v>
                </c:pt>
                <c:pt idx="146">
                  <c:v>-214.19</c:v>
                </c:pt>
                <c:pt idx="147">
                  <c:v>-213.19</c:v>
                </c:pt>
                <c:pt idx="148">
                  <c:v>-212.19</c:v>
                </c:pt>
                <c:pt idx="149">
                  <c:v>-211.19</c:v>
                </c:pt>
                <c:pt idx="150">
                  <c:v>-210.19</c:v>
                </c:pt>
                <c:pt idx="151">
                  <c:v>-209.19</c:v>
                </c:pt>
                <c:pt idx="152">
                  <c:v>-208.19</c:v>
                </c:pt>
                <c:pt idx="153">
                  <c:v>-207.19</c:v>
                </c:pt>
                <c:pt idx="154">
                  <c:v>-206.19</c:v>
                </c:pt>
                <c:pt idx="155">
                  <c:v>-205.19</c:v>
                </c:pt>
                <c:pt idx="156">
                  <c:v>-204.19</c:v>
                </c:pt>
                <c:pt idx="157">
                  <c:v>-203.19</c:v>
                </c:pt>
                <c:pt idx="158">
                  <c:v>-202.19</c:v>
                </c:pt>
                <c:pt idx="159">
                  <c:v>-201.19</c:v>
                </c:pt>
                <c:pt idx="160">
                  <c:v>-200.19</c:v>
                </c:pt>
                <c:pt idx="161">
                  <c:v>-199.19</c:v>
                </c:pt>
                <c:pt idx="162">
                  <c:v>-198.19</c:v>
                </c:pt>
                <c:pt idx="163">
                  <c:v>-197.19</c:v>
                </c:pt>
                <c:pt idx="164">
                  <c:v>-196.19</c:v>
                </c:pt>
                <c:pt idx="165">
                  <c:v>-195.19</c:v>
                </c:pt>
                <c:pt idx="166">
                  <c:v>-194.19</c:v>
                </c:pt>
                <c:pt idx="167">
                  <c:v>-193.19</c:v>
                </c:pt>
                <c:pt idx="168">
                  <c:v>-192.19</c:v>
                </c:pt>
                <c:pt idx="169">
                  <c:v>-191.19</c:v>
                </c:pt>
                <c:pt idx="170">
                  <c:v>-190.19</c:v>
                </c:pt>
                <c:pt idx="171">
                  <c:v>-189.19</c:v>
                </c:pt>
                <c:pt idx="172">
                  <c:v>-188.19</c:v>
                </c:pt>
                <c:pt idx="173">
                  <c:v>-187.19</c:v>
                </c:pt>
                <c:pt idx="174">
                  <c:v>-186.19</c:v>
                </c:pt>
                <c:pt idx="175">
                  <c:v>-185.19</c:v>
                </c:pt>
                <c:pt idx="176">
                  <c:v>-184.19</c:v>
                </c:pt>
                <c:pt idx="177">
                  <c:v>-183.19</c:v>
                </c:pt>
                <c:pt idx="178">
                  <c:v>-182.19</c:v>
                </c:pt>
                <c:pt idx="179">
                  <c:v>-181.19</c:v>
                </c:pt>
                <c:pt idx="180">
                  <c:v>-180.19</c:v>
                </c:pt>
                <c:pt idx="181">
                  <c:v>-179.19</c:v>
                </c:pt>
                <c:pt idx="182">
                  <c:v>-178.19</c:v>
                </c:pt>
                <c:pt idx="183">
                  <c:v>-177.19</c:v>
                </c:pt>
                <c:pt idx="184">
                  <c:v>-176.19</c:v>
                </c:pt>
                <c:pt idx="185">
                  <c:v>-175.19</c:v>
                </c:pt>
                <c:pt idx="186">
                  <c:v>-174.19</c:v>
                </c:pt>
                <c:pt idx="187">
                  <c:v>-173.19</c:v>
                </c:pt>
                <c:pt idx="188">
                  <c:v>-172.19</c:v>
                </c:pt>
                <c:pt idx="189">
                  <c:v>-171.19</c:v>
                </c:pt>
                <c:pt idx="190">
                  <c:v>-170.19</c:v>
                </c:pt>
                <c:pt idx="191">
                  <c:v>-169.19</c:v>
                </c:pt>
                <c:pt idx="192">
                  <c:v>-168.19</c:v>
                </c:pt>
                <c:pt idx="193">
                  <c:v>-167.19</c:v>
                </c:pt>
                <c:pt idx="194">
                  <c:v>-166.19</c:v>
                </c:pt>
                <c:pt idx="195">
                  <c:v>-165.19</c:v>
                </c:pt>
                <c:pt idx="196">
                  <c:v>-164.19</c:v>
                </c:pt>
                <c:pt idx="197">
                  <c:v>-163.19</c:v>
                </c:pt>
                <c:pt idx="198">
                  <c:v>-162.19</c:v>
                </c:pt>
                <c:pt idx="199">
                  <c:v>-161.19</c:v>
                </c:pt>
                <c:pt idx="200">
                  <c:v>-160.19</c:v>
                </c:pt>
                <c:pt idx="201">
                  <c:v>-159.19</c:v>
                </c:pt>
                <c:pt idx="202">
                  <c:v>-158.19</c:v>
                </c:pt>
                <c:pt idx="203">
                  <c:v>-157.19</c:v>
                </c:pt>
                <c:pt idx="204">
                  <c:v>-156.19</c:v>
                </c:pt>
                <c:pt idx="205">
                  <c:v>-155.19</c:v>
                </c:pt>
                <c:pt idx="206">
                  <c:v>-154.19</c:v>
                </c:pt>
                <c:pt idx="207">
                  <c:v>-153.19</c:v>
                </c:pt>
                <c:pt idx="208">
                  <c:v>-152.19</c:v>
                </c:pt>
                <c:pt idx="209">
                  <c:v>-151.19</c:v>
                </c:pt>
                <c:pt idx="210">
                  <c:v>-150.19</c:v>
                </c:pt>
                <c:pt idx="211">
                  <c:v>-149.19</c:v>
                </c:pt>
                <c:pt idx="212">
                  <c:v>-148.19</c:v>
                </c:pt>
                <c:pt idx="213">
                  <c:v>-147.19</c:v>
                </c:pt>
                <c:pt idx="214">
                  <c:v>-146.19</c:v>
                </c:pt>
                <c:pt idx="215">
                  <c:v>-145.19</c:v>
                </c:pt>
                <c:pt idx="216">
                  <c:v>-144.19</c:v>
                </c:pt>
                <c:pt idx="217">
                  <c:v>-143.19</c:v>
                </c:pt>
                <c:pt idx="218">
                  <c:v>-142.19</c:v>
                </c:pt>
                <c:pt idx="219">
                  <c:v>-141.19</c:v>
                </c:pt>
                <c:pt idx="220">
                  <c:v>-140.19</c:v>
                </c:pt>
                <c:pt idx="221">
                  <c:v>-139.19</c:v>
                </c:pt>
                <c:pt idx="222">
                  <c:v>-138.19</c:v>
                </c:pt>
                <c:pt idx="223">
                  <c:v>-137.19</c:v>
                </c:pt>
                <c:pt idx="224">
                  <c:v>-136.19</c:v>
                </c:pt>
                <c:pt idx="225">
                  <c:v>-135.19</c:v>
                </c:pt>
                <c:pt idx="226">
                  <c:v>-134.19</c:v>
                </c:pt>
                <c:pt idx="227">
                  <c:v>-133.19</c:v>
                </c:pt>
                <c:pt idx="228">
                  <c:v>-132.19</c:v>
                </c:pt>
                <c:pt idx="229">
                  <c:v>-131.19</c:v>
                </c:pt>
                <c:pt idx="230">
                  <c:v>-130.19</c:v>
                </c:pt>
                <c:pt idx="231">
                  <c:v>-129.19</c:v>
                </c:pt>
                <c:pt idx="232">
                  <c:v>-128.19</c:v>
                </c:pt>
                <c:pt idx="233">
                  <c:v>-127.19</c:v>
                </c:pt>
                <c:pt idx="234">
                  <c:v>-126.19</c:v>
                </c:pt>
                <c:pt idx="235">
                  <c:v>-125.19</c:v>
                </c:pt>
                <c:pt idx="236">
                  <c:v>-124.19</c:v>
                </c:pt>
                <c:pt idx="237">
                  <c:v>-123.19</c:v>
                </c:pt>
                <c:pt idx="238">
                  <c:v>-122.19</c:v>
                </c:pt>
                <c:pt idx="239">
                  <c:v>-121.19</c:v>
                </c:pt>
                <c:pt idx="240">
                  <c:v>-120.19</c:v>
                </c:pt>
                <c:pt idx="241">
                  <c:v>-119.19</c:v>
                </c:pt>
                <c:pt idx="242">
                  <c:v>-118.19</c:v>
                </c:pt>
                <c:pt idx="243">
                  <c:v>-117.19</c:v>
                </c:pt>
                <c:pt idx="244">
                  <c:v>-116.19</c:v>
                </c:pt>
                <c:pt idx="245">
                  <c:v>-115.19</c:v>
                </c:pt>
                <c:pt idx="246">
                  <c:v>-114.19</c:v>
                </c:pt>
                <c:pt idx="247">
                  <c:v>-113.19</c:v>
                </c:pt>
                <c:pt idx="248">
                  <c:v>-112.19</c:v>
                </c:pt>
                <c:pt idx="249">
                  <c:v>-111.19</c:v>
                </c:pt>
                <c:pt idx="250">
                  <c:v>-110.19</c:v>
                </c:pt>
                <c:pt idx="251">
                  <c:v>-109.19</c:v>
                </c:pt>
                <c:pt idx="252">
                  <c:v>-108.19</c:v>
                </c:pt>
                <c:pt idx="253">
                  <c:v>-107.19</c:v>
                </c:pt>
                <c:pt idx="254">
                  <c:v>-106.19</c:v>
                </c:pt>
                <c:pt idx="255">
                  <c:v>-105.19</c:v>
                </c:pt>
                <c:pt idx="256">
                  <c:v>-104.19</c:v>
                </c:pt>
                <c:pt idx="257">
                  <c:v>-103.19</c:v>
                </c:pt>
                <c:pt idx="258">
                  <c:v>-102.19</c:v>
                </c:pt>
                <c:pt idx="259">
                  <c:v>-101.19</c:v>
                </c:pt>
                <c:pt idx="260">
                  <c:v>-100.19</c:v>
                </c:pt>
                <c:pt idx="261">
                  <c:v>-99.19</c:v>
                </c:pt>
                <c:pt idx="262">
                  <c:v>-98.19</c:v>
                </c:pt>
                <c:pt idx="263">
                  <c:v>-97.19</c:v>
                </c:pt>
                <c:pt idx="264">
                  <c:v>-96.19</c:v>
                </c:pt>
                <c:pt idx="265">
                  <c:v>-95.19</c:v>
                </c:pt>
                <c:pt idx="266">
                  <c:v>-94.19</c:v>
                </c:pt>
                <c:pt idx="267">
                  <c:v>-93.19</c:v>
                </c:pt>
                <c:pt idx="268">
                  <c:v>-92.19</c:v>
                </c:pt>
                <c:pt idx="269">
                  <c:v>-91.19</c:v>
                </c:pt>
                <c:pt idx="270">
                  <c:v>-90.19</c:v>
                </c:pt>
                <c:pt idx="271">
                  <c:v>-89.19</c:v>
                </c:pt>
                <c:pt idx="272">
                  <c:v>-88.19</c:v>
                </c:pt>
                <c:pt idx="273">
                  <c:v>-87.19</c:v>
                </c:pt>
                <c:pt idx="274">
                  <c:v>-86.19</c:v>
                </c:pt>
                <c:pt idx="275">
                  <c:v>-85.19</c:v>
                </c:pt>
                <c:pt idx="276">
                  <c:v>-84.19</c:v>
                </c:pt>
                <c:pt idx="277">
                  <c:v>-83.19</c:v>
                </c:pt>
                <c:pt idx="278">
                  <c:v>-82.19</c:v>
                </c:pt>
                <c:pt idx="279">
                  <c:v>-81.19</c:v>
                </c:pt>
                <c:pt idx="280">
                  <c:v>-80.19</c:v>
                </c:pt>
                <c:pt idx="281">
                  <c:v>-79.19</c:v>
                </c:pt>
                <c:pt idx="282">
                  <c:v>-78.19</c:v>
                </c:pt>
                <c:pt idx="283">
                  <c:v>-77.19</c:v>
                </c:pt>
                <c:pt idx="284">
                  <c:v>-76.19</c:v>
                </c:pt>
                <c:pt idx="285">
                  <c:v>-75.19</c:v>
                </c:pt>
                <c:pt idx="286">
                  <c:v>-74.19</c:v>
                </c:pt>
                <c:pt idx="287">
                  <c:v>-73.19</c:v>
                </c:pt>
                <c:pt idx="288">
                  <c:v>-72.19</c:v>
                </c:pt>
                <c:pt idx="289">
                  <c:v>-71.19</c:v>
                </c:pt>
                <c:pt idx="290">
                  <c:v>-70.19</c:v>
                </c:pt>
                <c:pt idx="291">
                  <c:v>-69.19</c:v>
                </c:pt>
                <c:pt idx="292">
                  <c:v>-68.19</c:v>
                </c:pt>
                <c:pt idx="293">
                  <c:v>-67.19</c:v>
                </c:pt>
                <c:pt idx="294">
                  <c:v>-66.19</c:v>
                </c:pt>
                <c:pt idx="295">
                  <c:v>-65.19</c:v>
                </c:pt>
                <c:pt idx="296">
                  <c:v>-64.19</c:v>
                </c:pt>
                <c:pt idx="297">
                  <c:v>-63.19</c:v>
                </c:pt>
                <c:pt idx="298">
                  <c:v>-62.19</c:v>
                </c:pt>
                <c:pt idx="299">
                  <c:v>-61.19</c:v>
                </c:pt>
                <c:pt idx="300">
                  <c:v>-60.19</c:v>
                </c:pt>
                <c:pt idx="301">
                  <c:v>-59.19</c:v>
                </c:pt>
                <c:pt idx="302">
                  <c:v>-58.19</c:v>
                </c:pt>
                <c:pt idx="303">
                  <c:v>-57.19</c:v>
                </c:pt>
                <c:pt idx="304">
                  <c:v>-56.19</c:v>
                </c:pt>
                <c:pt idx="305">
                  <c:v>-55.19</c:v>
                </c:pt>
                <c:pt idx="306">
                  <c:v>-54.19</c:v>
                </c:pt>
                <c:pt idx="307">
                  <c:v>-53.19</c:v>
                </c:pt>
                <c:pt idx="308">
                  <c:v>-52.19</c:v>
                </c:pt>
                <c:pt idx="309">
                  <c:v>-51.19</c:v>
                </c:pt>
                <c:pt idx="310">
                  <c:v>-50.19</c:v>
                </c:pt>
                <c:pt idx="311">
                  <c:v>-49.19</c:v>
                </c:pt>
                <c:pt idx="312">
                  <c:v>-48.19</c:v>
                </c:pt>
                <c:pt idx="313">
                  <c:v>-47.19</c:v>
                </c:pt>
                <c:pt idx="314">
                  <c:v>-46.19</c:v>
                </c:pt>
                <c:pt idx="315">
                  <c:v>-45.19</c:v>
                </c:pt>
                <c:pt idx="316">
                  <c:v>-44.19</c:v>
                </c:pt>
                <c:pt idx="317">
                  <c:v>-43.19</c:v>
                </c:pt>
                <c:pt idx="318">
                  <c:v>-42.19</c:v>
                </c:pt>
                <c:pt idx="319">
                  <c:v>-41.19</c:v>
                </c:pt>
                <c:pt idx="320">
                  <c:v>-40.19</c:v>
                </c:pt>
                <c:pt idx="321">
                  <c:v>-39.19</c:v>
                </c:pt>
                <c:pt idx="322">
                  <c:v>-38.19</c:v>
                </c:pt>
                <c:pt idx="323">
                  <c:v>-37.19</c:v>
                </c:pt>
                <c:pt idx="324">
                  <c:v>-36.19</c:v>
                </c:pt>
                <c:pt idx="325">
                  <c:v>-35.19</c:v>
                </c:pt>
                <c:pt idx="326">
                  <c:v>-34.19</c:v>
                </c:pt>
                <c:pt idx="327">
                  <c:v>-33.19</c:v>
                </c:pt>
                <c:pt idx="328">
                  <c:v>-32.19</c:v>
                </c:pt>
                <c:pt idx="329">
                  <c:v>-31.19</c:v>
                </c:pt>
                <c:pt idx="330">
                  <c:v>-30.19</c:v>
                </c:pt>
                <c:pt idx="331">
                  <c:v>-29.19</c:v>
                </c:pt>
                <c:pt idx="332">
                  <c:v>-28.19</c:v>
                </c:pt>
                <c:pt idx="333">
                  <c:v>-27.19</c:v>
                </c:pt>
                <c:pt idx="334">
                  <c:v>-26.19</c:v>
                </c:pt>
                <c:pt idx="335">
                  <c:v>-25.19</c:v>
                </c:pt>
                <c:pt idx="336">
                  <c:v>-24.19</c:v>
                </c:pt>
                <c:pt idx="337">
                  <c:v>-23.19</c:v>
                </c:pt>
                <c:pt idx="338">
                  <c:v>-22.19</c:v>
                </c:pt>
                <c:pt idx="339">
                  <c:v>-21.19</c:v>
                </c:pt>
                <c:pt idx="340">
                  <c:v>-20.190000000000001</c:v>
                </c:pt>
                <c:pt idx="341">
                  <c:v>-19.190000000000001</c:v>
                </c:pt>
                <c:pt idx="342">
                  <c:v>-18.190000000000001</c:v>
                </c:pt>
                <c:pt idx="343">
                  <c:v>-17.190000000000001</c:v>
                </c:pt>
                <c:pt idx="344">
                  <c:v>-16.190000000000001</c:v>
                </c:pt>
                <c:pt idx="345">
                  <c:v>-15.19</c:v>
                </c:pt>
                <c:pt idx="346">
                  <c:v>-14.19</c:v>
                </c:pt>
                <c:pt idx="347">
                  <c:v>-13.19</c:v>
                </c:pt>
                <c:pt idx="348">
                  <c:v>-12.19</c:v>
                </c:pt>
                <c:pt idx="349">
                  <c:v>-11.19</c:v>
                </c:pt>
                <c:pt idx="350">
                  <c:v>-10.19</c:v>
                </c:pt>
                <c:pt idx="351">
                  <c:v>-9.19</c:v>
                </c:pt>
                <c:pt idx="352">
                  <c:v>-8.19</c:v>
                </c:pt>
                <c:pt idx="353">
                  <c:v>-7.19</c:v>
                </c:pt>
                <c:pt idx="354">
                  <c:v>-6.19</c:v>
                </c:pt>
                <c:pt idx="355">
                  <c:v>-5.19</c:v>
                </c:pt>
                <c:pt idx="356">
                  <c:v>-4.1900000000000004</c:v>
                </c:pt>
                <c:pt idx="357">
                  <c:v>-3.19</c:v>
                </c:pt>
                <c:pt idx="358">
                  <c:v>-2.19</c:v>
                </c:pt>
                <c:pt idx="359">
                  <c:v>-1.19</c:v>
                </c:pt>
                <c:pt idx="360">
                  <c:v>-0.19</c:v>
                </c:pt>
                <c:pt idx="361">
                  <c:v>0.81</c:v>
                </c:pt>
                <c:pt idx="362">
                  <c:v>1.81</c:v>
                </c:pt>
                <c:pt idx="363">
                  <c:v>2.81</c:v>
                </c:pt>
                <c:pt idx="364">
                  <c:v>3.81</c:v>
                </c:pt>
                <c:pt idx="365">
                  <c:v>4.8099999999999996</c:v>
                </c:pt>
                <c:pt idx="366">
                  <c:v>5.81</c:v>
                </c:pt>
                <c:pt idx="367">
                  <c:v>6.81</c:v>
                </c:pt>
                <c:pt idx="368">
                  <c:v>7.81</c:v>
                </c:pt>
                <c:pt idx="369">
                  <c:v>8.81</c:v>
                </c:pt>
                <c:pt idx="370">
                  <c:v>9.81</c:v>
                </c:pt>
                <c:pt idx="371">
                  <c:v>10.81</c:v>
                </c:pt>
                <c:pt idx="372">
                  <c:v>11.81</c:v>
                </c:pt>
                <c:pt idx="373">
                  <c:v>12.81</c:v>
                </c:pt>
                <c:pt idx="374">
                  <c:v>13.81</c:v>
                </c:pt>
                <c:pt idx="375">
                  <c:v>14.81</c:v>
                </c:pt>
                <c:pt idx="376">
                  <c:v>15.81</c:v>
                </c:pt>
                <c:pt idx="377">
                  <c:v>16.809999999999999</c:v>
                </c:pt>
                <c:pt idx="378">
                  <c:v>17.809999999999999</c:v>
                </c:pt>
                <c:pt idx="379">
                  <c:v>18.809999999999999</c:v>
                </c:pt>
                <c:pt idx="380">
                  <c:v>19.809999999999999</c:v>
                </c:pt>
                <c:pt idx="381">
                  <c:v>20.81</c:v>
                </c:pt>
                <c:pt idx="382">
                  <c:v>21.81</c:v>
                </c:pt>
                <c:pt idx="383">
                  <c:v>22.81</c:v>
                </c:pt>
                <c:pt idx="384">
                  <c:v>23.81</c:v>
                </c:pt>
                <c:pt idx="385">
                  <c:v>24.81</c:v>
                </c:pt>
                <c:pt idx="386">
                  <c:v>25.81</c:v>
                </c:pt>
                <c:pt idx="387">
                  <c:v>26.81</c:v>
                </c:pt>
                <c:pt idx="388">
                  <c:v>27.81</c:v>
                </c:pt>
                <c:pt idx="389">
                  <c:v>28.81</c:v>
                </c:pt>
                <c:pt idx="390">
                  <c:v>29.81</c:v>
                </c:pt>
                <c:pt idx="391">
                  <c:v>30.81</c:v>
                </c:pt>
                <c:pt idx="392">
                  <c:v>31.81</c:v>
                </c:pt>
                <c:pt idx="393">
                  <c:v>32.81</c:v>
                </c:pt>
                <c:pt idx="394">
                  <c:v>33.81</c:v>
                </c:pt>
                <c:pt idx="395">
                  <c:v>34.81</c:v>
                </c:pt>
                <c:pt idx="396">
                  <c:v>35.81</c:v>
                </c:pt>
                <c:pt idx="397">
                  <c:v>36.81</c:v>
                </c:pt>
                <c:pt idx="398">
                  <c:v>37.81</c:v>
                </c:pt>
                <c:pt idx="399">
                  <c:v>38.81</c:v>
                </c:pt>
                <c:pt idx="400">
                  <c:v>39.81</c:v>
                </c:pt>
                <c:pt idx="401">
                  <c:v>40.81</c:v>
                </c:pt>
                <c:pt idx="402">
                  <c:v>41.81</c:v>
                </c:pt>
                <c:pt idx="403">
                  <c:v>42.81</c:v>
                </c:pt>
                <c:pt idx="404">
                  <c:v>43.81</c:v>
                </c:pt>
                <c:pt idx="405">
                  <c:v>44.81</c:v>
                </c:pt>
                <c:pt idx="406">
                  <c:v>45.81</c:v>
                </c:pt>
                <c:pt idx="407">
                  <c:v>46.81</c:v>
                </c:pt>
                <c:pt idx="408">
                  <c:v>47.81</c:v>
                </c:pt>
                <c:pt idx="409">
                  <c:v>48.81</c:v>
                </c:pt>
                <c:pt idx="410">
                  <c:v>49.81</c:v>
                </c:pt>
                <c:pt idx="411">
                  <c:v>50.81</c:v>
                </c:pt>
                <c:pt idx="412">
                  <c:v>51.81</c:v>
                </c:pt>
                <c:pt idx="413">
                  <c:v>52.81</c:v>
                </c:pt>
                <c:pt idx="414">
                  <c:v>53.81</c:v>
                </c:pt>
                <c:pt idx="415">
                  <c:v>54.81</c:v>
                </c:pt>
                <c:pt idx="416">
                  <c:v>55.81</c:v>
                </c:pt>
                <c:pt idx="417">
                  <c:v>56.81</c:v>
                </c:pt>
                <c:pt idx="418">
                  <c:v>57.81</c:v>
                </c:pt>
                <c:pt idx="419">
                  <c:v>58.81</c:v>
                </c:pt>
                <c:pt idx="420">
                  <c:v>59.81</c:v>
                </c:pt>
                <c:pt idx="421">
                  <c:v>60.81</c:v>
                </c:pt>
                <c:pt idx="422">
                  <c:v>61.81</c:v>
                </c:pt>
                <c:pt idx="423">
                  <c:v>62.81</c:v>
                </c:pt>
                <c:pt idx="424">
                  <c:v>63.81</c:v>
                </c:pt>
                <c:pt idx="425">
                  <c:v>64.81</c:v>
                </c:pt>
                <c:pt idx="426">
                  <c:v>65.81</c:v>
                </c:pt>
                <c:pt idx="427">
                  <c:v>66.81</c:v>
                </c:pt>
                <c:pt idx="428">
                  <c:v>67.81</c:v>
                </c:pt>
                <c:pt idx="429">
                  <c:v>68.81</c:v>
                </c:pt>
                <c:pt idx="430">
                  <c:v>69.81</c:v>
                </c:pt>
                <c:pt idx="431">
                  <c:v>70.81</c:v>
                </c:pt>
                <c:pt idx="432">
                  <c:v>71.81</c:v>
                </c:pt>
                <c:pt idx="433">
                  <c:v>72.81</c:v>
                </c:pt>
                <c:pt idx="434">
                  <c:v>73.81</c:v>
                </c:pt>
                <c:pt idx="435">
                  <c:v>74.81</c:v>
                </c:pt>
                <c:pt idx="436">
                  <c:v>75.81</c:v>
                </c:pt>
                <c:pt idx="437">
                  <c:v>76.81</c:v>
                </c:pt>
                <c:pt idx="438">
                  <c:v>77.81</c:v>
                </c:pt>
                <c:pt idx="439">
                  <c:v>78.81</c:v>
                </c:pt>
                <c:pt idx="440">
                  <c:v>79.81</c:v>
                </c:pt>
                <c:pt idx="441">
                  <c:v>80.81</c:v>
                </c:pt>
                <c:pt idx="442">
                  <c:v>81.81</c:v>
                </c:pt>
                <c:pt idx="443">
                  <c:v>82.81</c:v>
                </c:pt>
                <c:pt idx="444">
                  <c:v>83.81</c:v>
                </c:pt>
                <c:pt idx="445">
                  <c:v>84.81</c:v>
                </c:pt>
                <c:pt idx="446">
                  <c:v>85.81</c:v>
                </c:pt>
                <c:pt idx="447">
                  <c:v>86.81</c:v>
                </c:pt>
                <c:pt idx="448">
                  <c:v>87.81</c:v>
                </c:pt>
                <c:pt idx="449">
                  <c:v>88.81</c:v>
                </c:pt>
                <c:pt idx="450">
                  <c:v>89.81</c:v>
                </c:pt>
                <c:pt idx="451">
                  <c:v>90.81</c:v>
                </c:pt>
                <c:pt idx="452">
                  <c:v>91.81</c:v>
                </c:pt>
                <c:pt idx="453">
                  <c:v>92.81</c:v>
                </c:pt>
                <c:pt idx="454">
                  <c:v>93.81</c:v>
                </c:pt>
                <c:pt idx="455">
                  <c:v>94.81</c:v>
                </c:pt>
                <c:pt idx="456">
                  <c:v>95.81</c:v>
                </c:pt>
                <c:pt idx="457">
                  <c:v>96.81</c:v>
                </c:pt>
                <c:pt idx="458">
                  <c:v>97.81</c:v>
                </c:pt>
                <c:pt idx="459">
                  <c:v>98.81</c:v>
                </c:pt>
                <c:pt idx="460">
                  <c:v>99.81</c:v>
                </c:pt>
                <c:pt idx="461">
                  <c:v>100.81</c:v>
                </c:pt>
                <c:pt idx="462">
                  <c:v>101.81</c:v>
                </c:pt>
                <c:pt idx="463">
                  <c:v>102.81</c:v>
                </c:pt>
                <c:pt idx="464">
                  <c:v>103.81</c:v>
                </c:pt>
                <c:pt idx="465">
                  <c:v>104.81</c:v>
                </c:pt>
                <c:pt idx="466">
                  <c:v>105.81</c:v>
                </c:pt>
                <c:pt idx="467">
                  <c:v>106.81</c:v>
                </c:pt>
                <c:pt idx="468">
                  <c:v>107.81</c:v>
                </c:pt>
                <c:pt idx="469">
                  <c:v>108.81</c:v>
                </c:pt>
                <c:pt idx="470">
                  <c:v>109.81</c:v>
                </c:pt>
                <c:pt idx="471">
                  <c:v>110.81</c:v>
                </c:pt>
                <c:pt idx="472">
                  <c:v>111.81</c:v>
                </c:pt>
                <c:pt idx="473">
                  <c:v>112.81</c:v>
                </c:pt>
                <c:pt idx="474">
                  <c:v>113.81</c:v>
                </c:pt>
                <c:pt idx="475">
                  <c:v>114.81</c:v>
                </c:pt>
                <c:pt idx="476">
                  <c:v>115.81</c:v>
                </c:pt>
                <c:pt idx="477">
                  <c:v>116.81</c:v>
                </c:pt>
                <c:pt idx="478">
                  <c:v>117.81</c:v>
                </c:pt>
                <c:pt idx="479">
                  <c:v>118.81</c:v>
                </c:pt>
                <c:pt idx="480">
                  <c:v>119.81</c:v>
                </c:pt>
                <c:pt idx="481">
                  <c:v>120.81</c:v>
                </c:pt>
                <c:pt idx="482">
                  <c:v>121.81</c:v>
                </c:pt>
                <c:pt idx="483">
                  <c:v>122.81</c:v>
                </c:pt>
                <c:pt idx="484">
                  <c:v>123.81</c:v>
                </c:pt>
                <c:pt idx="485">
                  <c:v>124.81</c:v>
                </c:pt>
                <c:pt idx="486">
                  <c:v>125.81</c:v>
                </c:pt>
                <c:pt idx="487">
                  <c:v>126.81</c:v>
                </c:pt>
                <c:pt idx="488">
                  <c:v>127.81</c:v>
                </c:pt>
                <c:pt idx="489">
                  <c:v>128.81</c:v>
                </c:pt>
                <c:pt idx="490">
                  <c:v>129.81</c:v>
                </c:pt>
                <c:pt idx="491">
                  <c:v>130.81</c:v>
                </c:pt>
                <c:pt idx="492">
                  <c:v>131.81</c:v>
                </c:pt>
                <c:pt idx="493">
                  <c:v>132.81</c:v>
                </c:pt>
                <c:pt idx="494">
                  <c:v>133.81</c:v>
                </c:pt>
                <c:pt idx="495">
                  <c:v>134.81</c:v>
                </c:pt>
                <c:pt idx="496">
                  <c:v>135.81</c:v>
                </c:pt>
                <c:pt idx="497">
                  <c:v>136.81</c:v>
                </c:pt>
                <c:pt idx="498">
                  <c:v>137.81</c:v>
                </c:pt>
                <c:pt idx="499">
                  <c:v>138.81</c:v>
                </c:pt>
                <c:pt idx="500">
                  <c:v>139.81</c:v>
                </c:pt>
                <c:pt idx="501">
                  <c:v>140.81</c:v>
                </c:pt>
                <c:pt idx="502">
                  <c:v>141.81</c:v>
                </c:pt>
                <c:pt idx="503">
                  <c:v>142.81</c:v>
                </c:pt>
                <c:pt idx="504">
                  <c:v>143.81</c:v>
                </c:pt>
                <c:pt idx="505">
                  <c:v>144.81</c:v>
                </c:pt>
                <c:pt idx="506">
                  <c:v>145.81</c:v>
                </c:pt>
                <c:pt idx="507">
                  <c:v>146.81</c:v>
                </c:pt>
                <c:pt idx="508">
                  <c:v>147.81</c:v>
                </c:pt>
                <c:pt idx="509">
                  <c:v>148.81</c:v>
                </c:pt>
                <c:pt idx="510">
                  <c:v>149.81</c:v>
                </c:pt>
                <c:pt idx="511">
                  <c:v>150.81</c:v>
                </c:pt>
                <c:pt idx="512">
                  <c:v>151.81</c:v>
                </c:pt>
                <c:pt idx="513">
                  <c:v>152.81</c:v>
                </c:pt>
                <c:pt idx="514">
                  <c:v>153.81</c:v>
                </c:pt>
                <c:pt idx="515">
                  <c:v>154.81</c:v>
                </c:pt>
                <c:pt idx="516">
                  <c:v>155.81</c:v>
                </c:pt>
                <c:pt idx="517">
                  <c:v>156.81</c:v>
                </c:pt>
                <c:pt idx="518">
                  <c:v>157.81</c:v>
                </c:pt>
                <c:pt idx="519">
                  <c:v>158.81</c:v>
                </c:pt>
                <c:pt idx="520">
                  <c:v>159.81</c:v>
                </c:pt>
                <c:pt idx="521">
                  <c:v>160.81</c:v>
                </c:pt>
                <c:pt idx="522">
                  <c:v>161.81</c:v>
                </c:pt>
                <c:pt idx="523">
                  <c:v>162.81</c:v>
                </c:pt>
                <c:pt idx="524">
                  <c:v>163.81</c:v>
                </c:pt>
                <c:pt idx="525">
                  <c:v>164.81</c:v>
                </c:pt>
                <c:pt idx="526">
                  <c:v>165.81</c:v>
                </c:pt>
                <c:pt idx="527">
                  <c:v>166.81</c:v>
                </c:pt>
                <c:pt idx="528">
                  <c:v>167.81</c:v>
                </c:pt>
                <c:pt idx="529">
                  <c:v>168.81</c:v>
                </c:pt>
                <c:pt idx="530">
                  <c:v>169.81</c:v>
                </c:pt>
                <c:pt idx="531">
                  <c:v>170.81</c:v>
                </c:pt>
                <c:pt idx="532">
                  <c:v>171.81</c:v>
                </c:pt>
                <c:pt idx="533">
                  <c:v>172.81</c:v>
                </c:pt>
                <c:pt idx="534">
                  <c:v>173.81</c:v>
                </c:pt>
                <c:pt idx="535">
                  <c:v>174.81</c:v>
                </c:pt>
                <c:pt idx="536">
                  <c:v>175.81</c:v>
                </c:pt>
                <c:pt idx="537">
                  <c:v>176.81</c:v>
                </c:pt>
                <c:pt idx="538">
                  <c:v>177.81</c:v>
                </c:pt>
                <c:pt idx="539">
                  <c:v>178.81</c:v>
                </c:pt>
                <c:pt idx="540">
                  <c:v>179.81</c:v>
                </c:pt>
                <c:pt idx="541">
                  <c:v>180.81</c:v>
                </c:pt>
                <c:pt idx="542">
                  <c:v>181.81</c:v>
                </c:pt>
                <c:pt idx="543">
                  <c:v>182.81</c:v>
                </c:pt>
                <c:pt idx="544">
                  <c:v>183.81</c:v>
                </c:pt>
                <c:pt idx="545">
                  <c:v>184.81</c:v>
                </c:pt>
                <c:pt idx="546">
                  <c:v>185.81</c:v>
                </c:pt>
                <c:pt idx="547">
                  <c:v>186.81</c:v>
                </c:pt>
                <c:pt idx="548">
                  <c:v>187.81</c:v>
                </c:pt>
                <c:pt idx="549">
                  <c:v>188.81</c:v>
                </c:pt>
                <c:pt idx="550">
                  <c:v>189.81</c:v>
                </c:pt>
                <c:pt idx="551">
                  <c:v>190.81</c:v>
                </c:pt>
                <c:pt idx="552">
                  <c:v>191.81</c:v>
                </c:pt>
                <c:pt idx="553">
                  <c:v>192.81</c:v>
                </c:pt>
                <c:pt idx="554">
                  <c:v>193.81</c:v>
                </c:pt>
                <c:pt idx="555">
                  <c:v>194.81</c:v>
                </c:pt>
                <c:pt idx="556">
                  <c:v>195.81</c:v>
                </c:pt>
                <c:pt idx="557">
                  <c:v>196.81</c:v>
                </c:pt>
                <c:pt idx="558">
                  <c:v>197.81</c:v>
                </c:pt>
                <c:pt idx="559">
                  <c:v>198.81</c:v>
                </c:pt>
                <c:pt idx="560">
                  <c:v>199.81</c:v>
                </c:pt>
                <c:pt idx="561">
                  <c:v>200.81</c:v>
                </c:pt>
                <c:pt idx="562">
                  <c:v>201.81</c:v>
                </c:pt>
                <c:pt idx="563">
                  <c:v>202.81</c:v>
                </c:pt>
                <c:pt idx="564">
                  <c:v>203.81</c:v>
                </c:pt>
                <c:pt idx="565">
                  <c:v>204.81</c:v>
                </c:pt>
                <c:pt idx="566">
                  <c:v>205.81</c:v>
                </c:pt>
                <c:pt idx="567">
                  <c:v>206.81</c:v>
                </c:pt>
                <c:pt idx="568">
                  <c:v>207.81</c:v>
                </c:pt>
                <c:pt idx="569">
                  <c:v>208.81</c:v>
                </c:pt>
                <c:pt idx="570">
                  <c:v>209.81</c:v>
                </c:pt>
                <c:pt idx="571">
                  <c:v>210.81</c:v>
                </c:pt>
                <c:pt idx="572">
                  <c:v>211.81</c:v>
                </c:pt>
                <c:pt idx="573">
                  <c:v>212.81</c:v>
                </c:pt>
                <c:pt idx="574">
                  <c:v>213.81</c:v>
                </c:pt>
                <c:pt idx="575">
                  <c:v>214.81</c:v>
                </c:pt>
                <c:pt idx="576">
                  <c:v>215.81</c:v>
                </c:pt>
                <c:pt idx="577">
                  <c:v>216.81</c:v>
                </c:pt>
                <c:pt idx="578">
                  <c:v>217.81</c:v>
                </c:pt>
                <c:pt idx="579">
                  <c:v>218.81</c:v>
                </c:pt>
                <c:pt idx="580">
                  <c:v>219.81</c:v>
                </c:pt>
                <c:pt idx="581">
                  <c:v>220.81</c:v>
                </c:pt>
                <c:pt idx="582">
                  <c:v>221.81</c:v>
                </c:pt>
                <c:pt idx="583">
                  <c:v>222.81</c:v>
                </c:pt>
                <c:pt idx="584">
                  <c:v>223.81</c:v>
                </c:pt>
                <c:pt idx="585">
                  <c:v>224.81</c:v>
                </c:pt>
                <c:pt idx="586">
                  <c:v>225.81</c:v>
                </c:pt>
                <c:pt idx="587">
                  <c:v>226.81</c:v>
                </c:pt>
                <c:pt idx="588">
                  <c:v>227.81</c:v>
                </c:pt>
                <c:pt idx="589">
                  <c:v>228.81</c:v>
                </c:pt>
                <c:pt idx="590">
                  <c:v>229.81</c:v>
                </c:pt>
                <c:pt idx="591">
                  <c:v>230.81</c:v>
                </c:pt>
                <c:pt idx="592">
                  <c:v>231.81</c:v>
                </c:pt>
                <c:pt idx="593">
                  <c:v>232.81</c:v>
                </c:pt>
                <c:pt idx="594">
                  <c:v>233.81</c:v>
                </c:pt>
                <c:pt idx="595">
                  <c:v>234.81</c:v>
                </c:pt>
                <c:pt idx="596">
                  <c:v>235.81</c:v>
                </c:pt>
                <c:pt idx="597">
                  <c:v>236.81</c:v>
                </c:pt>
                <c:pt idx="598">
                  <c:v>237.81</c:v>
                </c:pt>
                <c:pt idx="599">
                  <c:v>238.81</c:v>
                </c:pt>
                <c:pt idx="600">
                  <c:v>239.81</c:v>
                </c:pt>
                <c:pt idx="601">
                  <c:v>240.81</c:v>
                </c:pt>
                <c:pt idx="602">
                  <c:v>241.81</c:v>
                </c:pt>
                <c:pt idx="603">
                  <c:v>242.81</c:v>
                </c:pt>
                <c:pt idx="604">
                  <c:v>243.81</c:v>
                </c:pt>
                <c:pt idx="605">
                  <c:v>244.81</c:v>
                </c:pt>
                <c:pt idx="606">
                  <c:v>245.81</c:v>
                </c:pt>
                <c:pt idx="607">
                  <c:v>246.81</c:v>
                </c:pt>
                <c:pt idx="608">
                  <c:v>247.81</c:v>
                </c:pt>
                <c:pt idx="609">
                  <c:v>248.81</c:v>
                </c:pt>
                <c:pt idx="610">
                  <c:v>249.81</c:v>
                </c:pt>
                <c:pt idx="611">
                  <c:v>250.81</c:v>
                </c:pt>
                <c:pt idx="612">
                  <c:v>251.81</c:v>
                </c:pt>
                <c:pt idx="613">
                  <c:v>252.81</c:v>
                </c:pt>
                <c:pt idx="614">
                  <c:v>253.81</c:v>
                </c:pt>
                <c:pt idx="615">
                  <c:v>254.81</c:v>
                </c:pt>
                <c:pt idx="616">
                  <c:v>255.81</c:v>
                </c:pt>
                <c:pt idx="617">
                  <c:v>256.81</c:v>
                </c:pt>
                <c:pt idx="618">
                  <c:v>257.81</c:v>
                </c:pt>
                <c:pt idx="619">
                  <c:v>258.81</c:v>
                </c:pt>
                <c:pt idx="620">
                  <c:v>259.81</c:v>
                </c:pt>
                <c:pt idx="621">
                  <c:v>260.81</c:v>
                </c:pt>
                <c:pt idx="622">
                  <c:v>261.81</c:v>
                </c:pt>
                <c:pt idx="623">
                  <c:v>262.81</c:v>
                </c:pt>
                <c:pt idx="624">
                  <c:v>263.81</c:v>
                </c:pt>
                <c:pt idx="625">
                  <c:v>264.81</c:v>
                </c:pt>
                <c:pt idx="626">
                  <c:v>265.81</c:v>
                </c:pt>
                <c:pt idx="627">
                  <c:v>266.81</c:v>
                </c:pt>
                <c:pt idx="628">
                  <c:v>267.81</c:v>
                </c:pt>
                <c:pt idx="629">
                  <c:v>268.81</c:v>
                </c:pt>
                <c:pt idx="630">
                  <c:v>269.81</c:v>
                </c:pt>
                <c:pt idx="631">
                  <c:v>270.81</c:v>
                </c:pt>
                <c:pt idx="632">
                  <c:v>271.81</c:v>
                </c:pt>
                <c:pt idx="633">
                  <c:v>272.81</c:v>
                </c:pt>
                <c:pt idx="634">
                  <c:v>273.81</c:v>
                </c:pt>
                <c:pt idx="635">
                  <c:v>274.81</c:v>
                </c:pt>
                <c:pt idx="636">
                  <c:v>275.81</c:v>
                </c:pt>
                <c:pt idx="637">
                  <c:v>276.81</c:v>
                </c:pt>
                <c:pt idx="638">
                  <c:v>277.81</c:v>
                </c:pt>
                <c:pt idx="639">
                  <c:v>278.81</c:v>
                </c:pt>
                <c:pt idx="640">
                  <c:v>279.81</c:v>
                </c:pt>
                <c:pt idx="641">
                  <c:v>280.81</c:v>
                </c:pt>
                <c:pt idx="642">
                  <c:v>281.81</c:v>
                </c:pt>
                <c:pt idx="643">
                  <c:v>282.81</c:v>
                </c:pt>
                <c:pt idx="644">
                  <c:v>283.81</c:v>
                </c:pt>
                <c:pt idx="645">
                  <c:v>284.81</c:v>
                </c:pt>
                <c:pt idx="646">
                  <c:v>285.81</c:v>
                </c:pt>
                <c:pt idx="647">
                  <c:v>286.81</c:v>
                </c:pt>
                <c:pt idx="648">
                  <c:v>287.81</c:v>
                </c:pt>
                <c:pt idx="649">
                  <c:v>288.81</c:v>
                </c:pt>
                <c:pt idx="650">
                  <c:v>289.81</c:v>
                </c:pt>
                <c:pt idx="651">
                  <c:v>290.81</c:v>
                </c:pt>
                <c:pt idx="652">
                  <c:v>291.81</c:v>
                </c:pt>
                <c:pt idx="653">
                  <c:v>292.81</c:v>
                </c:pt>
                <c:pt idx="654">
                  <c:v>293.81</c:v>
                </c:pt>
                <c:pt idx="655">
                  <c:v>294.81</c:v>
                </c:pt>
                <c:pt idx="656">
                  <c:v>295.81</c:v>
                </c:pt>
                <c:pt idx="657">
                  <c:v>296.81</c:v>
                </c:pt>
                <c:pt idx="658">
                  <c:v>297.81</c:v>
                </c:pt>
                <c:pt idx="659">
                  <c:v>298.81</c:v>
                </c:pt>
                <c:pt idx="660">
                  <c:v>299.81</c:v>
                </c:pt>
                <c:pt idx="661">
                  <c:v>300.81</c:v>
                </c:pt>
                <c:pt idx="662">
                  <c:v>301.81</c:v>
                </c:pt>
                <c:pt idx="663">
                  <c:v>302.81</c:v>
                </c:pt>
                <c:pt idx="664">
                  <c:v>303.81</c:v>
                </c:pt>
                <c:pt idx="665">
                  <c:v>304.81</c:v>
                </c:pt>
                <c:pt idx="666">
                  <c:v>305.81</c:v>
                </c:pt>
                <c:pt idx="667">
                  <c:v>306.81</c:v>
                </c:pt>
                <c:pt idx="668">
                  <c:v>307.81</c:v>
                </c:pt>
                <c:pt idx="669">
                  <c:v>308.81</c:v>
                </c:pt>
                <c:pt idx="670">
                  <c:v>309.81</c:v>
                </c:pt>
                <c:pt idx="671">
                  <c:v>310.81</c:v>
                </c:pt>
                <c:pt idx="672">
                  <c:v>311.81</c:v>
                </c:pt>
                <c:pt idx="673">
                  <c:v>312.81</c:v>
                </c:pt>
                <c:pt idx="674">
                  <c:v>313.81</c:v>
                </c:pt>
                <c:pt idx="675">
                  <c:v>314.81</c:v>
                </c:pt>
                <c:pt idx="676">
                  <c:v>315.81</c:v>
                </c:pt>
                <c:pt idx="677">
                  <c:v>316.81</c:v>
                </c:pt>
                <c:pt idx="678">
                  <c:v>317.81</c:v>
                </c:pt>
                <c:pt idx="679">
                  <c:v>318.81</c:v>
                </c:pt>
                <c:pt idx="680">
                  <c:v>319.81</c:v>
                </c:pt>
                <c:pt idx="681">
                  <c:v>320.81</c:v>
                </c:pt>
                <c:pt idx="682">
                  <c:v>321.81</c:v>
                </c:pt>
                <c:pt idx="683">
                  <c:v>322.81</c:v>
                </c:pt>
                <c:pt idx="684">
                  <c:v>323.81</c:v>
                </c:pt>
                <c:pt idx="685">
                  <c:v>324.81</c:v>
                </c:pt>
                <c:pt idx="686">
                  <c:v>325.81</c:v>
                </c:pt>
                <c:pt idx="687">
                  <c:v>326.81</c:v>
                </c:pt>
                <c:pt idx="688">
                  <c:v>327.81</c:v>
                </c:pt>
                <c:pt idx="689">
                  <c:v>328.81</c:v>
                </c:pt>
                <c:pt idx="690">
                  <c:v>329.81</c:v>
                </c:pt>
                <c:pt idx="691">
                  <c:v>330.81</c:v>
                </c:pt>
                <c:pt idx="692">
                  <c:v>331.81</c:v>
                </c:pt>
                <c:pt idx="693">
                  <c:v>332.81</c:v>
                </c:pt>
                <c:pt idx="694">
                  <c:v>333.81</c:v>
                </c:pt>
                <c:pt idx="695">
                  <c:v>334.81</c:v>
                </c:pt>
                <c:pt idx="696">
                  <c:v>335.81</c:v>
                </c:pt>
                <c:pt idx="697">
                  <c:v>336.81</c:v>
                </c:pt>
                <c:pt idx="698">
                  <c:v>337.81</c:v>
                </c:pt>
                <c:pt idx="699">
                  <c:v>338.81</c:v>
                </c:pt>
                <c:pt idx="700">
                  <c:v>339.81</c:v>
                </c:pt>
                <c:pt idx="701">
                  <c:v>340.81</c:v>
                </c:pt>
                <c:pt idx="702">
                  <c:v>341.81</c:v>
                </c:pt>
                <c:pt idx="703">
                  <c:v>342.81</c:v>
                </c:pt>
                <c:pt idx="704">
                  <c:v>343.81</c:v>
                </c:pt>
                <c:pt idx="705">
                  <c:v>344.81</c:v>
                </c:pt>
                <c:pt idx="706">
                  <c:v>345.81</c:v>
                </c:pt>
                <c:pt idx="707">
                  <c:v>346.81</c:v>
                </c:pt>
                <c:pt idx="708">
                  <c:v>347.81</c:v>
                </c:pt>
                <c:pt idx="709">
                  <c:v>348.81</c:v>
                </c:pt>
                <c:pt idx="710">
                  <c:v>349.81</c:v>
                </c:pt>
                <c:pt idx="711">
                  <c:v>350.81</c:v>
                </c:pt>
                <c:pt idx="712">
                  <c:v>351.81</c:v>
                </c:pt>
                <c:pt idx="713">
                  <c:v>352.81</c:v>
                </c:pt>
                <c:pt idx="714">
                  <c:v>353.81</c:v>
                </c:pt>
                <c:pt idx="715">
                  <c:v>354.81</c:v>
                </c:pt>
                <c:pt idx="716">
                  <c:v>355.81</c:v>
                </c:pt>
                <c:pt idx="717">
                  <c:v>356.81</c:v>
                </c:pt>
                <c:pt idx="718">
                  <c:v>357.81</c:v>
                </c:pt>
                <c:pt idx="719">
                  <c:v>358.81</c:v>
                </c:pt>
              </c:numCache>
              <c:extLst xmlns:c15="http://schemas.microsoft.com/office/drawing/2012/chart"/>
            </c:numRef>
          </c:xVal>
          <c:yVal>
            <c:numRef>
              <c:f>'Data Task 1'!$AQ$12:$AQ$731</c:f>
              <c:numCache>
                <c:formatCode>0.00</c:formatCode>
                <c:ptCount val="720"/>
                <c:pt idx="0">
                  <c:v>0.70315499999999997</c:v>
                </c:pt>
                <c:pt idx="1">
                  <c:v>0.695129</c:v>
                </c:pt>
                <c:pt idx="2">
                  <c:v>0.65565399999999996</c:v>
                </c:pt>
                <c:pt idx="3">
                  <c:v>0.63042299999999996</c:v>
                </c:pt>
                <c:pt idx="4">
                  <c:v>0.61823399999999995</c:v>
                </c:pt>
                <c:pt idx="5">
                  <c:v>0.62259799999999998</c:v>
                </c:pt>
                <c:pt idx="6">
                  <c:v>0.59526100000000004</c:v>
                </c:pt>
                <c:pt idx="7">
                  <c:v>0.58354899999999998</c:v>
                </c:pt>
                <c:pt idx="8">
                  <c:v>0.59034500000000001</c:v>
                </c:pt>
                <c:pt idx="9">
                  <c:v>0.59335500000000008</c:v>
                </c:pt>
                <c:pt idx="10">
                  <c:v>0.58018799999999993</c:v>
                </c:pt>
                <c:pt idx="11">
                  <c:v>0.579762</c:v>
                </c:pt>
                <c:pt idx="12">
                  <c:v>0.59082199999999996</c:v>
                </c:pt>
                <c:pt idx="13">
                  <c:v>0.57963600000000004</c:v>
                </c:pt>
                <c:pt idx="14">
                  <c:v>0.58743600000000007</c:v>
                </c:pt>
                <c:pt idx="15">
                  <c:v>0.59272799999999992</c:v>
                </c:pt>
                <c:pt idx="16">
                  <c:v>0.59455900000000006</c:v>
                </c:pt>
                <c:pt idx="17">
                  <c:v>0.58136699999999997</c:v>
                </c:pt>
                <c:pt idx="18">
                  <c:v>0.56042499999999995</c:v>
                </c:pt>
                <c:pt idx="19">
                  <c:v>0.5605</c:v>
                </c:pt>
                <c:pt idx="20">
                  <c:v>0.55686400000000003</c:v>
                </c:pt>
                <c:pt idx="21">
                  <c:v>0.64660000000000006</c:v>
                </c:pt>
                <c:pt idx="22">
                  <c:v>0.57835700000000001</c:v>
                </c:pt>
                <c:pt idx="23">
                  <c:v>0.60025200000000001</c:v>
                </c:pt>
                <c:pt idx="24">
                  <c:v>0.61673</c:v>
                </c:pt>
                <c:pt idx="25">
                  <c:v>0.56739699999999993</c:v>
                </c:pt>
                <c:pt idx="26">
                  <c:v>0.59039599999999992</c:v>
                </c:pt>
                <c:pt idx="27">
                  <c:v>0.57524700000000006</c:v>
                </c:pt>
                <c:pt idx="28">
                  <c:v>0.586032</c:v>
                </c:pt>
                <c:pt idx="29">
                  <c:v>0.600352</c:v>
                </c:pt>
                <c:pt idx="30">
                  <c:v>0.58051399999999997</c:v>
                </c:pt>
                <c:pt idx="31">
                  <c:v>0.59338000000000002</c:v>
                </c:pt>
                <c:pt idx="32">
                  <c:v>0.58211900000000005</c:v>
                </c:pt>
                <c:pt idx="33">
                  <c:v>0.63579000000000008</c:v>
                </c:pt>
                <c:pt idx="34">
                  <c:v>0.60576999999999992</c:v>
                </c:pt>
                <c:pt idx="35">
                  <c:v>0.56082600000000005</c:v>
                </c:pt>
                <c:pt idx="36">
                  <c:v>0.59112300000000007</c:v>
                </c:pt>
                <c:pt idx="37">
                  <c:v>0.52799700000000005</c:v>
                </c:pt>
                <c:pt idx="38">
                  <c:v>0.50048399999999993</c:v>
                </c:pt>
                <c:pt idx="39">
                  <c:v>0.53419100000000008</c:v>
                </c:pt>
                <c:pt idx="40">
                  <c:v>0.56566699999999992</c:v>
                </c:pt>
                <c:pt idx="41">
                  <c:v>0.53617300000000001</c:v>
                </c:pt>
                <c:pt idx="42">
                  <c:v>0.60303600000000002</c:v>
                </c:pt>
                <c:pt idx="43">
                  <c:v>0.54128900000000002</c:v>
                </c:pt>
                <c:pt idx="44">
                  <c:v>0.44671300000000003</c:v>
                </c:pt>
                <c:pt idx="45">
                  <c:v>0.49559299999999995</c:v>
                </c:pt>
                <c:pt idx="46">
                  <c:v>0.587812</c:v>
                </c:pt>
                <c:pt idx="47">
                  <c:v>0.58244499999999999</c:v>
                </c:pt>
                <c:pt idx="48">
                  <c:v>0.44475600000000004</c:v>
                </c:pt>
                <c:pt idx="49">
                  <c:v>0.481549</c:v>
                </c:pt>
                <c:pt idx="50">
                  <c:v>0.49988200000000005</c:v>
                </c:pt>
                <c:pt idx="51">
                  <c:v>0.471441</c:v>
                </c:pt>
                <c:pt idx="52">
                  <c:v>0.49684700000000004</c:v>
                </c:pt>
                <c:pt idx="53">
                  <c:v>0.55435600000000007</c:v>
                </c:pt>
                <c:pt idx="54">
                  <c:v>0.50206400000000007</c:v>
                </c:pt>
                <c:pt idx="55">
                  <c:v>0.46426900000000004</c:v>
                </c:pt>
                <c:pt idx="56">
                  <c:v>0.53441699999999992</c:v>
                </c:pt>
                <c:pt idx="57">
                  <c:v>0.55749099999999996</c:v>
                </c:pt>
                <c:pt idx="58">
                  <c:v>0.50733099999999998</c:v>
                </c:pt>
                <c:pt idx="59">
                  <c:v>0.478715</c:v>
                </c:pt>
                <c:pt idx="60">
                  <c:v>0.51648500000000008</c:v>
                </c:pt>
                <c:pt idx="61">
                  <c:v>0.55372900000000003</c:v>
                </c:pt>
                <c:pt idx="62">
                  <c:v>0.51059100000000002</c:v>
                </c:pt>
                <c:pt idx="63">
                  <c:v>0.46053200000000005</c:v>
                </c:pt>
                <c:pt idx="64">
                  <c:v>0.54648099999999999</c:v>
                </c:pt>
                <c:pt idx="65">
                  <c:v>0.59566200000000002</c:v>
                </c:pt>
                <c:pt idx="66">
                  <c:v>0.564388</c:v>
                </c:pt>
                <c:pt idx="67">
                  <c:v>0.51405199999999995</c:v>
                </c:pt>
                <c:pt idx="68">
                  <c:v>0.48826999999999998</c:v>
                </c:pt>
                <c:pt idx="69">
                  <c:v>0.47778699999999996</c:v>
                </c:pt>
                <c:pt idx="70">
                  <c:v>0.51959500000000003</c:v>
                </c:pt>
                <c:pt idx="71">
                  <c:v>0.52105000000000001</c:v>
                </c:pt>
                <c:pt idx="72">
                  <c:v>0.48598799999999998</c:v>
                </c:pt>
                <c:pt idx="73">
                  <c:v>0.48689099999999996</c:v>
                </c:pt>
                <c:pt idx="74">
                  <c:v>0.54427399999999992</c:v>
                </c:pt>
                <c:pt idx="75">
                  <c:v>0.54294399999999998</c:v>
                </c:pt>
                <c:pt idx="76">
                  <c:v>0.535721</c:v>
                </c:pt>
                <c:pt idx="77">
                  <c:v>0.56406200000000006</c:v>
                </c:pt>
                <c:pt idx="78">
                  <c:v>0.56040000000000001</c:v>
                </c:pt>
                <c:pt idx="79">
                  <c:v>0.56947900000000007</c:v>
                </c:pt>
                <c:pt idx="80">
                  <c:v>0.63573999999999997</c:v>
                </c:pt>
                <c:pt idx="81">
                  <c:v>0.50015799999999999</c:v>
                </c:pt>
                <c:pt idx="82">
                  <c:v>0.45157800000000003</c:v>
                </c:pt>
                <c:pt idx="83">
                  <c:v>0.52726899999999999</c:v>
                </c:pt>
                <c:pt idx="84">
                  <c:v>0.52413399999999999</c:v>
                </c:pt>
                <c:pt idx="85">
                  <c:v>0.51864200000000005</c:v>
                </c:pt>
                <c:pt idx="86">
                  <c:v>0.60363800000000001</c:v>
                </c:pt>
                <c:pt idx="87">
                  <c:v>0.52157600000000004</c:v>
                </c:pt>
                <c:pt idx="88">
                  <c:v>0.48021899999999995</c:v>
                </c:pt>
                <c:pt idx="89">
                  <c:v>0.57810600000000001</c:v>
                </c:pt>
                <c:pt idx="90">
                  <c:v>0.545126</c:v>
                </c:pt>
                <c:pt idx="91">
                  <c:v>0.55242499999999994</c:v>
                </c:pt>
                <c:pt idx="92">
                  <c:v>0.50981399999999999</c:v>
                </c:pt>
                <c:pt idx="93">
                  <c:v>0.54670600000000003</c:v>
                </c:pt>
                <c:pt idx="94">
                  <c:v>0.60336199999999995</c:v>
                </c:pt>
                <c:pt idx="95">
                  <c:v>0.59794499999999995</c:v>
                </c:pt>
                <c:pt idx="96">
                  <c:v>0.59292900000000004</c:v>
                </c:pt>
                <c:pt idx="97">
                  <c:v>0.56225599999999998</c:v>
                </c:pt>
                <c:pt idx="98">
                  <c:v>0.59493499999999999</c:v>
                </c:pt>
                <c:pt idx="99">
                  <c:v>0.557616</c:v>
                </c:pt>
                <c:pt idx="100">
                  <c:v>0.58304699999999998</c:v>
                </c:pt>
                <c:pt idx="101">
                  <c:v>0.57462000000000002</c:v>
                </c:pt>
                <c:pt idx="102">
                  <c:v>0.54939000000000004</c:v>
                </c:pt>
                <c:pt idx="103">
                  <c:v>0.50933699999999993</c:v>
                </c:pt>
                <c:pt idx="104">
                  <c:v>0.62224699999999999</c:v>
                </c:pt>
                <c:pt idx="105">
                  <c:v>0.61808400000000008</c:v>
                </c:pt>
                <c:pt idx="106">
                  <c:v>0.56080099999999999</c:v>
                </c:pt>
                <c:pt idx="107">
                  <c:v>0.56840099999999993</c:v>
                </c:pt>
                <c:pt idx="108">
                  <c:v>0.58984400000000003</c:v>
                </c:pt>
                <c:pt idx="109">
                  <c:v>0.54296900000000003</c:v>
                </c:pt>
                <c:pt idx="110">
                  <c:v>0.627915</c:v>
                </c:pt>
                <c:pt idx="111">
                  <c:v>0.646976</c:v>
                </c:pt>
                <c:pt idx="112">
                  <c:v>0.68411899999999992</c:v>
                </c:pt>
                <c:pt idx="113">
                  <c:v>0.61963900000000005</c:v>
                </c:pt>
                <c:pt idx="114">
                  <c:v>0.69575600000000004</c:v>
                </c:pt>
                <c:pt idx="115">
                  <c:v>0.72550099999999995</c:v>
                </c:pt>
                <c:pt idx="116">
                  <c:v>0.71361300000000005</c:v>
                </c:pt>
                <c:pt idx="117">
                  <c:v>0.69573099999999999</c:v>
                </c:pt>
                <c:pt idx="118">
                  <c:v>0.58214399999999999</c:v>
                </c:pt>
                <c:pt idx="119">
                  <c:v>0.56759800000000005</c:v>
                </c:pt>
                <c:pt idx="120">
                  <c:v>0.615977</c:v>
                </c:pt>
                <c:pt idx="121">
                  <c:v>0.60717399999999999</c:v>
                </c:pt>
                <c:pt idx="122">
                  <c:v>0.579461</c:v>
                </c:pt>
                <c:pt idx="123">
                  <c:v>0.60301099999999996</c:v>
                </c:pt>
                <c:pt idx="124">
                  <c:v>0.59142399999999995</c:v>
                </c:pt>
                <c:pt idx="125">
                  <c:v>0.66388000000000003</c:v>
                </c:pt>
                <c:pt idx="126">
                  <c:v>0.67476500000000006</c:v>
                </c:pt>
                <c:pt idx="127">
                  <c:v>0.69798899999999997</c:v>
                </c:pt>
                <c:pt idx="128">
                  <c:v>0.66024300000000002</c:v>
                </c:pt>
                <c:pt idx="129">
                  <c:v>0.66809300000000005</c:v>
                </c:pt>
                <c:pt idx="130">
                  <c:v>0.69798899999999997</c:v>
                </c:pt>
                <c:pt idx="131">
                  <c:v>0.68253900000000001</c:v>
                </c:pt>
                <c:pt idx="132">
                  <c:v>0.70967599999999997</c:v>
                </c:pt>
                <c:pt idx="133">
                  <c:v>0.70965100000000003</c:v>
                </c:pt>
                <c:pt idx="134">
                  <c:v>0.70751900000000001</c:v>
                </c:pt>
                <c:pt idx="135">
                  <c:v>0.72923800000000005</c:v>
                </c:pt>
                <c:pt idx="136">
                  <c:v>0.70165</c:v>
                </c:pt>
                <c:pt idx="137">
                  <c:v>0.72532600000000003</c:v>
                </c:pt>
                <c:pt idx="138">
                  <c:v>0.69377500000000003</c:v>
                </c:pt>
                <c:pt idx="139">
                  <c:v>0.68291600000000008</c:v>
                </c:pt>
                <c:pt idx="140">
                  <c:v>0.726329</c:v>
                </c:pt>
                <c:pt idx="141">
                  <c:v>0.74242999999999992</c:v>
                </c:pt>
                <c:pt idx="142">
                  <c:v>0.75381699999999996</c:v>
                </c:pt>
                <c:pt idx="143">
                  <c:v>0.73924499999999993</c:v>
                </c:pt>
                <c:pt idx="144">
                  <c:v>0.76595499999999994</c:v>
                </c:pt>
                <c:pt idx="145">
                  <c:v>0.79153699999999994</c:v>
                </c:pt>
                <c:pt idx="146">
                  <c:v>0.794045</c:v>
                </c:pt>
                <c:pt idx="147">
                  <c:v>0.81104900000000002</c:v>
                </c:pt>
                <c:pt idx="148">
                  <c:v>0.77611300000000005</c:v>
                </c:pt>
                <c:pt idx="149">
                  <c:v>0.76836300000000002</c:v>
                </c:pt>
                <c:pt idx="150">
                  <c:v>0.78554299999999999</c:v>
                </c:pt>
                <c:pt idx="151">
                  <c:v>0.79512300000000002</c:v>
                </c:pt>
                <c:pt idx="152">
                  <c:v>0.830511</c:v>
                </c:pt>
                <c:pt idx="153">
                  <c:v>0.82752599999999998</c:v>
                </c:pt>
                <c:pt idx="154">
                  <c:v>0.81288000000000005</c:v>
                </c:pt>
                <c:pt idx="155">
                  <c:v>0.84380299999999997</c:v>
                </c:pt>
                <c:pt idx="156">
                  <c:v>0.84909499999999993</c:v>
                </c:pt>
                <c:pt idx="157">
                  <c:v>0.86971100000000001</c:v>
                </c:pt>
                <c:pt idx="158">
                  <c:v>0.861761</c:v>
                </c:pt>
                <c:pt idx="159">
                  <c:v>0.86188600000000004</c:v>
                </c:pt>
                <c:pt idx="160">
                  <c:v>0.89684699999999995</c:v>
                </c:pt>
                <c:pt idx="161">
                  <c:v>0.91247199999999995</c:v>
                </c:pt>
                <c:pt idx="162">
                  <c:v>0.90494799999999997</c:v>
                </c:pt>
                <c:pt idx="163">
                  <c:v>0.90264100000000003</c:v>
                </c:pt>
                <c:pt idx="164">
                  <c:v>0.91513100000000003</c:v>
                </c:pt>
                <c:pt idx="165">
                  <c:v>0.91605899999999996</c:v>
                </c:pt>
                <c:pt idx="166">
                  <c:v>0.90660399999999997</c:v>
                </c:pt>
                <c:pt idx="167">
                  <c:v>0.93499399999999999</c:v>
                </c:pt>
                <c:pt idx="168">
                  <c:v>0.92516299999999996</c:v>
                </c:pt>
                <c:pt idx="169">
                  <c:v>0.91573300000000002</c:v>
                </c:pt>
                <c:pt idx="170">
                  <c:v>0.93461799999999995</c:v>
                </c:pt>
                <c:pt idx="171">
                  <c:v>0.92155100000000001</c:v>
                </c:pt>
                <c:pt idx="172">
                  <c:v>0.922956</c:v>
                </c:pt>
                <c:pt idx="173">
                  <c:v>0.93895700000000004</c:v>
                </c:pt>
                <c:pt idx="174">
                  <c:v>0.96303300000000003</c:v>
                </c:pt>
                <c:pt idx="175">
                  <c:v>0.984402</c:v>
                </c:pt>
                <c:pt idx="176">
                  <c:v>0.99832100000000001</c:v>
                </c:pt>
                <c:pt idx="177">
                  <c:v>1.004491</c:v>
                </c:pt>
                <c:pt idx="178">
                  <c:v>1.011914</c:v>
                </c:pt>
                <c:pt idx="179">
                  <c:v>1.003312</c:v>
                </c:pt>
                <c:pt idx="180">
                  <c:v>1.0172559999999999</c:v>
                </c:pt>
                <c:pt idx="181">
                  <c:v>1.032179</c:v>
                </c:pt>
                <c:pt idx="182">
                  <c:v>1.0211939999999999</c:v>
                </c:pt>
                <c:pt idx="183">
                  <c:v>1.0291939999999999</c:v>
                </c:pt>
                <c:pt idx="184">
                  <c:v>1.026135</c:v>
                </c:pt>
                <c:pt idx="185">
                  <c:v>1.0333319999999999</c:v>
                </c:pt>
                <c:pt idx="186">
                  <c:v>1.038675</c:v>
                </c:pt>
                <c:pt idx="187">
                  <c:v>1.025207</c:v>
                </c:pt>
                <c:pt idx="188">
                  <c:v>1.0187360000000001</c:v>
                </c:pt>
                <c:pt idx="189">
                  <c:v>1.0157510000000001</c:v>
                </c:pt>
                <c:pt idx="190">
                  <c:v>1.0350630000000001</c:v>
                </c:pt>
                <c:pt idx="191">
                  <c:v>1.0596410000000001</c:v>
                </c:pt>
                <c:pt idx="192">
                  <c:v>1.062149</c:v>
                </c:pt>
                <c:pt idx="193">
                  <c:v>1.0622750000000001</c:v>
                </c:pt>
                <c:pt idx="194">
                  <c:v>1.0868530000000001</c:v>
                </c:pt>
                <c:pt idx="195">
                  <c:v>1.143659</c:v>
                </c:pt>
                <c:pt idx="196">
                  <c:v>1.141176</c:v>
                </c:pt>
                <c:pt idx="197">
                  <c:v>1.144487</c:v>
                </c:pt>
                <c:pt idx="198">
                  <c:v>1.166231</c:v>
                </c:pt>
                <c:pt idx="199">
                  <c:v>1.1800999999999999</c:v>
                </c:pt>
                <c:pt idx="200">
                  <c:v>1.1913860000000001</c:v>
                </c:pt>
                <c:pt idx="201">
                  <c:v>1.2149110000000001</c:v>
                </c:pt>
                <c:pt idx="202">
                  <c:v>1.216742</c:v>
                </c:pt>
                <c:pt idx="203">
                  <c:v>1.199638</c:v>
                </c:pt>
                <c:pt idx="204">
                  <c:v>1.201343</c:v>
                </c:pt>
                <c:pt idx="205">
                  <c:v>1.2156640000000001</c:v>
                </c:pt>
                <c:pt idx="206">
                  <c:v>1.2242409999999999</c:v>
                </c:pt>
                <c:pt idx="207">
                  <c:v>1.2319910000000001</c:v>
                </c:pt>
                <c:pt idx="208">
                  <c:v>1.2321660000000001</c:v>
                </c:pt>
                <c:pt idx="209">
                  <c:v>1.221482</c:v>
                </c:pt>
                <c:pt idx="210">
                  <c:v>1.240092</c:v>
                </c:pt>
                <c:pt idx="211">
                  <c:v>1.2467630000000001</c:v>
                </c:pt>
                <c:pt idx="212">
                  <c:v>1.228505</c:v>
                </c:pt>
                <c:pt idx="213">
                  <c:v>1.240944</c:v>
                </c:pt>
                <c:pt idx="214">
                  <c:v>1.254237</c:v>
                </c:pt>
                <c:pt idx="215">
                  <c:v>1.266877</c:v>
                </c:pt>
                <c:pt idx="216">
                  <c:v>1.301312</c:v>
                </c:pt>
                <c:pt idx="217">
                  <c:v>1.312146</c:v>
                </c:pt>
                <c:pt idx="218">
                  <c:v>1.3101149999999999</c:v>
                </c:pt>
                <c:pt idx="219">
                  <c:v>1.3535029999999999</c:v>
                </c:pt>
                <c:pt idx="220">
                  <c:v>1.402409</c:v>
                </c:pt>
                <c:pt idx="221">
                  <c:v>1.4083030000000001</c:v>
                </c:pt>
                <c:pt idx="222">
                  <c:v>1.412366</c:v>
                </c:pt>
                <c:pt idx="223">
                  <c:v>1.4046910000000001</c:v>
                </c:pt>
                <c:pt idx="224">
                  <c:v>1.406973</c:v>
                </c:pt>
                <c:pt idx="225">
                  <c:v>1.443991</c:v>
                </c:pt>
                <c:pt idx="226">
                  <c:v>1.499744</c:v>
                </c:pt>
                <c:pt idx="227">
                  <c:v>1.538618</c:v>
                </c:pt>
                <c:pt idx="228">
                  <c:v>1.5436589999999999</c:v>
                </c:pt>
                <c:pt idx="229">
                  <c:v>1.5370379999999999</c:v>
                </c:pt>
                <c:pt idx="230">
                  <c:v>1.52352</c:v>
                </c:pt>
                <c:pt idx="231">
                  <c:v>1.5267300000000001</c:v>
                </c:pt>
                <c:pt idx="232">
                  <c:v>1.561717</c:v>
                </c:pt>
                <c:pt idx="233">
                  <c:v>1.5695670000000002</c:v>
                </c:pt>
                <c:pt idx="234">
                  <c:v>1.56287</c:v>
                </c:pt>
                <c:pt idx="235">
                  <c:v>1.585116</c:v>
                </c:pt>
                <c:pt idx="236">
                  <c:v>1.596452</c:v>
                </c:pt>
                <c:pt idx="237">
                  <c:v>1.5842640000000001</c:v>
                </c:pt>
                <c:pt idx="238">
                  <c:v>1.5862699999999998</c:v>
                </c:pt>
                <c:pt idx="239">
                  <c:v>1.610949</c:v>
                </c:pt>
                <c:pt idx="240">
                  <c:v>1.62853</c:v>
                </c:pt>
                <c:pt idx="241">
                  <c:v>1.6476660000000001</c:v>
                </c:pt>
                <c:pt idx="242">
                  <c:v>1.672946</c:v>
                </c:pt>
                <c:pt idx="243">
                  <c:v>1.7028919999999999</c:v>
                </c:pt>
                <c:pt idx="244">
                  <c:v>1.7252130000000001</c:v>
                </c:pt>
                <c:pt idx="245">
                  <c:v>1.7217020000000001</c:v>
                </c:pt>
                <c:pt idx="246">
                  <c:v>1.7667950000000001</c:v>
                </c:pt>
                <c:pt idx="247">
                  <c:v>1.7999510000000001</c:v>
                </c:pt>
                <c:pt idx="248">
                  <c:v>1.866012</c:v>
                </c:pt>
                <c:pt idx="249">
                  <c:v>1.335145</c:v>
                </c:pt>
                <c:pt idx="250">
                  <c:v>1.832354</c:v>
                </c:pt>
                <c:pt idx="251">
                  <c:v>2.207249</c:v>
                </c:pt>
                <c:pt idx="252">
                  <c:v>1.9808029999999999</c:v>
                </c:pt>
                <c:pt idx="253">
                  <c:v>1.718391</c:v>
                </c:pt>
                <c:pt idx="254">
                  <c:v>2.0078640000000001</c:v>
                </c:pt>
                <c:pt idx="255">
                  <c:v>1.986345</c:v>
                </c:pt>
                <c:pt idx="256">
                  <c:v>1.715908</c:v>
                </c:pt>
                <c:pt idx="257">
                  <c:v>2.0827780000000002</c:v>
                </c:pt>
                <c:pt idx="258">
                  <c:v>2.1352700000000002</c:v>
                </c:pt>
                <c:pt idx="259">
                  <c:v>2.161378</c:v>
                </c:pt>
                <c:pt idx="260">
                  <c:v>1.9402979999999999</c:v>
                </c:pt>
                <c:pt idx="261">
                  <c:v>2.009293</c:v>
                </c:pt>
                <c:pt idx="262">
                  <c:v>2.1599740000000001</c:v>
                </c:pt>
                <c:pt idx="263">
                  <c:v>2.3212130000000002</c:v>
                </c:pt>
                <c:pt idx="264">
                  <c:v>2.0062090000000001</c:v>
                </c:pt>
                <c:pt idx="265">
                  <c:v>2.2259340000000001</c:v>
                </c:pt>
                <c:pt idx="266">
                  <c:v>2.3232939999999997</c:v>
                </c:pt>
                <c:pt idx="267">
                  <c:v>2.288859</c:v>
                </c:pt>
                <c:pt idx="268">
                  <c:v>2.480019</c:v>
                </c:pt>
                <c:pt idx="269">
                  <c:v>2.3622430000000003</c:v>
                </c:pt>
                <c:pt idx="270">
                  <c:v>2.467454</c:v>
                </c:pt>
                <c:pt idx="271">
                  <c:v>2.4322159999999999</c:v>
                </c:pt>
                <c:pt idx="272">
                  <c:v>2.5639609999999999</c:v>
                </c:pt>
                <c:pt idx="273">
                  <c:v>2.495568</c:v>
                </c:pt>
                <c:pt idx="274">
                  <c:v>2.689562</c:v>
                </c:pt>
                <c:pt idx="275">
                  <c:v>2.6918439999999997</c:v>
                </c:pt>
                <c:pt idx="276">
                  <c:v>2.76756</c:v>
                </c:pt>
                <c:pt idx="277">
                  <c:v>2.8151619999999999</c:v>
                </c:pt>
                <c:pt idx="278">
                  <c:v>2.9190680000000002</c:v>
                </c:pt>
                <c:pt idx="279">
                  <c:v>2.9893419999999997</c:v>
                </c:pt>
                <c:pt idx="280">
                  <c:v>3.1622430000000001</c:v>
                </c:pt>
                <c:pt idx="281">
                  <c:v>3.0772469999999998</c:v>
                </c:pt>
                <c:pt idx="282">
                  <c:v>3.0653600000000001</c:v>
                </c:pt>
                <c:pt idx="283">
                  <c:v>3.2060580000000001</c:v>
                </c:pt>
                <c:pt idx="284">
                  <c:v>3.2841070000000001</c:v>
                </c:pt>
                <c:pt idx="285">
                  <c:v>3.373818</c:v>
                </c:pt>
                <c:pt idx="286">
                  <c:v>3.4363670000000002</c:v>
                </c:pt>
                <c:pt idx="287">
                  <c:v>3.5433829999999999</c:v>
                </c:pt>
                <c:pt idx="288">
                  <c:v>3.6196009999999998</c:v>
                </c:pt>
                <c:pt idx="289">
                  <c:v>3.7703570000000002</c:v>
                </c:pt>
                <c:pt idx="290">
                  <c:v>3.7799369999999999</c:v>
                </c:pt>
                <c:pt idx="291">
                  <c:v>3.854851</c:v>
                </c:pt>
                <c:pt idx="292">
                  <c:v>4.0186480000000007</c:v>
                </c:pt>
                <c:pt idx="293">
                  <c:v>4.0637170000000005</c:v>
                </c:pt>
                <c:pt idx="294">
                  <c:v>4.1948850000000002</c:v>
                </c:pt>
                <c:pt idx="295">
                  <c:v>4.3249499999999994</c:v>
                </c:pt>
                <c:pt idx="296">
                  <c:v>4.5682</c:v>
                </c:pt>
                <c:pt idx="297">
                  <c:v>4.7440600000000002</c:v>
                </c:pt>
                <c:pt idx="298">
                  <c:v>4.8144100000000005</c:v>
                </c:pt>
                <c:pt idx="299">
                  <c:v>4.9485869999999998</c:v>
                </c:pt>
                <c:pt idx="300">
                  <c:v>5.1236199999999998</c:v>
                </c:pt>
                <c:pt idx="301">
                  <c:v>5.2411199999999996</c:v>
                </c:pt>
                <c:pt idx="302">
                  <c:v>5.4213440000000004</c:v>
                </c:pt>
                <c:pt idx="303">
                  <c:v>5.5810279999999999</c:v>
                </c:pt>
                <c:pt idx="304">
                  <c:v>5.8152249999999999</c:v>
                </c:pt>
                <c:pt idx="305">
                  <c:v>6.0481920000000002</c:v>
                </c:pt>
                <c:pt idx="306">
                  <c:v>6.2341350000000002</c:v>
                </c:pt>
                <c:pt idx="307">
                  <c:v>6.3832849999999999</c:v>
                </c:pt>
                <c:pt idx="308">
                  <c:v>6.6245799999999999</c:v>
                </c:pt>
                <c:pt idx="309">
                  <c:v>6.9022399999999999</c:v>
                </c:pt>
                <c:pt idx="310">
                  <c:v>7.1551960000000001</c:v>
                </c:pt>
                <c:pt idx="311">
                  <c:v>7.3737680000000001</c:v>
                </c:pt>
                <c:pt idx="312">
                  <c:v>7.5652530000000002</c:v>
                </c:pt>
                <c:pt idx="313">
                  <c:v>7.8340350000000001</c:v>
                </c:pt>
                <c:pt idx="314">
                  <c:v>8.1913489999999989</c:v>
                </c:pt>
                <c:pt idx="315">
                  <c:v>8.5439480000000003</c:v>
                </c:pt>
                <c:pt idx="316">
                  <c:v>8.8545629999999989</c:v>
                </c:pt>
                <c:pt idx="317">
                  <c:v>9.1639239999999997</c:v>
                </c:pt>
                <c:pt idx="318">
                  <c:v>9.4633529999999997</c:v>
                </c:pt>
                <c:pt idx="319">
                  <c:v>9.8841439999999992</c:v>
                </c:pt>
                <c:pt idx="320">
                  <c:v>10.398032000000001</c:v>
                </c:pt>
                <c:pt idx="321">
                  <c:v>10.748449000000001</c:v>
                </c:pt>
                <c:pt idx="322">
                  <c:v>11.11271</c:v>
                </c:pt>
                <c:pt idx="323">
                  <c:v>11.63969</c:v>
                </c:pt>
                <c:pt idx="324">
                  <c:v>12.31404</c:v>
                </c:pt>
                <c:pt idx="325">
                  <c:v>12.761065</c:v>
                </c:pt>
                <c:pt idx="326">
                  <c:v>13.161716999999999</c:v>
                </c:pt>
                <c:pt idx="327">
                  <c:v>13.883367</c:v>
                </c:pt>
                <c:pt idx="328">
                  <c:v>14.524887</c:v>
                </c:pt>
                <c:pt idx="329">
                  <c:v>14.944274</c:v>
                </c:pt>
                <c:pt idx="330">
                  <c:v>15.545515</c:v>
                </c:pt>
                <c:pt idx="331">
                  <c:v>16.381129000000001</c:v>
                </c:pt>
                <c:pt idx="332">
                  <c:v>16.915682</c:v>
                </c:pt>
                <c:pt idx="333">
                  <c:v>17.709187</c:v>
                </c:pt>
                <c:pt idx="334">
                  <c:v>18.665234000000002</c:v>
                </c:pt>
                <c:pt idx="335">
                  <c:v>19.303844999999999</c:v>
                </c:pt>
                <c:pt idx="336">
                  <c:v>20.105499999999999</c:v>
                </c:pt>
                <c:pt idx="337">
                  <c:v>21.139095000000001</c:v>
                </c:pt>
                <c:pt idx="338">
                  <c:v>21.945139000000001</c:v>
                </c:pt>
                <c:pt idx="339">
                  <c:v>22.920372</c:v>
                </c:pt>
                <c:pt idx="340">
                  <c:v>23.993317000000001</c:v>
                </c:pt>
                <c:pt idx="341">
                  <c:v>25.142581</c:v>
                </c:pt>
                <c:pt idx="342">
                  <c:v>25.993342999999999</c:v>
                </c:pt>
                <c:pt idx="343">
                  <c:v>27.499116999999998</c:v>
                </c:pt>
                <c:pt idx="344">
                  <c:v>28.771874</c:v>
                </c:pt>
                <c:pt idx="345">
                  <c:v>30.214020999999999</c:v>
                </c:pt>
                <c:pt idx="346">
                  <c:v>32.182093999999999</c:v>
                </c:pt>
                <c:pt idx="347">
                  <c:v>33.788214000000004</c:v>
                </c:pt>
                <c:pt idx="348">
                  <c:v>35.764588000000003</c:v>
                </c:pt>
                <c:pt idx="349">
                  <c:v>37.815325000000001</c:v>
                </c:pt>
                <c:pt idx="350">
                  <c:v>39.761955</c:v>
                </c:pt>
                <c:pt idx="351">
                  <c:v>41.945314000000003</c:v>
                </c:pt>
                <c:pt idx="352">
                  <c:v>44.021757999999998</c:v>
                </c:pt>
                <c:pt idx="353">
                  <c:v>46.505775999999997</c:v>
                </c:pt>
                <c:pt idx="354">
                  <c:v>49.105060999999999</c:v>
                </c:pt>
                <c:pt idx="355">
                  <c:v>51.23021</c:v>
                </c:pt>
                <c:pt idx="356">
                  <c:v>53.948825999999997</c:v>
                </c:pt>
                <c:pt idx="357">
                  <c:v>56.742806000000002</c:v>
                </c:pt>
                <c:pt idx="358">
                  <c:v>59.670136999999997</c:v>
                </c:pt>
                <c:pt idx="359">
                  <c:v>62.497424000000002</c:v>
                </c:pt>
                <c:pt idx="360">
                  <c:v>64.926442000000009</c:v>
                </c:pt>
                <c:pt idx="361">
                  <c:v>67.789016000000004</c:v>
                </c:pt>
                <c:pt idx="362">
                  <c:v>70.444053999999994</c:v>
                </c:pt>
                <c:pt idx="363">
                  <c:v>72.979386000000005</c:v>
                </c:pt>
                <c:pt idx="364">
                  <c:v>75.601793999999998</c:v>
                </c:pt>
                <c:pt idx="365">
                  <c:v>77.856505999999996</c:v>
                </c:pt>
                <c:pt idx="366">
                  <c:v>79.891092</c:v>
                </c:pt>
                <c:pt idx="367">
                  <c:v>81.550004000000001</c:v>
                </c:pt>
                <c:pt idx="368">
                  <c:v>82.957314999999994</c:v>
                </c:pt>
                <c:pt idx="369">
                  <c:v>84.056016999999997</c:v>
                </c:pt>
                <c:pt idx="370">
                  <c:v>84.792966000000007</c:v>
                </c:pt>
                <c:pt idx="371">
                  <c:v>84.818623000000002</c:v>
                </c:pt>
                <c:pt idx="372">
                  <c:v>84.815162000000001</c:v>
                </c:pt>
                <c:pt idx="373">
                  <c:v>84.576903000000001</c:v>
                </c:pt>
                <c:pt idx="374">
                  <c:v>83.921087</c:v>
                </c:pt>
                <c:pt idx="375">
                  <c:v>82.994684000000007</c:v>
                </c:pt>
                <c:pt idx="376">
                  <c:v>81.994821999999999</c:v>
                </c:pt>
                <c:pt idx="377">
                  <c:v>80.803550000000001</c:v>
                </c:pt>
                <c:pt idx="378">
                  <c:v>79.524372999999997</c:v>
                </c:pt>
                <c:pt idx="379">
                  <c:v>77.809179999999998</c:v>
                </c:pt>
                <c:pt idx="380">
                  <c:v>75.963548000000003</c:v>
                </c:pt>
                <c:pt idx="381">
                  <c:v>74.135570999999999</c:v>
                </c:pt>
                <c:pt idx="382">
                  <c:v>71.961039999999997</c:v>
                </c:pt>
                <c:pt idx="383">
                  <c:v>70.051276999999999</c:v>
                </c:pt>
                <c:pt idx="384">
                  <c:v>67.825181000000001</c:v>
                </c:pt>
                <c:pt idx="385">
                  <c:v>65.759848000000005</c:v>
                </c:pt>
                <c:pt idx="386">
                  <c:v>63.662236999999998</c:v>
                </c:pt>
                <c:pt idx="387">
                  <c:v>61.595900999999998</c:v>
                </c:pt>
                <c:pt idx="388">
                  <c:v>59.518929999999997</c:v>
                </c:pt>
                <c:pt idx="389">
                  <c:v>57.537314000000002</c:v>
                </c:pt>
                <c:pt idx="390">
                  <c:v>55.660155000000003</c:v>
                </c:pt>
                <c:pt idx="391">
                  <c:v>53.617142999999999</c:v>
                </c:pt>
                <c:pt idx="392">
                  <c:v>51.761127000000002</c:v>
                </c:pt>
                <c:pt idx="393">
                  <c:v>49.830925000000001</c:v>
                </c:pt>
                <c:pt idx="394">
                  <c:v>47.943232999999999</c:v>
                </c:pt>
                <c:pt idx="395">
                  <c:v>46.132962999999997</c:v>
                </c:pt>
                <c:pt idx="396">
                  <c:v>44.59975</c:v>
                </c:pt>
                <c:pt idx="397">
                  <c:v>43.121839999999999</c:v>
                </c:pt>
                <c:pt idx="398">
                  <c:v>41.641646000000001</c:v>
                </c:pt>
                <c:pt idx="399">
                  <c:v>40.088068999999997</c:v>
                </c:pt>
                <c:pt idx="400">
                  <c:v>38.715468999999999</c:v>
                </c:pt>
                <c:pt idx="401">
                  <c:v>37.480106999999997</c:v>
                </c:pt>
                <c:pt idx="402">
                  <c:v>36.232253999999998</c:v>
                </c:pt>
                <c:pt idx="403">
                  <c:v>34.904572000000002</c:v>
                </c:pt>
                <c:pt idx="404">
                  <c:v>33.660606999999999</c:v>
                </c:pt>
                <c:pt idx="405">
                  <c:v>32.382558000000003</c:v>
                </c:pt>
                <c:pt idx="406">
                  <c:v>31.268808</c:v>
                </c:pt>
                <c:pt idx="407">
                  <c:v>30.283792999999999</c:v>
                </c:pt>
                <c:pt idx="408">
                  <c:v>29.271792999999999</c:v>
                </c:pt>
                <c:pt idx="409">
                  <c:v>28.271955999999999</c:v>
                </c:pt>
                <c:pt idx="410">
                  <c:v>27.331507999999999</c:v>
                </c:pt>
                <c:pt idx="411">
                  <c:v>26.480922</c:v>
                </c:pt>
                <c:pt idx="412">
                  <c:v>25.639264000000001</c:v>
                </c:pt>
                <c:pt idx="413">
                  <c:v>24.892959999999999</c:v>
                </c:pt>
                <c:pt idx="414">
                  <c:v>24.149290000000001</c:v>
                </c:pt>
                <c:pt idx="415">
                  <c:v>23.357766999999999</c:v>
                </c:pt>
                <c:pt idx="416">
                  <c:v>22.584226000000001</c:v>
                </c:pt>
                <c:pt idx="417">
                  <c:v>21.879279</c:v>
                </c:pt>
                <c:pt idx="418">
                  <c:v>21.220554</c:v>
                </c:pt>
                <c:pt idx="419">
                  <c:v>20.579411</c:v>
                </c:pt>
                <c:pt idx="420">
                  <c:v>19.968813999999998</c:v>
                </c:pt>
                <c:pt idx="421">
                  <c:v>19.378332</c:v>
                </c:pt>
                <c:pt idx="422">
                  <c:v>18.845559000000002</c:v>
                </c:pt>
                <c:pt idx="423">
                  <c:v>18.302979000000001</c:v>
                </c:pt>
                <c:pt idx="424">
                  <c:v>17.816303000000001</c:v>
                </c:pt>
                <c:pt idx="425">
                  <c:v>17.359397000000001</c:v>
                </c:pt>
                <c:pt idx="426">
                  <c:v>16.922353999999999</c:v>
                </c:pt>
                <c:pt idx="427">
                  <c:v>16.475630000000002</c:v>
                </c:pt>
                <c:pt idx="428">
                  <c:v>16.016416</c:v>
                </c:pt>
                <c:pt idx="429">
                  <c:v>15.590458</c:v>
                </c:pt>
                <c:pt idx="430">
                  <c:v>15.185342</c:v>
                </c:pt>
                <c:pt idx="431">
                  <c:v>14.782684</c:v>
                </c:pt>
                <c:pt idx="432">
                  <c:v>14.424692</c:v>
                </c:pt>
                <c:pt idx="433">
                  <c:v>14.057622</c:v>
                </c:pt>
                <c:pt idx="434">
                  <c:v>13.696797</c:v>
                </c:pt>
                <c:pt idx="435">
                  <c:v>13.369529</c:v>
                </c:pt>
                <c:pt idx="436">
                  <c:v>13.10619</c:v>
                </c:pt>
                <c:pt idx="437">
                  <c:v>12.840092</c:v>
                </c:pt>
                <c:pt idx="438">
                  <c:v>12.560877</c:v>
                </c:pt>
                <c:pt idx="439">
                  <c:v>12.268243999999999</c:v>
                </c:pt>
                <c:pt idx="440">
                  <c:v>12.035803</c:v>
                </c:pt>
                <c:pt idx="441">
                  <c:v>11.783322999999999</c:v>
                </c:pt>
                <c:pt idx="442">
                  <c:v>11.535007</c:v>
                </c:pt>
                <c:pt idx="443">
                  <c:v>11.273774</c:v>
                </c:pt>
                <c:pt idx="444">
                  <c:v>11.046098000000001</c:v>
                </c:pt>
                <c:pt idx="445">
                  <c:v>10.799537000000001</c:v>
                </c:pt>
                <c:pt idx="446">
                  <c:v>10.594082</c:v>
                </c:pt>
                <c:pt idx="447">
                  <c:v>10.421106</c:v>
                </c:pt>
                <c:pt idx="448">
                  <c:v>10.259014000000001</c:v>
                </c:pt>
                <c:pt idx="449">
                  <c:v>10.086414</c:v>
                </c:pt>
                <c:pt idx="450">
                  <c:v>9.9142910000000004</c:v>
                </c:pt>
                <c:pt idx="451">
                  <c:v>9.7531020000000002</c:v>
                </c:pt>
                <c:pt idx="452">
                  <c:v>9.5945970000000003</c:v>
                </c:pt>
                <c:pt idx="453">
                  <c:v>9.4163530000000009</c:v>
                </c:pt>
                <c:pt idx="454">
                  <c:v>9.248443</c:v>
                </c:pt>
                <c:pt idx="455">
                  <c:v>9.0932230000000001</c:v>
                </c:pt>
                <c:pt idx="456">
                  <c:v>8.9440980000000003</c:v>
                </c:pt>
                <c:pt idx="457">
                  <c:v>8.7705950000000001</c:v>
                </c:pt>
                <c:pt idx="458">
                  <c:v>8.6190369999999987</c:v>
                </c:pt>
                <c:pt idx="459">
                  <c:v>8.466550999999999</c:v>
                </c:pt>
                <c:pt idx="460">
                  <c:v>8.3088480000000011</c:v>
                </c:pt>
                <c:pt idx="461">
                  <c:v>8.1723379999999999</c:v>
                </c:pt>
                <c:pt idx="462">
                  <c:v>8.0625879999999999</c:v>
                </c:pt>
                <c:pt idx="463">
                  <c:v>7.9345800000000004</c:v>
                </c:pt>
                <c:pt idx="464">
                  <c:v>7.843089</c:v>
                </c:pt>
                <c:pt idx="465">
                  <c:v>7.723382</c:v>
                </c:pt>
                <c:pt idx="466">
                  <c:v>7.6024469999999997</c:v>
                </c:pt>
                <c:pt idx="467">
                  <c:v>7.4777490000000002</c:v>
                </c:pt>
                <c:pt idx="468">
                  <c:v>7.3686509999999998</c:v>
                </c:pt>
                <c:pt idx="469">
                  <c:v>7.2970480000000002</c:v>
                </c:pt>
                <c:pt idx="470">
                  <c:v>7.2193750000000003</c:v>
                </c:pt>
                <c:pt idx="471">
                  <c:v>7.1441109999999997</c:v>
                </c:pt>
                <c:pt idx="472">
                  <c:v>7.0529950000000001</c:v>
                </c:pt>
                <c:pt idx="473">
                  <c:v>6.9706830000000002</c:v>
                </c:pt>
                <c:pt idx="474">
                  <c:v>6.89602</c:v>
                </c:pt>
                <c:pt idx="475">
                  <c:v>6.7908850000000003</c:v>
                </c:pt>
                <c:pt idx="476">
                  <c:v>6.7201589999999998</c:v>
                </c:pt>
                <c:pt idx="477">
                  <c:v>6.6512900000000004</c:v>
                </c:pt>
                <c:pt idx="478">
                  <c:v>6.5810909999999998</c:v>
                </c:pt>
                <c:pt idx="479">
                  <c:v>6.4971480000000001</c:v>
                </c:pt>
                <c:pt idx="480">
                  <c:v>6.425821</c:v>
                </c:pt>
                <c:pt idx="481">
                  <c:v>6.3386680000000002</c:v>
                </c:pt>
                <c:pt idx="482">
                  <c:v>6.2324549999999999</c:v>
                </c:pt>
                <c:pt idx="483">
                  <c:v>6.1501169999999998</c:v>
                </c:pt>
                <c:pt idx="484">
                  <c:v>6.0995809999999997</c:v>
                </c:pt>
                <c:pt idx="485">
                  <c:v>6.0409689999999996</c:v>
                </c:pt>
                <c:pt idx="486">
                  <c:v>5.9725010000000003</c:v>
                </c:pt>
                <c:pt idx="487">
                  <c:v>5.9193319999999998</c:v>
                </c:pt>
                <c:pt idx="488">
                  <c:v>5.8579359999999996</c:v>
                </c:pt>
                <c:pt idx="489">
                  <c:v>5.8003270000000002</c:v>
                </c:pt>
                <c:pt idx="490">
                  <c:v>5.7007849999999998</c:v>
                </c:pt>
                <c:pt idx="491">
                  <c:v>5.6832789999999997</c:v>
                </c:pt>
                <c:pt idx="492">
                  <c:v>5.6439789999999999</c:v>
                </c:pt>
                <c:pt idx="493">
                  <c:v>5.571523</c:v>
                </c:pt>
                <c:pt idx="494">
                  <c:v>5.5385429999999998</c:v>
                </c:pt>
                <c:pt idx="495">
                  <c:v>5.4888089999999998</c:v>
                </c:pt>
                <c:pt idx="496">
                  <c:v>5.432931</c:v>
                </c:pt>
                <c:pt idx="497">
                  <c:v>5.35581</c:v>
                </c:pt>
                <c:pt idx="498">
                  <c:v>5.3393829999999998</c:v>
                </c:pt>
                <c:pt idx="499">
                  <c:v>5.2910789999999999</c:v>
                </c:pt>
                <c:pt idx="500">
                  <c:v>5.1958000000000002</c:v>
                </c:pt>
                <c:pt idx="501">
                  <c:v>5.178445</c:v>
                </c:pt>
                <c:pt idx="502">
                  <c:v>5.077674</c:v>
                </c:pt>
                <c:pt idx="503">
                  <c:v>4.9957630000000002</c:v>
                </c:pt>
                <c:pt idx="504">
                  <c:v>5.0160770000000001</c:v>
                </c:pt>
                <c:pt idx="505">
                  <c:v>4.9554589999999994</c:v>
                </c:pt>
                <c:pt idx="506">
                  <c:v>4.8272510000000004</c:v>
                </c:pt>
                <c:pt idx="507">
                  <c:v>4.7815300000000001</c:v>
                </c:pt>
                <c:pt idx="508">
                  <c:v>4.7826330000000006</c:v>
                </c:pt>
                <c:pt idx="509">
                  <c:v>4.7957999999999998</c:v>
                </c:pt>
                <c:pt idx="510">
                  <c:v>4.7288870000000003</c:v>
                </c:pt>
                <c:pt idx="511">
                  <c:v>4.6804830000000006</c:v>
                </c:pt>
                <c:pt idx="512">
                  <c:v>4.6010799999999996</c:v>
                </c:pt>
                <c:pt idx="513">
                  <c:v>4.5204230000000001</c:v>
                </c:pt>
                <c:pt idx="514">
                  <c:v>4.4670519999999998</c:v>
                </c:pt>
                <c:pt idx="515">
                  <c:v>4.4530080000000005</c:v>
                </c:pt>
                <c:pt idx="516">
                  <c:v>4.3967279999999995</c:v>
                </c:pt>
                <c:pt idx="517">
                  <c:v>4.3097510000000003</c:v>
                </c:pt>
                <c:pt idx="518">
                  <c:v>4.2263599999999997</c:v>
                </c:pt>
                <c:pt idx="519">
                  <c:v>4.1955619999999998</c:v>
                </c:pt>
                <c:pt idx="520">
                  <c:v>4.1952359999999995</c:v>
                </c:pt>
                <c:pt idx="521">
                  <c:v>4.1274949999999997</c:v>
                </c:pt>
                <c:pt idx="522">
                  <c:v>4.0632149999999996</c:v>
                </c:pt>
                <c:pt idx="523">
                  <c:v>4.0121269999999996</c:v>
                </c:pt>
                <c:pt idx="524">
                  <c:v>3.9643250000000001</c:v>
                </c:pt>
                <c:pt idx="525">
                  <c:v>3.9241969999999999</c:v>
                </c:pt>
                <c:pt idx="526">
                  <c:v>3.8708520000000002</c:v>
                </c:pt>
                <c:pt idx="527">
                  <c:v>3.8229489999999999</c:v>
                </c:pt>
                <c:pt idx="528">
                  <c:v>3.78538</c:v>
                </c:pt>
                <c:pt idx="529">
                  <c:v>3.7067040000000002</c:v>
                </c:pt>
                <c:pt idx="530">
                  <c:v>3.6250439999999999</c:v>
                </c:pt>
                <c:pt idx="531">
                  <c:v>3.5858189999999999</c:v>
                </c:pt>
                <c:pt idx="532">
                  <c:v>3.5238459999999998</c:v>
                </c:pt>
                <c:pt idx="533">
                  <c:v>3.4910160000000001</c:v>
                </c:pt>
                <c:pt idx="534">
                  <c:v>3.4341849999999998</c:v>
                </c:pt>
                <c:pt idx="535">
                  <c:v>3.3802629999999998</c:v>
                </c:pt>
                <c:pt idx="536">
                  <c:v>3.3625820000000002</c:v>
                </c:pt>
                <c:pt idx="537">
                  <c:v>3.3017629999999998</c:v>
                </c:pt>
                <c:pt idx="538">
                  <c:v>3.2180960000000001</c:v>
                </c:pt>
                <c:pt idx="539">
                  <c:v>3.1820309999999998</c:v>
                </c:pt>
                <c:pt idx="540">
                  <c:v>3.131621</c:v>
                </c:pt>
                <c:pt idx="541">
                  <c:v>3.1157699999999999</c:v>
                </c:pt>
                <c:pt idx="542">
                  <c:v>3.0804580000000001</c:v>
                </c:pt>
                <c:pt idx="543">
                  <c:v>3.0137450000000001</c:v>
                </c:pt>
                <c:pt idx="544">
                  <c:v>2.9736919999999998</c:v>
                </c:pt>
                <c:pt idx="545">
                  <c:v>2.9093369999999998</c:v>
                </c:pt>
                <c:pt idx="546">
                  <c:v>2.8624130000000001</c:v>
                </c:pt>
                <c:pt idx="547">
                  <c:v>2.8437030000000001</c:v>
                </c:pt>
                <c:pt idx="548">
                  <c:v>2.8053059999999999</c:v>
                </c:pt>
                <c:pt idx="549">
                  <c:v>2.7845649999999997</c:v>
                </c:pt>
                <c:pt idx="550">
                  <c:v>2.737063</c:v>
                </c:pt>
                <c:pt idx="551">
                  <c:v>2.6467749999999999</c:v>
                </c:pt>
                <c:pt idx="552">
                  <c:v>2.6206670000000001</c:v>
                </c:pt>
                <c:pt idx="553">
                  <c:v>2.6075749999999998</c:v>
                </c:pt>
                <c:pt idx="554">
                  <c:v>2.5969410000000002</c:v>
                </c:pt>
                <c:pt idx="555">
                  <c:v>2.6063210000000003</c:v>
                </c:pt>
                <c:pt idx="556">
                  <c:v>2.5491390000000003</c:v>
                </c:pt>
                <c:pt idx="557">
                  <c:v>2.460105</c:v>
                </c:pt>
                <c:pt idx="558">
                  <c:v>2.4446810000000001</c:v>
                </c:pt>
                <c:pt idx="559">
                  <c:v>2.4377089999999999</c:v>
                </c:pt>
                <c:pt idx="560">
                  <c:v>2.3710209999999998</c:v>
                </c:pt>
                <c:pt idx="561">
                  <c:v>2.3365869999999997</c:v>
                </c:pt>
                <c:pt idx="562">
                  <c:v>2.3473709999999999</c:v>
                </c:pt>
                <c:pt idx="563">
                  <c:v>2.3322479999999999</c:v>
                </c:pt>
                <c:pt idx="564">
                  <c:v>2.2776240000000003</c:v>
                </c:pt>
                <c:pt idx="565">
                  <c:v>2.238048</c:v>
                </c:pt>
                <c:pt idx="566">
                  <c:v>2.2258839999999998</c:v>
                </c:pt>
                <c:pt idx="567">
                  <c:v>2.2359659999999999</c:v>
                </c:pt>
                <c:pt idx="568">
                  <c:v>2.1772039999999997</c:v>
                </c:pt>
                <c:pt idx="569">
                  <c:v>2.1621049999999999</c:v>
                </c:pt>
                <c:pt idx="570">
                  <c:v>2.1857310000000001</c:v>
                </c:pt>
                <c:pt idx="571">
                  <c:v>2.112949</c:v>
                </c:pt>
                <c:pt idx="572">
                  <c:v>2.0673029999999999</c:v>
                </c:pt>
                <c:pt idx="573">
                  <c:v>2.0944149999999997</c:v>
                </c:pt>
                <c:pt idx="574">
                  <c:v>2.07247</c:v>
                </c:pt>
                <c:pt idx="575">
                  <c:v>2.0956939999999999</c:v>
                </c:pt>
                <c:pt idx="576">
                  <c:v>2.0450569999999999</c:v>
                </c:pt>
                <c:pt idx="577">
                  <c:v>1.9351069999999999</c:v>
                </c:pt>
                <c:pt idx="578">
                  <c:v>1.9309690000000002</c:v>
                </c:pt>
                <c:pt idx="579">
                  <c:v>1.9648020000000002</c:v>
                </c:pt>
                <c:pt idx="580">
                  <c:v>1.9478979999999999</c:v>
                </c:pt>
                <c:pt idx="581">
                  <c:v>1.893926</c:v>
                </c:pt>
                <c:pt idx="582">
                  <c:v>1.9477720000000001</c:v>
                </c:pt>
                <c:pt idx="583">
                  <c:v>1.9205350000000001</c:v>
                </c:pt>
                <c:pt idx="584">
                  <c:v>1.853672</c:v>
                </c:pt>
                <c:pt idx="585">
                  <c:v>1.860519</c:v>
                </c:pt>
                <c:pt idx="586">
                  <c:v>1.8482050000000001</c:v>
                </c:pt>
                <c:pt idx="587">
                  <c:v>1.7615539999999998</c:v>
                </c:pt>
                <c:pt idx="588">
                  <c:v>1.6987030000000001</c:v>
                </c:pt>
                <c:pt idx="589">
                  <c:v>1.7600739999999999</c:v>
                </c:pt>
                <c:pt idx="590">
                  <c:v>1.7670710000000001</c:v>
                </c:pt>
                <c:pt idx="591">
                  <c:v>1.7457279999999999</c:v>
                </c:pt>
                <c:pt idx="592">
                  <c:v>1.779887</c:v>
                </c:pt>
                <c:pt idx="593">
                  <c:v>1.834311</c:v>
                </c:pt>
                <c:pt idx="594">
                  <c:v>1.8001019999999999</c:v>
                </c:pt>
                <c:pt idx="595">
                  <c:v>1.76657</c:v>
                </c:pt>
                <c:pt idx="596">
                  <c:v>1.780213</c:v>
                </c:pt>
                <c:pt idx="597">
                  <c:v>1.8022580000000001</c:v>
                </c:pt>
                <c:pt idx="598">
                  <c:v>1.769504</c:v>
                </c:pt>
                <c:pt idx="599">
                  <c:v>1.750343</c:v>
                </c:pt>
                <c:pt idx="600">
                  <c:v>1.7705070000000001</c:v>
                </c:pt>
                <c:pt idx="601">
                  <c:v>1.704672</c:v>
                </c:pt>
                <c:pt idx="602">
                  <c:v>1.6433770000000001</c:v>
                </c:pt>
                <c:pt idx="603">
                  <c:v>1.661635</c:v>
                </c:pt>
                <c:pt idx="604">
                  <c:v>1.683003</c:v>
                </c:pt>
                <c:pt idx="605">
                  <c:v>1.6460349999999999</c:v>
                </c:pt>
                <c:pt idx="606">
                  <c:v>1.6293570000000002</c:v>
                </c:pt>
                <c:pt idx="607">
                  <c:v>1.5643</c:v>
                </c:pt>
                <c:pt idx="608">
                  <c:v>1.551183</c:v>
                </c:pt>
                <c:pt idx="609">
                  <c:v>1.5943209999999999</c:v>
                </c:pt>
                <c:pt idx="610">
                  <c:v>1.6154630000000001</c:v>
                </c:pt>
                <c:pt idx="611">
                  <c:v>1.541277</c:v>
                </c:pt>
                <c:pt idx="612">
                  <c:v>1.525852</c:v>
                </c:pt>
                <c:pt idx="613">
                  <c:v>1.5996380000000001</c:v>
                </c:pt>
                <c:pt idx="614">
                  <c:v>1.6214569999999999</c:v>
                </c:pt>
                <c:pt idx="615">
                  <c:v>1.5785450000000001</c:v>
                </c:pt>
                <c:pt idx="616">
                  <c:v>1.6014930000000001</c:v>
                </c:pt>
                <c:pt idx="617">
                  <c:v>1.594797</c:v>
                </c:pt>
                <c:pt idx="618">
                  <c:v>1.5096509999999999</c:v>
                </c:pt>
                <c:pt idx="619">
                  <c:v>1.519808</c:v>
                </c:pt>
                <c:pt idx="620">
                  <c:v>1.594371</c:v>
                </c:pt>
                <c:pt idx="621">
                  <c:v>1.5982080000000001</c:v>
                </c:pt>
                <c:pt idx="622">
                  <c:v>1.531345</c:v>
                </c:pt>
                <c:pt idx="623">
                  <c:v>1.5242469999999999</c:v>
                </c:pt>
                <c:pt idx="624">
                  <c:v>1.527884</c:v>
                </c:pt>
                <c:pt idx="625">
                  <c:v>1.5290379999999999</c:v>
                </c:pt>
                <c:pt idx="626">
                  <c:v>1.5454650000000001</c:v>
                </c:pt>
                <c:pt idx="627">
                  <c:v>1.5195069999999999</c:v>
                </c:pt>
                <c:pt idx="628">
                  <c:v>1.458162</c:v>
                </c:pt>
                <c:pt idx="629">
                  <c:v>1.4501360000000001</c:v>
                </c:pt>
                <c:pt idx="630">
                  <c:v>1.4309000000000001</c:v>
                </c:pt>
                <c:pt idx="631">
                  <c:v>1.4002520000000001</c:v>
                </c:pt>
                <c:pt idx="632">
                  <c:v>1.367397</c:v>
                </c:pt>
                <c:pt idx="633">
                  <c:v>1.3424430000000001</c:v>
                </c:pt>
                <c:pt idx="634">
                  <c:v>1.382395</c:v>
                </c:pt>
                <c:pt idx="635">
                  <c:v>1.406522</c:v>
                </c:pt>
                <c:pt idx="636">
                  <c:v>1.414623</c:v>
                </c:pt>
                <c:pt idx="637">
                  <c:v>1.4153500000000001</c:v>
                </c:pt>
                <c:pt idx="638">
                  <c:v>1.4006529999999999</c:v>
                </c:pt>
                <c:pt idx="639">
                  <c:v>1.382922</c:v>
                </c:pt>
                <c:pt idx="640">
                  <c:v>1.381041</c:v>
                </c:pt>
                <c:pt idx="641">
                  <c:v>1.4009039999999999</c:v>
                </c:pt>
                <c:pt idx="642">
                  <c:v>1.413394</c:v>
                </c:pt>
                <c:pt idx="643">
                  <c:v>1.4181589999999999</c:v>
                </c:pt>
                <c:pt idx="644">
                  <c:v>1.446825</c:v>
                </c:pt>
                <c:pt idx="645">
                  <c:v>1.46852</c:v>
                </c:pt>
                <c:pt idx="646">
                  <c:v>1.4431639999999999</c:v>
                </c:pt>
                <c:pt idx="647">
                  <c:v>1.427138</c:v>
                </c:pt>
                <c:pt idx="648">
                  <c:v>1.4734350000000001</c:v>
                </c:pt>
                <c:pt idx="649">
                  <c:v>1.5067159999999999</c:v>
                </c:pt>
                <c:pt idx="650">
                  <c:v>1.4573339999999999</c:v>
                </c:pt>
                <c:pt idx="651">
                  <c:v>1.455478</c:v>
                </c:pt>
                <c:pt idx="652">
                  <c:v>1.4827650000000001</c:v>
                </c:pt>
                <c:pt idx="653">
                  <c:v>1.4751159999999999</c:v>
                </c:pt>
                <c:pt idx="654">
                  <c:v>1.4582869999999999</c:v>
                </c:pt>
                <c:pt idx="655">
                  <c:v>1.4443170000000001</c:v>
                </c:pt>
                <c:pt idx="656">
                  <c:v>1.437872</c:v>
                </c:pt>
                <c:pt idx="657">
                  <c:v>1.4179840000000001</c:v>
                </c:pt>
                <c:pt idx="658">
                  <c:v>1.4347369999999999</c:v>
                </c:pt>
                <c:pt idx="659">
                  <c:v>1.4332069999999999</c:v>
                </c:pt>
                <c:pt idx="660">
                  <c:v>1.355083</c:v>
                </c:pt>
                <c:pt idx="661">
                  <c:v>1.3598980000000001</c:v>
                </c:pt>
                <c:pt idx="662">
                  <c:v>1.386558</c:v>
                </c:pt>
                <c:pt idx="663">
                  <c:v>1.348913</c:v>
                </c:pt>
                <c:pt idx="664">
                  <c:v>1.318843</c:v>
                </c:pt>
                <c:pt idx="665">
                  <c:v>1.3214509999999999</c:v>
                </c:pt>
                <c:pt idx="666">
                  <c:v>1.316535</c:v>
                </c:pt>
                <c:pt idx="667">
                  <c:v>1.3411390000000001</c:v>
                </c:pt>
                <c:pt idx="668">
                  <c:v>1.3792599999999999</c:v>
                </c:pt>
                <c:pt idx="669">
                  <c:v>1.357942</c:v>
                </c:pt>
                <c:pt idx="670">
                  <c:v>1.3098639999999999</c:v>
                </c:pt>
                <c:pt idx="671">
                  <c:v>1.2933859999999999</c:v>
                </c:pt>
                <c:pt idx="672">
                  <c:v>1.3134749999999999</c:v>
                </c:pt>
                <c:pt idx="673">
                  <c:v>1.3418160000000001</c:v>
                </c:pt>
                <c:pt idx="674">
                  <c:v>1.313375</c:v>
                </c:pt>
                <c:pt idx="675">
                  <c:v>1.268332</c:v>
                </c:pt>
                <c:pt idx="676">
                  <c:v>1.258375</c:v>
                </c:pt>
                <c:pt idx="677">
                  <c:v>1.2612840000000001</c:v>
                </c:pt>
                <c:pt idx="678">
                  <c:v>1.2286299999999999</c:v>
                </c:pt>
                <c:pt idx="679">
                  <c:v>1.2075879999999999</c:v>
                </c:pt>
                <c:pt idx="680">
                  <c:v>1.183862</c:v>
                </c:pt>
                <c:pt idx="681">
                  <c:v>1.1619679999999999</c:v>
                </c:pt>
                <c:pt idx="682">
                  <c:v>1.1614659999999999</c:v>
                </c:pt>
                <c:pt idx="683">
                  <c:v>1.166331</c:v>
                </c:pt>
                <c:pt idx="684">
                  <c:v>1.1378409999999999</c:v>
                </c:pt>
                <c:pt idx="685">
                  <c:v>1.0915429999999999</c:v>
                </c:pt>
                <c:pt idx="686">
                  <c:v>1.0635790000000001</c:v>
                </c:pt>
                <c:pt idx="687">
                  <c:v>1.0421100000000001</c:v>
                </c:pt>
                <c:pt idx="688">
                  <c:v>1.0297959999999999</c:v>
                </c:pt>
                <c:pt idx="689">
                  <c:v>0.98904099999999995</c:v>
                </c:pt>
                <c:pt idx="690">
                  <c:v>0.93597200000000003</c:v>
                </c:pt>
                <c:pt idx="691">
                  <c:v>0.93160799999999999</c:v>
                </c:pt>
                <c:pt idx="692">
                  <c:v>0.92932599999999999</c:v>
                </c:pt>
                <c:pt idx="693">
                  <c:v>0.89782600000000001</c:v>
                </c:pt>
                <c:pt idx="694">
                  <c:v>0.87618200000000002</c:v>
                </c:pt>
                <c:pt idx="695">
                  <c:v>0.82740100000000005</c:v>
                </c:pt>
                <c:pt idx="696">
                  <c:v>0.81982699999999997</c:v>
                </c:pt>
                <c:pt idx="697">
                  <c:v>0.84573500000000001</c:v>
                </c:pt>
                <c:pt idx="698">
                  <c:v>0.85824900000000004</c:v>
                </c:pt>
                <c:pt idx="699">
                  <c:v>0.81355699999999997</c:v>
                </c:pt>
                <c:pt idx="700">
                  <c:v>0.79803199999999996</c:v>
                </c:pt>
                <c:pt idx="701">
                  <c:v>0.80741200000000002</c:v>
                </c:pt>
                <c:pt idx="702">
                  <c:v>0.78559299999999999</c:v>
                </c:pt>
                <c:pt idx="703">
                  <c:v>0.76078899999999994</c:v>
                </c:pt>
                <c:pt idx="704">
                  <c:v>0.75324000000000002</c:v>
                </c:pt>
                <c:pt idx="705">
                  <c:v>0.75476999999999994</c:v>
                </c:pt>
                <c:pt idx="706">
                  <c:v>0.71025300000000002</c:v>
                </c:pt>
                <c:pt idx="707">
                  <c:v>0.63353300000000001</c:v>
                </c:pt>
                <c:pt idx="708">
                  <c:v>0.58936699999999997</c:v>
                </c:pt>
                <c:pt idx="709">
                  <c:v>0.56779899999999994</c:v>
                </c:pt>
                <c:pt idx="710">
                  <c:v>0.55944700000000003</c:v>
                </c:pt>
                <c:pt idx="711">
                  <c:v>0.55129600000000001</c:v>
                </c:pt>
                <c:pt idx="712">
                  <c:v>0.566469</c:v>
                </c:pt>
                <c:pt idx="713">
                  <c:v>0.57715300000000003</c:v>
                </c:pt>
                <c:pt idx="714">
                  <c:v>0.62999699999999992</c:v>
                </c:pt>
                <c:pt idx="715">
                  <c:v>0.636467</c:v>
                </c:pt>
                <c:pt idx="716">
                  <c:v>0.61991499999999999</c:v>
                </c:pt>
                <c:pt idx="717">
                  <c:v>0.63390900000000006</c:v>
                </c:pt>
                <c:pt idx="718">
                  <c:v>0.65359699999999998</c:v>
                </c:pt>
                <c:pt idx="719">
                  <c:v>0.68371800000000005</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3-F570-413B-B09F-177BA108E5C1}"/>
            </c:ext>
          </c:extLst>
        </c:ser>
        <c:ser>
          <c:idx val="5"/>
          <c:order val="5"/>
          <c:tx>
            <c:v>14400 WAVE</c:v>
          </c:tx>
          <c:spPr>
            <a:ln w="9525" cap="rnd">
              <a:solidFill>
                <a:schemeClr val="accent6"/>
              </a:solidFill>
              <a:round/>
            </a:ln>
            <a:effectLst>
              <a:outerShdw blurRad="40000" dist="23000" dir="5400000" rotWithShape="0">
                <a:srgbClr val="000000">
                  <a:alpha val="35000"/>
                </a:srgbClr>
              </a:outerShdw>
            </a:effectLst>
          </c:spPr>
          <c:marker>
            <c:symbol val="none"/>
          </c:marker>
          <c:xVal>
            <c:numRef>
              <c:f>'Graphs Task 1'!$AT$2:$AT$1044</c:f>
              <c:numCache>
                <c:formatCode>General</c:formatCode>
                <c:ptCount val="1043"/>
                <c:pt idx="0">
                  <c:v>-359.89981079101563</c:v>
                </c:pt>
                <c:pt idx="1">
                  <c:v>-359.209228515625</c:v>
                </c:pt>
                <c:pt idx="2">
                  <c:v>-358.51861572265625</c:v>
                </c:pt>
                <c:pt idx="3">
                  <c:v>-357.82803344726563</c:v>
                </c:pt>
                <c:pt idx="4">
                  <c:v>-357.13742065429688</c:v>
                </c:pt>
                <c:pt idx="5">
                  <c:v>-356.44683837890625</c:v>
                </c:pt>
                <c:pt idx="6">
                  <c:v>-355.7562255859375</c:v>
                </c:pt>
                <c:pt idx="7">
                  <c:v>-355.06564331054688</c:v>
                </c:pt>
                <c:pt idx="8">
                  <c:v>-354.37503051757813</c:v>
                </c:pt>
                <c:pt idx="9">
                  <c:v>-353.6844482421875</c:v>
                </c:pt>
                <c:pt idx="10">
                  <c:v>-352.99383544921875</c:v>
                </c:pt>
                <c:pt idx="11">
                  <c:v>-352.30325317382813</c:v>
                </c:pt>
                <c:pt idx="12">
                  <c:v>-351.61264038085938</c:v>
                </c:pt>
                <c:pt idx="13">
                  <c:v>-350.92205810546875</c:v>
                </c:pt>
                <c:pt idx="14">
                  <c:v>-350.2314453125</c:v>
                </c:pt>
                <c:pt idx="15">
                  <c:v>-349.54086303710938</c:v>
                </c:pt>
                <c:pt idx="16">
                  <c:v>-348.85025024414063</c:v>
                </c:pt>
                <c:pt idx="17">
                  <c:v>-348.15966796875</c:v>
                </c:pt>
                <c:pt idx="18">
                  <c:v>-347.46908569335938</c:v>
                </c:pt>
                <c:pt idx="19">
                  <c:v>-346.77847290039063</c:v>
                </c:pt>
                <c:pt idx="20">
                  <c:v>-346.087890625</c:v>
                </c:pt>
                <c:pt idx="21">
                  <c:v>-345.39727783203125</c:v>
                </c:pt>
                <c:pt idx="22">
                  <c:v>-344.70669555664063</c:v>
                </c:pt>
                <c:pt idx="23">
                  <c:v>-344.01608276367188</c:v>
                </c:pt>
                <c:pt idx="24">
                  <c:v>-343.32550048828125</c:v>
                </c:pt>
                <c:pt idx="25">
                  <c:v>-342.6348876953125</c:v>
                </c:pt>
                <c:pt idx="26">
                  <c:v>-341.94430541992188</c:v>
                </c:pt>
                <c:pt idx="27">
                  <c:v>-341.25369262695313</c:v>
                </c:pt>
                <c:pt idx="28">
                  <c:v>-340.5631103515625</c:v>
                </c:pt>
                <c:pt idx="29">
                  <c:v>-339.87249755859375</c:v>
                </c:pt>
                <c:pt idx="30">
                  <c:v>-339.18191528320313</c:v>
                </c:pt>
                <c:pt idx="31">
                  <c:v>-338.49130249023438</c:v>
                </c:pt>
                <c:pt idx="32">
                  <c:v>-337.80072021484375</c:v>
                </c:pt>
                <c:pt idx="33">
                  <c:v>-337.110107421875</c:v>
                </c:pt>
                <c:pt idx="34">
                  <c:v>-336.41952514648438</c:v>
                </c:pt>
                <c:pt idx="35">
                  <c:v>-335.72891235351563</c:v>
                </c:pt>
                <c:pt idx="36">
                  <c:v>-335.038330078125</c:v>
                </c:pt>
                <c:pt idx="37">
                  <c:v>-334.34774780273438</c:v>
                </c:pt>
                <c:pt idx="38">
                  <c:v>-333.65713500976563</c:v>
                </c:pt>
                <c:pt idx="39">
                  <c:v>-332.966552734375</c:v>
                </c:pt>
                <c:pt idx="40">
                  <c:v>-332.27593994140625</c:v>
                </c:pt>
                <c:pt idx="41">
                  <c:v>-331.58535766601563</c:v>
                </c:pt>
                <c:pt idx="42">
                  <c:v>-330.89474487304688</c:v>
                </c:pt>
                <c:pt idx="43">
                  <c:v>-330.20416259765625</c:v>
                </c:pt>
                <c:pt idx="44">
                  <c:v>-329.5135498046875</c:v>
                </c:pt>
                <c:pt idx="45">
                  <c:v>-328.82296752929688</c:v>
                </c:pt>
                <c:pt idx="46">
                  <c:v>-328.13235473632813</c:v>
                </c:pt>
                <c:pt idx="47">
                  <c:v>-327.4417724609375</c:v>
                </c:pt>
                <c:pt idx="48">
                  <c:v>-326.75115966796875</c:v>
                </c:pt>
                <c:pt idx="49">
                  <c:v>-326.06057739257813</c:v>
                </c:pt>
                <c:pt idx="50">
                  <c:v>-325.36996459960938</c:v>
                </c:pt>
                <c:pt idx="51">
                  <c:v>-324.67938232421875</c:v>
                </c:pt>
                <c:pt idx="52">
                  <c:v>-323.98876953125</c:v>
                </c:pt>
                <c:pt idx="53">
                  <c:v>-323.29818725585938</c:v>
                </c:pt>
                <c:pt idx="54">
                  <c:v>-322.60757446289063</c:v>
                </c:pt>
                <c:pt idx="55">
                  <c:v>-321.9169921875</c:v>
                </c:pt>
                <c:pt idx="56">
                  <c:v>-321.22637939453125</c:v>
                </c:pt>
                <c:pt idx="57">
                  <c:v>-320.53579711914063</c:v>
                </c:pt>
                <c:pt idx="58">
                  <c:v>-319.84521484375</c:v>
                </c:pt>
                <c:pt idx="59">
                  <c:v>-319.15460205078125</c:v>
                </c:pt>
                <c:pt idx="60">
                  <c:v>-318.46401977539063</c:v>
                </c:pt>
                <c:pt idx="61">
                  <c:v>-317.77340698242188</c:v>
                </c:pt>
                <c:pt idx="62">
                  <c:v>-317.08282470703125</c:v>
                </c:pt>
                <c:pt idx="63">
                  <c:v>-316.3922119140625</c:v>
                </c:pt>
                <c:pt idx="64">
                  <c:v>-315.70162963867188</c:v>
                </c:pt>
                <c:pt idx="65">
                  <c:v>-315.01101684570313</c:v>
                </c:pt>
                <c:pt idx="66">
                  <c:v>-314.3204345703125</c:v>
                </c:pt>
                <c:pt idx="67">
                  <c:v>-313.62982177734375</c:v>
                </c:pt>
                <c:pt idx="68">
                  <c:v>-312.93923950195313</c:v>
                </c:pt>
                <c:pt idx="69">
                  <c:v>-312.24862670898438</c:v>
                </c:pt>
                <c:pt idx="70">
                  <c:v>-311.55804443359375</c:v>
                </c:pt>
                <c:pt idx="71">
                  <c:v>-310.867431640625</c:v>
                </c:pt>
                <c:pt idx="72">
                  <c:v>-310.17684936523438</c:v>
                </c:pt>
                <c:pt idx="73">
                  <c:v>-309.48623657226563</c:v>
                </c:pt>
                <c:pt idx="74">
                  <c:v>-308.795654296875</c:v>
                </c:pt>
                <c:pt idx="75">
                  <c:v>-308.10504150390625</c:v>
                </c:pt>
                <c:pt idx="76">
                  <c:v>-307.41445922851563</c:v>
                </c:pt>
                <c:pt idx="77">
                  <c:v>-306.723876953125</c:v>
                </c:pt>
                <c:pt idx="78">
                  <c:v>-306.03326416015625</c:v>
                </c:pt>
                <c:pt idx="79">
                  <c:v>-305.34268188476563</c:v>
                </c:pt>
                <c:pt idx="80">
                  <c:v>-304.65206909179688</c:v>
                </c:pt>
                <c:pt idx="81">
                  <c:v>-303.96148681640625</c:v>
                </c:pt>
                <c:pt idx="82">
                  <c:v>-303.2708740234375</c:v>
                </c:pt>
                <c:pt idx="83">
                  <c:v>-302.58029174804688</c:v>
                </c:pt>
                <c:pt idx="84">
                  <c:v>-301.88967895507813</c:v>
                </c:pt>
                <c:pt idx="85">
                  <c:v>-301.1990966796875</c:v>
                </c:pt>
                <c:pt idx="86">
                  <c:v>-300.50848388671875</c:v>
                </c:pt>
                <c:pt idx="87">
                  <c:v>-299.81790161132813</c:v>
                </c:pt>
                <c:pt idx="88">
                  <c:v>-299.12728881835938</c:v>
                </c:pt>
                <c:pt idx="89">
                  <c:v>-298.43670654296875</c:v>
                </c:pt>
                <c:pt idx="90">
                  <c:v>-297.74609375</c:v>
                </c:pt>
                <c:pt idx="91">
                  <c:v>-297.05551147460938</c:v>
                </c:pt>
                <c:pt idx="92">
                  <c:v>-296.36489868164063</c:v>
                </c:pt>
                <c:pt idx="93">
                  <c:v>-295.67431640625</c:v>
                </c:pt>
                <c:pt idx="94">
                  <c:v>-294.98370361328125</c:v>
                </c:pt>
                <c:pt idx="95">
                  <c:v>-294.29312133789063</c:v>
                </c:pt>
                <c:pt idx="96">
                  <c:v>-293.6025390625</c:v>
                </c:pt>
                <c:pt idx="97">
                  <c:v>-292.91192626953125</c:v>
                </c:pt>
                <c:pt idx="98">
                  <c:v>-292.22134399414063</c:v>
                </c:pt>
                <c:pt idx="99">
                  <c:v>-291.53073120117188</c:v>
                </c:pt>
                <c:pt idx="100">
                  <c:v>-290.84014892578125</c:v>
                </c:pt>
                <c:pt idx="101">
                  <c:v>-290.1495361328125</c:v>
                </c:pt>
                <c:pt idx="102">
                  <c:v>-289.45895385742188</c:v>
                </c:pt>
                <c:pt idx="103">
                  <c:v>-288.76834106445313</c:v>
                </c:pt>
                <c:pt idx="104">
                  <c:v>-288.0777587890625</c:v>
                </c:pt>
                <c:pt idx="105">
                  <c:v>-287.38714599609375</c:v>
                </c:pt>
                <c:pt idx="106">
                  <c:v>-286.69656372070313</c:v>
                </c:pt>
                <c:pt idx="107">
                  <c:v>-286.00595092773438</c:v>
                </c:pt>
                <c:pt idx="108">
                  <c:v>-285.31536865234375</c:v>
                </c:pt>
                <c:pt idx="109">
                  <c:v>-284.624755859375</c:v>
                </c:pt>
                <c:pt idx="110">
                  <c:v>-283.93417358398438</c:v>
                </c:pt>
                <c:pt idx="111">
                  <c:v>-283.24356079101563</c:v>
                </c:pt>
                <c:pt idx="112">
                  <c:v>-282.552978515625</c:v>
                </c:pt>
                <c:pt idx="113">
                  <c:v>-281.86236572265625</c:v>
                </c:pt>
                <c:pt idx="114">
                  <c:v>-281.17178344726563</c:v>
                </c:pt>
                <c:pt idx="115">
                  <c:v>-280.48117065429688</c:v>
                </c:pt>
                <c:pt idx="116">
                  <c:v>-279.79058837890625</c:v>
                </c:pt>
                <c:pt idx="117">
                  <c:v>-279.10000610351563</c:v>
                </c:pt>
                <c:pt idx="118">
                  <c:v>-278.40939331054688</c:v>
                </c:pt>
                <c:pt idx="119">
                  <c:v>-277.71881103515625</c:v>
                </c:pt>
                <c:pt idx="120">
                  <c:v>-277.0281982421875</c:v>
                </c:pt>
                <c:pt idx="121">
                  <c:v>-276.33761596679688</c:v>
                </c:pt>
                <c:pt idx="122">
                  <c:v>-275.64700317382813</c:v>
                </c:pt>
                <c:pt idx="123">
                  <c:v>-274.9564208984375</c:v>
                </c:pt>
                <c:pt idx="124">
                  <c:v>-274.26580810546875</c:v>
                </c:pt>
                <c:pt idx="125">
                  <c:v>-273.57522583007813</c:v>
                </c:pt>
                <c:pt idx="126">
                  <c:v>-272.88461303710938</c:v>
                </c:pt>
                <c:pt idx="127">
                  <c:v>-272.19403076171875</c:v>
                </c:pt>
                <c:pt idx="128">
                  <c:v>-271.50341796875</c:v>
                </c:pt>
                <c:pt idx="129">
                  <c:v>-270.81283569335938</c:v>
                </c:pt>
                <c:pt idx="130">
                  <c:v>-270.12222290039063</c:v>
                </c:pt>
                <c:pt idx="131">
                  <c:v>-269.431640625</c:v>
                </c:pt>
                <c:pt idx="132">
                  <c:v>-268.74102783203125</c:v>
                </c:pt>
                <c:pt idx="133">
                  <c:v>-268.05044555664063</c:v>
                </c:pt>
                <c:pt idx="134">
                  <c:v>-267.35983276367188</c:v>
                </c:pt>
                <c:pt idx="135">
                  <c:v>-266.66925048828125</c:v>
                </c:pt>
                <c:pt idx="136">
                  <c:v>-265.97866821289063</c:v>
                </c:pt>
                <c:pt idx="137">
                  <c:v>-265.28805541992188</c:v>
                </c:pt>
                <c:pt idx="138">
                  <c:v>-264.59747314453125</c:v>
                </c:pt>
                <c:pt idx="139">
                  <c:v>-263.9068603515625</c:v>
                </c:pt>
                <c:pt idx="140">
                  <c:v>-263.21627807617188</c:v>
                </c:pt>
                <c:pt idx="141">
                  <c:v>-262.52566528320313</c:v>
                </c:pt>
                <c:pt idx="142">
                  <c:v>-261.8350830078125</c:v>
                </c:pt>
                <c:pt idx="143">
                  <c:v>-261.14447021484375</c:v>
                </c:pt>
                <c:pt idx="144">
                  <c:v>-260.45388793945313</c:v>
                </c:pt>
                <c:pt idx="145">
                  <c:v>-259.76327514648438</c:v>
                </c:pt>
                <c:pt idx="146">
                  <c:v>-259.07269287109375</c:v>
                </c:pt>
                <c:pt idx="147">
                  <c:v>-258.382080078125</c:v>
                </c:pt>
                <c:pt idx="148">
                  <c:v>-257.69149780273438</c:v>
                </c:pt>
                <c:pt idx="149">
                  <c:v>-257.00088500976563</c:v>
                </c:pt>
                <c:pt idx="150">
                  <c:v>-256.310302734375</c:v>
                </c:pt>
                <c:pt idx="151">
                  <c:v>-255.61968994140625</c:v>
                </c:pt>
                <c:pt idx="152">
                  <c:v>-254.92910766601563</c:v>
                </c:pt>
                <c:pt idx="153">
                  <c:v>-254.23849487304688</c:v>
                </c:pt>
                <c:pt idx="154">
                  <c:v>-253.54791259765625</c:v>
                </c:pt>
                <c:pt idx="155">
                  <c:v>-252.85733032226563</c:v>
                </c:pt>
                <c:pt idx="156">
                  <c:v>-252.16671752929688</c:v>
                </c:pt>
                <c:pt idx="157">
                  <c:v>-251.47613525390625</c:v>
                </c:pt>
                <c:pt idx="158">
                  <c:v>-250.7855224609375</c:v>
                </c:pt>
                <c:pt idx="159">
                  <c:v>-250.09494018554688</c:v>
                </c:pt>
                <c:pt idx="160">
                  <c:v>-249.40432739257813</c:v>
                </c:pt>
                <c:pt idx="161">
                  <c:v>-248.7137451171875</c:v>
                </c:pt>
                <c:pt idx="162">
                  <c:v>-248.02313232421875</c:v>
                </c:pt>
                <c:pt idx="163">
                  <c:v>-247.33255004882813</c:v>
                </c:pt>
                <c:pt idx="164">
                  <c:v>-246.64193725585938</c:v>
                </c:pt>
                <c:pt idx="165">
                  <c:v>-245.95135498046875</c:v>
                </c:pt>
                <c:pt idx="166">
                  <c:v>-245.2607421875</c:v>
                </c:pt>
                <c:pt idx="167">
                  <c:v>-244.57015991210938</c:v>
                </c:pt>
                <c:pt idx="168">
                  <c:v>-243.87954711914063</c:v>
                </c:pt>
                <c:pt idx="169">
                  <c:v>-243.18896484375</c:v>
                </c:pt>
                <c:pt idx="170">
                  <c:v>-242.49835205078125</c:v>
                </c:pt>
                <c:pt idx="171">
                  <c:v>-241.80776977539063</c:v>
                </c:pt>
                <c:pt idx="172">
                  <c:v>-241.11715698242188</c:v>
                </c:pt>
                <c:pt idx="173">
                  <c:v>-240.42657470703125</c:v>
                </c:pt>
                <c:pt idx="174">
                  <c:v>-239.7359619140625</c:v>
                </c:pt>
                <c:pt idx="175">
                  <c:v>-239.04537963867188</c:v>
                </c:pt>
                <c:pt idx="176">
                  <c:v>-238.35479736328125</c:v>
                </c:pt>
                <c:pt idx="177">
                  <c:v>-237.6641845703125</c:v>
                </c:pt>
                <c:pt idx="178">
                  <c:v>-236.97360229492188</c:v>
                </c:pt>
                <c:pt idx="179">
                  <c:v>-236.28298950195313</c:v>
                </c:pt>
                <c:pt idx="180">
                  <c:v>-235.5924072265625</c:v>
                </c:pt>
                <c:pt idx="181">
                  <c:v>-234.90179443359375</c:v>
                </c:pt>
                <c:pt idx="182">
                  <c:v>-234.21121215820313</c:v>
                </c:pt>
                <c:pt idx="183">
                  <c:v>-233.52059936523438</c:v>
                </c:pt>
                <c:pt idx="184">
                  <c:v>-232.83001708984375</c:v>
                </c:pt>
                <c:pt idx="185">
                  <c:v>-232.139404296875</c:v>
                </c:pt>
                <c:pt idx="186">
                  <c:v>-231.44882202148438</c:v>
                </c:pt>
                <c:pt idx="187">
                  <c:v>-230.75820922851563</c:v>
                </c:pt>
                <c:pt idx="188">
                  <c:v>-230.067626953125</c:v>
                </c:pt>
                <c:pt idx="189">
                  <c:v>-229.37701416015625</c:v>
                </c:pt>
                <c:pt idx="190">
                  <c:v>-228.68643188476563</c:v>
                </c:pt>
                <c:pt idx="191">
                  <c:v>-227.99581909179688</c:v>
                </c:pt>
                <c:pt idx="192">
                  <c:v>-227.30523681640625</c:v>
                </c:pt>
                <c:pt idx="193">
                  <c:v>-226.6146240234375</c:v>
                </c:pt>
                <c:pt idx="194">
                  <c:v>-225.92404174804688</c:v>
                </c:pt>
                <c:pt idx="195">
                  <c:v>-225.23345947265625</c:v>
                </c:pt>
                <c:pt idx="196">
                  <c:v>-224.5428466796875</c:v>
                </c:pt>
                <c:pt idx="197">
                  <c:v>-223.85226440429688</c:v>
                </c:pt>
                <c:pt idx="198">
                  <c:v>-223.16165161132813</c:v>
                </c:pt>
                <c:pt idx="199">
                  <c:v>-222.4710693359375</c:v>
                </c:pt>
                <c:pt idx="200">
                  <c:v>-221.78045654296875</c:v>
                </c:pt>
                <c:pt idx="201">
                  <c:v>-221.08987426757813</c:v>
                </c:pt>
                <c:pt idx="202">
                  <c:v>-220.39926147460938</c:v>
                </c:pt>
                <c:pt idx="203">
                  <c:v>-219.70867919921875</c:v>
                </c:pt>
                <c:pt idx="204">
                  <c:v>-219.01806640625</c:v>
                </c:pt>
                <c:pt idx="205">
                  <c:v>-218.32748413085938</c:v>
                </c:pt>
                <c:pt idx="206">
                  <c:v>-217.63687133789063</c:v>
                </c:pt>
                <c:pt idx="207">
                  <c:v>-216.9462890625</c:v>
                </c:pt>
                <c:pt idx="208">
                  <c:v>-216.25567626953125</c:v>
                </c:pt>
                <c:pt idx="209">
                  <c:v>-215.56509399414063</c:v>
                </c:pt>
                <c:pt idx="210">
                  <c:v>-214.87448120117188</c:v>
                </c:pt>
                <c:pt idx="211">
                  <c:v>-214.18389892578125</c:v>
                </c:pt>
                <c:pt idx="212">
                  <c:v>-213.4932861328125</c:v>
                </c:pt>
                <c:pt idx="213">
                  <c:v>-212.80270385742188</c:v>
                </c:pt>
                <c:pt idx="214">
                  <c:v>-212.11212158203125</c:v>
                </c:pt>
                <c:pt idx="215">
                  <c:v>-211.4215087890625</c:v>
                </c:pt>
                <c:pt idx="216">
                  <c:v>-210.73092651367188</c:v>
                </c:pt>
                <c:pt idx="217">
                  <c:v>-210.04031372070313</c:v>
                </c:pt>
                <c:pt idx="218">
                  <c:v>-209.3497314453125</c:v>
                </c:pt>
                <c:pt idx="219">
                  <c:v>-208.65911865234375</c:v>
                </c:pt>
                <c:pt idx="220">
                  <c:v>-207.96853637695313</c:v>
                </c:pt>
                <c:pt idx="221">
                  <c:v>-207.27792358398438</c:v>
                </c:pt>
                <c:pt idx="222">
                  <c:v>-206.58734130859375</c:v>
                </c:pt>
                <c:pt idx="223">
                  <c:v>-205.896728515625</c:v>
                </c:pt>
                <c:pt idx="224">
                  <c:v>-205.20614624023438</c:v>
                </c:pt>
                <c:pt idx="225">
                  <c:v>-204.51553344726563</c:v>
                </c:pt>
                <c:pt idx="226">
                  <c:v>-203.824951171875</c:v>
                </c:pt>
                <c:pt idx="227">
                  <c:v>-203.13433837890625</c:v>
                </c:pt>
                <c:pt idx="228">
                  <c:v>-202.44375610351563</c:v>
                </c:pt>
                <c:pt idx="229">
                  <c:v>-201.75314331054688</c:v>
                </c:pt>
                <c:pt idx="230">
                  <c:v>-201.06256103515625</c:v>
                </c:pt>
                <c:pt idx="231">
                  <c:v>-200.3719482421875</c:v>
                </c:pt>
                <c:pt idx="232">
                  <c:v>-199.68136596679688</c:v>
                </c:pt>
                <c:pt idx="233">
                  <c:v>-198.99075317382813</c:v>
                </c:pt>
                <c:pt idx="234">
                  <c:v>-198.3001708984375</c:v>
                </c:pt>
                <c:pt idx="235">
                  <c:v>-197.60958862304688</c:v>
                </c:pt>
                <c:pt idx="236">
                  <c:v>-196.91897583007813</c:v>
                </c:pt>
                <c:pt idx="237">
                  <c:v>-196.2283935546875</c:v>
                </c:pt>
                <c:pt idx="238">
                  <c:v>-195.53778076171875</c:v>
                </c:pt>
                <c:pt idx="239">
                  <c:v>-194.84719848632813</c:v>
                </c:pt>
                <c:pt idx="240">
                  <c:v>-194.15658569335938</c:v>
                </c:pt>
                <c:pt idx="241">
                  <c:v>-193.46600341796875</c:v>
                </c:pt>
                <c:pt idx="242">
                  <c:v>-192.775390625</c:v>
                </c:pt>
                <c:pt idx="243">
                  <c:v>-192.08480834960938</c:v>
                </c:pt>
                <c:pt idx="244">
                  <c:v>-191.39419555664063</c:v>
                </c:pt>
                <c:pt idx="245">
                  <c:v>-190.70361328125</c:v>
                </c:pt>
                <c:pt idx="246">
                  <c:v>-190.01300048828125</c:v>
                </c:pt>
                <c:pt idx="247">
                  <c:v>-189.32241821289063</c:v>
                </c:pt>
                <c:pt idx="248">
                  <c:v>-188.63180541992188</c:v>
                </c:pt>
                <c:pt idx="249">
                  <c:v>-187.94122314453125</c:v>
                </c:pt>
                <c:pt idx="250">
                  <c:v>-187.2506103515625</c:v>
                </c:pt>
                <c:pt idx="251">
                  <c:v>-186.56002807617188</c:v>
                </c:pt>
                <c:pt idx="252">
                  <c:v>-185.86941528320313</c:v>
                </c:pt>
                <c:pt idx="253">
                  <c:v>-185.1788330078125</c:v>
                </c:pt>
                <c:pt idx="254">
                  <c:v>-184.48825073242188</c:v>
                </c:pt>
                <c:pt idx="255">
                  <c:v>-183.79763793945313</c:v>
                </c:pt>
                <c:pt idx="256">
                  <c:v>-183.1070556640625</c:v>
                </c:pt>
                <c:pt idx="257">
                  <c:v>-182.41644287109375</c:v>
                </c:pt>
                <c:pt idx="258">
                  <c:v>-181.72586059570313</c:v>
                </c:pt>
                <c:pt idx="259">
                  <c:v>-181.03524780273438</c:v>
                </c:pt>
                <c:pt idx="260">
                  <c:v>-180.34466552734375</c:v>
                </c:pt>
                <c:pt idx="261">
                  <c:v>-179.654052734375</c:v>
                </c:pt>
                <c:pt idx="262">
                  <c:v>-178.96347045898438</c:v>
                </c:pt>
                <c:pt idx="263">
                  <c:v>-178.27285766601563</c:v>
                </c:pt>
                <c:pt idx="264">
                  <c:v>-177.582275390625</c:v>
                </c:pt>
                <c:pt idx="265">
                  <c:v>-176.89166259765625</c:v>
                </c:pt>
                <c:pt idx="266">
                  <c:v>-176.20108032226563</c:v>
                </c:pt>
                <c:pt idx="267">
                  <c:v>-175.51046752929688</c:v>
                </c:pt>
                <c:pt idx="268">
                  <c:v>-174.81988525390625</c:v>
                </c:pt>
                <c:pt idx="269">
                  <c:v>-174.1292724609375</c:v>
                </c:pt>
                <c:pt idx="270">
                  <c:v>-173.43869018554688</c:v>
                </c:pt>
                <c:pt idx="271">
                  <c:v>-172.74807739257813</c:v>
                </c:pt>
                <c:pt idx="272">
                  <c:v>-172.0574951171875</c:v>
                </c:pt>
                <c:pt idx="273">
                  <c:v>-171.36691284179688</c:v>
                </c:pt>
                <c:pt idx="274">
                  <c:v>-170.67630004882813</c:v>
                </c:pt>
                <c:pt idx="275">
                  <c:v>-169.9857177734375</c:v>
                </c:pt>
                <c:pt idx="276">
                  <c:v>-169.29510498046875</c:v>
                </c:pt>
                <c:pt idx="277">
                  <c:v>-168.60452270507813</c:v>
                </c:pt>
                <c:pt idx="278">
                  <c:v>-167.91390991210938</c:v>
                </c:pt>
                <c:pt idx="279">
                  <c:v>-167.22332763671875</c:v>
                </c:pt>
                <c:pt idx="280">
                  <c:v>-166.53271484375</c:v>
                </c:pt>
                <c:pt idx="281">
                  <c:v>-165.84213256835938</c:v>
                </c:pt>
                <c:pt idx="282">
                  <c:v>-165.15151977539063</c:v>
                </c:pt>
                <c:pt idx="283">
                  <c:v>-164.4609375</c:v>
                </c:pt>
                <c:pt idx="284">
                  <c:v>-163.77032470703125</c:v>
                </c:pt>
                <c:pt idx="285">
                  <c:v>-163.07974243164063</c:v>
                </c:pt>
                <c:pt idx="286">
                  <c:v>-162.38912963867188</c:v>
                </c:pt>
                <c:pt idx="287">
                  <c:v>-161.69854736328125</c:v>
                </c:pt>
                <c:pt idx="288">
                  <c:v>-161.0079345703125</c:v>
                </c:pt>
                <c:pt idx="289">
                  <c:v>-160.31735229492188</c:v>
                </c:pt>
                <c:pt idx="290">
                  <c:v>-159.62673950195313</c:v>
                </c:pt>
                <c:pt idx="291">
                  <c:v>-158.9361572265625</c:v>
                </c:pt>
                <c:pt idx="292">
                  <c:v>-158.24554443359375</c:v>
                </c:pt>
                <c:pt idx="293">
                  <c:v>-157.55496215820313</c:v>
                </c:pt>
                <c:pt idx="294">
                  <c:v>-156.8643798828125</c:v>
                </c:pt>
                <c:pt idx="295">
                  <c:v>-156.17376708984375</c:v>
                </c:pt>
                <c:pt idx="296">
                  <c:v>-155.48318481445313</c:v>
                </c:pt>
                <c:pt idx="297">
                  <c:v>-154.79257202148438</c:v>
                </c:pt>
                <c:pt idx="298">
                  <c:v>-154.10198974609375</c:v>
                </c:pt>
                <c:pt idx="299">
                  <c:v>-153.411376953125</c:v>
                </c:pt>
                <c:pt idx="300">
                  <c:v>-152.72079467773438</c:v>
                </c:pt>
                <c:pt idx="301">
                  <c:v>-152.03018188476563</c:v>
                </c:pt>
                <c:pt idx="302">
                  <c:v>-151.339599609375</c:v>
                </c:pt>
                <c:pt idx="303">
                  <c:v>-150.64898681640625</c:v>
                </c:pt>
                <c:pt idx="304">
                  <c:v>-149.95840454101563</c:v>
                </c:pt>
                <c:pt idx="305">
                  <c:v>-149.26779174804688</c:v>
                </c:pt>
                <c:pt idx="306">
                  <c:v>-148.57720947265625</c:v>
                </c:pt>
                <c:pt idx="307">
                  <c:v>-147.8865966796875</c:v>
                </c:pt>
                <c:pt idx="308">
                  <c:v>-147.19598388671875</c:v>
                </c:pt>
                <c:pt idx="309">
                  <c:v>-146.50543212890625</c:v>
                </c:pt>
                <c:pt idx="310">
                  <c:v>-145.8148193359375</c:v>
                </c:pt>
                <c:pt idx="311">
                  <c:v>-145.12420654296875</c:v>
                </c:pt>
                <c:pt idx="312">
                  <c:v>-144.43359375</c:v>
                </c:pt>
                <c:pt idx="313">
                  <c:v>-143.7430419921875</c:v>
                </c:pt>
                <c:pt idx="314">
                  <c:v>-143.05242919921875</c:v>
                </c:pt>
                <c:pt idx="315">
                  <c:v>-142.36181640625</c:v>
                </c:pt>
                <c:pt idx="316">
                  <c:v>-141.6712646484375</c:v>
                </c:pt>
                <c:pt idx="317">
                  <c:v>-140.98065185546875</c:v>
                </c:pt>
                <c:pt idx="318">
                  <c:v>-140.2900390625</c:v>
                </c:pt>
                <c:pt idx="319">
                  <c:v>-139.59942626953125</c:v>
                </c:pt>
                <c:pt idx="320">
                  <c:v>-138.90887451171875</c:v>
                </c:pt>
                <c:pt idx="321">
                  <c:v>-138.21826171875</c:v>
                </c:pt>
                <c:pt idx="322">
                  <c:v>-137.52764892578125</c:v>
                </c:pt>
                <c:pt idx="323">
                  <c:v>-136.8370361328125</c:v>
                </c:pt>
                <c:pt idx="324">
                  <c:v>-136.146484375</c:v>
                </c:pt>
                <c:pt idx="325">
                  <c:v>-135.45587158203125</c:v>
                </c:pt>
                <c:pt idx="326">
                  <c:v>-134.7652587890625</c:v>
                </c:pt>
                <c:pt idx="327">
                  <c:v>-134.07464599609375</c:v>
                </c:pt>
                <c:pt idx="328">
                  <c:v>-133.38409423828125</c:v>
                </c:pt>
                <c:pt idx="329">
                  <c:v>-132.6934814453125</c:v>
                </c:pt>
                <c:pt idx="330">
                  <c:v>-132.00286865234375</c:v>
                </c:pt>
                <c:pt idx="331">
                  <c:v>-131.312255859375</c:v>
                </c:pt>
                <c:pt idx="332">
                  <c:v>-130.6217041015625</c:v>
                </c:pt>
                <c:pt idx="333">
                  <c:v>-129.93109130859375</c:v>
                </c:pt>
                <c:pt idx="334">
                  <c:v>-129.240478515625</c:v>
                </c:pt>
                <c:pt idx="335">
                  <c:v>-128.5499267578125</c:v>
                </c:pt>
                <c:pt idx="336">
                  <c:v>-127.85931396484375</c:v>
                </c:pt>
                <c:pt idx="337">
                  <c:v>-127.168701171875</c:v>
                </c:pt>
                <c:pt idx="338">
                  <c:v>-126.47808837890625</c:v>
                </c:pt>
                <c:pt idx="339">
                  <c:v>-125.78753662109375</c:v>
                </c:pt>
                <c:pt idx="340">
                  <c:v>-125.096923828125</c:v>
                </c:pt>
                <c:pt idx="341">
                  <c:v>-124.40631103515625</c:v>
                </c:pt>
                <c:pt idx="342">
                  <c:v>-123.7156982421875</c:v>
                </c:pt>
                <c:pt idx="343">
                  <c:v>-123.025146484375</c:v>
                </c:pt>
                <c:pt idx="344">
                  <c:v>-122.33453369140625</c:v>
                </c:pt>
                <c:pt idx="345">
                  <c:v>-121.6439208984375</c:v>
                </c:pt>
                <c:pt idx="346">
                  <c:v>-120.95330810546875</c:v>
                </c:pt>
                <c:pt idx="347">
                  <c:v>-120.26275634765625</c:v>
                </c:pt>
                <c:pt idx="348">
                  <c:v>-119.5721435546875</c:v>
                </c:pt>
                <c:pt idx="349">
                  <c:v>-118.88153076171875</c:v>
                </c:pt>
                <c:pt idx="350">
                  <c:v>-118.19091796875</c:v>
                </c:pt>
                <c:pt idx="351">
                  <c:v>-117.5003662109375</c:v>
                </c:pt>
                <c:pt idx="352">
                  <c:v>-116.80975341796875</c:v>
                </c:pt>
                <c:pt idx="353">
                  <c:v>-116.119140625</c:v>
                </c:pt>
                <c:pt idx="354">
                  <c:v>-115.4285888671875</c:v>
                </c:pt>
                <c:pt idx="355">
                  <c:v>-114.73797607421875</c:v>
                </c:pt>
                <c:pt idx="356">
                  <c:v>-114.04736328125</c:v>
                </c:pt>
                <c:pt idx="357">
                  <c:v>-113.35675048828125</c:v>
                </c:pt>
                <c:pt idx="358">
                  <c:v>-112.66619873046875</c:v>
                </c:pt>
                <c:pt idx="359">
                  <c:v>-111.9755859375</c:v>
                </c:pt>
                <c:pt idx="360">
                  <c:v>-111.28497314453125</c:v>
                </c:pt>
                <c:pt idx="361">
                  <c:v>-110.5943603515625</c:v>
                </c:pt>
                <c:pt idx="362">
                  <c:v>-109.90380859375</c:v>
                </c:pt>
                <c:pt idx="363">
                  <c:v>-109.21319580078125</c:v>
                </c:pt>
                <c:pt idx="364">
                  <c:v>-108.5225830078125</c:v>
                </c:pt>
                <c:pt idx="365">
                  <c:v>-107.83197021484375</c:v>
                </c:pt>
                <c:pt idx="366">
                  <c:v>-107.14141845703125</c:v>
                </c:pt>
                <c:pt idx="367">
                  <c:v>-106.4508056640625</c:v>
                </c:pt>
                <c:pt idx="368">
                  <c:v>-105.76019287109375</c:v>
                </c:pt>
                <c:pt idx="369">
                  <c:v>-105.069580078125</c:v>
                </c:pt>
                <c:pt idx="370">
                  <c:v>-104.3790283203125</c:v>
                </c:pt>
                <c:pt idx="371">
                  <c:v>-103.68841552734375</c:v>
                </c:pt>
                <c:pt idx="372">
                  <c:v>-102.997802734375</c:v>
                </c:pt>
                <c:pt idx="373">
                  <c:v>-102.3072509765625</c:v>
                </c:pt>
                <c:pt idx="374">
                  <c:v>-101.61663818359375</c:v>
                </c:pt>
                <c:pt idx="375">
                  <c:v>-100.926025390625</c:v>
                </c:pt>
                <c:pt idx="376">
                  <c:v>-100.23541259765625</c:v>
                </c:pt>
                <c:pt idx="377">
                  <c:v>-99.54486083984375</c:v>
                </c:pt>
                <c:pt idx="378">
                  <c:v>-98.854248046875</c:v>
                </c:pt>
                <c:pt idx="379">
                  <c:v>-98.16363525390625</c:v>
                </c:pt>
                <c:pt idx="380">
                  <c:v>-97.4730224609375</c:v>
                </c:pt>
                <c:pt idx="381">
                  <c:v>-96.782470703125</c:v>
                </c:pt>
                <c:pt idx="382">
                  <c:v>-96.09185791015625</c:v>
                </c:pt>
                <c:pt idx="383">
                  <c:v>-95.4012451171875</c:v>
                </c:pt>
                <c:pt idx="384">
                  <c:v>-94.71063232421875</c:v>
                </c:pt>
                <c:pt idx="385">
                  <c:v>-94.02008056640625</c:v>
                </c:pt>
                <c:pt idx="386">
                  <c:v>-93.3294677734375</c:v>
                </c:pt>
                <c:pt idx="387">
                  <c:v>-92.63885498046875</c:v>
                </c:pt>
                <c:pt idx="388">
                  <c:v>-91.9482421875</c:v>
                </c:pt>
                <c:pt idx="389">
                  <c:v>-91.2576904296875</c:v>
                </c:pt>
                <c:pt idx="390">
                  <c:v>-90.56707763671875</c:v>
                </c:pt>
                <c:pt idx="391">
                  <c:v>-89.87646484375</c:v>
                </c:pt>
                <c:pt idx="392">
                  <c:v>-89.1859130859375</c:v>
                </c:pt>
                <c:pt idx="393">
                  <c:v>-88.49530029296875</c:v>
                </c:pt>
                <c:pt idx="394">
                  <c:v>-87.8046875</c:v>
                </c:pt>
                <c:pt idx="395">
                  <c:v>-87.11407470703125</c:v>
                </c:pt>
                <c:pt idx="396">
                  <c:v>-86.42352294921875</c:v>
                </c:pt>
                <c:pt idx="397">
                  <c:v>-85.73291015625</c:v>
                </c:pt>
                <c:pt idx="398">
                  <c:v>-85.04229736328125</c:v>
                </c:pt>
                <c:pt idx="399">
                  <c:v>-84.3516845703125</c:v>
                </c:pt>
                <c:pt idx="400">
                  <c:v>-83.6611328125</c:v>
                </c:pt>
                <c:pt idx="401">
                  <c:v>-82.97052001953125</c:v>
                </c:pt>
                <c:pt idx="402">
                  <c:v>-82.2799072265625</c:v>
                </c:pt>
                <c:pt idx="403">
                  <c:v>-81.58929443359375</c:v>
                </c:pt>
                <c:pt idx="404">
                  <c:v>-80.89874267578125</c:v>
                </c:pt>
                <c:pt idx="405">
                  <c:v>-80.2081298828125</c:v>
                </c:pt>
                <c:pt idx="406">
                  <c:v>-79.51751708984375</c:v>
                </c:pt>
                <c:pt idx="407">
                  <c:v>-78.826904296875</c:v>
                </c:pt>
                <c:pt idx="408">
                  <c:v>-78.1363525390625</c:v>
                </c:pt>
                <c:pt idx="409">
                  <c:v>-77.44573974609375</c:v>
                </c:pt>
                <c:pt idx="410">
                  <c:v>-76.755126953125</c:v>
                </c:pt>
                <c:pt idx="411">
                  <c:v>-76.0645751953125</c:v>
                </c:pt>
                <c:pt idx="412">
                  <c:v>-75.37396240234375</c:v>
                </c:pt>
                <c:pt idx="413">
                  <c:v>-74.683349609375</c:v>
                </c:pt>
                <c:pt idx="414">
                  <c:v>-73.99273681640625</c:v>
                </c:pt>
                <c:pt idx="415">
                  <c:v>-73.30218505859375</c:v>
                </c:pt>
                <c:pt idx="416">
                  <c:v>-72.611572265625</c:v>
                </c:pt>
                <c:pt idx="417">
                  <c:v>-71.92095947265625</c:v>
                </c:pt>
                <c:pt idx="418">
                  <c:v>-71.2303466796875</c:v>
                </c:pt>
                <c:pt idx="419">
                  <c:v>-70.539794921875</c:v>
                </c:pt>
                <c:pt idx="420">
                  <c:v>-69.84918212890625</c:v>
                </c:pt>
                <c:pt idx="421">
                  <c:v>-69.1585693359375</c:v>
                </c:pt>
                <c:pt idx="422">
                  <c:v>-68.46795654296875</c:v>
                </c:pt>
                <c:pt idx="423">
                  <c:v>-67.77740478515625</c:v>
                </c:pt>
                <c:pt idx="424">
                  <c:v>-67.0867919921875</c:v>
                </c:pt>
                <c:pt idx="425">
                  <c:v>-66.39617919921875</c:v>
                </c:pt>
                <c:pt idx="426">
                  <c:v>-65.70556640625</c:v>
                </c:pt>
                <c:pt idx="427">
                  <c:v>-65.0150146484375</c:v>
                </c:pt>
                <c:pt idx="428">
                  <c:v>-64.32440185546875</c:v>
                </c:pt>
                <c:pt idx="429">
                  <c:v>-63.6337890625</c:v>
                </c:pt>
                <c:pt idx="430">
                  <c:v>-62.94317626953125</c:v>
                </c:pt>
                <c:pt idx="431">
                  <c:v>-62.25262451171875</c:v>
                </c:pt>
                <c:pt idx="432">
                  <c:v>-61.56201171875</c:v>
                </c:pt>
                <c:pt idx="433">
                  <c:v>-60.87139892578125</c:v>
                </c:pt>
                <c:pt idx="434">
                  <c:v>-60.18084716796875</c:v>
                </c:pt>
                <c:pt idx="435">
                  <c:v>-59.490234375</c:v>
                </c:pt>
                <c:pt idx="436">
                  <c:v>-58.79962158203125</c:v>
                </c:pt>
                <c:pt idx="437">
                  <c:v>-58.1090087890625</c:v>
                </c:pt>
                <c:pt idx="438">
                  <c:v>-57.41845703125</c:v>
                </c:pt>
                <c:pt idx="439">
                  <c:v>-56.72784423828125</c:v>
                </c:pt>
                <c:pt idx="440">
                  <c:v>-56.0372314453125</c:v>
                </c:pt>
                <c:pt idx="441">
                  <c:v>-55.34661865234375</c:v>
                </c:pt>
                <c:pt idx="442">
                  <c:v>-54.65606689453125</c:v>
                </c:pt>
                <c:pt idx="443">
                  <c:v>-53.9654541015625</c:v>
                </c:pt>
                <c:pt idx="444">
                  <c:v>-53.27484130859375</c:v>
                </c:pt>
                <c:pt idx="445">
                  <c:v>-52.584228515625</c:v>
                </c:pt>
                <c:pt idx="446">
                  <c:v>-51.8936767578125</c:v>
                </c:pt>
                <c:pt idx="447">
                  <c:v>-51.20306396484375</c:v>
                </c:pt>
                <c:pt idx="448">
                  <c:v>-50.512451171875</c:v>
                </c:pt>
                <c:pt idx="449">
                  <c:v>-49.82183837890625</c:v>
                </c:pt>
                <c:pt idx="450">
                  <c:v>-49.13128662109375</c:v>
                </c:pt>
                <c:pt idx="451">
                  <c:v>-48.440673828125</c:v>
                </c:pt>
                <c:pt idx="452">
                  <c:v>-47.75006103515625</c:v>
                </c:pt>
                <c:pt idx="453">
                  <c:v>-47.05950927734375</c:v>
                </c:pt>
                <c:pt idx="454">
                  <c:v>-46.368896484375</c:v>
                </c:pt>
                <c:pt idx="455">
                  <c:v>-45.67828369140625</c:v>
                </c:pt>
                <c:pt idx="456">
                  <c:v>-44.9876708984375</c:v>
                </c:pt>
                <c:pt idx="457">
                  <c:v>-44.297119140625</c:v>
                </c:pt>
                <c:pt idx="458">
                  <c:v>-43.60650634765625</c:v>
                </c:pt>
                <c:pt idx="459">
                  <c:v>-42.9158935546875</c:v>
                </c:pt>
                <c:pt idx="460">
                  <c:v>-42.22528076171875</c:v>
                </c:pt>
                <c:pt idx="461">
                  <c:v>-41.53472900390625</c:v>
                </c:pt>
                <c:pt idx="462">
                  <c:v>-40.8441162109375</c:v>
                </c:pt>
                <c:pt idx="463">
                  <c:v>-40.15350341796875</c:v>
                </c:pt>
                <c:pt idx="464">
                  <c:v>-39.462890625</c:v>
                </c:pt>
                <c:pt idx="465">
                  <c:v>-38.7723388671875</c:v>
                </c:pt>
                <c:pt idx="466">
                  <c:v>-38.08172607421875</c:v>
                </c:pt>
                <c:pt idx="467">
                  <c:v>-37.39111328125</c:v>
                </c:pt>
                <c:pt idx="468">
                  <c:v>-36.70050048828125</c:v>
                </c:pt>
                <c:pt idx="469">
                  <c:v>-36.00994873046875</c:v>
                </c:pt>
                <c:pt idx="470">
                  <c:v>-35.3193359375</c:v>
                </c:pt>
                <c:pt idx="471">
                  <c:v>-34.62872314453125</c:v>
                </c:pt>
                <c:pt idx="472">
                  <c:v>-33.93817138671875</c:v>
                </c:pt>
                <c:pt idx="473">
                  <c:v>-33.24755859375</c:v>
                </c:pt>
                <c:pt idx="474">
                  <c:v>-32.55694580078125</c:v>
                </c:pt>
                <c:pt idx="475">
                  <c:v>-31.8663330078125</c:v>
                </c:pt>
                <c:pt idx="476">
                  <c:v>-31.17578125</c:v>
                </c:pt>
                <c:pt idx="477">
                  <c:v>-30.48516845703125</c:v>
                </c:pt>
                <c:pt idx="478">
                  <c:v>-29.7945556640625</c:v>
                </c:pt>
                <c:pt idx="479">
                  <c:v>-29.10394287109375</c:v>
                </c:pt>
                <c:pt idx="480">
                  <c:v>-28.41339111328125</c:v>
                </c:pt>
                <c:pt idx="481">
                  <c:v>-27.7227783203125</c:v>
                </c:pt>
                <c:pt idx="482">
                  <c:v>-27.03216552734375</c:v>
                </c:pt>
                <c:pt idx="483">
                  <c:v>-26.341552734375</c:v>
                </c:pt>
                <c:pt idx="484">
                  <c:v>-25.6510009765625</c:v>
                </c:pt>
                <c:pt idx="485">
                  <c:v>-24.96038818359375</c:v>
                </c:pt>
                <c:pt idx="486">
                  <c:v>-24.269775390625</c:v>
                </c:pt>
                <c:pt idx="487">
                  <c:v>-23.57916259765625</c:v>
                </c:pt>
                <c:pt idx="488">
                  <c:v>-22.88861083984375</c:v>
                </c:pt>
                <c:pt idx="489">
                  <c:v>-22.197998046875</c:v>
                </c:pt>
                <c:pt idx="490">
                  <c:v>-21.50738525390625</c:v>
                </c:pt>
                <c:pt idx="491">
                  <c:v>-20.81683349609375</c:v>
                </c:pt>
                <c:pt idx="492">
                  <c:v>-20.126220703125</c:v>
                </c:pt>
                <c:pt idx="493">
                  <c:v>-19.43560791015625</c:v>
                </c:pt>
                <c:pt idx="494">
                  <c:v>-18.7449951171875</c:v>
                </c:pt>
                <c:pt idx="495">
                  <c:v>-18.054443359375</c:v>
                </c:pt>
                <c:pt idx="496">
                  <c:v>-17.36383056640625</c:v>
                </c:pt>
                <c:pt idx="497">
                  <c:v>-16.6732177734375</c:v>
                </c:pt>
                <c:pt idx="498">
                  <c:v>-15.98260498046875</c:v>
                </c:pt>
                <c:pt idx="499">
                  <c:v>-15.29205322265625</c:v>
                </c:pt>
                <c:pt idx="500">
                  <c:v>-14.6014404296875</c:v>
                </c:pt>
                <c:pt idx="501">
                  <c:v>-13.91082763671875</c:v>
                </c:pt>
                <c:pt idx="502">
                  <c:v>-13.22021484375</c:v>
                </c:pt>
                <c:pt idx="503">
                  <c:v>-12.5296630859375</c:v>
                </c:pt>
                <c:pt idx="504">
                  <c:v>-11.83905029296875</c:v>
                </c:pt>
                <c:pt idx="505">
                  <c:v>-11.1484375</c:v>
                </c:pt>
                <c:pt idx="506">
                  <c:v>-10.45782470703125</c:v>
                </c:pt>
                <c:pt idx="507">
                  <c:v>-9.76727294921875</c:v>
                </c:pt>
                <c:pt idx="508">
                  <c:v>-9.07666015625</c:v>
                </c:pt>
                <c:pt idx="509">
                  <c:v>-8.38604736328125</c:v>
                </c:pt>
                <c:pt idx="510">
                  <c:v>-7.69549560546875</c:v>
                </c:pt>
                <c:pt idx="511">
                  <c:v>-7.0048828125</c:v>
                </c:pt>
                <c:pt idx="512">
                  <c:v>-6.31427001953125</c:v>
                </c:pt>
                <c:pt idx="513">
                  <c:v>-5.6236572265625</c:v>
                </c:pt>
                <c:pt idx="514">
                  <c:v>-4.93310546875</c:v>
                </c:pt>
                <c:pt idx="515">
                  <c:v>-4.24249267578125</c:v>
                </c:pt>
                <c:pt idx="516">
                  <c:v>-3.5518798828125</c:v>
                </c:pt>
                <c:pt idx="517">
                  <c:v>-2.86126708984375</c:v>
                </c:pt>
                <c:pt idx="518">
                  <c:v>-2.17071533203125</c:v>
                </c:pt>
                <c:pt idx="519">
                  <c:v>-1.4801025390625</c:v>
                </c:pt>
                <c:pt idx="520">
                  <c:v>-0.78948974609375</c:v>
                </c:pt>
                <c:pt idx="521">
                  <c:v>-9.8876953125E-2</c:v>
                </c:pt>
                <c:pt idx="522">
                  <c:v>0.5916748046875</c:v>
                </c:pt>
                <c:pt idx="523">
                  <c:v>1.28228759765625</c:v>
                </c:pt>
                <c:pt idx="524">
                  <c:v>1.972900390625</c:v>
                </c:pt>
                <c:pt idx="525">
                  <c:v>2.66351318359375</c:v>
                </c:pt>
                <c:pt idx="526">
                  <c:v>3.35406494140625</c:v>
                </c:pt>
                <c:pt idx="527">
                  <c:v>4.044677734375</c:v>
                </c:pt>
                <c:pt idx="528">
                  <c:v>4.73529052734375</c:v>
                </c:pt>
                <c:pt idx="529">
                  <c:v>5.42584228515625</c:v>
                </c:pt>
                <c:pt idx="530">
                  <c:v>6.116455078125</c:v>
                </c:pt>
                <c:pt idx="531">
                  <c:v>6.80706787109375</c:v>
                </c:pt>
                <c:pt idx="532">
                  <c:v>7.4976806640625</c:v>
                </c:pt>
                <c:pt idx="533">
                  <c:v>8.188232421875</c:v>
                </c:pt>
                <c:pt idx="534">
                  <c:v>8.87884521484375</c:v>
                </c:pt>
                <c:pt idx="535">
                  <c:v>9.5694580078125</c:v>
                </c:pt>
                <c:pt idx="536">
                  <c:v>10.26007080078125</c:v>
                </c:pt>
                <c:pt idx="537">
                  <c:v>10.95062255859375</c:v>
                </c:pt>
                <c:pt idx="538">
                  <c:v>11.6412353515625</c:v>
                </c:pt>
                <c:pt idx="539">
                  <c:v>12.33184814453125</c:v>
                </c:pt>
                <c:pt idx="540">
                  <c:v>13.0224609375</c:v>
                </c:pt>
                <c:pt idx="541">
                  <c:v>13.7130126953125</c:v>
                </c:pt>
                <c:pt idx="542">
                  <c:v>14.40362548828125</c:v>
                </c:pt>
                <c:pt idx="543">
                  <c:v>15.09423828125</c:v>
                </c:pt>
                <c:pt idx="544">
                  <c:v>15.78485107421875</c:v>
                </c:pt>
                <c:pt idx="545">
                  <c:v>16.47540283203125</c:v>
                </c:pt>
                <c:pt idx="546">
                  <c:v>17.166015625</c:v>
                </c:pt>
                <c:pt idx="547">
                  <c:v>17.85662841796875</c:v>
                </c:pt>
                <c:pt idx="548">
                  <c:v>18.5472412109375</c:v>
                </c:pt>
                <c:pt idx="549">
                  <c:v>19.23779296875</c:v>
                </c:pt>
                <c:pt idx="550">
                  <c:v>19.92840576171875</c:v>
                </c:pt>
                <c:pt idx="551">
                  <c:v>20.6190185546875</c:v>
                </c:pt>
                <c:pt idx="552">
                  <c:v>21.3095703125</c:v>
                </c:pt>
                <c:pt idx="553">
                  <c:v>22.00018310546875</c:v>
                </c:pt>
                <c:pt idx="554">
                  <c:v>22.6907958984375</c:v>
                </c:pt>
                <c:pt idx="555">
                  <c:v>23.38140869140625</c:v>
                </c:pt>
                <c:pt idx="556">
                  <c:v>24.07196044921875</c:v>
                </c:pt>
                <c:pt idx="557">
                  <c:v>24.7625732421875</c:v>
                </c:pt>
                <c:pt idx="558">
                  <c:v>25.45318603515625</c:v>
                </c:pt>
                <c:pt idx="559">
                  <c:v>26.143798828125</c:v>
                </c:pt>
                <c:pt idx="560">
                  <c:v>26.8343505859375</c:v>
                </c:pt>
                <c:pt idx="561">
                  <c:v>27.52496337890625</c:v>
                </c:pt>
                <c:pt idx="562">
                  <c:v>28.215576171875</c:v>
                </c:pt>
                <c:pt idx="563">
                  <c:v>28.90618896484375</c:v>
                </c:pt>
                <c:pt idx="564">
                  <c:v>29.59674072265625</c:v>
                </c:pt>
                <c:pt idx="565">
                  <c:v>30.287353515625</c:v>
                </c:pt>
                <c:pt idx="566">
                  <c:v>30.97796630859375</c:v>
                </c:pt>
                <c:pt idx="567">
                  <c:v>31.6685791015625</c:v>
                </c:pt>
                <c:pt idx="568">
                  <c:v>32.359130859375</c:v>
                </c:pt>
                <c:pt idx="569">
                  <c:v>33.04974365234375</c:v>
                </c:pt>
                <c:pt idx="570">
                  <c:v>33.7403564453125</c:v>
                </c:pt>
                <c:pt idx="571">
                  <c:v>34.430908203125</c:v>
                </c:pt>
                <c:pt idx="572">
                  <c:v>35.12152099609375</c:v>
                </c:pt>
                <c:pt idx="573">
                  <c:v>35.8121337890625</c:v>
                </c:pt>
                <c:pt idx="574">
                  <c:v>36.50274658203125</c:v>
                </c:pt>
                <c:pt idx="575">
                  <c:v>37.19329833984375</c:v>
                </c:pt>
                <c:pt idx="576">
                  <c:v>37.8839111328125</c:v>
                </c:pt>
                <c:pt idx="577">
                  <c:v>38.57452392578125</c:v>
                </c:pt>
                <c:pt idx="578">
                  <c:v>39.26513671875</c:v>
                </c:pt>
                <c:pt idx="579">
                  <c:v>39.9556884765625</c:v>
                </c:pt>
                <c:pt idx="580">
                  <c:v>40.64630126953125</c:v>
                </c:pt>
                <c:pt idx="581">
                  <c:v>41.3369140625</c:v>
                </c:pt>
                <c:pt idx="582">
                  <c:v>42.02752685546875</c:v>
                </c:pt>
                <c:pt idx="583">
                  <c:v>42.71807861328125</c:v>
                </c:pt>
                <c:pt idx="584">
                  <c:v>43.40869140625</c:v>
                </c:pt>
                <c:pt idx="585">
                  <c:v>44.09930419921875</c:v>
                </c:pt>
                <c:pt idx="586">
                  <c:v>44.7899169921875</c:v>
                </c:pt>
                <c:pt idx="587">
                  <c:v>45.48046875</c:v>
                </c:pt>
                <c:pt idx="588">
                  <c:v>46.17108154296875</c:v>
                </c:pt>
                <c:pt idx="589">
                  <c:v>46.8616943359375</c:v>
                </c:pt>
                <c:pt idx="590">
                  <c:v>47.55224609375</c:v>
                </c:pt>
                <c:pt idx="591">
                  <c:v>48.24285888671875</c:v>
                </c:pt>
                <c:pt idx="592">
                  <c:v>48.9334716796875</c:v>
                </c:pt>
                <c:pt idx="593">
                  <c:v>49.62408447265625</c:v>
                </c:pt>
                <c:pt idx="594">
                  <c:v>50.31463623046875</c:v>
                </c:pt>
                <c:pt idx="595">
                  <c:v>51.0052490234375</c:v>
                </c:pt>
                <c:pt idx="596">
                  <c:v>51.69586181640625</c:v>
                </c:pt>
                <c:pt idx="597">
                  <c:v>52.386474609375</c:v>
                </c:pt>
                <c:pt idx="598">
                  <c:v>53.0770263671875</c:v>
                </c:pt>
                <c:pt idx="599">
                  <c:v>53.76763916015625</c:v>
                </c:pt>
                <c:pt idx="600">
                  <c:v>54.458251953125</c:v>
                </c:pt>
                <c:pt idx="601">
                  <c:v>55.14886474609375</c:v>
                </c:pt>
                <c:pt idx="602">
                  <c:v>55.83941650390625</c:v>
                </c:pt>
                <c:pt idx="603">
                  <c:v>56.530029296875</c:v>
                </c:pt>
                <c:pt idx="604">
                  <c:v>57.22064208984375</c:v>
                </c:pt>
                <c:pt idx="605">
                  <c:v>57.9112548828125</c:v>
                </c:pt>
                <c:pt idx="606">
                  <c:v>58.601806640625</c:v>
                </c:pt>
                <c:pt idx="607">
                  <c:v>59</c:v>
                </c:pt>
                <c:pt idx="608">
                  <c:v>59.690597534179688</c:v>
                </c:pt>
                <c:pt idx="609">
                  <c:v>60.381195068359375</c:v>
                </c:pt>
                <c:pt idx="610">
                  <c:v>61.071792602539063</c:v>
                </c:pt>
                <c:pt idx="611">
                  <c:v>61.76239013671875</c:v>
                </c:pt>
                <c:pt idx="612">
                  <c:v>62.452987670898438</c:v>
                </c:pt>
                <c:pt idx="613">
                  <c:v>63.143585205078125</c:v>
                </c:pt>
                <c:pt idx="614">
                  <c:v>63.834182739257813</c:v>
                </c:pt>
                <c:pt idx="615">
                  <c:v>64.5247802734375</c:v>
                </c:pt>
                <c:pt idx="616">
                  <c:v>65.215377807617188</c:v>
                </c:pt>
                <c:pt idx="617">
                  <c:v>65.905975341796875</c:v>
                </c:pt>
                <c:pt idx="618">
                  <c:v>66.5965576171875</c:v>
                </c:pt>
                <c:pt idx="619">
                  <c:v>67.287155151367188</c:v>
                </c:pt>
                <c:pt idx="620">
                  <c:v>67.977752685546875</c:v>
                </c:pt>
                <c:pt idx="621">
                  <c:v>68.668350219726563</c:v>
                </c:pt>
                <c:pt idx="622">
                  <c:v>69.35894775390625</c:v>
                </c:pt>
                <c:pt idx="623">
                  <c:v>70.049545288085938</c:v>
                </c:pt>
                <c:pt idx="624">
                  <c:v>70.740142822265625</c:v>
                </c:pt>
                <c:pt idx="625">
                  <c:v>71.430740356445313</c:v>
                </c:pt>
                <c:pt idx="626">
                  <c:v>72.121337890625</c:v>
                </c:pt>
                <c:pt idx="627">
                  <c:v>72.811935424804688</c:v>
                </c:pt>
                <c:pt idx="628">
                  <c:v>73.502532958984375</c:v>
                </c:pt>
                <c:pt idx="629">
                  <c:v>74.193130493164063</c:v>
                </c:pt>
                <c:pt idx="630">
                  <c:v>74.88372802734375</c:v>
                </c:pt>
                <c:pt idx="631">
                  <c:v>75.574325561523438</c:v>
                </c:pt>
                <c:pt idx="632">
                  <c:v>76.264923095703125</c:v>
                </c:pt>
                <c:pt idx="633">
                  <c:v>76.955520629882813</c:v>
                </c:pt>
                <c:pt idx="634">
                  <c:v>77.6461181640625</c:v>
                </c:pt>
                <c:pt idx="635">
                  <c:v>78.336715698242188</c:v>
                </c:pt>
                <c:pt idx="636">
                  <c:v>79.027313232421875</c:v>
                </c:pt>
                <c:pt idx="637">
                  <c:v>79.7178955078125</c:v>
                </c:pt>
                <c:pt idx="638">
                  <c:v>80.408493041992188</c:v>
                </c:pt>
                <c:pt idx="639">
                  <c:v>81.099090576171875</c:v>
                </c:pt>
                <c:pt idx="640">
                  <c:v>81.789688110351563</c:v>
                </c:pt>
                <c:pt idx="641">
                  <c:v>82.48028564453125</c:v>
                </c:pt>
                <c:pt idx="642">
                  <c:v>83.170883178710938</c:v>
                </c:pt>
                <c:pt idx="643">
                  <c:v>83.861480712890625</c:v>
                </c:pt>
                <c:pt idx="644">
                  <c:v>84.552078247070313</c:v>
                </c:pt>
                <c:pt idx="645">
                  <c:v>85.24267578125</c:v>
                </c:pt>
                <c:pt idx="646">
                  <c:v>85.933273315429688</c:v>
                </c:pt>
                <c:pt idx="647">
                  <c:v>86.623870849609375</c:v>
                </c:pt>
                <c:pt idx="648">
                  <c:v>87.314468383789063</c:v>
                </c:pt>
                <c:pt idx="649">
                  <c:v>88.00506591796875</c:v>
                </c:pt>
                <c:pt idx="650">
                  <c:v>88.695663452148438</c:v>
                </c:pt>
                <c:pt idx="651">
                  <c:v>89.386260986328125</c:v>
                </c:pt>
                <c:pt idx="652">
                  <c:v>90.076858520507813</c:v>
                </c:pt>
                <c:pt idx="653">
                  <c:v>90.7674560546875</c:v>
                </c:pt>
                <c:pt idx="654">
                  <c:v>91.458038330078125</c:v>
                </c:pt>
                <c:pt idx="655">
                  <c:v>92.148651123046875</c:v>
                </c:pt>
                <c:pt idx="656">
                  <c:v>92.8392333984375</c:v>
                </c:pt>
                <c:pt idx="657">
                  <c:v>93.52984619140625</c:v>
                </c:pt>
                <c:pt idx="658">
                  <c:v>94.220428466796875</c:v>
                </c:pt>
                <c:pt idx="659">
                  <c:v>94.911026000976563</c:v>
                </c:pt>
                <c:pt idx="660">
                  <c:v>95.60162353515625</c:v>
                </c:pt>
                <c:pt idx="661">
                  <c:v>96.292221069335938</c:v>
                </c:pt>
                <c:pt idx="662">
                  <c:v>96.982818603515625</c:v>
                </c:pt>
                <c:pt idx="663">
                  <c:v>97.673416137695313</c:v>
                </c:pt>
                <c:pt idx="664">
                  <c:v>98.364013671875</c:v>
                </c:pt>
                <c:pt idx="665">
                  <c:v>99.054611206054688</c:v>
                </c:pt>
                <c:pt idx="666">
                  <c:v>99.745208740234375</c:v>
                </c:pt>
                <c:pt idx="667">
                  <c:v>100.43580627441406</c:v>
                </c:pt>
                <c:pt idx="668">
                  <c:v>101.12640380859375</c:v>
                </c:pt>
                <c:pt idx="669">
                  <c:v>101.81700134277344</c:v>
                </c:pt>
                <c:pt idx="670">
                  <c:v>102.50759887695313</c:v>
                </c:pt>
                <c:pt idx="671">
                  <c:v>103.19819641113281</c:v>
                </c:pt>
                <c:pt idx="672">
                  <c:v>103.8887939453125</c:v>
                </c:pt>
                <c:pt idx="673">
                  <c:v>104.57939147949219</c:v>
                </c:pt>
                <c:pt idx="674">
                  <c:v>105.26998901367188</c:v>
                </c:pt>
                <c:pt idx="675">
                  <c:v>105.9605712890625</c:v>
                </c:pt>
                <c:pt idx="676">
                  <c:v>106.65118408203125</c:v>
                </c:pt>
                <c:pt idx="677">
                  <c:v>107.34176635742188</c:v>
                </c:pt>
                <c:pt idx="678">
                  <c:v>108.03237915039063</c:v>
                </c:pt>
                <c:pt idx="679">
                  <c:v>108.72296142578125</c:v>
                </c:pt>
                <c:pt idx="680">
                  <c:v>109.41355895996094</c:v>
                </c:pt>
                <c:pt idx="681">
                  <c:v>110.10415649414063</c:v>
                </c:pt>
                <c:pt idx="682">
                  <c:v>110.79475402832031</c:v>
                </c:pt>
                <c:pt idx="683">
                  <c:v>111.4853515625</c:v>
                </c:pt>
                <c:pt idx="684">
                  <c:v>112.17594909667969</c:v>
                </c:pt>
                <c:pt idx="685">
                  <c:v>112.86654663085938</c:v>
                </c:pt>
                <c:pt idx="686">
                  <c:v>113.55714416503906</c:v>
                </c:pt>
                <c:pt idx="687">
                  <c:v>114.24774169921875</c:v>
                </c:pt>
                <c:pt idx="688">
                  <c:v>114.93833923339844</c:v>
                </c:pt>
                <c:pt idx="689">
                  <c:v>115.62893676757813</c:v>
                </c:pt>
                <c:pt idx="690">
                  <c:v>116.31953430175781</c:v>
                </c:pt>
                <c:pt idx="691">
                  <c:v>117.0101318359375</c:v>
                </c:pt>
                <c:pt idx="692">
                  <c:v>117.70072937011719</c:v>
                </c:pt>
                <c:pt idx="693">
                  <c:v>118.39132690429688</c:v>
                </c:pt>
                <c:pt idx="694">
                  <c:v>119.08191680908203</c:v>
                </c:pt>
                <c:pt idx="695">
                  <c:v>119.77251434326172</c:v>
                </c:pt>
                <c:pt idx="696">
                  <c:v>120.46311187744141</c:v>
                </c:pt>
                <c:pt idx="697">
                  <c:v>121.15370941162109</c:v>
                </c:pt>
                <c:pt idx="698">
                  <c:v>121.84430694580078</c:v>
                </c:pt>
                <c:pt idx="699">
                  <c:v>122.53489685058594</c:v>
                </c:pt>
                <c:pt idx="700">
                  <c:v>123.22550201416016</c:v>
                </c:pt>
                <c:pt idx="701">
                  <c:v>123.91609191894531</c:v>
                </c:pt>
                <c:pt idx="702">
                  <c:v>124.606689453125</c:v>
                </c:pt>
                <c:pt idx="703">
                  <c:v>125.29728698730469</c:v>
                </c:pt>
                <c:pt idx="704">
                  <c:v>125.98788452148438</c:v>
                </c:pt>
                <c:pt idx="705">
                  <c:v>126.67848205566406</c:v>
                </c:pt>
                <c:pt idx="706">
                  <c:v>127.36907958984375</c:v>
                </c:pt>
                <c:pt idx="707">
                  <c:v>128.05967712402344</c:v>
                </c:pt>
                <c:pt idx="708">
                  <c:v>128.75027465820313</c:v>
                </c:pt>
                <c:pt idx="709">
                  <c:v>129.44087219238281</c:v>
                </c:pt>
                <c:pt idx="710">
                  <c:v>130.1314697265625</c:v>
                </c:pt>
                <c:pt idx="711">
                  <c:v>130.82205963134766</c:v>
                </c:pt>
                <c:pt idx="712">
                  <c:v>131.51265716552734</c:v>
                </c:pt>
                <c:pt idx="713">
                  <c:v>132.20325469970703</c:v>
                </c:pt>
                <c:pt idx="714">
                  <c:v>132.89385223388672</c:v>
                </c:pt>
                <c:pt idx="715">
                  <c:v>133.58444976806641</c:v>
                </c:pt>
                <c:pt idx="716">
                  <c:v>134.27504730224609</c:v>
                </c:pt>
                <c:pt idx="717">
                  <c:v>134.96564483642578</c:v>
                </c:pt>
                <c:pt idx="718">
                  <c:v>135.65624237060547</c:v>
                </c:pt>
                <c:pt idx="719">
                  <c:v>136.34683990478516</c:v>
                </c:pt>
                <c:pt idx="720">
                  <c:v>137.03743743896484</c:v>
                </c:pt>
                <c:pt idx="721">
                  <c:v>137.72802734375</c:v>
                </c:pt>
                <c:pt idx="722">
                  <c:v>138.41862487792969</c:v>
                </c:pt>
                <c:pt idx="723">
                  <c:v>139.10922241210938</c:v>
                </c:pt>
                <c:pt idx="724">
                  <c:v>139.79981994628906</c:v>
                </c:pt>
                <c:pt idx="725">
                  <c:v>140.49041748046875</c:v>
                </c:pt>
                <c:pt idx="726">
                  <c:v>141.18101501464844</c:v>
                </c:pt>
                <c:pt idx="727">
                  <c:v>141.87161254882813</c:v>
                </c:pt>
                <c:pt idx="728">
                  <c:v>142.56221008300781</c:v>
                </c:pt>
                <c:pt idx="729">
                  <c:v>143.2528076171875</c:v>
                </c:pt>
                <c:pt idx="730">
                  <c:v>143.94340515136719</c:v>
                </c:pt>
                <c:pt idx="731">
                  <c:v>144.63399505615234</c:v>
                </c:pt>
                <c:pt idx="732">
                  <c:v>145.32459259033203</c:v>
                </c:pt>
                <c:pt idx="733">
                  <c:v>146.01519012451172</c:v>
                </c:pt>
                <c:pt idx="734">
                  <c:v>146.70578765869141</c:v>
                </c:pt>
                <c:pt idx="735">
                  <c:v>147.39638519287109</c:v>
                </c:pt>
                <c:pt idx="736">
                  <c:v>148.08698272705078</c:v>
                </c:pt>
                <c:pt idx="737">
                  <c:v>148.77758026123047</c:v>
                </c:pt>
                <c:pt idx="738">
                  <c:v>149.46817779541016</c:v>
                </c:pt>
                <c:pt idx="739">
                  <c:v>150.15877532958984</c:v>
                </c:pt>
                <c:pt idx="740">
                  <c:v>150.849365234375</c:v>
                </c:pt>
                <c:pt idx="741">
                  <c:v>151.53996276855469</c:v>
                </c:pt>
                <c:pt idx="742">
                  <c:v>152.23056030273438</c:v>
                </c:pt>
                <c:pt idx="743">
                  <c:v>152.92115783691406</c:v>
                </c:pt>
                <c:pt idx="744">
                  <c:v>153.61175537109375</c:v>
                </c:pt>
                <c:pt idx="745">
                  <c:v>154.30235290527344</c:v>
                </c:pt>
                <c:pt idx="746">
                  <c:v>154.99295043945313</c:v>
                </c:pt>
                <c:pt idx="747">
                  <c:v>155.68354797363281</c:v>
                </c:pt>
                <c:pt idx="748">
                  <c:v>156.3741455078125</c:v>
                </c:pt>
                <c:pt idx="749">
                  <c:v>157.06474304199219</c:v>
                </c:pt>
                <c:pt idx="750">
                  <c:v>157.75533294677734</c:v>
                </c:pt>
                <c:pt idx="751">
                  <c:v>158.44593048095703</c:v>
                </c:pt>
                <c:pt idx="752">
                  <c:v>159.13652801513672</c:v>
                </c:pt>
                <c:pt idx="753">
                  <c:v>159.82712554931641</c:v>
                </c:pt>
                <c:pt idx="754">
                  <c:v>160.51772308349609</c:v>
                </c:pt>
                <c:pt idx="755">
                  <c:v>161.20832061767578</c:v>
                </c:pt>
                <c:pt idx="756">
                  <c:v>161.89891815185547</c:v>
                </c:pt>
                <c:pt idx="757">
                  <c:v>162.58951568603516</c:v>
                </c:pt>
                <c:pt idx="758">
                  <c:v>163.28011322021484</c:v>
                </c:pt>
                <c:pt idx="759">
                  <c:v>163.97071075439453</c:v>
                </c:pt>
                <c:pt idx="760">
                  <c:v>164.66130065917969</c:v>
                </c:pt>
                <c:pt idx="761">
                  <c:v>165.35189819335938</c:v>
                </c:pt>
                <c:pt idx="762">
                  <c:v>166.04249572753906</c:v>
                </c:pt>
                <c:pt idx="763">
                  <c:v>166.73309326171875</c:v>
                </c:pt>
                <c:pt idx="764">
                  <c:v>167.42369079589844</c:v>
                </c:pt>
                <c:pt idx="765">
                  <c:v>168.11428833007813</c:v>
                </c:pt>
                <c:pt idx="766">
                  <c:v>168.80488586425781</c:v>
                </c:pt>
                <c:pt idx="767">
                  <c:v>169.4954833984375</c:v>
                </c:pt>
                <c:pt idx="768">
                  <c:v>170.18608093261719</c:v>
                </c:pt>
                <c:pt idx="769">
                  <c:v>170.87667846679688</c:v>
                </c:pt>
                <c:pt idx="770">
                  <c:v>171.56726837158203</c:v>
                </c:pt>
                <c:pt idx="771">
                  <c:v>172.25786590576172</c:v>
                </c:pt>
                <c:pt idx="772">
                  <c:v>172.94846343994141</c:v>
                </c:pt>
                <c:pt idx="773">
                  <c:v>173.63906097412109</c:v>
                </c:pt>
                <c:pt idx="774">
                  <c:v>174.32965850830078</c:v>
                </c:pt>
                <c:pt idx="775">
                  <c:v>175.02025604248047</c:v>
                </c:pt>
                <c:pt idx="776">
                  <c:v>175.71085357666016</c:v>
                </c:pt>
                <c:pt idx="777">
                  <c:v>176.40145111083984</c:v>
                </c:pt>
                <c:pt idx="778">
                  <c:v>177.09204864501953</c:v>
                </c:pt>
                <c:pt idx="779">
                  <c:v>177.78264617919922</c:v>
                </c:pt>
                <c:pt idx="780">
                  <c:v>178.47323608398438</c:v>
                </c:pt>
                <c:pt idx="781">
                  <c:v>179.16383361816406</c:v>
                </c:pt>
                <c:pt idx="782">
                  <c:v>179.85443115234375</c:v>
                </c:pt>
                <c:pt idx="783">
                  <c:v>180.54502868652344</c:v>
                </c:pt>
                <c:pt idx="784">
                  <c:v>181.23562622070313</c:v>
                </c:pt>
                <c:pt idx="785">
                  <c:v>181.92622375488281</c:v>
                </c:pt>
                <c:pt idx="786">
                  <c:v>182.6168212890625</c:v>
                </c:pt>
                <c:pt idx="787">
                  <c:v>183.30741882324219</c:v>
                </c:pt>
                <c:pt idx="788">
                  <c:v>183.99801635742188</c:v>
                </c:pt>
                <c:pt idx="789">
                  <c:v>184.68861389160156</c:v>
                </c:pt>
                <c:pt idx="790">
                  <c:v>185.37920379638672</c:v>
                </c:pt>
                <c:pt idx="791">
                  <c:v>186.06980133056641</c:v>
                </c:pt>
                <c:pt idx="792">
                  <c:v>186.76039886474609</c:v>
                </c:pt>
                <c:pt idx="793">
                  <c:v>187.45100402832031</c:v>
                </c:pt>
                <c:pt idx="794">
                  <c:v>188.1416015625</c:v>
                </c:pt>
                <c:pt idx="795">
                  <c:v>188.83218383789063</c:v>
                </c:pt>
                <c:pt idx="796">
                  <c:v>189.52278137207031</c:v>
                </c:pt>
                <c:pt idx="797">
                  <c:v>190.21337890625</c:v>
                </c:pt>
                <c:pt idx="798">
                  <c:v>190.90397644042969</c:v>
                </c:pt>
                <c:pt idx="799">
                  <c:v>191.59457397460938</c:v>
                </c:pt>
                <c:pt idx="800">
                  <c:v>192.28517150878906</c:v>
                </c:pt>
                <c:pt idx="801">
                  <c:v>192.97576904296875</c:v>
                </c:pt>
                <c:pt idx="802">
                  <c:v>193.66636657714844</c:v>
                </c:pt>
                <c:pt idx="803">
                  <c:v>194.35696411132813</c:v>
                </c:pt>
                <c:pt idx="804">
                  <c:v>195.04756164550781</c:v>
                </c:pt>
                <c:pt idx="805">
                  <c:v>195.7381591796875</c:v>
                </c:pt>
                <c:pt idx="806">
                  <c:v>196.42875671386719</c:v>
                </c:pt>
                <c:pt idx="807">
                  <c:v>197.11935424804688</c:v>
                </c:pt>
                <c:pt idx="808">
                  <c:v>197.80995178222656</c:v>
                </c:pt>
                <c:pt idx="809">
                  <c:v>198.50054931640625</c:v>
                </c:pt>
                <c:pt idx="810">
                  <c:v>199.19114685058594</c:v>
                </c:pt>
                <c:pt idx="811">
                  <c:v>199.88174438476563</c:v>
                </c:pt>
                <c:pt idx="812">
                  <c:v>200.57234191894531</c:v>
                </c:pt>
                <c:pt idx="813">
                  <c:v>201.262939453125</c:v>
                </c:pt>
                <c:pt idx="814">
                  <c:v>201.95352172851563</c:v>
                </c:pt>
                <c:pt idx="815">
                  <c:v>202.64411926269531</c:v>
                </c:pt>
                <c:pt idx="816">
                  <c:v>203.334716796875</c:v>
                </c:pt>
                <c:pt idx="817">
                  <c:v>204.02531433105469</c:v>
                </c:pt>
                <c:pt idx="818">
                  <c:v>204.71591186523438</c:v>
                </c:pt>
                <c:pt idx="819">
                  <c:v>205.40650939941406</c:v>
                </c:pt>
                <c:pt idx="820">
                  <c:v>206.09710693359375</c:v>
                </c:pt>
                <c:pt idx="821">
                  <c:v>206.78770446777344</c:v>
                </c:pt>
                <c:pt idx="822">
                  <c:v>207.47830200195313</c:v>
                </c:pt>
                <c:pt idx="823">
                  <c:v>208.16889953613281</c:v>
                </c:pt>
                <c:pt idx="824">
                  <c:v>208.8594970703125</c:v>
                </c:pt>
                <c:pt idx="825">
                  <c:v>209.55009460449219</c:v>
                </c:pt>
                <c:pt idx="826">
                  <c:v>210.24069213867188</c:v>
                </c:pt>
                <c:pt idx="827">
                  <c:v>210.93128967285156</c:v>
                </c:pt>
                <c:pt idx="828">
                  <c:v>211.62188720703125</c:v>
                </c:pt>
                <c:pt idx="829">
                  <c:v>212.31248474121094</c:v>
                </c:pt>
                <c:pt idx="830">
                  <c:v>213.00308227539063</c:v>
                </c:pt>
                <c:pt idx="831">
                  <c:v>213.69367980957031</c:v>
                </c:pt>
                <c:pt idx="832">
                  <c:v>214.38427734375</c:v>
                </c:pt>
                <c:pt idx="833">
                  <c:v>215.07487487792969</c:v>
                </c:pt>
                <c:pt idx="834">
                  <c:v>215.76545715332031</c:v>
                </c:pt>
                <c:pt idx="835">
                  <c:v>216.4560546875</c:v>
                </c:pt>
                <c:pt idx="836">
                  <c:v>217.14665222167969</c:v>
                </c:pt>
                <c:pt idx="837">
                  <c:v>217.83724975585938</c:v>
                </c:pt>
                <c:pt idx="838">
                  <c:v>218.52784729003906</c:v>
                </c:pt>
                <c:pt idx="839">
                  <c:v>219.21844482421875</c:v>
                </c:pt>
                <c:pt idx="840">
                  <c:v>219.90904235839844</c:v>
                </c:pt>
                <c:pt idx="841">
                  <c:v>220.59963989257813</c:v>
                </c:pt>
                <c:pt idx="842">
                  <c:v>221.29023742675781</c:v>
                </c:pt>
                <c:pt idx="843">
                  <c:v>221.9808349609375</c:v>
                </c:pt>
                <c:pt idx="844">
                  <c:v>222.67143249511719</c:v>
                </c:pt>
                <c:pt idx="845">
                  <c:v>223.36203002929688</c:v>
                </c:pt>
                <c:pt idx="846">
                  <c:v>224.05262756347656</c:v>
                </c:pt>
                <c:pt idx="847">
                  <c:v>224.74322509765625</c:v>
                </c:pt>
                <c:pt idx="848">
                  <c:v>225.43382263183594</c:v>
                </c:pt>
                <c:pt idx="849">
                  <c:v>226.12442016601563</c:v>
                </c:pt>
                <c:pt idx="850">
                  <c:v>226.81501770019531</c:v>
                </c:pt>
                <c:pt idx="851">
                  <c:v>227.505615234375</c:v>
                </c:pt>
                <c:pt idx="852">
                  <c:v>228.19621276855469</c:v>
                </c:pt>
                <c:pt idx="853">
                  <c:v>228.88681030273438</c:v>
                </c:pt>
                <c:pt idx="854">
                  <c:v>229.577392578125</c:v>
                </c:pt>
                <c:pt idx="855">
                  <c:v>230.26799011230469</c:v>
                </c:pt>
                <c:pt idx="856">
                  <c:v>230.95858764648438</c:v>
                </c:pt>
                <c:pt idx="857">
                  <c:v>231.64918518066406</c:v>
                </c:pt>
                <c:pt idx="858">
                  <c:v>232.33978271484375</c:v>
                </c:pt>
                <c:pt idx="859">
                  <c:v>233.03038024902344</c:v>
                </c:pt>
                <c:pt idx="860">
                  <c:v>233.72097778320313</c:v>
                </c:pt>
                <c:pt idx="861">
                  <c:v>234.41157531738281</c:v>
                </c:pt>
                <c:pt idx="862">
                  <c:v>235.1021728515625</c:v>
                </c:pt>
                <c:pt idx="863">
                  <c:v>235.79277038574219</c:v>
                </c:pt>
                <c:pt idx="864">
                  <c:v>236.48336791992188</c:v>
                </c:pt>
                <c:pt idx="865">
                  <c:v>237.17396545410156</c:v>
                </c:pt>
                <c:pt idx="866">
                  <c:v>237.86456298828125</c:v>
                </c:pt>
                <c:pt idx="867">
                  <c:v>238.55516052246094</c:v>
                </c:pt>
                <c:pt idx="868">
                  <c:v>239.24575805664063</c:v>
                </c:pt>
                <c:pt idx="869">
                  <c:v>239.93635559082031</c:v>
                </c:pt>
                <c:pt idx="870">
                  <c:v>240.626953125</c:v>
                </c:pt>
                <c:pt idx="871">
                  <c:v>241.31755065917969</c:v>
                </c:pt>
                <c:pt idx="872">
                  <c:v>242.00814819335938</c:v>
                </c:pt>
                <c:pt idx="873">
                  <c:v>242.69873046875</c:v>
                </c:pt>
                <c:pt idx="874">
                  <c:v>243.38932800292969</c:v>
                </c:pt>
                <c:pt idx="875">
                  <c:v>244.07992553710938</c:v>
                </c:pt>
                <c:pt idx="876">
                  <c:v>244.77052307128906</c:v>
                </c:pt>
                <c:pt idx="877">
                  <c:v>245.46112060546875</c:v>
                </c:pt>
                <c:pt idx="878">
                  <c:v>246.15171813964844</c:v>
                </c:pt>
                <c:pt idx="879">
                  <c:v>246.84231567382813</c:v>
                </c:pt>
                <c:pt idx="880">
                  <c:v>247.53291320800781</c:v>
                </c:pt>
                <c:pt idx="881">
                  <c:v>248.2235107421875</c:v>
                </c:pt>
                <c:pt idx="882">
                  <c:v>248.91410827636719</c:v>
                </c:pt>
                <c:pt idx="883">
                  <c:v>249.60470581054688</c:v>
                </c:pt>
                <c:pt idx="884">
                  <c:v>250.29530334472656</c:v>
                </c:pt>
                <c:pt idx="885">
                  <c:v>250.98590087890625</c:v>
                </c:pt>
                <c:pt idx="886">
                  <c:v>251.67649841308594</c:v>
                </c:pt>
                <c:pt idx="887">
                  <c:v>252.36709594726563</c:v>
                </c:pt>
                <c:pt idx="888">
                  <c:v>253.05769348144531</c:v>
                </c:pt>
                <c:pt idx="889">
                  <c:v>253.748291015625</c:v>
                </c:pt>
                <c:pt idx="890">
                  <c:v>254.43888854980469</c:v>
                </c:pt>
                <c:pt idx="891">
                  <c:v>255.12948608398438</c:v>
                </c:pt>
                <c:pt idx="892">
                  <c:v>255.82008361816406</c:v>
                </c:pt>
                <c:pt idx="893">
                  <c:v>256.51066589355469</c:v>
                </c:pt>
                <c:pt idx="894">
                  <c:v>257.20126342773438</c:v>
                </c:pt>
                <c:pt idx="895">
                  <c:v>257.89186096191406</c:v>
                </c:pt>
                <c:pt idx="896">
                  <c:v>258.58245849609375</c:v>
                </c:pt>
                <c:pt idx="897">
                  <c:v>259.27305603027344</c:v>
                </c:pt>
                <c:pt idx="898">
                  <c:v>259.96365356445313</c:v>
                </c:pt>
                <c:pt idx="899">
                  <c:v>260.65425109863281</c:v>
                </c:pt>
                <c:pt idx="900">
                  <c:v>261.3448486328125</c:v>
                </c:pt>
                <c:pt idx="901">
                  <c:v>262.03544616699219</c:v>
                </c:pt>
                <c:pt idx="902">
                  <c:v>262.72604370117188</c:v>
                </c:pt>
                <c:pt idx="903">
                  <c:v>263.41664123535156</c:v>
                </c:pt>
                <c:pt idx="904">
                  <c:v>264.10723876953125</c:v>
                </c:pt>
                <c:pt idx="905">
                  <c:v>264.79783630371094</c:v>
                </c:pt>
                <c:pt idx="906">
                  <c:v>265.48843383789063</c:v>
                </c:pt>
                <c:pt idx="907">
                  <c:v>266.17903137207031</c:v>
                </c:pt>
                <c:pt idx="908">
                  <c:v>266.86962890625</c:v>
                </c:pt>
                <c:pt idx="909">
                  <c:v>267.56022644042969</c:v>
                </c:pt>
                <c:pt idx="910">
                  <c:v>268.25082397460938</c:v>
                </c:pt>
                <c:pt idx="911">
                  <c:v>268.94142150878906</c:v>
                </c:pt>
                <c:pt idx="912">
                  <c:v>269.63201904296875</c:v>
                </c:pt>
                <c:pt idx="913">
                  <c:v>270.32260131835938</c:v>
                </c:pt>
                <c:pt idx="914">
                  <c:v>271.01319885253906</c:v>
                </c:pt>
                <c:pt idx="915">
                  <c:v>271.70379638671875</c:v>
                </c:pt>
                <c:pt idx="916">
                  <c:v>272.39439392089844</c:v>
                </c:pt>
                <c:pt idx="917">
                  <c:v>273.08499145507813</c:v>
                </c:pt>
                <c:pt idx="918">
                  <c:v>273.77558898925781</c:v>
                </c:pt>
                <c:pt idx="919">
                  <c:v>274.4661865234375</c:v>
                </c:pt>
                <c:pt idx="920">
                  <c:v>275.15678405761719</c:v>
                </c:pt>
                <c:pt idx="921">
                  <c:v>275.84738159179688</c:v>
                </c:pt>
                <c:pt idx="922">
                  <c:v>276.53797912597656</c:v>
                </c:pt>
                <c:pt idx="923">
                  <c:v>277.22857666015625</c:v>
                </c:pt>
                <c:pt idx="924">
                  <c:v>277.91917419433594</c:v>
                </c:pt>
                <c:pt idx="925">
                  <c:v>278.60977172851563</c:v>
                </c:pt>
                <c:pt idx="926">
                  <c:v>279.30036926269531</c:v>
                </c:pt>
                <c:pt idx="927">
                  <c:v>279.990966796875</c:v>
                </c:pt>
                <c:pt idx="928">
                  <c:v>280.68156433105469</c:v>
                </c:pt>
                <c:pt idx="929">
                  <c:v>281.37216186523438</c:v>
                </c:pt>
                <c:pt idx="930">
                  <c:v>282.06275939941406</c:v>
                </c:pt>
                <c:pt idx="931">
                  <c:v>282.75335693359375</c:v>
                </c:pt>
                <c:pt idx="932">
                  <c:v>283.44393920898438</c:v>
                </c:pt>
                <c:pt idx="933">
                  <c:v>284.13453674316406</c:v>
                </c:pt>
                <c:pt idx="934">
                  <c:v>284.82513427734375</c:v>
                </c:pt>
                <c:pt idx="935">
                  <c:v>285.51573181152344</c:v>
                </c:pt>
                <c:pt idx="936">
                  <c:v>286.20632934570313</c:v>
                </c:pt>
                <c:pt idx="937">
                  <c:v>286.89692687988281</c:v>
                </c:pt>
                <c:pt idx="938">
                  <c:v>287.5875244140625</c:v>
                </c:pt>
                <c:pt idx="939">
                  <c:v>288.27812194824219</c:v>
                </c:pt>
                <c:pt idx="940">
                  <c:v>288.96871948242188</c:v>
                </c:pt>
                <c:pt idx="941">
                  <c:v>289.65931701660156</c:v>
                </c:pt>
                <c:pt idx="942">
                  <c:v>290.34991455078125</c:v>
                </c:pt>
                <c:pt idx="943">
                  <c:v>291.04051208496094</c:v>
                </c:pt>
                <c:pt idx="944">
                  <c:v>291.73110961914063</c:v>
                </c:pt>
                <c:pt idx="945">
                  <c:v>292.42170715332031</c:v>
                </c:pt>
                <c:pt idx="946">
                  <c:v>293.1123046875</c:v>
                </c:pt>
                <c:pt idx="947">
                  <c:v>293.80290222167969</c:v>
                </c:pt>
                <c:pt idx="948">
                  <c:v>294.49349975585938</c:v>
                </c:pt>
                <c:pt idx="949">
                  <c:v>295.18409729003906</c:v>
                </c:pt>
                <c:pt idx="950">
                  <c:v>295.87469482421875</c:v>
                </c:pt>
                <c:pt idx="951">
                  <c:v>296.56529235839844</c:v>
                </c:pt>
                <c:pt idx="952">
                  <c:v>297.25587463378906</c:v>
                </c:pt>
                <c:pt idx="953">
                  <c:v>297.94647216796875</c:v>
                </c:pt>
                <c:pt idx="954">
                  <c:v>298.63706970214844</c:v>
                </c:pt>
                <c:pt idx="955">
                  <c:v>299.32766723632813</c:v>
                </c:pt>
                <c:pt idx="956">
                  <c:v>300.01826477050781</c:v>
                </c:pt>
                <c:pt idx="957">
                  <c:v>300.7088623046875</c:v>
                </c:pt>
                <c:pt idx="958">
                  <c:v>301.39945983886719</c:v>
                </c:pt>
                <c:pt idx="959">
                  <c:v>302.09005737304688</c:v>
                </c:pt>
                <c:pt idx="960">
                  <c:v>302.78065490722656</c:v>
                </c:pt>
                <c:pt idx="961">
                  <c:v>303.47125244140625</c:v>
                </c:pt>
                <c:pt idx="962">
                  <c:v>304.16184997558594</c:v>
                </c:pt>
                <c:pt idx="963">
                  <c:v>304.85244750976563</c:v>
                </c:pt>
                <c:pt idx="964">
                  <c:v>305.54304504394531</c:v>
                </c:pt>
                <c:pt idx="965">
                  <c:v>306.233642578125</c:v>
                </c:pt>
                <c:pt idx="966">
                  <c:v>306.92424011230469</c:v>
                </c:pt>
                <c:pt idx="967">
                  <c:v>307.61483764648438</c:v>
                </c:pt>
                <c:pt idx="968">
                  <c:v>308.30543518066406</c:v>
                </c:pt>
                <c:pt idx="969">
                  <c:v>308.99603271484375</c:v>
                </c:pt>
                <c:pt idx="970">
                  <c:v>309.68663024902344</c:v>
                </c:pt>
                <c:pt idx="971">
                  <c:v>310.37722778320313</c:v>
                </c:pt>
                <c:pt idx="972">
                  <c:v>311.06781005859375</c:v>
                </c:pt>
                <c:pt idx="973">
                  <c:v>311.75840759277344</c:v>
                </c:pt>
                <c:pt idx="974">
                  <c:v>312.44900512695313</c:v>
                </c:pt>
                <c:pt idx="975">
                  <c:v>313.13960266113281</c:v>
                </c:pt>
                <c:pt idx="976">
                  <c:v>313.8302001953125</c:v>
                </c:pt>
                <c:pt idx="977">
                  <c:v>314.52079772949219</c:v>
                </c:pt>
                <c:pt idx="978">
                  <c:v>315.21139526367188</c:v>
                </c:pt>
                <c:pt idx="979">
                  <c:v>315.90200805664063</c:v>
                </c:pt>
                <c:pt idx="980">
                  <c:v>316.59259033203125</c:v>
                </c:pt>
                <c:pt idx="981">
                  <c:v>317.283203125</c:v>
                </c:pt>
                <c:pt idx="982">
                  <c:v>317.97378540039063</c:v>
                </c:pt>
                <c:pt idx="983">
                  <c:v>318.66436767578125</c:v>
                </c:pt>
                <c:pt idx="984">
                  <c:v>319.35498046875</c:v>
                </c:pt>
                <c:pt idx="985">
                  <c:v>320.04556274414063</c:v>
                </c:pt>
                <c:pt idx="986">
                  <c:v>320.73617553710938</c:v>
                </c:pt>
                <c:pt idx="987">
                  <c:v>321.4267578125</c:v>
                </c:pt>
                <c:pt idx="988">
                  <c:v>322.11737060546875</c:v>
                </c:pt>
                <c:pt idx="989">
                  <c:v>322.80795288085938</c:v>
                </c:pt>
                <c:pt idx="990">
                  <c:v>323.49856567382813</c:v>
                </c:pt>
                <c:pt idx="991">
                  <c:v>324.18914794921875</c:v>
                </c:pt>
                <c:pt idx="992">
                  <c:v>324.8797607421875</c:v>
                </c:pt>
                <c:pt idx="993">
                  <c:v>325.57034301757813</c:v>
                </c:pt>
                <c:pt idx="994">
                  <c:v>326.26095581054688</c:v>
                </c:pt>
                <c:pt idx="995">
                  <c:v>326.9515380859375</c:v>
                </c:pt>
                <c:pt idx="996">
                  <c:v>327.64215087890625</c:v>
                </c:pt>
                <c:pt idx="997">
                  <c:v>328.33273315429688</c:v>
                </c:pt>
                <c:pt idx="998">
                  <c:v>329.02334594726563</c:v>
                </c:pt>
                <c:pt idx="999">
                  <c:v>329.71392822265625</c:v>
                </c:pt>
                <c:pt idx="1000">
                  <c:v>330.404541015625</c:v>
                </c:pt>
                <c:pt idx="1001">
                  <c:v>331.09512329101563</c:v>
                </c:pt>
                <c:pt idx="1002">
                  <c:v>331.78570556640625</c:v>
                </c:pt>
                <c:pt idx="1003">
                  <c:v>332.476318359375</c:v>
                </c:pt>
                <c:pt idx="1004">
                  <c:v>333.16690063476563</c:v>
                </c:pt>
                <c:pt idx="1005">
                  <c:v>333.85751342773438</c:v>
                </c:pt>
                <c:pt idx="1006">
                  <c:v>334.548095703125</c:v>
                </c:pt>
                <c:pt idx="1007">
                  <c:v>335.23870849609375</c:v>
                </c:pt>
                <c:pt idx="1008">
                  <c:v>335.92929077148438</c:v>
                </c:pt>
                <c:pt idx="1009">
                  <c:v>336.61990356445313</c:v>
                </c:pt>
                <c:pt idx="1010">
                  <c:v>337.31048583984375</c:v>
                </c:pt>
                <c:pt idx="1011">
                  <c:v>338.0010986328125</c:v>
                </c:pt>
                <c:pt idx="1012">
                  <c:v>338.69168090820313</c:v>
                </c:pt>
                <c:pt idx="1013">
                  <c:v>339.38229370117188</c:v>
                </c:pt>
                <c:pt idx="1014">
                  <c:v>340.0728759765625</c:v>
                </c:pt>
                <c:pt idx="1015">
                  <c:v>340.76348876953125</c:v>
                </c:pt>
                <c:pt idx="1016">
                  <c:v>341.45407104492188</c:v>
                </c:pt>
                <c:pt idx="1017">
                  <c:v>342.14468383789063</c:v>
                </c:pt>
                <c:pt idx="1018">
                  <c:v>342.83526611328125</c:v>
                </c:pt>
                <c:pt idx="1019">
                  <c:v>343.52587890625</c:v>
                </c:pt>
                <c:pt idx="1020">
                  <c:v>344.21646118164063</c:v>
                </c:pt>
                <c:pt idx="1021">
                  <c:v>344.90704345703125</c:v>
                </c:pt>
                <c:pt idx="1022">
                  <c:v>345.59765625</c:v>
                </c:pt>
                <c:pt idx="1023">
                  <c:v>346.28823852539063</c:v>
                </c:pt>
                <c:pt idx="1024">
                  <c:v>346.97885131835938</c:v>
                </c:pt>
                <c:pt idx="1025">
                  <c:v>347.66943359375</c:v>
                </c:pt>
                <c:pt idx="1026">
                  <c:v>348.36004638671875</c:v>
                </c:pt>
                <c:pt idx="1027">
                  <c:v>349.05062866210938</c:v>
                </c:pt>
                <c:pt idx="1028">
                  <c:v>349.74124145507813</c:v>
                </c:pt>
                <c:pt idx="1029">
                  <c:v>350.43182373046875</c:v>
                </c:pt>
                <c:pt idx="1030">
                  <c:v>351.1224365234375</c:v>
                </c:pt>
                <c:pt idx="1031">
                  <c:v>351.81301879882813</c:v>
                </c:pt>
                <c:pt idx="1032">
                  <c:v>352.50363159179688</c:v>
                </c:pt>
                <c:pt idx="1033">
                  <c:v>353.1942138671875</c:v>
                </c:pt>
                <c:pt idx="1034">
                  <c:v>353.88482666015625</c:v>
                </c:pt>
                <c:pt idx="1035">
                  <c:v>354.57540893554688</c:v>
                </c:pt>
                <c:pt idx="1036">
                  <c:v>355.26602172851563</c:v>
                </c:pt>
                <c:pt idx="1037">
                  <c:v>355.95660400390625</c:v>
                </c:pt>
                <c:pt idx="1038">
                  <c:v>356.647216796875</c:v>
                </c:pt>
                <c:pt idx="1039">
                  <c:v>357.33779907226563</c:v>
                </c:pt>
                <c:pt idx="1040">
                  <c:v>358.02841186523438</c:v>
                </c:pt>
                <c:pt idx="1041">
                  <c:v>358.718994140625</c:v>
                </c:pt>
                <c:pt idx="1042">
                  <c:v>359.40957641601563</c:v>
                </c:pt>
              </c:numCache>
              <c:extLst xmlns:c15="http://schemas.microsoft.com/office/drawing/2012/chart"/>
            </c:numRef>
          </c:xVal>
          <c:yVal>
            <c:numRef>
              <c:f>'Graphs Task 1'!$AS$2:$AS$1044</c:f>
              <c:numCache>
                <c:formatCode>General</c:formatCode>
                <c:ptCount val="1043"/>
                <c:pt idx="0">
                  <c:v>0.68910336494445801</c:v>
                </c:pt>
                <c:pt idx="1">
                  <c:v>0.68573665618896484</c:v>
                </c:pt>
                <c:pt idx="2">
                  <c:v>0.68243235349655151</c:v>
                </c:pt>
                <c:pt idx="3">
                  <c:v>0.67919117212295532</c:v>
                </c:pt>
                <c:pt idx="4">
                  <c:v>0.676017165184021</c:v>
                </c:pt>
                <c:pt idx="5">
                  <c:v>0.67290973663330078</c:v>
                </c:pt>
                <c:pt idx="6">
                  <c:v>0.66984415054321289</c:v>
                </c:pt>
                <c:pt idx="7">
                  <c:v>0.66659796237945557</c:v>
                </c:pt>
                <c:pt idx="8">
                  <c:v>0.66338330507278442</c:v>
                </c:pt>
                <c:pt idx="9">
                  <c:v>0.66026735305786133</c:v>
                </c:pt>
                <c:pt idx="10">
                  <c:v>0.65727382898330688</c:v>
                </c:pt>
                <c:pt idx="11">
                  <c:v>0.65442508459091187</c:v>
                </c:pt>
                <c:pt idx="12">
                  <c:v>0.65173071622848511</c:v>
                </c:pt>
                <c:pt idx="13">
                  <c:v>0.64918071031570435</c:v>
                </c:pt>
                <c:pt idx="14">
                  <c:v>0.64676827192306519</c:v>
                </c:pt>
                <c:pt idx="15">
                  <c:v>0.64447736740112305</c:v>
                </c:pt>
                <c:pt idx="16">
                  <c:v>0.64228737354278564</c:v>
                </c:pt>
                <c:pt idx="17">
                  <c:v>0.64014661312103271</c:v>
                </c:pt>
                <c:pt idx="18">
                  <c:v>0.63805824518203735</c:v>
                </c:pt>
                <c:pt idx="19">
                  <c:v>0.63603663444519043</c:v>
                </c:pt>
                <c:pt idx="20">
                  <c:v>0.63408392667770386</c:v>
                </c:pt>
                <c:pt idx="21">
                  <c:v>0.63220334053039551</c:v>
                </c:pt>
                <c:pt idx="22">
                  <c:v>0.63039803504943848</c:v>
                </c:pt>
                <c:pt idx="23">
                  <c:v>0.62866556644439697</c:v>
                </c:pt>
                <c:pt idx="24">
                  <c:v>0.62699884176254272</c:v>
                </c:pt>
                <c:pt idx="25">
                  <c:v>0.62539249658584595</c:v>
                </c:pt>
                <c:pt idx="26">
                  <c:v>0.62383472919464111</c:v>
                </c:pt>
                <c:pt idx="27">
                  <c:v>0.62223207950592041</c:v>
                </c:pt>
                <c:pt idx="28">
                  <c:v>0.62059122323989868</c:v>
                </c:pt>
                <c:pt idx="29">
                  <c:v>0.61895322799682617</c:v>
                </c:pt>
                <c:pt idx="30">
                  <c:v>0.61732631921768188</c:v>
                </c:pt>
                <c:pt idx="31">
                  <c:v>0.61570298671722412</c:v>
                </c:pt>
                <c:pt idx="32">
                  <c:v>0.6140785813331604</c:v>
                </c:pt>
                <c:pt idx="33">
                  <c:v>0.61244714260101318</c:v>
                </c:pt>
                <c:pt idx="34">
                  <c:v>0.61079996824264526</c:v>
                </c:pt>
                <c:pt idx="35">
                  <c:v>0.60913485288619995</c:v>
                </c:pt>
                <c:pt idx="36">
                  <c:v>0.60744667053222656</c:v>
                </c:pt>
                <c:pt idx="37">
                  <c:v>0.60572642087936401</c:v>
                </c:pt>
                <c:pt idx="38">
                  <c:v>0.60396707057952881</c:v>
                </c:pt>
                <c:pt idx="39">
                  <c:v>0.60216289758682251</c:v>
                </c:pt>
                <c:pt idx="40">
                  <c:v>0.60031425952911377</c:v>
                </c:pt>
                <c:pt idx="41">
                  <c:v>0.59842455387115479</c:v>
                </c:pt>
                <c:pt idx="42">
                  <c:v>0.59649646282196045</c:v>
                </c:pt>
                <c:pt idx="43">
                  <c:v>0.59453427791595459</c:v>
                </c:pt>
                <c:pt idx="44">
                  <c:v>0.59254336357116699</c:v>
                </c:pt>
                <c:pt idx="45">
                  <c:v>0.59053081274032593</c:v>
                </c:pt>
                <c:pt idx="46">
                  <c:v>0.58850401639938354</c:v>
                </c:pt>
                <c:pt idx="47">
                  <c:v>0.58646821975708008</c:v>
                </c:pt>
                <c:pt idx="48">
                  <c:v>0.58442217111587524</c:v>
                </c:pt>
                <c:pt idx="49">
                  <c:v>0.58236509561538696</c:v>
                </c:pt>
                <c:pt idx="50">
                  <c:v>0.58029931783676147</c:v>
                </c:pt>
                <c:pt idx="51">
                  <c:v>0.57822269201278687</c:v>
                </c:pt>
                <c:pt idx="52">
                  <c:v>0.57613426446914673</c:v>
                </c:pt>
                <c:pt idx="53">
                  <c:v>0.57403349876403809</c:v>
                </c:pt>
                <c:pt idx="54">
                  <c:v>0.57191556692123413</c:v>
                </c:pt>
                <c:pt idx="55">
                  <c:v>0.56978398561477661</c:v>
                </c:pt>
                <c:pt idx="56">
                  <c:v>0.56764203310012817</c:v>
                </c:pt>
                <c:pt idx="57">
                  <c:v>0.56548911333084106</c:v>
                </c:pt>
                <c:pt idx="58">
                  <c:v>0.56332844495773315</c:v>
                </c:pt>
                <c:pt idx="59">
                  <c:v>0.56116324663162231</c:v>
                </c:pt>
                <c:pt idx="60">
                  <c:v>0.55899506807327271</c:v>
                </c:pt>
                <c:pt idx="61">
                  <c:v>0.55682772397994995</c:v>
                </c:pt>
                <c:pt idx="62">
                  <c:v>0.5546649694442749</c:v>
                </c:pt>
                <c:pt idx="63">
                  <c:v>0.5525088906288147</c:v>
                </c:pt>
                <c:pt idx="64">
                  <c:v>0.55036520957946777</c:v>
                </c:pt>
                <c:pt idx="65">
                  <c:v>0.54823756217956543</c:v>
                </c:pt>
                <c:pt idx="66">
                  <c:v>0.54612809419631958</c:v>
                </c:pt>
                <c:pt idx="67">
                  <c:v>0.54404020309448242</c:v>
                </c:pt>
                <c:pt idx="68">
                  <c:v>0.5419769287109375</c:v>
                </c:pt>
                <c:pt idx="69">
                  <c:v>0.53994053602218628</c:v>
                </c:pt>
                <c:pt idx="70">
                  <c:v>0.5379340648651123</c:v>
                </c:pt>
                <c:pt idx="71">
                  <c:v>0.5359574556350708</c:v>
                </c:pt>
                <c:pt idx="72">
                  <c:v>0.53401488065719604</c:v>
                </c:pt>
                <c:pt idx="73">
                  <c:v>0.53210645914077759</c:v>
                </c:pt>
                <c:pt idx="74">
                  <c:v>0.53023487329483032</c:v>
                </c:pt>
                <c:pt idx="75">
                  <c:v>0.52840101718902588</c:v>
                </c:pt>
                <c:pt idx="76">
                  <c:v>0.52660518884658813</c:v>
                </c:pt>
                <c:pt idx="77">
                  <c:v>0.52484411001205444</c:v>
                </c:pt>
                <c:pt idx="78">
                  <c:v>0.52311718463897705</c:v>
                </c:pt>
                <c:pt idx="79">
                  <c:v>0.52142733335494995</c:v>
                </c:pt>
                <c:pt idx="80">
                  <c:v>0.51977545022964478</c:v>
                </c:pt>
                <c:pt idx="81">
                  <c:v>0.51816368103027344</c:v>
                </c:pt>
                <c:pt idx="82">
                  <c:v>0.51659202575683594</c:v>
                </c:pt>
                <c:pt idx="83">
                  <c:v>0.515064537525177</c:v>
                </c:pt>
                <c:pt idx="84">
                  <c:v>0.51358097791671753</c:v>
                </c:pt>
                <c:pt idx="85">
                  <c:v>0.51214456558227539</c:v>
                </c:pt>
                <c:pt idx="86">
                  <c:v>0.5107574462890625</c:v>
                </c:pt>
                <c:pt idx="87">
                  <c:v>0.50942128896713257</c:v>
                </c:pt>
                <c:pt idx="88">
                  <c:v>0.50813734531402588</c:v>
                </c:pt>
                <c:pt idx="89">
                  <c:v>0.50690656900405884</c:v>
                </c:pt>
                <c:pt idx="90">
                  <c:v>0.50573128461837769</c:v>
                </c:pt>
                <c:pt idx="91">
                  <c:v>0.50461137294769287</c:v>
                </c:pt>
                <c:pt idx="92">
                  <c:v>0.50354713201522827</c:v>
                </c:pt>
                <c:pt idx="93">
                  <c:v>0.50253814458847046</c:v>
                </c:pt>
                <c:pt idx="94">
                  <c:v>0.50158566236495972</c:v>
                </c:pt>
                <c:pt idx="95">
                  <c:v>0.50068873167037964</c:v>
                </c:pt>
                <c:pt idx="96">
                  <c:v>0.49984860420227051</c:v>
                </c:pt>
                <c:pt idx="97">
                  <c:v>0.4990653395652771</c:v>
                </c:pt>
                <c:pt idx="98">
                  <c:v>0.49834072589874268</c:v>
                </c:pt>
                <c:pt idx="99">
                  <c:v>0.49767443537712097</c:v>
                </c:pt>
                <c:pt idx="100">
                  <c:v>0.49706694483757019</c:v>
                </c:pt>
                <c:pt idx="101">
                  <c:v>0.49651917815208435</c:v>
                </c:pt>
                <c:pt idx="102">
                  <c:v>0.49603357911109924</c:v>
                </c:pt>
                <c:pt idx="103">
                  <c:v>0.49561196565628052</c:v>
                </c:pt>
                <c:pt idx="104">
                  <c:v>0.4952545166015625</c:v>
                </c:pt>
                <c:pt idx="105">
                  <c:v>0.49496212601661682</c:v>
                </c:pt>
                <c:pt idx="106">
                  <c:v>0.49473565816879272</c:v>
                </c:pt>
                <c:pt idx="107">
                  <c:v>0.49457511305809021</c:v>
                </c:pt>
                <c:pt idx="108">
                  <c:v>0.49448093771934509</c:v>
                </c:pt>
                <c:pt idx="109">
                  <c:v>0.49445328116416931</c:v>
                </c:pt>
                <c:pt idx="110">
                  <c:v>0.49449235200881958</c:v>
                </c:pt>
                <c:pt idx="111">
                  <c:v>0.49459853768348694</c:v>
                </c:pt>
                <c:pt idx="112">
                  <c:v>0.49477216601371765</c:v>
                </c:pt>
                <c:pt idx="113">
                  <c:v>0.495013028383255</c:v>
                </c:pt>
                <c:pt idx="114">
                  <c:v>0.49532049894332886</c:v>
                </c:pt>
                <c:pt idx="115">
                  <c:v>0.49569627642631531</c:v>
                </c:pt>
                <c:pt idx="116">
                  <c:v>0.49614223837852478</c:v>
                </c:pt>
                <c:pt idx="117">
                  <c:v>0.49665838479995728</c:v>
                </c:pt>
                <c:pt idx="118">
                  <c:v>0.49724426865577698</c:v>
                </c:pt>
                <c:pt idx="119">
                  <c:v>0.49789884686470032</c:v>
                </c:pt>
                <c:pt idx="120">
                  <c:v>0.4986216127872467</c:v>
                </c:pt>
                <c:pt idx="121">
                  <c:v>0.49941179156303406</c:v>
                </c:pt>
                <c:pt idx="122">
                  <c:v>0.50026863813400269</c:v>
                </c:pt>
                <c:pt idx="123">
                  <c:v>0.50119203329086304</c:v>
                </c:pt>
                <c:pt idx="124">
                  <c:v>0.50218105316162109</c:v>
                </c:pt>
                <c:pt idx="125">
                  <c:v>0.5032346248626709</c:v>
                </c:pt>
                <c:pt idx="126">
                  <c:v>0.5043521523475647</c:v>
                </c:pt>
                <c:pt idx="127">
                  <c:v>0.50553238391876221</c:v>
                </c:pt>
                <c:pt idx="128">
                  <c:v>0.50677216053009033</c:v>
                </c:pt>
                <c:pt idx="129">
                  <c:v>0.50807023048400879</c:v>
                </c:pt>
                <c:pt idx="130">
                  <c:v>0.50942623615264893</c:v>
                </c:pt>
                <c:pt idx="131">
                  <c:v>0.51084083318710327</c:v>
                </c:pt>
                <c:pt idx="132">
                  <c:v>0.51231580972671509</c:v>
                </c:pt>
                <c:pt idx="133">
                  <c:v>0.51385605335235596</c:v>
                </c:pt>
                <c:pt idx="134">
                  <c:v>0.51546889543533325</c:v>
                </c:pt>
                <c:pt idx="135">
                  <c:v>0.51718050241470337</c:v>
                </c:pt>
                <c:pt idx="136">
                  <c:v>0.51909881830215454</c:v>
                </c:pt>
                <c:pt idx="137">
                  <c:v>0.52108556032180786</c:v>
                </c:pt>
                <c:pt idx="138">
                  <c:v>0.52314335107803345</c:v>
                </c:pt>
                <c:pt idx="139">
                  <c:v>0.52525979280471802</c:v>
                </c:pt>
                <c:pt idx="140">
                  <c:v>0.527427077293396</c:v>
                </c:pt>
                <c:pt idx="141">
                  <c:v>0.52963763475418091</c:v>
                </c:pt>
                <c:pt idx="142">
                  <c:v>0.53187954425811768</c:v>
                </c:pt>
                <c:pt idx="143">
                  <c:v>0.53414791822433472</c:v>
                </c:pt>
                <c:pt idx="144">
                  <c:v>0.53643763065338135</c:v>
                </c:pt>
                <c:pt idx="145">
                  <c:v>0.53874534368515015</c:v>
                </c:pt>
                <c:pt idx="146">
                  <c:v>0.5410693883895874</c:v>
                </c:pt>
                <c:pt idx="147">
                  <c:v>0.54340928792953491</c:v>
                </c:pt>
                <c:pt idx="148">
                  <c:v>0.54576593637466431</c:v>
                </c:pt>
                <c:pt idx="149">
                  <c:v>0.54814189672470093</c:v>
                </c:pt>
                <c:pt idx="150">
                  <c:v>0.5505373477935791</c:v>
                </c:pt>
                <c:pt idx="151">
                  <c:v>0.55295366048812866</c:v>
                </c:pt>
                <c:pt idx="152">
                  <c:v>0.55539053678512573</c:v>
                </c:pt>
                <c:pt idx="153">
                  <c:v>0.55784916877746582</c:v>
                </c:pt>
                <c:pt idx="154">
                  <c:v>0.56033033132553101</c:v>
                </c:pt>
                <c:pt idx="155">
                  <c:v>0.56283372640609741</c:v>
                </c:pt>
                <c:pt idx="156">
                  <c:v>0.56536096334457397</c:v>
                </c:pt>
                <c:pt idx="157">
                  <c:v>0.56791353225708008</c:v>
                </c:pt>
                <c:pt idx="158">
                  <c:v>0.57049429416656494</c:v>
                </c:pt>
                <c:pt idx="159">
                  <c:v>0.57310354709625244</c:v>
                </c:pt>
                <c:pt idx="160">
                  <c:v>0.57574480772018433</c:v>
                </c:pt>
                <c:pt idx="161">
                  <c:v>0.57842087745666504</c:v>
                </c:pt>
                <c:pt idx="162">
                  <c:v>0.58113324642181396</c:v>
                </c:pt>
                <c:pt idx="163">
                  <c:v>0.58388382196426392</c:v>
                </c:pt>
                <c:pt idx="164">
                  <c:v>0.58667504787445068</c:v>
                </c:pt>
                <c:pt idx="165">
                  <c:v>0.58950662612915039</c:v>
                </c:pt>
                <c:pt idx="166">
                  <c:v>0.59237831830978394</c:v>
                </c:pt>
                <c:pt idx="167">
                  <c:v>0.59528982639312744</c:v>
                </c:pt>
                <c:pt idx="168">
                  <c:v>0.59824103116989136</c:v>
                </c:pt>
                <c:pt idx="169">
                  <c:v>0.6012311577796936</c:v>
                </c:pt>
                <c:pt idx="170">
                  <c:v>0.60426050424575806</c:v>
                </c:pt>
                <c:pt idx="171">
                  <c:v>0.60732853412628174</c:v>
                </c:pt>
                <c:pt idx="172">
                  <c:v>0.61043453216552734</c:v>
                </c:pt>
                <c:pt idx="173">
                  <c:v>0.61357778310775757</c:v>
                </c:pt>
                <c:pt idx="174">
                  <c:v>0.61675810813903809</c:v>
                </c:pt>
                <c:pt idx="175">
                  <c:v>0.61997443437576294</c:v>
                </c:pt>
                <c:pt idx="176">
                  <c:v>0.6232263445854187</c:v>
                </c:pt>
                <c:pt idx="177">
                  <c:v>0.62651342153549194</c:v>
                </c:pt>
                <c:pt idx="178">
                  <c:v>0.62983447313308716</c:v>
                </c:pt>
                <c:pt idx="179">
                  <c:v>0.63318902254104614</c:v>
                </c:pt>
                <c:pt idx="180">
                  <c:v>0.63657647371292114</c:v>
                </c:pt>
                <c:pt idx="181">
                  <c:v>0.6399959921836853</c:v>
                </c:pt>
                <c:pt idx="182">
                  <c:v>0.64344656467437744</c:v>
                </c:pt>
                <c:pt idx="183">
                  <c:v>0.64692747592926025</c:v>
                </c:pt>
                <c:pt idx="184">
                  <c:v>0.65043795108795166</c:v>
                </c:pt>
                <c:pt idx="185">
                  <c:v>0.65397727489471436</c:v>
                </c:pt>
                <c:pt idx="186">
                  <c:v>0.65754425525665283</c:v>
                </c:pt>
                <c:pt idx="187">
                  <c:v>0.66113835573196411</c:v>
                </c:pt>
                <c:pt idx="188">
                  <c:v>0.66475874185562134</c:v>
                </c:pt>
                <c:pt idx="189">
                  <c:v>0.66840440034866333</c:v>
                </c:pt>
                <c:pt idx="190">
                  <c:v>0.67207437753677368</c:v>
                </c:pt>
                <c:pt idx="191">
                  <c:v>0.67576843500137329</c:v>
                </c:pt>
                <c:pt idx="192">
                  <c:v>0.6794854998588562</c:v>
                </c:pt>
                <c:pt idx="193">
                  <c:v>0.68322497606277466</c:v>
                </c:pt>
                <c:pt idx="194">
                  <c:v>0.6869855523109436</c:v>
                </c:pt>
                <c:pt idx="195">
                  <c:v>0.69076740741729736</c:v>
                </c:pt>
                <c:pt idx="196">
                  <c:v>0.69456923007965088</c:v>
                </c:pt>
                <c:pt idx="197">
                  <c:v>0.69839000701904297</c:v>
                </c:pt>
                <c:pt idx="198">
                  <c:v>0.70223027467727661</c:v>
                </c:pt>
                <c:pt idx="199">
                  <c:v>0.70608824491500854</c:v>
                </c:pt>
                <c:pt idx="200">
                  <c:v>0.70996415615081787</c:v>
                </c:pt>
                <c:pt idx="201">
                  <c:v>0.71385699510574341</c:v>
                </c:pt>
                <c:pt idx="202">
                  <c:v>0.71776694059371948</c:v>
                </c:pt>
                <c:pt idx="203">
                  <c:v>0.72169268131256104</c:v>
                </c:pt>
                <c:pt idx="204">
                  <c:v>0.72563439607620239</c:v>
                </c:pt>
                <c:pt idx="205">
                  <c:v>0.72959065437316895</c:v>
                </c:pt>
                <c:pt idx="206">
                  <c:v>0.73356187343597412</c:v>
                </c:pt>
                <c:pt idx="207">
                  <c:v>0.73754739761352539</c:v>
                </c:pt>
                <c:pt idx="208">
                  <c:v>0.74154829978942871</c:v>
                </c:pt>
                <c:pt idx="209">
                  <c:v>0.74556481838226318</c:v>
                </c:pt>
                <c:pt idx="210">
                  <c:v>0.7495962381362915</c:v>
                </c:pt>
                <c:pt idx="211">
                  <c:v>0.75364309549331665</c:v>
                </c:pt>
                <c:pt idx="212">
                  <c:v>0.75770437717437744</c:v>
                </c:pt>
                <c:pt idx="213">
                  <c:v>0.76177966594696045</c:v>
                </c:pt>
                <c:pt idx="214">
                  <c:v>0.7658693790435791</c:v>
                </c:pt>
                <c:pt idx="215">
                  <c:v>0.76997232437133789</c:v>
                </c:pt>
                <c:pt idx="216">
                  <c:v>0.77408623695373535</c:v>
                </c:pt>
                <c:pt idx="217">
                  <c:v>0.77821123600006104</c:v>
                </c:pt>
                <c:pt idx="218">
                  <c:v>0.78234583139419556</c:v>
                </c:pt>
                <c:pt idx="219">
                  <c:v>0.78648883104324341</c:v>
                </c:pt>
                <c:pt idx="220">
                  <c:v>0.79063946008682251</c:v>
                </c:pt>
                <c:pt idx="221">
                  <c:v>0.79479801654815674</c:v>
                </c:pt>
                <c:pt idx="222">
                  <c:v>0.79896342754364014</c:v>
                </c:pt>
                <c:pt idx="223">
                  <c:v>0.80313587188720703</c:v>
                </c:pt>
                <c:pt idx="224">
                  <c:v>0.80731499195098877</c:v>
                </c:pt>
                <c:pt idx="225">
                  <c:v>0.8115009069442749</c:v>
                </c:pt>
                <c:pt idx="226">
                  <c:v>0.81569308042526245</c:v>
                </c:pt>
                <c:pt idx="227">
                  <c:v>0.81989198923110962</c:v>
                </c:pt>
                <c:pt idx="228">
                  <c:v>0.82409703731536865</c:v>
                </c:pt>
                <c:pt idx="229">
                  <c:v>0.82830888032913208</c:v>
                </c:pt>
                <c:pt idx="230">
                  <c:v>0.83252763748168945</c:v>
                </c:pt>
                <c:pt idx="231">
                  <c:v>0.83675545454025269</c:v>
                </c:pt>
                <c:pt idx="232">
                  <c:v>0.84099406003952026</c:v>
                </c:pt>
                <c:pt idx="233">
                  <c:v>0.8452455997467041</c:v>
                </c:pt>
                <c:pt idx="234">
                  <c:v>0.84951096773147583</c:v>
                </c:pt>
                <c:pt idx="235">
                  <c:v>0.85379070043563843</c:v>
                </c:pt>
                <c:pt idx="236">
                  <c:v>0.8580855131149292</c:v>
                </c:pt>
                <c:pt idx="237">
                  <c:v>0.86239498853683472</c:v>
                </c:pt>
                <c:pt idx="238">
                  <c:v>0.86671972274780273</c:v>
                </c:pt>
                <c:pt idx="239">
                  <c:v>0.8710595965385437</c:v>
                </c:pt>
                <c:pt idx="240">
                  <c:v>0.87541580200195313</c:v>
                </c:pt>
                <c:pt idx="241">
                  <c:v>0.87978774309158325</c:v>
                </c:pt>
                <c:pt idx="242">
                  <c:v>0.88417613506317139</c:v>
                </c:pt>
                <c:pt idx="243">
                  <c:v>0.88858091831207275</c:v>
                </c:pt>
                <c:pt idx="244">
                  <c:v>0.89300245046615601</c:v>
                </c:pt>
                <c:pt idx="245">
                  <c:v>0.89744108915328979</c:v>
                </c:pt>
                <c:pt idx="246">
                  <c:v>0.90189749002456665</c:v>
                </c:pt>
                <c:pt idx="247">
                  <c:v>0.9063718318939209</c:v>
                </c:pt>
                <c:pt idx="248">
                  <c:v>0.91086500883102417</c:v>
                </c:pt>
                <c:pt idx="249">
                  <c:v>0.91537672281265259</c:v>
                </c:pt>
                <c:pt idx="250">
                  <c:v>0.91990751028060913</c:v>
                </c:pt>
                <c:pt idx="251">
                  <c:v>0.9244576096534729</c:v>
                </c:pt>
                <c:pt idx="252">
                  <c:v>0.92902731895446777</c:v>
                </c:pt>
                <c:pt idx="253">
                  <c:v>0.93361693620681763</c:v>
                </c:pt>
                <c:pt idx="254">
                  <c:v>0.93822610378265381</c:v>
                </c:pt>
                <c:pt idx="255">
                  <c:v>0.94285553693771362</c:v>
                </c:pt>
                <c:pt idx="256">
                  <c:v>0.94750458002090454</c:v>
                </c:pt>
                <c:pt idx="257">
                  <c:v>0.95217430591583252</c:v>
                </c:pt>
                <c:pt idx="258">
                  <c:v>0.95686417818069458</c:v>
                </c:pt>
                <c:pt idx="259">
                  <c:v>0.96157455444335938</c:v>
                </c:pt>
                <c:pt idx="260">
                  <c:v>0.96630573272705078</c:v>
                </c:pt>
                <c:pt idx="261">
                  <c:v>0.9710574746131897</c:v>
                </c:pt>
                <c:pt idx="262">
                  <c:v>0.97583013772964478</c:v>
                </c:pt>
                <c:pt idx="263">
                  <c:v>0.98062598705291748</c:v>
                </c:pt>
                <c:pt idx="264">
                  <c:v>0.98544472455978394</c:v>
                </c:pt>
                <c:pt idx="265">
                  <c:v>0.9902874231338501</c:v>
                </c:pt>
                <c:pt idx="266">
                  <c:v>0.99515450000762939</c:v>
                </c:pt>
                <c:pt idx="267">
                  <c:v>1.0000466108322144</c:v>
                </c:pt>
                <c:pt idx="268">
                  <c:v>1.0049630403518677</c:v>
                </c:pt>
                <c:pt idx="269">
                  <c:v>1.009904146194458</c:v>
                </c:pt>
                <c:pt idx="270">
                  <c:v>1.0148699283599854</c:v>
                </c:pt>
                <c:pt idx="271">
                  <c:v>1.0198606252670288</c:v>
                </c:pt>
                <c:pt idx="272">
                  <c:v>1.0248755216598511</c:v>
                </c:pt>
                <c:pt idx="273">
                  <c:v>1.0299156904220581</c:v>
                </c:pt>
                <c:pt idx="274">
                  <c:v>1.0349816083908081</c:v>
                </c:pt>
                <c:pt idx="275">
                  <c:v>1.0400726795196533</c:v>
                </c:pt>
                <c:pt idx="276">
                  <c:v>1.0451898574829102</c:v>
                </c:pt>
                <c:pt idx="277">
                  <c:v>1.0503334999084473</c:v>
                </c:pt>
                <c:pt idx="278">
                  <c:v>1.0555038452148438</c:v>
                </c:pt>
                <c:pt idx="279">
                  <c:v>1.0607014894485474</c:v>
                </c:pt>
                <c:pt idx="280">
                  <c:v>1.065927267074585</c:v>
                </c:pt>
                <c:pt idx="281">
                  <c:v>1.0711796283721924</c:v>
                </c:pt>
                <c:pt idx="282">
                  <c:v>1.0764601230621338</c:v>
                </c:pt>
                <c:pt idx="283">
                  <c:v>1.0817679166793823</c:v>
                </c:pt>
                <c:pt idx="284">
                  <c:v>1.0871040821075439</c:v>
                </c:pt>
                <c:pt idx="285">
                  <c:v>1.0924686193466187</c:v>
                </c:pt>
                <c:pt idx="286">
                  <c:v>1.0978622436523438</c:v>
                </c:pt>
                <c:pt idx="287">
                  <c:v>1.1032856702804565</c:v>
                </c:pt>
                <c:pt idx="288">
                  <c:v>1.1087398529052734</c:v>
                </c:pt>
                <c:pt idx="289">
                  <c:v>1.1142258644104004</c:v>
                </c:pt>
                <c:pt idx="290">
                  <c:v>1.119745135307312</c:v>
                </c:pt>
                <c:pt idx="291">
                  <c:v>1.1252986192703247</c:v>
                </c:pt>
                <c:pt idx="292">
                  <c:v>1.1308883428573608</c:v>
                </c:pt>
                <c:pt idx="293">
                  <c:v>1.1365138292312622</c:v>
                </c:pt>
                <c:pt idx="294">
                  <c:v>1.1421777009963989</c:v>
                </c:pt>
                <c:pt idx="295">
                  <c:v>1.1478811502456665</c:v>
                </c:pt>
                <c:pt idx="296">
                  <c:v>1.1536257266998291</c:v>
                </c:pt>
                <c:pt idx="297">
                  <c:v>1.1594139337539673</c:v>
                </c:pt>
                <c:pt idx="298">
                  <c:v>1.1652498245239258</c:v>
                </c:pt>
                <c:pt idx="299">
                  <c:v>1.1711345911026001</c:v>
                </c:pt>
                <c:pt idx="300">
                  <c:v>1.1770702600479126</c:v>
                </c:pt>
                <c:pt idx="301">
                  <c:v>1.1830589771270752</c:v>
                </c:pt>
                <c:pt idx="302">
                  <c:v>1.1891031265258789</c:v>
                </c:pt>
                <c:pt idx="303">
                  <c:v>1.1952046155929565</c:v>
                </c:pt>
                <c:pt idx="304">
                  <c:v>1.2013649940490723</c:v>
                </c:pt>
                <c:pt idx="305">
                  <c:v>1.207586407661438</c:v>
                </c:pt>
                <c:pt idx="306">
                  <c:v>1.213869571685791</c:v>
                </c:pt>
                <c:pt idx="307">
                  <c:v>1.2202174663543701</c:v>
                </c:pt>
                <c:pt idx="308">
                  <c:v>1.2266304492950439</c:v>
                </c:pt>
                <c:pt idx="309">
                  <c:v>1.2331115007400513</c:v>
                </c:pt>
                <c:pt idx="310">
                  <c:v>1.2396633625030518</c:v>
                </c:pt>
                <c:pt idx="311">
                  <c:v>1.2462873458862305</c:v>
                </c:pt>
                <c:pt idx="312">
                  <c:v>1.2529873847961426</c:v>
                </c:pt>
                <c:pt idx="313">
                  <c:v>1.2597616910934448</c:v>
                </c:pt>
                <c:pt idx="314">
                  <c:v>1.2666105031967163</c:v>
                </c:pt>
                <c:pt idx="315">
                  <c:v>1.2735316753387451</c:v>
                </c:pt>
                <c:pt idx="316">
                  <c:v>1.2805278301239014</c:v>
                </c:pt>
                <c:pt idx="317">
                  <c:v>1.2876033782958984</c:v>
                </c:pt>
                <c:pt idx="318">
                  <c:v>1.2947611808776855</c:v>
                </c:pt>
                <c:pt idx="319">
                  <c:v>1.3020046949386597</c:v>
                </c:pt>
                <c:pt idx="320">
                  <c:v>1.3093365430831909</c:v>
                </c:pt>
                <c:pt idx="321">
                  <c:v>1.3167599439620972</c:v>
                </c:pt>
                <c:pt idx="322">
                  <c:v>1.3242785930633545</c:v>
                </c:pt>
                <c:pt idx="323">
                  <c:v>1.3318948745727539</c:v>
                </c:pt>
                <c:pt idx="324">
                  <c:v>1.3396116495132446</c:v>
                </c:pt>
                <c:pt idx="325">
                  <c:v>1.3474323749542236</c:v>
                </c:pt>
                <c:pt idx="326">
                  <c:v>1.3553595542907715</c:v>
                </c:pt>
                <c:pt idx="327">
                  <c:v>1.3633959293365479</c:v>
                </c:pt>
                <c:pt idx="328">
                  <c:v>1.3715459108352661</c:v>
                </c:pt>
                <c:pt idx="329">
                  <c:v>1.3798149824142456</c:v>
                </c:pt>
                <c:pt idx="330">
                  <c:v>1.3882057666778564</c:v>
                </c:pt>
                <c:pt idx="331">
                  <c:v>1.3967183828353882</c:v>
                </c:pt>
                <c:pt idx="332">
                  <c:v>1.405357837677002</c:v>
                </c:pt>
                <c:pt idx="333">
                  <c:v>1.4141265153884888</c:v>
                </c:pt>
                <c:pt idx="334">
                  <c:v>1.4230290651321411</c:v>
                </c:pt>
                <c:pt idx="335">
                  <c:v>1.4320679903030396</c:v>
                </c:pt>
                <c:pt idx="336">
                  <c:v>1.4412479400634766</c:v>
                </c:pt>
                <c:pt idx="337">
                  <c:v>1.4505712985992432</c:v>
                </c:pt>
                <c:pt idx="338">
                  <c:v>1.4600430727005005</c:v>
                </c:pt>
                <c:pt idx="339">
                  <c:v>1.4696670770645142</c:v>
                </c:pt>
                <c:pt idx="340">
                  <c:v>1.4794487953186035</c:v>
                </c:pt>
                <c:pt idx="341">
                  <c:v>1.48939049243927</c:v>
                </c:pt>
                <c:pt idx="342">
                  <c:v>1.499483585357666</c:v>
                </c:pt>
                <c:pt idx="343">
                  <c:v>1.5096781253814697</c:v>
                </c:pt>
                <c:pt idx="344">
                  <c:v>1.5199400186538696</c:v>
                </c:pt>
                <c:pt idx="345">
                  <c:v>1.5302780866622925</c:v>
                </c:pt>
                <c:pt idx="346">
                  <c:v>1.5407062768936157</c:v>
                </c:pt>
                <c:pt idx="347">
                  <c:v>1.5512418746948242</c:v>
                </c:pt>
                <c:pt idx="348">
                  <c:v>1.5619058609008789</c:v>
                </c:pt>
                <c:pt idx="349">
                  <c:v>1.5727152824401855</c:v>
                </c:pt>
                <c:pt idx="350">
                  <c:v>1.5836881399154663</c:v>
                </c:pt>
                <c:pt idx="351">
                  <c:v>1.594840407371521</c:v>
                </c:pt>
                <c:pt idx="352">
                  <c:v>1.6061877012252808</c:v>
                </c:pt>
                <c:pt idx="353">
                  <c:v>1.6177445650100708</c:v>
                </c:pt>
                <c:pt idx="354">
                  <c:v>1.6295251846313477</c:v>
                </c:pt>
                <c:pt idx="355">
                  <c:v>1.6415433883666992</c:v>
                </c:pt>
                <c:pt idx="356">
                  <c:v>1.6538091897964478</c:v>
                </c:pt>
                <c:pt idx="357">
                  <c:v>1.6663351058959961</c:v>
                </c:pt>
                <c:pt idx="358">
                  <c:v>1.6791274547576904</c:v>
                </c:pt>
                <c:pt idx="359">
                  <c:v>1.6921960115432739</c:v>
                </c:pt>
                <c:pt idx="360">
                  <c:v>1.7055467367172241</c:v>
                </c:pt>
                <c:pt idx="361">
                  <c:v>1.7191858291625977</c:v>
                </c:pt>
                <c:pt idx="362">
                  <c:v>1.7331199645996094</c:v>
                </c:pt>
                <c:pt idx="363">
                  <c:v>1.7473552227020264</c:v>
                </c:pt>
                <c:pt idx="364">
                  <c:v>1.7619006633758545</c:v>
                </c:pt>
                <c:pt idx="365">
                  <c:v>1.7767586708068848</c:v>
                </c:pt>
                <c:pt idx="366">
                  <c:v>1.7919423580169678</c:v>
                </c:pt>
                <c:pt idx="367">
                  <c:v>1.8074603080749512</c:v>
                </c:pt>
                <c:pt idx="368">
                  <c:v>1.8233237266540527</c:v>
                </c:pt>
                <c:pt idx="369">
                  <c:v>1.8395406007766724</c:v>
                </c:pt>
                <c:pt idx="370">
                  <c:v>1.8560332059860229</c:v>
                </c:pt>
                <c:pt idx="371">
                  <c:v>1.8728185892105103</c:v>
                </c:pt>
                <c:pt idx="372">
                  <c:v>1.8899720907211304</c:v>
                </c:pt>
                <c:pt idx="373">
                  <c:v>1.9075161218643188</c:v>
                </c:pt>
                <c:pt idx="374">
                  <c:v>1.9254677295684814</c:v>
                </c:pt>
                <c:pt idx="375">
                  <c:v>1.9438377618789673</c:v>
                </c:pt>
                <c:pt idx="376">
                  <c:v>1.9626412391662598</c:v>
                </c:pt>
                <c:pt idx="377">
                  <c:v>1.9818907976150513</c:v>
                </c:pt>
                <c:pt idx="378">
                  <c:v>2.001603364944458</c:v>
                </c:pt>
                <c:pt idx="379">
                  <c:v>2.0217900276184082</c:v>
                </c:pt>
                <c:pt idx="380">
                  <c:v>2.042464017868042</c:v>
                </c:pt>
                <c:pt idx="381">
                  <c:v>2.0636415481567383</c:v>
                </c:pt>
                <c:pt idx="382">
                  <c:v>2.0853404998779297</c:v>
                </c:pt>
                <c:pt idx="383">
                  <c:v>2.107574462890625</c:v>
                </c:pt>
                <c:pt idx="384">
                  <c:v>2.1303613185882568</c:v>
                </c:pt>
                <c:pt idx="385">
                  <c:v>2.1537179946899414</c:v>
                </c:pt>
                <c:pt idx="386">
                  <c:v>2.177661657333374</c:v>
                </c:pt>
                <c:pt idx="387">
                  <c:v>2.2022128105163574</c:v>
                </c:pt>
                <c:pt idx="388">
                  <c:v>2.2273874282836914</c:v>
                </c:pt>
                <c:pt idx="389">
                  <c:v>2.2531986236572266</c:v>
                </c:pt>
                <c:pt idx="390">
                  <c:v>2.2796752452850342</c:v>
                </c:pt>
                <c:pt idx="391">
                  <c:v>2.3068370819091797</c:v>
                </c:pt>
                <c:pt idx="392">
                  <c:v>2.3347022533416748</c:v>
                </c:pt>
                <c:pt idx="393">
                  <c:v>2.363300085067749</c:v>
                </c:pt>
                <c:pt idx="394">
                  <c:v>2.3926539421081543</c:v>
                </c:pt>
                <c:pt idx="395">
                  <c:v>2.4227941036224365</c:v>
                </c:pt>
                <c:pt idx="396">
                  <c:v>2.4537382125854492</c:v>
                </c:pt>
                <c:pt idx="397">
                  <c:v>2.4855265617370605</c:v>
                </c:pt>
                <c:pt idx="398">
                  <c:v>2.5181775093078613</c:v>
                </c:pt>
                <c:pt idx="399">
                  <c:v>2.551720142364502</c:v>
                </c:pt>
                <c:pt idx="400">
                  <c:v>2.5861880779266357</c:v>
                </c:pt>
                <c:pt idx="401">
                  <c:v>2.6216166019439697</c:v>
                </c:pt>
                <c:pt idx="402">
                  <c:v>2.6580495834350586</c:v>
                </c:pt>
                <c:pt idx="403">
                  <c:v>2.6955091953277588</c:v>
                </c:pt>
                <c:pt idx="404">
                  <c:v>2.7340281009674072</c:v>
                </c:pt>
                <c:pt idx="405">
                  <c:v>2.7736506462097168</c:v>
                </c:pt>
                <c:pt idx="406">
                  <c:v>2.8144042491912842</c:v>
                </c:pt>
                <c:pt idx="407">
                  <c:v>2.856337308883667</c:v>
                </c:pt>
                <c:pt idx="408">
                  <c:v>2.8994839191436768</c:v>
                </c:pt>
                <c:pt idx="409">
                  <c:v>2.9439055919647217</c:v>
                </c:pt>
                <c:pt idx="410">
                  <c:v>2.9896481037139893</c:v>
                </c:pt>
                <c:pt idx="411">
                  <c:v>3.0367672443389893</c:v>
                </c:pt>
                <c:pt idx="412">
                  <c:v>3.085303783416748</c:v>
                </c:pt>
                <c:pt idx="413">
                  <c:v>3.1353085041046143</c:v>
                </c:pt>
                <c:pt idx="414">
                  <c:v>3.1868340969085693</c:v>
                </c:pt>
                <c:pt idx="415">
                  <c:v>3.2399215698242188</c:v>
                </c:pt>
                <c:pt idx="416">
                  <c:v>3.2946367263793945</c:v>
                </c:pt>
                <c:pt idx="417">
                  <c:v>3.3510417938232422</c:v>
                </c:pt>
                <c:pt idx="418">
                  <c:v>3.4091975688934326</c:v>
                </c:pt>
                <c:pt idx="419">
                  <c:v>3.4691569805145264</c:v>
                </c:pt>
                <c:pt idx="420">
                  <c:v>3.5310094356536865</c:v>
                </c:pt>
                <c:pt idx="421">
                  <c:v>3.5948023796081543</c:v>
                </c:pt>
                <c:pt idx="422">
                  <c:v>3.66060471534729</c:v>
                </c:pt>
                <c:pt idx="423">
                  <c:v>3.7284805774688721</c:v>
                </c:pt>
                <c:pt idx="424">
                  <c:v>3.7984898090362549</c:v>
                </c:pt>
                <c:pt idx="425">
                  <c:v>3.8706986904144287</c:v>
                </c:pt>
                <c:pt idx="426">
                  <c:v>3.9450759887695313</c:v>
                </c:pt>
                <c:pt idx="427">
                  <c:v>4.0216169357299805</c:v>
                </c:pt>
                <c:pt idx="428">
                  <c:v>4.1004929542541504</c:v>
                </c:pt>
                <c:pt idx="429">
                  <c:v>4.181797981262207</c:v>
                </c:pt>
                <c:pt idx="430">
                  <c:v>4.2656197547912598</c:v>
                </c:pt>
                <c:pt idx="431">
                  <c:v>4.352043628692627</c:v>
                </c:pt>
                <c:pt idx="432">
                  <c:v>4.4406266212463379</c:v>
                </c:pt>
                <c:pt idx="433">
                  <c:v>4.531548023223877</c:v>
                </c:pt>
                <c:pt idx="434">
                  <c:v>4.6252646446228027</c:v>
                </c:pt>
                <c:pt idx="435">
                  <c:v>4.7219448089599609</c:v>
                </c:pt>
                <c:pt idx="436">
                  <c:v>4.8216943740844727</c:v>
                </c:pt>
                <c:pt idx="437">
                  <c:v>4.924626350402832</c:v>
                </c:pt>
                <c:pt idx="438">
                  <c:v>5.030846118927002</c:v>
                </c:pt>
                <c:pt idx="439">
                  <c:v>5.140500545501709</c:v>
                </c:pt>
                <c:pt idx="440">
                  <c:v>5.2537031173706055</c:v>
                </c:pt>
                <c:pt idx="441">
                  <c:v>5.3705873489379883</c:v>
                </c:pt>
                <c:pt idx="442">
                  <c:v>5.4912881851196289</c:v>
                </c:pt>
                <c:pt idx="443">
                  <c:v>5.6159572601318359</c:v>
                </c:pt>
                <c:pt idx="444">
                  <c:v>5.7447452545166016</c:v>
                </c:pt>
                <c:pt idx="445">
                  <c:v>5.8777966499328613</c:v>
                </c:pt>
                <c:pt idx="446">
                  <c:v>6.0152630805969238</c:v>
                </c:pt>
                <c:pt idx="447">
                  <c:v>6.1573348045349121</c:v>
                </c:pt>
                <c:pt idx="448">
                  <c:v>6.3041763305664063</c:v>
                </c:pt>
                <c:pt idx="449">
                  <c:v>6.4559597969055176</c:v>
                </c:pt>
                <c:pt idx="450">
                  <c:v>6.6128525733947754</c:v>
                </c:pt>
                <c:pt idx="451">
                  <c:v>6.7750825881958008</c:v>
                </c:pt>
                <c:pt idx="452">
                  <c:v>6.9428281784057617</c:v>
                </c:pt>
                <c:pt idx="453">
                  <c:v>7.1162734031677246</c:v>
                </c:pt>
                <c:pt idx="454">
                  <c:v>7.2956638336181641</c:v>
                </c:pt>
                <c:pt idx="455">
                  <c:v>7.481208324432373</c:v>
                </c:pt>
                <c:pt idx="456">
                  <c:v>7.6731281280517578</c:v>
                </c:pt>
                <c:pt idx="457">
                  <c:v>7.8716254234313965</c:v>
                </c:pt>
                <c:pt idx="458">
                  <c:v>8.0769729614257813</c:v>
                </c:pt>
                <c:pt idx="459">
                  <c:v>8.2894048690795898</c:v>
                </c:pt>
                <c:pt idx="460">
                  <c:v>8.5091552734375</c:v>
                </c:pt>
                <c:pt idx="461">
                  <c:v>8.7364635467529297</c:v>
                </c:pt>
                <c:pt idx="462">
                  <c:v>8.9716205596923828</c:v>
                </c:pt>
                <c:pt idx="463">
                  <c:v>9.2148761749267578</c:v>
                </c:pt>
                <c:pt idx="464">
                  <c:v>9.4649343490600586</c:v>
                </c:pt>
                <c:pt idx="465">
                  <c:v>9.7223367691040039</c:v>
                </c:pt>
                <c:pt idx="466">
                  <c:v>9.9882907867431641</c:v>
                </c:pt>
                <c:pt idx="467">
                  <c:v>10.263225555419922</c:v>
                </c:pt>
                <c:pt idx="468">
                  <c:v>10.547383308410645</c:v>
                </c:pt>
                <c:pt idx="469">
                  <c:v>10.841025352478027</c:v>
                </c:pt>
                <c:pt idx="470">
                  <c:v>11.144457817077637</c:v>
                </c:pt>
                <c:pt idx="471">
                  <c:v>11.457890510559082</c:v>
                </c:pt>
                <c:pt idx="472">
                  <c:v>11.781540870666504</c:v>
                </c:pt>
                <c:pt idx="473">
                  <c:v>12.115711212158203</c:v>
                </c:pt>
                <c:pt idx="474">
                  <c:v>12.460590362548828</c:v>
                </c:pt>
                <c:pt idx="475">
                  <c:v>12.816379547119141</c:v>
                </c:pt>
                <c:pt idx="476">
                  <c:v>13.183218955993652</c:v>
                </c:pt>
                <c:pt idx="477">
                  <c:v>13.561365127563477</c:v>
                </c:pt>
                <c:pt idx="478">
                  <c:v>13.950925827026367</c:v>
                </c:pt>
                <c:pt idx="479">
                  <c:v>14.351964950561523</c:v>
                </c:pt>
                <c:pt idx="480">
                  <c:v>14.76457405090332</c:v>
                </c:pt>
                <c:pt idx="481">
                  <c:v>15.188836097717285</c:v>
                </c:pt>
                <c:pt idx="482">
                  <c:v>15.62468433380127</c:v>
                </c:pt>
                <c:pt idx="483">
                  <c:v>16.072107315063477</c:v>
                </c:pt>
                <c:pt idx="484">
                  <c:v>16.530872344970703</c:v>
                </c:pt>
                <c:pt idx="485">
                  <c:v>17.00091552734375</c:v>
                </c:pt>
                <c:pt idx="486">
                  <c:v>17.481925964355469</c:v>
                </c:pt>
                <c:pt idx="487">
                  <c:v>17.973711013793945</c:v>
                </c:pt>
                <c:pt idx="488">
                  <c:v>18.47453498840332</c:v>
                </c:pt>
                <c:pt idx="489">
                  <c:v>18.987768173217773</c:v>
                </c:pt>
                <c:pt idx="490">
                  <c:v>19.519552230834961</c:v>
                </c:pt>
                <c:pt idx="491">
                  <c:v>20.074104309082031</c:v>
                </c:pt>
                <c:pt idx="492">
                  <c:v>20.655979156494141</c:v>
                </c:pt>
                <c:pt idx="493">
                  <c:v>21.26991081237793</c:v>
                </c:pt>
                <c:pt idx="494">
                  <c:v>21.920877456665039</c:v>
                </c:pt>
                <c:pt idx="495">
                  <c:v>22.613931655883789</c:v>
                </c:pt>
                <c:pt idx="496">
                  <c:v>23.354604721069336</c:v>
                </c:pt>
                <c:pt idx="497">
                  <c:v>24.148256301879883</c:v>
                </c:pt>
                <c:pt idx="498">
                  <c:v>25.0003662109375</c:v>
                </c:pt>
                <c:pt idx="499">
                  <c:v>25.9151611328125</c:v>
                </c:pt>
                <c:pt idx="500">
                  <c:v>26.889841079711914</c:v>
                </c:pt>
                <c:pt idx="501">
                  <c:v>27.925300598144531</c:v>
                </c:pt>
                <c:pt idx="502">
                  <c:v>29.037090301513672</c:v>
                </c:pt>
                <c:pt idx="503">
                  <c:v>30.229339599609375</c:v>
                </c:pt>
                <c:pt idx="504">
                  <c:v>31.504192352294922</c:v>
                </c:pt>
                <c:pt idx="505">
                  <c:v>32.853954315185547</c:v>
                </c:pt>
                <c:pt idx="506">
                  <c:v>34.273593902587891</c:v>
                </c:pt>
                <c:pt idx="507">
                  <c:v>35.781970977783203</c:v>
                </c:pt>
                <c:pt idx="508">
                  <c:v>37.373291015625</c:v>
                </c:pt>
                <c:pt idx="509">
                  <c:v>39.030498504638672</c:v>
                </c:pt>
                <c:pt idx="510">
                  <c:v>40.764144897460938</c:v>
                </c:pt>
                <c:pt idx="511">
                  <c:v>42.573326110839844</c:v>
                </c:pt>
                <c:pt idx="512">
                  <c:v>44.434120178222656</c:v>
                </c:pt>
                <c:pt idx="513">
                  <c:v>46.359298706054688</c:v>
                </c:pt>
                <c:pt idx="514">
                  <c:v>48.335952758789063</c:v>
                </c:pt>
                <c:pt idx="515">
                  <c:v>50.347808837890625</c:v>
                </c:pt>
                <c:pt idx="516">
                  <c:v>52.403301239013672</c:v>
                </c:pt>
                <c:pt idx="517">
                  <c:v>54.467006683349609</c:v>
                </c:pt>
                <c:pt idx="518">
                  <c:v>56.556564331054688</c:v>
                </c:pt>
                <c:pt idx="519">
                  <c:v>58.635169982910156</c:v>
                </c:pt>
                <c:pt idx="520">
                  <c:v>60.715194702148438</c:v>
                </c:pt>
                <c:pt idx="521">
                  <c:v>62.763450622558594</c:v>
                </c:pt>
                <c:pt idx="522">
                  <c:v>64.788681030273438</c:v>
                </c:pt>
                <c:pt idx="523">
                  <c:v>66.755378723144531</c:v>
                </c:pt>
                <c:pt idx="524">
                  <c:v>68.674430847167969</c:v>
                </c:pt>
                <c:pt idx="525">
                  <c:v>70.503875732421875</c:v>
                </c:pt>
                <c:pt idx="526">
                  <c:v>72.257965087890625</c:v>
                </c:pt>
                <c:pt idx="527">
                  <c:v>73.903900146484375</c:v>
                </c:pt>
                <c:pt idx="528">
                  <c:v>75.447212219238281</c:v>
                </c:pt>
                <c:pt idx="529">
                  <c:v>76.863174438476563</c:v>
                </c:pt>
                <c:pt idx="530">
                  <c:v>78.154670715332031</c:v>
                </c:pt>
                <c:pt idx="531">
                  <c:v>79.301826477050781</c:v>
                </c:pt>
                <c:pt idx="532">
                  <c:v>80.309722900390625</c:v>
                </c:pt>
                <c:pt idx="533">
                  <c:v>81.157745361328125</c:v>
                </c:pt>
                <c:pt idx="534">
                  <c:v>81.862899780273438</c:v>
                </c:pt>
                <c:pt idx="535">
                  <c:v>82.393501281738281</c:v>
                </c:pt>
                <c:pt idx="536">
                  <c:v>82.776824951171875</c:v>
                </c:pt>
                <c:pt idx="537">
                  <c:v>82.997108459472656</c:v>
                </c:pt>
                <c:pt idx="538">
                  <c:v>83.059860229492188</c:v>
                </c:pt>
                <c:pt idx="539">
                  <c:v>82.983451843261719</c:v>
                </c:pt>
                <c:pt idx="540">
                  <c:v>82.75006103515625</c:v>
                </c:pt>
                <c:pt idx="541">
                  <c:v>82.374015808105469</c:v>
                </c:pt>
                <c:pt idx="542">
                  <c:v>81.8753662109375</c:v>
                </c:pt>
                <c:pt idx="543">
                  <c:v>81.263191223144531</c:v>
                </c:pt>
                <c:pt idx="544">
                  <c:v>80.519729614257813</c:v>
                </c:pt>
                <c:pt idx="545">
                  <c:v>79.667106628417969</c:v>
                </c:pt>
                <c:pt idx="546">
                  <c:v>78.725715637207031</c:v>
                </c:pt>
                <c:pt idx="547">
                  <c:v>77.703559875488281</c:v>
                </c:pt>
                <c:pt idx="548">
                  <c:v>76.608558654785156</c:v>
                </c:pt>
                <c:pt idx="549">
                  <c:v>75.448783874511719</c:v>
                </c:pt>
                <c:pt idx="550">
                  <c:v>74.231071472167969</c:v>
                </c:pt>
                <c:pt idx="551">
                  <c:v>72.957420349121094</c:v>
                </c:pt>
                <c:pt idx="552">
                  <c:v>71.638648986816406</c:v>
                </c:pt>
                <c:pt idx="553">
                  <c:v>70.28826904296875</c:v>
                </c:pt>
                <c:pt idx="554">
                  <c:v>68.913238525390625</c:v>
                </c:pt>
                <c:pt idx="555">
                  <c:v>67.520057678222656</c:v>
                </c:pt>
                <c:pt idx="556">
                  <c:v>66.115898132324219</c:v>
                </c:pt>
                <c:pt idx="557">
                  <c:v>64.704002380371094</c:v>
                </c:pt>
                <c:pt idx="558">
                  <c:v>63.288642883300781</c:v>
                </c:pt>
                <c:pt idx="559">
                  <c:v>61.878002166748047</c:v>
                </c:pt>
                <c:pt idx="560">
                  <c:v>60.474876403808594</c:v>
                </c:pt>
                <c:pt idx="561">
                  <c:v>59.082836151123047</c:v>
                </c:pt>
                <c:pt idx="562">
                  <c:v>57.703273773193359</c:v>
                </c:pt>
                <c:pt idx="563">
                  <c:v>56.335826873779297</c:v>
                </c:pt>
                <c:pt idx="564">
                  <c:v>54.986194610595703</c:v>
                </c:pt>
                <c:pt idx="565">
                  <c:v>53.65850830078125</c:v>
                </c:pt>
                <c:pt idx="566">
                  <c:v>52.355033874511719</c:v>
                </c:pt>
                <c:pt idx="567">
                  <c:v>51.062980651855469</c:v>
                </c:pt>
                <c:pt idx="568">
                  <c:v>49.746429443359375</c:v>
                </c:pt>
                <c:pt idx="569">
                  <c:v>48.45135498046875</c:v>
                </c:pt>
                <c:pt idx="570">
                  <c:v>47.197925567626953</c:v>
                </c:pt>
                <c:pt idx="571">
                  <c:v>45.985729217529297</c:v>
                </c:pt>
                <c:pt idx="572">
                  <c:v>44.811603546142578</c:v>
                </c:pt>
                <c:pt idx="573">
                  <c:v>43.661361694335938</c:v>
                </c:pt>
                <c:pt idx="574">
                  <c:v>42.548377990722656</c:v>
                </c:pt>
                <c:pt idx="575">
                  <c:v>41.473224639892578</c:v>
                </c:pt>
                <c:pt idx="576">
                  <c:v>40.434585571289063</c:v>
                </c:pt>
                <c:pt idx="577">
                  <c:v>39.431430816650391</c:v>
                </c:pt>
                <c:pt idx="578">
                  <c:v>38.463035583496094</c:v>
                </c:pt>
                <c:pt idx="579">
                  <c:v>37.528072357177734</c:v>
                </c:pt>
                <c:pt idx="580">
                  <c:v>36.624927520751953</c:v>
                </c:pt>
                <c:pt idx="581">
                  <c:v>35.745616912841797</c:v>
                </c:pt>
                <c:pt idx="582">
                  <c:v>34.889198303222656</c:v>
                </c:pt>
                <c:pt idx="583">
                  <c:v>34.059490203857422</c:v>
                </c:pt>
                <c:pt idx="584">
                  <c:v>33.257274627685547</c:v>
                </c:pt>
                <c:pt idx="585">
                  <c:v>32.482593536376953</c:v>
                </c:pt>
                <c:pt idx="586">
                  <c:v>31.734457015991211</c:v>
                </c:pt>
                <c:pt idx="587">
                  <c:v>31.011816024780273</c:v>
                </c:pt>
                <c:pt idx="588">
                  <c:v>30.313501358032227</c:v>
                </c:pt>
                <c:pt idx="589">
                  <c:v>29.638547897338867</c:v>
                </c:pt>
                <c:pt idx="590">
                  <c:v>28.986072540283203</c:v>
                </c:pt>
                <c:pt idx="591">
                  <c:v>28.350055694580078</c:v>
                </c:pt>
                <c:pt idx="592">
                  <c:v>27.730331420898438</c:v>
                </c:pt>
                <c:pt idx="593">
                  <c:v>27.129693984985352</c:v>
                </c:pt>
                <c:pt idx="594">
                  <c:v>26.548622131347656</c:v>
                </c:pt>
                <c:pt idx="595">
                  <c:v>25.98625373840332</c:v>
                </c:pt>
                <c:pt idx="596">
                  <c:v>25.441917419433594</c:v>
                </c:pt>
                <c:pt idx="597">
                  <c:v>24.914915084838867</c:v>
                </c:pt>
                <c:pt idx="598">
                  <c:v>24.404623031616211</c:v>
                </c:pt>
                <c:pt idx="599">
                  <c:v>23.910318374633789</c:v>
                </c:pt>
                <c:pt idx="600">
                  <c:v>23.431468963623047</c:v>
                </c:pt>
                <c:pt idx="601">
                  <c:v>22.967458724975586</c:v>
                </c:pt>
                <c:pt idx="602">
                  <c:v>22.517520904541016</c:v>
                </c:pt>
                <c:pt idx="603">
                  <c:v>22.078403472900391</c:v>
                </c:pt>
                <c:pt idx="604">
                  <c:v>21.648609161376953</c:v>
                </c:pt>
                <c:pt idx="605">
                  <c:v>21.231922149658203</c:v>
                </c:pt>
                <c:pt idx="606">
                  <c:v>20.827857971191406</c:v>
                </c:pt>
                <c:pt idx="607">
                  <c:v>20.599830627441406</c:v>
                </c:pt>
                <c:pt idx="608">
                  <c:v>20.214822769165039</c:v>
                </c:pt>
                <c:pt idx="609">
                  <c:v>19.841251373291016</c:v>
                </c:pt>
                <c:pt idx="610">
                  <c:v>19.478769302368164</c:v>
                </c:pt>
                <c:pt idx="611">
                  <c:v>19.126852035522461</c:v>
                </c:pt>
                <c:pt idx="612">
                  <c:v>18.785179138183594</c:v>
                </c:pt>
                <c:pt idx="613">
                  <c:v>18.453395843505859</c:v>
                </c:pt>
                <c:pt idx="614">
                  <c:v>18.131198883056641</c:v>
                </c:pt>
                <c:pt idx="615">
                  <c:v>17.81818962097168</c:v>
                </c:pt>
                <c:pt idx="616">
                  <c:v>17.514072418212891</c:v>
                </c:pt>
                <c:pt idx="617">
                  <c:v>17.216863632202148</c:v>
                </c:pt>
                <c:pt idx="618">
                  <c:v>16.926113128662109</c:v>
                </c:pt>
                <c:pt idx="619">
                  <c:v>16.642919540405273</c:v>
                </c:pt>
                <c:pt idx="620">
                  <c:v>16.367610931396484</c:v>
                </c:pt>
                <c:pt idx="621">
                  <c:v>16.099935531616211</c:v>
                </c:pt>
                <c:pt idx="622">
                  <c:v>15.839617729187012</c:v>
                </c:pt>
                <c:pt idx="623">
                  <c:v>15.586437225341797</c:v>
                </c:pt>
                <c:pt idx="624">
                  <c:v>15.34015941619873</c:v>
                </c:pt>
                <c:pt idx="625">
                  <c:v>15.100573539733887</c:v>
                </c:pt>
                <c:pt idx="626">
                  <c:v>14.867423057556152</c:v>
                </c:pt>
                <c:pt idx="627">
                  <c:v>14.640520095825195</c:v>
                </c:pt>
                <c:pt idx="628">
                  <c:v>14.419660568237305</c:v>
                </c:pt>
                <c:pt idx="629">
                  <c:v>14.204666137695313</c:v>
                </c:pt>
                <c:pt idx="630">
                  <c:v>13.995302200317383</c:v>
                </c:pt>
                <c:pt idx="631">
                  <c:v>13.791423797607422</c:v>
                </c:pt>
                <c:pt idx="632">
                  <c:v>13.592870712280273</c:v>
                </c:pt>
                <c:pt idx="633">
                  <c:v>13.398965835571289</c:v>
                </c:pt>
                <c:pt idx="634">
                  <c:v>13.20887279510498</c:v>
                </c:pt>
                <c:pt idx="635">
                  <c:v>13.023040771484375</c:v>
                </c:pt>
                <c:pt idx="636">
                  <c:v>12.841960906982422</c:v>
                </c:pt>
                <c:pt idx="637">
                  <c:v>12.665501594543457</c:v>
                </c:pt>
                <c:pt idx="638">
                  <c:v>12.493494033813477</c:v>
                </c:pt>
                <c:pt idx="639">
                  <c:v>12.325821876525879</c:v>
                </c:pt>
                <c:pt idx="640">
                  <c:v>12.162355422973633</c:v>
                </c:pt>
                <c:pt idx="641">
                  <c:v>12.002947807312012</c:v>
                </c:pt>
                <c:pt idx="642">
                  <c:v>11.847489356994629</c:v>
                </c:pt>
                <c:pt idx="643">
                  <c:v>11.695866584777832</c:v>
                </c:pt>
                <c:pt idx="644">
                  <c:v>11.547980308532715</c:v>
                </c:pt>
                <c:pt idx="645">
                  <c:v>11.403687477111816</c:v>
                </c:pt>
                <c:pt idx="646">
                  <c:v>11.262991905212402</c:v>
                </c:pt>
                <c:pt idx="647">
                  <c:v>11.123603820800781</c:v>
                </c:pt>
                <c:pt idx="648">
                  <c:v>10.987006187438965</c:v>
                </c:pt>
                <c:pt idx="649">
                  <c:v>10.853350639343262</c:v>
                </c:pt>
                <c:pt idx="650">
                  <c:v>10.722720146179199</c:v>
                </c:pt>
                <c:pt idx="651">
                  <c:v>10.595169067382813</c:v>
                </c:pt>
                <c:pt idx="652">
                  <c:v>10.470502853393555</c:v>
                </c:pt>
                <c:pt idx="653">
                  <c:v>10.348110198974609</c:v>
                </c:pt>
                <c:pt idx="654">
                  <c:v>10.227686882019043</c:v>
                </c:pt>
                <c:pt idx="655">
                  <c:v>10.10991096496582</c:v>
                </c:pt>
                <c:pt idx="656">
                  <c:v>9.9947052001953125</c:v>
                </c:pt>
                <c:pt idx="657">
                  <c:v>9.8819694519042969</c:v>
                </c:pt>
                <c:pt idx="658">
                  <c:v>9.7716445922851563</c:v>
                </c:pt>
                <c:pt idx="659">
                  <c:v>9.6636848449707031</c:v>
                </c:pt>
                <c:pt idx="660">
                  <c:v>9.5580072402954102</c:v>
                </c:pt>
                <c:pt idx="661">
                  <c:v>9.4545650482177734</c:v>
                </c:pt>
                <c:pt idx="662">
                  <c:v>9.3533048629760742</c:v>
                </c:pt>
                <c:pt idx="663">
                  <c:v>9.254176139831543</c:v>
                </c:pt>
                <c:pt idx="664">
                  <c:v>9.1571159362792969</c:v>
                </c:pt>
                <c:pt idx="665">
                  <c:v>9.0620851516723633</c:v>
                </c:pt>
                <c:pt idx="666">
                  <c:v>8.9690399169921875</c:v>
                </c:pt>
                <c:pt idx="667">
                  <c:v>8.8779277801513672</c:v>
                </c:pt>
                <c:pt idx="668">
                  <c:v>8.7886772155761719</c:v>
                </c:pt>
                <c:pt idx="669">
                  <c:v>8.7012491226196289</c:v>
                </c:pt>
                <c:pt idx="670">
                  <c:v>8.6155967712402344</c:v>
                </c:pt>
                <c:pt idx="671">
                  <c:v>8.5316963195800781</c:v>
                </c:pt>
                <c:pt idx="672">
                  <c:v>8.4494915008544922</c:v>
                </c:pt>
                <c:pt idx="673">
                  <c:v>8.3689537048339844</c:v>
                </c:pt>
                <c:pt idx="674">
                  <c:v>8.2900581359863281</c:v>
                </c:pt>
                <c:pt idx="675">
                  <c:v>8.2127952575683594</c:v>
                </c:pt>
                <c:pt idx="676">
                  <c:v>8.1369466781616211</c:v>
                </c:pt>
                <c:pt idx="677">
                  <c:v>8.0621089935302734</c:v>
                </c:pt>
                <c:pt idx="678">
                  <c:v>7.9887533187866211</c:v>
                </c:pt>
                <c:pt idx="679">
                  <c:v>7.9168634414672852</c:v>
                </c:pt>
                <c:pt idx="680">
                  <c:v>7.8463864326477051</c:v>
                </c:pt>
                <c:pt idx="681">
                  <c:v>7.7772974967956543</c:v>
                </c:pt>
                <c:pt idx="682">
                  <c:v>7.709568977355957</c:v>
                </c:pt>
                <c:pt idx="683">
                  <c:v>7.643155574798584</c:v>
                </c:pt>
                <c:pt idx="684">
                  <c:v>7.5780410766601563</c:v>
                </c:pt>
                <c:pt idx="685">
                  <c:v>7.5141911506652832</c:v>
                </c:pt>
                <c:pt idx="686">
                  <c:v>7.4515814781188965</c:v>
                </c:pt>
                <c:pt idx="687">
                  <c:v>7.3901777267456055</c:v>
                </c:pt>
                <c:pt idx="688">
                  <c:v>7.3299579620361328</c:v>
                </c:pt>
                <c:pt idx="689">
                  <c:v>7.2708926200866699</c:v>
                </c:pt>
                <c:pt idx="690">
                  <c:v>7.2129631042480469</c:v>
                </c:pt>
                <c:pt idx="691">
                  <c:v>7.156132698059082</c:v>
                </c:pt>
                <c:pt idx="692">
                  <c:v>7.1003828048706055</c:v>
                </c:pt>
                <c:pt idx="693">
                  <c:v>7.0456929206848145</c:v>
                </c:pt>
                <c:pt idx="694">
                  <c:v>6.9920492172241211</c:v>
                </c:pt>
                <c:pt idx="695">
                  <c:v>6.9394216537475586</c:v>
                </c:pt>
                <c:pt idx="696">
                  <c:v>6.8877882957458496</c:v>
                </c:pt>
                <c:pt idx="697">
                  <c:v>6.8371167182922363</c:v>
                </c:pt>
                <c:pt idx="698">
                  <c:v>6.787391185760498</c:v>
                </c:pt>
                <c:pt idx="699">
                  <c:v>6.7385883331298828</c:v>
                </c:pt>
                <c:pt idx="700">
                  <c:v>6.6906962394714355</c:v>
                </c:pt>
                <c:pt idx="701">
                  <c:v>6.6436986923217773</c:v>
                </c:pt>
                <c:pt idx="702">
                  <c:v>6.5975685119628906</c:v>
                </c:pt>
                <c:pt idx="703">
                  <c:v>6.5522909164428711</c:v>
                </c:pt>
                <c:pt idx="704">
                  <c:v>6.5078530311584473</c:v>
                </c:pt>
                <c:pt idx="705">
                  <c:v>6.4642376899719238</c:v>
                </c:pt>
                <c:pt idx="706">
                  <c:v>6.4214191436767578</c:v>
                </c:pt>
                <c:pt idx="707">
                  <c:v>6.3792815208435059</c:v>
                </c:pt>
                <c:pt idx="708">
                  <c:v>6.3377518653869629</c:v>
                </c:pt>
                <c:pt idx="709">
                  <c:v>6.2969355583190918</c:v>
                </c:pt>
                <c:pt idx="710">
                  <c:v>6.256859302520752</c:v>
                </c:pt>
                <c:pt idx="711">
                  <c:v>6.2175126075744629</c:v>
                </c:pt>
                <c:pt idx="712">
                  <c:v>6.1788835525512695</c:v>
                </c:pt>
                <c:pt idx="713">
                  <c:v>6.1409659385681152</c:v>
                </c:pt>
                <c:pt idx="714">
                  <c:v>6.1037359237670898</c:v>
                </c:pt>
                <c:pt idx="715">
                  <c:v>6.0671806335449219</c:v>
                </c:pt>
                <c:pt idx="716">
                  <c:v>6.0312910079956055</c:v>
                </c:pt>
                <c:pt idx="717">
                  <c:v>5.9960522651672363</c:v>
                </c:pt>
                <c:pt idx="718">
                  <c:v>5.9614448547363281</c:v>
                </c:pt>
                <c:pt idx="719">
                  <c:v>5.9274535179138184</c:v>
                </c:pt>
                <c:pt idx="720">
                  <c:v>5.8940420150756836</c:v>
                </c:pt>
                <c:pt idx="721">
                  <c:v>5.8611841201782227</c:v>
                </c:pt>
                <c:pt idx="722">
                  <c:v>5.828855037689209</c:v>
                </c:pt>
                <c:pt idx="723">
                  <c:v>5.7970108985900879</c:v>
                </c:pt>
                <c:pt idx="724">
                  <c:v>5.765629768371582</c:v>
                </c:pt>
                <c:pt idx="725">
                  <c:v>5.7346811294555664</c:v>
                </c:pt>
                <c:pt idx="726">
                  <c:v>5.7041234970092773</c:v>
                </c:pt>
                <c:pt idx="727">
                  <c:v>5.6739358901977539</c:v>
                </c:pt>
                <c:pt idx="728">
                  <c:v>5.64410400390625</c:v>
                </c:pt>
                <c:pt idx="729">
                  <c:v>5.6145925521850586</c:v>
                </c:pt>
                <c:pt idx="730">
                  <c:v>5.585395336151123</c:v>
                </c:pt>
                <c:pt idx="731">
                  <c:v>5.5564694404602051</c:v>
                </c:pt>
                <c:pt idx="732">
                  <c:v>5.5277791023254395</c:v>
                </c:pt>
                <c:pt idx="733">
                  <c:v>5.4993166923522949</c:v>
                </c:pt>
                <c:pt idx="734">
                  <c:v>5.4710335731506348</c:v>
                </c:pt>
                <c:pt idx="735">
                  <c:v>5.4429025650024414</c:v>
                </c:pt>
                <c:pt idx="736">
                  <c:v>5.414909839630127</c:v>
                </c:pt>
                <c:pt idx="737">
                  <c:v>5.387019157409668</c:v>
                </c:pt>
                <c:pt idx="738">
                  <c:v>5.3592047691345215</c:v>
                </c:pt>
                <c:pt idx="739">
                  <c:v>5.3314552307128906</c:v>
                </c:pt>
                <c:pt idx="740">
                  <c:v>5.303746223449707</c:v>
                </c:pt>
                <c:pt idx="741">
                  <c:v>5.2760553359985352</c:v>
                </c:pt>
                <c:pt idx="742">
                  <c:v>5.248375415802002</c:v>
                </c:pt>
                <c:pt idx="743">
                  <c:v>5.2206850051879883</c:v>
                </c:pt>
                <c:pt idx="744">
                  <c:v>5.192960262298584</c:v>
                </c:pt>
                <c:pt idx="745">
                  <c:v>5.1651735305786133</c:v>
                </c:pt>
                <c:pt idx="746">
                  <c:v>5.1373004913330078</c:v>
                </c:pt>
                <c:pt idx="747">
                  <c:v>5.1093339920043945</c:v>
                </c:pt>
                <c:pt idx="748">
                  <c:v>5.0812625885009766</c:v>
                </c:pt>
                <c:pt idx="749">
                  <c:v>5.0530743598937988</c:v>
                </c:pt>
                <c:pt idx="750">
                  <c:v>5.0247654914855957</c:v>
                </c:pt>
                <c:pt idx="751">
                  <c:v>4.9962201118469238</c:v>
                </c:pt>
                <c:pt idx="752">
                  <c:v>4.9674725532531738</c:v>
                </c:pt>
                <c:pt idx="753">
                  <c:v>4.9385695457458496</c:v>
                </c:pt>
                <c:pt idx="754">
                  <c:v>4.9095048904418945</c:v>
                </c:pt>
                <c:pt idx="755">
                  <c:v>4.8802552223205566</c:v>
                </c:pt>
                <c:pt idx="756">
                  <c:v>4.8508210182189941</c:v>
                </c:pt>
                <c:pt idx="757">
                  <c:v>4.8211941719055176</c:v>
                </c:pt>
                <c:pt idx="758">
                  <c:v>4.7913665771484375</c:v>
                </c:pt>
                <c:pt idx="759">
                  <c:v>4.7613434791564941</c:v>
                </c:pt>
                <c:pt idx="760">
                  <c:v>4.7311158180236816</c:v>
                </c:pt>
                <c:pt idx="761">
                  <c:v>4.7006840705871582</c:v>
                </c:pt>
                <c:pt idx="762">
                  <c:v>4.6700558662414551</c:v>
                </c:pt>
                <c:pt idx="763">
                  <c:v>4.6392197608947754</c:v>
                </c:pt>
                <c:pt idx="764">
                  <c:v>4.6081843376159668</c:v>
                </c:pt>
                <c:pt idx="765">
                  <c:v>4.5769562721252441</c:v>
                </c:pt>
                <c:pt idx="766">
                  <c:v>4.545536994934082</c:v>
                </c:pt>
                <c:pt idx="767">
                  <c:v>4.5139203071594238</c:v>
                </c:pt>
                <c:pt idx="768">
                  <c:v>4.4821105003356934</c:v>
                </c:pt>
                <c:pt idx="769">
                  <c:v>4.4501099586486816</c:v>
                </c:pt>
                <c:pt idx="770">
                  <c:v>4.4179267883300781</c:v>
                </c:pt>
                <c:pt idx="771">
                  <c:v>4.38555908203125</c:v>
                </c:pt>
                <c:pt idx="772">
                  <c:v>4.3530054092407227</c:v>
                </c:pt>
                <c:pt idx="773">
                  <c:v>4.3202700614929199</c:v>
                </c:pt>
                <c:pt idx="774">
                  <c:v>4.281982421875</c:v>
                </c:pt>
                <c:pt idx="775">
                  <c:v>4.2486915588378906</c:v>
                </c:pt>
                <c:pt idx="776">
                  <c:v>4.2154746055603027</c:v>
                </c:pt>
                <c:pt idx="777">
                  <c:v>4.1820964813232422</c:v>
                </c:pt>
                <c:pt idx="778">
                  <c:v>4.1485629081726074</c:v>
                </c:pt>
                <c:pt idx="779">
                  <c:v>4.1148853302001953</c:v>
                </c:pt>
                <c:pt idx="780">
                  <c:v>4.0810680389404297</c:v>
                </c:pt>
                <c:pt idx="781">
                  <c:v>4.0471124649047852</c:v>
                </c:pt>
                <c:pt idx="782">
                  <c:v>4.0130233764648438</c:v>
                </c:pt>
                <c:pt idx="783">
                  <c:v>3.9789612293243408</c:v>
                </c:pt>
                <c:pt idx="784">
                  <c:v>3.9449968338012695</c:v>
                </c:pt>
                <c:pt idx="785">
                  <c:v>3.9111404418945313</c:v>
                </c:pt>
                <c:pt idx="786">
                  <c:v>3.87740159034729</c:v>
                </c:pt>
                <c:pt idx="787">
                  <c:v>3.843792200088501</c:v>
                </c:pt>
                <c:pt idx="788">
                  <c:v>3.8101780414581299</c:v>
                </c:pt>
                <c:pt idx="789">
                  <c:v>3.7767007350921631</c:v>
                </c:pt>
                <c:pt idx="790">
                  <c:v>3.7433815002441406</c:v>
                </c:pt>
                <c:pt idx="791">
                  <c:v>3.7102267742156982</c:v>
                </c:pt>
                <c:pt idx="792">
                  <c:v>3.6772403717041016</c:v>
                </c:pt>
                <c:pt idx="793">
                  <c:v>3.6444246768951416</c:v>
                </c:pt>
                <c:pt idx="794">
                  <c:v>3.611785888671875</c:v>
                </c:pt>
                <c:pt idx="795">
                  <c:v>3.5793254375457764</c:v>
                </c:pt>
                <c:pt idx="796">
                  <c:v>3.5470473766326904</c:v>
                </c:pt>
                <c:pt idx="797">
                  <c:v>3.5149533748626709</c:v>
                </c:pt>
                <c:pt idx="798">
                  <c:v>3.4830517768859863</c:v>
                </c:pt>
                <c:pt idx="799">
                  <c:v>3.4513459205627441</c:v>
                </c:pt>
                <c:pt idx="800">
                  <c:v>3.4198372364044189</c:v>
                </c:pt>
                <c:pt idx="801">
                  <c:v>3.3885340690612793</c:v>
                </c:pt>
                <c:pt idx="802">
                  <c:v>3.3574352264404297</c:v>
                </c:pt>
                <c:pt idx="803">
                  <c:v>3.3265419006347656</c:v>
                </c:pt>
                <c:pt idx="804">
                  <c:v>3.295863151550293</c:v>
                </c:pt>
                <c:pt idx="805">
                  <c:v>3.2653999328613281</c:v>
                </c:pt>
                <c:pt idx="806">
                  <c:v>3.2351558208465576</c:v>
                </c:pt>
                <c:pt idx="807">
                  <c:v>3.2051455974578857</c:v>
                </c:pt>
                <c:pt idx="808">
                  <c:v>3.1754250526428223</c:v>
                </c:pt>
                <c:pt idx="809">
                  <c:v>3.1459660530090332</c:v>
                </c:pt>
                <c:pt idx="810">
                  <c:v>3.1167306900024414</c:v>
                </c:pt>
                <c:pt idx="811">
                  <c:v>3.0877277851104736</c:v>
                </c:pt>
                <c:pt idx="812">
                  <c:v>3.0589606761932373</c:v>
                </c:pt>
                <c:pt idx="813">
                  <c:v>3.0304191112518311</c:v>
                </c:pt>
                <c:pt idx="814">
                  <c:v>3.0021202564239502</c:v>
                </c:pt>
                <c:pt idx="815">
                  <c:v>2.9740676879882813</c:v>
                </c:pt>
                <c:pt idx="816">
                  <c:v>2.9462659358978271</c:v>
                </c:pt>
                <c:pt idx="817">
                  <c:v>2.9187150001525879</c:v>
                </c:pt>
                <c:pt idx="818">
                  <c:v>2.8914194107055664</c:v>
                </c:pt>
                <c:pt idx="819">
                  <c:v>2.8643274307250977</c:v>
                </c:pt>
                <c:pt idx="820">
                  <c:v>2.8374454975128174</c:v>
                </c:pt>
                <c:pt idx="821">
                  <c:v>2.8108284473419189</c:v>
                </c:pt>
                <c:pt idx="822">
                  <c:v>2.7844812870025635</c:v>
                </c:pt>
                <c:pt idx="823">
                  <c:v>2.7584249973297119</c:v>
                </c:pt>
                <c:pt idx="824">
                  <c:v>2.7326853275299072</c:v>
                </c:pt>
                <c:pt idx="825">
                  <c:v>2.7072722911834717</c:v>
                </c:pt>
                <c:pt idx="826">
                  <c:v>2.6821787357330322</c:v>
                </c:pt>
                <c:pt idx="827">
                  <c:v>2.6574022769927979</c:v>
                </c:pt>
                <c:pt idx="828">
                  <c:v>2.6329472064971924</c:v>
                </c:pt>
                <c:pt idx="829">
                  <c:v>2.6088111400604248</c:v>
                </c:pt>
                <c:pt idx="830">
                  <c:v>2.5849957466125488</c:v>
                </c:pt>
                <c:pt idx="831">
                  <c:v>2.5614988803863525</c:v>
                </c:pt>
                <c:pt idx="832">
                  <c:v>2.538320779800415</c:v>
                </c:pt>
                <c:pt idx="833">
                  <c:v>2.5154619216918945</c:v>
                </c:pt>
                <c:pt idx="834">
                  <c:v>2.4929239749908447</c:v>
                </c:pt>
                <c:pt idx="835">
                  <c:v>2.4707047939300537</c:v>
                </c:pt>
                <c:pt idx="836">
                  <c:v>2.448803186416626</c:v>
                </c:pt>
                <c:pt idx="837">
                  <c:v>2.4272198677062988</c:v>
                </c:pt>
                <c:pt idx="838">
                  <c:v>2.4059534072875977</c:v>
                </c:pt>
                <c:pt idx="839">
                  <c:v>2.3850021362304688</c:v>
                </c:pt>
                <c:pt idx="840">
                  <c:v>2.3643662929534912</c:v>
                </c:pt>
                <c:pt idx="841">
                  <c:v>2.3440420627593994</c:v>
                </c:pt>
                <c:pt idx="842">
                  <c:v>2.3240299224853516</c:v>
                </c:pt>
                <c:pt idx="843">
                  <c:v>2.3043272495269775</c:v>
                </c:pt>
                <c:pt idx="844">
                  <c:v>2.2849328517913818</c:v>
                </c:pt>
                <c:pt idx="845">
                  <c:v>2.2658462524414063</c:v>
                </c:pt>
                <c:pt idx="846">
                  <c:v>2.2470662593841553</c:v>
                </c:pt>
                <c:pt idx="847">
                  <c:v>2.2285890579223633</c:v>
                </c:pt>
                <c:pt idx="848">
                  <c:v>2.2104156017303467</c:v>
                </c:pt>
                <c:pt idx="849">
                  <c:v>2.1925423145294189</c:v>
                </c:pt>
                <c:pt idx="850">
                  <c:v>2.1749722957611084</c:v>
                </c:pt>
                <c:pt idx="851">
                  <c:v>2.1577062606811523</c:v>
                </c:pt>
                <c:pt idx="852">
                  <c:v>2.1407449245452881</c:v>
                </c:pt>
                <c:pt idx="853">
                  <c:v>2.1240813732147217</c:v>
                </c:pt>
                <c:pt idx="854">
                  <c:v>2.1076619625091553</c:v>
                </c:pt>
                <c:pt idx="855">
                  <c:v>2.0915260314941406</c:v>
                </c:pt>
                <c:pt idx="856">
                  <c:v>2.075685977935791</c:v>
                </c:pt>
                <c:pt idx="857">
                  <c:v>2.0601363182067871</c:v>
                </c:pt>
                <c:pt idx="858">
                  <c:v>2.0448746681213379</c:v>
                </c:pt>
                <c:pt idx="859">
                  <c:v>2.0298986434936523</c:v>
                </c:pt>
                <c:pt idx="860">
                  <c:v>2.015202522277832</c:v>
                </c:pt>
                <c:pt idx="861">
                  <c:v>2.000784158706665</c:v>
                </c:pt>
                <c:pt idx="862">
                  <c:v>1.9866406917572021</c:v>
                </c:pt>
                <c:pt idx="863">
                  <c:v>1.9727669954299927</c:v>
                </c:pt>
                <c:pt idx="864">
                  <c:v>1.9591600894927979</c:v>
                </c:pt>
                <c:pt idx="865">
                  <c:v>1.9458150863647461</c:v>
                </c:pt>
                <c:pt idx="866">
                  <c:v>1.9327285289764404</c:v>
                </c:pt>
                <c:pt idx="867">
                  <c:v>1.9198979139328003</c:v>
                </c:pt>
                <c:pt idx="868">
                  <c:v>1.9073194265365601</c:v>
                </c:pt>
                <c:pt idx="869">
                  <c:v>1.8949878215789795</c:v>
                </c:pt>
                <c:pt idx="870">
                  <c:v>1.8828995227813721</c:v>
                </c:pt>
                <c:pt idx="871">
                  <c:v>1.8710516691207886</c:v>
                </c:pt>
                <c:pt idx="872">
                  <c:v>1.859440803527832</c:v>
                </c:pt>
                <c:pt idx="873">
                  <c:v>1.8480606079101563</c:v>
                </c:pt>
                <c:pt idx="874">
                  <c:v>1.8369079828262329</c:v>
                </c:pt>
                <c:pt idx="875">
                  <c:v>1.825979471206665</c:v>
                </c:pt>
                <c:pt idx="876">
                  <c:v>1.8152713775634766</c:v>
                </c:pt>
                <c:pt idx="877">
                  <c:v>1.8047771453857422</c:v>
                </c:pt>
                <c:pt idx="878">
                  <c:v>1.7944942712783813</c:v>
                </c:pt>
                <c:pt idx="879">
                  <c:v>1.7844184637069702</c:v>
                </c:pt>
                <c:pt idx="880">
                  <c:v>1.7745440006256104</c:v>
                </c:pt>
                <c:pt idx="881">
                  <c:v>1.7648683786392212</c:v>
                </c:pt>
                <c:pt idx="882">
                  <c:v>1.7553863525390625</c:v>
                </c:pt>
                <c:pt idx="883">
                  <c:v>1.7460933923721313</c:v>
                </c:pt>
                <c:pt idx="884">
                  <c:v>1.7369843721389771</c:v>
                </c:pt>
                <c:pt idx="885">
                  <c:v>1.7280555963516235</c:v>
                </c:pt>
                <c:pt idx="886">
                  <c:v>1.7193031311035156</c:v>
                </c:pt>
                <c:pt idx="887">
                  <c:v>1.7107217311859131</c:v>
                </c:pt>
                <c:pt idx="888">
                  <c:v>1.7023084163665771</c:v>
                </c:pt>
                <c:pt idx="889">
                  <c:v>1.6940568685531616</c:v>
                </c:pt>
                <c:pt idx="890">
                  <c:v>1.6859651803970337</c:v>
                </c:pt>
                <c:pt idx="891">
                  <c:v>1.6780259609222412</c:v>
                </c:pt>
                <c:pt idx="892">
                  <c:v>1.6702375411987305</c:v>
                </c:pt>
                <c:pt idx="893">
                  <c:v>1.6625945568084717</c:v>
                </c:pt>
                <c:pt idx="894">
                  <c:v>1.6550921201705933</c:v>
                </c:pt>
                <c:pt idx="895">
                  <c:v>1.6477259397506714</c:v>
                </c:pt>
                <c:pt idx="896">
                  <c:v>1.6404929161071777</c:v>
                </c:pt>
                <c:pt idx="897">
                  <c:v>1.6333858966827393</c:v>
                </c:pt>
                <c:pt idx="898">
                  <c:v>1.6264033317565918</c:v>
                </c:pt>
                <c:pt idx="899">
                  <c:v>1.619539737701416</c:v>
                </c:pt>
                <c:pt idx="900">
                  <c:v>1.6127902269363403</c:v>
                </c:pt>
                <c:pt idx="901">
                  <c:v>1.6061509847640991</c:v>
                </c:pt>
                <c:pt idx="902">
                  <c:v>1.5996166467666626</c:v>
                </c:pt>
                <c:pt idx="903">
                  <c:v>1.5931841135025024</c:v>
                </c:pt>
                <c:pt idx="904">
                  <c:v>1.5868486166000366</c:v>
                </c:pt>
                <c:pt idx="905">
                  <c:v>1.5806052684783936</c:v>
                </c:pt>
                <c:pt idx="906">
                  <c:v>1.5744484663009644</c:v>
                </c:pt>
                <c:pt idx="907">
                  <c:v>1.5683388710021973</c:v>
                </c:pt>
                <c:pt idx="908">
                  <c:v>1.5622779130935669</c:v>
                </c:pt>
                <c:pt idx="909">
                  <c:v>1.5562639236450195</c:v>
                </c:pt>
                <c:pt idx="910">
                  <c:v>1.5502912998199463</c:v>
                </c:pt>
                <c:pt idx="911">
                  <c:v>1.5443412065505981</c:v>
                </c:pt>
                <c:pt idx="912">
                  <c:v>1.5384101867675781</c:v>
                </c:pt>
                <c:pt idx="913">
                  <c:v>1.5324915647506714</c:v>
                </c:pt>
                <c:pt idx="914">
                  <c:v>1.5265767574310303</c:v>
                </c:pt>
                <c:pt idx="915">
                  <c:v>1.5206636190414429</c:v>
                </c:pt>
                <c:pt idx="916">
                  <c:v>1.51474928855896</c:v>
                </c:pt>
                <c:pt idx="917">
                  <c:v>1.5088322162628174</c:v>
                </c:pt>
                <c:pt idx="918">
                  <c:v>1.5029128789901733</c:v>
                </c:pt>
                <c:pt idx="919">
                  <c:v>1.4969878196716309</c:v>
                </c:pt>
                <c:pt idx="920">
                  <c:v>1.4910589456558228</c:v>
                </c:pt>
                <c:pt idx="921">
                  <c:v>1.4851211309432983</c:v>
                </c:pt>
                <c:pt idx="922">
                  <c:v>1.4791731834411621</c:v>
                </c:pt>
                <c:pt idx="923">
                  <c:v>1.4732106924057007</c:v>
                </c:pt>
                <c:pt idx="924">
                  <c:v>1.4672311544418335</c:v>
                </c:pt>
                <c:pt idx="925">
                  <c:v>1.4612292051315308</c:v>
                </c:pt>
                <c:pt idx="926">
                  <c:v>1.4551975727081299</c:v>
                </c:pt>
                <c:pt idx="927">
                  <c:v>1.4491313695907593</c:v>
                </c:pt>
                <c:pt idx="928">
                  <c:v>1.4430274963378906</c:v>
                </c:pt>
                <c:pt idx="929">
                  <c:v>1.4368798732757568</c:v>
                </c:pt>
                <c:pt idx="930">
                  <c:v>1.4306873083114624</c:v>
                </c:pt>
                <c:pt idx="931">
                  <c:v>1.4244489669799805</c:v>
                </c:pt>
                <c:pt idx="932">
                  <c:v>1.4181607961654663</c:v>
                </c:pt>
                <c:pt idx="933">
                  <c:v>1.4118229150772095</c:v>
                </c:pt>
                <c:pt idx="934">
                  <c:v>1.4054293632507324</c:v>
                </c:pt>
                <c:pt idx="935">
                  <c:v>1.3989787101745605</c:v>
                </c:pt>
                <c:pt idx="936">
                  <c:v>1.3924682140350342</c:v>
                </c:pt>
                <c:pt idx="937">
                  <c:v>1.3858956098556519</c:v>
                </c:pt>
                <c:pt idx="938">
                  <c:v>1.3792588710784912</c:v>
                </c:pt>
                <c:pt idx="939">
                  <c:v>1.3725577592849731</c:v>
                </c:pt>
                <c:pt idx="940">
                  <c:v>1.3657848834991455</c:v>
                </c:pt>
                <c:pt idx="941">
                  <c:v>1.3589348793029785</c:v>
                </c:pt>
                <c:pt idx="942">
                  <c:v>1.3520048856735229</c:v>
                </c:pt>
                <c:pt idx="943">
                  <c:v>1.3449927568435669</c:v>
                </c:pt>
                <c:pt idx="944">
                  <c:v>1.3378951549530029</c:v>
                </c:pt>
                <c:pt idx="945">
                  <c:v>1.3307123184204102</c:v>
                </c:pt>
                <c:pt idx="946">
                  <c:v>1.3234430551528931</c:v>
                </c:pt>
                <c:pt idx="947">
                  <c:v>1.3160885572433472</c:v>
                </c:pt>
                <c:pt idx="948">
                  <c:v>1.3086459636688232</c:v>
                </c:pt>
                <c:pt idx="949">
                  <c:v>1.3011089563369751</c:v>
                </c:pt>
                <c:pt idx="950">
                  <c:v>1.2934747934341431</c:v>
                </c:pt>
                <c:pt idx="951">
                  <c:v>1.2857441902160645</c:v>
                </c:pt>
                <c:pt idx="952">
                  <c:v>1.277918815612793</c:v>
                </c:pt>
                <c:pt idx="953">
                  <c:v>1.270000696182251</c:v>
                </c:pt>
                <c:pt idx="954">
                  <c:v>1.261993408203125</c:v>
                </c:pt>
                <c:pt idx="955">
                  <c:v>1.2538940906524658</c:v>
                </c:pt>
                <c:pt idx="956">
                  <c:v>1.2457027435302734</c:v>
                </c:pt>
                <c:pt idx="957">
                  <c:v>1.2374187707901001</c:v>
                </c:pt>
                <c:pt idx="958">
                  <c:v>1.2290414571762085</c:v>
                </c:pt>
                <c:pt idx="959">
                  <c:v>1.2205708026885986</c:v>
                </c:pt>
                <c:pt idx="960">
                  <c:v>1.2120052576065063</c:v>
                </c:pt>
                <c:pt idx="961">
                  <c:v>1.203342080116272</c:v>
                </c:pt>
                <c:pt idx="962">
                  <c:v>1.1945803165435791</c:v>
                </c:pt>
                <c:pt idx="963">
                  <c:v>1.1857211589813232</c:v>
                </c:pt>
                <c:pt idx="964">
                  <c:v>1.1767574548721313</c:v>
                </c:pt>
                <c:pt idx="965">
                  <c:v>1.1676656007766724</c:v>
                </c:pt>
                <c:pt idx="966">
                  <c:v>1.1584632396697998</c:v>
                </c:pt>
                <c:pt idx="967">
                  <c:v>1.1491785049438477</c:v>
                </c:pt>
                <c:pt idx="968">
                  <c:v>1.1398197412490845</c:v>
                </c:pt>
                <c:pt idx="969">
                  <c:v>1.1303956508636475</c:v>
                </c:pt>
                <c:pt idx="970">
                  <c:v>1.1209179162979126</c:v>
                </c:pt>
                <c:pt idx="971">
                  <c:v>1.1113983392715454</c:v>
                </c:pt>
                <c:pt idx="972">
                  <c:v>1.1018499135971069</c:v>
                </c:pt>
                <c:pt idx="973">
                  <c:v>1.0922912359237671</c:v>
                </c:pt>
                <c:pt idx="974">
                  <c:v>1.082737922668457</c:v>
                </c:pt>
                <c:pt idx="975">
                  <c:v>1.0732076168060303</c:v>
                </c:pt>
                <c:pt idx="976">
                  <c:v>1.0637189149856567</c:v>
                </c:pt>
                <c:pt idx="977">
                  <c:v>1.0542864799499512</c:v>
                </c:pt>
                <c:pt idx="978">
                  <c:v>1.0449302196502686</c:v>
                </c:pt>
                <c:pt idx="979">
                  <c:v>1.0356683731079102</c:v>
                </c:pt>
                <c:pt idx="980">
                  <c:v>1.0265167951583862</c:v>
                </c:pt>
                <c:pt idx="981">
                  <c:v>1.0174888372421265</c:v>
                </c:pt>
                <c:pt idx="982">
                  <c:v>1.0085976123809814</c:v>
                </c:pt>
                <c:pt idx="983">
                  <c:v>0.999858558177948</c:v>
                </c:pt>
                <c:pt idx="984">
                  <c:v>0.99128729104995728</c:v>
                </c:pt>
                <c:pt idx="985">
                  <c:v>0.982899010181427</c:v>
                </c:pt>
                <c:pt idx="986">
                  <c:v>0.97469288110733032</c:v>
                </c:pt>
                <c:pt idx="987">
                  <c:v>0.96659666299819946</c:v>
                </c:pt>
                <c:pt idx="988">
                  <c:v>0.9585607647895813</c:v>
                </c:pt>
                <c:pt idx="989">
                  <c:v>0.9505925178527832</c:v>
                </c:pt>
                <c:pt idx="990">
                  <c:v>0.94270569086074829</c:v>
                </c:pt>
                <c:pt idx="991">
                  <c:v>0.93490767478942871</c:v>
                </c:pt>
                <c:pt idx="992">
                  <c:v>0.92720085382461548</c:v>
                </c:pt>
                <c:pt idx="993">
                  <c:v>0.91958051919937134</c:v>
                </c:pt>
                <c:pt idx="994">
                  <c:v>0.9120362401008606</c:v>
                </c:pt>
                <c:pt idx="995">
                  <c:v>0.90456205606460571</c:v>
                </c:pt>
                <c:pt idx="996">
                  <c:v>0.89717811346054077</c:v>
                </c:pt>
                <c:pt idx="997">
                  <c:v>0.88982301950454712</c:v>
                </c:pt>
                <c:pt idx="998">
                  <c:v>0.88245886564254761</c:v>
                </c:pt>
                <c:pt idx="999">
                  <c:v>0.8751557469367981</c:v>
                </c:pt>
                <c:pt idx="1000">
                  <c:v>0.8679502010345459</c:v>
                </c:pt>
                <c:pt idx="1001">
                  <c:v>0.86086463928222656</c:v>
                </c:pt>
                <c:pt idx="1002">
                  <c:v>0.85391920804977417</c:v>
                </c:pt>
                <c:pt idx="1003">
                  <c:v>0.84712702035903931</c:v>
                </c:pt>
                <c:pt idx="1004">
                  <c:v>0.84051281213760376</c:v>
                </c:pt>
                <c:pt idx="1005">
                  <c:v>0.83408051729202271</c:v>
                </c:pt>
                <c:pt idx="1006">
                  <c:v>0.82783412933349609</c:v>
                </c:pt>
                <c:pt idx="1007">
                  <c:v>0.8217853307723999</c:v>
                </c:pt>
                <c:pt idx="1008">
                  <c:v>0.81594157218933105</c:v>
                </c:pt>
                <c:pt idx="1009">
                  <c:v>0.81030881404876709</c:v>
                </c:pt>
                <c:pt idx="1010">
                  <c:v>0.80489856004714966</c:v>
                </c:pt>
                <c:pt idx="1011">
                  <c:v>0.79982644319534302</c:v>
                </c:pt>
                <c:pt idx="1012">
                  <c:v>0.79482287168502808</c:v>
                </c:pt>
                <c:pt idx="1013">
                  <c:v>0.78997677564620972</c:v>
                </c:pt>
                <c:pt idx="1014">
                  <c:v>0.78535252809524536</c:v>
                </c:pt>
                <c:pt idx="1015">
                  <c:v>0.78095686435699463</c:v>
                </c:pt>
                <c:pt idx="1016">
                  <c:v>0.77678406238555908</c:v>
                </c:pt>
                <c:pt idx="1017">
                  <c:v>0.77282226085662842</c:v>
                </c:pt>
                <c:pt idx="1018">
                  <c:v>0.76905137300491333</c:v>
                </c:pt>
                <c:pt idx="1019">
                  <c:v>0.76544785499572754</c:v>
                </c:pt>
                <c:pt idx="1020">
                  <c:v>0.76198804378509521</c:v>
                </c:pt>
                <c:pt idx="1021">
                  <c:v>0.75854200124740601</c:v>
                </c:pt>
                <c:pt idx="1022">
                  <c:v>0.75497293472290039</c:v>
                </c:pt>
                <c:pt idx="1023">
                  <c:v>0.75149017572402954</c:v>
                </c:pt>
                <c:pt idx="1024">
                  <c:v>0.74813437461853027</c:v>
                </c:pt>
                <c:pt idx="1025">
                  <c:v>0.74490725994110107</c:v>
                </c:pt>
                <c:pt idx="1026">
                  <c:v>0.74179470539093018</c:v>
                </c:pt>
                <c:pt idx="1027">
                  <c:v>0.73878329992294312</c:v>
                </c:pt>
                <c:pt idx="1028">
                  <c:v>0.73585999011993408</c:v>
                </c:pt>
                <c:pt idx="1029">
                  <c:v>0.73300296068191528</c:v>
                </c:pt>
                <c:pt idx="1030">
                  <c:v>0.7298276424407959</c:v>
                </c:pt>
                <c:pt idx="1031">
                  <c:v>0.7266768217086792</c:v>
                </c:pt>
                <c:pt idx="1032">
                  <c:v>0.72360986471176147</c:v>
                </c:pt>
                <c:pt idx="1033">
                  <c:v>0.72063857316970825</c:v>
                </c:pt>
                <c:pt idx="1034">
                  <c:v>0.71774601936340332</c:v>
                </c:pt>
                <c:pt idx="1035">
                  <c:v>0.71490937471389771</c:v>
                </c:pt>
                <c:pt idx="1036">
                  <c:v>0.71209412813186646</c:v>
                </c:pt>
                <c:pt idx="1037">
                  <c:v>0.70925778150558472</c:v>
                </c:pt>
                <c:pt idx="1038">
                  <c:v>0.70624238252639771</c:v>
                </c:pt>
                <c:pt idx="1039">
                  <c:v>0.70288771390914917</c:v>
                </c:pt>
                <c:pt idx="1040">
                  <c:v>0.69944912195205688</c:v>
                </c:pt>
                <c:pt idx="1041">
                  <c:v>0.6959831714630127</c:v>
                </c:pt>
                <c:pt idx="1042">
                  <c:v>0.69252502918243408</c:v>
                </c:pt>
              </c:numCache>
              <c:extLst xmlns:c15="http://schemas.microsoft.com/office/drawing/2012/chart"/>
            </c:numRef>
          </c:yVal>
          <c:smooth val="1"/>
          <c:extLst>
            <c:ext xmlns:c16="http://schemas.microsoft.com/office/drawing/2014/chart" uri="{C3380CC4-5D6E-409C-BE32-E72D297353CC}">
              <c16:uniqueId val="{00000005-F570-413B-B09F-177BA108E5C1}"/>
            </c:ext>
          </c:extLst>
        </c:ser>
        <c:dLbls>
          <c:showLegendKey val="0"/>
          <c:showVal val="0"/>
          <c:showCatName val="0"/>
          <c:showSerName val="0"/>
          <c:showPercent val="0"/>
          <c:showBubbleSize val="0"/>
        </c:dLbls>
        <c:axId val="221176192"/>
        <c:axId val="221177728"/>
        <c:extLst>
          <c:ext xmlns:c15="http://schemas.microsoft.com/office/drawing/2012/chart" uri="{02D57815-91ED-43cb-92C2-25804820EDAC}">
            <c15:filteredScatterSeries>
              <c15:ser>
                <c:idx val="0"/>
                <c:order val="0"/>
                <c:tx>
                  <c:strRef>
                    <c:extLst>
                      <c:ext uri="{02D57815-91ED-43cb-92C2-25804820EDAC}">
                        <c15:formulaRef>
                          <c15:sqref>'Data Task 1'!$E$10:$R$10</c15:sqref>
                        </c15:formulaRef>
                      </c:ext>
                    </c:extLst>
                    <c:strCache>
                      <c:ptCount val="1"/>
                      <c:pt idx="0">
                        <c:v>10250</c:v>
                      </c:pt>
                    </c:strCache>
                  </c:strRef>
                </c:tx>
                <c:spPr>
                  <a:ln w="9525" cap="rnd">
                    <a:solidFill>
                      <a:schemeClr val="accent1"/>
                    </a:solidFill>
                    <a:round/>
                  </a:ln>
                  <a:effectLst>
                    <a:outerShdw blurRad="40000" dist="23000" dir="5400000" rotWithShape="0">
                      <a:srgbClr val="000000">
                        <a:alpha val="35000"/>
                      </a:srgbClr>
                    </a:outerShdw>
                  </a:effectLst>
                </c:spPr>
                <c:marker>
                  <c:symbol val="none"/>
                </c:marker>
                <c:xVal>
                  <c:numRef>
                    <c:extLst>
                      <c:ext uri="{02D57815-91ED-43cb-92C2-25804820EDAC}">
                        <c15:formulaRef>
                          <c15:sqref>'Data Task 1'!$B$12:$B$731</c15:sqref>
                        </c15:formulaRef>
                      </c:ext>
                    </c:extLst>
                    <c:numCache>
                      <c:formatCode>General</c:formatCode>
                      <c:ptCount val="720"/>
                      <c:pt idx="0">
                        <c:v>-360.19</c:v>
                      </c:pt>
                      <c:pt idx="1">
                        <c:v>-359.19</c:v>
                      </c:pt>
                      <c:pt idx="2">
                        <c:v>-358.19</c:v>
                      </c:pt>
                      <c:pt idx="3">
                        <c:v>-357.19</c:v>
                      </c:pt>
                      <c:pt idx="4">
                        <c:v>-356.19</c:v>
                      </c:pt>
                      <c:pt idx="5">
                        <c:v>-355.19</c:v>
                      </c:pt>
                      <c:pt idx="6">
                        <c:v>-354.19</c:v>
                      </c:pt>
                      <c:pt idx="7">
                        <c:v>-353.19</c:v>
                      </c:pt>
                      <c:pt idx="8">
                        <c:v>-352.19</c:v>
                      </c:pt>
                      <c:pt idx="9">
                        <c:v>-351.19</c:v>
                      </c:pt>
                      <c:pt idx="10">
                        <c:v>-350.19</c:v>
                      </c:pt>
                      <c:pt idx="11">
                        <c:v>-349.19</c:v>
                      </c:pt>
                      <c:pt idx="12">
                        <c:v>-348.19</c:v>
                      </c:pt>
                      <c:pt idx="13">
                        <c:v>-347.19</c:v>
                      </c:pt>
                      <c:pt idx="14">
                        <c:v>-346.19</c:v>
                      </c:pt>
                      <c:pt idx="15">
                        <c:v>-345.19</c:v>
                      </c:pt>
                      <c:pt idx="16">
                        <c:v>-344.19</c:v>
                      </c:pt>
                      <c:pt idx="17">
                        <c:v>-343.19</c:v>
                      </c:pt>
                      <c:pt idx="18">
                        <c:v>-342.19</c:v>
                      </c:pt>
                      <c:pt idx="19">
                        <c:v>-341.19</c:v>
                      </c:pt>
                      <c:pt idx="20">
                        <c:v>-340.19</c:v>
                      </c:pt>
                      <c:pt idx="21">
                        <c:v>-339.19</c:v>
                      </c:pt>
                      <c:pt idx="22">
                        <c:v>-338.19</c:v>
                      </c:pt>
                      <c:pt idx="23">
                        <c:v>-337.19</c:v>
                      </c:pt>
                      <c:pt idx="24">
                        <c:v>-336.19</c:v>
                      </c:pt>
                      <c:pt idx="25">
                        <c:v>-335.19</c:v>
                      </c:pt>
                      <c:pt idx="26">
                        <c:v>-334.19</c:v>
                      </c:pt>
                      <c:pt idx="27">
                        <c:v>-333.19</c:v>
                      </c:pt>
                      <c:pt idx="28">
                        <c:v>-332.19</c:v>
                      </c:pt>
                      <c:pt idx="29">
                        <c:v>-331.19</c:v>
                      </c:pt>
                      <c:pt idx="30">
                        <c:v>-330.19</c:v>
                      </c:pt>
                      <c:pt idx="31">
                        <c:v>-329.19</c:v>
                      </c:pt>
                      <c:pt idx="32">
                        <c:v>-328.19</c:v>
                      </c:pt>
                      <c:pt idx="33">
                        <c:v>-327.19</c:v>
                      </c:pt>
                      <c:pt idx="34">
                        <c:v>-326.19</c:v>
                      </c:pt>
                      <c:pt idx="35">
                        <c:v>-325.19</c:v>
                      </c:pt>
                      <c:pt idx="36">
                        <c:v>-324.19</c:v>
                      </c:pt>
                      <c:pt idx="37">
                        <c:v>-323.19</c:v>
                      </c:pt>
                      <c:pt idx="38">
                        <c:v>-322.19</c:v>
                      </c:pt>
                      <c:pt idx="39">
                        <c:v>-321.19</c:v>
                      </c:pt>
                      <c:pt idx="40">
                        <c:v>-320.19</c:v>
                      </c:pt>
                      <c:pt idx="41">
                        <c:v>-319.19</c:v>
                      </c:pt>
                      <c:pt idx="42">
                        <c:v>-318.19</c:v>
                      </c:pt>
                      <c:pt idx="43">
                        <c:v>-317.19</c:v>
                      </c:pt>
                      <c:pt idx="44">
                        <c:v>-316.19</c:v>
                      </c:pt>
                      <c:pt idx="45">
                        <c:v>-315.19</c:v>
                      </c:pt>
                      <c:pt idx="46">
                        <c:v>-314.19</c:v>
                      </c:pt>
                      <c:pt idx="47">
                        <c:v>-313.19</c:v>
                      </c:pt>
                      <c:pt idx="48">
                        <c:v>-312.19</c:v>
                      </c:pt>
                      <c:pt idx="49">
                        <c:v>-311.19</c:v>
                      </c:pt>
                      <c:pt idx="50">
                        <c:v>-310.19</c:v>
                      </c:pt>
                      <c:pt idx="51">
                        <c:v>-309.19</c:v>
                      </c:pt>
                      <c:pt idx="52">
                        <c:v>-308.19</c:v>
                      </c:pt>
                      <c:pt idx="53">
                        <c:v>-307.19</c:v>
                      </c:pt>
                      <c:pt idx="54">
                        <c:v>-306.19</c:v>
                      </c:pt>
                      <c:pt idx="55">
                        <c:v>-305.19</c:v>
                      </c:pt>
                      <c:pt idx="56">
                        <c:v>-304.19</c:v>
                      </c:pt>
                      <c:pt idx="57">
                        <c:v>-303.19</c:v>
                      </c:pt>
                      <c:pt idx="58">
                        <c:v>-302.19</c:v>
                      </c:pt>
                      <c:pt idx="59">
                        <c:v>-301.19</c:v>
                      </c:pt>
                      <c:pt idx="60">
                        <c:v>-300.19</c:v>
                      </c:pt>
                      <c:pt idx="61">
                        <c:v>-299.19</c:v>
                      </c:pt>
                      <c:pt idx="62">
                        <c:v>-298.19</c:v>
                      </c:pt>
                      <c:pt idx="63">
                        <c:v>-297.19</c:v>
                      </c:pt>
                      <c:pt idx="64">
                        <c:v>-296.19</c:v>
                      </c:pt>
                      <c:pt idx="65">
                        <c:v>-295.19</c:v>
                      </c:pt>
                      <c:pt idx="66">
                        <c:v>-294.19</c:v>
                      </c:pt>
                      <c:pt idx="67">
                        <c:v>-293.19</c:v>
                      </c:pt>
                      <c:pt idx="68">
                        <c:v>-292.19</c:v>
                      </c:pt>
                      <c:pt idx="69">
                        <c:v>-291.19</c:v>
                      </c:pt>
                      <c:pt idx="70">
                        <c:v>-290.19</c:v>
                      </c:pt>
                      <c:pt idx="71">
                        <c:v>-289.19</c:v>
                      </c:pt>
                      <c:pt idx="72">
                        <c:v>-288.19</c:v>
                      </c:pt>
                      <c:pt idx="73">
                        <c:v>-287.19</c:v>
                      </c:pt>
                      <c:pt idx="74">
                        <c:v>-286.19</c:v>
                      </c:pt>
                      <c:pt idx="75">
                        <c:v>-285.19</c:v>
                      </c:pt>
                      <c:pt idx="76">
                        <c:v>-284.19</c:v>
                      </c:pt>
                      <c:pt idx="77">
                        <c:v>-283.19</c:v>
                      </c:pt>
                      <c:pt idx="78">
                        <c:v>-282.19</c:v>
                      </c:pt>
                      <c:pt idx="79">
                        <c:v>-281.19</c:v>
                      </c:pt>
                      <c:pt idx="80">
                        <c:v>-280.19</c:v>
                      </c:pt>
                      <c:pt idx="81">
                        <c:v>-279.19</c:v>
                      </c:pt>
                      <c:pt idx="82">
                        <c:v>-278.19</c:v>
                      </c:pt>
                      <c:pt idx="83">
                        <c:v>-277.19</c:v>
                      </c:pt>
                      <c:pt idx="84">
                        <c:v>-276.19</c:v>
                      </c:pt>
                      <c:pt idx="85">
                        <c:v>-275.19</c:v>
                      </c:pt>
                      <c:pt idx="86">
                        <c:v>-274.19</c:v>
                      </c:pt>
                      <c:pt idx="87">
                        <c:v>-273.19</c:v>
                      </c:pt>
                      <c:pt idx="88">
                        <c:v>-272.19</c:v>
                      </c:pt>
                      <c:pt idx="89">
                        <c:v>-271.19</c:v>
                      </c:pt>
                      <c:pt idx="90">
                        <c:v>-270.19</c:v>
                      </c:pt>
                      <c:pt idx="91">
                        <c:v>-269.19</c:v>
                      </c:pt>
                      <c:pt idx="92">
                        <c:v>-268.19</c:v>
                      </c:pt>
                      <c:pt idx="93">
                        <c:v>-267.19</c:v>
                      </c:pt>
                      <c:pt idx="94">
                        <c:v>-266.19</c:v>
                      </c:pt>
                      <c:pt idx="95">
                        <c:v>-265.19</c:v>
                      </c:pt>
                      <c:pt idx="96">
                        <c:v>-264.19</c:v>
                      </c:pt>
                      <c:pt idx="97">
                        <c:v>-263.19</c:v>
                      </c:pt>
                      <c:pt idx="98">
                        <c:v>-262.19</c:v>
                      </c:pt>
                      <c:pt idx="99">
                        <c:v>-261.19</c:v>
                      </c:pt>
                      <c:pt idx="100">
                        <c:v>-260.19</c:v>
                      </c:pt>
                      <c:pt idx="101">
                        <c:v>-259.19</c:v>
                      </c:pt>
                      <c:pt idx="102">
                        <c:v>-258.19</c:v>
                      </c:pt>
                      <c:pt idx="103">
                        <c:v>-257.19</c:v>
                      </c:pt>
                      <c:pt idx="104">
                        <c:v>-256.19</c:v>
                      </c:pt>
                      <c:pt idx="105">
                        <c:v>-255.19</c:v>
                      </c:pt>
                      <c:pt idx="106">
                        <c:v>-254.19</c:v>
                      </c:pt>
                      <c:pt idx="107">
                        <c:v>-253.19</c:v>
                      </c:pt>
                      <c:pt idx="108">
                        <c:v>-252.19</c:v>
                      </c:pt>
                      <c:pt idx="109">
                        <c:v>-251.19</c:v>
                      </c:pt>
                      <c:pt idx="110">
                        <c:v>-250.19</c:v>
                      </c:pt>
                      <c:pt idx="111">
                        <c:v>-249.19</c:v>
                      </c:pt>
                      <c:pt idx="112">
                        <c:v>-248.19</c:v>
                      </c:pt>
                      <c:pt idx="113">
                        <c:v>-247.19</c:v>
                      </c:pt>
                      <c:pt idx="114">
                        <c:v>-246.19</c:v>
                      </c:pt>
                      <c:pt idx="115">
                        <c:v>-245.19</c:v>
                      </c:pt>
                      <c:pt idx="116">
                        <c:v>-244.19</c:v>
                      </c:pt>
                      <c:pt idx="117">
                        <c:v>-243.19</c:v>
                      </c:pt>
                      <c:pt idx="118">
                        <c:v>-242.19</c:v>
                      </c:pt>
                      <c:pt idx="119">
                        <c:v>-241.19</c:v>
                      </c:pt>
                      <c:pt idx="120">
                        <c:v>-240.19</c:v>
                      </c:pt>
                      <c:pt idx="121">
                        <c:v>-239.19</c:v>
                      </c:pt>
                      <c:pt idx="122">
                        <c:v>-238.19</c:v>
                      </c:pt>
                      <c:pt idx="123">
                        <c:v>-237.19</c:v>
                      </c:pt>
                      <c:pt idx="124">
                        <c:v>-236.19</c:v>
                      </c:pt>
                      <c:pt idx="125">
                        <c:v>-235.19</c:v>
                      </c:pt>
                      <c:pt idx="126">
                        <c:v>-234.19</c:v>
                      </c:pt>
                      <c:pt idx="127">
                        <c:v>-233.19</c:v>
                      </c:pt>
                      <c:pt idx="128">
                        <c:v>-232.19</c:v>
                      </c:pt>
                      <c:pt idx="129">
                        <c:v>-231.19</c:v>
                      </c:pt>
                      <c:pt idx="130">
                        <c:v>-230.19</c:v>
                      </c:pt>
                      <c:pt idx="131">
                        <c:v>-229.19</c:v>
                      </c:pt>
                      <c:pt idx="132">
                        <c:v>-228.19</c:v>
                      </c:pt>
                      <c:pt idx="133">
                        <c:v>-227.19</c:v>
                      </c:pt>
                      <c:pt idx="134">
                        <c:v>-226.19</c:v>
                      </c:pt>
                      <c:pt idx="135">
                        <c:v>-225.19</c:v>
                      </c:pt>
                      <c:pt idx="136">
                        <c:v>-224.19</c:v>
                      </c:pt>
                      <c:pt idx="137">
                        <c:v>-223.19</c:v>
                      </c:pt>
                      <c:pt idx="138">
                        <c:v>-222.19</c:v>
                      </c:pt>
                      <c:pt idx="139">
                        <c:v>-221.19</c:v>
                      </c:pt>
                      <c:pt idx="140">
                        <c:v>-220.19</c:v>
                      </c:pt>
                      <c:pt idx="141">
                        <c:v>-219.19</c:v>
                      </c:pt>
                      <c:pt idx="142">
                        <c:v>-218.19</c:v>
                      </c:pt>
                      <c:pt idx="143">
                        <c:v>-217.19</c:v>
                      </c:pt>
                      <c:pt idx="144">
                        <c:v>-216.19</c:v>
                      </c:pt>
                      <c:pt idx="145">
                        <c:v>-215.19</c:v>
                      </c:pt>
                      <c:pt idx="146">
                        <c:v>-214.19</c:v>
                      </c:pt>
                      <c:pt idx="147">
                        <c:v>-213.19</c:v>
                      </c:pt>
                      <c:pt idx="148">
                        <c:v>-212.19</c:v>
                      </c:pt>
                      <c:pt idx="149">
                        <c:v>-211.19</c:v>
                      </c:pt>
                      <c:pt idx="150">
                        <c:v>-210.19</c:v>
                      </c:pt>
                      <c:pt idx="151">
                        <c:v>-209.19</c:v>
                      </c:pt>
                      <c:pt idx="152">
                        <c:v>-208.19</c:v>
                      </c:pt>
                      <c:pt idx="153">
                        <c:v>-207.19</c:v>
                      </c:pt>
                      <c:pt idx="154">
                        <c:v>-206.19</c:v>
                      </c:pt>
                      <c:pt idx="155">
                        <c:v>-205.19</c:v>
                      </c:pt>
                      <c:pt idx="156">
                        <c:v>-204.19</c:v>
                      </c:pt>
                      <c:pt idx="157">
                        <c:v>-203.19</c:v>
                      </c:pt>
                      <c:pt idx="158">
                        <c:v>-202.19</c:v>
                      </c:pt>
                      <c:pt idx="159">
                        <c:v>-201.19</c:v>
                      </c:pt>
                      <c:pt idx="160">
                        <c:v>-200.19</c:v>
                      </c:pt>
                      <c:pt idx="161">
                        <c:v>-199.19</c:v>
                      </c:pt>
                      <c:pt idx="162">
                        <c:v>-198.19</c:v>
                      </c:pt>
                      <c:pt idx="163">
                        <c:v>-197.19</c:v>
                      </c:pt>
                      <c:pt idx="164">
                        <c:v>-196.19</c:v>
                      </c:pt>
                      <c:pt idx="165">
                        <c:v>-195.19</c:v>
                      </c:pt>
                      <c:pt idx="166">
                        <c:v>-194.19</c:v>
                      </c:pt>
                      <c:pt idx="167">
                        <c:v>-193.19</c:v>
                      </c:pt>
                      <c:pt idx="168">
                        <c:v>-192.19</c:v>
                      </c:pt>
                      <c:pt idx="169">
                        <c:v>-191.19</c:v>
                      </c:pt>
                      <c:pt idx="170">
                        <c:v>-190.19</c:v>
                      </c:pt>
                      <c:pt idx="171">
                        <c:v>-189.19</c:v>
                      </c:pt>
                      <c:pt idx="172">
                        <c:v>-188.19</c:v>
                      </c:pt>
                      <c:pt idx="173">
                        <c:v>-187.19</c:v>
                      </c:pt>
                      <c:pt idx="174">
                        <c:v>-186.19</c:v>
                      </c:pt>
                      <c:pt idx="175">
                        <c:v>-185.19</c:v>
                      </c:pt>
                      <c:pt idx="176">
                        <c:v>-184.19</c:v>
                      </c:pt>
                      <c:pt idx="177">
                        <c:v>-183.19</c:v>
                      </c:pt>
                      <c:pt idx="178">
                        <c:v>-182.19</c:v>
                      </c:pt>
                      <c:pt idx="179">
                        <c:v>-181.19</c:v>
                      </c:pt>
                      <c:pt idx="180">
                        <c:v>-180.19</c:v>
                      </c:pt>
                      <c:pt idx="181">
                        <c:v>-179.19</c:v>
                      </c:pt>
                      <c:pt idx="182">
                        <c:v>-178.19</c:v>
                      </c:pt>
                      <c:pt idx="183">
                        <c:v>-177.19</c:v>
                      </c:pt>
                      <c:pt idx="184">
                        <c:v>-176.19</c:v>
                      </c:pt>
                      <c:pt idx="185">
                        <c:v>-175.19</c:v>
                      </c:pt>
                      <c:pt idx="186">
                        <c:v>-174.19</c:v>
                      </c:pt>
                      <c:pt idx="187">
                        <c:v>-173.19</c:v>
                      </c:pt>
                      <c:pt idx="188">
                        <c:v>-172.19</c:v>
                      </c:pt>
                      <c:pt idx="189">
                        <c:v>-171.19</c:v>
                      </c:pt>
                      <c:pt idx="190">
                        <c:v>-170.19</c:v>
                      </c:pt>
                      <c:pt idx="191">
                        <c:v>-169.19</c:v>
                      </c:pt>
                      <c:pt idx="192">
                        <c:v>-168.19</c:v>
                      </c:pt>
                      <c:pt idx="193">
                        <c:v>-167.19</c:v>
                      </c:pt>
                      <c:pt idx="194">
                        <c:v>-166.19</c:v>
                      </c:pt>
                      <c:pt idx="195">
                        <c:v>-165.19</c:v>
                      </c:pt>
                      <c:pt idx="196">
                        <c:v>-164.19</c:v>
                      </c:pt>
                      <c:pt idx="197">
                        <c:v>-163.19</c:v>
                      </c:pt>
                      <c:pt idx="198">
                        <c:v>-162.19</c:v>
                      </c:pt>
                      <c:pt idx="199">
                        <c:v>-161.19</c:v>
                      </c:pt>
                      <c:pt idx="200">
                        <c:v>-160.19</c:v>
                      </c:pt>
                      <c:pt idx="201">
                        <c:v>-159.19</c:v>
                      </c:pt>
                      <c:pt idx="202">
                        <c:v>-158.19</c:v>
                      </c:pt>
                      <c:pt idx="203">
                        <c:v>-157.19</c:v>
                      </c:pt>
                      <c:pt idx="204">
                        <c:v>-156.19</c:v>
                      </c:pt>
                      <c:pt idx="205">
                        <c:v>-155.19</c:v>
                      </c:pt>
                      <c:pt idx="206">
                        <c:v>-154.19</c:v>
                      </c:pt>
                      <c:pt idx="207">
                        <c:v>-153.19</c:v>
                      </c:pt>
                      <c:pt idx="208">
                        <c:v>-152.19</c:v>
                      </c:pt>
                      <c:pt idx="209">
                        <c:v>-151.19</c:v>
                      </c:pt>
                      <c:pt idx="210">
                        <c:v>-150.19</c:v>
                      </c:pt>
                      <c:pt idx="211">
                        <c:v>-149.19</c:v>
                      </c:pt>
                      <c:pt idx="212">
                        <c:v>-148.19</c:v>
                      </c:pt>
                      <c:pt idx="213">
                        <c:v>-147.19</c:v>
                      </c:pt>
                      <c:pt idx="214">
                        <c:v>-146.19</c:v>
                      </c:pt>
                      <c:pt idx="215">
                        <c:v>-145.19</c:v>
                      </c:pt>
                      <c:pt idx="216">
                        <c:v>-144.19</c:v>
                      </c:pt>
                      <c:pt idx="217">
                        <c:v>-143.19</c:v>
                      </c:pt>
                      <c:pt idx="218">
                        <c:v>-142.19</c:v>
                      </c:pt>
                      <c:pt idx="219">
                        <c:v>-141.19</c:v>
                      </c:pt>
                      <c:pt idx="220">
                        <c:v>-140.19</c:v>
                      </c:pt>
                      <c:pt idx="221">
                        <c:v>-139.19</c:v>
                      </c:pt>
                      <c:pt idx="222">
                        <c:v>-138.19</c:v>
                      </c:pt>
                      <c:pt idx="223">
                        <c:v>-137.19</c:v>
                      </c:pt>
                      <c:pt idx="224">
                        <c:v>-136.19</c:v>
                      </c:pt>
                      <c:pt idx="225">
                        <c:v>-135.19</c:v>
                      </c:pt>
                      <c:pt idx="226">
                        <c:v>-134.19</c:v>
                      </c:pt>
                      <c:pt idx="227">
                        <c:v>-133.19</c:v>
                      </c:pt>
                      <c:pt idx="228">
                        <c:v>-132.19</c:v>
                      </c:pt>
                      <c:pt idx="229">
                        <c:v>-131.19</c:v>
                      </c:pt>
                      <c:pt idx="230">
                        <c:v>-130.19</c:v>
                      </c:pt>
                      <c:pt idx="231">
                        <c:v>-129.19</c:v>
                      </c:pt>
                      <c:pt idx="232">
                        <c:v>-128.19</c:v>
                      </c:pt>
                      <c:pt idx="233">
                        <c:v>-127.19</c:v>
                      </c:pt>
                      <c:pt idx="234">
                        <c:v>-126.19</c:v>
                      </c:pt>
                      <c:pt idx="235">
                        <c:v>-125.19</c:v>
                      </c:pt>
                      <c:pt idx="236">
                        <c:v>-124.19</c:v>
                      </c:pt>
                      <c:pt idx="237">
                        <c:v>-123.19</c:v>
                      </c:pt>
                      <c:pt idx="238">
                        <c:v>-122.19</c:v>
                      </c:pt>
                      <c:pt idx="239">
                        <c:v>-121.19</c:v>
                      </c:pt>
                      <c:pt idx="240">
                        <c:v>-120.19</c:v>
                      </c:pt>
                      <c:pt idx="241">
                        <c:v>-119.19</c:v>
                      </c:pt>
                      <c:pt idx="242">
                        <c:v>-118.19</c:v>
                      </c:pt>
                      <c:pt idx="243">
                        <c:v>-117.19</c:v>
                      </c:pt>
                      <c:pt idx="244">
                        <c:v>-116.19</c:v>
                      </c:pt>
                      <c:pt idx="245">
                        <c:v>-115.19</c:v>
                      </c:pt>
                      <c:pt idx="246">
                        <c:v>-114.19</c:v>
                      </c:pt>
                      <c:pt idx="247">
                        <c:v>-113.19</c:v>
                      </c:pt>
                      <c:pt idx="248">
                        <c:v>-112.19</c:v>
                      </c:pt>
                      <c:pt idx="249">
                        <c:v>-111.19</c:v>
                      </c:pt>
                      <c:pt idx="250">
                        <c:v>-110.19</c:v>
                      </c:pt>
                      <c:pt idx="251">
                        <c:v>-109.19</c:v>
                      </c:pt>
                      <c:pt idx="252">
                        <c:v>-108.19</c:v>
                      </c:pt>
                      <c:pt idx="253">
                        <c:v>-107.19</c:v>
                      </c:pt>
                      <c:pt idx="254">
                        <c:v>-106.19</c:v>
                      </c:pt>
                      <c:pt idx="255">
                        <c:v>-105.19</c:v>
                      </c:pt>
                      <c:pt idx="256">
                        <c:v>-104.19</c:v>
                      </c:pt>
                      <c:pt idx="257">
                        <c:v>-103.19</c:v>
                      </c:pt>
                      <c:pt idx="258">
                        <c:v>-102.19</c:v>
                      </c:pt>
                      <c:pt idx="259">
                        <c:v>-101.19</c:v>
                      </c:pt>
                      <c:pt idx="260">
                        <c:v>-100.19</c:v>
                      </c:pt>
                      <c:pt idx="261">
                        <c:v>-99.19</c:v>
                      </c:pt>
                      <c:pt idx="262">
                        <c:v>-98.19</c:v>
                      </c:pt>
                      <c:pt idx="263">
                        <c:v>-97.19</c:v>
                      </c:pt>
                      <c:pt idx="264">
                        <c:v>-96.19</c:v>
                      </c:pt>
                      <c:pt idx="265">
                        <c:v>-95.19</c:v>
                      </c:pt>
                      <c:pt idx="266">
                        <c:v>-94.19</c:v>
                      </c:pt>
                      <c:pt idx="267">
                        <c:v>-93.19</c:v>
                      </c:pt>
                      <c:pt idx="268">
                        <c:v>-92.19</c:v>
                      </c:pt>
                      <c:pt idx="269">
                        <c:v>-91.19</c:v>
                      </c:pt>
                      <c:pt idx="270">
                        <c:v>-90.19</c:v>
                      </c:pt>
                      <c:pt idx="271">
                        <c:v>-89.19</c:v>
                      </c:pt>
                      <c:pt idx="272">
                        <c:v>-88.19</c:v>
                      </c:pt>
                      <c:pt idx="273">
                        <c:v>-87.19</c:v>
                      </c:pt>
                      <c:pt idx="274">
                        <c:v>-86.19</c:v>
                      </c:pt>
                      <c:pt idx="275">
                        <c:v>-85.19</c:v>
                      </c:pt>
                      <c:pt idx="276">
                        <c:v>-84.19</c:v>
                      </c:pt>
                      <c:pt idx="277">
                        <c:v>-83.19</c:v>
                      </c:pt>
                      <c:pt idx="278">
                        <c:v>-82.19</c:v>
                      </c:pt>
                      <c:pt idx="279">
                        <c:v>-81.19</c:v>
                      </c:pt>
                      <c:pt idx="280">
                        <c:v>-80.19</c:v>
                      </c:pt>
                      <c:pt idx="281">
                        <c:v>-79.19</c:v>
                      </c:pt>
                      <c:pt idx="282">
                        <c:v>-78.19</c:v>
                      </c:pt>
                      <c:pt idx="283">
                        <c:v>-77.19</c:v>
                      </c:pt>
                      <c:pt idx="284">
                        <c:v>-76.19</c:v>
                      </c:pt>
                      <c:pt idx="285">
                        <c:v>-75.19</c:v>
                      </c:pt>
                      <c:pt idx="286">
                        <c:v>-74.19</c:v>
                      </c:pt>
                      <c:pt idx="287">
                        <c:v>-73.19</c:v>
                      </c:pt>
                      <c:pt idx="288">
                        <c:v>-72.19</c:v>
                      </c:pt>
                      <c:pt idx="289">
                        <c:v>-71.19</c:v>
                      </c:pt>
                      <c:pt idx="290">
                        <c:v>-70.19</c:v>
                      </c:pt>
                      <c:pt idx="291">
                        <c:v>-69.19</c:v>
                      </c:pt>
                      <c:pt idx="292">
                        <c:v>-68.19</c:v>
                      </c:pt>
                      <c:pt idx="293">
                        <c:v>-67.19</c:v>
                      </c:pt>
                      <c:pt idx="294">
                        <c:v>-66.19</c:v>
                      </c:pt>
                      <c:pt idx="295">
                        <c:v>-65.19</c:v>
                      </c:pt>
                      <c:pt idx="296">
                        <c:v>-64.19</c:v>
                      </c:pt>
                      <c:pt idx="297">
                        <c:v>-63.19</c:v>
                      </c:pt>
                      <c:pt idx="298">
                        <c:v>-62.19</c:v>
                      </c:pt>
                      <c:pt idx="299">
                        <c:v>-61.19</c:v>
                      </c:pt>
                      <c:pt idx="300">
                        <c:v>-60.19</c:v>
                      </c:pt>
                      <c:pt idx="301">
                        <c:v>-59.19</c:v>
                      </c:pt>
                      <c:pt idx="302">
                        <c:v>-58.19</c:v>
                      </c:pt>
                      <c:pt idx="303">
                        <c:v>-57.19</c:v>
                      </c:pt>
                      <c:pt idx="304">
                        <c:v>-56.19</c:v>
                      </c:pt>
                      <c:pt idx="305">
                        <c:v>-55.19</c:v>
                      </c:pt>
                      <c:pt idx="306">
                        <c:v>-54.19</c:v>
                      </c:pt>
                      <c:pt idx="307">
                        <c:v>-53.19</c:v>
                      </c:pt>
                      <c:pt idx="308">
                        <c:v>-52.19</c:v>
                      </c:pt>
                      <c:pt idx="309">
                        <c:v>-51.19</c:v>
                      </c:pt>
                      <c:pt idx="310">
                        <c:v>-50.19</c:v>
                      </c:pt>
                      <c:pt idx="311">
                        <c:v>-49.19</c:v>
                      </c:pt>
                      <c:pt idx="312">
                        <c:v>-48.19</c:v>
                      </c:pt>
                      <c:pt idx="313">
                        <c:v>-47.19</c:v>
                      </c:pt>
                      <c:pt idx="314">
                        <c:v>-46.19</c:v>
                      </c:pt>
                      <c:pt idx="315">
                        <c:v>-45.19</c:v>
                      </c:pt>
                      <c:pt idx="316">
                        <c:v>-44.19</c:v>
                      </c:pt>
                      <c:pt idx="317">
                        <c:v>-43.19</c:v>
                      </c:pt>
                      <c:pt idx="318">
                        <c:v>-42.19</c:v>
                      </c:pt>
                      <c:pt idx="319">
                        <c:v>-41.19</c:v>
                      </c:pt>
                      <c:pt idx="320">
                        <c:v>-40.19</c:v>
                      </c:pt>
                      <c:pt idx="321">
                        <c:v>-39.19</c:v>
                      </c:pt>
                      <c:pt idx="322">
                        <c:v>-38.19</c:v>
                      </c:pt>
                      <c:pt idx="323">
                        <c:v>-37.19</c:v>
                      </c:pt>
                      <c:pt idx="324">
                        <c:v>-36.19</c:v>
                      </c:pt>
                      <c:pt idx="325">
                        <c:v>-35.19</c:v>
                      </c:pt>
                      <c:pt idx="326">
                        <c:v>-34.19</c:v>
                      </c:pt>
                      <c:pt idx="327">
                        <c:v>-33.19</c:v>
                      </c:pt>
                      <c:pt idx="328">
                        <c:v>-32.19</c:v>
                      </c:pt>
                      <c:pt idx="329">
                        <c:v>-31.19</c:v>
                      </c:pt>
                      <c:pt idx="330">
                        <c:v>-30.19</c:v>
                      </c:pt>
                      <c:pt idx="331">
                        <c:v>-29.19</c:v>
                      </c:pt>
                      <c:pt idx="332">
                        <c:v>-28.19</c:v>
                      </c:pt>
                      <c:pt idx="333">
                        <c:v>-27.19</c:v>
                      </c:pt>
                      <c:pt idx="334">
                        <c:v>-26.19</c:v>
                      </c:pt>
                      <c:pt idx="335">
                        <c:v>-25.19</c:v>
                      </c:pt>
                      <c:pt idx="336">
                        <c:v>-24.19</c:v>
                      </c:pt>
                      <c:pt idx="337">
                        <c:v>-23.19</c:v>
                      </c:pt>
                      <c:pt idx="338">
                        <c:v>-22.19</c:v>
                      </c:pt>
                      <c:pt idx="339">
                        <c:v>-21.19</c:v>
                      </c:pt>
                      <c:pt idx="340">
                        <c:v>-20.190000000000001</c:v>
                      </c:pt>
                      <c:pt idx="341">
                        <c:v>-19.190000000000001</c:v>
                      </c:pt>
                      <c:pt idx="342">
                        <c:v>-18.190000000000001</c:v>
                      </c:pt>
                      <c:pt idx="343">
                        <c:v>-17.190000000000001</c:v>
                      </c:pt>
                      <c:pt idx="344">
                        <c:v>-16.190000000000001</c:v>
                      </c:pt>
                      <c:pt idx="345">
                        <c:v>-15.19</c:v>
                      </c:pt>
                      <c:pt idx="346">
                        <c:v>-14.19</c:v>
                      </c:pt>
                      <c:pt idx="347">
                        <c:v>-13.19</c:v>
                      </c:pt>
                      <c:pt idx="348">
                        <c:v>-12.19</c:v>
                      </c:pt>
                      <c:pt idx="349">
                        <c:v>-11.19</c:v>
                      </c:pt>
                      <c:pt idx="350">
                        <c:v>-10.19</c:v>
                      </c:pt>
                      <c:pt idx="351">
                        <c:v>-9.19</c:v>
                      </c:pt>
                      <c:pt idx="352">
                        <c:v>-8.19</c:v>
                      </c:pt>
                      <c:pt idx="353">
                        <c:v>-7.19</c:v>
                      </c:pt>
                      <c:pt idx="354">
                        <c:v>-6.19</c:v>
                      </c:pt>
                      <c:pt idx="355">
                        <c:v>-5.19</c:v>
                      </c:pt>
                      <c:pt idx="356">
                        <c:v>-4.1900000000000004</c:v>
                      </c:pt>
                      <c:pt idx="357">
                        <c:v>-3.19</c:v>
                      </c:pt>
                      <c:pt idx="358">
                        <c:v>-2.19</c:v>
                      </c:pt>
                      <c:pt idx="359">
                        <c:v>-1.19</c:v>
                      </c:pt>
                      <c:pt idx="360">
                        <c:v>-0.19</c:v>
                      </c:pt>
                      <c:pt idx="361">
                        <c:v>0.81</c:v>
                      </c:pt>
                      <c:pt idx="362">
                        <c:v>1.81</c:v>
                      </c:pt>
                      <c:pt idx="363">
                        <c:v>2.81</c:v>
                      </c:pt>
                      <c:pt idx="364">
                        <c:v>3.81</c:v>
                      </c:pt>
                      <c:pt idx="365">
                        <c:v>4.8099999999999996</c:v>
                      </c:pt>
                      <c:pt idx="366">
                        <c:v>5.81</c:v>
                      </c:pt>
                      <c:pt idx="367">
                        <c:v>6.81</c:v>
                      </c:pt>
                      <c:pt idx="368">
                        <c:v>7.81</c:v>
                      </c:pt>
                      <c:pt idx="369">
                        <c:v>8.81</c:v>
                      </c:pt>
                      <c:pt idx="370">
                        <c:v>9.81</c:v>
                      </c:pt>
                      <c:pt idx="371">
                        <c:v>10.81</c:v>
                      </c:pt>
                      <c:pt idx="372">
                        <c:v>11.81</c:v>
                      </c:pt>
                      <c:pt idx="373">
                        <c:v>12.81</c:v>
                      </c:pt>
                      <c:pt idx="374">
                        <c:v>13.81</c:v>
                      </c:pt>
                      <c:pt idx="375">
                        <c:v>14.81</c:v>
                      </c:pt>
                      <c:pt idx="376">
                        <c:v>15.81</c:v>
                      </c:pt>
                      <c:pt idx="377">
                        <c:v>16.809999999999999</c:v>
                      </c:pt>
                      <c:pt idx="378">
                        <c:v>17.809999999999999</c:v>
                      </c:pt>
                      <c:pt idx="379">
                        <c:v>18.809999999999999</c:v>
                      </c:pt>
                      <c:pt idx="380">
                        <c:v>19.809999999999999</c:v>
                      </c:pt>
                      <c:pt idx="381">
                        <c:v>20.81</c:v>
                      </c:pt>
                      <c:pt idx="382">
                        <c:v>21.81</c:v>
                      </c:pt>
                      <c:pt idx="383">
                        <c:v>22.81</c:v>
                      </c:pt>
                      <c:pt idx="384">
                        <c:v>23.81</c:v>
                      </c:pt>
                      <c:pt idx="385">
                        <c:v>24.81</c:v>
                      </c:pt>
                      <c:pt idx="386">
                        <c:v>25.81</c:v>
                      </c:pt>
                      <c:pt idx="387">
                        <c:v>26.81</c:v>
                      </c:pt>
                      <c:pt idx="388">
                        <c:v>27.81</c:v>
                      </c:pt>
                      <c:pt idx="389">
                        <c:v>28.81</c:v>
                      </c:pt>
                      <c:pt idx="390">
                        <c:v>29.81</c:v>
                      </c:pt>
                      <c:pt idx="391">
                        <c:v>30.81</c:v>
                      </c:pt>
                      <c:pt idx="392">
                        <c:v>31.81</c:v>
                      </c:pt>
                      <c:pt idx="393">
                        <c:v>32.81</c:v>
                      </c:pt>
                      <c:pt idx="394">
                        <c:v>33.81</c:v>
                      </c:pt>
                      <c:pt idx="395">
                        <c:v>34.81</c:v>
                      </c:pt>
                      <c:pt idx="396">
                        <c:v>35.81</c:v>
                      </c:pt>
                      <c:pt idx="397">
                        <c:v>36.81</c:v>
                      </c:pt>
                      <c:pt idx="398">
                        <c:v>37.81</c:v>
                      </c:pt>
                      <c:pt idx="399">
                        <c:v>38.81</c:v>
                      </c:pt>
                      <c:pt idx="400">
                        <c:v>39.81</c:v>
                      </c:pt>
                      <c:pt idx="401">
                        <c:v>40.81</c:v>
                      </c:pt>
                      <c:pt idx="402">
                        <c:v>41.81</c:v>
                      </c:pt>
                      <c:pt idx="403">
                        <c:v>42.81</c:v>
                      </c:pt>
                      <c:pt idx="404">
                        <c:v>43.81</c:v>
                      </c:pt>
                      <c:pt idx="405">
                        <c:v>44.81</c:v>
                      </c:pt>
                      <c:pt idx="406">
                        <c:v>45.81</c:v>
                      </c:pt>
                      <c:pt idx="407">
                        <c:v>46.81</c:v>
                      </c:pt>
                      <c:pt idx="408">
                        <c:v>47.81</c:v>
                      </c:pt>
                      <c:pt idx="409">
                        <c:v>48.81</c:v>
                      </c:pt>
                      <c:pt idx="410">
                        <c:v>49.81</c:v>
                      </c:pt>
                      <c:pt idx="411">
                        <c:v>50.81</c:v>
                      </c:pt>
                      <c:pt idx="412">
                        <c:v>51.81</c:v>
                      </c:pt>
                      <c:pt idx="413">
                        <c:v>52.81</c:v>
                      </c:pt>
                      <c:pt idx="414">
                        <c:v>53.81</c:v>
                      </c:pt>
                      <c:pt idx="415">
                        <c:v>54.81</c:v>
                      </c:pt>
                      <c:pt idx="416">
                        <c:v>55.81</c:v>
                      </c:pt>
                      <c:pt idx="417">
                        <c:v>56.81</c:v>
                      </c:pt>
                      <c:pt idx="418">
                        <c:v>57.81</c:v>
                      </c:pt>
                      <c:pt idx="419">
                        <c:v>58.81</c:v>
                      </c:pt>
                      <c:pt idx="420">
                        <c:v>59.81</c:v>
                      </c:pt>
                      <c:pt idx="421">
                        <c:v>60.81</c:v>
                      </c:pt>
                      <c:pt idx="422">
                        <c:v>61.81</c:v>
                      </c:pt>
                      <c:pt idx="423">
                        <c:v>62.81</c:v>
                      </c:pt>
                      <c:pt idx="424">
                        <c:v>63.81</c:v>
                      </c:pt>
                      <c:pt idx="425">
                        <c:v>64.81</c:v>
                      </c:pt>
                      <c:pt idx="426">
                        <c:v>65.81</c:v>
                      </c:pt>
                      <c:pt idx="427">
                        <c:v>66.81</c:v>
                      </c:pt>
                      <c:pt idx="428">
                        <c:v>67.81</c:v>
                      </c:pt>
                      <c:pt idx="429">
                        <c:v>68.81</c:v>
                      </c:pt>
                      <c:pt idx="430">
                        <c:v>69.81</c:v>
                      </c:pt>
                      <c:pt idx="431">
                        <c:v>70.81</c:v>
                      </c:pt>
                      <c:pt idx="432">
                        <c:v>71.81</c:v>
                      </c:pt>
                      <c:pt idx="433">
                        <c:v>72.81</c:v>
                      </c:pt>
                      <c:pt idx="434">
                        <c:v>73.81</c:v>
                      </c:pt>
                      <c:pt idx="435">
                        <c:v>74.81</c:v>
                      </c:pt>
                      <c:pt idx="436">
                        <c:v>75.81</c:v>
                      </c:pt>
                      <c:pt idx="437">
                        <c:v>76.81</c:v>
                      </c:pt>
                      <c:pt idx="438">
                        <c:v>77.81</c:v>
                      </c:pt>
                      <c:pt idx="439">
                        <c:v>78.81</c:v>
                      </c:pt>
                      <c:pt idx="440">
                        <c:v>79.81</c:v>
                      </c:pt>
                      <c:pt idx="441">
                        <c:v>80.81</c:v>
                      </c:pt>
                      <c:pt idx="442">
                        <c:v>81.81</c:v>
                      </c:pt>
                      <c:pt idx="443">
                        <c:v>82.81</c:v>
                      </c:pt>
                      <c:pt idx="444">
                        <c:v>83.81</c:v>
                      </c:pt>
                      <c:pt idx="445">
                        <c:v>84.81</c:v>
                      </c:pt>
                      <c:pt idx="446">
                        <c:v>85.81</c:v>
                      </c:pt>
                      <c:pt idx="447">
                        <c:v>86.81</c:v>
                      </c:pt>
                      <c:pt idx="448">
                        <c:v>87.81</c:v>
                      </c:pt>
                      <c:pt idx="449">
                        <c:v>88.81</c:v>
                      </c:pt>
                      <c:pt idx="450">
                        <c:v>89.81</c:v>
                      </c:pt>
                      <c:pt idx="451">
                        <c:v>90.81</c:v>
                      </c:pt>
                      <c:pt idx="452">
                        <c:v>91.81</c:v>
                      </c:pt>
                      <c:pt idx="453">
                        <c:v>92.81</c:v>
                      </c:pt>
                      <c:pt idx="454">
                        <c:v>93.81</c:v>
                      </c:pt>
                      <c:pt idx="455">
                        <c:v>94.81</c:v>
                      </c:pt>
                      <c:pt idx="456">
                        <c:v>95.81</c:v>
                      </c:pt>
                      <c:pt idx="457">
                        <c:v>96.81</c:v>
                      </c:pt>
                      <c:pt idx="458">
                        <c:v>97.81</c:v>
                      </c:pt>
                      <c:pt idx="459">
                        <c:v>98.81</c:v>
                      </c:pt>
                      <c:pt idx="460">
                        <c:v>99.81</c:v>
                      </c:pt>
                      <c:pt idx="461">
                        <c:v>100.81</c:v>
                      </c:pt>
                      <c:pt idx="462">
                        <c:v>101.81</c:v>
                      </c:pt>
                      <c:pt idx="463">
                        <c:v>102.81</c:v>
                      </c:pt>
                      <c:pt idx="464">
                        <c:v>103.81</c:v>
                      </c:pt>
                      <c:pt idx="465">
                        <c:v>104.81</c:v>
                      </c:pt>
                      <c:pt idx="466">
                        <c:v>105.81</c:v>
                      </c:pt>
                      <c:pt idx="467">
                        <c:v>106.81</c:v>
                      </c:pt>
                      <c:pt idx="468">
                        <c:v>107.81</c:v>
                      </c:pt>
                      <c:pt idx="469">
                        <c:v>108.81</c:v>
                      </c:pt>
                      <c:pt idx="470">
                        <c:v>109.81</c:v>
                      </c:pt>
                      <c:pt idx="471">
                        <c:v>110.81</c:v>
                      </c:pt>
                      <c:pt idx="472">
                        <c:v>111.81</c:v>
                      </c:pt>
                      <c:pt idx="473">
                        <c:v>112.81</c:v>
                      </c:pt>
                      <c:pt idx="474">
                        <c:v>113.81</c:v>
                      </c:pt>
                      <c:pt idx="475">
                        <c:v>114.81</c:v>
                      </c:pt>
                      <c:pt idx="476">
                        <c:v>115.81</c:v>
                      </c:pt>
                      <c:pt idx="477">
                        <c:v>116.81</c:v>
                      </c:pt>
                      <c:pt idx="478">
                        <c:v>117.81</c:v>
                      </c:pt>
                      <c:pt idx="479">
                        <c:v>118.81</c:v>
                      </c:pt>
                      <c:pt idx="480">
                        <c:v>119.81</c:v>
                      </c:pt>
                      <c:pt idx="481">
                        <c:v>120.81</c:v>
                      </c:pt>
                      <c:pt idx="482">
                        <c:v>121.81</c:v>
                      </c:pt>
                      <c:pt idx="483">
                        <c:v>122.81</c:v>
                      </c:pt>
                      <c:pt idx="484">
                        <c:v>123.81</c:v>
                      </c:pt>
                      <c:pt idx="485">
                        <c:v>124.81</c:v>
                      </c:pt>
                      <c:pt idx="486">
                        <c:v>125.81</c:v>
                      </c:pt>
                      <c:pt idx="487">
                        <c:v>126.81</c:v>
                      </c:pt>
                      <c:pt idx="488">
                        <c:v>127.81</c:v>
                      </c:pt>
                      <c:pt idx="489">
                        <c:v>128.81</c:v>
                      </c:pt>
                      <c:pt idx="490">
                        <c:v>129.81</c:v>
                      </c:pt>
                      <c:pt idx="491">
                        <c:v>130.81</c:v>
                      </c:pt>
                      <c:pt idx="492">
                        <c:v>131.81</c:v>
                      </c:pt>
                      <c:pt idx="493">
                        <c:v>132.81</c:v>
                      </c:pt>
                      <c:pt idx="494">
                        <c:v>133.81</c:v>
                      </c:pt>
                      <c:pt idx="495">
                        <c:v>134.81</c:v>
                      </c:pt>
                      <c:pt idx="496">
                        <c:v>135.81</c:v>
                      </c:pt>
                      <c:pt idx="497">
                        <c:v>136.81</c:v>
                      </c:pt>
                      <c:pt idx="498">
                        <c:v>137.81</c:v>
                      </c:pt>
                      <c:pt idx="499">
                        <c:v>138.81</c:v>
                      </c:pt>
                      <c:pt idx="500">
                        <c:v>139.81</c:v>
                      </c:pt>
                      <c:pt idx="501">
                        <c:v>140.81</c:v>
                      </c:pt>
                      <c:pt idx="502">
                        <c:v>141.81</c:v>
                      </c:pt>
                      <c:pt idx="503">
                        <c:v>142.81</c:v>
                      </c:pt>
                      <c:pt idx="504">
                        <c:v>143.81</c:v>
                      </c:pt>
                      <c:pt idx="505">
                        <c:v>144.81</c:v>
                      </c:pt>
                      <c:pt idx="506">
                        <c:v>145.81</c:v>
                      </c:pt>
                      <c:pt idx="507">
                        <c:v>146.81</c:v>
                      </c:pt>
                      <c:pt idx="508">
                        <c:v>147.81</c:v>
                      </c:pt>
                      <c:pt idx="509">
                        <c:v>148.81</c:v>
                      </c:pt>
                      <c:pt idx="510">
                        <c:v>149.81</c:v>
                      </c:pt>
                      <c:pt idx="511">
                        <c:v>150.81</c:v>
                      </c:pt>
                      <c:pt idx="512">
                        <c:v>151.81</c:v>
                      </c:pt>
                      <c:pt idx="513">
                        <c:v>152.81</c:v>
                      </c:pt>
                      <c:pt idx="514">
                        <c:v>153.81</c:v>
                      </c:pt>
                      <c:pt idx="515">
                        <c:v>154.81</c:v>
                      </c:pt>
                      <c:pt idx="516">
                        <c:v>155.81</c:v>
                      </c:pt>
                      <c:pt idx="517">
                        <c:v>156.81</c:v>
                      </c:pt>
                      <c:pt idx="518">
                        <c:v>157.81</c:v>
                      </c:pt>
                      <c:pt idx="519">
                        <c:v>158.81</c:v>
                      </c:pt>
                      <c:pt idx="520">
                        <c:v>159.81</c:v>
                      </c:pt>
                      <c:pt idx="521">
                        <c:v>160.81</c:v>
                      </c:pt>
                      <c:pt idx="522">
                        <c:v>161.81</c:v>
                      </c:pt>
                      <c:pt idx="523">
                        <c:v>162.81</c:v>
                      </c:pt>
                      <c:pt idx="524">
                        <c:v>163.81</c:v>
                      </c:pt>
                      <c:pt idx="525">
                        <c:v>164.81</c:v>
                      </c:pt>
                      <c:pt idx="526">
                        <c:v>165.81</c:v>
                      </c:pt>
                      <c:pt idx="527">
                        <c:v>166.81</c:v>
                      </c:pt>
                      <c:pt idx="528">
                        <c:v>167.81</c:v>
                      </c:pt>
                      <c:pt idx="529">
                        <c:v>168.81</c:v>
                      </c:pt>
                      <c:pt idx="530">
                        <c:v>169.81</c:v>
                      </c:pt>
                      <c:pt idx="531">
                        <c:v>170.81</c:v>
                      </c:pt>
                      <c:pt idx="532">
                        <c:v>171.81</c:v>
                      </c:pt>
                      <c:pt idx="533">
                        <c:v>172.81</c:v>
                      </c:pt>
                      <c:pt idx="534">
                        <c:v>173.81</c:v>
                      </c:pt>
                      <c:pt idx="535">
                        <c:v>174.81</c:v>
                      </c:pt>
                      <c:pt idx="536">
                        <c:v>175.81</c:v>
                      </c:pt>
                      <c:pt idx="537">
                        <c:v>176.81</c:v>
                      </c:pt>
                      <c:pt idx="538">
                        <c:v>177.81</c:v>
                      </c:pt>
                      <c:pt idx="539">
                        <c:v>178.81</c:v>
                      </c:pt>
                      <c:pt idx="540">
                        <c:v>179.81</c:v>
                      </c:pt>
                      <c:pt idx="541">
                        <c:v>180.81</c:v>
                      </c:pt>
                      <c:pt idx="542">
                        <c:v>181.81</c:v>
                      </c:pt>
                      <c:pt idx="543">
                        <c:v>182.81</c:v>
                      </c:pt>
                      <c:pt idx="544">
                        <c:v>183.81</c:v>
                      </c:pt>
                      <c:pt idx="545">
                        <c:v>184.81</c:v>
                      </c:pt>
                      <c:pt idx="546">
                        <c:v>185.81</c:v>
                      </c:pt>
                      <c:pt idx="547">
                        <c:v>186.81</c:v>
                      </c:pt>
                      <c:pt idx="548">
                        <c:v>187.81</c:v>
                      </c:pt>
                      <c:pt idx="549">
                        <c:v>188.81</c:v>
                      </c:pt>
                      <c:pt idx="550">
                        <c:v>189.81</c:v>
                      </c:pt>
                      <c:pt idx="551">
                        <c:v>190.81</c:v>
                      </c:pt>
                      <c:pt idx="552">
                        <c:v>191.81</c:v>
                      </c:pt>
                      <c:pt idx="553">
                        <c:v>192.81</c:v>
                      </c:pt>
                      <c:pt idx="554">
                        <c:v>193.81</c:v>
                      </c:pt>
                      <c:pt idx="555">
                        <c:v>194.81</c:v>
                      </c:pt>
                      <c:pt idx="556">
                        <c:v>195.81</c:v>
                      </c:pt>
                      <c:pt idx="557">
                        <c:v>196.81</c:v>
                      </c:pt>
                      <c:pt idx="558">
                        <c:v>197.81</c:v>
                      </c:pt>
                      <c:pt idx="559">
                        <c:v>198.81</c:v>
                      </c:pt>
                      <c:pt idx="560">
                        <c:v>199.81</c:v>
                      </c:pt>
                      <c:pt idx="561">
                        <c:v>200.81</c:v>
                      </c:pt>
                      <c:pt idx="562">
                        <c:v>201.81</c:v>
                      </c:pt>
                      <c:pt idx="563">
                        <c:v>202.81</c:v>
                      </c:pt>
                      <c:pt idx="564">
                        <c:v>203.81</c:v>
                      </c:pt>
                      <c:pt idx="565">
                        <c:v>204.81</c:v>
                      </c:pt>
                      <c:pt idx="566">
                        <c:v>205.81</c:v>
                      </c:pt>
                      <c:pt idx="567">
                        <c:v>206.81</c:v>
                      </c:pt>
                      <c:pt idx="568">
                        <c:v>207.81</c:v>
                      </c:pt>
                      <c:pt idx="569">
                        <c:v>208.81</c:v>
                      </c:pt>
                      <c:pt idx="570">
                        <c:v>209.81</c:v>
                      </c:pt>
                      <c:pt idx="571">
                        <c:v>210.81</c:v>
                      </c:pt>
                      <c:pt idx="572">
                        <c:v>211.81</c:v>
                      </c:pt>
                      <c:pt idx="573">
                        <c:v>212.81</c:v>
                      </c:pt>
                      <c:pt idx="574">
                        <c:v>213.81</c:v>
                      </c:pt>
                      <c:pt idx="575">
                        <c:v>214.81</c:v>
                      </c:pt>
                      <c:pt idx="576">
                        <c:v>215.81</c:v>
                      </c:pt>
                      <c:pt idx="577">
                        <c:v>216.81</c:v>
                      </c:pt>
                      <c:pt idx="578">
                        <c:v>217.81</c:v>
                      </c:pt>
                      <c:pt idx="579">
                        <c:v>218.81</c:v>
                      </c:pt>
                      <c:pt idx="580">
                        <c:v>219.81</c:v>
                      </c:pt>
                      <c:pt idx="581">
                        <c:v>220.81</c:v>
                      </c:pt>
                      <c:pt idx="582">
                        <c:v>221.81</c:v>
                      </c:pt>
                      <c:pt idx="583">
                        <c:v>222.81</c:v>
                      </c:pt>
                      <c:pt idx="584">
                        <c:v>223.81</c:v>
                      </c:pt>
                      <c:pt idx="585">
                        <c:v>224.81</c:v>
                      </c:pt>
                      <c:pt idx="586">
                        <c:v>225.81</c:v>
                      </c:pt>
                      <c:pt idx="587">
                        <c:v>226.81</c:v>
                      </c:pt>
                      <c:pt idx="588">
                        <c:v>227.81</c:v>
                      </c:pt>
                      <c:pt idx="589">
                        <c:v>228.81</c:v>
                      </c:pt>
                      <c:pt idx="590">
                        <c:v>229.81</c:v>
                      </c:pt>
                      <c:pt idx="591">
                        <c:v>230.81</c:v>
                      </c:pt>
                      <c:pt idx="592">
                        <c:v>231.81</c:v>
                      </c:pt>
                      <c:pt idx="593">
                        <c:v>232.81</c:v>
                      </c:pt>
                      <c:pt idx="594">
                        <c:v>233.81</c:v>
                      </c:pt>
                      <c:pt idx="595">
                        <c:v>234.81</c:v>
                      </c:pt>
                      <c:pt idx="596">
                        <c:v>235.81</c:v>
                      </c:pt>
                      <c:pt idx="597">
                        <c:v>236.81</c:v>
                      </c:pt>
                      <c:pt idx="598">
                        <c:v>237.81</c:v>
                      </c:pt>
                      <c:pt idx="599">
                        <c:v>238.81</c:v>
                      </c:pt>
                      <c:pt idx="600">
                        <c:v>239.81</c:v>
                      </c:pt>
                      <c:pt idx="601">
                        <c:v>240.81</c:v>
                      </c:pt>
                      <c:pt idx="602">
                        <c:v>241.81</c:v>
                      </c:pt>
                      <c:pt idx="603">
                        <c:v>242.81</c:v>
                      </c:pt>
                      <c:pt idx="604">
                        <c:v>243.81</c:v>
                      </c:pt>
                      <c:pt idx="605">
                        <c:v>244.81</c:v>
                      </c:pt>
                      <c:pt idx="606">
                        <c:v>245.81</c:v>
                      </c:pt>
                      <c:pt idx="607">
                        <c:v>246.81</c:v>
                      </c:pt>
                      <c:pt idx="608">
                        <c:v>247.81</c:v>
                      </c:pt>
                      <c:pt idx="609">
                        <c:v>248.81</c:v>
                      </c:pt>
                      <c:pt idx="610">
                        <c:v>249.81</c:v>
                      </c:pt>
                      <c:pt idx="611">
                        <c:v>250.81</c:v>
                      </c:pt>
                      <c:pt idx="612">
                        <c:v>251.81</c:v>
                      </c:pt>
                      <c:pt idx="613">
                        <c:v>252.81</c:v>
                      </c:pt>
                      <c:pt idx="614">
                        <c:v>253.81</c:v>
                      </c:pt>
                      <c:pt idx="615">
                        <c:v>254.81</c:v>
                      </c:pt>
                      <c:pt idx="616">
                        <c:v>255.81</c:v>
                      </c:pt>
                      <c:pt idx="617">
                        <c:v>256.81</c:v>
                      </c:pt>
                      <c:pt idx="618">
                        <c:v>257.81</c:v>
                      </c:pt>
                      <c:pt idx="619">
                        <c:v>258.81</c:v>
                      </c:pt>
                      <c:pt idx="620">
                        <c:v>259.81</c:v>
                      </c:pt>
                      <c:pt idx="621">
                        <c:v>260.81</c:v>
                      </c:pt>
                      <c:pt idx="622">
                        <c:v>261.81</c:v>
                      </c:pt>
                      <c:pt idx="623">
                        <c:v>262.81</c:v>
                      </c:pt>
                      <c:pt idx="624">
                        <c:v>263.81</c:v>
                      </c:pt>
                      <c:pt idx="625">
                        <c:v>264.81</c:v>
                      </c:pt>
                      <c:pt idx="626">
                        <c:v>265.81</c:v>
                      </c:pt>
                      <c:pt idx="627">
                        <c:v>266.81</c:v>
                      </c:pt>
                      <c:pt idx="628">
                        <c:v>267.81</c:v>
                      </c:pt>
                      <c:pt idx="629">
                        <c:v>268.81</c:v>
                      </c:pt>
                      <c:pt idx="630">
                        <c:v>269.81</c:v>
                      </c:pt>
                      <c:pt idx="631">
                        <c:v>270.81</c:v>
                      </c:pt>
                      <c:pt idx="632">
                        <c:v>271.81</c:v>
                      </c:pt>
                      <c:pt idx="633">
                        <c:v>272.81</c:v>
                      </c:pt>
                      <c:pt idx="634">
                        <c:v>273.81</c:v>
                      </c:pt>
                      <c:pt idx="635">
                        <c:v>274.81</c:v>
                      </c:pt>
                      <c:pt idx="636">
                        <c:v>275.81</c:v>
                      </c:pt>
                      <c:pt idx="637">
                        <c:v>276.81</c:v>
                      </c:pt>
                      <c:pt idx="638">
                        <c:v>277.81</c:v>
                      </c:pt>
                      <c:pt idx="639">
                        <c:v>278.81</c:v>
                      </c:pt>
                      <c:pt idx="640">
                        <c:v>279.81</c:v>
                      </c:pt>
                      <c:pt idx="641">
                        <c:v>280.81</c:v>
                      </c:pt>
                      <c:pt idx="642">
                        <c:v>281.81</c:v>
                      </c:pt>
                      <c:pt idx="643">
                        <c:v>282.81</c:v>
                      </c:pt>
                      <c:pt idx="644">
                        <c:v>283.81</c:v>
                      </c:pt>
                      <c:pt idx="645">
                        <c:v>284.81</c:v>
                      </c:pt>
                      <c:pt idx="646">
                        <c:v>285.81</c:v>
                      </c:pt>
                      <c:pt idx="647">
                        <c:v>286.81</c:v>
                      </c:pt>
                      <c:pt idx="648">
                        <c:v>287.81</c:v>
                      </c:pt>
                      <c:pt idx="649">
                        <c:v>288.81</c:v>
                      </c:pt>
                      <c:pt idx="650">
                        <c:v>289.81</c:v>
                      </c:pt>
                      <c:pt idx="651">
                        <c:v>290.81</c:v>
                      </c:pt>
                      <c:pt idx="652">
                        <c:v>291.81</c:v>
                      </c:pt>
                      <c:pt idx="653">
                        <c:v>292.81</c:v>
                      </c:pt>
                      <c:pt idx="654">
                        <c:v>293.81</c:v>
                      </c:pt>
                      <c:pt idx="655">
                        <c:v>294.81</c:v>
                      </c:pt>
                      <c:pt idx="656">
                        <c:v>295.81</c:v>
                      </c:pt>
                      <c:pt idx="657">
                        <c:v>296.81</c:v>
                      </c:pt>
                      <c:pt idx="658">
                        <c:v>297.81</c:v>
                      </c:pt>
                      <c:pt idx="659">
                        <c:v>298.81</c:v>
                      </c:pt>
                      <c:pt idx="660">
                        <c:v>299.81</c:v>
                      </c:pt>
                      <c:pt idx="661">
                        <c:v>300.81</c:v>
                      </c:pt>
                      <c:pt idx="662">
                        <c:v>301.81</c:v>
                      </c:pt>
                      <c:pt idx="663">
                        <c:v>302.81</c:v>
                      </c:pt>
                      <c:pt idx="664">
                        <c:v>303.81</c:v>
                      </c:pt>
                      <c:pt idx="665">
                        <c:v>304.81</c:v>
                      </c:pt>
                      <c:pt idx="666">
                        <c:v>305.81</c:v>
                      </c:pt>
                      <c:pt idx="667">
                        <c:v>306.81</c:v>
                      </c:pt>
                      <c:pt idx="668">
                        <c:v>307.81</c:v>
                      </c:pt>
                      <c:pt idx="669">
                        <c:v>308.81</c:v>
                      </c:pt>
                      <c:pt idx="670">
                        <c:v>309.81</c:v>
                      </c:pt>
                      <c:pt idx="671">
                        <c:v>310.81</c:v>
                      </c:pt>
                      <c:pt idx="672">
                        <c:v>311.81</c:v>
                      </c:pt>
                      <c:pt idx="673">
                        <c:v>312.81</c:v>
                      </c:pt>
                      <c:pt idx="674">
                        <c:v>313.81</c:v>
                      </c:pt>
                      <c:pt idx="675">
                        <c:v>314.81</c:v>
                      </c:pt>
                      <c:pt idx="676">
                        <c:v>315.81</c:v>
                      </c:pt>
                      <c:pt idx="677">
                        <c:v>316.81</c:v>
                      </c:pt>
                      <c:pt idx="678">
                        <c:v>317.81</c:v>
                      </c:pt>
                      <c:pt idx="679">
                        <c:v>318.81</c:v>
                      </c:pt>
                      <c:pt idx="680">
                        <c:v>319.81</c:v>
                      </c:pt>
                      <c:pt idx="681">
                        <c:v>320.81</c:v>
                      </c:pt>
                      <c:pt idx="682">
                        <c:v>321.81</c:v>
                      </c:pt>
                      <c:pt idx="683">
                        <c:v>322.81</c:v>
                      </c:pt>
                      <c:pt idx="684">
                        <c:v>323.81</c:v>
                      </c:pt>
                      <c:pt idx="685">
                        <c:v>324.81</c:v>
                      </c:pt>
                      <c:pt idx="686">
                        <c:v>325.81</c:v>
                      </c:pt>
                      <c:pt idx="687">
                        <c:v>326.81</c:v>
                      </c:pt>
                      <c:pt idx="688">
                        <c:v>327.81</c:v>
                      </c:pt>
                      <c:pt idx="689">
                        <c:v>328.81</c:v>
                      </c:pt>
                      <c:pt idx="690">
                        <c:v>329.81</c:v>
                      </c:pt>
                      <c:pt idx="691">
                        <c:v>330.81</c:v>
                      </c:pt>
                      <c:pt idx="692">
                        <c:v>331.81</c:v>
                      </c:pt>
                      <c:pt idx="693">
                        <c:v>332.81</c:v>
                      </c:pt>
                      <c:pt idx="694">
                        <c:v>333.81</c:v>
                      </c:pt>
                      <c:pt idx="695">
                        <c:v>334.81</c:v>
                      </c:pt>
                      <c:pt idx="696">
                        <c:v>335.81</c:v>
                      </c:pt>
                      <c:pt idx="697">
                        <c:v>336.81</c:v>
                      </c:pt>
                      <c:pt idx="698">
                        <c:v>337.81</c:v>
                      </c:pt>
                      <c:pt idx="699">
                        <c:v>338.81</c:v>
                      </c:pt>
                      <c:pt idx="700">
                        <c:v>339.81</c:v>
                      </c:pt>
                      <c:pt idx="701">
                        <c:v>340.81</c:v>
                      </c:pt>
                      <c:pt idx="702">
                        <c:v>341.81</c:v>
                      </c:pt>
                      <c:pt idx="703">
                        <c:v>342.81</c:v>
                      </c:pt>
                      <c:pt idx="704">
                        <c:v>343.81</c:v>
                      </c:pt>
                      <c:pt idx="705">
                        <c:v>344.81</c:v>
                      </c:pt>
                      <c:pt idx="706">
                        <c:v>345.81</c:v>
                      </c:pt>
                      <c:pt idx="707">
                        <c:v>346.81</c:v>
                      </c:pt>
                      <c:pt idx="708">
                        <c:v>347.81</c:v>
                      </c:pt>
                      <c:pt idx="709">
                        <c:v>348.81</c:v>
                      </c:pt>
                      <c:pt idx="710">
                        <c:v>349.81</c:v>
                      </c:pt>
                      <c:pt idx="711">
                        <c:v>350.81</c:v>
                      </c:pt>
                      <c:pt idx="712">
                        <c:v>351.81</c:v>
                      </c:pt>
                      <c:pt idx="713">
                        <c:v>352.81</c:v>
                      </c:pt>
                      <c:pt idx="714">
                        <c:v>353.81</c:v>
                      </c:pt>
                      <c:pt idx="715">
                        <c:v>354.81</c:v>
                      </c:pt>
                      <c:pt idx="716">
                        <c:v>355.81</c:v>
                      </c:pt>
                      <c:pt idx="717">
                        <c:v>356.81</c:v>
                      </c:pt>
                      <c:pt idx="718">
                        <c:v>357.81</c:v>
                      </c:pt>
                      <c:pt idx="719">
                        <c:v>358.81</c:v>
                      </c:pt>
                    </c:numCache>
                  </c:numRef>
                </c:xVal>
                <c:yVal>
                  <c:numRef>
                    <c:extLst>
                      <c:ext uri="{02D57815-91ED-43cb-92C2-25804820EDAC}">
                        <c15:formulaRef>
                          <c15:sqref>'Data Task 1'!$K$12:$K$731</c15:sqref>
                        </c15:formulaRef>
                      </c:ext>
                    </c:extLst>
                    <c:numCache>
                      <c:formatCode>0.00</c:formatCode>
                      <c:ptCount val="720"/>
                      <c:pt idx="0">
                        <c:v>0.74180599999999997</c:v>
                      </c:pt>
                      <c:pt idx="1">
                        <c:v>0.75359399999999999</c:v>
                      </c:pt>
                      <c:pt idx="2">
                        <c:v>0.75820900000000002</c:v>
                      </c:pt>
                      <c:pt idx="3">
                        <c:v>0.75241500000000006</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0.74371199999999993</c:v>
                      </c:pt>
                      <c:pt idx="16">
                        <c:v>0.76495500000000005</c:v>
                      </c:pt>
                      <c:pt idx="17">
                        <c:v>0.73952400000000007</c:v>
                      </c:pt>
                      <c:pt idx="18">
                        <c:v>0.72843900000000006</c:v>
                      </c:pt>
                      <c:pt idx="19">
                        <c:v>0.72944199999999992</c:v>
                      </c:pt>
                      <c:pt idx="20">
                        <c:v>0.72748600000000008</c:v>
                      </c:pt>
                      <c:pt idx="21">
                        <c:v>0.72387400000000002</c:v>
                      </c:pt>
                      <c:pt idx="22">
                        <c:v>0.74825199999999992</c:v>
                      </c:pt>
                      <c:pt idx="23">
                        <c:v>0.74855300000000002</c:v>
                      </c:pt>
                      <c:pt idx="24">
                        <c:v>0.72896499999999997</c:v>
                      </c:pt>
                      <c:pt idx="25">
                        <c:v>0.69982199999999994</c:v>
                      </c:pt>
                      <c:pt idx="26">
                        <c:v>0.70538999999999996</c:v>
                      </c:pt>
                      <c:pt idx="27">
                        <c:v>0.74331100000000006</c:v>
                      </c:pt>
                      <c:pt idx="28">
                        <c:v>0.71614899999999992</c:v>
                      </c:pt>
                      <c:pt idx="29">
                        <c:v>0.67607200000000001</c:v>
                      </c:pt>
                      <c:pt idx="30">
                        <c:v>0.69460600000000006</c:v>
                      </c:pt>
                      <c:pt idx="31">
                        <c:v>0.71732799999999997</c:v>
                      </c:pt>
                      <c:pt idx="32">
                        <c:v>0.68487500000000001</c:v>
                      </c:pt>
                      <c:pt idx="33">
                        <c:v>0.70215499999999997</c:v>
                      </c:pt>
                      <c:pt idx="34">
                        <c:v>0.69741500000000001</c:v>
                      </c:pt>
                      <c:pt idx="35">
                        <c:v>0.69134499999999999</c:v>
                      </c:pt>
                      <c:pt idx="36">
                        <c:v>0.67386499999999994</c:v>
                      </c:pt>
                      <c:pt idx="37">
                        <c:v>0.66834700000000002</c:v>
                      </c:pt>
                      <c:pt idx="38">
                        <c:v>0.65666000000000002</c:v>
                      </c:pt>
                      <c:pt idx="39">
                        <c:v>0.64998899999999993</c:v>
                      </c:pt>
                      <c:pt idx="40">
                        <c:v>0.64712900000000007</c:v>
                      </c:pt>
                      <c:pt idx="41">
                        <c:v>0.67491800000000002</c:v>
                      </c:pt>
                      <c:pt idx="42">
                        <c:v>0.64677800000000008</c:v>
                      </c:pt>
                      <c:pt idx="43">
                        <c:v>0.63870300000000002</c:v>
                      </c:pt>
                      <c:pt idx="44">
                        <c:v>0.63471499999999992</c:v>
                      </c:pt>
                      <c:pt idx="45">
                        <c:v>0.64221400000000006</c:v>
                      </c:pt>
                      <c:pt idx="46">
                        <c:v>0.62556100000000003</c:v>
                      </c:pt>
                      <c:pt idx="47">
                        <c:v>0.64023300000000005</c:v>
                      </c:pt>
                      <c:pt idx="48">
                        <c:v>0.64469700000000008</c:v>
                      </c:pt>
                      <c:pt idx="49">
                        <c:v>0.64136100000000007</c:v>
                      </c:pt>
                      <c:pt idx="50">
                        <c:v>0.64258999999999999</c:v>
                      </c:pt>
                      <c:pt idx="51">
                        <c:v>0.63509100000000007</c:v>
                      </c:pt>
                      <c:pt idx="52">
                        <c:v>0.63830100000000001</c:v>
                      </c:pt>
                      <c:pt idx="53">
                        <c:v>0.62320299999999995</c:v>
                      </c:pt>
                      <c:pt idx="54">
                        <c:v>0.60376600000000002</c:v>
                      </c:pt>
                      <c:pt idx="55">
                        <c:v>0.61455100000000007</c:v>
                      </c:pt>
                      <c:pt idx="56">
                        <c:v>0.61580499999999994</c:v>
                      </c:pt>
                      <c:pt idx="57">
                        <c:v>0.60559699999999994</c:v>
                      </c:pt>
                      <c:pt idx="58">
                        <c:v>0.60654999999999992</c:v>
                      </c:pt>
                      <c:pt idx="59">
                        <c:v>0.61455100000000007</c:v>
                      </c:pt>
                      <c:pt idx="60">
                        <c:v>0.614676</c:v>
                      </c:pt>
                      <c:pt idx="61">
                        <c:v>0.62194899999999997</c:v>
                      </c:pt>
                      <c:pt idx="62">
                        <c:v>0.62566100000000002</c:v>
                      </c:pt>
                      <c:pt idx="63">
                        <c:v>0.61610600000000004</c:v>
                      </c:pt>
                      <c:pt idx="64">
                        <c:v>0.61675799999999992</c:v>
                      </c:pt>
                      <c:pt idx="65">
                        <c:v>0.60998599999999992</c:v>
                      </c:pt>
                      <c:pt idx="66">
                        <c:v>0.61663200000000007</c:v>
                      </c:pt>
                      <c:pt idx="67">
                        <c:v>0.63158000000000003</c:v>
                      </c:pt>
                      <c:pt idx="68">
                        <c:v>0.60140900000000008</c:v>
                      </c:pt>
                      <c:pt idx="69">
                        <c:v>0.59559000000000006</c:v>
                      </c:pt>
                      <c:pt idx="70">
                        <c:v>0.61216800000000005</c:v>
                      </c:pt>
                      <c:pt idx="71">
                        <c:v>0.61552899999999999</c:v>
                      </c:pt>
                      <c:pt idx="72">
                        <c:v>0.60386699999999993</c:v>
                      </c:pt>
                      <c:pt idx="73">
                        <c:v>0.58197199999999993</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0.56140600000000007</c:v>
                      </c:pt>
                      <c:pt idx="83">
                        <c:v>0.62781799999999999</c:v>
                      </c:pt>
                      <c:pt idx="84">
                        <c:v>0.59940199999999999</c:v>
                      </c:pt>
                      <c:pt idx="85">
                        <c:v>0.75464700000000007</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0.52300900000000006</c:v>
                      </c:pt>
                      <c:pt idx="95">
                        <c:v>0.51204899999999998</c:v>
                      </c:pt>
                      <c:pt idx="96">
                        <c:v>0.63968099999999994</c:v>
                      </c:pt>
                      <c:pt idx="97">
                        <c:v>0.55024600000000001</c:v>
                      </c:pt>
                      <c:pt idx="98">
                        <c:v>0.58703799999999995</c:v>
                      </c:pt>
                      <c:pt idx="99">
                        <c:v>0.59486299999999992</c:v>
                      </c:pt>
                      <c:pt idx="100">
                        <c:v>0.57191499999999995</c:v>
                      </c:pt>
                      <c:pt idx="101">
                        <c:v>0.584229</c:v>
                      </c:pt>
                      <c:pt idx="102">
                        <c:v>0.64507300000000001</c:v>
                      </c:pt>
                      <c:pt idx="103">
                        <c:v>0.53898500000000005</c:v>
                      </c:pt>
                      <c:pt idx="104">
                        <c:v>0.53590000000000004</c:v>
                      </c:pt>
                      <c:pt idx="105">
                        <c:v>0.63193100000000002</c:v>
                      </c:pt>
                      <c:pt idx="106">
                        <c:v>0.58784100000000006</c:v>
                      </c:pt>
                      <c:pt idx="107">
                        <c:v>0.60619899999999993</c:v>
                      </c:pt>
                      <c:pt idx="108">
                        <c:v>0.61595500000000003</c:v>
                      </c:pt>
                      <c:pt idx="109">
                        <c:v>0.58874300000000002</c:v>
                      </c:pt>
                      <c:pt idx="110">
                        <c:v>0.60692600000000008</c:v>
                      </c:pt>
                      <c:pt idx="111">
                        <c:v>0.59007300000000007</c:v>
                      </c:pt>
                      <c:pt idx="112">
                        <c:v>0.58911999999999998</c:v>
                      </c:pt>
                      <c:pt idx="113">
                        <c:v>0.602688</c:v>
                      </c:pt>
                      <c:pt idx="114">
                        <c:v>0.66824700000000004</c:v>
                      </c:pt>
                      <c:pt idx="115">
                        <c:v>0.64427000000000001</c:v>
                      </c:pt>
                      <c:pt idx="116">
                        <c:v>0.65746199999999999</c:v>
                      </c:pt>
                      <c:pt idx="117">
                        <c:v>0.62465799999999994</c:v>
                      </c:pt>
                      <c:pt idx="118">
                        <c:v>0.65808899999999992</c:v>
                      </c:pt>
                      <c:pt idx="119">
                        <c:v>0.68743299999999996</c:v>
                      </c:pt>
                      <c:pt idx="120">
                        <c:v>0.65956900000000007</c:v>
                      </c:pt>
                      <c:pt idx="121">
                        <c:v>0.64712900000000007</c:v>
                      </c:pt>
                      <c:pt idx="122">
                        <c:v>0.67913099999999993</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0.72944199999999992</c:v>
                      </c:pt>
                      <c:pt idx="136">
                        <c:v>0.73267700000000002</c:v>
                      </c:pt>
                      <c:pt idx="137">
                        <c:v>0.72527900000000001</c:v>
                      </c:pt>
                      <c:pt idx="138">
                        <c:v>0.73523500000000008</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0.77137600000000006</c:v>
                      </c:pt>
                      <c:pt idx="147">
                        <c:v>0.79294399999999998</c:v>
                      </c:pt>
                      <c:pt idx="148">
                        <c:v>0.78772799999999998</c:v>
                      </c:pt>
                      <c:pt idx="149">
                        <c:v>0.82499600000000006</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1.1266829999999999</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1.2645979999999999</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1.3365770000000001</c:v>
                      </c:pt>
                      <c:pt idx="227">
                        <c:v>1.3302069999999999</c:v>
                      </c:pt>
                      <c:pt idx="228">
                        <c:v>1.325291</c:v>
                      </c:pt>
                      <c:pt idx="229">
                        <c:v>1.322457</c:v>
                      </c:pt>
                      <c:pt idx="230">
                        <c:v>1.3648670000000001</c:v>
                      </c:pt>
                      <c:pt idx="231">
                        <c:v>1.3929819999999999</c:v>
                      </c:pt>
                      <c:pt idx="232">
                        <c:v>1.3985750000000001</c:v>
                      </c:pt>
                      <c:pt idx="233">
                        <c:v>1.400155</c:v>
                      </c:pt>
                      <c:pt idx="234">
                        <c:v>1.415278</c:v>
                      </c:pt>
                      <c:pt idx="235">
                        <c:v>1.4403329999999999</c:v>
                      </c:pt>
                      <c:pt idx="236">
                        <c:v>1.4541269999999999</c:v>
                      </c:pt>
                      <c:pt idx="237">
                        <c:v>1.452296</c:v>
                      </c:pt>
                      <c:pt idx="238">
                        <c:v>1.4743660000000001</c:v>
                      </c:pt>
                      <c:pt idx="239">
                        <c:v>1.4797579999999999</c:v>
                      </c:pt>
                      <c:pt idx="240">
                        <c:v>1.4778020000000001</c:v>
                      </c:pt>
                      <c:pt idx="241">
                        <c:v>1.4893640000000001</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1.6551930000000001</c:v>
                      </c:pt>
                      <c:pt idx="252">
                        <c:v>1.7574939999999999</c:v>
                      </c:pt>
                      <c:pt idx="253">
                        <c:v>1.77199</c:v>
                      </c:pt>
                      <c:pt idx="254">
                        <c:v>1.8110900000000001</c:v>
                      </c:pt>
                      <c:pt idx="255">
                        <c:v>1.6708430000000001</c:v>
                      </c:pt>
                      <c:pt idx="256">
                        <c:v>1.8482829999999999</c:v>
                      </c:pt>
                      <c:pt idx="257">
                        <c:v>1.7513239999999999</c:v>
                      </c:pt>
                      <c:pt idx="258">
                        <c:v>1.7706110000000002</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2.3520890000000003</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64.97758300000001</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16.804054999999998</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8.1378060000000012</c:v>
                      </c:pt>
                      <c:pt idx="464">
                        <c:v>8.0171710000000012</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4.8633190000000006</c:v>
                      </c:pt>
                      <c:pt idx="506">
                        <c:v>4.8240940000000005</c:v>
                      </c:pt>
                      <c:pt idx="507">
                        <c:v>4.7858219999999996</c:v>
                      </c:pt>
                      <c:pt idx="508">
                        <c:v>4.7312979999999998</c:v>
                      </c:pt>
                      <c:pt idx="509">
                        <c:v>4.6493370000000001</c:v>
                      </c:pt>
                      <c:pt idx="510">
                        <c:v>4.536753</c:v>
                      </c:pt>
                      <c:pt idx="511">
                        <c:v>4.4980039999999999</c:v>
                      </c:pt>
                      <c:pt idx="512">
                        <c:v>4.4253730000000004</c:v>
                      </c:pt>
                      <c:pt idx="513">
                        <c:v>4.3641019999999999</c:v>
                      </c:pt>
                      <c:pt idx="514">
                        <c:v>4.3075969999999995</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2.9484399999999997</c:v>
                      </c:pt>
                      <c:pt idx="536">
                        <c:v>2.8930129999999998</c:v>
                      </c:pt>
                      <c:pt idx="537">
                        <c:v>2.8207580000000001</c:v>
                      </c:pt>
                      <c:pt idx="538">
                        <c:v>2.7810060000000001</c:v>
                      </c:pt>
                      <c:pt idx="539">
                        <c:v>2.7276609999999999</c:v>
                      </c:pt>
                      <c:pt idx="540">
                        <c:v>2.6688239999999999</c:v>
                      </c:pt>
                      <c:pt idx="541">
                        <c:v>2.6181619999999999</c:v>
                      </c:pt>
                      <c:pt idx="542">
                        <c:v>2.5437250000000002</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2.1281749999999997</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1.6054840000000001</c:v>
                      </c:pt>
                      <c:pt idx="569">
                        <c:v>1.5936970000000001</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0.84779399999999994</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0.83227000000000007</c:v>
                      </c:pt>
                      <c:pt idx="648">
                        <c:v>0.81270700000000007</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0.77421000000000006</c:v>
                      </c:pt>
                      <c:pt idx="657">
                        <c:v>0.76169500000000001</c:v>
                      </c:pt>
                      <c:pt idx="658">
                        <c:v>0.76625900000000002</c:v>
                      </c:pt>
                      <c:pt idx="659">
                        <c:v>0.77215299999999998</c:v>
                      </c:pt>
                      <c:pt idx="660">
                        <c:v>0.76081699999999997</c:v>
                      </c:pt>
                      <c:pt idx="661">
                        <c:v>0.75499800000000006</c:v>
                      </c:pt>
                      <c:pt idx="662">
                        <c:v>0.75773199999999996</c:v>
                      </c:pt>
                      <c:pt idx="663">
                        <c:v>0.76177000000000006</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0.86231499999999994</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0.92172999999999994</c:v>
                      </c:pt>
                      <c:pt idx="687">
                        <c:v>0.92616900000000002</c:v>
                      </c:pt>
                      <c:pt idx="688">
                        <c:v>0.97642899999999999</c:v>
                      </c:pt>
                      <c:pt idx="689">
                        <c:v>0.93090899999999999</c:v>
                      </c:pt>
                      <c:pt idx="690">
                        <c:v>0.91152199999999994</c:v>
                      </c:pt>
                      <c:pt idx="691">
                        <c:v>0.90216699999999994</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0.78113199999999994</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1"/>
                <c:extLst>
                  <c:ext xmlns:c16="http://schemas.microsoft.com/office/drawing/2014/chart" uri="{C3380CC4-5D6E-409C-BE32-E72D297353CC}">
                    <c16:uniqueId val="{00000002-F570-413B-B09F-177BA108E5C1}"/>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'Data Task 1'!$U$10:$AH$10</c15:sqref>
                        </c15:formulaRef>
                      </c:ext>
                    </c:extLst>
                    <c:strCache>
                      <c:ptCount val="1"/>
                      <c:pt idx="0">
                        <c:v>13000</c:v>
                      </c:pt>
                    </c:strCache>
                  </c:strRef>
                </c:tx>
                <c:spPr>
                  <a:ln w="9525" cap="rnd">
                    <a:solidFill>
                      <a:schemeClr val="accent2"/>
                    </a:solidFill>
                    <a:round/>
                  </a:ln>
                  <a:effectLst>
                    <a:outerShdw blurRad="40000" dist="23000" dir="5400000" rotWithShape="0">
                      <a:srgbClr val="000000">
                        <a:alpha val="35000"/>
                      </a:srgbClr>
                    </a:outerShdw>
                  </a:effectLst>
                </c:spPr>
                <c:marker>
                  <c:symbol val="none"/>
                </c:marker>
                <c:xVal>
                  <c:numRef>
                    <c:extLst xmlns:c15="http://schemas.microsoft.com/office/drawing/2012/chart">
                      <c:ext xmlns:c15="http://schemas.microsoft.com/office/drawing/2012/chart" uri="{02D57815-91ED-43cb-92C2-25804820EDAC}">
                        <c15:formulaRef>
                          <c15:sqref>'Data Task 1'!$B$12:$B$731</c15:sqref>
                        </c15:formulaRef>
                      </c:ext>
                    </c:extLst>
                    <c:numCache>
                      <c:formatCode>General</c:formatCode>
                      <c:ptCount val="720"/>
                      <c:pt idx="0">
                        <c:v>-360.19</c:v>
                      </c:pt>
                      <c:pt idx="1">
                        <c:v>-359.19</c:v>
                      </c:pt>
                      <c:pt idx="2">
                        <c:v>-358.19</c:v>
                      </c:pt>
                      <c:pt idx="3">
                        <c:v>-357.19</c:v>
                      </c:pt>
                      <c:pt idx="4">
                        <c:v>-356.19</c:v>
                      </c:pt>
                      <c:pt idx="5">
                        <c:v>-355.19</c:v>
                      </c:pt>
                      <c:pt idx="6">
                        <c:v>-354.19</c:v>
                      </c:pt>
                      <c:pt idx="7">
                        <c:v>-353.19</c:v>
                      </c:pt>
                      <c:pt idx="8">
                        <c:v>-352.19</c:v>
                      </c:pt>
                      <c:pt idx="9">
                        <c:v>-351.19</c:v>
                      </c:pt>
                      <c:pt idx="10">
                        <c:v>-350.19</c:v>
                      </c:pt>
                      <c:pt idx="11">
                        <c:v>-349.19</c:v>
                      </c:pt>
                      <c:pt idx="12">
                        <c:v>-348.19</c:v>
                      </c:pt>
                      <c:pt idx="13">
                        <c:v>-347.19</c:v>
                      </c:pt>
                      <c:pt idx="14">
                        <c:v>-346.19</c:v>
                      </c:pt>
                      <c:pt idx="15">
                        <c:v>-345.19</c:v>
                      </c:pt>
                      <c:pt idx="16">
                        <c:v>-344.19</c:v>
                      </c:pt>
                      <c:pt idx="17">
                        <c:v>-343.19</c:v>
                      </c:pt>
                      <c:pt idx="18">
                        <c:v>-342.19</c:v>
                      </c:pt>
                      <c:pt idx="19">
                        <c:v>-341.19</c:v>
                      </c:pt>
                      <c:pt idx="20">
                        <c:v>-340.19</c:v>
                      </c:pt>
                      <c:pt idx="21">
                        <c:v>-339.19</c:v>
                      </c:pt>
                      <c:pt idx="22">
                        <c:v>-338.19</c:v>
                      </c:pt>
                      <c:pt idx="23">
                        <c:v>-337.19</c:v>
                      </c:pt>
                      <c:pt idx="24">
                        <c:v>-336.19</c:v>
                      </c:pt>
                      <c:pt idx="25">
                        <c:v>-335.19</c:v>
                      </c:pt>
                      <c:pt idx="26">
                        <c:v>-334.19</c:v>
                      </c:pt>
                      <c:pt idx="27">
                        <c:v>-333.19</c:v>
                      </c:pt>
                      <c:pt idx="28">
                        <c:v>-332.19</c:v>
                      </c:pt>
                      <c:pt idx="29">
                        <c:v>-331.19</c:v>
                      </c:pt>
                      <c:pt idx="30">
                        <c:v>-330.19</c:v>
                      </c:pt>
                      <c:pt idx="31">
                        <c:v>-329.19</c:v>
                      </c:pt>
                      <c:pt idx="32">
                        <c:v>-328.19</c:v>
                      </c:pt>
                      <c:pt idx="33">
                        <c:v>-327.19</c:v>
                      </c:pt>
                      <c:pt idx="34">
                        <c:v>-326.19</c:v>
                      </c:pt>
                      <c:pt idx="35">
                        <c:v>-325.19</c:v>
                      </c:pt>
                      <c:pt idx="36">
                        <c:v>-324.19</c:v>
                      </c:pt>
                      <c:pt idx="37">
                        <c:v>-323.19</c:v>
                      </c:pt>
                      <c:pt idx="38">
                        <c:v>-322.19</c:v>
                      </c:pt>
                      <c:pt idx="39">
                        <c:v>-321.19</c:v>
                      </c:pt>
                      <c:pt idx="40">
                        <c:v>-320.19</c:v>
                      </c:pt>
                      <c:pt idx="41">
                        <c:v>-319.19</c:v>
                      </c:pt>
                      <c:pt idx="42">
                        <c:v>-318.19</c:v>
                      </c:pt>
                      <c:pt idx="43">
                        <c:v>-317.19</c:v>
                      </c:pt>
                      <c:pt idx="44">
                        <c:v>-316.19</c:v>
                      </c:pt>
                      <c:pt idx="45">
                        <c:v>-315.19</c:v>
                      </c:pt>
                      <c:pt idx="46">
                        <c:v>-314.19</c:v>
                      </c:pt>
                      <c:pt idx="47">
                        <c:v>-313.19</c:v>
                      </c:pt>
                      <c:pt idx="48">
                        <c:v>-312.19</c:v>
                      </c:pt>
                      <c:pt idx="49">
                        <c:v>-311.19</c:v>
                      </c:pt>
                      <c:pt idx="50">
                        <c:v>-310.19</c:v>
                      </c:pt>
                      <c:pt idx="51">
                        <c:v>-309.19</c:v>
                      </c:pt>
                      <c:pt idx="52">
                        <c:v>-308.19</c:v>
                      </c:pt>
                      <c:pt idx="53">
                        <c:v>-307.19</c:v>
                      </c:pt>
                      <c:pt idx="54">
                        <c:v>-306.19</c:v>
                      </c:pt>
                      <c:pt idx="55">
                        <c:v>-305.19</c:v>
                      </c:pt>
                      <c:pt idx="56">
                        <c:v>-304.19</c:v>
                      </c:pt>
                      <c:pt idx="57">
                        <c:v>-303.19</c:v>
                      </c:pt>
                      <c:pt idx="58">
                        <c:v>-302.19</c:v>
                      </c:pt>
                      <c:pt idx="59">
                        <c:v>-301.19</c:v>
                      </c:pt>
                      <c:pt idx="60">
                        <c:v>-300.19</c:v>
                      </c:pt>
                      <c:pt idx="61">
                        <c:v>-299.19</c:v>
                      </c:pt>
                      <c:pt idx="62">
                        <c:v>-298.19</c:v>
                      </c:pt>
                      <c:pt idx="63">
                        <c:v>-297.19</c:v>
                      </c:pt>
                      <c:pt idx="64">
                        <c:v>-296.19</c:v>
                      </c:pt>
                      <c:pt idx="65">
                        <c:v>-295.19</c:v>
                      </c:pt>
                      <c:pt idx="66">
                        <c:v>-294.19</c:v>
                      </c:pt>
                      <c:pt idx="67">
                        <c:v>-293.19</c:v>
                      </c:pt>
                      <c:pt idx="68">
                        <c:v>-292.19</c:v>
                      </c:pt>
                      <c:pt idx="69">
                        <c:v>-291.19</c:v>
                      </c:pt>
                      <c:pt idx="70">
                        <c:v>-290.19</c:v>
                      </c:pt>
                      <c:pt idx="71">
                        <c:v>-289.19</c:v>
                      </c:pt>
                      <c:pt idx="72">
                        <c:v>-288.19</c:v>
                      </c:pt>
                      <c:pt idx="73">
                        <c:v>-287.19</c:v>
                      </c:pt>
                      <c:pt idx="74">
                        <c:v>-286.19</c:v>
                      </c:pt>
                      <c:pt idx="75">
                        <c:v>-285.19</c:v>
                      </c:pt>
                      <c:pt idx="76">
                        <c:v>-284.19</c:v>
                      </c:pt>
                      <c:pt idx="77">
                        <c:v>-283.19</c:v>
                      </c:pt>
                      <c:pt idx="78">
                        <c:v>-282.19</c:v>
                      </c:pt>
                      <c:pt idx="79">
                        <c:v>-281.19</c:v>
                      </c:pt>
                      <c:pt idx="80">
                        <c:v>-280.19</c:v>
                      </c:pt>
                      <c:pt idx="81">
                        <c:v>-279.19</c:v>
                      </c:pt>
                      <c:pt idx="82">
                        <c:v>-278.19</c:v>
                      </c:pt>
                      <c:pt idx="83">
                        <c:v>-277.19</c:v>
                      </c:pt>
                      <c:pt idx="84">
                        <c:v>-276.19</c:v>
                      </c:pt>
                      <c:pt idx="85">
                        <c:v>-275.19</c:v>
                      </c:pt>
                      <c:pt idx="86">
                        <c:v>-274.19</c:v>
                      </c:pt>
                      <c:pt idx="87">
                        <c:v>-273.19</c:v>
                      </c:pt>
                      <c:pt idx="88">
                        <c:v>-272.19</c:v>
                      </c:pt>
                      <c:pt idx="89">
                        <c:v>-271.19</c:v>
                      </c:pt>
                      <c:pt idx="90">
                        <c:v>-270.19</c:v>
                      </c:pt>
                      <c:pt idx="91">
                        <c:v>-269.19</c:v>
                      </c:pt>
                      <c:pt idx="92">
                        <c:v>-268.19</c:v>
                      </c:pt>
                      <c:pt idx="93">
                        <c:v>-267.19</c:v>
                      </c:pt>
                      <c:pt idx="94">
                        <c:v>-266.19</c:v>
                      </c:pt>
                      <c:pt idx="95">
                        <c:v>-265.19</c:v>
                      </c:pt>
                      <c:pt idx="96">
                        <c:v>-264.19</c:v>
                      </c:pt>
                      <c:pt idx="97">
                        <c:v>-263.19</c:v>
                      </c:pt>
                      <c:pt idx="98">
                        <c:v>-262.19</c:v>
                      </c:pt>
                      <c:pt idx="99">
                        <c:v>-261.19</c:v>
                      </c:pt>
                      <c:pt idx="100">
                        <c:v>-260.19</c:v>
                      </c:pt>
                      <c:pt idx="101">
                        <c:v>-259.19</c:v>
                      </c:pt>
                      <c:pt idx="102">
                        <c:v>-258.19</c:v>
                      </c:pt>
                      <c:pt idx="103">
                        <c:v>-257.19</c:v>
                      </c:pt>
                      <c:pt idx="104">
                        <c:v>-256.19</c:v>
                      </c:pt>
                      <c:pt idx="105">
                        <c:v>-255.19</c:v>
                      </c:pt>
                      <c:pt idx="106">
                        <c:v>-254.19</c:v>
                      </c:pt>
                      <c:pt idx="107">
                        <c:v>-253.19</c:v>
                      </c:pt>
                      <c:pt idx="108">
                        <c:v>-252.19</c:v>
                      </c:pt>
                      <c:pt idx="109">
                        <c:v>-251.19</c:v>
                      </c:pt>
                      <c:pt idx="110">
                        <c:v>-250.19</c:v>
                      </c:pt>
                      <c:pt idx="111">
                        <c:v>-249.19</c:v>
                      </c:pt>
                      <c:pt idx="112">
                        <c:v>-248.19</c:v>
                      </c:pt>
                      <c:pt idx="113">
                        <c:v>-247.19</c:v>
                      </c:pt>
                      <c:pt idx="114">
                        <c:v>-246.19</c:v>
                      </c:pt>
                      <c:pt idx="115">
                        <c:v>-245.19</c:v>
                      </c:pt>
                      <c:pt idx="116">
                        <c:v>-244.19</c:v>
                      </c:pt>
                      <c:pt idx="117">
                        <c:v>-243.19</c:v>
                      </c:pt>
                      <c:pt idx="118">
                        <c:v>-242.19</c:v>
                      </c:pt>
                      <c:pt idx="119">
                        <c:v>-241.19</c:v>
                      </c:pt>
                      <c:pt idx="120">
                        <c:v>-240.19</c:v>
                      </c:pt>
                      <c:pt idx="121">
                        <c:v>-239.19</c:v>
                      </c:pt>
                      <c:pt idx="122">
                        <c:v>-238.19</c:v>
                      </c:pt>
                      <c:pt idx="123">
                        <c:v>-237.19</c:v>
                      </c:pt>
                      <c:pt idx="124">
                        <c:v>-236.19</c:v>
                      </c:pt>
                      <c:pt idx="125">
                        <c:v>-235.19</c:v>
                      </c:pt>
                      <c:pt idx="126">
                        <c:v>-234.19</c:v>
                      </c:pt>
                      <c:pt idx="127">
                        <c:v>-233.19</c:v>
                      </c:pt>
                      <c:pt idx="128">
                        <c:v>-232.19</c:v>
                      </c:pt>
                      <c:pt idx="129">
                        <c:v>-231.19</c:v>
                      </c:pt>
                      <c:pt idx="130">
                        <c:v>-230.19</c:v>
                      </c:pt>
                      <c:pt idx="131">
                        <c:v>-229.19</c:v>
                      </c:pt>
                      <c:pt idx="132">
                        <c:v>-228.19</c:v>
                      </c:pt>
                      <c:pt idx="133">
                        <c:v>-227.19</c:v>
                      </c:pt>
                      <c:pt idx="134">
                        <c:v>-226.19</c:v>
                      </c:pt>
                      <c:pt idx="135">
                        <c:v>-225.19</c:v>
                      </c:pt>
                      <c:pt idx="136">
                        <c:v>-224.19</c:v>
                      </c:pt>
                      <c:pt idx="137">
                        <c:v>-223.19</c:v>
                      </c:pt>
                      <c:pt idx="138">
                        <c:v>-222.19</c:v>
                      </c:pt>
                      <c:pt idx="139">
                        <c:v>-221.19</c:v>
                      </c:pt>
                      <c:pt idx="140">
                        <c:v>-220.19</c:v>
                      </c:pt>
                      <c:pt idx="141">
                        <c:v>-219.19</c:v>
                      </c:pt>
                      <c:pt idx="142">
                        <c:v>-218.19</c:v>
                      </c:pt>
                      <c:pt idx="143">
                        <c:v>-217.19</c:v>
                      </c:pt>
                      <c:pt idx="144">
                        <c:v>-216.19</c:v>
                      </c:pt>
                      <c:pt idx="145">
                        <c:v>-215.19</c:v>
                      </c:pt>
                      <c:pt idx="146">
                        <c:v>-214.19</c:v>
                      </c:pt>
                      <c:pt idx="147">
                        <c:v>-213.19</c:v>
                      </c:pt>
                      <c:pt idx="148">
                        <c:v>-212.19</c:v>
                      </c:pt>
                      <c:pt idx="149">
                        <c:v>-211.19</c:v>
                      </c:pt>
                      <c:pt idx="150">
                        <c:v>-210.19</c:v>
                      </c:pt>
                      <c:pt idx="151">
                        <c:v>-209.19</c:v>
                      </c:pt>
                      <c:pt idx="152">
                        <c:v>-208.19</c:v>
                      </c:pt>
                      <c:pt idx="153">
                        <c:v>-207.19</c:v>
                      </c:pt>
                      <c:pt idx="154">
                        <c:v>-206.19</c:v>
                      </c:pt>
                      <c:pt idx="155">
                        <c:v>-205.19</c:v>
                      </c:pt>
                      <c:pt idx="156">
                        <c:v>-204.19</c:v>
                      </c:pt>
                      <c:pt idx="157">
                        <c:v>-203.19</c:v>
                      </c:pt>
                      <c:pt idx="158">
                        <c:v>-202.19</c:v>
                      </c:pt>
                      <c:pt idx="159">
                        <c:v>-201.19</c:v>
                      </c:pt>
                      <c:pt idx="160">
                        <c:v>-200.19</c:v>
                      </c:pt>
                      <c:pt idx="161">
                        <c:v>-199.19</c:v>
                      </c:pt>
                      <c:pt idx="162">
                        <c:v>-198.19</c:v>
                      </c:pt>
                      <c:pt idx="163">
                        <c:v>-197.19</c:v>
                      </c:pt>
                      <c:pt idx="164">
                        <c:v>-196.19</c:v>
                      </c:pt>
                      <c:pt idx="165">
                        <c:v>-195.19</c:v>
                      </c:pt>
                      <c:pt idx="166">
                        <c:v>-194.19</c:v>
                      </c:pt>
                      <c:pt idx="167">
                        <c:v>-193.19</c:v>
                      </c:pt>
                      <c:pt idx="168">
                        <c:v>-192.19</c:v>
                      </c:pt>
                      <c:pt idx="169">
                        <c:v>-191.19</c:v>
                      </c:pt>
                      <c:pt idx="170">
                        <c:v>-190.19</c:v>
                      </c:pt>
                      <c:pt idx="171">
                        <c:v>-189.19</c:v>
                      </c:pt>
                      <c:pt idx="172">
                        <c:v>-188.19</c:v>
                      </c:pt>
                      <c:pt idx="173">
                        <c:v>-187.19</c:v>
                      </c:pt>
                      <c:pt idx="174">
                        <c:v>-186.19</c:v>
                      </c:pt>
                      <c:pt idx="175">
                        <c:v>-185.19</c:v>
                      </c:pt>
                      <c:pt idx="176">
                        <c:v>-184.19</c:v>
                      </c:pt>
                      <c:pt idx="177">
                        <c:v>-183.19</c:v>
                      </c:pt>
                      <c:pt idx="178">
                        <c:v>-182.19</c:v>
                      </c:pt>
                      <c:pt idx="179">
                        <c:v>-181.19</c:v>
                      </c:pt>
                      <c:pt idx="180">
                        <c:v>-180.19</c:v>
                      </c:pt>
                      <c:pt idx="181">
                        <c:v>-179.19</c:v>
                      </c:pt>
                      <c:pt idx="182">
                        <c:v>-178.19</c:v>
                      </c:pt>
                      <c:pt idx="183">
                        <c:v>-177.19</c:v>
                      </c:pt>
                      <c:pt idx="184">
                        <c:v>-176.19</c:v>
                      </c:pt>
                      <c:pt idx="185">
                        <c:v>-175.19</c:v>
                      </c:pt>
                      <c:pt idx="186">
                        <c:v>-174.19</c:v>
                      </c:pt>
                      <c:pt idx="187">
                        <c:v>-173.19</c:v>
                      </c:pt>
                      <c:pt idx="188">
                        <c:v>-172.19</c:v>
                      </c:pt>
                      <c:pt idx="189">
                        <c:v>-171.19</c:v>
                      </c:pt>
                      <c:pt idx="190">
                        <c:v>-170.19</c:v>
                      </c:pt>
                      <c:pt idx="191">
                        <c:v>-169.19</c:v>
                      </c:pt>
                      <c:pt idx="192">
                        <c:v>-168.19</c:v>
                      </c:pt>
                      <c:pt idx="193">
                        <c:v>-167.19</c:v>
                      </c:pt>
                      <c:pt idx="194">
                        <c:v>-166.19</c:v>
                      </c:pt>
                      <c:pt idx="195">
                        <c:v>-165.19</c:v>
                      </c:pt>
                      <c:pt idx="196">
                        <c:v>-164.19</c:v>
                      </c:pt>
                      <c:pt idx="197">
                        <c:v>-163.19</c:v>
                      </c:pt>
                      <c:pt idx="198">
                        <c:v>-162.19</c:v>
                      </c:pt>
                      <c:pt idx="199">
                        <c:v>-161.19</c:v>
                      </c:pt>
                      <c:pt idx="200">
                        <c:v>-160.19</c:v>
                      </c:pt>
                      <c:pt idx="201">
                        <c:v>-159.19</c:v>
                      </c:pt>
                      <c:pt idx="202">
                        <c:v>-158.19</c:v>
                      </c:pt>
                      <c:pt idx="203">
                        <c:v>-157.19</c:v>
                      </c:pt>
                      <c:pt idx="204">
                        <c:v>-156.19</c:v>
                      </c:pt>
                      <c:pt idx="205">
                        <c:v>-155.19</c:v>
                      </c:pt>
                      <c:pt idx="206">
                        <c:v>-154.19</c:v>
                      </c:pt>
                      <c:pt idx="207">
                        <c:v>-153.19</c:v>
                      </c:pt>
                      <c:pt idx="208">
                        <c:v>-152.19</c:v>
                      </c:pt>
                      <c:pt idx="209">
                        <c:v>-151.19</c:v>
                      </c:pt>
                      <c:pt idx="210">
                        <c:v>-150.19</c:v>
                      </c:pt>
                      <c:pt idx="211">
                        <c:v>-149.19</c:v>
                      </c:pt>
                      <c:pt idx="212">
                        <c:v>-148.19</c:v>
                      </c:pt>
                      <c:pt idx="213">
                        <c:v>-147.19</c:v>
                      </c:pt>
                      <c:pt idx="214">
                        <c:v>-146.19</c:v>
                      </c:pt>
                      <c:pt idx="215">
                        <c:v>-145.19</c:v>
                      </c:pt>
                      <c:pt idx="216">
                        <c:v>-144.19</c:v>
                      </c:pt>
                      <c:pt idx="217">
                        <c:v>-143.19</c:v>
                      </c:pt>
                      <c:pt idx="218">
                        <c:v>-142.19</c:v>
                      </c:pt>
                      <c:pt idx="219">
                        <c:v>-141.19</c:v>
                      </c:pt>
                      <c:pt idx="220">
                        <c:v>-140.19</c:v>
                      </c:pt>
                      <c:pt idx="221">
                        <c:v>-139.19</c:v>
                      </c:pt>
                      <c:pt idx="222">
                        <c:v>-138.19</c:v>
                      </c:pt>
                      <c:pt idx="223">
                        <c:v>-137.19</c:v>
                      </c:pt>
                      <c:pt idx="224">
                        <c:v>-136.19</c:v>
                      </c:pt>
                      <c:pt idx="225">
                        <c:v>-135.19</c:v>
                      </c:pt>
                      <c:pt idx="226">
                        <c:v>-134.19</c:v>
                      </c:pt>
                      <c:pt idx="227">
                        <c:v>-133.19</c:v>
                      </c:pt>
                      <c:pt idx="228">
                        <c:v>-132.19</c:v>
                      </c:pt>
                      <c:pt idx="229">
                        <c:v>-131.19</c:v>
                      </c:pt>
                      <c:pt idx="230">
                        <c:v>-130.19</c:v>
                      </c:pt>
                      <c:pt idx="231">
                        <c:v>-129.19</c:v>
                      </c:pt>
                      <c:pt idx="232">
                        <c:v>-128.19</c:v>
                      </c:pt>
                      <c:pt idx="233">
                        <c:v>-127.19</c:v>
                      </c:pt>
                      <c:pt idx="234">
                        <c:v>-126.19</c:v>
                      </c:pt>
                      <c:pt idx="235">
                        <c:v>-125.19</c:v>
                      </c:pt>
                      <c:pt idx="236">
                        <c:v>-124.19</c:v>
                      </c:pt>
                      <c:pt idx="237">
                        <c:v>-123.19</c:v>
                      </c:pt>
                      <c:pt idx="238">
                        <c:v>-122.19</c:v>
                      </c:pt>
                      <c:pt idx="239">
                        <c:v>-121.19</c:v>
                      </c:pt>
                      <c:pt idx="240">
                        <c:v>-120.19</c:v>
                      </c:pt>
                      <c:pt idx="241">
                        <c:v>-119.19</c:v>
                      </c:pt>
                      <c:pt idx="242">
                        <c:v>-118.19</c:v>
                      </c:pt>
                      <c:pt idx="243">
                        <c:v>-117.19</c:v>
                      </c:pt>
                      <c:pt idx="244">
                        <c:v>-116.19</c:v>
                      </c:pt>
                      <c:pt idx="245">
                        <c:v>-115.19</c:v>
                      </c:pt>
                      <c:pt idx="246">
                        <c:v>-114.19</c:v>
                      </c:pt>
                      <c:pt idx="247">
                        <c:v>-113.19</c:v>
                      </c:pt>
                      <c:pt idx="248">
                        <c:v>-112.19</c:v>
                      </c:pt>
                      <c:pt idx="249">
                        <c:v>-111.19</c:v>
                      </c:pt>
                      <c:pt idx="250">
                        <c:v>-110.19</c:v>
                      </c:pt>
                      <c:pt idx="251">
                        <c:v>-109.19</c:v>
                      </c:pt>
                      <c:pt idx="252">
                        <c:v>-108.19</c:v>
                      </c:pt>
                      <c:pt idx="253">
                        <c:v>-107.19</c:v>
                      </c:pt>
                      <c:pt idx="254">
                        <c:v>-106.19</c:v>
                      </c:pt>
                      <c:pt idx="255">
                        <c:v>-105.19</c:v>
                      </c:pt>
                      <c:pt idx="256">
                        <c:v>-104.19</c:v>
                      </c:pt>
                      <c:pt idx="257">
                        <c:v>-103.19</c:v>
                      </c:pt>
                      <c:pt idx="258">
                        <c:v>-102.19</c:v>
                      </c:pt>
                      <c:pt idx="259">
                        <c:v>-101.19</c:v>
                      </c:pt>
                      <c:pt idx="260">
                        <c:v>-100.19</c:v>
                      </c:pt>
                      <c:pt idx="261">
                        <c:v>-99.19</c:v>
                      </c:pt>
                      <c:pt idx="262">
                        <c:v>-98.19</c:v>
                      </c:pt>
                      <c:pt idx="263">
                        <c:v>-97.19</c:v>
                      </c:pt>
                      <c:pt idx="264">
                        <c:v>-96.19</c:v>
                      </c:pt>
                      <c:pt idx="265">
                        <c:v>-95.19</c:v>
                      </c:pt>
                      <c:pt idx="266">
                        <c:v>-94.19</c:v>
                      </c:pt>
                      <c:pt idx="267">
                        <c:v>-93.19</c:v>
                      </c:pt>
                      <c:pt idx="268">
                        <c:v>-92.19</c:v>
                      </c:pt>
                      <c:pt idx="269">
                        <c:v>-91.19</c:v>
                      </c:pt>
                      <c:pt idx="270">
                        <c:v>-90.19</c:v>
                      </c:pt>
                      <c:pt idx="271">
                        <c:v>-89.19</c:v>
                      </c:pt>
                      <c:pt idx="272">
                        <c:v>-88.19</c:v>
                      </c:pt>
                      <c:pt idx="273">
                        <c:v>-87.19</c:v>
                      </c:pt>
                      <c:pt idx="274">
                        <c:v>-86.19</c:v>
                      </c:pt>
                      <c:pt idx="275">
                        <c:v>-85.19</c:v>
                      </c:pt>
                      <c:pt idx="276">
                        <c:v>-84.19</c:v>
                      </c:pt>
                      <c:pt idx="277">
                        <c:v>-83.19</c:v>
                      </c:pt>
                      <c:pt idx="278">
                        <c:v>-82.19</c:v>
                      </c:pt>
                      <c:pt idx="279">
                        <c:v>-81.19</c:v>
                      </c:pt>
                      <c:pt idx="280">
                        <c:v>-80.19</c:v>
                      </c:pt>
                      <c:pt idx="281">
                        <c:v>-79.19</c:v>
                      </c:pt>
                      <c:pt idx="282">
                        <c:v>-78.19</c:v>
                      </c:pt>
                      <c:pt idx="283">
                        <c:v>-77.19</c:v>
                      </c:pt>
                      <c:pt idx="284">
                        <c:v>-76.19</c:v>
                      </c:pt>
                      <c:pt idx="285">
                        <c:v>-75.19</c:v>
                      </c:pt>
                      <c:pt idx="286">
                        <c:v>-74.19</c:v>
                      </c:pt>
                      <c:pt idx="287">
                        <c:v>-73.19</c:v>
                      </c:pt>
                      <c:pt idx="288">
                        <c:v>-72.19</c:v>
                      </c:pt>
                      <c:pt idx="289">
                        <c:v>-71.19</c:v>
                      </c:pt>
                      <c:pt idx="290">
                        <c:v>-70.19</c:v>
                      </c:pt>
                      <c:pt idx="291">
                        <c:v>-69.19</c:v>
                      </c:pt>
                      <c:pt idx="292">
                        <c:v>-68.19</c:v>
                      </c:pt>
                      <c:pt idx="293">
                        <c:v>-67.19</c:v>
                      </c:pt>
                      <c:pt idx="294">
                        <c:v>-66.19</c:v>
                      </c:pt>
                      <c:pt idx="295">
                        <c:v>-65.19</c:v>
                      </c:pt>
                      <c:pt idx="296">
                        <c:v>-64.19</c:v>
                      </c:pt>
                      <c:pt idx="297">
                        <c:v>-63.19</c:v>
                      </c:pt>
                      <c:pt idx="298">
                        <c:v>-62.19</c:v>
                      </c:pt>
                      <c:pt idx="299">
                        <c:v>-61.19</c:v>
                      </c:pt>
                      <c:pt idx="300">
                        <c:v>-60.19</c:v>
                      </c:pt>
                      <c:pt idx="301">
                        <c:v>-59.19</c:v>
                      </c:pt>
                      <c:pt idx="302">
                        <c:v>-58.19</c:v>
                      </c:pt>
                      <c:pt idx="303">
                        <c:v>-57.19</c:v>
                      </c:pt>
                      <c:pt idx="304">
                        <c:v>-56.19</c:v>
                      </c:pt>
                      <c:pt idx="305">
                        <c:v>-55.19</c:v>
                      </c:pt>
                      <c:pt idx="306">
                        <c:v>-54.19</c:v>
                      </c:pt>
                      <c:pt idx="307">
                        <c:v>-53.19</c:v>
                      </c:pt>
                      <c:pt idx="308">
                        <c:v>-52.19</c:v>
                      </c:pt>
                      <c:pt idx="309">
                        <c:v>-51.19</c:v>
                      </c:pt>
                      <c:pt idx="310">
                        <c:v>-50.19</c:v>
                      </c:pt>
                      <c:pt idx="311">
                        <c:v>-49.19</c:v>
                      </c:pt>
                      <c:pt idx="312">
                        <c:v>-48.19</c:v>
                      </c:pt>
                      <c:pt idx="313">
                        <c:v>-47.19</c:v>
                      </c:pt>
                      <c:pt idx="314">
                        <c:v>-46.19</c:v>
                      </c:pt>
                      <c:pt idx="315">
                        <c:v>-45.19</c:v>
                      </c:pt>
                      <c:pt idx="316">
                        <c:v>-44.19</c:v>
                      </c:pt>
                      <c:pt idx="317">
                        <c:v>-43.19</c:v>
                      </c:pt>
                      <c:pt idx="318">
                        <c:v>-42.19</c:v>
                      </c:pt>
                      <c:pt idx="319">
                        <c:v>-41.19</c:v>
                      </c:pt>
                      <c:pt idx="320">
                        <c:v>-40.19</c:v>
                      </c:pt>
                      <c:pt idx="321">
                        <c:v>-39.19</c:v>
                      </c:pt>
                      <c:pt idx="322">
                        <c:v>-38.19</c:v>
                      </c:pt>
                      <c:pt idx="323">
                        <c:v>-37.19</c:v>
                      </c:pt>
                      <c:pt idx="324">
                        <c:v>-36.19</c:v>
                      </c:pt>
                      <c:pt idx="325">
                        <c:v>-35.19</c:v>
                      </c:pt>
                      <c:pt idx="326">
                        <c:v>-34.19</c:v>
                      </c:pt>
                      <c:pt idx="327">
                        <c:v>-33.19</c:v>
                      </c:pt>
                      <c:pt idx="328">
                        <c:v>-32.19</c:v>
                      </c:pt>
                      <c:pt idx="329">
                        <c:v>-31.19</c:v>
                      </c:pt>
                      <c:pt idx="330">
                        <c:v>-30.19</c:v>
                      </c:pt>
                      <c:pt idx="331">
                        <c:v>-29.19</c:v>
                      </c:pt>
                      <c:pt idx="332">
                        <c:v>-28.19</c:v>
                      </c:pt>
                      <c:pt idx="333">
                        <c:v>-27.19</c:v>
                      </c:pt>
                      <c:pt idx="334">
                        <c:v>-26.19</c:v>
                      </c:pt>
                      <c:pt idx="335">
                        <c:v>-25.19</c:v>
                      </c:pt>
                      <c:pt idx="336">
                        <c:v>-24.19</c:v>
                      </c:pt>
                      <c:pt idx="337">
                        <c:v>-23.19</c:v>
                      </c:pt>
                      <c:pt idx="338">
                        <c:v>-22.19</c:v>
                      </c:pt>
                      <c:pt idx="339">
                        <c:v>-21.19</c:v>
                      </c:pt>
                      <c:pt idx="340">
                        <c:v>-20.190000000000001</c:v>
                      </c:pt>
                      <c:pt idx="341">
                        <c:v>-19.190000000000001</c:v>
                      </c:pt>
                      <c:pt idx="342">
                        <c:v>-18.190000000000001</c:v>
                      </c:pt>
                      <c:pt idx="343">
                        <c:v>-17.190000000000001</c:v>
                      </c:pt>
                      <c:pt idx="344">
                        <c:v>-16.190000000000001</c:v>
                      </c:pt>
                      <c:pt idx="345">
                        <c:v>-15.19</c:v>
                      </c:pt>
                      <c:pt idx="346">
                        <c:v>-14.19</c:v>
                      </c:pt>
                      <c:pt idx="347">
                        <c:v>-13.19</c:v>
                      </c:pt>
                      <c:pt idx="348">
                        <c:v>-12.19</c:v>
                      </c:pt>
                      <c:pt idx="349">
                        <c:v>-11.19</c:v>
                      </c:pt>
                      <c:pt idx="350">
                        <c:v>-10.19</c:v>
                      </c:pt>
                      <c:pt idx="351">
                        <c:v>-9.19</c:v>
                      </c:pt>
                      <c:pt idx="352">
                        <c:v>-8.19</c:v>
                      </c:pt>
                      <c:pt idx="353">
                        <c:v>-7.19</c:v>
                      </c:pt>
                      <c:pt idx="354">
                        <c:v>-6.19</c:v>
                      </c:pt>
                      <c:pt idx="355">
                        <c:v>-5.19</c:v>
                      </c:pt>
                      <c:pt idx="356">
                        <c:v>-4.1900000000000004</c:v>
                      </c:pt>
                      <c:pt idx="357">
                        <c:v>-3.19</c:v>
                      </c:pt>
                      <c:pt idx="358">
                        <c:v>-2.19</c:v>
                      </c:pt>
                      <c:pt idx="359">
                        <c:v>-1.19</c:v>
                      </c:pt>
                      <c:pt idx="360">
                        <c:v>-0.19</c:v>
                      </c:pt>
                      <c:pt idx="361">
                        <c:v>0.81</c:v>
                      </c:pt>
                      <c:pt idx="362">
                        <c:v>1.81</c:v>
                      </c:pt>
                      <c:pt idx="363">
                        <c:v>2.81</c:v>
                      </c:pt>
                      <c:pt idx="364">
                        <c:v>3.81</c:v>
                      </c:pt>
                      <c:pt idx="365">
                        <c:v>4.8099999999999996</c:v>
                      </c:pt>
                      <c:pt idx="366">
                        <c:v>5.81</c:v>
                      </c:pt>
                      <c:pt idx="367">
                        <c:v>6.81</c:v>
                      </c:pt>
                      <c:pt idx="368">
                        <c:v>7.81</c:v>
                      </c:pt>
                      <c:pt idx="369">
                        <c:v>8.81</c:v>
                      </c:pt>
                      <c:pt idx="370">
                        <c:v>9.81</c:v>
                      </c:pt>
                      <c:pt idx="371">
                        <c:v>10.81</c:v>
                      </c:pt>
                      <c:pt idx="372">
                        <c:v>11.81</c:v>
                      </c:pt>
                      <c:pt idx="373">
                        <c:v>12.81</c:v>
                      </c:pt>
                      <c:pt idx="374">
                        <c:v>13.81</c:v>
                      </c:pt>
                      <c:pt idx="375">
                        <c:v>14.81</c:v>
                      </c:pt>
                      <c:pt idx="376">
                        <c:v>15.81</c:v>
                      </c:pt>
                      <c:pt idx="377">
                        <c:v>16.809999999999999</c:v>
                      </c:pt>
                      <c:pt idx="378">
                        <c:v>17.809999999999999</c:v>
                      </c:pt>
                      <c:pt idx="379">
                        <c:v>18.809999999999999</c:v>
                      </c:pt>
                      <c:pt idx="380">
                        <c:v>19.809999999999999</c:v>
                      </c:pt>
                      <c:pt idx="381">
                        <c:v>20.81</c:v>
                      </c:pt>
                      <c:pt idx="382">
                        <c:v>21.81</c:v>
                      </c:pt>
                      <c:pt idx="383">
                        <c:v>22.81</c:v>
                      </c:pt>
                      <c:pt idx="384">
                        <c:v>23.81</c:v>
                      </c:pt>
                      <c:pt idx="385">
                        <c:v>24.81</c:v>
                      </c:pt>
                      <c:pt idx="386">
                        <c:v>25.81</c:v>
                      </c:pt>
                      <c:pt idx="387">
                        <c:v>26.81</c:v>
                      </c:pt>
                      <c:pt idx="388">
                        <c:v>27.81</c:v>
                      </c:pt>
                      <c:pt idx="389">
                        <c:v>28.81</c:v>
                      </c:pt>
                      <c:pt idx="390">
                        <c:v>29.81</c:v>
                      </c:pt>
                      <c:pt idx="391">
                        <c:v>30.81</c:v>
                      </c:pt>
                      <c:pt idx="392">
                        <c:v>31.81</c:v>
                      </c:pt>
                      <c:pt idx="393">
                        <c:v>32.81</c:v>
                      </c:pt>
                      <c:pt idx="394">
                        <c:v>33.81</c:v>
                      </c:pt>
                      <c:pt idx="395">
                        <c:v>34.81</c:v>
                      </c:pt>
                      <c:pt idx="396">
                        <c:v>35.81</c:v>
                      </c:pt>
                      <c:pt idx="397">
                        <c:v>36.81</c:v>
                      </c:pt>
                      <c:pt idx="398">
                        <c:v>37.81</c:v>
                      </c:pt>
                      <c:pt idx="399">
                        <c:v>38.81</c:v>
                      </c:pt>
                      <c:pt idx="400">
                        <c:v>39.81</c:v>
                      </c:pt>
                      <c:pt idx="401">
                        <c:v>40.81</c:v>
                      </c:pt>
                      <c:pt idx="402">
                        <c:v>41.81</c:v>
                      </c:pt>
                      <c:pt idx="403">
                        <c:v>42.81</c:v>
                      </c:pt>
                      <c:pt idx="404">
                        <c:v>43.81</c:v>
                      </c:pt>
                      <c:pt idx="405">
                        <c:v>44.81</c:v>
                      </c:pt>
                      <c:pt idx="406">
                        <c:v>45.81</c:v>
                      </c:pt>
                      <c:pt idx="407">
                        <c:v>46.81</c:v>
                      </c:pt>
                      <c:pt idx="408">
                        <c:v>47.81</c:v>
                      </c:pt>
                      <c:pt idx="409">
                        <c:v>48.81</c:v>
                      </c:pt>
                      <c:pt idx="410">
                        <c:v>49.81</c:v>
                      </c:pt>
                      <c:pt idx="411">
                        <c:v>50.81</c:v>
                      </c:pt>
                      <c:pt idx="412">
                        <c:v>51.81</c:v>
                      </c:pt>
                      <c:pt idx="413">
                        <c:v>52.81</c:v>
                      </c:pt>
                      <c:pt idx="414">
                        <c:v>53.81</c:v>
                      </c:pt>
                      <c:pt idx="415">
                        <c:v>54.81</c:v>
                      </c:pt>
                      <c:pt idx="416">
                        <c:v>55.81</c:v>
                      </c:pt>
                      <c:pt idx="417">
                        <c:v>56.81</c:v>
                      </c:pt>
                      <c:pt idx="418">
                        <c:v>57.81</c:v>
                      </c:pt>
                      <c:pt idx="419">
                        <c:v>58.81</c:v>
                      </c:pt>
                      <c:pt idx="420">
                        <c:v>59.81</c:v>
                      </c:pt>
                      <c:pt idx="421">
                        <c:v>60.81</c:v>
                      </c:pt>
                      <c:pt idx="422">
                        <c:v>61.81</c:v>
                      </c:pt>
                      <c:pt idx="423">
                        <c:v>62.81</c:v>
                      </c:pt>
                      <c:pt idx="424">
                        <c:v>63.81</c:v>
                      </c:pt>
                      <c:pt idx="425">
                        <c:v>64.81</c:v>
                      </c:pt>
                      <c:pt idx="426">
                        <c:v>65.81</c:v>
                      </c:pt>
                      <c:pt idx="427">
                        <c:v>66.81</c:v>
                      </c:pt>
                      <c:pt idx="428">
                        <c:v>67.81</c:v>
                      </c:pt>
                      <c:pt idx="429">
                        <c:v>68.81</c:v>
                      </c:pt>
                      <c:pt idx="430">
                        <c:v>69.81</c:v>
                      </c:pt>
                      <c:pt idx="431">
                        <c:v>70.81</c:v>
                      </c:pt>
                      <c:pt idx="432">
                        <c:v>71.81</c:v>
                      </c:pt>
                      <c:pt idx="433">
                        <c:v>72.81</c:v>
                      </c:pt>
                      <c:pt idx="434">
                        <c:v>73.81</c:v>
                      </c:pt>
                      <c:pt idx="435">
                        <c:v>74.81</c:v>
                      </c:pt>
                      <c:pt idx="436">
                        <c:v>75.81</c:v>
                      </c:pt>
                      <c:pt idx="437">
                        <c:v>76.81</c:v>
                      </c:pt>
                      <c:pt idx="438">
                        <c:v>77.81</c:v>
                      </c:pt>
                      <c:pt idx="439">
                        <c:v>78.81</c:v>
                      </c:pt>
                      <c:pt idx="440">
                        <c:v>79.81</c:v>
                      </c:pt>
                      <c:pt idx="441">
                        <c:v>80.81</c:v>
                      </c:pt>
                      <c:pt idx="442">
                        <c:v>81.81</c:v>
                      </c:pt>
                      <c:pt idx="443">
                        <c:v>82.81</c:v>
                      </c:pt>
                      <c:pt idx="444">
                        <c:v>83.81</c:v>
                      </c:pt>
                      <c:pt idx="445">
                        <c:v>84.81</c:v>
                      </c:pt>
                      <c:pt idx="446">
                        <c:v>85.81</c:v>
                      </c:pt>
                      <c:pt idx="447">
                        <c:v>86.81</c:v>
                      </c:pt>
                      <c:pt idx="448">
                        <c:v>87.81</c:v>
                      </c:pt>
                      <c:pt idx="449">
                        <c:v>88.81</c:v>
                      </c:pt>
                      <c:pt idx="450">
                        <c:v>89.81</c:v>
                      </c:pt>
                      <c:pt idx="451">
                        <c:v>90.81</c:v>
                      </c:pt>
                      <c:pt idx="452">
                        <c:v>91.81</c:v>
                      </c:pt>
                      <c:pt idx="453">
                        <c:v>92.81</c:v>
                      </c:pt>
                      <c:pt idx="454">
                        <c:v>93.81</c:v>
                      </c:pt>
                      <c:pt idx="455">
                        <c:v>94.81</c:v>
                      </c:pt>
                      <c:pt idx="456">
                        <c:v>95.81</c:v>
                      </c:pt>
                      <c:pt idx="457">
                        <c:v>96.81</c:v>
                      </c:pt>
                      <c:pt idx="458">
                        <c:v>97.81</c:v>
                      </c:pt>
                      <c:pt idx="459">
                        <c:v>98.81</c:v>
                      </c:pt>
                      <c:pt idx="460">
                        <c:v>99.81</c:v>
                      </c:pt>
                      <c:pt idx="461">
                        <c:v>100.81</c:v>
                      </c:pt>
                      <c:pt idx="462">
                        <c:v>101.81</c:v>
                      </c:pt>
                      <c:pt idx="463">
                        <c:v>102.81</c:v>
                      </c:pt>
                      <c:pt idx="464">
                        <c:v>103.81</c:v>
                      </c:pt>
                      <c:pt idx="465">
                        <c:v>104.81</c:v>
                      </c:pt>
                      <c:pt idx="466">
                        <c:v>105.81</c:v>
                      </c:pt>
                      <c:pt idx="467">
                        <c:v>106.81</c:v>
                      </c:pt>
                      <c:pt idx="468">
                        <c:v>107.81</c:v>
                      </c:pt>
                      <c:pt idx="469">
                        <c:v>108.81</c:v>
                      </c:pt>
                      <c:pt idx="470">
                        <c:v>109.81</c:v>
                      </c:pt>
                      <c:pt idx="471">
                        <c:v>110.81</c:v>
                      </c:pt>
                      <c:pt idx="472">
                        <c:v>111.81</c:v>
                      </c:pt>
                      <c:pt idx="473">
                        <c:v>112.81</c:v>
                      </c:pt>
                      <c:pt idx="474">
                        <c:v>113.81</c:v>
                      </c:pt>
                      <c:pt idx="475">
                        <c:v>114.81</c:v>
                      </c:pt>
                      <c:pt idx="476">
                        <c:v>115.81</c:v>
                      </c:pt>
                      <c:pt idx="477">
                        <c:v>116.81</c:v>
                      </c:pt>
                      <c:pt idx="478">
                        <c:v>117.81</c:v>
                      </c:pt>
                      <c:pt idx="479">
                        <c:v>118.81</c:v>
                      </c:pt>
                      <c:pt idx="480">
                        <c:v>119.81</c:v>
                      </c:pt>
                      <c:pt idx="481">
                        <c:v>120.81</c:v>
                      </c:pt>
                      <c:pt idx="482">
                        <c:v>121.81</c:v>
                      </c:pt>
                      <c:pt idx="483">
                        <c:v>122.81</c:v>
                      </c:pt>
                      <c:pt idx="484">
                        <c:v>123.81</c:v>
                      </c:pt>
                      <c:pt idx="485">
                        <c:v>124.81</c:v>
                      </c:pt>
                      <c:pt idx="486">
                        <c:v>125.81</c:v>
                      </c:pt>
                      <c:pt idx="487">
                        <c:v>126.81</c:v>
                      </c:pt>
                      <c:pt idx="488">
                        <c:v>127.81</c:v>
                      </c:pt>
                      <c:pt idx="489">
                        <c:v>128.81</c:v>
                      </c:pt>
                      <c:pt idx="490">
                        <c:v>129.81</c:v>
                      </c:pt>
                      <c:pt idx="491">
                        <c:v>130.81</c:v>
                      </c:pt>
                      <c:pt idx="492">
                        <c:v>131.81</c:v>
                      </c:pt>
                      <c:pt idx="493">
                        <c:v>132.81</c:v>
                      </c:pt>
                      <c:pt idx="494">
                        <c:v>133.81</c:v>
                      </c:pt>
                      <c:pt idx="495">
                        <c:v>134.81</c:v>
                      </c:pt>
                      <c:pt idx="496">
                        <c:v>135.81</c:v>
                      </c:pt>
                      <c:pt idx="497">
                        <c:v>136.81</c:v>
                      </c:pt>
                      <c:pt idx="498">
                        <c:v>137.81</c:v>
                      </c:pt>
                      <c:pt idx="499">
                        <c:v>138.81</c:v>
                      </c:pt>
                      <c:pt idx="500">
                        <c:v>139.81</c:v>
                      </c:pt>
                      <c:pt idx="501">
                        <c:v>140.81</c:v>
                      </c:pt>
                      <c:pt idx="502">
                        <c:v>141.81</c:v>
                      </c:pt>
                      <c:pt idx="503">
                        <c:v>142.81</c:v>
                      </c:pt>
                      <c:pt idx="504">
                        <c:v>143.81</c:v>
                      </c:pt>
                      <c:pt idx="505">
                        <c:v>144.81</c:v>
                      </c:pt>
                      <c:pt idx="506">
                        <c:v>145.81</c:v>
                      </c:pt>
                      <c:pt idx="507">
                        <c:v>146.81</c:v>
                      </c:pt>
                      <c:pt idx="508">
                        <c:v>147.81</c:v>
                      </c:pt>
                      <c:pt idx="509">
                        <c:v>148.81</c:v>
                      </c:pt>
                      <c:pt idx="510">
                        <c:v>149.81</c:v>
                      </c:pt>
                      <c:pt idx="511">
                        <c:v>150.81</c:v>
                      </c:pt>
                      <c:pt idx="512">
                        <c:v>151.81</c:v>
                      </c:pt>
                      <c:pt idx="513">
                        <c:v>152.81</c:v>
                      </c:pt>
                      <c:pt idx="514">
                        <c:v>153.81</c:v>
                      </c:pt>
                      <c:pt idx="515">
                        <c:v>154.81</c:v>
                      </c:pt>
                      <c:pt idx="516">
                        <c:v>155.81</c:v>
                      </c:pt>
                      <c:pt idx="517">
                        <c:v>156.81</c:v>
                      </c:pt>
                      <c:pt idx="518">
                        <c:v>157.81</c:v>
                      </c:pt>
                      <c:pt idx="519">
                        <c:v>158.81</c:v>
                      </c:pt>
                      <c:pt idx="520">
                        <c:v>159.81</c:v>
                      </c:pt>
                      <c:pt idx="521">
                        <c:v>160.81</c:v>
                      </c:pt>
                      <c:pt idx="522">
                        <c:v>161.81</c:v>
                      </c:pt>
                      <c:pt idx="523">
                        <c:v>162.81</c:v>
                      </c:pt>
                      <c:pt idx="524">
                        <c:v>163.81</c:v>
                      </c:pt>
                      <c:pt idx="525">
                        <c:v>164.81</c:v>
                      </c:pt>
                      <c:pt idx="526">
                        <c:v>165.81</c:v>
                      </c:pt>
                      <c:pt idx="527">
                        <c:v>166.81</c:v>
                      </c:pt>
                      <c:pt idx="528">
                        <c:v>167.81</c:v>
                      </c:pt>
                      <c:pt idx="529">
                        <c:v>168.81</c:v>
                      </c:pt>
                      <c:pt idx="530">
                        <c:v>169.81</c:v>
                      </c:pt>
                      <c:pt idx="531">
                        <c:v>170.81</c:v>
                      </c:pt>
                      <c:pt idx="532">
                        <c:v>171.81</c:v>
                      </c:pt>
                      <c:pt idx="533">
                        <c:v>172.81</c:v>
                      </c:pt>
                      <c:pt idx="534">
                        <c:v>173.81</c:v>
                      </c:pt>
                      <c:pt idx="535">
                        <c:v>174.81</c:v>
                      </c:pt>
                      <c:pt idx="536">
                        <c:v>175.81</c:v>
                      </c:pt>
                      <c:pt idx="537">
                        <c:v>176.81</c:v>
                      </c:pt>
                      <c:pt idx="538">
                        <c:v>177.81</c:v>
                      </c:pt>
                      <c:pt idx="539">
                        <c:v>178.81</c:v>
                      </c:pt>
                      <c:pt idx="540">
                        <c:v>179.81</c:v>
                      </c:pt>
                      <c:pt idx="541">
                        <c:v>180.81</c:v>
                      </c:pt>
                      <c:pt idx="542">
                        <c:v>181.81</c:v>
                      </c:pt>
                      <c:pt idx="543">
                        <c:v>182.81</c:v>
                      </c:pt>
                      <c:pt idx="544">
                        <c:v>183.81</c:v>
                      </c:pt>
                      <c:pt idx="545">
                        <c:v>184.81</c:v>
                      </c:pt>
                      <c:pt idx="546">
                        <c:v>185.81</c:v>
                      </c:pt>
                      <c:pt idx="547">
                        <c:v>186.81</c:v>
                      </c:pt>
                      <c:pt idx="548">
                        <c:v>187.81</c:v>
                      </c:pt>
                      <c:pt idx="549">
                        <c:v>188.81</c:v>
                      </c:pt>
                      <c:pt idx="550">
                        <c:v>189.81</c:v>
                      </c:pt>
                      <c:pt idx="551">
                        <c:v>190.81</c:v>
                      </c:pt>
                      <c:pt idx="552">
                        <c:v>191.81</c:v>
                      </c:pt>
                      <c:pt idx="553">
                        <c:v>192.81</c:v>
                      </c:pt>
                      <c:pt idx="554">
                        <c:v>193.81</c:v>
                      </c:pt>
                      <c:pt idx="555">
                        <c:v>194.81</c:v>
                      </c:pt>
                      <c:pt idx="556">
                        <c:v>195.81</c:v>
                      </c:pt>
                      <c:pt idx="557">
                        <c:v>196.81</c:v>
                      </c:pt>
                      <c:pt idx="558">
                        <c:v>197.81</c:v>
                      </c:pt>
                      <c:pt idx="559">
                        <c:v>198.81</c:v>
                      </c:pt>
                      <c:pt idx="560">
                        <c:v>199.81</c:v>
                      </c:pt>
                      <c:pt idx="561">
                        <c:v>200.81</c:v>
                      </c:pt>
                      <c:pt idx="562">
                        <c:v>201.81</c:v>
                      </c:pt>
                      <c:pt idx="563">
                        <c:v>202.81</c:v>
                      </c:pt>
                      <c:pt idx="564">
                        <c:v>203.81</c:v>
                      </c:pt>
                      <c:pt idx="565">
                        <c:v>204.81</c:v>
                      </c:pt>
                      <c:pt idx="566">
                        <c:v>205.81</c:v>
                      </c:pt>
                      <c:pt idx="567">
                        <c:v>206.81</c:v>
                      </c:pt>
                      <c:pt idx="568">
                        <c:v>207.81</c:v>
                      </c:pt>
                      <c:pt idx="569">
                        <c:v>208.81</c:v>
                      </c:pt>
                      <c:pt idx="570">
                        <c:v>209.81</c:v>
                      </c:pt>
                      <c:pt idx="571">
                        <c:v>210.81</c:v>
                      </c:pt>
                      <c:pt idx="572">
                        <c:v>211.81</c:v>
                      </c:pt>
                      <c:pt idx="573">
                        <c:v>212.81</c:v>
                      </c:pt>
                      <c:pt idx="574">
                        <c:v>213.81</c:v>
                      </c:pt>
                      <c:pt idx="575">
                        <c:v>214.81</c:v>
                      </c:pt>
                      <c:pt idx="576">
                        <c:v>215.81</c:v>
                      </c:pt>
                      <c:pt idx="577">
                        <c:v>216.81</c:v>
                      </c:pt>
                      <c:pt idx="578">
                        <c:v>217.81</c:v>
                      </c:pt>
                      <c:pt idx="579">
                        <c:v>218.81</c:v>
                      </c:pt>
                      <c:pt idx="580">
                        <c:v>219.81</c:v>
                      </c:pt>
                      <c:pt idx="581">
                        <c:v>220.81</c:v>
                      </c:pt>
                      <c:pt idx="582">
                        <c:v>221.81</c:v>
                      </c:pt>
                      <c:pt idx="583">
                        <c:v>222.81</c:v>
                      </c:pt>
                      <c:pt idx="584">
                        <c:v>223.81</c:v>
                      </c:pt>
                      <c:pt idx="585">
                        <c:v>224.81</c:v>
                      </c:pt>
                      <c:pt idx="586">
                        <c:v>225.81</c:v>
                      </c:pt>
                      <c:pt idx="587">
                        <c:v>226.81</c:v>
                      </c:pt>
                      <c:pt idx="588">
                        <c:v>227.81</c:v>
                      </c:pt>
                      <c:pt idx="589">
                        <c:v>228.81</c:v>
                      </c:pt>
                      <c:pt idx="590">
                        <c:v>229.81</c:v>
                      </c:pt>
                      <c:pt idx="591">
                        <c:v>230.81</c:v>
                      </c:pt>
                      <c:pt idx="592">
                        <c:v>231.81</c:v>
                      </c:pt>
                      <c:pt idx="593">
                        <c:v>232.81</c:v>
                      </c:pt>
                      <c:pt idx="594">
                        <c:v>233.81</c:v>
                      </c:pt>
                      <c:pt idx="595">
                        <c:v>234.81</c:v>
                      </c:pt>
                      <c:pt idx="596">
                        <c:v>235.81</c:v>
                      </c:pt>
                      <c:pt idx="597">
                        <c:v>236.81</c:v>
                      </c:pt>
                      <c:pt idx="598">
                        <c:v>237.81</c:v>
                      </c:pt>
                      <c:pt idx="599">
                        <c:v>238.81</c:v>
                      </c:pt>
                      <c:pt idx="600">
                        <c:v>239.81</c:v>
                      </c:pt>
                      <c:pt idx="601">
                        <c:v>240.81</c:v>
                      </c:pt>
                      <c:pt idx="602">
                        <c:v>241.81</c:v>
                      </c:pt>
                      <c:pt idx="603">
                        <c:v>242.81</c:v>
                      </c:pt>
                      <c:pt idx="604">
                        <c:v>243.81</c:v>
                      </c:pt>
                      <c:pt idx="605">
                        <c:v>244.81</c:v>
                      </c:pt>
                      <c:pt idx="606">
                        <c:v>245.81</c:v>
                      </c:pt>
                      <c:pt idx="607">
                        <c:v>246.81</c:v>
                      </c:pt>
                      <c:pt idx="608">
                        <c:v>247.81</c:v>
                      </c:pt>
                      <c:pt idx="609">
                        <c:v>248.81</c:v>
                      </c:pt>
                      <c:pt idx="610">
                        <c:v>249.81</c:v>
                      </c:pt>
                      <c:pt idx="611">
                        <c:v>250.81</c:v>
                      </c:pt>
                      <c:pt idx="612">
                        <c:v>251.81</c:v>
                      </c:pt>
                      <c:pt idx="613">
                        <c:v>252.81</c:v>
                      </c:pt>
                      <c:pt idx="614">
                        <c:v>253.81</c:v>
                      </c:pt>
                      <c:pt idx="615">
                        <c:v>254.81</c:v>
                      </c:pt>
                      <c:pt idx="616">
                        <c:v>255.81</c:v>
                      </c:pt>
                      <c:pt idx="617">
                        <c:v>256.81</c:v>
                      </c:pt>
                      <c:pt idx="618">
                        <c:v>257.81</c:v>
                      </c:pt>
                      <c:pt idx="619">
                        <c:v>258.81</c:v>
                      </c:pt>
                      <c:pt idx="620">
                        <c:v>259.81</c:v>
                      </c:pt>
                      <c:pt idx="621">
                        <c:v>260.81</c:v>
                      </c:pt>
                      <c:pt idx="622">
                        <c:v>261.81</c:v>
                      </c:pt>
                      <c:pt idx="623">
                        <c:v>262.81</c:v>
                      </c:pt>
                      <c:pt idx="624">
                        <c:v>263.81</c:v>
                      </c:pt>
                      <c:pt idx="625">
                        <c:v>264.81</c:v>
                      </c:pt>
                      <c:pt idx="626">
                        <c:v>265.81</c:v>
                      </c:pt>
                      <c:pt idx="627">
                        <c:v>266.81</c:v>
                      </c:pt>
                      <c:pt idx="628">
                        <c:v>267.81</c:v>
                      </c:pt>
                      <c:pt idx="629">
                        <c:v>268.81</c:v>
                      </c:pt>
                      <c:pt idx="630">
                        <c:v>269.81</c:v>
                      </c:pt>
                      <c:pt idx="631">
                        <c:v>270.81</c:v>
                      </c:pt>
                      <c:pt idx="632">
                        <c:v>271.81</c:v>
                      </c:pt>
                      <c:pt idx="633">
                        <c:v>272.81</c:v>
                      </c:pt>
                      <c:pt idx="634">
                        <c:v>273.81</c:v>
                      </c:pt>
                      <c:pt idx="635">
                        <c:v>274.81</c:v>
                      </c:pt>
                      <c:pt idx="636">
                        <c:v>275.81</c:v>
                      </c:pt>
                      <c:pt idx="637">
                        <c:v>276.81</c:v>
                      </c:pt>
                      <c:pt idx="638">
                        <c:v>277.81</c:v>
                      </c:pt>
                      <c:pt idx="639">
                        <c:v>278.81</c:v>
                      </c:pt>
                      <c:pt idx="640">
                        <c:v>279.81</c:v>
                      </c:pt>
                      <c:pt idx="641">
                        <c:v>280.81</c:v>
                      </c:pt>
                      <c:pt idx="642">
                        <c:v>281.81</c:v>
                      </c:pt>
                      <c:pt idx="643">
                        <c:v>282.81</c:v>
                      </c:pt>
                      <c:pt idx="644">
                        <c:v>283.81</c:v>
                      </c:pt>
                      <c:pt idx="645">
                        <c:v>284.81</c:v>
                      </c:pt>
                      <c:pt idx="646">
                        <c:v>285.81</c:v>
                      </c:pt>
                      <c:pt idx="647">
                        <c:v>286.81</c:v>
                      </c:pt>
                      <c:pt idx="648">
                        <c:v>287.81</c:v>
                      </c:pt>
                      <c:pt idx="649">
                        <c:v>288.81</c:v>
                      </c:pt>
                      <c:pt idx="650">
                        <c:v>289.81</c:v>
                      </c:pt>
                      <c:pt idx="651">
                        <c:v>290.81</c:v>
                      </c:pt>
                      <c:pt idx="652">
                        <c:v>291.81</c:v>
                      </c:pt>
                      <c:pt idx="653">
                        <c:v>292.81</c:v>
                      </c:pt>
                      <c:pt idx="654">
                        <c:v>293.81</c:v>
                      </c:pt>
                      <c:pt idx="655">
                        <c:v>294.81</c:v>
                      </c:pt>
                      <c:pt idx="656">
                        <c:v>295.81</c:v>
                      </c:pt>
                      <c:pt idx="657">
                        <c:v>296.81</c:v>
                      </c:pt>
                      <c:pt idx="658">
                        <c:v>297.81</c:v>
                      </c:pt>
                      <c:pt idx="659">
                        <c:v>298.81</c:v>
                      </c:pt>
                      <c:pt idx="660">
                        <c:v>299.81</c:v>
                      </c:pt>
                      <c:pt idx="661">
                        <c:v>300.81</c:v>
                      </c:pt>
                      <c:pt idx="662">
                        <c:v>301.81</c:v>
                      </c:pt>
                      <c:pt idx="663">
                        <c:v>302.81</c:v>
                      </c:pt>
                      <c:pt idx="664">
                        <c:v>303.81</c:v>
                      </c:pt>
                      <c:pt idx="665">
                        <c:v>304.81</c:v>
                      </c:pt>
                      <c:pt idx="666">
                        <c:v>305.81</c:v>
                      </c:pt>
                      <c:pt idx="667">
                        <c:v>306.81</c:v>
                      </c:pt>
                      <c:pt idx="668">
                        <c:v>307.81</c:v>
                      </c:pt>
                      <c:pt idx="669">
                        <c:v>308.81</c:v>
                      </c:pt>
                      <c:pt idx="670">
                        <c:v>309.81</c:v>
                      </c:pt>
                      <c:pt idx="671">
                        <c:v>310.81</c:v>
                      </c:pt>
                      <c:pt idx="672">
                        <c:v>311.81</c:v>
                      </c:pt>
                      <c:pt idx="673">
                        <c:v>312.81</c:v>
                      </c:pt>
                      <c:pt idx="674">
                        <c:v>313.81</c:v>
                      </c:pt>
                      <c:pt idx="675">
                        <c:v>314.81</c:v>
                      </c:pt>
                      <c:pt idx="676">
                        <c:v>315.81</c:v>
                      </c:pt>
                      <c:pt idx="677">
                        <c:v>316.81</c:v>
                      </c:pt>
                      <c:pt idx="678">
                        <c:v>317.81</c:v>
                      </c:pt>
                      <c:pt idx="679">
                        <c:v>318.81</c:v>
                      </c:pt>
                      <c:pt idx="680">
                        <c:v>319.81</c:v>
                      </c:pt>
                      <c:pt idx="681">
                        <c:v>320.81</c:v>
                      </c:pt>
                      <c:pt idx="682">
                        <c:v>321.81</c:v>
                      </c:pt>
                      <c:pt idx="683">
                        <c:v>322.81</c:v>
                      </c:pt>
                      <c:pt idx="684">
                        <c:v>323.81</c:v>
                      </c:pt>
                      <c:pt idx="685">
                        <c:v>324.81</c:v>
                      </c:pt>
                      <c:pt idx="686">
                        <c:v>325.81</c:v>
                      </c:pt>
                      <c:pt idx="687">
                        <c:v>326.81</c:v>
                      </c:pt>
                      <c:pt idx="688">
                        <c:v>327.81</c:v>
                      </c:pt>
                      <c:pt idx="689">
                        <c:v>328.81</c:v>
                      </c:pt>
                      <c:pt idx="690">
                        <c:v>329.81</c:v>
                      </c:pt>
                      <c:pt idx="691">
                        <c:v>330.81</c:v>
                      </c:pt>
                      <c:pt idx="692">
                        <c:v>331.81</c:v>
                      </c:pt>
                      <c:pt idx="693">
                        <c:v>332.81</c:v>
                      </c:pt>
                      <c:pt idx="694">
                        <c:v>333.81</c:v>
                      </c:pt>
                      <c:pt idx="695">
                        <c:v>334.81</c:v>
                      </c:pt>
                      <c:pt idx="696">
                        <c:v>335.81</c:v>
                      </c:pt>
                      <c:pt idx="697">
                        <c:v>336.81</c:v>
                      </c:pt>
                      <c:pt idx="698">
                        <c:v>337.81</c:v>
                      </c:pt>
                      <c:pt idx="699">
                        <c:v>338.81</c:v>
                      </c:pt>
                      <c:pt idx="700">
                        <c:v>339.81</c:v>
                      </c:pt>
                      <c:pt idx="701">
                        <c:v>340.81</c:v>
                      </c:pt>
                      <c:pt idx="702">
                        <c:v>341.81</c:v>
                      </c:pt>
                      <c:pt idx="703">
                        <c:v>342.81</c:v>
                      </c:pt>
                      <c:pt idx="704">
                        <c:v>343.81</c:v>
                      </c:pt>
                      <c:pt idx="705">
                        <c:v>344.81</c:v>
                      </c:pt>
                      <c:pt idx="706">
                        <c:v>345.81</c:v>
                      </c:pt>
                      <c:pt idx="707">
                        <c:v>346.81</c:v>
                      </c:pt>
                      <c:pt idx="708">
                        <c:v>347.81</c:v>
                      </c:pt>
                      <c:pt idx="709">
                        <c:v>348.81</c:v>
                      </c:pt>
                      <c:pt idx="710">
                        <c:v>349.81</c:v>
                      </c:pt>
                      <c:pt idx="711">
                        <c:v>350.81</c:v>
                      </c:pt>
                      <c:pt idx="712">
                        <c:v>351.81</c:v>
                      </c:pt>
                      <c:pt idx="713">
                        <c:v>352.81</c:v>
                      </c:pt>
                      <c:pt idx="714">
                        <c:v>353.81</c:v>
                      </c:pt>
                      <c:pt idx="715">
                        <c:v>354.81</c:v>
                      </c:pt>
                      <c:pt idx="716">
                        <c:v>355.81</c:v>
                      </c:pt>
                      <c:pt idx="717">
                        <c:v>356.81</c:v>
                      </c:pt>
                      <c:pt idx="718">
                        <c:v>357.81</c:v>
                      </c:pt>
                      <c:pt idx="719">
                        <c:v>358.81</c:v>
                      </c:pt>
                    </c:numCache>
                  </c:numRef>
                </c:xVal>
                <c:yVal>
                  <c:numRef>
                    <c:extLst xmlns:c15="http://schemas.microsoft.com/office/drawing/2012/chart">
                      <c:ext xmlns:c15="http://schemas.microsoft.com/office/drawing/2012/chart" uri="{02D57815-91ED-43cb-92C2-25804820EDAC}">
                        <c15:formulaRef>
                          <c15:sqref>'Data Task 1'!$AA$12:$AA$731</c15:sqref>
                        </c15:formulaRef>
                      </c:ext>
                    </c:extLst>
                    <c:numCache>
                      <c:formatCode>0.00</c:formatCode>
                      <c:ptCount val="720"/>
                      <c:pt idx="0">
                        <c:v>0.88548700000000002</c:v>
                      </c:pt>
                      <c:pt idx="1">
                        <c:v>0.80415300000000001</c:v>
                      </c:pt>
                      <c:pt idx="2">
                        <c:v>0.76894099999999999</c:v>
                      </c:pt>
                      <c:pt idx="3">
                        <c:v>0.77393200000000006</c:v>
                      </c:pt>
                      <c:pt idx="4">
                        <c:v>0.80600899999999998</c:v>
                      </c:pt>
                      <c:pt idx="5">
                        <c:v>0.81140100000000004</c:v>
                      </c:pt>
                      <c:pt idx="6">
                        <c:v>0.79815900000000006</c:v>
                      </c:pt>
                      <c:pt idx="7">
                        <c:v>0.77215100000000003</c:v>
                      </c:pt>
                      <c:pt idx="8">
                        <c:v>0.78900499999999996</c:v>
                      </c:pt>
                      <c:pt idx="9">
                        <c:v>0.80774000000000001</c:v>
                      </c:pt>
                      <c:pt idx="10">
                        <c:v>0.82283799999999996</c:v>
                      </c:pt>
                      <c:pt idx="11">
                        <c:v>0.798184</c:v>
                      </c:pt>
                      <c:pt idx="12">
                        <c:v>0.74105200000000004</c:v>
                      </c:pt>
                      <c:pt idx="13">
                        <c:v>0.76470199999999999</c:v>
                      </c:pt>
                      <c:pt idx="14">
                        <c:v>0.76302199999999998</c:v>
                      </c:pt>
                      <c:pt idx="15">
                        <c:v>0.82511999999999996</c:v>
                      </c:pt>
                      <c:pt idx="16">
                        <c:v>0.81564000000000003</c:v>
                      </c:pt>
                      <c:pt idx="17">
                        <c:v>0.78998299999999999</c:v>
                      </c:pt>
                      <c:pt idx="18">
                        <c:v>0.74478899999999992</c:v>
                      </c:pt>
                      <c:pt idx="19">
                        <c:v>0.82950900000000005</c:v>
                      </c:pt>
                      <c:pt idx="20">
                        <c:v>0.79264100000000004</c:v>
                      </c:pt>
                      <c:pt idx="21">
                        <c:v>0.755799</c:v>
                      </c:pt>
                      <c:pt idx="22">
                        <c:v>0.74060100000000006</c:v>
                      </c:pt>
                      <c:pt idx="23">
                        <c:v>0.77453400000000006</c:v>
                      </c:pt>
                      <c:pt idx="24">
                        <c:v>0.76550499999999999</c:v>
                      </c:pt>
                      <c:pt idx="25">
                        <c:v>0.66177399999999997</c:v>
                      </c:pt>
                      <c:pt idx="26">
                        <c:v>0.81714500000000001</c:v>
                      </c:pt>
                      <c:pt idx="27">
                        <c:v>0.84927200000000003</c:v>
                      </c:pt>
                      <c:pt idx="28">
                        <c:v>0.79324300000000003</c:v>
                      </c:pt>
                      <c:pt idx="29">
                        <c:v>0.737842</c:v>
                      </c:pt>
                      <c:pt idx="30">
                        <c:v>0.78203299999999998</c:v>
                      </c:pt>
                      <c:pt idx="31">
                        <c:v>0.71253600000000006</c:v>
                      </c:pt>
                      <c:pt idx="32">
                        <c:v>0.72545199999999999</c:v>
                      </c:pt>
                      <c:pt idx="33">
                        <c:v>0.74973000000000001</c:v>
                      </c:pt>
                      <c:pt idx="34">
                        <c:v>0.68527399999999994</c:v>
                      </c:pt>
                      <c:pt idx="35">
                        <c:v>0.71243600000000007</c:v>
                      </c:pt>
                      <c:pt idx="36">
                        <c:v>0.79264100000000004</c:v>
                      </c:pt>
                      <c:pt idx="37">
                        <c:v>0.65507800000000005</c:v>
                      </c:pt>
                      <c:pt idx="38">
                        <c:v>0.76116600000000001</c:v>
                      </c:pt>
                      <c:pt idx="39">
                        <c:v>0.744062</c:v>
                      </c:pt>
                      <c:pt idx="40">
                        <c:v>0.678678</c:v>
                      </c:pt>
                      <c:pt idx="41">
                        <c:v>0.651918</c:v>
                      </c:pt>
                      <c:pt idx="42">
                        <c:v>0.76322299999999998</c:v>
                      </c:pt>
                      <c:pt idx="43">
                        <c:v>0.63957900000000001</c:v>
                      </c:pt>
                      <c:pt idx="44">
                        <c:v>0.72826100000000005</c:v>
                      </c:pt>
                      <c:pt idx="45">
                        <c:v>0.70277999999999996</c:v>
                      </c:pt>
                      <c:pt idx="46">
                        <c:v>0.62744</c:v>
                      </c:pt>
                      <c:pt idx="47">
                        <c:v>0.62902000000000002</c:v>
                      </c:pt>
                      <c:pt idx="48">
                        <c:v>0.67255900000000002</c:v>
                      </c:pt>
                      <c:pt idx="49">
                        <c:v>0.70854799999999996</c:v>
                      </c:pt>
                      <c:pt idx="50">
                        <c:v>0.71035399999999993</c:v>
                      </c:pt>
                      <c:pt idx="51">
                        <c:v>0.66882200000000003</c:v>
                      </c:pt>
                      <c:pt idx="52">
                        <c:v>0.66842099999999993</c:v>
                      </c:pt>
                      <c:pt idx="53">
                        <c:v>0.65126600000000001</c:v>
                      </c:pt>
                      <c:pt idx="54">
                        <c:v>0.66337899999999994</c:v>
                      </c:pt>
                      <c:pt idx="55">
                        <c:v>0.65415000000000001</c:v>
                      </c:pt>
                      <c:pt idx="56">
                        <c:v>0.64793000000000001</c:v>
                      </c:pt>
                      <c:pt idx="57">
                        <c:v>0.61467399999999994</c:v>
                      </c:pt>
                      <c:pt idx="58">
                        <c:v>0.637096</c:v>
                      </c:pt>
                      <c:pt idx="59">
                        <c:v>0.65961700000000001</c:v>
                      </c:pt>
                      <c:pt idx="60">
                        <c:v>0.61384700000000003</c:v>
                      </c:pt>
                      <c:pt idx="61">
                        <c:v>0.57928599999999997</c:v>
                      </c:pt>
                      <c:pt idx="62">
                        <c:v>0.57946199999999992</c:v>
                      </c:pt>
                      <c:pt idx="63">
                        <c:v>0.56295899999999999</c:v>
                      </c:pt>
                      <c:pt idx="64">
                        <c:v>0.60025299999999993</c:v>
                      </c:pt>
                      <c:pt idx="65">
                        <c:v>0.599074</c:v>
                      </c:pt>
                      <c:pt idx="66">
                        <c:v>0.57168700000000006</c:v>
                      </c:pt>
                      <c:pt idx="67">
                        <c:v>0.58259700000000003</c:v>
                      </c:pt>
                      <c:pt idx="68">
                        <c:v>0.62999800000000006</c:v>
                      </c:pt>
                      <c:pt idx="69">
                        <c:v>0.63905199999999995</c:v>
                      </c:pt>
                      <c:pt idx="70">
                        <c:v>0.60863</c:v>
                      </c:pt>
                      <c:pt idx="71">
                        <c:v>0.59109900000000004</c:v>
                      </c:pt>
                      <c:pt idx="72">
                        <c:v>0.60496799999999995</c:v>
                      </c:pt>
                      <c:pt idx="73">
                        <c:v>0.59027099999999999</c:v>
                      </c:pt>
                      <c:pt idx="74">
                        <c:v>0.58079100000000006</c:v>
                      </c:pt>
                      <c:pt idx="75">
                        <c:v>0.59739399999999998</c:v>
                      </c:pt>
                      <c:pt idx="76">
                        <c:v>0.57138599999999995</c:v>
                      </c:pt>
                      <c:pt idx="77">
                        <c:v>0.58854099999999998</c:v>
                      </c:pt>
                      <c:pt idx="78">
                        <c:v>0.60128199999999998</c:v>
                      </c:pt>
                      <c:pt idx="79">
                        <c:v>0.59752000000000005</c:v>
                      </c:pt>
                      <c:pt idx="80">
                        <c:v>0.58382599999999996</c:v>
                      </c:pt>
                      <c:pt idx="81">
                        <c:v>0.57622700000000004</c:v>
                      </c:pt>
                      <c:pt idx="82">
                        <c:v>0.47961900000000002</c:v>
                      </c:pt>
                      <c:pt idx="83">
                        <c:v>0.56985599999999992</c:v>
                      </c:pt>
                      <c:pt idx="84">
                        <c:v>0.54189200000000004</c:v>
                      </c:pt>
                      <c:pt idx="85">
                        <c:v>0.58934299999999995</c:v>
                      </c:pt>
                      <c:pt idx="86">
                        <c:v>0.61530099999999999</c:v>
                      </c:pt>
                      <c:pt idx="87">
                        <c:v>0.59245300000000001</c:v>
                      </c:pt>
                      <c:pt idx="88">
                        <c:v>0.67158099999999998</c:v>
                      </c:pt>
                      <c:pt idx="89">
                        <c:v>0.59666700000000006</c:v>
                      </c:pt>
                      <c:pt idx="90">
                        <c:v>0.61379600000000001</c:v>
                      </c:pt>
                      <c:pt idx="91">
                        <c:v>0.60175800000000002</c:v>
                      </c:pt>
                      <c:pt idx="92">
                        <c:v>0.523509</c:v>
                      </c:pt>
                      <c:pt idx="93">
                        <c:v>0.58668500000000001</c:v>
                      </c:pt>
                      <c:pt idx="94">
                        <c:v>0.63368500000000005</c:v>
                      </c:pt>
                      <c:pt idx="95">
                        <c:v>0.68038399999999999</c:v>
                      </c:pt>
                      <c:pt idx="96">
                        <c:v>0.57256499999999999</c:v>
                      </c:pt>
                      <c:pt idx="97">
                        <c:v>0.62703900000000001</c:v>
                      </c:pt>
                      <c:pt idx="98">
                        <c:v>0.67697300000000005</c:v>
                      </c:pt>
                      <c:pt idx="99">
                        <c:v>0.562056</c:v>
                      </c:pt>
                      <c:pt idx="100">
                        <c:v>0.64103299999999996</c:v>
                      </c:pt>
                      <c:pt idx="101">
                        <c:v>0.60556999999999994</c:v>
                      </c:pt>
                      <c:pt idx="102">
                        <c:v>0.60123100000000007</c:v>
                      </c:pt>
                      <c:pt idx="103">
                        <c:v>0.59691800000000006</c:v>
                      </c:pt>
                      <c:pt idx="104">
                        <c:v>0.57805799999999996</c:v>
                      </c:pt>
                      <c:pt idx="105">
                        <c:v>0.54495199999999999</c:v>
                      </c:pt>
                      <c:pt idx="106">
                        <c:v>0.57712999999999992</c:v>
                      </c:pt>
                      <c:pt idx="107">
                        <c:v>0.58269700000000002</c:v>
                      </c:pt>
                      <c:pt idx="108">
                        <c:v>0.54294599999999993</c:v>
                      </c:pt>
                      <c:pt idx="109">
                        <c:v>0.61632900000000002</c:v>
                      </c:pt>
                      <c:pt idx="110">
                        <c:v>0.52586599999999994</c:v>
                      </c:pt>
                      <c:pt idx="111">
                        <c:v>0.63862600000000003</c:v>
                      </c:pt>
                      <c:pt idx="112">
                        <c:v>0.57700400000000007</c:v>
                      </c:pt>
                      <c:pt idx="113">
                        <c:v>0.468333</c:v>
                      </c:pt>
                      <c:pt idx="114">
                        <c:v>0.54457599999999995</c:v>
                      </c:pt>
                      <c:pt idx="115">
                        <c:v>0.57291599999999998</c:v>
                      </c:pt>
                      <c:pt idx="116">
                        <c:v>0.65264499999999992</c:v>
                      </c:pt>
                      <c:pt idx="117">
                        <c:v>0.58929300000000007</c:v>
                      </c:pt>
                      <c:pt idx="118">
                        <c:v>0.58620800000000006</c:v>
                      </c:pt>
                      <c:pt idx="119">
                        <c:v>0.67539300000000002</c:v>
                      </c:pt>
                      <c:pt idx="120">
                        <c:v>0.63646899999999995</c:v>
                      </c:pt>
                      <c:pt idx="121">
                        <c:v>0.61377100000000007</c:v>
                      </c:pt>
                      <c:pt idx="122">
                        <c:v>0.70561399999999996</c:v>
                      </c:pt>
                      <c:pt idx="123">
                        <c:v>0.62049299999999996</c:v>
                      </c:pt>
                      <c:pt idx="124">
                        <c:v>0.57311699999999999</c:v>
                      </c:pt>
                      <c:pt idx="125">
                        <c:v>0.64198599999999995</c:v>
                      </c:pt>
                      <c:pt idx="126">
                        <c:v>0.709426</c:v>
                      </c:pt>
                      <c:pt idx="127">
                        <c:v>0.61823600000000001</c:v>
                      </c:pt>
                      <c:pt idx="128">
                        <c:v>0.66250199999999992</c:v>
                      </c:pt>
                      <c:pt idx="129">
                        <c:v>0.62939600000000007</c:v>
                      </c:pt>
                      <c:pt idx="130">
                        <c:v>0.62232399999999999</c:v>
                      </c:pt>
                      <c:pt idx="131">
                        <c:v>0.67571899999999996</c:v>
                      </c:pt>
                      <c:pt idx="132">
                        <c:v>0.68356899999999998</c:v>
                      </c:pt>
                      <c:pt idx="133">
                        <c:v>0.753166</c:v>
                      </c:pt>
                      <c:pt idx="134">
                        <c:v>0.76826400000000006</c:v>
                      </c:pt>
                      <c:pt idx="135">
                        <c:v>0.70134999999999992</c:v>
                      </c:pt>
                      <c:pt idx="136">
                        <c:v>0.72946500000000003</c:v>
                      </c:pt>
                      <c:pt idx="137">
                        <c:v>0.82745199999999997</c:v>
                      </c:pt>
                      <c:pt idx="138">
                        <c:v>0.72853699999999999</c:v>
                      </c:pt>
                      <c:pt idx="139">
                        <c:v>0.75256400000000001</c:v>
                      </c:pt>
                      <c:pt idx="140">
                        <c:v>0.75203700000000007</c:v>
                      </c:pt>
                      <c:pt idx="141">
                        <c:v>0.75005600000000006</c:v>
                      </c:pt>
                      <c:pt idx="142">
                        <c:v>0.71384000000000003</c:v>
                      </c:pt>
                      <c:pt idx="143">
                        <c:v>0.75803100000000001</c:v>
                      </c:pt>
                      <c:pt idx="144">
                        <c:v>0.74549100000000001</c:v>
                      </c:pt>
                      <c:pt idx="145">
                        <c:v>0.76690900000000006</c:v>
                      </c:pt>
                      <c:pt idx="146">
                        <c:v>0.77528600000000003</c:v>
                      </c:pt>
                      <c:pt idx="147">
                        <c:v>0.74621899999999997</c:v>
                      </c:pt>
                      <c:pt idx="148">
                        <c:v>0.78434000000000004</c:v>
                      </c:pt>
                      <c:pt idx="149">
                        <c:v>0.77704200000000001</c:v>
                      </c:pt>
                      <c:pt idx="150">
                        <c:v>0.78541799999999995</c:v>
                      </c:pt>
                      <c:pt idx="151">
                        <c:v>0.81024799999999997</c:v>
                      </c:pt>
                      <c:pt idx="152">
                        <c:v>0.79499900000000001</c:v>
                      </c:pt>
                      <c:pt idx="153">
                        <c:v>0.84498300000000004</c:v>
                      </c:pt>
                      <c:pt idx="154">
                        <c:v>0.84069499999999997</c:v>
                      </c:pt>
                      <c:pt idx="155">
                        <c:v>0.906304</c:v>
                      </c:pt>
                      <c:pt idx="156">
                        <c:v>0.81037300000000001</c:v>
                      </c:pt>
                      <c:pt idx="157">
                        <c:v>0.83329600000000004</c:v>
                      </c:pt>
                      <c:pt idx="158">
                        <c:v>0.88463500000000006</c:v>
                      </c:pt>
                      <c:pt idx="159">
                        <c:v>0.86840800000000007</c:v>
                      </c:pt>
                      <c:pt idx="160">
                        <c:v>0.86973699999999998</c:v>
                      </c:pt>
                      <c:pt idx="161">
                        <c:v>0.86652700000000005</c:v>
                      </c:pt>
                      <c:pt idx="162">
                        <c:v>0.891181</c:v>
                      </c:pt>
                      <c:pt idx="163">
                        <c:v>0.88408299999999995</c:v>
                      </c:pt>
                      <c:pt idx="164">
                        <c:v>0.88583900000000004</c:v>
                      </c:pt>
                      <c:pt idx="165">
                        <c:v>0.89905599999999997</c:v>
                      </c:pt>
                      <c:pt idx="166">
                        <c:v>0.90755799999999998</c:v>
                      </c:pt>
                      <c:pt idx="167">
                        <c:v>0.92325800000000002</c:v>
                      </c:pt>
                      <c:pt idx="168">
                        <c:v>0.90607799999999994</c:v>
                      </c:pt>
                      <c:pt idx="169">
                        <c:v>0.92676899999999995</c:v>
                      </c:pt>
                      <c:pt idx="170">
                        <c:v>0.92145199999999994</c:v>
                      </c:pt>
                      <c:pt idx="171">
                        <c:v>0.96353599999999995</c:v>
                      </c:pt>
                      <c:pt idx="172">
                        <c:v>0.95799400000000001</c:v>
                      </c:pt>
                      <c:pt idx="173">
                        <c:v>0.942218</c:v>
                      </c:pt>
                      <c:pt idx="174">
                        <c:v>0.952677</c:v>
                      </c:pt>
                      <c:pt idx="175">
                        <c:v>0.95786799999999994</c:v>
                      </c:pt>
                      <c:pt idx="176">
                        <c:v>0.96052700000000002</c:v>
                      </c:pt>
                      <c:pt idx="177">
                        <c:v>0.98402699999999999</c:v>
                      </c:pt>
                      <c:pt idx="178">
                        <c:v>0.99982700000000002</c:v>
                      </c:pt>
                      <c:pt idx="179">
                        <c:v>1.006097</c:v>
                      </c:pt>
                      <c:pt idx="180">
                        <c:v>1.0028619999999999</c:v>
                      </c:pt>
                      <c:pt idx="181">
                        <c:v>0.98124299999999998</c:v>
                      </c:pt>
                      <c:pt idx="182">
                        <c:v>0.99709300000000001</c:v>
                      </c:pt>
                      <c:pt idx="183">
                        <c:v>1.034262</c:v>
                      </c:pt>
                      <c:pt idx="184">
                        <c:v>1.023703</c:v>
                      </c:pt>
                      <c:pt idx="185">
                        <c:v>1.0010810000000001</c:v>
                      </c:pt>
                      <c:pt idx="186">
                        <c:v>1.028092</c:v>
                      </c:pt>
                      <c:pt idx="187">
                        <c:v>1.063304</c:v>
                      </c:pt>
                      <c:pt idx="188">
                        <c:v>1.0703769999999999</c:v>
                      </c:pt>
                      <c:pt idx="189">
                        <c:v>1.096711</c:v>
                      </c:pt>
                      <c:pt idx="190">
                        <c:v>1.0884339999999999</c:v>
                      </c:pt>
                      <c:pt idx="191">
                        <c:v>1.0854250000000001</c:v>
                      </c:pt>
                      <c:pt idx="192">
                        <c:v>1.0903400000000001</c:v>
                      </c:pt>
                      <c:pt idx="193">
                        <c:v>1.099118</c:v>
                      </c:pt>
                      <c:pt idx="194">
                        <c:v>1.0998209999999999</c:v>
                      </c:pt>
                      <c:pt idx="195">
                        <c:v>1.087958</c:v>
                      </c:pt>
                      <c:pt idx="196">
                        <c:v>1.1103289999999999</c:v>
                      </c:pt>
                      <c:pt idx="197">
                        <c:v>1.1049869999999999</c:v>
                      </c:pt>
                      <c:pt idx="198">
                        <c:v>1.136914</c:v>
                      </c:pt>
                      <c:pt idx="199">
                        <c:v>1.1600380000000001</c:v>
                      </c:pt>
                      <c:pt idx="200">
                        <c:v>1.167562</c:v>
                      </c:pt>
                      <c:pt idx="201">
                        <c:v>1.1817070000000001</c:v>
                      </c:pt>
                      <c:pt idx="202">
                        <c:v>1.1893560000000001</c:v>
                      </c:pt>
                      <c:pt idx="203">
                        <c:v>1.1909110000000001</c:v>
                      </c:pt>
                      <c:pt idx="204">
                        <c:v>1.2200789999999999</c:v>
                      </c:pt>
                      <c:pt idx="205">
                        <c:v>1.2107490000000001</c:v>
                      </c:pt>
                      <c:pt idx="206">
                        <c:v>1.2118279999999999</c:v>
                      </c:pt>
                      <c:pt idx="207">
                        <c:v>1.21095</c:v>
                      </c:pt>
                      <c:pt idx="208">
                        <c:v>1.2410460000000001</c:v>
                      </c:pt>
                      <c:pt idx="209">
                        <c:v>1.251404</c:v>
                      </c:pt>
                      <c:pt idx="210">
                        <c:v>1.2484440000000001</c:v>
                      </c:pt>
                      <c:pt idx="211">
                        <c:v>1.247592</c:v>
                      </c:pt>
                      <c:pt idx="212">
                        <c:v>1.2575229999999999</c:v>
                      </c:pt>
                      <c:pt idx="213">
                        <c:v>1.2827040000000001</c:v>
                      </c:pt>
                      <c:pt idx="214">
                        <c:v>1.2914559999999999</c:v>
                      </c:pt>
                      <c:pt idx="215">
                        <c:v>1.2802959999999999</c:v>
                      </c:pt>
                      <c:pt idx="216">
                        <c:v>1.280095</c:v>
                      </c:pt>
                      <c:pt idx="217">
                        <c:v>1.2926599999999999</c:v>
                      </c:pt>
                      <c:pt idx="218">
                        <c:v>1.3146550000000001</c:v>
                      </c:pt>
                      <c:pt idx="219">
                        <c:v>1.359248</c:v>
                      </c:pt>
                      <c:pt idx="220">
                        <c:v>1.3732169999999999</c:v>
                      </c:pt>
                      <c:pt idx="221">
                        <c:v>1.3793869999999999</c:v>
                      </c:pt>
                      <c:pt idx="222">
                        <c:v>1.3812679999999999</c:v>
                      </c:pt>
                      <c:pt idx="223">
                        <c:v>1.4114390000000001</c:v>
                      </c:pt>
                      <c:pt idx="224">
                        <c:v>1.4475039999999999</c:v>
                      </c:pt>
                      <c:pt idx="225">
                        <c:v>1.487832</c:v>
                      </c:pt>
                      <c:pt idx="226">
                        <c:v>1.4783269999999999</c:v>
                      </c:pt>
                      <c:pt idx="227">
                        <c:v>1.4220980000000001</c:v>
                      </c:pt>
                      <c:pt idx="228">
                        <c:v>1.413821</c:v>
                      </c:pt>
                      <c:pt idx="229">
                        <c:v>1.4438420000000001</c:v>
                      </c:pt>
                      <c:pt idx="230">
                        <c:v>1.4883090000000001</c:v>
                      </c:pt>
                      <c:pt idx="231">
                        <c:v>1.4933000000000001</c:v>
                      </c:pt>
                      <c:pt idx="232">
                        <c:v>1.5026040000000001</c:v>
                      </c:pt>
                      <c:pt idx="233">
                        <c:v>1.4828920000000001</c:v>
                      </c:pt>
                      <c:pt idx="234">
                        <c:v>1.487331</c:v>
                      </c:pt>
                      <c:pt idx="235">
                        <c:v>1.525728</c:v>
                      </c:pt>
                      <c:pt idx="236">
                        <c:v>1.556225</c:v>
                      </c:pt>
                      <c:pt idx="237">
                        <c:v>1.574233</c:v>
                      </c:pt>
                      <c:pt idx="238">
                        <c:v>1.60799</c:v>
                      </c:pt>
                      <c:pt idx="239">
                        <c:v>1.608266</c:v>
                      </c:pt>
                      <c:pt idx="240">
                        <c:v>1.635829</c:v>
                      </c:pt>
                      <c:pt idx="241">
                        <c:v>1.661235</c:v>
                      </c:pt>
                      <c:pt idx="242">
                        <c:v>1.6706400000000001</c:v>
                      </c:pt>
                      <c:pt idx="243">
                        <c:v>1.6775370000000001</c:v>
                      </c:pt>
                      <c:pt idx="244">
                        <c:v>1.6699380000000001</c:v>
                      </c:pt>
                      <c:pt idx="245">
                        <c:v>1.6831049999999999</c:v>
                      </c:pt>
                      <c:pt idx="246">
                        <c:v>1.6909800000000001</c:v>
                      </c:pt>
                      <c:pt idx="247">
                        <c:v>1.778885</c:v>
                      </c:pt>
                      <c:pt idx="248">
                        <c:v>1.78681</c:v>
                      </c:pt>
                      <c:pt idx="249">
                        <c:v>1.399902</c:v>
                      </c:pt>
                      <c:pt idx="250">
                        <c:v>1.934857</c:v>
                      </c:pt>
                      <c:pt idx="251">
                        <c:v>1.5370889999999999</c:v>
                      </c:pt>
                      <c:pt idx="252">
                        <c:v>2.1734929999999997</c:v>
                      </c:pt>
                      <c:pt idx="253">
                        <c:v>1.9843649999999999</c:v>
                      </c:pt>
                      <c:pt idx="254">
                        <c:v>1.8350390000000001</c:v>
                      </c:pt>
                      <c:pt idx="255">
                        <c:v>1.943435</c:v>
                      </c:pt>
                      <c:pt idx="256">
                        <c:v>1.8651599999999999</c:v>
                      </c:pt>
                      <c:pt idx="257">
                        <c:v>2.046313</c:v>
                      </c:pt>
                      <c:pt idx="258">
                        <c:v>2.0220849999999997</c:v>
                      </c:pt>
                      <c:pt idx="259">
                        <c:v>1.959085</c:v>
                      </c:pt>
                      <c:pt idx="260">
                        <c:v>2.1240600000000001</c:v>
                      </c:pt>
                      <c:pt idx="261">
                        <c:v>2.1216530000000002</c:v>
                      </c:pt>
                      <c:pt idx="262">
                        <c:v>1.9989110000000001</c:v>
                      </c:pt>
                      <c:pt idx="263">
                        <c:v>2.1133259999999998</c:v>
                      </c:pt>
                      <c:pt idx="264">
                        <c:v>2.405834</c:v>
                      </c:pt>
                      <c:pt idx="265">
                        <c:v>2.0383870000000002</c:v>
                      </c:pt>
                      <c:pt idx="266">
                        <c:v>2.2561309999999999</c:v>
                      </c:pt>
                      <c:pt idx="267">
                        <c:v>2.2919200000000002</c:v>
                      </c:pt>
                      <c:pt idx="268">
                        <c:v>2.232205</c:v>
                      </c:pt>
                      <c:pt idx="269">
                        <c:v>2.475781</c:v>
                      </c:pt>
                      <c:pt idx="270">
                        <c:v>2.3452649999999999</c:v>
                      </c:pt>
                      <c:pt idx="271">
                        <c:v>2.3538930000000002</c:v>
                      </c:pt>
                      <c:pt idx="272">
                        <c:v>2.514154</c:v>
                      </c:pt>
                      <c:pt idx="273">
                        <c:v>2.573267</c:v>
                      </c:pt>
                      <c:pt idx="274">
                        <c:v>2.6708530000000001</c:v>
                      </c:pt>
                      <c:pt idx="275">
                        <c:v>2.711884</c:v>
                      </c:pt>
                      <c:pt idx="276">
                        <c:v>2.7487520000000001</c:v>
                      </c:pt>
                      <c:pt idx="277">
                        <c:v>2.8640689999999998</c:v>
                      </c:pt>
                      <c:pt idx="278">
                        <c:v>2.843102</c:v>
                      </c:pt>
                      <c:pt idx="279">
                        <c:v>2.8935880000000003</c:v>
                      </c:pt>
                      <c:pt idx="280">
                        <c:v>2.959724</c:v>
                      </c:pt>
                      <c:pt idx="281">
                        <c:v>3.1098279999999998</c:v>
                      </c:pt>
                      <c:pt idx="282">
                        <c:v>3.067091</c:v>
                      </c:pt>
                      <c:pt idx="283">
                        <c:v>3.2099470000000001</c:v>
                      </c:pt>
                      <c:pt idx="284">
                        <c:v>3.249422</c:v>
                      </c:pt>
                      <c:pt idx="285">
                        <c:v>3.3864589999999999</c:v>
                      </c:pt>
                      <c:pt idx="286">
                        <c:v>3.373618</c:v>
                      </c:pt>
                      <c:pt idx="287">
                        <c:v>3.5686900000000001</c:v>
                      </c:pt>
                      <c:pt idx="288">
                        <c:v>3.5838380000000001</c:v>
                      </c:pt>
                      <c:pt idx="289">
                        <c:v>3.642576</c:v>
                      </c:pt>
                      <c:pt idx="290">
                        <c:v>3.7925789999999999</c:v>
                      </c:pt>
                      <c:pt idx="291">
                        <c:v>3.9061659999999998</c:v>
                      </c:pt>
                      <c:pt idx="292">
                        <c:v>4.0000650000000002</c:v>
                      </c:pt>
                      <c:pt idx="293">
                        <c:v>4.1969180000000001</c:v>
                      </c:pt>
                      <c:pt idx="294">
                        <c:v>4.2923220000000004</c:v>
                      </c:pt>
                      <c:pt idx="295">
                        <c:v>4.3997890000000002</c:v>
                      </c:pt>
                      <c:pt idx="296">
                        <c:v>4.4847599999999996</c:v>
                      </c:pt>
                      <c:pt idx="297">
                        <c:v>4.62418</c:v>
                      </c:pt>
                      <c:pt idx="298">
                        <c:v>4.751862</c:v>
                      </c:pt>
                      <c:pt idx="299">
                        <c:v>4.877186</c:v>
                      </c:pt>
                      <c:pt idx="300">
                        <c:v>5.1006729999999996</c:v>
                      </c:pt>
                      <c:pt idx="301">
                        <c:v>5.2468640000000004</c:v>
                      </c:pt>
                      <c:pt idx="302">
                        <c:v>5.4021340000000002</c:v>
                      </c:pt>
                      <c:pt idx="303">
                        <c:v>5.5914130000000002</c:v>
                      </c:pt>
                      <c:pt idx="304">
                        <c:v>5.7535290000000003</c:v>
                      </c:pt>
                      <c:pt idx="305">
                        <c:v>5.8859510000000004</c:v>
                      </c:pt>
                      <c:pt idx="306">
                        <c:v>6.2079529999999998</c:v>
                      </c:pt>
                      <c:pt idx="307">
                        <c:v>6.4183479999999999</c:v>
                      </c:pt>
                      <c:pt idx="308">
                        <c:v>6.5964660000000004</c:v>
                      </c:pt>
                      <c:pt idx="309">
                        <c:v>6.7971310000000003</c:v>
                      </c:pt>
                      <c:pt idx="310">
                        <c:v>7.0368700000000004</c:v>
                      </c:pt>
                      <c:pt idx="311">
                        <c:v>7.3038959999999999</c:v>
                      </c:pt>
                      <c:pt idx="312">
                        <c:v>7.6266749999999996</c:v>
                      </c:pt>
                      <c:pt idx="313">
                        <c:v>7.8843709999999998</c:v>
                      </c:pt>
                      <c:pt idx="314">
                        <c:v>8.0815750000000008</c:v>
                      </c:pt>
                      <c:pt idx="315">
                        <c:v>8.4266000000000005</c:v>
                      </c:pt>
                      <c:pt idx="316">
                        <c:v>8.7973309999999998</c:v>
                      </c:pt>
                      <c:pt idx="317">
                        <c:v>9.1445129999999999</c:v>
                      </c:pt>
                      <c:pt idx="318">
                        <c:v>9.4535730000000004</c:v>
                      </c:pt>
                      <c:pt idx="319">
                        <c:v>9.9607650000000003</c:v>
                      </c:pt>
                      <c:pt idx="320">
                        <c:v>10.311006000000001</c:v>
                      </c:pt>
                      <c:pt idx="321">
                        <c:v>10.636143000000001</c:v>
                      </c:pt>
                      <c:pt idx="322">
                        <c:v>11.031553000000001</c:v>
                      </c:pt>
                      <c:pt idx="323">
                        <c:v>11.491820000000001</c:v>
                      </c:pt>
                      <c:pt idx="324">
                        <c:v>12.198473</c:v>
                      </c:pt>
                      <c:pt idx="325">
                        <c:v>12.6776</c:v>
                      </c:pt>
                      <c:pt idx="326">
                        <c:v>12.879517999999999</c:v>
                      </c:pt>
                      <c:pt idx="327">
                        <c:v>13.748589000000001</c:v>
                      </c:pt>
                      <c:pt idx="328">
                        <c:v>14.213345</c:v>
                      </c:pt>
                      <c:pt idx="329">
                        <c:v>14.896421999999999</c:v>
                      </c:pt>
                      <c:pt idx="330">
                        <c:v>15.469123</c:v>
                      </c:pt>
                      <c:pt idx="331">
                        <c:v>16.221595999999998</c:v>
                      </c:pt>
                      <c:pt idx="332">
                        <c:v>16.779198999999998</c:v>
                      </c:pt>
                      <c:pt idx="333">
                        <c:v>17.38054</c:v>
                      </c:pt>
                      <c:pt idx="334">
                        <c:v>18.489902000000001</c:v>
                      </c:pt>
                      <c:pt idx="335">
                        <c:v>19.098717000000001</c:v>
                      </c:pt>
                      <c:pt idx="336">
                        <c:v>19.592065000000002</c:v>
                      </c:pt>
                      <c:pt idx="337">
                        <c:v>21.031075999999999</c:v>
                      </c:pt>
                      <c:pt idx="338">
                        <c:v>21.542231000000001</c:v>
                      </c:pt>
                      <c:pt idx="339">
                        <c:v>22.411701999999998</c:v>
                      </c:pt>
                      <c:pt idx="340">
                        <c:v>23.717790000000001</c:v>
                      </c:pt>
                      <c:pt idx="341">
                        <c:v>24.413934000000001</c:v>
                      </c:pt>
                      <c:pt idx="342">
                        <c:v>25.652307</c:v>
                      </c:pt>
                      <c:pt idx="343">
                        <c:v>26.601984000000002</c:v>
                      </c:pt>
                      <c:pt idx="344">
                        <c:v>27.418737</c:v>
                      </c:pt>
                      <c:pt idx="345">
                        <c:v>28.98518</c:v>
                      </c:pt>
                      <c:pt idx="346">
                        <c:v>30.523233000000001</c:v>
                      </c:pt>
                      <c:pt idx="347">
                        <c:v>31.555071999999999</c:v>
                      </c:pt>
                      <c:pt idx="348">
                        <c:v>33.250475999999999</c:v>
                      </c:pt>
                      <c:pt idx="349">
                        <c:v>34.744764000000004</c:v>
                      </c:pt>
                      <c:pt idx="350">
                        <c:v>36.454062</c:v>
                      </c:pt>
                      <c:pt idx="351">
                        <c:v>38.306441999999997</c:v>
                      </c:pt>
                      <c:pt idx="352">
                        <c:v>40.416417000000003</c:v>
                      </c:pt>
                      <c:pt idx="353">
                        <c:v>41.846175000000002</c:v>
                      </c:pt>
                      <c:pt idx="354">
                        <c:v>44.019978999999999</c:v>
                      </c:pt>
                      <c:pt idx="355">
                        <c:v>46.318855999999997</c:v>
                      </c:pt>
                      <c:pt idx="356">
                        <c:v>48.477186000000003</c:v>
                      </c:pt>
                      <c:pt idx="357">
                        <c:v>51.107394999999997</c:v>
                      </c:pt>
                      <c:pt idx="358">
                        <c:v>53.408304000000001</c:v>
                      </c:pt>
                      <c:pt idx="359">
                        <c:v>55.860520000000001</c:v>
                      </c:pt>
                      <c:pt idx="360">
                        <c:v>58.407313000000002</c:v>
                      </c:pt>
                      <c:pt idx="361">
                        <c:v>60.279957000000003</c:v>
                      </c:pt>
                      <c:pt idx="362">
                        <c:v>63.075142</c:v>
                      </c:pt>
                      <c:pt idx="363">
                        <c:v>65.709338000000002</c:v>
                      </c:pt>
                      <c:pt idx="364">
                        <c:v>68.373003999999995</c:v>
                      </c:pt>
                      <c:pt idx="365">
                        <c:v>70.513977999999994</c:v>
                      </c:pt>
                      <c:pt idx="366">
                        <c:v>72.531484000000006</c:v>
                      </c:pt>
                      <c:pt idx="367">
                        <c:v>74.407889999999995</c:v>
                      </c:pt>
                      <c:pt idx="368">
                        <c:v>75.873863</c:v>
                      </c:pt>
                      <c:pt idx="369">
                        <c:v>77.259078000000002</c:v>
                      </c:pt>
                      <c:pt idx="370">
                        <c:v>78.205144000000004</c:v>
                      </c:pt>
                      <c:pt idx="371">
                        <c:v>79.051416000000003</c:v>
                      </c:pt>
                      <c:pt idx="372">
                        <c:v>79.742042999999995</c:v>
                      </c:pt>
                      <c:pt idx="373">
                        <c:v>80.172614999999993</c:v>
                      </c:pt>
                      <c:pt idx="374">
                        <c:v>80.248281000000006</c:v>
                      </c:pt>
                      <c:pt idx="375">
                        <c:v>80.089651000000003</c:v>
                      </c:pt>
                      <c:pt idx="376">
                        <c:v>79.721075999999996</c:v>
                      </c:pt>
                      <c:pt idx="377">
                        <c:v>79.037019999999998</c:v>
                      </c:pt>
                      <c:pt idx="378">
                        <c:v>78.002196999999995</c:v>
                      </c:pt>
                      <c:pt idx="379">
                        <c:v>76.860833999999997</c:v>
                      </c:pt>
                      <c:pt idx="380">
                        <c:v>75.409558000000004</c:v>
                      </c:pt>
                      <c:pt idx="381">
                        <c:v>73.974909999999994</c:v>
                      </c:pt>
                      <c:pt idx="382">
                        <c:v>72.537328000000002</c:v>
                      </c:pt>
                      <c:pt idx="383">
                        <c:v>70.888571999999996</c:v>
                      </c:pt>
                      <c:pt idx="384">
                        <c:v>69.116372999999996</c:v>
                      </c:pt>
                      <c:pt idx="385">
                        <c:v>67.241095999999999</c:v>
                      </c:pt>
                      <c:pt idx="386">
                        <c:v>65.271066000000005</c:v>
                      </c:pt>
                      <c:pt idx="387">
                        <c:v>63.231766</c:v>
                      </c:pt>
                      <c:pt idx="388">
                        <c:v>61.232669000000001</c:v>
                      </c:pt>
                      <c:pt idx="389">
                        <c:v>59.281298999999997</c:v>
                      </c:pt>
                      <c:pt idx="390">
                        <c:v>57.343246999999998</c:v>
                      </c:pt>
                      <c:pt idx="391">
                        <c:v>55.391675999999997</c:v>
                      </c:pt>
                      <c:pt idx="392">
                        <c:v>53.633923000000003</c:v>
                      </c:pt>
                      <c:pt idx="393">
                        <c:v>51.975059999999999</c:v>
                      </c:pt>
                      <c:pt idx="394">
                        <c:v>50.307820999999997</c:v>
                      </c:pt>
                      <c:pt idx="395">
                        <c:v>48.692521999999997</c:v>
                      </c:pt>
                      <c:pt idx="396">
                        <c:v>46.916786999999999</c:v>
                      </c:pt>
                      <c:pt idx="397">
                        <c:v>45.277135999999999</c:v>
                      </c:pt>
                      <c:pt idx="398">
                        <c:v>43.661185000000003</c:v>
                      </c:pt>
                      <c:pt idx="399">
                        <c:v>42.115383000000001</c:v>
                      </c:pt>
                      <c:pt idx="400">
                        <c:v>40.620668000000002</c:v>
                      </c:pt>
                      <c:pt idx="401">
                        <c:v>39.163573999999997</c:v>
                      </c:pt>
                      <c:pt idx="402">
                        <c:v>37.769455000000001</c:v>
                      </c:pt>
                      <c:pt idx="403">
                        <c:v>36.540162000000002</c:v>
                      </c:pt>
                      <c:pt idx="404">
                        <c:v>35.380991999999999</c:v>
                      </c:pt>
                      <c:pt idx="405">
                        <c:v>34.241835999999999</c:v>
                      </c:pt>
                      <c:pt idx="406">
                        <c:v>33.085625</c:v>
                      </c:pt>
                      <c:pt idx="407">
                        <c:v>31.956627000000001</c:v>
                      </c:pt>
                      <c:pt idx="408">
                        <c:v>30.857222</c:v>
                      </c:pt>
                      <c:pt idx="409">
                        <c:v>29.831553</c:v>
                      </c:pt>
                      <c:pt idx="410">
                        <c:v>28.836255999999999</c:v>
                      </c:pt>
                      <c:pt idx="411">
                        <c:v>27.875995</c:v>
                      </c:pt>
                      <c:pt idx="412">
                        <c:v>26.991800999999999</c:v>
                      </c:pt>
                      <c:pt idx="413">
                        <c:v>26.162306999999998</c:v>
                      </c:pt>
                      <c:pt idx="414">
                        <c:v>25.420567999999999</c:v>
                      </c:pt>
                      <c:pt idx="415">
                        <c:v>24.6464</c:v>
                      </c:pt>
                      <c:pt idx="416">
                        <c:v>23.886527999999998</c:v>
                      </c:pt>
                      <c:pt idx="417">
                        <c:v>23.172727999999999</c:v>
                      </c:pt>
                      <c:pt idx="418">
                        <c:v>22.499632999999999</c:v>
                      </c:pt>
                      <c:pt idx="419">
                        <c:v>21.836268</c:v>
                      </c:pt>
                      <c:pt idx="420">
                        <c:v>21.204955999999999</c:v>
                      </c:pt>
                      <c:pt idx="421">
                        <c:v>20.532688</c:v>
                      </c:pt>
                      <c:pt idx="422">
                        <c:v>19.917978000000002</c:v>
                      </c:pt>
                      <c:pt idx="423">
                        <c:v>19.342745000000001</c:v>
                      </c:pt>
                      <c:pt idx="424">
                        <c:v>18.843101999999998</c:v>
                      </c:pt>
                      <c:pt idx="425">
                        <c:v>18.379650000000002</c:v>
                      </c:pt>
                      <c:pt idx="426">
                        <c:v>17.854301</c:v>
                      </c:pt>
                      <c:pt idx="427">
                        <c:v>17.423100999999999</c:v>
                      </c:pt>
                      <c:pt idx="428">
                        <c:v>16.974045</c:v>
                      </c:pt>
                      <c:pt idx="429">
                        <c:v>16.574471000000003</c:v>
                      </c:pt>
                      <c:pt idx="430">
                        <c:v>16.152324999999998</c:v>
                      </c:pt>
                      <c:pt idx="431">
                        <c:v>15.750971</c:v>
                      </c:pt>
                      <c:pt idx="432">
                        <c:v>15.372490000000001</c:v>
                      </c:pt>
                      <c:pt idx="433">
                        <c:v>14.991600999999999</c:v>
                      </c:pt>
                      <c:pt idx="434">
                        <c:v>14.61031</c:v>
                      </c:pt>
                      <c:pt idx="435">
                        <c:v>14.269223</c:v>
                      </c:pt>
                      <c:pt idx="436">
                        <c:v>13.970095000000001</c:v>
                      </c:pt>
                      <c:pt idx="437">
                        <c:v>13.681901</c:v>
                      </c:pt>
                      <c:pt idx="438">
                        <c:v>13.398774</c:v>
                      </c:pt>
                      <c:pt idx="439">
                        <c:v>13.111558</c:v>
                      </c:pt>
                      <c:pt idx="440">
                        <c:v>12.831089</c:v>
                      </c:pt>
                      <c:pt idx="441">
                        <c:v>12.575799999999999</c:v>
                      </c:pt>
                      <c:pt idx="442">
                        <c:v>12.318379999999999</c:v>
                      </c:pt>
                      <c:pt idx="443">
                        <c:v>12.086466</c:v>
                      </c:pt>
                      <c:pt idx="444">
                        <c:v>11.837773</c:v>
                      </c:pt>
                      <c:pt idx="445">
                        <c:v>11.606761000000001</c:v>
                      </c:pt>
                      <c:pt idx="446">
                        <c:v>11.384126999999999</c:v>
                      </c:pt>
                      <c:pt idx="447">
                        <c:v>11.149027</c:v>
                      </c:pt>
                      <c:pt idx="448">
                        <c:v>10.963336</c:v>
                      </c:pt>
                      <c:pt idx="449">
                        <c:v>10.738695</c:v>
                      </c:pt>
                      <c:pt idx="450">
                        <c:v>10.553178000000001</c:v>
                      </c:pt>
                      <c:pt idx="451">
                        <c:v>10.363047</c:v>
                      </c:pt>
                      <c:pt idx="452">
                        <c:v>10.161856</c:v>
                      </c:pt>
                      <c:pt idx="453">
                        <c:v>10.001569999999999</c:v>
                      </c:pt>
                      <c:pt idx="454">
                        <c:v>9.8764210000000006</c:v>
                      </c:pt>
                      <c:pt idx="455">
                        <c:v>9.6719190000000008</c:v>
                      </c:pt>
                      <c:pt idx="456">
                        <c:v>9.4692229999999995</c:v>
                      </c:pt>
                      <c:pt idx="457">
                        <c:v>9.2780140000000006</c:v>
                      </c:pt>
                      <c:pt idx="458">
                        <c:v>9.1058400000000006</c:v>
                      </c:pt>
                      <c:pt idx="459">
                        <c:v>8.9790360000000007</c:v>
                      </c:pt>
                      <c:pt idx="460">
                        <c:v>8.854890000000001</c:v>
                      </c:pt>
                      <c:pt idx="461">
                        <c:v>8.7027049999999999</c:v>
                      </c:pt>
                      <c:pt idx="462">
                        <c:v>8.6006549999999997</c:v>
                      </c:pt>
                      <c:pt idx="463">
                        <c:v>8.4455850000000012</c:v>
                      </c:pt>
                      <c:pt idx="464">
                        <c:v>8.3249510000000004</c:v>
                      </c:pt>
                      <c:pt idx="465">
                        <c:v>8.2600689999999997</c:v>
                      </c:pt>
                      <c:pt idx="466">
                        <c:v>8.0995570000000008</c:v>
                      </c:pt>
                      <c:pt idx="467">
                        <c:v>8.0446819999999999</c:v>
                      </c:pt>
                      <c:pt idx="468">
                        <c:v>7.8862269999999999</c:v>
                      </c:pt>
                      <c:pt idx="469">
                        <c:v>7.8198410000000003</c:v>
                      </c:pt>
                      <c:pt idx="470">
                        <c:v>7.6658249999999999</c:v>
                      </c:pt>
                      <c:pt idx="471">
                        <c:v>7.5119090000000002</c:v>
                      </c:pt>
                      <c:pt idx="472">
                        <c:v>7.4633289999999999</c:v>
                      </c:pt>
                      <c:pt idx="473">
                        <c:v>7.3313079999999999</c:v>
                      </c:pt>
                      <c:pt idx="474">
                        <c:v>7.2583510000000002</c:v>
                      </c:pt>
                      <c:pt idx="475">
                        <c:v>7.1923659999999998</c:v>
                      </c:pt>
                      <c:pt idx="476">
                        <c:v>7.1214139999999997</c:v>
                      </c:pt>
                      <c:pt idx="477">
                        <c:v>7.0093319999999997</c:v>
                      </c:pt>
                      <c:pt idx="478">
                        <c:v>6.9259659999999998</c:v>
                      </c:pt>
                      <c:pt idx="479">
                        <c:v>6.8206559999999996</c:v>
                      </c:pt>
                      <c:pt idx="480">
                        <c:v>6.7498300000000002</c:v>
                      </c:pt>
                      <c:pt idx="481">
                        <c:v>6.694604</c:v>
                      </c:pt>
                      <c:pt idx="482">
                        <c:v>6.6167309999999997</c:v>
                      </c:pt>
                      <c:pt idx="483">
                        <c:v>6.4863150000000003</c:v>
                      </c:pt>
                      <c:pt idx="484">
                        <c:v>6.3746840000000002</c:v>
                      </c:pt>
                      <c:pt idx="485">
                        <c:v>6.3226180000000003</c:v>
                      </c:pt>
                      <c:pt idx="486">
                        <c:v>6.2661879999999996</c:v>
                      </c:pt>
                      <c:pt idx="487">
                        <c:v>6.2384750000000002</c:v>
                      </c:pt>
                      <c:pt idx="488">
                        <c:v>6.2086800000000002</c:v>
                      </c:pt>
                      <c:pt idx="489">
                        <c:v>6.1578179999999998</c:v>
                      </c:pt>
                      <c:pt idx="490">
                        <c:v>6.0722199999999997</c:v>
                      </c:pt>
                      <c:pt idx="491">
                        <c:v>6.046513</c:v>
                      </c:pt>
                      <c:pt idx="492">
                        <c:v>5.9689909999999999</c:v>
                      </c:pt>
                      <c:pt idx="493">
                        <c:v>5.9262800000000002</c:v>
                      </c:pt>
                      <c:pt idx="494">
                        <c:v>5.8796059999999999</c:v>
                      </c:pt>
                      <c:pt idx="495">
                        <c:v>5.7831739999999998</c:v>
                      </c:pt>
                      <c:pt idx="496">
                        <c:v>5.7474600000000002</c:v>
                      </c:pt>
                      <c:pt idx="497">
                        <c:v>5.7890680000000003</c:v>
                      </c:pt>
                      <c:pt idx="498">
                        <c:v>5.6416729999999999</c:v>
                      </c:pt>
                      <c:pt idx="499">
                        <c:v>5.6218349999999999</c:v>
                      </c:pt>
                      <c:pt idx="500">
                        <c:v>5.4375220000000004</c:v>
                      </c:pt>
                      <c:pt idx="501">
                        <c:v>5.4513910000000001</c:v>
                      </c:pt>
                      <c:pt idx="502">
                        <c:v>5.3595230000000003</c:v>
                      </c:pt>
                      <c:pt idx="503">
                        <c:v>5.29582</c:v>
                      </c:pt>
                      <c:pt idx="504">
                        <c:v>5.3088870000000004</c:v>
                      </c:pt>
                      <c:pt idx="505">
                        <c:v>5.1681629999999998</c:v>
                      </c:pt>
                      <c:pt idx="506">
                        <c:v>5.1258540000000004</c:v>
                      </c:pt>
                      <c:pt idx="507">
                        <c:v>5.1488019999999999</c:v>
                      </c:pt>
                      <c:pt idx="508">
                        <c:v>4.9740450000000003</c:v>
                      </c:pt>
                      <c:pt idx="509">
                        <c:v>4.933014</c:v>
                      </c:pt>
                      <c:pt idx="510">
                        <c:v>4.9212769999999999</c:v>
                      </c:pt>
                      <c:pt idx="511">
                        <c:v>4.7345059999999997</c:v>
                      </c:pt>
                      <c:pt idx="512">
                        <c:v>4.7997890000000005</c:v>
                      </c:pt>
                      <c:pt idx="513">
                        <c:v>4.704485</c:v>
                      </c:pt>
                      <c:pt idx="514">
                        <c:v>4.6984659999999998</c:v>
                      </c:pt>
                      <c:pt idx="515">
                        <c:v>4.674264</c:v>
                      </c:pt>
                      <c:pt idx="516">
                        <c:v>4.5664959999999999</c:v>
                      </c:pt>
                      <c:pt idx="517">
                        <c:v>4.5274710000000002</c:v>
                      </c:pt>
                      <c:pt idx="518">
                        <c:v>4.4943159999999995</c:v>
                      </c:pt>
                      <c:pt idx="519">
                        <c:v>4.403702</c:v>
                      </c:pt>
                      <c:pt idx="520">
                        <c:v>4.345993</c:v>
                      </c:pt>
                      <c:pt idx="521">
                        <c:v>4.2484570000000001</c:v>
                      </c:pt>
                      <c:pt idx="522">
                        <c:v>4.2572849999999995</c:v>
                      </c:pt>
                      <c:pt idx="523">
                        <c:v>4.0903779999999994</c:v>
                      </c:pt>
                      <c:pt idx="524">
                        <c:v>4.094341</c:v>
                      </c:pt>
                      <c:pt idx="525">
                        <c:v>4.0259979999999995</c:v>
                      </c:pt>
                      <c:pt idx="526">
                        <c:v>3.9199099999999998</c:v>
                      </c:pt>
                      <c:pt idx="527">
                        <c:v>3.893726</c:v>
                      </c:pt>
                      <c:pt idx="528">
                        <c:v>3.8122159999999998</c:v>
                      </c:pt>
                      <c:pt idx="529">
                        <c:v>3.8126679999999999</c:v>
                      </c:pt>
                      <c:pt idx="530">
                        <c:v>3.7211759999999998</c:v>
                      </c:pt>
                      <c:pt idx="531">
                        <c:v>3.6337480000000002</c:v>
                      </c:pt>
                      <c:pt idx="532">
                        <c:v>3.6115270000000002</c:v>
                      </c:pt>
                      <c:pt idx="533">
                        <c:v>3.5374409999999998</c:v>
                      </c:pt>
                      <c:pt idx="534">
                        <c:v>3.475142</c:v>
                      </c:pt>
                      <c:pt idx="535">
                        <c:v>3.4152260000000001</c:v>
                      </c:pt>
                      <c:pt idx="536">
                        <c:v>3.3891930000000001</c:v>
                      </c:pt>
                      <c:pt idx="537">
                        <c:v>3.3006609999999998</c:v>
                      </c:pt>
                      <c:pt idx="538">
                        <c:v>3.2801960000000001</c:v>
                      </c:pt>
                      <c:pt idx="539">
                        <c:v>3.2212079999999998</c:v>
                      </c:pt>
                      <c:pt idx="540">
                        <c:v>3.1556229999999998</c:v>
                      </c:pt>
                      <c:pt idx="541">
                        <c:v>3.1219410000000001</c:v>
                      </c:pt>
                      <c:pt idx="542">
                        <c:v>3.0769980000000001</c:v>
                      </c:pt>
                      <c:pt idx="543">
                        <c:v>3.0457230000000002</c:v>
                      </c:pt>
                      <c:pt idx="544">
                        <c:v>2.99777</c:v>
                      </c:pt>
                      <c:pt idx="545">
                        <c:v>2.947009</c:v>
                      </c:pt>
                      <c:pt idx="546">
                        <c:v>2.8932120000000001</c:v>
                      </c:pt>
                      <c:pt idx="547">
                        <c:v>2.851429</c:v>
                      </c:pt>
                      <c:pt idx="548">
                        <c:v>2.8154889999999999</c:v>
                      </c:pt>
                      <c:pt idx="549">
                        <c:v>2.7576799999999997</c:v>
                      </c:pt>
                      <c:pt idx="550">
                        <c:v>2.7079719999999998</c:v>
                      </c:pt>
                      <c:pt idx="551">
                        <c:v>2.6772489999999998</c:v>
                      </c:pt>
                      <c:pt idx="552">
                        <c:v>2.6291960000000003</c:v>
                      </c:pt>
                      <c:pt idx="553">
                        <c:v>2.5660189999999998</c:v>
                      </c:pt>
                      <c:pt idx="554">
                        <c:v>2.5402370000000003</c:v>
                      </c:pt>
                      <c:pt idx="555">
                        <c:v>2.5364</c:v>
                      </c:pt>
                      <c:pt idx="556">
                        <c:v>2.47533</c:v>
                      </c:pt>
                      <c:pt idx="557">
                        <c:v>2.4128059999999998</c:v>
                      </c:pt>
                      <c:pt idx="558">
                        <c:v>2.4351769999999999</c:v>
                      </c:pt>
                      <c:pt idx="559">
                        <c:v>2.449071</c:v>
                      </c:pt>
                      <c:pt idx="560">
                        <c:v>2.3421810000000001</c:v>
                      </c:pt>
                      <c:pt idx="561">
                        <c:v>2.2890360000000003</c:v>
                      </c:pt>
                      <c:pt idx="562">
                        <c:v>2.2912179999999998</c:v>
                      </c:pt>
                      <c:pt idx="563">
                        <c:v>2.2228000000000003</c:v>
                      </c:pt>
                      <c:pt idx="564">
                        <c:v>2.1888420000000002</c:v>
                      </c:pt>
                      <c:pt idx="565">
                        <c:v>2.244745</c:v>
                      </c:pt>
                      <c:pt idx="566">
                        <c:v>2.1862839999999997</c:v>
                      </c:pt>
                      <c:pt idx="567">
                        <c:v>2.1428700000000003</c:v>
                      </c:pt>
                      <c:pt idx="568">
                        <c:v>2.1343680000000003</c:v>
                      </c:pt>
                      <c:pt idx="569">
                        <c:v>2.1699820000000001</c:v>
                      </c:pt>
                      <c:pt idx="570">
                        <c:v>2.1010119999999999</c:v>
                      </c:pt>
                      <c:pt idx="571">
                        <c:v>1.9592849999999999</c:v>
                      </c:pt>
                      <c:pt idx="572">
                        <c:v>1.9989620000000001</c:v>
                      </c:pt>
                      <c:pt idx="573">
                        <c:v>2.062163</c:v>
                      </c:pt>
                      <c:pt idx="574">
                        <c:v>1.9897320000000001</c:v>
                      </c:pt>
                      <c:pt idx="575">
                        <c:v>1.8914439999999999</c:v>
                      </c:pt>
                      <c:pt idx="576">
                        <c:v>1.965355</c:v>
                      </c:pt>
                      <c:pt idx="577">
                        <c:v>1.878152</c:v>
                      </c:pt>
                      <c:pt idx="578">
                        <c:v>1.897338</c:v>
                      </c:pt>
                      <c:pt idx="579">
                        <c:v>1.8759190000000001</c:v>
                      </c:pt>
                      <c:pt idx="580">
                        <c:v>1.8365689999999999</c:v>
                      </c:pt>
                      <c:pt idx="581">
                        <c:v>1.8178840000000001</c:v>
                      </c:pt>
                      <c:pt idx="582">
                        <c:v>1.7944849999999999</c:v>
                      </c:pt>
                      <c:pt idx="583">
                        <c:v>1.814624</c:v>
                      </c:pt>
                      <c:pt idx="584">
                        <c:v>1.762508</c:v>
                      </c:pt>
                      <c:pt idx="585">
                        <c:v>1.7070560000000001</c:v>
                      </c:pt>
                      <c:pt idx="586">
                        <c:v>1.6950430000000001</c:v>
                      </c:pt>
                      <c:pt idx="587">
                        <c:v>1.702742</c:v>
                      </c:pt>
                      <c:pt idx="588">
                        <c:v>1.672747</c:v>
                      </c:pt>
                      <c:pt idx="589">
                        <c:v>1.6740759999999999</c:v>
                      </c:pt>
                      <c:pt idx="590">
                        <c:v>1.6674799999999999</c:v>
                      </c:pt>
                      <c:pt idx="591">
                        <c:v>1.6339980000000001</c:v>
                      </c:pt>
                      <c:pt idx="592">
                        <c:v>1.722656</c:v>
                      </c:pt>
                      <c:pt idx="593">
                        <c:v>1.6567210000000001</c:v>
                      </c:pt>
                      <c:pt idx="594">
                        <c:v>1.6020720000000002</c:v>
                      </c:pt>
                      <c:pt idx="595">
                        <c:v>1.63154</c:v>
                      </c:pt>
                      <c:pt idx="596">
                        <c:v>1.6514790000000001</c:v>
                      </c:pt>
                      <c:pt idx="597">
                        <c:v>1.6665269999999999</c:v>
                      </c:pt>
                      <c:pt idx="598">
                        <c:v>1.618323</c:v>
                      </c:pt>
                      <c:pt idx="599">
                        <c:v>1.5275339999999999</c:v>
                      </c:pt>
                      <c:pt idx="600">
                        <c:v>1.529264</c:v>
                      </c:pt>
                      <c:pt idx="601">
                        <c:v>1.5146679999999999</c:v>
                      </c:pt>
                      <c:pt idx="602">
                        <c:v>1.5403250000000002</c:v>
                      </c:pt>
                      <c:pt idx="603">
                        <c:v>1.4658370000000001</c:v>
                      </c:pt>
                      <c:pt idx="604">
                        <c:v>1.5342549999999999</c:v>
                      </c:pt>
                      <c:pt idx="605">
                        <c:v>1.4627780000000001</c:v>
                      </c:pt>
                      <c:pt idx="606">
                        <c:v>1.3969929999999999</c:v>
                      </c:pt>
                      <c:pt idx="607">
                        <c:v>1.4600439999999999</c:v>
                      </c:pt>
                      <c:pt idx="608">
                        <c:v>1.4795309999999999</c:v>
                      </c:pt>
                      <c:pt idx="609">
                        <c:v>1.4754929999999999</c:v>
                      </c:pt>
                      <c:pt idx="610">
                        <c:v>1.429597</c:v>
                      </c:pt>
                      <c:pt idx="611">
                        <c:v>1.469624</c:v>
                      </c:pt>
                      <c:pt idx="612">
                        <c:v>1.4946790000000001</c:v>
                      </c:pt>
                      <c:pt idx="613">
                        <c:v>1.442939</c:v>
                      </c:pt>
                      <c:pt idx="614">
                        <c:v>1.3602259999999999</c:v>
                      </c:pt>
                      <c:pt idx="615">
                        <c:v>1.4215709999999999</c:v>
                      </c:pt>
                      <c:pt idx="616">
                        <c:v>1.4625270000000001</c:v>
                      </c:pt>
                      <c:pt idx="617">
                        <c:v>1.4059710000000001</c:v>
                      </c:pt>
                      <c:pt idx="618">
                        <c:v>1.3370770000000001</c:v>
                      </c:pt>
                      <c:pt idx="619">
                        <c:v>1.3703080000000001</c:v>
                      </c:pt>
                      <c:pt idx="620">
                        <c:v>1.4060969999999999</c:v>
                      </c:pt>
                      <c:pt idx="621">
                        <c:v>1.3425690000000001</c:v>
                      </c:pt>
                      <c:pt idx="622">
                        <c:v>1.38365</c:v>
                      </c:pt>
                      <c:pt idx="623">
                        <c:v>1.3248880000000001</c:v>
                      </c:pt>
                      <c:pt idx="624">
                        <c:v>1.2993060000000001</c:v>
                      </c:pt>
                      <c:pt idx="625">
                        <c:v>1.291005</c:v>
                      </c:pt>
                      <c:pt idx="626">
                        <c:v>1.2663009999999999</c:v>
                      </c:pt>
                      <c:pt idx="627">
                        <c:v>1.2455350000000001</c:v>
                      </c:pt>
                      <c:pt idx="628">
                        <c:v>1.2684329999999999</c:v>
                      </c:pt>
                      <c:pt idx="629">
                        <c:v>1.231967</c:v>
                      </c:pt>
                      <c:pt idx="630">
                        <c:v>1.214812</c:v>
                      </c:pt>
                      <c:pt idx="631">
                        <c:v>1.2171700000000001</c:v>
                      </c:pt>
                      <c:pt idx="632">
                        <c:v>1.2678560000000001</c:v>
                      </c:pt>
                      <c:pt idx="633">
                        <c:v>1.2489209999999999</c:v>
                      </c:pt>
                      <c:pt idx="634">
                        <c:v>1.2709410000000001</c:v>
                      </c:pt>
                      <c:pt idx="635">
                        <c:v>1.260257</c:v>
                      </c:pt>
                      <c:pt idx="636">
                        <c:v>1.2586520000000001</c:v>
                      </c:pt>
                      <c:pt idx="637">
                        <c:v>1.2733240000000001</c:v>
                      </c:pt>
                      <c:pt idx="638">
                        <c:v>1.277763</c:v>
                      </c:pt>
                      <c:pt idx="639">
                        <c:v>1.3135019999999999</c:v>
                      </c:pt>
                      <c:pt idx="640">
                        <c:v>1.297175</c:v>
                      </c:pt>
                      <c:pt idx="641">
                        <c:v>1.279217</c:v>
                      </c:pt>
                      <c:pt idx="642">
                        <c:v>1.2816000000000001</c:v>
                      </c:pt>
                      <c:pt idx="643">
                        <c:v>1.297526</c:v>
                      </c:pt>
                      <c:pt idx="644">
                        <c:v>1.265674</c:v>
                      </c:pt>
                      <c:pt idx="645">
                        <c:v>1.293814</c:v>
                      </c:pt>
                      <c:pt idx="646">
                        <c:v>1.287067</c:v>
                      </c:pt>
                      <c:pt idx="647">
                        <c:v>1.249824</c:v>
                      </c:pt>
                      <c:pt idx="648">
                        <c:v>1.2552410000000001</c:v>
                      </c:pt>
                      <c:pt idx="649">
                        <c:v>1.225546</c:v>
                      </c:pt>
                      <c:pt idx="650">
                        <c:v>1.228982</c:v>
                      </c:pt>
                      <c:pt idx="651">
                        <c:v>1.2696620000000001</c:v>
                      </c:pt>
                      <c:pt idx="652">
                        <c:v>1.250275</c:v>
                      </c:pt>
                      <c:pt idx="653">
                        <c:v>1.250902</c:v>
                      </c:pt>
                      <c:pt idx="654">
                        <c:v>1.2314149999999999</c:v>
                      </c:pt>
                      <c:pt idx="655">
                        <c:v>1.2360549999999999</c:v>
                      </c:pt>
                      <c:pt idx="656">
                        <c:v>1.2140850000000001</c:v>
                      </c:pt>
                      <c:pt idx="657">
                        <c:v>1.219552</c:v>
                      </c:pt>
                      <c:pt idx="658">
                        <c:v>1.216944</c:v>
                      </c:pt>
                      <c:pt idx="659">
                        <c:v>1.2033510000000001</c:v>
                      </c:pt>
                      <c:pt idx="660">
                        <c:v>1.1843900000000001</c:v>
                      </c:pt>
                      <c:pt idx="661">
                        <c:v>1.206561</c:v>
                      </c:pt>
                      <c:pt idx="662">
                        <c:v>1.186221</c:v>
                      </c:pt>
                      <c:pt idx="663">
                        <c:v>1.1955260000000001</c:v>
                      </c:pt>
                      <c:pt idx="664">
                        <c:v>1.1964790000000001</c:v>
                      </c:pt>
                      <c:pt idx="665">
                        <c:v>1.1542939999999999</c:v>
                      </c:pt>
                      <c:pt idx="666">
                        <c:v>1.1652290000000001</c:v>
                      </c:pt>
                      <c:pt idx="667">
                        <c:v>1.1425069999999999</c:v>
                      </c:pt>
                      <c:pt idx="668">
                        <c:v>1.1425069999999999</c:v>
                      </c:pt>
                      <c:pt idx="669">
                        <c:v>1.113113</c:v>
                      </c:pt>
                      <c:pt idx="670">
                        <c:v>1.109075</c:v>
                      </c:pt>
                      <c:pt idx="671">
                        <c:v>1.0982909999999999</c:v>
                      </c:pt>
                      <c:pt idx="672">
                        <c:v>1.070101</c:v>
                      </c:pt>
                      <c:pt idx="673">
                        <c:v>1.0778000000000001</c:v>
                      </c:pt>
                      <c:pt idx="674">
                        <c:v>1.0706530000000001</c:v>
                      </c:pt>
                      <c:pt idx="675">
                        <c:v>1.0830919999999999</c:v>
                      </c:pt>
                      <c:pt idx="676">
                        <c:v>1.0715810000000001</c:v>
                      </c:pt>
                      <c:pt idx="677">
                        <c:v>1.063329</c:v>
                      </c:pt>
                      <c:pt idx="678">
                        <c:v>1.0517669999999999</c:v>
                      </c:pt>
                      <c:pt idx="679">
                        <c:v>1.016856</c:v>
                      </c:pt>
                      <c:pt idx="680">
                        <c:v>1.0472030000000001</c:v>
                      </c:pt>
                      <c:pt idx="681">
                        <c:v>1.0377730000000001</c:v>
                      </c:pt>
                      <c:pt idx="682">
                        <c:v>1.0126930000000001</c:v>
                      </c:pt>
                      <c:pt idx="683">
                        <c:v>1.0137959999999999</c:v>
                      </c:pt>
                      <c:pt idx="684">
                        <c:v>0.96892800000000001</c:v>
                      </c:pt>
                      <c:pt idx="685">
                        <c:v>0.97552399999999995</c:v>
                      </c:pt>
                      <c:pt idx="686">
                        <c:v>0.95899699999999999</c:v>
                      </c:pt>
                      <c:pt idx="687">
                        <c:v>0.94176700000000002</c:v>
                      </c:pt>
                      <c:pt idx="688">
                        <c:v>0.90121300000000004</c:v>
                      </c:pt>
                      <c:pt idx="689">
                        <c:v>0.88588900000000004</c:v>
                      </c:pt>
                      <c:pt idx="690">
                        <c:v>0.87186900000000001</c:v>
                      </c:pt>
                      <c:pt idx="691">
                        <c:v>0.81754599999999999</c:v>
                      </c:pt>
                      <c:pt idx="692">
                        <c:v>0.77711700000000006</c:v>
                      </c:pt>
                      <c:pt idx="693">
                        <c:v>0.74714599999999998</c:v>
                      </c:pt>
                      <c:pt idx="694">
                        <c:v>0.69585799999999998</c:v>
                      </c:pt>
                      <c:pt idx="695">
                        <c:v>0.70531300000000008</c:v>
                      </c:pt>
                      <c:pt idx="696">
                        <c:v>0.72615499999999999</c:v>
                      </c:pt>
                      <c:pt idx="697">
                        <c:v>0.72266799999999998</c:v>
                      </c:pt>
                      <c:pt idx="698">
                        <c:v>0.78652199999999994</c:v>
                      </c:pt>
                      <c:pt idx="699">
                        <c:v>0.79936300000000005</c:v>
                      </c:pt>
                      <c:pt idx="700">
                        <c:v>0.76863999999999999</c:v>
                      </c:pt>
                      <c:pt idx="701">
                        <c:v>0.74165400000000004</c:v>
                      </c:pt>
                      <c:pt idx="702">
                        <c:v>0.73528400000000005</c:v>
                      </c:pt>
                      <c:pt idx="703">
                        <c:v>0.75043199999999999</c:v>
                      </c:pt>
                      <c:pt idx="704">
                        <c:v>0.76738600000000001</c:v>
                      </c:pt>
                      <c:pt idx="705">
                        <c:v>0.76811300000000005</c:v>
                      </c:pt>
                      <c:pt idx="706">
                        <c:v>0.70950099999999994</c:v>
                      </c:pt>
                      <c:pt idx="707">
                        <c:v>0.72743400000000003</c:v>
                      </c:pt>
                      <c:pt idx="708">
                        <c:v>0.71970899999999993</c:v>
                      </c:pt>
                      <c:pt idx="709">
                        <c:v>0.68537500000000007</c:v>
                      </c:pt>
                      <c:pt idx="710">
                        <c:v>0.72723300000000002</c:v>
                      </c:pt>
                      <c:pt idx="711">
                        <c:v>0.79123699999999997</c:v>
                      </c:pt>
                      <c:pt idx="712">
                        <c:v>0.76911700000000005</c:v>
                      </c:pt>
                      <c:pt idx="713">
                        <c:v>0.76553000000000004</c:v>
                      </c:pt>
                      <c:pt idx="714">
                        <c:v>0.79562599999999994</c:v>
                      </c:pt>
                      <c:pt idx="715">
                        <c:v>0.84588600000000003</c:v>
                      </c:pt>
                      <c:pt idx="716">
                        <c:v>0.88428399999999996</c:v>
                      </c:pt>
                      <c:pt idx="717">
                        <c:v>0.93818000000000001</c:v>
                      </c:pt>
                      <c:pt idx="718">
                        <c:v>0.90735699999999997</c:v>
                      </c:pt>
                      <c:pt idx="719">
                        <c:v>0.91924499999999998</c:v>
                      </c:pt>
                    </c:numCache>
                  </c:numRef>
                </c:yVal>
                <c:smooth val="1"/>
                <c:extLst xmlns:c15="http://schemas.microsoft.com/office/drawing/2012/chart">
                  <c:ext xmlns:c16="http://schemas.microsoft.com/office/drawing/2014/chart" uri="{C3380CC4-5D6E-409C-BE32-E72D297353CC}">
                    <c16:uniqueId val="{00000000-F570-413B-B09F-177BA108E5C1}"/>
                  </c:ext>
                </c:extLst>
              </c15:ser>
            </c15:filteredScatterSeries>
            <c15:filteredScatterSeries>
              <c15:ser>
                <c:idx val="3"/>
                <c:order val="3"/>
                <c:tx>
                  <c:v>10250 WAVE</c:v>
                </c:tx>
                <c:spPr>
                  <a:ln w="9525" cap="rnd">
                    <a:solidFill>
                      <a:schemeClr val="accent4"/>
                    </a:solidFill>
                    <a:round/>
                  </a:ln>
                  <a:effectLst>
                    <a:outerShdw blurRad="40000" dist="23000" dir="5400000" rotWithShape="0">
                      <a:srgbClr val="000000">
                        <a:alpha val="35000"/>
                      </a:srgbClr>
                    </a:outerShdw>
                  </a:effectLst>
                </c:spPr>
                <c:marker>
                  <c:symbol val="none"/>
                </c:marker>
                <c:xVal>
                  <c:numRef>
                    <c:extLst xmlns:c15="http://schemas.microsoft.com/office/drawing/2012/chart">
                      <c:ext xmlns:c15="http://schemas.microsoft.com/office/drawing/2012/chart" uri="{02D57815-91ED-43cb-92C2-25804820EDAC}">
                        <c15:formulaRef>
                          <c15:sqref>'Graphs Task 1'!$AL$2:$AL$943</c15:sqref>
                        </c15:formulaRef>
                      </c:ext>
                    </c:extLst>
                    <c:numCache>
                      <c:formatCode>General</c:formatCode>
                      <c:ptCount val="942"/>
                      <c:pt idx="0">
                        <c:v>-359.29461669921875</c:v>
                      </c:pt>
                      <c:pt idx="1">
                        <c:v>-358.52963256835938</c:v>
                      </c:pt>
                      <c:pt idx="2">
                        <c:v>-357.76461791992188</c:v>
                      </c:pt>
                      <c:pt idx="3">
                        <c:v>-356.9996337890625</c:v>
                      </c:pt>
                      <c:pt idx="4">
                        <c:v>-356.234619140625</c:v>
                      </c:pt>
                      <c:pt idx="5">
                        <c:v>-355.46963500976563</c:v>
                      </c:pt>
                      <c:pt idx="6">
                        <c:v>-354.70462036132813</c:v>
                      </c:pt>
                      <c:pt idx="7">
                        <c:v>-353.93960571289063</c:v>
                      </c:pt>
                      <c:pt idx="8">
                        <c:v>-353.17462158203125</c:v>
                      </c:pt>
                      <c:pt idx="9">
                        <c:v>-352.40960693359375</c:v>
                      </c:pt>
                      <c:pt idx="10">
                        <c:v>-351.64462280273438</c:v>
                      </c:pt>
                      <c:pt idx="11">
                        <c:v>-350.87960815429688</c:v>
                      </c:pt>
                      <c:pt idx="12">
                        <c:v>-350.1146240234375</c:v>
                      </c:pt>
                      <c:pt idx="13">
                        <c:v>-349.349609375</c:v>
                      </c:pt>
                      <c:pt idx="14">
                        <c:v>-348.58462524414063</c:v>
                      </c:pt>
                      <c:pt idx="15">
                        <c:v>-347.81961059570313</c:v>
                      </c:pt>
                      <c:pt idx="16">
                        <c:v>-347.05462646484375</c:v>
                      </c:pt>
                      <c:pt idx="17">
                        <c:v>-346.28961181640625</c:v>
                      </c:pt>
                      <c:pt idx="18">
                        <c:v>-345.52459716796875</c:v>
                      </c:pt>
                      <c:pt idx="19">
                        <c:v>-344.75961303710938</c:v>
                      </c:pt>
                      <c:pt idx="20">
                        <c:v>-343.99459838867188</c:v>
                      </c:pt>
                      <c:pt idx="21">
                        <c:v>-343.2296142578125</c:v>
                      </c:pt>
                      <c:pt idx="22">
                        <c:v>-342.464599609375</c:v>
                      </c:pt>
                      <c:pt idx="23">
                        <c:v>-341.69961547851563</c:v>
                      </c:pt>
                      <c:pt idx="24">
                        <c:v>-340.93460083007813</c:v>
                      </c:pt>
                      <c:pt idx="25">
                        <c:v>-340.16961669921875</c:v>
                      </c:pt>
                      <c:pt idx="26">
                        <c:v>-339.40460205078125</c:v>
                      </c:pt>
                      <c:pt idx="27">
                        <c:v>-338.63958740234375</c:v>
                      </c:pt>
                      <c:pt idx="28">
                        <c:v>-337.87460327148438</c:v>
                      </c:pt>
                      <c:pt idx="29">
                        <c:v>-337.10958862304688</c:v>
                      </c:pt>
                      <c:pt idx="30">
                        <c:v>-336.3446044921875</c:v>
                      </c:pt>
                      <c:pt idx="31">
                        <c:v>-335.57958984375</c:v>
                      </c:pt>
                      <c:pt idx="32">
                        <c:v>-334.81460571289063</c:v>
                      </c:pt>
                      <c:pt idx="33">
                        <c:v>-334.04959106445313</c:v>
                      </c:pt>
                      <c:pt idx="34">
                        <c:v>-333.28460693359375</c:v>
                      </c:pt>
                      <c:pt idx="35">
                        <c:v>-332.51959228515625</c:v>
                      </c:pt>
                      <c:pt idx="36">
                        <c:v>-331.75460815429688</c:v>
                      </c:pt>
                      <c:pt idx="37">
                        <c:v>-330.98959350585938</c:v>
                      </c:pt>
                      <c:pt idx="38">
                        <c:v>-330.22457885742188</c:v>
                      </c:pt>
                      <c:pt idx="39">
                        <c:v>-329.4595947265625</c:v>
                      </c:pt>
                      <c:pt idx="40">
                        <c:v>-328.694580078125</c:v>
                      </c:pt>
                      <c:pt idx="41">
                        <c:v>-327.92959594726563</c:v>
                      </c:pt>
                      <c:pt idx="42">
                        <c:v>-327.16458129882813</c:v>
                      </c:pt>
                      <c:pt idx="43">
                        <c:v>-326.39959716796875</c:v>
                      </c:pt>
                      <c:pt idx="44">
                        <c:v>-325.63458251953125</c:v>
                      </c:pt>
                      <c:pt idx="45">
                        <c:v>-324.86959838867188</c:v>
                      </c:pt>
                      <c:pt idx="46">
                        <c:v>-324.10458374023438</c:v>
                      </c:pt>
                      <c:pt idx="47">
                        <c:v>-323.33956909179688</c:v>
                      </c:pt>
                      <c:pt idx="48">
                        <c:v>-322.5745849609375</c:v>
                      </c:pt>
                      <c:pt idx="49">
                        <c:v>-321.8095703125</c:v>
                      </c:pt>
                      <c:pt idx="50">
                        <c:v>-321.04458618164063</c:v>
                      </c:pt>
                      <c:pt idx="51">
                        <c:v>-320.27957153320313</c:v>
                      </c:pt>
                      <c:pt idx="52">
                        <c:v>-319.51458740234375</c:v>
                      </c:pt>
                      <c:pt idx="53">
                        <c:v>-318.74957275390625</c:v>
                      </c:pt>
                      <c:pt idx="54">
                        <c:v>-317.98458862304688</c:v>
                      </c:pt>
                      <c:pt idx="55">
                        <c:v>-317.21957397460938</c:v>
                      </c:pt>
                      <c:pt idx="56">
                        <c:v>-316.45455932617188</c:v>
                      </c:pt>
                      <c:pt idx="57">
                        <c:v>-315.6895751953125</c:v>
                      </c:pt>
                      <c:pt idx="58">
                        <c:v>-314.924560546875</c:v>
                      </c:pt>
                      <c:pt idx="59">
                        <c:v>-314.15957641601563</c:v>
                      </c:pt>
                      <c:pt idx="60">
                        <c:v>-313.39456176757813</c:v>
                      </c:pt>
                      <c:pt idx="61">
                        <c:v>-312.62957763671875</c:v>
                      </c:pt>
                      <c:pt idx="62">
                        <c:v>-311.86456298828125</c:v>
                      </c:pt>
                      <c:pt idx="63">
                        <c:v>-311.09957885742188</c:v>
                      </c:pt>
                      <c:pt idx="64">
                        <c:v>-310.33456420898438</c:v>
                      </c:pt>
                      <c:pt idx="65">
                        <c:v>-309.569580078125</c:v>
                      </c:pt>
                      <c:pt idx="66">
                        <c:v>-308.8045654296875</c:v>
                      </c:pt>
                      <c:pt idx="67">
                        <c:v>-308.03955078125</c:v>
                      </c:pt>
                      <c:pt idx="68">
                        <c:v>-307.27456665039063</c:v>
                      </c:pt>
                      <c:pt idx="69">
                        <c:v>-306.50955200195313</c:v>
                      </c:pt>
                      <c:pt idx="70">
                        <c:v>-305.74456787109375</c:v>
                      </c:pt>
                      <c:pt idx="71">
                        <c:v>-304.97955322265625</c:v>
                      </c:pt>
                      <c:pt idx="72">
                        <c:v>-304.21456909179688</c:v>
                      </c:pt>
                      <c:pt idx="73">
                        <c:v>-303.44955444335938</c:v>
                      </c:pt>
                      <c:pt idx="74">
                        <c:v>-302.6845703125</c:v>
                      </c:pt>
                      <c:pt idx="75">
                        <c:v>-301.9195556640625</c:v>
                      </c:pt>
                      <c:pt idx="76">
                        <c:v>-301.154541015625</c:v>
                      </c:pt>
                      <c:pt idx="77">
                        <c:v>-300.38955688476563</c:v>
                      </c:pt>
                      <c:pt idx="78">
                        <c:v>-299.62454223632813</c:v>
                      </c:pt>
                      <c:pt idx="79">
                        <c:v>-298.85955810546875</c:v>
                      </c:pt>
                      <c:pt idx="80">
                        <c:v>-298.09454345703125</c:v>
                      </c:pt>
                      <c:pt idx="81">
                        <c:v>-297.32955932617188</c:v>
                      </c:pt>
                      <c:pt idx="82">
                        <c:v>-296.56454467773438</c:v>
                      </c:pt>
                      <c:pt idx="83">
                        <c:v>-295.799560546875</c:v>
                      </c:pt>
                      <c:pt idx="84">
                        <c:v>-295.0345458984375</c:v>
                      </c:pt>
                      <c:pt idx="85">
                        <c:v>-294.26956176757813</c:v>
                      </c:pt>
                      <c:pt idx="86">
                        <c:v>-293.50454711914063</c:v>
                      </c:pt>
                      <c:pt idx="87">
                        <c:v>-292.73953247070313</c:v>
                      </c:pt>
                      <c:pt idx="88">
                        <c:v>-291.97454833984375</c:v>
                      </c:pt>
                      <c:pt idx="89">
                        <c:v>-291.20953369140625</c:v>
                      </c:pt>
                      <c:pt idx="90">
                        <c:v>-290.44454956054688</c:v>
                      </c:pt>
                      <c:pt idx="91">
                        <c:v>-289.67953491210938</c:v>
                      </c:pt>
                      <c:pt idx="92">
                        <c:v>-288.91455078125</c:v>
                      </c:pt>
                      <c:pt idx="93">
                        <c:v>-288.1495361328125</c:v>
                      </c:pt>
                      <c:pt idx="94">
                        <c:v>-287.38455200195313</c:v>
                      </c:pt>
                      <c:pt idx="95">
                        <c:v>-286.61953735351563</c:v>
                      </c:pt>
                      <c:pt idx="96">
                        <c:v>-285.85452270507813</c:v>
                      </c:pt>
                      <c:pt idx="97">
                        <c:v>-285.08953857421875</c:v>
                      </c:pt>
                      <c:pt idx="98">
                        <c:v>-284.32452392578125</c:v>
                      </c:pt>
                      <c:pt idx="99">
                        <c:v>-283.55953979492188</c:v>
                      </c:pt>
                      <c:pt idx="100">
                        <c:v>-282.79452514648438</c:v>
                      </c:pt>
                      <c:pt idx="101">
                        <c:v>-282.029541015625</c:v>
                      </c:pt>
                      <c:pt idx="102">
                        <c:v>-281.2645263671875</c:v>
                      </c:pt>
                      <c:pt idx="103">
                        <c:v>-280.49954223632813</c:v>
                      </c:pt>
                      <c:pt idx="104">
                        <c:v>-279.73452758789063</c:v>
                      </c:pt>
                      <c:pt idx="105">
                        <c:v>-278.96954345703125</c:v>
                      </c:pt>
                      <c:pt idx="106">
                        <c:v>-278.20452880859375</c:v>
                      </c:pt>
                      <c:pt idx="107">
                        <c:v>-277.43951416015625</c:v>
                      </c:pt>
                      <c:pt idx="108">
                        <c:v>-276.67453002929688</c:v>
                      </c:pt>
                      <c:pt idx="109">
                        <c:v>-275.90951538085938</c:v>
                      </c:pt>
                      <c:pt idx="110">
                        <c:v>-275.14453125</c:v>
                      </c:pt>
                      <c:pt idx="111">
                        <c:v>-274.3795166015625</c:v>
                      </c:pt>
                      <c:pt idx="112">
                        <c:v>-273.61453247070313</c:v>
                      </c:pt>
                      <c:pt idx="113">
                        <c:v>-272.84951782226563</c:v>
                      </c:pt>
                      <c:pt idx="114">
                        <c:v>-272.08453369140625</c:v>
                      </c:pt>
                      <c:pt idx="115">
                        <c:v>-271.31951904296875</c:v>
                      </c:pt>
                      <c:pt idx="116">
                        <c:v>-270.55450439453125</c:v>
                      </c:pt>
                      <c:pt idx="117">
                        <c:v>-269.78952026367188</c:v>
                      </c:pt>
                      <c:pt idx="118">
                        <c:v>-269.02450561523438</c:v>
                      </c:pt>
                      <c:pt idx="119">
                        <c:v>-268.259521484375</c:v>
                      </c:pt>
                      <c:pt idx="120">
                        <c:v>-267.4945068359375</c:v>
                      </c:pt>
                      <c:pt idx="121">
                        <c:v>-266.72952270507813</c:v>
                      </c:pt>
                      <c:pt idx="122">
                        <c:v>-265.96450805664063</c:v>
                      </c:pt>
                      <c:pt idx="123">
                        <c:v>-265.19952392578125</c:v>
                      </c:pt>
                      <c:pt idx="124">
                        <c:v>-264.43450927734375</c:v>
                      </c:pt>
                      <c:pt idx="125">
                        <c:v>-263.66949462890625</c:v>
                      </c:pt>
                      <c:pt idx="126">
                        <c:v>-262.90451049804688</c:v>
                      </c:pt>
                      <c:pt idx="127">
                        <c:v>-262.13949584960938</c:v>
                      </c:pt>
                      <c:pt idx="128">
                        <c:v>-261.37451171875</c:v>
                      </c:pt>
                      <c:pt idx="129">
                        <c:v>-260.6094970703125</c:v>
                      </c:pt>
                      <c:pt idx="130">
                        <c:v>-259.84451293945313</c:v>
                      </c:pt>
                      <c:pt idx="131">
                        <c:v>-259.07949829101563</c:v>
                      </c:pt>
                      <c:pt idx="132">
                        <c:v>-258.31451416015625</c:v>
                      </c:pt>
                      <c:pt idx="133">
                        <c:v>-257.54949951171875</c:v>
                      </c:pt>
                      <c:pt idx="134">
                        <c:v>-256.78451538085938</c:v>
                      </c:pt>
                      <c:pt idx="135">
                        <c:v>-256.01950073242188</c:v>
                      </c:pt>
                      <c:pt idx="136">
                        <c:v>-255.25448608398438</c:v>
                      </c:pt>
                      <c:pt idx="137">
                        <c:v>-254.489501953125</c:v>
                      </c:pt>
                      <c:pt idx="138">
                        <c:v>-253.7244873046875</c:v>
                      </c:pt>
                      <c:pt idx="139">
                        <c:v>-252.95950317382813</c:v>
                      </c:pt>
                      <c:pt idx="140">
                        <c:v>-252.19448852539063</c:v>
                      </c:pt>
                      <c:pt idx="141">
                        <c:v>-251.42950439453125</c:v>
                      </c:pt>
                      <c:pt idx="142">
                        <c:v>-250.66448974609375</c:v>
                      </c:pt>
                      <c:pt idx="143">
                        <c:v>-249.89950561523438</c:v>
                      </c:pt>
                      <c:pt idx="144">
                        <c:v>-249.13449096679688</c:v>
                      </c:pt>
                      <c:pt idx="145">
                        <c:v>-248.36947631835938</c:v>
                      </c:pt>
                      <c:pt idx="146">
                        <c:v>-247.6044921875</c:v>
                      </c:pt>
                      <c:pt idx="147">
                        <c:v>-246.8394775390625</c:v>
                      </c:pt>
                      <c:pt idx="148">
                        <c:v>-246.07449340820313</c:v>
                      </c:pt>
                      <c:pt idx="149">
                        <c:v>-245.30947875976563</c:v>
                      </c:pt>
                      <c:pt idx="150">
                        <c:v>-244.54449462890625</c:v>
                      </c:pt>
                      <c:pt idx="151">
                        <c:v>-243.77947998046875</c:v>
                      </c:pt>
                      <c:pt idx="152">
                        <c:v>-243.01449584960938</c:v>
                      </c:pt>
                      <c:pt idx="153">
                        <c:v>-242.24948120117188</c:v>
                      </c:pt>
                      <c:pt idx="154">
                        <c:v>-241.4844970703125</c:v>
                      </c:pt>
                      <c:pt idx="155">
                        <c:v>-240.719482421875</c:v>
                      </c:pt>
                      <c:pt idx="156">
                        <c:v>-239.9544677734375</c:v>
                      </c:pt>
                      <c:pt idx="157">
                        <c:v>-239.18948364257813</c:v>
                      </c:pt>
                      <c:pt idx="158">
                        <c:v>-238.42446899414063</c:v>
                      </c:pt>
                      <c:pt idx="159">
                        <c:v>-237.65948486328125</c:v>
                      </c:pt>
                      <c:pt idx="160">
                        <c:v>-236.89447021484375</c:v>
                      </c:pt>
                      <c:pt idx="161">
                        <c:v>-236.12948608398438</c:v>
                      </c:pt>
                      <c:pt idx="162">
                        <c:v>-235.36447143554688</c:v>
                      </c:pt>
                      <c:pt idx="163">
                        <c:v>-234.5994873046875</c:v>
                      </c:pt>
                      <c:pt idx="164">
                        <c:v>-233.83447265625</c:v>
                      </c:pt>
                      <c:pt idx="165">
                        <c:v>-233.0694580078125</c:v>
                      </c:pt>
                      <c:pt idx="166">
                        <c:v>-232.30447387695313</c:v>
                      </c:pt>
                      <c:pt idx="167">
                        <c:v>-231.53945922851563</c:v>
                      </c:pt>
                      <c:pt idx="168">
                        <c:v>-230.77447509765625</c:v>
                      </c:pt>
                      <c:pt idx="169">
                        <c:v>-230.00946044921875</c:v>
                      </c:pt>
                      <c:pt idx="170">
                        <c:v>-229.24447631835938</c:v>
                      </c:pt>
                      <c:pt idx="171">
                        <c:v>-228.47946166992188</c:v>
                      </c:pt>
                      <c:pt idx="172">
                        <c:v>-227.7144775390625</c:v>
                      </c:pt>
                      <c:pt idx="173">
                        <c:v>-226.949462890625</c:v>
                      </c:pt>
                      <c:pt idx="174">
                        <c:v>-226.18447875976563</c:v>
                      </c:pt>
                      <c:pt idx="175">
                        <c:v>-225.41946411132813</c:v>
                      </c:pt>
                      <c:pt idx="176">
                        <c:v>-224.65444946289063</c:v>
                      </c:pt>
                      <c:pt idx="177">
                        <c:v>-223.88946533203125</c:v>
                      </c:pt>
                      <c:pt idx="178">
                        <c:v>-223.12445068359375</c:v>
                      </c:pt>
                      <c:pt idx="179">
                        <c:v>-222.35946655273438</c:v>
                      </c:pt>
                      <c:pt idx="180">
                        <c:v>-221.59445190429688</c:v>
                      </c:pt>
                      <c:pt idx="181">
                        <c:v>-220.8294677734375</c:v>
                      </c:pt>
                      <c:pt idx="182">
                        <c:v>-220.064453125</c:v>
                      </c:pt>
                      <c:pt idx="183">
                        <c:v>-219.29946899414063</c:v>
                      </c:pt>
                      <c:pt idx="184">
                        <c:v>-218.53445434570313</c:v>
                      </c:pt>
                      <c:pt idx="185">
                        <c:v>-217.76943969726563</c:v>
                      </c:pt>
                      <c:pt idx="186">
                        <c:v>-217.00445556640625</c:v>
                      </c:pt>
                      <c:pt idx="187">
                        <c:v>-216.23944091796875</c:v>
                      </c:pt>
                      <c:pt idx="188">
                        <c:v>-215.47445678710938</c:v>
                      </c:pt>
                      <c:pt idx="189">
                        <c:v>-214.70944213867188</c:v>
                      </c:pt>
                      <c:pt idx="190">
                        <c:v>-213.9444580078125</c:v>
                      </c:pt>
                      <c:pt idx="191">
                        <c:v>-213.179443359375</c:v>
                      </c:pt>
                      <c:pt idx="192">
                        <c:v>-212.41445922851563</c:v>
                      </c:pt>
                      <c:pt idx="193">
                        <c:v>-211.64944458007813</c:v>
                      </c:pt>
                      <c:pt idx="194">
                        <c:v>-210.88442993164063</c:v>
                      </c:pt>
                      <c:pt idx="195">
                        <c:v>-210.11944580078125</c:v>
                      </c:pt>
                      <c:pt idx="196">
                        <c:v>-209.35443115234375</c:v>
                      </c:pt>
                      <c:pt idx="197">
                        <c:v>-208.58944702148438</c:v>
                      </c:pt>
                      <c:pt idx="198">
                        <c:v>-207.82443237304688</c:v>
                      </c:pt>
                      <c:pt idx="199">
                        <c:v>-207.0594482421875</c:v>
                      </c:pt>
                      <c:pt idx="200">
                        <c:v>-206.29443359375</c:v>
                      </c:pt>
                      <c:pt idx="201">
                        <c:v>-205.52944946289063</c:v>
                      </c:pt>
                      <c:pt idx="202">
                        <c:v>-204.76443481445313</c:v>
                      </c:pt>
                      <c:pt idx="203">
                        <c:v>-203.99945068359375</c:v>
                      </c:pt>
                      <c:pt idx="204">
                        <c:v>-203.23443603515625</c:v>
                      </c:pt>
                      <c:pt idx="205">
                        <c:v>-202.46942138671875</c:v>
                      </c:pt>
                      <c:pt idx="206">
                        <c:v>-201.70443725585938</c:v>
                      </c:pt>
                      <c:pt idx="207">
                        <c:v>-200.93942260742188</c:v>
                      </c:pt>
                      <c:pt idx="208">
                        <c:v>-200.1744384765625</c:v>
                      </c:pt>
                      <c:pt idx="209">
                        <c:v>-199.409423828125</c:v>
                      </c:pt>
                      <c:pt idx="210">
                        <c:v>-198.64443969726563</c:v>
                      </c:pt>
                      <c:pt idx="211">
                        <c:v>-197.87942504882813</c:v>
                      </c:pt>
                      <c:pt idx="212">
                        <c:v>-197.11444091796875</c:v>
                      </c:pt>
                      <c:pt idx="213">
                        <c:v>-196.34942626953125</c:v>
                      </c:pt>
                      <c:pt idx="214">
                        <c:v>-195.58441162109375</c:v>
                      </c:pt>
                      <c:pt idx="215">
                        <c:v>-194.81942749023438</c:v>
                      </c:pt>
                      <c:pt idx="216">
                        <c:v>-194.05441284179688</c:v>
                      </c:pt>
                      <c:pt idx="217">
                        <c:v>-193.2894287109375</c:v>
                      </c:pt>
                      <c:pt idx="218">
                        <c:v>-192.5244140625</c:v>
                      </c:pt>
                      <c:pt idx="219">
                        <c:v>-191.75942993164063</c:v>
                      </c:pt>
                      <c:pt idx="220">
                        <c:v>-190.99441528320313</c:v>
                      </c:pt>
                      <c:pt idx="221">
                        <c:v>-190.22943115234375</c:v>
                      </c:pt>
                      <c:pt idx="222">
                        <c:v>-189.46441650390625</c:v>
                      </c:pt>
                      <c:pt idx="223">
                        <c:v>-188.69943237304688</c:v>
                      </c:pt>
                      <c:pt idx="224">
                        <c:v>-187.93441772460938</c:v>
                      </c:pt>
                      <c:pt idx="225">
                        <c:v>-187.16940307617188</c:v>
                      </c:pt>
                      <c:pt idx="226">
                        <c:v>-186.4044189453125</c:v>
                      </c:pt>
                      <c:pt idx="227">
                        <c:v>-185.639404296875</c:v>
                      </c:pt>
                      <c:pt idx="228">
                        <c:v>-184.87442016601563</c:v>
                      </c:pt>
                      <c:pt idx="229">
                        <c:v>-184.10940551757813</c:v>
                      </c:pt>
                      <c:pt idx="230">
                        <c:v>-183.34442138671875</c:v>
                      </c:pt>
                      <c:pt idx="231">
                        <c:v>-182.57940673828125</c:v>
                      </c:pt>
                      <c:pt idx="232">
                        <c:v>-181.81442260742188</c:v>
                      </c:pt>
                      <c:pt idx="233">
                        <c:v>-181.04940795898438</c:v>
                      </c:pt>
                      <c:pt idx="234">
                        <c:v>-180.28439331054688</c:v>
                      </c:pt>
                      <c:pt idx="235">
                        <c:v>-179.5194091796875</c:v>
                      </c:pt>
                      <c:pt idx="236">
                        <c:v>-178.75439453125</c:v>
                      </c:pt>
                      <c:pt idx="237">
                        <c:v>-177.98941040039063</c:v>
                      </c:pt>
                      <c:pt idx="238">
                        <c:v>-177.22439575195313</c:v>
                      </c:pt>
                      <c:pt idx="239">
                        <c:v>-176.45941162109375</c:v>
                      </c:pt>
                      <c:pt idx="240">
                        <c:v>-175.69439697265625</c:v>
                      </c:pt>
                      <c:pt idx="241">
                        <c:v>-174.92941284179688</c:v>
                      </c:pt>
                      <c:pt idx="242">
                        <c:v>-174.16439819335938</c:v>
                      </c:pt>
                      <c:pt idx="243">
                        <c:v>-173.3994140625</c:v>
                      </c:pt>
                      <c:pt idx="244">
                        <c:v>-172.6343994140625</c:v>
                      </c:pt>
                      <c:pt idx="245">
                        <c:v>-171.869384765625</c:v>
                      </c:pt>
                      <c:pt idx="246">
                        <c:v>-171.10440063476563</c:v>
                      </c:pt>
                      <c:pt idx="247">
                        <c:v>-170.33938598632813</c:v>
                      </c:pt>
                      <c:pt idx="248">
                        <c:v>-169.57440185546875</c:v>
                      </c:pt>
                      <c:pt idx="249">
                        <c:v>-168.80938720703125</c:v>
                      </c:pt>
                      <c:pt idx="250">
                        <c:v>-168.04440307617188</c:v>
                      </c:pt>
                      <c:pt idx="251">
                        <c:v>-167.27938842773438</c:v>
                      </c:pt>
                      <c:pt idx="252">
                        <c:v>-166.514404296875</c:v>
                      </c:pt>
                      <c:pt idx="253">
                        <c:v>-165.7493896484375</c:v>
                      </c:pt>
                      <c:pt idx="254">
                        <c:v>-164.984375</c:v>
                      </c:pt>
                      <c:pt idx="255">
                        <c:v>-164.21939086914063</c:v>
                      </c:pt>
                      <c:pt idx="256">
                        <c:v>-163.45437622070313</c:v>
                      </c:pt>
                      <c:pt idx="257">
                        <c:v>-162.68939208984375</c:v>
                      </c:pt>
                      <c:pt idx="258">
                        <c:v>-161.92437744140625</c:v>
                      </c:pt>
                      <c:pt idx="259">
                        <c:v>-161.15939331054688</c:v>
                      </c:pt>
                      <c:pt idx="260">
                        <c:v>-160.39437866210938</c:v>
                      </c:pt>
                      <c:pt idx="261">
                        <c:v>-159.62939453125</c:v>
                      </c:pt>
                      <c:pt idx="262">
                        <c:v>-158.8643798828125</c:v>
                      </c:pt>
                      <c:pt idx="263">
                        <c:v>-158.099365234375</c:v>
                      </c:pt>
                      <c:pt idx="264">
                        <c:v>-157.33438110351563</c:v>
                      </c:pt>
                      <c:pt idx="265">
                        <c:v>-156.56936645507813</c:v>
                      </c:pt>
                      <c:pt idx="266">
                        <c:v>-155.80438232421875</c:v>
                      </c:pt>
                      <c:pt idx="267">
                        <c:v>-155.03936767578125</c:v>
                      </c:pt>
                      <c:pt idx="268">
                        <c:v>-154.27438354492188</c:v>
                      </c:pt>
                      <c:pt idx="269">
                        <c:v>-153.50936889648438</c:v>
                      </c:pt>
                      <c:pt idx="270">
                        <c:v>-152.744384765625</c:v>
                      </c:pt>
                      <c:pt idx="271">
                        <c:v>-151.9793701171875</c:v>
                      </c:pt>
                      <c:pt idx="272">
                        <c:v>-151.21438598632813</c:v>
                      </c:pt>
                      <c:pt idx="273">
                        <c:v>-150.4493408203125</c:v>
                      </c:pt>
                      <c:pt idx="274">
                        <c:v>-149.68438720703125</c:v>
                      </c:pt>
                      <c:pt idx="275">
                        <c:v>-148.91937255859375</c:v>
                      </c:pt>
                      <c:pt idx="276">
                        <c:v>-148.15435791015625</c:v>
                      </c:pt>
                      <c:pt idx="277">
                        <c:v>-147.38934326171875</c:v>
                      </c:pt>
                      <c:pt idx="278">
                        <c:v>-146.6243896484375</c:v>
                      </c:pt>
                      <c:pt idx="279">
                        <c:v>-145.859375</c:v>
                      </c:pt>
                      <c:pt idx="280">
                        <c:v>-145.0943603515625</c:v>
                      </c:pt>
                      <c:pt idx="281">
                        <c:v>-144.329345703125</c:v>
                      </c:pt>
                      <c:pt idx="282">
                        <c:v>-143.56439208984375</c:v>
                      </c:pt>
                      <c:pt idx="283">
                        <c:v>-142.79937744140625</c:v>
                      </c:pt>
                      <c:pt idx="284">
                        <c:v>-142.03436279296875</c:v>
                      </c:pt>
                      <c:pt idx="285">
                        <c:v>-141.26934814453125</c:v>
                      </c:pt>
                      <c:pt idx="286">
                        <c:v>-140.50433349609375</c:v>
                      </c:pt>
                      <c:pt idx="287">
                        <c:v>-139.7393798828125</c:v>
                      </c:pt>
                      <c:pt idx="288">
                        <c:v>-138.974365234375</c:v>
                      </c:pt>
                      <c:pt idx="289">
                        <c:v>-138.2093505859375</c:v>
                      </c:pt>
                      <c:pt idx="290">
                        <c:v>-137.4443359375</c:v>
                      </c:pt>
                      <c:pt idx="291">
                        <c:v>-136.67938232421875</c:v>
                      </c:pt>
                      <c:pt idx="292">
                        <c:v>-135.91436767578125</c:v>
                      </c:pt>
                      <c:pt idx="293">
                        <c:v>-135.14935302734375</c:v>
                      </c:pt>
                      <c:pt idx="294">
                        <c:v>-134.38433837890625</c:v>
                      </c:pt>
                      <c:pt idx="295">
                        <c:v>-133.61932373046875</c:v>
                      </c:pt>
                      <c:pt idx="296">
                        <c:v>-132.8543701171875</c:v>
                      </c:pt>
                      <c:pt idx="297">
                        <c:v>-132.08935546875</c:v>
                      </c:pt>
                      <c:pt idx="298">
                        <c:v>-131.3243408203125</c:v>
                      </c:pt>
                      <c:pt idx="299">
                        <c:v>-130.559326171875</c:v>
                      </c:pt>
                      <c:pt idx="300">
                        <c:v>-129.79437255859375</c:v>
                      </c:pt>
                      <c:pt idx="301">
                        <c:v>-129.02935791015625</c:v>
                      </c:pt>
                      <c:pt idx="302">
                        <c:v>-128.26434326171875</c:v>
                      </c:pt>
                      <c:pt idx="303">
                        <c:v>-127.49932861328125</c:v>
                      </c:pt>
                      <c:pt idx="304">
                        <c:v>-126.73431396484375</c:v>
                      </c:pt>
                      <c:pt idx="305">
                        <c:v>-125.9693603515625</c:v>
                      </c:pt>
                      <c:pt idx="306">
                        <c:v>-125.204345703125</c:v>
                      </c:pt>
                      <c:pt idx="307">
                        <c:v>-124.4393310546875</c:v>
                      </c:pt>
                      <c:pt idx="308">
                        <c:v>-123.67431640625</c:v>
                      </c:pt>
                      <c:pt idx="309">
                        <c:v>-122.90936279296875</c:v>
                      </c:pt>
                      <c:pt idx="310">
                        <c:v>-122.14434814453125</c:v>
                      </c:pt>
                      <c:pt idx="311">
                        <c:v>-121.37933349609375</c:v>
                      </c:pt>
                      <c:pt idx="312">
                        <c:v>-120.61431884765625</c:v>
                      </c:pt>
                      <c:pt idx="313">
                        <c:v>-119.84930419921875</c:v>
                      </c:pt>
                      <c:pt idx="314">
                        <c:v>-119.0843505859375</c:v>
                      </c:pt>
                      <c:pt idx="315">
                        <c:v>-118.3193359375</c:v>
                      </c:pt>
                      <c:pt idx="316">
                        <c:v>-117.5543212890625</c:v>
                      </c:pt>
                      <c:pt idx="317">
                        <c:v>-116.789306640625</c:v>
                      </c:pt>
                      <c:pt idx="318">
                        <c:v>-116.02435302734375</c:v>
                      </c:pt>
                      <c:pt idx="319">
                        <c:v>-115.25933837890625</c:v>
                      </c:pt>
                      <c:pt idx="320">
                        <c:v>-114.49432373046875</c:v>
                      </c:pt>
                      <c:pt idx="321">
                        <c:v>-113.72930908203125</c:v>
                      </c:pt>
                      <c:pt idx="322">
                        <c:v>-112.96429443359375</c:v>
                      </c:pt>
                      <c:pt idx="323">
                        <c:v>-112.1993408203125</c:v>
                      </c:pt>
                      <c:pt idx="324">
                        <c:v>-111.434326171875</c:v>
                      </c:pt>
                      <c:pt idx="325">
                        <c:v>-110.6693115234375</c:v>
                      </c:pt>
                      <c:pt idx="326">
                        <c:v>-109.904296875</c:v>
                      </c:pt>
                      <c:pt idx="327">
                        <c:v>-109.13934326171875</c:v>
                      </c:pt>
                      <c:pt idx="328">
                        <c:v>-108.37432861328125</c:v>
                      </c:pt>
                      <c:pt idx="329">
                        <c:v>-107.60931396484375</c:v>
                      </c:pt>
                      <c:pt idx="330">
                        <c:v>-106.84429931640625</c:v>
                      </c:pt>
                      <c:pt idx="331">
                        <c:v>-106.079345703125</c:v>
                      </c:pt>
                      <c:pt idx="332">
                        <c:v>-105.3143310546875</c:v>
                      </c:pt>
                      <c:pt idx="333">
                        <c:v>-104.54931640625</c:v>
                      </c:pt>
                      <c:pt idx="334">
                        <c:v>-103.7843017578125</c:v>
                      </c:pt>
                      <c:pt idx="335">
                        <c:v>-103.019287109375</c:v>
                      </c:pt>
                      <c:pt idx="336">
                        <c:v>-102.25433349609375</c:v>
                      </c:pt>
                      <c:pt idx="337">
                        <c:v>-101.48931884765625</c:v>
                      </c:pt>
                      <c:pt idx="338">
                        <c:v>-100.72430419921875</c:v>
                      </c:pt>
                      <c:pt idx="339">
                        <c:v>-99.95928955078125</c:v>
                      </c:pt>
                      <c:pt idx="340">
                        <c:v>-99.1943359375</c:v>
                      </c:pt>
                      <c:pt idx="341">
                        <c:v>-98.4293212890625</c:v>
                      </c:pt>
                      <c:pt idx="342">
                        <c:v>-97.664306640625</c:v>
                      </c:pt>
                      <c:pt idx="343">
                        <c:v>-96.8992919921875</c:v>
                      </c:pt>
                      <c:pt idx="344">
                        <c:v>-96.13427734375</c:v>
                      </c:pt>
                      <c:pt idx="345">
                        <c:v>-95.36932373046875</c:v>
                      </c:pt>
                      <c:pt idx="346">
                        <c:v>-94.60430908203125</c:v>
                      </c:pt>
                      <c:pt idx="347">
                        <c:v>-93.83929443359375</c:v>
                      </c:pt>
                      <c:pt idx="348">
                        <c:v>-93.07427978515625</c:v>
                      </c:pt>
                      <c:pt idx="349">
                        <c:v>-92.309326171875</c:v>
                      </c:pt>
                      <c:pt idx="350">
                        <c:v>-91.5443115234375</c:v>
                      </c:pt>
                      <c:pt idx="351">
                        <c:v>-90.779296875</c:v>
                      </c:pt>
                      <c:pt idx="352">
                        <c:v>-90.0142822265625</c:v>
                      </c:pt>
                      <c:pt idx="353">
                        <c:v>-89.249267578125</c:v>
                      </c:pt>
                      <c:pt idx="354">
                        <c:v>-88.48431396484375</c:v>
                      </c:pt>
                      <c:pt idx="355">
                        <c:v>-87.71929931640625</c:v>
                      </c:pt>
                      <c:pt idx="356">
                        <c:v>-86.95428466796875</c:v>
                      </c:pt>
                      <c:pt idx="357">
                        <c:v>-86.18927001953125</c:v>
                      </c:pt>
                      <c:pt idx="358">
                        <c:v>-85.42431640625</c:v>
                      </c:pt>
                      <c:pt idx="359">
                        <c:v>-84.6593017578125</c:v>
                      </c:pt>
                      <c:pt idx="360">
                        <c:v>-83.894287109375</c:v>
                      </c:pt>
                      <c:pt idx="361">
                        <c:v>-83.1292724609375</c:v>
                      </c:pt>
                      <c:pt idx="362">
                        <c:v>-82.3642578125</c:v>
                      </c:pt>
                      <c:pt idx="363">
                        <c:v>-81.59930419921875</c:v>
                      </c:pt>
                      <c:pt idx="364">
                        <c:v>-80.83428955078125</c:v>
                      </c:pt>
                      <c:pt idx="365">
                        <c:v>-80.06927490234375</c:v>
                      </c:pt>
                      <c:pt idx="366">
                        <c:v>-79.30426025390625</c:v>
                      </c:pt>
                      <c:pt idx="367">
                        <c:v>-78.539306640625</c:v>
                      </c:pt>
                      <c:pt idx="368">
                        <c:v>-77.7742919921875</c:v>
                      </c:pt>
                      <c:pt idx="369">
                        <c:v>-77.00927734375</c:v>
                      </c:pt>
                      <c:pt idx="370">
                        <c:v>-76.2442626953125</c:v>
                      </c:pt>
                      <c:pt idx="371">
                        <c:v>-75.479248046875</c:v>
                      </c:pt>
                      <c:pt idx="372">
                        <c:v>-74.71429443359375</c:v>
                      </c:pt>
                      <c:pt idx="373">
                        <c:v>-73.94927978515625</c:v>
                      </c:pt>
                      <c:pt idx="374">
                        <c:v>-73.18426513671875</c:v>
                      </c:pt>
                      <c:pt idx="375">
                        <c:v>-72.41925048828125</c:v>
                      </c:pt>
                      <c:pt idx="376">
                        <c:v>-71.654296875</c:v>
                      </c:pt>
                      <c:pt idx="377">
                        <c:v>-70.8892822265625</c:v>
                      </c:pt>
                      <c:pt idx="378">
                        <c:v>-70.124267578125</c:v>
                      </c:pt>
                      <c:pt idx="379">
                        <c:v>-69.3592529296875</c:v>
                      </c:pt>
                      <c:pt idx="380">
                        <c:v>-68.59429931640625</c:v>
                      </c:pt>
                      <c:pt idx="381">
                        <c:v>-67.82928466796875</c:v>
                      </c:pt>
                      <c:pt idx="382">
                        <c:v>-67.06427001953125</c:v>
                      </c:pt>
                      <c:pt idx="383">
                        <c:v>-66.29925537109375</c:v>
                      </c:pt>
                      <c:pt idx="384">
                        <c:v>-65.53424072265625</c:v>
                      </c:pt>
                      <c:pt idx="385">
                        <c:v>-64.769287109375</c:v>
                      </c:pt>
                      <c:pt idx="386">
                        <c:v>-64.0042724609375</c:v>
                      </c:pt>
                      <c:pt idx="387">
                        <c:v>-63.2392578125</c:v>
                      </c:pt>
                      <c:pt idx="388">
                        <c:v>-62.4742431640625</c:v>
                      </c:pt>
                      <c:pt idx="389">
                        <c:v>-61.70928955078125</c:v>
                      </c:pt>
                      <c:pt idx="390">
                        <c:v>-60.94427490234375</c:v>
                      </c:pt>
                      <c:pt idx="391">
                        <c:v>-60.17926025390625</c:v>
                      </c:pt>
                      <c:pt idx="392">
                        <c:v>-59.41424560546875</c:v>
                      </c:pt>
                      <c:pt idx="393">
                        <c:v>-58.64923095703125</c:v>
                      </c:pt>
                      <c:pt idx="394">
                        <c:v>-57.88427734375</c:v>
                      </c:pt>
                      <c:pt idx="395">
                        <c:v>-57.1192626953125</c:v>
                      </c:pt>
                      <c:pt idx="396">
                        <c:v>-56.354248046875</c:v>
                      </c:pt>
                      <c:pt idx="397">
                        <c:v>-55.5892333984375</c:v>
                      </c:pt>
                      <c:pt idx="398">
                        <c:v>-54.82427978515625</c:v>
                      </c:pt>
                      <c:pt idx="399">
                        <c:v>-54.05926513671875</c:v>
                      </c:pt>
                      <c:pt idx="400">
                        <c:v>-53.29425048828125</c:v>
                      </c:pt>
                      <c:pt idx="401">
                        <c:v>-52.52923583984375</c:v>
                      </c:pt>
                      <c:pt idx="402">
                        <c:v>-51.76422119140625</c:v>
                      </c:pt>
                      <c:pt idx="403">
                        <c:v>-50.999267578125</c:v>
                      </c:pt>
                      <c:pt idx="404">
                        <c:v>-50.2342529296875</c:v>
                      </c:pt>
                      <c:pt idx="405">
                        <c:v>-49.46923828125</c:v>
                      </c:pt>
                      <c:pt idx="406">
                        <c:v>-48.7042236328125</c:v>
                      </c:pt>
                      <c:pt idx="407">
                        <c:v>-47.93927001953125</c:v>
                      </c:pt>
                      <c:pt idx="408">
                        <c:v>-47.17425537109375</c:v>
                      </c:pt>
                      <c:pt idx="409">
                        <c:v>-46.40924072265625</c:v>
                      </c:pt>
                      <c:pt idx="410">
                        <c:v>-45.64422607421875</c:v>
                      </c:pt>
                      <c:pt idx="411">
                        <c:v>-44.87921142578125</c:v>
                      </c:pt>
                      <c:pt idx="412">
                        <c:v>-44.1142578125</c:v>
                      </c:pt>
                      <c:pt idx="413">
                        <c:v>-43.3492431640625</c:v>
                      </c:pt>
                      <c:pt idx="414">
                        <c:v>-42.584228515625</c:v>
                      </c:pt>
                      <c:pt idx="415">
                        <c:v>-41.8192138671875</c:v>
                      </c:pt>
                      <c:pt idx="416">
                        <c:v>-41.05426025390625</c:v>
                      </c:pt>
                      <c:pt idx="417">
                        <c:v>-40.28924560546875</c:v>
                      </c:pt>
                      <c:pt idx="418">
                        <c:v>-39.52423095703125</c:v>
                      </c:pt>
                      <c:pt idx="419">
                        <c:v>-38.75921630859375</c:v>
                      </c:pt>
                      <c:pt idx="420">
                        <c:v>-37.9942626953125</c:v>
                      </c:pt>
                      <c:pt idx="421">
                        <c:v>-37.229248046875</c:v>
                      </c:pt>
                      <c:pt idx="422">
                        <c:v>-36.4642333984375</c:v>
                      </c:pt>
                      <c:pt idx="423">
                        <c:v>-35.69921875</c:v>
                      </c:pt>
                      <c:pt idx="424">
                        <c:v>-34.9342041015625</c:v>
                      </c:pt>
                      <c:pt idx="425">
                        <c:v>-34.16925048828125</c:v>
                      </c:pt>
                      <c:pt idx="426">
                        <c:v>-33.40423583984375</c:v>
                      </c:pt>
                      <c:pt idx="427">
                        <c:v>-32.63922119140625</c:v>
                      </c:pt>
                      <c:pt idx="428">
                        <c:v>-31.87420654296875</c:v>
                      </c:pt>
                      <c:pt idx="429">
                        <c:v>-31.1092529296875</c:v>
                      </c:pt>
                      <c:pt idx="430">
                        <c:v>-30.34423828125</c:v>
                      </c:pt>
                      <c:pt idx="431">
                        <c:v>-29.5792236328125</c:v>
                      </c:pt>
                      <c:pt idx="432">
                        <c:v>-28.814208984375</c:v>
                      </c:pt>
                      <c:pt idx="433">
                        <c:v>-28.0491943359375</c:v>
                      </c:pt>
                      <c:pt idx="434">
                        <c:v>-27.28424072265625</c:v>
                      </c:pt>
                      <c:pt idx="435">
                        <c:v>-26.51922607421875</c:v>
                      </c:pt>
                      <c:pt idx="436">
                        <c:v>-25.75421142578125</c:v>
                      </c:pt>
                      <c:pt idx="437">
                        <c:v>-24.98919677734375</c:v>
                      </c:pt>
                      <c:pt idx="438">
                        <c:v>-24.2242431640625</c:v>
                      </c:pt>
                      <c:pt idx="439">
                        <c:v>-23.459228515625</c:v>
                      </c:pt>
                      <c:pt idx="440">
                        <c:v>-22.6942138671875</c:v>
                      </c:pt>
                      <c:pt idx="441">
                        <c:v>-21.92919921875</c:v>
                      </c:pt>
                      <c:pt idx="442">
                        <c:v>-21.1641845703125</c:v>
                      </c:pt>
                      <c:pt idx="443">
                        <c:v>-20.39923095703125</c:v>
                      </c:pt>
                      <c:pt idx="444">
                        <c:v>-19.63421630859375</c:v>
                      </c:pt>
                      <c:pt idx="445">
                        <c:v>-18.86920166015625</c:v>
                      </c:pt>
                      <c:pt idx="446">
                        <c:v>-18.10418701171875</c:v>
                      </c:pt>
                      <c:pt idx="447">
                        <c:v>-17.3392333984375</c:v>
                      </c:pt>
                      <c:pt idx="448">
                        <c:v>-16.57421875</c:v>
                      </c:pt>
                      <c:pt idx="449">
                        <c:v>-15.8092041015625</c:v>
                      </c:pt>
                      <c:pt idx="450">
                        <c:v>-15.044189453125</c:v>
                      </c:pt>
                      <c:pt idx="451">
                        <c:v>-14.2791748046875</c:v>
                      </c:pt>
                      <c:pt idx="452">
                        <c:v>-13.51422119140625</c:v>
                      </c:pt>
                      <c:pt idx="453">
                        <c:v>-12.74920654296875</c:v>
                      </c:pt>
                      <c:pt idx="454">
                        <c:v>-11.98419189453125</c:v>
                      </c:pt>
                      <c:pt idx="455">
                        <c:v>-11.21917724609375</c:v>
                      </c:pt>
                      <c:pt idx="456">
                        <c:v>-10.4542236328125</c:v>
                      </c:pt>
                      <c:pt idx="457">
                        <c:v>-9.689208984375</c:v>
                      </c:pt>
                      <c:pt idx="458">
                        <c:v>-8.9241943359375</c:v>
                      </c:pt>
                      <c:pt idx="459">
                        <c:v>-8.1591796875</c:v>
                      </c:pt>
                      <c:pt idx="460">
                        <c:v>-7.3941650390625</c:v>
                      </c:pt>
                      <c:pt idx="461">
                        <c:v>-6.62921142578125</c:v>
                      </c:pt>
                      <c:pt idx="462">
                        <c:v>-5.86419677734375</c:v>
                      </c:pt>
                      <c:pt idx="463">
                        <c:v>-5.09918212890625</c:v>
                      </c:pt>
                      <c:pt idx="464">
                        <c:v>-4.33416748046875</c:v>
                      </c:pt>
                      <c:pt idx="465">
                        <c:v>-3.5692138671875</c:v>
                      </c:pt>
                      <c:pt idx="466">
                        <c:v>-2.80419921875</c:v>
                      </c:pt>
                      <c:pt idx="467">
                        <c:v>-2.0391845703125</c:v>
                      </c:pt>
                      <c:pt idx="468">
                        <c:v>-1.274169921875</c:v>
                      </c:pt>
                      <c:pt idx="469">
                        <c:v>-0.50921630859375</c:v>
                      </c:pt>
                      <c:pt idx="470">
                        <c:v>0.25579833984375</c:v>
                      </c:pt>
                      <c:pt idx="471">
                        <c:v>1.02081298828125</c:v>
                      </c:pt>
                      <c:pt idx="472">
                        <c:v>1.78582763671875</c:v>
                      </c:pt>
                      <c:pt idx="473">
                        <c:v>2.55084228515625</c:v>
                      </c:pt>
                      <c:pt idx="474">
                        <c:v>3.3157958984375</c:v>
                      </c:pt>
                      <c:pt idx="475">
                        <c:v>4.080810546875</c:v>
                      </c:pt>
                      <c:pt idx="476">
                        <c:v>4.8458251953125</c:v>
                      </c:pt>
                      <c:pt idx="477">
                        <c:v>5.61083984375</c:v>
                      </c:pt>
                      <c:pt idx="478">
                        <c:v>6.37579345703125</c:v>
                      </c:pt>
                      <c:pt idx="479">
                        <c:v>7.14080810546875</c:v>
                      </c:pt>
                      <c:pt idx="480">
                        <c:v>7.90582275390625</c:v>
                      </c:pt>
                      <c:pt idx="481">
                        <c:v>8.67083740234375</c:v>
                      </c:pt>
                      <c:pt idx="482">
                        <c:v>9.43585205078125</c:v>
                      </c:pt>
                      <c:pt idx="483">
                        <c:v>10.2008056640625</c:v>
                      </c:pt>
                      <c:pt idx="484">
                        <c:v>10.9658203125</c:v>
                      </c:pt>
                      <c:pt idx="485">
                        <c:v>11.7308349609375</c:v>
                      </c:pt>
                      <c:pt idx="486">
                        <c:v>12.495849609375</c:v>
                      </c:pt>
                      <c:pt idx="487">
                        <c:v>13.26080322265625</c:v>
                      </c:pt>
                      <c:pt idx="488">
                        <c:v>14.02581787109375</c:v>
                      </c:pt>
                      <c:pt idx="489">
                        <c:v>14.79083251953125</c:v>
                      </c:pt>
                      <c:pt idx="490">
                        <c:v>15.55584716796875</c:v>
                      </c:pt>
                      <c:pt idx="491">
                        <c:v>16.32086181640625</c:v>
                      </c:pt>
                      <c:pt idx="492">
                        <c:v>17.0858154296875</c:v>
                      </c:pt>
                      <c:pt idx="493">
                        <c:v>17.850830078125</c:v>
                      </c:pt>
                      <c:pt idx="494">
                        <c:v>18.6158447265625</c:v>
                      </c:pt>
                      <c:pt idx="495">
                        <c:v>19.380859375</c:v>
                      </c:pt>
                      <c:pt idx="496">
                        <c:v>20.14581298828125</c:v>
                      </c:pt>
                      <c:pt idx="497">
                        <c:v>20.91082763671875</c:v>
                      </c:pt>
                      <c:pt idx="498">
                        <c:v>21.67584228515625</c:v>
                      </c:pt>
                      <c:pt idx="499">
                        <c:v>22.44085693359375</c:v>
                      </c:pt>
                      <c:pt idx="500">
                        <c:v>23.20587158203125</c:v>
                      </c:pt>
                      <c:pt idx="501">
                        <c:v>23.9708251953125</c:v>
                      </c:pt>
                      <c:pt idx="502">
                        <c:v>24.73583984375</c:v>
                      </c:pt>
                      <c:pt idx="503">
                        <c:v>25.5008544921875</c:v>
                      </c:pt>
                      <c:pt idx="504">
                        <c:v>26.265869140625</c:v>
                      </c:pt>
                      <c:pt idx="505">
                        <c:v>27.03082275390625</c:v>
                      </c:pt>
                      <c:pt idx="506">
                        <c:v>27.79583740234375</c:v>
                      </c:pt>
                      <c:pt idx="507">
                        <c:v>28.56085205078125</c:v>
                      </c:pt>
                      <c:pt idx="508">
                        <c:v>29.32586669921875</c:v>
                      </c:pt>
                      <c:pt idx="509">
                        <c:v>30.09088134765625</c:v>
                      </c:pt>
                      <c:pt idx="510">
                        <c:v>30.8558349609375</c:v>
                      </c:pt>
                      <c:pt idx="511">
                        <c:v>31.620849609375</c:v>
                      </c:pt>
                      <c:pt idx="512">
                        <c:v>32.3858642578125</c:v>
                      </c:pt>
                      <c:pt idx="513">
                        <c:v>33.15087890625</c:v>
                      </c:pt>
                      <c:pt idx="514">
                        <c:v>33.91583251953125</c:v>
                      </c:pt>
                      <c:pt idx="515">
                        <c:v>34.68084716796875</c:v>
                      </c:pt>
                      <c:pt idx="516">
                        <c:v>35.44586181640625</c:v>
                      </c:pt>
                      <c:pt idx="517">
                        <c:v>36.21087646484375</c:v>
                      </c:pt>
                      <c:pt idx="518">
                        <c:v>36.975830078125</c:v>
                      </c:pt>
                      <c:pt idx="519">
                        <c:v>37.7408447265625</c:v>
                      </c:pt>
                      <c:pt idx="520">
                        <c:v>38.505859375</c:v>
                      </c:pt>
                      <c:pt idx="521">
                        <c:v>39.2708740234375</c:v>
                      </c:pt>
                      <c:pt idx="522">
                        <c:v>40.035888671875</c:v>
                      </c:pt>
                      <c:pt idx="523">
                        <c:v>40.80084228515625</c:v>
                      </c:pt>
                      <c:pt idx="524">
                        <c:v>41.56585693359375</c:v>
                      </c:pt>
                      <c:pt idx="525">
                        <c:v>42.33087158203125</c:v>
                      </c:pt>
                      <c:pt idx="526">
                        <c:v>43.09588623046875</c:v>
                      </c:pt>
                      <c:pt idx="527">
                        <c:v>43.86083984375</c:v>
                      </c:pt>
                      <c:pt idx="528">
                        <c:v>44.6258544921875</c:v>
                      </c:pt>
                      <c:pt idx="529">
                        <c:v>45.390869140625</c:v>
                      </c:pt>
                      <c:pt idx="530">
                        <c:v>46.1558837890625</c:v>
                      </c:pt>
                      <c:pt idx="531">
                        <c:v>46.9208984375</c:v>
                      </c:pt>
                      <c:pt idx="532">
                        <c:v>47.68585205078125</c:v>
                      </c:pt>
                      <c:pt idx="533">
                        <c:v>48.45086669921875</c:v>
                      </c:pt>
                      <c:pt idx="534">
                        <c:v>49.21588134765625</c:v>
                      </c:pt>
                      <c:pt idx="535">
                        <c:v>49.98089599609375</c:v>
                      </c:pt>
                      <c:pt idx="536">
                        <c:v>50.745849609375</c:v>
                      </c:pt>
                      <c:pt idx="537">
                        <c:v>51.5108642578125</c:v>
                      </c:pt>
                      <c:pt idx="538">
                        <c:v>52.27587890625</c:v>
                      </c:pt>
                      <c:pt idx="539">
                        <c:v>53.0408935546875</c:v>
                      </c:pt>
                      <c:pt idx="540">
                        <c:v>53.805908203125</c:v>
                      </c:pt>
                      <c:pt idx="541">
                        <c:v>54.57086181640625</c:v>
                      </c:pt>
                      <c:pt idx="542">
                        <c:v>55.33587646484375</c:v>
                      </c:pt>
                      <c:pt idx="543">
                        <c:v>56.10089111328125</c:v>
                      </c:pt>
                      <c:pt idx="544">
                        <c:v>56.86590576171875</c:v>
                      </c:pt>
                      <c:pt idx="545">
                        <c:v>57</c:v>
                      </c:pt>
                      <c:pt idx="546">
                        <c:v>57.764999389648438</c:v>
                      </c:pt>
                      <c:pt idx="547">
                        <c:v>58.529998779296875</c:v>
                      </c:pt>
                      <c:pt idx="548">
                        <c:v>59.294998168945313</c:v>
                      </c:pt>
                      <c:pt idx="549">
                        <c:v>60.05999755859375</c:v>
                      </c:pt>
                      <c:pt idx="550">
                        <c:v>60.82501220703125</c:v>
                      </c:pt>
                      <c:pt idx="551">
                        <c:v>61.590011596679688</c:v>
                      </c:pt>
                      <c:pt idx="552">
                        <c:v>62.355010986328125</c:v>
                      </c:pt>
                      <c:pt idx="553">
                        <c:v>63.120010375976563</c:v>
                      </c:pt>
                      <c:pt idx="554">
                        <c:v>63.885009765625</c:v>
                      </c:pt>
                      <c:pt idx="555">
                        <c:v>64.650009155273438</c:v>
                      </c:pt>
                      <c:pt idx="556">
                        <c:v>65.415008544921875</c:v>
                      </c:pt>
                      <c:pt idx="557">
                        <c:v>66.180007934570313</c:v>
                      </c:pt>
                      <c:pt idx="558">
                        <c:v>66.94500732421875</c:v>
                      </c:pt>
                      <c:pt idx="559">
                        <c:v>67.710006713867188</c:v>
                      </c:pt>
                      <c:pt idx="560">
                        <c:v>68.475006103515625</c:v>
                      </c:pt>
                      <c:pt idx="561">
                        <c:v>69.240020751953125</c:v>
                      </c:pt>
                      <c:pt idx="562">
                        <c:v>70.005020141601563</c:v>
                      </c:pt>
                      <c:pt idx="563">
                        <c:v>70.77001953125</c:v>
                      </c:pt>
                      <c:pt idx="564">
                        <c:v>71.535018920898438</c:v>
                      </c:pt>
                      <c:pt idx="565">
                        <c:v>72.300018310546875</c:v>
                      </c:pt>
                      <c:pt idx="566">
                        <c:v>73.065017700195313</c:v>
                      </c:pt>
                      <c:pt idx="567">
                        <c:v>73.83001708984375</c:v>
                      </c:pt>
                      <c:pt idx="568">
                        <c:v>74.595016479492188</c:v>
                      </c:pt>
                      <c:pt idx="569">
                        <c:v>75.360015869140625</c:v>
                      </c:pt>
                      <c:pt idx="570">
                        <c:v>76.125030517578125</c:v>
                      </c:pt>
                      <c:pt idx="571">
                        <c:v>76.890029907226563</c:v>
                      </c:pt>
                      <c:pt idx="572">
                        <c:v>77.655029296875</c:v>
                      </c:pt>
                      <c:pt idx="573">
                        <c:v>78.420028686523438</c:v>
                      </c:pt>
                      <c:pt idx="574">
                        <c:v>79.185028076171875</c:v>
                      </c:pt>
                      <c:pt idx="575">
                        <c:v>79.950027465820313</c:v>
                      </c:pt>
                      <c:pt idx="576">
                        <c:v>80.71502685546875</c:v>
                      </c:pt>
                      <c:pt idx="577">
                        <c:v>81.480026245117188</c:v>
                      </c:pt>
                      <c:pt idx="578">
                        <c:v>82.245025634765625</c:v>
                      </c:pt>
                      <c:pt idx="579">
                        <c:v>83.010040283203125</c:v>
                      </c:pt>
                      <c:pt idx="580">
                        <c:v>83.7750244140625</c:v>
                      </c:pt>
                      <c:pt idx="581">
                        <c:v>84.5400390625</c:v>
                      </c:pt>
                      <c:pt idx="582">
                        <c:v>85.305038452148438</c:v>
                      </c:pt>
                      <c:pt idx="583">
                        <c:v>86.070037841796875</c:v>
                      </c:pt>
                      <c:pt idx="584">
                        <c:v>86.835037231445313</c:v>
                      </c:pt>
                      <c:pt idx="585">
                        <c:v>87.60003662109375</c:v>
                      </c:pt>
                      <c:pt idx="586">
                        <c:v>88.365036010742188</c:v>
                      </c:pt>
                      <c:pt idx="587">
                        <c:v>89.130035400390625</c:v>
                      </c:pt>
                      <c:pt idx="588">
                        <c:v>89.895034790039063</c:v>
                      </c:pt>
                      <c:pt idx="589">
                        <c:v>90.6600341796875</c:v>
                      </c:pt>
                      <c:pt idx="590">
                        <c:v>91.425048828125</c:v>
                      </c:pt>
                      <c:pt idx="591">
                        <c:v>92.190048217773438</c:v>
                      </c:pt>
                      <c:pt idx="592">
                        <c:v>92.955047607421875</c:v>
                      </c:pt>
                      <c:pt idx="593">
                        <c:v>93.720046997070313</c:v>
                      </c:pt>
                      <c:pt idx="594">
                        <c:v>94.48504638671875</c:v>
                      </c:pt>
                      <c:pt idx="595">
                        <c:v>95.250045776367188</c:v>
                      </c:pt>
                      <c:pt idx="596">
                        <c:v>96.015045166015625</c:v>
                      </c:pt>
                      <c:pt idx="597">
                        <c:v>96.780044555664063</c:v>
                      </c:pt>
                      <c:pt idx="598">
                        <c:v>97.5450439453125</c:v>
                      </c:pt>
                      <c:pt idx="599">
                        <c:v>98.31005859375</c:v>
                      </c:pt>
                      <c:pt idx="600">
                        <c:v>99.075042724609375</c:v>
                      </c:pt>
                      <c:pt idx="601">
                        <c:v>99.840057373046875</c:v>
                      </c:pt>
                      <c:pt idx="602">
                        <c:v>100.60505676269531</c:v>
                      </c:pt>
                      <c:pt idx="603">
                        <c:v>101.37005615234375</c:v>
                      </c:pt>
                      <c:pt idx="604">
                        <c:v>102.13505554199219</c:v>
                      </c:pt>
                      <c:pt idx="605">
                        <c:v>102.90005493164063</c:v>
                      </c:pt>
                      <c:pt idx="606">
                        <c:v>103.66505432128906</c:v>
                      </c:pt>
                      <c:pt idx="607">
                        <c:v>104.4300537109375</c:v>
                      </c:pt>
                      <c:pt idx="608">
                        <c:v>105.195068359375</c:v>
                      </c:pt>
                      <c:pt idx="609">
                        <c:v>105.96005249023438</c:v>
                      </c:pt>
                      <c:pt idx="610">
                        <c:v>106.72506713867188</c:v>
                      </c:pt>
                      <c:pt idx="611">
                        <c:v>107.49006652832031</c:v>
                      </c:pt>
                      <c:pt idx="612">
                        <c:v>108.25506591796875</c:v>
                      </c:pt>
                      <c:pt idx="613">
                        <c:v>109.02006530761719</c:v>
                      </c:pt>
                      <c:pt idx="614">
                        <c:v>109.78506469726563</c:v>
                      </c:pt>
                      <c:pt idx="615">
                        <c:v>110.55006408691406</c:v>
                      </c:pt>
                      <c:pt idx="616">
                        <c:v>111.3150634765625</c:v>
                      </c:pt>
                      <c:pt idx="617">
                        <c:v>112.08006286621094</c:v>
                      </c:pt>
                      <c:pt idx="618">
                        <c:v>112.84506988525391</c:v>
                      </c:pt>
                      <c:pt idx="619">
                        <c:v>113.61006927490234</c:v>
                      </c:pt>
                      <c:pt idx="620">
                        <c:v>114.37506866455078</c:v>
                      </c:pt>
                      <c:pt idx="621">
                        <c:v>115.14007568359375</c:v>
                      </c:pt>
                      <c:pt idx="622">
                        <c:v>115.90507507324219</c:v>
                      </c:pt>
                      <c:pt idx="623">
                        <c:v>116.67007446289063</c:v>
                      </c:pt>
                      <c:pt idx="624">
                        <c:v>117.43507385253906</c:v>
                      </c:pt>
                      <c:pt idx="625">
                        <c:v>118.2000732421875</c:v>
                      </c:pt>
                      <c:pt idx="626">
                        <c:v>118.96507263183594</c:v>
                      </c:pt>
                      <c:pt idx="627">
                        <c:v>119.73007202148438</c:v>
                      </c:pt>
                      <c:pt idx="628">
                        <c:v>120.49507904052734</c:v>
                      </c:pt>
                      <c:pt idx="629">
                        <c:v>121.26007843017578</c:v>
                      </c:pt>
                      <c:pt idx="630">
                        <c:v>122.02507781982422</c:v>
                      </c:pt>
                      <c:pt idx="631">
                        <c:v>122.79007720947266</c:v>
                      </c:pt>
                      <c:pt idx="632">
                        <c:v>123.55508422851563</c:v>
                      </c:pt>
                      <c:pt idx="633">
                        <c:v>124.32008361816406</c:v>
                      </c:pt>
                      <c:pt idx="634">
                        <c:v>125.0850830078125</c:v>
                      </c:pt>
                      <c:pt idx="635">
                        <c:v>125.85008239746094</c:v>
                      </c:pt>
                      <c:pt idx="636">
                        <c:v>126.61508178710938</c:v>
                      </c:pt>
                      <c:pt idx="637">
                        <c:v>127.38008880615234</c:v>
                      </c:pt>
                      <c:pt idx="638">
                        <c:v>128.14508819580078</c:v>
                      </c:pt>
                      <c:pt idx="639">
                        <c:v>128.91008758544922</c:v>
                      </c:pt>
                      <c:pt idx="640">
                        <c:v>129.67508697509766</c:v>
                      </c:pt>
                      <c:pt idx="641">
                        <c:v>130.44009399414063</c:v>
                      </c:pt>
                      <c:pt idx="642">
                        <c:v>131.20509338378906</c:v>
                      </c:pt>
                      <c:pt idx="643">
                        <c:v>131.9700927734375</c:v>
                      </c:pt>
                      <c:pt idx="644">
                        <c:v>132.73509216308594</c:v>
                      </c:pt>
                      <c:pt idx="645">
                        <c:v>133.50009155273438</c:v>
                      </c:pt>
                      <c:pt idx="646">
                        <c:v>134.26509857177734</c:v>
                      </c:pt>
                      <c:pt idx="647">
                        <c:v>135.03009796142578</c:v>
                      </c:pt>
                      <c:pt idx="648">
                        <c:v>135.79509735107422</c:v>
                      </c:pt>
                      <c:pt idx="649">
                        <c:v>136.56009674072266</c:v>
                      </c:pt>
                      <c:pt idx="650">
                        <c:v>137.32509613037109</c:v>
                      </c:pt>
                      <c:pt idx="651">
                        <c:v>138.09010314941406</c:v>
                      </c:pt>
                      <c:pt idx="652">
                        <c:v>138.8551025390625</c:v>
                      </c:pt>
                      <c:pt idx="653">
                        <c:v>139.62010192871094</c:v>
                      </c:pt>
                      <c:pt idx="654">
                        <c:v>140.38510131835938</c:v>
                      </c:pt>
                      <c:pt idx="655">
                        <c:v>141.15010070800781</c:v>
                      </c:pt>
                      <c:pt idx="656">
                        <c:v>141.91510772705078</c:v>
                      </c:pt>
                      <c:pt idx="657">
                        <c:v>142.68010711669922</c:v>
                      </c:pt>
                      <c:pt idx="658">
                        <c:v>143.44510650634766</c:v>
                      </c:pt>
                      <c:pt idx="659">
                        <c:v>144.21010589599609</c:v>
                      </c:pt>
                      <c:pt idx="660">
                        <c:v>144.97510528564453</c:v>
                      </c:pt>
                      <c:pt idx="661">
                        <c:v>145.7401123046875</c:v>
                      </c:pt>
                      <c:pt idx="662">
                        <c:v>146.50511169433594</c:v>
                      </c:pt>
                      <c:pt idx="663">
                        <c:v>147.27011108398438</c:v>
                      </c:pt>
                      <c:pt idx="664">
                        <c:v>148.03511047363281</c:v>
                      </c:pt>
                      <c:pt idx="665">
                        <c:v>148.80010986328125</c:v>
                      </c:pt>
                      <c:pt idx="666">
                        <c:v>149.56511688232422</c:v>
                      </c:pt>
                      <c:pt idx="667">
                        <c:v>150.33011627197266</c:v>
                      </c:pt>
                      <c:pt idx="668">
                        <c:v>151.09511566162109</c:v>
                      </c:pt>
                      <c:pt idx="669">
                        <c:v>151.86011505126953</c:v>
                      </c:pt>
                      <c:pt idx="670">
                        <c:v>152.62511444091797</c:v>
                      </c:pt>
                      <c:pt idx="671">
                        <c:v>153.39012145996094</c:v>
                      </c:pt>
                      <c:pt idx="672">
                        <c:v>154.15512084960938</c:v>
                      </c:pt>
                      <c:pt idx="673">
                        <c:v>154.92012023925781</c:v>
                      </c:pt>
                      <c:pt idx="674">
                        <c:v>155.68511962890625</c:v>
                      </c:pt>
                      <c:pt idx="675">
                        <c:v>156.45011901855469</c:v>
                      </c:pt>
                      <c:pt idx="676">
                        <c:v>157.21512603759766</c:v>
                      </c:pt>
                      <c:pt idx="677">
                        <c:v>157.98012542724609</c:v>
                      </c:pt>
                      <c:pt idx="678">
                        <c:v>158.74512481689453</c:v>
                      </c:pt>
                      <c:pt idx="679">
                        <c:v>159.51012420654297</c:v>
                      </c:pt>
                      <c:pt idx="680">
                        <c:v>160.27512359619141</c:v>
                      </c:pt>
                      <c:pt idx="681">
                        <c:v>161.04013061523438</c:v>
                      </c:pt>
                      <c:pt idx="682">
                        <c:v>161.80513000488281</c:v>
                      </c:pt>
                      <c:pt idx="683">
                        <c:v>162.57012939453125</c:v>
                      </c:pt>
                      <c:pt idx="684">
                        <c:v>163.33512878417969</c:v>
                      </c:pt>
                      <c:pt idx="685">
                        <c:v>164.10012817382813</c:v>
                      </c:pt>
                      <c:pt idx="686">
                        <c:v>164.86513519287109</c:v>
                      </c:pt>
                      <c:pt idx="687">
                        <c:v>165.63013458251953</c:v>
                      </c:pt>
                      <c:pt idx="688">
                        <c:v>166.39513397216797</c:v>
                      </c:pt>
                      <c:pt idx="689">
                        <c:v>167.16013336181641</c:v>
                      </c:pt>
                      <c:pt idx="690">
                        <c:v>167.92513275146484</c:v>
                      </c:pt>
                      <c:pt idx="691">
                        <c:v>168.69013977050781</c:v>
                      </c:pt>
                      <c:pt idx="692">
                        <c:v>169.45513916015625</c:v>
                      </c:pt>
                      <c:pt idx="693">
                        <c:v>170.22013854980469</c:v>
                      </c:pt>
                      <c:pt idx="694">
                        <c:v>170.98513793945313</c:v>
                      </c:pt>
                      <c:pt idx="695">
                        <c:v>171.75013732910156</c:v>
                      </c:pt>
                      <c:pt idx="696">
                        <c:v>172.51514434814453</c:v>
                      </c:pt>
                      <c:pt idx="697">
                        <c:v>173.28014373779297</c:v>
                      </c:pt>
                      <c:pt idx="698">
                        <c:v>174.04514312744141</c:v>
                      </c:pt>
                      <c:pt idx="699">
                        <c:v>174.81014251708984</c:v>
                      </c:pt>
                      <c:pt idx="700">
                        <c:v>175.57514190673828</c:v>
                      </c:pt>
                      <c:pt idx="701">
                        <c:v>176.34014892578125</c:v>
                      </c:pt>
                      <c:pt idx="702">
                        <c:v>177.10514831542969</c:v>
                      </c:pt>
                      <c:pt idx="703">
                        <c:v>177.87014770507813</c:v>
                      </c:pt>
                      <c:pt idx="704">
                        <c:v>178.63514709472656</c:v>
                      </c:pt>
                      <c:pt idx="705">
                        <c:v>179.400146484375</c:v>
                      </c:pt>
                      <c:pt idx="706">
                        <c:v>180.16515350341797</c:v>
                      </c:pt>
                      <c:pt idx="707">
                        <c:v>180.93015289306641</c:v>
                      </c:pt>
                      <c:pt idx="708">
                        <c:v>181.69515228271484</c:v>
                      </c:pt>
                      <c:pt idx="709">
                        <c:v>182.46015167236328</c:v>
                      </c:pt>
                      <c:pt idx="710">
                        <c:v>183.22515869140625</c:v>
                      </c:pt>
                      <c:pt idx="711">
                        <c:v>183.99015808105469</c:v>
                      </c:pt>
                      <c:pt idx="712">
                        <c:v>184.75515747070313</c:v>
                      </c:pt>
                      <c:pt idx="713">
                        <c:v>185.52015686035156</c:v>
                      </c:pt>
                      <c:pt idx="714">
                        <c:v>186.28515625</c:v>
                      </c:pt>
                      <c:pt idx="715">
                        <c:v>187.05015563964844</c:v>
                      </c:pt>
                      <c:pt idx="716">
                        <c:v>187.81515502929688</c:v>
                      </c:pt>
                      <c:pt idx="717">
                        <c:v>188.58015441894531</c:v>
                      </c:pt>
                      <c:pt idx="718">
                        <c:v>189.34516906738281</c:v>
                      </c:pt>
                      <c:pt idx="719">
                        <c:v>190.11016845703125</c:v>
                      </c:pt>
                      <c:pt idx="720">
                        <c:v>190.87516784667969</c:v>
                      </c:pt>
                      <c:pt idx="721">
                        <c:v>191.64016723632813</c:v>
                      </c:pt>
                      <c:pt idx="722">
                        <c:v>192.40516662597656</c:v>
                      </c:pt>
                      <c:pt idx="723">
                        <c:v>193.170166015625</c:v>
                      </c:pt>
                      <c:pt idx="724">
                        <c:v>193.93516540527344</c:v>
                      </c:pt>
                      <c:pt idx="725">
                        <c:v>194.70016479492188</c:v>
                      </c:pt>
                      <c:pt idx="726">
                        <c:v>195.46516418457031</c:v>
                      </c:pt>
                      <c:pt idx="727">
                        <c:v>196.23016357421875</c:v>
                      </c:pt>
                      <c:pt idx="728">
                        <c:v>196.99517822265625</c:v>
                      </c:pt>
                      <c:pt idx="729">
                        <c:v>197.76017761230469</c:v>
                      </c:pt>
                      <c:pt idx="730">
                        <c:v>198.52517700195313</c:v>
                      </c:pt>
                      <c:pt idx="731">
                        <c:v>199.29017639160156</c:v>
                      </c:pt>
                      <c:pt idx="732">
                        <c:v>200.05517578125</c:v>
                      </c:pt>
                      <c:pt idx="733">
                        <c:v>200.82017517089844</c:v>
                      </c:pt>
                      <c:pt idx="734">
                        <c:v>201.58517456054688</c:v>
                      </c:pt>
                      <c:pt idx="735">
                        <c:v>202.35017395019531</c:v>
                      </c:pt>
                      <c:pt idx="736">
                        <c:v>203.11517333984375</c:v>
                      </c:pt>
                      <c:pt idx="737">
                        <c:v>203.88018798828125</c:v>
                      </c:pt>
                      <c:pt idx="738">
                        <c:v>204.64518737792969</c:v>
                      </c:pt>
                      <c:pt idx="739">
                        <c:v>205.41018676757813</c:v>
                      </c:pt>
                      <c:pt idx="740">
                        <c:v>206.17518615722656</c:v>
                      </c:pt>
                      <c:pt idx="741">
                        <c:v>206.940185546875</c:v>
                      </c:pt>
                      <c:pt idx="742">
                        <c:v>207.70518493652344</c:v>
                      </c:pt>
                      <c:pt idx="743">
                        <c:v>208.47018432617188</c:v>
                      </c:pt>
                      <c:pt idx="744">
                        <c:v>209.23518371582031</c:v>
                      </c:pt>
                      <c:pt idx="745">
                        <c:v>210.00018310546875</c:v>
                      </c:pt>
                      <c:pt idx="746">
                        <c:v>210.76518249511719</c:v>
                      </c:pt>
                      <c:pt idx="747">
                        <c:v>211.53019714355469</c:v>
                      </c:pt>
                      <c:pt idx="748">
                        <c:v>212.29519653320313</c:v>
                      </c:pt>
                      <c:pt idx="749">
                        <c:v>213.06019592285156</c:v>
                      </c:pt>
                      <c:pt idx="750">
                        <c:v>213.8251953125</c:v>
                      </c:pt>
                      <c:pt idx="751">
                        <c:v>214.59019470214844</c:v>
                      </c:pt>
                      <c:pt idx="752">
                        <c:v>215.35519409179688</c:v>
                      </c:pt>
                      <c:pt idx="753">
                        <c:v>216.12019348144531</c:v>
                      </c:pt>
                      <c:pt idx="754">
                        <c:v>216.88519287109375</c:v>
                      </c:pt>
                      <c:pt idx="755">
                        <c:v>217.65019226074219</c:v>
                      </c:pt>
                      <c:pt idx="756">
                        <c:v>218.41519165039063</c:v>
                      </c:pt>
                      <c:pt idx="757">
                        <c:v>219.18020629882813</c:v>
                      </c:pt>
                      <c:pt idx="758">
                        <c:v>219.94520568847656</c:v>
                      </c:pt>
                      <c:pt idx="759">
                        <c:v>220.710205078125</c:v>
                      </c:pt>
                      <c:pt idx="760">
                        <c:v>221.47520446777344</c:v>
                      </c:pt>
                      <c:pt idx="761">
                        <c:v>222.24020385742188</c:v>
                      </c:pt>
                      <c:pt idx="762">
                        <c:v>223.00520324707031</c:v>
                      </c:pt>
                      <c:pt idx="763">
                        <c:v>223.77020263671875</c:v>
                      </c:pt>
                      <c:pt idx="764">
                        <c:v>224.53520202636719</c:v>
                      </c:pt>
                      <c:pt idx="765">
                        <c:v>225.30020141601563</c:v>
                      </c:pt>
                      <c:pt idx="766">
                        <c:v>226.06520080566406</c:v>
                      </c:pt>
                      <c:pt idx="767">
                        <c:v>226.83021545410156</c:v>
                      </c:pt>
                      <c:pt idx="768">
                        <c:v>227.59521484375</c:v>
                      </c:pt>
                      <c:pt idx="769">
                        <c:v>228.36021423339844</c:v>
                      </c:pt>
                      <c:pt idx="770">
                        <c:v>229.12521362304688</c:v>
                      </c:pt>
                      <c:pt idx="771">
                        <c:v>229.89021301269531</c:v>
                      </c:pt>
                      <c:pt idx="772">
                        <c:v>230.65521240234375</c:v>
                      </c:pt>
                      <c:pt idx="773">
                        <c:v>231.42021179199219</c:v>
                      </c:pt>
                      <c:pt idx="774">
                        <c:v>232.18521118164063</c:v>
                      </c:pt>
                      <c:pt idx="775">
                        <c:v>232.95021057128906</c:v>
                      </c:pt>
                      <c:pt idx="776">
                        <c:v>233.7152099609375</c:v>
                      </c:pt>
                      <c:pt idx="777">
                        <c:v>234.480224609375</c:v>
                      </c:pt>
                      <c:pt idx="778">
                        <c:v>235.24522399902344</c:v>
                      </c:pt>
                      <c:pt idx="779">
                        <c:v>236.01022338867188</c:v>
                      </c:pt>
                      <c:pt idx="780">
                        <c:v>236.77522277832031</c:v>
                      </c:pt>
                      <c:pt idx="781">
                        <c:v>237.54022216796875</c:v>
                      </c:pt>
                      <c:pt idx="782">
                        <c:v>238.30522155761719</c:v>
                      </c:pt>
                      <c:pt idx="783">
                        <c:v>239.07022094726563</c:v>
                      </c:pt>
                      <c:pt idx="784">
                        <c:v>239.83522033691406</c:v>
                      </c:pt>
                      <c:pt idx="785">
                        <c:v>240.6002197265625</c:v>
                      </c:pt>
                      <c:pt idx="786">
                        <c:v>241.36521911621094</c:v>
                      </c:pt>
                      <c:pt idx="787">
                        <c:v>242.13023376464844</c:v>
                      </c:pt>
                      <c:pt idx="788">
                        <c:v>242.89523315429688</c:v>
                      </c:pt>
                      <c:pt idx="789">
                        <c:v>243.66023254394531</c:v>
                      </c:pt>
                      <c:pt idx="790">
                        <c:v>244.42523193359375</c:v>
                      </c:pt>
                      <c:pt idx="791">
                        <c:v>245.19023132324219</c:v>
                      </c:pt>
                      <c:pt idx="792">
                        <c:v>245.95523071289063</c:v>
                      </c:pt>
                      <c:pt idx="793">
                        <c:v>246.72023010253906</c:v>
                      </c:pt>
                      <c:pt idx="794">
                        <c:v>247.4852294921875</c:v>
                      </c:pt>
                      <c:pt idx="795">
                        <c:v>248.25022888183594</c:v>
                      </c:pt>
                      <c:pt idx="796">
                        <c:v>249.01522827148438</c:v>
                      </c:pt>
                      <c:pt idx="797">
                        <c:v>249.78024291992188</c:v>
                      </c:pt>
                      <c:pt idx="798">
                        <c:v>250.54524230957031</c:v>
                      </c:pt>
                      <c:pt idx="799">
                        <c:v>251.31024169921875</c:v>
                      </c:pt>
                      <c:pt idx="800">
                        <c:v>252.07524108886719</c:v>
                      </c:pt>
                      <c:pt idx="801">
                        <c:v>252.84024047851563</c:v>
                      </c:pt>
                      <c:pt idx="802">
                        <c:v>253.60523986816406</c:v>
                      </c:pt>
                      <c:pt idx="803">
                        <c:v>254.3702392578125</c:v>
                      </c:pt>
                      <c:pt idx="804">
                        <c:v>255.13523864746094</c:v>
                      </c:pt>
                      <c:pt idx="805">
                        <c:v>255.90023803710938</c:v>
                      </c:pt>
                      <c:pt idx="806">
                        <c:v>256.66525268554688</c:v>
                      </c:pt>
                      <c:pt idx="807">
                        <c:v>257.43025207519531</c:v>
                      </c:pt>
                      <c:pt idx="808">
                        <c:v>258.19525146484375</c:v>
                      </c:pt>
                      <c:pt idx="809">
                        <c:v>258.96025085449219</c:v>
                      </c:pt>
                      <c:pt idx="810">
                        <c:v>259.72525024414063</c:v>
                      </c:pt>
                      <c:pt idx="811">
                        <c:v>260.49024963378906</c:v>
                      </c:pt>
                      <c:pt idx="812">
                        <c:v>261.2552490234375</c:v>
                      </c:pt>
                      <c:pt idx="813">
                        <c:v>262.02024841308594</c:v>
                      </c:pt>
                      <c:pt idx="814">
                        <c:v>262.78524780273438</c:v>
                      </c:pt>
                      <c:pt idx="815">
                        <c:v>263.55024719238281</c:v>
                      </c:pt>
                      <c:pt idx="816">
                        <c:v>264.31526184082031</c:v>
                      </c:pt>
                      <c:pt idx="817">
                        <c:v>265.08026123046875</c:v>
                      </c:pt>
                      <c:pt idx="818">
                        <c:v>265.84526062011719</c:v>
                      </c:pt>
                      <c:pt idx="819">
                        <c:v>266.61026000976563</c:v>
                      </c:pt>
                      <c:pt idx="820">
                        <c:v>267.37525939941406</c:v>
                      </c:pt>
                      <c:pt idx="821">
                        <c:v>268.1402587890625</c:v>
                      </c:pt>
                      <c:pt idx="822">
                        <c:v>268.90525817871094</c:v>
                      </c:pt>
                      <c:pt idx="823">
                        <c:v>269.67025756835938</c:v>
                      </c:pt>
                      <c:pt idx="824">
                        <c:v>270.43525695800781</c:v>
                      </c:pt>
                      <c:pt idx="825">
                        <c:v>271.20025634765625</c:v>
                      </c:pt>
                      <c:pt idx="826">
                        <c:v>271.96527099609375</c:v>
                      </c:pt>
                      <c:pt idx="827">
                        <c:v>272.73027038574219</c:v>
                      </c:pt>
                      <c:pt idx="828">
                        <c:v>273.49526977539063</c:v>
                      </c:pt>
                      <c:pt idx="829">
                        <c:v>274.26026916503906</c:v>
                      </c:pt>
                      <c:pt idx="830">
                        <c:v>275.0252685546875</c:v>
                      </c:pt>
                      <c:pt idx="831">
                        <c:v>275.79026794433594</c:v>
                      </c:pt>
                      <c:pt idx="832">
                        <c:v>276.55526733398438</c:v>
                      </c:pt>
                      <c:pt idx="833">
                        <c:v>277.32026672363281</c:v>
                      </c:pt>
                      <c:pt idx="834">
                        <c:v>278.08526611328125</c:v>
                      </c:pt>
                      <c:pt idx="835">
                        <c:v>278.85026550292969</c:v>
                      </c:pt>
                      <c:pt idx="836">
                        <c:v>279.61528015136719</c:v>
                      </c:pt>
                      <c:pt idx="837">
                        <c:v>280.38027954101563</c:v>
                      </c:pt>
                      <c:pt idx="838">
                        <c:v>281.14527893066406</c:v>
                      </c:pt>
                      <c:pt idx="839">
                        <c:v>281.9102783203125</c:v>
                      </c:pt>
                      <c:pt idx="840">
                        <c:v>282.67527770996094</c:v>
                      </c:pt>
                      <c:pt idx="841">
                        <c:v>283.44027709960938</c:v>
                      </c:pt>
                      <c:pt idx="842">
                        <c:v>284.20527648925781</c:v>
                      </c:pt>
                      <c:pt idx="843">
                        <c:v>284.97027587890625</c:v>
                      </c:pt>
                      <c:pt idx="844">
                        <c:v>285.73527526855469</c:v>
                      </c:pt>
                      <c:pt idx="845">
                        <c:v>286.50027465820313</c:v>
                      </c:pt>
                      <c:pt idx="846">
                        <c:v>287.26528930664063</c:v>
                      </c:pt>
                      <c:pt idx="847">
                        <c:v>288.03028869628906</c:v>
                      </c:pt>
                      <c:pt idx="848">
                        <c:v>288.7952880859375</c:v>
                      </c:pt>
                      <c:pt idx="849">
                        <c:v>289.56028747558594</c:v>
                      </c:pt>
                      <c:pt idx="850">
                        <c:v>290.32528686523438</c:v>
                      </c:pt>
                      <c:pt idx="851">
                        <c:v>291.09028625488281</c:v>
                      </c:pt>
                      <c:pt idx="852">
                        <c:v>291.85528564453125</c:v>
                      </c:pt>
                      <c:pt idx="853">
                        <c:v>292.62028503417969</c:v>
                      </c:pt>
                      <c:pt idx="854">
                        <c:v>293.38528442382813</c:v>
                      </c:pt>
                      <c:pt idx="855">
                        <c:v>294.15028381347656</c:v>
                      </c:pt>
                      <c:pt idx="856">
                        <c:v>294.91529846191406</c:v>
                      </c:pt>
                      <c:pt idx="857">
                        <c:v>295.6802978515625</c:v>
                      </c:pt>
                      <c:pt idx="858">
                        <c:v>296.44529724121094</c:v>
                      </c:pt>
                      <c:pt idx="859">
                        <c:v>297.21029663085938</c:v>
                      </c:pt>
                      <c:pt idx="860">
                        <c:v>297.97529602050781</c:v>
                      </c:pt>
                      <c:pt idx="861">
                        <c:v>298.74029541015625</c:v>
                      </c:pt>
                      <c:pt idx="862">
                        <c:v>299.50529479980469</c:v>
                      </c:pt>
                      <c:pt idx="863">
                        <c:v>300.27029418945313</c:v>
                      </c:pt>
                      <c:pt idx="864">
                        <c:v>301.03529357910156</c:v>
                      </c:pt>
                      <c:pt idx="865">
                        <c:v>301.80029296875</c:v>
                      </c:pt>
                      <c:pt idx="866">
                        <c:v>302.5653076171875</c:v>
                      </c:pt>
                      <c:pt idx="867">
                        <c:v>303.33030700683594</c:v>
                      </c:pt>
                      <c:pt idx="868">
                        <c:v>304.09530639648438</c:v>
                      </c:pt>
                      <c:pt idx="869">
                        <c:v>304.86030578613281</c:v>
                      </c:pt>
                      <c:pt idx="870">
                        <c:v>305.62530517578125</c:v>
                      </c:pt>
                      <c:pt idx="871">
                        <c:v>306.39030456542969</c:v>
                      </c:pt>
                      <c:pt idx="872">
                        <c:v>307.15530395507813</c:v>
                      </c:pt>
                      <c:pt idx="873">
                        <c:v>307.92030334472656</c:v>
                      </c:pt>
                      <c:pt idx="874">
                        <c:v>308.685302734375</c:v>
                      </c:pt>
                      <c:pt idx="875">
                        <c:v>309.4503173828125</c:v>
                      </c:pt>
                      <c:pt idx="876">
                        <c:v>310.21531677246094</c:v>
                      </c:pt>
                      <c:pt idx="877">
                        <c:v>310.98031616210938</c:v>
                      </c:pt>
                      <c:pt idx="878">
                        <c:v>311.74531555175781</c:v>
                      </c:pt>
                      <c:pt idx="879">
                        <c:v>312.51031494140625</c:v>
                      </c:pt>
                      <c:pt idx="880">
                        <c:v>313.27532958984375</c:v>
                      </c:pt>
                      <c:pt idx="881">
                        <c:v>314.04031372070313</c:v>
                      </c:pt>
                      <c:pt idx="882">
                        <c:v>314.80532836914063</c:v>
                      </c:pt>
                      <c:pt idx="883">
                        <c:v>315.5703125</c:v>
                      </c:pt>
                      <c:pt idx="884">
                        <c:v>316.3353271484375</c:v>
                      </c:pt>
                      <c:pt idx="885">
                        <c:v>317.10031127929688</c:v>
                      </c:pt>
                      <c:pt idx="886">
                        <c:v>317.86532592773438</c:v>
                      </c:pt>
                      <c:pt idx="887">
                        <c:v>318.63031005859375</c:v>
                      </c:pt>
                      <c:pt idx="888">
                        <c:v>319.39532470703125</c:v>
                      </c:pt>
                      <c:pt idx="889">
                        <c:v>320.16030883789063</c:v>
                      </c:pt>
                      <c:pt idx="890">
                        <c:v>320.92532348632813</c:v>
                      </c:pt>
                      <c:pt idx="891">
                        <c:v>321.69033813476563</c:v>
                      </c:pt>
                      <c:pt idx="892">
                        <c:v>322.455322265625</c:v>
                      </c:pt>
                      <c:pt idx="893">
                        <c:v>323.2203369140625</c:v>
                      </c:pt>
                      <c:pt idx="894">
                        <c:v>323.98532104492188</c:v>
                      </c:pt>
                      <c:pt idx="895">
                        <c:v>324.75033569335938</c:v>
                      </c:pt>
                      <c:pt idx="896">
                        <c:v>325.51531982421875</c:v>
                      </c:pt>
                      <c:pt idx="897">
                        <c:v>326.28033447265625</c:v>
                      </c:pt>
                      <c:pt idx="898">
                        <c:v>327.04531860351563</c:v>
                      </c:pt>
                      <c:pt idx="899">
                        <c:v>327.81033325195313</c:v>
                      </c:pt>
                      <c:pt idx="900">
                        <c:v>328.57534790039063</c:v>
                      </c:pt>
                      <c:pt idx="901">
                        <c:v>329.34033203125</c:v>
                      </c:pt>
                      <c:pt idx="902">
                        <c:v>330.1053466796875</c:v>
                      </c:pt>
                      <c:pt idx="903">
                        <c:v>330.87033081054688</c:v>
                      </c:pt>
                      <c:pt idx="904">
                        <c:v>331.63534545898438</c:v>
                      </c:pt>
                      <c:pt idx="905">
                        <c:v>332.40032958984375</c:v>
                      </c:pt>
                      <c:pt idx="906">
                        <c:v>333.16534423828125</c:v>
                      </c:pt>
                      <c:pt idx="907">
                        <c:v>333.93032836914063</c:v>
                      </c:pt>
                      <c:pt idx="908">
                        <c:v>334.69534301757813</c:v>
                      </c:pt>
                      <c:pt idx="909">
                        <c:v>335.4603271484375</c:v>
                      </c:pt>
                      <c:pt idx="910">
                        <c:v>336.225341796875</c:v>
                      </c:pt>
                      <c:pt idx="911">
                        <c:v>336.9903564453125</c:v>
                      </c:pt>
                      <c:pt idx="912">
                        <c:v>337.75534057617188</c:v>
                      </c:pt>
                      <c:pt idx="913">
                        <c:v>338.52035522460938</c:v>
                      </c:pt>
                      <c:pt idx="914">
                        <c:v>339.28533935546875</c:v>
                      </c:pt>
                      <c:pt idx="915">
                        <c:v>340.05035400390625</c:v>
                      </c:pt>
                      <c:pt idx="916">
                        <c:v>340.81533813476563</c:v>
                      </c:pt>
                      <c:pt idx="917">
                        <c:v>341.58035278320313</c:v>
                      </c:pt>
                      <c:pt idx="918">
                        <c:v>342.3453369140625</c:v>
                      </c:pt>
                      <c:pt idx="919">
                        <c:v>343.1103515625</c:v>
                      </c:pt>
                      <c:pt idx="920">
                        <c:v>343.8753662109375</c:v>
                      </c:pt>
                      <c:pt idx="921">
                        <c:v>344.64035034179688</c:v>
                      </c:pt>
                      <c:pt idx="922">
                        <c:v>345.40536499023438</c:v>
                      </c:pt>
                      <c:pt idx="923">
                        <c:v>346.17034912109375</c:v>
                      </c:pt>
                      <c:pt idx="924">
                        <c:v>346.93536376953125</c:v>
                      </c:pt>
                      <c:pt idx="925">
                        <c:v>347.70034790039063</c:v>
                      </c:pt>
                      <c:pt idx="926">
                        <c:v>348.46536254882813</c:v>
                      </c:pt>
                      <c:pt idx="927">
                        <c:v>349.2303466796875</c:v>
                      </c:pt>
                      <c:pt idx="928">
                        <c:v>349.995361328125</c:v>
                      </c:pt>
                      <c:pt idx="929">
                        <c:v>350.7603759765625</c:v>
                      </c:pt>
                      <c:pt idx="930">
                        <c:v>351.52536010742188</c:v>
                      </c:pt>
                      <c:pt idx="931">
                        <c:v>352.29037475585938</c:v>
                      </c:pt>
                      <c:pt idx="932">
                        <c:v>353.05535888671875</c:v>
                      </c:pt>
                      <c:pt idx="933">
                        <c:v>353.82037353515625</c:v>
                      </c:pt>
                      <c:pt idx="934">
                        <c:v>354.58535766601563</c:v>
                      </c:pt>
                      <c:pt idx="935">
                        <c:v>355.35037231445313</c:v>
                      </c:pt>
                      <c:pt idx="936">
                        <c:v>356.1153564453125</c:v>
                      </c:pt>
                      <c:pt idx="937">
                        <c:v>356.88037109375</c:v>
                      </c:pt>
                      <c:pt idx="938">
                        <c:v>357.64535522460938</c:v>
                      </c:pt>
                      <c:pt idx="939">
                        <c:v>358.41036987304688</c:v>
                      </c:pt>
                      <c:pt idx="940">
                        <c:v>359.17538452148438</c:v>
                      </c:pt>
                      <c:pt idx="941">
                        <c:v>359.94036865234375</c:v>
                      </c:pt>
                    </c:numCache>
                  </c:numRef>
                </c:xVal>
                <c:yVal>
                  <c:numRef>
                    <c:extLst xmlns:c15="http://schemas.microsoft.com/office/drawing/2012/chart">
                      <c:ext xmlns:c15="http://schemas.microsoft.com/office/drawing/2012/chart" uri="{02D57815-91ED-43cb-92C2-25804820EDAC}">
                        <c15:formulaRef>
                          <c15:sqref>'Graphs Task 1'!$AK$2:$AK$943</c15:sqref>
                        </c15:formulaRef>
                      </c:ext>
                    </c:extLst>
                    <c:numCache>
                      <c:formatCode>General</c:formatCode>
                      <c:ptCount val="942"/>
                      <c:pt idx="0">
                        <c:v>0.62577158212661743</c:v>
                      </c:pt>
                      <c:pt idx="1">
                        <c:v>0.62669843435287476</c:v>
                      </c:pt>
                      <c:pt idx="2">
                        <c:v>0.6275286078453064</c:v>
                      </c:pt>
                      <c:pt idx="3">
                        <c:v>0.6282464861869812</c:v>
                      </c:pt>
                      <c:pt idx="4">
                        <c:v>0.62884962558746338</c:v>
                      </c:pt>
                      <c:pt idx="5">
                        <c:v>0.62936896085739136</c:v>
                      </c:pt>
                      <c:pt idx="6">
                        <c:v>0.629874587059021</c:v>
                      </c:pt>
                      <c:pt idx="7">
                        <c:v>0.63039904832839966</c:v>
                      </c:pt>
                      <c:pt idx="8">
                        <c:v>0.63092756271362305</c:v>
                      </c:pt>
                      <c:pt idx="9">
                        <c:v>0.63143330812454224</c:v>
                      </c:pt>
                      <c:pt idx="10">
                        <c:v>0.63188552856445313</c:v>
                      </c:pt>
                      <c:pt idx="11">
                        <c:v>0.63227087259292603</c:v>
                      </c:pt>
                      <c:pt idx="12">
                        <c:v>0.63258415460586548</c:v>
                      </c:pt>
                      <c:pt idx="13">
                        <c:v>0.6328321099281311</c:v>
                      </c:pt>
                      <c:pt idx="14">
                        <c:v>0.63301306962966919</c:v>
                      </c:pt>
                      <c:pt idx="15">
                        <c:v>0.63313859701156616</c:v>
                      </c:pt>
                      <c:pt idx="16">
                        <c:v>0.6332131028175354</c:v>
                      </c:pt>
                      <c:pt idx="17">
                        <c:v>0.63323932886123657</c:v>
                      </c:pt>
                      <c:pt idx="18">
                        <c:v>0.63322651386260986</c:v>
                      </c:pt>
                      <c:pt idx="19">
                        <c:v>0.63318437337875366</c:v>
                      </c:pt>
                      <c:pt idx="20">
                        <c:v>0.63311570882797241</c:v>
                      </c:pt>
                      <c:pt idx="21">
                        <c:v>0.63300687074661255</c:v>
                      </c:pt>
                      <c:pt idx="22">
                        <c:v>0.63285630941390991</c:v>
                      </c:pt>
                      <c:pt idx="23">
                        <c:v>0.63266253471374512</c:v>
                      </c:pt>
                      <c:pt idx="24">
                        <c:v>0.63242632150650024</c:v>
                      </c:pt>
                      <c:pt idx="25">
                        <c:v>0.63216054439544678</c:v>
                      </c:pt>
                      <c:pt idx="26">
                        <c:v>0.63186943531036377</c:v>
                      </c:pt>
                      <c:pt idx="27">
                        <c:v>0.63156110048294067</c:v>
                      </c:pt>
                      <c:pt idx="28">
                        <c:v>0.63123953342437744</c:v>
                      </c:pt>
                      <c:pt idx="29">
                        <c:v>0.63091433048248291</c:v>
                      </c:pt>
                      <c:pt idx="30">
                        <c:v>0.63059616088867188</c:v>
                      </c:pt>
                      <c:pt idx="31">
                        <c:v>0.63030356168746948</c:v>
                      </c:pt>
                      <c:pt idx="32">
                        <c:v>0.63007909059524536</c:v>
                      </c:pt>
                      <c:pt idx="33">
                        <c:v>0.62993842363357544</c:v>
                      </c:pt>
                      <c:pt idx="34">
                        <c:v>0.62990552186965942</c:v>
                      </c:pt>
                      <c:pt idx="35">
                        <c:v>0.63001096248626709</c:v>
                      </c:pt>
                      <c:pt idx="36">
                        <c:v>0.63026982545852661</c:v>
                      </c:pt>
                      <c:pt idx="37">
                        <c:v>0.63073354959487915</c:v>
                      </c:pt>
                      <c:pt idx="38">
                        <c:v>0.63197767734527588</c:v>
                      </c:pt>
                      <c:pt idx="39">
                        <c:v>0.63401263952255249</c:v>
                      </c:pt>
                      <c:pt idx="40">
                        <c:v>0.63637107610702515</c:v>
                      </c:pt>
                      <c:pt idx="41">
                        <c:v>0.63861662149429321</c:v>
                      </c:pt>
                      <c:pt idx="42">
                        <c:v>0.64053601026535034</c:v>
                      </c:pt>
                      <c:pt idx="43">
                        <c:v>0.64211499691009521</c:v>
                      </c:pt>
                      <c:pt idx="44">
                        <c:v>0.64339655637741089</c:v>
                      </c:pt>
                      <c:pt idx="45">
                        <c:v>0.64442616701126099</c:v>
                      </c:pt>
                      <c:pt idx="46">
                        <c:v>0.64523190259933472</c:v>
                      </c:pt>
                      <c:pt idx="47">
                        <c:v>0.64582628011703491</c:v>
                      </c:pt>
                      <c:pt idx="48">
                        <c:v>0.64624744653701782</c:v>
                      </c:pt>
                      <c:pt idx="49">
                        <c:v>0.64651584625244141</c:v>
                      </c:pt>
                      <c:pt idx="50">
                        <c:v>0.64666396379470825</c:v>
                      </c:pt>
                      <c:pt idx="51">
                        <c:v>0.64672285318374634</c:v>
                      </c:pt>
                      <c:pt idx="52">
                        <c:v>0.64671057462692261</c:v>
                      </c:pt>
                      <c:pt idx="53">
                        <c:v>0.6466558575630188</c:v>
                      </c:pt>
                      <c:pt idx="54">
                        <c:v>0.64657735824584961</c:v>
                      </c:pt>
                      <c:pt idx="55">
                        <c:v>0.64649057388305664</c:v>
                      </c:pt>
                      <c:pt idx="56">
                        <c:v>0.64641702175140381</c:v>
                      </c:pt>
                      <c:pt idx="57">
                        <c:v>0.64637285470962524</c:v>
                      </c:pt>
                      <c:pt idx="58">
                        <c:v>0.64637953042984009</c:v>
                      </c:pt>
                      <c:pt idx="59">
                        <c:v>0.6464468240737915</c:v>
                      </c:pt>
                      <c:pt idx="60">
                        <c:v>0.64658874273300171</c:v>
                      </c:pt>
                      <c:pt idx="61">
                        <c:v>0.64681047201156616</c:v>
                      </c:pt>
                      <c:pt idx="62">
                        <c:v>0.64711654186248779</c:v>
                      </c:pt>
                      <c:pt idx="63">
                        <c:v>0.64751458168029785</c:v>
                      </c:pt>
                      <c:pt idx="64">
                        <c:v>0.64801478385925293</c:v>
                      </c:pt>
                      <c:pt idx="65">
                        <c:v>0.64863383769989014</c:v>
                      </c:pt>
                      <c:pt idx="66">
                        <c:v>0.64939326047897339</c:v>
                      </c:pt>
                      <c:pt idx="67">
                        <c:v>0.65031540393829346</c:v>
                      </c:pt>
                      <c:pt idx="68">
                        <c:v>0.65141493082046509</c:v>
                      </c:pt>
                      <c:pt idx="69">
                        <c:v>0.65268576145172119</c:v>
                      </c:pt>
                      <c:pt idx="70">
                        <c:v>0.65411782264709473</c:v>
                      </c:pt>
                      <c:pt idx="71">
                        <c:v>0.65570193529129028</c:v>
                      </c:pt>
                      <c:pt idx="72">
                        <c:v>0.65742802619934082</c:v>
                      </c:pt>
                      <c:pt idx="73">
                        <c:v>0.65929055213928223</c:v>
                      </c:pt>
                      <c:pt idx="74">
                        <c:v>0.66127848625183105</c:v>
                      </c:pt>
                      <c:pt idx="75">
                        <c:v>0.66338688135147095</c:v>
                      </c:pt>
                      <c:pt idx="76">
                        <c:v>0.66561061143875122</c:v>
                      </c:pt>
                      <c:pt idx="77">
                        <c:v>0.66794449090957642</c:v>
                      </c:pt>
                      <c:pt idx="78">
                        <c:v>0.67038571834564209</c:v>
                      </c:pt>
                      <c:pt idx="79">
                        <c:v>0.67293238639831543</c:v>
                      </c:pt>
                      <c:pt idx="80">
                        <c:v>0.67558348178863525</c:v>
                      </c:pt>
                      <c:pt idx="81">
                        <c:v>0.67834001779556274</c:v>
                      </c:pt>
                      <c:pt idx="82">
                        <c:v>0.6812053918838501</c:v>
                      </c:pt>
                      <c:pt idx="83">
                        <c:v>0.68418252468109131</c:v>
                      </c:pt>
                      <c:pt idx="84">
                        <c:v>0.68727535009384155</c:v>
                      </c:pt>
                      <c:pt idx="85">
                        <c:v>0.69048517942428589</c:v>
                      </c:pt>
                      <c:pt idx="86">
                        <c:v>0.69381177425384521</c:v>
                      </c:pt>
                      <c:pt idx="87">
                        <c:v>0.6972540020942688</c:v>
                      </c:pt>
                      <c:pt idx="88">
                        <c:v>0.70081174373626709</c:v>
                      </c:pt>
                      <c:pt idx="89">
                        <c:v>0.70448720455169678</c:v>
                      </c:pt>
                      <c:pt idx="90">
                        <c:v>0.70828229188919067</c:v>
                      </c:pt>
                      <c:pt idx="91">
                        <c:v>0.71219795942306519</c:v>
                      </c:pt>
                      <c:pt idx="92">
                        <c:v>0.71623587608337402</c:v>
                      </c:pt>
                      <c:pt idx="93">
                        <c:v>0.72039330005645752</c:v>
                      </c:pt>
                      <c:pt idx="94">
                        <c:v>0.72466486692428589</c:v>
                      </c:pt>
                      <c:pt idx="95">
                        <c:v>0.72904175519943237</c:v>
                      </c:pt>
                      <c:pt idx="96">
                        <c:v>0.7335134744644165</c:v>
                      </c:pt>
                      <c:pt idx="97">
                        <c:v>0.73807066679000854</c:v>
                      </c:pt>
                      <c:pt idx="98">
                        <c:v>0.74270457029342651</c:v>
                      </c:pt>
                      <c:pt idx="99">
                        <c:v>0.7474067211151123</c:v>
                      </c:pt>
                      <c:pt idx="100">
                        <c:v>0.75217050313949585</c:v>
                      </c:pt>
                      <c:pt idx="101">
                        <c:v>0.75698930025100708</c:v>
                      </c:pt>
                      <c:pt idx="102">
                        <c:v>0.76185673475265503</c:v>
                      </c:pt>
                      <c:pt idx="103">
                        <c:v>0.7667660117149353</c:v>
                      </c:pt>
                      <c:pt idx="104">
                        <c:v>0.77171057462692261</c:v>
                      </c:pt>
                      <c:pt idx="105">
                        <c:v>0.77668291330337524</c:v>
                      </c:pt>
                      <c:pt idx="106">
                        <c:v>0.7816765308380127</c:v>
                      </c:pt>
                      <c:pt idx="107">
                        <c:v>0.78668439388275146</c:v>
                      </c:pt>
                      <c:pt idx="108">
                        <c:v>0.79170018434524536</c:v>
                      </c:pt>
                      <c:pt idx="109">
                        <c:v>0.79671722650527954</c:v>
                      </c:pt>
                      <c:pt idx="110">
                        <c:v>0.80172818899154663</c:v>
                      </c:pt>
                      <c:pt idx="111">
                        <c:v>0.80672585964202881</c:v>
                      </c:pt>
                      <c:pt idx="112">
                        <c:v>0.81170284748077393</c:v>
                      </c:pt>
                      <c:pt idx="113">
                        <c:v>0.8166535496711731</c:v>
                      </c:pt>
                      <c:pt idx="114">
                        <c:v>0.82157260179519653</c:v>
                      </c:pt>
                      <c:pt idx="115">
                        <c:v>0.82645648717880249</c:v>
                      </c:pt>
                      <c:pt idx="116">
                        <c:v>0.83130389451980591</c:v>
                      </c:pt>
                      <c:pt idx="117">
                        <c:v>0.83612114191055298</c:v>
                      </c:pt>
                      <c:pt idx="118">
                        <c:v>0.84091585874557495</c:v>
                      </c:pt>
                      <c:pt idx="119">
                        <c:v>0.84569400548934937</c:v>
                      </c:pt>
                      <c:pt idx="120">
                        <c:v>0.85045808553695679</c:v>
                      </c:pt>
                      <c:pt idx="121">
                        <c:v>0.85520470142364502</c:v>
                      </c:pt>
                      <c:pt idx="122">
                        <c:v>0.85992932319641113</c:v>
                      </c:pt>
                      <c:pt idx="123">
                        <c:v>0.86463385820388794</c:v>
                      </c:pt>
                      <c:pt idx="124">
                        <c:v>0.86932039260864258</c:v>
                      </c:pt>
                      <c:pt idx="125">
                        <c:v>0.87398761510848999</c:v>
                      </c:pt>
                      <c:pt idx="126">
                        <c:v>0.87863326072692871</c:v>
                      </c:pt>
                      <c:pt idx="127">
                        <c:v>0.88325715065002441</c:v>
                      </c:pt>
                      <c:pt idx="128">
                        <c:v>0.88785636425018311</c:v>
                      </c:pt>
                      <c:pt idx="129">
                        <c:v>0.89243060350418091</c:v>
                      </c:pt>
                      <c:pt idx="130">
                        <c:v>0.89697873592376709</c:v>
                      </c:pt>
                      <c:pt idx="131">
                        <c:v>0.90150195360183716</c:v>
                      </c:pt>
                      <c:pt idx="132">
                        <c:v>0.90599888563156128</c:v>
                      </c:pt>
                      <c:pt idx="133">
                        <c:v>0.9104689359664917</c:v>
                      </c:pt>
                      <c:pt idx="134">
                        <c:v>0.91491150856018066</c:v>
                      </c:pt>
                      <c:pt idx="135">
                        <c:v>0.9193265438079834</c:v>
                      </c:pt>
                      <c:pt idx="136">
                        <c:v>0.92371475696563721</c:v>
                      </c:pt>
                      <c:pt idx="137">
                        <c:v>0.92807567119598389</c:v>
                      </c:pt>
                      <c:pt idx="138">
                        <c:v>0.93241041898727417</c:v>
                      </c:pt>
                      <c:pt idx="139">
                        <c:v>0.93671679496765137</c:v>
                      </c:pt>
                      <c:pt idx="140">
                        <c:v>0.9409947395324707</c:v>
                      </c:pt>
                      <c:pt idx="141">
                        <c:v>0.94524377584457397</c:v>
                      </c:pt>
                      <c:pt idx="142">
                        <c:v>0.94946068525314331</c:v>
                      </c:pt>
                      <c:pt idx="143">
                        <c:v>0.95364534854888916</c:v>
                      </c:pt>
                      <c:pt idx="144">
                        <c:v>0.95779693126678467</c:v>
                      </c:pt>
                      <c:pt idx="145">
                        <c:v>0.96191692352294922</c:v>
                      </c:pt>
                      <c:pt idx="146">
                        <c:v>0.9660036563873291</c:v>
                      </c:pt>
                      <c:pt idx="147">
                        <c:v>0.97006058692932129</c:v>
                      </c:pt>
                      <c:pt idx="148">
                        <c:v>0.97408562898635864</c:v>
                      </c:pt>
                      <c:pt idx="149">
                        <c:v>0.97808176279067993</c:v>
                      </c:pt>
                      <c:pt idx="150">
                        <c:v>0.98204511404037476</c:v>
                      </c:pt>
                      <c:pt idx="151">
                        <c:v>0.98598098754882813</c:v>
                      </c:pt>
                      <c:pt idx="152">
                        <c:v>0.9898909330368042</c:v>
                      </c:pt>
                      <c:pt idx="153">
                        <c:v>0.99377506971359253</c:v>
                      </c:pt>
                      <c:pt idx="154">
                        <c:v>0.99763327836990356</c:v>
                      </c:pt>
                      <c:pt idx="155">
                        <c:v>1.0014667510986328</c:v>
                      </c:pt>
                      <c:pt idx="156">
                        <c:v>1.0052778720855713</c:v>
                      </c:pt>
                      <c:pt idx="157">
                        <c:v>1.0090656280517578</c:v>
                      </c:pt>
                      <c:pt idx="158">
                        <c:v>1.0128321647644043</c:v>
                      </c:pt>
                      <c:pt idx="159">
                        <c:v>1.016578197479248</c:v>
                      </c:pt>
                      <c:pt idx="160">
                        <c:v>1.0203044414520264</c:v>
                      </c:pt>
                      <c:pt idx="161">
                        <c:v>1.0240128040313721</c:v>
                      </c:pt>
                      <c:pt idx="162">
                        <c:v>1.0277034044265747</c:v>
                      </c:pt>
                      <c:pt idx="163">
                        <c:v>1.0313775539398193</c:v>
                      </c:pt>
                      <c:pt idx="164">
                        <c:v>1.0350363254547119</c:v>
                      </c:pt>
                      <c:pt idx="165">
                        <c:v>1.0386804342269897</c:v>
                      </c:pt>
                      <c:pt idx="166">
                        <c:v>1.0423113107681274</c:v>
                      </c:pt>
                      <c:pt idx="167">
                        <c:v>1.0459284782409668</c:v>
                      </c:pt>
                      <c:pt idx="168">
                        <c:v>1.0495344400405884</c:v>
                      </c:pt>
                      <c:pt idx="169">
                        <c:v>1.0531288385391235</c:v>
                      </c:pt>
                      <c:pt idx="170">
                        <c:v>1.0567135810852051</c:v>
                      </c:pt>
                      <c:pt idx="171">
                        <c:v>1.0602883100509644</c:v>
                      </c:pt>
                      <c:pt idx="172">
                        <c:v>1.0638542175292969</c:v>
                      </c:pt>
                      <c:pt idx="173">
                        <c:v>1.0674124956130981</c:v>
                      </c:pt>
                      <c:pt idx="174">
                        <c:v>1.0709635019302368</c:v>
                      </c:pt>
                      <c:pt idx="175">
                        <c:v>1.0745072364807129</c:v>
                      </c:pt>
                      <c:pt idx="176">
                        <c:v>1.0780453681945801</c:v>
                      </c:pt>
                      <c:pt idx="177">
                        <c:v>1.0815776586532593</c:v>
                      </c:pt>
                      <c:pt idx="178">
                        <c:v>1.0851056575775146</c:v>
                      </c:pt>
                      <c:pt idx="179">
                        <c:v>1.0886292457580566</c:v>
                      </c:pt>
                      <c:pt idx="180">
                        <c:v>1.0921486616134644</c:v>
                      </c:pt>
                      <c:pt idx="181">
                        <c:v>1.0956655740737915</c:v>
                      </c:pt>
                      <c:pt idx="182">
                        <c:v>1.099179744720459</c:v>
                      </c:pt>
                      <c:pt idx="183">
                        <c:v>1.102691650390625</c:v>
                      </c:pt>
                      <c:pt idx="184">
                        <c:v>1.1062023639678955</c:v>
                      </c:pt>
                      <c:pt idx="185">
                        <c:v>1.1097121238708496</c:v>
                      </c:pt>
                      <c:pt idx="186">
                        <c:v>1.1132209300994873</c:v>
                      </c:pt>
                      <c:pt idx="187">
                        <c:v>1.1167298555374146</c:v>
                      </c:pt>
                      <c:pt idx="188">
                        <c:v>1.1202387809753418</c:v>
                      </c:pt>
                      <c:pt idx="189">
                        <c:v>1.1237481832504272</c:v>
                      </c:pt>
                      <c:pt idx="190">
                        <c:v>1.1272581815719604</c:v>
                      </c:pt>
                      <c:pt idx="191">
                        <c:v>1.1307677030563354</c:v>
                      </c:pt>
                      <c:pt idx="192">
                        <c:v>1.1342759132385254</c:v>
                      </c:pt>
                      <c:pt idx="193">
                        <c:v>1.1377818584442139</c:v>
                      </c:pt>
                      <c:pt idx="194">
                        <c:v>1.1412839889526367</c:v>
                      </c:pt>
                      <c:pt idx="195">
                        <c:v>1.1447818279266357</c:v>
                      </c:pt>
                      <c:pt idx="196">
                        <c:v>1.1482782363891602</c:v>
                      </c:pt>
                      <c:pt idx="197">
                        <c:v>1.1517778635025024</c:v>
                      </c:pt>
                      <c:pt idx="198">
                        <c:v>1.1552845239639282</c:v>
                      </c:pt>
                      <c:pt idx="199">
                        <c:v>1.1587995290756226</c:v>
                      </c:pt>
                      <c:pt idx="200">
                        <c:v>1.1623241901397705</c:v>
                      </c:pt>
                      <c:pt idx="201">
                        <c:v>1.1658586263656616</c:v>
                      </c:pt>
                      <c:pt idx="202">
                        <c:v>1.1694028377532959</c:v>
                      </c:pt>
                      <c:pt idx="203">
                        <c:v>1.172957181930542</c:v>
                      </c:pt>
                      <c:pt idx="204">
                        <c:v>1.1765205860137939</c:v>
                      </c:pt>
                      <c:pt idx="205">
                        <c:v>1.1800937652587891</c:v>
                      </c:pt>
                      <c:pt idx="206">
                        <c:v>1.183677077293396</c:v>
                      </c:pt>
                      <c:pt idx="207">
                        <c:v>1.1872702836990356</c:v>
                      </c:pt>
                      <c:pt idx="208">
                        <c:v>1.1908746957778931</c:v>
                      </c:pt>
                      <c:pt idx="209">
                        <c:v>1.1944886445999146</c:v>
                      </c:pt>
                      <c:pt idx="210">
                        <c:v>1.1981124877929688</c:v>
                      </c:pt>
                      <c:pt idx="211">
                        <c:v>1.2017463445663452</c:v>
                      </c:pt>
                      <c:pt idx="212">
                        <c:v>1.2053900957107544</c:v>
                      </c:pt>
                      <c:pt idx="213">
                        <c:v>1.2090432643890381</c:v>
                      </c:pt>
                      <c:pt idx="214">
                        <c:v>1.2127059698104858</c:v>
                      </c:pt>
                      <c:pt idx="215">
                        <c:v>1.2163774967193604</c:v>
                      </c:pt>
                      <c:pt idx="216">
                        <c:v>1.2200580835342407</c:v>
                      </c:pt>
                      <c:pt idx="217">
                        <c:v>1.2237467765808105</c:v>
                      </c:pt>
                      <c:pt idx="218">
                        <c:v>1.2274435758590698</c:v>
                      </c:pt>
                      <c:pt idx="219">
                        <c:v>1.2311484813690186</c:v>
                      </c:pt>
                      <c:pt idx="220">
                        <c:v>1.2348620891571045</c:v>
                      </c:pt>
                      <c:pt idx="221">
                        <c:v>1.2385830879211426</c:v>
                      </c:pt>
                      <c:pt idx="222">
                        <c:v>1.2423111200332642</c:v>
                      </c:pt>
                      <c:pt idx="223">
                        <c:v>1.2460461854934692</c:v>
                      </c:pt>
                      <c:pt idx="224">
                        <c:v>1.2497889995574951</c:v>
                      </c:pt>
                      <c:pt idx="225">
                        <c:v>1.2535374164581299</c:v>
                      </c:pt>
                      <c:pt idx="226">
                        <c:v>1.257291316986084</c:v>
                      </c:pt>
                      <c:pt idx="227">
                        <c:v>1.2610498666763306</c:v>
                      </c:pt>
                      <c:pt idx="228">
                        <c:v>1.2648117542266846</c:v>
                      </c:pt>
                      <c:pt idx="229">
                        <c:v>1.2685747146606445</c:v>
                      </c:pt>
                      <c:pt idx="230">
                        <c:v>1.272336483001709</c:v>
                      </c:pt>
                      <c:pt idx="231">
                        <c:v>1.2760980129241943</c:v>
                      </c:pt>
                      <c:pt idx="232">
                        <c:v>1.2798612117767334</c:v>
                      </c:pt>
                      <c:pt idx="233">
                        <c:v>1.2836295366287231</c:v>
                      </c:pt>
                      <c:pt idx="234">
                        <c:v>1.2874077558517456</c:v>
                      </c:pt>
                      <c:pt idx="235">
                        <c:v>1.2911986112594604</c:v>
                      </c:pt>
                      <c:pt idx="236">
                        <c:v>1.2950061559677124</c:v>
                      </c:pt>
                      <c:pt idx="237">
                        <c:v>1.2988314628601074</c:v>
                      </c:pt>
                      <c:pt idx="238">
                        <c:v>1.3026771545410156</c:v>
                      </c:pt>
                      <c:pt idx="239">
                        <c:v>1.3065447807312012</c:v>
                      </c:pt>
                      <c:pt idx="240">
                        <c:v>1.3104344606399536</c:v>
                      </c:pt>
                      <c:pt idx="241">
                        <c:v>1.3143467903137207</c:v>
                      </c:pt>
                      <c:pt idx="242">
                        <c:v>1.3182837963104248</c:v>
                      </c:pt>
                      <c:pt idx="243">
                        <c:v>1.3222455978393555</c:v>
                      </c:pt>
                      <c:pt idx="244">
                        <c:v>1.32623291015625</c:v>
                      </c:pt>
                      <c:pt idx="245">
                        <c:v>1.3302468061447144</c:v>
                      </c:pt>
                      <c:pt idx="246">
                        <c:v>1.3342869281768799</c:v>
                      </c:pt>
                      <c:pt idx="247">
                        <c:v>1.3383541107177734</c:v>
                      </c:pt>
                      <c:pt idx="248">
                        <c:v>1.3424487113952637</c:v>
                      </c:pt>
                      <c:pt idx="249">
                        <c:v>1.3465718030929565</c:v>
                      </c:pt>
                      <c:pt idx="250">
                        <c:v>1.3507235050201416</c:v>
                      </c:pt>
                      <c:pt idx="251">
                        <c:v>1.3549051284790039</c:v>
                      </c:pt>
                      <c:pt idx="252">
                        <c:v>1.3591154813766479</c:v>
                      </c:pt>
                      <c:pt idx="253">
                        <c:v>1.3633558750152588</c:v>
                      </c:pt>
                      <c:pt idx="254">
                        <c:v>1.3676270246505737</c:v>
                      </c:pt>
                      <c:pt idx="255">
                        <c:v>1.3719291687011719</c:v>
                      </c:pt>
                      <c:pt idx="256">
                        <c:v>1.3762632608413696</c:v>
                      </c:pt>
                      <c:pt idx="257">
                        <c:v>1.3806296586990356</c:v>
                      </c:pt>
                      <c:pt idx="258">
                        <c:v>1.3850291967391968</c:v>
                      </c:pt>
                      <c:pt idx="259">
                        <c:v>1.3894624710083008</c:v>
                      </c:pt>
                      <c:pt idx="260">
                        <c:v>1.3939310312271118</c:v>
                      </c:pt>
                      <c:pt idx="261">
                        <c:v>1.3984333276748657</c:v>
                      </c:pt>
                      <c:pt idx="262">
                        <c:v>1.4029712677001953</c:v>
                      </c:pt>
                      <c:pt idx="263">
                        <c:v>1.4075444936752319</c:v>
                      </c:pt>
                      <c:pt idx="264">
                        <c:v>1.4121530055999756</c:v>
                      </c:pt>
                      <c:pt idx="265">
                        <c:v>1.4167969226837158</c:v>
                      </c:pt>
                      <c:pt idx="266">
                        <c:v>1.4214595556259155</c:v>
                      </c:pt>
                      <c:pt idx="267">
                        <c:v>1.4260698556900024</c:v>
                      </c:pt>
                      <c:pt idx="268">
                        <c:v>1.4306068420410156</c:v>
                      </c:pt>
                      <c:pt idx="269">
                        <c:v>1.4350906610488892</c:v>
                      </c:pt>
                      <c:pt idx="270">
                        <c:v>1.4395473003387451</c:v>
                      </c:pt>
                      <c:pt idx="271">
                        <c:v>1.4439986944198608</c:v>
                      </c:pt>
                      <c:pt idx="272">
                        <c:v>1.4484678506851196</c:v>
                      </c:pt>
                      <c:pt idx="273">
                        <c:v>1.4529643058776855</c:v>
                      </c:pt>
                      <c:pt idx="274">
                        <c:v>1.457489013671875</c:v>
                      </c:pt>
                      <c:pt idx="275">
                        <c:v>1.4620416164398193</c:v>
                      </c:pt>
                      <c:pt idx="276">
                        <c:v>1.4666234254837036</c:v>
                      </c:pt>
                      <c:pt idx="277">
                        <c:v>1.4712356328964233</c:v>
                      </c:pt>
                      <c:pt idx="278">
                        <c:v>1.475881814956665</c:v>
                      </c:pt>
                      <c:pt idx="279">
                        <c:v>1.4805645942687988</c:v>
                      </c:pt>
                      <c:pt idx="280">
                        <c:v>1.4852839708328247</c:v>
                      </c:pt>
                      <c:pt idx="281">
                        <c:v>1.4900383949279785</c:v>
                      </c:pt>
                      <c:pt idx="282">
                        <c:v>1.4948246479034424</c:v>
                      </c:pt>
                      <c:pt idx="283">
                        <c:v>1.4996424913406372</c:v>
                      </c:pt>
                      <c:pt idx="284">
                        <c:v>1.5044918060302734</c:v>
                      </c:pt>
                      <c:pt idx="285">
                        <c:v>1.5093730688095093</c:v>
                      </c:pt>
                      <c:pt idx="286">
                        <c:v>1.5142896175384521</c:v>
                      </c:pt>
                      <c:pt idx="287">
                        <c:v>1.519245982170105</c:v>
                      </c:pt>
                      <c:pt idx="288">
                        <c:v>1.5242460966110229</c:v>
                      </c:pt>
                      <c:pt idx="289">
                        <c:v>1.5292915105819702</c:v>
                      </c:pt>
                      <c:pt idx="290">
                        <c:v>1.5343858003616333</c:v>
                      </c:pt>
                      <c:pt idx="291">
                        <c:v>1.5395321846008301</c:v>
                      </c:pt>
                      <c:pt idx="292">
                        <c:v>1.5447367429733276</c:v>
                      </c:pt>
                      <c:pt idx="293">
                        <c:v>1.5500080585479736</c:v>
                      </c:pt>
                      <c:pt idx="294">
                        <c:v>1.555357813835144</c:v>
                      </c:pt>
                      <c:pt idx="295">
                        <c:v>1.5607978105545044</c:v>
                      </c:pt>
                      <c:pt idx="296">
                        <c:v>1.5663411617279053</c:v>
                      </c:pt>
                      <c:pt idx="297">
                        <c:v>1.5720018148422241</c:v>
                      </c:pt>
                      <c:pt idx="298">
                        <c:v>1.577796459197998</c:v>
                      </c:pt>
                      <c:pt idx="299">
                        <c:v>1.583747386932373</c:v>
                      </c:pt>
                      <c:pt idx="300">
                        <c:v>1.589873194694519</c:v>
                      </c:pt>
                      <c:pt idx="301">
                        <c:v>1.5961929559707642</c:v>
                      </c:pt>
                      <c:pt idx="302">
                        <c:v>1.6027251482009888</c:v>
                      </c:pt>
                      <c:pt idx="303">
                        <c:v>1.6094901561737061</c:v>
                      </c:pt>
                      <c:pt idx="304">
                        <c:v>1.6165095567703247</c:v>
                      </c:pt>
                      <c:pt idx="305">
                        <c:v>1.6238104104995728</c:v>
                      </c:pt>
                      <c:pt idx="306">
                        <c:v>1.6314256191253662</c:v>
                      </c:pt>
                      <c:pt idx="307">
                        <c:v>1.6393837928771973</c:v>
                      </c:pt>
                      <c:pt idx="308">
                        <c:v>1.6477103233337402</c:v>
                      </c:pt>
                      <c:pt idx="309">
                        <c:v>1.6564273834228516</c:v>
                      </c:pt>
                      <c:pt idx="310">
                        <c:v>1.6655503511428833</c:v>
                      </c:pt>
                      <c:pt idx="311">
                        <c:v>1.6750884056091309</c:v>
                      </c:pt>
                      <c:pt idx="312">
                        <c:v>1.6850405931472778</c:v>
                      </c:pt>
                      <c:pt idx="313">
                        <c:v>1.6954039335250854</c:v>
                      </c:pt>
                      <c:pt idx="314">
                        <c:v>1.7061809301376343</c:v>
                      </c:pt>
                      <c:pt idx="315">
                        <c:v>1.7173663377761841</c:v>
                      </c:pt>
                      <c:pt idx="316">
                        <c:v>1.728955864906311</c:v>
                      </c:pt>
                      <c:pt idx="317">
                        <c:v>1.7409365177154541</c:v>
                      </c:pt>
                      <c:pt idx="318">
                        <c:v>1.7532947063446045</c:v>
                      </c:pt>
                      <c:pt idx="319">
                        <c:v>1.7660315036773682</c:v>
                      </c:pt>
                      <c:pt idx="320">
                        <c:v>1.7791382074356079</c:v>
                      </c:pt>
                      <c:pt idx="321">
                        <c:v>1.7926163673400879</c:v>
                      </c:pt>
                      <c:pt idx="322">
                        <c:v>1.8064723014831543</c:v>
                      </c:pt>
                      <c:pt idx="323">
                        <c:v>1.8207041025161743</c:v>
                      </c:pt>
                      <c:pt idx="324">
                        <c:v>1.835326075553894</c:v>
                      </c:pt>
                      <c:pt idx="325">
                        <c:v>1.8503433465957642</c:v>
                      </c:pt>
                      <c:pt idx="326">
                        <c:v>1.8657678365707397</c:v>
                      </c:pt>
                      <c:pt idx="327">
                        <c:v>1.8816105127334595</c:v>
                      </c:pt>
                      <c:pt idx="328">
                        <c:v>1.8978874683380127</c:v>
                      </c:pt>
                      <c:pt idx="329">
                        <c:v>1.9146115779876709</c:v>
                      </c:pt>
                      <c:pt idx="330">
                        <c:v>1.9318047761917114</c:v>
                      </c:pt>
                      <c:pt idx="331">
                        <c:v>1.9494789838790894</c:v>
                      </c:pt>
                      <c:pt idx="332">
                        <c:v>1.9676566123962402</c:v>
                      </c:pt>
                      <c:pt idx="333">
                        <c:v>1.9863537549972534</c:v>
                      </c:pt>
                      <c:pt idx="334">
                        <c:v>2.0055844783782959</c:v>
                      </c:pt>
                      <c:pt idx="335">
                        <c:v>2.0253725051879883</c:v>
                      </c:pt>
                      <c:pt idx="336">
                        <c:v>2.045738697052002</c:v>
                      </c:pt>
                      <c:pt idx="337">
                        <c:v>2.0666990280151367</c:v>
                      </c:pt>
                      <c:pt idx="338">
                        <c:v>2.0882711410522461</c:v>
                      </c:pt>
                      <c:pt idx="339">
                        <c:v>2.1104719638824463</c:v>
                      </c:pt>
                      <c:pt idx="340">
                        <c:v>2.1333184242248535</c:v>
                      </c:pt>
                      <c:pt idx="341">
                        <c:v>2.156836986541748</c:v>
                      </c:pt>
                      <c:pt idx="342">
                        <c:v>2.1810503005981445</c:v>
                      </c:pt>
                      <c:pt idx="343">
                        <c:v>2.2059814929962158</c:v>
                      </c:pt>
                      <c:pt idx="344">
                        <c:v>2.2316520214080811</c:v>
                      </c:pt>
                      <c:pt idx="345">
                        <c:v>2.2580850124359131</c:v>
                      </c:pt>
                      <c:pt idx="346">
                        <c:v>2.285308837890625</c:v>
                      </c:pt>
                      <c:pt idx="347">
                        <c:v>2.3133461475372314</c:v>
                      </c:pt>
                      <c:pt idx="348">
                        <c:v>2.3421776294708252</c:v>
                      </c:pt>
                      <c:pt idx="349">
                        <c:v>2.3717093467712402</c:v>
                      </c:pt>
                      <c:pt idx="350">
                        <c:v>2.4020144939422607</c:v>
                      </c:pt>
                      <c:pt idx="351">
                        <c:v>2.4332523345947266</c:v>
                      </c:pt>
                      <c:pt idx="352">
                        <c:v>2.4654572010040283</c:v>
                      </c:pt>
                      <c:pt idx="353">
                        <c:v>2.4986615180969238</c:v>
                      </c:pt>
                      <c:pt idx="354">
                        <c:v>2.5328929424285889</c:v>
                      </c:pt>
                      <c:pt idx="355">
                        <c:v>2.568199634552002</c:v>
                      </c:pt>
                      <c:pt idx="356">
                        <c:v>2.6046123504638672</c:v>
                      </c:pt>
                      <c:pt idx="357">
                        <c:v>2.6421661376953125</c:v>
                      </c:pt>
                      <c:pt idx="358">
                        <c:v>2.6809022426605225</c:v>
                      </c:pt>
                      <c:pt idx="359">
                        <c:v>2.7208797931671143</c:v>
                      </c:pt>
                      <c:pt idx="360">
                        <c:v>2.7621417045593262</c:v>
                      </c:pt>
                      <c:pt idx="361">
                        <c:v>2.8047301769256592</c:v>
                      </c:pt>
                      <c:pt idx="362">
                        <c:v>2.8486948013305664</c:v>
                      </c:pt>
                      <c:pt idx="363">
                        <c:v>2.8940854072570801</c:v>
                      </c:pt>
                      <c:pt idx="364">
                        <c:v>2.9409627914428711</c:v>
                      </c:pt>
                      <c:pt idx="365">
                        <c:v>2.9893825054168701</c:v>
                      </c:pt>
                      <c:pt idx="366">
                        <c:v>3.0394227504730225</c:v>
                      </c:pt>
                      <c:pt idx="367">
                        <c:v>3.0911533832550049</c:v>
                      </c:pt>
                      <c:pt idx="368">
                        <c:v>3.1446540355682373</c:v>
                      </c:pt>
                      <c:pt idx="369">
                        <c:v>3.1999831199645996</c:v>
                      </c:pt>
                      <c:pt idx="370">
                        <c:v>3.2572226524353027</c:v>
                      </c:pt>
                      <c:pt idx="371">
                        <c:v>3.3164355754852295</c:v>
                      </c:pt>
                      <c:pt idx="372">
                        <c:v>3.3776931762695313</c:v>
                      </c:pt>
                      <c:pt idx="373">
                        <c:v>3.4410955905914307</c:v>
                      </c:pt>
                      <c:pt idx="374">
                        <c:v>3.5067195892333984</c:v>
                      </c:pt>
                      <c:pt idx="375">
                        <c:v>3.5746715068817139</c:v>
                      </c:pt>
                      <c:pt idx="376">
                        <c:v>3.6450374126434326</c:v>
                      </c:pt>
                      <c:pt idx="377">
                        <c:v>3.7179105281829834</c:v>
                      </c:pt>
                      <c:pt idx="378">
                        <c:v>3.7933905124664307</c:v>
                      </c:pt>
                      <c:pt idx="379">
                        <c:v>3.8715941905975342</c:v>
                      </c:pt>
                      <c:pt idx="380">
                        <c:v>3.9525444507598877</c:v>
                      </c:pt>
                      <c:pt idx="381">
                        <c:v>4.0362582206726074</c:v>
                      </c:pt>
                      <c:pt idx="382">
                        <c:v>4.1225919723510742</c:v>
                      </c:pt>
                      <c:pt idx="383">
                        <c:v>4.2118330001831055</c:v>
                      </c:pt>
                      <c:pt idx="384">
                        <c:v>4.3041172027587891</c:v>
                      </c:pt>
                      <c:pt idx="385">
                        <c:v>4.3995537757873535</c:v>
                      </c:pt>
                      <c:pt idx="386">
                        <c:v>4.4982867240905762</c:v>
                      </c:pt>
                      <c:pt idx="387">
                        <c:v>4.6004467010498047</c:v>
                      </c:pt>
                      <c:pt idx="388">
                        <c:v>4.7061653137207031</c:v>
                      </c:pt>
                      <c:pt idx="389">
                        <c:v>4.8155889511108398</c:v>
                      </c:pt>
                      <c:pt idx="390">
                        <c:v>4.9288821220397949</c:v>
                      </c:pt>
                      <c:pt idx="391">
                        <c:v>5.046198844909668</c:v>
                      </c:pt>
                      <c:pt idx="392">
                        <c:v>5.1677017211914063</c:v>
                      </c:pt>
                      <c:pt idx="393">
                        <c:v>5.2935690879821777</c:v>
                      </c:pt>
                      <c:pt idx="394">
                        <c:v>5.4239697456359863</c:v>
                      </c:pt>
                      <c:pt idx="395">
                        <c:v>5.5591139793395996</c:v>
                      </c:pt>
                      <c:pt idx="396">
                        <c:v>5.6988039016723633</c:v>
                      </c:pt>
                      <c:pt idx="397">
                        <c:v>5.8425993919372559</c:v>
                      </c:pt>
                      <c:pt idx="398">
                        <c:v>5.9912924766540527</c:v>
                      </c:pt>
                      <c:pt idx="399">
                        <c:v>6.1454567909240723</c:v>
                      </c:pt>
                      <c:pt idx="400">
                        <c:v>6.3053059577941895</c:v>
                      </c:pt>
                      <c:pt idx="401">
                        <c:v>6.4710812568664551</c:v>
                      </c:pt>
                      <c:pt idx="402">
                        <c:v>6.6430234909057617</c:v>
                      </c:pt>
                      <c:pt idx="403">
                        <c:v>6.8213744163513184</c:v>
                      </c:pt>
                      <c:pt idx="404">
                        <c:v>7.0064239501953125</c:v>
                      </c:pt>
                      <c:pt idx="405">
                        <c:v>7.198427677154541</c:v>
                      </c:pt>
                      <c:pt idx="406">
                        <c:v>7.3976750373840332</c:v>
                      </c:pt>
                      <c:pt idx="407">
                        <c:v>7.6044459342956543</c:v>
                      </c:pt>
                      <c:pt idx="408">
                        <c:v>7.8190741539001465</c:v>
                      </c:pt>
                      <c:pt idx="409">
                        <c:v>8.0418519973754883</c:v>
                      </c:pt>
                      <c:pt idx="410">
                        <c:v>8.2730989456176758</c:v>
                      </c:pt>
                      <c:pt idx="411">
                        <c:v>8.5131540298461914</c:v>
                      </c:pt>
                      <c:pt idx="412">
                        <c:v>8.7623376846313477</c:v>
                      </c:pt>
                      <c:pt idx="413">
                        <c:v>9.021031379699707</c:v>
                      </c:pt>
                      <c:pt idx="414">
                        <c:v>9.2895708084106445</c:v>
                      </c:pt>
                      <c:pt idx="415">
                        <c:v>9.5683202743530273</c:v>
                      </c:pt>
                      <c:pt idx="416">
                        <c:v>9.8576183319091797</c:v>
                      </c:pt>
                      <c:pt idx="417">
                        <c:v>10.157879829406738</c:v>
                      </c:pt>
                      <c:pt idx="418">
                        <c:v>10.469461441040039</c:v>
                      </c:pt>
                      <c:pt idx="419">
                        <c:v>10.792730331420898</c:v>
                      </c:pt>
                      <c:pt idx="420">
                        <c:v>11.128024101257324</c:v>
                      </c:pt>
                      <c:pt idx="421">
                        <c:v>11.475769996643066</c:v>
                      </c:pt>
                      <c:pt idx="422">
                        <c:v>11.836301803588867</c:v>
                      </c:pt>
                      <c:pt idx="423">
                        <c:v>12.209339141845703</c:v>
                      </c:pt>
                      <c:pt idx="424">
                        <c:v>12.593358993530273</c:v>
                      </c:pt>
                      <c:pt idx="425">
                        <c:v>12.989344596862793</c:v>
                      </c:pt>
                      <c:pt idx="426">
                        <c:v>13.399089813232422</c:v>
                      </c:pt>
                      <c:pt idx="427">
                        <c:v>13.822793960571289</c:v>
                      </c:pt>
                      <c:pt idx="428">
                        <c:v>14.26064395904541</c:v>
                      </c:pt>
                      <c:pt idx="429">
                        <c:v>14.712796211242676</c:v>
                      </c:pt>
                      <c:pt idx="430">
                        <c:v>15.179390907287598</c:v>
                      </c:pt>
                      <c:pt idx="431">
                        <c:v>15.660412788391113</c:v>
                      </c:pt>
                      <c:pt idx="432">
                        <c:v>16.155858993530273</c:v>
                      </c:pt>
                      <c:pt idx="433">
                        <c:v>16.665615081787109</c:v>
                      </c:pt>
                      <c:pt idx="434">
                        <c:v>17.189437866210938</c:v>
                      </c:pt>
                      <c:pt idx="435">
                        <c:v>17.727106094360352</c:v>
                      </c:pt>
                      <c:pt idx="436">
                        <c:v>18.278127670288086</c:v>
                      </c:pt>
                      <c:pt idx="437">
                        <c:v>18.841945648193359</c:v>
                      </c:pt>
                      <c:pt idx="438">
                        <c:v>19.417873382568359</c:v>
                      </c:pt>
                      <c:pt idx="439">
                        <c:v>20.005138397216797</c:v>
                      </c:pt>
                      <c:pt idx="440">
                        <c:v>20.602670669555664</c:v>
                      </c:pt>
                      <c:pt idx="441">
                        <c:v>21.209285736083984</c:v>
                      </c:pt>
                      <c:pt idx="442">
                        <c:v>21.823606491088867</c:v>
                      </c:pt>
                      <c:pt idx="443">
                        <c:v>22.444972991943359</c:v>
                      </c:pt>
                      <c:pt idx="444">
                        <c:v>23.076358795166016</c:v>
                      </c:pt>
                      <c:pt idx="445">
                        <c:v>23.724151611328125</c:v>
                      </c:pt>
                      <c:pt idx="446">
                        <c:v>24.391986846923828</c:v>
                      </c:pt>
                      <c:pt idx="447">
                        <c:v>25.086208343505859</c:v>
                      </c:pt>
                      <c:pt idx="448">
                        <c:v>25.817956924438477</c:v>
                      </c:pt>
                      <c:pt idx="449">
                        <c:v>26.596166610717773</c:v>
                      </c:pt>
                      <c:pt idx="450">
                        <c:v>27.429298400878906</c:v>
                      </c:pt>
                      <c:pt idx="451">
                        <c:v>28.32611083984375</c:v>
                      </c:pt>
                      <c:pt idx="452">
                        <c:v>29.295202255249023</c:v>
                      </c:pt>
                      <c:pt idx="453">
                        <c:v>30.345132827758789</c:v>
                      </c:pt>
                      <c:pt idx="454">
                        <c:v>31.483963012695313</c:v>
                      </c:pt>
                      <c:pt idx="455">
                        <c:v>32.704010009765625</c:v>
                      </c:pt>
                      <c:pt idx="456">
                        <c:v>34.006534576416016</c:v>
                      </c:pt>
                      <c:pt idx="457">
                        <c:v>35.409820556640625</c:v>
                      </c:pt>
                      <c:pt idx="458">
                        <c:v>36.920883178710938</c:v>
                      </c:pt>
                      <c:pt idx="459">
                        <c:v>38.524272918701172</c:v>
                      </c:pt>
                      <c:pt idx="460">
                        <c:v>40.212905883789063</c:v>
                      </c:pt>
                      <c:pt idx="461">
                        <c:v>42.002117156982422</c:v>
                      </c:pt>
                      <c:pt idx="462">
                        <c:v>43.875698089599609</c:v>
                      </c:pt>
                      <c:pt idx="463">
                        <c:v>45.820499420166016</c:v>
                      </c:pt>
                      <c:pt idx="464">
                        <c:v>47.841999053955078</c:v>
                      </c:pt>
                      <c:pt idx="465">
                        <c:v>49.917839050292969</c:v>
                      </c:pt>
                      <c:pt idx="466">
                        <c:v>52.042442321777344</c:v>
                      </c:pt>
                      <c:pt idx="467">
                        <c:v>54.199405670166016</c:v>
                      </c:pt>
                      <c:pt idx="468">
                        <c:v>56.374782562255859</c:v>
                      </c:pt>
                      <c:pt idx="469">
                        <c:v>58.556102752685547</c:v>
                      </c:pt>
                      <c:pt idx="470">
                        <c:v>60.724819183349609</c:v>
                      </c:pt>
                      <c:pt idx="471">
                        <c:v>62.868392944335938</c:v>
                      </c:pt>
                      <c:pt idx="472">
                        <c:v>64.967445373535156</c:v>
                      </c:pt>
                      <c:pt idx="473">
                        <c:v>67.012435913085938</c:v>
                      </c:pt>
                      <c:pt idx="474">
                        <c:v>68.981986999511719</c:v>
                      </c:pt>
                      <c:pt idx="475">
                        <c:v>70.864181518554688</c:v>
                      </c:pt>
                      <c:pt idx="476">
                        <c:v>72.634368896484375</c:v>
                      </c:pt>
                      <c:pt idx="477">
                        <c:v>74.27838134765625</c:v>
                      </c:pt>
                      <c:pt idx="478">
                        <c:v>75.78509521484375</c:v>
                      </c:pt>
                      <c:pt idx="479">
                        <c:v>77.144660949707031</c:v>
                      </c:pt>
                      <c:pt idx="480">
                        <c:v>78.348823547363281</c:v>
                      </c:pt>
                      <c:pt idx="481">
                        <c:v>79.386703491210938</c:v>
                      </c:pt>
                      <c:pt idx="482">
                        <c:v>80.253227233886719</c:v>
                      </c:pt>
                      <c:pt idx="483">
                        <c:v>80.942588806152344</c:v>
                      </c:pt>
                      <c:pt idx="484">
                        <c:v>81.451431274414063</c:v>
                      </c:pt>
                      <c:pt idx="485">
                        <c:v>81.779510498046875</c:v>
                      </c:pt>
                      <c:pt idx="486">
                        <c:v>81.924713134765625</c:v>
                      </c:pt>
                      <c:pt idx="487">
                        <c:v>81.890426635742188</c:v>
                      </c:pt>
                      <c:pt idx="488">
                        <c:v>81.683326721191406</c:v>
                      </c:pt>
                      <c:pt idx="489">
                        <c:v>81.30511474609375</c:v>
                      </c:pt>
                      <c:pt idx="490">
                        <c:v>80.768951416015625</c:v>
                      </c:pt>
                      <c:pt idx="491">
                        <c:v>80.08233642578125</c:v>
                      </c:pt>
                      <c:pt idx="492">
                        <c:v>79.249221801757813</c:v>
                      </c:pt>
                      <c:pt idx="493">
                        <c:v>78.2850341796875</c:v>
                      </c:pt>
                      <c:pt idx="494">
                        <c:v>77.206588745117188</c:v>
                      </c:pt>
                      <c:pt idx="495">
                        <c:v>76.025009155273438</c:v>
                      </c:pt>
                      <c:pt idx="496">
                        <c:v>74.752250671386719</c:v>
                      </c:pt>
                      <c:pt idx="497">
                        <c:v>73.394828796386719</c:v>
                      </c:pt>
                      <c:pt idx="498">
                        <c:v>71.965904235839844</c:v>
                      </c:pt>
                      <c:pt idx="499">
                        <c:v>70.483062744140625</c:v>
                      </c:pt>
                      <c:pt idx="500">
                        <c:v>68.957611083984375</c:v>
                      </c:pt>
                      <c:pt idx="501">
                        <c:v>67.400398254394531</c:v>
                      </c:pt>
                      <c:pt idx="502">
                        <c:v>65.820365905761719</c:v>
                      </c:pt>
                      <c:pt idx="503">
                        <c:v>64.226890563964844</c:v>
                      </c:pt>
                      <c:pt idx="504">
                        <c:v>62.628974914550781</c:v>
                      </c:pt>
                      <c:pt idx="505">
                        <c:v>61.033935546875</c:v>
                      </c:pt>
                      <c:pt idx="506">
                        <c:v>59.448101043701172</c:v>
                      </c:pt>
                      <c:pt idx="507">
                        <c:v>57.873397827148438</c:v>
                      </c:pt>
                      <c:pt idx="508">
                        <c:v>56.315700531005859</c:v>
                      </c:pt>
                      <c:pt idx="509">
                        <c:v>54.782649993896484</c:v>
                      </c:pt>
                      <c:pt idx="510">
                        <c:v>53.278385162353516</c:v>
                      </c:pt>
                      <c:pt idx="511">
                        <c:v>51.80584716796875</c:v>
                      </c:pt>
                      <c:pt idx="512">
                        <c:v>50.348415374755859</c:v>
                      </c:pt>
                      <c:pt idx="513">
                        <c:v>48.91656494140625</c:v>
                      </c:pt>
                      <c:pt idx="514">
                        <c:v>47.529758453369141</c:v>
                      </c:pt>
                      <c:pt idx="515">
                        <c:v>46.186424255371094</c:v>
                      </c:pt>
                      <c:pt idx="516">
                        <c:v>44.882129669189453</c:v>
                      </c:pt>
                      <c:pt idx="517">
                        <c:v>43.620048522949219</c:v>
                      </c:pt>
                      <c:pt idx="518">
                        <c:v>42.4022216796875</c:v>
                      </c:pt>
                      <c:pt idx="519">
                        <c:v>41.227577209472656</c:v>
                      </c:pt>
                      <c:pt idx="520">
                        <c:v>40.095184326171875</c:v>
                      </c:pt>
                      <c:pt idx="521">
                        <c:v>39.00396728515625</c:v>
                      </c:pt>
                      <c:pt idx="522">
                        <c:v>37.952438354492188</c:v>
                      </c:pt>
                      <c:pt idx="523">
                        <c:v>36.929035186767578</c:v>
                      </c:pt>
                      <c:pt idx="524">
                        <c:v>35.938045501708984</c:v>
                      </c:pt>
                      <c:pt idx="525">
                        <c:v>34.983562469482422</c:v>
                      </c:pt>
                      <c:pt idx="526">
                        <c:v>34.064548492431641</c:v>
                      </c:pt>
                      <c:pt idx="527">
                        <c:v>33.179660797119141</c:v>
                      </c:pt>
                      <c:pt idx="528">
                        <c:v>32.327259063720703</c:v>
                      </c:pt>
                      <c:pt idx="529">
                        <c:v>31.506786346435547</c:v>
                      </c:pt>
                      <c:pt idx="530">
                        <c:v>30.71629524230957</c:v>
                      </c:pt>
                      <c:pt idx="531">
                        <c:v>29.949529647827148</c:v>
                      </c:pt>
                      <c:pt idx="532">
                        <c:v>29.208536148071289</c:v>
                      </c:pt>
                      <c:pt idx="533">
                        <c:v>28.493825912475586</c:v>
                      </c:pt>
                      <c:pt idx="534">
                        <c:v>27.804458618164063</c:v>
                      </c:pt>
                      <c:pt idx="535">
                        <c:v>27.139350891113281</c:v>
                      </c:pt>
                      <c:pt idx="536">
                        <c:v>26.497627258300781</c:v>
                      </c:pt>
                      <c:pt idx="537">
                        <c:v>25.878211975097656</c:v>
                      </c:pt>
                      <c:pt idx="538">
                        <c:v>25.280185699462891</c:v>
                      </c:pt>
                      <c:pt idx="539">
                        <c:v>24.702278137207031</c:v>
                      </c:pt>
                      <c:pt idx="540">
                        <c:v>24.14250373840332</c:v>
                      </c:pt>
                      <c:pt idx="541">
                        <c:v>23.600513458251953</c:v>
                      </c:pt>
                      <c:pt idx="542">
                        <c:v>23.076812744140625</c:v>
                      </c:pt>
                      <c:pt idx="543">
                        <c:v>22.570734024047852</c:v>
                      </c:pt>
                      <c:pt idx="544">
                        <c:v>22.081579208374023</c:v>
                      </c:pt>
                      <c:pt idx="545">
                        <c:v>21.997325897216797</c:v>
                      </c:pt>
                      <c:pt idx="546">
                        <c:v>21.52716064453125</c:v>
                      </c:pt>
                      <c:pt idx="547">
                        <c:v>21.072509765625</c:v>
                      </c:pt>
                      <c:pt idx="548">
                        <c:v>20.632766723632813</c:v>
                      </c:pt>
                      <c:pt idx="549">
                        <c:v>20.207399368286133</c:v>
                      </c:pt>
                      <c:pt idx="550">
                        <c:v>19.7957763671875</c:v>
                      </c:pt>
                      <c:pt idx="551">
                        <c:v>19.396499633789063</c:v>
                      </c:pt>
                      <c:pt idx="552">
                        <c:v>19.009344100952148</c:v>
                      </c:pt>
                      <c:pt idx="553">
                        <c:v>18.634408950805664</c:v>
                      </c:pt>
                      <c:pt idx="554">
                        <c:v>18.271356582641602</c:v>
                      </c:pt>
                      <c:pt idx="555">
                        <c:v>17.919687271118164</c:v>
                      </c:pt>
                      <c:pt idx="556">
                        <c:v>17.578998565673828</c:v>
                      </c:pt>
                      <c:pt idx="557">
                        <c:v>17.248889923095703</c:v>
                      </c:pt>
                      <c:pt idx="558">
                        <c:v>16.928989410400391</c:v>
                      </c:pt>
                      <c:pt idx="559">
                        <c:v>16.618869781494141</c:v>
                      </c:pt>
                      <c:pt idx="560">
                        <c:v>16.318212509155273</c:v>
                      </c:pt>
                      <c:pt idx="561">
                        <c:v>16.026655197143555</c:v>
                      </c:pt>
                      <c:pt idx="562">
                        <c:v>15.743865966796875</c:v>
                      </c:pt>
                      <c:pt idx="563">
                        <c:v>15.469547271728516</c:v>
                      </c:pt>
                      <c:pt idx="564">
                        <c:v>15.202588081359863</c:v>
                      </c:pt>
                      <c:pt idx="565">
                        <c:v>14.943512916564941</c:v>
                      </c:pt>
                      <c:pt idx="566">
                        <c:v>14.692112922668457</c:v>
                      </c:pt>
                      <c:pt idx="567">
                        <c:v>14.448113441467285</c:v>
                      </c:pt>
                      <c:pt idx="568">
                        <c:v>14.211176872253418</c:v>
                      </c:pt>
                      <c:pt idx="569">
                        <c:v>13.9810791015625</c:v>
                      </c:pt>
                      <c:pt idx="570">
                        <c:v>13.757596015930176</c:v>
                      </c:pt>
                      <c:pt idx="571">
                        <c:v>13.540480613708496</c:v>
                      </c:pt>
                      <c:pt idx="572">
                        <c:v>13.329543113708496</c:v>
                      </c:pt>
                      <c:pt idx="573">
                        <c:v>13.124543190002441</c:v>
                      </c:pt>
                      <c:pt idx="574">
                        <c:v>12.925286293029785</c:v>
                      </c:pt>
                      <c:pt idx="575">
                        <c:v>12.731593132019043</c:v>
                      </c:pt>
                      <c:pt idx="576">
                        <c:v>12.543285369873047</c:v>
                      </c:pt>
                      <c:pt idx="577">
                        <c:v>12.360160827636719</c:v>
                      </c:pt>
                      <c:pt idx="578">
                        <c:v>12.182038307189941</c:v>
                      </c:pt>
                      <c:pt idx="579">
                        <c:v>12.008606910705566</c:v>
                      </c:pt>
                      <c:pt idx="580">
                        <c:v>11.839408874511719</c:v>
                      </c:pt>
                      <c:pt idx="581">
                        <c:v>11.672904014587402</c:v>
                      </c:pt>
                      <c:pt idx="582">
                        <c:v>11.509613037109375</c:v>
                      </c:pt>
                      <c:pt idx="583">
                        <c:v>11.350161552429199</c:v>
                      </c:pt>
                      <c:pt idx="584">
                        <c:v>11.194583892822266</c:v>
                      </c:pt>
                      <c:pt idx="585">
                        <c:v>11.042952537536621</c:v>
                      </c:pt>
                      <c:pt idx="586">
                        <c:v>10.895106315612793</c:v>
                      </c:pt>
                      <c:pt idx="587">
                        <c:v>10.750855445861816</c:v>
                      </c:pt>
                      <c:pt idx="588">
                        <c:v>10.610069274902344</c:v>
                      </c:pt>
                      <c:pt idx="589">
                        <c:v>10.472638130187988</c:v>
                      </c:pt>
                      <c:pt idx="590">
                        <c:v>10.338401794433594</c:v>
                      </c:pt>
                      <c:pt idx="591">
                        <c:v>10.207282066345215</c:v>
                      </c:pt>
                      <c:pt idx="592">
                        <c:v>10.079188346862793</c:v>
                      </c:pt>
                      <c:pt idx="593">
                        <c:v>9.9540443420410156</c:v>
                      </c:pt>
                      <c:pt idx="594">
                        <c:v>9.8317728042602539</c:v>
                      </c:pt>
                      <c:pt idx="595">
                        <c:v>9.7122821807861328</c:v>
                      </c:pt>
                      <c:pt idx="596">
                        <c:v>9.5955057144165039</c:v>
                      </c:pt>
                      <c:pt idx="597">
                        <c:v>9.4812736511230469</c:v>
                      </c:pt>
                      <c:pt idx="598">
                        <c:v>9.369175910949707</c:v>
                      </c:pt>
                      <c:pt idx="599">
                        <c:v>9.2594852447509766</c:v>
                      </c:pt>
                      <c:pt idx="600">
                        <c:v>9.1522397994995117</c:v>
                      </c:pt>
                      <c:pt idx="601">
                        <c:v>9.0473699569702148</c:v>
                      </c:pt>
                      <c:pt idx="602">
                        <c:v>8.9448165893554688</c:v>
                      </c:pt>
                      <c:pt idx="603">
                        <c:v>8.8445348739624023</c:v>
                      </c:pt>
                      <c:pt idx="604">
                        <c:v>8.7464523315429688</c:v>
                      </c:pt>
                      <c:pt idx="605">
                        <c:v>8.6505365371704102</c:v>
                      </c:pt>
                      <c:pt idx="606">
                        <c:v>8.556727409362793</c:v>
                      </c:pt>
                      <c:pt idx="607">
                        <c:v>8.4649772644042969</c:v>
                      </c:pt>
                      <c:pt idx="608">
                        <c:v>8.375208854675293</c:v>
                      </c:pt>
                      <c:pt idx="609">
                        <c:v>8.2873744964599609</c:v>
                      </c:pt>
                      <c:pt idx="610">
                        <c:v>8.2014274597167969</c:v>
                      </c:pt>
                      <c:pt idx="611">
                        <c:v>8.117314338684082</c:v>
                      </c:pt>
                      <c:pt idx="612">
                        <c:v>8.0349998474121094</c:v>
                      </c:pt>
                      <c:pt idx="613">
                        <c:v>7.9544267654418945</c:v>
                      </c:pt>
                      <c:pt idx="614">
                        <c:v>7.8755536079406738</c:v>
                      </c:pt>
                      <c:pt idx="615">
                        <c:v>7.7983388900756836</c:v>
                      </c:pt>
                      <c:pt idx="616">
                        <c:v>7.7227487564086914</c:v>
                      </c:pt>
                      <c:pt idx="617">
                        <c:v>7.6487302780151367</c:v>
                      </c:pt>
                      <c:pt idx="618">
                        <c:v>7.5762500762939453</c:v>
                      </c:pt>
                      <c:pt idx="619">
                        <c:v>7.5052762031555176</c:v>
                      </c:pt>
                      <c:pt idx="620">
                        <c:v>7.4357547760009766</c:v>
                      </c:pt>
                      <c:pt idx="621">
                        <c:v>7.3676109313964844</c:v>
                      </c:pt>
                      <c:pt idx="622">
                        <c:v>7.3007259368896484</c:v>
                      </c:pt>
                      <c:pt idx="623">
                        <c:v>7.2352099418640137</c:v>
                      </c:pt>
                      <c:pt idx="624">
                        <c:v>7.1710405349731445</c:v>
                      </c:pt>
                      <c:pt idx="625">
                        <c:v>7.1081843376159668</c:v>
                      </c:pt>
                      <c:pt idx="626">
                        <c:v>7.0465950965881348</c:v>
                      </c:pt>
                      <c:pt idx="627">
                        <c:v>6.9862346649169922</c:v>
                      </c:pt>
                      <c:pt idx="628">
                        <c:v>6.9270749092102051</c:v>
                      </c:pt>
                      <c:pt idx="629">
                        <c:v>6.8690977096557617</c:v>
                      </c:pt>
                      <c:pt idx="630">
                        <c:v>6.8122773170471191</c:v>
                      </c:pt>
                      <c:pt idx="631">
                        <c:v>6.7565875053405762</c:v>
                      </c:pt>
                      <c:pt idx="632">
                        <c:v>6.7020001411437988</c:v>
                      </c:pt>
                      <c:pt idx="633">
                        <c:v>6.6484889984130859</c:v>
                      </c:pt>
                      <c:pt idx="634">
                        <c:v>6.5960345268249512</c:v>
                      </c:pt>
                      <c:pt idx="635">
                        <c:v>6.5446043014526367</c:v>
                      </c:pt>
                      <c:pt idx="636">
                        <c:v>6.4941787719726563</c:v>
                      </c:pt>
                      <c:pt idx="637">
                        <c:v>6.4447283744812012</c:v>
                      </c:pt>
                      <c:pt idx="638">
                        <c:v>6.3962302207946777</c:v>
                      </c:pt>
                      <c:pt idx="639">
                        <c:v>6.3486723899841309</c:v>
                      </c:pt>
                      <c:pt idx="640">
                        <c:v>6.302030086517334</c:v>
                      </c:pt>
                      <c:pt idx="641">
                        <c:v>6.2562909126281738</c:v>
                      </c:pt>
                      <c:pt idx="642">
                        <c:v>6.2114324569702148</c:v>
                      </c:pt>
                      <c:pt idx="643">
                        <c:v>6.1674385070800781</c:v>
                      </c:pt>
                      <c:pt idx="644">
                        <c:v>6.1242780685424805</c:v>
                      </c:pt>
                      <c:pt idx="645">
                        <c:v>6.081937313079834</c:v>
                      </c:pt>
                      <c:pt idx="646">
                        <c:v>6.0403847694396973</c:v>
                      </c:pt>
                      <c:pt idx="647">
                        <c:v>5.9995589256286621</c:v>
                      </c:pt>
                      <c:pt idx="648">
                        <c:v>5.9594326019287109</c:v>
                      </c:pt>
                      <c:pt idx="649">
                        <c:v>5.9199490547180176</c:v>
                      </c:pt>
                      <c:pt idx="650">
                        <c:v>5.8810257911682129</c:v>
                      </c:pt>
                      <c:pt idx="651">
                        <c:v>5.8426432609558105</c:v>
                      </c:pt>
                      <c:pt idx="652">
                        <c:v>5.8047208786010742</c:v>
                      </c:pt>
                      <c:pt idx="653">
                        <c:v>5.7672147750854492</c:v>
                      </c:pt>
                      <c:pt idx="654">
                        <c:v>5.7300992012023926</c:v>
                      </c:pt>
                      <c:pt idx="655">
                        <c:v>5.6931819915771484</c:v>
                      </c:pt>
                      <c:pt idx="656">
                        <c:v>5.656578540802002</c:v>
                      </c:pt>
                      <c:pt idx="657">
                        <c:v>5.6202325820922852</c:v>
                      </c:pt>
                      <c:pt idx="658">
                        <c:v>5.5840730667114258</c:v>
                      </c:pt>
                      <c:pt idx="659">
                        <c:v>5.5480852127075195</c:v>
                      </c:pt>
                      <c:pt idx="660">
                        <c:v>5.512183666229248</c:v>
                      </c:pt>
                      <c:pt idx="661">
                        <c:v>5.4763288497924805</c:v>
                      </c:pt>
                      <c:pt idx="662">
                        <c:v>5.440493106842041</c:v>
                      </c:pt>
                      <c:pt idx="663">
                        <c:v>5.404604434967041</c:v>
                      </c:pt>
                      <c:pt idx="664">
                        <c:v>5.3686575889587402</c:v>
                      </c:pt>
                      <c:pt idx="665">
                        <c:v>5.3326015472412109</c:v>
                      </c:pt>
                      <c:pt idx="666">
                        <c:v>5.2964043617248535</c:v>
                      </c:pt>
                      <c:pt idx="667">
                        <c:v>5.2600631713867188</c:v>
                      </c:pt>
                      <c:pt idx="668">
                        <c:v>5.2235250473022461</c:v>
                      </c:pt>
                      <c:pt idx="669">
                        <c:v>5.1867647171020508</c:v>
                      </c:pt>
                      <c:pt idx="670">
                        <c:v>5.1497335433959961</c:v>
                      </c:pt>
                      <c:pt idx="671">
                        <c:v>5.112393856048584</c:v>
                      </c:pt>
                      <c:pt idx="672">
                        <c:v>5.0747456550598145</c:v>
                      </c:pt>
                      <c:pt idx="673">
                        <c:v>5.0367751121520996</c:v>
                      </c:pt>
                      <c:pt idx="674">
                        <c:v>4.9984731674194336</c:v>
                      </c:pt>
                      <c:pt idx="675">
                        <c:v>4.9598240852355957</c:v>
                      </c:pt>
                      <c:pt idx="676">
                        <c:v>4.9208073616027832</c:v>
                      </c:pt>
                      <c:pt idx="677">
                        <c:v>4.8814172744750977</c:v>
                      </c:pt>
                      <c:pt idx="678">
                        <c:v>4.8416352272033691</c:v>
                      </c:pt>
                      <c:pt idx="679">
                        <c:v>4.8014516830444336</c:v>
                      </c:pt>
                      <c:pt idx="680">
                        <c:v>4.7608580589294434</c:v>
                      </c:pt>
                      <c:pt idx="681">
                        <c:v>4.7198491096496582</c:v>
                      </c:pt>
                      <c:pt idx="682">
                        <c:v>4.6784267425537109</c:v>
                      </c:pt>
                      <c:pt idx="683">
                        <c:v>4.6365985870361328</c:v>
                      </c:pt>
                      <c:pt idx="684">
                        <c:v>4.5943641662597656</c:v>
                      </c:pt>
                      <c:pt idx="685">
                        <c:v>4.5517311096191406</c:v>
                      </c:pt>
                      <c:pt idx="686">
                        <c:v>4.5087113380432129</c:v>
                      </c:pt>
                      <c:pt idx="687">
                        <c:v>4.4653186798095703</c:v>
                      </c:pt>
                      <c:pt idx="688">
                        <c:v>4.421572208404541</c:v>
                      </c:pt>
                      <c:pt idx="689">
                        <c:v>4.3774604797363281</c:v>
                      </c:pt>
                      <c:pt idx="690">
                        <c:v>4.3329100608825684</c:v>
                      </c:pt>
                      <c:pt idx="691">
                        <c:v>4.287968635559082</c:v>
                      </c:pt>
                      <c:pt idx="692">
                        <c:v>4.2427191734313965</c:v>
                      </c:pt>
                      <c:pt idx="693">
                        <c:v>4.1971654891967773</c:v>
                      </c:pt>
                      <c:pt idx="694">
                        <c:v>4.1513180732727051</c:v>
                      </c:pt>
                      <c:pt idx="695">
                        <c:v>4.104729175567627</c:v>
                      </c:pt>
                      <c:pt idx="696">
                        <c:v>4.0577702522277832</c:v>
                      </c:pt>
                      <c:pt idx="697">
                        <c:v>4.0111289024353027</c:v>
                      </c:pt>
                      <c:pt idx="698">
                        <c:v>3.9642529487609863</c:v>
                      </c:pt>
                      <c:pt idx="699">
                        <c:v>3.9171631336212158</c:v>
                      </c:pt>
                      <c:pt idx="700">
                        <c:v>3.8698890209197998</c:v>
                      </c:pt>
                      <c:pt idx="701">
                        <c:v>3.8224422931671143</c:v>
                      </c:pt>
                      <c:pt idx="702">
                        <c:v>3.774838924407959</c:v>
                      </c:pt>
                      <c:pt idx="703">
                        <c:v>3.72713303565979</c:v>
                      </c:pt>
                      <c:pt idx="704">
                        <c:v>3.6794989109039307</c:v>
                      </c:pt>
                      <c:pt idx="705">
                        <c:v>3.6321008205413818</c:v>
                      </c:pt>
                      <c:pt idx="706">
                        <c:v>3.5849571228027344</c:v>
                      </c:pt>
                      <c:pt idx="707">
                        <c:v>3.5380873680114746</c:v>
                      </c:pt>
                      <c:pt idx="708">
                        <c:v>3.4915101528167725</c:v>
                      </c:pt>
                      <c:pt idx="709">
                        <c:v>3.4452404975891113</c:v>
                      </c:pt>
                      <c:pt idx="710">
                        <c:v>3.3992998600006104</c:v>
                      </c:pt>
                      <c:pt idx="711">
                        <c:v>3.3537037372589111</c:v>
                      </c:pt>
                      <c:pt idx="712">
                        <c:v>3.3084554672241211</c:v>
                      </c:pt>
                      <c:pt idx="713">
                        <c:v>3.2635633945465088</c:v>
                      </c:pt>
                      <c:pt idx="714">
                        <c:v>3.2190244197845459</c:v>
                      </c:pt>
                      <c:pt idx="715">
                        <c:v>3.1747496128082275</c:v>
                      </c:pt>
                      <c:pt idx="716">
                        <c:v>3.130847692489624</c:v>
                      </c:pt>
                      <c:pt idx="717">
                        <c:v>3.0874967575073242</c:v>
                      </c:pt>
                      <c:pt idx="718">
                        <c:v>3.0445480346679688</c:v>
                      </c:pt>
                      <c:pt idx="719">
                        <c:v>3.0020270347595215</c:v>
                      </c:pt>
                      <c:pt idx="720">
                        <c:v>2.9599740505218506</c:v>
                      </c:pt>
                      <c:pt idx="721">
                        <c:v>2.9183921813964844</c:v>
                      </c:pt>
                      <c:pt idx="722">
                        <c:v>2.8772964477539063</c:v>
                      </c:pt>
                      <c:pt idx="723">
                        <c:v>2.8367049694061279</c:v>
                      </c:pt>
                      <c:pt idx="724">
                        <c:v>2.7966375350952148</c:v>
                      </c:pt>
                      <c:pt idx="725">
                        <c:v>2.7570981979370117</c:v>
                      </c:pt>
                      <c:pt idx="726">
                        <c:v>2.718104362487793</c:v>
                      </c:pt>
                      <c:pt idx="727">
                        <c:v>2.6796615123748779</c:v>
                      </c:pt>
                      <c:pt idx="728">
                        <c:v>2.6417844295501709</c:v>
                      </c:pt>
                      <c:pt idx="729">
                        <c:v>2.6044812202453613</c:v>
                      </c:pt>
                      <c:pt idx="730">
                        <c:v>2.5677516460418701</c:v>
                      </c:pt>
                      <c:pt idx="731">
                        <c:v>2.5316033363342285</c:v>
                      </c:pt>
                      <c:pt idx="732">
                        <c:v>2.4960355758666992</c:v>
                      </c:pt>
                      <c:pt idx="733">
                        <c:v>2.4610557556152344</c:v>
                      </c:pt>
                      <c:pt idx="734">
                        <c:v>2.4266650676727295</c:v>
                      </c:pt>
                      <c:pt idx="735">
                        <c:v>2.3928663730621338</c:v>
                      </c:pt>
                      <c:pt idx="736">
                        <c:v>2.3596615791320801</c:v>
                      </c:pt>
                      <c:pt idx="737">
                        <c:v>2.3270561695098877</c:v>
                      </c:pt>
                      <c:pt idx="738">
                        <c:v>2.2949924468994141</c:v>
                      </c:pt>
                      <c:pt idx="739">
                        <c:v>2.263416051864624</c:v>
                      </c:pt>
                      <c:pt idx="740">
                        <c:v>2.2324287891387939</c:v>
                      </c:pt>
                      <c:pt idx="741">
                        <c:v>2.2020683288574219</c:v>
                      </c:pt>
                      <c:pt idx="742">
                        <c:v>2.1723318099975586</c:v>
                      </c:pt>
                      <c:pt idx="743">
                        <c:v>2.1432092189788818</c:v>
                      </c:pt>
                      <c:pt idx="744">
                        <c:v>2.1146969795227051</c:v>
                      </c:pt>
                      <c:pt idx="745">
                        <c:v>2.086784839630127</c:v>
                      </c:pt>
                      <c:pt idx="746">
                        <c:v>2.0594692230224609</c:v>
                      </c:pt>
                      <c:pt idx="747">
                        <c:v>2.0327398777008057</c:v>
                      </c:pt>
                      <c:pt idx="748">
                        <c:v>2.0065927505493164</c:v>
                      </c:pt>
                      <c:pt idx="749">
                        <c:v>1.981019139289856</c:v>
                      </c:pt>
                      <c:pt idx="750">
                        <c:v>1.9560103416442871</c:v>
                      </c:pt>
                      <c:pt idx="751">
                        <c:v>1.9315612316131592</c:v>
                      </c:pt>
                      <c:pt idx="752">
                        <c:v>1.9076656103134155</c:v>
                      </c:pt>
                      <c:pt idx="753">
                        <c:v>1.8843152523040771</c:v>
                      </c:pt>
                      <c:pt idx="754">
                        <c:v>1.8615036010742188</c:v>
                      </c:pt>
                      <c:pt idx="755">
                        <c:v>1.8392230272293091</c:v>
                      </c:pt>
                      <c:pt idx="756">
                        <c:v>1.817466139793396</c:v>
                      </c:pt>
                      <c:pt idx="757">
                        <c:v>1.7962243556976318</c:v>
                      </c:pt>
                      <c:pt idx="758">
                        <c:v>1.7754907608032227</c:v>
                      </c:pt>
                      <c:pt idx="759">
                        <c:v>1.7552584409713745</c:v>
                      </c:pt>
                      <c:pt idx="760">
                        <c:v>1.7355204820632935</c:v>
                      </c:pt>
                      <c:pt idx="761">
                        <c:v>1.7162706851959229</c:v>
                      </c:pt>
                      <c:pt idx="762">
                        <c:v>1.6975020170211792</c:v>
                      </c:pt>
                      <c:pt idx="763">
                        <c:v>1.6792079210281372</c:v>
                      </c:pt>
                      <c:pt idx="764">
                        <c:v>1.6613844633102417</c:v>
                      </c:pt>
                      <c:pt idx="765">
                        <c:v>1.6440304517745972</c:v>
                      </c:pt>
                      <c:pt idx="766">
                        <c:v>1.627131462097168</c:v>
                      </c:pt>
                      <c:pt idx="767">
                        <c:v>1.6106467247009277</c:v>
                      </c:pt>
                      <c:pt idx="768">
                        <c:v>1.5945786237716675</c:v>
                      </c:pt>
                      <c:pt idx="769">
                        <c:v>1.5789614915847778</c:v>
                      </c:pt>
                      <c:pt idx="770">
                        <c:v>1.5637873411178589</c:v>
                      </c:pt>
                      <c:pt idx="771">
                        <c:v>1.5490496158599854</c:v>
                      </c:pt>
                      <c:pt idx="772">
                        <c:v>1.5347398519515991</c:v>
                      </c:pt>
                      <c:pt idx="773">
                        <c:v>1.5208512544631958</c:v>
                      </c:pt>
                      <c:pt idx="774">
                        <c:v>1.507375955581665</c:v>
                      </c:pt>
                      <c:pt idx="775">
                        <c:v>1.4943073987960815</c:v>
                      </c:pt>
                      <c:pt idx="776">
                        <c:v>1.4816375970840454</c:v>
                      </c:pt>
                      <c:pt idx="777">
                        <c:v>1.4693589210510254</c:v>
                      </c:pt>
                      <c:pt idx="778">
                        <c:v>1.4574590921401978</c:v>
                      </c:pt>
                      <c:pt idx="779">
                        <c:v>1.4459295272827148</c:v>
                      </c:pt>
                      <c:pt idx="780">
                        <c:v>1.4347618818283081</c:v>
                      </c:pt>
                      <c:pt idx="781">
                        <c:v>1.4239469766616821</c:v>
                      </c:pt>
                      <c:pt idx="782">
                        <c:v>1.4134812355041504</c:v>
                      </c:pt>
                      <c:pt idx="783">
                        <c:v>1.4033551216125488</c:v>
                      </c:pt>
                      <c:pt idx="784">
                        <c:v>1.3935637474060059</c:v>
                      </c:pt>
                      <c:pt idx="785">
                        <c:v>1.3840993642807007</c:v>
                      </c:pt>
                      <c:pt idx="786">
                        <c:v>1.3749520778656006</c:v>
                      </c:pt>
                      <c:pt idx="787">
                        <c:v>1.3661171197891235</c:v>
                      </c:pt>
                      <c:pt idx="788">
                        <c:v>1.3575879335403442</c:v>
                      </c:pt>
                      <c:pt idx="789">
                        <c:v>1.3493590354919434</c:v>
                      </c:pt>
                      <c:pt idx="790">
                        <c:v>1.3414280414581299</c:v>
                      </c:pt>
                      <c:pt idx="791">
                        <c:v>1.3337823152542114</c:v>
                      </c:pt>
                      <c:pt idx="792">
                        <c:v>1.3264142274856567</c:v>
                      </c:pt>
                      <c:pt idx="793">
                        <c:v>1.3193198442459106</c:v>
                      </c:pt>
                      <c:pt idx="794">
                        <c:v>1.3124904632568359</c:v>
                      </c:pt>
                      <c:pt idx="795">
                        <c:v>1.3059215545654297</c:v>
                      </c:pt>
                      <c:pt idx="796">
                        <c:v>1.2996068000793457</c:v>
                      </c:pt>
                      <c:pt idx="797">
                        <c:v>1.2935407161712646</c:v>
                      </c:pt>
                      <c:pt idx="798">
                        <c:v>1.2877184152603149</c:v>
                      </c:pt>
                      <c:pt idx="799">
                        <c:v>1.2821322679519653</c:v>
                      </c:pt>
                      <c:pt idx="800">
                        <c:v>1.276777982711792</c:v>
                      </c:pt>
                      <c:pt idx="801">
                        <c:v>1.2716480493545532</c:v>
                      </c:pt>
                      <c:pt idx="802">
                        <c:v>1.2667369842529297</c:v>
                      </c:pt>
                      <c:pt idx="803">
                        <c:v>1.2620387077331543</c:v>
                      </c:pt>
                      <c:pt idx="804">
                        <c:v>1.2575455904006958</c:v>
                      </c:pt>
                      <c:pt idx="805">
                        <c:v>1.2532545328140259</c:v>
                      </c:pt>
                      <c:pt idx="806">
                        <c:v>1.2491599321365356</c:v>
                      </c:pt>
                      <c:pt idx="807">
                        <c:v>1.2452540397644043</c:v>
                      </c:pt>
                      <c:pt idx="808">
                        <c:v>1.2415313720703125</c:v>
                      </c:pt>
                      <c:pt idx="809">
                        <c:v>1.2379864454269409</c:v>
                      </c:pt>
                      <c:pt idx="810">
                        <c:v>1.2346123456954956</c:v>
                      </c:pt>
                      <c:pt idx="811">
                        <c:v>1.2314020395278931</c:v>
                      </c:pt>
                      <c:pt idx="812">
                        <c:v>1.2283496856689453</c:v>
                      </c:pt>
                      <c:pt idx="813">
                        <c:v>1.2254467010498047</c:v>
                      </c:pt>
                      <c:pt idx="814">
                        <c:v>1.2226837873458862</c:v>
                      </c:pt>
                      <c:pt idx="815">
                        <c:v>1.2200523614883423</c:v>
                      </c:pt>
                      <c:pt idx="816">
                        <c:v>1.2175432443618774</c:v>
                      </c:pt>
                      <c:pt idx="817">
                        <c:v>1.2151488065719604</c:v>
                      </c:pt>
                      <c:pt idx="818">
                        <c:v>1.2128602266311646</c:v>
                      </c:pt>
                      <c:pt idx="819">
                        <c:v>1.2106678485870361</c:v>
                      </c:pt>
                      <c:pt idx="820">
                        <c:v>1.2085627317428589</c:v>
                      </c:pt>
                      <c:pt idx="821">
                        <c:v>1.2065346240997314</c:v>
                      </c:pt>
                      <c:pt idx="822">
                        <c:v>1.2045706510543823</c:v>
                      </c:pt>
                      <c:pt idx="823">
                        <c:v>1.2026611566543579</c:v>
                      </c:pt>
                      <c:pt idx="824">
                        <c:v>1.200792670249939</c:v>
                      </c:pt>
                      <c:pt idx="825">
                        <c:v>1.1989510059356689</c:v>
                      </c:pt>
                      <c:pt idx="826">
                        <c:v>1.1971224546432495</c:v>
                      </c:pt>
                      <c:pt idx="827">
                        <c:v>1.1952941417694092</c:v>
                      </c:pt>
                      <c:pt idx="828">
                        <c:v>1.1934469938278198</c:v>
                      </c:pt>
                      <c:pt idx="829">
                        <c:v>1.1915671825408936</c:v>
                      </c:pt>
                      <c:pt idx="830">
                        <c:v>1.1896389722824097</c:v>
                      </c:pt>
                      <c:pt idx="831">
                        <c:v>1.1876480579376221</c:v>
                      </c:pt>
                      <c:pt idx="832">
                        <c:v>1.1855767965316772</c:v>
                      </c:pt>
                      <c:pt idx="833">
                        <c:v>1.1834172010421753</c:v>
                      </c:pt>
                      <c:pt idx="834">
                        <c:v>1.1811531782150269</c:v>
                      </c:pt>
                      <c:pt idx="835">
                        <c:v>1.1787389516830444</c:v>
                      </c:pt>
                      <c:pt idx="836">
                        <c:v>1.1761949062347412</c:v>
                      </c:pt>
                      <c:pt idx="837">
                        <c:v>1.1735093593597412</c:v>
                      </c:pt>
                      <c:pt idx="838">
                        <c:v>1.1706681251525879</c:v>
                      </c:pt>
                      <c:pt idx="839">
                        <c:v>1.1676582098007202</c:v>
                      </c:pt>
                      <c:pt idx="840">
                        <c:v>1.1644716262817383</c:v>
                      </c:pt>
                      <c:pt idx="841">
                        <c:v>1.1610980033874512</c:v>
                      </c:pt>
                      <c:pt idx="842">
                        <c:v>1.1575766801834106</c:v>
                      </c:pt>
                      <c:pt idx="843">
                        <c:v>1.1538054943084717</c:v>
                      </c:pt>
                      <c:pt idx="844">
                        <c:v>1.1498219966888428</c:v>
                      </c:pt>
                      <c:pt idx="845">
                        <c:v>1.1456189155578613</c:v>
                      </c:pt>
                      <c:pt idx="846">
                        <c:v>1.1411982774734497</c:v>
                      </c:pt>
                      <c:pt idx="847">
                        <c:v>1.1365538835525513</c:v>
                      </c:pt>
                      <c:pt idx="848">
                        <c:v>1.1316865682601929</c:v>
                      </c:pt>
                      <c:pt idx="849">
                        <c:v>1.1265926361083984</c:v>
                      </c:pt>
                      <c:pt idx="850">
                        <c:v>1.1212671995162964</c:v>
                      </c:pt>
                      <c:pt idx="851">
                        <c:v>1.1157093048095703</c:v>
                      </c:pt>
                      <c:pt idx="852">
                        <c:v>1.1099190711975098</c:v>
                      </c:pt>
                      <c:pt idx="853">
                        <c:v>1.1038944721221924</c:v>
                      </c:pt>
                      <c:pt idx="854">
                        <c:v>1.0976411104202271</c:v>
                      </c:pt>
                      <c:pt idx="855">
                        <c:v>1.0911597013473511</c:v>
                      </c:pt>
                      <c:pt idx="856">
                        <c:v>1.0844558477401733</c:v>
                      </c:pt>
                      <c:pt idx="857">
                        <c:v>1.0775237083435059</c:v>
                      </c:pt>
                      <c:pt idx="858">
                        <c:v>1.0703694820404053</c:v>
                      </c:pt>
                      <c:pt idx="859">
                        <c:v>1.0629955530166626</c:v>
                      </c:pt>
                      <c:pt idx="860">
                        <c:v>1.0554078817367554</c:v>
                      </c:pt>
                      <c:pt idx="861">
                        <c:v>1.0476124286651611</c:v>
                      </c:pt>
                      <c:pt idx="862">
                        <c:v>1.0396149158477783</c:v>
                      </c:pt>
                      <c:pt idx="863">
                        <c:v>1.0314236879348755</c:v>
                      </c:pt>
                      <c:pt idx="864">
                        <c:v>1.0230482816696167</c:v>
                      </c:pt>
                      <c:pt idx="865">
                        <c:v>1.0145022869110107</c:v>
                      </c:pt>
                      <c:pt idx="866">
                        <c:v>1.0057941675186157</c:v>
                      </c:pt>
                      <c:pt idx="867">
                        <c:v>0.99693256616592407</c:v>
                      </c:pt>
                      <c:pt idx="868">
                        <c:v>0.98792511224746704</c:v>
                      </c:pt>
                      <c:pt idx="869">
                        <c:v>0.97878122329711914</c:v>
                      </c:pt>
                      <c:pt idx="870">
                        <c:v>0.96950912475585938</c:v>
                      </c:pt>
                      <c:pt idx="871">
                        <c:v>0.96010667085647583</c:v>
                      </c:pt>
                      <c:pt idx="872">
                        <c:v>0.950519859790802</c:v>
                      </c:pt>
                      <c:pt idx="873">
                        <c:v>0.94076848030090332</c:v>
                      </c:pt>
                      <c:pt idx="874">
                        <c:v>0.93093574047088623</c:v>
                      </c:pt>
                      <c:pt idx="875">
                        <c:v>0.92103230953216553</c:v>
                      </c:pt>
                      <c:pt idx="876">
                        <c:v>0.91106903553009033</c:v>
                      </c:pt>
                      <c:pt idx="877">
                        <c:v>0.90105795860290527</c:v>
                      </c:pt>
                      <c:pt idx="878">
                        <c:v>0.89101451635360718</c:v>
                      </c:pt>
                      <c:pt idx="879">
                        <c:v>0.88095062971115112</c:v>
                      </c:pt>
                      <c:pt idx="880">
                        <c:v>0.87087607383728027</c:v>
                      </c:pt>
                      <c:pt idx="881">
                        <c:v>0.86080020666122437</c:v>
                      </c:pt>
                      <c:pt idx="882">
                        <c:v>0.8507344126701355</c:v>
                      </c:pt>
                      <c:pt idx="883">
                        <c:v>0.84069263935089111</c:v>
                      </c:pt>
                      <c:pt idx="884">
                        <c:v>0.83068579435348511</c:v>
                      </c:pt>
                      <c:pt idx="885">
                        <c:v>0.82072645425796509</c:v>
                      </c:pt>
                      <c:pt idx="886">
                        <c:v>0.8108212947845459</c:v>
                      </c:pt>
                      <c:pt idx="887">
                        <c:v>0.80098855495452881</c:v>
                      </c:pt>
                      <c:pt idx="888">
                        <c:v>0.79125362634658813</c:v>
                      </c:pt>
                      <c:pt idx="889">
                        <c:v>0.78145128488540649</c:v>
                      </c:pt>
                      <c:pt idx="890">
                        <c:v>0.77173817157745361</c:v>
                      </c:pt>
                      <c:pt idx="891">
                        <c:v>0.76219618320465088</c:v>
                      </c:pt>
                      <c:pt idx="892">
                        <c:v>0.75282317399978638</c:v>
                      </c:pt>
                      <c:pt idx="893">
                        <c:v>0.74363982677459717</c:v>
                      </c:pt>
                      <c:pt idx="894">
                        <c:v>0.73465275764465332</c:v>
                      </c:pt>
                      <c:pt idx="895">
                        <c:v>0.72589057683944702</c:v>
                      </c:pt>
                      <c:pt idx="896">
                        <c:v>0.71740192174911499</c:v>
                      </c:pt>
                      <c:pt idx="897">
                        <c:v>0.7091948390007019</c:v>
                      </c:pt>
                      <c:pt idx="898">
                        <c:v>0.70131379365921021</c:v>
                      </c:pt>
                      <c:pt idx="899">
                        <c:v>0.69381099939346313</c:v>
                      </c:pt>
                      <c:pt idx="900">
                        <c:v>0.68666154146194458</c:v>
                      </c:pt>
                      <c:pt idx="901">
                        <c:v>0.67982202768325806</c:v>
                      </c:pt>
                      <c:pt idx="902">
                        <c:v>0.67317551374435425</c:v>
                      </c:pt>
                      <c:pt idx="903">
                        <c:v>0.66697788238525391</c:v>
                      </c:pt>
                      <c:pt idx="904">
                        <c:v>0.66126185655593872</c:v>
                      </c:pt>
                      <c:pt idx="905">
                        <c:v>0.65600425004959106</c:v>
                      </c:pt>
                      <c:pt idx="906">
                        <c:v>0.65120643377304077</c:v>
                      </c:pt>
                      <c:pt idx="907">
                        <c:v>0.64684981107711792</c:v>
                      </c:pt>
                      <c:pt idx="908">
                        <c:v>0.64289951324462891</c:v>
                      </c:pt>
                      <c:pt idx="909">
                        <c:v>0.63937640190124512</c:v>
                      </c:pt>
                      <c:pt idx="910">
                        <c:v>0.63624531030654907</c:v>
                      </c:pt>
                      <c:pt idx="911">
                        <c:v>0.633370041847229</c:v>
                      </c:pt>
                      <c:pt idx="912">
                        <c:v>0.63061940670013428</c:v>
                      </c:pt>
                      <c:pt idx="913">
                        <c:v>0.62826794385910034</c:v>
                      </c:pt>
                      <c:pt idx="914">
                        <c:v>0.62629914283752441</c:v>
                      </c:pt>
                      <c:pt idx="915">
                        <c:v>0.62467128038406372</c:v>
                      </c:pt>
                      <c:pt idx="916">
                        <c:v>0.62333053350448608</c:v>
                      </c:pt>
                      <c:pt idx="917">
                        <c:v>0.62226080894470215</c:v>
                      </c:pt>
                      <c:pt idx="918">
                        <c:v>0.62140458822250366</c:v>
                      </c:pt>
                      <c:pt idx="919">
                        <c:v>0.62070667743682861</c:v>
                      </c:pt>
                      <c:pt idx="920">
                        <c:v>0.62010622024536133</c:v>
                      </c:pt>
                      <c:pt idx="921">
                        <c:v>0.61943536996841431</c:v>
                      </c:pt>
                      <c:pt idx="922">
                        <c:v>0.61867201328277588</c:v>
                      </c:pt>
                      <c:pt idx="923">
                        <c:v>0.61808258295059204</c:v>
                      </c:pt>
                      <c:pt idx="924">
                        <c:v>0.61766105890274048</c:v>
                      </c:pt>
                      <c:pt idx="925">
                        <c:v>0.61738747358322144</c:v>
                      </c:pt>
                      <c:pt idx="926">
                        <c:v>0.61723601818084717</c:v>
                      </c:pt>
                      <c:pt idx="927">
                        <c:v>0.61719292402267456</c:v>
                      </c:pt>
                      <c:pt idx="928">
                        <c:v>0.61725276708602905</c:v>
                      </c:pt>
                      <c:pt idx="929">
                        <c:v>0.61740845441818237</c:v>
                      </c:pt>
                      <c:pt idx="930">
                        <c:v>0.61765950918197632</c:v>
                      </c:pt>
                      <c:pt idx="931">
                        <c:v>0.61802113056182861</c:v>
                      </c:pt>
                      <c:pt idx="932">
                        <c:v>0.61848890781402588</c:v>
                      </c:pt>
                      <c:pt idx="933">
                        <c:v>0.61903578042984009</c:v>
                      </c:pt>
                      <c:pt idx="934">
                        <c:v>0.61959969997406006</c:v>
                      </c:pt>
                      <c:pt idx="935">
                        <c:v>0.62004142999649048</c:v>
                      </c:pt>
                      <c:pt idx="936">
                        <c:v>0.62051373720169067</c:v>
                      </c:pt>
                      <c:pt idx="937">
                        <c:v>0.62109780311584473</c:v>
                      </c:pt>
                      <c:pt idx="938">
                        <c:v>0.62184375524520874</c:v>
                      </c:pt>
                      <c:pt idx="939">
                        <c:v>0.62274384498596191</c:v>
                      </c:pt>
                      <c:pt idx="940">
                        <c:v>0.6237444281578064</c:v>
                      </c:pt>
                      <c:pt idx="941">
                        <c:v>0.62477129697799683</c:v>
                      </c:pt>
                    </c:numCache>
                  </c:numRef>
                </c:yVal>
                <c:smooth val="1"/>
                <c:extLst>
                  <c:ext xmlns:c16="http://schemas.microsoft.com/office/drawing/2014/chart" uri="{C3380CC4-5D6E-409C-BE32-E72D297353CC}">
                    <c16:uniqueId val="{00000004-F570-413B-B09F-177BA108E5C1}"/>
                  </c:ext>
                </c:extLst>
              </c15:ser>
            </c15:filteredScatterSeries>
            <c15:filteredScatterSeries>
              <c15:ser>
                <c:idx val="4"/>
                <c:order val="4"/>
                <c:tx>
                  <c:v>13000 WAVE</c:v>
                </c:tx>
                <c:spPr>
                  <a:ln w="9525" cap="rnd">
                    <a:solidFill>
                      <a:schemeClr val="accent5"/>
                    </a:solidFill>
                    <a:round/>
                  </a:ln>
                  <a:effectLst>
                    <a:outerShdw blurRad="40000" dist="23000" dir="5400000" rotWithShape="0">
                      <a:srgbClr val="000000">
                        <a:alpha val="35000"/>
                      </a:srgbClr>
                    </a:outerShdw>
                  </a:effectLst>
                </c:spPr>
                <c:marker>
                  <c:symbol val="none"/>
                </c:marker>
                <c:xVal>
                  <c:numRef>
                    <c:extLst xmlns:c15="http://schemas.microsoft.com/office/drawing/2012/chart">
                      <c:ext xmlns:c15="http://schemas.microsoft.com/office/drawing/2012/chart" uri="{02D57815-91ED-43cb-92C2-25804820EDAC}">
                        <c15:formulaRef>
                          <c15:sqref>'Graphs Task 1'!$AP$2:$AP$1144</c15:sqref>
                        </c15:formulaRef>
                      </c:ext>
                    </c:extLst>
                    <c:numCache>
                      <c:formatCode>General</c:formatCode>
                      <c:ptCount val="1143"/>
                      <c:pt idx="0">
                        <c:v>-359.38601684570313</c:v>
                      </c:pt>
                      <c:pt idx="1">
                        <c:v>-358.75558471679688</c:v>
                      </c:pt>
                      <c:pt idx="2">
                        <c:v>-358.1251220703125</c:v>
                      </c:pt>
                      <c:pt idx="3">
                        <c:v>-357.49468994140625</c:v>
                      </c:pt>
                      <c:pt idx="4">
                        <c:v>-356.8642578125</c:v>
                      </c:pt>
                      <c:pt idx="5">
                        <c:v>-356.23379516601563</c:v>
                      </c:pt>
                      <c:pt idx="6">
                        <c:v>-355.60336303710938</c:v>
                      </c:pt>
                      <c:pt idx="7">
                        <c:v>-354.972900390625</c:v>
                      </c:pt>
                      <c:pt idx="8">
                        <c:v>-354.34246826171875</c:v>
                      </c:pt>
                      <c:pt idx="9">
                        <c:v>-353.71200561523438</c:v>
                      </c:pt>
                      <c:pt idx="10">
                        <c:v>-353.08157348632813</c:v>
                      </c:pt>
                      <c:pt idx="11">
                        <c:v>-352.45111083984375</c:v>
                      </c:pt>
                      <c:pt idx="12">
                        <c:v>-351.8206787109375</c:v>
                      </c:pt>
                      <c:pt idx="13">
                        <c:v>-351.19021606445313</c:v>
                      </c:pt>
                      <c:pt idx="14">
                        <c:v>-350.55978393554688</c:v>
                      </c:pt>
                      <c:pt idx="15">
                        <c:v>-349.92935180664063</c:v>
                      </c:pt>
                      <c:pt idx="16">
                        <c:v>-349.29888916015625</c:v>
                      </c:pt>
                      <c:pt idx="17">
                        <c:v>-348.66845703125</c:v>
                      </c:pt>
                      <c:pt idx="18">
                        <c:v>-348.03799438476563</c:v>
                      </c:pt>
                      <c:pt idx="19">
                        <c:v>-347.40756225585938</c:v>
                      </c:pt>
                      <c:pt idx="20">
                        <c:v>-346.777099609375</c:v>
                      </c:pt>
                      <c:pt idx="21">
                        <c:v>-346.14666748046875</c:v>
                      </c:pt>
                      <c:pt idx="22">
                        <c:v>-345.51620483398438</c:v>
                      </c:pt>
                      <c:pt idx="23">
                        <c:v>-344.88577270507813</c:v>
                      </c:pt>
                      <c:pt idx="24">
                        <c:v>-344.25534057617188</c:v>
                      </c:pt>
                      <c:pt idx="25">
                        <c:v>-343.6248779296875</c:v>
                      </c:pt>
                      <c:pt idx="26">
                        <c:v>-342.99444580078125</c:v>
                      </c:pt>
                      <c:pt idx="27">
                        <c:v>-342.36398315429688</c:v>
                      </c:pt>
                      <c:pt idx="28">
                        <c:v>-341.73355102539063</c:v>
                      </c:pt>
                      <c:pt idx="29">
                        <c:v>-341.10308837890625</c:v>
                      </c:pt>
                      <c:pt idx="30">
                        <c:v>-340.47265625</c:v>
                      </c:pt>
                      <c:pt idx="31">
                        <c:v>-339.84219360351563</c:v>
                      </c:pt>
                      <c:pt idx="32">
                        <c:v>-339.21176147460938</c:v>
                      </c:pt>
                      <c:pt idx="33">
                        <c:v>-338.58132934570313</c:v>
                      </c:pt>
                      <c:pt idx="34">
                        <c:v>-337.95086669921875</c:v>
                      </c:pt>
                      <c:pt idx="35">
                        <c:v>-337.3204345703125</c:v>
                      </c:pt>
                      <c:pt idx="36">
                        <c:v>-336.68997192382813</c:v>
                      </c:pt>
                      <c:pt idx="37">
                        <c:v>-336.05953979492188</c:v>
                      </c:pt>
                      <c:pt idx="38">
                        <c:v>-335.4290771484375</c:v>
                      </c:pt>
                      <c:pt idx="39">
                        <c:v>-334.79864501953125</c:v>
                      </c:pt>
                      <c:pt idx="40">
                        <c:v>-334.16818237304688</c:v>
                      </c:pt>
                      <c:pt idx="41">
                        <c:v>-333.53775024414063</c:v>
                      </c:pt>
                      <c:pt idx="42">
                        <c:v>-332.90731811523438</c:v>
                      </c:pt>
                      <c:pt idx="43">
                        <c:v>-332.27685546875</c:v>
                      </c:pt>
                      <c:pt idx="44">
                        <c:v>-331.64642333984375</c:v>
                      </c:pt>
                      <c:pt idx="45">
                        <c:v>-331.01596069335938</c:v>
                      </c:pt>
                      <c:pt idx="46">
                        <c:v>-330.38552856445313</c:v>
                      </c:pt>
                      <c:pt idx="47">
                        <c:v>-329.75506591796875</c:v>
                      </c:pt>
                      <c:pt idx="48">
                        <c:v>-329.1246337890625</c:v>
                      </c:pt>
                      <c:pt idx="49">
                        <c:v>-328.49417114257813</c:v>
                      </c:pt>
                      <c:pt idx="50">
                        <c:v>-327.86373901367188</c:v>
                      </c:pt>
                      <c:pt idx="51">
                        <c:v>-327.23330688476563</c:v>
                      </c:pt>
                      <c:pt idx="52">
                        <c:v>-326.60284423828125</c:v>
                      </c:pt>
                      <c:pt idx="53">
                        <c:v>-325.972412109375</c:v>
                      </c:pt>
                      <c:pt idx="54">
                        <c:v>-325.34194946289063</c:v>
                      </c:pt>
                      <c:pt idx="55">
                        <c:v>-324.71151733398438</c:v>
                      </c:pt>
                      <c:pt idx="56">
                        <c:v>-324.0810546875</c:v>
                      </c:pt>
                      <c:pt idx="57">
                        <c:v>-323.45062255859375</c:v>
                      </c:pt>
                      <c:pt idx="58">
                        <c:v>-322.82015991210938</c:v>
                      </c:pt>
                      <c:pt idx="59">
                        <c:v>-322.18972778320313</c:v>
                      </c:pt>
                      <c:pt idx="60">
                        <c:v>-321.55926513671875</c:v>
                      </c:pt>
                      <c:pt idx="61">
                        <c:v>-320.9288330078125</c:v>
                      </c:pt>
                      <c:pt idx="62">
                        <c:v>-320.29840087890625</c:v>
                      </c:pt>
                      <c:pt idx="63">
                        <c:v>-319.66793823242188</c:v>
                      </c:pt>
                      <c:pt idx="64">
                        <c:v>-319.03750610351563</c:v>
                      </c:pt>
                      <c:pt idx="65">
                        <c:v>-318.40704345703125</c:v>
                      </c:pt>
                      <c:pt idx="66">
                        <c:v>-317.776611328125</c:v>
                      </c:pt>
                      <c:pt idx="67">
                        <c:v>-317.14614868164063</c:v>
                      </c:pt>
                      <c:pt idx="68">
                        <c:v>-316.51571655273438</c:v>
                      </c:pt>
                      <c:pt idx="69">
                        <c:v>-315.88525390625</c:v>
                      </c:pt>
                      <c:pt idx="70">
                        <c:v>-315.25482177734375</c:v>
                      </c:pt>
                      <c:pt idx="71">
                        <c:v>-314.6243896484375</c:v>
                      </c:pt>
                      <c:pt idx="72">
                        <c:v>-313.99392700195313</c:v>
                      </c:pt>
                      <c:pt idx="73">
                        <c:v>-313.36349487304688</c:v>
                      </c:pt>
                      <c:pt idx="74">
                        <c:v>-312.7330322265625</c:v>
                      </c:pt>
                      <c:pt idx="75">
                        <c:v>-312.10260009765625</c:v>
                      </c:pt>
                      <c:pt idx="76">
                        <c:v>-311.47213745117188</c:v>
                      </c:pt>
                      <c:pt idx="77">
                        <c:v>-310.84170532226563</c:v>
                      </c:pt>
                      <c:pt idx="78">
                        <c:v>-310.21124267578125</c:v>
                      </c:pt>
                      <c:pt idx="79">
                        <c:v>-309.580810546875</c:v>
                      </c:pt>
                      <c:pt idx="80">
                        <c:v>-308.95037841796875</c:v>
                      </c:pt>
                      <c:pt idx="81">
                        <c:v>-308.31991577148438</c:v>
                      </c:pt>
                      <c:pt idx="82">
                        <c:v>-307.68948364257813</c:v>
                      </c:pt>
                      <c:pt idx="83">
                        <c:v>-307.05902099609375</c:v>
                      </c:pt>
                      <c:pt idx="84">
                        <c:v>-306.4285888671875</c:v>
                      </c:pt>
                      <c:pt idx="85">
                        <c:v>-305.79812622070313</c:v>
                      </c:pt>
                      <c:pt idx="86">
                        <c:v>-305.16769409179688</c:v>
                      </c:pt>
                      <c:pt idx="87">
                        <c:v>-304.5372314453125</c:v>
                      </c:pt>
                      <c:pt idx="88">
                        <c:v>-303.90679931640625</c:v>
                      </c:pt>
                      <c:pt idx="89">
                        <c:v>-303.2763671875</c:v>
                      </c:pt>
                      <c:pt idx="90">
                        <c:v>-302.64590454101563</c:v>
                      </c:pt>
                      <c:pt idx="91">
                        <c:v>-302.01547241210938</c:v>
                      </c:pt>
                      <c:pt idx="92">
                        <c:v>-301.385009765625</c:v>
                      </c:pt>
                      <c:pt idx="93">
                        <c:v>-300.75457763671875</c:v>
                      </c:pt>
                      <c:pt idx="94">
                        <c:v>-300.12411499023438</c:v>
                      </c:pt>
                      <c:pt idx="95">
                        <c:v>-299.49368286132813</c:v>
                      </c:pt>
                      <c:pt idx="96">
                        <c:v>-298.86322021484375</c:v>
                      </c:pt>
                      <c:pt idx="97">
                        <c:v>-298.2327880859375</c:v>
                      </c:pt>
                      <c:pt idx="98">
                        <c:v>-297.60232543945313</c:v>
                      </c:pt>
                      <c:pt idx="99">
                        <c:v>-296.97189331054688</c:v>
                      </c:pt>
                      <c:pt idx="100">
                        <c:v>-296.34146118164063</c:v>
                      </c:pt>
                      <c:pt idx="101">
                        <c:v>-295.71099853515625</c:v>
                      </c:pt>
                      <c:pt idx="102">
                        <c:v>-295.08056640625</c:v>
                      </c:pt>
                      <c:pt idx="103">
                        <c:v>-294.45010375976563</c:v>
                      </c:pt>
                      <c:pt idx="104">
                        <c:v>-293.81967163085938</c:v>
                      </c:pt>
                      <c:pt idx="105">
                        <c:v>-293.189208984375</c:v>
                      </c:pt>
                      <c:pt idx="106">
                        <c:v>-292.55877685546875</c:v>
                      </c:pt>
                      <c:pt idx="107">
                        <c:v>-291.92831420898438</c:v>
                      </c:pt>
                      <c:pt idx="108">
                        <c:v>-291.29788208007813</c:v>
                      </c:pt>
                      <c:pt idx="109">
                        <c:v>-290.66744995117188</c:v>
                      </c:pt>
                      <c:pt idx="110">
                        <c:v>-290.0369873046875</c:v>
                      </c:pt>
                      <c:pt idx="111">
                        <c:v>-289.40655517578125</c:v>
                      </c:pt>
                      <c:pt idx="112">
                        <c:v>-288.77609252929688</c:v>
                      </c:pt>
                      <c:pt idx="113">
                        <c:v>-288.14566040039063</c:v>
                      </c:pt>
                      <c:pt idx="114">
                        <c:v>-287.51519775390625</c:v>
                      </c:pt>
                      <c:pt idx="115">
                        <c:v>-286.884765625</c:v>
                      </c:pt>
                      <c:pt idx="116">
                        <c:v>-286.25430297851563</c:v>
                      </c:pt>
                      <c:pt idx="117">
                        <c:v>-285.62387084960938</c:v>
                      </c:pt>
                      <c:pt idx="118">
                        <c:v>-284.99343872070313</c:v>
                      </c:pt>
                      <c:pt idx="119">
                        <c:v>-284.36297607421875</c:v>
                      </c:pt>
                      <c:pt idx="120">
                        <c:v>-283.7325439453125</c:v>
                      </c:pt>
                      <c:pt idx="121">
                        <c:v>-283.10208129882813</c:v>
                      </c:pt>
                      <c:pt idx="122">
                        <c:v>-282.47164916992188</c:v>
                      </c:pt>
                      <c:pt idx="123">
                        <c:v>-281.8411865234375</c:v>
                      </c:pt>
                      <c:pt idx="124">
                        <c:v>-281.21075439453125</c:v>
                      </c:pt>
                      <c:pt idx="125">
                        <c:v>-280.58029174804688</c:v>
                      </c:pt>
                      <c:pt idx="126">
                        <c:v>-279.94985961914063</c:v>
                      </c:pt>
                      <c:pt idx="127">
                        <c:v>-279.31942749023438</c:v>
                      </c:pt>
                      <c:pt idx="128">
                        <c:v>-278.68896484375</c:v>
                      </c:pt>
                      <c:pt idx="129">
                        <c:v>-278.05853271484375</c:v>
                      </c:pt>
                      <c:pt idx="130">
                        <c:v>-277.42807006835938</c:v>
                      </c:pt>
                      <c:pt idx="131">
                        <c:v>-276.79763793945313</c:v>
                      </c:pt>
                      <c:pt idx="132">
                        <c:v>-276.16717529296875</c:v>
                      </c:pt>
                      <c:pt idx="133">
                        <c:v>-275.5367431640625</c:v>
                      </c:pt>
                      <c:pt idx="134">
                        <c:v>-274.90628051757813</c:v>
                      </c:pt>
                      <c:pt idx="135">
                        <c:v>-274.27584838867188</c:v>
                      </c:pt>
                      <c:pt idx="136">
                        <c:v>-273.6453857421875</c:v>
                      </c:pt>
                      <c:pt idx="137">
                        <c:v>-273.01495361328125</c:v>
                      </c:pt>
                      <c:pt idx="138">
                        <c:v>-272.384521484375</c:v>
                      </c:pt>
                      <c:pt idx="139">
                        <c:v>-271.75405883789063</c:v>
                      </c:pt>
                      <c:pt idx="140">
                        <c:v>-271.12362670898438</c:v>
                      </c:pt>
                      <c:pt idx="141">
                        <c:v>-270.4931640625</c:v>
                      </c:pt>
                      <c:pt idx="142">
                        <c:v>-269.86273193359375</c:v>
                      </c:pt>
                      <c:pt idx="143">
                        <c:v>-269.23226928710938</c:v>
                      </c:pt>
                      <c:pt idx="144">
                        <c:v>-268.60183715820313</c:v>
                      </c:pt>
                      <c:pt idx="145">
                        <c:v>-267.97137451171875</c:v>
                      </c:pt>
                      <c:pt idx="146">
                        <c:v>-267.3409423828125</c:v>
                      </c:pt>
                      <c:pt idx="147">
                        <c:v>-266.71051025390625</c:v>
                      </c:pt>
                      <c:pt idx="148">
                        <c:v>-266.08004760742188</c:v>
                      </c:pt>
                      <c:pt idx="149">
                        <c:v>-265.44961547851563</c:v>
                      </c:pt>
                      <c:pt idx="150">
                        <c:v>-264.81915283203125</c:v>
                      </c:pt>
                      <c:pt idx="151">
                        <c:v>-264.188720703125</c:v>
                      </c:pt>
                      <c:pt idx="152">
                        <c:v>-263.55825805664063</c:v>
                      </c:pt>
                      <c:pt idx="153">
                        <c:v>-262.92782592773438</c:v>
                      </c:pt>
                      <c:pt idx="154">
                        <c:v>-262.29736328125</c:v>
                      </c:pt>
                      <c:pt idx="155">
                        <c:v>-261.66693115234375</c:v>
                      </c:pt>
                      <c:pt idx="156">
                        <c:v>-261.0364990234375</c:v>
                      </c:pt>
                      <c:pt idx="157">
                        <c:v>-260.40603637695313</c:v>
                      </c:pt>
                      <c:pt idx="158">
                        <c:v>-259.77560424804688</c:v>
                      </c:pt>
                      <c:pt idx="159">
                        <c:v>-259.1451416015625</c:v>
                      </c:pt>
                      <c:pt idx="160">
                        <c:v>-258.51470947265625</c:v>
                      </c:pt>
                      <c:pt idx="161">
                        <c:v>-257.88424682617188</c:v>
                      </c:pt>
                      <c:pt idx="162">
                        <c:v>-257.25381469726563</c:v>
                      </c:pt>
                      <c:pt idx="163">
                        <c:v>-256.62335205078125</c:v>
                      </c:pt>
                      <c:pt idx="164">
                        <c:v>-255.992919921875</c:v>
                      </c:pt>
                      <c:pt idx="165">
                        <c:v>-255.36248779296875</c:v>
                      </c:pt>
                      <c:pt idx="166">
                        <c:v>-254.73202514648438</c:v>
                      </c:pt>
                      <c:pt idx="167">
                        <c:v>-254.10159301757813</c:v>
                      </c:pt>
                      <c:pt idx="168">
                        <c:v>-253.47113037109375</c:v>
                      </c:pt>
                      <c:pt idx="169">
                        <c:v>-252.8406982421875</c:v>
                      </c:pt>
                      <c:pt idx="170">
                        <c:v>-252.21023559570313</c:v>
                      </c:pt>
                      <c:pt idx="171">
                        <c:v>-251.57980346679688</c:v>
                      </c:pt>
                      <c:pt idx="172">
                        <c:v>-250.9493408203125</c:v>
                      </c:pt>
                      <c:pt idx="173">
                        <c:v>-250.31890869140625</c:v>
                      </c:pt>
                      <c:pt idx="174">
                        <c:v>-249.68844604492188</c:v>
                      </c:pt>
                      <c:pt idx="175">
                        <c:v>-249.05801391601563</c:v>
                      </c:pt>
                      <c:pt idx="176">
                        <c:v>-248.42758178710938</c:v>
                      </c:pt>
                      <c:pt idx="177">
                        <c:v>-247.797119140625</c:v>
                      </c:pt>
                      <c:pt idx="178">
                        <c:v>-247.16668701171875</c:v>
                      </c:pt>
                      <c:pt idx="179">
                        <c:v>-246.53622436523438</c:v>
                      </c:pt>
                      <c:pt idx="180">
                        <c:v>-245.90579223632813</c:v>
                      </c:pt>
                      <c:pt idx="181">
                        <c:v>-245.27532958984375</c:v>
                      </c:pt>
                      <c:pt idx="182">
                        <c:v>-244.6448974609375</c:v>
                      </c:pt>
                      <c:pt idx="183">
                        <c:v>-244.01443481445313</c:v>
                      </c:pt>
                      <c:pt idx="184">
                        <c:v>-243.38400268554688</c:v>
                      </c:pt>
                      <c:pt idx="185">
                        <c:v>-242.75357055664063</c:v>
                      </c:pt>
                      <c:pt idx="186">
                        <c:v>-242.12310791015625</c:v>
                      </c:pt>
                      <c:pt idx="187">
                        <c:v>-241.49267578125</c:v>
                      </c:pt>
                      <c:pt idx="188">
                        <c:v>-240.86221313476563</c:v>
                      </c:pt>
                      <c:pt idx="189">
                        <c:v>-240.23178100585938</c:v>
                      </c:pt>
                      <c:pt idx="190">
                        <c:v>-239.601318359375</c:v>
                      </c:pt>
                      <c:pt idx="191">
                        <c:v>-238.97088623046875</c:v>
                      </c:pt>
                      <c:pt idx="192">
                        <c:v>-238.34042358398438</c:v>
                      </c:pt>
                      <c:pt idx="193">
                        <c:v>-237.70999145507813</c:v>
                      </c:pt>
                      <c:pt idx="194">
                        <c:v>-237.07955932617188</c:v>
                      </c:pt>
                      <c:pt idx="195">
                        <c:v>-236.4490966796875</c:v>
                      </c:pt>
                      <c:pt idx="196">
                        <c:v>-235.81866455078125</c:v>
                      </c:pt>
                      <c:pt idx="197">
                        <c:v>-235.18820190429688</c:v>
                      </c:pt>
                      <c:pt idx="198">
                        <c:v>-234.55776977539063</c:v>
                      </c:pt>
                      <c:pt idx="199">
                        <c:v>-233.92730712890625</c:v>
                      </c:pt>
                      <c:pt idx="200">
                        <c:v>-233.296875</c:v>
                      </c:pt>
                      <c:pt idx="201">
                        <c:v>-232.66641235351563</c:v>
                      </c:pt>
                      <c:pt idx="202">
                        <c:v>-232.03598022460938</c:v>
                      </c:pt>
                      <c:pt idx="203">
                        <c:v>-231.40554809570313</c:v>
                      </c:pt>
                      <c:pt idx="204">
                        <c:v>-230.77508544921875</c:v>
                      </c:pt>
                      <c:pt idx="205">
                        <c:v>-230.1446533203125</c:v>
                      </c:pt>
                      <c:pt idx="206">
                        <c:v>-229.51419067382813</c:v>
                      </c:pt>
                      <c:pt idx="207">
                        <c:v>-228.88375854492188</c:v>
                      </c:pt>
                      <c:pt idx="208">
                        <c:v>-228.2532958984375</c:v>
                      </c:pt>
                      <c:pt idx="209">
                        <c:v>-227.62286376953125</c:v>
                      </c:pt>
                      <c:pt idx="210">
                        <c:v>-226.99240112304688</c:v>
                      </c:pt>
                      <c:pt idx="211">
                        <c:v>-226.36196899414063</c:v>
                      </c:pt>
                      <c:pt idx="212">
                        <c:v>-225.73150634765625</c:v>
                      </c:pt>
                      <c:pt idx="213">
                        <c:v>-225.10107421875</c:v>
                      </c:pt>
                      <c:pt idx="214">
                        <c:v>-224.47064208984375</c:v>
                      </c:pt>
                      <c:pt idx="215">
                        <c:v>-223.84017944335938</c:v>
                      </c:pt>
                      <c:pt idx="216">
                        <c:v>-223.20974731445313</c:v>
                      </c:pt>
                      <c:pt idx="217">
                        <c:v>-222.57928466796875</c:v>
                      </c:pt>
                      <c:pt idx="218">
                        <c:v>-221.9488525390625</c:v>
                      </c:pt>
                      <c:pt idx="219">
                        <c:v>-221.31838989257813</c:v>
                      </c:pt>
                      <c:pt idx="220">
                        <c:v>-220.68795776367188</c:v>
                      </c:pt>
                      <c:pt idx="221">
                        <c:v>-220.0574951171875</c:v>
                      </c:pt>
                      <c:pt idx="222">
                        <c:v>-219.42706298828125</c:v>
                      </c:pt>
                      <c:pt idx="223">
                        <c:v>-218.796630859375</c:v>
                      </c:pt>
                      <c:pt idx="224">
                        <c:v>-218.16616821289063</c:v>
                      </c:pt>
                      <c:pt idx="225">
                        <c:v>-217.53573608398438</c:v>
                      </c:pt>
                      <c:pt idx="226">
                        <c:v>-216.9052734375</c:v>
                      </c:pt>
                      <c:pt idx="227">
                        <c:v>-216.27484130859375</c:v>
                      </c:pt>
                      <c:pt idx="228">
                        <c:v>-215.64437866210938</c:v>
                      </c:pt>
                      <c:pt idx="229">
                        <c:v>-215.01394653320313</c:v>
                      </c:pt>
                      <c:pt idx="230">
                        <c:v>-214.38348388671875</c:v>
                      </c:pt>
                      <c:pt idx="231">
                        <c:v>-213.7530517578125</c:v>
                      </c:pt>
                      <c:pt idx="232">
                        <c:v>-213.12261962890625</c:v>
                      </c:pt>
                      <c:pt idx="233">
                        <c:v>-212.49215698242188</c:v>
                      </c:pt>
                      <c:pt idx="234">
                        <c:v>-211.86172485351563</c:v>
                      </c:pt>
                      <c:pt idx="235">
                        <c:v>-211.23126220703125</c:v>
                      </c:pt>
                      <c:pt idx="236">
                        <c:v>-210.600830078125</c:v>
                      </c:pt>
                      <c:pt idx="237">
                        <c:v>-209.97036743164063</c:v>
                      </c:pt>
                      <c:pt idx="238">
                        <c:v>-209.33993530273438</c:v>
                      </c:pt>
                      <c:pt idx="239">
                        <c:v>-208.70947265625</c:v>
                      </c:pt>
                      <c:pt idx="240">
                        <c:v>-208.07904052734375</c:v>
                      </c:pt>
                      <c:pt idx="241">
                        <c:v>-207.4486083984375</c:v>
                      </c:pt>
                      <c:pt idx="242">
                        <c:v>-206.81814575195313</c:v>
                      </c:pt>
                      <c:pt idx="243">
                        <c:v>-206.18771362304688</c:v>
                      </c:pt>
                      <c:pt idx="244">
                        <c:v>-205.5572509765625</c:v>
                      </c:pt>
                      <c:pt idx="245">
                        <c:v>-204.92681884765625</c:v>
                      </c:pt>
                      <c:pt idx="246">
                        <c:v>-204.29635620117188</c:v>
                      </c:pt>
                      <c:pt idx="247">
                        <c:v>-203.66592407226563</c:v>
                      </c:pt>
                      <c:pt idx="248">
                        <c:v>-203.03546142578125</c:v>
                      </c:pt>
                      <c:pt idx="249">
                        <c:v>-202.405029296875</c:v>
                      </c:pt>
                      <c:pt idx="250">
                        <c:v>-201.77456665039063</c:v>
                      </c:pt>
                      <c:pt idx="251">
                        <c:v>-201.14413452148438</c:v>
                      </c:pt>
                      <c:pt idx="252">
                        <c:v>-200.51370239257813</c:v>
                      </c:pt>
                      <c:pt idx="253">
                        <c:v>-199.88323974609375</c:v>
                      </c:pt>
                      <c:pt idx="254">
                        <c:v>-199.2528076171875</c:v>
                      </c:pt>
                      <c:pt idx="255">
                        <c:v>-198.62234497070313</c:v>
                      </c:pt>
                      <c:pt idx="256">
                        <c:v>-197.99191284179688</c:v>
                      </c:pt>
                      <c:pt idx="257">
                        <c:v>-197.3614501953125</c:v>
                      </c:pt>
                      <c:pt idx="258">
                        <c:v>-196.73101806640625</c:v>
                      </c:pt>
                      <c:pt idx="259">
                        <c:v>-196.10055541992188</c:v>
                      </c:pt>
                      <c:pt idx="260">
                        <c:v>-195.47012329101563</c:v>
                      </c:pt>
                      <c:pt idx="261">
                        <c:v>-194.83969116210938</c:v>
                      </c:pt>
                      <c:pt idx="262">
                        <c:v>-194.209228515625</c:v>
                      </c:pt>
                      <c:pt idx="263">
                        <c:v>-193.57879638671875</c:v>
                      </c:pt>
                      <c:pt idx="264">
                        <c:v>-192.94833374023438</c:v>
                      </c:pt>
                      <c:pt idx="265">
                        <c:v>-192.31790161132813</c:v>
                      </c:pt>
                      <c:pt idx="266">
                        <c:v>-191.68743896484375</c:v>
                      </c:pt>
                      <c:pt idx="267">
                        <c:v>-191.0570068359375</c:v>
                      </c:pt>
                      <c:pt idx="268">
                        <c:v>-190.42654418945313</c:v>
                      </c:pt>
                      <c:pt idx="269">
                        <c:v>-189.79611206054688</c:v>
                      </c:pt>
                      <c:pt idx="270">
                        <c:v>-189.16567993164063</c:v>
                      </c:pt>
                      <c:pt idx="271">
                        <c:v>-188.53521728515625</c:v>
                      </c:pt>
                      <c:pt idx="272">
                        <c:v>-187.90478515625</c:v>
                      </c:pt>
                      <c:pt idx="273">
                        <c:v>-187.27432250976563</c:v>
                      </c:pt>
                      <c:pt idx="274">
                        <c:v>-186.64389038085938</c:v>
                      </c:pt>
                      <c:pt idx="275">
                        <c:v>-186.013427734375</c:v>
                      </c:pt>
                      <c:pt idx="276">
                        <c:v>-185.38299560546875</c:v>
                      </c:pt>
                      <c:pt idx="277">
                        <c:v>-184.75253295898438</c:v>
                      </c:pt>
                      <c:pt idx="278">
                        <c:v>-184.12210083007813</c:v>
                      </c:pt>
                      <c:pt idx="279">
                        <c:v>-183.49166870117188</c:v>
                      </c:pt>
                      <c:pt idx="280">
                        <c:v>-182.8612060546875</c:v>
                      </c:pt>
                      <c:pt idx="281">
                        <c:v>-182.23077392578125</c:v>
                      </c:pt>
                      <c:pt idx="282">
                        <c:v>-181.60031127929688</c:v>
                      </c:pt>
                      <c:pt idx="283">
                        <c:v>-180.96987915039063</c:v>
                      </c:pt>
                      <c:pt idx="284">
                        <c:v>-180.33941650390625</c:v>
                      </c:pt>
                      <c:pt idx="285">
                        <c:v>-179.708984375</c:v>
                      </c:pt>
                      <c:pt idx="286">
                        <c:v>-179.07852172851563</c:v>
                      </c:pt>
                      <c:pt idx="287">
                        <c:v>-178.44808959960938</c:v>
                      </c:pt>
                      <c:pt idx="288">
                        <c:v>-177.817626953125</c:v>
                      </c:pt>
                      <c:pt idx="289">
                        <c:v>-177.18719482421875</c:v>
                      </c:pt>
                      <c:pt idx="290">
                        <c:v>-176.5567626953125</c:v>
                      </c:pt>
                      <c:pt idx="291">
                        <c:v>-175.92630004882813</c:v>
                      </c:pt>
                      <c:pt idx="292">
                        <c:v>-175.29586791992188</c:v>
                      </c:pt>
                      <c:pt idx="293">
                        <c:v>-174.6654052734375</c:v>
                      </c:pt>
                      <c:pt idx="294">
                        <c:v>-174.03497314453125</c:v>
                      </c:pt>
                      <c:pt idx="295">
                        <c:v>-173.40451049804688</c:v>
                      </c:pt>
                      <c:pt idx="296">
                        <c:v>-172.77407836914063</c:v>
                      </c:pt>
                      <c:pt idx="297">
                        <c:v>-172.14361572265625</c:v>
                      </c:pt>
                      <c:pt idx="298">
                        <c:v>-171.51318359375</c:v>
                      </c:pt>
                      <c:pt idx="299">
                        <c:v>-170.88275146484375</c:v>
                      </c:pt>
                      <c:pt idx="300">
                        <c:v>-170.25228881835938</c:v>
                      </c:pt>
                      <c:pt idx="301">
                        <c:v>-169.62185668945313</c:v>
                      </c:pt>
                      <c:pt idx="302">
                        <c:v>-168.99139404296875</c:v>
                      </c:pt>
                      <c:pt idx="303">
                        <c:v>-168.3609619140625</c:v>
                      </c:pt>
                      <c:pt idx="304">
                        <c:v>-167.73049926757813</c:v>
                      </c:pt>
                      <c:pt idx="305">
                        <c:v>-167.10006713867188</c:v>
                      </c:pt>
                      <c:pt idx="306">
                        <c:v>-166.4696044921875</c:v>
                      </c:pt>
                      <c:pt idx="307">
                        <c:v>-165.83917236328125</c:v>
                      </c:pt>
                      <c:pt idx="308">
                        <c:v>-165.208740234375</c:v>
                      </c:pt>
                      <c:pt idx="309">
                        <c:v>-164.57827758789063</c:v>
                      </c:pt>
                      <c:pt idx="310">
                        <c:v>-163.94784545898438</c:v>
                      </c:pt>
                      <c:pt idx="311">
                        <c:v>-163.3173828125</c:v>
                      </c:pt>
                      <c:pt idx="312">
                        <c:v>-162.68695068359375</c:v>
                      </c:pt>
                      <c:pt idx="313">
                        <c:v>-162.05648803710938</c:v>
                      </c:pt>
                      <c:pt idx="314">
                        <c:v>-161.42605590820313</c:v>
                      </c:pt>
                      <c:pt idx="315">
                        <c:v>-160.79559326171875</c:v>
                      </c:pt>
                      <c:pt idx="316">
                        <c:v>-160.1651611328125</c:v>
                      </c:pt>
                      <c:pt idx="317">
                        <c:v>-159.53472900390625</c:v>
                      </c:pt>
                      <c:pt idx="318">
                        <c:v>-158.90426635742188</c:v>
                      </c:pt>
                      <c:pt idx="319">
                        <c:v>-158.27383422851563</c:v>
                      </c:pt>
                      <c:pt idx="320">
                        <c:v>-157.64337158203125</c:v>
                      </c:pt>
                      <c:pt idx="321">
                        <c:v>-157.012939453125</c:v>
                      </c:pt>
                      <c:pt idx="322">
                        <c:v>-156.38247680664063</c:v>
                      </c:pt>
                      <c:pt idx="323">
                        <c:v>-155.75204467773438</c:v>
                      </c:pt>
                      <c:pt idx="324">
                        <c:v>-155.12158203125</c:v>
                      </c:pt>
                      <c:pt idx="325">
                        <c:v>-154.49114990234375</c:v>
                      </c:pt>
                      <c:pt idx="326">
                        <c:v>-153.8607177734375</c:v>
                      </c:pt>
                      <c:pt idx="327">
                        <c:v>-153.23025512695313</c:v>
                      </c:pt>
                      <c:pt idx="328">
                        <c:v>-152.59982299804688</c:v>
                      </c:pt>
                      <c:pt idx="329">
                        <c:v>-151.9693603515625</c:v>
                      </c:pt>
                      <c:pt idx="330">
                        <c:v>-151.33892822265625</c:v>
                      </c:pt>
                      <c:pt idx="331">
                        <c:v>-150.70846557617188</c:v>
                      </c:pt>
                      <c:pt idx="332">
                        <c:v>-150.07803344726563</c:v>
                      </c:pt>
                      <c:pt idx="333">
                        <c:v>-149.44757080078125</c:v>
                      </c:pt>
                      <c:pt idx="334">
                        <c:v>-148.817138671875</c:v>
                      </c:pt>
                      <c:pt idx="335">
                        <c:v>-148.18670654296875</c:v>
                      </c:pt>
                      <c:pt idx="336">
                        <c:v>-147.5562744140625</c:v>
                      </c:pt>
                      <c:pt idx="337">
                        <c:v>-146.92578125</c:v>
                      </c:pt>
                      <c:pt idx="338">
                        <c:v>-146.29534912109375</c:v>
                      </c:pt>
                      <c:pt idx="339">
                        <c:v>-145.6649169921875</c:v>
                      </c:pt>
                      <c:pt idx="340">
                        <c:v>-145.03448486328125</c:v>
                      </c:pt>
                      <c:pt idx="341">
                        <c:v>-144.40399169921875</c:v>
                      </c:pt>
                      <c:pt idx="342">
                        <c:v>-143.7735595703125</c:v>
                      </c:pt>
                      <c:pt idx="343">
                        <c:v>-143.14312744140625</c:v>
                      </c:pt>
                      <c:pt idx="344">
                        <c:v>-142.5126953125</c:v>
                      </c:pt>
                      <c:pt idx="345">
                        <c:v>-141.88226318359375</c:v>
                      </c:pt>
                      <c:pt idx="346">
                        <c:v>-141.25177001953125</c:v>
                      </c:pt>
                      <c:pt idx="347">
                        <c:v>-140.621337890625</c:v>
                      </c:pt>
                      <c:pt idx="348">
                        <c:v>-139.99090576171875</c:v>
                      </c:pt>
                      <c:pt idx="349">
                        <c:v>-139.3604736328125</c:v>
                      </c:pt>
                      <c:pt idx="350">
                        <c:v>-138.72998046875</c:v>
                      </c:pt>
                      <c:pt idx="351">
                        <c:v>-138.09954833984375</c:v>
                      </c:pt>
                      <c:pt idx="352">
                        <c:v>-137.4691162109375</c:v>
                      </c:pt>
                      <c:pt idx="353">
                        <c:v>-136.83868408203125</c:v>
                      </c:pt>
                      <c:pt idx="354">
                        <c:v>-136.20819091796875</c:v>
                      </c:pt>
                      <c:pt idx="355">
                        <c:v>-135.5777587890625</c:v>
                      </c:pt>
                      <c:pt idx="356">
                        <c:v>-134.94732666015625</c:v>
                      </c:pt>
                      <c:pt idx="357">
                        <c:v>-134.31689453125</c:v>
                      </c:pt>
                      <c:pt idx="358">
                        <c:v>-133.68646240234375</c:v>
                      </c:pt>
                      <c:pt idx="359">
                        <c:v>-133.05596923828125</c:v>
                      </c:pt>
                      <c:pt idx="360">
                        <c:v>-132.425537109375</c:v>
                      </c:pt>
                      <c:pt idx="361">
                        <c:v>-131.79510498046875</c:v>
                      </c:pt>
                      <c:pt idx="362">
                        <c:v>-131.1646728515625</c:v>
                      </c:pt>
                      <c:pt idx="363">
                        <c:v>-130.5341796875</c:v>
                      </c:pt>
                      <c:pt idx="364">
                        <c:v>-129.90374755859375</c:v>
                      </c:pt>
                      <c:pt idx="365">
                        <c:v>-129.2733154296875</c:v>
                      </c:pt>
                      <c:pt idx="366">
                        <c:v>-128.64288330078125</c:v>
                      </c:pt>
                      <c:pt idx="367">
                        <c:v>-128.012451171875</c:v>
                      </c:pt>
                      <c:pt idx="368">
                        <c:v>-127.3819580078125</c:v>
                      </c:pt>
                      <c:pt idx="369">
                        <c:v>-126.75152587890625</c:v>
                      </c:pt>
                      <c:pt idx="370">
                        <c:v>-126.12109375</c:v>
                      </c:pt>
                      <c:pt idx="371">
                        <c:v>-125.49066162109375</c:v>
                      </c:pt>
                      <c:pt idx="372">
                        <c:v>-124.86016845703125</c:v>
                      </c:pt>
                      <c:pt idx="373">
                        <c:v>-124.229736328125</c:v>
                      </c:pt>
                      <c:pt idx="374">
                        <c:v>-123.59930419921875</c:v>
                      </c:pt>
                      <c:pt idx="375">
                        <c:v>-122.9688720703125</c:v>
                      </c:pt>
                      <c:pt idx="376">
                        <c:v>-122.33843994140625</c:v>
                      </c:pt>
                      <c:pt idx="377">
                        <c:v>-121.70794677734375</c:v>
                      </c:pt>
                      <c:pt idx="378">
                        <c:v>-121.0775146484375</c:v>
                      </c:pt>
                      <c:pt idx="379">
                        <c:v>-120.44708251953125</c:v>
                      </c:pt>
                      <c:pt idx="380">
                        <c:v>-119.816650390625</c:v>
                      </c:pt>
                      <c:pt idx="381">
                        <c:v>-119.1861572265625</c:v>
                      </c:pt>
                      <c:pt idx="382">
                        <c:v>-118.55572509765625</c:v>
                      </c:pt>
                      <c:pt idx="383">
                        <c:v>-117.92529296875</c:v>
                      </c:pt>
                      <c:pt idx="384">
                        <c:v>-117.29486083984375</c:v>
                      </c:pt>
                      <c:pt idx="385">
                        <c:v>-116.6644287109375</c:v>
                      </c:pt>
                      <c:pt idx="386">
                        <c:v>-116.033935546875</c:v>
                      </c:pt>
                      <c:pt idx="387">
                        <c:v>-115.40350341796875</c:v>
                      </c:pt>
                      <c:pt idx="388">
                        <c:v>-114.7730712890625</c:v>
                      </c:pt>
                      <c:pt idx="389">
                        <c:v>-114.14263916015625</c:v>
                      </c:pt>
                      <c:pt idx="390">
                        <c:v>-113.51214599609375</c:v>
                      </c:pt>
                      <c:pt idx="391">
                        <c:v>-112.8817138671875</c:v>
                      </c:pt>
                      <c:pt idx="392">
                        <c:v>-112.25128173828125</c:v>
                      </c:pt>
                      <c:pt idx="393">
                        <c:v>-111.620849609375</c:v>
                      </c:pt>
                      <c:pt idx="394">
                        <c:v>-110.99041748046875</c:v>
                      </c:pt>
                      <c:pt idx="395">
                        <c:v>-110.35992431640625</c:v>
                      </c:pt>
                      <c:pt idx="396">
                        <c:v>-109.7294921875</c:v>
                      </c:pt>
                      <c:pt idx="397">
                        <c:v>-109.09906005859375</c:v>
                      </c:pt>
                      <c:pt idx="398">
                        <c:v>-108.4686279296875</c:v>
                      </c:pt>
                      <c:pt idx="399">
                        <c:v>-107.838134765625</c:v>
                      </c:pt>
                      <c:pt idx="400">
                        <c:v>-107.20770263671875</c:v>
                      </c:pt>
                      <c:pt idx="401">
                        <c:v>-106.5772705078125</c:v>
                      </c:pt>
                      <c:pt idx="402">
                        <c:v>-105.94683837890625</c:v>
                      </c:pt>
                      <c:pt idx="403">
                        <c:v>-105.31640625</c:v>
                      </c:pt>
                      <c:pt idx="404">
                        <c:v>-104.6859130859375</c:v>
                      </c:pt>
                      <c:pt idx="405">
                        <c:v>-104.05548095703125</c:v>
                      </c:pt>
                      <c:pt idx="406">
                        <c:v>-103.425048828125</c:v>
                      </c:pt>
                      <c:pt idx="407">
                        <c:v>-102.79461669921875</c:v>
                      </c:pt>
                      <c:pt idx="408">
                        <c:v>-102.16412353515625</c:v>
                      </c:pt>
                      <c:pt idx="409">
                        <c:v>-101.53369140625</c:v>
                      </c:pt>
                      <c:pt idx="410">
                        <c:v>-100.90325927734375</c:v>
                      </c:pt>
                      <c:pt idx="411">
                        <c:v>-100.2728271484375</c:v>
                      </c:pt>
                      <c:pt idx="412">
                        <c:v>-99.64239501953125</c:v>
                      </c:pt>
                      <c:pt idx="413">
                        <c:v>-99.01190185546875</c:v>
                      </c:pt>
                      <c:pt idx="414">
                        <c:v>-98.3814697265625</c:v>
                      </c:pt>
                      <c:pt idx="415">
                        <c:v>-97.75103759765625</c:v>
                      </c:pt>
                      <c:pt idx="416">
                        <c:v>-97.12060546875</c:v>
                      </c:pt>
                      <c:pt idx="417">
                        <c:v>-96.4901123046875</c:v>
                      </c:pt>
                      <c:pt idx="418">
                        <c:v>-95.85968017578125</c:v>
                      </c:pt>
                      <c:pt idx="419">
                        <c:v>-95.229248046875</c:v>
                      </c:pt>
                      <c:pt idx="420">
                        <c:v>-94.59881591796875</c:v>
                      </c:pt>
                      <c:pt idx="421">
                        <c:v>-93.9683837890625</c:v>
                      </c:pt>
                      <c:pt idx="422">
                        <c:v>-93.337890625</c:v>
                      </c:pt>
                      <c:pt idx="423">
                        <c:v>-92.70745849609375</c:v>
                      </c:pt>
                      <c:pt idx="424">
                        <c:v>-92.0770263671875</c:v>
                      </c:pt>
                      <c:pt idx="425">
                        <c:v>-91.44659423828125</c:v>
                      </c:pt>
                      <c:pt idx="426">
                        <c:v>-90.81610107421875</c:v>
                      </c:pt>
                      <c:pt idx="427">
                        <c:v>-90.1856689453125</c:v>
                      </c:pt>
                      <c:pt idx="428">
                        <c:v>-89.55523681640625</c:v>
                      </c:pt>
                      <c:pt idx="429">
                        <c:v>-88.9248046875</c:v>
                      </c:pt>
                      <c:pt idx="430">
                        <c:v>-88.2943115234375</c:v>
                      </c:pt>
                      <c:pt idx="431">
                        <c:v>-87.66387939453125</c:v>
                      </c:pt>
                      <c:pt idx="432">
                        <c:v>-87.033447265625</c:v>
                      </c:pt>
                      <c:pt idx="433">
                        <c:v>-86.40301513671875</c:v>
                      </c:pt>
                      <c:pt idx="434">
                        <c:v>-85.7725830078125</c:v>
                      </c:pt>
                      <c:pt idx="435">
                        <c:v>-85.14208984375</c:v>
                      </c:pt>
                      <c:pt idx="436">
                        <c:v>-84.51165771484375</c:v>
                      </c:pt>
                      <c:pt idx="437">
                        <c:v>-83.8812255859375</c:v>
                      </c:pt>
                      <c:pt idx="438">
                        <c:v>-83.25079345703125</c:v>
                      </c:pt>
                      <c:pt idx="439">
                        <c:v>-82.62030029296875</c:v>
                      </c:pt>
                      <c:pt idx="440">
                        <c:v>-81.9898681640625</c:v>
                      </c:pt>
                      <c:pt idx="441">
                        <c:v>-81.35943603515625</c:v>
                      </c:pt>
                      <c:pt idx="442">
                        <c:v>-80.72900390625</c:v>
                      </c:pt>
                      <c:pt idx="443">
                        <c:v>-80.09857177734375</c:v>
                      </c:pt>
                      <c:pt idx="444">
                        <c:v>-79.46807861328125</c:v>
                      </c:pt>
                      <c:pt idx="445">
                        <c:v>-78.837646484375</c:v>
                      </c:pt>
                      <c:pt idx="446">
                        <c:v>-78.20721435546875</c:v>
                      </c:pt>
                      <c:pt idx="447">
                        <c:v>-77.5767822265625</c:v>
                      </c:pt>
                      <c:pt idx="448">
                        <c:v>-76.9462890625</c:v>
                      </c:pt>
                      <c:pt idx="449">
                        <c:v>-76.31585693359375</c:v>
                      </c:pt>
                      <c:pt idx="450">
                        <c:v>-75.6854248046875</c:v>
                      </c:pt>
                      <c:pt idx="451">
                        <c:v>-75.05499267578125</c:v>
                      </c:pt>
                      <c:pt idx="452">
                        <c:v>-74.424560546875</c:v>
                      </c:pt>
                      <c:pt idx="453">
                        <c:v>-73.7940673828125</c:v>
                      </c:pt>
                      <c:pt idx="454">
                        <c:v>-73.16363525390625</c:v>
                      </c:pt>
                      <c:pt idx="455">
                        <c:v>-72.533203125</c:v>
                      </c:pt>
                      <c:pt idx="456">
                        <c:v>-71.90277099609375</c:v>
                      </c:pt>
                      <c:pt idx="457">
                        <c:v>-71.27227783203125</c:v>
                      </c:pt>
                      <c:pt idx="458">
                        <c:v>-70.641845703125</c:v>
                      </c:pt>
                      <c:pt idx="459">
                        <c:v>-70.01141357421875</c:v>
                      </c:pt>
                      <c:pt idx="460">
                        <c:v>-69.3809814453125</c:v>
                      </c:pt>
                      <c:pt idx="461">
                        <c:v>-68.75054931640625</c:v>
                      </c:pt>
                      <c:pt idx="462">
                        <c:v>-68.12005615234375</c:v>
                      </c:pt>
                      <c:pt idx="463">
                        <c:v>-67.4896240234375</c:v>
                      </c:pt>
                      <c:pt idx="464">
                        <c:v>-66.85919189453125</c:v>
                      </c:pt>
                      <c:pt idx="465">
                        <c:v>-66.228759765625</c:v>
                      </c:pt>
                      <c:pt idx="466">
                        <c:v>-65.5982666015625</c:v>
                      </c:pt>
                      <c:pt idx="467">
                        <c:v>-64.96783447265625</c:v>
                      </c:pt>
                      <c:pt idx="468">
                        <c:v>-64.33740234375</c:v>
                      </c:pt>
                      <c:pt idx="469">
                        <c:v>-63.70697021484375</c:v>
                      </c:pt>
                      <c:pt idx="470">
                        <c:v>-63.0765380859375</c:v>
                      </c:pt>
                      <c:pt idx="471">
                        <c:v>-62.446044921875</c:v>
                      </c:pt>
                      <c:pt idx="472">
                        <c:v>-61.81561279296875</c:v>
                      </c:pt>
                      <c:pt idx="473">
                        <c:v>-61.1851806640625</c:v>
                      </c:pt>
                      <c:pt idx="474">
                        <c:v>-60.55474853515625</c:v>
                      </c:pt>
                      <c:pt idx="475">
                        <c:v>-59.92425537109375</c:v>
                      </c:pt>
                      <c:pt idx="476">
                        <c:v>-59.2938232421875</c:v>
                      </c:pt>
                      <c:pt idx="477">
                        <c:v>-58.66339111328125</c:v>
                      </c:pt>
                      <c:pt idx="478">
                        <c:v>-58.032958984375</c:v>
                      </c:pt>
                      <c:pt idx="479">
                        <c:v>-57.40252685546875</c:v>
                      </c:pt>
                      <c:pt idx="480">
                        <c:v>-56.77203369140625</c:v>
                      </c:pt>
                      <c:pt idx="481">
                        <c:v>-56.1416015625</c:v>
                      </c:pt>
                      <c:pt idx="482">
                        <c:v>-55.51116943359375</c:v>
                      </c:pt>
                      <c:pt idx="483">
                        <c:v>-54.8807373046875</c:v>
                      </c:pt>
                      <c:pt idx="484">
                        <c:v>-54.250244140625</c:v>
                      </c:pt>
                      <c:pt idx="485">
                        <c:v>-53.61981201171875</c:v>
                      </c:pt>
                      <c:pt idx="486">
                        <c:v>-52.9893798828125</c:v>
                      </c:pt>
                      <c:pt idx="487">
                        <c:v>-52.35894775390625</c:v>
                      </c:pt>
                      <c:pt idx="488">
                        <c:v>-51.728515625</c:v>
                      </c:pt>
                      <c:pt idx="489">
                        <c:v>-51.0980224609375</c:v>
                      </c:pt>
                      <c:pt idx="490">
                        <c:v>-50.46759033203125</c:v>
                      </c:pt>
                      <c:pt idx="491">
                        <c:v>-49.837158203125</c:v>
                      </c:pt>
                      <c:pt idx="492">
                        <c:v>-49.20672607421875</c:v>
                      </c:pt>
                      <c:pt idx="493">
                        <c:v>-48.57623291015625</c:v>
                      </c:pt>
                      <c:pt idx="494">
                        <c:v>-47.94580078125</c:v>
                      </c:pt>
                      <c:pt idx="495">
                        <c:v>-47.31536865234375</c:v>
                      </c:pt>
                      <c:pt idx="496">
                        <c:v>-46.6849365234375</c:v>
                      </c:pt>
                      <c:pt idx="497">
                        <c:v>-46.05450439453125</c:v>
                      </c:pt>
                      <c:pt idx="498">
                        <c:v>-45.42401123046875</c:v>
                      </c:pt>
                      <c:pt idx="499">
                        <c:v>-44.7935791015625</c:v>
                      </c:pt>
                      <c:pt idx="500">
                        <c:v>-44.16314697265625</c:v>
                      </c:pt>
                      <c:pt idx="501">
                        <c:v>-43.53271484375</c:v>
                      </c:pt>
                      <c:pt idx="502">
                        <c:v>-42.9022216796875</c:v>
                      </c:pt>
                      <c:pt idx="503">
                        <c:v>-42.27178955078125</c:v>
                      </c:pt>
                      <c:pt idx="504">
                        <c:v>-41.641357421875</c:v>
                      </c:pt>
                      <c:pt idx="505">
                        <c:v>-41.01092529296875</c:v>
                      </c:pt>
                      <c:pt idx="506">
                        <c:v>-40.38043212890625</c:v>
                      </c:pt>
                      <c:pt idx="507">
                        <c:v>-39.75</c:v>
                      </c:pt>
                      <c:pt idx="508">
                        <c:v>-39.11956787109375</c:v>
                      </c:pt>
                      <c:pt idx="509">
                        <c:v>-38.4891357421875</c:v>
                      </c:pt>
                      <c:pt idx="510">
                        <c:v>-37.85870361328125</c:v>
                      </c:pt>
                      <c:pt idx="511">
                        <c:v>-37.22821044921875</c:v>
                      </c:pt>
                      <c:pt idx="512">
                        <c:v>-36.5977783203125</c:v>
                      </c:pt>
                      <c:pt idx="513">
                        <c:v>-35.96734619140625</c:v>
                      </c:pt>
                      <c:pt idx="514">
                        <c:v>-35.3369140625</c:v>
                      </c:pt>
                      <c:pt idx="515">
                        <c:v>-34.7064208984375</c:v>
                      </c:pt>
                      <c:pt idx="516">
                        <c:v>-34.07598876953125</c:v>
                      </c:pt>
                      <c:pt idx="517">
                        <c:v>-33.445556640625</c:v>
                      </c:pt>
                      <c:pt idx="518">
                        <c:v>-32.81512451171875</c:v>
                      </c:pt>
                      <c:pt idx="519">
                        <c:v>-32.1846923828125</c:v>
                      </c:pt>
                      <c:pt idx="520">
                        <c:v>-31.55419921875</c:v>
                      </c:pt>
                      <c:pt idx="521">
                        <c:v>-30.92376708984375</c:v>
                      </c:pt>
                      <c:pt idx="522">
                        <c:v>-30.2933349609375</c:v>
                      </c:pt>
                      <c:pt idx="523">
                        <c:v>-29.66290283203125</c:v>
                      </c:pt>
                      <c:pt idx="524">
                        <c:v>-29.03240966796875</c:v>
                      </c:pt>
                      <c:pt idx="525">
                        <c:v>-28.4019775390625</c:v>
                      </c:pt>
                      <c:pt idx="526">
                        <c:v>-27.77154541015625</c:v>
                      </c:pt>
                      <c:pt idx="527">
                        <c:v>-27.14111328125</c:v>
                      </c:pt>
                      <c:pt idx="528">
                        <c:v>-26.51068115234375</c:v>
                      </c:pt>
                      <c:pt idx="529">
                        <c:v>-25.88018798828125</c:v>
                      </c:pt>
                      <c:pt idx="530">
                        <c:v>-25.249755859375</c:v>
                      </c:pt>
                      <c:pt idx="531">
                        <c:v>-24.61932373046875</c:v>
                      </c:pt>
                      <c:pt idx="532">
                        <c:v>-23.9888916015625</c:v>
                      </c:pt>
                      <c:pt idx="533">
                        <c:v>-23.3583984375</c:v>
                      </c:pt>
                      <c:pt idx="534">
                        <c:v>-22.72796630859375</c:v>
                      </c:pt>
                      <c:pt idx="535">
                        <c:v>-22.0975341796875</c:v>
                      </c:pt>
                      <c:pt idx="536">
                        <c:v>-21.46710205078125</c:v>
                      </c:pt>
                      <c:pt idx="537">
                        <c:v>-20.836669921875</c:v>
                      </c:pt>
                      <c:pt idx="538">
                        <c:v>-20.2061767578125</c:v>
                      </c:pt>
                      <c:pt idx="539">
                        <c:v>-19.57574462890625</c:v>
                      </c:pt>
                      <c:pt idx="540">
                        <c:v>-18.9453125</c:v>
                      </c:pt>
                      <c:pt idx="541">
                        <c:v>-18.31488037109375</c:v>
                      </c:pt>
                      <c:pt idx="542">
                        <c:v>-17.68438720703125</c:v>
                      </c:pt>
                      <c:pt idx="543">
                        <c:v>-17.053955078125</c:v>
                      </c:pt>
                      <c:pt idx="544">
                        <c:v>-16.42352294921875</c:v>
                      </c:pt>
                      <c:pt idx="545">
                        <c:v>-15.7930908203125</c:v>
                      </c:pt>
                      <c:pt idx="546">
                        <c:v>-15.16265869140625</c:v>
                      </c:pt>
                      <c:pt idx="547">
                        <c:v>-14.53216552734375</c:v>
                      </c:pt>
                      <c:pt idx="548">
                        <c:v>-13.9017333984375</c:v>
                      </c:pt>
                      <c:pt idx="549">
                        <c:v>-13.27130126953125</c:v>
                      </c:pt>
                      <c:pt idx="550">
                        <c:v>-12.640869140625</c:v>
                      </c:pt>
                      <c:pt idx="551">
                        <c:v>-12.0103759765625</c:v>
                      </c:pt>
                      <c:pt idx="552">
                        <c:v>-11.37994384765625</c:v>
                      </c:pt>
                      <c:pt idx="553">
                        <c:v>-10.74951171875</c:v>
                      </c:pt>
                      <c:pt idx="554">
                        <c:v>-10.11907958984375</c:v>
                      </c:pt>
                      <c:pt idx="555">
                        <c:v>-9.4886474609375</c:v>
                      </c:pt>
                      <c:pt idx="556">
                        <c:v>-8.858154296875</c:v>
                      </c:pt>
                      <c:pt idx="557">
                        <c:v>-8.22772216796875</c:v>
                      </c:pt>
                      <c:pt idx="558">
                        <c:v>-7.5972900390625</c:v>
                      </c:pt>
                      <c:pt idx="559">
                        <c:v>-6.96685791015625</c:v>
                      </c:pt>
                      <c:pt idx="560">
                        <c:v>-6.33636474609375</c:v>
                      </c:pt>
                      <c:pt idx="561">
                        <c:v>-5.7059326171875</c:v>
                      </c:pt>
                      <c:pt idx="562">
                        <c:v>-5.07550048828125</c:v>
                      </c:pt>
                      <c:pt idx="563">
                        <c:v>-4.445068359375</c:v>
                      </c:pt>
                      <c:pt idx="564">
                        <c:v>-3.81463623046875</c:v>
                      </c:pt>
                      <c:pt idx="565">
                        <c:v>-3.18414306640625</c:v>
                      </c:pt>
                      <c:pt idx="566">
                        <c:v>-2.5537109375</c:v>
                      </c:pt>
                      <c:pt idx="567">
                        <c:v>-1.92327880859375</c:v>
                      </c:pt>
                      <c:pt idx="568">
                        <c:v>-1.2928466796875</c:v>
                      </c:pt>
                      <c:pt idx="569">
                        <c:v>-0.662353515625</c:v>
                      </c:pt>
                      <c:pt idx="570">
                        <c:v>-3.192138671875E-2</c:v>
                      </c:pt>
                      <c:pt idx="571">
                        <c:v>0.5985107421875</c:v>
                      </c:pt>
                      <c:pt idx="572">
                        <c:v>1.22894287109375</c:v>
                      </c:pt>
                      <c:pt idx="573">
                        <c:v>1.859375</c:v>
                      </c:pt>
                      <c:pt idx="574">
                        <c:v>2.4898681640625</c:v>
                      </c:pt>
                      <c:pt idx="575">
                        <c:v>3.12030029296875</c:v>
                      </c:pt>
                      <c:pt idx="576">
                        <c:v>3.750732421875</c:v>
                      </c:pt>
                      <c:pt idx="577">
                        <c:v>4.38116455078125</c:v>
                      </c:pt>
                      <c:pt idx="578">
                        <c:v>5.01165771484375</c:v>
                      </c:pt>
                      <c:pt idx="579">
                        <c:v>5.64208984375</c:v>
                      </c:pt>
                      <c:pt idx="580">
                        <c:v>6.27252197265625</c:v>
                      </c:pt>
                      <c:pt idx="581">
                        <c:v>6.9029541015625</c:v>
                      </c:pt>
                      <c:pt idx="582">
                        <c:v>7.53338623046875</c:v>
                      </c:pt>
                      <c:pt idx="583">
                        <c:v>8.16387939453125</c:v>
                      </c:pt>
                      <c:pt idx="584">
                        <c:v>8.7943115234375</c:v>
                      </c:pt>
                      <c:pt idx="585">
                        <c:v>9.42474365234375</c:v>
                      </c:pt>
                      <c:pt idx="586">
                        <c:v>10.05517578125</c:v>
                      </c:pt>
                      <c:pt idx="587">
                        <c:v>10.6856689453125</c:v>
                      </c:pt>
                      <c:pt idx="588">
                        <c:v>11.31610107421875</c:v>
                      </c:pt>
                      <c:pt idx="589">
                        <c:v>11.946533203125</c:v>
                      </c:pt>
                      <c:pt idx="590">
                        <c:v>12.57696533203125</c:v>
                      </c:pt>
                      <c:pt idx="591">
                        <c:v>13.20745849609375</c:v>
                      </c:pt>
                      <c:pt idx="592">
                        <c:v>13.837890625</c:v>
                      </c:pt>
                      <c:pt idx="593">
                        <c:v>14.46832275390625</c:v>
                      </c:pt>
                      <c:pt idx="594">
                        <c:v>15.0987548828125</c:v>
                      </c:pt>
                      <c:pt idx="595">
                        <c:v>15.72918701171875</c:v>
                      </c:pt>
                      <c:pt idx="596">
                        <c:v>16.35968017578125</c:v>
                      </c:pt>
                      <c:pt idx="597">
                        <c:v>16.9901123046875</c:v>
                      </c:pt>
                      <c:pt idx="598">
                        <c:v>17.62054443359375</c:v>
                      </c:pt>
                      <c:pt idx="599">
                        <c:v>18.2509765625</c:v>
                      </c:pt>
                      <c:pt idx="600">
                        <c:v>18.8814697265625</c:v>
                      </c:pt>
                      <c:pt idx="601">
                        <c:v>19.51190185546875</c:v>
                      </c:pt>
                      <c:pt idx="602">
                        <c:v>20.142333984375</c:v>
                      </c:pt>
                      <c:pt idx="603">
                        <c:v>20.77276611328125</c:v>
                      </c:pt>
                      <c:pt idx="604">
                        <c:v>21.4031982421875</c:v>
                      </c:pt>
                      <c:pt idx="605">
                        <c:v>22.03369140625</c:v>
                      </c:pt>
                      <c:pt idx="606">
                        <c:v>22.66412353515625</c:v>
                      </c:pt>
                      <c:pt idx="607">
                        <c:v>23.2945556640625</c:v>
                      </c:pt>
                      <c:pt idx="608">
                        <c:v>23.92498779296875</c:v>
                      </c:pt>
                      <c:pt idx="609">
                        <c:v>24.55548095703125</c:v>
                      </c:pt>
                      <c:pt idx="610">
                        <c:v>25.1859130859375</c:v>
                      </c:pt>
                      <c:pt idx="611">
                        <c:v>25.81634521484375</c:v>
                      </c:pt>
                      <c:pt idx="612">
                        <c:v>26.44677734375</c:v>
                      </c:pt>
                      <c:pt idx="613">
                        <c:v>27.07720947265625</c:v>
                      </c:pt>
                      <c:pt idx="614">
                        <c:v>27.70770263671875</c:v>
                      </c:pt>
                      <c:pt idx="615">
                        <c:v>28.338134765625</c:v>
                      </c:pt>
                      <c:pt idx="616">
                        <c:v>28.96856689453125</c:v>
                      </c:pt>
                      <c:pt idx="617">
                        <c:v>29.5989990234375</c:v>
                      </c:pt>
                      <c:pt idx="618">
                        <c:v>30.2294921875</c:v>
                      </c:pt>
                      <c:pt idx="619">
                        <c:v>30.85992431640625</c:v>
                      </c:pt>
                      <c:pt idx="620">
                        <c:v>31.4903564453125</c:v>
                      </c:pt>
                      <c:pt idx="621">
                        <c:v>32.12078857421875</c:v>
                      </c:pt>
                      <c:pt idx="622">
                        <c:v>32.751220703125</c:v>
                      </c:pt>
                      <c:pt idx="623">
                        <c:v>33.3817138671875</c:v>
                      </c:pt>
                      <c:pt idx="624">
                        <c:v>34.01214599609375</c:v>
                      </c:pt>
                      <c:pt idx="625">
                        <c:v>34.642578125</c:v>
                      </c:pt>
                      <c:pt idx="626">
                        <c:v>35.27301025390625</c:v>
                      </c:pt>
                      <c:pt idx="627">
                        <c:v>35.90350341796875</c:v>
                      </c:pt>
                      <c:pt idx="628">
                        <c:v>36.533935546875</c:v>
                      </c:pt>
                      <c:pt idx="629">
                        <c:v>37.16436767578125</c:v>
                      </c:pt>
                      <c:pt idx="630">
                        <c:v>37.7947998046875</c:v>
                      </c:pt>
                      <c:pt idx="631">
                        <c:v>38.42523193359375</c:v>
                      </c:pt>
                      <c:pt idx="632">
                        <c:v>39.05572509765625</c:v>
                      </c:pt>
                      <c:pt idx="633">
                        <c:v>39.6861572265625</c:v>
                      </c:pt>
                      <c:pt idx="634">
                        <c:v>40.31658935546875</c:v>
                      </c:pt>
                      <c:pt idx="635">
                        <c:v>40.947021484375</c:v>
                      </c:pt>
                      <c:pt idx="636">
                        <c:v>41.5775146484375</c:v>
                      </c:pt>
                      <c:pt idx="637">
                        <c:v>42.20794677734375</c:v>
                      </c:pt>
                      <c:pt idx="638">
                        <c:v>42.83837890625</c:v>
                      </c:pt>
                      <c:pt idx="639">
                        <c:v>43.46881103515625</c:v>
                      </c:pt>
                      <c:pt idx="640">
                        <c:v>44.0992431640625</c:v>
                      </c:pt>
                      <c:pt idx="641">
                        <c:v>44.729736328125</c:v>
                      </c:pt>
                      <c:pt idx="642">
                        <c:v>45.36016845703125</c:v>
                      </c:pt>
                      <c:pt idx="643">
                        <c:v>45.9906005859375</c:v>
                      </c:pt>
                      <c:pt idx="644">
                        <c:v>46.62103271484375</c:v>
                      </c:pt>
                      <c:pt idx="645">
                        <c:v>47.25152587890625</c:v>
                      </c:pt>
                      <c:pt idx="646">
                        <c:v>47.8819580078125</c:v>
                      </c:pt>
                      <c:pt idx="647">
                        <c:v>48.51239013671875</c:v>
                      </c:pt>
                      <c:pt idx="648">
                        <c:v>49.142822265625</c:v>
                      </c:pt>
                      <c:pt idx="649">
                        <c:v>49.77325439453125</c:v>
                      </c:pt>
                      <c:pt idx="650">
                        <c:v>50.40374755859375</c:v>
                      </c:pt>
                      <c:pt idx="651">
                        <c:v>51.0341796875</c:v>
                      </c:pt>
                      <c:pt idx="652">
                        <c:v>51.66461181640625</c:v>
                      </c:pt>
                      <c:pt idx="653">
                        <c:v>52.2950439453125</c:v>
                      </c:pt>
                      <c:pt idx="654">
                        <c:v>52.925537109375</c:v>
                      </c:pt>
                      <c:pt idx="655">
                        <c:v>53.55596923828125</c:v>
                      </c:pt>
                      <c:pt idx="656">
                        <c:v>54.1864013671875</c:v>
                      </c:pt>
                      <c:pt idx="657">
                        <c:v>54.81683349609375</c:v>
                      </c:pt>
                      <c:pt idx="658">
                        <c:v>55.447265625</c:v>
                      </c:pt>
                      <c:pt idx="659">
                        <c:v>56.0777587890625</c:v>
                      </c:pt>
                      <c:pt idx="660">
                        <c:v>56.70819091796875</c:v>
                      </c:pt>
                      <c:pt idx="661">
                        <c:v>57.338623046875</c:v>
                      </c:pt>
                      <c:pt idx="662">
                        <c:v>57.96905517578125</c:v>
                      </c:pt>
                      <c:pt idx="663">
                        <c:v>58</c:v>
                      </c:pt>
                      <c:pt idx="664">
                        <c:v>58.630447387695313</c:v>
                      </c:pt>
                      <c:pt idx="665">
                        <c:v>59.260894775390625</c:v>
                      </c:pt>
                      <c:pt idx="666">
                        <c:v>59.891342163085938</c:v>
                      </c:pt>
                      <c:pt idx="667">
                        <c:v>60.52178955078125</c:v>
                      </c:pt>
                      <c:pt idx="668">
                        <c:v>61.1522216796875</c:v>
                      </c:pt>
                      <c:pt idx="669">
                        <c:v>61.782669067382813</c:v>
                      </c:pt>
                      <c:pt idx="670">
                        <c:v>62.413116455078125</c:v>
                      </c:pt>
                      <c:pt idx="671">
                        <c:v>63.043563842773438</c:v>
                      </c:pt>
                      <c:pt idx="672">
                        <c:v>63.67401123046875</c:v>
                      </c:pt>
                      <c:pt idx="673">
                        <c:v>64.304458618164063</c:v>
                      </c:pt>
                      <c:pt idx="674">
                        <c:v>64.934906005859375</c:v>
                      </c:pt>
                      <c:pt idx="675">
                        <c:v>65.565353393554688</c:v>
                      </c:pt>
                      <c:pt idx="676">
                        <c:v>66.19580078125</c:v>
                      </c:pt>
                      <c:pt idx="677">
                        <c:v>66.82623291015625</c:v>
                      </c:pt>
                      <c:pt idx="678">
                        <c:v>67.456680297851563</c:v>
                      </c:pt>
                      <c:pt idx="679">
                        <c:v>68.087127685546875</c:v>
                      </c:pt>
                      <c:pt idx="680">
                        <c:v>68.717575073242188</c:v>
                      </c:pt>
                      <c:pt idx="681">
                        <c:v>69.3480224609375</c:v>
                      </c:pt>
                      <c:pt idx="682">
                        <c:v>69.978469848632813</c:v>
                      </c:pt>
                      <c:pt idx="683">
                        <c:v>70.608917236328125</c:v>
                      </c:pt>
                      <c:pt idx="684">
                        <c:v>71.239364624023438</c:v>
                      </c:pt>
                      <c:pt idx="685">
                        <c:v>71.86981201171875</c:v>
                      </c:pt>
                      <c:pt idx="686">
                        <c:v>72.500259399414063</c:v>
                      </c:pt>
                      <c:pt idx="687">
                        <c:v>73.130706787109375</c:v>
                      </c:pt>
                      <c:pt idx="688">
                        <c:v>73.761138916015625</c:v>
                      </c:pt>
                      <c:pt idx="689">
                        <c:v>74.391586303710938</c:v>
                      </c:pt>
                      <c:pt idx="690">
                        <c:v>75.02203369140625</c:v>
                      </c:pt>
                      <c:pt idx="691">
                        <c:v>75.652481079101563</c:v>
                      </c:pt>
                      <c:pt idx="692">
                        <c:v>76.282928466796875</c:v>
                      </c:pt>
                      <c:pt idx="693">
                        <c:v>76.913375854492188</c:v>
                      </c:pt>
                      <c:pt idx="694">
                        <c:v>77.5438232421875</c:v>
                      </c:pt>
                      <c:pt idx="695">
                        <c:v>78.174270629882813</c:v>
                      </c:pt>
                      <c:pt idx="696">
                        <c:v>78.804718017578125</c:v>
                      </c:pt>
                      <c:pt idx="697">
                        <c:v>79.435150146484375</c:v>
                      </c:pt>
                      <c:pt idx="698">
                        <c:v>80.065597534179688</c:v>
                      </c:pt>
                      <c:pt idx="699">
                        <c:v>80.696044921875</c:v>
                      </c:pt>
                      <c:pt idx="700">
                        <c:v>81.326492309570313</c:v>
                      </c:pt>
                      <c:pt idx="701">
                        <c:v>81.956939697265625</c:v>
                      </c:pt>
                      <c:pt idx="702">
                        <c:v>82.587387084960938</c:v>
                      </c:pt>
                      <c:pt idx="703">
                        <c:v>83.21783447265625</c:v>
                      </c:pt>
                      <c:pt idx="704">
                        <c:v>83.848281860351563</c:v>
                      </c:pt>
                      <c:pt idx="705">
                        <c:v>84.478729248046875</c:v>
                      </c:pt>
                      <c:pt idx="706">
                        <c:v>85.109161376953125</c:v>
                      </c:pt>
                      <c:pt idx="707">
                        <c:v>85.739608764648438</c:v>
                      </c:pt>
                      <c:pt idx="708">
                        <c:v>86.37005615234375</c:v>
                      </c:pt>
                      <c:pt idx="709">
                        <c:v>87.000503540039063</c:v>
                      </c:pt>
                      <c:pt idx="710">
                        <c:v>87.630950927734375</c:v>
                      </c:pt>
                      <c:pt idx="711">
                        <c:v>88.261398315429688</c:v>
                      </c:pt>
                      <c:pt idx="712">
                        <c:v>88.891845703125</c:v>
                      </c:pt>
                      <c:pt idx="713">
                        <c:v>89.522293090820313</c:v>
                      </c:pt>
                      <c:pt idx="714">
                        <c:v>90.152740478515625</c:v>
                      </c:pt>
                      <c:pt idx="715">
                        <c:v>90.783172607421875</c:v>
                      </c:pt>
                      <c:pt idx="716">
                        <c:v>91.41363525390625</c:v>
                      </c:pt>
                      <c:pt idx="717">
                        <c:v>92.0440673828125</c:v>
                      </c:pt>
                      <c:pt idx="718">
                        <c:v>92.674514770507813</c:v>
                      </c:pt>
                      <c:pt idx="719">
                        <c:v>93.304962158203125</c:v>
                      </c:pt>
                      <c:pt idx="720">
                        <c:v>93.935409545898438</c:v>
                      </c:pt>
                      <c:pt idx="721">
                        <c:v>94.56585693359375</c:v>
                      </c:pt>
                      <c:pt idx="722">
                        <c:v>95.196304321289063</c:v>
                      </c:pt>
                      <c:pt idx="723">
                        <c:v>95.826751708984375</c:v>
                      </c:pt>
                      <c:pt idx="724">
                        <c:v>96.457183837890625</c:v>
                      </c:pt>
                      <c:pt idx="725">
                        <c:v>97.087646484375</c:v>
                      </c:pt>
                      <c:pt idx="726">
                        <c:v>97.71807861328125</c:v>
                      </c:pt>
                      <c:pt idx="727">
                        <c:v>98.348526000976563</c:v>
                      </c:pt>
                      <c:pt idx="728">
                        <c:v>98.978973388671875</c:v>
                      </c:pt>
                      <c:pt idx="729">
                        <c:v>99.609420776367188</c:v>
                      </c:pt>
                      <c:pt idx="730">
                        <c:v>100.2398681640625</c:v>
                      </c:pt>
                      <c:pt idx="731">
                        <c:v>100.87031555175781</c:v>
                      </c:pt>
                      <c:pt idx="732">
                        <c:v>101.50076293945313</c:v>
                      </c:pt>
                      <c:pt idx="733">
                        <c:v>102.13119506835938</c:v>
                      </c:pt>
                      <c:pt idx="734">
                        <c:v>102.76165771484375</c:v>
                      </c:pt>
                      <c:pt idx="735">
                        <c:v>103.39208984375</c:v>
                      </c:pt>
                      <c:pt idx="736">
                        <c:v>104.02253723144531</c:v>
                      </c:pt>
                      <c:pt idx="737">
                        <c:v>104.65298461914063</c:v>
                      </c:pt>
                      <c:pt idx="738">
                        <c:v>105.28343200683594</c:v>
                      </c:pt>
                      <c:pt idx="739">
                        <c:v>105.91387939453125</c:v>
                      </c:pt>
                      <c:pt idx="740">
                        <c:v>106.54432678222656</c:v>
                      </c:pt>
                      <c:pt idx="741">
                        <c:v>107.17477416992188</c:v>
                      </c:pt>
                      <c:pt idx="742">
                        <c:v>107.80522155761719</c:v>
                      </c:pt>
                      <c:pt idx="743">
                        <c:v>108.4356689453125</c:v>
                      </c:pt>
                      <c:pt idx="744">
                        <c:v>109.06610107421875</c:v>
                      </c:pt>
                      <c:pt idx="745">
                        <c:v>109.69654846191406</c:v>
                      </c:pt>
                      <c:pt idx="746">
                        <c:v>110.32699584960938</c:v>
                      </c:pt>
                      <c:pt idx="747">
                        <c:v>110.95744323730469</c:v>
                      </c:pt>
                      <c:pt idx="748">
                        <c:v>111.587890625</c:v>
                      </c:pt>
                      <c:pt idx="749">
                        <c:v>112.21833801269531</c:v>
                      </c:pt>
                      <c:pt idx="750">
                        <c:v>112.84878540039063</c:v>
                      </c:pt>
                      <c:pt idx="751">
                        <c:v>113.47923278808594</c:v>
                      </c:pt>
                      <c:pt idx="752">
                        <c:v>114.10967254638672</c:v>
                      </c:pt>
                      <c:pt idx="753">
                        <c:v>114.74011993408203</c:v>
                      </c:pt>
                      <c:pt idx="754">
                        <c:v>115.37056732177734</c:v>
                      </c:pt>
                      <c:pt idx="755">
                        <c:v>116.00100708007813</c:v>
                      </c:pt>
                      <c:pt idx="756">
                        <c:v>116.63145446777344</c:v>
                      </c:pt>
                      <c:pt idx="757">
                        <c:v>117.26190185546875</c:v>
                      </c:pt>
                      <c:pt idx="758">
                        <c:v>117.89234924316406</c:v>
                      </c:pt>
                      <c:pt idx="759">
                        <c:v>118.52279663085938</c:v>
                      </c:pt>
                      <c:pt idx="760">
                        <c:v>119.15324401855469</c:v>
                      </c:pt>
                      <c:pt idx="761">
                        <c:v>119.78369140625</c:v>
                      </c:pt>
                      <c:pt idx="762">
                        <c:v>120.41413116455078</c:v>
                      </c:pt>
                      <c:pt idx="763">
                        <c:v>121.04457855224609</c:v>
                      </c:pt>
                      <c:pt idx="764">
                        <c:v>121.67501831054688</c:v>
                      </c:pt>
                      <c:pt idx="765">
                        <c:v>122.30546569824219</c:v>
                      </c:pt>
                      <c:pt idx="766">
                        <c:v>122.9359130859375</c:v>
                      </c:pt>
                      <c:pt idx="767">
                        <c:v>123.56636047363281</c:v>
                      </c:pt>
                      <c:pt idx="768">
                        <c:v>124.19680786132813</c:v>
                      </c:pt>
                      <c:pt idx="769">
                        <c:v>124.82725524902344</c:v>
                      </c:pt>
                      <c:pt idx="770">
                        <c:v>125.45769500732422</c:v>
                      </c:pt>
                      <c:pt idx="771">
                        <c:v>126.08814239501953</c:v>
                      </c:pt>
                      <c:pt idx="772">
                        <c:v>126.71858978271484</c:v>
                      </c:pt>
                      <c:pt idx="773">
                        <c:v>127.34903717041016</c:v>
                      </c:pt>
                      <c:pt idx="774">
                        <c:v>127.97948455810547</c:v>
                      </c:pt>
                      <c:pt idx="775">
                        <c:v>128.60992431640625</c:v>
                      </c:pt>
                      <c:pt idx="776">
                        <c:v>129.24037170410156</c:v>
                      </c:pt>
                      <c:pt idx="777">
                        <c:v>129.87081909179688</c:v>
                      </c:pt>
                      <c:pt idx="778">
                        <c:v>130.50126647949219</c:v>
                      </c:pt>
                      <c:pt idx="779">
                        <c:v>131.1317138671875</c:v>
                      </c:pt>
                      <c:pt idx="780">
                        <c:v>131.76215362548828</c:v>
                      </c:pt>
                      <c:pt idx="781">
                        <c:v>132.39260101318359</c:v>
                      </c:pt>
                      <c:pt idx="782">
                        <c:v>133.02304840087891</c:v>
                      </c:pt>
                      <c:pt idx="783">
                        <c:v>133.65349578857422</c:v>
                      </c:pt>
                      <c:pt idx="784">
                        <c:v>134.283935546875</c:v>
                      </c:pt>
                      <c:pt idx="785">
                        <c:v>134.91438293457031</c:v>
                      </c:pt>
                      <c:pt idx="786">
                        <c:v>135.54483032226563</c:v>
                      </c:pt>
                      <c:pt idx="787">
                        <c:v>136.17527770996094</c:v>
                      </c:pt>
                      <c:pt idx="788">
                        <c:v>136.80572509765625</c:v>
                      </c:pt>
                      <c:pt idx="789">
                        <c:v>137.43616485595703</c:v>
                      </c:pt>
                      <c:pt idx="790">
                        <c:v>138.06661224365234</c:v>
                      </c:pt>
                      <c:pt idx="791">
                        <c:v>138.69705963134766</c:v>
                      </c:pt>
                      <c:pt idx="792">
                        <c:v>139.32750701904297</c:v>
                      </c:pt>
                      <c:pt idx="793">
                        <c:v>139.95795440673828</c:v>
                      </c:pt>
                      <c:pt idx="794">
                        <c:v>140.58839416503906</c:v>
                      </c:pt>
                      <c:pt idx="795">
                        <c:v>141.21884155273438</c:v>
                      </c:pt>
                      <c:pt idx="796">
                        <c:v>141.84928894042969</c:v>
                      </c:pt>
                      <c:pt idx="797">
                        <c:v>142.479736328125</c:v>
                      </c:pt>
                      <c:pt idx="798">
                        <c:v>143.11018371582031</c:v>
                      </c:pt>
                      <c:pt idx="799">
                        <c:v>143.74062347412109</c:v>
                      </c:pt>
                      <c:pt idx="800">
                        <c:v>144.37107086181641</c:v>
                      </c:pt>
                      <c:pt idx="801">
                        <c:v>145.00151824951172</c:v>
                      </c:pt>
                      <c:pt idx="802">
                        <c:v>145.63196563720703</c:v>
                      </c:pt>
                      <c:pt idx="803">
                        <c:v>146.26240539550781</c:v>
                      </c:pt>
                      <c:pt idx="804">
                        <c:v>146.89285278320313</c:v>
                      </c:pt>
                      <c:pt idx="805">
                        <c:v>147.52330017089844</c:v>
                      </c:pt>
                      <c:pt idx="806">
                        <c:v>148.15374755859375</c:v>
                      </c:pt>
                      <c:pt idx="807">
                        <c:v>148.78419494628906</c:v>
                      </c:pt>
                      <c:pt idx="808">
                        <c:v>149.41463470458984</c:v>
                      </c:pt>
                      <c:pt idx="809">
                        <c:v>150.04508209228516</c:v>
                      </c:pt>
                      <c:pt idx="810">
                        <c:v>150.67552947998047</c:v>
                      </c:pt>
                      <c:pt idx="811">
                        <c:v>151.30597686767578</c:v>
                      </c:pt>
                      <c:pt idx="812">
                        <c:v>151.93642425537109</c:v>
                      </c:pt>
                      <c:pt idx="813">
                        <c:v>152.56686401367188</c:v>
                      </c:pt>
                      <c:pt idx="814">
                        <c:v>153.19731140136719</c:v>
                      </c:pt>
                      <c:pt idx="815">
                        <c:v>153.8277587890625</c:v>
                      </c:pt>
                      <c:pt idx="816">
                        <c:v>154.45820617675781</c:v>
                      </c:pt>
                      <c:pt idx="817">
                        <c:v>155.08865356445313</c:v>
                      </c:pt>
                      <c:pt idx="818">
                        <c:v>155.71909332275391</c:v>
                      </c:pt>
                      <c:pt idx="819">
                        <c:v>156.34954071044922</c:v>
                      </c:pt>
                      <c:pt idx="820">
                        <c:v>156.97998809814453</c:v>
                      </c:pt>
                      <c:pt idx="821">
                        <c:v>157.61043548583984</c:v>
                      </c:pt>
                      <c:pt idx="822">
                        <c:v>158.24087524414063</c:v>
                      </c:pt>
                      <c:pt idx="823">
                        <c:v>158.87132263183594</c:v>
                      </c:pt>
                      <c:pt idx="824">
                        <c:v>159.50177001953125</c:v>
                      </c:pt>
                      <c:pt idx="825">
                        <c:v>160.13221740722656</c:v>
                      </c:pt>
                      <c:pt idx="826">
                        <c:v>160.76266479492188</c:v>
                      </c:pt>
                      <c:pt idx="827">
                        <c:v>161.39310455322266</c:v>
                      </c:pt>
                      <c:pt idx="828">
                        <c:v>162.02355194091797</c:v>
                      </c:pt>
                      <c:pt idx="829">
                        <c:v>162.65399932861328</c:v>
                      </c:pt>
                      <c:pt idx="830">
                        <c:v>163.28444671630859</c:v>
                      </c:pt>
                      <c:pt idx="831">
                        <c:v>163.91489410400391</c:v>
                      </c:pt>
                      <c:pt idx="832">
                        <c:v>164.54533386230469</c:v>
                      </c:pt>
                      <c:pt idx="833">
                        <c:v>165.17578125</c:v>
                      </c:pt>
                      <c:pt idx="834">
                        <c:v>165.80622863769531</c:v>
                      </c:pt>
                      <c:pt idx="835">
                        <c:v>166.43667602539063</c:v>
                      </c:pt>
                      <c:pt idx="836">
                        <c:v>167.06712341308594</c:v>
                      </c:pt>
                      <c:pt idx="837">
                        <c:v>167.69756317138672</c:v>
                      </c:pt>
                      <c:pt idx="838">
                        <c:v>168.32801055908203</c:v>
                      </c:pt>
                      <c:pt idx="839">
                        <c:v>168.95845794677734</c:v>
                      </c:pt>
                      <c:pt idx="840">
                        <c:v>169.58890533447266</c:v>
                      </c:pt>
                      <c:pt idx="841">
                        <c:v>170.21934509277344</c:v>
                      </c:pt>
                      <c:pt idx="842">
                        <c:v>170.84979248046875</c:v>
                      </c:pt>
                      <c:pt idx="843">
                        <c:v>171.48023986816406</c:v>
                      </c:pt>
                      <c:pt idx="844">
                        <c:v>172.11068725585938</c:v>
                      </c:pt>
                      <c:pt idx="845">
                        <c:v>172.74113464355469</c:v>
                      </c:pt>
                      <c:pt idx="846">
                        <c:v>173.37157440185547</c:v>
                      </c:pt>
                      <c:pt idx="847">
                        <c:v>174.00202178955078</c:v>
                      </c:pt>
                      <c:pt idx="848">
                        <c:v>174.63246917724609</c:v>
                      </c:pt>
                      <c:pt idx="849">
                        <c:v>175.26291656494141</c:v>
                      </c:pt>
                      <c:pt idx="850">
                        <c:v>175.89336395263672</c:v>
                      </c:pt>
                      <c:pt idx="851">
                        <c:v>176.5238037109375</c:v>
                      </c:pt>
                      <c:pt idx="852">
                        <c:v>177.15425109863281</c:v>
                      </c:pt>
                      <c:pt idx="853">
                        <c:v>177.78469848632813</c:v>
                      </c:pt>
                      <c:pt idx="854">
                        <c:v>178.41514587402344</c:v>
                      </c:pt>
                      <c:pt idx="855">
                        <c:v>179.04559326171875</c:v>
                      </c:pt>
                      <c:pt idx="856">
                        <c:v>179.67603302001953</c:v>
                      </c:pt>
                      <c:pt idx="857">
                        <c:v>180.30648040771484</c:v>
                      </c:pt>
                      <c:pt idx="858">
                        <c:v>180.93692779541016</c:v>
                      </c:pt>
                      <c:pt idx="859">
                        <c:v>181.56737518310547</c:v>
                      </c:pt>
                      <c:pt idx="860">
                        <c:v>182.19781494140625</c:v>
                      </c:pt>
                      <c:pt idx="861">
                        <c:v>182.82826232910156</c:v>
                      </c:pt>
                      <c:pt idx="862">
                        <c:v>183.45870971679688</c:v>
                      </c:pt>
                      <c:pt idx="863">
                        <c:v>184.08915710449219</c:v>
                      </c:pt>
                      <c:pt idx="864">
                        <c:v>184.7196044921875</c:v>
                      </c:pt>
                      <c:pt idx="865">
                        <c:v>185.35004425048828</c:v>
                      </c:pt>
                      <c:pt idx="866">
                        <c:v>185.98049163818359</c:v>
                      </c:pt>
                      <c:pt idx="867">
                        <c:v>186.61093139648438</c:v>
                      </c:pt>
                      <c:pt idx="868">
                        <c:v>187.24137878417969</c:v>
                      </c:pt>
                      <c:pt idx="869">
                        <c:v>187.871826171875</c:v>
                      </c:pt>
                      <c:pt idx="870">
                        <c:v>188.50227355957031</c:v>
                      </c:pt>
                      <c:pt idx="871">
                        <c:v>189.13272094726563</c:v>
                      </c:pt>
                      <c:pt idx="872">
                        <c:v>189.76316833496094</c:v>
                      </c:pt>
                      <c:pt idx="873">
                        <c:v>190.39361572265625</c:v>
                      </c:pt>
                      <c:pt idx="874">
                        <c:v>191.02406311035156</c:v>
                      </c:pt>
                      <c:pt idx="875">
                        <c:v>191.65451049804688</c:v>
                      </c:pt>
                      <c:pt idx="876">
                        <c:v>192.28495788574219</c:v>
                      </c:pt>
                      <c:pt idx="877">
                        <c:v>192.91539001464844</c:v>
                      </c:pt>
                      <c:pt idx="878">
                        <c:v>193.54583740234375</c:v>
                      </c:pt>
                      <c:pt idx="879">
                        <c:v>194.17628479003906</c:v>
                      </c:pt>
                      <c:pt idx="880">
                        <c:v>194.80673217773438</c:v>
                      </c:pt>
                      <c:pt idx="881">
                        <c:v>195.43717956542969</c:v>
                      </c:pt>
                      <c:pt idx="882">
                        <c:v>196.067626953125</c:v>
                      </c:pt>
                      <c:pt idx="883">
                        <c:v>196.69807434082031</c:v>
                      </c:pt>
                      <c:pt idx="884">
                        <c:v>197.32852172851563</c:v>
                      </c:pt>
                      <c:pt idx="885">
                        <c:v>197.95896911621094</c:v>
                      </c:pt>
                      <c:pt idx="886">
                        <c:v>198.58940124511719</c:v>
                      </c:pt>
                      <c:pt idx="887">
                        <c:v>199.2198486328125</c:v>
                      </c:pt>
                      <c:pt idx="888">
                        <c:v>199.85029602050781</c:v>
                      </c:pt>
                      <c:pt idx="889">
                        <c:v>200.48074340820313</c:v>
                      </c:pt>
                      <c:pt idx="890">
                        <c:v>201.11119079589844</c:v>
                      </c:pt>
                      <c:pt idx="891">
                        <c:v>201.74163818359375</c:v>
                      </c:pt>
                      <c:pt idx="892">
                        <c:v>202.37208557128906</c:v>
                      </c:pt>
                      <c:pt idx="893">
                        <c:v>203.00253295898438</c:v>
                      </c:pt>
                      <c:pt idx="894">
                        <c:v>203.63298034667969</c:v>
                      </c:pt>
                      <c:pt idx="895">
                        <c:v>204.263427734375</c:v>
                      </c:pt>
                      <c:pt idx="896">
                        <c:v>204.89385986328125</c:v>
                      </c:pt>
                      <c:pt idx="897">
                        <c:v>205.52430725097656</c:v>
                      </c:pt>
                      <c:pt idx="898">
                        <c:v>206.15475463867188</c:v>
                      </c:pt>
                      <c:pt idx="899">
                        <c:v>206.78520202636719</c:v>
                      </c:pt>
                      <c:pt idx="900">
                        <c:v>207.4156494140625</c:v>
                      </c:pt>
                      <c:pt idx="901">
                        <c:v>208.04609680175781</c:v>
                      </c:pt>
                      <c:pt idx="902">
                        <c:v>208.67654418945313</c:v>
                      </c:pt>
                      <c:pt idx="903">
                        <c:v>209.30699157714844</c:v>
                      </c:pt>
                      <c:pt idx="904">
                        <c:v>209.93743896484375</c:v>
                      </c:pt>
                      <c:pt idx="905">
                        <c:v>210.56787109375</c:v>
                      </c:pt>
                      <c:pt idx="906">
                        <c:v>211.19831848144531</c:v>
                      </c:pt>
                      <c:pt idx="907">
                        <c:v>211.82876586914063</c:v>
                      </c:pt>
                      <c:pt idx="908">
                        <c:v>212.45921325683594</c:v>
                      </c:pt>
                      <c:pt idx="909">
                        <c:v>213.08966064453125</c:v>
                      </c:pt>
                      <c:pt idx="910">
                        <c:v>213.72010803222656</c:v>
                      </c:pt>
                      <c:pt idx="911">
                        <c:v>214.35055541992188</c:v>
                      </c:pt>
                      <c:pt idx="912">
                        <c:v>214.98100280761719</c:v>
                      </c:pt>
                      <c:pt idx="913">
                        <c:v>215.6114501953125</c:v>
                      </c:pt>
                      <c:pt idx="914">
                        <c:v>216.24189758300781</c:v>
                      </c:pt>
                      <c:pt idx="915">
                        <c:v>216.87232971191406</c:v>
                      </c:pt>
                      <c:pt idx="916">
                        <c:v>217.50277709960938</c:v>
                      </c:pt>
                      <c:pt idx="917">
                        <c:v>218.13322448730469</c:v>
                      </c:pt>
                      <c:pt idx="918">
                        <c:v>218.763671875</c:v>
                      </c:pt>
                      <c:pt idx="919">
                        <c:v>219.39411926269531</c:v>
                      </c:pt>
                      <c:pt idx="920">
                        <c:v>220.02456665039063</c:v>
                      </c:pt>
                      <c:pt idx="921">
                        <c:v>220.65501403808594</c:v>
                      </c:pt>
                      <c:pt idx="922">
                        <c:v>221.28546142578125</c:v>
                      </c:pt>
                      <c:pt idx="923">
                        <c:v>221.91590881347656</c:v>
                      </c:pt>
                      <c:pt idx="924">
                        <c:v>222.54634094238281</c:v>
                      </c:pt>
                      <c:pt idx="925">
                        <c:v>223.17678833007813</c:v>
                      </c:pt>
                      <c:pt idx="926">
                        <c:v>223.80723571777344</c:v>
                      </c:pt>
                      <c:pt idx="927">
                        <c:v>224.43768310546875</c:v>
                      </c:pt>
                      <c:pt idx="928">
                        <c:v>225.06813049316406</c:v>
                      </c:pt>
                      <c:pt idx="929">
                        <c:v>225.69857788085938</c:v>
                      </c:pt>
                      <c:pt idx="930">
                        <c:v>226.32902526855469</c:v>
                      </c:pt>
                      <c:pt idx="931">
                        <c:v>226.95947265625</c:v>
                      </c:pt>
                      <c:pt idx="932">
                        <c:v>227.58992004394531</c:v>
                      </c:pt>
                      <c:pt idx="933">
                        <c:v>228.22036743164063</c:v>
                      </c:pt>
                      <c:pt idx="934">
                        <c:v>228.85079956054688</c:v>
                      </c:pt>
                      <c:pt idx="935">
                        <c:v>229.48124694824219</c:v>
                      </c:pt>
                      <c:pt idx="936">
                        <c:v>230.1116943359375</c:v>
                      </c:pt>
                      <c:pt idx="937">
                        <c:v>230.74214172363281</c:v>
                      </c:pt>
                      <c:pt idx="938">
                        <c:v>231.37258911132813</c:v>
                      </c:pt>
                      <c:pt idx="939">
                        <c:v>232.00303649902344</c:v>
                      </c:pt>
                      <c:pt idx="940">
                        <c:v>232.63348388671875</c:v>
                      </c:pt>
                      <c:pt idx="941">
                        <c:v>233.26393127441406</c:v>
                      </c:pt>
                      <c:pt idx="942">
                        <c:v>233.89437866210938</c:v>
                      </c:pt>
                      <c:pt idx="943">
                        <c:v>234.52481079101563</c:v>
                      </c:pt>
                      <c:pt idx="944">
                        <c:v>235.15525817871094</c:v>
                      </c:pt>
                      <c:pt idx="945">
                        <c:v>235.78570556640625</c:v>
                      </c:pt>
                      <c:pt idx="946">
                        <c:v>236.41615295410156</c:v>
                      </c:pt>
                      <c:pt idx="947">
                        <c:v>237.04660034179688</c:v>
                      </c:pt>
                      <c:pt idx="948">
                        <c:v>237.67704772949219</c:v>
                      </c:pt>
                      <c:pt idx="949">
                        <c:v>238.3074951171875</c:v>
                      </c:pt>
                      <c:pt idx="950">
                        <c:v>238.93794250488281</c:v>
                      </c:pt>
                      <c:pt idx="951">
                        <c:v>239.56838989257813</c:v>
                      </c:pt>
                      <c:pt idx="952">
                        <c:v>240.19883728027344</c:v>
                      </c:pt>
                      <c:pt idx="953">
                        <c:v>240.82926940917969</c:v>
                      </c:pt>
                      <c:pt idx="954">
                        <c:v>241.459716796875</c:v>
                      </c:pt>
                      <c:pt idx="955">
                        <c:v>242.09016418457031</c:v>
                      </c:pt>
                      <c:pt idx="956">
                        <c:v>242.72061157226563</c:v>
                      </c:pt>
                      <c:pt idx="957">
                        <c:v>243.35105895996094</c:v>
                      </c:pt>
                      <c:pt idx="958">
                        <c:v>243.98150634765625</c:v>
                      </c:pt>
                      <c:pt idx="959">
                        <c:v>244.61195373535156</c:v>
                      </c:pt>
                      <c:pt idx="960">
                        <c:v>245.24240112304688</c:v>
                      </c:pt>
                      <c:pt idx="961">
                        <c:v>245.87284851074219</c:v>
                      </c:pt>
                      <c:pt idx="962">
                        <c:v>246.50328063964844</c:v>
                      </c:pt>
                      <c:pt idx="963">
                        <c:v>247.13372802734375</c:v>
                      </c:pt>
                      <c:pt idx="964">
                        <c:v>247.76417541503906</c:v>
                      </c:pt>
                      <c:pt idx="965">
                        <c:v>248.39462280273438</c:v>
                      </c:pt>
                      <c:pt idx="966">
                        <c:v>249.02507019042969</c:v>
                      </c:pt>
                      <c:pt idx="967">
                        <c:v>249.655517578125</c:v>
                      </c:pt>
                      <c:pt idx="968">
                        <c:v>250.28596496582031</c:v>
                      </c:pt>
                      <c:pt idx="969">
                        <c:v>250.91641235351563</c:v>
                      </c:pt>
                      <c:pt idx="970">
                        <c:v>251.54685974121094</c:v>
                      </c:pt>
                      <c:pt idx="971">
                        <c:v>252.17730712890625</c:v>
                      </c:pt>
                      <c:pt idx="972">
                        <c:v>252.8077392578125</c:v>
                      </c:pt>
                      <c:pt idx="973">
                        <c:v>253.43818664550781</c:v>
                      </c:pt>
                      <c:pt idx="974">
                        <c:v>254.06863403320313</c:v>
                      </c:pt>
                      <c:pt idx="975">
                        <c:v>254.69908142089844</c:v>
                      </c:pt>
                      <c:pt idx="976">
                        <c:v>255.32952880859375</c:v>
                      </c:pt>
                      <c:pt idx="977">
                        <c:v>255.95997619628906</c:v>
                      </c:pt>
                      <c:pt idx="978">
                        <c:v>256.59042358398438</c:v>
                      </c:pt>
                      <c:pt idx="979">
                        <c:v>257.22087097167969</c:v>
                      </c:pt>
                      <c:pt idx="980">
                        <c:v>257.851318359375</c:v>
                      </c:pt>
                      <c:pt idx="981">
                        <c:v>258.48175048828125</c:v>
                      </c:pt>
                      <c:pt idx="982">
                        <c:v>259.11219787597656</c:v>
                      </c:pt>
                      <c:pt idx="983">
                        <c:v>259.74264526367188</c:v>
                      </c:pt>
                      <c:pt idx="984">
                        <c:v>260.37309265136719</c:v>
                      </c:pt>
                      <c:pt idx="985">
                        <c:v>261.0035400390625</c:v>
                      </c:pt>
                      <c:pt idx="986">
                        <c:v>261.63398742675781</c:v>
                      </c:pt>
                      <c:pt idx="987">
                        <c:v>262.26443481445313</c:v>
                      </c:pt>
                      <c:pt idx="988">
                        <c:v>262.89488220214844</c:v>
                      </c:pt>
                      <c:pt idx="989">
                        <c:v>263.52532958984375</c:v>
                      </c:pt>
                      <c:pt idx="990">
                        <c:v>264.15577697753906</c:v>
                      </c:pt>
                      <c:pt idx="991">
                        <c:v>264.78620910644531</c:v>
                      </c:pt>
                      <c:pt idx="992">
                        <c:v>265.41665649414063</c:v>
                      </c:pt>
                      <c:pt idx="993">
                        <c:v>266.04710388183594</c:v>
                      </c:pt>
                      <c:pt idx="994">
                        <c:v>266.67755126953125</c:v>
                      </c:pt>
                      <c:pt idx="995">
                        <c:v>267.30799865722656</c:v>
                      </c:pt>
                      <c:pt idx="996">
                        <c:v>267.93844604492188</c:v>
                      </c:pt>
                      <c:pt idx="997">
                        <c:v>268.56889343261719</c:v>
                      </c:pt>
                      <c:pt idx="998">
                        <c:v>269.1993408203125</c:v>
                      </c:pt>
                      <c:pt idx="999">
                        <c:v>269.82978820800781</c:v>
                      </c:pt>
                      <c:pt idx="1000">
                        <c:v>270.46022033691406</c:v>
                      </c:pt>
                      <c:pt idx="1001">
                        <c:v>271.09066772460938</c:v>
                      </c:pt>
                      <c:pt idx="1002">
                        <c:v>271.72111511230469</c:v>
                      </c:pt>
                      <c:pt idx="1003">
                        <c:v>272.3515625</c:v>
                      </c:pt>
                      <c:pt idx="1004">
                        <c:v>272.98200988769531</c:v>
                      </c:pt>
                      <c:pt idx="1005">
                        <c:v>273.61245727539063</c:v>
                      </c:pt>
                      <c:pt idx="1006">
                        <c:v>274.24290466308594</c:v>
                      </c:pt>
                      <c:pt idx="1007">
                        <c:v>274.87335205078125</c:v>
                      </c:pt>
                      <c:pt idx="1008">
                        <c:v>275.50379943847656</c:v>
                      </c:pt>
                      <c:pt idx="1009">
                        <c:v>276.13424682617188</c:v>
                      </c:pt>
                      <c:pt idx="1010">
                        <c:v>276.76467895507813</c:v>
                      </c:pt>
                      <c:pt idx="1011">
                        <c:v>277.39512634277344</c:v>
                      </c:pt>
                      <c:pt idx="1012">
                        <c:v>278.02557373046875</c:v>
                      </c:pt>
                      <c:pt idx="1013">
                        <c:v>278.65602111816406</c:v>
                      </c:pt>
                      <c:pt idx="1014">
                        <c:v>279.28646850585938</c:v>
                      </c:pt>
                      <c:pt idx="1015">
                        <c:v>279.91691589355469</c:v>
                      </c:pt>
                      <c:pt idx="1016">
                        <c:v>280.54736328125</c:v>
                      </c:pt>
                      <c:pt idx="1017">
                        <c:v>281.17781066894531</c:v>
                      </c:pt>
                      <c:pt idx="1018">
                        <c:v>281.80825805664063</c:v>
                      </c:pt>
                      <c:pt idx="1019">
                        <c:v>282.43869018554688</c:v>
                      </c:pt>
                      <c:pt idx="1020">
                        <c:v>283.06913757324219</c:v>
                      </c:pt>
                      <c:pt idx="1021">
                        <c:v>283.6995849609375</c:v>
                      </c:pt>
                      <c:pt idx="1022">
                        <c:v>284.33003234863281</c:v>
                      </c:pt>
                      <c:pt idx="1023">
                        <c:v>284.96047973632813</c:v>
                      </c:pt>
                      <c:pt idx="1024">
                        <c:v>285.59092712402344</c:v>
                      </c:pt>
                      <c:pt idx="1025">
                        <c:v>286.22137451171875</c:v>
                      </c:pt>
                      <c:pt idx="1026">
                        <c:v>286.85182189941406</c:v>
                      </c:pt>
                      <c:pt idx="1027">
                        <c:v>287.48226928710938</c:v>
                      </c:pt>
                      <c:pt idx="1028">
                        <c:v>288.11271667480469</c:v>
                      </c:pt>
                      <c:pt idx="1029">
                        <c:v>288.74314880371094</c:v>
                      </c:pt>
                      <c:pt idx="1030">
                        <c:v>289.37359619140625</c:v>
                      </c:pt>
                      <c:pt idx="1031">
                        <c:v>290.00404357910156</c:v>
                      </c:pt>
                      <c:pt idx="1032">
                        <c:v>290.63449096679688</c:v>
                      </c:pt>
                      <c:pt idx="1033">
                        <c:v>291.26493835449219</c:v>
                      </c:pt>
                      <c:pt idx="1034">
                        <c:v>291.8953857421875</c:v>
                      </c:pt>
                      <c:pt idx="1035">
                        <c:v>292.52583312988281</c:v>
                      </c:pt>
                      <c:pt idx="1036">
                        <c:v>293.15628051757813</c:v>
                      </c:pt>
                      <c:pt idx="1037">
                        <c:v>293.78672790527344</c:v>
                      </c:pt>
                      <c:pt idx="1038">
                        <c:v>294.41716003417969</c:v>
                      </c:pt>
                      <c:pt idx="1039">
                        <c:v>295.047607421875</c:v>
                      </c:pt>
                      <c:pt idx="1040">
                        <c:v>295.67805480957031</c:v>
                      </c:pt>
                      <c:pt idx="1041">
                        <c:v>296.30850219726563</c:v>
                      </c:pt>
                      <c:pt idx="1042">
                        <c:v>296.93894958496094</c:v>
                      </c:pt>
                      <c:pt idx="1043">
                        <c:v>297.56939697265625</c:v>
                      </c:pt>
                      <c:pt idx="1044">
                        <c:v>298.19984436035156</c:v>
                      </c:pt>
                      <c:pt idx="1045">
                        <c:v>298.83029174804688</c:v>
                      </c:pt>
                      <c:pt idx="1046">
                        <c:v>299.46073913574219</c:v>
                      </c:pt>
                      <c:pt idx="1047">
                        <c:v>300.0911865234375</c:v>
                      </c:pt>
                      <c:pt idx="1048">
                        <c:v>300.72161865234375</c:v>
                      </c:pt>
                      <c:pt idx="1049">
                        <c:v>301.35206604003906</c:v>
                      </c:pt>
                      <c:pt idx="1050">
                        <c:v>301.98251342773438</c:v>
                      </c:pt>
                      <c:pt idx="1051">
                        <c:v>302.61296081542969</c:v>
                      </c:pt>
                      <c:pt idx="1052">
                        <c:v>303.243408203125</c:v>
                      </c:pt>
                      <c:pt idx="1053">
                        <c:v>303.87385559082031</c:v>
                      </c:pt>
                      <c:pt idx="1054">
                        <c:v>304.50430297851563</c:v>
                      </c:pt>
                      <c:pt idx="1055">
                        <c:v>305.13475036621094</c:v>
                      </c:pt>
                      <c:pt idx="1056">
                        <c:v>305.76519775390625</c:v>
                      </c:pt>
                      <c:pt idx="1057">
                        <c:v>306.3956298828125</c:v>
                      </c:pt>
                      <c:pt idx="1058">
                        <c:v>307.02607727050781</c:v>
                      </c:pt>
                      <c:pt idx="1059">
                        <c:v>307.65652465820313</c:v>
                      </c:pt>
                      <c:pt idx="1060">
                        <c:v>308.28697204589844</c:v>
                      </c:pt>
                      <c:pt idx="1061">
                        <c:v>308.91741943359375</c:v>
                      </c:pt>
                      <c:pt idx="1062">
                        <c:v>309.54786682128906</c:v>
                      </c:pt>
                      <c:pt idx="1063">
                        <c:v>310.17831420898438</c:v>
                      </c:pt>
                      <c:pt idx="1064">
                        <c:v>310.80876159667969</c:v>
                      </c:pt>
                      <c:pt idx="1065">
                        <c:v>311.439208984375</c:v>
                      </c:pt>
                      <c:pt idx="1066">
                        <c:v>312.06964111328125</c:v>
                      </c:pt>
                      <c:pt idx="1067">
                        <c:v>312.70008850097656</c:v>
                      </c:pt>
                      <c:pt idx="1068">
                        <c:v>313.33053588867188</c:v>
                      </c:pt>
                      <c:pt idx="1069">
                        <c:v>313.96098327636719</c:v>
                      </c:pt>
                      <c:pt idx="1070">
                        <c:v>314.5914306640625</c:v>
                      </c:pt>
                      <c:pt idx="1071">
                        <c:v>315.22186279296875</c:v>
                      </c:pt>
                      <c:pt idx="1072">
                        <c:v>315.85232543945313</c:v>
                      </c:pt>
                      <c:pt idx="1073">
                        <c:v>316.48275756835938</c:v>
                      </c:pt>
                      <c:pt idx="1074">
                        <c:v>317.11322021484375</c:v>
                      </c:pt>
                      <c:pt idx="1075">
                        <c:v>317.74365234375</c:v>
                      </c:pt>
                      <c:pt idx="1076">
                        <c:v>318.37411499023438</c:v>
                      </c:pt>
                      <c:pt idx="1077">
                        <c:v>319.00454711914063</c:v>
                      </c:pt>
                      <c:pt idx="1078">
                        <c:v>319.635009765625</c:v>
                      </c:pt>
                      <c:pt idx="1079">
                        <c:v>320.26544189453125</c:v>
                      </c:pt>
                      <c:pt idx="1080">
                        <c:v>320.89590454101563</c:v>
                      </c:pt>
                      <c:pt idx="1081">
                        <c:v>321.52633666992188</c:v>
                      </c:pt>
                      <c:pt idx="1082">
                        <c:v>322.15676879882813</c:v>
                      </c:pt>
                      <c:pt idx="1083">
                        <c:v>322.7872314453125</c:v>
                      </c:pt>
                      <c:pt idx="1084">
                        <c:v>323.41766357421875</c:v>
                      </c:pt>
                      <c:pt idx="1085">
                        <c:v>324.04812622070313</c:v>
                      </c:pt>
                      <c:pt idx="1086">
                        <c:v>324.67855834960938</c:v>
                      </c:pt>
                      <c:pt idx="1087">
                        <c:v>325.30902099609375</c:v>
                      </c:pt>
                      <c:pt idx="1088">
                        <c:v>325.939453125</c:v>
                      </c:pt>
                      <c:pt idx="1089">
                        <c:v>326.56991577148438</c:v>
                      </c:pt>
                      <c:pt idx="1090">
                        <c:v>327.20034790039063</c:v>
                      </c:pt>
                      <c:pt idx="1091">
                        <c:v>327.83078002929688</c:v>
                      </c:pt>
                      <c:pt idx="1092">
                        <c:v>328.46124267578125</c:v>
                      </c:pt>
                      <c:pt idx="1093">
                        <c:v>329.0916748046875</c:v>
                      </c:pt>
                      <c:pt idx="1094">
                        <c:v>329.72213745117188</c:v>
                      </c:pt>
                      <c:pt idx="1095">
                        <c:v>330.35256958007813</c:v>
                      </c:pt>
                      <c:pt idx="1096">
                        <c:v>330.9830322265625</c:v>
                      </c:pt>
                      <c:pt idx="1097">
                        <c:v>331.61346435546875</c:v>
                      </c:pt>
                      <c:pt idx="1098">
                        <c:v>332.24392700195313</c:v>
                      </c:pt>
                      <c:pt idx="1099">
                        <c:v>332.87435913085938</c:v>
                      </c:pt>
                      <c:pt idx="1100">
                        <c:v>333.50479125976563</c:v>
                      </c:pt>
                      <c:pt idx="1101">
                        <c:v>334.13525390625</c:v>
                      </c:pt>
                      <c:pt idx="1102">
                        <c:v>334.76568603515625</c:v>
                      </c:pt>
                      <c:pt idx="1103">
                        <c:v>335.39614868164063</c:v>
                      </c:pt>
                      <c:pt idx="1104">
                        <c:v>336.02658081054688</c:v>
                      </c:pt>
                      <c:pt idx="1105">
                        <c:v>336.65704345703125</c:v>
                      </c:pt>
                      <c:pt idx="1106">
                        <c:v>337.2874755859375</c:v>
                      </c:pt>
                      <c:pt idx="1107">
                        <c:v>337.91793823242188</c:v>
                      </c:pt>
                      <c:pt idx="1108">
                        <c:v>338.54837036132813</c:v>
                      </c:pt>
                      <c:pt idx="1109">
                        <c:v>339.17880249023438</c:v>
                      </c:pt>
                      <c:pt idx="1110">
                        <c:v>339.80926513671875</c:v>
                      </c:pt>
                      <c:pt idx="1111">
                        <c:v>340.439697265625</c:v>
                      </c:pt>
                      <c:pt idx="1112">
                        <c:v>341.07015991210938</c:v>
                      </c:pt>
                      <c:pt idx="1113">
                        <c:v>341.70059204101563</c:v>
                      </c:pt>
                      <c:pt idx="1114">
                        <c:v>342.3310546875</c:v>
                      </c:pt>
                      <c:pt idx="1115">
                        <c:v>342.96148681640625</c:v>
                      </c:pt>
                      <c:pt idx="1116">
                        <c:v>343.59194946289063</c:v>
                      </c:pt>
                      <c:pt idx="1117">
                        <c:v>344.22238159179688</c:v>
                      </c:pt>
                      <c:pt idx="1118">
                        <c:v>344.85284423828125</c:v>
                      </c:pt>
                      <c:pt idx="1119">
                        <c:v>345.4832763671875</c:v>
                      </c:pt>
                      <c:pt idx="1120">
                        <c:v>346.11370849609375</c:v>
                      </c:pt>
                      <c:pt idx="1121">
                        <c:v>346.74417114257813</c:v>
                      </c:pt>
                      <c:pt idx="1122">
                        <c:v>347.37460327148438</c:v>
                      </c:pt>
                      <c:pt idx="1123">
                        <c:v>348.00506591796875</c:v>
                      </c:pt>
                      <c:pt idx="1124">
                        <c:v>348.635498046875</c:v>
                      </c:pt>
                      <c:pt idx="1125">
                        <c:v>349.26596069335938</c:v>
                      </c:pt>
                      <c:pt idx="1126">
                        <c:v>349.89639282226563</c:v>
                      </c:pt>
                      <c:pt idx="1127">
                        <c:v>350.52685546875</c:v>
                      </c:pt>
                      <c:pt idx="1128">
                        <c:v>351.15728759765625</c:v>
                      </c:pt>
                      <c:pt idx="1129">
                        <c:v>351.7877197265625</c:v>
                      </c:pt>
                      <c:pt idx="1130">
                        <c:v>352.41818237304688</c:v>
                      </c:pt>
                      <c:pt idx="1131">
                        <c:v>353.04861450195313</c:v>
                      </c:pt>
                      <c:pt idx="1132">
                        <c:v>353.6790771484375</c:v>
                      </c:pt>
                      <c:pt idx="1133">
                        <c:v>354.30950927734375</c:v>
                      </c:pt>
                      <c:pt idx="1134">
                        <c:v>354.93997192382813</c:v>
                      </c:pt>
                      <c:pt idx="1135">
                        <c:v>355.57040405273438</c:v>
                      </c:pt>
                      <c:pt idx="1136">
                        <c:v>356.20086669921875</c:v>
                      </c:pt>
                      <c:pt idx="1137">
                        <c:v>356.831298828125</c:v>
                      </c:pt>
                      <c:pt idx="1138">
                        <c:v>357.46173095703125</c:v>
                      </c:pt>
                      <c:pt idx="1139">
                        <c:v>358.09219360351563</c:v>
                      </c:pt>
                      <c:pt idx="1140">
                        <c:v>358.72262573242188</c:v>
                      </c:pt>
                      <c:pt idx="1141">
                        <c:v>359.35308837890625</c:v>
                      </c:pt>
                      <c:pt idx="1142">
                        <c:v>359.9835205078125</c:v>
                      </c:pt>
                    </c:numCache>
                  </c:numRef>
                </c:xVal>
                <c:yVal>
                  <c:numRef>
                    <c:extLst xmlns:c15="http://schemas.microsoft.com/office/drawing/2012/chart">
                      <c:ext xmlns:c15="http://schemas.microsoft.com/office/drawing/2012/chart" uri="{02D57815-91ED-43cb-92C2-25804820EDAC}">
                        <c15:formulaRef>
                          <c15:sqref>'Graphs Task 1'!$AO$2:$AO$1144</c15:sqref>
                        </c15:formulaRef>
                      </c:ext>
                    </c:extLst>
                    <c:numCache>
                      <c:formatCode>General</c:formatCode>
                      <c:ptCount val="1143"/>
                      <c:pt idx="0">
                        <c:v>0.6227385401725769</c:v>
                      </c:pt>
                      <c:pt idx="1">
                        <c:v>0.62256807088851929</c:v>
                      </c:pt>
                      <c:pt idx="2">
                        <c:v>0.62266641855239868</c:v>
                      </c:pt>
                      <c:pt idx="3">
                        <c:v>0.62300711870193481</c:v>
                      </c:pt>
                      <c:pt idx="4">
                        <c:v>0.62356853485107422</c:v>
                      </c:pt>
                      <c:pt idx="5">
                        <c:v>0.62432247400283813</c:v>
                      </c:pt>
                      <c:pt idx="6">
                        <c:v>0.62524634599685669</c:v>
                      </c:pt>
                      <c:pt idx="7">
                        <c:v>0.6263461709022522</c:v>
                      </c:pt>
                      <c:pt idx="8">
                        <c:v>0.62764924764633179</c:v>
                      </c:pt>
                      <c:pt idx="9">
                        <c:v>0.62918877601623535</c:v>
                      </c:pt>
                      <c:pt idx="10">
                        <c:v>0.63098365068435669</c:v>
                      </c:pt>
                      <c:pt idx="11">
                        <c:v>0.63303440809249878</c:v>
                      </c:pt>
                      <c:pt idx="12">
                        <c:v>0.63533174991607666</c:v>
                      </c:pt>
                      <c:pt idx="13">
                        <c:v>0.63785982131958008</c:v>
                      </c:pt>
                      <c:pt idx="14">
                        <c:v>0.64059865474700928</c:v>
                      </c:pt>
                      <c:pt idx="15">
                        <c:v>0.64350008964538574</c:v>
                      </c:pt>
                      <c:pt idx="16">
                        <c:v>0.64650344848632813</c:v>
                      </c:pt>
                      <c:pt idx="17">
                        <c:v>0.64963150024414063</c:v>
                      </c:pt>
                      <c:pt idx="18">
                        <c:v>0.65292024612426758</c:v>
                      </c:pt>
                      <c:pt idx="19">
                        <c:v>0.65634697675704956</c:v>
                      </c:pt>
                      <c:pt idx="20">
                        <c:v>0.65989500284194946</c:v>
                      </c:pt>
                      <c:pt idx="21">
                        <c:v>0.66354435682296753</c:v>
                      </c:pt>
                      <c:pt idx="22">
                        <c:v>0.6672743558883667</c:v>
                      </c:pt>
                      <c:pt idx="23">
                        <c:v>0.6710701584815979</c:v>
                      </c:pt>
                      <c:pt idx="24">
                        <c:v>0.67491865158081055</c:v>
                      </c:pt>
                      <c:pt idx="25">
                        <c:v>0.67880213260650635</c:v>
                      </c:pt>
                      <c:pt idx="26">
                        <c:v>0.68270301818847656</c:v>
                      </c:pt>
                      <c:pt idx="27">
                        <c:v>0.68659752607345581</c:v>
                      </c:pt>
                      <c:pt idx="28">
                        <c:v>0.69046074151992798</c:v>
                      </c:pt>
                      <c:pt idx="29">
                        <c:v>0.69427835941314697</c:v>
                      </c:pt>
                      <c:pt idx="30">
                        <c:v>0.69804501533508301</c:v>
                      </c:pt>
                      <c:pt idx="31">
                        <c:v>0.70175635814666748</c:v>
                      </c:pt>
                      <c:pt idx="32">
                        <c:v>0.70540302991867065</c:v>
                      </c:pt>
                      <c:pt idx="33">
                        <c:v>0.70898264646530151</c:v>
                      </c:pt>
                      <c:pt idx="34">
                        <c:v>0.71248149871826172</c:v>
                      </c:pt>
                      <c:pt idx="35">
                        <c:v>0.71588891744613647</c:v>
                      </c:pt>
                      <c:pt idx="36">
                        <c:v>0.71919751167297363</c:v>
                      </c:pt>
                      <c:pt idx="37">
                        <c:v>0.72239869832992554</c:v>
                      </c:pt>
                      <c:pt idx="38">
                        <c:v>0.72548556327819824</c:v>
                      </c:pt>
                      <c:pt idx="39">
                        <c:v>0.72844976186752319</c:v>
                      </c:pt>
                      <c:pt idx="40">
                        <c:v>0.73126387596130371</c:v>
                      </c:pt>
                      <c:pt idx="41">
                        <c:v>0.73391908407211304</c:v>
                      </c:pt>
                      <c:pt idx="42">
                        <c:v>0.73641365766525269</c:v>
                      </c:pt>
                      <c:pt idx="43">
                        <c:v>0.73874133825302124</c:v>
                      </c:pt>
                      <c:pt idx="44">
                        <c:v>0.7408939003944397</c:v>
                      </c:pt>
                      <c:pt idx="45">
                        <c:v>0.74287229776382446</c:v>
                      </c:pt>
                      <c:pt idx="46">
                        <c:v>0.74467802047729492</c:v>
                      </c:pt>
                      <c:pt idx="47">
                        <c:v>0.74630790948867798</c:v>
                      </c:pt>
                      <c:pt idx="48">
                        <c:v>0.74776989221572876</c:v>
                      </c:pt>
                      <c:pt idx="49">
                        <c:v>0.7490578293800354</c:v>
                      </c:pt>
                      <c:pt idx="50">
                        <c:v>0.75016266107559204</c:v>
                      </c:pt>
                      <c:pt idx="51">
                        <c:v>0.7510826587677002</c:v>
                      </c:pt>
                      <c:pt idx="52">
                        <c:v>0.75181543827056885</c:v>
                      </c:pt>
                      <c:pt idx="53">
                        <c:v>0.75235682725906372</c:v>
                      </c:pt>
                      <c:pt idx="54">
                        <c:v>0.75270760059356689</c:v>
                      </c:pt>
                      <c:pt idx="55">
                        <c:v>0.75287091732025146</c:v>
                      </c:pt>
                      <c:pt idx="56">
                        <c:v>0.75284105539321899</c:v>
                      </c:pt>
                      <c:pt idx="57">
                        <c:v>0.75262433290481567</c:v>
                      </c:pt>
                      <c:pt idx="58">
                        <c:v>0.75222945213317871</c:v>
                      </c:pt>
                      <c:pt idx="59">
                        <c:v>0.75165635347366333</c:v>
                      </c:pt>
                      <c:pt idx="60">
                        <c:v>0.75091356039047241</c:v>
                      </c:pt>
                      <c:pt idx="61">
                        <c:v>0.75001376867294312</c:v>
                      </c:pt>
                      <c:pt idx="62">
                        <c:v>0.74896144866943359</c:v>
                      </c:pt>
                      <c:pt idx="63">
                        <c:v>0.74776065349578857</c:v>
                      </c:pt>
                      <c:pt idx="64">
                        <c:v>0.74642652273178101</c:v>
                      </c:pt>
                      <c:pt idx="65">
                        <c:v>0.74496650695800781</c:v>
                      </c:pt>
                      <c:pt idx="66">
                        <c:v>0.74338632822036743</c:v>
                      </c:pt>
                      <c:pt idx="67">
                        <c:v>0.74169868230819702</c:v>
                      </c:pt>
                      <c:pt idx="68">
                        <c:v>0.73991680145263672</c:v>
                      </c:pt>
                      <c:pt idx="69">
                        <c:v>0.73804974555969238</c:v>
                      </c:pt>
                      <c:pt idx="70">
                        <c:v>0.73611104488372803</c:v>
                      </c:pt>
                      <c:pt idx="71">
                        <c:v>0.73410964012145996</c:v>
                      </c:pt>
                      <c:pt idx="72">
                        <c:v>0.73205798864364624</c:v>
                      </c:pt>
                      <c:pt idx="73">
                        <c:v>0.72996693849563599</c:v>
                      </c:pt>
                      <c:pt idx="74">
                        <c:v>0.72784668207168579</c:v>
                      </c:pt>
                      <c:pt idx="75">
                        <c:v>0.72570806741714478</c:v>
                      </c:pt>
                      <c:pt idx="76">
                        <c:v>0.72355854511260986</c:v>
                      </c:pt>
                      <c:pt idx="77">
                        <c:v>0.72140687704086304</c:v>
                      </c:pt>
                      <c:pt idx="78">
                        <c:v>0.71926099061965942</c:v>
                      </c:pt>
                      <c:pt idx="79">
                        <c:v>0.71712714433670044</c:v>
                      </c:pt>
                      <c:pt idx="80">
                        <c:v>0.71501052379608154</c:v>
                      </c:pt>
                      <c:pt idx="81">
                        <c:v>0.71291434764862061</c:v>
                      </c:pt>
                      <c:pt idx="82">
                        <c:v>0.71084308624267578</c:v>
                      </c:pt>
                      <c:pt idx="83">
                        <c:v>0.70880031585693359</c:v>
                      </c:pt>
                      <c:pt idx="84">
                        <c:v>0.70678865909576416</c:v>
                      </c:pt>
                      <c:pt idx="85">
                        <c:v>0.70481151342391968</c:v>
                      </c:pt>
                      <c:pt idx="86">
                        <c:v>0.70287412405014038</c:v>
                      </c:pt>
                      <c:pt idx="87">
                        <c:v>0.70098042488098145</c:v>
                      </c:pt>
                      <c:pt idx="88">
                        <c:v>0.69913285970687866</c:v>
                      </c:pt>
                      <c:pt idx="89">
                        <c:v>0.69733625650405884</c:v>
                      </c:pt>
                      <c:pt idx="90">
                        <c:v>0.69559532403945923</c:v>
                      </c:pt>
                      <c:pt idx="91">
                        <c:v>0.69391363859176636</c:v>
                      </c:pt>
                      <c:pt idx="92">
                        <c:v>0.6922946572303772</c:v>
                      </c:pt>
                      <c:pt idx="93">
                        <c:v>0.69074141979217529</c:v>
                      </c:pt>
                      <c:pt idx="94">
                        <c:v>0.68925446271896362</c:v>
                      </c:pt>
                      <c:pt idx="95">
                        <c:v>0.68783670663833618</c:v>
                      </c:pt>
                      <c:pt idx="96">
                        <c:v>0.6864890456199646</c:v>
                      </c:pt>
                      <c:pt idx="97">
                        <c:v>0.68520998954772949</c:v>
                      </c:pt>
                      <c:pt idx="98">
                        <c:v>0.68399792909622192</c:v>
                      </c:pt>
                      <c:pt idx="99">
                        <c:v>0.68285489082336426</c:v>
                      </c:pt>
                      <c:pt idx="100">
                        <c:v>0.68178147077560425</c:v>
                      </c:pt>
                      <c:pt idx="101">
                        <c:v>0.68077570199966431</c:v>
                      </c:pt>
                      <c:pt idx="102">
                        <c:v>0.67983925342559814</c:v>
                      </c:pt>
                      <c:pt idx="103">
                        <c:v>0.67897313833236694</c:v>
                      </c:pt>
                      <c:pt idx="104">
                        <c:v>0.67817866802215576</c:v>
                      </c:pt>
                      <c:pt idx="105">
                        <c:v>0.67745643854141235</c:v>
                      </c:pt>
                      <c:pt idx="106">
                        <c:v>0.67680954933166504</c:v>
                      </c:pt>
                      <c:pt idx="107">
                        <c:v>0.67624622583389282</c:v>
                      </c:pt>
                      <c:pt idx="108">
                        <c:v>0.67577588558197021</c:v>
                      </c:pt>
                      <c:pt idx="109">
                        <c:v>0.67541056871414185</c:v>
                      </c:pt>
                      <c:pt idx="110">
                        <c:v>0.67517876625061035</c:v>
                      </c:pt>
                      <c:pt idx="111">
                        <c:v>0.67511564493179321</c:v>
                      </c:pt>
                      <c:pt idx="112">
                        <c:v>0.67535179853439331</c:v>
                      </c:pt>
                      <c:pt idx="113">
                        <c:v>0.6761438250541687</c:v>
                      </c:pt>
                      <c:pt idx="114">
                        <c:v>0.67730462551116943</c:v>
                      </c:pt>
                      <c:pt idx="115">
                        <c:v>0.67846047878265381</c:v>
                      </c:pt>
                      <c:pt idx="116">
                        <c:v>0.67967379093170166</c:v>
                      </c:pt>
                      <c:pt idx="117">
                        <c:v>0.68092477321624756</c:v>
                      </c:pt>
                      <c:pt idx="118">
                        <c:v>0.68219012022018433</c:v>
                      </c:pt>
                      <c:pt idx="119">
                        <c:v>0.68345111608505249</c:v>
                      </c:pt>
                      <c:pt idx="120">
                        <c:v>0.68469488620758057</c:v>
                      </c:pt>
                      <c:pt idx="121">
                        <c:v>0.68591195344924927</c:v>
                      </c:pt>
                      <c:pt idx="122">
                        <c:v>0.68710052967071533</c:v>
                      </c:pt>
                      <c:pt idx="123">
                        <c:v>0.68825834989547729</c:v>
                      </c:pt>
                      <c:pt idx="124">
                        <c:v>0.68939065933227539</c:v>
                      </c:pt>
                      <c:pt idx="125">
                        <c:v>0.69050115346908569</c:v>
                      </c:pt>
                      <c:pt idx="126">
                        <c:v>0.69159406423568726</c:v>
                      </c:pt>
                      <c:pt idx="127">
                        <c:v>0.69267070293426514</c:v>
                      </c:pt>
                      <c:pt idx="128">
                        <c:v>0.69373351335525513</c:v>
                      </c:pt>
                      <c:pt idx="129">
                        <c:v>0.69478529691696167</c:v>
                      </c:pt>
                      <c:pt idx="130">
                        <c:v>0.69582688808441162</c:v>
                      </c:pt>
                      <c:pt idx="131">
                        <c:v>0.6968618631362915</c:v>
                      </c:pt>
                      <c:pt idx="132">
                        <c:v>0.69789296388626099</c:v>
                      </c:pt>
                      <c:pt idx="133">
                        <c:v>0.69892102479934692</c:v>
                      </c:pt>
                      <c:pt idx="134">
                        <c:v>0.69994580745697021</c:v>
                      </c:pt>
                      <c:pt idx="135">
                        <c:v>0.70096373558044434</c:v>
                      </c:pt>
                      <c:pt idx="136">
                        <c:v>0.70197147130966187</c:v>
                      </c:pt>
                      <c:pt idx="137">
                        <c:v>0.70296120643615723</c:v>
                      </c:pt>
                      <c:pt idx="138">
                        <c:v>0.70392858982086182</c:v>
                      </c:pt>
                      <c:pt idx="139">
                        <c:v>0.70487463474273682</c:v>
                      </c:pt>
                      <c:pt idx="140">
                        <c:v>0.70579975843429565</c:v>
                      </c:pt>
                      <c:pt idx="141">
                        <c:v>0.70670890808105469</c:v>
                      </c:pt>
                      <c:pt idx="142">
                        <c:v>0.70760774612426758</c:v>
                      </c:pt>
                      <c:pt idx="143">
                        <c:v>0.70850610733032227</c:v>
                      </c:pt>
                      <c:pt idx="144">
                        <c:v>0.70941823720932007</c:v>
                      </c:pt>
                      <c:pt idx="145">
                        <c:v>0.71037262678146362</c:v>
                      </c:pt>
                      <c:pt idx="146">
                        <c:v>0.71137064695358276</c:v>
                      </c:pt>
                      <c:pt idx="147">
                        <c:v>0.7123875617980957</c:v>
                      </c:pt>
                      <c:pt idx="148">
                        <c:v>0.71343159675598145</c:v>
                      </c:pt>
                      <c:pt idx="149">
                        <c:v>0.71449869871139526</c:v>
                      </c:pt>
                      <c:pt idx="150">
                        <c:v>0.71558159589767456</c:v>
                      </c:pt>
                      <c:pt idx="151">
                        <c:v>0.71667402982711792</c:v>
                      </c:pt>
                      <c:pt idx="152">
                        <c:v>0.71776998043060303</c:v>
                      </c:pt>
                      <c:pt idx="153">
                        <c:v>0.71886724233627319</c:v>
                      </c:pt>
                      <c:pt idx="154">
                        <c:v>0.71996432542800903</c:v>
                      </c:pt>
                      <c:pt idx="155">
                        <c:v>0.72106254100799561</c:v>
                      </c:pt>
                      <c:pt idx="156">
                        <c:v>0.72216558456420898</c:v>
                      </c:pt>
                      <c:pt idx="157">
                        <c:v>0.72327667474746704</c:v>
                      </c:pt>
                      <c:pt idx="158">
                        <c:v>0.72439759969711304</c:v>
                      </c:pt>
                      <c:pt idx="159">
                        <c:v>0.7255290150642395</c:v>
                      </c:pt>
                      <c:pt idx="160">
                        <c:v>0.72667223215103149</c:v>
                      </c:pt>
                      <c:pt idx="161">
                        <c:v>0.72782927751541138</c:v>
                      </c:pt>
                      <c:pt idx="162">
                        <c:v>0.72900021076202393</c:v>
                      </c:pt>
                      <c:pt idx="163">
                        <c:v>0.73018556833267212</c:v>
                      </c:pt>
                      <c:pt idx="164">
                        <c:v>0.73138564825057983</c:v>
                      </c:pt>
                      <c:pt idx="165">
                        <c:v>0.73260051012039185</c:v>
                      </c:pt>
                      <c:pt idx="166">
                        <c:v>0.73382985591888428</c:v>
                      </c:pt>
                      <c:pt idx="167">
                        <c:v>0.73507362604141235</c:v>
                      </c:pt>
                      <c:pt idx="168">
                        <c:v>0.7363315224647522</c:v>
                      </c:pt>
                      <c:pt idx="169">
                        <c:v>0.73760360479354858</c:v>
                      </c:pt>
                      <c:pt idx="170">
                        <c:v>0.7388908863067627</c:v>
                      </c:pt>
                      <c:pt idx="171">
                        <c:v>0.74019461870193481</c:v>
                      </c:pt>
                      <c:pt idx="172">
                        <c:v>0.74151498079299927</c:v>
                      </c:pt>
                      <c:pt idx="173">
                        <c:v>0.74285376071929932</c:v>
                      </c:pt>
                      <c:pt idx="174">
                        <c:v>0.74421334266662598</c:v>
                      </c:pt>
                      <c:pt idx="175">
                        <c:v>0.74559313058853149</c:v>
                      </c:pt>
                      <c:pt idx="176">
                        <c:v>0.74699395895004272</c:v>
                      </c:pt>
                      <c:pt idx="177">
                        <c:v>0.74841660261154175</c:v>
                      </c:pt>
                      <c:pt idx="178">
                        <c:v>0.74986028671264648</c:v>
                      </c:pt>
                      <c:pt idx="179">
                        <c:v>0.75132507085800171</c:v>
                      </c:pt>
                      <c:pt idx="180">
                        <c:v>0.75281029939651489</c:v>
                      </c:pt>
                      <c:pt idx="181">
                        <c:v>0.75431609153747559</c:v>
                      </c:pt>
                      <c:pt idx="182">
                        <c:v>0.75584179162979126</c:v>
                      </c:pt>
                      <c:pt idx="183">
                        <c:v>0.75738722085952759</c:v>
                      </c:pt>
                      <c:pt idx="184">
                        <c:v>0.75895148515701294</c:v>
                      </c:pt>
                      <c:pt idx="185">
                        <c:v>0.76053416728973389</c:v>
                      </c:pt>
                      <c:pt idx="186">
                        <c:v>0.76213645935058594</c:v>
                      </c:pt>
                      <c:pt idx="187">
                        <c:v>0.76375710964202881</c:v>
                      </c:pt>
                      <c:pt idx="188">
                        <c:v>0.76539617776870728</c:v>
                      </c:pt>
                      <c:pt idx="189">
                        <c:v>0.76705300807952881</c:v>
                      </c:pt>
                      <c:pt idx="190">
                        <c:v>0.76872760057449341</c:v>
                      </c:pt>
                      <c:pt idx="191">
                        <c:v>0.77041977643966675</c:v>
                      </c:pt>
                      <c:pt idx="192">
                        <c:v>0.7721293568611145</c:v>
                      </c:pt>
                      <c:pt idx="193">
                        <c:v>0.77385646104812622</c:v>
                      </c:pt>
                      <c:pt idx="194">
                        <c:v>0.77560102939605713</c:v>
                      </c:pt>
                      <c:pt idx="195">
                        <c:v>0.77736330032348633</c:v>
                      </c:pt>
                      <c:pt idx="196">
                        <c:v>0.77914309501647949</c:v>
                      </c:pt>
                      <c:pt idx="197">
                        <c:v>0.78094089031219482</c:v>
                      </c:pt>
                      <c:pt idx="198">
                        <c:v>0.78275603055953979</c:v>
                      </c:pt>
                      <c:pt idx="199">
                        <c:v>0.78458917140960693</c:v>
                      </c:pt>
                      <c:pt idx="200">
                        <c:v>0.78644007444381714</c:v>
                      </c:pt>
                      <c:pt idx="201">
                        <c:v>0.78830987215042114</c:v>
                      </c:pt>
                      <c:pt idx="202">
                        <c:v>0.79019886255264282</c:v>
                      </c:pt>
                      <c:pt idx="203">
                        <c:v>0.79210615158081055</c:v>
                      </c:pt>
                      <c:pt idx="204">
                        <c:v>0.7940332293510437</c:v>
                      </c:pt>
                      <c:pt idx="205">
                        <c:v>0.79597997665405273</c:v>
                      </c:pt>
                      <c:pt idx="206">
                        <c:v>0.79794704914093018</c:v>
                      </c:pt>
                      <c:pt idx="207">
                        <c:v>0.79993486404418945</c:v>
                      </c:pt>
                      <c:pt idx="208">
                        <c:v>0.80194377899169922</c:v>
                      </c:pt>
                      <c:pt idx="209">
                        <c:v>0.80397433042526245</c:v>
                      </c:pt>
                      <c:pt idx="210">
                        <c:v>0.80602765083312988</c:v>
                      </c:pt>
                      <c:pt idx="211">
                        <c:v>0.80810379981994629</c:v>
                      </c:pt>
                      <c:pt idx="212">
                        <c:v>0.81020385026931763</c:v>
                      </c:pt>
                      <c:pt idx="213">
                        <c:v>0.81232857704162598</c:v>
                      </c:pt>
                      <c:pt idx="214">
                        <c:v>0.81447941064834595</c:v>
                      </c:pt>
                      <c:pt idx="215">
                        <c:v>0.8166547417640686</c:v>
                      </c:pt>
                      <c:pt idx="216">
                        <c:v>0.81885689496994019</c:v>
                      </c:pt>
                      <c:pt idx="217">
                        <c:v>0.82108557224273682</c:v>
                      </c:pt>
                      <c:pt idx="218">
                        <c:v>0.82334136962890625</c:v>
                      </c:pt>
                      <c:pt idx="219">
                        <c:v>0.82562559843063354</c:v>
                      </c:pt>
                      <c:pt idx="220">
                        <c:v>0.8279375433921814</c:v>
                      </c:pt>
                      <c:pt idx="221">
                        <c:v>0.83027893304824829</c:v>
                      </c:pt>
                      <c:pt idx="222">
                        <c:v>0.83264976739883423</c:v>
                      </c:pt>
                      <c:pt idx="223">
                        <c:v>0.83505088090896606</c:v>
                      </c:pt>
                      <c:pt idx="224">
                        <c:v>0.83748364448547363</c:v>
                      </c:pt>
                      <c:pt idx="225">
                        <c:v>0.8399469256401062</c:v>
                      </c:pt>
                      <c:pt idx="226">
                        <c:v>0.84244215488433838</c:v>
                      </c:pt>
                      <c:pt idx="227">
                        <c:v>0.84497010707855225</c:v>
                      </c:pt>
                      <c:pt idx="228">
                        <c:v>0.8475307822227478</c:v>
                      </c:pt>
                      <c:pt idx="229">
                        <c:v>0.85012447834014893</c:v>
                      </c:pt>
                      <c:pt idx="230">
                        <c:v>0.8527522087097168</c:v>
                      </c:pt>
                      <c:pt idx="231">
                        <c:v>0.85541504621505737</c:v>
                      </c:pt>
                      <c:pt idx="232">
                        <c:v>0.85811293125152588</c:v>
                      </c:pt>
                      <c:pt idx="233">
                        <c:v>0.86084663867950439</c:v>
                      </c:pt>
                      <c:pt idx="234">
                        <c:v>0.86361581087112427</c:v>
                      </c:pt>
                      <c:pt idx="235">
                        <c:v>0.86642026901245117</c:v>
                      </c:pt>
                      <c:pt idx="236">
                        <c:v>0.86925917863845825</c:v>
                      </c:pt>
                      <c:pt idx="237">
                        <c:v>0.87213337421417236</c:v>
                      </c:pt>
                      <c:pt idx="238">
                        <c:v>0.87504178285598755</c:v>
                      </c:pt>
                      <c:pt idx="239">
                        <c:v>0.87798559665679932</c:v>
                      </c:pt>
                      <c:pt idx="240">
                        <c:v>0.88096415996551514</c:v>
                      </c:pt>
                      <c:pt idx="241">
                        <c:v>0.88397735357284546</c:v>
                      </c:pt>
                      <c:pt idx="242">
                        <c:v>0.88702595233917236</c:v>
                      </c:pt>
                      <c:pt idx="243">
                        <c:v>0.89010953903198242</c:v>
                      </c:pt>
                      <c:pt idx="244">
                        <c:v>0.89322853088378906</c:v>
                      </c:pt>
                      <c:pt idx="245">
                        <c:v>0.89638364315032959</c:v>
                      </c:pt>
                      <c:pt idx="246">
                        <c:v>0.89957493543624878</c:v>
                      </c:pt>
                      <c:pt idx="247">
                        <c:v>0.90280300378799438</c:v>
                      </c:pt>
                      <c:pt idx="248">
                        <c:v>0.90606898069381714</c:v>
                      </c:pt>
                      <c:pt idx="249">
                        <c:v>0.90937316417694092</c:v>
                      </c:pt>
                      <c:pt idx="250">
                        <c:v>0.91271620988845825</c:v>
                      </c:pt>
                      <c:pt idx="251">
                        <c:v>0.91609686613082886</c:v>
                      </c:pt>
                      <c:pt idx="252">
                        <c:v>0.91951644420623779</c:v>
                      </c:pt>
                      <c:pt idx="253">
                        <c:v>0.92297470569610596</c:v>
                      </c:pt>
                      <c:pt idx="254">
                        <c:v>0.92647135257720947</c:v>
                      </c:pt>
                      <c:pt idx="255">
                        <c:v>0.93000710010528564</c:v>
                      </c:pt>
                      <c:pt idx="256">
                        <c:v>0.93358099460601807</c:v>
                      </c:pt>
                      <c:pt idx="257">
                        <c:v>0.93719375133514404</c:v>
                      </c:pt>
                      <c:pt idx="258">
                        <c:v>0.94084525108337402</c:v>
                      </c:pt>
                      <c:pt idx="259">
                        <c:v>0.94453608989715576</c:v>
                      </c:pt>
                      <c:pt idx="260">
                        <c:v>0.94826632738113403</c:v>
                      </c:pt>
                      <c:pt idx="261">
                        <c:v>0.95203578472137451</c:v>
                      </c:pt>
                      <c:pt idx="262">
                        <c:v>0.95584434270858765</c:v>
                      </c:pt>
                      <c:pt idx="263">
                        <c:v>0.95969313383102417</c:v>
                      </c:pt>
                      <c:pt idx="264">
                        <c:v>0.96358227729797363</c:v>
                      </c:pt>
                      <c:pt idx="265">
                        <c:v>0.96751105785369873</c:v>
                      </c:pt>
                      <c:pt idx="266">
                        <c:v>0.97147947549819946</c:v>
                      </c:pt>
                      <c:pt idx="267">
                        <c:v>0.97548669576644897</c:v>
                      </c:pt>
                      <c:pt idx="268">
                        <c:v>0.97953474521636963</c:v>
                      </c:pt>
                      <c:pt idx="269">
                        <c:v>0.98362272977828979</c:v>
                      </c:pt>
                      <c:pt idx="270">
                        <c:v>0.9877503514289856</c:v>
                      </c:pt>
                      <c:pt idx="271">
                        <c:v>0.99191886186599731</c:v>
                      </c:pt>
                      <c:pt idx="272">
                        <c:v>0.99612748622894287</c:v>
                      </c:pt>
                      <c:pt idx="273">
                        <c:v>1.0003764629364014</c:v>
                      </c:pt>
                      <c:pt idx="274">
                        <c:v>1.0046660900115967</c:v>
                      </c:pt>
                      <c:pt idx="275">
                        <c:v>1.0089967250823975</c:v>
                      </c:pt>
                      <c:pt idx="276">
                        <c:v>1.0133675336837769</c:v>
                      </c:pt>
                      <c:pt idx="277">
                        <c:v>1.0177794694900513</c:v>
                      </c:pt>
                      <c:pt idx="278">
                        <c:v>1.0222321748733521</c:v>
                      </c:pt>
                      <c:pt idx="279">
                        <c:v>1.0267258882522583</c:v>
                      </c:pt>
                      <c:pt idx="280">
                        <c:v>1.0312608480453491</c:v>
                      </c:pt>
                      <c:pt idx="281">
                        <c:v>1.035836935043335</c:v>
                      </c:pt>
                      <c:pt idx="282">
                        <c:v>1.0404542684555054</c:v>
                      </c:pt>
                      <c:pt idx="283">
                        <c:v>1.0451146364212036</c:v>
                      </c:pt>
                      <c:pt idx="284">
                        <c:v>1.0498172044754028</c:v>
                      </c:pt>
                      <c:pt idx="285">
                        <c:v>1.0545612573623657</c:v>
                      </c:pt>
                      <c:pt idx="286">
                        <c:v>1.0593481063842773</c:v>
                      </c:pt>
                      <c:pt idx="287">
                        <c:v>1.0641779899597168</c:v>
                      </c:pt>
                      <c:pt idx="288">
                        <c:v>1.0690522193908691</c:v>
                      </c:pt>
                      <c:pt idx="289">
                        <c:v>1.0739705562591553</c:v>
                      </c:pt>
                      <c:pt idx="290">
                        <c:v>1.0789331197738647</c:v>
                      </c:pt>
                      <c:pt idx="291">
                        <c:v>1.0839399099349976</c:v>
                      </c:pt>
                      <c:pt idx="292">
                        <c:v>1.0889904499053955</c:v>
                      </c:pt>
                      <c:pt idx="293">
                        <c:v>1.0940847396850586</c:v>
                      </c:pt>
                      <c:pt idx="294">
                        <c:v>1.0992228984832764</c:v>
                      </c:pt>
                      <c:pt idx="295">
                        <c:v>1.1044048070907593</c:v>
                      </c:pt>
                      <c:pt idx="296">
                        <c:v>1.1096301078796387</c:v>
                      </c:pt>
                      <c:pt idx="297">
                        <c:v>1.1148979663848877</c:v>
                      </c:pt>
                      <c:pt idx="298">
                        <c:v>1.1202108860015869</c:v>
                      </c:pt>
                      <c:pt idx="299">
                        <c:v>1.1255683898925781</c:v>
                      </c:pt>
                      <c:pt idx="300">
                        <c:v>1.1309700012207031</c:v>
                      </c:pt>
                      <c:pt idx="301">
                        <c:v>1.1364142894744873</c:v>
                      </c:pt>
                      <c:pt idx="302">
                        <c:v>1.1419023275375366</c:v>
                      </c:pt>
                      <c:pt idx="303">
                        <c:v>1.1474334001541138</c:v>
                      </c:pt>
                      <c:pt idx="304">
                        <c:v>1.1530075073242188</c:v>
                      </c:pt>
                      <c:pt idx="305">
                        <c:v>1.1586233377456665</c:v>
                      </c:pt>
                      <c:pt idx="306">
                        <c:v>1.1642806529998779</c:v>
                      </c:pt>
                      <c:pt idx="307">
                        <c:v>1.169978141784668</c:v>
                      </c:pt>
                      <c:pt idx="308">
                        <c:v>1.1757150888442993</c:v>
                      </c:pt>
                      <c:pt idx="309">
                        <c:v>1.1814912557601929</c:v>
                      </c:pt>
                      <c:pt idx="310">
                        <c:v>1.1873066425323486</c:v>
                      </c:pt>
                      <c:pt idx="311">
                        <c:v>1.1931610107421875</c:v>
                      </c:pt>
                      <c:pt idx="312">
                        <c:v>1.1990542411804199</c:v>
                      </c:pt>
                      <c:pt idx="313">
                        <c:v>1.2049872875213623</c:v>
                      </c:pt>
                      <c:pt idx="314">
                        <c:v>1.2109593152999878</c:v>
                      </c:pt>
                      <c:pt idx="315">
                        <c:v>1.2169699668884277</c:v>
                      </c:pt>
                      <c:pt idx="316">
                        <c:v>1.2230194807052612</c:v>
                      </c:pt>
                      <c:pt idx="317">
                        <c:v>1.2291086912155151</c:v>
                      </c:pt>
                      <c:pt idx="318">
                        <c:v>1.2352384328842163</c:v>
                      </c:pt>
                      <c:pt idx="319">
                        <c:v>1.2414075136184692</c:v>
                      </c:pt>
                      <c:pt idx="320">
                        <c:v>1.2476165294647217</c:v>
                      </c:pt>
                      <c:pt idx="321">
                        <c:v>1.253864049911499</c:v>
                      </c:pt>
                      <c:pt idx="322">
                        <c:v>1.2601523399353027</c:v>
                      </c:pt>
                      <c:pt idx="323">
                        <c:v>1.2664819955825806</c:v>
                      </c:pt>
                      <c:pt idx="324">
                        <c:v>1.2728548049926758</c:v>
                      </c:pt>
                      <c:pt idx="325">
                        <c:v>1.2792718410491943</c:v>
                      </c:pt>
                      <c:pt idx="326">
                        <c:v>1.2857358455657959</c:v>
                      </c:pt>
                      <c:pt idx="327">
                        <c:v>1.2922478914260864</c:v>
                      </c:pt>
                      <c:pt idx="328">
                        <c:v>1.2988079786300659</c:v>
                      </c:pt>
                      <c:pt idx="329">
                        <c:v>1.3054171800613403</c:v>
                      </c:pt>
                      <c:pt idx="330">
                        <c:v>1.3120759725570679</c:v>
                      </c:pt>
                      <c:pt idx="331">
                        <c:v>1.3187854290008545</c:v>
                      </c:pt>
                      <c:pt idx="332">
                        <c:v>1.3255449533462524</c:v>
                      </c:pt>
                      <c:pt idx="333">
                        <c:v>1.332356333732605</c:v>
                      </c:pt>
                      <c:pt idx="334">
                        <c:v>1.3392190933227539</c:v>
                      </c:pt>
                      <c:pt idx="335">
                        <c:v>1.3461346626281738</c:v>
                      </c:pt>
                      <c:pt idx="336">
                        <c:v>1.3531041145324707</c:v>
                      </c:pt>
                      <c:pt idx="337">
                        <c:v>1.3601284027099609</c:v>
                      </c:pt>
                      <c:pt idx="338">
                        <c:v>1.3672070503234863</c:v>
                      </c:pt>
                      <c:pt idx="339">
                        <c:v>1.3743423223495483</c:v>
                      </c:pt>
                      <c:pt idx="340">
                        <c:v>1.3815346956253052</c:v>
                      </c:pt>
                      <c:pt idx="341">
                        <c:v>1.3887860774993896</c:v>
                      </c:pt>
                      <c:pt idx="342">
                        <c:v>1.3960955142974854</c:v>
                      </c:pt>
                      <c:pt idx="343">
                        <c:v>1.4034643173217773</c:v>
                      </c:pt>
                      <c:pt idx="344">
                        <c:v>1.4108939170837402</c:v>
                      </c:pt>
                      <c:pt idx="345">
                        <c:v>1.4183847904205322</c:v>
                      </c:pt>
                      <c:pt idx="346">
                        <c:v>1.4259393215179443</c:v>
                      </c:pt>
                      <c:pt idx="347">
                        <c:v>1.4335540533065796</c:v>
                      </c:pt>
                      <c:pt idx="348">
                        <c:v>1.4412270784378052</c:v>
                      </c:pt>
                      <c:pt idx="349">
                        <c:v>1.4489601850509644</c:v>
                      </c:pt>
                      <c:pt idx="350">
                        <c:v>1.4567567110061646</c:v>
                      </c:pt>
                      <c:pt idx="351">
                        <c:v>1.4646162986755371</c:v>
                      </c:pt>
                      <c:pt idx="352">
                        <c:v>1.4725446701049805</c:v>
                      </c:pt>
                      <c:pt idx="353">
                        <c:v>1.4805431365966797</c:v>
                      </c:pt>
                      <c:pt idx="354">
                        <c:v>1.4886149168014526</c:v>
                      </c:pt>
                      <c:pt idx="355">
                        <c:v>1.4967604875564575</c:v>
                      </c:pt>
                      <c:pt idx="356">
                        <c:v>1.5049824714660645</c:v>
                      </c:pt>
                      <c:pt idx="357">
                        <c:v>1.5132824182510376</c:v>
                      </c:pt>
                      <c:pt idx="358">
                        <c:v>1.5216635465621948</c:v>
                      </c:pt>
                      <c:pt idx="359">
                        <c:v>1.530128002166748</c:v>
                      </c:pt>
                      <c:pt idx="360">
                        <c:v>1.5386770963668823</c:v>
                      </c:pt>
                      <c:pt idx="361">
                        <c:v>1.5473134517669678</c:v>
                      </c:pt>
                      <c:pt idx="362">
                        <c:v>1.5560393333435059</c:v>
                      </c:pt>
                      <c:pt idx="363">
                        <c:v>1.564858078956604</c:v>
                      </c:pt>
                      <c:pt idx="364">
                        <c:v>1.5737706422805786</c:v>
                      </c:pt>
                      <c:pt idx="365">
                        <c:v>1.5827809572219849</c:v>
                      </c:pt>
                      <c:pt idx="366">
                        <c:v>1.5918910503387451</c:v>
                      </c:pt>
                      <c:pt idx="367">
                        <c:v>1.6011044979095459</c:v>
                      </c:pt>
                      <c:pt idx="368">
                        <c:v>1.6103969812393188</c:v>
                      </c:pt>
                      <c:pt idx="369">
                        <c:v>1.6196728944778442</c:v>
                      </c:pt>
                      <c:pt idx="370">
                        <c:v>1.6288954019546509</c:v>
                      </c:pt>
                      <c:pt idx="371">
                        <c:v>1.6380773782730103</c:v>
                      </c:pt>
                      <c:pt idx="372">
                        <c:v>1.6472404003143311</c:v>
                      </c:pt>
                      <c:pt idx="373">
                        <c:v>1.6564083099365234</c:v>
                      </c:pt>
                      <c:pt idx="374">
                        <c:v>1.665607213973999</c:v>
                      </c:pt>
                      <c:pt idx="375">
                        <c:v>1.674863338470459</c:v>
                      </c:pt>
                      <c:pt idx="376">
                        <c:v>1.6841984987258911</c:v>
                      </c:pt>
                      <c:pt idx="377">
                        <c:v>1.6936346292495728</c:v>
                      </c:pt>
                      <c:pt idx="378">
                        <c:v>1.703190803527832</c:v>
                      </c:pt>
                      <c:pt idx="379">
                        <c:v>1.7128883600234985</c:v>
                      </c:pt>
                      <c:pt idx="380">
                        <c:v>1.7227468490600586</c:v>
                      </c:pt>
                      <c:pt idx="381">
                        <c:v>1.7327860593795776</c:v>
                      </c:pt>
                      <c:pt idx="382">
                        <c:v>1.7430225610733032</c:v>
                      </c:pt>
                      <c:pt idx="383">
                        <c:v>1.7534722089767456</c:v>
                      </c:pt>
                      <c:pt idx="384">
                        <c:v>1.7641470432281494</c:v>
                      </c:pt>
                      <c:pt idx="385">
                        <c:v>1.7750567197799683</c:v>
                      </c:pt>
                      <c:pt idx="386">
                        <c:v>1.7862070798873901</c:v>
                      </c:pt>
                      <c:pt idx="387">
                        <c:v>1.7975989580154419</c:v>
                      </c:pt>
                      <c:pt idx="388">
                        <c:v>1.8092360496520996</c:v>
                      </c:pt>
                      <c:pt idx="389">
                        <c:v>1.8211197853088379</c:v>
                      </c:pt>
                      <c:pt idx="390">
                        <c:v>1.8332535028457642</c:v>
                      </c:pt>
                      <c:pt idx="391">
                        <c:v>1.8456369638442993</c:v>
                      </c:pt>
                      <c:pt idx="392">
                        <c:v>1.8582744598388672</c:v>
                      </c:pt>
                      <c:pt idx="393">
                        <c:v>1.8711698055267334</c:v>
                      </c:pt>
                      <c:pt idx="394">
                        <c:v>1.884326696395874</c:v>
                      </c:pt>
                      <c:pt idx="395">
                        <c:v>1.8977503776550293</c:v>
                      </c:pt>
                      <c:pt idx="396">
                        <c:v>1.9114452600479126</c:v>
                      </c:pt>
                      <c:pt idx="397">
                        <c:v>1.9254182577133179</c:v>
                      </c:pt>
                      <c:pt idx="398">
                        <c:v>1.9396771192550659</c:v>
                      </c:pt>
                      <c:pt idx="399">
                        <c:v>1.9542312622070313</c:v>
                      </c:pt>
                      <c:pt idx="400">
                        <c:v>1.9690854549407959</c:v>
                      </c:pt>
                      <c:pt idx="401">
                        <c:v>1.9842513799667358</c:v>
                      </c:pt>
                      <c:pt idx="402">
                        <c:v>1.999739408493042</c:v>
                      </c:pt>
                      <c:pt idx="403">
                        <c:v>2.0155603885650635</c:v>
                      </c:pt>
                      <c:pt idx="404">
                        <c:v>2.0317249298095703</c:v>
                      </c:pt>
                      <c:pt idx="405">
                        <c:v>2.0482404232025146</c:v>
                      </c:pt>
                      <c:pt idx="406">
                        <c:v>2.0651202201843262</c:v>
                      </c:pt>
                      <c:pt idx="407">
                        <c:v>2.0823750495910645</c:v>
                      </c:pt>
                      <c:pt idx="408">
                        <c:v>2.1000175476074219</c:v>
                      </c:pt>
                      <c:pt idx="409">
                        <c:v>2.1180589199066162</c:v>
                      </c:pt>
                      <c:pt idx="410">
                        <c:v>2.1365118026733398</c:v>
                      </c:pt>
                      <c:pt idx="411">
                        <c:v>2.1553864479064941</c:v>
                      </c:pt>
                      <c:pt idx="412">
                        <c:v>2.1746938228607178</c:v>
                      </c:pt>
                      <c:pt idx="413">
                        <c:v>2.1944465637207031</c:v>
                      </c:pt>
                      <c:pt idx="414">
                        <c:v>2.214653491973877</c:v>
                      </c:pt>
                      <c:pt idx="415">
                        <c:v>2.2352299690246582</c:v>
                      </c:pt>
                      <c:pt idx="416">
                        <c:v>2.2561569213867188</c:v>
                      </c:pt>
                      <c:pt idx="417">
                        <c:v>2.2775540351867676</c:v>
                      </c:pt>
                      <c:pt idx="418">
                        <c:v>2.2994475364685059</c:v>
                      </c:pt>
                      <c:pt idx="419">
                        <c:v>2.3218564987182617</c:v>
                      </c:pt>
                      <c:pt idx="420">
                        <c:v>2.3447914123535156</c:v>
                      </c:pt>
                      <c:pt idx="421">
                        <c:v>2.3682653903961182</c:v>
                      </c:pt>
                      <c:pt idx="422">
                        <c:v>2.3922979831695557</c:v>
                      </c:pt>
                      <c:pt idx="423">
                        <c:v>2.4168996810913086</c:v>
                      </c:pt>
                      <c:pt idx="424">
                        <c:v>2.4420919418334961</c:v>
                      </c:pt>
                      <c:pt idx="425">
                        <c:v>2.4678912162780762</c:v>
                      </c:pt>
                      <c:pt idx="426">
                        <c:v>2.4943184852600098</c:v>
                      </c:pt>
                      <c:pt idx="427">
                        <c:v>2.5213937759399414</c:v>
                      </c:pt>
                      <c:pt idx="428">
                        <c:v>2.5491399765014648</c:v>
                      </c:pt>
                      <c:pt idx="429">
                        <c:v>2.5775749683380127</c:v>
                      </c:pt>
                      <c:pt idx="430">
                        <c:v>2.6067245006561279</c:v>
                      </c:pt>
                      <c:pt idx="431">
                        <c:v>2.6366004943847656</c:v>
                      </c:pt>
                      <c:pt idx="432">
                        <c:v>2.6672277450561523</c:v>
                      </c:pt>
                      <c:pt idx="433">
                        <c:v>2.6986322402954102</c:v>
                      </c:pt>
                      <c:pt idx="434">
                        <c:v>2.7308316230773926</c:v>
                      </c:pt>
                      <c:pt idx="435">
                        <c:v>2.7638518810272217</c:v>
                      </c:pt>
                      <c:pt idx="436">
                        <c:v>2.7977137565612793</c:v>
                      </c:pt>
                      <c:pt idx="437">
                        <c:v>2.8324465751647949</c:v>
                      </c:pt>
                      <c:pt idx="438">
                        <c:v>2.8680810928344727</c:v>
                      </c:pt>
                      <c:pt idx="439">
                        <c:v>2.9046471118927002</c:v>
                      </c:pt>
                      <c:pt idx="440">
                        <c:v>2.942157506942749</c:v>
                      </c:pt>
                      <c:pt idx="441">
                        <c:v>2.9806485176086426</c:v>
                      </c:pt>
                      <c:pt idx="442">
                        <c:v>3.0201499462127686</c:v>
                      </c:pt>
                      <c:pt idx="443">
                        <c:v>3.060692310333252</c:v>
                      </c:pt>
                      <c:pt idx="444">
                        <c:v>3.1023144721984863</c:v>
                      </c:pt>
                      <c:pt idx="445">
                        <c:v>3.1450481414794922</c:v>
                      </c:pt>
                      <c:pt idx="446">
                        <c:v>3.1889336109161377</c:v>
                      </c:pt>
                      <c:pt idx="447">
                        <c:v>3.2340199947357178</c:v>
                      </c:pt>
                      <c:pt idx="448">
                        <c:v>3.2803511619567871</c:v>
                      </c:pt>
                      <c:pt idx="449">
                        <c:v>3.3279528617858887</c:v>
                      </c:pt>
                      <c:pt idx="450">
                        <c:v>3.3768742084503174</c:v>
                      </c:pt>
                      <c:pt idx="451">
                        <c:v>3.4271535873413086</c:v>
                      </c:pt>
                      <c:pt idx="452">
                        <c:v>3.4788403511047363</c:v>
                      </c:pt>
                      <c:pt idx="453">
                        <c:v>3.5319681167602539</c:v>
                      </c:pt>
                      <c:pt idx="454">
                        <c:v>3.5865905284881592</c:v>
                      </c:pt>
                      <c:pt idx="455">
                        <c:v>3.6427576541900635</c:v>
                      </c:pt>
                      <c:pt idx="456">
                        <c:v>3.7005209922790527</c:v>
                      </c:pt>
                      <c:pt idx="457">
                        <c:v>3.7599515914916992</c:v>
                      </c:pt>
                      <c:pt idx="458">
                        <c:v>3.8210844993591309</c:v>
                      </c:pt>
                      <c:pt idx="459">
                        <c:v>3.8839664459228516</c:v>
                      </c:pt>
                      <c:pt idx="460">
                        <c:v>3.9486713409423828</c:v>
                      </c:pt>
                      <c:pt idx="461">
                        <c:v>4.0152668952941895</c:v>
                      </c:pt>
                      <c:pt idx="462">
                        <c:v>4.0837664604187012</c:v>
                      </c:pt>
                      <c:pt idx="463">
                        <c:v>4.1542296409606934</c:v>
                      </c:pt>
                      <c:pt idx="464">
                        <c:v>4.226597785949707</c:v>
                      </c:pt>
                      <c:pt idx="465">
                        <c:v>4.3008584976196289</c:v>
                      </c:pt>
                      <c:pt idx="466">
                        <c:v>4.3771839141845703</c:v>
                      </c:pt>
                      <c:pt idx="467">
                        <c:v>4.4556369781494141</c:v>
                      </c:pt>
                      <c:pt idx="468">
                        <c:v>4.5362873077392578</c:v>
                      </c:pt>
                      <c:pt idx="469">
                        <c:v>4.6192159652709961</c:v>
                      </c:pt>
                      <c:pt idx="470">
                        <c:v>4.7044954299926758</c:v>
                      </c:pt>
                      <c:pt idx="471">
                        <c:v>4.7922115325927734</c:v>
                      </c:pt>
                      <c:pt idx="472">
                        <c:v>4.8824334144592285</c:v>
                      </c:pt>
                      <c:pt idx="473">
                        <c:v>4.9752473831176758</c:v>
                      </c:pt>
                      <c:pt idx="474">
                        <c:v>5.0707459449768066</c:v>
                      </c:pt>
                      <c:pt idx="475">
                        <c:v>5.1690301895141602</c:v>
                      </c:pt>
                      <c:pt idx="476">
                        <c:v>5.2701749801635742</c:v>
                      </c:pt>
                      <c:pt idx="477">
                        <c:v>5.3741731643676758</c:v>
                      </c:pt>
                      <c:pt idx="478">
                        <c:v>5.4803271293640137</c:v>
                      </c:pt>
                      <c:pt idx="479">
                        <c:v>5.5893359184265137</c:v>
                      </c:pt>
                      <c:pt idx="480">
                        <c:v>5.7015719413757324</c:v>
                      </c:pt>
                      <c:pt idx="481">
                        <c:v>5.8171200752258301</c:v>
                      </c:pt>
                      <c:pt idx="482">
                        <c:v>5.9361071586608887</c:v>
                      </c:pt>
                      <c:pt idx="483">
                        <c:v>6.0586462020874023</c:v>
                      </c:pt>
                      <c:pt idx="484">
                        <c:v>6.1848721504211426</c:v>
                      </c:pt>
                      <c:pt idx="485">
                        <c:v>6.3148903846740723</c:v>
                      </c:pt>
                      <c:pt idx="486">
                        <c:v>6.4488325119018555</c:v>
                      </c:pt>
                      <c:pt idx="487">
                        <c:v>6.5868396759033203</c:v>
                      </c:pt>
                      <c:pt idx="488">
                        <c:v>6.7290472984313965</c:v>
                      </c:pt>
                      <c:pt idx="489">
                        <c:v>6.8756146430969238</c:v>
                      </c:pt>
                      <c:pt idx="490">
                        <c:v>7.0266547203063965</c:v>
                      </c:pt>
                      <c:pt idx="491">
                        <c:v>7.1823387145996094</c:v>
                      </c:pt>
                      <c:pt idx="492">
                        <c:v>7.3428220748901367</c:v>
                      </c:pt>
                      <c:pt idx="493">
                        <c:v>7.5082831382751465</c:v>
                      </c:pt>
                      <c:pt idx="494">
                        <c:v>7.6788582801818848</c:v>
                      </c:pt>
                      <c:pt idx="495">
                        <c:v>7.854729175567627</c:v>
                      </c:pt>
                      <c:pt idx="496">
                        <c:v>8.0360689163208008</c:v>
                      </c:pt>
                      <c:pt idx="497">
                        <c:v>8.2230625152587891</c:v>
                      </c:pt>
                      <c:pt idx="498">
                        <c:v>8.4159116744995117</c:v>
                      </c:pt>
                      <c:pt idx="499">
                        <c:v>8.6147670745849609</c:v>
                      </c:pt>
                      <c:pt idx="500">
                        <c:v>8.8198451995849609</c:v>
                      </c:pt>
                      <c:pt idx="501">
                        <c:v>9.0313396453857422</c:v>
                      </c:pt>
                      <c:pt idx="502">
                        <c:v>9.2494792938232422</c:v>
                      </c:pt>
                      <c:pt idx="503">
                        <c:v>9.4744234085083008</c:v>
                      </c:pt>
                      <c:pt idx="504">
                        <c:v>9.7063941955566406</c:v>
                      </c:pt>
                      <c:pt idx="505">
                        <c:v>9.9456148147583008</c:v>
                      </c:pt>
                      <c:pt idx="506">
                        <c:v>10.192323684692383</c:v>
                      </c:pt>
                      <c:pt idx="507">
                        <c:v>10.446669578552246</c:v>
                      </c:pt>
                      <c:pt idx="508">
                        <c:v>10.708925247192383</c:v>
                      </c:pt>
                      <c:pt idx="509">
                        <c:v>10.979304313659668</c:v>
                      </c:pt>
                      <c:pt idx="510">
                        <c:v>11.258005142211914</c:v>
                      </c:pt>
                      <c:pt idx="511">
                        <c:v>11.544824600219727</c:v>
                      </c:pt>
                      <c:pt idx="512">
                        <c:v>11.838346481323242</c:v>
                      </c:pt>
                      <c:pt idx="513">
                        <c:v>12.139705657958984</c:v>
                      </c:pt>
                      <c:pt idx="514">
                        <c:v>12.450029373168945</c:v>
                      </c:pt>
                      <c:pt idx="515">
                        <c:v>12.769564628601074</c:v>
                      </c:pt>
                      <c:pt idx="516">
                        <c:v>13.098426818847656</c:v>
                      </c:pt>
                      <c:pt idx="517">
                        <c:v>13.436823844909668</c:v>
                      </c:pt>
                      <c:pt idx="518">
                        <c:v>13.784914970397949</c:v>
                      </c:pt>
                      <c:pt idx="519">
                        <c:v>14.142833709716797</c:v>
                      </c:pt>
                      <c:pt idx="520">
                        <c:v>14.510800361633301</c:v>
                      </c:pt>
                      <c:pt idx="521">
                        <c:v>14.888791084289551</c:v>
                      </c:pt>
                      <c:pt idx="522">
                        <c:v>15.277029037475586</c:v>
                      </c:pt>
                      <c:pt idx="523">
                        <c:v>15.675662040710449</c:v>
                      </c:pt>
                      <c:pt idx="524">
                        <c:v>16.084640502929688</c:v>
                      </c:pt>
                      <c:pt idx="525">
                        <c:v>16.503828048706055</c:v>
                      </c:pt>
                      <c:pt idx="526">
                        <c:v>16.933290481567383</c:v>
                      </c:pt>
                      <c:pt idx="527">
                        <c:v>17.372932434082031</c:v>
                      </c:pt>
                      <c:pt idx="528">
                        <c:v>17.822660446166992</c:v>
                      </c:pt>
                      <c:pt idx="529">
                        <c:v>18.282320022583008</c:v>
                      </c:pt>
                      <c:pt idx="530">
                        <c:v>18.751625061035156</c:v>
                      </c:pt>
                      <c:pt idx="531">
                        <c:v>19.230293273925781</c:v>
                      </c:pt>
                      <c:pt idx="532">
                        <c:v>19.718013763427734</c:v>
                      </c:pt>
                      <c:pt idx="533">
                        <c:v>20.214422225952148</c:v>
                      </c:pt>
                      <c:pt idx="534">
                        <c:v>20.718965530395508</c:v>
                      </c:pt>
                      <c:pt idx="535">
                        <c:v>21.2310791015625</c:v>
                      </c:pt>
                      <c:pt idx="536">
                        <c:v>21.750129699707031</c:v>
                      </c:pt>
                      <c:pt idx="537">
                        <c:v>22.275402069091797</c:v>
                      </c:pt>
                      <c:pt idx="538">
                        <c:v>22.806001663208008</c:v>
                      </c:pt>
                      <c:pt idx="539">
                        <c:v>23.340919494628906</c:v>
                      </c:pt>
                      <c:pt idx="540">
                        <c:v>23.884653091430664</c:v>
                      </c:pt>
                      <c:pt idx="541">
                        <c:v>24.441789627075195</c:v>
                      </c:pt>
                      <c:pt idx="542">
                        <c:v>25.015522003173828</c:v>
                      </c:pt>
                      <c:pt idx="543">
                        <c:v>25.60908317565918</c:v>
                      </c:pt>
                      <c:pt idx="544">
                        <c:v>26.226112365722656</c:v>
                      </c:pt>
                      <c:pt idx="545">
                        <c:v>26.870204925537109</c:v>
                      </c:pt>
                      <c:pt idx="546">
                        <c:v>27.545137405395508</c:v>
                      </c:pt>
                      <c:pt idx="547">
                        <c:v>28.254693984985352</c:v>
                      </c:pt>
                      <c:pt idx="548">
                        <c:v>29.00251579284668</c:v>
                      </c:pt>
                      <c:pt idx="549">
                        <c:v>29.792526245117188</c:v>
                      </c:pt>
                      <c:pt idx="550">
                        <c:v>30.628381729125977</c:v>
                      </c:pt>
                      <c:pt idx="551">
                        <c:v>31.513792037963867</c:v>
                      </c:pt>
                      <c:pt idx="552">
                        <c:v>32.44610595703125</c:v>
                      </c:pt>
                      <c:pt idx="553">
                        <c:v>33.419723510742188</c:v>
                      </c:pt>
                      <c:pt idx="554">
                        <c:v>34.444355010986328</c:v>
                      </c:pt>
                      <c:pt idx="555">
                        <c:v>35.527286529541016</c:v>
                      </c:pt>
                      <c:pt idx="556">
                        <c:v>36.670692443847656</c:v>
                      </c:pt>
                      <c:pt idx="557">
                        <c:v>37.874462127685547</c:v>
                      </c:pt>
                      <c:pt idx="558">
                        <c:v>39.131038665771484</c:v>
                      </c:pt>
                      <c:pt idx="559">
                        <c:v>40.424625396728516</c:v>
                      </c:pt>
                      <c:pt idx="560">
                        <c:v>41.778141021728516</c:v>
                      </c:pt>
                      <c:pt idx="561">
                        <c:v>43.190055847167969</c:v>
                      </c:pt>
                      <c:pt idx="562">
                        <c:v>44.649337768554688</c:v>
                      </c:pt>
                      <c:pt idx="563">
                        <c:v>46.133033752441406</c:v>
                      </c:pt>
                      <c:pt idx="564">
                        <c:v>47.666793823242188</c:v>
                      </c:pt>
                      <c:pt idx="565">
                        <c:v>49.247478485107422</c:v>
                      </c:pt>
                      <c:pt idx="566">
                        <c:v>50.830520629882813</c:v>
                      </c:pt>
                      <c:pt idx="567">
                        <c:v>52.446598052978516</c:v>
                      </c:pt>
                      <c:pt idx="568">
                        <c:v>54.088542938232422</c:v>
                      </c:pt>
                      <c:pt idx="569">
                        <c:v>55.72119140625</c:v>
                      </c:pt>
                      <c:pt idx="570">
                        <c:v>57.366416931152344</c:v>
                      </c:pt>
                      <c:pt idx="571">
                        <c:v>59.005722045898438</c:v>
                      </c:pt>
                      <c:pt idx="572">
                        <c:v>60.62835693359375</c:v>
                      </c:pt>
                      <c:pt idx="573">
                        <c:v>62.240104675292969</c:v>
                      </c:pt>
                      <c:pt idx="574">
                        <c:v>63.813220977783203</c:v>
                      </c:pt>
                      <c:pt idx="575">
                        <c:v>65.356658935546875</c:v>
                      </c:pt>
                      <c:pt idx="576">
                        <c:v>66.8570556640625</c:v>
                      </c:pt>
                      <c:pt idx="577">
                        <c:v>68.309814453125</c:v>
                      </c:pt>
                      <c:pt idx="578">
                        <c:v>69.708869934082031</c:v>
                      </c:pt>
                      <c:pt idx="579">
                        <c:v>71.043663024902344</c:v>
                      </c:pt>
                      <c:pt idx="580">
                        <c:v>72.31060791015625</c:v>
                      </c:pt>
                      <c:pt idx="581">
                        <c:v>73.494796752929688</c:v>
                      </c:pt>
                      <c:pt idx="582">
                        <c:v>74.595802307128906</c:v>
                      </c:pt>
                      <c:pt idx="583">
                        <c:v>75.609291076660156</c:v>
                      </c:pt>
                      <c:pt idx="584">
                        <c:v>76.530189514160156</c:v>
                      </c:pt>
                      <c:pt idx="585">
                        <c:v>77.357666015625</c:v>
                      </c:pt>
                      <c:pt idx="586">
                        <c:v>78.084861755371094</c:v>
                      </c:pt>
                      <c:pt idx="587">
                        <c:v>78.712600708007813</c:v>
                      </c:pt>
                      <c:pt idx="588">
                        <c:v>79.236434936523438</c:v>
                      </c:pt>
                      <c:pt idx="589">
                        <c:v>79.654182434082031</c:v>
                      </c:pt>
                      <c:pt idx="590">
                        <c:v>79.968765258789063</c:v>
                      </c:pt>
                      <c:pt idx="591">
                        <c:v>80.174018859863281</c:v>
                      </c:pt>
                      <c:pt idx="592">
                        <c:v>80.276687622070313</c:v>
                      </c:pt>
                      <c:pt idx="593">
                        <c:v>80.2764892578125</c:v>
                      </c:pt>
                      <c:pt idx="594">
                        <c:v>80.165962219238281</c:v>
                      </c:pt>
                      <c:pt idx="595">
                        <c:v>79.9598388671875</c:v>
                      </c:pt>
                      <c:pt idx="596">
                        <c:v>79.658615112304688</c:v>
                      </c:pt>
                      <c:pt idx="597">
                        <c:v>79.255867004394531</c:v>
                      </c:pt>
                      <c:pt idx="598">
                        <c:v>78.763916015625</c:v>
                      </c:pt>
                      <c:pt idx="599">
                        <c:v>78.189765930175781</c:v>
                      </c:pt>
                      <c:pt idx="600">
                        <c:v>77.536643981933594</c:v>
                      </c:pt>
                      <c:pt idx="601">
                        <c:v>76.797813415527344</c:v>
                      </c:pt>
                      <c:pt idx="602">
                        <c:v>75.986122131347656</c:v>
                      </c:pt>
                      <c:pt idx="603">
                        <c:v>75.1107177734375</c:v>
                      </c:pt>
                      <c:pt idx="604">
                        <c:v>74.177871704101563</c:v>
                      </c:pt>
                      <c:pt idx="605">
                        <c:v>73.19287109375</c:v>
                      </c:pt>
                      <c:pt idx="606">
                        <c:v>72.160865783691406</c:v>
                      </c:pt>
                      <c:pt idx="607">
                        <c:v>71.087005615234375</c:v>
                      </c:pt>
                      <c:pt idx="608">
                        <c:v>69.969833374023438</c:v>
                      </c:pt>
                      <c:pt idx="609">
                        <c:v>68.820098876953125</c:v>
                      </c:pt>
                      <c:pt idx="610">
                        <c:v>67.645378112792969</c:v>
                      </c:pt>
                      <c:pt idx="611">
                        <c:v>66.450614929199219</c:v>
                      </c:pt>
                      <c:pt idx="612">
                        <c:v>65.240310668945313</c:v>
                      </c:pt>
                      <c:pt idx="613">
                        <c:v>64.018753051757813</c:v>
                      </c:pt>
                      <c:pt idx="614">
                        <c:v>62.789920806884766</c:v>
                      </c:pt>
                      <c:pt idx="615">
                        <c:v>61.557952880859375</c:v>
                      </c:pt>
                      <c:pt idx="616">
                        <c:v>60.326103210449219</c:v>
                      </c:pt>
                      <c:pt idx="617">
                        <c:v>59.097789764404297</c:v>
                      </c:pt>
                      <c:pt idx="618">
                        <c:v>57.875972747802734</c:v>
                      </c:pt>
                      <c:pt idx="619">
                        <c:v>56.663478851318359</c:v>
                      </c:pt>
                      <c:pt idx="620">
                        <c:v>55.462631225585938</c:v>
                      </c:pt>
                      <c:pt idx="621">
                        <c:v>54.271659851074219</c:v>
                      </c:pt>
                      <c:pt idx="622">
                        <c:v>53.093524932861328</c:v>
                      </c:pt>
                      <c:pt idx="623">
                        <c:v>51.93255615234375</c:v>
                      </c:pt>
                      <c:pt idx="624">
                        <c:v>50.775611877441406</c:v>
                      </c:pt>
                      <c:pt idx="625">
                        <c:v>49.621555328369141</c:v>
                      </c:pt>
                      <c:pt idx="626">
                        <c:v>48.488395690917969</c:v>
                      </c:pt>
                      <c:pt idx="627">
                        <c:v>47.384040832519531</c:v>
                      </c:pt>
                      <c:pt idx="628">
                        <c:v>46.308864593505859</c:v>
                      </c:pt>
                      <c:pt idx="629">
                        <c:v>45.262714385986328</c:v>
                      </c:pt>
                      <c:pt idx="630">
                        <c:v>44.245376586914063</c:v>
                      </c:pt>
                      <c:pt idx="631">
                        <c:v>43.253696441650391</c:v>
                      </c:pt>
                      <c:pt idx="632">
                        <c:v>42.283493041992188</c:v>
                      </c:pt>
                      <c:pt idx="633">
                        <c:v>41.337661743164063</c:v>
                      </c:pt>
                      <c:pt idx="634">
                        <c:v>40.418785095214844</c:v>
                      </c:pt>
                      <c:pt idx="635">
                        <c:v>39.526397705078125</c:v>
                      </c:pt>
                      <c:pt idx="636">
                        <c:v>38.659877777099609</c:v>
                      </c:pt>
                      <c:pt idx="637">
                        <c:v>37.818855285644531</c:v>
                      </c:pt>
                      <c:pt idx="638">
                        <c:v>37.002647399902344</c:v>
                      </c:pt>
                      <c:pt idx="639">
                        <c:v>36.210628509521484</c:v>
                      </c:pt>
                      <c:pt idx="640">
                        <c:v>35.442157745361328</c:v>
                      </c:pt>
                      <c:pt idx="641">
                        <c:v>34.692623138427734</c:v>
                      </c:pt>
                      <c:pt idx="642">
                        <c:v>33.959442138671875</c:v>
                      </c:pt>
                      <c:pt idx="643">
                        <c:v>33.245147705078125</c:v>
                      </c:pt>
                      <c:pt idx="644">
                        <c:v>32.551670074462891</c:v>
                      </c:pt>
                      <c:pt idx="645">
                        <c:v>31.879104614257813</c:v>
                      </c:pt>
                      <c:pt idx="646">
                        <c:v>31.226865768432617</c:v>
                      </c:pt>
                      <c:pt idx="647">
                        <c:v>30.5941162109375</c:v>
                      </c:pt>
                      <c:pt idx="648">
                        <c:v>29.980182647705078</c:v>
                      </c:pt>
                      <c:pt idx="649">
                        <c:v>29.384443283081055</c:v>
                      </c:pt>
                      <c:pt idx="650">
                        <c:v>28.806186676025391</c:v>
                      </c:pt>
                      <c:pt idx="651">
                        <c:v>28.244880676269531</c:v>
                      </c:pt>
                      <c:pt idx="652">
                        <c:v>27.695404052734375</c:v>
                      </c:pt>
                      <c:pt idx="653">
                        <c:v>27.160224914550781</c:v>
                      </c:pt>
                      <c:pt idx="654">
                        <c:v>26.640359878540039</c:v>
                      </c:pt>
                      <c:pt idx="655">
                        <c:v>26.135406494140625</c:v>
                      </c:pt>
                      <c:pt idx="656">
                        <c:v>25.644804000854492</c:v>
                      </c:pt>
                      <c:pt idx="657">
                        <c:v>25.168085098266602</c:v>
                      </c:pt>
                      <c:pt idx="658">
                        <c:v>24.704771041870117</c:v>
                      </c:pt>
                      <c:pt idx="659">
                        <c:v>24.254472732543945</c:v>
                      </c:pt>
                      <c:pt idx="660">
                        <c:v>23.81712532043457</c:v>
                      </c:pt>
                      <c:pt idx="661">
                        <c:v>23.391880035400391</c:v>
                      </c:pt>
                      <c:pt idx="662">
                        <c:v>22.978342056274414</c:v>
                      </c:pt>
                      <c:pt idx="663">
                        <c:v>22.958513259887695</c:v>
                      </c:pt>
                      <c:pt idx="664">
                        <c:v>22.556430816650391</c:v>
                      </c:pt>
                      <c:pt idx="665">
                        <c:v>22.16357421875</c:v>
                      </c:pt>
                      <c:pt idx="666">
                        <c:v>21.780487060546875</c:v>
                      </c:pt>
                      <c:pt idx="667">
                        <c:v>21.407772064208984</c:v>
                      </c:pt>
                      <c:pt idx="668">
                        <c:v>21.045051574707031</c:v>
                      </c:pt>
                      <c:pt idx="669">
                        <c:v>20.69200325012207</c:v>
                      </c:pt>
                      <c:pt idx="670">
                        <c:v>20.348295211791992</c:v>
                      </c:pt>
                      <c:pt idx="671">
                        <c:v>20.013690948486328</c:v>
                      </c:pt>
                      <c:pt idx="672">
                        <c:v>19.687881469726563</c:v>
                      </c:pt>
                      <c:pt idx="673">
                        <c:v>19.370582580566406</c:v>
                      </c:pt>
                      <c:pt idx="674">
                        <c:v>19.061504364013672</c:v>
                      </c:pt>
                      <c:pt idx="675">
                        <c:v>18.760444641113281</c:v>
                      </c:pt>
                      <c:pt idx="676">
                        <c:v>18.467130661010742</c:v>
                      </c:pt>
                      <c:pt idx="677">
                        <c:v>18.181325912475586</c:v>
                      </c:pt>
                      <c:pt idx="678">
                        <c:v>17.902759552001953</c:v>
                      </c:pt>
                      <c:pt idx="679">
                        <c:v>17.630064010620117</c:v>
                      </c:pt>
                      <c:pt idx="680">
                        <c:v>17.364192962646484</c:v>
                      </c:pt>
                      <c:pt idx="681">
                        <c:v>17.105264663696289</c:v>
                      </c:pt>
                      <c:pt idx="682">
                        <c:v>16.852790832519531</c:v>
                      </c:pt>
                      <c:pt idx="683">
                        <c:v>16.606565475463867</c:v>
                      </c:pt>
                      <c:pt idx="684">
                        <c:v>16.366439819335938</c:v>
                      </c:pt>
                      <c:pt idx="685">
                        <c:v>16.132213592529297</c:v>
                      </c:pt>
                      <c:pt idx="686">
                        <c:v>15.903719902038574</c:v>
                      </c:pt>
                      <c:pt idx="687">
                        <c:v>15.680765151977539</c:v>
                      </c:pt>
                      <c:pt idx="688">
                        <c:v>15.463250160217285</c:v>
                      </c:pt>
                      <c:pt idx="689">
                        <c:v>15.250935554504395</c:v>
                      </c:pt>
                      <c:pt idx="690">
                        <c:v>15.04373836517334</c:v>
                      </c:pt>
                      <c:pt idx="691">
                        <c:v>14.841487884521484</c:v>
                      </c:pt>
                      <c:pt idx="692">
                        <c:v>14.644021987915039</c:v>
                      </c:pt>
                      <c:pt idx="693">
                        <c:v>14.451240539550781</c:v>
                      </c:pt>
                      <c:pt idx="694">
                        <c:v>14.262996673583984</c:v>
                      </c:pt>
                      <c:pt idx="695">
                        <c:v>14.07899284362793</c:v>
                      </c:pt>
                      <c:pt idx="696">
                        <c:v>13.898916244506836</c:v>
                      </c:pt>
                      <c:pt idx="697">
                        <c:v>13.722978591918945</c:v>
                      </c:pt>
                      <c:pt idx="698">
                        <c:v>13.55107593536377</c:v>
                      </c:pt>
                      <c:pt idx="699">
                        <c:v>13.383145332336426</c:v>
                      </c:pt>
                      <c:pt idx="700">
                        <c:v>13.219066619873047</c:v>
                      </c:pt>
                      <c:pt idx="701">
                        <c:v>13.058813095092773</c:v>
                      </c:pt>
                      <c:pt idx="702">
                        <c:v>12.902242660522461</c:v>
                      </c:pt>
                      <c:pt idx="703">
                        <c:v>12.749220848083496</c:v>
                      </c:pt>
                      <c:pt idx="704">
                        <c:v>12.599643707275391</c:v>
                      </c:pt>
                      <c:pt idx="705">
                        <c:v>12.453398704528809</c:v>
                      </c:pt>
                      <c:pt idx="706">
                        <c:v>12.309910774230957</c:v>
                      </c:pt>
                      <c:pt idx="707">
                        <c:v>12.167552947998047</c:v>
                      </c:pt>
                      <c:pt idx="708">
                        <c:v>12.028075218200684</c:v>
                      </c:pt>
                      <c:pt idx="709">
                        <c:v>11.891366958618164</c:v>
                      </c:pt>
                      <c:pt idx="710">
                        <c:v>11.75743293762207</c:v>
                      </c:pt>
                      <c:pt idx="711">
                        <c:v>11.626326560974121</c:v>
                      </c:pt>
                      <c:pt idx="712">
                        <c:v>11.497970581054688</c:v>
                      </c:pt>
                      <c:pt idx="713">
                        <c:v>11.372262954711914</c:v>
                      </c:pt>
                      <c:pt idx="714">
                        <c:v>11.249105453491211</c:v>
                      </c:pt>
                      <c:pt idx="715">
                        <c:v>11.12840747833252</c:v>
                      </c:pt>
                      <c:pt idx="716">
                        <c:v>11.00993824005127</c:v>
                      </c:pt>
                      <c:pt idx="717">
                        <c:v>10.893693923950195</c:v>
                      </c:pt>
                      <c:pt idx="718">
                        <c:v>10.779726982116699</c:v>
                      </c:pt>
                      <c:pt idx="719">
                        <c:v>10.667986869812012</c:v>
                      </c:pt>
                      <c:pt idx="720">
                        <c:v>10.558414459228516</c:v>
                      </c:pt>
                      <c:pt idx="721">
                        <c:v>10.45097541809082</c:v>
                      </c:pt>
                      <c:pt idx="722">
                        <c:v>10.345615386962891</c:v>
                      </c:pt>
                      <c:pt idx="723">
                        <c:v>10.242274284362793</c:v>
                      </c:pt>
                      <c:pt idx="724">
                        <c:v>10.140921592712402</c:v>
                      </c:pt>
                      <c:pt idx="725">
                        <c:v>10.041507720947266</c:v>
                      </c:pt>
                      <c:pt idx="726">
                        <c:v>9.9439935684204102</c:v>
                      </c:pt>
                      <c:pt idx="727">
                        <c:v>9.8483524322509766</c:v>
                      </c:pt>
                      <c:pt idx="728">
                        <c:v>9.7545194625854492</c:v>
                      </c:pt>
                      <c:pt idx="729">
                        <c:v>9.6624536514282227</c:v>
                      </c:pt>
                      <c:pt idx="730">
                        <c:v>9.5721149444580078</c:v>
                      </c:pt>
                      <c:pt idx="731">
                        <c:v>9.4834518432617188</c:v>
                      </c:pt>
                      <c:pt idx="732">
                        <c:v>9.3964405059814453</c:v>
                      </c:pt>
                      <c:pt idx="733">
                        <c:v>9.3110466003417969</c:v>
                      </c:pt>
                      <c:pt idx="734">
                        <c:v>9.2272272109985352</c:v>
                      </c:pt>
                      <c:pt idx="735">
                        <c:v>9.1449670791625977</c:v>
                      </c:pt>
                      <c:pt idx="736">
                        <c:v>9.0642261505126953</c:v>
                      </c:pt>
                      <c:pt idx="737">
                        <c:v>8.9849681854248047</c:v>
                      </c:pt>
                      <c:pt idx="738">
                        <c:v>8.9071865081787109</c:v>
                      </c:pt>
                      <c:pt idx="739">
                        <c:v>8.8308267593383789</c:v>
                      </c:pt>
                      <c:pt idx="740">
                        <c:v>8.755854606628418</c:v>
                      </c:pt>
                      <c:pt idx="741">
                        <c:v>8.682103157043457</c:v>
                      </c:pt>
                      <c:pt idx="742">
                        <c:v>8.6093826293945313</c:v>
                      </c:pt>
                      <c:pt idx="743">
                        <c:v>8.5379772186279297</c:v>
                      </c:pt>
                      <c:pt idx="744">
                        <c:v>8.4678573608398438</c:v>
                      </c:pt>
                      <c:pt idx="745">
                        <c:v>8.3989839553833008</c:v>
                      </c:pt>
                      <c:pt idx="746">
                        <c:v>8.3313465118408203</c:v>
                      </c:pt>
                      <c:pt idx="747">
                        <c:v>8.2649059295654297</c:v>
                      </c:pt>
                      <c:pt idx="748">
                        <c:v>8.1996469497680664</c:v>
                      </c:pt>
                      <c:pt idx="749">
                        <c:v>8.1355466842651367</c:v>
                      </c:pt>
                      <c:pt idx="750">
                        <c:v>8.072566032409668</c:v>
                      </c:pt>
                      <c:pt idx="751">
                        <c:v>8.0107021331787109</c:v>
                      </c:pt>
                      <c:pt idx="752">
                        <c:v>7.9499201774597168</c:v>
                      </c:pt>
                      <c:pt idx="753">
                        <c:v>7.8902020454406738</c:v>
                      </c:pt>
                      <c:pt idx="754">
                        <c:v>7.8315215110778809</c:v>
                      </c:pt>
                      <c:pt idx="755">
                        <c:v>7.7738699913024902</c:v>
                      </c:pt>
                      <c:pt idx="756">
                        <c:v>7.7172026634216309</c:v>
                      </c:pt>
                      <c:pt idx="757">
                        <c:v>7.6615276336669922</c:v>
                      </c:pt>
                      <c:pt idx="758">
                        <c:v>7.6068153381347656</c:v>
                      </c:pt>
                      <c:pt idx="759">
                        <c:v>7.5530509948730469</c:v>
                      </c:pt>
                      <c:pt idx="760">
                        <c:v>7.5002083778381348</c:v>
                      </c:pt>
                      <c:pt idx="761">
                        <c:v>7.4482741355895996</c:v>
                      </c:pt>
                      <c:pt idx="762">
                        <c:v>7.3972177505493164</c:v>
                      </c:pt>
                      <c:pt idx="763">
                        <c:v>7.3470253944396973</c:v>
                      </c:pt>
                      <c:pt idx="764">
                        <c:v>7.2976741790771484</c:v>
                      </c:pt>
                      <c:pt idx="765">
                        <c:v>7.2491655349731445</c:v>
                      </c:pt>
                      <c:pt idx="766">
                        <c:v>7.2014789581298828</c:v>
                      </c:pt>
                      <c:pt idx="767">
                        <c:v>7.154594898223877</c:v>
                      </c:pt>
                      <c:pt idx="768">
                        <c:v>7.1085019111633301</c:v>
                      </c:pt>
                      <c:pt idx="769">
                        <c:v>7.0631780624389648</c:v>
                      </c:pt>
                      <c:pt idx="770">
                        <c:v>7.0186166763305664</c:v>
                      </c:pt>
                      <c:pt idx="771">
                        <c:v>6.9748024940490723</c:v>
                      </c:pt>
                      <c:pt idx="772">
                        <c:v>6.9317188262939453</c:v>
                      </c:pt>
                      <c:pt idx="773">
                        <c:v>6.8893446922302246</c:v>
                      </c:pt>
                      <c:pt idx="774">
                        <c:v>6.8476781845092773</c:v>
                      </c:pt>
                      <c:pt idx="775">
                        <c:v>6.8066778182983398</c:v>
                      </c:pt>
                      <c:pt idx="776">
                        <c:v>6.766263484954834</c:v>
                      </c:pt>
                      <c:pt idx="777">
                        <c:v>6.7265024185180664</c:v>
                      </c:pt>
                      <c:pt idx="778">
                        <c:v>6.6873989105224609</c:v>
                      </c:pt>
                      <c:pt idx="779">
                        <c:v>6.6489424705505371</c:v>
                      </c:pt>
                      <c:pt idx="780">
                        <c:v>6.6111202239990234</c:v>
                      </c:pt>
                      <c:pt idx="781">
                        <c:v>6.5739212036132813</c:v>
                      </c:pt>
                      <c:pt idx="782">
                        <c:v>6.5373287200927734</c:v>
                      </c:pt>
                      <c:pt idx="783">
                        <c:v>6.5013394355773926</c:v>
                      </c:pt>
                      <c:pt idx="784">
                        <c:v>6.4659366607666016</c:v>
                      </c:pt>
                      <c:pt idx="785">
                        <c:v>6.4311037063598633</c:v>
                      </c:pt>
                      <c:pt idx="786">
                        <c:v>6.396824836730957</c:v>
                      </c:pt>
                      <c:pt idx="787">
                        <c:v>6.3630580902099609</c:v>
                      </c:pt>
                      <c:pt idx="788">
                        <c:v>6.3297977447509766</c:v>
                      </c:pt>
                      <c:pt idx="789">
                        <c:v>6.2970142364501953</c:v>
                      </c:pt>
                      <c:pt idx="790">
                        <c:v>6.2646603584289551</c:v>
                      </c:pt>
                      <c:pt idx="791">
                        <c:v>6.2327179908752441</c:v>
                      </c:pt>
                      <c:pt idx="792">
                        <c:v>6.2011756896972656</c:v>
                      </c:pt>
                      <c:pt idx="793">
                        <c:v>6.1699814796447754</c:v>
                      </c:pt>
                      <c:pt idx="794">
                        <c:v>6.1391220092773438</c:v>
                      </c:pt>
                      <c:pt idx="795">
                        <c:v>6.1085820198059082</c:v>
                      </c:pt>
                      <c:pt idx="796">
                        <c:v>6.0783286094665527</c:v>
                      </c:pt>
                      <c:pt idx="797">
                        <c:v>6.0483484268188477</c:v>
                      </c:pt>
                      <c:pt idx="798">
                        <c:v>6.0186295509338379</c:v>
                      </c:pt>
                      <c:pt idx="799">
                        <c:v>5.9891352653503418</c:v>
                      </c:pt>
                      <c:pt idx="800">
                        <c:v>5.9598264694213867</c:v>
                      </c:pt>
                      <c:pt idx="801">
                        <c:v>5.9307050704956055</c:v>
                      </c:pt>
                      <c:pt idx="802">
                        <c:v>5.9017376899719238</c:v>
                      </c:pt>
                      <c:pt idx="803">
                        <c:v>5.8728766441345215</c:v>
                      </c:pt>
                      <c:pt idx="804">
                        <c:v>5.8441166877746582</c:v>
                      </c:pt>
                      <c:pt idx="805">
                        <c:v>5.8154392242431641</c:v>
                      </c:pt>
                      <c:pt idx="806">
                        <c:v>5.7868051528930664</c:v>
                      </c:pt>
                      <c:pt idx="807">
                        <c:v>5.7582101821899414</c:v>
                      </c:pt>
                      <c:pt idx="808">
                        <c:v>5.729640007019043</c:v>
                      </c:pt>
                      <c:pt idx="809">
                        <c:v>5.7010564804077148</c:v>
                      </c:pt>
                      <c:pt idx="810">
                        <c:v>5.6724605560302734</c:v>
                      </c:pt>
                      <c:pt idx="811">
                        <c:v>5.6438512802124023</c:v>
                      </c:pt>
                      <c:pt idx="812">
                        <c:v>5.6151890754699707</c:v>
                      </c:pt>
                      <c:pt idx="813">
                        <c:v>5.5864677429199219</c:v>
                      </c:pt>
                      <c:pt idx="814">
                        <c:v>5.5576577186584473</c:v>
                      </c:pt>
                      <c:pt idx="815">
                        <c:v>5.5287375450134277</c:v>
                      </c:pt>
                      <c:pt idx="816">
                        <c:v>5.4996933937072754</c:v>
                      </c:pt>
                      <c:pt idx="817">
                        <c:v>5.4705252647399902</c:v>
                      </c:pt>
                      <c:pt idx="818">
                        <c:v>5.44122314453125</c:v>
                      </c:pt>
                      <c:pt idx="819">
                        <c:v>5.4117774963378906</c:v>
                      </c:pt>
                      <c:pt idx="820">
                        <c:v>5.3821878433227539</c:v>
                      </c:pt>
                      <c:pt idx="821">
                        <c:v>5.3524398803710938</c:v>
                      </c:pt>
                      <c:pt idx="822">
                        <c:v>5.3225159645080566</c:v>
                      </c:pt>
                      <c:pt idx="823">
                        <c:v>5.2923989295959473</c:v>
                      </c:pt>
                      <c:pt idx="824">
                        <c:v>5.2620210647583008</c:v>
                      </c:pt>
                      <c:pt idx="825">
                        <c:v>5.2314419746398926</c:v>
                      </c:pt>
                      <c:pt idx="826">
                        <c:v>5.200657844543457</c:v>
                      </c:pt>
                      <c:pt idx="827">
                        <c:v>5.1696643829345703</c:v>
                      </c:pt>
                      <c:pt idx="828">
                        <c:v>5.1384601593017578</c:v>
                      </c:pt>
                      <c:pt idx="829">
                        <c:v>5.1070442199707031</c:v>
                      </c:pt>
                      <c:pt idx="830">
                        <c:v>5.0754175186157227</c:v>
                      </c:pt>
                      <c:pt idx="831">
                        <c:v>5.0435729026794434</c:v>
                      </c:pt>
                      <c:pt idx="832">
                        <c:v>5.0115170478820801</c:v>
                      </c:pt>
                      <c:pt idx="833">
                        <c:v>4.9792513847351074</c:v>
                      </c:pt>
                      <c:pt idx="834">
                        <c:v>4.9467744827270508</c:v>
                      </c:pt>
                      <c:pt idx="835">
                        <c:v>4.914088249206543</c:v>
                      </c:pt>
                      <c:pt idx="836">
                        <c:v>4.8812074661254883</c:v>
                      </c:pt>
                      <c:pt idx="837">
                        <c:v>4.8481321334838867</c:v>
                      </c:pt>
                      <c:pt idx="838">
                        <c:v>4.8148560523986816</c:v>
                      </c:pt>
                      <c:pt idx="839">
                        <c:v>4.7813816070556641</c:v>
                      </c:pt>
                      <c:pt idx="840">
                        <c:v>4.7477121353149414</c:v>
                      </c:pt>
                      <c:pt idx="841">
                        <c:v>4.7138590812683105</c:v>
                      </c:pt>
                      <c:pt idx="842">
                        <c:v>4.6798195838928223</c:v>
                      </c:pt>
                      <c:pt idx="843">
                        <c:v>4.6455998420715332</c:v>
                      </c:pt>
                      <c:pt idx="844">
                        <c:v>4.6111922264099121</c:v>
                      </c:pt>
                      <c:pt idx="845">
                        <c:v>4.5761399269104004</c:v>
                      </c:pt>
                      <c:pt idx="846">
                        <c:v>4.5382614135742188</c:v>
                      </c:pt>
                      <c:pt idx="847">
                        <c:v>4.5033621788024902</c:v>
                      </c:pt>
                      <c:pt idx="848">
                        <c:v>4.4683003425598145</c:v>
                      </c:pt>
                      <c:pt idx="849">
                        <c:v>4.4330792427062988</c:v>
                      </c:pt>
                      <c:pt idx="850">
                        <c:v>4.3977150917053223</c:v>
                      </c:pt>
                      <c:pt idx="851">
                        <c:v>4.3622140884399414</c:v>
                      </c:pt>
                      <c:pt idx="852">
                        <c:v>4.3265786170959473</c:v>
                      </c:pt>
                      <c:pt idx="853">
                        <c:v>4.2908186912536621</c:v>
                      </c:pt>
                      <c:pt idx="854">
                        <c:v>4.2549347877502441</c:v>
                      </c:pt>
                      <c:pt idx="855">
                        <c:v>4.2189621925354004</c:v>
                      </c:pt>
                      <c:pt idx="856">
                        <c:v>4.1830644607543945</c:v>
                      </c:pt>
                      <c:pt idx="857">
                        <c:v>4.147273063659668</c:v>
                      </c:pt>
                      <c:pt idx="858">
                        <c:v>4.111598014831543</c:v>
                      </c:pt>
                      <c:pt idx="859">
                        <c:v>4.0760502815246582</c:v>
                      </c:pt>
                      <c:pt idx="860">
                        <c:v>4.0406379699707031</c:v>
                      </c:pt>
                      <c:pt idx="861">
                        <c:v>4.0053658485412598</c:v>
                      </c:pt>
                      <c:pt idx="862">
                        <c:v>3.970142126083374</c:v>
                      </c:pt>
                      <c:pt idx="863">
                        <c:v>3.9350497722625732</c:v>
                      </c:pt>
                      <c:pt idx="864">
                        <c:v>3.9001286029815674</c:v>
                      </c:pt>
                      <c:pt idx="865">
                        <c:v>3.8653831481933594</c:v>
                      </c:pt>
                      <c:pt idx="866">
                        <c:v>3.830812931060791</c:v>
                      </c:pt>
                      <c:pt idx="867">
                        <c:v>3.7964217662811279</c:v>
                      </c:pt>
                      <c:pt idx="868">
                        <c:v>3.7622170448303223</c:v>
                      </c:pt>
                      <c:pt idx="869">
                        <c:v>3.728196382522583</c:v>
                      </c:pt>
                      <c:pt idx="870">
                        <c:v>3.6943683624267578</c:v>
                      </c:pt>
                      <c:pt idx="871">
                        <c:v>3.660733699798584</c:v>
                      </c:pt>
                      <c:pt idx="872">
                        <c:v>3.6272950172424316</c:v>
                      </c:pt>
                      <c:pt idx="873">
                        <c:v>3.5940616130828857</c:v>
                      </c:pt>
                      <c:pt idx="874">
                        <c:v>3.561030387878418</c:v>
                      </c:pt>
                      <c:pt idx="875">
                        <c:v>3.5282113552093506</c:v>
                      </c:pt>
                      <c:pt idx="876">
                        <c:v>3.4956026077270508</c:v>
                      </c:pt>
                      <c:pt idx="877">
                        <c:v>3.4632065296173096</c:v>
                      </c:pt>
                      <c:pt idx="878">
                        <c:v>3.4310288429260254</c:v>
                      </c:pt>
                      <c:pt idx="879">
                        <c:v>3.3990693092346191</c:v>
                      </c:pt>
                      <c:pt idx="880">
                        <c:v>3.3673365116119385</c:v>
                      </c:pt>
                      <c:pt idx="881">
                        <c:v>3.3358304500579834</c:v>
                      </c:pt>
                      <c:pt idx="882">
                        <c:v>3.3045527935028076</c:v>
                      </c:pt>
                      <c:pt idx="883">
                        <c:v>3.2735052108764648</c:v>
                      </c:pt>
                      <c:pt idx="884">
                        <c:v>3.2426879405975342</c:v>
                      </c:pt>
                      <c:pt idx="885">
                        <c:v>3.2121052742004395</c:v>
                      </c:pt>
                      <c:pt idx="886">
                        <c:v>3.1817626953125</c:v>
                      </c:pt>
                      <c:pt idx="887">
                        <c:v>3.1516556739807129</c:v>
                      </c:pt>
                      <c:pt idx="888">
                        <c:v>3.1217846870422363</c:v>
                      </c:pt>
                      <c:pt idx="889">
                        <c:v>3.0921635627746582</c:v>
                      </c:pt>
                      <c:pt idx="890">
                        <c:v>3.0628228187561035</c:v>
                      </c:pt>
                      <c:pt idx="891">
                        <c:v>3.0337371826171875</c:v>
                      </c:pt>
                      <c:pt idx="892">
                        <c:v>3.004887580871582</c:v>
                      </c:pt>
                      <c:pt idx="893">
                        <c:v>2.9762752056121826</c:v>
                      </c:pt>
                      <c:pt idx="894">
                        <c:v>2.947911262512207</c:v>
                      </c:pt>
                      <c:pt idx="895">
                        <c:v>2.9197015762329102</c:v>
                      </c:pt>
                      <c:pt idx="896">
                        <c:v>2.8917336463928223</c:v>
                      </c:pt>
                      <c:pt idx="897">
                        <c:v>2.8640196323394775</c:v>
                      </c:pt>
                      <c:pt idx="898">
                        <c:v>2.836561918258667</c:v>
                      </c:pt>
                      <c:pt idx="899">
                        <c:v>2.8093688488006592</c:v>
                      </c:pt>
                      <c:pt idx="900">
                        <c:v>2.7824649810791016</c:v>
                      </c:pt>
                      <c:pt idx="901">
                        <c:v>2.7558703422546387</c:v>
                      </c:pt>
                      <c:pt idx="902">
                        <c:v>2.7295796871185303</c:v>
                      </c:pt>
                      <c:pt idx="903">
                        <c:v>2.7035911083221436</c:v>
                      </c:pt>
                      <c:pt idx="904">
                        <c:v>2.6778976917266846</c:v>
                      </c:pt>
                      <c:pt idx="905">
                        <c:v>2.6525022983551025</c:v>
                      </c:pt>
                      <c:pt idx="906">
                        <c:v>2.6274089813232422</c:v>
                      </c:pt>
                      <c:pt idx="907">
                        <c:v>2.6026136875152588</c:v>
                      </c:pt>
                      <c:pt idx="908">
                        <c:v>2.5781183242797852</c:v>
                      </c:pt>
                      <c:pt idx="909">
                        <c:v>2.5539171695709229</c:v>
                      </c:pt>
                      <c:pt idx="910">
                        <c:v>2.5300133228302002</c:v>
                      </c:pt>
                      <c:pt idx="911">
                        <c:v>2.5064043998718262</c:v>
                      </c:pt>
                      <c:pt idx="912">
                        <c:v>2.4830927848815918</c:v>
                      </c:pt>
                      <c:pt idx="913">
                        <c:v>2.4600784778594971</c:v>
                      </c:pt>
                      <c:pt idx="914">
                        <c:v>2.4373550415039063</c:v>
                      </c:pt>
                      <c:pt idx="915">
                        <c:v>2.414926290512085</c:v>
                      </c:pt>
                      <c:pt idx="916">
                        <c:v>2.3927886486053467</c:v>
                      </c:pt>
                      <c:pt idx="917">
                        <c:v>2.3709399700164795</c:v>
                      </c:pt>
                      <c:pt idx="918">
                        <c:v>2.3493833541870117</c:v>
                      </c:pt>
                      <c:pt idx="919">
                        <c:v>2.3281152248382568</c:v>
                      </c:pt>
                      <c:pt idx="920">
                        <c:v>2.3071329593658447</c:v>
                      </c:pt>
                      <c:pt idx="921">
                        <c:v>2.2864339351654053</c:v>
                      </c:pt>
                      <c:pt idx="922">
                        <c:v>2.2660198211669922</c:v>
                      </c:pt>
                      <c:pt idx="923">
                        <c:v>2.2458863258361816</c:v>
                      </c:pt>
                      <c:pt idx="924">
                        <c:v>2.2260351181030273</c:v>
                      </c:pt>
                      <c:pt idx="925">
                        <c:v>2.2064619064331055</c:v>
                      </c:pt>
                      <c:pt idx="926">
                        <c:v>2.1871676445007324</c:v>
                      </c:pt>
                      <c:pt idx="927">
                        <c:v>2.1681454181671143</c:v>
                      </c:pt>
                      <c:pt idx="928">
                        <c:v>2.1493971347808838</c:v>
                      </c:pt>
                      <c:pt idx="929">
                        <c:v>2.1309242248535156</c:v>
                      </c:pt>
                      <c:pt idx="930">
                        <c:v>2.1126649379730225</c:v>
                      </c:pt>
                      <c:pt idx="931">
                        <c:v>2.0946614742279053</c:v>
                      </c:pt>
                      <c:pt idx="932">
                        <c:v>2.0769352912902832</c:v>
                      </c:pt>
                      <c:pt idx="933">
                        <c:v>2.0594851970672607</c:v>
                      </c:pt>
                      <c:pt idx="934">
                        <c:v>2.0423083305358887</c:v>
                      </c:pt>
                      <c:pt idx="935">
                        <c:v>2.0254001617431641</c:v>
                      </c:pt>
                      <c:pt idx="936">
                        <c:v>2.0087580680847168</c:v>
                      </c:pt>
                      <c:pt idx="937">
                        <c:v>1.9923774003982544</c:v>
                      </c:pt>
                      <c:pt idx="938">
                        <c:v>1.9762578010559082</c:v>
                      </c:pt>
                      <c:pt idx="939">
                        <c:v>1.9603948593139648</c:v>
                      </c:pt>
                      <c:pt idx="940">
                        <c:v>1.944785475730896</c:v>
                      </c:pt>
                      <c:pt idx="941">
                        <c:v>1.9294244050979614</c:v>
                      </c:pt>
                      <c:pt idx="942">
                        <c:v>1.9143108129501343</c:v>
                      </c:pt>
                      <c:pt idx="943">
                        <c:v>1.8994402885437012</c:v>
                      </c:pt>
                      <c:pt idx="944">
                        <c:v>1.8848080635070801</c:v>
                      </c:pt>
                      <c:pt idx="945">
                        <c:v>1.8704123497009277</c:v>
                      </c:pt>
                      <c:pt idx="946">
                        <c:v>1.8562508821487427</c:v>
                      </c:pt>
                      <c:pt idx="947">
                        <c:v>1.8423168659210205</c:v>
                      </c:pt>
                      <c:pt idx="948">
                        <c:v>1.8286091089248657</c:v>
                      </c:pt>
                      <c:pt idx="949">
                        <c:v>1.8151253461837769</c:v>
                      </c:pt>
                      <c:pt idx="950">
                        <c:v>1.8018609285354614</c:v>
                      </c:pt>
                      <c:pt idx="951">
                        <c:v>1.7888110876083374</c:v>
                      </c:pt>
                      <c:pt idx="952">
                        <c:v>1.7759745121002197</c:v>
                      </c:pt>
                      <c:pt idx="953">
                        <c:v>1.7633460760116577</c:v>
                      </c:pt>
                      <c:pt idx="954">
                        <c:v>1.7509219646453857</c:v>
                      </c:pt>
                      <c:pt idx="955">
                        <c:v>1.738699197769165</c:v>
                      </c:pt>
                      <c:pt idx="956">
                        <c:v>1.7266740798950195</c:v>
                      </c:pt>
                      <c:pt idx="957">
                        <c:v>1.7148439884185791</c:v>
                      </c:pt>
                      <c:pt idx="958">
                        <c:v>1.7032045125961304</c:v>
                      </c:pt>
                      <c:pt idx="959">
                        <c:v>1.69175124168396</c:v>
                      </c:pt>
                      <c:pt idx="960">
                        <c:v>1.6804821491241455</c:v>
                      </c:pt>
                      <c:pt idx="961">
                        <c:v>1.6693931818008423</c:v>
                      </c:pt>
                      <c:pt idx="962">
                        <c:v>1.6584814786911011</c:v>
                      </c:pt>
                      <c:pt idx="963">
                        <c:v>1.6477431058883667</c:v>
                      </c:pt>
                      <c:pt idx="964">
                        <c:v>1.6371747255325317</c:v>
                      </c:pt>
                      <c:pt idx="965">
                        <c:v>1.6267726421356201</c:v>
                      </c:pt>
                      <c:pt idx="966">
                        <c:v>1.6165338754653931</c:v>
                      </c:pt>
                      <c:pt idx="967">
                        <c:v>1.6064550876617432</c:v>
                      </c:pt>
                      <c:pt idx="968">
                        <c:v>1.5965324640274048</c:v>
                      </c:pt>
                      <c:pt idx="969">
                        <c:v>1.5867637395858765</c:v>
                      </c:pt>
                      <c:pt idx="970">
                        <c:v>1.5771455764770508</c:v>
                      </c:pt>
                      <c:pt idx="971">
                        <c:v>1.5676747560501099</c:v>
                      </c:pt>
                      <c:pt idx="972">
                        <c:v>1.5583477020263672</c:v>
                      </c:pt>
                      <c:pt idx="973">
                        <c:v>1.5491602420806885</c:v>
                      </c:pt>
                      <c:pt idx="974">
                        <c:v>1.5401114225387573</c:v>
                      </c:pt>
                      <c:pt idx="975">
                        <c:v>1.5311979055404663</c:v>
                      </c:pt>
                      <c:pt idx="976">
                        <c:v>1.5224134922027588</c:v>
                      </c:pt>
                      <c:pt idx="977">
                        <c:v>1.5137381553649902</c:v>
                      </c:pt>
                      <c:pt idx="978">
                        <c:v>1.5051554441452026</c:v>
                      </c:pt>
                      <c:pt idx="979">
                        <c:v>1.4966971874237061</c:v>
                      </c:pt>
                      <c:pt idx="980">
                        <c:v>1.4883610010147095</c:v>
                      </c:pt>
                      <c:pt idx="981">
                        <c:v>1.4801431894302368</c:v>
                      </c:pt>
                      <c:pt idx="982">
                        <c:v>1.4720392227172852</c:v>
                      </c:pt>
                      <c:pt idx="983">
                        <c:v>1.4640481472015381</c:v>
                      </c:pt>
                      <c:pt idx="984">
                        <c:v>1.4561654329299927</c:v>
                      </c:pt>
                      <c:pt idx="985">
                        <c:v>1.4483878612518311</c:v>
                      </c:pt>
                      <c:pt idx="986">
                        <c:v>1.44071364402771</c:v>
                      </c:pt>
                      <c:pt idx="987">
                        <c:v>1.4331396818161011</c:v>
                      </c:pt>
                      <c:pt idx="988">
                        <c:v>1.4256628751754761</c:v>
                      </c:pt>
                      <c:pt idx="989">
                        <c:v>1.4182801246643066</c:v>
                      </c:pt>
                      <c:pt idx="990">
                        <c:v>1.4109894037246704</c:v>
                      </c:pt>
                      <c:pt idx="991">
                        <c:v>1.403782844543457</c:v>
                      </c:pt>
                      <c:pt idx="992">
                        <c:v>1.3966530561447144</c:v>
                      </c:pt>
                      <c:pt idx="993">
                        <c:v>1.3895727396011353</c:v>
                      </c:pt>
                      <c:pt idx="994">
                        <c:v>1.3825441598892212</c:v>
                      </c:pt>
                      <c:pt idx="995">
                        <c:v>1.3755600452423096</c:v>
                      </c:pt>
                      <c:pt idx="996">
                        <c:v>1.3686047792434692</c:v>
                      </c:pt>
                      <c:pt idx="997">
                        <c:v>1.3616735935211182</c:v>
                      </c:pt>
                      <c:pt idx="998">
                        <c:v>1.3547660112380981</c:v>
                      </c:pt>
                      <c:pt idx="999">
                        <c:v>1.3478724956512451</c:v>
                      </c:pt>
                      <c:pt idx="1000">
                        <c:v>1.3409936428070068</c:v>
                      </c:pt>
                      <c:pt idx="1001">
                        <c:v>1.3341257572174072</c:v>
                      </c:pt>
                      <c:pt idx="1002">
                        <c:v>1.3272712230682373</c:v>
                      </c:pt>
                      <c:pt idx="1003">
                        <c:v>1.320433497428894</c:v>
                      </c:pt>
                      <c:pt idx="1004">
                        <c:v>1.3136086463928223</c:v>
                      </c:pt>
                      <c:pt idx="1005">
                        <c:v>1.3068006038665771</c:v>
                      </c:pt>
                      <c:pt idx="1006">
                        <c:v>1.3000110387802124</c:v>
                      </c:pt>
                      <c:pt idx="1007">
                        <c:v>1.2932391166687012</c:v>
                      </c:pt>
                      <c:pt idx="1008">
                        <c:v>1.2864826917648315</c:v>
                      </c:pt>
                      <c:pt idx="1009">
                        <c:v>1.2797458171844482</c:v>
                      </c:pt>
                      <c:pt idx="1010">
                        <c:v>1.2730247974395752</c:v>
                      </c:pt>
                      <c:pt idx="1011">
                        <c:v>1.2663192749023438</c:v>
                      </c:pt>
                      <c:pt idx="1012">
                        <c:v>1.2596215009689331</c:v>
                      </c:pt>
                      <c:pt idx="1013">
                        <c:v>1.2529313564300537</c:v>
                      </c:pt>
                      <c:pt idx="1014">
                        <c:v>1.2462480068206787</c:v>
                      </c:pt>
                      <c:pt idx="1015">
                        <c:v>1.2395700216293335</c:v>
                      </c:pt>
                      <c:pt idx="1016">
                        <c:v>1.2328977584838867</c:v>
                      </c:pt>
                      <c:pt idx="1017">
                        <c:v>1.2262320518493652</c:v>
                      </c:pt>
                      <c:pt idx="1018">
                        <c:v>1.2195734977722168</c:v>
                      </c:pt>
                      <c:pt idx="1019">
                        <c:v>1.2129238843917847</c:v>
                      </c:pt>
                      <c:pt idx="1020">
                        <c:v>1.2062819004058838</c:v>
                      </c:pt>
                      <c:pt idx="1021">
                        <c:v>1.1996471881866455</c:v>
                      </c:pt>
                      <c:pt idx="1022">
                        <c:v>1.1930180788040161</c:v>
                      </c:pt>
                      <c:pt idx="1023">
                        <c:v>1.1863970756530762</c:v>
                      </c:pt>
                      <c:pt idx="1024">
                        <c:v>1.179780125617981</c:v>
                      </c:pt>
                      <c:pt idx="1025">
                        <c:v>1.1731690168380737</c:v>
                      </c:pt>
                      <c:pt idx="1026">
                        <c:v>1.1665658950805664</c:v>
                      </c:pt>
                      <c:pt idx="1027">
                        <c:v>1.1599664688110352</c:v>
                      </c:pt>
                      <c:pt idx="1028">
                        <c:v>1.1533674001693726</c:v>
                      </c:pt>
                      <c:pt idx="1029">
                        <c:v>1.1467667818069458</c:v>
                      </c:pt>
                      <c:pt idx="1030">
                        <c:v>1.1401628255844116</c:v>
                      </c:pt>
                      <c:pt idx="1031">
                        <c:v>1.1335562467575073</c:v>
                      </c:pt>
                      <c:pt idx="1032">
                        <c:v>1.1269479990005493</c:v>
                      </c:pt>
                      <c:pt idx="1033">
                        <c:v>1.1203378438949585</c:v>
                      </c:pt>
                      <c:pt idx="1034">
                        <c:v>1.1137269735336304</c:v>
                      </c:pt>
                      <c:pt idx="1035">
                        <c:v>1.107119083404541</c:v>
                      </c:pt>
                      <c:pt idx="1036">
                        <c:v>1.1005151271820068</c:v>
                      </c:pt>
                      <c:pt idx="1037">
                        <c:v>1.0939129590988159</c:v>
                      </c:pt>
                      <c:pt idx="1038">
                        <c:v>1.0873115062713623</c:v>
                      </c:pt>
                      <c:pt idx="1039">
                        <c:v>1.0806889533996582</c:v>
                      </c:pt>
                      <c:pt idx="1040">
                        <c:v>1.0740466117858887</c:v>
                      </c:pt>
                      <c:pt idx="1041">
                        <c:v>1.0674095153808594</c:v>
                      </c:pt>
                      <c:pt idx="1042">
                        <c:v>1.0607849359512329</c:v>
                      </c:pt>
                      <c:pt idx="1043">
                        <c:v>1.0541737079620361</c:v>
                      </c:pt>
                      <c:pt idx="1044">
                        <c:v>1.0475776195526123</c:v>
                      </c:pt>
                      <c:pt idx="1045">
                        <c:v>1.0409966707229614</c:v>
                      </c:pt>
                      <c:pt idx="1046">
                        <c:v>1.0344302654266357</c:v>
                      </c:pt>
                      <c:pt idx="1047">
                        <c:v>1.0278785228729248</c:v>
                      </c:pt>
                      <c:pt idx="1048">
                        <c:v>1.0213418006896973</c:v>
                      </c:pt>
                      <c:pt idx="1049">
                        <c:v>1.0148193836212158</c:v>
                      </c:pt>
                      <c:pt idx="1050">
                        <c:v>1.008309006690979</c:v>
                      </c:pt>
                      <c:pt idx="1051">
                        <c:v>1.0018085241317749</c:v>
                      </c:pt>
                      <c:pt idx="1052">
                        <c:v>0.99531811475753784</c:v>
                      </c:pt>
                      <c:pt idx="1053">
                        <c:v>0.98884105682373047</c:v>
                      </c:pt>
                      <c:pt idx="1054">
                        <c:v>0.98238289356231689</c:v>
                      </c:pt>
                      <c:pt idx="1055">
                        <c:v>0.97594922780990601</c:v>
                      </c:pt>
                      <c:pt idx="1056">
                        <c:v>0.96954786777496338</c:v>
                      </c:pt>
                      <c:pt idx="1057">
                        <c:v>0.96318846940994263</c:v>
                      </c:pt>
                      <c:pt idx="1058">
                        <c:v>0.95687955617904663</c:v>
                      </c:pt>
                      <c:pt idx="1059">
                        <c:v>0.95063233375549316</c:v>
                      </c:pt>
                      <c:pt idx="1060">
                        <c:v>0.94446027278900146</c:v>
                      </c:pt>
                      <c:pt idx="1061">
                        <c:v>0.93837475776672363</c:v>
                      </c:pt>
                      <c:pt idx="1062">
                        <c:v>0.93238794803619385</c:v>
                      </c:pt>
                      <c:pt idx="1063">
                        <c:v>0.92651277780532837</c:v>
                      </c:pt>
                      <c:pt idx="1064">
                        <c:v>0.92075955867767334</c:v>
                      </c:pt>
                      <c:pt idx="1065">
                        <c:v>0.91513615846633911</c:v>
                      </c:pt>
                      <c:pt idx="1066">
                        <c:v>0.90965366363525391</c:v>
                      </c:pt>
                      <c:pt idx="1067">
                        <c:v>0.90431869029998779</c:v>
                      </c:pt>
                      <c:pt idx="1068">
                        <c:v>0.89911651611328125</c:v>
                      </c:pt>
                      <c:pt idx="1069">
                        <c:v>0.89397752285003662</c:v>
                      </c:pt>
                      <c:pt idx="1070">
                        <c:v>0.88888734579086304</c:v>
                      </c:pt>
                      <c:pt idx="1071">
                        <c:v>0.88385105133056641</c:v>
                      </c:pt>
                      <c:pt idx="1072">
                        <c:v>0.87886905670166016</c:v>
                      </c:pt>
                      <c:pt idx="1073">
                        <c:v>0.8739427924156189</c:v>
                      </c:pt>
                      <c:pt idx="1074">
                        <c:v>0.8690561056137085</c:v>
                      </c:pt>
                      <c:pt idx="1075">
                        <c:v>0.86419862508773804</c:v>
                      </c:pt>
                      <c:pt idx="1076">
                        <c:v>0.85935491323471069</c:v>
                      </c:pt>
                      <c:pt idx="1077">
                        <c:v>0.85450637340545654</c:v>
                      </c:pt>
                      <c:pt idx="1078">
                        <c:v>0.84964191913604736</c:v>
                      </c:pt>
                      <c:pt idx="1079">
                        <c:v>0.84475558996200562</c:v>
                      </c:pt>
                      <c:pt idx="1080">
                        <c:v>0.83983850479125977</c:v>
                      </c:pt>
                      <c:pt idx="1081">
                        <c:v>0.83488959074020386</c:v>
                      </c:pt>
                      <c:pt idx="1082">
                        <c:v>0.82990682125091553</c:v>
                      </c:pt>
                      <c:pt idx="1083">
                        <c:v>0.82490336894989014</c:v>
                      </c:pt>
                      <c:pt idx="1084">
                        <c:v>0.81991183757781982</c:v>
                      </c:pt>
                      <c:pt idx="1085">
                        <c:v>0.81483650207519531</c:v>
                      </c:pt>
                      <c:pt idx="1086">
                        <c:v>0.80965012311935425</c:v>
                      </c:pt>
                      <c:pt idx="1087">
                        <c:v>0.80442976951599121</c:v>
                      </c:pt>
                      <c:pt idx="1088">
                        <c:v>0.7991863489151001</c:v>
                      </c:pt>
                      <c:pt idx="1089">
                        <c:v>0.79392945766448975</c:v>
                      </c:pt>
                      <c:pt idx="1090">
                        <c:v>0.78866690397262573</c:v>
                      </c:pt>
                      <c:pt idx="1091">
                        <c:v>0.78341352939605713</c:v>
                      </c:pt>
                      <c:pt idx="1092">
                        <c:v>0.77818489074707031</c:v>
                      </c:pt>
                      <c:pt idx="1093">
                        <c:v>0.77299529314041138</c:v>
                      </c:pt>
                      <c:pt idx="1094">
                        <c:v>0.76785284280776978</c:v>
                      </c:pt>
                      <c:pt idx="1095">
                        <c:v>0.76277357339859009</c:v>
                      </c:pt>
                      <c:pt idx="1096">
                        <c:v>0.75777250528335571</c:v>
                      </c:pt>
                      <c:pt idx="1097">
                        <c:v>0.75286018848419189</c:v>
                      </c:pt>
                      <c:pt idx="1098">
                        <c:v>0.74804925918579102</c:v>
                      </c:pt>
                      <c:pt idx="1099">
                        <c:v>0.74335050582885742</c:v>
                      </c:pt>
                      <c:pt idx="1100">
                        <c:v>0.7387654185295105</c:v>
                      </c:pt>
                      <c:pt idx="1101">
                        <c:v>0.73430359363555908</c:v>
                      </c:pt>
                      <c:pt idx="1102">
                        <c:v>0.72997158765792847</c:v>
                      </c:pt>
                      <c:pt idx="1103">
                        <c:v>0.72576689720153809</c:v>
                      </c:pt>
                      <c:pt idx="1104">
                        <c:v>0.72161376476287842</c:v>
                      </c:pt>
                      <c:pt idx="1105">
                        <c:v>0.71748119592666626</c:v>
                      </c:pt>
                      <c:pt idx="1106">
                        <c:v>0.71346068382263184</c:v>
                      </c:pt>
                      <c:pt idx="1107">
                        <c:v>0.70958679914474487</c:v>
                      </c:pt>
                      <c:pt idx="1108">
                        <c:v>0.70586013793945313</c:v>
                      </c:pt>
                      <c:pt idx="1109">
                        <c:v>0.70227813720703125</c:v>
                      </c:pt>
                      <c:pt idx="1110">
                        <c:v>0.69883990287780762</c:v>
                      </c:pt>
                      <c:pt idx="1111">
                        <c:v>0.69554060697555542</c:v>
                      </c:pt>
                      <c:pt idx="1112">
                        <c:v>0.69236230850219727</c:v>
                      </c:pt>
                      <c:pt idx="1113">
                        <c:v>0.68929570913314819</c:v>
                      </c:pt>
                      <c:pt idx="1114">
                        <c:v>0.68633913993835449</c:v>
                      </c:pt>
                      <c:pt idx="1115">
                        <c:v>0.68349087238311768</c:v>
                      </c:pt>
                      <c:pt idx="1116">
                        <c:v>0.68062394857406616</c:v>
                      </c:pt>
                      <c:pt idx="1117">
                        <c:v>0.67770761251449585</c:v>
                      </c:pt>
                      <c:pt idx="1118">
                        <c:v>0.67487424612045288</c:v>
                      </c:pt>
                      <c:pt idx="1119">
                        <c:v>0.67216086387634277</c:v>
                      </c:pt>
                      <c:pt idx="1120">
                        <c:v>0.66955029964447021</c:v>
                      </c:pt>
                      <c:pt idx="1121">
                        <c:v>0.66702526807785034</c:v>
                      </c:pt>
                      <c:pt idx="1122">
                        <c:v>0.66456085443496704</c:v>
                      </c:pt>
                      <c:pt idx="1123">
                        <c:v>0.66213631629943848</c:v>
                      </c:pt>
                      <c:pt idx="1124">
                        <c:v>0.659737229347229</c:v>
                      </c:pt>
                      <c:pt idx="1125">
                        <c:v>0.65734779834747314</c:v>
                      </c:pt>
                      <c:pt idx="1126">
                        <c:v>0.65491867065429688</c:v>
                      </c:pt>
                      <c:pt idx="1127">
                        <c:v>0.65228438377380371</c:v>
                      </c:pt>
                      <c:pt idx="1128">
                        <c:v>0.64952969551086426</c:v>
                      </c:pt>
                      <c:pt idx="1129">
                        <c:v>0.64683246612548828</c:v>
                      </c:pt>
                      <c:pt idx="1130">
                        <c:v>0.64422130584716797</c:v>
                      </c:pt>
                      <c:pt idx="1131">
                        <c:v>0.64172226190567017</c:v>
                      </c:pt>
                      <c:pt idx="1132">
                        <c:v>0.63935017585754395</c:v>
                      </c:pt>
                      <c:pt idx="1133">
                        <c:v>0.63710653781890869</c:v>
                      </c:pt>
                      <c:pt idx="1134">
                        <c:v>0.6349913477897644</c:v>
                      </c:pt>
                      <c:pt idx="1135">
                        <c:v>0.63301116228103638</c:v>
                      </c:pt>
                      <c:pt idx="1136">
                        <c:v>0.6311759352684021</c:v>
                      </c:pt>
                      <c:pt idx="1137">
                        <c:v>0.62949419021606445</c:v>
                      </c:pt>
                      <c:pt idx="1138">
                        <c:v>0.62794262170791626</c:v>
                      </c:pt>
                      <c:pt idx="1139">
                        <c:v>0.62642598152160645</c:v>
                      </c:pt>
                      <c:pt idx="1140">
                        <c:v>0.62504595518112183</c:v>
                      </c:pt>
                      <c:pt idx="1141">
                        <c:v>0.62396740913391113</c:v>
                      </c:pt>
                      <c:pt idx="1142">
                        <c:v>0.62320089340209961</c:v>
                      </c:pt>
                    </c:numCache>
                  </c:numRef>
                </c:yVal>
                <c:smooth val="1"/>
                <c:extLst>
                  <c:ext xmlns:c16="http://schemas.microsoft.com/office/drawing/2014/chart" uri="{C3380CC4-5D6E-409C-BE32-E72D297353CC}">
                    <c16:uniqueId val="{00000001-F570-413B-B09F-177BA108E5C1}"/>
                  </c:ext>
                </c:extLst>
              </c15:ser>
            </c15:filteredScatterSeries>
          </c:ext>
        </c:extLst>
      </c:scatterChart>
      <c:valAx>
        <c:axId val="221176192"/>
        <c:scaling>
          <c:orientation val="minMax"/>
          <c:max val="360"/>
          <c:min val="-360"/>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Crank</a:t>
                </a:r>
                <a:r>
                  <a:rPr lang="en-GB" baseline="0"/>
                  <a:t> Angle (</a:t>
                </a:r>
                <a:r>
                  <a:rPr lang="en-GB" baseline="30000"/>
                  <a:t>o</a:t>
                </a:r>
                <a:r>
                  <a:rPr lang="en-GB" baseline="0"/>
                  <a:t>)</a:t>
                </a:r>
                <a:endParaRPr lang="en-GB"/>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solidFill>
              <a:schemeClr val="tx2">
                <a:lumMod val="40000"/>
                <a:lumOff val="60000"/>
              </a:schemeClr>
            </a:solidFill>
          </a:ln>
          <a:effectLst/>
        </c:spPr>
        <c:txPr>
          <a:bodyPr rot="0" spcFirstLastPara="1" vertOverflow="ellipsis" wrap="square" anchor="ctr" anchorCtr="1"/>
          <a:lstStyle/>
          <a:p>
            <a:pPr>
              <a:defRPr sz="900" b="0" i="0" u="none" strike="noStrike" kern="1200" baseline="0">
                <a:solidFill>
                  <a:schemeClr val="tx2"/>
                </a:solidFill>
                <a:latin typeface="+mn-lt"/>
                <a:ea typeface="+mn-ea"/>
                <a:cs typeface="+mn-cs"/>
              </a:defRPr>
            </a:pPr>
            <a:endParaRPr lang="en-US"/>
          </a:p>
        </c:txPr>
        <c:crossAx val="221177728"/>
        <c:crosses val="autoZero"/>
        <c:crossBetween val="midCat"/>
      </c:valAx>
      <c:valAx>
        <c:axId val="22117772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Pressure Bar</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00"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2117619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Pressure Vs Volume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'Data Task 1'!$E$10:$R$10</c:f>
              <c:strCache>
                <c:ptCount val="1"/>
                <c:pt idx="0">
                  <c:v>10250</c:v>
                </c:pt>
              </c:strCache>
            </c:strRef>
          </c:tx>
          <c:spPr>
            <a:ln w="22225" cap="rnd">
              <a:solidFill>
                <a:schemeClr val="accent1"/>
              </a:solidFill>
              <a:round/>
            </a:ln>
            <a:effectLst/>
          </c:spPr>
          <c:marker>
            <c:symbol val="none"/>
          </c:marker>
          <c:xVal>
            <c:numRef>
              <c:f>'Data Task 1'!$H$12:$H$731</c:f>
              <c:numCache>
                <c:formatCode>General</c:formatCode>
                <c:ptCount val="720"/>
                <c:pt idx="0">
                  <c:v>1.0000000000000004</c:v>
                </c:pt>
                <c:pt idx="1">
                  <c:v>1.0006905323120929</c:v>
                </c:pt>
                <c:pt idx="2">
                  <c:v>1.0036080371806677</c:v>
                </c:pt>
                <c:pt idx="3">
                  <c:v>1.0087511106091571</c:v>
                </c:pt>
                <c:pt idx="4">
                  <c:v>1.0161172956035669</c:v>
                </c:pt>
                <c:pt idx="5">
                  <c:v>1.0257029651727632</c:v>
                </c:pt>
                <c:pt idx="6">
                  <c:v>1.0375034393281859</c:v>
                </c:pt>
                <c:pt idx="7">
                  <c:v>1.0515132190832757</c:v>
                </c:pt>
                <c:pt idx="8">
                  <c:v>1.067725401454906</c:v>
                </c:pt>
                <c:pt idx="9">
                  <c:v>1.0861322644619515</c:v>
                </c:pt>
                <c:pt idx="10">
                  <c:v>1.1067249161261481</c:v>
                </c:pt>
                <c:pt idx="11">
                  <c:v>1.1294937624709462</c:v>
                </c:pt>
                <c:pt idx="12">
                  <c:v>1.154427688523517</c:v>
                </c:pt>
                <c:pt idx="13">
                  <c:v>1.1815148773127435</c:v>
                </c:pt>
                <c:pt idx="14">
                  <c:v>1.2107424588700837</c:v>
                </c:pt>
                <c:pt idx="15">
                  <c:v>1.2420966272292859</c:v>
                </c:pt>
                <c:pt idx="16">
                  <c:v>1.2755624064269564</c:v>
                </c:pt>
                <c:pt idx="17">
                  <c:v>1.3111237675022753</c:v>
                </c:pt>
                <c:pt idx="18">
                  <c:v>1.3487640964958547</c:v>
                </c:pt>
                <c:pt idx="19">
                  <c:v>1.3884652584520201</c:v>
                </c:pt>
                <c:pt idx="20">
                  <c:v>1.4302088844156733</c:v>
                </c:pt>
                <c:pt idx="21">
                  <c:v>1.473975084435432</c:v>
                </c:pt>
                <c:pt idx="22">
                  <c:v>1.5197431495619174</c:v>
                </c:pt>
                <c:pt idx="23">
                  <c:v>1.5674916688474656</c:v>
                </c:pt>
                <c:pt idx="24">
                  <c:v>1.6171979443475557</c:v>
                </c:pt>
                <c:pt idx="25">
                  <c:v>1.6688389271185307</c:v>
                </c:pt>
                <c:pt idx="26">
                  <c:v>1.7223902812198739</c:v>
                </c:pt>
                <c:pt idx="27">
                  <c:v>1.7778270857125031</c:v>
                </c:pt>
                <c:pt idx="28">
                  <c:v>1.8351233666599078</c:v>
                </c:pt>
                <c:pt idx="29">
                  <c:v>1.8942524481272909</c:v>
                </c:pt>
                <c:pt idx="30">
                  <c:v>1.9551867181821507</c:v>
                </c:pt>
                <c:pt idx="31">
                  <c:v>2.0178980968931186</c:v>
                </c:pt>
                <c:pt idx="32">
                  <c:v>2.0823572173319826</c:v>
                </c:pt>
                <c:pt idx="33">
                  <c:v>2.1485345955708097</c:v>
                </c:pt>
                <c:pt idx="34">
                  <c:v>2.2163995776845287</c:v>
                </c:pt>
                <c:pt idx="35">
                  <c:v>2.2859210417492153</c:v>
                </c:pt>
                <c:pt idx="36">
                  <c:v>2.357066812843513</c:v>
                </c:pt>
                <c:pt idx="37">
                  <c:v>2.4298047160460698</c:v>
                </c:pt>
                <c:pt idx="38">
                  <c:v>2.5041012894386823</c:v>
                </c:pt>
                <c:pt idx="39">
                  <c:v>2.5799229541034241</c:v>
                </c:pt>
                <c:pt idx="40">
                  <c:v>2.6572348441255231</c:v>
                </c:pt>
                <c:pt idx="41">
                  <c:v>2.7360026785887741</c:v>
                </c:pt>
                <c:pt idx="42">
                  <c:v>2.816190187581832</c:v>
                </c:pt>
                <c:pt idx="43">
                  <c:v>2.8977620371910673</c:v>
                </c:pt>
                <c:pt idx="44">
                  <c:v>2.9806811385071379</c:v>
                </c:pt>
                <c:pt idx="45">
                  <c:v>3.0649105196204149</c:v>
                </c:pt>
                <c:pt idx="46">
                  <c:v>3.1504128576221313</c:v>
                </c:pt>
                <c:pt idx="47">
                  <c:v>3.2371507126038019</c:v>
                </c:pt>
                <c:pt idx="48">
                  <c:v>3.3250850066609479</c:v>
                </c:pt>
                <c:pt idx="49">
                  <c:v>3.4141773638873727</c:v>
                </c:pt>
                <c:pt idx="50">
                  <c:v>3.5043894083768827</c:v>
                </c:pt>
                <c:pt idx="51">
                  <c:v>3.595680775228141</c:v>
                </c:pt>
                <c:pt idx="52">
                  <c:v>3.6880127375358134</c:v>
                </c:pt>
                <c:pt idx="53">
                  <c:v>3.7813448133988512</c:v>
                </c:pt>
                <c:pt idx="54">
                  <c:v>3.8756378079130598</c:v>
                </c:pt>
                <c:pt idx="55">
                  <c:v>3.9708503031796796</c:v>
                </c:pt>
                <c:pt idx="56">
                  <c:v>4.0669424022962337</c:v>
                </c:pt>
                <c:pt idx="57">
                  <c:v>4.1638733893622462</c:v>
                </c:pt>
                <c:pt idx="58">
                  <c:v>4.2616026654769525</c:v>
                </c:pt>
                <c:pt idx="59">
                  <c:v>4.3600891637407386</c:v>
                </c:pt>
                <c:pt idx="60">
                  <c:v>4.4592920512534127</c:v>
                </c:pt>
                <c:pt idx="61">
                  <c:v>4.5591703781150708</c:v>
                </c:pt>
                <c:pt idx="62">
                  <c:v>4.6596828434266708</c:v>
                </c:pt>
                <c:pt idx="63">
                  <c:v>4.7607889652871611</c:v>
                </c:pt>
                <c:pt idx="64">
                  <c:v>4.8624473257977794</c:v>
                </c:pt>
                <c:pt idx="65">
                  <c:v>4.9646172090580567</c:v>
                </c:pt>
                <c:pt idx="66">
                  <c:v>5.0672580161672265</c:v>
                </c:pt>
                <c:pt idx="67">
                  <c:v>5.170328563225957</c:v>
                </c:pt>
                <c:pt idx="68">
                  <c:v>5.2737891873312019</c:v>
                </c:pt>
                <c:pt idx="69">
                  <c:v>5.3775983535844842</c:v>
                </c:pt>
                <c:pt idx="70">
                  <c:v>5.4817169840813262</c:v>
                </c:pt>
                <c:pt idx="71">
                  <c:v>5.5861041289218223</c:v>
                </c:pt>
                <c:pt idx="72">
                  <c:v>5.6907207102014929</c:v>
                </c:pt>
                <c:pt idx="73">
                  <c:v>5.7955270650172892</c:v>
                </c:pt>
                <c:pt idx="74">
                  <c:v>5.9004842324644464</c:v>
                </c:pt>
                <c:pt idx="75">
                  <c:v>6.0055529006390564</c:v>
                </c:pt>
                <c:pt idx="76">
                  <c:v>6.1106943426357807</c:v>
                </c:pt>
                <c:pt idx="77">
                  <c:v>6.2158715865449921</c:v>
                </c:pt>
                <c:pt idx="78">
                  <c:v>6.3210447354642136</c:v>
                </c:pt>
                <c:pt idx="79">
                  <c:v>6.4261785724795271</c:v>
                </c:pt>
                <c:pt idx="80">
                  <c:v>6.5312348386844503</c:v>
                </c:pt>
                <c:pt idx="81">
                  <c:v>6.6361767961687859</c:v>
                </c:pt>
                <c:pt idx="82">
                  <c:v>6.7409688770194753</c:v>
                </c:pt>
                <c:pt idx="83">
                  <c:v>6.8455751623243106</c:v>
                </c:pt>
                <c:pt idx="84">
                  <c:v>6.9499610201679536</c:v>
                </c:pt>
                <c:pt idx="85">
                  <c:v>7.05409029763877</c:v>
                </c:pt>
                <c:pt idx="86">
                  <c:v>7.1579302348168374</c:v>
                </c:pt>
                <c:pt idx="87">
                  <c:v>7.2614466677856635</c:v>
                </c:pt>
                <c:pt idx="88">
                  <c:v>7.3646064856261866</c:v>
                </c:pt>
                <c:pt idx="89">
                  <c:v>7.4673766944190527</c:v>
                </c:pt>
                <c:pt idx="90">
                  <c:v>7.5697265232394777</c:v>
                </c:pt>
                <c:pt idx="91">
                  <c:v>7.6716232121675381</c:v>
                </c:pt>
                <c:pt idx="92">
                  <c:v>7.7730365752770201</c:v>
                </c:pt>
                <c:pt idx="93">
                  <c:v>7.8739358416431386</c:v>
                </c:pt>
                <c:pt idx="94">
                  <c:v>7.9742928143348157</c:v>
                </c:pt>
                <c:pt idx="95">
                  <c:v>8.0740757864295567</c:v>
                </c:pt>
                <c:pt idx="96">
                  <c:v>8.1732589009905627</c:v>
                </c:pt>
                <c:pt idx="97">
                  <c:v>8.2718136100876158</c:v>
                </c:pt>
                <c:pt idx="98">
                  <c:v>8.3697117167896433</c:v>
                </c:pt>
                <c:pt idx="99">
                  <c:v>8.4669288851561255</c:v>
                </c:pt>
                <c:pt idx="100">
                  <c:v>8.5634363332574175</c:v>
                </c:pt>
                <c:pt idx="101">
                  <c:v>8.6592118311478572</c:v>
                </c:pt>
                <c:pt idx="102">
                  <c:v>8.7542285858929372</c:v>
                </c:pt>
                <c:pt idx="103">
                  <c:v>8.8484623785518561</c:v>
                </c:pt>
                <c:pt idx="104">
                  <c:v>8.9418912131783781</c:v>
                </c:pt>
                <c:pt idx="105">
                  <c:v>9.0344923918279907</c:v>
                </c:pt>
                <c:pt idx="106">
                  <c:v>9.126242982556743</c:v>
                </c:pt>
                <c:pt idx="107">
                  <c:v>9.2171223934149715</c:v>
                </c:pt>
                <c:pt idx="108">
                  <c:v>9.3071082774572975</c:v>
                </c:pt>
                <c:pt idx="109">
                  <c:v>9.3961817977297653</c:v>
                </c:pt>
                <c:pt idx="110">
                  <c:v>9.484323415280139</c:v>
                </c:pt>
                <c:pt idx="111">
                  <c:v>9.5715135911561777</c:v>
                </c:pt>
                <c:pt idx="112">
                  <c:v>9.6577343074019186</c:v>
                </c:pt>
                <c:pt idx="113">
                  <c:v>9.7429676630611226</c:v>
                </c:pt>
                <c:pt idx="114">
                  <c:v>9.827196927174688</c:v>
                </c:pt>
                <c:pt idx="115">
                  <c:v>9.910405017784365</c:v>
                </c:pt>
                <c:pt idx="116">
                  <c:v>9.9925757889296207</c:v>
                </c:pt>
                <c:pt idx="117">
                  <c:v>10.073695083645063</c:v>
                </c:pt>
                <c:pt idx="118">
                  <c:v>10.153746755970152</c:v>
                </c:pt>
                <c:pt idx="119">
                  <c:v>10.232717467937499</c:v>
                </c:pt>
                <c:pt idx="120">
                  <c:v>10.310592828582275</c:v>
                </c:pt>
                <c:pt idx="121">
                  <c:v>10.387359616936795</c:v>
                </c:pt>
                <c:pt idx="122">
                  <c:v>10.463006133029666</c:v>
                </c:pt>
                <c:pt idx="123">
                  <c:v>10.537519038893482</c:v>
                </c:pt>
                <c:pt idx="124">
                  <c:v>10.610888506552271</c:v>
                </c:pt>
                <c:pt idx="125">
                  <c:v>10.683100964039205</c:v>
                </c:pt>
                <c:pt idx="126">
                  <c:v>10.754146817377739</c:v>
                </c:pt>
                <c:pt idx="127">
                  <c:v>10.824017174589608</c:v>
                </c:pt>
                <c:pt idx="128">
                  <c:v>10.892701037701688</c:v>
                </c:pt>
                <c:pt idx="129">
                  <c:v>10.960187993739439</c:v>
                </c:pt>
                <c:pt idx="130">
                  <c:v>11.026472543716299</c:v>
                </c:pt>
                <c:pt idx="131">
                  <c:v>11.091542168662873</c:v>
                </c:pt>
                <c:pt idx="132">
                  <c:v>11.155392539589737</c:v>
                </c:pt>
                <c:pt idx="133">
                  <c:v>11.218014647518915</c:v>
                </c:pt>
                <c:pt idx="134">
                  <c:v>11.279400302470428</c:v>
                </c:pt>
                <c:pt idx="135">
                  <c:v>11.339543537458857</c:v>
                </c:pt>
                <c:pt idx="136">
                  <c:v>11.398437917499935</c:v>
                </c:pt>
                <c:pt idx="137">
                  <c:v>11.456077358608535</c:v>
                </c:pt>
                <c:pt idx="138">
                  <c:v>11.512456244798379</c:v>
                </c:pt>
                <c:pt idx="139">
                  <c:v>11.567567673086344</c:v>
                </c:pt>
                <c:pt idx="140">
                  <c:v>11.621408835479292</c:v>
                </c:pt>
                <c:pt idx="141">
                  <c:v>11.673973530992384</c:v>
                </c:pt>
                <c:pt idx="142">
                  <c:v>11.725256494638485</c:v>
                </c:pt>
                <c:pt idx="143">
                  <c:v>11.775254801424744</c:v>
                </c:pt>
                <c:pt idx="144">
                  <c:v>11.823963303363755</c:v>
                </c:pt>
                <c:pt idx="145">
                  <c:v>11.871378490464084</c:v>
                </c:pt>
                <c:pt idx="146">
                  <c:v>11.9174983737306</c:v>
                </c:pt>
                <c:pt idx="147">
                  <c:v>11.962317571176456</c:v>
                </c:pt>
                <c:pt idx="148">
                  <c:v>12.005833625807659</c:v>
                </c:pt>
                <c:pt idx="149">
                  <c:v>12.048044665628787</c:v>
                </c:pt>
                <c:pt idx="150">
                  <c:v>12.088947063648702</c:v>
                </c:pt>
                <c:pt idx="151">
                  <c:v>12.128537309875986</c:v>
                </c:pt>
                <c:pt idx="152">
                  <c:v>12.166815404310638</c:v>
                </c:pt>
                <c:pt idx="153">
                  <c:v>12.203777719961522</c:v>
                </c:pt>
                <c:pt idx="154">
                  <c:v>12.239422501832932</c:v>
                </c:pt>
                <c:pt idx="155">
                  <c:v>12.273747994929154</c:v>
                </c:pt>
                <c:pt idx="156">
                  <c:v>12.306752327254765</c:v>
                </c:pt>
                <c:pt idx="157">
                  <c:v>12.338434679811769</c:v>
                </c:pt>
                <c:pt idx="158">
                  <c:v>12.368793297604451</c:v>
                </c:pt>
                <c:pt idx="159">
                  <c:v>12.39782537263968</c:v>
                </c:pt>
                <c:pt idx="160">
                  <c:v>12.425531957914879</c:v>
                </c:pt>
                <c:pt idx="161">
                  <c:v>12.451911181434626</c:v>
                </c:pt>
                <c:pt idx="162">
                  <c:v>12.476961171203495</c:v>
                </c:pt>
                <c:pt idx="163">
                  <c:v>12.500681225223202</c:v>
                </c:pt>
                <c:pt idx="164">
                  <c:v>12.523072162491747</c:v>
                </c:pt>
                <c:pt idx="165">
                  <c:v>12.544131292015706</c:v>
                </c:pt>
                <c:pt idx="166">
                  <c:v>12.563859432793073</c:v>
                </c:pt>
                <c:pt idx="167">
                  <c:v>12.582254946827863</c:v>
                </c:pt>
                <c:pt idx="168">
                  <c:v>12.599316781122637</c:v>
                </c:pt>
                <c:pt idx="169">
                  <c:v>12.615045871675116</c:v>
                </c:pt>
                <c:pt idx="170">
                  <c:v>12.629440580489302</c:v>
                </c:pt>
                <c:pt idx="171">
                  <c:v>12.64250079056548</c:v>
                </c:pt>
                <c:pt idx="172">
                  <c:v>12.654227320901647</c:v>
                </c:pt>
                <c:pt idx="173">
                  <c:v>12.664618533501809</c:v>
                </c:pt>
                <c:pt idx="174">
                  <c:v>12.673673375368535</c:v>
                </c:pt>
                <c:pt idx="175">
                  <c:v>12.681392899499262</c:v>
                </c:pt>
                <c:pt idx="176">
                  <c:v>12.687777924891973</c:v>
                </c:pt>
                <c:pt idx="177">
                  <c:v>12.692825877552975</c:v>
                </c:pt>
                <c:pt idx="178">
                  <c:v>12.696537459480542</c:v>
                </c:pt>
                <c:pt idx="179">
                  <c:v>12.698913606672386</c:v>
                </c:pt>
                <c:pt idx="180">
                  <c:v>12.699952681132519</c:v>
                </c:pt>
                <c:pt idx="181">
                  <c:v>12.69965632085693</c:v>
                </c:pt>
                <c:pt idx="182">
                  <c:v>12.698021834852197</c:v>
                </c:pt>
                <c:pt idx="183">
                  <c:v>12.695052031111459</c:v>
                </c:pt>
                <c:pt idx="184">
                  <c:v>12.690745154639004</c:v>
                </c:pt>
                <c:pt idx="185">
                  <c:v>12.685100971435407</c:v>
                </c:pt>
                <c:pt idx="186">
                  <c:v>12.67812053449809</c:v>
                </c:pt>
                <c:pt idx="187">
                  <c:v>12.669803843827056</c:v>
                </c:pt>
                <c:pt idx="188">
                  <c:v>12.660151718420302</c:v>
                </c:pt>
                <c:pt idx="189">
                  <c:v>12.649162520281831</c:v>
                </c:pt>
                <c:pt idx="190">
                  <c:v>12.636837887407639</c:v>
                </c:pt>
                <c:pt idx="191">
                  <c:v>12.62317700079973</c:v>
                </c:pt>
                <c:pt idx="192">
                  <c:v>12.608179743458388</c:v>
                </c:pt>
                <c:pt idx="193">
                  <c:v>12.591848104378755</c:v>
                </c:pt>
                <c:pt idx="194">
                  <c:v>12.574181849561398</c:v>
                </c:pt>
                <c:pt idx="195">
                  <c:v>12.555180277008036</c:v>
                </c:pt>
                <c:pt idx="196">
                  <c:v>12.534845141714376</c:v>
                </c:pt>
                <c:pt idx="197">
                  <c:v>12.51317644368042</c:v>
                </c:pt>
                <c:pt idx="198">
                  <c:v>12.490174884904455</c:v>
                </c:pt>
                <c:pt idx="199">
                  <c:v>12.465840699385904</c:v>
                </c:pt>
                <c:pt idx="200">
                  <c:v>12.440175642120479</c:v>
                </c:pt>
                <c:pt idx="201">
                  <c:v>12.413179596108469</c:v>
                </c:pt>
                <c:pt idx="202">
                  <c:v>12.384854433345295</c:v>
                </c:pt>
                <c:pt idx="203">
                  <c:v>12.355200153830955</c:v>
                </c:pt>
                <c:pt idx="204">
                  <c:v>12.324218512561163</c:v>
                </c:pt>
                <c:pt idx="205">
                  <c:v>12.291910445533631</c:v>
                </c:pt>
                <c:pt idx="206">
                  <c:v>12.258276771746356</c:v>
                </c:pt>
                <c:pt idx="207">
                  <c:v>12.223321118190471</c:v>
                </c:pt>
                <c:pt idx="208">
                  <c:v>12.187043484865974</c:v>
                </c:pt>
                <c:pt idx="209">
                  <c:v>12.149445626768584</c:v>
                </c:pt>
                <c:pt idx="210">
                  <c:v>12.110530234891716</c:v>
                </c:pt>
                <c:pt idx="211">
                  <c:v>12.070299064231081</c:v>
                </c:pt>
                <c:pt idx="212">
                  <c:v>12.02875386978239</c:v>
                </c:pt>
                <c:pt idx="213">
                  <c:v>11.985898395536493</c:v>
                </c:pt>
                <c:pt idx="214">
                  <c:v>11.941734279489379</c:v>
                </c:pt>
                <c:pt idx="215">
                  <c:v>11.896264329634194</c:v>
                </c:pt>
                <c:pt idx="216">
                  <c:v>11.849493693958349</c:v>
                </c:pt>
                <c:pt idx="217">
                  <c:v>11.801422489461562</c:v>
                </c:pt>
                <c:pt idx="218">
                  <c:v>11.752057034128384</c:v>
                </c:pt>
                <c:pt idx="219">
                  <c:v>11.701399784952814</c:v>
                </c:pt>
                <c:pt idx="220">
                  <c:v>11.649455538923123</c:v>
                </c:pt>
                <c:pt idx="221">
                  <c:v>11.596227572031305</c:v>
                </c:pt>
                <c:pt idx="222">
                  <c:v>11.541721383263916</c:v>
                </c:pt>
                <c:pt idx="223">
                  <c:v>11.485942237608091</c:v>
                </c:pt>
                <c:pt idx="224">
                  <c:v>11.428895634050386</c:v>
                </c:pt>
                <c:pt idx="225">
                  <c:v>11.370585901580222</c:v>
                </c:pt>
                <c:pt idx="226">
                  <c:v>11.311019358182151</c:v>
                </c:pt>
                <c:pt idx="227">
                  <c:v>11.25020314083873</c:v>
                </c:pt>
                <c:pt idx="228">
                  <c:v>11.188143450534801</c:v>
                </c:pt>
                <c:pt idx="229">
                  <c:v>11.124846488255208</c:v>
                </c:pt>
                <c:pt idx="230">
                  <c:v>11.060320443979929</c:v>
                </c:pt>
                <c:pt idx="231">
                  <c:v>10.994572337691809</c:v>
                </c:pt>
                <c:pt idx="232">
                  <c:v>10.927613050364247</c:v>
                </c:pt>
                <c:pt idx="233">
                  <c:v>10.859447729984662</c:v>
                </c:pt>
                <c:pt idx="234">
                  <c:v>10.790087959524739</c:v>
                </c:pt>
                <c:pt idx="235">
                  <c:v>10.71954110996646</c:v>
                </c:pt>
                <c:pt idx="236">
                  <c:v>10.647818647281804</c:v>
                </c:pt>
                <c:pt idx="237">
                  <c:v>10.574931218444741</c:v>
                </c:pt>
                <c:pt idx="238">
                  <c:v>10.50088876843096</c:v>
                </c:pt>
                <c:pt idx="239">
                  <c:v>10.425702880212153</c:v>
                </c:pt>
                <c:pt idx="240">
                  <c:v>10.349385955758001</c:v>
                </c:pt>
                <c:pt idx="241">
                  <c:v>10.271950631037623</c:v>
                </c:pt>
                <c:pt idx="242">
                  <c:v>10.193409308020694</c:v>
                </c:pt>
                <c:pt idx="243">
                  <c:v>10.113776260672335</c:v>
                </c:pt>
                <c:pt idx="244">
                  <c:v>10.033064007961938</c:v>
                </c:pt>
                <c:pt idx="245">
                  <c:v>9.9512877598523257</c:v>
                </c:pt>
                <c:pt idx="246">
                  <c:v>9.8684643643023175</c:v>
                </c:pt>
                <c:pt idx="247">
                  <c:v>9.7846073932787352</c:v>
                </c:pt>
                <c:pt idx="248">
                  <c:v>9.6997346307381136</c:v>
                </c:pt>
                <c:pt idx="249">
                  <c:v>9.613862924639264</c:v>
                </c:pt>
                <c:pt idx="250">
                  <c:v>9.5270093569404377</c:v>
                </c:pt>
                <c:pt idx="251">
                  <c:v>9.4391917115981609</c:v>
                </c:pt>
                <c:pt idx="252">
                  <c:v>9.3504296445643877</c:v>
                </c:pt>
                <c:pt idx="253">
                  <c:v>9.2607419927930739</c:v>
                </c:pt>
                <c:pt idx="254">
                  <c:v>9.1701482952364639</c:v>
                </c:pt>
                <c:pt idx="255">
                  <c:v>9.078670781840211</c:v>
                </c:pt>
                <c:pt idx="256">
                  <c:v>8.9863293425557043</c:v>
                </c:pt>
                <c:pt idx="257">
                  <c:v>8.8931460903288873</c:v>
                </c:pt>
                <c:pt idx="258">
                  <c:v>8.7991441911031387</c:v>
                </c:pt>
                <c:pt idx="259">
                  <c:v>8.7043470448212581</c:v>
                </c:pt>
                <c:pt idx="260">
                  <c:v>8.6087778174266187</c:v>
                </c:pt>
                <c:pt idx="261">
                  <c:v>8.5124614298583037</c:v>
                </c:pt>
                <c:pt idx="262">
                  <c:v>8.4154218670576917</c:v>
                </c:pt>
                <c:pt idx="263">
                  <c:v>8.3176866239575702</c:v>
                </c:pt>
                <c:pt idx="264">
                  <c:v>8.2192814404950223</c:v>
                </c:pt>
                <c:pt idx="265">
                  <c:v>8.1202331096045555</c:v>
                </c:pt>
                <c:pt idx="266">
                  <c:v>8.0205693602183921</c:v>
                </c:pt>
                <c:pt idx="267">
                  <c:v>7.9203186232670353</c:v>
                </c:pt>
                <c:pt idx="268">
                  <c:v>7.8195099146795624</c:v>
                </c:pt>
                <c:pt idx="269">
                  <c:v>7.7181724843844748</c:v>
                </c:pt>
                <c:pt idx="270">
                  <c:v>7.6163368693071263</c:v>
                </c:pt>
                <c:pt idx="271">
                  <c:v>7.5140339573720203</c:v>
                </c:pt>
                <c:pt idx="272">
                  <c:v>7.411294519503941</c:v>
                </c:pt>
                <c:pt idx="273">
                  <c:v>7.3081513156228066</c:v>
                </c:pt>
                <c:pt idx="274">
                  <c:v>7.2046371056485468</c:v>
                </c:pt>
                <c:pt idx="275">
                  <c:v>7.1007827775056551</c:v>
                </c:pt>
                <c:pt idx="276">
                  <c:v>6.996624484105765</c:v>
                </c:pt>
                <c:pt idx="277">
                  <c:v>6.8921945173699397</c:v>
                </c:pt>
                <c:pt idx="278">
                  <c:v>6.7875287962103847</c:v>
                </c:pt>
                <c:pt idx="279">
                  <c:v>6.6826618355427323</c:v>
                </c:pt>
                <c:pt idx="280">
                  <c:v>6.5776301392777476</c:v>
                </c:pt>
                <c:pt idx="281">
                  <c:v>6.4724685733302145</c:v>
                </c:pt>
                <c:pt idx="282">
                  <c:v>6.3672150456074679</c:v>
                </c:pt>
                <c:pt idx="283">
                  <c:v>6.2619057090211392</c:v>
                </c:pt>
                <c:pt idx="284">
                  <c:v>6.1565781204794225</c:v>
                </c:pt>
                <c:pt idx="285">
                  <c:v>6.0512706558885165</c:v>
                </c:pt>
                <c:pt idx="286">
                  <c:v>5.946020755156904</c:v>
                </c:pt>
                <c:pt idx="287">
                  <c:v>5.8408676131887791</c:v>
                </c:pt>
                <c:pt idx="288">
                  <c:v>5.7358501908889057</c:v>
                </c:pt>
                <c:pt idx="289">
                  <c:v>5.6310068641634823</c:v>
                </c:pt>
                <c:pt idx="290">
                  <c:v>5.5263782319132684</c:v>
                </c:pt>
                <c:pt idx="291">
                  <c:v>5.422003957041313</c:v>
                </c:pt>
                <c:pt idx="292">
                  <c:v>5.3179238194503817</c:v>
                </c:pt>
                <c:pt idx="293">
                  <c:v>5.2141775990432366</c:v>
                </c:pt>
                <c:pt idx="294">
                  <c:v>5.1108061287200695</c:v>
                </c:pt>
                <c:pt idx="295">
                  <c:v>5.0078508263796371</c:v>
                </c:pt>
                <c:pt idx="296">
                  <c:v>4.9053514719247078</c:v>
                </c:pt>
                <c:pt idx="297">
                  <c:v>4.8033493662543236</c:v>
                </c:pt>
                <c:pt idx="298">
                  <c:v>4.7018851082692459</c:v>
                </c:pt>
                <c:pt idx="299">
                  <c:v>4.6010007008668081</c:v>
                </c:pt>
                <c:pt idx="300">
                  <c:v>4.5007365089483411</c:v>
                </c:pt>
                <c:pt idx="301">
                  <c:v>4.4011339504126044</c:v>
                </c:pt>
                <c:pt idx="302">
                  <c:v>4.3022339751595053</c:v>
                </c:pt>
                <c:pt idx="303">
                  <c:v>4.2040771820898017</c:v>
                </c:pt>
                <c:pt idx="304">
                  <c:v>4.1067055741008245</c:v>
                </c:pt>
                <c:pt idx="305">
                  <c:v>4.0101595160939087</c:v>
                </c:pt>
                <c:pt idx="306">
                  <c:v>3.9144800749686719</c:v>
                </c:pt>
                <c:pt idx="307">
                  <c:v>3.8197073816270195</c:v>
                </c:pt>
                <c:pt idx="308">
                  <c:v>3.7258828539677102</c:v>
                </c:pt>
                <c:pt idx="309">
                  <c:v>3.6330454528955101</c:v>
                </c:pt>
                <c:pt idx="310">
                  <c:v>3.5412358943108959</c:v>
                </c:pt>
                <c:pt idx="311">
                  <c:v>3.4504944261154882</c:v>
                </c:pt>
                <c:pt idx="312">
                  <c:v>3.3608598922143367</c:v>
                </c:pt>
                <c:pt idx="313">
                  <c:v>3.2723714875116361</c:v>
                </c:pt>
                <c:pt idx="314">
                  <c:v>3.185068406911578</c:v>
                </c:pt>
                <c:pt idx="315">
                  <c:v>3.0989887923209327</c:v>
                </c:pt>
                <c:pt idx="316">
                  <c:v>3.0141710196458935</c:v>
                </c:pt>
                <c:pt idx="317">
                  <c:v>2.9306526457946611</c:v>
                </c:pt>
                <c:pt idx="318">
                  <c:v>2.8484707596765722</c:v>
                </c:pt>
                <c:pt idx="319">
                  <c:v>2.7676622162015456</c:v>
                </c:pt>
                <c:pt idx="320">
                  <c:v>2.6882632852809203</c:v>
                </c:pt>
                <c:pt idx="321">
                  <c:v>2.6103096518274715</c:v>
                </c:pt>
                <c:pt idx="322">
                  <c:v>2.5338365327551164</c:v>
                </c:pt>
                <c:pt idx="323">
                  <c:v>2.4588787939786294</c:v>
                </c:pt>
                <c:pt idx="324">
                  <c:v>2.385470131415647</c:v>
                </c:pt>
                <c:pt idx="325">
                  <c:v>2.3136443579835184</c:v>
                </c:pt>
                <c:pt idx="326">
                  <c:v>2.243433765603307</c:v>
                </c:pt>
                <c:pt idx="327">
                  <c:v>2.1748708801955128</c:v>
                </c:pt>
                <c:pt idx="328">
                  <c:v>2.1079868236840613</c:v>
                </c:pt>
                <c:pt idx="329">
                  <c:v>2.0428128349925911</c:v>
                </c:pt>
                <c:pt idx="330">
                  <c:v>1.979378749048178</c:v>
                </c:pt>
                <c:pt idx="331">
                  <c:v>1.9177135817798929</c:v>
                </c:pt>
                <c:pt idx="332">
                  <c:v>1.857846115117386</c:v>
                </c:pt>
                <c:pt idx="333">
                  <c:v>1.7998040779928761</c:v>
                </c:pt>
                <c:pt idx="334">
                  <c:v>1.7436143803405881</c:v>
                </c:pt>
                <c:pt idx="335">
                  <c:v>1.6893032300964568</c:v>
                </c:pt>
                <c:pt idx="336">
                  <c:v>1.6368958991987108</c:v>
                </c:pt>
                <c:pt idx="337">
                  <c:v>1.586416840587578</c:v>
                </c:pt>
                <c:pt idx="338">
                  <c:v>1.5378895712055749</c:v>
                </c:pt>
                <c:pt idx="339">
                  <c:v>1.4913369059969328</c:v>
                </c:pt>
                <c:pt idx="340">
                  <c:v>1.4467804899087446</c:v>
                </c:pt>
                <c:pt idx="341">
                  <c:v>1.4042413828895308</c:v>
                </c:pt>
                <c:pt idx="342">
                  <c:v>1.3637393578909616</c:v>
                </c:pt>
                <c:pt idx="343">
                  <c:v>1.3252937198658459</c:v>
                </c:pt>
                <c:pt idx="344">
                  <c:v>1.2889223697704286</c:v>
                </c:pt>
                <c:pt idx="345">
                  <c:v>1.2546425065626716</c:v>
                </c:pt>
                <c:pt idx="346">
                  <c:v>1.2224700422036769</c:v>
                </c:pt>
                <c:pt idx="347">
                  <c:v>1.1924205376554107</c:v>
                </c:pt>
                <c:pt idx="348">
                  <c:v>1.1645076818844089</c:v>
                </c:pt>
                <c:pt idx="349">
                  <c:v>1.1387450468574998</c:v>
                </c:pt>
                <c:pt idx="350">
                  <c:v>1.1151448005449391</c:v>
                </c:pt>
                <c:pt idx="351">
                  <c:v>1.0937177069204183</c:v>
                </c:pt>
                <c:pt idx="352">
                  <c:v>1.0744740619587665</c:v>
                </c:pt>
                <c:pt idx="353">
                  <c:v>1.0574229916376783</c:v>
                </c:pt>
                <c:pt idx="354">
                  <c:v>1.0425725689374221</c:v>
                </c:pt>
                <c:pt idx="355">
                  <c:v>1.0299296968411202</c:v>
                </c:pt>
                <c:pt idx="356">
                  <c:v>1.0195003423341928</c:v>
                </c:pt>
                <c:pt idx="357">
                  <c:v>1.0112893024049097</c:v>
                </c:pt>
                <c:pt idx="358">
                  <c:v>1.0053005550435496</c:v>
                </c:pt>
                <c:pt idx="359">
                  <c:v>1.0015369082432481</c:v>
                </c:pt>
                <c:pt idx="360">
                  <c:v>1.0000000000000004</c:v>
                </c:pt>
                <c:pt idx="361">
                  <c:v>1.0006905323120929</c:v>
                </c:pt>
                <c:pt idx="362">
                  <c:v>1.0036080371806677</c:v>
                </c:pt>
                <c:pt idx="363">
                  <c:v>1.0087511106091571</c:v>
                </c:pt>
                <c:pt idx="364">
                  <c:v>1.0161172956035669</c:v>
                </c:pt>
                <c:pt idx="365">
                  <c:v>1.0257029651727632</c:v>
                </c:pt>
                <c:pt idx="366">
                  <c:v>1.0375034393281859</c:v>
                </c:pt>
                <c:pt idx="367">
                  <c:v>1.0515132190832757</c:v>
                </c:pt>
                <c:pt idx="368">
                  <c:v>1.067725401454906</c:v>
                </c:pt>
                <c:pt idx="369">
                  <c:v>1.0861322644619515</c:v>
                </c:pt>
                <c:pt idx="370">
                  <c:v>1.1067249161261481</c:v>
                </c:pt>
                <c:pt idx="371">
                  <c:v>1.1294937624709462</c:v>
                </c:pt>
                <c:pt idx="372">
                  <c:v>1.154427688523517</c:v>
                </c:pt>
                <c:pt idx="373">
                  <c:v>1.1815148773127435</c:v>
                </c:pt>
                <c:pt idx="374">
                  <c:v>1.2107424588700837</c:v>
                </c:pt>
                <c:pt idx="375">
                  <c:v>1.2420966272292859</c:v>
                </c:pt>
                <c:pt idx="376">
                  <c:v>1.2755624064269564</c:v>
                </c:pt>
                <c:pt idx="377">
                  <c:v>1.3111237675022753</c:v>
                </c:pt>
                <c:pt idx="378">
                  <c:v>1.3487640964958547</c:v>
                </c:pt>
                <c:pt idx="379">
                  <c:v>1.3884652584520201</c:v>
                </c:pt>
                <c:pt idx="380">
                  <c:v>1.4302088844156733</c:v>
                </c:pt>
                <c:pt idx="381">
                  <c:v>1.473975084435432</c:v>
                </c:pt>
                <c:pt idx="382">
                  <c:v>1.5197431495619174</c:v>
                </c:pt>
                <c:pt idx="383">
                  <c:v>1.5674916688474656</c:v>
                </c:pt>
                <c:pt idx="384">
                  <c:v>1.6171979443475557</c:v>
                </c:pt>
                <c:pt idx="385">
                  <c:v>1.6688389271185307</c:v>
                </c:pt>
                <c:pt idx="386">
                  <c:v>1.7223902812198739</c:v>
                </c:pt>
                <c:pt idx="387">
                  <c:v>1.7778270857125031</c:v>
                </c:pt>
                <c:pt idx="388">
                  <c:v>1.8351233666599078</c:v>
                </c:pt>
                <c:pt idx="389">
                  <c:v>1.8942524481272909</c:v>
                </c:pt>
                <c:pt idx="390">
                  <c:v>1.9551867181821507</c:v>
                </c:pt>
                <c:pt idx="391">
                  <c:v>2.0178980968931186</c:v>
                </c:pt>
                <c:pt idx="392">
                  <c:v>2.0823572173319826</c:v>
                </c:pt>
                <c:pt idx="393">
                  <c:v>2.1485345955708097</c:v>
                </c:pt>
                <c:pt idx="394">
                  <c:v>2.2163995776845287</c:v>
                </c:pt>
                <c:pt idx="395">
                  <c:v>2.2859210417492153</c:v>
                </c:pt>
                <c:pt idx="396">
                  <c:v>2.357066812843513</c:v>
                </c:pt>
                <c:pt idx="397">
                  <c:v>2.4298047160460698</c:v>
                </c:pt>
                <c:pt idx="398">
                  <c:v>2.5041012894386823</c:v>
                </c:pt>
                <c:pt idx="399">
                  <c:v>2.5799229541034241</c:v>
                </c:pt>
                <c:pt idx="400">
                  <c:v>2.6572348441255231</c:v>
                </c:pt>
                <c:pt idx="401">
                  <c:v>2.7360026785887741</c:v>
                </c:pt>
                <c:pt idx="402">
                  <c:v>2.816190187581832</c:v>
                </c:pt>
                <c:pt idx="403">
                  <c:v>2.8977620371910673</c:v>
                </c:pt>
                <c:pt idx="404">
                  <c:v>2.9806811385071379</c:v>
                </c:pt>
                <c:pt idx="405">
                  <c:v>3.0649105196204149</c:v>
                </c:pt>
                <c:pt idx="406">
                  <c:v>3.1504128576221313</c:v>
                </c:pt>
                <c:pt idx="407">
                  <c:v>3.2371507126038019</c:v>
                </c:pt>
                <c:pt idx="408">
                  <c:v>3.3250850066609479</c:v>
                </c:pt>
                <c:pt idx="409">
                  <c:v>3.4141773638873727</c:v>
                </c:pt>
                <c:pt idx="410">
                  <c:v>3.5043894083768827</c:v>
                </c:pt>
                <c:pt idx="411">
                  <c:v>3.595680775228141</c:v>
                </c:pt>
                <c:pt idx="412">
                  <c:v>3.6880127375358134</c:v>
                </c:pt>
                <c:pt idx="413">
                  <c:v>3.7813448133988512</c:v>
                </c:pt>
                <c:pt idx="414">
                  <c:v>3.8756378079130598</c:v>
                </c:pt>
                <c:pt idx="415">
                  <c:v>3.9708503031796796</c:v>
                </c:pt>
                <c:pt idx="416">
                  <c:v>4.0669424022962337</c:v>
                </c:pt>
                <c:pt idx="417">
                  <c:v>4.1638733893622462</c:v>
                </c:pt>
                <c:pt idx="418">
                  <c:v>4.2616026654769525</c:v>
                </c:pt>
                <c:pt idx="419">
                  <c:v>4.3600891637407386</c:v>
                </c:pt>
                <c:pt idx="420">
                  <c:v>4.4592920512534127</c:v>
                </c:pt>
                <c:pt idx="421">
                  <c:v>4.5591703781150708</c:v>
                </c:pt>
                <c:pt idx="422">
                  <c:v>4.6596828434266708</c:v>
                </c:pt>
                <c:pt idx="423">
                  <c:v>4.7607889652871611</c:v>
                </c:pt>
                <c:pt idx="424">
                  <c:v>4.8624473257977794</c:v>
                </c:pt>
                <c:pt idx="425">
                  <c:v>4.9646172090580567</c:v>
                </c:pt>
                <c:pt idx="426">
                  <c:v>5.0672580161672265</c:v>
                </c:pt>
                <c:pt idx="427">
                  <c:v>5.170328563225957</c:v>
                </c:pt>
                <c:pt idx="428">
                  <c:v>5.2737891873312019</c:v>
                </c:pt>
                <c:pt idx="429">
                  <c:v>5.3775983535844842</c:v>
                </c:pt>
                <c:pt idx="430">
                  <c:v>5.4817169840813262</c:v>
                </c:pt>
                <c:pt idx="431">
                  <c:v>5.5861041289218223</c:v>
                </c:pt>
                <c:pt idx="432">
                  <c:v>5.6907207102014929</c:v>
                </c:pt>
                <c:pt idx="433">
                  <c:v>5.7955270650172892</c:v>
                </c:pt>
                <c:pt idx="434">
                  <c:v>5.9004842324644464</c:v>
                </c:pt>
                <c:pt idx="435">
                  <c:v>6.0055529006390564</c:v>
                </c:pt>
                <c:pt idx="436">
                  <c:v>6.1106943426357807</c:v>
                </c:pt>
                <c:pt idx="437">
                  <c:v>6.2158715865449921</c:v>
                </c:pt>
                <c:pt idx="438">
                  <c:v>6.3210447354642136</c:v>
                </c:pt>
                <c:pt idx="439">
                  <c:v>6.4261785724795271</c:v>
                </c:pt>
                <c:pt idx="440">
                  <c:v>6.5312348386844503</c:v>
                </c:pt>
                <c:pt idx="441">
                  <c:v>6.6361767961687859</c:v>
                </c:pt>
                <c:pt idx="442">
                  <c:v>6.7409688770194753</c:v>
                </c:pt>
                <c:pt idx="443">
                  <c:v>6.8455751623243106</c:v>
                </c:pt>
                <c:pt idx="444">
                  <c:v>6.9499610201679536</c:v>
                </c:pt>
                <c:pt idx="445">
                  <c:v>7.05409029763877</c:v>
                </c:pt>
                <c:pt idx="446">
                  <c:v>7.1579302348168374</c:v>
                </c:pt>
                <c:pt idx="447">
                  <c:v>7.2614466677856635</c:v>
                </c:pt>
                <c:pt idx="448">
                  <c:v>7.3646064856261866</c:v>
                </c:pt>
                <c:pt idx="449">
                  <c:v>7.4673766944190527</c:v>
                </c:pt>
                <c:pt idx="450">
                  <c:v>7.5697265232394777</c:v>
                </c:pt>
                <c:pt idx="451">
                  <c:v>7.6716232121675381</c:v>
                </c:pt>
                <c:pt idx="452">
                  <c:v>7.7730365752770201</c:v>
                </c:pt>
                <c:pt idx="453">
                  <c:v>7.8739358416431386</c:v>
                </c:pt>
                <c:pt idx="454">
                  <c:v>7.9742928143348157</c:v>
                </c:pt>
                <c:pt idx="455">
                  <c:v>8.0740757864295567</c:v>
                </c:pt>
                <c:pt idx="456">
                  <c:v>8.1732589009905627</c:v>
                </c:pt>
                <c:pt idx="457">
                  <c:v>8.2718136100876158</c:v>
                </c:pt>
                <c:pt idx="458">
                  <c:v>8.3697117167896433</c:v>
                </c:pt>
                <c:pt idx="459">
                  <c:v>8.4669288851561255</c:v>
                </c:pt>
                <c:pt idx="460">
                  <c:v>8.5634363332574175</c:v>
                </c:pt>
                <c:pt idx="461">
                  <c:v>8.6592118311478572</c:v>
                </c:pt>
                <c:pt idx="462">
                  <c:v>8.7542285858929372</c:v>
                </c:pt>
                <c:pt idx="463">
                  <c:v>8.8484623785518561</c:v>
                </c:pt>
                <c:pt idx="464">
                  <c:v>8.9418912131783781</c:v>
                </c:pt>
                <c:pt idx="465">
                  <c:v>9.0344923918279907</c:v>
                </c:pt>
                <c:pt idx="466">
                  <c:v>9.126242982556743</c:v>
                </c:pt>
                <c:pt idx="467">
                  <c:v>9.2171223934149715</c:v>
                </c:pt>
                <c:pt idx="468">
                  <c:v>9.3071082774572975</c:v>
                </c:pt>
                <c:pt idx="469">
                  <c:v>9.3961817977297653</c:v>
                </c:pt>
                <c:pt idx="470">
                  <c:v>9.484323415280139</c:v>
                </c:pt>
                <c:pt idx="471">
                  <c:v>9.5715135911561777</c:v>
                </c:pt>
                <c:pt idx="472">
                  <c:v>9.6577343074019186</c:v>
                </c:pt>
                <c:pt idx="473">
                  <c:v>9.7429676630611226</c:v>
                </c:pt>
                <c:pt idx="474">
                  <c:v>9.827196927174688</c:v>
                </c:pt>
                <c:pt idx="475">
                  <c:v>9.910405017784365</c:v>
                </c:pt>
                <c:pt idx="476">
                  <c:v>9.9925757889296207</c:v>
                </c:pt>
                <c:pt idx="477">
                  <c:v>10.073695083645063</c:v>
                </c:pt>
                <c:pt idx="478">
                  <c:v>10.153746755970152</c:v>
                </c:pt>
                <c:pt idx="479">
                  <c:v>10.232717467937499</c:v>
                </c:pt>
                <c:pt idx="480">
                  <c:v>10.310592828582275</c:v>
                </c:pt>
                <c:pt idx="481">
                  <c:v>10.387359616936795</c:v>
                </c:pt>
                <c:pt idx="482">
                  <c:v>10.463006133029666</c:v>
                </c:pt>
                <c:pt idx="483">
                  <c:v>10.537519038893482</c:v>
                </c:pt>
                <c:pt idx="484">
                  <c:v>10.610888506552271</c:v>
                </c:pt>
                <c:pt idx="485">
                  <c:v>10.683100964039205</c:v>
                </c:pt>
                <c:pt idx="486">
                  <c:v>10.754146817377739</c:v>
                </c:pt>
                <c:pt idx="487">
                  <c:v>10.824017174589608</c:v>
                </c:pt>
                <c:pt idx="488">
                  <c:v>10.892701037701688</c:v>
                </c:pt>
                <c:pt idx="489">
                  <c:v>10.960187993739439</c:v>
                </c:pt>
                <c:pt idx="490">
                  <c:v>11.026472543716299</c:v>
                </c:pt>
                <c:pt idx="491">
                  <c:v>11.091542168662873</c:v>
                </c:pt>
                <c:pt idx="492">
                  <c:v>11.155392539589737</c:v>
                </c:pt>
                <c:pt idx="493">
                  <c:v>11.218014647518915</c:v>
                </c:pt>
                <c:pt idx="494">
                  <c:v>11.279400302470428</c:v>
                </c:pt>
                <c:pt idx="495">
                  <c:v>11.339543537458857</c:v>
                </c:pt>
                <c:pt idx="496">
                  <c:v>11.398437917499935</c:v>
                </c:pt>
                <c:pt idx="497">
                  <c:v>11.456077358608535</c:v>
                </c:pt>
                <c:pt idx="498">
                  <c:v>11.512456244798379</c:v>
                </c:pt>
                <c:pt idx="499">
                  <c:v>11.567567673086344</c:v>
                </c:pt>
                <c:pt idx="500">
                  <c:v>11.621408835479292</c:v>
                </c:pt>
                <c:pt idx="501">
                  <c:v>11.673973530992384</c:v>
                </c:pt>
                <c:pt idx="502">
                  <c:v>11.725256494638485</c:v>
                </c:pt>
                <c:pt idx="503">
                  <c:v>11.775254801424744</c:v>
                </c:pt>
                <c:pt idx="504">
                  <c:v>11.823963303363755</c:v>
                </c:pt>
                <c:pt idx="505">
                  <c:v>11.871378490464084</c:v>
                </c:pt>
                <c:pt idx="506">
                  <c:v>11.9174983737306</c:v>
                </c:pt>
                <c:pt idx="507">
                  <c:v>11.962317571176456</c:v>
                </c:pt>
                <c:pt idx="508">
                  <c:v>12.005833625807659</c:v>
                </c:pt>
                <c:pt idx="509">
                  <c:v>12.048044665628787</c:v>
                </c:pt>
                <c:pt idx="510">
                  <c:v>12.088947063648702</c:v>
                </c:pt>
                <c:pt idx="511">
                  <c:v>12.128537309875986</c:v>
                </c:pt>
                <c:pt idx="512">
                  <c:v>12.166815404310638</c:v>
                </c:pt>
                <c:pt idx="513">
                  <c:v>12.203777719961522</c:v>
                </c:pt>
                <c:pt idx="514">
                  <c:v>12.239422501832932</c:v>
                </c:pt>
                <c:pt idx="515">
                  <c:v>12.273747994929154</c:v>
                </c:pt>
                <c:pt idx="516">
                  <c:v>12.306752327254765</c:v>
                </c:pt>
                <c:pt idx="517">
                  <c:v>12.338434679811769</c:v>
                </c:pt>
                <c:pt idx="518">
                  <c:v>12.368793297604451</c:v>
                </c:pt>
                <c:pt idx="519">
                  <c:v>12.39782537263968</c:v>
                </c:pt>
                <c:pt idx="520">
                  <c:v>12.425531957914879</c:v>
                </c:pt>
                <c:pt idx="521">
                  <c:v>12.451911181434626</c:v>
                </c:pt>
                <c:pt idx="522">
                  <c:v>12.476961171203495</c:v>
                </c:pt>
                <c:pt idx="523">
                  <c:v>12.500681225223202</c:v>
                </c:pt>
                <c:pt idx="524">
                  <c:v>12.523072162491747</c:v>
                </c:pt>
                <c:pt idx="525">
                  <c:v>12.544131292015706</c:v>
                </c:pt>
                <c:pt idx="526">
                  <c:v>12.563859432793073</c:v>
                </c:pt>
                <c:pt idx="527">
                  <c:v>12.582254946827863</c:v>
                </c:pt>
                <c:pt idx="528">
                  <c:v>12.599316781122637</c:v>
                </c:pt>
                <c:pt idx="529">
                  <c:v>12.615045871675116</c:v>
                </c:pt>
                <c:pt idx="530">
                  <c:v>12.629440580489302</c:v>
                </c:pt>
                <c:pt idx="531">
                  <c:v>12.64250079056548</c:v>
                </c:pt>
                <c:pt idx="532">
                  <c:v>12.654227320901647</c:v>
                </c:pt>
                <c:pt idx="533">
                  <c:v>12.664618533501809</c:v>
                </c:pt>
                <c:pt idx="534">
                  <c:v>12.673673375368535</c:v>
                </c:pt>
                <c:pt idx="535">
                  <c:v>12.681392899499262</c:v>
                </c:pt>
                <c:pt idx="536">
                  <c:v>12.687777924891973</c:v>
                </c:pt>
                <c:pt idx="537">
                  <c:v>12.692825877552975</c:v>
                </c:pt>
                <c:pt idx="538">
                  <c:v>12.696537459480542</c:v>
                </c:pt>
                <c:pt idx="539">
                  <c:v>12.698913606672386</c:v>
                </c:pt>
                <c:pt idx="540">
                  <c:v>12.699952681132519</c:v>
                </c:pt>
                <c:pt idx="541">
                  <c:v>12.69965632085693</c:v>
                </c:pt>
                <c:pt idx="542">
                  <c:v>12.698021834852197</c:v>
                </c:pt>
                <c:pt idx="543">
                  <c:v>12.695052031111459</c:v>
                </c:pt>
                <c:pt idx="544">
                  <c:v>12.690745154639004</c:v>
                </c:pt>
                <c:pt idx="545">
                  <c:v>12.685100971435407</c:v>
                </c:pt>
                <c:pt idx="546">
                  <c:v>12.67812053449809</c:v>
                </c:pt>
                <c:pt idx="547">
                  <c:v>12.669803843827056</c:v>
                </c:pt>
                <c:pt idx="548">
                  <c:v>12.660151718420302</c:v>
                </c:pt>
                <c:pt idx="549">
                  <c:v>12.649162520281831</c:v>
                </c:pt>
                <c:pt idx="550">
                  <c:v>12.636837887407639</c:v>
                </c:pt>
                <c:pt idx="551">
                  <c:v>12.62317700079973</c:v>
                </c:pt>
                <c:pt idx="552">
                  <c:v>12.608179743458388</c:v>
                </c:pt>
                <c:pt idx="553">
                  <c:v>12.591848104378755</c:v>
                </c:pt>
                <c:pt idx="554">
                  <c:v>12.574181849561398</c:v>
                </c:pt>
                <c:pt idx="555">
                  <c:v>12.555180277008036</c:v>
                </c:pt>
                <c:pt idx="556">
                  <c:v>12.534845141714376</c:v>
                </c:pt>
                <c:pt idx="557">
                  <c:v>12.51317644368042</c:v>
                </c:pt>
                <c:pt idx="558">
                  <c:v>12.490174884904455</c:v>
                </c:pt>
                <c:pt idx="559">
                  <c:v>12.465840699385904</c:v>
                </c:pt>
                <c:pt idx="560">
                  <c:v>12.440175642120479</c:v>
                </c:pt>
                <c:pt idx="561">
                  <c:v>12.413179596108469</c:v>
                </c:pt>
                <c:pt idx="562">
                  <c:v>12.384854433345295</c:v>
                </c:pt>
                <c:pt idx="563">
                  <c:v>12.355200153830955</c:v>
                </c:pt>
                <c:pt idx="564">
                  <c:v>12.324218512561163</c:v>
                </c:pt>
                <c:pt idx="565">
                  <c:v>12.291910445533631</c:v>
                </c:pt>
                <c:pt idx="566">
                  <c:v>12.258276771746356</c:v>
                </c:pt>
                <c:pt idx="567">
                  <c:v>12.223321118190471</c:v>
                </c:pt>
                <c:pt idx="568">
                  <c:v>12.187043484865974</c:v>
                </c:pt>
                <c:pt idx="569">
                  <c:v>12.149445626768584</c:v>
                </c:pt>
                <c:pt idx="570">
                  <c:v>12.110530234891716</c:v>
                </c:pt>
                <c:pt idx="571">
                  <c:v>12.070299064231081</c:v>
                </c:pt>
                <c:pt idx="572">
                  <c:v>12.02875386978239</c:v>
                </c:pt>
                <c:pt idx="573">
                  <c:v>11.985898395536493</c:v>
                </c:pt>
                <c:pt idx="574">
                  <c:v>11.941734279489379</c:v>
                </c:pt>
                <c:pt idx="575">
                  <c:v>11.896264329634194</c:v>
                </c:pt>
                <c:pt idx="576">
                  <c:v>11.849493693958349</c:v>
                </c:pt>
                <c:pt idx="577">
                  <c:v>11.801422489461562</c:v>
                </c:pt>
                <c:pt idx="578">
                  <c:v>11.752057034128384</c:v>
                </c:pt>
                <c:pt idx="579">
                  <c:v>11.701399784952814</c:v>
                </c:pt>
                <c:pt idx="580">
                  <c:v>11.649455538923123</c:v>
                </c:pt>
                <c:pt idx="581">
                  <c:v>11.596227572031305</c:v>
                </c:pt>
                <c:pt idx="582">
                  <c:v>11.541721383263916</c:v>
                </c:pt>
                <c:pt idx="583">
                  <c:v>11.485942237608091</c:v>
                </c:pt>
                <c:pt idx="584">
                  <c:v>11.428895634050386</c:v>
                </c:pt>
                <c:pt idx="585">
                  <c:v>11.370585901580222</c:v>
                </c:pt>
                <c:pt idx="586">
                  <c:v>11.311019358182151</c:v>
                </c:pt>
                <c:pt idx="587">
                  <c:v>11.25020314083873</c:v>
                </c:pt>
                <c:pt idx="588">
                  <c:v>11.188143450534801</c:v>
                </c:pt>
                <c:pt idx="589">
                  <c:v>11.124846488255208</c:v>
                </c:pt>
                <c:pt idx="590">
                  <c:v>11.060320443979929</c:v>
                </c:pt>
                <c:pt idx="591">
                  <c:v>10.994572337691809</c:v>
                </c:pt>
                <c:pt idx="592">
                  <c:v>10.927613050364247</c:v>
                </c:pt>
                <c:pt idx="593">
                  <c:v>10.859447729984662</c:v>
                </c:pt>
                <c:pt idx="594">
                  <c:v>10.790087959524739</c:v>
                </c:pt>
                <c:pt idx="595">
                  <c:v>10.71954110996646</c:v>
                </c:pt>
                <c:pt idx="596">
                  <c:v>10.647818647281804</c:v>
                </c:pt>
                <c:pt idx="597">
                  <c:v>10.574931218444741</c:v>
                </c:pt>
                <c:pt idx="598">
                  <c:v>10.50088876843096</c:v>
                </c:pt>
                <c:pt idx="599">
                  <c:v>10.425702880212153</c:v>
                </c:pt>
                <c:pt idx="600">
                  <c:v>10.349385955758001</c:v>
                </c:pt>
                <c:pt idx="601">
                  <c:v>10.271950631037623</c:v>
                </c:pt>
                <c:pt idx="602">
                  <c:v>10.193409308020694</c:v>
                </c:pt>
                <c:pt idx="603">
                  <c:v>10.113776260672335</c:v>
                </c:pt>
                <c:pt idx="604">
                  <c:v>10.033064007961938</c:v>
                </c:pt>
                <c:pt idx="605">
                  <c:v>9.9512877598523257</c:v>
                </c:pt>
                <c:pt idx="606">
                  <c:v>9.8684643643023175</c:v>
                </c:pt>
                <c:pt idx="607">
                  <c:v>9.7846073932787352</c:v>
                </c:pt>
                <c:pt idx="608">
                  <c:v>9.6997346307381136</c:v>
                </c:pt>
                <c:pt idx="609">
                  <c:v>9.613862924639264</c:v>
                </c:pt>
                <c:pt idx="610">
                  <c:v>9.5270093569404377</c:v>
                </c:pt>
                <c:pt idx="611">
                  <c:v>9.4391917115981609</c:v>
                </c:pt>
                <c:pt idx="612">
                  <c:v>9.3504296445643877</c:v>
                </c:pt>
                <c:pt idx="613">
                  <c:v>9.2607419927930739</c:v>
                </c:pt>
                <c:pt idx="614">
                  <c:v>9.1701482952364639</c:v>
                </c:pt>
                <c:pt idx="615">
                  <c:v>9.078670781840211</c:v>
                </c:pt>
                <c:pt idx="616">
                  <c:v>8.9863293425557043</c:v>
                </c:pt>
                <c:pt idx="617">
                  <c:v>8.8931460903288873</c:v>
                </c:pt>
                <c:pt idx="618">
                  <c:v>8.7991441911031387</c:v>
                </c:pt>
                <c:pt idx="619">
                  <c:v>8.7043470448212581</c:v>
                </c:pt>
                <c:pt idx="620">
                  <c:v>8.6087778174266187</c:v>
                </c:pt>
                <c:pt idx="621">
                  <c:v>8.5124614298583037</c:v>
                </c:pt>
                <c:pt idx="622">
                  <c:v>8.4154218670576917</c:v>
                </c:pt>
                <c:pt idx="623">
                  <c:v>8.3176866239575702</c:v>
                </c:pt>
                <c:pt idx="624">
                  <c:v>8.2192814404950223</c:v>
                </c:pt>
                <c:pt idx="625">
                  <c:v>8.1202331096045555</c:v>
                </c:pt>
                <c:pt idx="626">
                  <c:v>8.0205693602183921</c:v>
                </c:pt>
                <c:pt idx="627">
                  <c:v>7.9203186232670353</c:v>
                </c:pt>
                <c:pt idx="628">
                  <c:v>7.8195099146795624</c:v>
                </c:pt>
                <c:pt idx="629">
                  <c:v>7.7181724843844748</c:v>
                </c:pt>
                <c:pt idx="630">
                  <c:v>7.6163368693071263</c:v>
                </c:pt>
                <c:pt idx="631">
                  <c:v>7.5140339573720203</c:v>
                </c:pt>
                <c:pt idx="632">
                  <c:v>7.411294519503941</c:v>
                </c:pt>
                <c:pt idx="633">
                  <c:v>7.3081513156228066</c:v>
                </c:pt>
                <c:pt idx="634">
                  <c:v>7.2046371056485468</c:v>
                </c:pt>
                <c:pt idx="635">
                  <c:v>7.1007827775056551</c:v>
                </c:pt>
                <c:pt idx="636">
                  <c:v>6.996624484105765</c:v>
                </c:pt>
                <c:pt idx="637">
                  <c:v>6.8921945173699397</c:v>
                </c:pt>
                <c:pt idx="638">
                  <c:v>6.7875287962103847</c:v>
                </c:pt>
                <c:pt idx="639">
                  <c:v>6.6826618355427323</c:v>
                </c:pt>
                <c:pt idx="640">
                  <c:v>6.5776301392777476</c:v>
                </c:pt>
                <c:pt idx="641">
                  <c:v>6.4724685733302145</c:v>
                </c:pt>
                <c:pt idx="642">
                  <c:v>6.3672150456074679</c:v>
                </c:pt>
                <c:pt idx="643">
                  <c:v>6.2619057090211392</c:v>
                </c:pt>
                <c:pt idx="644">
                  <c:v>6.1565781204794225</c:v>
                </c:pt>
                <c:pt idx="645">
                  <c:v>6.0512706558885165</c:v>
                </c:pt>
                <c:pt idx="646">
                  <c:v>5.946020755156904</c:v>
                </c:pt>
                <c:pt idx="647">
                  <c:v>5.8408676131887791</c:v>
                </c:pt>
                <c:pt idx="648">
                  <c:v>5.7358501908889057</c:v>
                </c:pt>
                <c:pt idx="649">
                  <c:v>5.6310068641634823</c:v>
                </c:pt>
                <c:pt idx="650">
                  <c:v>5.5263782319132684</c:v>
                </c:pt>
                <c:pt idx="651">
                  <c:v>5.422003957041313</c:v>
                </c:pt>
                <c:pt idx="652">
                  <c:v>5.3179238194503817</c:v>
                </c:pt>
                <c:pt idx="653">
                  <c:v>5.2141775990432366</c:v>
                </c:pt>
                <c:pt idx="654">
                  <c:v>5.1108061287200695</c:v>
                </c:pt>
                <c:pt idx="655">
                  <c:v>5.0078508263796371</c:v>
                </c:pt>
                <c:pt idx="656">
                  <c:v>4.9053514719247078</c:v>
                </c:pt>
                <c:pt idx="657">
                  <c:v>4.8033493662543236</c:v>
                </c:pt>
                <c:pt idx="658">
                  <c:v>4.7018851082692459</c:v>
                </c:pt>
                <c:pt idx="659">
                  <c:v>4.6010007008668081</c:v>
                </c:pt>
                <c:pt idx="660">
                  <c:v>4.5007365089483411</c:v>
                </c:pt>
                <c:pt idx="661">
                  <c:v>4.4011339504126044</c:v>
                </c:pt>
                <c:pt idx="662">
                  <c:v>4.3022339751595053</c:v>
                </c:pt>
                <c:pt idx="663">
                  <c:v>4.2040771820898017</c:v>
                </c:pt>
                <c:pt idx="664">
                  <c:v>4.1067055741008245</c:v>
                </c:pt>
                <c:pt idx="665">
                  <c:v>4.0101595160939087</c:v>
                </c:pt>
                <c:pt idx="666">
                  <c:v>3.9144800749686719</c:v>
                </c:pt>
                <c:pt idx="667">
                  <c:v>3.8197073816270195</c:v>
                </c:pt>
                <c:pt idx="668">
                  <c:v>3.7258828539677102</c:v>
                </c:pt>
                <c:pt idx="669">
                  <c:v>3.6330454528955101</c:v>
                </c:pt>
                <c:pt idx="670">
                  <c:v>3.5412358943108959</c:v>
                </c:pt>
                <c:pt idx="671">
                  <c:v>3.4504944261154882</c:v>
                </c:pt>
                <c:pt idx="672">
                  <c:v>3.3608598922143367</c:v>
                </c:pt>
                <c:pt idx="673">
                  <c:v>3.2723714875116361</c:v>
                </c:pt>
                <c:pt idx="674">
                  <c:v>3.185068406911578</c:v>
                </c:pt>
                <c:pt idx="675">
                  <c:v>3.0989887923209327</c:v>
                </c:pt>
                <c:pt idx="676">
                  <c:v>3.0141710196458935</c:v>
                </c:pt>
                <c:pt idx="677">
                  <c:v>2.9306526457946611</c:v>
                </c:pt>
                <c:pt idx="678">
                  <c:v>2.8484707596765722</c:v>
                </c:pt>
                <c:pt idx="679">
                  <c:v>2.7676622162015456</c:v>
                </c:pt>
                <c:pt idx="680">
                  <c:v>2.6882632852809203</c:v>
                </c:pt>
                <c:pt idx="681">
                  <c:v>2.6103096518274715</c:v>
                </c:pt>
                <c:pt idx="682">
                  <c:v>2.5338365327551164</c:v>
                </c:pt>
                <c:pt idx="683">
                  <c:v>2.4588787939786294</c:v>
                </c:pt>
                <c:pt idx="684">
                  <c:v>2.385470131415647</c:v>
                </c:pt>
                <c:pt idx="685">
                  <c:v>2.3136443579835184</c:v>
                </c:pt>
                <c:pt idx="686">
                  <c:v>2.243433765603307</c:v>
                </c:pt>
                <c:pt idx="687">
                  <c:v>2.1748708801955128</c:v>
                </c:pt>
                <c:pt idx="688">
                  <c:v>2.1079868236840613</c:v>
                </c:pt>
                <c:pt idx="689">
                  <c:v>2.0428128349925911</c:v>
                </c:pt>
                <c:pt idx="690">
                  <c:v>1.979378749048178</c:v>
                </c:pt>
                <c:pt idx="691">
                  <c:v>1.9177135817798929</c:v>
                </c:pt>
                <c:pt idx="692">
                  <c:v>1.857846115117386</c:v>
                </c:pt>
                <c:pt idx="693">
                  <c:v>1.7998040779928761</c:v>
                </c:pt>
                <c:pt idx="694">
                  <c:v>1.7436143803405881</c:v>
                </c:pt>
                <c:pt idx="695">
                  <c:v>1.6893032300964568</c:v>
                </c:pt>
                <c:pt idx="696">
                  <c:v>1.6368958991987108</c:v>
                </c:pt>
                <c:pt idx="697">
                  <c:v>1.586416840587578</c:v>
                </c:pt>
                <c:pt idx="698">
                  <c:v>1.5378895712055749</c:v>
                </c:pt>
                <c:pt idx="699">
                  <c:v>1.4913369059969328</c:v>
                </c:pt>
                <c:pt idx="700">
                  <c:v>1.4467804899087446</c:v>
                </c:pt>
                <c:pt idx="701">
                  <c:v>1.4042413828895308</c:v>
                </c:pt>
                <c:pt idx="702">
                  <c:v>1.3637393578909616</c:v>
                </c:pt>
                <c:pt idx="703">
                  <c:v>1.3252937198658459</c:v>
                </c:pt>
                <c:pt idx="704">
                  <c:v>1.2889223697704286</c:v>
                </c:pt>
                <c:pt idx="705">
                  <c:v>1.2546425065626716</c:v>
                </c:pt>
                <c:pt idx="706">
                  <c:v>1.2224700422036769</c:v>
                </c:pt>
                <c:pt idx="707">
                  <c:v>1.1924205376554107</c:v>
                </c:pt>
                <c:pt idx="708">
                  <c:v>1.1645076818844089</c:v>
                </c:pt>
                <c:pt idx="709">
                  <c:v>1.1387450468574998</c:v>
                </c:pt>
                <c:pt idx="710">
                  <c:v>1.1151448005449391</c:v>
                </c:pt>
                <c:pt idx="711">
                  <c:v>1.0937177069204183</c:v>
                </c:pt>
                <c:pt idx="712">
                  <c:v>1.0744740619587665</c:v>
                </c:pt>
                <c:pt idx="713">
                  <c:v>1.0574229916376783</c:v>
                </c:pt>
                <c:pt idx="714">
                  <c:v>1.0425725689374221</c:v>
                </c:pt>
                <c:pt idx="715">
                  <c:v>1.0299296968411202</c:v>
                </c:pt>
                <c:pt idx="716">
                  <c:v>1.0195003423341928</c:v>
                </c:pt>
                <c:pt idx="717">
                  <c:v>1.0112893024049097</c:v>
                </c:pt>
                <c:pt idx="718">
                  <c:v>1.0053005550435496</c:v>
                </c:pt>
                <c:pt idx="719">
                  <c:v>1.0015369082432481</c:v>
                </c:pt>
              </c:numCache>
            </c:numRef>
          </c:xVal>
          <c:yVal>
            <c:numRef>
              <c:f>'Data Task 1'!$K$12:$K$731</c:f>
              <c:numCache>
                <c:formatCode>0.00</c:formatCode>
                <c:ptCount val="720"/>
                <c:pt idx="0">
                  <c:v>0.74180599999999997</c:v>
                </c:pt>
                <c:pt idx="1">
                  <c:v>0.75359399999999999</c:v>
                </c:pt>
                <c:pt idx="2">
                  <c:v>0.75820900000000002</c:v>
                </c:pt>
                <c:pt idx="3">
                  <c:v>0.75241500000000006</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0.74371199999999993</c:v>
                </c:pt>
                <c:pt idx="16">
                  <c:v>0.76495500000000005</c:v>
                </c:pt>
                <c:pt idx="17">
                  <c:v>0.73952400000000007</c:v>
                </c:pt>
                <c:pt idx="18">
                  <c:v>0.72843900000000006</c:v>
                </c:pt>
                <c:pt idx="19">
                  <c:v>0.72944199999999992</c:v>
                </c:pt>
                <c:pt idx="20">
                  <c:v>0.72748600000000008</c:v>
                </c:pt>
                <c:pt idx="21">
                  <c:v>0.72387400000000002</c:v>
                </c:pt>
                <c:pt idx="22">
                  <c:v>0.74825199999999992</c:v>
                </c:pt>
                <c:pt idx="23">
                  <c:v>0.74855300000000002</c:v>
                </c:pt>
                <c:pt idx="24">
                  <c:v>0.72896499999999997</c:v>
                </c:pt>
                <c:pt idx="25">
                  <c:v>0.69982199999999994</c:v>
                </c:pt>
                <c:pt idx="26">
                  <c:v>0.70538999999999996</c:v>
                </c:pt>
                <c:pt idx="27">
                  <c:v>0.74331100000000006</c:v>
                </c:pt>
                <c:pt idx="28">
                  <c:v>0.71614899999999992</c:v>
                </c:pt>
                <c:pt idx="29">
                  <c:v>0.67607200000000001</c:v>
                </c:pt>
                <c:pt idx="30">
                  <c:v>0.69460600000000006</c:v>
                </c:pt>
                <c:pt idx="31">
                  <c:v>0.71732799999999997</c:v>
                </c:pt>
                <c:pt idx="32">
                  <c:v>0.68487500000000001</c:v>
                </c:pt>
                <c:pt idx="33">
                  <c:v>0.70215499999999997</c:v>
                </c:pt>
                <c:pt idx="34">
                  <c:v>0.69741500000000001</c:v>
                </c:pt>
                <c:pt idx="35">
                  <c:v>0.69134499999999999</c:v>
                </c:pt>
                <c:pt idx="36">
                  <c:v>0.67386499999999994</c:v>
                </c:pt>
                <c:pt idx="37">
                  <c:v>0.66834700000000002</c:v>
                </c:pt>
                <c:pt idx="38">
                  <c:v>0.65666000000000002</c:v>
                </c:pt>
                <c:pt idx="39">
                  <c:v>0.64998899999999993</c:v>
                </c:pt>
                <c:pt idx="40">
                  <c:v>0.64712900000000007</c:v>
                </c:pt>
                <c:pt idx="41">
                  <c:v>0.67491800000000002</c:v>
                </c:pt>
                <c:pt idx="42">
                  <c:v>0.64677800000000008</c:v>
                </c:pt>
                <c:pt idx="43">
                  <c:v>0.63870300000000002</c:v>
                </c:pt>
                <c:pt idx="44">
                  <c:v>0.63471499999999992</c:v>
                </c:pt>
                <c:pt idx="45">
                  <c:v>0.64221400000000006</c:v>
                </c:pt>
                <c:pt idx="46">
                  <c:v>0.62556100000000003</c:v>
                </c:pt>
                <c:pt idx="47">
                  <c:v>0.64023300000000005</c:v>
                </c:pt>
                <c:pt idx="48">
                  <c:v>0.64469700000000008</c:v>
                </c:pt>
                <c:pt idx="49">
                  <c:v>0.64136100000000007</c:v>
                </c:pt>
                <c:pt idx="50">
                  <c:v>0.64258999999999999</c:v>
                </c:pt>
                <c:pt idx="51">
                  <c:v>0.63509100000000007</c:v>
                </c:pt>
                <c:pt idx="52">
                  <c:v>0.63830100000000001</c:v>
                </c:pt>
                <c:pt idx="53">
                  <c:v>0.62320299999999995</c:v>
                </c:pt>
                <c:pt idx="54">
                  <c:v>0.60376600000000002</c:v>
                </c:pt>
                <c:pt idx="55">
                  <c:v>0.61455100000000007</c:v>
                </c:pt>
                <c:pt idx="56">
                  <c:v>0.61580499999999994</c:v>
                </c:pt>
                <c:pt idx="57">
                  <c:v>0.60559699999999994</c:v>
                </c:pt>
                <c:pt idx="58">
                  <c:v>0.60654999999999992</c:v>
                </c:pt>
                <c:pt idx="59">
                  <c:v>0.61455100000000007</c:v>
                </c:pt>
                <c:pt idx="60">
                  <c:v>0.614676</c:v>
                </c:pt>
                <c:pt idx="61">
                  <c:v>0.62194899999999997</c:v>
                </c:pt>
                <c:pt idx="62">
                  <c:v>0.62566100000000002</c:v>
                </c:pt>
                <c:pt idx="63">
                  <c:v>0.61610600000000004</c:v>
                </c:pt>
                <c:pt idx="64">
                  <c:v>0.61675799999999992</c:v>
                </c:pt>
                <c:pt idx="65">
                  <c:v>0.60998599999999992</c:v>
                </c:pt>
                <c:pt idx="66">
                  <c:v>0.61663200000000007</c:v>
                </c:pt>
                <c:pt idx="67">
                  <c:v>0.63158000000000003</c:v>
                </c:pt>
                <c:pt idx="68">
                  <c:v>0.60140900000000008</c:v>
                </c:pt>
                <c:pt idx="69">
                  <c:v>0.59559000000000006</c:v>
                </c:pt>
                <c:pt idx="70">
                  <c:v>0.61216800000000005</c:v>
                </c:pt>
                <c:pt idx="71">
                  <c:v>0.61552899999999999</c:v>
                </c:pt>
                <c:pt idx="72">
                  <c:v>0.60386699999999993</c:v>
                </c:pt>
                <c:pt idx="73">
                  <c:v>0.58197199999999993</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0.56140600000000007</c:v>
                </c:pt>
                <c:pt idx="83">
                  <c:v>0.62781799999999999</c:v>
                </c:pt>
                <c:pt idx="84">
                  <c:v>0.59940199999999999</c:v>
                </c:pt>
                <c:pt idx="85">
                  <c:v>0.75464700000000007</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0.52300900000000006</c:v>
                </c:pt>
                <c:pt idx="95">
                  <c:v>0.51204899999999998</c:v>
                </c:pt>
                <c:pt idx="96">
                  <c:v>0.63968099999999994</c:v>
                </c:pt>
                <c:pt idx="97">
                  <c:v>0.55024600000000001</c:v>
                </c:pt>
                <c:pt idx="98">
                  <c:v>0.58703799999999995</c:v>
                </c:pt>
                <c:pt idx="99">
                  <c:v>0.59486299999999992</c:v>
                </c:pt>
                <c:pt idx="100">
                  <c:v>0.57191499999999995</c:v>
                </c:pt>
                <c:pt idx="101">
                  <c:v>0.584229</c:v>
                </c:pt>
                <c:pt idx="102">
                  <c:v>0.64507300000000001</c:v>
                </c:pt>
                <c:pt idx="103">
                  <c:v>0.53898500000000005</c:v>
                </c:pt>
                <c:pt idx="104">
                  <c:v>0.53590000000000004</c:v>
                </c:pt>
                <c:pt idx="105">
                  <c:v>0.63193100000000002</c:v>
                </c:pt>
                <c:pt idx="106">
                  <c:v>0.58784100000000006</c:v>
                </c:pt>
                <c:pt idx="107">
                  <c:v>0.60619899999999993</c:v>
                </c:pt>
                <c:pt idx="108">
                  <c:v>0.61595500000000003</c:v>
                </c:pt>
                <c:pt idx="109">
                  <c:v>0.58874300000000002</c:v>
                </c:pt>
                <c:pt idx="110">
                  <c:v>0.60692600000000008</c:v>
                </c:pt>
                <c:pt idx="111">
                  <c:v>0.59007300000000007</c:v>
                </c:pt>
                <c:pt idx="112">
                  <c:v>0.58911999999999998</c:v>
                </c:pt>
                <c:pt idx="113">
                  <c:v>0.602688</c:v>
                </c:pt>
                <c:pt idx="114">
                  <c:v>0.66824700000000004</c:v>
                </c:pt>
                <c:pt idx="115">
                  <c:v>0.64427000000000001</c:v>
                </c:pt>
                <c:pt idx="116">
                  <c:v>0.65746199999999999</c:v>
                </c:pt>
                <c:pt idx="117">
                  <c:v>0.62465799999999994</c:v>
                </c:pt>
                <c:pt idx="118">
                  <c:v>0.65808899999999992</c:v>
                </c:pt>
                <c:pt idx="119">
                  <c:v>0.68743299999999996</c:v>
                </c:pt>
                <c:pt idx="120">
                  <c:v>0.65956900000000007</c:v>
                </c:pt>
                <c:pt idx="121">
                  <c:v>0.64712900000000007</c:v>
                </c:pt>
                <c:pt idx="122">
                  <c:v>0.67913099999999993</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0.72944199999999992</c:v>
                </c:pt>
                <c:pt idx="136">
                  <c:v>0.73267700000000002</c:v>
                </c:pt>
                <c:pt idx="137">
                  <c:v>0.72527900000000001</c:v>
                </c:pt>
                <c:pt idx="138">
                  <c:v>0.73523500000000008</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0.77137600000000006</c:v>
                </c:pt>
                <c:pt idx="147">
                  <c:v>0.79294399999999998</c:v>
                </c:pt>
                <c:pt idx="148">
                  <c:v>0.78772799999999998</c:v>
                </c:pt>
                <c:pt idx="149">
                  <c:v>0.82499600000000006</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1.1266829999999999</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1.2645979999999999</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1.3365770000000001</c:v>
                </c:pt>
                <c:pt idx="227">
                  <c:v>1.3302069999999999</c:v>
                </c:pt>
                <c:pt idx="228">
                  <c:v>1.325291</c:v>
                </c:pt>
                <c:pt idx="229">
                  <c:v>1.322457</c:v>
                </c:pt>
                <c:pt idx="230">
                  <c:v>1.3648670000000001</c:v>
                </c:pt>
                <c:pt idx="231">
                  <c:v>1.3929819999999999</c:v>
                </c:pt>
                <c:pt idx="232">
                  <c:v>1.3985750000000001</c:v>
                </c:pt>
                <c:pt idx="233">
                  <c:v>1.400155</c:v>
                </c:pt>
                <c:pt idx="234">
                  <c:v>1.415278</c:v>
                </c:pt>
                <c:pt idx="235">
                  <c:v>1.4403329999999999</c:v>
                </c:pt>
                <c:pt idx="236">
                  <c:v>1.4541269999999999</c:v>
                </c:pt>
                <c:pt idx="237">
                  <c:v>1.452296</c:v>
                </c:pt>
                <c:pt idx="238">
                  <c:v>1.4743660000000001</c:v>
                </c:pt>
                <c:pt idx="239">
                  <c:v>1.4797579999999999</c:v>
                </c:pt>
                <c:pt idx="240">
                  <c:v>1.4778020000000001</c:v>
                </c:pt>
                <c:pt idx="241">
                  <c:v>1.4893640000000001</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1.6551930000000001</c:v>
                </c:pt>
                <c:pt idx="252">
                  <c:v>1.7574939999999999</c:v>
                </c:pt>
                <c:pt idx="253">
                  <c:v>1.77199</c:v>
                </c:pt>
                <c:pt idx="254">
                  <c:v>1.8110900000000001</c:v>
                </c:pt>
                <c:pt idx="255">
                  <c:v>1.6708430000000001</c:v>
                </c:pt>
                <c:pt idx="256">
                  <c:v>1.8482829999999999</c:v>
                </c:pt>
                <c:pt idx="257">
                  <c:v>1.7513239999999999</c:v>
                </c:pt>
                <c:pt idx="258">
                  <c:v>1.7706110000000002</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2.3520890000000003</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64.97758300000001</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16.804054999999998</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8.1378060000000012</c:v>
                </c:pt>
                <c:pt idx="464">
                  <c:v>8.0171710000000012</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4.8633190000000006</c:v>
                </c:pt>
                <c:pt idx="506">
                  <c:v>4.8240940000000005</c:v>
                </c:pt>
                <c:pt idx="507">
                  <c:v>4.7858219999999996</c:v>
                </c:pt>
                <c:pt idx="508">
                  <c:v>4.7312979999999998</c:v>
                </c:pt>
                <c:pt idx="509">
                  <c:v>4.6493370000000001</c:v>
                </c:pt>
                <c:pt idx="510">
                  <c:v>4.536753</c:v>
                </c:pt>
                <c:pt idx="511">
                  <c:v>4.4980039999999999</c:v>
                </c:pt>
                <c:pt idx="512">
                  <c:v>4.4253730000000004</c:v>
                </c:pt>
                <c:pt idx="513">
                  <c:v>4.3641019999999999</c:v>
                </c:pt>
                <c:pt idx="514">
                  <c:v>4.3075969999999995</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2.9484399999999997</c:v>
                </c:pt>
                <c:pt idx="536">
                  <c:v>2.8930129999999998</c:v>
                </c:pt>
                <c:pt idx="537">
                  <c:v>2.8207580000000001</c:v>
                </c:pt>
                <c:pt idx="538">
                  <c:v>2.7810060000000001</c:v>
                </c:pt>
                <c:pt idx="539">
                  <c:v>2.7276609999999999</c:v>
                </c:pt>
                <c:pt idx="540">
                  <c:v>2.6688239999999999</c:v>
                </c:pt>
                <c:pt idx="541">
                  <c:v>2.6181619999999999</c:v>
                </c:pt>
                <c:pt idx="542">
                  <c:v>2.5437250000000002</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2.1281749999999997</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1.6054840000000001</c:v>
                </c:pt>
                <c:pt idx="569">
                  <c:v>1.5936970000000001</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0.84779399999999994</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0.83227000000000007</c:v>
                </c:pt>
                <c:pt idx="648">
                  <c:v>0.81270700000000007</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0.77421000000000006</c:v>
                </c:pt>
                <c:pt idx="657">
                  <c:v>0.76169500000000001</c:v>
                </c:pt>
                <c:pt idx="658">
                  <c:v>0.76625900000000002</c:v>
                </c:pt>
                <c:pt idx="659">
                  <c:v>0.77215299999999998</c:v>
                </c:pt>
                <c:pt idx="660">
                  <c:v>0.76081699999999997</c:v>
                </c:pt>
                <c:pt idx="661">
                  <c:v>0.75499800000000006</c:v>
                </c:pt>
                <c:pt idx="662">
                  <c:v>0.75773199999999996</c:v>
                </c:pt>
                <c:pt idx="663">
                  <c:v>0.76177000000000006</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0.86231499999999994</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0.92172999999999994</c:v>
                </c:pt>
                <c:pt idx="687">
                  <c:v>0.92616900000000002</c:v>
                </c:pt>
                <c:pt idx="688">
                  <c:v>0.97642899999999999</c:v>
                </c:pt>
                <c:pt idx="689">
                  <c:v>0.93090899999999999</c:v>
                </c:pt>
                <c:pt idx="690">
                  <c:v>0.91152199999999994</c:v>
                </c:pt>
                <c:pt idx="691">
                  <c:v>0.90216699999999994</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0.78113199999999994</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0"/>
          <c:extLst xmlns:c15="http://schemas.microsoft.com/office/drawing/2012/chart">
            <c:ext xmlns:c16="http://schemas.microsoft.com/office/drawing/2014/chart" uri="{C3380CC4-5D6E-409C-BE32-E72D297353CC}">
              <c16:uniqueId val="{00000000-8A38-4BA1-A10E-88E48FB20473}"/>
            </c:ext>
          </c:extLst>
        </c:ser>
        <c:ser>
          <c:idx val="3"/>
          <c:order val="3"/>
          <c:tx>
            <c:v>10250 WAVE</c:v>
          </c:tx>
          <c:spPr>
            <a:ln w="22225" cap="rnd">
              <a:solidFill>
                <a:schemeClr val="accent4"/>
              </a:solidFill>
              <a:round/>
            </a:ln>
            <a:effectLst/>
          </c:spPr>
          <c:marker>
            <c:symbol val="none"/>
          </c:marker>
          <c:xVal>
            <c:numRef>
              <c:f>'Graphs Task 1'!$AA$2:$AA$942</c:f>
              <c:numCache>
                <c:formatCode>General</c:formatCode>
                <c:ptCount val="941"/>
                <c:pt idx="0">
                  <c:v>12.684721946716309</c:v>
                </c:pt>
                <c:pt idx="1">
                  <c:v>12.689306259155273</c:v>
                </c:pt>
                <c:pt idx="2">
                  <c:v>12.693072319030762</c:v>
                </c:pt>
                <c:pt idx="3">
                  <c:v>12.696026802062988</c:v>
                </c:pt>
                <c:pt idx="4">
                  <c:v>12.698164939880371</c:v>
                </c:pt>
                <c:pt idx="5">
                  <c:v>12.699485778808594</c:v>
                </c:pt>
                <c:pt idx="6">
                  <c:v>12.699995040893555</c:v>
                </c:pt>
                <c:pt idx="7">
                  <c:v>12.699687957763672</c:v>
                </c:pt>
                <c:pt idx="8">
                  <c:v>12.698566436767578</c:v>
                </c:pt>
                <c:pt idx="9">
                  <c:v>12.696632385253906</c:v>
                </c:pt>
                <c:pt idx="10">
                  <c:v>12.693883895874023</c:v>
                </c:pt>
                <c:pt idx="11">
                  <c:v>12.690324783325195</c:v>
                </c:pt>
                <c:pt idx="12">
                  <c:v>12.685951232910156</c:v>
                </c:pt>
                <c:pt idx="13">
                  <c:v>12.680768013000488</c:v>
                </c:pt>
                <c:pt idx="14">
                  <c:v>12.674771308898926</c:v>
                </c:pt>
                <c:pt idx="15">
                  <c:v>12.667964935302734</c:v>
                </c:pt>
                <c:pt idx="16">
                  <c:v>12.660346984863281</c:v>
                </c:pt>
                <c:pt idx="17">
                  <c:v>12.651922225952148</c:v>
                </c:pt>
                <c:pt idx="18">
                  <c:v>12.642681121826172</c:v>
                </c:pt>
                <c:pt idx="19">
                  <c:v>12.632635116577148</c:v>
                </c:pt>
                <c:pt idx="20">
                  <c:v>12.621779441833496</c:v>
                </c:pt>
                <c:pt idx="21">
                  <c:v>12.610111236572266</c:v>
                </c:pt>
                <c:pt idx="22">
                  <c:v>12.597640037536621</c:v>
                </c:pt>
                <c:pt idx="23">
                  <c:v>12.584353446960449</c:v>
                </c:pt>
                <c:pt idx="24">
                  <c:v>12.57026195526123</c:v>
                </c:pt>
                <c:pt idx="25">
                  <c:v>12.555361747741699</c:v>
                </c:pt>
                <c:pt idx="26">
                  <c:v>12.539651870727539</c:v>
                </c:pt>
                <c:pt idx="27">
                  <c:v>12.523138046264648</c:v>
                </c:pt>
                <c:pt idx="28">
                  <c:v>12.505810737609863</c:v>
                </c:pt>
                <c:pt idx="29">
                  <c:v>12.487682342529297</c:v>
                </c:pt>
                <c:pt idx="30">
                  <c:v>12.468741416931152</c:v>
                </c:pt>
                <c:pt idx="31">
                  <c:v>12.448997497558594</c:v>
                </c:pt>
                <c:pt idx="32">
                  <c:v>12.428443908691406</c:v>
                </c:pt>
                <c:pt idx="33">
                  <c:v>12.407083511352539</c:v>
                </c:pt>
                <c:pt idx="34">
                  <c:v>12.384920120239258</c:v>
                </c:pt>
                <c:pt idx="35">
                  <c:v>12.361946105957031</c:v>
                </c:pt>
                <c:pt idx="36">
                  <c:v>12.338170051574707</c:v>
                </c:pt>
                <c:pt idx="37">
                  <c:v>12.313584327697754</c:v>
                </c:pt>
                <c:pt idx="38">
                  <c:v>12.28819465637207</c:v>
                </c:pt>
                <c:pt idx="39">
                  <c:v>12.262001037597656</c:v>
                </c:pt>
                <c:pt idx="40">
                  <c:v>12.23499870300293</c:v>
                </c:pt>
                <c:pt idx="41">
                  <c:v>12.207195281982422</c:v>
                </c:pt>
                <c:pt idx="42">
                  <c:v>12.178581237792969</c:v>
                </c:pt>
                <c:pt idx="43">
                  <c:v>12.149166107177734</c:v>
                </c:pt>
                <c:pt idx="44">
                  <c:v>12.118948936462402</c:v>
                </c:pt>
                <c:pt idx="45">
                  <c:v>12.08792781829834</c:v>
                </c:pt>
                <c:pt idx="46">
                  <c:v>12.05610179901123</c:v>
                </c:pt>
                <c:pt idx="47">
                  <c:v>12.023475646972656</c:v>
                </c:pt>
                <c:pt idx="48">
                  <c:v>11.990043640136719</c:v>
                </c:pt>
                <c:pt idx="49">
                  <c:v>11.955817222595215</c:v>
                </c:pt>
                <c:pt idx="50">
                  <c:v>11.920783996582031</c:v>
                </c:pt>
                <c:pt idx="51">
                  <c:v>11.884958267211914</c:v>
                </c:pt>
                <c:pt idx="52">
                  <c:v>11.848331451416016</c:v>
                </c:pt>
                <c:pt idx="53">
                  <c:v>11.810907363891602</c:v>
                </c:pt>
                <c:pt idx="54">
                  <c:v>11.772692680358887</c:v>
                </c:pt>
                <c:pt idx="55">
                  <c:v>11.733681678771973</c:v>
                </c:pt>
                <c:pt idx="56">
                  <c:v>11.693876266479492</c:v>
                </c:pt>
                <c:pt idx="57">
                  <c:v>11.653281211853027</c:v>
                </c:pt>
                <c:pt idx="58">
                  <c:v>11.611899375915527</c:v>
                </c:pt>
                <c:pt idx="59">
                  <c:v>11.569729804992676</c:v>
                </c:pt>
                <c:pt idx="60">
                  <c:v>11.526775360107422</c:v>
                </c:pt>
                <c:pt idx="61">
                  <c:v>11.483039855957031</c:v>
                </c:pt>
                <c:pt idx="62">
                  <c:v>11.438522338867188</c:v>
                </c:pt>
                <c:pt idx="63">
                  <c:v>11.393230438232422</c:v>
                </c:pt>
                <c:pt idx="64">
                  <c:v>11.347164154052734</c:v>
                </c:pt>
                <c:pt idx="65">
                  <c:v>11.300323486328125</c:v>
                </c:pt>
                <c:pt idx="66">
                  <c:v>11.252715110778809</c:v>
                </c:pt>
                <c:pt idx="67">
                  <c:v>11.204336166381836</c:v>
                </c:pt>
                <c:pt idx="68">
                  <c:v>11.155196189880371</c:v>
                </c:pt>
                <c:pt idx="69">
                  <c:v>11.105300903320313</c:v>
                </c:pt>
                <c:pt idx="70">
                  <c:v>11.054647445678711</c:v>
                </c:pt>
                <c:pt idx="71">
                  <c:v>11.003243446350098</c:v>
                </c:pt>
                <c:pt idx="72">
                  <c:v>10.951093673706055</c:v>
                </c:pt>
                <c:pt idx="73">
                  <c:v>10.898198127746582</c:v>
                </c:pt>
                <c:pt idx="74">
                  <c:v>10.844564437866211</c:v>
                </c:pt>
                <c:pt idx="75">
                  <c:v>10.790196418762207</c:v>
                </c:pt>
                <c:pt idx="76">
                  <c:v>10.735098838806152</c:v>
                </c:pt>
                <c:pt idx="77">
                  <c:v>10.679277420043945</c:v>
                </c:pt>
                <c:pt idx="78">
                  <c:v>10.622735023498535</c:v>
                </c:pt>
                <c:pt idx="79">
                  <c:v>10.565485000610352</c:v>
                </c:pt>
                <c:pt idx="80">
                  <c:v>10.507522583007813</c:v>
                </c:pt>
                <c:pt idx="81">
                  <c:v>10.448863983154297</c:v>
                </c:pt>
                <c:pt idx="82">
                  <c:v>10.389503479003906</c:v>
                </c:pt>
                <c:pt idx="83">
                  <c:v>10.329453468322754</c:v>
                </c:pt>
                <c:pt idx="84">
                  <c:v>10.268718719482422</c:v>
                </c:pt>
                <c:pt idx="85">
                  <c:v>10.20731258392334</c:v>
                </c:pt>
                <c:pt idx="86">
                  <c:v>10.145234107971191</c:v>
                </c:pt>
                <c:pt idx="87">
                  <c:v>10.082492828369141</c:v>
                </c:pt>
                <c:pt idx="88">
                  <c:v>10.019094467163086</c:v>
                </c:pt>
                <c:pt idx="89">
                  <c:v>9.9550514221191406</c:v>
                </c:pt>
                <c:pt idx="90">
                  <c:v>9.8903656005859375</c:v>
                </c:pt>
                <c:pt idx="91">
                  <c:v>9.825047492980957</c:v>
                </c:pt>
                <c:pt idx="92">
                  <c:v>9.7591037750244141</c:v>
                </c:pt>
                <c:pt idx="93">
                  <c:v>9.6925430297851563</c:v>
                </c:pt>
                <c:pt idx="94">
                  <c:v>9.6253757476806641</c:v>
                </c:pt>
                <c:pt idx="95">
                  <c:v>9.5576086044311523</c:v>
                </c:pt>
                <c:pt idx="96">
                  <c:v>9.4892473220825195</c:v>
                </c:pt>
                <c:pt idx="97">
                  <c:v>9.4203062057495117</c:v>
                </c:pt>
                <c:pt idx="98">
                  <c:v>9.3507909774780273</c:v>
                </c:pt>
                <c:pt idx="99">
                  <c:v>9.2807168960571289</c:v>
                </c:pt>
                <c:pt idx="100">
                  <c:v>9.2100830078125</c:v>
                </c:pt>
                <c:pt idx="101">
                  <c:v>9.1389093399047852</c:v>
                </c:pt>
                <c:pt idx="102">
                  <c:v>9.0672035217285156</c:v>
                </c:pt>
                <c:pt idx="103">
                  <c:v>8.9949703216552734</c:v>
                </c:pt>
                <c:pt idx="104">
                  <c:v>8.9222278594970703</c:v>
                </c:pt>
                <c:pt idx="105">
                  <c:v>8.8489856719970703</c:v>
                </c:pt>
                <c:pt idx="106">
                  <c:v>8.7752466201782227</c:v>
                </c:pt>
                <c:pt idx="107">
                  <c:v>8.7010345458984375</c:v>
                </c:pt>
                <c:pt idx="108">
                  <c:v>8.6263484954833984</c:v>
                </c:pt>
                <c:pt idx="109">
                  <c:v>8.5512104034423828</c:v>
                </c:pt>
                <c:pt idx="110">
                  <c:v>8.4756307601928711</c:v>
                </c:pt>
                <c:pt idx="111">
                  <c:v>8.3996219635009766</c:v>
                </c:pt>
                <c:pt idx="112">
                  <c:v>8.3231945037841797</c:v>
                </c:pt>
                <c:pt idx="113">
                  <c:v>8.2463655471801758</c:v>
                </c:pt>
                <c:pt idx="114">
                  <c:v>8.1691484451293945</c:v>
                </c:pt>
                <c:pt idx="115">
                  <c:v>8.0915470123291016</c:v>
                </c:pt>
                <c:pt idx="116">
                  <c:v>8.0135908126831055</c:v>
                </c:pt>
                <c:pt idx="117">
                  <c:v>7.9352927207946777</c:v>
                </c:pt>
                <c:pt idx="118">
                  <c:v>7.8566622734069824</c:v>
                </c:pt>
                <c:pt idx="119">
                  <c:v>7.7777204513549805</c:v>
                </c:pt>
                <c:pt idx="120">
                  <c:v>7.698483943939209</c:v>
                </c:pt>
                <c:pt idx="121">
                  <c:v>7.6189661026000977</c:v>
                </c:pt>
                <c:pt idx="122">
                  <c:v>7.5391864776611328</c:v>
                </c:pt>
                <c:pt idx="123">
                  <c:v>7.4591622352600098</c:v>
                </c:pt>
                <c:pt idx="124">
                  <c:v>7.3789181709289551</c:v>
                </c:pt>
                <c:pt idx="125">
                  <c:v>7.2984638214111328</c:v>
                </c:pt>
                <c:pt idx="126">
                  <c:v>7.2178258895874023</c:v>
                </c:pt>
                <c:pt idx="127">
                  <c:v>7.1370234489440918</c:v>
                </c:pt>
                <c:pt idx="128">
                  <c:v>7.0560770034790039</c:v>
                </c:pt>
                <c:pt idx="129">
                  <c:v>6.9750003814697266</c:v>
                </c:pt>
                <c:pt idx="130">
                  <c:v>6.8938231468200684</c:v>
                </c:pt>
                <c:pt idx="131">
                  <c:v>6.8125605583190918</c:v>
                </c:pt>
                <c:pt idx="132">
                  <c:v>6.7312355041503906</c:v>
                </c:pt>
                <c:pt idx="133">
                  <c:v>6.6498656272888184</c:v>
                </c:pt>
                <c:pt idx="134">
                  <c:v>6.5684771537780762</c:v>
                </c:pt>
                <c:pt idx="135">
                  <c:v>6.4870820045471191</c:v>
                </c:pt>
                <c:pt idx="136">
                  <c:v>6.405698299407959</c:v>
                </c:pt>
                <c:pt idx="137">
                  <c:v>6.3243508338928223</c:v>
                </c:pt>
                <c:pt idx="138">
                  <c:v>6.2430543899536133</c:v>
                </c:pt>
                <c:pt idx="139">
                  <c:v>6.1618266105651855</c:v>
                </c:pt>
                <c:pt idx="140">
                  <c:v>6.0806756019592285</c:v>
                </c:pt>
                <c:pt idx="141">
                  <c:v>5.9996356964111328</c:v>
                </c:pt>
                <c:pt idx="142">
                  <c:v>5.9187135696411133</c:v>
                </c:pt>
                <c:pt idx="143">
                  <c:v>5.8379287719726563</c:v>
                </c:pt>
                <c:pt idx="144">
                  <c:v>5.7572927474975586</c:v>
                </c:pt>
                <c:pt idx="145">
                  <c:v>5.6768312454223633</c:v>
                </c:pt>
                <c:pt idx="146">
                  <c:v>5.5965452194213867</c:v>
                </c:pt>
                <c:pt idx="147">
                  <c:v>5.5164651870727539</c:v>
                </c:pt>
                <c:pt idx="148">
                  <c:v>5.4365901947021484</c:v>
                </c:pt>
                <c:pt idx="149">
                  <c:v>5.3569550514221191</c:v>
                </c:pt>
                <c:pt idx="150">
                  <c:v>5.2783651351928711</c:v>
                </c:pt>
                <c:pt idx="151">
                  <c:v>5.2004761695861816</c:v>
                </c:pt>
                <c:pt idx="152">
                  <c:v>5.1229000091552734</c:v>
                </c:pt>
                <c:pt idx="153">
                  <c:v>5.0456514358520508</c:v>
                </c:pt>
                <c:pt idx="154">
                  <c:v>4.9687361717224121</c:v>
                </c:pt>
                <c:pt idx="155">
                  <c:v>4.8921656608581543</c:v>
                </c:pt>
                <c:pt idx="156">
                  <c:v>4.8159537315368652</c:v>
                </c:pt>
                <c:pt idx="157">
                  <c:v>4.7401089668273926</c:v>
                </c:pt>
                <c:pt idx="158">
                  <c:v>4.6646318435668945</c:v>
                </c:pt>
                <c:pt idx="159">
                  <c:v>4.5895514488220215</c:v>
                </c:pt>
                <c:pt idx="160">
                  <c:v>4.5148649215698242</c:v>
                </c:pt>
                <c:pt idx="161">
                  <c:v>4.4405965805053711</c:v>
                </c:pt>
                <c:pt idx="162">
                  <c:v>4.3667569160461426</c:v>
                </c:pt>
                <c:pt idx="163">
                  <c:v>4.293360710144043</c:v>
                </c:pt>
                <c:pt idx="164">
                  <c:v>4.2204174995422363</c:v>
                </c:pt>
                <c:pt idx="165">
                  <c:v>4.1479363441467285</c:v>
                </c:pt>
                <c:pt idx="166">
                  <c:v>4.0759372711181641</c:v>
                </c:pt>
                <c:pt idx="167">
                  <c:v>4.0044245719909668</c:v>
                </c:pt>
                <c:pt idx="168">
                  <c:v>3.9334220886230469</c:v>
                </c:pt>
                <c:pt idx="169">
                  <c:v>3.862933874130249</c:v>
                </c:pt>
                <c:pt idx="170">
                  <c:v>3.792987585067749</c:v>
                </c:pt>
                <c:pt idx="171">
                  <c:v>3.7235856056213379</c:v>
                </c:pt>
                <c:pt idx="172">
                  <c:v>3.6547465324401855</c:v>
                </c:pt>
                <c:pt idx="173">
                  <c:v>3.5864784717559814</c:v>
                </c:pt>
                <c:pt idx="174">
                  <c:v>3.5187985897064209</c:v>
                </c:pt>
                <c:pt idx="175">
                  <c:v>3.4517133235931396</c:v>
                </c:pt>
                <c:pt idx="176">
                  <c:v>3.3852450847625732</c:v>
                </c:pt>
                <c:pt idx="177">
                  <c:v>3.3193950653076172</c:v>
                </c:pt>
                <c:pt idx="178">
                  <c:v>3.2541885375976563</c:v>
                </c:pt>
                <c:pt idx="179">
                  <c:v>3.1896286010742188</c:v>
                </c:pt>
                <c:pt idx="180">
                  <c:v>3.1257367134094238</c:v>
                </c:pt>
                <c:pt idx="181">
                  <c:v>3.0625195503234863</c:v>
                </c:pt>
                <c:pt idx="182">
                  <c:v>2.9999911785125732</c:v>
                </c:pt>
                <c:pt idx="183">
                  <c:v>2.9381628036499023</c:v>
                </c:pt>
                <c:pt idx="184">
                  <c:v>2.8770492076873779</c:v>
                </c:pt>
                <c:pt idx="185">
                  <c:v>2.8166599273681641</c:v>
                </c:pt>
                <c:pt idx="186">
                  <c:v>2.7570123672485352</c:v>
                </c:pt>
                <c:pt idx="187">
                  <c:v>2.6981167793273926</c:v>
                </c:pt>
                <c:pt idx="188">
                  <c:v>2.639984130859375</c:v>
                </c:pt>
                <c:pt idx="189">
                  <c:v>2.5826354026794434</c:v>
                </c:pt>
                <c:pt idx="190">
                  <c:v>2.5260756015777588</c:v>
                </c:pt>
                <c:pt idx="191">
                  <c:v>2.4703209400177002</c:v>
                </c:pt>
                <c:pt idx="192">
                  <c:v>2.4153814315795898</c:v>
                </c:pt>
                <c:pt idx="193">
                  <c:v>2.3612771034240723</c:v>
                </c:pt>
                <c:pt idx="194">
                  <c:v>2.3080160617828369</c:v>
                </c:pt>
                <c:pt idx="195">
                  <c:v>2.2556180953979492</c:v>
                </c:pt>
                <c:pt idx="196">
                  <c:v>2.2040884494781494</c:v>
                </c:pt>
                <c:pt idx="197">
                  <c:v>2.1534514427185059</c:v>
                </c:pt>
                <c:pt idx="198">
                  <c:v>2.1037106513977051</c:v>
                </c:pt>
                <c:pt idx="199">
                  <c:v>2.0547327995300293</c:v>
                </c:pt>
                <c:pt idx="200">
                  <c:v>2.0063912868499756</c:v>
                </c:pt>
                <c:pt idx="201">
                  <c:v>1.9590513706207275</c:v>
                </c:pt>
                <c:pt idx="202">
                  <c:v>1.9127095937728882</c:v>
                </c:pt>
                <c:pt idx="203">
                  <c:v>1.8673979043960571</c:v>
                </c:pt>
                <c:pt idx="204">
                  <c:v>1.8231161832809448</c:v>
                </c:pt>
                <c:pt idx="205">
                  <c:v>1.7798746824264526</c:v>
                </c:pt>
                <c:pt idx="206">
                  <c:v>1.7376911640167236</c:v>
                </c:pt>
                <c:pt idx="207">
                  <c:v>1.6965763568878174</c:v>
                </c:pt>
                <c:pt idx="208">
                  <c:v>1.6565440893173218</c:v>
                </c:pt>
                <c:pt idx="209">
                  <c:v>1.6176016330718994</c:v>
                </c:pt>
                <c:pt idx="210">
                  <c:v>1.5797591209411621</c:v>
                </c:pt>
                <c:pt idx="211">
                  <c:v>1.543034553527832</c:v>
                </c:pt>
                <c:pt idx="212">
                  <c:v>1.5074312686920166</c:v>
                </c:pt>
                <c:pt idx="213">
                  <c:v>1.4729630947113037</c:v>
                </c:pt>
                <c:pt idx="214">
                  <c:v>1.4396375417709351</c:v>
                </c:pt>
                <c:pt idx="215">
                  <c:v>1.407468318939209</c:v>
                </c:pt>
                <c:pt idx="216">
                  <c:v>1.3764591217041016</c:v>
                </c:pt>
                <c:pt idx="217">
                  <c:v>1.3466273546218872</c:v>
                </c:pt>
                <c:pt idx="218">
                  <c:v>1.3179731369018555</c:v>
                </c:pt>
                <c:pt idx="219">
                  <c:v>1.2905105352401733</c:v>
                </c:pt>
                <c:pt idx="220">
                  <c:v>1.2642394304275513</c:v>
                </c:pt>
                <c:pt idx="221">
                  <c:v>1.2391810417175293</c:v>
                </c:pt>
                <c:pt idx="222">
                  <c:v>1.2153353691101074</c:v>
                </c:pt>
                <c:pt idx="223">
                  <c:v>1.1927094459533691</c:v>
                </c:pt>
                <c:pt idx="224">
                  <c:v>1.1713100671768188</c:v>
                </c:pt>
                <c:pt idx="225">
                  <c:v>1.1511411666870117</c:v>
                </c:pt>
                <c:pt idx="226">
                  <c:v>1.1322163343429565</c:v>
                </c:pt>
                <c:pt idx="227">
                  <c:v>1.114532470703125</c:v>
                </c:pt>
                <c:pt idx="228">
                  <c:v>1.098103404045105</c:v>
                </c:pt>
                <c:pt idx="229">
                  <c:v>1.082932710647583</c:v>
                </c:pt>
                <c:pt idx="230">
                  <c:v>1.0690203905105591</c:v>
                </c:pt>
                <c:pt idx="231">
                  <c:v>1.0563734769821167</c:v>
                </c:pt>
                <c:pt idx="232">
                  <c:v>1.0449953079223633</c:v>
                </c:pt>
                <c:pt idx="233">
                  <c:v>1.034893274307251</c:v>
                </c:pt>
                <c:pt idx="234">
                  <c:v>1.0260671377182007</c:v>
                </c:pt>
                <c:pt idx="235">
                  <c:v>1.0185239315032959</c:v>
                </c:pt>
                <c:pt idx="236">
                  <c:v>1.0122601985931396</c:v>
                </c:pt>
                <c:pt idx="237">
                  <c:v>1.007283091545105</c:v>
                </c:pt>
                <c:pt idx="238">
                  <c:v>1.0035958290100098</c:v>
                </c:pt>
                <c:pt idx="239">
                  <c:v>1.0011950731277466</c:v>
                </c:pt>
                <c:pt idx="240">
                  <c:v>1.000084400177002</c:v>
                </c:pt>
                <c:pt idx="241">
                  <c:v>1.0002635717391968</c:v>
                </c:pt>
                <c:pt idx="242">
                  <c:v>1.0017399787902832</c:v>
                </c:pt>
                <c:pt idx="243">
                  <c:v>1.0045026540756226</c:v>
                </c:pt>
                <c:pt idx="244">
                  <c:v>1.008562445640564</c:v>
                </c:pt>
                <c:pt idx="245">
                  <c:v>1.013908863067627</c:v>
                </c:pt>
                <c:pt idx="246">
                  <c:v>1.0205485820770264</c:v>
                </c:pt>
                <c:pt idx="247">
                  <c:v>1.0284749269485474</c:v>
                </c:pt>
                <c:pt idx="248">
                  <c:v>1.0376912355422974</c:v>
                </c:pt>
                <c:pt idx="249">
                  <c:v>1.0481940507888794</c:v>
                </c:pt>
                <c:pt idx="250">
                  <c:v>1.05997633934021</c:v>
                </c:pt>
                <c:pt idx="251">
                  <c:v>1.0730379819869995</c:v>
                </c:pt>
                <c:pt idx="252">
                  <c:v>1.0873756408691406</c:v>
                </c:pt>
                <c:pt idx="253">
                  <c:v>1.1029927730560303</c:v>
                </c:pt>
                <c:pt idx="254">
                  <c:v>1.1198753118515015</c:v>
                </c:pt>
                <c:pt idx="255">
                  <c:v>1.1380267143249512</c:v>
                </c:pt>
                <c:pt idx="256">
                  <c:v>1.1574363708496094</c:v>
                </c:pt>
                <c:pt idx="257">
                  <c:v>1.1781046390533447</c:v>
                </c:pt>
                <c:pt idx="258">
                  <c:v>1.2000205516815186</c:v>
                </c:pt>
                <c:pt idx="259">
                  <c:v>1.2231878042221069</c:v>
                </c:pt>
                <c:pt idx="260">
                  <c:v>1.2475924491882324</c:v>
                </c:pt>
                <c:pt idx="261">
                  <c:v>1.2732309103012085</c:v>
                </c:pt>
                <c:pt idx="262">
                  <c:v>1.3000993728637695</c:v>
                </c:pt>
                <c:pt idx="263">
                  <c:v>1.3281911611557007</c:v>
                </c:pt>
                <c:pt idx="264">
                  <c:v>1.3574956655502319</c:v>
                </c:pt>
                <c:pt idx="265">
                  <c:v>1.3880022764205933</c:v>
                </c:pt>
                <c:pt idx="266">
                  <c:v>1.4197145700454712</c:v>
                </c:pt>
                <c:pt idx="267">
                  <c:v>1.4526113271713257</c:v>
                </c:pt>
                <c:pt idx="268">
                  <c:v>1.4866857528686523</c:v>
                </c:pt>
                <c:pt idx="269">
                  <c:v>1.521941065788269</c:v>
                </c:pt>
                <c:pt idx="270">
                  <c:v>1.5583528280258179</c:v>
                </c:pt>
                <c:pt idx="271">
                  <c:v>1.5959210395812988</c:v>
                </c:pt>
                <c:pt idx="272">
                  <c:v>1.6346281766891479</c:v>
                </c:pt>
                <c:pt idx="273">
                  <c:v>1.6744705438613892</c:v>
                </c:pt>
                <c:pt idx="274">
                  <c:v>1.7154343128204346</c:v>
                </c:pt>
                <c:pt idx="275">
                  <c:v>1.7575051784515381</c:v>
                </c:pt>
                <c:pt idx="276">
                  <c:v>1.8006763458251953</c:v>
                </c:pt>
                <c:pt idx="277">
                  <c:v>1.8449300527572632</c:v>
                </c:pt>
                <c:pt idx="278">
                  <c:v>1.8902628421783447</c:v>
                </c:pt>
                <c:pt idx="279">
                  <c:v>1.9366573095321655</c:v>
                </c:pt>
                <c:pt idx="280">
                  <c:v>1.9841024875640869</c:v>
                </c:pt>
                <c:pt idx="281">
                  <c:v>2.0325849056243896</c:v>
                </c:pt>
                <c:pt idx="282">
                  <c:v>2.0820937156677246</c:v>
                </c:pt>
                <c:pt idx="283">
                  <c:v>2.1326076984405518</c:v>
                </c:pt>
                <c:pt idx="284">
                  <c:v>2.1841213703155518</c:v>
                </c:pt>
                <c:pt idx="285">
                  <c:v>2.2366197109222412</c:v>
                </c:pt>
                <c:pt idx="286">
                  <c:v>2.2900879383087158</c:v>
                </c:pt>
                <c:pt idx="287">
                  <c:v>2.3445141315460205</c:v>
                </c:pt>
                <c:pt idx="288">
                  <c:v>2.3998823165893555</c:v>
                </c:pt>
                <c:pt idx="289">
                  <c:v>2.4561765193939209</c:v>
                </c:pt>
                <c:pt idx="290">
                  <c:v>2.5133848190307617</c:v>
                </c:pt>
                <c:pt idx="291">
                  <c:v>2.5714893341064453</c:v>
                </c:pt>
                <c:pt idx="292">
                  <c:v>2.6304779052734375</c:v>
                </c:pt>
                <c:pt idx="293">
                  <c:v>2.690330982208252</c:v>
                </c:pt>
                <c:pt idx="294">
                  <c:v>2.7510402202606201</c:v>
                </c:pt>
                <c:pt idx="295">
                  <c:v>2.8125860691070557</c:v>
                </c:pt>
                <c:pt idx="296">
                  <c:v>2.8749542236328125</c:v>
                </c:pt>
                <c:pt idx="297">
                  <c:v>2.9381258487701416</c:v>
                </c:pt>
                <c:pt idx="298">
                  <c:v>3.0020864009857178</c:v>
                </c:pt>
                <c:pt idx="299">
                  <c:v>3.0668184757232666</c:v>
                </c:pt>
                <c:pt idx="300">
                  <c:v>3.1323094367980957</c:v>
                </c:pt>
                <c:pt idx="301">
                  <c:v>3.1985390186309814</c:v>
                </c:pt>
                <c:pt idx="302">
                  <c:v>3.2654995918273926</c:v>
                </c:pt>
                <c:pt idx="303">
                  <c:v>3.3331561088562012</c:v>
                </c:pt>
                <c:pt idx="304">
                  <c:v>3.4015123844146729</c:v>
                </c:pt>
                <c:pt idx="305">
                  <c:v>3.4705362319946289</c:v>
                </c:pt>
                <c:pt idx="306">
                  <c:v>3.5402140617370605</c:v>
                </c:pt>
                <c:pt idx="307">
                  <c:v>3.6105329990386963</c:v>
                </c:pt>
                <c:pt idx="308">
                  <c:v>3.6814708709716797</c:v>
                </c:pt>
                <c:pt idx="309">
                  <c:v>3.7530114650726318</c:v>
                </c:pt>
                <c:pt idx="310">
                  <c:v>3.8251354694366455</c:v>
                </c:pt>
                <c:pt idx="311">
                  <c:v>3.8978307247161865</c:v>
                </c:pt>
                <c:pt idx="312">
                  <c:v>3.9710710048675537</c:v>
                </c:pt>
                <c:pt idx="313">
                  <c:v>4.0448398590087891</c:v>
                </c:pt>
                <c:pt idx="314">
                  <c:v>4.1191296577453613</c:v>
                </c:pt>
                <c:pt idx="315">
                  <c:v>4.1939077377319336</c:v>
                </c:pt>
                <c:pt idx="316">
                  <c:v>4.269160270690918</c:v>
                </c:pt>
                <c:pt idx="317">
                  <c:v>4.3448762893676758</c:v>
                </c:pt>
                <c:pt idx="318">
                  <c:v>4.4210233688354492</c:v>
                </c:pt>
                <c:pt idx="319">
                  <c:v>4.4975957870483398</c:v>
                </c:pt>
                <c:pt idx="320">
                  <c:v>4.5745701789855957</c:v>
                </c:pt>
                <c:pt idx="321">
                  <c:v>4.6519284248352051</c:v>
                </c:pt>
                <c:pt idx="322">
                  <c:v>4.729651927947998</c:v>
                </c:pt>
                <c:pt idx="323">
                  <c:v>4.8077216148376465</c:v>
                </c:pt>
                <c:pt idx="324">
                  <c:v>4.8861179351806641</c:v>
                </c:pt>
                <c:pt idx="325">
                  <c:v>4.9648256301879883</c:v>
                </c:pt>
                <c:pt idx="326">
                  <c:v>5.0438199043273926</c:v>
                </c:pt>
                <c:pt idx="327">
                  <c:v>5.1230864524841309</c:v>
                </c:pt>
                <c:pt idx="328">
                  <c:v>5.2026152610778809</c:v>
                </c:pt>
                <c:pt idx="329">
                  <c:v>5.2823686599731445</c:v>
                </c:pt>
                <c:pt idx="330">
                  <c:v>5.3623466491699219</c:v>
                </c:pt>
                <c:pt idx="331">
                  <c:v>5.4425187110900879</c:v>
                </c:pt>
                <c:pt idx="332">
                  <c:v>5.5228714942932129</c:v>
                </c:pt>
                <c:pt idx="333">
                  <c:v>5.6033854484558105</c:v>
                </c:pt>
                <c:pt idx="334">
                  <c:v>5.6840424537658691</c:v>
                </c:pt>
                <c:pt idx="335">
                  <c:v>5.7648220062255859</c:v>
                </c:pt>
                <c:pt idx="336">
                  <c:v>5.8457159996032715</c:v>
                </c:pt>
                <c:pt idx="337">
                  <c:v>5.9266910552978516</c:v>
                </c:pt>
                <c:pt idx="338">
                  <c:v>6.0077433586120605</c:v>
                </c:pt>
                <c:pt idx="339">
                  <c:v>6.0888428688049316</c:v>
                </c:pt>
                <c:pt idx="340">
                  <c:v>6.1699810028076172</c:v>
                </c:pt>
                <c:pt idx="341">
                  <c:v>6.2511353492736816</c:v>
                </c:pt>
                <c:pt idx="342">
                  <c:v>6.3322839736938477</c:v>
                </c:pt>
                <c:pt idx="343">
                  <c:v>6.4134130477905273</c:v>
                </c:pt>
                <c:pt idx="344">
                  <c:v>6.4945077896118164</c:v>
                </c:pt>
                <c:pt idx="345">
                  <c:v>6.5755443572998047</c:v>
                </c:pt>
                <c:pt idx="346">
                  <c:v>6.6565051078796387</c:v>
                </c:pt>
                <c:pt idx="347">
                  <c:v>6.7373776435852051</c:v>
                </c:pt>
                <c:pt idx="348">
                  <c:v>6.8181347846984863</c:v>
                </c:pt>
                <c:pt idx="349">
                  <c:v>6.898768424987793</c:v>
                </c:pt>
                <c:pt idx="350">
                  <c:v>6.9792566299438477</c:v>
                </c:pt>
                <c:pt idx="351">
                  <c:v>7.0595860481262207</c:v>
                </c:pt>
                <c:pt idx="352">
                  <c:v>7.139737606048584</c:v>
                </c:pt>
                <c:pt idx="353">
                  <c:v>7.2196965217590332</c:v>
                </c:pt>
                <c:pt idx="354">
                  <c:v>7.299445629119873</c:v>
                </c:pt>
                <c:pt idx="355">
                  <c:v>7.378969669342041</c:v>
                </c:pt>
                <c:pt idx="356">
                  <c:v>7.4582538604736328</c:v>
                </c:pt>
                <c:pt idx="357">
                  <c:v>7.5372810363769531</c:v>
                </c:pt>
                <c:pt idx="358">
                  <c:v>7.6160454750061035</c:v>
                </c:pt>
                <c:pt idx="359">
                  <c:v>7.6945228576660156</c:v>
                </c:pt>
                <c:pt idx="360">
                  <c:v>7.7727079391479492</c:v>
                </c:pt>
                <c:pt idx="361">
                  <c:v>7.8505806922912598</c:v>
                </c:pt>
                <c:pt idx="362">
                  <c:v>7.9281373023986816</c:v>
                </c:pt>
                <c:pt idx="363">
                  <c:v>8.0053615570068359</c:v>
                </c:pt>
                <c:pt idx="364">
                  <c:v>8.0822420120239258</c:v>
                </c:pt>
                <c:pt idx="365">
                  <c:v>8.1587667465209961</c:v>
                </c:pt>
                <c:pt idx="366">
                  <c:v>8.23492431640625</c:v>
                </c:pt>
                <c:pt idx="367">
                  <c:v>8.3107004165649414</c:v>
                </c:pt>
                <c:pt idx="368">
                  <c:v>8.3860845565795898</c:v>
                </c:pt>
                <c:pt idx="369">
                  <c:v>8.4610700607299805</c:v>
                </c:pt>
                <c:pt idx="370">
                  <c:v>8.5356435775756836</c:v>
                </c:pt>
                <c:pt idx="371">
                  <c:v>8.6097946166992188</c:v>
                </c:pt>
                <c:pt idx="372">
                  <c:v>8.6835165023803711</c:v>
                </c:pt>
                <c:pt idx="373">
                  <c:v>8.7567882537841797</c:v>
                </c:pt>
                <c:pt idx="374">
                  <c:v>8.8296041488647461</c:v>
                </c:pt>
                <c:pt idx="375">
                  <c:v>8.9019556045532227</c:v>
                </c:pt>
                <c:pt idx="376">
                  <c:v>8.9738311767578125</c:v>
                </c:pt>
                <c:pt idx="377">
                  <c:v>9.0452194213867188</c:v>
                </c:pt>
                <c:pt idx="378">
                  <c:v>9.1161079406738281</c:v>
                </c:pt>
                <c:pt idx="379">
                  <c:v>9.1864957809448242</c:v>
                </c:pt>
                <c:pt idx="380">
                  <c:v>9.2563591003417969</c:v>
                </c:pt>
                <c:pt idx="381">
                  <c:v>9.3256998062133789</c:v>
                </c:pt>
                <c:pt idx="382">
                  <c:v>9.3944988250732422</c:v>
                </c:pt>
                <c:pt idx="383">
                  <c:v>9.4627542495727539</c:v>
                </c:pt>
                <c:pt idx="384">
                  <c:v>9.53045654296875</c:v>
                </c:pt>
                <c:pt idx="385">
                  <c:v>9.5975933074951172</c:v>
                </c:pt>
                <c:pt idx="386">
                  <c:v>9.6641569137573242</c:v>
                </c:pt>
                <c:pt idx="387">
                  <c:v>9.7301349639892578</c:v>
                </c:pt>
                <c:pt idx="388">
                  <c:v>9.7955255508422852</c:v>
                </c:pt>
                <c:pt idx="389">
                  <c:v>9.8603191375732422</c:v>
                </c:pt>
                <c:pt idx="390">
                  <c:v>9.9245052337646484</c:v>
                </c:pt>
                <c:pt idx="391">
                  <c:v>9.9880771636962891</c:v>
                </c:pt>
                <c:pt idx="392">
                  <c:v>10.051027297973633</c:v>
                </c:pt>
                <c:pt idx="393">
                  <c:v>10.113346099853516</c:v>
                </c:pt>
                <c:pt idx="394">
                  <c:v>10.17503547668457</c:v>
                </c:pt>
                <c:pt idx="395">
                  <c:v>10.236082077026367</c:v>
                </c:pt>
                <c:pt idx="396">
                  <c:v>10.296473503112793</c:v>
                </c:pt>
                <c:pt idx="397">
                  <c:v>10.356212615966797</c:v>
                </c:pt>
                <c:pt idx="398">
                  <c:v>10.415290832519531</c:v>
                </c:pt>
                <c:pt idx="399">
                  <c:v>10.473702430725098</c:v>
                </c:pt>
                <c:pt idx="400">
                  <c:v>10.531436920166016</c:v>
                </c:pt>
                <c:pt idx="401">
                  <c:v>10.588497161865234</c:v>
                </c:pt>
                <c:pt idx="402">
                  <c:v>10.644870758056641</c:v>
                </c:pt>
                <c:pt idx="403">
                  <c:v>10.700556755065918</c:v>
                </c:pt>
                <c:pt idx="404">
                  <c:v>10.755552291870117</c:v>
                </c:pt>
                <c:pt idx="405">
                  <c:v>10.809844970703125</c:v>
                </c:pt>
                <c:pt idx="406">
                  <c:v>10.863438606262207</c:v>
                </c:pt>
                <c:pt idx="407">
                  <c:v>10.916321754455566</c:v>
                </c:pt>
                <c:pt idx="408">
                  <c:v>10.968494415283203</c:v>
                </c:pt>
                <c:pt idx="409">
                  <c:v>11.019951820373535</c:v>
                </c:pt>
                <c:pt idx="410">
                  <c:v>11.070687294006348</c:v>
                </c:pt>
                <c:pt idx="411">
                  <c:v>11.12070369720459</c:v>
                </c:pt>
                <c:pt idx="412">
                  <c:v>11.169987678527832</c:v>
                </c:pt>
                <c:pt idx="413">
                  <c:v>11.218544006347656</c:v>
                </c:pt>
                <c:pt idx="414">
                  <c:v>11.266360282897949</c:v>
                </c:pt>
                <c:pt idx="415">
                  <c:v>11.313437461853027</c:v>
                </c:pt>
                <c:pt idx="416">
                  <c:v>11.359773635864258</c:v>
                </c:pt>
                <c:pt idx="417">
                  <c:v>11.40535831451416</c:v>
                </c:pt>
                <c:pt idx="418">
                  <c:v>11.450190544128418</c:v>
                </c:pt>
                <c:pt idx="419">
                  <c:v>11.494272232055664</c:v>
                </c:pt>
                <c:pt idx="420">
                  <c:v>11.53758716583252</c:v>
                </c:pt>
                <c:pt idx="421">
                  <c:v>11.580142021179199</c:v>
                </c:pt>
                <c:pt idx="422">
                  <c:v>11.62192440032959</c:v>
                </c:pt>
                <c:pt idx="423">
                  <c:v>11.662933349609375</c:v>
                </c:pt>
                <c:pt idx="424">
                  <c:v>11.703169822692871</c:v>
                </c:pt>
                <c:pt idx="425">
                  <c:v>11.742616653442383</c:v>
                </c:pt>
                <c:pt idx="426">
                  <c:v>11.781281471252441</c:v>
                </c:pt>
                <c:pt idx="427">
                  <c:v>11.819155693054199</c:v>
                </c:pt>
                <c:pt idx="428">
                  <c:v>11.856233596801758</c:v>
                </c:pt>
                <c:pt idx="429">
                  <c:v>11.892511367797852</c:v>
                </c:pt>
                <c:pt idx="430">
                  <c:v>11.92798900604248</c:v>
                </c:pt>
                <c:pt idx="431">
                  <c:v>11.96265697479248</c:v>
                </c:pt>
                <c:pt idx="432">
                  <c:v>11.996516227722168</c:v>
                </c:pt>
                <c:pt idx="433">
                  <c:v>12.029561042785645</c:v>
                </c:pt>
                <c:pt idx="434">
                  <c:v>12.061794281005859</c:v>
                </c:pt>
                <c:pt idx="435">
                  <c:v>12.09321117401123</c:v>
                </c:pt>
                <c:pt idx="436">
                  <c:v>12.123808860778809</c:v>
                </c:pt>
                <c:pt idx="437">
                  <c:v>12.153589248657227</c:v>
                </c:pt>
                <c:pt idx="438">
                  <c:v>12.182551383972168</c:v>
                </c:pt>
                <c:pt idx="439">
                  <c:v>12.210699081420898</c:v>
                </c:pt>
                <c:pt idx="440">
                  <c:v>12.238031387329102</c:v>
                </c:pt>
                <c:pt idx="441">
                  <c:v>12.264547348022461</c:v>
                </c:pt>
                <c:pt idx="442">
                  <c:v>12.290252685546875</c:v>
                </c:pt>
                <c:pt idx="443">
                  <c:v>12.315151214599609</c:v>
                </c:pt>
                <c:pt idx="444">
                  <c:v>12.338824272155762</c:v>
                </c:pt>
                <c:pt idx="445">
                  <c:v>12.361495971679688</c:v>
                </c:pt>
                <c:pt idx="446">
                  <c:v>12.383377075195313</c:v>
                </c:pt>
                <c:pt idx="447">
                  <c:v>12.404480934143066</c:v>
                </c:pt>
                <c:pt idx="448">
                  <c:v>12.424813270568848</c:v>
                </c:pt>
                <c:pt idx="449">
                  <c:v>12.444382667541504</c:v>
                </c:pt>
                <c:pt idx="450">
                  <c:v>12.463190078735352</c:v>
                </c:pt>
                <c:pt idx="451">
                  <c:v>12.48125171661377</c:v>
                </c:pt>
                <c:pt idx="452">
                  <c:v>12.498566627502441</c:v>
                </c:pt>
                <c:pt idx="453">
                  <c:v>12.515148162841797</c:v>
                </c:pt>
                <c:pt idx="454">
                  <c:v>12.530993461608887</c:v>
                </c:pt>
                <c:pt idx="455">
                  <c:v>12.546115875244141</c:v>
                </c:pt>
                <c:pt idx="456">
                  <c:v>12.560514450073242</c:v>
                </c:pt>
                <c:pt idx="457">
                  <c:v>12.574198722839355</c:v>
                </c:pt>
                <c:pt idx="458">
                  <c:v>12.587164878845215</c:v>
                </c:pt>
                <c:pt idx="459">
                  <c:v>12.599424362182617</c:v>
                </c:pt>
                <c:pt idx="460">
                  <c:v>12.61097240447998</c:v>
                </c:pt>
                <c:pt idx="461">
                  <c:v>12.621816635131836</c:v>
                </c:pt>
                <c:pt idx="462">
                  <c:v>12.631953239440918</c:v>
                </c:pt>
                <c:pt idx="463">
                  <c:v>12.641390800476074</c:v>
                </c:pt>
                <c:pt idx="464">
                  <c:v>12.650125503540039</c:v>
                </c:pt>
                <c:pt idx="465">
                  <c:v>12.658153533935547</c:v>
                </c:pt>
                <c:pt idx="466">
                  <c:v>12.665484428405762</c:v>
                </c:pt>
                <c:pt idx="467">
                  <c:v>12.672113418579102</c:v>
                </c:pt>
                <c:pt idx="468">
                  <c:v>12.67803955078125</c:v>
                </c:pt>
                <c:pt idx="469">
                  <c:v>12.683259963989258</c:v>
                </c:pt>
                <c:pt idx="470">
                  <c:v>12.687778472900391</c:v>
                </c:pt>
                <c:pt idx="471">
                  <c:v>12.691587448120117</c:v>
                </c:pt>
                <c:pt idx="472">
                  <c:v>12.694692611694336</c:v>
                </c:pt>
                <c:pt idx="473">
                  <c:v>12.697086334228516</c:v>
                </c:pt>
                <c:pt idx="474">
                  <c:v>12.698768615722656</c:v>
                </c:pt>
                <c:pt idx="475">
                  <c:v>12.699737548828125</c:v>
                </c:pt>
                <c:pt idx="476">
                  <c:v>12.699993133544922</c:v>
                </c:pt>
                <c:pt idx="477">
                  <c:v>12.699526786804199</c:v>
                </c:pt>
                <c:pt idx="478">
                  <c:v>12.69834041595459</c:v>
                </c:pt>
                <c:pt idx="479">
                  <c:v>12.696431159973145</c:v>
                </c:pt>
                <c:pt idx="480">
                  <c:v>12.693792343139648</c:v>
                </c:pt>
                <c:pt idx="481">
                  <c:v>12.690428733825684</c:v>
                </c:pt>
                <c:pt idx="482">
                  <c:v>12.686328887939453</c:v>
                </c:pt>
                <c:pt idx="483">
                  <c:v>12.681498527526855</c:v>
                </c:pt>
                <c:pt idx="484">
                  <c:v>12.675928115844727</c:v>
                </c:pt>
                <c:pt idx="485">
                  <c:v>12.669612884521484</c:v>
                </c:pt>
                <c:pt idx="486">
                  <c:v>12.662559509277344</c:v>
                </c:pt>
                <c:pt idx="487">
                  <c:v>12.654757499694824</c:v>
                </c:pt>
                <c:pt idx="488">
                  <c:v>12.646150588989258</c:v>
                </c:pt>
                <c:pt idx="489">
                  <c:v>12.636662483215332</c:v>
                </c:pt>
                <c:pt idx="490">
                  <c:v>12.626399040222168</c:v>
                </c:pt>
                <c:pt idx="491">
                  <c:v>12.615362167358398</c:v>
                </c:pt>
                <c:pt idx="492">
                  <c:v>12.60355281829834</c:v>
                </c:pt>
                <c:pt idx="493">
                  <c:v>12.59096622467041</c:v>
                </c:pt>
                <c:pt idx="494">
                  <c:v>12.577606201171875</c:v>
                </c:pt>
                <c:pt idx="495">
                  <c:v>12.563470840454102</c:v>
                </c:pt>
                <c:pt idx="496">
                  <c:v>12.548553466796875</c:v>
                </c:pt>
                <c:pt idx="497">
                  <c:v>12.532861709594727</c:v>
                </c:pt>
                <c:pt idx="498">
                  <c:v>12.51639461517334</c:v>
                </c:pt>
                <c:pt idx="499">
                  <c:v>12.499146461486816</c:v>
                </c:pt>
                <c:pt idx="500">
                  <c:v>12.481120109558105</c:v>
                </c:pt>
                <c:pt idx="501">
                  <c:v>12.462314605712891</c:v>
                </c:pt>
                <c:pt idx="502">
                  <c:v>12.442730903625488</c:v>
                </c:pt>
                <c:pt idx="503">
                  <c:v>12.422365188598633</c:v>
                </c:pt>
                <c:pt idx="504">
                  <c:v>12.401222229003906</c:v>
                </c:pt>
                <c:pt idx="505">
                  <c:v>12.379299163818359</c:v>
                </c:pt>
                <c:pt idx="506">
                  <c:v>12.356595993041992</c:v>
                </c:pt>
                <c:pt idx="507">
                  <c:v>12.33311939239502</c:v>
                </c:pt>
                <c:pt idx="508">
                  <c:v>12.308856964111328</c:v>
                </c:pt>
                <c:pt idx="509">
                  <c:v>12.283816337585449</c:v>
                </c:pt>
                <c:pt idx="510">
                  <c:v>12.257998466491699</c:v>
                </c:pt>
                <c:pt idx="511">
                  <c:v>12.231402397155762</c:v>
                </c:pt>
                <c:pt idx="512">
                  <c:v>12.204026222229004</c:v>
                </c:pt>
                <c:pt idx="513">
                  <c:v>12.175876617431641</c:v>
                </c:pt>
                <c:pt idx="514">
                  <c:v>12.146943092346191</c:v>
                </c:pt>
                <c:pt idx="515">
                  <c:v>12.117236137390137</c:v>
                </c:pt>
                <c:pt idx="516">
                  <c:v>12.086753845214844</c:v>
                </c:pt>
                <c:pt idx="517">
                  <c:v>12.055497169494629</c:v>
                </c:pt>
                <c:pt idx="518">
                  <c:v>12.023462295532227</c:v>
                </c:pt>
                <c:pt idx="519">
                  <c:v>11.990655899047852</c:v>
                </c:pt>
                <c:pt idx="520">
                  <c:v>11.957071304321289</c:v>
                </c:pt>
                <c:pt idx="521">
                  <c:v>11.922718048095703</c:v>
                </c:pt>
                <c:pt idx="522">
                  <c:v>11.887592315673828</c:v>
                </c:pt>
                <c:pt idx="523">
                  <c:v>11.851698875427246</c:v>
                </c:pt>
                <c:pt idx="524">
                  <c:v>11.815037727355957</c:v>
                </c:pt>
                <c:pt idx="525">
                  <c:v>11.777609825134277</c:v>
                </c:pt>
                <c:pt idx="526">
                  <c:v>11.739418029785156</c:v>
                </c:pt>
                <c:pt idx="527">
                  <c:v>11.700457572937012</c:v>
                </c:pt>
                <c:pt idx="528">
                  <c:v>11.660737037658691</c:v>
                </c:pt>
                <c:pt idx="529">
                  <c:v>11.620256423950195</c:v>
                </c:pt>
                <c:pt idx="530">
                  <c:v>11.579018592834473</c:v>
                </c:pt>
                <c:pt idx="531">
                  <c:v>11.537026405334473</c:v>
                </c:pt>
                <c:pt idx="532">
                  <c:v>11.494280815124512</c:v>
                </c:pt>
                <c:pt idx="533">
                  <c:v>11.450782775878906</c:v>
                </c:pt>
                <c:pt idx="534">
                  <c:v>11.406532287597656</c:v>
                </c:pt>
                <c:pt idx="535">
                  <c:v>11.361542701721191</c:v>
                </c:pt>
                <c:pt idx="536">
                  <c:v>11.315803527832031</c:v>
                </c:pt>
                <c:pt idx="537">
                  <c:v>11.26932430267334</c:v>
                </c:pt>
                <c:pt idx="538">
                  <c:v>11.222103118896484</c:v>
                </c:pt>
                <c:pt idx="539">
                  <c:v>11.174149513244629</c:v>
                </c:pt>
                <c:pt idx="540">
                  <c:v>11.125467300415039</c:v>
                </c:pt>
                <c:pt idx="541">
                  <c:v>11.07606029510498</c:v>
                </c:pt>
                <c:pt idx="542">
                  <c:v>11.025923728942871</c:v>
                </c:pt>
                <c:pt idx="543">
                  <c:v>10.975064277648926</c:v>
                </c:pt>
                <c:pt idx="544">
                  <c:v>10.923490524291992</c:v>
                </c:pt>
                <c:pt idx="545">
                  <c:v>10.871201515197754</c:v>
                </c:pt>
                <c:pt idx="546">
                  <c:v>10.818198204040527</c:v>
                </c:pt>
                <c:pt idx="547">
                  <c:v>10.764499664306641</c:v>
                </c:pt>
                <c:pt idx="548">
                  <c:v>10.710095405578613</c:v>
                </c:pt>
                <c:pt idx="549">
                  <c:v>10.654994010925293</c:v>
                </c:pt>
                <c:pt idx="550">
                  <c:v>10.599204063415527</c:v>
                </c:pt>
                <c:pt idx="551">
                  <c:v>10.542727470397949</c:v>
                </c:pt>
                <c:pt idx="552">
                  <c:v>10.485569953918457</c:v>
                </c:pt>
                <c:pt idx="553">
                  <c:v>10.427726745605469</c:v>
                </c:pt>
                <c:pt idx="554">
                  <c:v>10.369221687316895</c:v>
                </c:pt>
                <c:pt idx="555">
                  <c:v>10.310157775878906</c:v>
                </c:pt>
                <c:pt idx="556">
                  <c:v>10.250491142272949</c:v>
                </c:pt>
                <c:pt idx="557">
                  <c:v>10.190185546875</c:v>
                </c:pt>
                <c:pt idx="558">
                  <c:v>10.129247665405273</c:v>
                </c:pt>
                <c:pt idx="559">
                  <c:v>10.067689895629883</c:v>
                </c:pt>
                <c:pt idx="560">
                  <c:v>10.005519866943359</c:v>
                </c:pt>
                <c:pt idx="561">
                  <c:v>9.9427375793457031</c:v>
                </c:pt>
                <c:pt idx="562">
                  <c:v>9.8793478012084961</c:v>
                </c:pt>
                <c:pt idx="563">
                  <c:v>9.8153705596923828</c:v>
                </c:pt>
                <c:pt idx="564">
                  <c:v>9.7507915496826172</c:v>
                </c:pt>
                <c:pt idx="565">
                  <c:v>9.6856279373168945</c:v>
                </c:pt>
                <c:pt idx="566">
                  <c:v>9.6198854446411133</c:v>
                </c:pt>
                <c:pt idx="567">
                  <c:v>9.5535802841186523</c:v>
                </c:pt>
                <c:pt idx="568">
                  <c:v>9.4867038726806641</c:v>
                </c:pt>
                <c:pt idx="569">
                  <c:v>9.4192886352539063</c:v>
                </c:pt>
                <c:pt idx="570">
                  <c:v>9.351313591003418</c:v>
                </c:pt>
                <c:pt idx="571">
                  <c:v>9.2828121185302734</c:v>
                </c:pt>
                <c:pt idx="572">
                  <c:v>9.2137699127197266</c:v>
                </c:pt>
                <c:pt idx="573">
                  <c:v>9.1442060470581055</c:v>
                </c:pt>
                <c:pt idx="574">
                  <c:v>9.0741262435913086</c:v>
                </c:pt>
                <c:pt idx="575">
                  <c:v>9.0035562515258789</c:v>
                </c:pt>
                <c:pt idx="576">
                  <c:v>8.9324779510498047</c:v>
                </c:pt>
                <c:pt idx="577">
                  <c:v>8.860926628112793</c:v>
                </c:pt>
                <c:pt idx="578">
                  <c:v>8.7889060974121094</c:v>
                </c:pt>
                <c:pt idx="579">
                  <c:v>8.7164163589477539</c:v>
                </c:pt>
                <c:pt idx="580">
                  <c:v>8.6434841156005859</c:v>
                </c:pt>
                <c:pt idx="581">
                  <c:v>8.5701103210449219</c:v>
                </c:pt>
                <c:pt idx="582">
                  <c:v>8.4962949752807617</c:v>
                </c:pt>
                <c:pt idx="583">
                  <c:v>8.4220714569091797</c:v>
                </c:pt>
                <c:pt idx="584">
                  <c:v>8.3474388122558594</c:v>
                </c:pt>
                <c:pt idx="585">
                  <c:v>8.2724084854125977</c:v>
                </c:pt>
                <c:pt idx="586">
                  <c:v>8.1970024108886719</c:v>
                </c:pt>
                <c:pt idx="587">
                  <c:v>8.1212301254272461</c:v>
                </c:pt>
                <c:pt idx="588">
                  <c:v>8.0450935363769531</c:v>
                </c:pt>
                <c:pt idx="589">
                  <c:v>7.9686040878295898</c:v>
                </c:pt>
                <c:pt idx="590">
                  <c:v>7.8917818069458008</c:v>
                </c:pt>
                <c:pt idx="591">
                  <c:v>7.8146367073059082</c:v>
                </c:pt>
                <c:pt idx="592">
                  <c:v>7.7371768951416016</c:v>
                </c:pt>
                <c:pt idx="593">
                  <c:v>7.6594133377075195</c:v>
                </c:pt>
                <c:pt idx="594">
                  <c:v>7.5813798904418945</c:v>
                </c:pt>
                <c:pt idx="595">
                  <c:v>7.5030608177185059</c:v>
                </c:pt>
                <c:pt idx="596">
                  <c:v>7.4244809150695801</c:v>
                </c:pt>
                <c:pt idx="597">
                  <c:v>7.3456611633300781</c:v>
                </c:pt>
                <c:pt idx="598">
                  <c:v>7.2665934562683105</c:v>
                </c:pt>
                <c:pt idx="599">
                  <c:v>7.1872859001159668</c:v>
                </c:pt>
                <c:pt idx="600">
                  <c:v>7.1077861785888672</c:v>
                </c:pt>
                <c:pt idx="601">
                  <c:v>7.028078556060791</c:v>
                </c:pt>
                <c:pt idx="602">
                  <c:v>6.9481768608093262</c:v>
                </c:pt>
                <c:pt idx="603">
                  <c:v>6.8681039810180664</c:v>
                </c:pt>
                <c:pt idx="604">
                  <c:v>6.7878789901733398</c:v>
                </c:pt>
                <c:pt idx="605">
                  <c:v>6.7075095176696777</c:v>
                </c:pt>
                <c:pt idx="606">
                  <c:v>6.627007007598877</c:v>
                </c:pt>
                <c:pt idx="607">
                  <c:v>6.5464010238647461</c:v>
                </c:pt>
                <c:pt idx="608">
                  <c:v>6.4656915664672852</c:v>
                </c:pt>
                <c:pt idx="609">
                  <c:v>6.3848996162414551</c:v>
                </c:pt>
                <c:pt idx="610">
                  <c:v>6.3040480613708496</c:v>
                </c:pt>
                <c:pt idx="611">
                  <c:v>6.2231597900390625</c:v>
                </c:pt>
                <c:pt idx="612">
                  <c:v>6.1422333717346191</c:v>
                </c:pt>
                <c:pt idx="613">
                  <c:v>6.061302661895752</c:v>
                </c:pt>
                <c:pt idx="614">
                  <c:v>5.9803810119628906</c:v>
                </c:pt>
                <c:pt idx="615">
                  <c:v>5.8994970321655273</c:v>
                </c:pt>
                <c:pt idx="616">
                  <c:v>5.8186473846435547</c:v>
                </c:pt>
                <c:pt idx="617">
                  <c:v>5.7378726005554199</c:v>
                </c:pt>
                <c:pt idx="618">
                  <c:v>5.6569662094116211</c:v>
                </c:pt>
                <c:pt idx="619">
                  <c:v>5.5757246017456055</c:v>
                </c:pt>
                <c:pt idx="620">
                  <c:v>5.4946370124816895</c:v>
                </c:pt>
                <c:pt idx="621">
                  <c:v>5.4136991500854492</c:v>
                </c:pt>
                <c:pt idx="622">
                  <c:v>5.332949161529541</c:v>
                </c:pt>
                <c:pt idx="623">
                  <c:v>5.2523961067199707</c:v>
                </c:pt>
                <c:pt idx="624">
                  <c:v>5.1720609664916992</c:v>
                </c:pt>
                <c:pt idx="625">
                  <c:v>5.0919771194458008</c:v>
                </c:pt>
                <c:pt idx="626">
                  <c:v>5.0121569633483887</c:v>
                </c:pt>
                <c:pt idx="627">
                  <c:v>4.9326109886169434</c:v>
                </c:pt>
                <c:pt idx="628">
                  <c:v>4.8533725738525391</c:v>
                </c:pt>
                <c:pt idx="629">
                  <c:v>4.7744646072387695</c:v>
                </c:pt>
                <c:pt idx="630">
                  <c:v>4.6959009170532227</c:v>
                </c:pt>
                <c:pt idx="631">
                  <c:v>4.617706298828125</c:v>
                </c:pt>
                <c:pt idx="632">
                  <c:v>4.5399017333984375</c:v>
                </c:pt>
                <c:pt idx="633">
                  <c:v>4.4625086784362793</c:v>
                </c:pt>
                <c:pt idx="634">
                  <c:v>4.3855533599853516</c:v>
                </c:pt>
                <c:pt idx="635">
                  <c:v>4.3090481758117676</c:v>
                </c:pt>
                <c:pt idx="636">
                  <c:v>4.2330207824707031</c:v>
                </c:pt>
                <c:pt idx="637">
                  <c:v>4.1574888229370117</c:v>
                </c:pt>
                <c:pt idx="638">
                  <c:v>4.0824766159057617</c:v>
                </c:pt>
                <c:pt idx="639">
                  <c:v>4.0079994201660156</c:v>
                </c:pt>
                <c:pt idx="640">
                  <c:v>3.9340825080871582</c:v>
                </c:pt>
                <c:pt idx="641">
                  <c:v>3.860745906829834</c:v>
                </c:pt>
                <c:pt idx="642">
                  <c:v>3.7880067825317383</c:v>
                </c:pt>
                <c:pt idx="643">
                  <c:v>3.7158827781677246</c:v>
                </c:pt>
                <c:pt idx="644">
                  <c:v>3.6443929672241211</c:v>
                </c:pt>
                <c:pt idx="645">
                  <c:v>3.5735552310943604</c:v>
                </c:pt>
                <c:pt idx="646">
                  <c:v>3.5033857822418213</c:v>
                </c:pt>
                <c:pt idx="647">
                  <c:v>3.4338994026184082</c:v>
                </c:pt>
                <c:pt idx="648">
                  <c:v>3.365114688873291</c:v>
                </c:pt>
                <c:pt idx="649">
                  <c:v>3.2970452308654785</c:v>
                </c:pt>
                <c:pt idx="650">
                  <c:v>3.2297067642211914</c:v>
                </c:pt>
                <c:pt idx="651">
                  <c:v>3.1631166934967041</c:v>
                </c:pt>
                <c:pt idx="652">
                  <c:v>3.0972847938537598</c:v>
                </c:pt>
                <c:pt idx="653">
                  <c:v>3.0322272777557373</c:v>
                </c:pt>
                <c:pt idx="654">
                  <c:v>2.9679608345031738</c:v>
                </c:pt>
                <c:pt idx="655">
                  <c:v>2.9044978618621826</c:v>
                </c:pt>
                <c:pt idx="656">
                  <c:v>2.841855525970459</c:v>
                </c:pt>
                <c:pt idx="657">
                  <c:v>2.7800390720367432</c:v>
                </c:pt>
                <c:pt idx="658">
                  <c:v>2.719064474105835</c:v>
                </c:pt>
                <c:pt idx="659">
                  <c:v>2.6589491367340088</c:v>
                </c:pt>
                <c:pt idx="660">
                  <c:v>2.5997076034545898</c:v>
                </c:pt>
                <c:pt idx="661">
                  <c:v>2.5413446426391602</c:v>
                </c:pt>
                <c:pt idx="662">
                  <c:v>2.4838817119598389</c:v>
                </c:pt>
                <c:pt idx="663">
                  <c:v>2.4273271560668945</c:v>
                </c:pt>
                <c:pt idx="664">
                  <c:v>2.3716971874237061</c:v>
                </c:pt>
                <c:pt idx="665">
                  <c:v>2.3170003890991211</c:v>
                </c:pt>
                <c:pt idx="666">
                  <c:v>2.2632544040679932</c:v>
                </c:pt>
                <c:pt idx="667">
                  <c:v>2.2104663848876953</c:v>
                </c:pt>
                <c:pt idx="668">
                  <c:v>2.1586501598358154</c:v>
                </c:pt>
                <c:pt idx="669">
                  <c:v>2.1078250408172607</c:v>
                </c:pt>
                <c:pt idx="670">
                  <c:v>2.0579948425292969</c:v>
                </c:pt>
                <c:pt idx="671">
                  <c:v>2.009171724319458</c:v>
                </c:pt>
                <c:pt idx="672">
                  <c:v>1.9613676071166992</c:v>
                </c:pt>
                <c:pt idx="673">
                  <c:v>1.9146007299423218</c:v>
                </c:pt>
                <c:pt idx="674">
                  <c:v>1.8688883781433105</c:v>
                </c:pt>
                <c:pt idx="675">
                  <c:v>1.8242267370223999</c:v>
                </c:pt>
                <c:pt idx="676">
                  <c:v>1.7806408405303955</c:v>
                </c:pt>
                <c:pt idx="677">
                  <c:v>1.7381340265274048</c:v>
                </c:pt>
                <c:pt idx="678">
                  <c:v>1.6967134475708008</c:v>
                </c:pt>
                <c:pt idx="679">
                  <c:v>1.6563929319381714</c:v>
                </c:pt>
                <c:pt idx="680">
                  <c:v>1.6171867847442627</c:v>
                </c:pt>
                <c:pt idx="681">
                  <c:v>1.5791053771972656</c:v>
                </c:pt>
                <c:pt idx="682">
                  <c:v>1.5421627759933472</c:v>
                </c:pt>
                <c:pt idx="683">
                  <c:v>1.5063661336898804</c:v>
                </c:pt>
                <c:pt idx="684">
                  <c:v>1.4717223644256592</c:v>
                </c:pt>
                <c:pt idx="685">
                  <c:v>1.4382455348968506</c:v>
                </c:pt>
                <c:pt idx="686">
                  <c:v>1.4059429168701172</c:v>
                </c:pt>
                <c:pt idx="687">
                  <c:v>1.3748245239257813</c:v>
                </c:pt>
                <c:pt idx="688">
                  <c:v>1.344897985458374</c:v>
                </c:pt>
                <c:pt idx="689">
                  <c:v>1.3161665201187134</c:v>
                </c:pt>
                <c:pt idx="690">
                  <c:v>1.2886475324630737</c:v>
                </c:pt>
                <c:pt idx="691">
                  <c:v>1.2623413801193237</c:v>
                </c:pt>
                <c:pt idx="692">
                  <c:v>1.2372583150863647</c:v>
                </c:pt>
                <c:pt idx="693">
                  <c:v>1.2134057283401489</c:v>
                </c:pt>
                <c:pt idx="694">
                  <c:v>1.1907832622528076</c:v>
                </c:pt>
                <c:pt idx="695">
                  <c:v>1.1694084405899048</c:v>
                </c:pt>
                <c:pt idx="696">
                  <c:v>1.1492817401885986</c:v>
                </c:pt>
                <c:pt idx="697">
                  <c:v>1.1304097175598145</c:v>
                </c:pt>
                <c:pt idx="698">
                  <c:v>1.1127960681915283</c:v>
                </c:pt>
                <c:pt idx="699">
                  <c:v>1.0964478254318237</c:v>
                </c:pt>
                <c:pt idx="700">
                  <c:v>1.0813651084899902</c:v>
                </c:pt>
                <c:pt idx="701">
                  <c:v>1.0675510168075562</c:v>
                </c:pt>
                <c:pt idx="702">
                  <c:v>1.0550166368484497</c:v>
                </c:pt>
                <c:pt idx="703">
                  <c:v>1.0437616109848022</c:v>
                </c:pt>
                <c:pt idx="704">
                  <c:v>1.0337896347045898</c:v>
                </c:pt>
                <c:pt idx="705">
                  <c:v>1.0251005887985229</c:v>
                </c:pt>
                <c:pt idx="706">
                  <c:v>1.0176979303359985</c:v>
                </c:pt>
                <c:pt idx="707">
                  <c:v>1.0115853548049927</c:v>
                </c:pt>
                <c:pt idx="708">
                  <c:v>1.0067592859268188</c:v>
                </c:pt>
                <c:pt idx="709">
                  <c:v>1.0032267570495605</c:v>
                </c:pt>
                <c:pt idx="710">
                  <c:v>1.0009877681732178</c:v>
                </c:pt>
                <c:pt idx="711">
                  <c:v>1.0000351667404175</c:v>
                </c:pt>
                <c:pt idx="712">
                  <c:v>1.0003761053085327</c:v>
                </c:pt>
                <c:pt idx="713">
                  <c:v>1.0020105838775635</c:v>
                </c:pt>
                <c:pt idx="714">
                  <c:v>1.0049350261688232</c:v>
                </c:pt>
                <c:pt idx="715">
                  <c:v>1.009149432182312</c:v>
                </c:pt>
                <c:pt idx="716">
                  <c:v>1.0146470069885254</c:v>
                </c:pt>
                <c:pt idx="717">
                  <c:v>1.0214344263076782</c:v>
                </c:pt>
                <c:pt idx="718">
                  <c:v>1.0295013189315796</c:v>
                </c:pt>
                <c:pt idx="719">
                  <c:v>1.0388511419296265</c:v>
                </c:pt>
                <c:pt idx="720">
                  <c:v>1.0494805574417114</c:v>
                </c:pt>
                <c:pt idx="721">
                  <c:v>1.0613822937011719</c:v>
                </c:pt>
                <c:pt idx="722">
                  <c:v>1.0745564699172974</c:v>
                </c:pt>
                <c:pt idx="723">
                  <c:v>1.0889996290206909</c:v>
                </c:pt>
                <c:pt idx="724">
                  <c:v>1.1047046184539795</c:v>
                </c:pt>
                <c:pt idx="725">
                  <c:v>1.1216644048690796</c:v>
                </c:pt>
                <c:pt idx="726">
                  <c:v>1.1398825645446777</c:v>
                </c:pt>
                <c:pt idx="727">
                  <c:v>1.15935218334198</c:v>
                </c:pt>
                <c:pt idx="728">
                  <c:v>1.1800625324249268</c:v>
                </c:pt>
                <c:pt idx="729">
                  <c:v>1.2020100355148315</c:v>
                </c:pt>
                <c:pt idx="730">
                  <c:v>1.2251878976821899</c:v>
                </c:pt>
                <c:pt idx="731">
                  <c:v>1.2495924234390259</c:v>
                </c:pt>
                <c:pt idx="732">
                  <c:v>1.2752166986465454</c:v>
                </c:pt>
                <c:pt idx="733">
                  <c:v>1.3020538091659546</c:v>
                </c:pt>
                <c:pt idx="734">
                  <c:v>1.3300927877426147</c:v>
                </c:pt>
                <c:pt idx="735">
                  <c:v>1.3593235015869141</c:v>
                </c:pt>
                <c:pt idx="736">
                  <c:v>1.3897457122802734</c:v>
                </c:pt>
                <c:pt idx="737">
                  <c:v>1.4213384389877319</c:v>
                </c:pt>
                <c:pt idx="738">
                  <c:v>1.4541051387786865</c:v>
                </c:pt>
                <c:pt idx="739">
                  <c:v>1.4880213737487793</c:v>
                </c:pt>
                <c:pt idx="740">
                  <c:v>1.5230904817581177</c:v>
                </c:pt>
                <c:pt idx="741">
                  <c:v>1.5592913627624512</c:v>
                </c:pt>
                <c:pt idx="742">
                  <c:v>1.5966134071350098</c:v>
                </c:pt>
                <c:pt idx="743">
                  <c:v>1.6350535154342651</c:v>
                </c:pt>
                <c:pt idx="744">
                  <c:v>1.6745901107788086</c:v>
                </c:pt>
                <c:pt idx="745">
                  <c:v>1.7152129411697388</c:v>
                </c:pt>
                <c:pt idx="746">
                  <c:v>1.75690758228302</c:v>
                </c:pt>
                <c:pt idx="747">
                  <c:v>1.7996604442596436</c:v>
                </c:pt>
                <c:pt idx="748">
                  <c:v>1.8434573411941528</c:v>
                </c:pt>
                <c:pt idx="749">
                  <c:v>1.8882875442504883</c:v>
                </c:pt>
                <c:pt idx="750">
                  <c:v>1.9341264963150024</c:v>
                </c:pt>
                <c:pt idx="751">
                  <c:v>1.9809744358062744</c:v>
                </c:pt>
                <c:pt idx="752">
                  <c:v>2.028806209564209</c:v>
                </c:pt>
                <c:pt idx="753">
                  <c:v>2.0776050090789795</c:v>
                </c:pt>
                <c:pt idx="754">
                  <c:v>2.1273560523986816</c:v>
                </c:pt>
                <c:pt idx="755">
                  <c:v>2.1780529022216797</c:v>
                </c:pt>
                <c:pt idx="756">
                  <c:v>2.2296669483184814</c:v>
                </c:pt>
                <c:pt idx="757">
                  <c:v>2.2821862697601318</c:v>
                </c:pt>
                <c:pt idx="758">
                  <c:v>2.3356053829193115</c:v>
                </c:pt>
                <c:pt idx="759">
                  <c:v>2.3898961544036865</c:v>
                </c:pt>
                <c:pt idx="760">
                  <c:v>2.4450461864471436</c:v>
                </c:pt>
                <c:pt idx="761">
                  <c:v>2.5010471343994141</c:v>
                </c:pt>
                <c:pt idx="762">
                  <c:v>2.5578703880310059</c:v>
                </c:pt>
                <c:pt idx="763">
                  <c:v>2.6155164241790771</c:v>
                </c:pt>
                <c:pt idx="764">
                  <c:v>2.6739566326141357</c:v>
                </c:pt>
                <c:pt idx="765">
                  <c:v>2.733182430267334</c:v>
                </c:pt>
                <c:pt idx="766">
                  <c:v>2.7931835651397705</c:v>
                </c:pt>
                <c:pt idx="767">
                  <c:v>2.8539328575134277</c:v>
                </c:pt>
                <c:pt idx="768">
                  <c:v>2.9145770072937012</c:v>
                </c:pt>
                <c:pt idx="769">
                  <c:v>2.9754762649536133</c:v>
                </c:pt>
                <c:pt idx="770">
                  <c:v>3.0370552539825439</c:v>
                </c:pt>
                <c:pt idx="771">
                  <c:v>3.0992774963378906</c:v>
                </c:pt>
                <c:pt idx="772">
                  <c:v>3.1621484756469727</c:v>
                </c:pt>
                <c:pt idx="773">
                  <c:v>3.2256467342376709</c:v>
                </c:pt>
                <c:pt idx="774">
                  <c:v>3.2897655963897705</c:v>
                </c:pt>
                <c:pt idx="775">
                  <c:v>3.3544938564300537</c:v>
                </c:pt>
                <c:pt idx="776">
                  <c:v>3.4198200702667236</c:v>
                </c:pt>
                <c:pt idx="777">
                  <c:v>3.4857299327850342</c:v>
                </c:pt>
                <c:pt idx="778">
                  <c:v>3.5522141456604004</c:v>
                </c:pt>
                <c:pt idx="779">
                  <c:v>3.6192607879638672</c:v>
                </c:pt>
                <c:pt idx="780">
                  <c:v>3.6868577003479004</c:v>
                </c:pt>
                <c:pt idx="781">
                  <c:v>3.7550113201141357</c:v>
                </c:pt>
                <c:pt idx="782">
                  <c:v>3.8236911296844482</c:v>
                </c:pt>
                <c:pt idx="783">
                  <c:v>3.893373966217041</c:v>
                </c:pt>
                <c:pt idx="784">
                  <c:v>3.9645295143127441</c:v>
                </c:pt>
                <c:pt idx="785">
                  <c:v>4.0361809730529785</c:v>
                </c:pt>
                <c:pt idx="786">
                  <c:v>4.1083121299743652</c:v>
                </c:pt>
                <c:pt idx="787">
                  <c:v>4.1809144020080566</c:v>
                </c:pt>
                <c:pt idx="788">
                  <c:v>4.2539682388305664</c:v>
                </c:pt>
                <c:pt idx="789">
                  <c:v>4.327455997467041</c:v>
                </c:pt>
                <c:pt idx="790">
                  <c:v>4.4013643264770508</c:v>
                </c:pt>
                <c:pt idx="791">
                  <c:v>4.4756813049316406</c:v>
                </c:pt>
                <c:pt idx="792">
                  <c:v>4.5503873825073242</c:v>
                </c:pt>
                <c:pt idx="793">
                  <c:v>4.6254711151123047</c:v>
                </c:pt>
                <c:pt idx="794">
                  <c:v>4.7009167671203613</c:v>
                </c:pt>
                <c:pt idx="795">
                  <c:v>4.7767071723937988</c:v>
                </c:pt>
                <c:pt idx="796">
                  <c:v>4.8528261184692383</c:v>
                </c:pt>
                <c:pt idx="797">
                  <c:v>4.9292631149291992</c:v>
                </c:pt>
                <c:pt idx="798">
                  <c:v>5.0059933662414551</c:v>
                </c:pt>
                <c:pt idx="799">
                  <c:v>5.0830068588256836</c:v>
                </c:pt>
                <c:pt idx="800">
                  <c:v>5.1602892875671387</c:v>
                </c:pt>
                <c:pt idx="801">
                  <c:v>5.237821102142334</c:v>
                </c:pt>
                <c:pt idx="802">
                  <c:v>5.3155941963195801</c:v>
                </c:pt>
                <c:pt idx="803">
                  <c:v>5.3935847282409668</c:v>
                </c:pt>
                <c:pt idx="804">
                  <c:v>5.4717807769775391</c:v>
                </c:pt>
                <c:pt idx="805">
                  <c:v>5.5501618385314941</c:v>
                </c:pt>
                <c:pt idx="806">
                  <c:v>5.6287145614624023</c:v>
                </c:pt>
                <c:pt idx="807">
                  <c:v>5.7074189186096191</c:v>
                </c:pt>
                <c:pt idx="808">
                  <c:v>5.7862725257873535</c:v>
                </c:pt>
                <c:pt idx="809">
                  <c:v>5.8652453422546387</c:v>
                </c:pt>
                <c:pt idx="810">
                  <c:v>5.9443240165710449</c:v>
                </c:pt>
                <c:pt idx="811">
                  <c:v>6.0234975814819336</c:v>
                </c:pt>
                <c:pt idx="812">
                  <c:v>6.1027483940124512</c:v>
                </c:pt>
                <c:pt idx="813">
                  <c:v>6.1820569038391113</c:v>
                </c:pt>
                <c:pt idx="814">
                  <c:v>6.2614078521728516</c:v>
                </c:pt>
                <c:pt idx="815">
                  <c:v>6.3407869338989258</c:v>
                </c:pt>
                <c:pt idx="816">
                  <c:v>6.4201803207397461</c:v>
                </c:pt>
                <c:pt idx="817">
                  <c:v>6.4995641708374023</c:v>
                </c:pt>
                <c:pt idx="818">
                  <c:v>6.5789327621459961</c:v>
                </c:pt>
                <c:pt idx="819">
                  <c:v>6.6582646369934082</c:v>
                </c:pt>
                <c:pt idx="820">
                  <c:v>6.7375516891479492</c:v>
                </c:pt>
                <c:pt idx="821">
                  <c:v>6.8167634010314941</c:v>
                </c:pt>
                <c:pt idx="822">
                  <c:v>6.8958988189697266</c:v>
                </c:pt>
                <c:pt idx="823">
                  <c:v>6.9749350547790527</c:v>
                </c:pt>
                <c:pt idx="824">
                  <c:v>7.0538592338562012</c:v>
                </c:pt>
                <c:pt idx="825">
                  <c:v>7.132652759552002</c:v>
                </c:pt>
                <c:pt idx="826">
                  <c:v>7.2113132476806641</c:v>
                </c:pt>
                <c:pt idx="827">
                  <c:v>7.2898116111755371</c:v>
                </c:pt>
                <c:pt idx="828">
                  <c:v>7.3681325912475586</c:v>
                </c:pt>
                <c:pt idx="829">
                  <c:v>7.4462642669677734</c:v>
                </c:pt>
                <c:pt idx="830">
                  <c:v>7.5241913795471191</c:v>
                </c:pt>
                <c:pt idx="831">
                  <c:v>7.6019010543823242</c:v>
                </c:pt>
                <c:pt idx="832">
                  <c:v>7.6793746948242188</c:v>
                </c:pt>
                <c:pt idx="833">
                  <c:v>7.7566046714782715</c:v>
                </c:pt>
                <c:pt idx="834">
                  <c:v>7.8335714340209961</c:v>
                </c:pt>
                <c:pt idx="835">
                  <c:v>7.9102706909179688</c:v>
                </c:pt>
                <c:pt idx="836">
                  <c:v>7.9866766929626465</c:v>
                </c:pt>
                <c:pt idx="837">
                  <c:v>8.0627717971801758</c:v>
                </c:pt>
                <c:pt idx="838">
                  <c:v>8.1385536193847656</c:v>
                </c:pt>
                <c:pt idx="839">
                  <c:v>8.2140064239501953</c:v>
                </c:pt>
                <c:pt idx="840">
                  <c:v>8.2891130447387695</c:v>
                </c:pt>
                <c:pt idx="841">
                  <c:v>8.3638629913330078</c:v>
                </c:pt>
                <c:pt idx="842">
                  <c:v>8.4382419586181641</c:v>
                </c:pt>
                <c:pt idx="843">
                  <c:v>8.512237548828125</c:v>
                </c:pt>
                <c:pt idx="844">
                  <c:v>8.5858364105224609</c:v>
                </c:pt>
                <c:pt idx="845">
                  <c:v>8.659027099609375</c:v>
                </c:pt>
                <c:pt idx="846">
                  <c:v>8.7318019866943359</c:v>
                </c:pt>
                <c:pt idx="847">
                  <c:v>8.8041400909423828</c:v>
                </c:pt>
                <c:pt idx="848">
                  <c:v>8.876032829284668</c:v>
                </c:pt>
                <c:pt idx="849">
                  <c:v>8.9474716186523438</c:v>
                </c:pt>
                <c:pt idx="850">
                  <c:v>9.0184488296508789</c:v>
                </c:pt>
                <c:pt idx="851">
                  <c:v>9.0889492034912109</c:v>
                </c:pt>
                <c:pt idx="852">
                  <c:v>9.1589632034301758</c:v>
                </c:pt>
                <c:pt idx="853">
                  <c:v>9.2284755706787109</c:v>
                </c:pt>
                <c:pt idx="854">
                  <c:v>9.2974815368652344</c:v>
                </c:pt>
                <c:pt idx="855">
                  <c:v>9.3659658432006836</c:v>
                </c:pt>
                <c:pt idx="856">
                  <c:v>9.4339284896850586</c:v>
                </c:pt>
                <c:pt idx="857">
                  <c:v>9.5013494491577148</c:v>
                </c:pt>
                <c:pt idx="858">
                  <c:v>9.5682268142700195</c:v>
                </c:pt>
                <c:pt idx="859">
                  <c:v>9.6345510482788086</c:v>
                </c:pt>
                <c:pt idx="860">
                  <c:v>9.7003087997436523</c:v>
                </c:pt>
                <c:pt idx="861">
                  <c:v>9.7655029296875</c:v>
                </c:pt>
                <c:pt idx="862">
                  <c:v>9.8301067352294922</c:v>
                </c:pt>
                <c:pt idx="863">
                  <c:v>9.8941307067871094</c:v>
                </c:pt>
                <c:pt idx="864">
                  <c:v>9.9575586318969727</c:v>
                </c:pt>
                <c:pt idx="865">
                  <c:v>10.020380020141602</c:v>
                </c:pt>
                <c:pt idx="866">
                  <c:v>10.082596778869629</c:v>
                </c:pt>
                <c:pt idx="867">
                  <c:v>10.144193649291992</c:v>
                </c:pt>
                <c:pt idx="868">
                  <c:v>10.205168724060059</c:v>
                </c:pt>
                <c:pt idx="869">
                  <c:v>10.26551342010498</c:v>
                </c:pt>
                <c:pt idx="870">
                  <c:v>10.325221061706543</c:v>
                </c:pt>
                <c:pt idx="871">
                  <c:v>10.384285926818848</c:v>
                </c:pt>
                <c:pt idx="872">
                  <c:v>10.442697525024414</c:v>
                </c:pt>
                <c:pt idx="873">
                  <c:v>10.500456809997559</c:v>
                </c:pt>
                <c:pt idx="874">
                  <c:v>10.557559013366699</c:v>
                </c:pt>
                <c:pt idx="875">
                  <c:v>10.613990783691406</c:v>
                </c:pt>
                <c:pt idx="876">
                  <c:v>10.669754981994629</c:v>
                </c:pt>
                <c:pt idx="877">
                  <c:v>10.72484016418457</c:v>
                </c:pt>
                <c:pt idx="878">
                  <c:v>10.779245376586914</c:v>
                </c:pt>
                <c:pt idx="879">
                  <c:v>10.832961082458496</c:v>
                </c:pt>
                <c:pt idx="880">
                  <c:v>10.885983467102051</c:v>
                </c:pt>
                <c:pt idx="881">
                  <c:v>10.938295364379883</c:v>
                </c:pt>
                <c:pt idx="882">
                  <c:v>10.989902496337891</c:v>
                </c:pt>
                <c:pt idx="883">
                  <c:v>11.040792465209961</c:v>
                </c:pt>
                <c:pt idx="884">
                  <c:v>11.090967178344727</c:v>
                </c:pt>
                <c:pt idx="885">
                  <c:v>11.140423774719238</c:v>
                </c:pt>
                <c:pt idx="886">
                  <c:v>11.189166069030762</c:v>
                </c:pt>
                <c:pt idx="887">
                  <c:v>11.237181663513184</c:v>
                </c:pt>
                <c:pt idx="888">
                  <c:v>11.284466743469238</c:v>
                </c:pt>
                <c:pt idx="889">
                  <c:v>11.331029891967773</c:v>
                </c:pt>
                <c:pt idx="890">
                  <c:v>11.37685489654541</c:v>
                </c:pt>
                <c:pt idx="891">
                  <c:v>11.421941757202148</c:v>
                </c:pt>
                <c:pt idx="892">
                  <c:v>11.466287612915039</c:v>
                </c:pt>
                <c:pt idx="893">
                  <c:v>11.509890556335449</c:v>
                </c:pt>
                <c:pt idx="894">
                  <c:v>11.552746772766113</c:v>
                </c:pt>
                <c:pt idx="895">
                  <c:v>11.594855308532715</c:v>
                </c:pt>
                <c:pt idx="896">
                  <c:v>11.636208534240723</c:v>
                </c:pt>
                <c:pt idx="897">
                  <c:v>11.676807403564453</c:v>
                </c:pt>
                <c:pt idx="898">
                  <c:v>11.716653823852539</c:v>
                </c:pt>
                <c:pt idx="899">
                  <c:v>11.755734443664551</c:v>
                </c:pt>
                <c:pt idx="900">
                  <c:v>11.794049263000488</c:v>
                </c:pt>
                <c:pt idx="901">
                  <c:v>11.831598281860352</c:v>
                </c:pt>
                <c:pt idx="902">
                  <c:v>11.868379592895508</c:v>
                </c:pt>
                <c:pt idx="903">
                  <c:v>11.904390335083008</c:v>
                </c:pt>
                <c:pt idx="904">
                  <c:v>11.939624786376953</c:v>
                </c:pt>
                <c:pt idx="905">
                  <c:v>11.974135398864746</c:v>
                </c:pt>
                <c:pt idx="906">
                  <c:v>12.00786304473877</c:v>
                </c:pt>
                <c:pt idx="907">
                  <c:v>12.040805816650391</c:v>
                </c:pt>
                <c:pt idx="908">
                  <c:v>12.07296085357666</c:v>
                </c:pt>
                <c:pt idx="909">
                  <c:v>12.10433292388916</c:v>
                </c:pt>
                <c:pt idx="910">
                  <c:v>12.13491153717041</c:v>
                </c:pt>
                <c:pt idx="911">
                  <c:v>12.164694786071777</c:v>
                </c:pt>
                <c:pt idx="912">
                  <c:v>12.19368839263916</c:v>
                </c:pt>
                <c:pt idx="913">
                  <c:v>12.221883773803711</c:v>
                </c:pt>
                <c:pt idx="914">
                  <c:v>12.249284744262695</c:v>
                </c:pt>
                <c:pt idx="915">
                  <c:v>12.275880813598633</c:v>
                </c:pt>
                <c:pt idx="916">
                  <c:v>12.301682472229004</c:v>
                </c:pt>
                <c:pt idx="917">
                  <c:v>12.326682090759277</c:v>
                </c:pt>
                <c:pt idx="918">
                  <c:v>12.350875854492188</c:v>
                </c:pt>
                <c:pt idx="919">
                  <c:v>12.374265670776367</c:v>
                </c:pt>
                <c:pt idx="920">
                  <c:v>12.396854400634766</c:v>
                </c:pt>
                <c:pt idx="921">
                  <c:v>12.418634414672852</c:v>
                </c:pt>
                <c:pt idx="922">
                  <c:v>12.439605712890625</c:v>
                </c:pt>
                <c:pt idx="923">
                  <c:v>12.459770202636719</c:v>
                </c:pt>
                <c:pt idx="924">
                  <c:v>12.479128837585449</c:v>
                </c:pt>
                <c:pt idx="925">
                  <c:v>12.497674942016602</c:v>
                </c:pt>
                <c:pt idx="926">
                  <c:v>12.515414237976074</c:v>
                </c:pt>
                <c:pt idx="927">
                  <c:v>12.532341003417969</c:v>
                </c:pt>
                <c:pt idx="928">
                  <c:v>12.548457145690918</c:v>
                </c:pt>
                <c:pt idx="929">
                  <c:v>12.56375789642334</c:v>
                </c:pt>
                <c:pt idx="930">
                  <c:v>12.578248023986816</c:v>
                </c:pt>
                <c:pt idx="931">
                  <c:v>12.591924667358398</c:v>
                </c:pt>
                <c:pt idx="932">
                  <c:v>12.604789733886719</c:v>
                </c:pt>
                <c:pt idx="933">
                  <c:v>12.616838455200195</c:v>
                </c:pt>
                <c:pt idx="934">
                  <c:v>12.628072738647461</c:v>
                </c:pt>
                <c:pt idx="935">
                  <c:v>12.638494491577148</c:v>
                </c:pt>
                <c:pt idx="936">
                  <c:v>12.648101806640625</c:v>
                </c:pt>
                <c:pt idx="937">
                  <c:v>12.656892776489258</c:v>
                </c:pt>
                <c:pt idx="938">
                  <c:v>12.664871215820313</c:v>
                </c:pt>
                <c:pt idx="939">
                  <c:v>12.672033309936523</c:v>
                </c:pt>
                <c:pt idx="940">
                  <c:v>12.678380012512207</c:v>
                </c:pt>
              </c:numCache>
              <c:extLst xmlns:c15="http://schemas.microsoft.com/office/drawing/2012/chart"/>
            </c:numRef>
          </c:xVal>
          <c:yVal>
            <c:numRef>
              <c:f>'Graphs Task 1'!$AB$2:$AB$942</c:f>
              <c:numCache>
                <c:formatCode>General</c:formatCode>
                <c:ptCount val="941"/>
                <c:pt idx="0">
                  <c:v>4.0733504295349121</c:v>
                </c:pt>
                <c:pt idx="1">
                  <c:v>4.026212215423584</c:v>
                </c:pt>
                <c:pt idx="2">
                  <c:v>3.9788327217102051</c:v>
                </c:pt>
                <c:pt idx="3">
                  <c:v>3.9312283992767334</c:v>
                </c:pt>
                <c:pt idx="4">
                  <c:v>3.8834378719329834</c:v>
                </c:pt>
                <c:pt idx="5">
                  <c:v>3.8354735374450684</c:v>
                </c:pt>
                <c:pt idx="6">
                  <c:v>3.7873499393463135</c:v>
                </c:pt>
                <c:pt idx="7">
                  <c:v>3.7390851974487305</c:v>
                </c:pt>
                <c:pt idx="8">
                  <c:v>3.6908488273620605</c:v>
                </c:pt>
                <c:pt idx="9">
                  <c:v>3.6428565979003906</c:v>
                </c:pt>
                <c:pt idx="10">
                  <c:v>3.595128059387207</c:v>
                </c:pt>
                <c:pt idx="11">
                  <c:v>3.5476818084716797</c:v>
                </c:pt>
                <c:pt idx="12">
                  <c:v>3.5005393028259277</c:v>
                </c:pt>
                <c:pt idx="13">
                  <c:v>3.4537131786346436</c:v>
                </c:pt>
                <c:pt idx="14">
                  <c:v>3.4072272777557373</c:v>
                </c:pt>
                <c:pt idx="15">
                  <c:v>3.3610968589782715</c:v>
                </c:pt>
                <c:pt idx="16">
                  <c:v>3.3153257369995117</c:v>
                </c:pt>
                <c:pt idx="17">
                  <c:v>3.2699201107025146</c:v>
                </c:pt>
                <c:pt idx="18">
                  <c:v>3.2248950004577637</c:v>
                </c:pt>
                <c:pt idx="19">
                  <c:v>3.180131196975708</c:v>
                </c:pt>
                <c:pt idx="20">
                  <c:v>3.135725736618042</c:v>
                </c:pt>
                <c:pt idx="21">
                  <c:v>3.0919022560119629</c:v>
                </c:pt>
                <c:pt idx="22">
                  <c:v>3.0484895706176758</c:v>
                </c:pt>
                <c:pt idx="23">
                  <c:v>3.0055091381072998</c:v>
                </c:pt>
                <c:pt idx="24">
                  <c:v>2.9630062580108643</c:v>
                </c:pt>
                <c:pt idx="25">
                  <c:v>2.9209825992584229</c:v>
                </c:pt>
                <c:pt idx="26">
                  <c:v>2.8794534206390381</c:v>
                </c:pt>
                <c:pt idx="27">
                  <c:v>2.8384370803833008</c:v>
                </c:pt>
                <c:pt idx="28">
                  <c:v>2.7979538440704346</c:v>
                </c:pt>
                <c:pt idx="29">
                  <c:v>2.758007287979126</c:v>
                </c:pt>
                <c:pt idx="30">
                  <c:v>2.7186150550842285</c:v>
                </c:pt>
                <c:pt idx="31">
                  <c:v>2.6797819137573242</c:v>
                </c:pt>
                <c:pt idx="32">
                  <c:v>2.64151930809021</c:v>
                </c:pt>
                <c:pt idx="33">
                  <c:v>2.6038358211517334</c:v>
                </c:pt>
                <c:pt idx="34">
                  <c:v>2.5667340755462646</c:v>
                </c:pt>
                <c:pt idx="35">
                  <c:v>2.530221700668335</c:v>
                </c:pt>
                <c:pt idx="36">
                  <c:v>2.4942977428436279</c:v>
                </c:pt>
                <c:pt idx="37">
                  <c:v>2.4589695930480957</c:v>
                </c:pt>
                <c:pt idx="38">
                  <c:v>2.4242386817932129</c:v>
                </c:pt>
                <c:pt idx="39">
                  <c:v>2.3901066780090332</c:v>
                </c:pt>
                <c:pt idx="40">
                  <c:v>2.3565762042999268</c:v>
                </c:pt>
                <c:pt idx="41">
                  <c:v>2.3236532211303711</c:v>
                </c:pt>
                <c:pt idx="42">
                  <c:v>2.2912709712982178</c:v>
                </c:pt>
                <c:pt idx="43">
                  <c:v>2.2593753337860107</c:v>
                </c:pt>
                <c:pt idx="44">
                  <c:v>2.2280910015106201</c:v>
                </c:pt>
                <c:pt idx="45">
                  <c:v>2.1974458694458008</c:v>
                </c:pt>
                <c:pt idx="46">
                  <c:v>2.1674320697784424</c:v>
                </c:pt>
                <c:pt idx="47">
                  <c:v>2.1380388736724854</c:v>
                </c:pt>
                <c:pt idx="48">
                  <c:v>2.1092636585235596</c:v>
                </c:pt>
                <c:pt idx="49">
                  <c:v>2.0810952186584473</c:v>
                </c:pt>
                <c:pt idx="50">
                  <c:v>2.0535321235656738</c:v>
                </c:pt>
                <c:pt idx="51">
                  <c:v>2.0265622138977051</c:v>
                </c:pt>
                <c:pt idx="52">
                  <c:v>2.00018310546875</c:v>
                </c:pt>
                <c:pt idx="53">
                  <c:v>1.9743850231170654</c:v>
                </c:pt>
                <c:pt idx="54">
                  <c:v>1.9491595029830933</c:v>
                </c:pt>
                <c:pt idx="55">
                  <c:v>1.9245024919509888</c:v>
                </c:pt>
                <c:pt idx="56">
                  <c:v>1.9004071950912476</c:v>
                </c:pt>
                <c:pt idx="57">
                  <c:v>1.876865029335022</c:v>
                </c:pt>
                <c:pt idx="58">
                  <c:v>1.8538706302642822</c:v>
                </c:pt>
                <c:pt idx="59">
                  <c:v>1.8314156532287598</c:v>
                </c:pt>
                <c:pt idx="60">
                  <c:v>1.8094935417175293</c:v>
                </c:pt>
                <c:pt idx="61">
                  <c:v>1.7880954742431641</c:v>
                </c:pt>
                <c:pt idx="62">
                  <c:v>1.7672141790390015</c:v>
                </c:pt>
                <c:pt idx="63">
                  <c:v>1.7468439340591431</c:v>
                </c:pt>
                <c:pt idx="64">
                  <c:v>1.7269765138626099</c:v>
                </c:pt>
                <c:pt idx="65">
                  <c:v>1.707607626914978</c:v>
                </c:pt>
                <c:pt idx="66">
                  <c:v>1.6887283325195313</c:v>
                </c:pt>
                <c:pt idx="67">
                  <c:v>1.6703338623046875</c:v>
                </c:pt>
                <c:pt idx="68">
                  <c:v>1.6524221897125244</c:v>
                </c:pt>
                <c:pt idx="69">
                  <c:v>1.6349934339523315</c:v>
                </c:pt>
                <c:pt idx="70">
                  <c:v>1.6180176734924316</c:v>
                </c:pt>
                <c:pt idx="71">
                  <c:v>1.6014382839202881</c:v>
                </c:pt>
                <c:pt idx="72">
                  <c:v>1.5853285789489746</c:v>
                </c:pt>
                <c:pt idx="73">
                  <c:v>1.5696780681610107</c:v>
                </c:pt>
                <c:pt idx="74">
                  <c:v>1.5544819831848145</c:v>
                </c:pt>
                <c:pt idx="75">
                  <c:v>1.5397307872772217</c:v>
                </c:pt>
                <c:pt idx="76">
                  <c:v>1.5254182815551758</c:v>
                </c:pt>
                <c:pt idx="77">
                  <c:v>1.5115357637405396</c:v>
                </c:pt>
                <c:pt idx="78">
                  <c:v>1.4980776309967041</c:v>
                </c:pt>
                <c:pt idx="79">
                  <c:v>1.4850342273712158</c:v>
                </c:pt>
                <c:pt idx="80">
                  <c:v>1.4724007844924927</c:v>
                </c:pt>
                <c:pt idx="81">
                  <c:v>1.4601621627807617</c:v>
                </c:pt>
                <c:pt idx="82">
                  <c:v>1.4483096599578857</c:v>
                </c:pt>
                <c:pt idx="83">
                  <c:v>1.4368355274200439</c:v>
                </c:pt>
                <c:pt idx="84">
                  <c:v>1.4257283210754395</c:v>
                </c:pt>
                <c:pt idx="85">
                  <c:v>1.4149858951568604</c:v>
                </c:pt>
                <c:pt idx="86">
                  <c:v>1.4045977592468262</c:v>
                </c:pt>
                <c:pt idx="87">
                  <c:v>1.3945587873458862</c:v>
                </c:pt>
                <c:pt idx="88">
                  <c:v>1.3848613500595093</c:v>
                </c:pt>
                <c:pt idx="89">
                  <c:v>1.3754943609237671</c:v>
                </c:pt>
                <c:pt idx="90">
                  <c:v>1.3664532899856567</c:v>
                </c:pt>
                <c:pt idx="91">
                  <c:v>1.3577306270599365</c:v>
                </c:pt>
                <c:pt idx="92">
                  <c:v>1.3493196964263916</c:v>
                </c:pt>
                <c:pt idx="93">
                  <c:v>1.3412140607833862</c:v>
                </c:pt>
                <c:pt idx="94">
                  <c:v>1.3334059715270996</c:v>
                </c:pt>
                <c:pt idx="95">
                  <c:v>1.3258876800537109</c:v>
                </c:pt>
                <c:pt idx="96">
                  <c:v>1.3186545372009277</c:v>
                </c:pt>
                <c:pt idx="97">
                  <c:v>1.3116974830627441</c:v>
                </c:pt>
                <c:pt idx="98">
                  <c:v>1.3050118684768677</c:v>
                </c:pt>
                <c:pt idx="99">
                  <c:v>1.2985907793045044</c:v>
                </c:pt>
                <c:pt idx="100">
                  <c:v>1.2924288511276245</c:v>
                </c:pt>
                <c:pt idx="101">
                  <c:v>1.2865206003189087</c:v>
                </c:pt>
                <c:pt idx="102">
                  <c:v>1.2808576822280884</c:v>
                </c:pt>
                <c:pt idx="103">
                  <c:v>1.2754362821578979</c:v>
                </c:pt>
                <c:pt idx="104">
                  <c:v>1.2702474594116211</c:v>
                </c:pt>
                <c:pt idx="105">
                  <c:v>1.2652859687805176</c:v>
                </c:pt>
                <c:pt idx="106">
                  <c:v>1.2605451345443726</c:v>
                </c:pt>
                <c:pt idx="107">
                  <c:v>1.2560163736343384</c:v>
                </c:pt>
                <c:pt idx="108">
                  <c:v>1.2516984939575195</c:v>
                </c:pt>
                <c:pt idx="109">
                  <c:v>1.2475835084915161</c:v>
                </c:pt>
                <c:pt idx="110">
                  <c:v>1.2436627149581909</c:v>
                </c:pt>
                <c:pt idx="111">
                  <c:v>1.2399321794509888</c:v>
                </c:pt>
                <c:pt idx="112">
                  <c:v>1.2363848686218262</c:v>
                </c:pt>
                <c:pt idx="113">
                  <c:v>1.2330129146575928</c:v>
                </c:pt>
                <c:pt idx="114">
                  <c:v>1.2298094034194946</c:v>
                </c:pt>
                <c:pt idx="115">
                  <c:v>1.2267682552337646</c:v>
                </c:pt>
                <c:pt idx="116">
                  <c:v>1.2238775491714478</c:v>
                </c:pt>
                <c:pt idx="117">
                  <c:v>1.2211296558380127</c:v>
                </c:pt>
                <c:pt idx="118">
                  <c:v>1.2185132503509521</c:v>
                </c:pt>
                <c:pt idx="119">
                  <c:v>1.2160207033157349</c:v>
                </c:pt>
                <c:pt idx="120">
                  <c:v>1.213642954826355</c:v>
                </c:pt>
                <c:pt idx="121">
                  <c:v>1.2113698720932007</c:v>
                </c:pt>
                <c:pt idx="122">
                  <c:v>1.2091912031173706</c:v>
                </c:pt>
                <c:pt idx="123">
                  <c:v>1.2070982456207275</c:v>
                </c:pt>
                <c:pt idx="124">
                  <c:v>1.2050752639770508</c:v>
                </c:pt>
                <c:pt idx="125">
                  <c:v>1.2031134366989136</c:v>
                </c:pt>
                <c:pt idx="126">
                  <c:v>1.2011983394622803</c:v>
                </c:pt>
                <c:pt idx="127">
                  <c:v>1.1993154287338257</c:v>
                </c:pt>
                <c:pt idx="128">
                  <c:v>1.1974493265151978</c:v>
                </c:pt>
                <c:pt idx="129">
                  <c:v>1.1955877542495728</c:v>
                </c:pt>
                <c:pt idx="130">
                  <c:v>1.1937099695205688</c:v>
                </c:pt>
                <c:pt idx="131">
                  <c:v>1.1918014287948608</c:v>
                </c:pt>
                <c:pt idx="132">
                  <c:v>1.1898456811904907</c:v>
                </c:pt>
                <c:pt idx="133">
                  <c:v>1.1878283023834229</c:v>
                </c:pt>
                <c:pt idx="134">
                  <c:v>1.1857300996780396</c:v>
                </c:pt>
                <c:pt idx="135">
                  <c:v>1.18354332447052</c:v>
                </c:pt>
                <c:pt idx="136">
                  <c:v>1.1812529563903809</c:v>
                </c:pt>
                <c:pt idx="137">
                  <c:v>1.178809642791748</c:v>
                </c:pt>
                <c:pt idx="138">
                  <c:v>1.1762354373931885</c:v>
                </c:pt>
                <c:pt idx="139">
                  <c:v>1.1735185384750366</c:v>
                </c:pt>
                <c:pt idx="140">
                  <c:v>1.1706459522247314</c:v>
                </c:pt>
                <c:pt idx="141">
                  <c:v>1.1676042079925537</c:v>
                </c:pt>
                <c:pt idx="142">
                  <c:v>1.1643849611282349</c:v>
                </c:pt>
                <c:pt idx="143">
                  <c:v>1.160977840423584</c:v>
                </c:pt>
                <c:pt idx="144">
                  <c:v>1.1574245691299438</c:v>
                </c:pt>
                <c:pt idx="145">
                  <c:v>1.1536169052124023</c:v>
                </c:pt>
                <c:pt idx="146">
                  <c:v>1.1495989561080933</c:v>
                </c:pt>
                <c:pt idx="147">
                  <c:v>1.1453616619110107</c:v>
                </c:pt>
                <c:pt idx="148">
                  <c:v>1.1409081220626831</c:v>
                </c:pt>
                <c:pt idx="149">
                  <c:v>1.136231541633606</c:v>
                </c:pt>
                <c:pt idx="150">
                  <c:v>1.1313838958740234</c:v>
                </c:pt>
                <c:pt idx="151">
                  <c:v>1.1263447999954224</c:v>
                </c:pt>
                <c:pt idx="152">
                  <c:v>1.1210864782333374</c:v>
                </c:pt>
                <c:pt idx="153">
                  <c:v>1.1156089305877686</c:v>
                </c:pt>
                <c:pt idx="154">
                  <c:v>1.109912633895874</c:v>
                </c:pt>
                <c:pt idx="155">
                  <c:v>1.1039994955062866</c:v>
                </c:pt>
                <c:pt idx="156">
                  <c:v>1.0978718996047974</c:v>
                </c:pt>
                <c:pt idx="157">
                  <c:v>1.0915299654006958</c:v>
                </c:pt>
                <c:pt idx="158">
                  <c:v>1.0849800109863281</c:v>
                </c:pt>
                <c:pt idx="159">
                  <c:v>1.0782151222229004</c:v>
                </c:pt>
                <c:pt idx="160">
                  <c:v>1.0712422132492065</c:v>
                </c:pt>
                <c:pt idx="161">
                  <c:v>1.0640630722045898</c:v>
                </c:pt>
                <c:pt idx="162">
                  <c:v>1.0566833019256592</c:v>
                </c:pt>
                <c:pt idx="163">
                  <c:v>1.0491088628768921</c:v>
                </c:pt>
                <c:pt idx="164">
                  <c:v>1.041344165802002</c:v>
                </c:pt>
                <c:pt idx="165">
                  <c:v>1.0333971977233887</c:v>
                </c:pt>
                <c:pt idx="166">
                  <c:v>1.0252746343612671</c:v>
                </c:pt>
                <c:pt idx="167">
                  <c:v>1.0169907808303833</c:v>
                </c:pt>
                <c:pt idx="168">
                  <c:v>1.0085536241531372</c:v>
                </c:pt>
                <c:pt idx="169">
                  <c:v>0.99997150897979736</c:v>
                </c:pt>
                <c:pt idx="170">
                  <c:v>0.99125015735626221</c:v>
                </c:pt>
                <c:pt idx="171">
                  <c:v>0.982399582862854</c:v>
                </c:pt>
                <c:pt idx="172">
                  <c:v>0.97342604398727417</c:v>
                </c:pt>
                <c:pt idx="173">
                  <c:v>0.96433818340301514</c:v>
                </c:pt>
                <c:pt idx="174">
                  <c:v>0.95511859655380249</c:v>
                </c:pt>
                <c:pt idx="175">
                  <c:v>0.94567638635635376</c:v>
                </c:pt>
                <c:pt idx="176">
                  <c:v>0.93614989519119263</c:v>
                </c:pt>
                <c:pt idx="177">
                  <c:v>0.92655420303344727</c:v>
                </c:pt>
                <c:pt idx="178">
                  <c:v>0.91689389944076538</c:v>
                </c:pt>
                <c:pt idx="179">
                  <c:v>0.90718185901641846</c:v>
                </c:pt>
                <c:pt idx="180">
                  <c:v>0.89742773771286011</c:v>
                </c:pt>
                <c:pt idx="181">
                  <c:v>0.88764822483062744</c:v>
                </c:pt>
                <c:pt idx="182">
                  <c:v>0.87784945964813232</c:v>
                </c:pt>
                <c:pt idx="183">
                  <c:v>0.86804157495498657</c:v>
                </c:pt>
                <c:pt idx="184">
                  <c:v>0.8582313060760498</c:v>
                </c:pt>
                <c:pt idx="185">
                  <c:v>0.84843099117279053</c:v>
                </c:pt>
                <c:pt idx="186">
                  <c:v>0.83865219354629517</c:v>
                </c:pt>
                <c:pt idx="187">
                  <c:v>0.82890492677688599</c:v>
                </c:pt>
                <c:pt idx="188">
                  <c:v>0.81920009851455688</c:v>
                </c:pt>
                <c:pt idx="189">
                  <c:v>0.80954313278198242</c:v>
                </c:pt>
                <c:pt idx="190">
                  <c:v>0.79995220899581909</c:v>
                </c:pt>
                <c:pt idx="191">
                  <c:v>0.79045218229293823</c:v>
                </c:pt>
                <c:pt idx="192">
                  <c:v>0.78086251020431519</c:v>
                </c:pt>
                <c:pt idx="193">
                  <c:v>0.7713664174079895</c:v>
                </c:pt>
                <c:pt idx="194">
                  <c:v>0.76203185319900513</c:v>
                </c:pt>
                <c:pt idx="195">
                  <c:v>0.75285083055496216</c:v>
                </c:pt>
                <c:pt idx="196">
                  <c:v>0.7438429594039917</c:v>
                </c:pt>
                <c:pt idx="197">
                  <c:v>0.73501569032669067</c:v>
                </c:pt>
                <c:pt idx="198">
                  <c:v>0.72639548778533936</c:v>
                </c:pt>
                <c:pt idx="199">
                  <c:v>0.71800470352172852</c:v>
                </c:pt>
                <c:pt idx="200">
                  <c:v>0.70982974767684937</c:v>
                </c:pt>
                <c:pt idx="201">
                  <c:v>0.7019694447517395</c:v>
                </c:pt>
                <c:pt idx="202">
                  <c:v>0.69448357820510864</c:v>
                </c:pt>
                <c:pt idx="203">
                  <c:v>0.68734794855117798</c:v>
                </c:pt>
                <c:pt idx="204">
                  <c:v>0.68053388595581055</c:v>
                </c:pt>
                <c:pt idx="205">
                  <c:v>0.6738782525062561</c:v>
                </c:pt>
                <c:pt idx="206">
                  <c:v>0.66766005754470825</c:v>
                </c:pt>
                <c:pt idx="207">
                  <c:v>0.66192013025283813</c:v>
                </c:pt>
                <c:pt idx="208">
                  <c:v>0.65663188695907593</c:v>
                </c:pt>
                <c:pt idx="209">
                  <c:v>0.65179979801177979</c:v>
                </c:pt>
                <c:pt idx="210">
                  <c:v>0.64740931987762451</c:v>
                </c:pt>
                <c:pt idx="211">
                  <c:v>0.64341676235198975</c:v>
                </c:pt>
                <c:pt idx="212">
                  <c:v>0.63984930515289307</c:v>
                </c:pt>
                <c:pt idx="213">
                  <c:v>0.63668805360794067</c:v>
                </c:pt>
                <c:pt idx="214">
                  <c:v>0.63381385803222656</c:v>
                </c:pt>
                <c:pt idx="215">
                  <c:v>0.63100993633270264</c:v>
                </c:pt>
                <c:pt idx="216">
                  <c:v>0.62860375642776489</c:v>
                </c:pt>
                <c:pt idx="217">
                  <c:v>0.62658298015594482</c:v>
                </c:pt>
                <c:pt idx="218">
                  <c:v>0.62491136789321899</c:v>
                </c:pt>
                <c:pt idx="219">
                  <c:v>0.62352585792541504</c:v>
                </c:pt>
                <c:pt idx="220">
                  <c:v>0.62241953611373901</c:v>
                </c:pt>
                <c:pt idx="221">
                  <c:v>0.6215360164642334</c:v>
                </c:pt>
                <c:pt idx="222">
                  <c:v>0.62081587314605713</c:v>
                </c:pt>
                <c:pt idx="223">
                  <c:v>0.62022638320922852</c:v>
                </c:pt>
                <c:pt idx="224">
                  <c:v>0.61958646774291992</c:v>
                </c:pt>
                <c:pt idx="225">
                  <c:v>0.61879146099090576</c:v>
                </c:pt>
                <c:pt idx="226">
                  <c:v>0.61817014217376709</c:v>
                </c:pt>
                <c:pt idx="227">
                  <c:v>0.61771947145462036</c:v>
                </c:pt>
                <c:pt idx="228">
                  <c:v>0.61742162704467773</c:v>
                </c:pt>
                <c:pt idx="229">
                  <c:v>0.6172487735748291</c:v>
                </c:pt>
                <c:pt idx="230">
                  <c:v>0.61718481779098511</c:v>
                </c:pt>
                <c:pt idx="231">
                  <c:v>0.61722517013549805</c:v>
                </c:pt>
                <c:pt idx="232">
                  <c:v>0.61736220121383667</c:v>
                </c:pt>
                <c:pt idx="233">
                  <c:v>0.61759072542190552</c:v>
                </c:pt>
                <c:pt idx="234">
                  <c:v>0.61792939901351929</c:v>
                </c:pt>
                <c:pt idx="235">
                  <c:v>0.61837995052337646</c:v>
                </c:pt>
                <c:pt idx="236">
                  <c:v>0.61891406774520874</c:v>
                </c:pt>
                <c:pt idx="237">
                  <c:v>0.61951005458831787</c:v>
                </c:pt>
                <c:pt idx="238">
                  <c:v>0.61994916200637817</c:v>
                </c:pt>
                <c:pt idx="239">
                  <c:v>0.62040144205093384</c:v>
                </c:pt>
                <c:pt idx="240">
                  <c:v>0.62095290422439575</c:v>
                </c:pt>
                <c:pt idx="241">
                  <c:v>0.6216660737991333</c:v>
                </c:pt>
                <c:pt idx="242">
                  <c:v>0.62254327535629272</c:v>
                </c:pt>
                <c:pt idx="243">
                  <c:v>0.62353730201721191</c:v>
                </c:pt>
                <c:pt idx="244">
                  <c:v>0.62456846237182617</c:v>
                </c:pt>
                <c:pt idx="245">
                  <c:v>0.62558358907699585</c:v>
                </c:pt>
                <c:pt idx="246">
                  <c:v>0.62653011083602905</c:v>
                </c:pt>
                <c:pt idx="247">
                  <c:v>0.62738329172134399</c:v>
                </c:pt>
                <c:pt idx="248">
                  <c:v>0.62812542915344238</c:v>
                </c:pt>
                <c:pt idx="249">
                  <c:v>0.62874865531921387</c:v>
                </c:pt>
                <c:pt idx="250">
                  <c:v>0.6292731761932373</c:v>
                </c:pt>
                <c:pt idx="251">
                  <c:v>0.62977570295333862</c:v>
                </c:pt>
                <c:pt idx="252">
                  <c:v>0.63029962778091431</c:v>
                </c:pt>
                <c:pt idx="253">
                  <c:v>0.63083237409591675</c:v>
                </c:pt>
                <c:pt idx="254">
                  <c:v>0.63134866952896118</c:v>
                </c:pt>
                <c:pt idx="255">
                  <c:v>0.63181382417678833</c:v>
                </c:pt>
                <c:pt idx="256">
                  <c:v>0.632213294506073</c:v>
                </c:pt>
                <c:pt idx="257">
                  <c:v>0.63253885507583618</c:v>
                </c:pt>
                <c:pt idx="258">
                  <c:v>0.63279944658279419</c:v>
                </c:pt>
                <c:pt idx="259">
                  <c:v>0.63299053907394409</c:v>
                </c:pt>
                <c:pt idx="260">
                  <c:v>0.6331249475479126</c:v>
                </c:pt>
                <c:pt idx="261">
                  <c:v>0.63320779800415039</c:v>
                </c:pt>
                <c:pt idx="262">
                  <c:v>0.63324064016342163</c:v>
                </c:pt>
                <c:pt idx="263">
                  <c:v>0.63323241472244263</c:v>
                </c:pt>
                <c:pt idx="264">
                  <c:v>0.63319385051727295</c:v>
                </c:pt>
                <c:pt idx="265">
                  <c:v>0.63313078880310059</c:v>
                </c:pt>
                <c:pt idx="266">
                  <c:v>0.63302743434906006</c:v>
                </c:pt>
                <c:pt idx="267">
                  <c:v>0.63288223743438721</c:v>
                </c:pt>
                <c:pt idx="268">
                  <c:v>0.63269352912902832</c:v>
                </c:pt>
                <c:pt idx="269">
                  <c:v>0.63246011734008789</c:v>
                </c:pt>
                <c:pt idx="270">
                  <c:v>0.63219642639160156</c:v>
                </c:pt>
                <c:pt idx="271">
                  <c:v>0.63190597295761108</c:v>
                </c:pt>
                <c:pt idx="272">
                  <c:v>0.63159781694412231</c:v>
                </c:pt>
                <c:pt idx="273">
                  <c:v>0.63127511739730835</c:v>
                </c:pt>
                <c:pt idx="274">
                  <c:v>0.63094770908355713</c:v>
                </c:pt>
                <c:pt idx="275">
                  <c:v>0.63062572479248047</c:v>
                </c:pt>
                <c:pt idx="276">
                  <c:v>0.63032525777816772</c:v>
                </c:pt>
                <c:pt idx="277">
                  <c:v>0.63009226322174072</c:v>
                </c:pt>
                <c:pt idx="278">
                  <c:v>0.62994205951690674</c:v>
                </c:pt>
                <c:pt idx="279">
                  <c:v>0.62989819049835205</c:v>
                </c:pt>
                <c:pt idx="280">
                  <c:v>0.62999314069747925</c:v>
                </c:pt>
                <c:pt idx="281">
                  <c:v>0.63024216890335083</c:v>
                </c:pt>
                <c:pt idx="282">
                  <c:v>0.63066071271896362</c:v>
                </c:pt>
                <c:pt idx="283">
                  <c:v>0.63186639547348022</c:v>
                </c:pt>
                <c:pt idx="284">
                  <c:v>0.63389593362808228</c:v>
                </c:pt>
                <c:pt idx="285">
                  <c:v>0.63627254962921143</c:v>
                </c:pt>
                <c:pt idx="286">
                  <c:v>0.63854372501373291</c:v>
                </c:pt>
                <c:pt idx="287">
                  <c:v>0.64048540592193604</c:v>
                </c:pt>
                <c:pt idx="288">
                  <c:v>0.64208167791366577</c:v>
                </c:pt>
                <c:pt idx="289">
                  <c:v>0.64337599277496338</c:v>
                </c:pt>
                <c:pt idx="290">
                  <c:v>0.64441502094268799</c:v>
                </c:pt>
                <c:pt idx="291">
                  <c:v>0.64522737264633179</c:v>
                </c:pt>
                <c:pt idx="292">
                  <c:v>0.64582568407058716</c:v>
                </c:pt>
                <c:pt idx="293">
                  <c:v>0.64624947309494019</c:v>
                </c:pt>
                <c:pt idx="294">
                  <c:v>0.64651882648468018</c:v>
                </c:pt>
                <c:pt idx="295">
                  <c:v>0.64666658639907837</c:v>
                </c:pt>
                <c:pt idx="296">
                  <c:v>0.64672422409057617</c:v>
                </c:pt>
                <c:pt idx="297">
                  <c:v>0.64671015739440918</c:v>
                </c:pt>
                <c:pt idx="298">
                  <c:v>0.64665377140045166</c:v>
                </c:pt>
                <c:pt idx="299">
                  <c:v>0.64657384157180786</c:v>
                </c:pt>
                <c:pt idx="300">
                  <c:v>0.64648610353469849</c:v>
                </c:pt>
                <c:pt idx="301">
                  <c:v>0.64641278982162476</c:v>
                </c:pt>
                <c:pt idx="302">
                  <c:v>0.6463700532913208</c:v>
                </c:pt>
                <c:pt idx="303">
                  <c:v>0.64638024568557739</c:v>
                </c:pt>
                <c:pt idx="304">
                  <c:v>0.64645260572433472</c:v>
                </c:pt>
                <c:pt idx="305">
                  <c:v>0.64660173654556274</c:v>
                </c:pt>
                <c:pt idx="306">
                  <c:v>0.64683228731155396</c:v>
                </c:pt>
                <c:pt idx="307">
                  <c:v>0.64714884757995605</c:v>
                </c:pt>
                <c:pt idx="308">
                  <c:v>0.6475597620010376</c:v>
                </c:pt>
                <c:pt idx="309">
                  <c:v>0.64807552099227905</c:v>
                </c:pt>
                <c:pt idx="310">
                  <c:v>0.64871418476104736</c:v>
                </c:pt>
                <c:pt idx="311">
                  <c:v>0.64949822425842285</c:v>
                </c:pt>
                <c:pt idx="312">
                  <c:v>0.65045076608657837</c:v>
                </c:pt>
                <c:pt idx="313">
                  <c:v>0.65158569812774658</c:v>
                </c:pt>
                <c:pt idx="314">
                  <c:v>0.65289360284805298</c:v>
                </c:pt>
                <c:pt idx="315">
                  <c:v>0.65436416864395142</c:v>
                </c:pt>
                <c:pt idx="316">
                  <c:v>0.65598803758621216</c:v>
                </c:pt>
                <c:pt idx="317">
                  <c:v>0.65775489807128906</c:v>
                </c:pt>
                <c:pt idx="318">
                  <c:v>0.65965986251831055</c:v>
                </c:pt>
                <c:pt idx="319">
                  <c:v>0.66169047355651855</c:v>
                </c:pt>
                <c:pt idx="320">
                  <c:v>0.66384321451187134</c:v>
                </c:pt>
                <c:pt idx="321">
                  <c:v>0.66611260175704956</c:v>
                </c:pt>
                <c:pt idx="322">
                  <c:v>0.66849333047866821</c:v>
                </c:pt>
                <c:pt idx="323">
                  <c:v>0.67098307609558105</c:v>
                </c:pt>
                <c:pt idx="324">
                  <c:v>0.67358028888702393</c:v>
                </c:pt>
                <c:pt idx="325">
                  <c:v>0.67628383636474609</c:v>
                </c:pt>
                <c:pt idx="326">
                  <c:v>0.6790958046913147</c:v>
                </c:pt>
                <c:pt idx="327">
                  <c:v>0.68201982975006104</c:v>
                </c:pt>
                <c:pt idx="328">
                  <c:v>0.6850593090057373</c:v>
                </c:pt>
                <c:pt idx="329">
                  <c:v>0.68821799755096436</c:v>
                </c:pt>
                <c:pt idx="330">
                  <c:v>0.69149672985076904</c:v>
                </c:pt>
                <c:pt idx="331">
                  <c:v>0.69489443302154541</c:v>
                </c:pt>
                <c:pt idx="332">
                  <c:v>0.69841009378433228</c:v>
                </c:pt>
                <c:pt idx="333">
                  <c:v>0.70204442739486694</c:v>
                </c:pt>
                <c:pt idx="334">
                  <c:v>0.70579981803894043</c:v>
                </c:pt>
                <c:pt idx="335">
                  <c:v>0.7096785306930542</c:v>
                </c:pt>
                <c:pt idx="336">
                  <c:v>0.71368062496185303</c:v>
                </c:pt>
                <c:pt idx="337">
                  <c:v>0.71780914068222046</c:v>
                </c:pt>
                <c:pt idx="338">
                  <c:v>0.72205734252929688</c:v>
                </c:pt>
                <c:pt idx="339">
                  <c:v>0.72642064094543457</c:v>
                </c:pt>
                <c:pt idx="340">
                  <c:v>0.73088669776916504</c:v>
                </c:pt>
                <c:pt idx="341">
                  <c:v>0.73544591665267944</c:v>
                </c:pt>
                <c:pt idx="342">
                  <c:v>0.74008876085281372</c:v>
                </c:pt>
                <c:pt idx="343">
                  <c:v>0.74480575323104858</c:v>
                </c:pt>
                <c:pt idx="344">
                  <c:v>0.74958920478820801</c:v>
                </c:pt>
                <c:pt idx="345">
                  <c:v>0.75443243980407715</c:v>
                </c:pt>
                <c:pt idx="346">
                  <c:v>0.75932872295379639</c:v>
                </c:pt>
                <c:pt idx="347">
                  <c:v>0.76427078247070313</c:v>
                </c:pt>
                <c:pt idx="348">
                  <c:v>0.76925259828567505</c:v>
                </c:pt>
                <c:pt idx="349">
                  <c:v>0.77426552772521973</c:v>
                </c:pt>
                <c:pt idx="350">
                  <c:v>0.77930337190628052</c:v>
                </c:pt>
                <c:pt idx="351">
                  <c:v>0.78435778617858887</c:v>
                </c:pt>
                <c:pt idx="352">
                  <c:v>0.78942328691482544</c:v>
                </c:pt>
                <c:pt idx="353">
                  <c:v>0.79449218511581421</c:v>
                </c:pt>
                <c:pt idx="354">
                  <c:v>0.79955774545669556</c:v>
                </c:pt>
                <c:pt idx="355">
                  <c:v>0.80461227893829346</c:v>
                </c:pt>
                <c:pt idx="356">
                  <c:v>0.80964756011962891</c:v>
                </c:pt>
                <c:pt idx="357">
                  <c:v>0.81465780735015869</c:v>
                </c:pt>
                <c:pt idx="358">
                  <c:v>0.81963622570037842</c:v>
                </c:pt>
                <c:pt idx="359">
                  <c:v>0.82458031177520752</c:v>
                </c:pt>
                <c:pt idx="360">
                  <c:v>0.82948404550552368</c:v>
                </c:pt>
                <c:pt idx="361">
                  <c:v>0.83435416221618652</c:v>
                </c:pt>
                <c:pt idx="362">
                  <c:v>0.83919751644134521</c:v>
                </c:pt>
                <c:pt idx="363">
                  <c:v>0.84402275085449219</c:v>
                </c:pt>
                <c:pt idx="364">
                  <c:v>0.84883302450180054</c:v>
                </c:pt>
                <c:pt idx="365">
                  <c:v>0.85362851619720459</c:v>
                </c:pt>
                <c:pt idx="366">
                  <c:v>0.85840028524398804</c:v>
                </c:pt>
                <c:pt idx="367">
                  <c:v>0.86315083503723145</c:v>
                </c:pt>
                <c:pt idx="368">
                  <c:v>0.86788290739059448</c:v>
                </c:pt>
                <c:pt idx="369">
                  <c:v>0.8725963830947876</c:v>
                </c:pt>
                <c:pt idx="370">
                  <c:v>0.87728786468505859</c:v>
                </c:pt>
                <c:pt idx="371">
                  <c:v>0.88195842504501343</c:v>
                </c:pt>
                <c:pt idx="372">
                  <c:v>0.88660430908203125</c:v>
                </c:pt>
                <c:pt idx="373">
                  <c:v>0.89122509956359863</c:v>
                </c:pt>
                <c:pt idx="374">
                  <c:v>0.89581936597824097</c:v>
                </c:pt>
                <c:pt idx="375">
                  <c:v>0.90038865804672241</c:v>
                </c:pt>
                <c:pt idx="376">
                  <c:v>0.90493178367614746</c:v>
                </c:pt>
                <c:pt idx="377">
                  <c:v>0.90944772958755493</c:v>
                </c:pt>
                <c:pt idx="378">
                  <c:v>0.9139363169670105</c:v>
                </c:pt>
                <c:pt idx="379">
                  <c:v>0.9183967113494873</c:v>
                </c:pt>
                <c:pt idx="380">
                  <c:v>0.92283016443252563</c:v>
                </c:pt>
                <c:pt idx="381">
                  <c:v>0.92723602056503296</c:v>
                </c:pt>
                <c:pt idx="382">
                  <c:v>0.93161547183990479</c:v>
                </c:pt>
                <c:pt idx="383">
                  <c:v>0.9359666109085083</c:v>
                </c:pt>
                <c:pt idx="384">
                  <c:v>0.9402887225151062</c:v>
                </c:pt>
                <c:pt idx="385">
                  <c:v>0.94458228349685669</c:v>
                </c:pt>
                <c:pt idx="386">
                  <c:v>0.94884330034255981</c:v>
                </c:pt>
                <c:pt idx="387">
                  <c:v>0.9530719518661499</c:v>
                </c:pt>
                <c:pt idx="388">
                  <c:v>0.95726639032363892</c:v>
                </c:pt>
                <c:pt idx="389">
                  <c:v>0.96142923831939697</c:v>
                </c:pt>
                <c:pt idx="390">
                  <c:v>0.96555811166763306</c:v>
                </c:pt>
                <c:pt idx="391">
                  <c:v>0.96965664625167847</c:v>
                </c:pt>
                <c:pt idx="392">
                  <c:v>0.97372257709503174</c:v>
                </c:pt>
                <c:pt idx="393">
                  <c:v>0.97775936126708984</c:v>
                </c:pt>
                <c:pt idx="394">
                  <c:v>0.98176282644271851</c:v>
                </c:pt>
                <c:pt idx="395">
                  <c:v>0.98573803901672363</c:v>
                </c:pt>
                <c:pt idx="396">
                  <c:v>0.98968696594238281</c:v>
                </c:pt>
                <c:pt idx="397">
                  <c:v>0.99360942840576172</c:v>
                </c:pt>
                <c:pt idx="398">
                  <c:v>0.99750584363937378</c:v>
                </c:pt>
                <c:pt idx="399">
                  <c:v>1.0013771057128906</c:v>
                </c:pt>
                <c:pt idx="400">
                  <c:v>1.0052254199981689</c:v>
                </c:pt>
                <c:pt idx="401">
                  <c:v>1.0090502500534058</c:v>
                </c:pt>
                <c:pt idx="402">
                  <c:v>1.0128538608551025</c:v>
                </c:pt>
                <c:pt idx="403">
                  <c:v>1.0166366100311279</c:v>
                </c:pt>
                <c:pt idx="404">
                  <c:v>1.0203995704650879</c:v>
                </c:pt>
                <c:pt idx="405">
                  <c:v>1.0241446495056152</c:v>
                </c:pt>
                <c:pt idx="406">
                  <c:v>1.0278716087341309</c:v>
                </c:pt>
                <c:pt idx="407">
                  <c:v>1.0315824747085571</c:v>
                </c:pt>
                <c:pt idx="408">
                  <c:v>1.0352778434753418</c:v>
                </c:pt>
                <c:pt idx="409">
                  <c:v>1.0389585494995117</c:v>
                </c:pt>
                <c:pt idx="410">
                  <c:v>1.0426265001296997</c:v>
                </c:pt>
                <c:pt idx="411">
                  <c:v>1.0462807416915894</c:v>
                </c:pt>
                <c:pt idx="412">
                  <c:v>1.0499242544174194</c:v>
                </c:pt>
                <c:pt idx="413">
                  <c:v>1.0535562038421631</c:v>
                </c:pt>
                <c:pt idx="414">
                  <c:v>1.0571790933609009</c:v>
                </c:pt>
                <c:pt idx="415">
                  <c:v>1.0607917308807373</c:v>
                </c:pt>
                <c:pt idx="416">
                  <c:v>1.0643963813781738</c:v>
                </c:pt>
                <c:pt idx="417">
                  <c:v>1.0679932832717896</c:v>
                </c:pt>
                <c:pt idx="418">
                  <c:v>1.0715831518173218</c:v>
                </c:pt>
                <c:pt idx="419">
                  <c:v>1.0751657485961914</c:v>
                </c:pt>
                <c:pt idx="420">
                  <c:v>1.0787431001663208</c:v>
                </c:pt>
                <c:pt idx="421">
                  <c:v>1.0823144912719727</c:v>
                </c:pt>
                <c:pt idx="422">
                  <c:v>1.0858813524246216</c:v>
                </c:pt>
                <c:pt idx="423">
                  <c:v>1.0894434452056885</c:v>
                </c:pt>
                <c:pt idx="424">
                  <c:v>1.0930006504058838</c:v>
                </c:pt>
                <c:pt idx="425">
                  <c:v>1.0965551137924194</c:v>
                </c:pt>
                <c:pt idx="426">
                  <c:v>1.1001054048538208</c:v>
                </c:pt>
                <c:pt idx="427">
                  <c:v>1.1036525964736938</c:v>
                </c:pt>
                <c:pt idx="428">
                  <c:v>1.1071969270706177</c:v>
                </c:pt>
                <c:pt idx="429">
                  <c:v>1.1107385158538818</c:v>
                </c:pt>
                <c:pt idx="430">
                  <c:v>1.1142768859863281</c:v>
                </c:pt>
                <c:pt idx="431">
                  <c:v>1.1178133487701416</c:v>
                </c:pt>
                <c:pt idx="432">
                  <c:v>1.1213465929031372</c:v>
                </c:pt>
                <c:pt idx="433">
                  <c:v>1.1248772144317627</c:v>
                </c:pt>
                <c:pt idx="434">
                  <c:v>1.1284052133560181</c:v>
                </c:pt>
                <c:pt idx="435">
                  <c:v>1.1319280862808228</c:v>
                </c:pt>
                <c:pt idx="436">
                  <c:v>1.1354455947875977</c:v>
                </c:pt>
                <c:pt idx="437">
                  <c:v>1.1389559507369995</c:v>
                </c:pt>
                <c:pt idx="438">
                  <c:v>1.1424573659896851</c:v>
                </c:pt>
                <c:pt idx="439">
                  <c:v>1.1459503173828125</c:v>
                </c:pt>
                <c:pt idx="440">
                  <c:v>1.1494382619857788</c:v>
                </c:pt>
                <c:pt idx="441">
                  <c:v>1.1529264450073242</c:v>
                </c:pt>
                <c:pt idx="442">
                  <c:v>1.1564176082611084</c:v>
                </c:pt>
                <c:pt idx="443">
                  <c:v>1.1599128246307373</c:v>
                </c:pt>
                <c:pt idx="444">
                  <c:v>1.1633517742156982</c:v>
                </c:pt>
                <c:pt idx="445">
                  <c:v>1.1667608022689819</c:v>
                </c:pt>
                <c:pt idx="446">
                  <c:v>1.1701693534851074</c:v>
                </c:pt>
                <c:pt idx="447">
                  <c:v>1.1735790967941284</c:v>
                </c:pt>
                <c:pt idx="448">
                  <c:v>1.1769886016845703</c:v>
                </c:pt>
                <c:pt idx="449">
                  <c:v>1.1803996562957764</c:v>
                </c:pt>
                <c:pt idx="450">
                  <c:v>1.1838127374649048</c:v>
                </c:pt>
                <c:pt idx="451">
                  <c:v>1.1872282028198242</c:v>
                </c:pt>
                <c:pt idx="452">
                  <c:v>1.1906472444534302</c:v>
                </c:pt>
                <c:pt idx="453">
                  <c:v>1.1940693855285645</c:v>
                </c:pt>
                <c:pt idx="454">
                  <c:v>1.1974960565567017</c:v>
                </c:pt>
                <c:pt idx="455">
                  <c:v>1.2009273767471313</c:v>
                </c:pt>
                <c:pt idx="456">
                  <c:v>1.2043644189834595</c:v>
                </c:pt>
                <c:pt idx="457">
                  <c:v>1.2078063488006592</c:v>
                </c:pt>
                <c:pt idx="458">
                  <c:v>1.2112547159194946</c:v>
                </c:pt>
                <c:pt idx="459">
                  <c:v>1.2147088050842285</c:v>
                </c:pt>
                <c:pt idx="460">
                  <c:v>1.2181696891784668</c:v>
                </c:pt>
                <c:pt idx="461">
                  <c:v>1.2216370105743408</c:v>
                </c:pt>
                <c:pt idx="462">
                  <c:v>1.2251113653182983</c:v>
                </c:pt>
                <c:pt idx="463">
                  <c:v>1.2285926342010498</c:v>
                </c:pt>
                <c:pt idx="464">
                  <c:v>1.2320820093154907</c:v>
                </c:pt>
                <c:pt idx="465">
                  <c:v>1.2355798482894897</c:v>
                </c:pt>
                <c:pt idx="466">
                  <c:v>1.23908531665802</c:v>
                </c:pt>
                <c:pt idx="467">
                  <c:v>1.2425986528396606</c:v>
                </c:pt>
                <c:pt idx="468">
                  <c:v>1.2461204528808594</c:v>
                </c:pt>
                <c:pt idx="469">
                  <c:v>1.2496508359909058</c:v>
                </c:pt>
                <c:pt idx="470">
                  <c:v>1.2531888484954834</c:v>
                </c:pt>
                <c:pt idx="471">
                  <c:v>1.2567349672317505</c:v>
                </c:pt>
                <c:pt idx="472">
                  <c:v>1.2602884769439697</c:v>
                </c:pt>
                <c:pt idx="473">
                  <c:v>1.263849139213562</c:v>
                </c:pt>
                <c:pt idx="474">
                  <c:v>1.2674150466918945</c:v>
                </c:pt>
                <c:pt idx="475">
                  <c:v>1.2709839344024658</c:v>
                </c:pt>
                <c:pt idx="476">
                  <c:v>1.2745554447174072</c:v>
                </c:pt>
                <c:pt idx="477">
                  <c:v>1.2781323194503784</c:v>
                </c:pt>
                <c:pt idx="478">
                  <c:v>1.2817155122756958</c:v>
                </c:pt>
                <c:pt idx="479">
                  <c:v>1.2853103876113892</c:v>
                </c:pt>
                <c:pt idx="480">
                  <c:v>1.288920521736145</c:v>
                </c:pt>
                <c:pt idx="481">
                  <c:v>1.2925479412078857</c:v>
                </c:pt>
                <c:pt idx="482">
                  <c:v>1.2961969375610352</c:v>
                </c:pt>
                <c:pt idx="483">
                  <c:v>1.2998671531677246</c:v>
                </c:pt>
                <c:pt idx="484">
                  <c:v>1.303561806678772</c:v>
                </c:pt>
                <c:pt idx="485">
                  <c:v>1.3072820901870728</c:v>
                </c:pt>
                <c:pt idx="486">
                  <c:v>1.3110276460647583</c:v>
                </c:pt>
                <c:pt idx="487">
                  <c:v>1.3147996664047241</c:v>
                </c:pt>
                <c:pt idx="488">
                  <c:v>1.3186243772506714</c:v>
                </c:pt>
                <c:pt idx="489">
                  <c:v>1.3225244283676147</c:v>
                </c:pt>
                <c:pt idx="490">
                  <c:v>1.3264505863189697</c:v>
                </c:pt>
                <c:pt idx="491">
                  <c:v>1.3304044008255005</c:v>
                </c:pt>
                <c:pt idx="492">
                  <c:v>1.3343852758407593</c:v>
                </c:pt>
                <c:pt idx="493">
                  <c:v>1.3383939266204834</c:v>
                </c:pt>
                <c:pt idx="494">
                  <c:v>1.3424309492111206</c:v>
                </c:pt>
                <c:pt idx="495">
                  <c:v>1.3464968204498291</c:v>
                </c:pt>
                <c:pt idx="496">
                  <c:v>1.3505923748016357</c:v>
                </c:pt>
                <c:pt idx="497">
                  <c:v>1.354718804359436</c:v>
                </c:pt>
                <c:pt idx="498">
                  <c:v>1.3588746786117554</c:v>
                </c:pt>
                <c:pt idx="499">
                  <c:v>1.3630613088607788</c:v>
                </c:pt>
                <c:pt idx="500">
                  <c:v>1.3672794103622437</c:v>
                </c:pt>
                <c:pt idx="501">
                  <c:v>1.3715295791625977</c:v>
                </c:pt>
                <c:pt idx="502">
                  <c:v>1.3758126497268677</c:v>
                </c:pt>
                <c:pt idx="503">
                  <c:v>1.3801290988922119</c:v>
                </c:pt>
                <c:pt idx="504">
                  <c:v>1.3844791650772095</c:v>
                </c:pt>
                <c:pt idx="505">
                  <c:v>1.3888640403747559</c:v>
                </c:pt>
                <c:pt idx="506">
                  <c:v>1.393284797668457</c:v>
                </c:pt>
                <c:pt idx="507">
                  <c:v>1.3977400064468384</c:v>
                </c:pt>
                <c:pt idx="508">
                  <c:v>1.4022315740585327</c:v>
                </c:pt>
                <c:pt idx="509">
                  <c:v>1.4067593812942505</c:v>
                </c:pt>
                <c:pt idx="510">
                  <c:v>1.4113237857818604</c:v>
                </c:pt>
                <c:pt idx="511">
                  <c:v>1.4159241914749146</c:v>
                </c:pt>
                <c:pt idx="512">
                  <c:v>1.4205601215362549</c:v>
                </c:pt>
                <c:pt idx="513">
                  <c:v>1.425152063369751</c:v>
                </c:pt>
                <c:pt idx="514">
                  <c:v>1.4296693801879883</c:v>
                </c:pt>
                <c:pt idx="515">
                  <c:v>1.4341299533843994</c:v>
                </c:pt>
                <c:pt idx="516">
                  <c:v>1.4385603666305542</c:v>
                </c:pt>
                <c:pt idx="517">
                  <c:v>1.4429812431335449</c:v>
                </c:pt>
                <c:pt idx="518">
                  <c:v>1.4474183320999146</c:v>
                </c:pt>
                <c:pt idx="519">
                  <c:v>1.45188307762146</c:v>
                </c:pt>
                <c:pt idx="520">
                  <c:v>1.4563779830932617</c:v>
                </c:pt>
                <c:pt idx="521">
                  <c:v>1.460901141166687</c:v>
                </c:pt>
                <c:pt idx="522">
                  <c:v>1.4654543399810791</c:v>
                </c:pt>
                <c:pt idx="523">
                  <c:v>1.4700378179550171</c:v>
                </c:pt>
                <c:pt idx="524">
                  <c:v>1.4746559858322144</c:v>
                </c:pt>
                <c:pt idx="525">
                  <c:v>1.4793111085891724</c:v>
                </c:pt>
                <c:pt idx="526">
                  <c:v>1.4840039014816284</c:v>
                </c:pt>
                <c:pt idx="527">
                  <c:v>1.4887336492538452</c:v>
                </c:pt>
                <c:pt idx="528">
                  <c:v>1.493497371673584</c:v>
                </c:pt>
                <c:pt idx="529">
                  <c:v>1.4982931613922119</c:v>
                </c:pt>
                <c:pt idx="530">
                  <c:v>1.5031212568283081</c:v>
                </c:pt>
                <c:pt idx="531">
                  <c:v>1.5079817771911621</c:v>
                </c:pt>
                <c:pt idx="532">
                  <c:v>1.5128769874572754</c:v>
                </c:pt>
                <c:pt idx="533">
                  <c:v>1.5178121328353882</c:v>
                </c:pt>
                <c:pt idx="534">
                  <c:v>1.5227913856506348</c:v>
                </c:pt>
                <c:pt idx="535">
                  <c:v>1.5278158187866211</c:v>
                </c:pt>
                <c:pt idx="536">
                  <c:v>1.5328893661499023</c:v>
                </c:pt>
                <c:pt idx="537">
                  <c:v>1.5380151271820068</c:v>
                </c:pt>
                <c:pt idx="538">
                  <c:v>1.5431973934173584</c:v>
                </c:pt>
                <c:pt idx="539">
                  <c:v>1.5484440326690674</c:v>
                </c:pt>
                <c:pt idx="540">
                  <c:v>1.5537666082382202</c:v>
                </c:pt>
                <c:pt idx="541">
                  <c:v>1.5591764450073242</c:v>
                </c:pt>
                <c:pt idx="542">
                  <c:v>1.5646873712539673</c:v>
                </c:pt>
                <c:pt idx="543">
                  <c:v>1.5703123807907104</c:v>
                </c:pt>
                <c:pt idx="544">
                  <c:v>1.5760657787322998</c:v>
                </c:pt>
                <c:pt idx="545">
                  <c:v>1.5819709300994873</c:v>
                </c:pt>
                <c:pt idx="546">
                  <c:v>1.5880476236343384</c:v>
                </c:pt>
                <c:pt idx="547">
                  <c:v>1.5943137407302856</c:v>
                </c:pt>
                <c:pt idx="548">
                  <c:v>1.6007881164550781</c:v>
                </c:pt>
                <c:pt idx="549">
                  <c:v>1.6074912548065186</c:v>
                </c:pt>
                <c:pt idx="550">
                  <c:v>1.6144435405731201</c:v>
                </c:pt>
                <c:pt idx="551">
                  <c:v>1.6216706037521362</c:v>
                </c:pt>
                <c:pt idx="552">
                  <c:v>1.6292053461074829</c:v>
                </c:pt>
                <c:pt idx="553">
                  <c:v>1.6370792388916016</c:v>
                </c:pt>
                <c:pt idx="554">
                  <c:v>1.6453173160552979</c:v>
                </c:pt>
                <c:pt idx="555">
                  <c:v>1.6539303064346313</c:v>
                </c:pt>
                <c:pt idx="556">
                  <c:v>1.6629371643066406</c:v>
                </c:pt>
                <c:pt idx="557">
                  <c:v>1.6723587512969971</c:v>
                </c:pt>
                <c:pt idx="558">
                  <c:v>1.6821962594985962</c:v>
                </c:pt>
                <c:pt idx="559">
                  <c:v>1.6924417018890381</c:v>
                </c:pt>
                <c:pt idx="560">
                  <c:v>1.70310378074646</c:v>
                </c:pt>
                <c:pt idx="561">
                  <c:v>1.7141718864440918</c:v>
                </c:pt>
                <c:pt idx="562">
                  <c:v>1.72564697265625</c:v>
                </c:pt>
                <c:pt idx="563">
                  <c:v>1.7375169992446899</c:v>
                </c:pt>
                <c:pt idx="564">
                  <c:v>1.7497655153274536</c:v>
                </c:pt>
                <c:pt idx="565">
                  <c:v>1.7623941898345947</c:v>
                </c:pt>
                <c:pt idx="566">
                  <c:v>1.775394082069397</c:v>
                </c:pt>
                <c:pt idx="567">
                  <c:v>1.7887628078460693</c:v>
                </c:pt>
                <c:pt idx="568">
                  <c:v>1.8025107383728027</c:v>
                </c:pt>
                <c:pt idx="569">
                  <c:v>1.816631555557251</c:v>
                </c:pt>
                <c:pt idx="570">
                  <c:v>1.8311406373977661</c:v>
                </c:pt>
                <c:pt idx="571">
                  <c:v>1.8460425138473511</c:v>
                </c:pt>
                <c:pt idx="572">
                  <c:v>1.8613497018814087</c:v>
                </c:pt>
                <c:pt idx="573">
                  <c:v>1.8770740032196045</c:v>
                </c:pt>
                <c:pt idx="574">
                  <c:v>1.893230676651001</c:v>
                </c:pt>
                <c:pt idx="575">
                  <c:v>1.909828782081604</c:v>
                </c:pt>
                <c:pt idx="576">
                  <c:v>1.9268945455551147</c:v>
                </c:pt>
                <c:pt idx="577">
                  <c:v>1.9444390535354614</c:v>
                </c:pt>
                <c:pt idx="578">
                  <c:v>1.9624811410903931</c:v>
                </c:pt>
                <c:pt idx="579">
                  <c:v>1.9810409545898438</c:v>
                </c:pt>
                <c:pt idx="580">
                  <c:v>2.0001308917999268</c:v>
                </c:pt>
                <c:pt idx="581">
                  <c:v>2.019773006439209</c:v>
                </c:pt>
                <c:pt idx="582">
                  <c:v>2.0399954319000244</c:v>
                </c:pt>
                <c:pt idx="583">
                  <c:v>2.060807466506958</c:v>
                </c:pt>
                <c:pt idx="584">
                  <c:v>2.0822288990020752</c:v>
                </c:pt>
                <c:pt idx="585">
                  <c:v>2.1042768955230713</c:v>
                </c:pt>
                <c:pt idx="586">
                  <c:v>2.1269688606262207</c:v>
                </c:pt>
                <c:pt idx="587">
                  <c:v>2.1503267288208008</c:v>
                </c:pt>
                <c:pt idx="588">
                  <c:v>2.17437744140625</c:v>
                </c:pt>
                <c:pt idx="589">
                  <c:v>2.1991450786590576</c:v>
                </c:pt>
                <c:pt idx="590">
                  <c:v>2.2246506214141846</c:v>
                </c:pt>
                <c:pt idx="591">
                  <c:v>2.2509198188781738</c:v>
                </c:pt>
                <c:pt idx="592">
                  <c:v>2.2779777050018311</c:v>
                </c:pt>
                <c:pt idx="593">
                  <c:v>2.3058497905731201</c:v>
                </c:pt>
                <c:pt idx="594">
                  <c:v>2.334557056427002</c:v>
                </c:pt>
                <c:pt idx="595">
                  <c:v>2.3639700412750244</c:v>
                </c:pt>
                <c:pt idx="596">
                  <c:v>2.3941099643707275</c:v>
                </c:pt>
                <c:pt idx="597">
                  <c:v>2.4251866340637207</c:v>
                </c:pt>
                <c:pt idx="598">
                  <c:v>2.4572348594665527</c:v>
                </c:pt>
                <c:pt idx="599">
                  <c:v>2.4902939796447754</c:v>
                </c:pt>
                <c:pt idx="600">
                  <c:v>2.5243866443634033</c:v>
                </c:pt>
                <c:pt idx="601">
                  <c:v>2.5595638751983643</c:v>
                </c:pt>
                <c:pt idx="602">
                  <c:v>2.5958614349365234</c:v>
                </c:pt>
                <c:pt idx="603">
                  <c:v>2.6333134174346924</c:v>
                </c:pt>
                <c:pt idx="604">
                  <c:v>2.6719632148742676</c:v>
                </c:pt>
                <c:pt idx="605">
                  <c:v>2.7118678092956543</c:v>
                </c:pt>
                <c:pt idx="606">
                  <c:v>2.7530813217163086</c:v>
                </c:pt>
                <c:pt idx="607">
                  <c:v>2.7956421375274658</c:v>
                </c:pt>
                <c:pt idx="608">
                  <c:v>2.8396046161651611</c:v>
                </c:pt>
                <c:pt idx="609">
                  <c:v>2.8850233554840088</c:v>
                </c:pt>
                <c:pt idx="610">
                  <c:v>2.9319524765014648</c:v>
                </c:pt>
                <c:pt idx="611">
                  <c:v>2.980449914932251</c:v>
                </c:pt>
                <c:pt idx="612">
                  <c:v>3.0305979251861572</c:v>
                </c:pt>
                <c:pt idx="613">
                  <c:v>3.082474946975708</c:v>
                </c:pt>
                <c:pt idx="614">
                  <c:v>3.1361575126647949</c:v>
                </c:pt>
                <c:pt idx="615">
                  <c:v>3.1917040348052979</c:v>
                </c:pt>
                <c:pt idx="616">
                  <c:v>3.2492058277130127</c:v>
                </c:pt>
                <c:pt idx="617">
                  <c:v>3.3087246417999268</c:v>
                </c:pt>
                <c:pt idx="618">
                  <c:v>3.3705117702484131</c:v>
                </c:pt>
                <c:pt idx="619">
                  <c:v>3.4348537921905518</c:v>
                </c:pt>
                <c:pt idx="620">
                  <c:v>3.5014936923980713</c:v>
                </c:pt>
                <c:pt idx="621">
                  <c:v>3.5705509185791016</c:v>
                </c:pt>
                <c:pt idx="622">
                  <c:v>3.6421153545379639</c:v>
                </c:pt>
                <c:pt idx="623">
                  <c:v>3.7162728309631348</c:v>
                </c:pt>
                <c:pt idx="624">
                  <c:v>3.7931346893310547</c:v>
                </c:pt>
                <c:pt idx="625">
                  <c:v>3.8727734088897705</c:v>
                </c:pt>
                <c:pt idx="626">
                  <c:v>3.9552555084228516</c:v>
                </c:pt>
                <c:pt idx="627">
                  <c:v>4.0405879020690918</c:v>
                </c:pt>
                <c:pt idx="628">
                  <c:v>4.1286249160766602</c:v>
                </c:pt>
                <c:pt idx="629">
                  <c:v>4.2196798324584961</c:v>
                </c:pt>
                <c:pt idx="630">
                  <c:v>4.3138794898986816</c:v>
                </c:pt>
                <c:pt idx="631">
                  <c:v>4.4113454818725586</c:v>
                </c:pt>
                <c:pt idx="632">
                  <c:v>4.5122089385986328</c:v>
                </c:pt>
                <c:pt idx="633">
                  <c:v>4.616605281829834</c:v>
                </c:pt>
                <c:pt idx="634">
                  <c:v>4.7246689796447754</c:v>
                </c:pt>
                <c:pt idx="635">
                  <c:v>4.8365602493286133</c:v>
                </c:pt>
                <c:pt idx="636">
                  <c:v>4.952420711517334</c:v>
                </c:pt>
                <c:pt idx="637">
                  <c:v>5.0724172592163086</c:v>
                </c:pt>
                <c:pt idx="638">
                  <c:v>5.1967082023620605</c:v>
                </c:pt>
                <c:pt idx="639">
                  <c:v>5.3254780769348145</c:v>
                </c:pt>
                <c:pt idx="640">
                  <c:v>5.4588961601257324</c:v>
                </c:pt>
                <c:pt idx="641">
                  <c:v>5.5971512794494629</c:v>
                </c:pt>
                <c:pt idx="642">
                  <c:v>5.7399001121520996</c:v>
                </c:pt>
                <c:pt idx="643">
                  <c:v>5.8866310119628906</c:v>
                </c:pt>
                <c:pt idx="644">
                  <c:v>6.0387058258056641</c:v>
                </c:pt>
                <c:pt idx="645">
                  <c:v>6.1963381767272949</c:v>
                </c:pt>
                <c:pt idx="646">
                  <c:v>6.3597579002380371</c:v>
                </c:pt>
                <c:pt idx="647">
                  <c:v>6.529202938079834</c:v>
                </c:pt>
                <c:pt idx="648">
                  <c:v>6.7049145698547363</c:v>
                </c:pt>
                <c:pt idx="649">
                  <c:v>6.8871512413024902</c:v>
                </c:pt>
                <c:pt idx="650">
                  <c:v>7.0761785507202148</c:v>
                </c:pt>
                <c:pt idx="651">
                  <c:v>7.2722635269165039</c:v>
                </c:pt>
                <c:pt idx="652">
                  <c:v>7.4757075309753418</c:v>
                </c:pt>
                <c:pt idx="653">
                  <c:v>7.6868019104003906</c:v>
                </c:pt>
                <c:pt idx="654">
                  <c:v>7.9058423042297363</c:v>
                </c:pt>
                <c:pt idx="655">
                  <c:v>8.1331539154052734</c:v>
                </c:pt>
                <c:pt idx="656">
                  <c:v>8.3690423965454102</c:v>
                </c:pt>
                <c:pt idx="657">
                  <c:v>8.6138820648193359</c:v>
                </c:pt>
                <c:pt idx="658">
                  <c:v>8.8680009841918945</c:v>
                </c:pt>
                <c:pt idx="659">
                  <c:v>9.1317405700683594</c:v>
                </c:pt>
                <c:pt idx="660">
                  <c:v>9.4054536819458008</c:v>
                </c:pt>
                <c:pt idx="661">
                  <c:v>9.6895389556884766</c:v>
                </c:pt>
                <c:pt idx="662">
                  <c:v>9.9843311309814453</c:v>
                </c:pt>
                <c:pt idx="663">
                  <c:v>10.290223121643066</c:v>
                </c:pt>
                <c:pt idx="664">
                  <c:v>10.607580184936523</c:v>
                </c:pt>
                <c:pt idx="665">
                  <c:v>10.936790466308594</c:v>
                </c:pt>
                <c:pt idx="666">
                  <c:v>11.278200149536133</c:v>
                </c:pt>
                <c:pt idx="667">
                  <c:v>11.632213592529297</c:v>
                </c:pt>
                <c:pt idx="668">
                  <c:v>11.999171257019043</c:v>
                </c:pt>
                <c:pt idx="669">
                  <c:v>12.378275871276855</c:v>
                </c:pt>
                <c:pt idx="670">
                  <c:v>12.767434120178223</c:v>
                </c:pt>
                <c:pt idx="671">
                  <c:v>13.170222282409668</c:v>
                </c:pt>
                <c:pt idx="672">
                  <c:v>13.586902618408203</c:v>
                </c:pt>
                <c:pt idx="673">
                  <c:v>14.017648696899414</c:v>
                </c:pt>
                <c:pt idx="674">
                  <c:v>14.462590217590332</c:v>
                </c:pt>
                <c:pt idx="675">
                  <c:v>14.922008514404297</c:v>
                </c:pt>
                <c:pt idx="676">
                  <c:v>15.395851135253906</c:v>
                </c:pt>
                <c:pt idx="677">
                  <c:v>15.884200096130371</c:v>
                </c:pt>
                <c:pt idx="678">
                  <c:v>16.387062072753906</c:v>
                </c:pt>
                <c:pt idx="679">
                  <c:v>16.904251098632813</c:v>
                </c:pt>
                <c:pt idx="680">
                  <c:v>17.43548583984375</c:v>
                </c:pt>
                <c:pt idx="681">
                  <c:v>17.980401992797852</c:v>
                </c:pt>
                <c:pt idx="682">
                  <c:v>18.538469314575195</c:v>
                </c:pt>
                <c:pt idx="683">
                  <c:v>19.109106063842773</c:v>
                </c:pt>
                <c:pt idx="684">
                  <c:v>19.691610336303711</c:v>
                </c:pt>
                <c:pt idx="685">
                  <c:v>20.284971237182617</c:v>
                </c:pt>
                <c:pt idx="686">
                  <c:v>20.88813591003418</c:v>
                </c:pt>
                <c:pt idx="687">
                  <c:v>21.499790191650391</c:v>
                </c:pt>
                <c:pt idx="688">
                  <c:v>22.118495941162109</c:v>
                </c:pt>
                <c:pt idx="689">
                  <c:v>22.744380950927734</c:v>
                </c:pt>
                <c:pt idx="690">
                  <c:v>23.38286018371582</c:v>
                </c:pt>
                <c:pt idx="691">
                  <c:v>24.041370391845703</c:v>
                </c:pt>
                <c:pt idx="692">
                  <c:v>24.720062255859375</c:v>
                </c:pt>
                <c:pt idx="693">
                  <c:v>25.431224822998047</c:v>
                </c:pt>
                <c:pt idx="694">
                  <c:v>26.184820175170898</c:v>
                </c:pt>
                <c:pt idx="695">
                  <c:v>26.989002227783203</c:v>
                </c:pt>
                <c:pt idx="696">
                  <c:v>27.852605819702148</c:v>
                </c:pt>
                <c:pt idx="697">
                  <c:v>28.784252166748047</c:v>
                </c:pt>
                <c:pt idx="698">
                  <c:v>29.792655944824219</c:v>
                </c:pt>
                <c:pt idx="699">
                  <c:v>30.886112213134766</c:v>
                </c:pt>
                <c:pt idx="700">
                  <c:v>32.072738647460938</c:v>
                </c:pt>
                <c:pt idx="701">
                  <c:v>33.329273223876953</c:v>
                </c:pt>
                <c:pt idx="702">
                  <c:v>34.681423187255859</c:v>
                </c:pt>
                <c:pt idx="703">
                  <c:v>36.139499664306641</c:v>
                </c:pt>
                <c:pt idx="704">
                  <c:v>37.707389831542969</c:v>
                </c:pt>
                <c:pt idx="705">
                  <c:v>39.350452423095703</c:v>
                </c:pt>
                <c:pt idx="706">
                  <c:v>41.089076995849609</c:v>
                </c:pt>
                <c:pt idx="707">
                  <c:v>42.933681488037109</c:v>
                </c:pt>
                <c:pt idx="708">
                  <c:v>44.84051513671875</c:v>
                </c:pt>
                <c:pt idx="709">
                  <c:v>46.827728271484375</c:v>
                </c:pt>
                <c:pt idx="710">
                  <c:v>48.88763427734375</c:v>
                </c:pt>
                <c:pt idx="711">
                  <c:v>50.983295440673828</c:v>
                </c:pt>
                <c:pt idx="712">
                  <c:v>53.140468597412109</c:v>
                </c:pt>
                <c:pt idx="713">
                  <c:v>55.29931640625</c:v>
                </c:pt>
                <c:pt idx="714">
                  <c:v>57.493656158447266</c:v>
                </c:pt>
                <c:pt idx="715">
                  <c:v>59.663021087646484</c:v>
                </c:pt>
                <c:pt idx="716">
                  <c:v>61.831771850585938</c:v>
                </c:pt>
                <c:pt idx="717">
                  <c:v>63.949275970458984</c:v>
                </c:pt>
                <c:pt idx="718">
                  <c:v>66.0289306640625</c:v>
                </c:pt>
                <c:pt idx="719">
                  <c:v>68.037124633789063</c:v>
                </c:pt>
                <c:pt idx="720">
                  <c:v>69.965782165527344</c:v>
                </c:pt>
                <c:pt idx="721">
                  <c:v>71.798416137695313</c:v>
                </c:pt>
                <c:pt idx="722">
                  <c:v>73.502151489257813</c:v>
                </c:pt>
                <c:pt idx="723">
                  <c:v>75.082618713378906</c:v>
                </c:pt>
                <c:pt idx="724">
                  <c:v>76.511528015136719</c:v>
                </c:pt>
                <c:pt idx="725">
                  <c:v>77.797607421875</c:v>
                </c:pt>
                <c:pt idx="726">
                  <c:v>78.915657043457031</c:v>
                </c:pt>
                <c:pt idx="727">
                  <c:v>79.869712829589844</c:v>
                </c:pt>
                <c:pt idx="728">
                  <c:v>80.645347595214844</c:v>
                </c:pt>
                <c:pt idx="729">
                  <c:v>81.245681762695313</c:v>
                </c:pt>
                <c:pt idx="730">
                  <c:v>81.660499572753906</c:v>
                </c:pt>
                <c:pt idx="731">
                  <c:v>81.899971008300781</c:v>
                </c:pt>
                <c:pt idx="732">
                  <c:v>81.949661254882813</c:v>
                </c:pt>
                <c:pt idx="733">
                  <c:v>81.830902099609375</c:v>
                </c:pt>
                <c:pt idx="734">
                  <c:v>81.535629272460938</c:v>
                </c:pt>
                <c:pt idx="735">
                  <c:v>81.075447082519531</c:v>
                </c:pt>
                <c:pt idx="736">
                  <c:v>80.465042114257813</c:v>
                </c:pt>
                <c:pt idx="737">
                  <c:v>79.704788208007813</c:v>
                </c:pt>
                <c:pt idx="738">
                  <c:v>78.802162170410156</c:v>
                </c:pt>
                <c:pt idx="739">
                  <c:v>77.780715942382813</c:v>
                </c:pt>
                <c:pt idx="740">
                  <c:v>76.650611877441406</c:v>
                </c:pt>
                <c:pt idx="741">
                  <c:v>75.423927307128906</c:v>
                </c:pt>
                <c:pt idx="742">
                  <c:v>74.112358093261719</c:v>
                </c:pt>
                <c:pt idx="743">
                  <c:v>72.717903137207031</c:v>
                </c:pt>
                <c:pt idx="744">
                  <c:v>71.264152526855469</c:v>
                </c:pt>
                <c:pt idx="745">
                  <c:v>69.763015747070313</c:v>
                </c:pt>
                <c:pt idx="746">
                  <c:v>68.225227355957031</c:v>
                </c:pt>
                <c:pt idx="747">
                  <c:v>66.661491394042969</c:v>
                </c:pt>
                <c:pt idx="748">
                  <c:v>65.079643249511719</c:v>
                </c:pt>
                <c:pt idx="749">
                  <c:v>63.489990234375</c:v>
                </c:pt>
                <c:pt idx="750">
                  <c:v>61.900325775146484</c:v>
                </c:pt>
                <c:pt idx="751">
                  <c:v>60.317218780517578</c:v>
                </c:pt>
                <c:pt idx="752">
                  <c:v>58.747055053710938</c:v>
                </c:pt>
                <c:pt idx="753">
                  <c:v>57.187904357910156</c:v>
                </c:pt>
                <c:pt idx="754">
                  <c:v>55.651729583740234</c:v>
                </c:pt>
                <c:pt idx="755">
                  <c:v>54.142433166503906</c:v>
                </c:pt>
                <c:pt idx="756">
                  <c:v>52.663913726806641</c:v>
                </c:pt>
                <c:pt idx="757">
                  <c:v>51.218788146972656</c:v>
                </c:pt>
                <c:pt idx="758">
                  <c:v>49.777111053466797</c:v>
                </c:pt>
                <c:pt idx="759">
                  <c:v>48.376308441162109</c:v>
                </c:pt>
                <c:pt idx="760">
                  <c:v>47.022983551025391</c:v>
                </c:pt>
                <c:pt idx="761">
                  <c:v>45.710601806640625</c:v>
                </c:pt>
                <c:pt idx="762">
                  <c:v>44.436069488525391</c:v>
                </c:pt>
                <c:pt idx="763">
                  <c:v>43.205619812011719</c:v>
                </c:pt>
                <c:pt idx="764">
                  <c:v>42.018718719482422</c:v>
                </c:pt>
                <c:pt idx="765">
                  <c:v>40.874248504638672</c:v>
                </c:pt>
                <c:pt idx="766">
                  <c:v>39.771053314208984</c:v>
                </c:pt>
                <c:pt idx="767">
                  <c:v>38.708106994628906</c:v>
                </c:pt>
                <c:pt idx="768">
                  <c:v>37.697723388671875</c:v>
                </c:pt>
                <c:pt idx="769">
                  <c:v>36.717414855957031</c:v>
                </c:pt>
                <c:pt idx="770">
                  <c:v>35.770206451416016</c:v>
                </c:pt>
                <c:pt idx="771">
                  <c:v>34.857875823974609</c:v>
                </c:pt>
                <c:pt idx="772">
                  <c:v>33.978599548339844</c:v>
                </c:pt>
                <c:pt idx="773">
                  <c:v>33.131111145019531</c:v>
                </c:pt>
                <c:pt idx="774">
                  <c:v>32.313957214355469</c:v>
                </c:pt>
                <c:pt idx="775">
                  <c:v>31.525867462158203</c:v>
                </c:pt>
                <c:pt idx="776">
                  <c:v>30.765583038330078</c:v>
                </c:pt>
                <c:pt idx="777">
                  <c:v>30.027187347412109</c:v>
                </c:pt>
                <c:pt idx="778">
                  <c:v>29.312459945678711</c:v>
                </c:pt>
                <c:pt idx="779">
                  <c:v>28.622297286987305</c:v>
                </c:pt>
                <c:pt idx="780">
                  <c:v>27.955722808837891</c:v>
                </c:pt>
                <c:pt idx="781">
                  <c:v>27.311576843261719</c:v>
                </c:pt>
                <c:pt idx="782">
                  <c:v>26.689149856567383</c:v>
                </c:pt>
                <c:pt idx="783">
                  <c:v>26.08338737487793</c:v>
                </c:pt>
                <c:pt idx="784">
                  <c:v>25.490032196044922</c:v>
                </c:pt>
                <c:pt idx="785">
                  <c:v>24.916767120361328</c:v>
                </c:pt>
                <c:pt idx="786">
                  <c:v>24.361562728881836</c:v>
                </c:pt>
                <c:pt idx="787">
                  <c:v>23.822710037231445</c:v>
                </c:pt>
                <c:pt idx="788">
                  <c:v>23.301748275756836</c:v>
                </c:pt>
                <c:pt idx="789">
                  <c:v>22.797971725463867</c:v>
                </c:pt>
                <c:pt idx="790">
                  <c:v>22.310710906982422</c:v>
                </c:pt>
                <c:pt idx="791">
                  <c:v>21.839292526245117</c:v>
                </c:pt>
                <c:pt idx="792">
                  <c:v>21.383132934570313</c:v>
                </c:pt>
                <c:pt idx="793">
                  <c:v>20.941610336303711</c:v>
                </c:pt>
                <c:pt idx="794">
                  <c:v>20.514171600341797</c:v>
                </c:pt>
                <c:pt idx="795">
                  <c:v>20.100297927856445</c:v>
                </c:pt>
                <c:pt idx="796">
                  <c:v>19.699470520019531</c:v>
                </c:pt>
                <c:pt idx="797">
                  <c:v>19.310009002685547</c:v>
                </c:pt>
                <c:pt idx="798">
                  <c:v>18.932214736938477</c:v>
                </c:pt>
                <c:pt idx="799">
                  <c:v>18.566108703613281</c:v>
                </c:pt>
                <c:pt idx="800">
                  <c:v>18.211254119873047</c:v>
                </c:pt>
                <c:pt idx="801">
                  <c:v>17.867246627807617</c:v>
                </c:pt>
                <c:pt idx="802">
                  <c:v>17.533658981323242</c:v>
                </c:pt>
                <c:pt idx="803">
                  <c:v>17.210153579711914</c:v>
                </c:pt>
                <c:pt idx="804">
                  <c:v>16.896335601806641</c:v>
                </c:pt>
                <c:pt idx="805">
                  <c:v>16.591888427734375</c:v>
                </c:pt>
                <c:pt idx="806">
                  <c:v>16.296466827392578</c:v>
                </c:pt>
                <c:pt idx="807">
                  <c:v>16.009757995605469</c:v>
                </c:pt>
                <c:pt idx="808">
                  <c:v>15.731410980224609</c:v>
                </c:pt>
                <c:pt idx="809">
                  <c:v>15.461153984069824</c:v>
                </c:pt>
                <c:pt idx="810">
                  <c:v>15.197948455810547</c:v>
                </c:pt>
                <c:pt idx="811">
                  <c:v>14.942315101623535</c:v>
                </c:pt>
                <c:pt idx="812">
                  <c:v>14.694002151489258</c:v>
                </c:pt>
                <c:pt idx="813">
                  <c:v>14.452767372131348</c:v>
                </c:pt>
                <c:pt idx="814">
                  <c:v>14.218363761901855</c:v>
                </c:pt>
                <c:pt idx="815">
                  <c:v>13.990561485290527</c:v>
                </c:pt>
                <c:pt idx="816">
                  <c:v>13.769135475158691</c:v>
                </c:pt>
                <c:pt idx="817">
                  <c:v>13.553888320922852</c:v>
                </c:pt>
                <c:pt idx="818">
                  <c:v>13.344592094421387</c:v>
                </c:pt>
                <c:pt idx="819">
                  <c:v>13.141070365905762</c:v>
                </c:pt>
                <c:pt idx="820">
                  <c:v>12.943106651306152</c:v>
                </c:pt>
                <c:pt idx="821">
                  <c:v>12.750566482543945</c:v>
                </c:pt>
                <c:pt idx="822">
                  <c:v>12.563233375549316</c:v>
                </c:pt>
                <c:pt idx="823">
                  <c:v>12.380962371826172</c:v>
                </c:pt>
                <c:pt idx="824">
                  <c:v>12.203584671020508</c:v>
                </c:pt>
                <c:pt idx="825">
                  <c:v>12.030794143676758</c:v>
                </c:pt>
                <c:pt idx="826">
                  <c:v>11.862331390380859</c:v>
                </c:pt>
                <c:pt idx="827">
                  <c:v>11.696410179138184</c:v>
                </c:pt>
                <c:pt idx="828">
                  <c:v>11.533503532409668</c:v>
                </c:pt>
                <c:pt idx="829">
                  <c:v>11.374326705932617</c:v>
                </c:pt>
                <c:pt idx="830">
                  <c:v>11.218917846679688</c:v>
                </c:pt>
                <c:pt idx="831">
                  <c:v>11.067363739013672</c:v>
                </c:pt>
                <c:pt idx="832">
                  <c:v>10.919560432434082</c:v>
                </c:pt>
                <c:pt idx="833">
                  <c:v>10.775286674499512</c:v>
                </c:pt>
                <c:pt idx="834">
                  <c:v>10.634427070617676</c:v>
                </c:pt>
                <c:pt idx="835">
                  <c:v>10.496858596801758</c:v>
                </c:pt>
                <c:pt idx="836">
                  <c:v>10.362449645996094</c:v>
                </c:pt>
                <c:pt idx="837">
                  <c:v>10.231125831604004</c:v>
                </c:pt>
                <c:pt idx="838">
                  <c:v>10.102784156799316</c:v>
                </c:pt>
                <c:pt idx="839">
                  <c:v>9.97735595703125</c:v>
                </c:pt>
                <c:pt idx="840">
                  <c:v>9.8547630310058594</c:v>
                </c:pt>
                <c:pt idx="841">
                  <c:v>9.734929084777832</c:v>
                </c:pt>
                <c:pt idx="842">
                  <c:v>9.6177845001220703</c:v>
                </c:pt>
                <c:pt idx="843">
                  <c:v>9.503270149230957</c:v>
                </c:pt>
                <c:pt idx="844">
                  <c:v>9.3907814025878906</c:v>
                </c:pt>
                <c:pt idx="845">
                  <c:v>9.2806692123413086</c:v>
                </c:pt>
                <c:pt idx="846">
                  <c:v>9.1729879379272461</c:v>
                </c:pt>
                <c:pt idx="847">
                  <c:v>9.0676765441894531</c:v>
                </c:pt>
                <c:pt idx="848">
                  <c:v>8.9646739959716797</c:v>
                </c:pt>
                <c:pt idx="849">
                  <c:v>8.8639240264892578</c:v>
                </c:pt>
                <c:pt idx="850">
                  <c:v>8.7653665542602539</c:v>
                </c:pt>
                <c:pt idx="851">
                  <c:v>8.6689748764038086</c:v>
                </c:pt>
                <c:pt idx="852">
                  <c:v>8.5746879577636719</c:v>
                </c:pt>
                <c:pt idx="853">
                  <c:v>8.4824533462524414</c:v>
                </c:pt>
                <c:pt idx="854">
                  <c:v>8.3922090530395508</c:v>
                </c:pt>
                <c:pt idx="855">
                  <c:v>8.3039054870605469</c:v>
                </c:pt>
                <c:pt idx="856">
                  <c:v>8.2174835205078125</c:v>
                </c:pt>
                <c:pt idx="857">
                  <c:v>8.1329030990600586</c:v>
                </c:pt>
                <c:pt idx="858">
                  <c:v>8.0501136779785156</c:v>
                </c:pt>
                <c:pt idx="859">
                  <c:v>7.9690761566162109</c:v>
                </c:pt>
                <c:pt idx="860">
                  <c:v>7.8897457122802734</c:v>
                </c:pt>
                <c:pt idx="861">
                  <c:v>7.8120694160461426</c:v>
                </c:pt>
                <c:pt idx="862">
                  <c:v>7.7360258102416992</c:v>
                </c:pt>
                <c:pt idx="863">
                  <c:v>7.6615562438964844</c:v>
                </c:pt>
                <c:pt idx="864">
                  <c:v>7.5886325836181641</c:v>
                </c:pt>
                <c:pt idx="865">
                  <c:v>7.5172195434570313</c:v>
                </c:pt>
                <c:pt idx="866">
                  <c:v>7.4472670555114746</c:v>
                </c:pt>
                <c:pt idx="867">
                  <c:v>7.3787155151367188</c:v>
                </c:pt>
                <c:pt idx="868">
                  <c:v>7.3113980293273926</c:v>
                </c:pt>
                <c:pt idx="869">
                  <c:v>7.2454562187194824</c:v>
                </c:pt>
                <c:pt idx="870">
                  <c:v>7.1808657646179199</c:v>
                </c:pt>
                <c:pt idx="871">
                  <c:v>7.1175880432128906</c:v>
                </c:pt>
                <c:pt idx="872">
                  <c:v>7.0555925369262695</c:v>
                </c:pt>
                <c:pt idx="873">
                  <c:v>6.9948258399963379</c:v>
                </c:pt>
                <c:pt idx="874">
                  <c:v>6.9352612495422363</c:v>
                </c:pt>
                <c:pt idx="875">
                  <c:v>6.8768844604492188</c:v>
                </c:pt>
                <c:pt idx="876">
                  <c:v>6.8196625709533691</c:v>
                </c:pt>
                <c:pt idx="877">
                  <c:v>6.7635769844055176</c:v>
                </c:pt>
                <c:pt idx="878">
                  <c:v>6.7085986137390137</c:v>
                </c:pt>
                <c:pt idx="879">
                  <c:v>6.6547012329101563</c:v>
                </c:pt>
                <c:pt idx="880">
                  <c:v>6.6018614768981934</c:v>
                </c:pt>
                <c:pt idx="881">
                  <c:v>6.5500664710998535</c:v>
                </c:pt>
                <c:pt idx="882">
                  <c:v>6.4992856979370117</c:v>
                </c:pt>
                <c:pt idx="883">
                  <c:v>6.4494924545288086</c:v>
                </c:pt>
                <c:pt idx="884">
                  <c:v>6.4006586074829102</c:v>
                </c:pt>
                <c:pt idx="885">
                  <c:v>6.3527650833129883</c:v>
                </c:pt>
                <c:pt idx="886">
                  <c:v>6.3057942390441895</c:v>
                </c:pt>
                <c:pt idx="887">
                  <c:v>6.2597312927246094</c:v>
                </c:pt>
                <c:pt idx="888">
                  <c:v>6.2145533561706543</c:v>
                </c:pt>
                <c:pt idx="889">
                  <c:v>6.1702375411987305</c:v>
                </c:pt>
                <c:pt idx="890">
                  <c:v>6.1267633438110352</c:v>
                </c:pt>
                <c:pt idx="891">
                  <c:v>6.084113597869873</c:v>
                </c:pt>
                <c:pt idx="892">
                  <c:v>6.0422587394714355</c:v>
                </c:pt>
                <c:pt idx="893">
                  <c:v>6.0011320114135742</c:v>
                </c:pt>
                <c:pt idx="894">
                  <c:v>5.9607024192810059</c:v>
                </c:pt>
                <c:pt idx="895">
                  <c:v>5.920924186706543</c:v>
                </c:pt>
                <c:pt idx="896">
                  <c:v>5.8817057609558105</c:v>
                </c:pt>
                <c:pt idx="897">
                  <c:v>5.8430275917053223</c:v>
                </c:pt>
                <c:pt idx="898">
                  <c:v>5.804804801940918</c:v>
                </c:pt>
                <c:pt idx="899">
                  <c:v>5.7669963836669922</c:v>
                </c:pt>
                <c:pt idx="900">
                  <c:v>5.7295780181884766</c:v>
                </c:pt>
                <c:pt idx="901">
                  <c:v>5.6923542022705078</c:v>
                </c:pt>
                <c:pt idx="902">
                  <c:v>5.6554398536682129</c:v>
                </c:pt>
                <c:pt idx="903">
                  <c:v>5.6187801361083984</c:v>
                </c:pt>
                <c:pt idx="904">
                  <c:v>5.5822992324829102</c:v>
                </c:pt>
                <c:pt idx="905">
                  <c:v>5.5459322929382324</c:v>
                </c:pt>
                <c:pt idx="906">
                  <c:v>5.5096402168273926</c:v>
                </c:pt>
                <c:pt idx="907">
                  <c:v>5.4733939170837402</c:v>
                </c:pt>
                <c:pt idx="908">
                  <c:v>5.4371566772460938</c:v>
                </c:pt>
                <c:pt idx="909">
                  <c:v>5.4008526802062988</c:v>
                </c:pt>
                <c:pt idx="910">
                  <c:v>5.3644866943359375</c:v>
                </c:pt>
                <c:pt idx="911">
                  <c:v>5.3279938697814941</c:v>
                </c:pt>
                <c:pt idx="912">
                  <c:v>5.291353702545166</c:v>
                </c:pt>
                <c:pt idx="913">
                  <c:v>5.2545599937438965</c:v>
                </c:pt>
                <c:pt idx="914">
                  <c:v>5.217552661895752</c:v>
                </c:pt>
                <c:pt idx="915">
                  <c:v>5.1803145408630371</c:v>
                </c:pt>
                <c:pt idx="916">
                  <c:v>5.1427779197692871</c:v>
                </c:pt>
                <c:pt idx="917">
                  <c:v>5.1049222946166992</c:v>
                </c:pt>
                <c:pt idx="918">
                  <c:v>5.0667514801025391</c:v>
                </c:pt>
                <c:pt idx="919">
                  <c:v>5.0282406806945801</c:v>
                </c:pt>
                <c:pt idx="920">
                  <c:v>4.9893813133239746</c:v>
                </c:pt>
                <c:pt idx="921">
                  <c:v>4.9501676559448242</c:v>
                </c:pt>
                <c:pt idx="922">
                  <c:v>4.9105691909790039</c:v>
                </c:pt>
                <c:pt idx="923">
                  <c:v>4.8705887794494629</c:v>
                </c:pt>
                <c:pt idx="924">
                  <c:v>4.830193042755127</c:v>
                </c:pt>
                <c:pt idx="925">
                  <c:v>4.7893767356872559</c:v>
                </c:pt>
                <c:pt idx="926">
                  <c:v>4.748143196105957</c:v>
                </c:pt>
                <c:pt idx="927">
                  <c:v>4.7064800262451172</c:v>
                </c:pt>
                <c:pt idx="928">
                  <c:v>4.6643948554992676</c:v>
                </c:pt>
                <c:pt idx="929">
                  <c:v>4.621891975402832</c:v>
                </c:pt>
                <c:pt idx="930">
                  <c:v>4.5789775848388672</c:v>
                </c:pt>
                <c:pt idx="931">
                  <c:v>4.5356554985046387</c:v>
                </c:pt>
                <c:pt idx="932">
                  <c:v>4.491943359375</c:v>
                </c:pt>
                <c:pt idx="933">
                  <c:v>4.4478535652160645</c:v>
                </c:pt>
                <c:pt idx="934">
                  <c:v>4.403404712677002</c:v>
                </c:pt>
                <c:pt idx="935">
                  <c:v>4.3585758209228516</c:v>
                </c:pt>
                <c:pt idx="936">
                  <c:v>4.3132472038269043</c:v>
                </c:pt>
                <c:pt idx="937">
                  <c:v>4.2675929069519043</c:v>
                </c:pt>
                <c:pt idx="938">
                  <c:v>4.2216229438781738</c:v>
                </c:pt>
                <c:pt idx="939">
                  <c:v>4.1753511428833008</c:v>
                </c:pt>
                <c:pt idx="940">
                  <c:v>4.128781795501709</c:v>
                </c:pt>
              </c:numCache>
              <c:extLst xmlns:c15="http://schemas.microsoft.com/office/drawing/2012/chart"/>
            </c:numRef>
          </c:yVal>
          <c:smooth val="0"/>
          <c:extLst>
            <c:ext xmlns:c16="http://schemas.microsoft.com/office/drawing/2014/chart" uri="{C3380CC4-5D6E-409C-BE32-E72D297353CC}">
              <c16:uniqueId val="{00000003-8A38-4BA1-A10E-88E48FB20473}"/>
            </c:ext>
          </c:extLst>
        </c:ser>
        <c:dLbls>
          <c:showLegendKey val="0"/>
          <c:showVal val="0"/>
          <c:showCatName val="0"/>
          <c:showSerName val="0"/>
          <c:showPercent val="0"/>
          <c:showBubbleSize val="0"/>
        </c:dLbls>
        <c:axId val="221758208"/>
        <c:axId val="221759744"/>
        <c:extLst>
          <c:ext xmlns:c15="http://schemas.microsoft.com/office/drawing/2012/chart" uri="{02D57815-91ED-43cb-92C2-25804820EDAC}">
            <c15:filteredScatterSeries>
              <c15:ser>
                <c:idx val="1"/>
                <c:order val="1"/>
                <c:tx>
                  <c:strRef>
                    <c:extLst>
                      <c:ext uri="{02D57815-91ED-43cb-92C2-25804820EDAC}">
                        <c15:formulaRef>
                          <c15:sqref>'Data Task 1'!$U$10:$AH$10</c15:sqref>
                        </c15:formulaRef>
                      </c:ext>
                    </c:extLst>
                    <c:strCache>
                      <c:ptCount val="1"/>
                      <c:pt idx="0">
                        <c:v>13000</c:v>
                      </c:pt>
                    </c:strCache>
                  </c:strRef>
                </c:tx>
                <c:spPr>
                  <a:ln w="22225" cap="rnd">
                    <a:solidFill>
                      <a:schemeClr val="accent2"/>
                    </a:solidFill>
                    <a:round/>
                  </a:ln>
                  <a:effectLst/>
                </c:spPr>
                <c:marker>
                  <c:symbol val="none"/>
                </c:marker>
                <c:xVal>
                  <c:numRef>
                    <c:extLst>
                      <c:ext uri="{02D57815-91ED-43cb-92C2-25804820EDAC}">
                        <c15:formulaRef>
                          <c15:sqref>'Data Task 1'!$X$12:$X$731</c15:sqref>
                        </c15:formulaRef>
                      </c:ext>
                    </c:extLst>
                    <c:numCache>
                      <c:formatCode>General</c:formatCode>
                      <c:ptCount val="720"/>
                      <c:pt idx="0">
                        <c:v>1.0000000000000004</c:v>
                      </c:pt>
                      <c:pt idx="1">
                        <c:v>1.0006905323120929</c:v>
                      </c:pt>
                      <c:pt idx="2">
                        <c:v>1.0036080371806677</c:v>
                      </c:pt>
                      <c:pt idx="3">
                        <c:v>1.0087511106091571</c:v>
                      </c:pt>
                      <c:pt idx="4">
                        <c:v>1.0161172956035669</c:v>
                      </c:pt>
                      <c:pt idx="5">
                        <c:v>1.0257029651727632</c:v>
                      </c:pt>
                      <c:pt idx="6">
                        <c:v>1.0375034393281859</c:v>
                      </c:pt>
                      <c:pt idx="7">
                        <c:v>1.0515132190832757</c:v>
                      </c:pt>
                      <c:pt idx="8">
                        <c:v>1.067725401454906</c:v>
                      </c:pt>
                      <c:pt idx="9">
                        <c:v>1.0861322644619515</c:v>
                      </c:pt>
                      <c:pt idx="10">
                        <c:v>1.1067249161261481</c:v>
                      </c:pt>
                      <c:pt idx="11">
                        <c:v>1.1294937624709462</c:v>
                      </c:pt>
                      <c:pt idx="12">
                        <c:v>1.154427688523517</c:v>
                      </c:pt>
                      <c:pt idx="13">
                        <c:v>1.1815148773127435</c:v>
                      </c:pt>
                      <c:pt idx="14">
                        <c:v>1.2107424588700837</c:v>
                      </c:pt>
                      <c:pt idx="15">
                        <c:v>1.2420966272292859</c:v>
                      </c:pt>
                      <c:pt idx="16">
                        <c:v>1.2755624064269564</c:v>
                      </c:pt>
                      <c:pt idx="17">
                        <c:v>1.3111237675022753</c:v>
                      </c:pt>
                      <c:pt idx="18">
                        <c:v>1.3487640964958547</c:v>
                      </c:pt>
                      <c:pt idx="19">
                        <c:v>1.3884652584520201</c:v>
                      </c:pt>
                      <c:pt idx="20">
                        <c:v>1.4302088844156733</c:v>
                      </c:pt>
                      <c:pt idx="21">
                        <c:v>1.473975084435432</c:v>
                      </c:pt>
                      <c:pt idx="22">
                        <c:v>1.5197431495619174</c:v>
                      </c:pt>
                      <c:pt idx="23">
                        <c:v>1.5674916688474656</c:v>
                      </c:pt>
                      <c:pt idx="24">
                        <c:v>1.6171979443475557</c:v>
                      </c:pt>
                      <c:pt idx="25">
                        <c:v>1.6688389271185307</c:v>
                      </c:pt>
                      <c:pt idx="26">
                        <c:v>1.7223902812198739</c:v>
                      </c:pt>
                      <c:pt idx="27">
                        <c:v>1.7778270857125031</c:v>
                      </c:pt>
                      <c:pt idx="28">
                        <c:v>1.8351233666599078</c:v>
                      </c:pt>
                      <c:pt idx="29">
                        <c:v>1.8942524481272909</c:v>
                      </c:pt>
                      <c:pt idx="30">
                        <c:v>1.9551867181821507</c:v>
                      </c:pt>
                      <c:pt idx="31">
                        <c:v>2.0178980968931186</c:v>
                      </c:pt>
                      <c:pt idx="32">
                        <c:v>2.0823572173319826</c:v>
                      </c:pt>
                      <c:pt idx="33">
                        <c:v>2.1485345955708097</c:v>
                      </c:pt>
                      <c:pt idx="34">
                        <c:v>2.2163995776845287</c:v>
                      </c:pt>
                      <c:pt idx="35">
                        <c:v>2.2859210417492153</c:v>
                      </c:pt>
                      <c:pt idx="36">
                        <c:v>2.357066812843513</c:v>
                      </c:pt>
                      <c:pt idx="37">
                        <c:v>2.4298047160460698</c:v>
                      </c:pt>
                      <c:pt idx="38">
                        <c:v>2.5041012894386823</c:v>
                      </c:pt>
                      <c:pt idx="39">
                        <c:v>2.5799229541034241</c:v>
                      </c:pt>
                      <c:pt idx="40">
                        <c:v>2.6572348441255231</c:v>
                      </c:pt>
                      <c:pt idx="41">
                        <c:v>2.7360026785887741</c:v>
                      </c:pt>
                      <c:pt idx="42">
                        <c:v>2.816190187581832</c:v>
                      </c:pt>
                      <c:pt idx="43">
                        <c:v>2.8977620371910673</c:v>
                      </c:pt>
                      <c:pt idx="44">
                        <c:v>2.9806811385071379</c:v>
                      </c:pt>
                      <c:pt idx="45">
                        <c:v>3.0649105196204149</c:v>
                      </c:pt>
                      <c:pt idx="46">
                        <c:v>3.1504128576221313</c:v>
                      </c:pt>
                      <c:pt idx="47">
                        <c:v>3.2371507126038019</c:v>
                      </c:pt>
                      <c:pt idx="48">
                        <c:v>3.3250850066609479</c:v>
                      </c:pt>
                      <c:pt idx="49">
                        <c:v>3.4141773638873727</c:v>
                      </c:pt>
                      <c:pt idx="50">
                        <c:v>3.5043894083768827</c:v>
                      </c:pt>
                      <c:pt idx="51">
                        <c:v>3.595680775228141</c:v>
                      </c:pt>
                      <c:pt idx="52">
                        <c:v>3.6880127375358134</c:v>
                      </c:pt>
                      <c:pt idx="53">
                        <c:v>3.7813448133988512</c:v>
                      </c:pt>
                      <c:pt idx="54">
                        <c:v>3.8756378079130598</c:v>
                      </c:pt>
                      <c:pt idx="55">
                        <c:v>3.9708503031796796</c:v>
                      </c:pt>
                      <c:pt idx="56">
                        <c:v>4.0669424022962337</c:v>
                      </c:pt>
                      <c:pt idx="57">
                        <c:v>4.1638733893622462</c:v>
                      </c:pt>
                      <c:pt idx="58">
                        <c:v>4.2616026654769525</c:v>
                      </c:pt>
                      <c:pt idx="59">
                        <c:v>4.3600891637407386</c:v>
                      </c:pt>
                      <c:pt idx="60">
                        <c:v>4.4592920512534127</c:v>
                      </c:pt>
                      <c:pt idx="61">
                        <c:v>4.5591703781150708</c:v>
                      </c:pt>
                      <c:pt idx="62">
                        <c:v>4.6596828434266708</c:v>
                      </c:pt>
                      <c:pt idx="63">
                        <c:v>4.7607889652871611</c:v>
                      </c:pt>
                      <c:pt idx="64">
                        <c:v>4.8624473257977794</c:v>
                      </c:pt>
                      <c:pt idx="65">
                        <c:v>4.9646172090580567</c:v>
                      </c:pt>
                      <c:pt idx="66">
                        <c:v>5.0672580161672265</c:v>
                      </c:pt>
                      <c:pt idx="67">
                        <c:v>5.170328563225957</c:v>
                      </c:pt>
                      <c:pt idx="68">
                        <c:v>5.2737891873312019</c:v>
                      </c:pt>
                      <c:pt idx="69">
                        <c:v>5.3775983535844842</c:v>
                      </c:pt>
                      <c:pt idx="70">
                        <c:v>5.4817169840813262</c:v>
                      </c:pt>
                      <c:pt idx="71">
                        <c:v>5.5861041289218223</c:v>
                      </c:pt>
                      <c:pt idx="72">
                        <c:v>5.6907207102014929</c:v>
                      </c:pt>
                      <c:pt idx="73">
                        <c:v>5.7955270650172892</c:v>
                      </c:pt>
                      <c:pt idx="74">
                        <c:v>5.9004842324644464</c:v>
                      </c:pt>
                      <c:pt idx="75">
                        <c:v>6.0055529006390564</c:v>
                      </c:pt>
                      <c:pt idx="76">
                        <c:v>6.1106943426357807</c:v>
                      </c:pt>
                      <c:pt idx="77">
                        <c:v>6.2158715865449921</c:v>
                      </c:pt>
                      <c:pt idx="78">
                        <c:v>6.3210447354642136</c:v>
                      </c:pt>
                      <c:pt idx="79">
                        <c:v>6.4261785724795271</c:v>
                      </c:pt>
                      <c:pt idx="80">
                        <c:v>6.5312348386844503</c:v>
                      </c:pt>
                      <c:pt idx="81">
                        <c:v>6.6361767961687859</c:v>
                      </c:pt>
                      <c:pt idx="82">
                        <c:v>6.7409688770194753</c:v>
                      </c:pt>
                      <c:pt idx="83">
                        <c:v>6.8455751623243106</c:v>
                      </c:pt>
                      <c:pt idx="84">
                        <c:v>6.9499610201679536</c:v>
                      </c:pt>
                      <c:pt idx="85">
                        <c:v>7.05409029763877</c:v>
                      </c:pt>
                      <c:pt idx="86">
                        <c:v>7.1579302348168374</c:v>
                      </c:pt>
                      <c:pt idx="87">
                        <c:v>7.2614466677856635</c:v>
                      </c:pt>
                      <c:pt idx="88">
                        <c:v>7.3646064856261866</c:v>
                      </c:pt>
                      <c:pt idx="89">
                        <c:v>7.4673766944190527</c:v>
                      </c:pt>
                      <c:pt idx="90">
                        <c:v>7.5697265232394777</c:v>
                      </c:pt>
                      <c:pt idx="91">
                        <c:v>7.6716232121675381</c:v>
                      </c:pt>
                      <c:pt idx="92">
                        <c:v>7.7730365752770201</c:v>
                      </c:pt>
                      <c:pt idx="93">
                        <c:v>7.8739358416431386</c:v>
                      </c:pt>
                      <c:pt idx="94">
                        <c:v>7.9742928143348157</c:v>
                      </c:pt>
                      <c:pt idx="95">
                        <c:v>8.0740757864295567</c:v>
                      </c:pt>
                      <c:pt idx="96">
                        <c:v>8.1732589009905627</c:v>
                      </c:pt>
                      <c:pt idx="97">
                        <c:v>8.2718136100876158</c:v>
                      </c:pt>
                      <c:pt idx="98">
                        <c:v>8.3697117167896433</c:v>
                      </c:pt>
                      <c:pt idx="99">
                        <c:v>8.4669288851561255</c:v>
                      </c:pt>
                      <c:pt idx="100">
                        <c:v>8.5634363332574175</c:v>
                      </c:pt>
                      <c:pt idx="101">
                        <c:v>8.6592118311478572</c:v>
                      </c:pt>
                      <c:pt idx="102">
                        <c:v>8.7542285858929372</c:v>
                      </c:pt>
                      <c:pt idx="103">
                        <c:v>8.8484623785518561</c:v>
                      </c:pt>
                      <c:pt idx="104">
                        <c:v>8.9418912131783781</c:v>
                      </c:pt>
                      <c:pt idx="105">
                        <c:v>9.0344923918279907</c:v>
                      </c:pt>
                      <c:pt idx="106">
                        <c:v>9.126242982556743</c:v>
                      </c:pt>
                      <c:pt idx="107">
                        <c:v>9.2171223934149715</c:v>
                      </c:pt>
                      <c:pt idx="108">
                        <c:v>9.3071082774572975</c:v>
                      </c:pt>
                      <c:pt idx="109">
                        <c:v>9.3961817977297653</c:v>
                      </c:pt>
                      <c:pt idx="110">
                        <c:v>9.484323415280139</c:v>
                      </c:pt>
                      <c:pt idx="111">
                        <c:v>9.5715135911561777</c:v>
                      </c:pt>
                      <c:pt idx="112">
                        <c:v>9.6577343074019186</c:v>
                      </c:pt>
                      <c:pt idx="113">
                        <c:v>9.7429676630611226</c:v>
                      </c:pt>
                      <c:pt idx="114">
                        <c:v>9.827196927174688</c:v>
                      </c:pt>
                      <c:pt idx="115">
                        <c:v>9.910405017784365</c:v>
                      </c:pt>
                      <c:pt idx="116">
                        <c:v>9.9925757889296207</c:v>
                      </c:pt>
                      <c:pt idx="117">
                        <c:v>10.073695083645063</c:v>
                      </c:pt>
                      <c:pt idx="118">
                        <c:v>10.153746755970152</c:v>
                      </c:pt>
                      <c:pt idx="119">
                        <c:v>10.232717467937499</c:v>
                      </c:pt>
                      <c:pt idx="120">
                        <c:v>10.310592828582275</c:v>
                      </c:pt>
                      <c:pt idx="121">
                        <c:v>10.387359616936795</c:v>
                      </c:pt>
                      <c:pt idx="122">
                        <c:v>10.463006133029666</c:v>
                      </c:pt>
                      <c:pt idx="123">
                        <c:v>10.537519038893482</c:v>
                      </c:pt>
                      <c:pt idx="124">
                        <c:v>10.610888506552271</c:v>
                      </c:pt>
                      <c:pt idx="125">
                        <c:v>10.683100964039205</c:v>
                      </c:pt>
                      <c:pt idx="126">
                        <c:v>10.754146817377739</c:v>
                      </c:pt>
                      <c:pt idx="127">
                        <c:v>10.824017174589608</c:v>
                      </c:pt>
                      <c:pt idx="128">
                        <c:v>10.892701037701688</c:v>
                      </c:pt>
                      <c:pt idx="129">
                        <c:v>10.960187993739439</c:v>
                      </c:pt>
                      <c:pt idx="130">
                        <c:v>11.026472543716299</c:v>
                      </c:pt>
                      <c:pt idx="131">
                        <c:v>11.091542168662873</c:v>
                      </c:pt>
                      <c:pt idx="132">
                        <c:v>11.155392539589737</c:v>
                      </c:pt>
                      <c:pt idx="133">
                        <c:v>11.218014647518915</c:v>
                      </c:pt>
                      <c:pt idx="134">
                        <c:v>11.279400302470428</c:v>
                      </c:pt>
                      <c:pt idx="135">
                        <c:v>11.339543537458857</c:v>
                      </c:pt>
                      <c:pt idx="136">
                        <c:v>11.398437917499935</c:v>
                      </c:pt>
                      <c:pt idx="137">
                        <c:v>11.456077358608535</c:v>
                      </c:pt>
                      <c:pt idx="138">
                        <c:v>11.512456244798379</c:v>
                      </c:pt>
                      <c:pt idx="139">
                        <c:v>11.567567673086344</c:v>
                      </c:pt>
                      <c:pt idx="140">
                        <c:v>11.621408835479292</c:v>
                      </c:pt>
                      <c:pt idx="141">
                        <c:v>11.673973530992384</c:v>
                      </c:pt>
                      <c:pt idx="142">
                        <c:v>11.725256494638485</c:v>
                      </c:pt>
                      <c:pt idx="143">
                        <c:v>11.775254801424744</c:v>
                      </c:pt>
                      <c:pt idx="144">
                        <c:v>11.823963303363755</c:v>
                      </c:pt>
                      <c:pt idx="145">
                        <c:v>11.871378490464084</c:v>
                      </c:pt>
                      <c:pt idx="146">
                        <c:v>11.9174983737306</c:v>
                      </c:pt>
                      <c:pt idx="147">
                        <c:v>11.962317571176456</c:v>
                      </c:pt>
                      <c:pt idx="148">
                        <c:v>12.005833625807659</c:v>
                      </c:pt>
                      <c:pt idx="149">
                        <c:v>12.048044665628787</c:v>
                      </c:pt>
                      <c:pt idx="150">
                        <c:v>12.088947063648702</c:v>
                      </c:pt>
                      <c:pt idx="151">
                        <c:v>12.128537309875986</c:v>
                      </c:pt>
                      <c:pt idx="152">
                        <c:v>12.166815404310638</c:v>
                      </c:pt>
                      <c:pt idx="153">
                        <c:v>12.203777719961522</c:v>
                      </c:pt>
                      <c:pt idx="154">
                        <c:v>12.239422501832932</c:v>
                      </c:pt>
                      <c:pt idx="155">
                        <c:v>12.273747994929154</c:v>
                      </c:pt>
                      <c:pt idx="156">
                        <c:v>12.306752327254765</c:v>
                      </c:pt>
                      <c:pt idx="157">
                        <c:v>12.338434679811769</c:v>
                      </c:pt>
                      <c:pt idx="158">
                        <c:v>12.368793297604451</c:v>
                      </c:pt>
                      <c:pt idx="159">
                        <c:v>12.39782537263968</c:v>
                      </c:pt>
                      <c:pt idx="160">
                        <c:v>12.425531957914879</c:v>
                      </c:pt>
                      <c:pt idx="161">
                        <c:v>12.451911181434626</c:v>
                      </c:pt>
                      <c:pt idx="162">
                        <c:v>12.476961171203495</c:v>
                      </c:pt>
                      <c:pt idx="163">
                        <c:v>12.500681225223202</c:v>
                      </c:pt>
                      <c:pt idx="164">
                        <c:v>12.523072162491747</c:v>
                      </c:pt>
                      <c:pt idx="165">
                        <c:v>12.544131292015706</c:v>
                      </c:pt>
                      <c:pt idx="166">
                        <c:v>12.563859432793073</c:v>
                      </c:pt>
                      <c:pt idx="167">
                        <c:v>12.582254946827863</c:v>
                      </c:pt>
                      <c:pt idx="168">
                        <c:v>12.599316781122637</c:v>
                      </c:pt>
                      <c:pt idx="169">
                        <c:v>12.615045871675116</c:v>
                      </c:pt>
                      <c:pt idx="170">
                        <c:v>12.629440580489302</c:v>
                      </c:pt>
                      <c:pt idx="171">
                        <c:v>12.64250079056548</c:v>
                      </c:pt>
                      <c:pt idx="172">
                        <c:v>12.654227320901647</c:v>
                      </c:pt>
                      <c:pt idx="173">
                        <c:v>12.664618533501809</c:v>
                      </c:pt>
                      <c:pt idx="174">
                        <c:v>12.673673375368535</c:v>
                      </c:pt>
                      <c:pt idx="175">
                        <c:v>12.681392899499262</c:v>
                      </c:pt>
                      <c:pt idx="176">
                        <c:v>12.687777924891973</c:v>
                      </c:pt>
                      <c:pt idx="177">
                        <c:v>12.692825877552975</c:v>
                      </c:pt>
                      <c:pt idx="178">
                        <c:v>12.696537459480542</c:v>
                      </c:pt>
                      <c:pt idx="179">
                        <c:v>12.698913606672386</c:v>
                      </c:pt>
                      <c:pt idx="180">
                        <c:v>12.699952681132519</c:v>
                      </c:pt>
                      <c:pt idx="181">
                        <c:v>12.69965632085693</c:v>
                      </c:pt>
                      <c:pt idx="182">
                        <c:v>12.698021834852197</c:v>
                      </c:pt>
                      <c:pt idx="183">
                        <c:v>12.695052031111459</c:v>
                      </c:pt>
                      <c:pt idx="184">
                        <c:v>12.690745154639004</c:v>
                      </c:pt>
                      <c:pt idx="185">
                        <c:v>12.685100971435407</c:v>
                      </c:pt>
                      <c:pt idx="186">
                        <c:v>12.67812053449809</c:v>
                      </c:pt>
                      <c:pt idx="187">
                        <c:v>12.669803843827056</c:v>
                      </c:pt>
                      <c:pt idx="188">
                        <c:v>12.660151718420302</c:v>
                      </c:pt>
                      <c:pt idx="189">
                        <c:v>12.649162520281831</c:v>
                      </c:pt>
                      <c:pt idx="190">
                        <c:v>12.636837887407639</c:v>
                      </c:pt>
                      <c:pt idx="191">
                        <c:v>12.62317700079973</c:v>
                      </c:pt>
                      <c:pt idx="192">
                        <c:v>12.608179743458388</c:v>
                      </c:pt>
                      <c:pt idx="193">
                        <c:v>12.591848104378755</c:v>
                      </c:pt>
                      <c:pt idx="194">
                        <c:v>12.574181849561398</c:v>
                      </c:pt>
                      <c:pt idx="195">
                        <c:v>12.555180277008036</c:v>
                      </c:pt>
                      <c:pt idx="196">
                        <c:v>12.534845141714376</c:v>
                      </c:pt>
                      <c:pt idx="197">
                        <c:v>12.51317644368042</c:v>
                      </c:pt>
                      <c:pt idx="198">
                        <c:v>12.490174884904455</c:v>
                      </c:pt>
                      <c:pt idx="199">
                        <c:v>12.465840699385904</c:v>
                      </c:pt>
                      <c:pt idx="200">
                        <c:v>12.440175642120479</c:v>
                      </c:pt>
                      <c:pt idx="201">
                        <c:v>12.413179596108469</c:v>
                      </c:pt>
                      <c:pt idx="202">
                        <c:v>12.384854433345295</c:v>
                      </c:pt>
                      <c:pt idx="203">
                        <c:v>12.355200153830955</c:v>
                      </c:pt>
                      <c:pt idx="204">
                        <c:v>12.324218512561163</c:v>
                      </c:pt>
                      <c:pt idx="205">
                        <c:v>12.291910445533631</c:v>
                      </c:pt>
                      <c:pt idx="206">
                        <c:v>12.258276771746356</c:v>
                      </c:pt>
                      <c:pt idx="207">
                        <c:v>12.223321118190471</c:v>
                      </c:pt>
                      <c:pt idx="208">
                        <c:v>12.187043484865974</c:v>
                      </c:pt>
                      <c:pt idx="209">
                        <c:v>12.149445626768584</c:v>
                      </c:pt>
                      <c:pt idx="210">
                        <c:v>12.110530234891716</c:v>
                      </c:pt>
                      <c:pt idx="211">
                        <c:v>12.070299064231081</c:v>
                      </c:pt>
                      <c:pt idx="212">
                        <c:v>12.02875386978239</c:v>
                      </c:pt>
                      <c:pt idx="213">
                        <c:v>11.985898395536493</c:v>
                      </c:pt>
                      <c:pt idx="214">
                        <c:v>11.941734279489379</c:v>
                      </c:pt>
                      <c:pt idx="215">
                        <c:v>11.896264329634194</c:v>
                      </c:pt>
                      <c:pt idx="216">
                        <c:v>11.849493693958349</c:v>
                      </c:pt>
                      <c:pt idx="217">
                        <c:v>11.801422489461562</c:v>
                      </c:pt>
                      <c:pt idx="218">
                        <c:v>11.752057034128384</c:v>
                      </c:pt>
                      <c:pt idx="219">
                        <c:v>11.701399784952814</c:v>
                      </c:pt>
                      <c:pt idx="220">
                        <c:v>11.649455538923123</c:v>
                      </c:pt>
                      <c:pt idx="221">
                        <c:v>11.596227572031305</c:v>
                      </c:pt>
                      <c:pt idx="222">
                        <c:v>11.541721383263916</c:v>
                      </c:pt>
                      <c:pt idx="223">
                        <c:v>11.485942237608091</c:v>
                      </c:pt>
                      <c:pt idx="224">
                        <c:v>11.428895634050386</c:v>
                      </c:pt>
                      <c:pt idx="225">
                        <c:v>11.370585901580222</c:v>
                      </c:pt>
                      <c:pt idx="226">
                        <c:v>11.311019358182151</c:v>
                      </c:pt>
                      <c:pt idx="227">
                        <c:v>11.25020314083873</c:v>
                      </c:pt>
                      <c:pt idx="228">
                        <c:v>11.188143450534801</c:v>
                      </c:pt>
                      <c:pt idx="229">
                        <c:v>11.124846488255208</c:v>
                      </c:pt>
                      <c:pt idx="230">
                        <c:v>11.060320443979929</c:v>
                      </c:pt>
                      <c:pt idx="231">
                        <c:v>10.994572337691809</c:v>
                      </c:pt>
                      <c:pt idx="232">
                        <c:v>10.927613050364247</c:v>
                      </c:pt>
                      <c:pt idx="233">
                        <c:v>10.859447729984662</c:v>
                      </c:pt>
                      <c:pt idx="234">
                        <c:v>10.790087959524739</c:v>
                      </c:pt>
                      <c:pt idx="235">
                        <c:v>10.71954110996646</c:v>
                      </c:pt>
                      <c:pt idx="236">
                        <c:v>10.647818647281804</c:v>
                      </c:pt>
                      <c:pt idx="237">
                        <c:v>10.574931218444741</c:v>
                      </c:pt>
                      <c:pt idx="238">
                        <c:v>10.50088876843096</c:v>
                      </c:pt>
                      <c:pt idx="239">
                        <c:v>10.425702880212153</c:v>
                      </c:pt>
                      <c:pt idx="240">
                        <c:v>10.349385955758001</c:v>
                      </c:pt>
                      <c:pt idx="241">
                        <c:v>10.271950631037623</c:v>
                      </c:pt>
                      <c:pt idx="242">
                        <c:v>10.193409308020694</c:v>
                      </c:pt>
                      <c:pt idx="243">
                        <c:v>10.113776260672335</c:v>
                      </c:pt>
                      <c:pt idx="244">
                        <c:v>10.033064007961938</c:v>
                      </c:pt>
                      <c:pt idx="245">
                        <c:v>9.9512877598523257</c:v>
                      </c:pt>
                      <c:pt idx="246">
                        <c:v>9.8684643643023175</c:v>
                      </c:pt>
                      <c:pt idx="247">
                        <c:v>9.7846073932787352</c:v>
                      </c:pt>
                      <c:pt idx="248">
                        <c:v>9.6997346307381136</c:v>
                      </c:pt>
                      <c:pt idx="249">
                        <c:v>9.613862924639264</c:v>
                      </c:pt>
                      <c:pt idx="250">
                        <c:v>9.5270093569404377</c:v>
                      </c:pt>
                      <c:pt idx="251">
                        <c:v>9.4391917115981609</c:v>
                      </c:pt>
                      <c:pt idx="252">
                        <c:v>9.3504296445643877</c:v>
                      </c:pt>
                      <c:pt idx="253">
                        <c:v>9.2607419927930739</c:v>
                      </c:pt>
                      <c:pt idx="254">
                        <c:v>9.1701482952364639</c:v>
                      </c:pt>
                      <c:pt idx="255">
                        <c:v>9.078670781840211</c:v>
                      </c:pt>
                      <c:pt idx="256">
                        <c:v>8.9863293425557043</c:v>
                      </c:pt>
                      <c:pt idx="257">
                        <c:v>8.8931460903288873</c:v>
                      </c:pt>
                      <c:pt idx="258">
                        <c:v>8.7991441911031387</c:v>
                      </c:pt>
                      <c:pt idx="259">
                        <c:v>8.7043470448212581</c:v>
                      </c:pt>
                      <c:pt idx="260">
                        <c:v>8.6087778174266187</c:v>
                      </c:pt>
                      <c:pt idx="261">
                        <c:v>8.5124614298583037</c:v>
                      </c:pt>
                      <c:pt idx="262">
                        <c:v>8.4154218670576917</c:v>
                      </c:pt>
                      <c:pt idx="263">
                        <c:v>8.3176866239575702</c:v>
                      </c:pt>
                      <c:pt idx="264">
                        <c:v>8.2192814404950223</c:v>
                      </c:pt>
                      <c:pt idx="265">
                        <c:v>8.1202331096045555</c:v>
                      </c:pt>
                      <c:pt idx="266">
                        <c:v>8.0205693602183921</c:v>
                      </c:pt>
                      <c:pt idx="267">
                        <c:v>7.9203186232670353</c:v>
                      </c:pt>
                      <c:pt idx="268">
                        <c:v>7.8195099146795624</c:v>
                      </c:pt>
                      <c:pt idx="269">
                        <c:v>7.7181724843844748</c:v>
                      </c:pt>
                      <c:pt idx="270">
                        <c:v>7.6163368693071263</c:v>
                      </c:pt>
                      <c:pt idx="271">
                        <c:v>7.5140339573720203</c:v>
                      </c:pt>
                      <c:pt idx="272">
                        <c:v>7.411294519503941</c:v>
                      </c:pt>
                      <c:pt idx="273">
                        <c:v>7.3081513156228066</c:v>
                      </c:pt>
                      <c:pt idx="274">
                        <c:v>7.2046371056485468</c:v>
                      </c:pt>
                      <c:pt idx="275">
                        <c:v>7.1007827775056551</c:v>
                      </c:pt>
                      <c:pt idx="276">
                        <c:v>6.996624484105765</c:v>
                      </c:pt>
                      <c:pt idx="277">
                        <c:v>6.8921945173699397</c:v>
                      </c:pt>
                      <c:pt idx="278">
                        <c:v>6.7875287962103847</c:v>
                      </c:pt>
                      <c:pt idx="279">
                        <c:v>6.6826618355427323</c:v>
                      </c:pt>
                      <c:pt idx="280">
                        <c:v>6.5776301392777476</c:v>
                      </c:pt>
                      <c:pt idx="281">
                        <c:v>6.4724685733302145</c:v>
                      </c:pt>
                      <c:pt idx="282">
                        <c:v>6.3672150456074679</c:v>
                      </c:pt>
                      <c:pt idx="283">
                        <c:v>6.2619057090211392</c:v>
                      </c:pt>
                      <c:pt idx="284">
                        <c:v>6.1565781204794225</c:v>
                      </c:pt>
                      <c:pt idx="285">
                        <c:v>6.0512706558885165</c:v>
                      </c:pt>
                      <c:pt idx="286">
                        <c:v>5.946020755156904</c:v>
                      </c:pt>
                      <c:pt idx="287">
                        <c:v>5.8408676131887791</c:v>
                      </c:pt>
                      <c:pt idx="288">
                        <c:v>5.7358501908889057</c:v>
                      </c:pt>
                      <c:pt idx="289">
                        <c:v>5.6310068641634823</c:v>
                      </c:pt>
                      <c:pt idx="290">
                        <c:v>5.5263782319132684</c:v>
                      </c:pt>
                      <c:pt idx="291">
                        <c:v>5.422003957041313</c:v>
                      </c:pt>
                      <c:pt idx="292">
                        <c:v>5.3179238194503817</c:v>
                      </c:pt>
                      <c:pt idx="293">
                        <c:v>5.2141775990432366</c:v>
                      </c:pt>
                      <c:pt idx="294">
                        <c:v>5.1108061287200695</c:v>
                      </c:pt>
                      <c:pt idx="295">
                        <c:v>5.0078508263796371</c:v>
                      </c:pt>
                      <c:pt idx="296">
                        <c:v>4.9053514719247078</c:v>
                      </c:pt>
                      <c:pt idx="297">
                        <c:v>4.8033493662543236</c:v>
                      </c:pt>
                      <c:pt idx="298">
                        <c:v>4.7018851082692459</c:v>
                      </c:pt>
                      <c:pt idx="299">
                        <c:v>4.6010007008668081</c:v>
                      </c:pt>
                      <c:pt idx="300">
                        <c:v>4.5007365089483411</c:v>
                      </c:pt>
                      <c:pt idx="301">
                        <c:v>4.4011339504126044</c:v>
                      </c:pt>
                      <c:pt idx="302">
                        <c:v>4.3022339751595053</c:v>
                      </c:pt>
                      <c:pt idx="303">
                        <c:v>4.2040771820898017</c:v>
                      </c:pt>
                      <c:pt idx="304">
                        <c:v>4.1067055741008245</c:v>
                      </c:pt>
                      <c:pt idx="305">
                        <c:v>4.0101595160939087</c:v>
                      </c:pt>
                      <c:pt idx="306">
                        <c:v>3.9144800749686719</c:v>
                      </c:pt>
                      <c:pt idx="307">
                        <c:v>3.8197073816270195</c:v>
                      </c:pt>
                      <c:pt idx="308">
                        <c:v>3.7258828539677102</c:v>
                      </c:pt>
                      <c:pt idx="309">
                        <c:v>3.6330454528955101</c:v>
                      </c:pt>
                      <c:pt idx="310">
                        <c:v>3.5412358943108959</c:v>
                      </c:pt>
                      <c:pt idx="311">
                        <c:v>3.4504944261154882</c:v>
                      </c:pt>
                      <c:pt idx="312">
                        <c:v>3.3608598922143367</c:v>
                      </c:pt>
                      <c:pt idx="313">
                        <c:v>3.2723714875116361</c:v>
                      </c:pt>
                      <c:pt idx="314">
                        <c:v>3.185068406911578</c:v>
                      </c:pt>
                      <c:pt idx="315">
                        <c:v>3.0989887923209327</c:v>
                      </c:pt>
                      <c:pt idx="316">
                        <c:v>3.0141710196458935</c:v>
                      </c:pt>
                      <c:pt idx="317">
                        <c:v>2.9306526457946611</c:v>
                      </c:pt>
                      <c:pt idx="318">
                        <c:v>2.8484707596765722</c:v>
                      </c:pt>
                      <c:pt idx="319">
                        <c:v>2.7676622162015456</c:v>
                      </c:pt>
                      <c:pt idx="320">
                        <c:v>2.6882632852809203</c:v>
                      </c:pt>
                      <c:pt idx="321">
                        <c:v>2.6103096518274715</c:v>
                      </c:pt>
                      <c:pt idx="322">
                        <c:v>2.5338365327551164</c:v>
                      </c:pt>
                      <c:pt idx="323">
                        <c:v>2.4588787939786294</c:v>
                      </c:pt>
                      <c:pt idx="324">
                        <c:v>2.385470131415647</c:v>
                      </c:pt>
                      <c:pt idx="325">
                        <c:v>2.3136443579835184</c:v>
                      </c:pt>
                      <c:pt idx="326">
                        <c:v>2.243433765603307</c:v>
                      </c:pt>
                      <c:pt idx="327">
                        <c:v>2.1748708801955128</c:v>
                      </c:pt>
                      <c:pt idx="328">
                        <c:v>2.1079868236840613</c:v>
                      </c:pt>
                      <c:pt idx="329">
                        <c:v>2.0428128349925911</c:v>
                      </c:pt>
                      <c:pt idx="330">
                        <c:v>1.979378749048178</c:v>
                      </c:pt>
                      <c:pt idx="331">
                        <c:v>1.9177135817798929</c:v>
                      </c:pt>
                      <c:pt idx="332">
                        <c:v>1.857846115117386</c:v>
                      </c:pt>
                      <c:pt idx="333">
                        <c:v>1.7998040779928761</c:v>
                      </c:pt>
                      <c:pt idx="334">
                        <c:v>1.7436143803405881</c:v>
                      </c:pt>
                      <c:pt idx="335">
                        <c:v>1.6893032300964568</c:v>
                      </c:pt>
                      <c:pt idx="336">
                        <c:v>1.6368958991987108</c:v>
                      </c:pt>
                      <c:pt idx="337">
                        <c:v>1.586416840587578</c:v>
                      </c:pt>
                      <c:pt idx="338">
                        <c:v>1.5378895712055749</c:v>
                      </c:pt>
                      <c:pt idx="339">
                        <c:v>1.4913369059969328</c:v>
                      </c:pt>
                      <c:pt idx="340">
                        <c:v>1.4467804899087446</c:v>
                      </c:pt>
                      <c:pt idx="341">
                        <c:v>1.4042413828895308</c:v>
                      </c:pt>
                      <c:pt idx="342">
                        <c:v>1.3637393578909616</c:v>
                      </c:pt>
                      <c:pt idx="343">
                        <c:v>1.3252937198658459</c:v>
                      </c:pt>
                      <c:pt idx="344">
                        <c:v>1.2889223697704286</c:v>
                      </c:pt>
                      <c:pt idx="345">
                        <c:v>1.2546425065626716</c:v>
                      </c:pt>
                      <c:pt idx="346">
                        <c:v>1.2224700422036769</c:v>
                      </c:pt>
                      <c:pt idx="347">
                        <c:v>1.1924205376554107</c:v>
                      </c:pt>
                      <c:pt idx="348">
                        <c:v>1.1645076818844089</c:v>
                      </c:pt>
                      <c:pt idx="349">
                        <c:v>1.1387450468574998</c:v>
                      </c:pt>
                      <c:pt idx="350">
                        <c:v>1.1151448005449391</c:v>
                      </c:pt>
                      <c:pt idx="351">
                        <c:v>1.0937177069204183</c:v>
                      </c:pt>
                      <c:pt idx="352">
                        <c:v>1.0744740619587665</c:v>
                      </c:pt>
                      <c:pt idx="353">
                        <c:v>1.0574229916376783</c:v>
                      </c:pt>
                      <c:pt idx="354">
                        <c:v>1.0425725689374221</c:v>
                      </c:pt>
                      <c:pt idx="355">
                        <c:v>1.0299296968411202</c:v>
                      </c:pt>
                      <c:pt idx="356">
                        <c:v>1.0195003423341928</c:v>
                      </c:pt>
                      <c:pt idx="357">
                        <c:v>1.0112893024049097</c:v>
                      </c:pt>
                      <c:pt idx="358">
                        <c:v>1.0053005550435496</c:v>
                      </c:pt>
                      <c:pt idx="359">
                        <c:v>1.0015369082432481</c:v>
                      </c:pt>
                      <c:pt idx="360">
                        <c:v>1.0000000000000004</c:v>
                      </c:pt>
                      <c:pt idx="361">
                        <c:v>1.0006905323120929</c:v>
                      </c:pt>
                      <c:pt idx="362">
                        <c:v>1.0036080371806677</c:v>
                      </c:pt>
                      <c:pt idx="363">
                        <c:v>1.0087511106091571</c:v>
                      </c:pt>
                      <c:pt idx="364">
                        <c:v>1.0161172956035669</c:v>
                      </c:pt>
                      <c:pt idx="365">
                        <c:v>1.0257029651727632</c:v>
                      </c:pt>
                      <c:pt idx="366">
                        <c:v>1.0375034393281859</c:v>
                      </c:pt>
                      <c:pt idx="367">
                        <c:v>1.0515132190832757</c:v>
                      </c:pt>
                      <c:pt idx="368">
                        <c:v>1.067725401454906</c:v>
                      </c:pt>
                      <c:pt idx="369">
                        <c:v>1.0861322644619515</c:v>
                      </c:pt>
                      <c:pt idx="370">
                        <c:v>1.1067249161261481</c:v>
                      </c:pt>
                      <c:pt idx="371">
                        <c:v>1.1294937624709462</c:v>
                      </c:pt>
                      <c:pt idx="372">
                        <c:v>1.154427688523517</c:v>
                      </c:pt>
                      <c:pt idx="373">
                        <c:v>1.1815148773127435</c:v>
                      </c:pt>
                      <c:pt idx="374">
                        <c:v>1.2107424588700837</c:v>
                      </c:pt>
                      <c:pt idx="375">
                        <c:v>1.2420966272292859</c:v>
                      </c:pt>
                      <c:pt idx="376">
                        <c:v>1.2755624064269564</c:v>
                      </c:pt>
                      <c:pt idx="377">
                        <c:v>1.3111237675022753</c:v>
                      </c:pt>
                      <c:pt idx="378">
                        <c:v>1.3487640964958547</c:v>
                      </c:pt>
                      <c:pt idx="379">
                        <c:v>1.3884652584520201</c:v>
                      </c:pt>
                      <c:pt idx="380">
                        <c:v>1.4302088844156733</c:v>
                      </c:pt>
                      <c:pt idx="381">
                        <c:v>1.473975084435432</c:v>
                      </c:pt>
                      <c:pt idx="382">
                        <c:v>1.5197431495619174</c:v>
                      </c:pt>
                      <c:pt idx="383">
                        <c:v>1.5674916688474656</c:v>
                      </c:pt>
                      <c:pt idx="384">
                        <c:v>1.6171979443475557</c:v>
                      </c:pt>
                      <c:pt idx="385">
                        <c:v>1.6688389271185307</c:v>
                      </c:pt>
                      <c:pt idx="386">
                        <c:v>1.7223902812198739</c:v>
                      </c:pt>
                      <c:pt idx="387">
                        <c:v>1.7778270857125031</c:v>
                      </c:pt>
                      <c:pt idx="388">
                        <c:v>1.8351233666599078</c:v>
                      </c:pt>
                      <c:pt idx="389">
                        <c:v>1.8942524481272909</c:v>
                      </c:pt>
                      <c:pt idx="390">
                        <c:v>1.9551867181821507</c:v>
                      </c:pt>
                      <c:pt idx="391">
                        <c:v>2.0178980968931186</c:v>
                      </c:pt>
                      <c:pt idx="392">
                        <c:v>2.0823572173319826</c:v>
                      </c:pt>
                      <c:pt idx="393">
                        <c:v>2.1485345955708097</c:v>
                      </c:pt>
                      <c:pt idx="394">
                        <c:v>2.2163995776845287</c:v>
                      </c:pt>
                      <c:pt idx="395">
                        <c:v>2.2859210417492153</c:v>
                      </c:pt>
                      <c:pt idx="396">
                        <c:v>2.357066812843513</c:v>
                      </c:pt>
                      <c:pt idx="397">
                        <c:v>2.4298047160460698</c:v>
                      </c:pt>
                      <c:pt idx="398">
                        <c:v>2.5041012894386823</c:v>
                      </c:pt>
                      <c:pt idx="399">
                        <c:v>2.5799229541034241</c:v>
                      </c:pt>
                      <c:pt idx="400">
                        <c:v>2.6572348441255231</c:v>
                      </c:pt>
                      <c:pt idx="401">
                        <c:v>2.7360026785887741</c:v>
                      </c:pt>
                      <c:pt idx="402">
                        <c:v>2.816190187581832</c:v>
                      </c:pt>
                      <c:pt idx="403">
                        <c:v>2.8977620371910673</c:v>
                      </c:pt>
                      <c:pt idx="404">
                        <c:v>2.9806811385071379</c:v>
                      </c:pt>
                      <c:pt idx="405">
                        <c:v>3.0649105196204149</c:v>
                      </c:pt>
                      <c:pt idx="406">
                        <c:v>3.1504128576221313</c:v>
                      </c:pt>
                      <c:pt idx="407">
                        <c:v>3.2371507126038019</c:v>
                      </c:pt>
                      <c:pt idx="408">
                        <c:v>3.3250850066609479</c:v>
                      </c:pt>
                      <c:pt idx="409">
                        <c:v>3.4141773638873727</c:v>
                      </c:pt>
                      <c:pt idx="410">
                        <c:v>3.5043894083768827</c:v>
                      </c:pt>
                      <c:pt idx="411">
                        <c:v>3.595680775228141</c:v>
                      </c:pt>
                      <c:pt idx="412">
                        <c:v>3.6880127375358134</c:v>
                      </c:pt>
                      <c:pt idx="413">
                        <c:v>3.7813448133988512</c:v>
                      </c:pt>
                      <c:pt idx="414">
                        <c:v>3.8756378079130598</c:v>
                      </c:pt>
                      <c:pt idx="415">
                        <c:v>3.9708503031796796</c:v>
                      </c:pt>
                      <c:pt idx="416">
                        <c:v>4.0669424022962337</c:v>
                      </c:pt>
                      <c:pt idx="417">
                        <c:v>4.1638733893622462</c:v>
                      </c:pt>
                      <c:pt idx="418">
                        <c:v>4.2616026654769525</c:v>
                      </c:pt>
                      <c:pt idx="419">
                        <c:v>4.3600891637407386</c:v>
                      </c:pt>
                      <c:pt idx="420">
                        <c:v>4.4592920512534127</c:v>
                      </c:pt>
                      <c:pt idx="421">
                        <c:v>4.5591703781150708</c:v>
                      </c:pt>
                      <c:pt idx="422">
                        <c:v>4.6596828434266708</c:v>
                      </c:pt>
                      <c:pt idx="423">
                        <c:v>4.7607889652871611</c:v>
                      </c:pt>
                      <c:pt idx="424">
                        <c:v>4.8624473257977794</c:v>
                      </c:pt>
                      <c:pt idx="425">
                        <c:v>4.9646172090580567</c:v>
                      </c:pt>
                      <c:pt idx="426">
                        <c:v>5.0672580161672265</c:v>
                      </c:pt>
                      <c:pt idx="427">
                        <c:v>5.170328563225957</c:v>
                      </c:pt>
                      <c:pt idx="428">
                        <c:v>5.2737891873312019</c:v>
                      </c:pt>
                      <c:pt idx="429">
                        <c:v>5.3775983535844842</c:v>
                      </c:pt>
                      <c:pt idx="430">
                        <c:v>5.4817169840813262</c:v>
                      </c:pt>
                      <c:pt idx="431">
                        <c:v>5.5861041289218223</c:v>
                      </c:pt>
                      <c:pt idx="432">
                        <c:v>5.6907207102014929</c:v>
                      </c:pt>
                      <c:pt idx="433">
                        <c:v>5.7955270650172892</c:v>
                      </c:pt>
                      <c:pt idx="434">
                        <c:v>5.9004842324644464</c:v>
                      </c:pt>
                      <c:pt idx="435">
                        <c:v>6.0055529006390564</c:v>
                      </c:pt>
                      <c:pt idx="436">
                        <c:v>6.1106943426357807</c:v>
                      </c:pt>
                      <c:pt idx="437">
                        <c:v>6.2158715865449921</c:v>
                      </c:pt>
                      <c:pt idx="438">
                        <c:v>6.3210447354642136</c:v>
                      </c:pt>
                      <c:pt idx="439">
                        <c:v>6.4261785724795271</c:v>
                      </c:pt>
                      <c:pt idx="440">
                        <c:v>6.5312348386844503</c:v>
                      </c:pt>
                      <c:pt idx="441">
                        <c:v>6.6361767961687859</c:v>
                      </c:pt>
                      <c:pt idx="442">
                        <c:v>6.7409688770194753</c:v>
                      </c:pt>
                      <c:pt idx="443">
                        <c:v>6.8455751623243106</c:v>
                      </c:pt>
                      <c:pt idx="444">
                        <c:v>6.9499610201679536</c:v>
                      </c:pt>
                      <c:pt idx="445">
                        <c:v>7.05409029763877</c:v>
                      </c:pt>
                      <c:pt idx="446">
                        <c:v>7.1579302348168374</c:v>
                      </c:pt>
                      <c:pt idx="447">
                        <c:v>7.2614466677856635</c:v>
                      </c:pt>
                      <c:pt idx="448">
                        <c:v>7.3646064856261866</c:v>
                      </c:pt>
                      <c:pt idx="449">
                        <c:v>7.4673766944190527</c:v>
                      </c:pt>
                      <c:pt idx="450">
                        <c:v>7.5697265232394777</c:v>
                      </c:pt>
                      <c:pt idx="451">
                        <c:v>7.6716232121675381</c:v>
                      </c:pt>
                      <c:pt idx="452">
                        <c:v>7.7730365752770201</c:v>
                      </c:pt>
                      <c:pt idx="453">
                        <c:v>7.8739358416431386</c:v>
                      </c:pt>
                      <c:pt idx="454">
                        <c:v>7.9742928143348157</c:v>
                      </c:pt>
                      <c:pt idx="455">
                        <c:v>8.0740757864295567</c:v>
                      </c:pt>
                      <c:pt idx="456">
                        <c:v>8.1732589009905627</c:v>
                      </c:pt>
                      <c:pt idx="457">
                        <c:v>8.2718136100876158</c:v>
                      </c:pt>
                      <c:pt idx="458">
                        <c:v>8.3697117167896433</c:v>
                      </c:pt>
                      <c:pt idx="459">
                        <c:v>8.4669288851561255</c:v>
                      </c:pt>
                      <c:pt idx="460">
                        <c:v>8.5634363332574175</c:v>
                      </c:pt>
                      <c:pt idx="461">
                        <c:v>8.6592118311478572</c:v>
                      </c:pt>
                      <c:pt idx="462">
                        <c:v>8.7542285858929372</c:v>
                      </c:pt>
                      <c:pt idx="463">
                        <c:v>8.8484623785518561</c:v>
                      </c:pt>
                      <c:pt idx="464">
                        <c:v>8.9418912131783781</c:v>
                      </c:pt>
                      <c:pt idx="465">
                        <c:v>9.0344923918279907</c:v>
                      </c:pt>
                      <c:pt idx="466">
                        <c:v>9.126242982556743</c:v>
                      </c:pt>
                      <c:pt idx="467">
                        <c:v>9.2171223934149715</c:v>
                      </c:pt>
                      <c:pt idx="468">
                        <c:v>9.3071082774572975</c:v>
                      </c:pt>
                      <c:pt idx="469">
                        <c:v>9.3961817977297653</c:v>
                      </c:pt>
                      <c:pt idx="470">
                        <c:v>9.484323415280139</c:v>
                      </c:pt>
                      <c:pt idx="471">
                        <c:v>9.5715135911561777</c:v>
                      </c:pt>
                      <c:pt idx="472">
                        <c:v>9.6577343074019186</c:v>
                      </c:pt>
                      <c:pt idx="473">
                        <c:v>9.7429676630611226</c:v>
                      </c:pt>
                      <c:pt idx="474">
                        <c:v>9.827196927174688</c:v>
                      </c:pt>
                      <c:pt idx="475">
                        <c:v>9.910405017784365</c:v>
                      </c:pt>
                      <c:pt idx="476">
                        <c:v>9.9925757889296207</c:v>
                      </c:pt>
                      <c:pt idx="477">
                        <c:v>10.073695083645063</c:v>
                      </c:pt>
                      <c:pt idx="478">
                        <c:v>10.153746755970152</c:v>
                      </c:pt>
                      <c:pt idx="479">
                        <c:v>10.232717467937499</c:v>
                      </c:pt>
                      <c:pt idx="480">
                        <c:v>10.310592828582275</c:v>
                      </c:pt>
                      <c:pt idx="481">
                        <c:v>10.387359616936795</c:v>
                      </c:pt>
                      <c:pt idx="482">
                        <c:v>10.463006133029666</c:v>
                      </c:pt>
                      <c:pt idx="483">
                        <c:v>10.537519038893482</c:v>
                      </c:pt>
                      <c:pt idx="484">
                        <c:v>10.610888506552271</c:v>
                      </c:pt>
                      <c:pt idx="485">
                        <c:v>10.683100964039205</c:v>
                      </c:pt>
                      <c:pt idx="486">
                        <c:v>10.754146817377739</c:v>
                      </c:pt>
                      <c:pt idx="487">
                        <c:v>10.824017174589608</c:v>
                      </c:pt>
                      <c:pt idx="488">
                        <c:v>10.892701037701688</c:v>
                      </c:pt>
                      <c:pt idx="489">
                        <c:v>10.960187993739439</c:v>
                      </c:pt>
                      <c:pt idx="490">
                        <c:v>11.026472543716299</c:v>
                      </c:pt>
                      <c:pt idx="491">
                        <c:v>11.091542168662873</c:v>
                      </c:pt>
                      <c:pt idx="492">
                        <c:v>11.155392539589737</c:v>
                      </c:pt>
                      <c:pt idx="493">
                        <c:v>11.218014647518915</c:v>
                      </c:pt>
                      <c:pt idx="494">
                        <c:v>11.279400302470428</c:v>
                      </c:pt>
                      <c:pt idx="495">
                        <c:v>11.339543537458857</c:v>
                      </c:pt>
                      <c:pt idx="496">
                        <c:v>11.398437917499935</c:v>
                      </c:pt>
                      <c:pt idx="497">
                        <c:v>11.456077358608535</c:v>
                      </c:pt>
                      <c:pt idx="498">
                        <c:v>11.512456244798379</c:v>
                      </c:pt>
                      <c:pt idx="499">
                        <c:v>11.567567673086344</c:v>
                      </c:pt>
                      <c:pt idx="500">
                        <c:v>11.621408835479292</c:v>
                      </c:pt>
                      <c:pt idx="501">
                        <c:v>11.673973530992384</c:v>
                      </c:pt>
                      <c:pt idx="502">
                        <c:v>11.725256494638485</c:v>
                      </c:pt>
                      <c:pt idx="503">
                        <c:v>11.775254801424744</c:v>
                      </c:pt>
                      <c:pt idx="504">
                        <c:v>11.823963303363755</c:v>
                      </c:pt>
                      <c:pt idx="505">
                        <c:v>11.871378490464084</c:v>
                      </c:pt>
                      <c:pt idx="506">
                        <c:v>11.9174983737306</c:v>
                      </c:pt>
                      <c:pt idx="507">
                        <c:v>11.962317571176456</c:v>
                      </c:pt>
                      <c:pt idx="508">
                        <c:v>12.005833625807659</c:v>
                      </c:pt>
                      <c:pt idx="509">
                        <c:v>12.048044665628787</c:v>
                      </c:pt>
                      <c:pt idx="510">
                        <c:v>12.088947063648702</c:v>
                      </c:pt>
                      <c:pt idx="511">
                        <c:v>12.128537309875986</c:v>
                      </c:pt>
                      <c:pt idx="512">
                        <c:v>12.166815404310638</c:v>
                      </c:pt>
                      <c:pt idx="513">
                        <c:v>12.203777719961522</c:v>
                      </c:pt>
                      <c:pt idx="514">
                        <c:v>12.239422501832932</c:v>
                      </c:pt>
                      <c:pt idx="515">
                        <c:v>12.273747994929154</c:v>
                      </c:pt>
                      <c:pt idx="516">
                        <c:v>12.306752327254765</c:v>
                      </c:pt>
                      <c:pt idx="517">
                        <c:v>12.338434679811769</c:v>
                      </c:pt>
                      <c:pt idx="518">
                        <c:v>12.368793297604451</c:v>
                      </c:pt>
                      <c:pt idx="519">
                        <c:v>12.39782537263968</c:v>
                      </c:pt>
                      <c:pt idx="520">
                        <c:v>12.425531957914879</c:v>
                      </c:pt>
                      <c:pt idx="521">
                        <c:v>12.451911181434626</c:v>
                      </c:pt>
                      <c:pt idx="522">
                        <c:v>12.476961171203495</c:v>
                      </c:pt>
                      <c:pt idx="523">
                        <c:v>12.500681225223202</c:v>
                      </c:pt>
                      <c:pt idx="524">
                        <c:v>12.523072162491747</c:v>
                      </c:pt>
                      <c:pt idx="525">
                        <c:v>12.544131292015706</c:v>
                      </c:pt>
                      <c:pt idx="526">
                        <c:v>12.563859432793073</c:v>
                      </c:pt>
                      <c:pt idx="527">
                        <c:v>12.582254946827863</c:v>
                      </c:pt>
                      <c:pt idx="528">
                        <c:v>12.599316781122637</c:v>
                      </c:pt>
                      <c:pt idx="529">
                        <c:v>12.615045871675116</c:v>
                      </c:pt>
                      <c:pt idx="530">
                        <c:v>12.629440580489302</c:v>
                      </c:pt>
                      <c:pt idx="531">
                        <c:v>12.64250079056548</c:v>
                      </c:pt>
                      <c:pt idx="532">
                        <c:v>12.654227320901647</c:v>
                      </c:pt>
                      <c:pt idx="533">
                        <c:v>12.664618533501809</c:v>
                      </c:pt>
                      <c:pt idx="534">
                        <c:v>12.673673375368535</c:v>
                      </c:pt>
                      <c:pt idx="535">
                        <c:v>12.681392899499262</c:v>
                      </c:pt>
                      <c:pt idx="536">
                        <c:v>12.687777924891973</c:v>
                      </c:pt>
                      <c:pt idx="537">
                        <c:v>12.692825877552975</c:v>
                      </c:pt>
                      <c:pt idx="538">
                        <c:v>12.696537459480542</c:v>
                      </c:pt>
                      <c:pt idx="539">
                        <c:v>12.698913606672386</c:v>
                      </c:pt>
                      <c:pt idx="540">
                        <c:v>12.699952681132519</c:v>
                      </c:pt>
                      <c:pt idx="541">
                        <c:v>12.69965632085693</c:v>
                      </c:pt>
                      <c:pt idx="542">
                        <c:v>12.698021834852197</c:v>
                      </c:pt>
                      <c:pt idx="543">
                        <c:v>12.695052031111459</c:v>
                      </c:pt>
                      <c:pt idx="544">
                        <c:v>12.690745154639004</c:v>
                      </c:pt>
                      <c:pt idx="545">
                        <c:v>12.685100971435407</c:v>
                      </c:pt>
                      <c:pt idx="546">
                        <c:v>12.67812053449809</c:v>
                      </c:pt>
                      <c:pt idx="547">
                        <c:v>12.669803843827056</c:v>
                      </c:pt>
                      <c:pt idx="548">
                        <c:v>12.660151718420302</c:v>
                      </c:pt>
                      <c:pt idx="549">
                        <c:v>12.649162520281831</c:v>
                      </c:pt>
                      <c:pt idx="550">
                        <c:v>12.636837887407639</c:v>
                      </c:pt>
                      <c:pt idx="551">
                        <c:v>12.62317700079973</c:v>
                      </c:pt>
                      <c:pt idx="552">
                        <c:v>12.608179743458388</c:v>
                      </c:pt>
                      <c:pt idx="553">
                        <c:v>12.591848104378755</c:v>
                      </c:pt>
                      <c:pt idx="554">
                        <c:v>12.574181849561398</c:v>
                      </c:pt>
                      <c:pt idx="555">
                        <c:v>12.555180277008036</c:v>
                      </c:pt>
                      <c:pt idx="556">
                        <c:v>12.534845141714376</c:v>
                      </c:pt>
                      <c:pt idx="557">
                        <c:v>12.51317644368042</c:v>
                      </c:pt>
                      <c:pt idx="558">
                        <c:v>12.490174884904455</c:v>
                      </c:pt>
                      <c:pt idx="559">
                        <c:v>12.465840699385904</c:v>
                      </c:pt>
                      <c:pt idx="560">
                        <c:v>12.440175642120479</c:v>
                      </c:pt>
                      <c:pt idx="561">
                        <c:v>12.413179596108469</c:v>
                      </c:pt>
                      <c:pt idx="562">
                        <c:v>12.384854433345295</c:v>
                      </c:pt>
                      <c:pt idx="563">
                        <c:v>12.355200153830955</c:v>
                      </c:pt>
                      <c:pt idx="564">
                        <c:v>12.324218512561163</c:v>
                      </c:pt>
                      <c:pt idx="565">
                        <c:v>12.291910445533631</c:v>
                      </c:pt>
                      <c:pt idx="566">
                        <c:v>12.258276771746356</c:v>
                      </c:pt>
                      <c:pt idx="567">
                        <c:v>12.223321118190471</c:v>
                      </c:pt>
                      <c:pt idx="568">
                        <c:v>12.187043484865974</c:v>
                      </c:pt>
                      <c:pt idx="569">
                        <c:v>12.149445626768584</c:v>
                      </c:pt>
                      <c:pt idx="570">
                        <c:v>12.110530234891716</c:v>
                      </c:pt>
                      <c:pt idx="571">
                        <c:v>12.070299064231081</c:v>
                      </c:pt>
                      <c:pt idx="572">
                        <c:v>12.02875386978239</c:v>
                      </c:pt>
                      <c:pt idx="573">
                        <c:v>11.985898395536493</c:v>
                      </c:pt>
                      <c:pt idx="574">
                        <c:v>11.941734279489379</c:v>
                      </c:pt>
                      <c:pt idx="575">
                        <c:v>11.896264329634194</c:v>
                      </c:pt>
                      <c:pt idx="576">
                        <c:v>11.849493693958349</c:v>
                      </c:pt>
                      <c:pt idx="577">
                        <c:v>11.801422489461562</c:v>
                      </c:pt>
                      <c:pt idx="578">
                        <c:v>11.752057034128384</c:v>
                      </c:pt>
                      <c:pt idx="579">
                        <c:v>11.701399784952814</c:v>
                      </c:pt>
                      <c:pt idx="580">
                        <c:v>11.649455538923123</c:v>
                      </c:pt>
                      <c:pt idx="581">
                        <c:v>11.596227572031305</c:v>
                      </c:pt>
                      <c:pt idx="582">
                        <c:v>11.541721383263916</c:v>
                      </c:pt>
                      <c:pt idx="583">
                        <c:v>11.485942237608091</c:v>
                      </c:pt>
                      <c:pt idx="584">
                        <c:v>11.428895634050386</c:v>
                      </c:pt>
                      <c:pt idx="585">
                        <c:v>11.370585901580222</c:v>
                      </c:pt>
                      <c:pt idx="586">
                        <c:v>11.311019358182151</c:v>
                      </c:pt>
                      <c:pt idx="587">
                        <c:v>11.25020314083873</c:v>
                      </c:pt>
                      <c:pt idx="588">
                        <c:v>11.188143450534801</c:v>
                      </c:pt>
                      <c:pt idx="589">
                        <c:v>11.124846488255208</c:v>
                      </c:pt>
                      <c:pt idx="590">
                        <c:v>11.060320443979929</c:v>
                      </c:pt>
                      <c:pt idx="591">
                        <c:v>10.994572337691809</c:v>
                      </c:pt>
                      <c:pt idx="592">
                        <c:v>10.927613050364247</c:v>
                      </c:pt>
                      <c:pt idx="593">
                        <c:v>10.859447729984662</c:v>
                      </c:pt>
                      <c:pt idx="594">
                        <c:v>10.790087959524739</c:v>
                      </c:pt>
                      <c:pt idx="595">
                        <c:v>10.71954110996646</c:v>
                      </c:pt>
                      <c:pt idx="596">
                        <c:v>10.647818647281804</c:v>
                      </c:pt>
                      <c:pt idx="597">
                        <c:v>10.574931218444741</c:v>
                      </c:pt>
                      <c:pt idx="598">
                        <c:v>10.50088876843096</c:v>
                      </c:pt>
                      <c:pt idx="599">
                        <c:v>10.425702880212153</c:v>
                      </c:pt>
                      <c:pt idx="600">
                        <c:v>10.349385955758001</c:v>
                      </c:pt>
                      <c:pt idx="601">
                        <c:v>10.271950631037623</c:v>
                      </c:pt>
                      <c:pt idx="602">
                        <c:v>10.193409308020694</c:v>
                      </c:pt>
                      <c:pt idx="603">
                        <c:v>10.113776260672335</c:v>
                      </c:pt>
                      <c:pt idx="604">
                        <c:v>10.033064007961938</c:v>
                      </c:pt>
                      <c:pt idx="605">
                        <c:v>9.9512877598523257</c:v>
                      </c:pt>
                      <c:pt idx="606">
                        <c:v>9.8684643643023175</c:v>
                      </c:pt>
                      <c:pt idx="607">
                        <c:v>9.7846073932787352</c:v>
                      </c:pt>
                      <c:pt idx="608">
                        <c:v>9.6997346307381136</c:v>
                      </c:pt>
                      <c:pt idx="609">
                        <c:v>9.613862924639264</c:v>
                      </c:pt>
                      <c:pt idx="610">
                        <c:v>9.5270093569404377</c:v>
                      </c:pt>
                      <c:pt idx="611">
                        <c:v>9.4391917115981609</c:v>
                      </c:pt>
                      <c:pt idx="612">
                        <c:v>9.3504296445643877</c:v>
                      </c:pt>
                      <c:pt idx="613">
                        <c:v>9.2607419927930739</c:v>
                      </c:pt>
                      <c:pt idx="614">
                        <c:v>9.1701482952364639</c:v>
                      </c:pt>
                      <c:pt idx="615">
                        <c:v>9.078670781840211</c:v>
                      </c:pt>
                      <c:pt idx="616">
                        <c:v>8.9863293425557043</c:v>
                      </c:pt>
                      <c:pt idx="617">
                        <c:v>8.8931460903288873</c:v>
                      </c:pt>
                      <c:pt idx="618">
                        <c:v>8.7991441911031387</c:v>
                      </c:pt>
                      <c:pt idx="619">
                        <c:v>8.7043470448212581</c:v>
                      </c:pt>
                      <c:pt idx="620">
                        <c:v>8.6087778174266187</c:v>
                      </c:pt>
                      <c:pt idx="621">
                        <c:v>8.5124614298583037</c:v>
                      </c:pt>
                      <c:pt idx="622">
                        <c:v>8.4154218670576917</c:v>
                      </c:pt>
                      <c:pt idx="623">
                        <c:v>8.3176866239575702</c:v>
                      </c:pt>
                      <c:pt idx="624">
                        <c:v>8.2192814404950223</c:v>
                      </c:pt>
                      <c:pt idx="625">
                        <c:v>8.1202331096045555</c:v>
                      </c:pt>
                      <c:pt idx="626">
                        <c:v>8.0205693602183921</c:v>
                      </c:pt>
                      <c:pt idx="627">
                        <c:v>7.9203186232670353</c:v>
                      </c:pt>
                      <c:pt idx="628">
                        <c:v>7.8195099146795624</c:v>
                      </c:pt>
                      <c:pt idx="629">
                        <c:v>7.7181724843844748</c:v>
                      </c:pt>
                      <c:pt idx="630">
                        <c:v>7.6163368693071263</c:v>
                      </c:pt>
                      <c:pt idx="631">
                        <c:v>7.5140339573720203</c:v>
                      </c:pt>
                      <c:pt idx="632">
                        <c:v>7.411294519503941</c:v>
                      </c:pt>
                      <c:pt idx="633">
                        <c:v>7.3081513156228066</c:v>
                      </c:pt>
                      <c:pt idx="634">
                        <c:v>7.2046371056485468</c:v>
                      </c:pt>
                      <c:pt idx="635">
                        <c:v>7.1007827775056551</c:v>
                      </c:pt>
                      <c:pt idx="636">
                        <c:v>6.996624484105765</c:v>
                      </c:pt>
                      <c:pt idx="637">
                        <c:v>6.8921945173699397</c:v>
                      </c:pt>
                      <c:pt idx="638">
                        <c:v>6.7875287962103847</c:v>
                      </c:pt>
                      <c:pt idx="639">
                        <c:v>6.6826618355427323</c:v>
                      </c:pt>
                      <c:pt idx="640">
                        <c:v>6.5776301392777476</c:v>
                      </c:pt>
                      <c:pt idx="641">
                        <c:v>6.4724685733302145</c:v>
                      </c:pt>
                      <c:pt idx="642">
                        <c:v>6.3672150456074679</c:v>
                      </c:pt>
                      <c:pt idx="643">
                        <c:v>6.2619057090211392</c:v>
                      </c:pt>
                      <c:pt idx="644">
                        <c:v>6.1565781204794225</c:v>
                      </c:pt>
                      <c:pt idx="645">
                        <c:v>6.0512706558885165</c:v>
                      </c:pt>
                      <c:pt idx="646">
                        <c:v>5.946020755156904</c:v>
                      </c:pt>
                      <c:pt idx="647">
                        <c:v>5.8408676131887791</c:v>
                      </c:pt>
                      <c:pt idx="648">
                        <c:v>5.7358501908889057</c:v>
                      </c:pt>
                      <c:pt idx="649">
                        <c:v>5.6310068641634823</c:v>
                      </c:pt>
                      <c:pt idx="650">
                        <c:v>5.5263782319132684</c:v>
                      </c:pt>
                      <c:pt idx="651">
                        <c:v>5.422003957041313</c:v>
                      </c:pt>
                      <c:pt idx="652">
                        <c:v>5.3179238194503817</c:v>
                      </c:pt>
                      <c:pt idx="653">
                        <c:v>5.2141775990432366</c:v>
                      </c:pt>
                      <c:pt idx="654">
                        <c:v>5.1108061287200695</c:v>
                      </c:pt>
                      <c:pt idx="655">
                        <c:v>5.0078508263796371</c:v>
                      </c:pt>
                      <c:pt idx="656">
                        <c:v>4.9053514719247078</c:v>
                      </c:pt>
                      <c:pt idx="657">
                        <c:v>4.8033493662543236</c:v>
                      </c:pt>
                      <c:pt idx="658">
                        <c:v>4.7018851082692459</c:v>
                      </c:pt>
                      <c:pt idx="659">
                        <c:v>4.6010007008668081</c:v>
                      </c:pt>
                      <c:pt idx="660">
                        <c:v>4.5007365089483411</c:v>
                      </c:pt>
                      <c:pt idx="661">
                        <c:v>4.4011339504126044</c:v>
                      </c:pt>
                      <c:pt idx="662">
                        <c:v>4.3022339751595053</c:v>
                      </c:pt>
                      <c:pt idx="663">
                        <c:v>4.2040771820898017</c:v>
                      </c:pt>
                      <c:pt idx="664">
                        <c:v>4.1067055741008245</c:v>
                      </c:pt>
                      <c:pt idx="665">
                        <c:v>4.0101595160939087</c:v>
                      </c:pt>
                      <c:pt idx="666">
                        <c:v>3.9144800749686719</c:v>
                      </c:pt>
                      <c:pt idx="667">
                        <c:v>3.8197073816270195</c:v>
                      </c:pt>
                      <c:pt idx="668">
                        <c:v>3.7258828539677102</c:v>
                      </c:pt>
                      <c:pt idx="669">
                        <c:v>3.6330454528955101</c:v>
                      </c:pt>
                      <c:pt idx="670">
                        <c:v>3.5412358943108959</c:v>
                      </c:pt>
                      <c:pt idx="671">
                        <c:v>3.4504944261154882</c:v>
                      </c:pt>
                      <c:pt idx="672">
                        <c:v>3.3608598922143367</c:v>
                      </c:pt>
                      <c:pt idx="673">
                        <c:v>3.2723714875116361</c:v>
                      </c:pt>
                      <c:pt idx="674">
                        <c:v>3.185068406911578</c:v>
                      </c:pt>
                      <c:pt idx="675">
                        <c:v>3.0989887923209327</c:v>
                      </c:pt>
                      <c:pt idx="676">
                        <c:v>3.0141710196458935</c:v>
                      </c:pt>
                      <c:pt idx="677">
                        <c:v>2.9306526457946611</c:v>
                      </c:pt>
                      <c:pt idx="678">
                        <c:v>2.8484707596765722</c:v>
                      </c:pt>
                      <c:pt idx="679">
                        <c:v>2.7676622162015456</c:v>
                      </c:pt>
                      <c:pt idx="680">
                        <c:v>2.6882632852809203</c:v>
                      </c:pt>
                      <c:pt idx="681">
                        <c:v>2.6103096518274715</c:v>
                      </c:pt>
                      <c:pt idx="682">
                        <c:v>2.5338365327551164</c:v>
                      </c:pt>
                      <c:pt idx="683">
                        <c:v>2.4588787939786294</c:v>
                      </c:pt>
                      <c:pt idx="684">
                        <c:v>2.385470131415647</c:v>
                      </c:pt>
                      <c:pt idx="685">
                        <c:v>2.3136443579835184</c:v>
                      </c:pt>
                      <c:pt idx="686">
                        <c:v>2.243433765603307</c:v>
                      </c:pt>
                      <c:pt idx="687">
                        <c:v>2.1748708801955128</c:v>
                      </c:pt>
                      <c:pt idx="688">
                        <c:v>2.1079868236840613</c:v>
                      </c:pt>
                      <c:pt idx="689">
                        <c:v>2.0428128349925911</c:v>
                      </c:pt>
                      <c:pt idx="690">
                        <c:v>1.979378749048178</c:v>
                      </c:pt>
                      <c:pt idx="691">
                        <c:v>1.9177135817798929</c:v>
                      </c:pt>
                      <c:pt idx="692">
                        <c:v>1.857846115117386</c:v>
                      </c:pt>
                      <c:pt idx="693">
                        <c:v>1.7998040779928761</c:v>
                      </c:pt>
                      <c:pt idx="694">
                        <c:v>1.7436143803405881</c:v>
                      </c:pt>
                      <c:pt idx="695">
                        <c:v>1.6893032300964568</c:v>
                      </c:pt>
                      <c:pt idx="696">
                        <c:v>1.6368958991987108</c:v>
                      </c:pt>
                      <c:pt idx="697">
                        <c:v>1.586416840587578</c:v>
                      </c:pt>
                      <c:pt idx="698">
                        <c:v>1.5378895712055749</c:v>
                      </c:pt>
                      <c:pt idx="699">
                        <c:v>1.4913369059969328</c:v>
                      </c:pt>
                      <c:pt idx="700">
                        <c:v>1.4467804899087446</c:v>
                      </c:pt>
                      <c:pt idx="701">
                        <c:v>1.4042413828895308</c:v>
                      </c:pt>
                      <c:pt idx="702">
                        <c:v>1.3637393578909616</c:v>
                      </c:pt>
                      <c:pt idx="703">
                        <c:v>1.3252937198658459</c:v>
                      </c:pt>
                      <c:pt idx="704">
                        <c:v>1.2889223697704286</c:v>
                      </c:pt>
                      <c:pt idx="705">
                        <c:v>1.2546425065626716</c:v>
                      </c:pt>
                      <c:pt idx="706">
                        <c:v>1.2224700422036769</c:v>
                      </c:pt>
                      <c:pt idx="707">
                        <c:v>1.1924205376554107</c:v>
                      </c:pt>
                      <c:pt idx="708">
                        <c:v>1.1645076818844089</c:v>
                      </c:pt>
                      <c:pt idx="709">
                        <c:v>1.1387450468574998</c:v>
                      </c:pt>
                      <c:pt idx="710">
                        <c:v>1.1151448005449391</c:v>
                      </c:pt>
                      <c:pt idx="711">
                        <c:v>1.0937177069204183</c:v>
                      </c:pt>
                      <c:pt idx="712">
                        <c:v>1.0744740619587665</c:v>
                      </c:pt>
                      <c:pt idx="713">
                        <c:v>1.0574229916376783</c:v>
                      </c:pt>
                      <c:pt idx="714">
                        <c:v>1.0425725689374221</c:v>
                      </c:pt>
                      <c:pt idx="715">
                        <c:v>1.0299296968411202</c:v>
                      </c:pt>
                      <c:pt idx="716">
                        <c:v>1.0195003423341928</c:v>
                      </c:pt>
                      <c:pt idx="717">
                        <c:v>1.0112893024049097</c:v>
                      </c:pt>
                      <c:pt idx="718">
                        <c:v>1.0053005550435496</c:v>
                      </c:pt>
                      <c:pt idx="719">
                        <c:v>1.0015369082432481</c:v>
                      </c:pt>
                    </c:numCache>
                  </c:numRef>
                </c:xVal>
                <c:yVal>
                  <c:numRef>
                    <c:extLst>
                      <c:ext uri="{02D57815-91ED-43cb-92C2-25804820EDAC}">
                        <c15:formulaRef>
                          <c15:sqref>'Data Task 1'!$AA$12:$AA$731</c15:sqref>
                        </c15:formulaRef>
                      </c:ext>
                    </c:extLst>
                    <c:numCache>
                      <c:formatCode>0.00</c:formatCode>
                      <c:ptCount val="720"/>
                      <c:pt idx="0">
                        <c:v>0.88548700000000002</c:v>
                      </c:pt>
                      <c:pt idx="1">
                        <c:v>0.80415300000000001</c:v>
                      </c:pt>
                      <c:pt idx="2">
                        <c:v>0.76894099999999999</c:v>
                      </c:pt>
                      <c:pt idx="3">
                        <c:v>0.77393200000000006</c:v>
                      </c:pt>
                      <c:pt idx="4">
                        <c:v>0.80600899999999998</c:v>
                      </c:pt>
                      <c:pt idx="5">
                        <c:v>0.81140100000000004</c:v>
                      </c:pt>
                      <c:pt idx="6">
                        <c:v>0.79815900000000006</c:v>
                      </c:pt>
                      <c:pt idx="7">
                        <c:v>0.77215100000000003</c:v>
                      </c:pt>
                      <c:pt idx="8">
                        <c:v>0.78900499999999996</c:v>
                      </c:pt>
                      <c:pt idx="9">
                        <c:v>0.80774000000000001</c:v>
                      </c:pt>
                      <c:pt idx="10">
                        <c:v>0.82283799999999996</c:v>
                      </c:pt>
                      <c:pt idx="11">
                        <c:v>0.798184</c:v>
                      </c:pt>
                      <c:pt idx="12">
                        <c:v>0.74105200000000004</c:v>
                      </c:pt>
                      <c:pt idx="13">
                        <c:v>0.76470199999999999</c:v>
                      </c:pt>
                      <c:pt idx="14">
                        <c:v>0.76302199999999998</c:v>
                      </c:pt>
                      <c:pt idx="15">
                        <c:v>0.82511999999999996</c:v>
                      </c:pt>
                      <c:pt idx="16">
                        <c:v>0.81564000000000003</c:v>
                      </c:pt>
                      <c:pt idx="17">
                        <c:v>0.78998299999999999</c:v>
                      </c:pt>
                      <c:pt idx="18">
                        <c:v>0.74478899999999992</c:v>
                      </c:pt>
                      <c:pt idx="19">
                        <c:v>0.82950900000000005</c:v>
                      </c:pt>
                      <c:pt idx="20">
                        <c:v>0.79264100000000004</c:v>
                      </c:pt>
                      <c:pt idx="21">
                        <c:v>0.755799</c:v>
                      </c:pt>
                      <c:pt idx="22">
                        <c:v>0.74060100000000006</c:v>
                      </c:pt>
                      <c:pt idx="23">
                        <c:v>0.77453400000000006</c:v>
                      </c:pt>
                      <c:pt idx="24">
                        <c:v>0.76550499999999999</c:v>
                      </c:pt>
                      <c:pt idx="25">
                        <c:v>0.66177399999999997</c:v>
                      </c:pt>
                      <c:pt idx="26">
                        <c:v>0.81714500000000001</c:v>
                      </c:pt>
                      <c:pt idx="27">
                        <c:v>0.84927200000000003</c:v>
                      </c:pt>
                      <c:pt idx="28">
                        <c:v>0.79324300000000003</c:v>
                      </c:pt>
                      <c:pt idx="29">
                        <c:v>0.737842</c:v>
                      </c:pt>
                      <c:pt idx="30">
                        <c:v>0.78203299999999998</c:v>
                      </c:pt>
                      <c:pt idx="31">
                        <c:v>0.71253600000000006</c:v>
                      </c:pt>
                      <c:pt idx="32">
                        <c:v>0.72545199999999999</c:v>
                      </c:pt>
                      <c:pt idx="33">
                        <c:v>0.74973000000000001</c:v>
                      </c:pt>
                      <c:pt idx="34">
                        <c:v>0.68527399999999994</c:v>
                      </c:pt>
                      <c:pt idx="35">
                        <c:v>0.71243600000000007</c:v>
                      </c:pt>
                      <c:pt idx="36">
                        <c:v>0.79264100000000004</c:v>
                      </c:pt>
                      <c:pt idx="37">
                        <c:v>0.65507800000000005</c:v>
                      </c:pt>
                      <c:pt idx="38">
                        <c:v>0.76116600000000001</c:v>
                      </c:pt>
                      <c:pt idx="39">
                        <c:v>0.744062</c:v>
                      </c:pt>
                      <c:pt idx="40">
                        <c:v>0.678678</c:v>
                      </c:pt>
                      <c:pt idx="41">
                        <c:v>0.651918</c:v>
                      </c:pt>
                      <c:pt idx="42">
                        <c:v>0.76322299999999998</c:v>
                      </c:pt>
                      <c:pt idx="43">
                        <c:v>0.63957900000000001</c:v>
                      </c:pt>
                      <c:pt idx="44">
                        <c:v>0.72826100000000005</c:v>
                      </c:pt>
                      <c:pt idx="45">
                        <c:v>0.70277999999999996</c:v>
                      </c:pt>
                      <c:pt idx="46">
                        <c:v>0.62744</c:v>
                      </c:pt>
                      <c:pt idx="47">
                        <c:v>0.62902000000000002</c:v>
                      </c:pt>
                      <c:pt idx="48">
                        <c:v>0.67255900000000002</c:v>
                      </c:pt>
                      <c:pt idx="49">
                        <c:v>0.70854799999999996</c:v>
                      </c:pt>
                      <c:pt idx="50">
                        <c:v>0.71035399999999993</c:v>
                      </c:pt>
                      <c:pt idx="51">
                        <c:v>0.66882200000000003</c:v>
                      </c:pt>
                      <c:pt idx="52">
                        <c:v>0.66842099999999993</c:v>
                      </c:pt>
                      <c:pt idx="53">
                        <c:v>0.65126600000000001</c:v>
                      </c:pt>
                      <c:pt idx="54">
                        <c:v>0.66337899999999994</c:v>
                      </c:pt>
                      <c:pt idx="55">
                        <c:v>0.65415000000000001</c:v>
                      </c:pt>
                      <c:pt idx="56">
                        <c:v>0.64793000000000001</c:v>
                      </c:pt>
                      <c:pt idx="57">
                        <c:v>0.61467399999999994</c:v>
                      </c:pt>
                      <c:pt idx="58">
                        <c:v>0.637096</c:v>
                      </c:pt>
                      <c:pt idx="59">
                        <c:v>0.65961700000000001</c:v>
                      </c:pt>
                      <c:pt idx="60">
                        <c:v>0.61384700000000003</c:v>
                      </c:pt>
                      <c:pt idx="61">
                        <c:v>0.57928599999999997</c:v>
                      </c:pt>
                      <c:pt idx="62">
                        <c:v>0.57946199999999992</c:v>
                      </c:pt>
                      <c:pt idx="63">
                        <c:v>0.56295899999999999</c:v>
                      </c:pt>
                      <c:pt idx="64">
                        <c:v>0.60025299999999993</c:v>
                      </c:pt>
                      <c:pt idx="65">
                        <c:v>0.599074</c:v>
                      </c:pt>
                      <c:pt idx="66">
                        <c:v>0.57168700000000006</c:v>
                      </c:pt>
                      <c:pt idx="67">
                        <c:v>0.58259700000000003</c:v>
                      </c:pt>
                      <c:pt idx="68">
                        <c:v>0.62999800000000006</c:v>
                      </c:pt>
                      <c:pt idx="69">
                        <c:v>0.63905199999999995</c:v>
                      </c:pt>
                      <c:pt idx="70">
                        <c:v>0.60863</c:v>
                      </c:pt>
                      <c:pt idx="71">
                        <c:v>0.59109900000000004</c:v>
                      </c:pt>
                      <c:pt idx="72">
                        <c:v>0.60496799999999995</c:v>
                      </c:pt>
                      <c:pt idx="73">
                        <c:v>0.59027099999999999</c:v>
                      </c:pt>
                      <c:pt idx="74">
                        <c:v>0.58079100000000006</c:v>
                      </c:pt>
                      <c:pt idx="75">
                        <c:v>0.59739399999999998</c:v>
                      </c:pt>
                      <c:pt idx="76">
                        <c:v>0.57138599999999995</c:v>
                      </c:pt>
                      <c:pt idx="77">
                        <c:v>0.58854099999999998</c:v>
                      </c:pt>
                      <c:pt idx="78">
                        <c:v>0.60128199999999998</c:v>
                      </c:pt>
                      <c:pt idx="79">
                        <c:v>0.59752000000000005</c:v>
                      </c:pt>
                      <c:pt idx="80">
                        <c:v>0.58382599999999996</c:v>
                      </c:pt>
                      <c:pt idx="81">
                        <c:v>0.57622700000000004</c:v>
                      </c:pt>
                      <c:pt idx="82">
                        <c:v>0.47961900000000002</c:v>
                      </c:pt>
                      <c:pt idx="83">
                        <c:v>0.56985599999999992</c:v>
                      </c:pt>
                      <c:pt idx="84">
                        <c:v>0.54189200000000004</c:v>
                      </c:pt>
                      <c:pt idx="85">
                        <c:v>0.58934299999999995</c:v>
                      </c:pt>
                      <c:pt idx="86">
                        <c:v>0.61530099999999999</c:v>
                      </c:pt>
                      <c:pt idx="87">
                        <c:v>0.59245300000000001</c:v>
                      </c:pt>
                      <c:pt idx="88">
                        <c:v>0.67158099999999998</c:v>
                      </c:pt>
                      <c:pt idx="89">
                        <c:v>0.59666700000000006</c:v>
                      </c:pt>
                      <c:pt idx="90">
                        <c:v>0.61379600000000001</c:v>
                      </c:pt>
                      <c:pt idx="91">
                        <c:v>0.60175800000000002</c:v>
                      </c:pt>
                      <c:pt idx="92">
                        <c:v>0.523509</c:v>
                      </c:pt>
                      <c:pt idx="93">
                        <c:v>0.58668500000000001</c:v>
                      </c:pt>
                      <c:pt idx="94">
                        <c:v>0.63368500000000005</c:v>
                      </c:pt>
                      <c:pt idx="95">
                        <c:v>0.68038399999999999</c:v>
                      </c:pt>
                      <c:pt idx="96">
                        <c:v>0.57256499999999999</c:v>
                      </c:pt>
                      <c:pt idx="97">
                        <c:v>0.62703900000000001</c:v>
                      </c:pt>
                      <c:pt idx="98">
                        <c:v>0.67697300000000005</c:v>
                      </c:pt>
                      <c:pt idx="99">
                        <c:v>0.562056</c:v>
                      </c:pt>
                      <c:pt idx="100">
                        <c:v>0.64103299999999996</c:v>
                      </c:pt>
                      <c:pt idx="101">
                        <c:v>0.60556999999999994</c:v>
                      </c:pt>
                      <c:pt idx="102">
                        <c:v>0.60123100000000007</c:v>
                      </c:pt>
                      <c:pt idx="103">
                        <c:v>0.59691800000000006</c:v>
                      </c:pt>
                      <c:pt idx="104">
                        <c:v>0.57805799999999996</c:v>
                      </c:pt>
                      <c:pt idx="105">
                        <c:v>0.54495199999999999</c:v>
                      </c:pt>
                      <c:pt idx="106">
                        <c:v>0.57712999999999992</c:v>
                      </c:pt>
                      <c:pt idx="107">
                        <c:v>0.58269700000000002</c:v>
                      </c:pt>
                      <c:pt idx="108">
                        <c:v>0.54294599999999993</c:v>
                      </c:pt>
                      <c:pt idx="109">
                        <c:v>0.61632900000000002</c:v>
                      </c:pt>
                      <c:pt idx="110">
                        <c:v>0.52586599999999994</c:v>
                      </c:pt>
                      <c:pt idx="111">
                        <c:v>0.63862600000000003</c:v>
                      </c:pt>
                      <c:pt idx="112">
                        <c:v>0.57700400000000007</c:v>
                      </c:pt>
                      <c:pt idx="113">
                        <c:v>0.468333</c:v>
                      </c:pt>
                      <c:pt idx="114">
                        <c:v>0.54457599999999995</c:v>
                      </c:pt>
                      <c:pt idx="115">
                        <c:v>0.57291599999999998</c:v>
                      </c:pt>
                      <c:pt idx="116">
                        <c:v>0.65264499999999992</c:v>
                      </c:pt>
                      <c:pt idx="117">
                        <c:v>0.58929300000000007</c:v>
                      </c:pt>
                      <c:pt idx="118">
                        <c:v>0.58620800000000006</c:v>
                      </c:pt>
                      <c:pt idx="119">
                        <c:v>0.67539300000000002</c:v>
                      </c:pt>
                      <c:pt idx="120">
                        <c:v>0.63646899999999995</c:v>
                      </c:pt>
                      <c:pt idx="121">
                        <c:v>0.61377100000000007</c:v>
                      </c:pt>
                      <c:pt idx="122">
                        <c:v>0.70561399999999996</c:v>
                      </c:pt>
                      <c:pt idx="123">
                        <c:v>0.62049299999999996</c:v>
                      </c:pt>
                      <c:pt idx="124">
                        <c:v>0.57311699999999999</c:v>
                      </c:pt>
                      <c:pt idx="125">
                        <c:v>0.64198599999999995</c:v>
                      </c:pt>
                      <c:pt idx="126">
                        <c:v>0.709426</c:v>
                      </c:pt>
                      <c:pt idx="127">
                        <c:v>0.61823600000000001</c:v>
                      </c:pt>
                      <c:pt idx="128">
                        <c:v>0.66250199999999992</c:v>
                      </c:pt>
                      <c:pt idx="129">
                        <c:v>0.62939600000000007</c:v>
                      </c:pt>
                      <c:pt idx="130">
                        <c:v>0.62232399999999999</c:v>
                      </c:pt>
                      <c:pt idx="131">
                        <c:v>0.67571899999999996</c:v>
                      </c:pt>
                      <c:pt idx="132">
                        <c:v>0.68356899999999998</c:v>
                      </c:pt>
                      <c:pt idx="133">
                        <c:v>0.753166</c:v>
                      </c:pt>
                      <c:pt idx="134">
                        <c:v>0.76826400000000006</c:v>
                      </c:pt>
                      <c:pt idx="135">
                        <c:v>0.70134999999999992</c:v>
                      </c:pt>
                      <c:pt idx="136">
                        <c:v>0.72946500000000003</c:v>
                      </c:pt>
                      <c:pt idx="137">
                        <c:v>0.82745199999999997</c:v>
                      </c:pt>
                      <c:pt idx="138">
                        <c:v>0.72853699999999999</c:v>
                      </c:pt>
                      <c:pt idx="139">
                        <c:v>0.75256400000000001</c:v>
                      </c:pt>
                      <c:pt idx="140">
                        <c:v>0.75203700000000007</c:v>
                      </c:pt>
                      <c:pt idx="141">
                        <c:v>0.75005600000000006</c:v>
                      </c:pt>
                      <c:pt idx="142">
                        <c:v>0.71384000000000003</c:v>
                      </c:pt>
                      <c:pt idx="143">
                        <c:v>0.75803100000000001</c:v>
                      </c:pt>
                      <c:pt idx="144">
                        <c:v>0.74549100000000001</c:v>
                      </c:pt>
                      <c:pt idx="145">
                        <c:v>0.76690900000000006</c:v>
                      </c:pt>
                      <c:pt idx="146">
                        <c:v>0.77528600000000003</c:v>
                      </c:pt>
                      <c:pt idx="147">
                        <c:v>0.74621899999999997</c:v>
                      </c:pt>
                      <c:pt idx="148">
                        <c:v>0.78434000000000004</c:v>
                      </c:pt>
                      <c:pt idx="149">
                        <c:v>0.77704200000000001</c:v>
                      </c:pt>
                      <c:pt idx="150">
                        <c:v>0.78541799999999995</c:v>
                      </c:pt>
                      <c:pt idx="151">
                        <c:v>0.81024799999999997</c:v>
                      </c:pt>
                      <c:pt idx="152">
                        <c:v>0.79499900000000001</c:v>
                      </c:pt>
                      <c:pt idx="153">
                        <c:v>0.84498300000000004</c:v>
                      </c:pt>
                      <c:pt idx="154">
                        <c:v>0.84069499999999997</c:v>
                      </c:pt>
                      <c:pt idx="155">
                        <c:v>0.906304</c:v>
                      </c:pt>
                      <c:pt idx="156">
                        <c:v>0.81037300000000001</c:v>
                      </c:pt>
                      <c:pt idx="157">
                        <c:v>0.83329600000000004</c:v>
                      </c:pt>
                      <c:pt idx="158">
                        <c:v>0.88463500000000006</c:v>
                      </c:pt>
                      <c:pt idx="159">
                        <c:v>0.86840800000000007</c:v>
                      </c:pt>
                      <c:pt idx="160">
                        <c:v>0.86973699999999998</c:v>
                      </c:pt>
                      <c:pt idx="161">
                        <c:v>0.86652700000000005</c:v>
                      </c:pt>
                      <c:pt idx="162">
                        <c:v>0.891181</c:v>
                      </c:pt>
                      <c:pt idx="163">
                        <c:v>0.88408299999999995</c:v>
                      </c:pt>
                      <c:pt idx="164">
                        <c:v>0.88583900000000004</c:v>
                      </c:pt>
                      <c:pt idx="165">
                        <c:v>0.89905599999999997</c:v>
                      </c:pt>
                      <c:pt idx="166">
                        <c:v>0.90755799999999998</c:v>
                      </c:pt>
                      <c:pt idx="167">
                        <c:v>0.92325800000000002</c:v>
                      </c:pt>
                      <c:pt idx="168">
                        <c:v>0.90607799999999994</c:v>
                      </c:pt>
                      <c:pt idx="169">
                        <c:v>0.92676899999999995</c:v>
                      </c:pt>
                      <c:pt idx="170">
                        <c:v>0.92145199999999994</c:v>
                      </c:pt>
                      <c:pt idx="171">
                        <c:v>0.96353599999999995</c:v>
                      </c:pt>
                      <c:pt idx="172">
                        <c:v>0.95799400000000001</c:v>
                      </c:pt>
                      <c:pt idx="173">
                        <c:v>0.942218</c:v>
                      </c:pt>
                      <c:pt idx="174">
                        <c:v>0.952677</c:v>
                      </c:pt>
                      <c:pt idx="175">
                        <c:v>0.95786799999999994</c:v>
                      </c:pt>
                      <c:pt idx="176">
                        <c:v>0.96052700000000002</c:v>
                      </c:pt>
                      <c:pt idx="177">
                        <c:v>0.98402699999999999</c:v>
                      </c:pt>
                      <c:pt idx="178">
                        <c:v>0.99982700000000002</c:v>
                      </c:pt>
                      <c:pt idx="179">
                        <c:v>1.006097</c:v>
                      </c:pt>
                      <c:pt idx="180">
                        <c:v>1.0028619999999999</c:v>
                      </c:pt>
                      <c:pt idx="181">
                        <c:v>0.98124299999999998</c:v>
                      </c:pt>
                      <c:pt idx="182">
                        <c:v>0.99709300000000001</c:v>
                      </c:pt>
                      <c:pt idx="183">
                        <c:v>1.034262</c:v>
                      </c:pt>
                      <c:pt idx="184">
                        <c:v>1.023703</c:v>
                      </c:pt>
                      <c:pt idx="185">
                        <c:v>1.0010810000000001</c:v>
                      </c:pt>
                      <c:pt idx="186">
                        <c:v>1.028092</c:v>
                      </c:pt>
                      <c:pt idx="187">
                        <c:v>1.063304</c:v>
                      </c:pt>
                      <c:pt idx="188">
                        <c:v>1.0703769999999999</c:v>
                      </c:pt>
                      <c:pt idx="189">
                        <c:v>1.096711</c:v>
                      </c:pt>
                      <c:pt idx="190">
                        <c:v>1.0884339999999999</c:v>
                      </c:pt>
                      <c:pt idx="191">
                        <c:v>1.0854250000000001</c:v>
                      </c:pt>
                      <c:pt idx="192">
                        <c:v>1.0903400000000001</c:v>
                      </c:pt>
                      <c:pt idx="193">
                        <c:v>1.099118</c:v>
                      </c:pt>
                      <c:pt idx="194">
                        <c:v>1.0998209999999999</c:v>
                      </c:pt>
                      <c:pt idx="195">
                        <c:v>1.087958</c:v>
                      </c:pt>
                      <c:pt idx="196">
                        <c:v>1.1103289999999999</c:v>
                      </c:pt>
                      <c:pt idx="197">
                        <c:v>1.1049869999999999</c:v>
                      </c:pt>
                      <c:pt idx="198">
                        <c:v>1.136914</c:v>
                      </c:pt>
                      <c:pt idx="199">
                        <c:v>1.1600380000000001</c:v>
                      </c:pt>
                      <c:pt idx="200">
                        <c:v>1.167562</c:v>
                      </c:pt>
                      <c:pt idx="201">
                        <c:v>1.1817070000000001</c:v>
                      </c:pt>
                      <c:pt idx="202">
                        <c:v>1.1893560000000001</c:v>
                      </c:pt>
                      <c:pt idx="203">
                        <c:v>1.1909110000000001</c:v>
                      </c:pt>
                      <c:pt idx="204">
                        <c:v>1.2200789999999999</c:v>
                      </c:pt>
                      <c:pt idx="205">
                        <c:v>1.2107490000000001</c:v>
                      </c:pt>
                      <c:pt idx="206">
                        <c:v>1.2118279999999999</c:v>
                      </c:pt>
                      <c:pt idx="207">
                        <c:v>1.21095</c:v>
                      </c:pt>
                      <c:pt idx="208">
                        <c:v>1.2410460000000001</c:v>
                      </c:pt>
                      <c:pt idx="209">
                        <c:v>1.251404</c:v>
                      </c:pt>
                      <c:pt idx="210">
                        <c:v>1.2484440000000001</c:v>
                      </c:pt>
                      <c:pt idx="211">
                        <c:v>1.247592</c:v>
                      </c:pt>
                      <c:pt idx="212">
                        <c:v>1.2575229999999999</c:v>
                      </c:pt>
                      <c:pt idx="213">
                        <c:v>1.2827040000000001</c:v>
                      </c:pt>
                      <c:pt idx="214">
                        <c:v>1.2914559999999999</c:v>
                      </c:pt>
                      <c:pt idx="215">
                        <c:v>1.2802959999999999</c:v>
                      </c:pt>
                      <c:pt idx="216">
                        <c:v>1.280095</c:v>
                      </c:pt>
                      <c:pt idx="217">
                        <c:v>1.2926599999999999</c:v>
                      </c:pt>
                      <c:pt idx="218">
                        <c:v>1.3146550000000001</c:v>
                      </c:pt>
                      <c:pt idx="219">
                        <c:v>1.359248</c:v>
                      </c:pt>
                      <c:pt idx="220">
                        <c:v>1.3732169999999999</c:v>
                      </c:pt>
                      <c:pt idx="221">
                        <c:v>1.3793869999999999</c:v>
                      </c:pt>
                      <c:pt idx="222">
                        <c:v>1.3812679999999999</c:v>
                      </c:pt>
                      <c:pt idx="223">
                        <c:v>1.4114390000000001</c:v>
                      </c:pt>
                      <c:pt idx="224">
                        <c:v>1.4475039999999999</c:v>
                      </c:pt>
                      <c:pt idx="225">
                        <c:v>1.487832</c:v>
                      </c:pt>
                      <c:pt idx="226">
                        <c:v>1.4783269999999999</c:v>
                      </c:pt>
                      <c:pt idx="227">
                        <c:v>1.4220980000000001</c:v>
                      </c:pt>
                      <c:pt idx="228">
                        <c:v>1.413821</c:v>
                      </c:pt>
                      <c:pt idx="229">
                        <c:v>1.4438420000000001</c:v>
                      </c:pt>
                      <c:pt idx="230">
                        <c:v>1.4883090000000001</c:v>
                      </c:pt>
                      <c:pt idx="231">
                        <c:v>1.4933000000000001</c:v>
                      </c:pt>
                      <c:pt idx="232">
                        <c:v>1.5026040000000001</c:v>
                      </c:pt>
                      <c:pt idx="233">
                        <c:v>1.4828920000000001</c:v>
                      </c:pt>
                      <c:pt idx="234">
                        <c:v>1.487331</c:v>
                      </c:pt>
                      <c:pt idx="235">
                        <c:v>1.525728</c:v>
                      </c:pt>
                      <c:pt idx="236">
                        <c:v>1.556225</c:v>
                      </c:pt>
                      <c:pt idx="237">
                        <c:v>1.574233</c:v>
                      </c:pt>
                      <c:pt idx="238">
                        <c:v>1.60799</c:v>
                      </c:pt>
                      <c:pt idx="239">
                        <c:v>1.608266</c:v>
                      </c:pt>
                      <c:pt idx="240">
                        <c:v>1.635829</c:v>
                      </c:pt>
                      <c:pt idx="241">
                        <c:v>1.661235</c:v>
                      </c:pt>
                      <c:pt idx="242">
                        <c:v>1.6706400000000001</c:v>
                      </c:pt>
                      <c:pt idx="243">
                        <c:v>1.6775370000000001</c:v>
                      </c:pt>
                      <c:pt idx="244">
                        <c:v>1.6699380000000001</c:v>
                      </c:pt>
                      <c:pt idx="245">
                        <c:v>1.6831049999999999</c:v>
                      </c:pt>
                      <c:pt idx="246">
                        <c:v>1.6909800000000001</c:v>
                      </c:pt>
                      <c:pt idx="247">
                        <c:v>1.778885</c:v>
                      </c:pt>
                      <c:pt idx="248">
                        <c:v>1.78681</c:v>
                      </c:pt>
                      <c:pt idx="249">
                        <c:v>1.399902</c:v>
                      </c:pt>
                      <c:pt idx="250">
                        <c:v>1.934857</c:v>
                      </c:pt>
                      <c:pt idx="251">
                        <c:v>1.5370889999999999</c:v>
                      </c:pt>
                      <c:pt idx="252">
                        <c:v>2.1734929999999997</c:v>
                      </c:pt>
                      <c:pt idx="253">
                        <c:v>1.9843649999999999</c:v>
                      </c:pt>
                      <c:pt idx="254">
                        <c:v>1.8350390000000001</c:v>
                      </c:pt>
                      <c:pt idx="255">
                        <c:v>1.943435</c:v>
                      </c:pt>
                      <c:pt idx="256">
                        <c:v>1.8651599999999999</c:v>
                      </c:pt>
                      <c:pt idx="257">
                        <c:v>2.046313</c:v>
                      </c:pt>
                      <c:pt idx="258">
                        <c:v>2.0220849999999997</c:v>
                      </c:pt>
                      <c:pt idx="259">
                        <c:v>1.959085</c:v>
                      </c:pt>
                      <c:pt idx="260">
                        <c:v>2.1240600000000001</c:v>
                      </c:pt>
                      <c:pt idx="261">
                        <c:v>2.1216530000000002</c:v>
                      </c:pt>
                      <c:pt idx="262">
                        <c:v>1.9989110000000001</c:v>
                      </c:pt>
                      <c:pt idx="263">
                        <c:v>2.1133259999999998</c:v>
                      </c:pt>
                      <c:pt idx="264">
                        <c:v>2.405834</c:v>
                      </c:pt>
                      <c:pt idx="265">
                        <c:v>2.0383870000000002</c:v>
                      </c:pt>
                      <c:pt idx="266">
                        <c:v>2.2561309999999999</c:v>
                      </c:pt>
                      <c:pt idx="267">
                        <c:v>2.2919200000000002</c:v>
                      </c:pt>
                      <c:pt idx="268">
                        <c:v>2.232205</c:v>
                      </c:pt>
                      <c:pt idx="269">
                        <c:v>2.475781</c:v>
                      </c:pt>
                      <c:pt idx="270">
                        <c:v>2.3452649999999999</c:v>
                      </c:pt>
                      <c:pt idx="271">
                        <c:v>2.3538930000000002</c:v>
                      </c:pt>
                      <c:pt idx="272">
                        <c:v>2.514154</c:v>
                      </c:pt>
                      <c:pt idx="273">
                        <c:v>2.573267</c:v>
                      </c:pt>
                      <c:pt idx="274">
                        <c:v>2.6708530000000001</c:v>
                      </c:pt>
                      <c:pt idx="275">
                        <c:v>2.711884</c:v>
                      </c:pt>
                      <c:pt idx="276">
                        <c:v>2.7487520000000001</c:v>
                      </c:pt>
                      <c:pt idx="277">
                        <c:v>2.8640689999999998</c:v>
                      </c:pt>
                      <c:pt idx="278">
                        <c:v>2.843102</c:v>
                      </c:pt>
                      <c:pt idx="279">
                        <c:v>2.8935880000000003</c:v>
                      </c:pt>
                      <c:pt idx="280">
                        <c:v>2.959724</c:v>
                      </c:pt>
                      <c:pt idx="281">
                        <c:v>3.1098279999999998</c:v>
                      </c:pt>
                      <c:pt idx="282">
                        <c:v>3.067091</c:v>
                      </c:pt>
                      <c:pt idx="283">
                        <c:v>3.2099470000000001</c:v>
                      </c:pt>
                      <c:pt idx="284">
                        <c:v>3.249422</c:v>
                      </c:pt>
                      <c:pt idx="285">
                        <c:v>3.3864589999999999</c:v>
                      </c:pt>
                      <c:pt idx="286">
                        <c:v>3.373618</c:v>
                      </c:pt>
                      <c:pt idx="287">
                        <c:v>3.5686900000000001</c:v>
                      </c:pt>
                      <c:pt idx="288">
                        <c:v>3.5838380000000001</c:v>
                      </c:pt>
                      <c:pt idx="289">
                        <c:v>3.642576</c:v>
                      </c:pt>
                      <c:pt idx="290">
                        <c:v>3.7925789999999999</c:v>
                      </c:pt>
                      <c:pt idx="291">
                        <c:v>3.9061659999999998</c:v>
                      </c:pt>
                      <c:pt idx="292">
                        <c:v>4.0000650000000002</c:v>
                      </c:pt>
                      <c:pt idx="293">
                        <c:v>4.1969180000000001</c:v>
                      </c:pt>
                      <c:pt idx="294">
                        <c:v>4.2923220000000004</c:v>
                      </c:pt>
                      <c:pt idx="295">
                        <c:v>4.3997890000000002</c:v>
                      </c:pt>
                      <c:pt idx="296">
                        <c:v>4.4847599999999996</c:v>
                      </c:pt>
                      <c:pt idx="297">
                        <c:v>4.62418</c:v>
                      </c:pt>
                      <c:pt idx="298">
                        <c:v>4.751862</c:v>
                      </c:pt>
                      <c:pt idx="299">
                        <c:v>4.877186</c:v>
                      </c:pt>
                      <c:pt idx="300">
                        <c:v>5.1006729999999996</c:v>
                      </c:pt>
                      <c:pt idx="301">
                        <c:v>5.2468640000000004</c:v>
                      </c:pt>
                      <c:pt idx="302">
                        <c:v>5.4021340000000002</c:v>
                      </c:pt>
                      <c:pt idx="303">
                        <c:v>5.5914130000000002</c:v>
                      </c:pt>
                      <c:pt idx="304">
                        <c:v>5.7535290000000003</c:v>
                      </c:pt>
                      <c:pt idx="305">
                        <c:v>5.8859510000000004</c:v>
                      </c:pt>
                      <c:pt idx="306">
                        <c:v>6.2079529999999998</c:v>
                      </c:pt>
                      <c:pt idx="307">
                        <c:v>6.4183479999999999</c:v>
                      </c:pt>
                      <c:pt idx="308">
                        <c:v>6.5964660000000004</c:v>
                      </c:pt>
                      <c:pt idx="309">
                        <c:v>6.7971310000000003</c:v>
                      </c:pt>
                      <c:pt idx="310">
                        <c:v>7.0368700000000004</c:v>
                      </c:pt>
                      <c:pt idx="311">
                        <c:v>7.3038959999999999</c:v>
                      </c:pt>
                      <c:pt idx="312">
                        <c:v>7.6266749999999996</c:v>
                      </c:pt>
                      <c:pt idx="313">
                        <c:v>7.8843709999999998</c:v>
                      </c:pt>
                      <c:pt idx="314">
                        <c:v>8.0815750000000008</c:v>
                      </c:pt>
                      <c:pt idx="315">
                        <c:v>8.4266000000000005</c:v>
                      </c:pt>
                      <c:pt idx="316">
                        <c:v>8.7973309999999998</c:v>
                      </c:pt>
                      <c:pt idx="317">
                        <c:v>9.1445129999999999</c:v>
                      </c:pt>
                      <c:pt idx="318">
                        <c:v>9.4535730000000004</c:v>
                      </c:pt>
                      <c:pt idx="319">
                        <c:v>9.9607650000000003</c:v>
                      </c:pt>
                      <c:pt idx="320">
                        <c:v>10.311006000000001</c:v>
                      </c:pt>
                      <c:pt idx="321">
                        <c:v>10.636143000000001</c:v>
                      </c:pt>
                      <c:pt idx="322">
                        <c:v>11.031553000000001</c:v>
                      </c:pt>
                      <c:pt idx="323">
                        <c:v>11.491820000000001</c:v>
                      </c:pt>
                      <c:pt idx="324">
                        <c:v>12.198473</c:v>
                      </c:pt>
                      <c:pt idx="325">
                        <c:v>12.6776</c:v>
                      </c:pt>
                      <c:pt idx="326">
                        <c:v>12.879517999999999</c:v>
                      </c:pt>
                      <c:pt idx="327">
                        <c:v>13.748589000000001</c:v>
                      </c:pt>
                      <c:pt idx="328">
                        <c:v>14.213345</c:v>
                      </c:pt>
                      <c:pt idx="329">
                        <c:v>14.896421999999999</c:v>
                      </c:pt>
                      <c:pt idx="330">
                        <c:v>15.469123</c:v>
                      </c:pt>
                      <c:pt idx="331">
                        <c:v>16.221595999999998</c:v>
                      </c:pt>
                      <c:pt idx="332">
                        <c:v>16.779198999999998</c:v>
                      </c:pt>
                      <c:pt idx="333">
                        <c:v>17.38054</c:v>
                      </c:pt>
                      <c:pt idx="334">
                        <c:v>18.489902000000001</c:v>
                      </c:pt>
                      <c:pt idx="335">
                        <c:v>19.098717000000001</c:v>
                      </c:pt>
                      <c:pt idx="336">
                        <c:v>19.592065000000002</c:v>
                      </c:pt>
                      <c:pt idx="337">
                        <c:v>21.031075999999999</c:v>
                      </c:pt>
                      <c:pt idx="338">
                        <c:v>21.542231000000001</c:v>
                      </c:pt>
                      <c:pt idx="339">
                        <c:v>22.411701999999998</c:v>
                      </c:pt>
                      <c:pt idx="340">
                        <c:v>23.717790000000001</c:v>
                      </c:pt>
                      <c:pt idx="341">
                        <c:v>24.413934000000001</c:v>
                      </c:pt>
                      <c:pt idx="342">
                        <c:v>25.652307</c:v>
                      </c:pt>
                      <c:pt idx="343">
                        <c:v>26.601984000000002</c:v>
                      </c:pt>
                      <c:pt idx="344">
                        <c:v>27.418737</c:v>
                      </c:pt>
                      <c:pt idx="345">
                        <c:v>28.98518</c:v>
                      </c:pt>
                      <c:pt idx="346">
                        <c:v>30.523233000000001</c:v>
                      </c:pt>
                      <c:pt idx="347">
                        <c:v>31.555071999999999</c:v>
                      </c:pt>
                      <c:pt idx="348">
                        <c:v>33.250475999999999</c:v>
                      </c:pt>
                      <c:pt idx="349">
                        <c:v>34.744764000000004</c:v>
                      </c:pt>
                      <c:pt idx="350">
                        <c:v>36.454062</c:v>
                      </c:pt>
                      <c:pt idx="351">
                        <c:v>38.306441999999997</c:v>
                      </c:pt>
                      <c:pt idx="352">
                        <c:v>40.416417000000003</c:v>
                      </c:pt>
                      <c:pt idx="353">
                        <c:v>41.846175000000002</c:v>
                      </c:pt>
                      <c:pt idx="354">
                        <c:v>44.019978999999999</c:v>
                      </c:pt>
                      <c:pt idx="355">
                        <c:v>46.318855999999997</c:v>
                      </c:pt>
                      <c:pt idx="356">
                        <c:v>48.477186000000003</c:v>
                      </c:pt>
                      <c:pt idx="357">
                        <c:v>51.107394999999997</c:v>
                      </c:pt>
                      <c:pt idx="358">
                        <c:v>53.408304000000001</c:v>
                      </c:pt>
                      <c:pt idx="359">
                        <c:v>55.860520000000001</c:v>
                      </c:pt>
                      <c:pt idx="360">
                        <c:v>58.407313000000002</c:v>
                      </c:pt>
                      <c:pt idx="361">
                        <c:v>60.279957000000003</c:v>
                      </c:pt>
                      <c:pt idx="362">
                        <c:v>63.075142</c:v>
                      </c:pt>
                      <c:pt idx="363">
                        <c:v>65.709338000000002</c:v>
                      </c:pt>
                      <c:pt idx="364">
                        <c:v>68.373003999999995</c:v>
                      </c:pt>
                      <c:pt idx="365">
                        <c:v>70.513977999999994</c:v>
                      </c:pt>
                      <c:pt idx="366">
                        <c:v>72.531484000000006</c:v>
                      </c:pt>
                      <c:pt idx="367">
                        <c:v>74.407889999999995</c:v>
                      </c:pt>
                      <c:pt idx="368">
                        <c:v>75.873863</c:v>
                      </c:pt>
                      <c:pt idx="369">
                        <c:v>77.259078000000002</c:v>
                      </c:pt>
                      <c:pt idx="370">
                        <c:v>78.205144000000004</c:v>
                      </c:pt>
                      <c:pt idx="371">
                        <c:v>79.051416000000003</c:v>
                      </c:pt>
                      <c:pt idx="372">
                        <c:v>79.742042999999995</c:v>
                      </c:pt>
                      <c:pt idx="373">
                        <c:v>80.172614999999993</c:v>
                      </c:pt>
                      <c:pt idx="374">
                        <c:v>80.248281000000006</c:v>
                      </c:pt>
                      <c:pt idx="375">
                        <c:v>80.089651000000003</c:v>
                      </c:pt>
                      <c:pt idx="376">
                        <c:v>79.721075999999996</c:v>
                      </c:pt>
                      <c:pt idx="377">
                        <c:v>79.037019999999998</c:v>
                      </c:pt>
                      <c:pt idx="378">
                        <c:v>78.002196999999995</c:v>
                      </c:pt>
                      <c:pt idx="379">
                        <c:v>76.860833999999997</c:v>
                      </c:pt>
                      <c:pt idx="380">
                        <c:v>75.409558000000004</c:v>
                      </c:pt>
                      <c:pt idx="381">
                        <c:v>73.974909999999994</c:v>
                      </c:pt>
                      <c:pt idx="382">
                        <c:v>72.537328000000002</c:v>
                      </c:pt>
                      <c:pt idx="383">
                        <c:v>70.888571999999996</c:v>
                      </c:pt>
                      <c:pt idx="384">
                        <c:v>69.116372999999996</c:v>
                      </c:pt>
                      <c:pt idx="385">
                        <c:v>67.241095999999999</c:v>
                      </c:pt>
                      <c:pt idx="386">
                        <c:v>65.271066000000005</c:v>
                      </c:pt>
                      <c:pt idx="387">
                        <c:v>63.231766</c:v>
                      </c:pt>
                      <c:pt idx="388">
                        <c:v>61.232669000000001</c:v>
                      </c:pt>
                      <c:pt idx="389">
                        <c:v>59.281298999999997</c:v>
                      </c:pt>
                      <c:pt idx="390">
                        <c:v>57.343246999999998</c:v>
                      </c:pt>
                      <c:pt idx="391">
                        <c:v>55.391675999999997</c:v>
                      </c:pt>
                      <c:pt idx="392">
                        <c:v>53.633923000000003</c:v>
                      </c:pt>
                      <c:pt idx="393">
                        <c:v>51.975059999999999</c:v>
                      </c:pt>
                      <c:pt idx="394">
                        <c:v>50.307820999999997</c:v>
                      </c:pt>
                      <c:pt idx="395">
                        <c:v>48.692521999999997</c:v>
                      </c:pt>
                      <c:pt idx="396">
                        <c:v>46.916786999999999</c:v>
                      </c:pt>
                      <c:pt idx="397">
                        <c:v>45.277135999999999</c:v>
                      </c:pt>
                      <c:pt idx="398">
                        <c:v>43.661185000000003</c:v>
                      </c:pt>
                      <c:pt idx="399">
                        <c:v>42.115383000000001</c:v>
                      </c:pt>
                      <c:pt idx="400">
                        <c:v>40.620668000000002</c:v>
                      </c:pt>
                      <c:pt idx="401">
                        <c:v>39.163573999999997</c:v>
                      </c:pt>
                      <c:pt idx="402">
                        <c:v>37.769455000000001</c:v>
                      </c:pt>
                      <c:pt idx="403">
                        <c:v>36.540162000000002</c:v>
                      </c:pt>
                      <c:pt idx="404">
                        <c:v>35.380991999999999</c:v>
                      </c:pt>
                      <c:pt idx="405">
                        <c:v>34.241835999999999</c:v>
                      </c:pt>
                      <c:pt idx="406">
                        <c:v>33.085625</c:v>
                      </c:pt>
                      <c:pt idx="407">
                        <c:v>31.956627000000001</c:v>
                      </c:pt>
                      <c:pt idx="408">
                        <c:v>30.857222</c:v>
                      </c:pt>
                      <c:pt idx="409">
                        <c:v>29.831553</c:v>
                      </c:pt>
                      <c:pt idx="410">
                        <c:v>28.836255999999999</c:v>
                      </c:pt>
                      <c:pt idx="411">
                        <c:v>27.875995</c:v>
                      </c:pt>
                      <c:pt idx="412">
                        <c:v>26.991800999999999</c:v>
                      </c:pt>
                      <c:pt idx="413">
                        <c:v>26.162306999999998</c:v>
                      </c:pt>
                      <c:pt idx="414">
                        <c:v>25.420567999999999</c:v>
                      </c:pt>
                      <c:pt idx="415">
                        <c:v>24.6464</c:v>
                      </c:pt>
                      <c:pt idx="416">
                        <c:v>23.886527999999998</c:v>
                      </c:pt>
                      <c:pt idx="417">
                        <c:v>23.172727999999999</c:v>
                      </c:pt>
                      <c:pt idx="418">
                        <c:v>22.499632999999999</c:v>
                      </c:pt>
                      <c:pt idx="419">
                        <c:v>21.836268</c:v>
                      </c:pt>
                      <c:pt idx="420">
                        <c:v>21.204955999999999</c:v>
                      </c:pt>
                      <c:pt idx="421">
                        <c:v>20.532688</c:v>
                      </c:pt>
                      <c:pt idx="422">
                        <c:v>19.917978000000002</c:v>
                      </c:pt>
                      <c:pt idx="423">
                        <c:v>19.342745000000001</c:v>
                      </c:pt>
                      <c:pt idx="424">
                        <c:v>18.843101999999998</c:v>
                      </c:pt>
                      <c:pt idx="425">
                        <c:v>18.379650000000002</c:v>
                      </c:pt>
                      <c:pt idx="426">
                        <c:v>17.854301</c:v>
                      </c:pt>
                      <c:pt idx="427">
                        <c:v>17.423100999999999</c:v>
                      </c:pt>
                      <c:pt idx="428">
                        <c:v>16.974045</c:v>
                      </c:pt>
                      <c:pt idx="429">
                        <c:v>16.574471000000003</c:v>
                      </c:pt>
                      <c:pt idx="430">
                        <c:v>16.152324999999998</c:v>
                      </c:pt>
                      <c:pt idx="431">
                        <c:v>15.750971</c:v>
                      </c:pt>
                      <c:pt idx="432">
                        <c:v>15.372490000000001</c:v>
                      </c:pt>
                      <c:pt idx="433">
                        <c:v>14.991600999999999</c:v>
                      </c:pt>
                      <c:pt idx="434">
                        <c:v>14.61031</c:v>
                      </c:pt>
                      <c:pt idx="435">
                        <c:v>14.269223</c:v>
                      </c:pt>
                      <c:pt idx="436">
                        <c:v>13.970095000000001</c:v>
                      </c:pt>
                      <c:pt idx="437">
                        <c:v>13.681901</c:v>
                      </c:pt>
                      <c:pt idx="438">
                        <c:v>13.398774</c:v>
                      </c:pt>
                      <c:pt idx="439">
                        <c:v>13.111558</c:v>
                      </c:pt>
                      <c:pt idx="440">
                        <c:v>12.831089</c:v>
                      </c:pt>
                      <c:pt idx="441">
                        <c:v>12.575799999999999</c:v>
                      </c:pt>
                      <c:pt idx="442">
                        <c:v>12.318379999999999</c:v>
                      </c:pt>
                      <c:pt idx="443">
                        <c:v>12.086466</c:v>
                      </c:pt>
                      <c:pt idx="444">
                        <c:v>11.837773</c:v>
                      </c:pt>
                      <c:pt idx="445">
                        <c:v>11.606761000000001</c:v>
                      </c:pt>
                      <c:pt idx="446">
                        <c:v>11.384126999999999</c:v>
                      </c:pt>
                      <c:pt idx="447">
                        <c:v>11.149027</c:v>
                      </c:pt>
                      <c:pt idx="448">
                        <c:v>10.963336</c:v>
                      </c:pt>
                      <c:pt idx="449">
                        <c:v>10.738695</c:v>
                      </c:pt>
                      <c:pt idx="450">
                        <c:v>10.553178000000001</c:v>
                      </c:pt>
                      <c:pt idx="451">
                        <c:v>10.363047</c:v>
                      </c:pt>
                      <c:pt idx="452">
                        <c:v>10.161856</c:v>
                      </c:pt>
                      <c:pt idx="453">
                        <c:v>10.001569999999999</c:v>
                      </c:pt>
                      <c:pt idx="454">
                        <c:v>9.8764210000000006</c:v>
                      </c:pt>
                      <c:pt idx="455">
                        <c:v>9.6719190000000008</c:v>
                      </c:pt>
                      <c:pt idx="456">
                        <c:v>9.4692229999999995</c:v>
                      </c:pt>
                      <c:pt idx="457">
                        <c:v>9.2780140000000006</c:v>
                      </c:pt>
                      <c:pt idx="458">
                        <c:v>9.1058400000000006</c:v>
                      </c:pt>
                      <c:pt idx="459">
                        <c:v>8.9790360000000007</c:v>
                      </c:pt>
                      <c:pt idx="460">
                        <c:v>8.854890000000001</c:v>
                      </c:pt>
                      <c:pt idx="461">
                        <c:v>8.7027049999999999</c:v>
                      </c:pt>
                      <c:pt idx="462">
                        <c:v>8.6006549999999997</c:v>
                      </c:pt>
                      <c:pt idx="463">
                        <c:v>8.4455850000000012</c:v>
                      </c:pt>
                      <c:pt idx="464">
                        <c:v>8.3249510000000004</c:v>
                      </c:pt>
                      <c:pt idx="465">
                        <c:v>8.2600689999999997</c:v>
                      </c:pt>
                      <c:pt idx="466">
                        <c:v>8.0995570000000008</c:v>
                      </c:pt>
                      <c:pt idx="467">
                        <c:v>8.0446819999999999</c:v>
                      </c:pt>
                      <c:pt idx="468">
                        <c:v>7.8862269999999999</c:v>
                      </c:pt>
                      <c:pt idx="469">
                        <c:v>7.8198410000000003</c:v>
                      </c:pt>
                      <c:pt idx="470">
                        <c:v>7.6658249999999999</c:v>
                      </c:pt>
                      <c:pt idx="471">
                        <c:v>7.5119090000000002</c:v>
                      </c:pt>
                      <c:pt idx="472">
                        <c:v>7.4633289999999999</c:v>
                      </c:pt>
                      <c:pt idx="473">
                        <c:v>7.3313079999999999</c:v>
                      </c:pt>
                      <c:pt idx="474">
                        <c:v>7.2583510000000002</c:v>
                      </c:pt>
                      <c:pt idx="475">
                        <c:v>7.1923659999999998</c:v>
                      </c:pt>
                      <c:pt idx="476">
                        <c:v>7.1214139999999997</c:v>
                      </c:pt>
                      <c:pt idx="477">
                        <c:v>7.0093319999999997</c:v>
                      </c:pt>
                      <c:pt idx="478">
                        <c:v>6.9259659999999998</c:v>
                      </c:pt>
                      <c:pt idx="479">
                        <c:v>6.8206559999999996</c:v>
                      </c:pt>
                      <c:pt idx="480">
                        <c:v>6.7498300000000002</c:v>
                      </c:pt>
                      <c:pt idx="481">
                        <c:v>6.694604</c:v>
                      </c:pt>
                      <c:pt idx="482">
                        <c:v>6.6167309999999997</c:v>
                      </c:pt>
                      <c:pt idx="483">
                        <c:v>6.4863150000000003</c:v>
                      </c:pt>
                      <c:pt idx="484">
                        <c:v>6.3746840000000002</c:v>
                      </c:pt>
                      <c:pt idx="485">
                        <c:v>6.3226180000000003</c:v>
                      </c:pt>
                      <c:pt idx="486">
                        <c:v>6.2661879999999996</c:v>
                      </c:pt>
                      <c:pt idx="487">
                        <c:v>6.2384750000000002</c:v>
                      </c:pt>
                      <c:pt idx="488">
                        <c:v>6.2086800000000002</c:v>
                      </c:pt>
                      <c:pt idx="489">
                        <c:v>6.1578179999999998</c:v>
                      </c:pt>
                      <c:pt idx="490">
                        <c:v>6.0722199999999997</c:v>
                      </c:pt>
                      <c:pt idx="491">
                        <c:v>6.046513</c:v>
                      </c:pt>
                      <c:pt idx="492">
                        <c:v>5.9689909999999999</c:v>
                      </c:pt>
                      <c:pt idx="493">
                        <c:v>5.9262800000000002</c:v>
                      </c:pt>
                      <c:pt idx="494">
                        <c:v>5.8796059999999999</c:v>
                      </c:pt>
                      <c:pt idx="495">
                        <c:v>5.7831739999999998</c:v>
                      </c:pt>
                      <c:pt idx="496">
                        <c:v>5.7474600000000002</c:v>
                      </c:pt>
                      <c:pt idx="497">
                        <c:v>5.7890680000000003</c:v>
                      </c:pt>
                      <c:pt idx="498">
                        <c:v>5.6416729999999999</c:v>
                      </c:pt>
                      <c:pt idx="499">
                        <c:v>5.6218349999999999</c:v>
                      </c:pt>
                      <c:pt idx="500">
                        <c:v>5.4375220000000004</c:v>
                      </c:pt>
                      <c:pt idx="501">
                        <c:v>5.4513910000000001</c:v>
                      </c:pt>
                      <c:pt idx="502">
                        <c:v>5.3595230000000003</c:v>
                      </c:pt>
                      <c:pt idx="503">
                        <c:v>5.29582</c:v>
                      </c:pt>
                      <c:pt idx="504">
                        <c:v>5.3088870000000004</c:v>
                      </c:pt>
                      <c:pt idx="505">
                        <c:v>5.1681629999999998</c:v>
                      </c:pt>
                      <c:pt idx="506">
                        <c:v>5.1258540000000004</c:v>
                      </c:pt>
                      <c:pt idx="507">
                        <c:v>5.1488019999999999</c:v>
                      </c:pt>
                      <c:pt idx="508">
                        <c:v>4.9740450000000003</c:v>
                      </c:pt>
                      <c:pt idx="509">
                        <c:v>4.933014</c:v>
                      </c:pt>
                      <c:pt idx="510">
                        <c:v>4.9212769999999999</c:v>
                      </c:pt>
                      <c:pt idx="511">
                        <c:v>4.7345059999999997</c:v>
                      </c:pt>
                      <c:pt idx="512">
                        <c:v>4.7997890000000005</c:v>
                      </c:pt>
                      <c:pt idx="513">
                        <c:v>4.704485</c:v>
                      </c:pt>
                      <c:pt idx="514">
                        <c:v>4.6984659999999998</c:v>
                      </c:pt>
                      <c:pt idx="515">
                        <c:v>4.674264</c:v>
                      </c:pt>
                      <c:pt idx="516">
                        <c:v>4.5664959999999999</c:v>
                      </c:pt>
                      <c:pt idx="517">
                        <c:v>4.5274710000000002</c:v>
                      </c:pt>
                      <c:pt idx="518">
                        <c:v>4.4943159999999995</c:v>
                      </c:pt>
                      <c:pt idx="519">
                        <c:v>4.403702</c:v>
                      </c:pt>
                      <c:pt idx="520">
                        <c:v>4.345993</c:v>
                      </c:pt>
                      <c:pt idx="521">
                        <c:v>4.2484570000000001</c:v>
                      </c:pt>
                      <c:pt idx="522">
                        <c:v>4.2572849999999995</c:v>
                      </c:pt>
                      <c:pt idx="523">
                        <c:v>4.0903779999999994</c:v>
                      </c:pt>
                      <c:pt idx="524">
                        <c:v>4.094341</c:v>
                      </c:pt>
                      <c:pt idx="525">
                        <c:v>4.0259979999999995</c:v>
                      </c:pt>
                      <c:pt idx="526">
                        <c:v>3.9199099999999998</c:v>
                      </c:pt>
                      <c:pt idx="527">
                        <c:v>3.893726</c:v>
                      </c:pt>
                      <c:pt idx="528">
                        <c:v>3.8122159999999998</c:v>
                      </c:pt>
                      <c:pt idx="529">
                        <c:v>3.8126679999999999</c:v>
                      </c:pt>
                      <c:pt idx="530">
                        <c:v>3.7211759999999998</c:v>
                      </c:pt>
                      <c:pt idx="531">
                        <c:v>3.6337480000000002</c:v>
                      </c:pt>
                      <c:pt idx="532">
                        <c:v>3.6115270000000002</c:v>
                      </c:pt>
                      <c:pt idx="533">
                        <c:v>3.5374409999999998</c:v>
                      </c:pt>
                      <c:pt idx="534">
                        <c:v>3.475142</c:v>
                      </c:pt>
                      <c:pt idx="535">
                        <c:v>3.4152260000000001</c:v>
                      </c:pt>
                      <c:pt idx="536">
                        <c:v>3.3891930000000001</c:v>
                      </c:pt>
                      <c:pt idx="537">
                        <c:v>3.3006609999999998</c:v>
                      </c:pt>
                      <c:pt idx="538">
                        <c:v>3.2801960000000001</c:v>
                      </c:pt>
                      <c:pt idx="539">
                        <c:v>3.2212079999999998</c:v>
                      </c:pt>
                      <c:pt idx="540">
                        <c:v>3.1556229999999998</c:v>
                      </c:pt>
                      <c:pt idx="541">
                        <c:v>3.1219410000000001</c:v>
                      </c:pt>
                      <c:pt idx="542">
                        <c:v>3.0769980000000001</c:v>
                      </c:pt>
                      <c:pt idx="543">
                        <c:v>3.0457230000000002</c:v>
                      </c:pt>
                      <c:pt idx="544">
                        <c:v>2.99777</c:v>
                      </c:pt>
                      <c:pt idx="545">
                        <c:v>2.947009</c:v>
                      </c:pt>
                      <c:pt idx="546">
                        <c:v>2.8932120000000001</c:v>
                      </c:pt>
                      <c:pt idx="547">
                        <c:v>2.851429</c:v>
                      </c:pt>
                      <c:pt idx="548">
                        <c:v>2.8154889999999999</c:v>
                      </c:pt>
                      <c:pt idx="549">
                        <c:v>2.7576799999999997</c:v>
                      </c:pt>
                      <c:pt idx="550">
                        <c:v>2.7079719999999998</c:v>
                      </c:pt>
                      <c:pt idx="551">
                        <c:v>2.6772489999999998</c:v>
                      </c:pt>
                      <c:pt idx="552">
                        <c:v>2.6291960000000003</c:v>
                      </c:pt>
                      <c:pt idx="553">
                        <c:v>2.5660189999999998</c:v>
                      </c:pt>
                      <c:pt idx="554">
                        <c:v>2.5402370000000003</c:v>
                      </c:pt>
                      <c:pt idx="555">
                        <c:v>2.5364</c:v>
                      </c:pt>
                      <c:pt idx="556">
                        <c:v>2.47533</c:v>
                      </c:pt>
                      <c:pt idx="557">
                        <c:v>2.4128059999999998</c:v>
                      </c:pt>
                      <c:pt idx="558">
                        <c:v>2.4351769999999999</c:v>
                      </c:pt>
                      <c:pt idx="559">
                        <c:v>2.449071</c:v>
                      </c:pt>
                      <c:pt idx="560">
                        <c:v>2.3421810000000001</c:v>
                      </c:pt>
                      <c:pt idx="561">
                        <c:v>2.2890360000000003</c:v>
                      </c:pt>
                      <c:pt idx="562">
                        <c:v>2.2912179999999998</c:v>
                      </c:pt>
                      <c:pt idx="563">
                        <c:v>2.2228000000000003</c:v>
                      </c:pt>
                      <c:pt idx="564">
                        <c:v>2.1888420000000002</c:v>
                      </c:pt>
                      <c:pt idx="565">
                        <c:v>2.244745</c:v>
                      </c:pt>
                      <c:pt idx="566">
                        <c:v>2.1862839999999997</c:v>
                      </c:pt>
                      <c:pt idx="567">
                        <c:v>2.1428700000000003</c:v>
                      </c:pt>
                      <c:pt idx="568">
                        <c:v>2.1343680000000003</c:v>
                      </c:pt>
                      <c:pt idx="569">
                        <c:v>2.1699820000000001</c:v>
                      </c:pt>
                      <c:pt idx="570">
                        <c:v>2.1010119999999999</c:v>
                      </c:pt>
                      <c:pt idx="571">
                        <c:v>1.9592849999999999</c:v>
                      </c:pt>
                      <c:pt idx="572">
                        <c:v>1.9989620000000001</c:v>
                      </c:pt>
                      <c:pt idx="573">
                        <c:v>2.062163</c:v>
                      </c:pt>
                      <c:pt idx="574">
                        <c:v>1.9897320000000001</c:v>
                      </c:pt>
                      <c:pt idx="575">
                        <c:v>1.8914439999999999</c:v>
                      </c:pt>
                      <c:pt idx="576">
                        <c:v>1.965355</c:v>
                      </c:pt>
                      <c:pt idx="577">
                        <c:v>1.878152</c:v>
                      </c:pt>
                      <c:pt idx="578">
                        <c:v>1.897338</c:v>
                      </c:pt>
                      <c:pt idx="579">
                        <c:v>1.8759190000000001</c:v>
                      </c:pt>
                      <c:pt idx="580">
                        <c:v>1.8365689999999999</c:v>
                      </c:pt>
                      <c:pt idx="581">
                        <c:v>1.8178840000000001</c:v>
                      </c:pt>
                      <c:pt idx="582">
                        <c:v>1.7944849999999999</c:v>
                      </c:pt>
                      <c:pt idx="583">
                        <c:v>1.814624</c:v>
                      </c:pt>
                      <c:pt idx="584">
                        <c:v>1.762508</c:v>
                      </c:pt>
                      <c:pt idx="585">
                        <c:v>1.7070560000000001</c:v>
                      </c:pt>
                      <c:pt idx="586">
                        <c:v>1.6950430000000001</c:v>
                      </c:pt>
                      <c:pt idx="587">
                        <c:v>1.702742</c:v>
                      </c:pt>
                      <c:pt idx="588">
                        <c:v>1.672747</c:v>
                      </c:pt>
                      <c:pt idx="589">
                        <c:v>1.6740759999999999</c:v>
                      </c:pt>
                      <c:pt idx="590">
                        <c:v>1.6674799999999999</c:v>
                      </c:pt>
                      <c:pt idx="591">
                        <c:v>1.6339980000000001</c:v>
                      </c:pt>
                      <c:pt idx="592">
                        <c:v>1.722656</c:v>
                      </c:pt>
                      <c:pt idx="593">
                        <c:v>1.6567210000000001</c:v>
                      </c:pt>
                      <c:pt idx="594">
                        <c:v>1.6020720000000002</c:v>
                      </c:pt>
                      <c:pt idx="595">
                        <c:v>1.63154</c:v>
                      </c:pt>
                      <c:pt idx="596">
                        <c:v>1.6514790000000001</c:v>
                      </c:pt>
                      <c:pt idx="597">
                        <c:v>1.6665269999999999</c:v>
                      </c:pt>
                      <c:pt idx="598">
                        <c:v>1.618323</c:v>
                      </c:pt>
                      <c:pt idx="599">
                        <c:v>1.5275339999999999</c:v>
                      </c:pt>
                      <c:pt idx="600">
                        <c:v>1.529264</c:v>
                      </c:pt>
                      <c:pt idx="601">
                        <c:v>1.5146679999999999</c:v>
                      </c:pt>
                      <c:pt idx="602">
                        <c:v>1.5403250000000002</c:v>
                      </c:pt>
                      <c:pt idx="603">
                        <c:v>1.4658370000000001</c:v>
                      </c:pt>
                      <c:pt idx="604">
                        <c:v>1.5342549999999999</c:v>
                      </c:pt>
                      <c:pt idx="605">
                        <c:v>1.4627780000000001</c:v>
                      </c:pt>
                      <c:pt idx="606">
                        <c:v>1.3969929999999999</c:v>
                      </c:pt>
                      <c:pt idx="607">
                        <c:v>1.4600439999999999</c:v>
                      </c:pt>
                      <c:pt idx="608">
                        <c:v>1.4795309999999999</c:v>
                      </c:pt>
                      <c:pt idx="609">
                        <c:v>1.4754929999999999</c:v>
                      </c:pt>
                      <c:pt idx="610">
                        <c:v>1.429597</c:v>
                      </c:pt>
                      <c:pt idx="611">
                        <c:v>1.469624</c:v>
                      </c:pt>
                      <c:pt idx="612">
                        <c:v>1.4946790000000001</c:v>
                      </c:pt>
                      <c:pt idx="613">
                        <c:v>1.442939</c:v>
                      </c:pt>
                      <c:pt idx="614">
                        <c:v>1.3602259999999999</c:v>
                      </c:pt>
                      <c:pt idx="615">
                        <c:v>1.4215709999999999</c:v>
                      </c:pt>
                      <c:pt idx="616">
                        <c:v>1.4625270000000001</c:v>
                      </c:pt>
                      <c:pt idx="617">
                        <c:v>1.4059710000000001</c:v>
                      </c:pt>
                      <c:pt idx="618">
                        <c:v>1.3370770000000001</c:v>
                      </c:pt>
                      <c:pt idx="619">
                        <c:v>1.3703080000000001</c:v>
                      </c:pt>
                      <c:pt idx="620">
                        <c:v>1.4060969999999999</c:v>
                      </c:pt>
                      <c:pt idx="621">
                        <c:v>1.3425690000000001</c:v>
                      </c:pt>
                      <c:pt idx="622">
                        <c:v>1.38365</c:v>
                      </c:pt>
                      <c:pt idx="623">
                        <c:v>1.3248880000000001</c:v>
                      </c:pt>
                      <c:pt idx="624">
                        <c:v>1.2993060000000001</c:v>
                      </c:pt>
                      <c:pt idx="625">
                        <c:v>1.291005</c:v>
                      </c:pt>
                      <c:pt idx="626">
                        <c:v>1.2663009999999999</c:v>
                      </c:pt>
                      <c:pt idx="627">
                        <c:v>1.2455350000000001</c:v>
                      </c:pt>
                      <c:pt idx="628">
                        <c:v>1.2684329999999999</c:v>
                      </c:pt>
                      <c:pt idx="629">
                        <c:v>1.231967</c:v>
                      </c:pt>
                      <c:pt idx="630">
                        <c:v>1.214812</c:v>
                      </c:pt>
                      <c:pt idx="631">
                        <c:v>1.2171700000000001</c:v>
                      </c:pt>
                      <c:pt idx="632">
                        <c:v>1.2678560000000001</c:v>
                      </c:pt>
                      <c:pt idx="633">
                        <c:v>1.2489209999999999</c:v>
                      </c:pt>
                      <c:pt idx="634">
                        <c:v>1.2709410000000001</c:v>
                      </c:pt>
                      <c:pt idx="635">
                        <c:v>1.260257</c:v>
                      </c:pt>
                      <c:pt idx="636">
                        <c:v>1.2586520000000001</c:v>
                      </c:pt>
                      <c:pt idx="637">
                        <c:v>1.2733240000000001</c:v>
                      </c:pt>
                      <c:pt idx="638">
                        <c:v>1.277763</c:v>
                      </c:pt>
                      <c:pt idx="639">
                        <c:v>1.3135019999999999</c:v>
                      </c:pt>
                      <c:pt idx="640">
                        <c:v>1.297175</c:v>
                      </c:pt>
                      <c:pt idx="641">
                        <c:v>1.279217</c:v>
                      </c:pt>
                      <c:pt idx="642">
                        <c:v>1.2816000000000001</c:v>
                      </c:pt>
                      <c:pt idx="643">
                        <c:v>1.297526</c:v>
                      </c:pt>
                      <c:pt idx="644">
                        <c:v>1.265674</c:v>
                      </c:pt>
                      <c:pt idx="645">
                        <c:v>1.293814</c:v>
                      </c:pt>
                      <c:pt idx="646">
                        <c:v>1.287067</c:v>
                      </c:pt>
                      <c:pt idx="647">
                        <c:v>1.249824</c:v>
                      </c:pt>
                      <c:pt idx="648">
                        <c:v>1.2552410000000001</c:v>
                      </c:pt>
                      <c:pt idx="649">
                        <c:v>1.225546</c:v>
                      </c:pt>
                      <c:pt idx="650">
                        <c:v>1.228982</c:v>
                      </c:pt>
                      <c:pt idx="651">
                        <c:v>1.2696620000000001</c:v>
                      </c:pt>
                      <c:pt idx="652">
                        <c:v>1.250275</c:v>
                      </c:pt>
                      <c:pt idx="653">
                        <c:v>1.250902</c:v>
                      </c:pt>
                      <c:pt idx="654">
                        <c:v>1.2314149999999999</c:v>
                      </c:pt>
                      <c:pt idx="655">
                        <c:v>1.2360549999999999</c:v>
                      </c:pt>
                      <c:pt idx="656">
                        <c:v>1.2140850000000001</c:v>
                      </c:pt>
                      <c:pt idx="657">
                        <c:v>1.219552</c:v>
                      </c:pt>
                      <c:pt idx="658">
                        <c:v>1.216944</c:v>
                      </c:pt>
                      <c:pt idx="659">
                        <c:v>1.2033510000000001</c:v>
                      </c:pt>
                      <c:pt idx="660">
                        <c:v>1.1843900000000001</c:v>
                      </c:pt>
                      <c:pt idx="661">
                        <c:v>1.206561</c:v>
                      </c:pt>
                      <c:pt idx="662">
                        <c:v>1.186221</c:v>
                      </c:pt>
                      <c:pt idx="663">
                        <c:v>1.1955260000000001</c:v>
                      </c:pt>
                      <c:pt idx="664">
                        <c:v>1.1964790000000001</c:v>
                      </c:pt>
                      <c:pt idx="665">
                        <c:v>1.1542939999999999</c:v>
                      </c:pt>
                      <c:pt idx="666">
                        <c:v>1.1652290000000001</c:v>
                      </c:pt>
                      <c:pt idx="667">
                        <c:v>1.1425069999999999</c:v>
                      </c:pt>
                      <c:pt idx="668">
                        <c:v>1.1425069999999999</c:v>
                      </c:pt>
                      <c:pt idx="669">
                        <c:v>1.113113</c:v>
                      </c:pt>
                      <c:pt idx="670">
                        <c:v>1.109075</c:v>
                      </c:pt>
                      <c:pt idx="671">
                        <c:v>1.0982909999999999</c:v>
                      </c:pt>
                      <c:pt idx="672">
                        <c:v>1.070101</c:v>
                      </c:pt>
                      <c:pt idx="673">
                        <c:v>1.0778000000000001</c:v>
                      </c:pt>
                      <c:pt idx="674">
                        <c:v>1.0706530000000001</c:v>
                      </c:pt>
                      <c:pt idx="675">
                        <c:v>1.0830919999999999</c:v>
                      </c:pt>
                      <c:pt idx="676">
                        <c:v>1.0715810000000001</c:v>
                      </c:pt>
                      <c:pt idx="677">
                        <c:v>1.063329</c:v>
                      </c:pt>
                      <c:pt idx="678">
                        <c:v>1.0517669999999999</c:v>
                      </c:pt>
                      <c:pt idx="679">
                        <c:v>1.016856</c:v>
                      </c:pt>
                      <c:pt idx="680">
                        <c:v>1.0472030000000001</c:v>
                      </c:pt>
                      <c:pt idx="681">
                        <c:v>1.0377730000000001</c:v>
                      </c:pt>
                      <c:pt idx="682">
                        <c:v>1.0126930000000001</c:v>
                      </c:pt>
                      <c:pt idx="683">
                        <c:v>1.0137959999999999</c:v>
                      </c:pt>
                      <c:pt idx="684">
                        <c:v>0.96892800000000001</c:v>
                      </c:pt>
                      <c:pt idx="685">
                        <c:v>0.97552399999999995</c:v>
                      </c:pt>
                      <c:pt idx="686">
                        <c:v>0.95899699999999999</c:v>
                      </c:pt>
                      <c:pt idx="687">
                        <c:v>0.94176700000000002</c:v>
                      </c:pt>
                      <c:pt idx="688">
                        <c:v>0.90121300000000004</c:v>
                      </c:pt>
                      <c:pt idx="689">
                        <c:v>0.88588900000000004</c:v>
                      </c:pt>
                      <c:pt idx="690">
                        <c:v>0.87186900000000001</c:v>
                      </c:pt>
                      <c:pt idx="691">
                        <c:v>0.81754599999999999</c:v>
                      </c:pt>
                      <c:pt idx="692">
                        <c:v>0.77711700000000006</c:v>
                      </c:pt>
                      <c:pt idx="693">
                        <c:v>0.74714599999999998</c:v>
                      </c:pt>
                      <c:pt idx="694">
                        <c:v>0.69585799999999998</c:v>
                      </c:pt>
                      <c:pt idx="695">
                        <c:v>0.70531300000000008</c:v>
                      </c:pt>
                      <c:pt idx="696">
                        <c:v>0.72615499999999999</c:v>
                      </c:pt>
                      <c:pt idx="697">
                        <c:v>0.72266799999999998</c:v>
                      </c:pt>
                      <c:pt idx="698">
                        <c:v>0.78652199999999994</c:v>
                      </c:pt>
                      <c:pt idx="699">
                        <c:v>0.79936300000000005</c:v>
                      </c:pt>
                      <c:pt idx="700">
                        <c:v>0.76863999999999999</c:v>
                      </c:pt>
                      <c:pt idx="701">
                        <c:v>0.74165400000000004</c:v>
                      </c:pt>
                      <c:pt idx="702">
                        <c:v>0.73528400000000005</c:v>
                      </c:pt>
                      <c:pt idx="703">
                        <c:v>0.75043199999999999</c:v>
                      </c:pt>
                      <c:pt idx="704">
                        <c:v>0.76738600000000001</c:v>
                      </c:pt>
                      <c:pt idx="705">
                        <c:v>0.76811300000000005</c:v>
                      </c:pt>
                      <c:pt idx="706">
                        <c:v>0.70950099999999994</c:v>
                      </c:pt>
                      <c:pt idx="707">
                        <c:v>0.72743400000000003</c:v>
                      </c:pt>
                      <c:pt idx="708">
                        <c:v>0.71970899999999993</c:v>
                      </c:pt>
                      <c:pt idx="709">
                        <c:v>0.68537500000000007</c:v>
                      </c:pt>
                      <c:pt idx="710">
                        <c:v>0.72723300000000002</c:v>
                      </c:pt>
                      <c:pt idx="711">
                        <c:v>0.79123699999999997</c:v>
                      </c:pt>
                      <c:pt idx="712">
                        <c:v>0.76911700000000005</c:v>
                      </c:pt>
                      <c:pt idx="713">
                        <c:v>0.76553000000000004</c:v>
                      </c:pt>
                      <c:pt idx="714">
                        <c:v>0.79562599999999994</c:v>
                      </c:pt>
                      <c:pt idx="715">
                        <c:v>0.84588600000000003</c:v>
                      </c:pt>
                      <c:pt idx="716">
                        <c:v>0.88428399999999996</c:v>
                      </c:pt>
                      <c:pt idx="717">
                        <c:v>0.93818000000000001</c:v>
                      </c:pt>
                      <c:pt idx="718">
                        <c:v>0.90735699999999997</c:v>
                      </c:pt>
                      <c:pt idx="719">
                        <c:v>0.91924499999999998</c:v>
                      </c:pt>
                    </c:numCache>
                  </c:numRef>
                </c:yVal>
                <c:smooth val="0"/>
                <c:extLst>
                  <c:ext xmlns:c16="http://schemas.microsoft.com/office/drawing/2014/chart" uri="{C3380CC4-5D6E-409C-BE32-E72D297353CC}">
                    <c16:uniqueId val="{00000001-8A38-4BA1-A10E-88E48FB20473}"/>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'Data Task 1'!$AK$10:$AX$10</c15:sqref>
                        </c15:formulaRef>
                      </c:ext>
                    </c:extLst>
                    <c:strCache>
                      <c:ptCount val="1"/>
                      <c:pt idx="0">
                        <c:v>14400</c:v>
                      </c:pt>
                    </c:strCache>
                  </c:strRef>
                </c:tx>
                <c:spPr>
                  <a:ln w="22225"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'Data Task 1'!$AN$12:$AN$731</c15:sqref>
                        </c15:formulaRef>
                      </c:ext>
                    </c:extLst>
                    <c:numCache>
                      <c:formatCode>General</c:formatCode>
                      <c:ptCount val="720"/>
                      <c:pt idx="0">
                        <c:v>1.0000000000000004</c:v>
                      </c:pt>
                      <c:pt idx="1">
                        <c:v>1.0006905323120929</c:v>
                      </c:pt>
                      <c:pt idx="2">
                        <c:v>1.0036080371806677</c:v>
                      </c:pt>
                      <c:pt idx="3">
                        <c:v>1.0087511106091571</c:v>
                      </c:pt>
                      <c:pt idx="4">
                        <c:v>1.0161172956035669</c:v>
                      </c:pt>
                      <c:pt idx="5">
                        <c:v>1.0257029651727632</c:v>
                      </c:pt>
                      <c:pt idx="6">
                        <c:v>1.0375034393281859</c:v>
                      </c:pt>
                      <c:pt idx="7">
                        <c:v>1.0515132190832757</c:v>
                      </c:pt>
                      <c:pt idx="8">
                        <c:v>1.067725401454906</c:v>
                      </c:pt>
                      <c:pt idx="9">
                        <c:v>1.0861322644619515</c:v>
                      </c:pt>
                      <c:pt idx="10">
                        <c:v>1.1067249161261481</c:v>
                      </c:pt>
                      <c:pt idx="11">
                        <c:v>1.1294937624709462</c:v>
                      </c:pt>
                      <c:pt idx="12">
                        <c:v>1.154427688523517</c:v>
                      </c:pt>
                      <c:pt idx="13">
                        <c:v>1.1815148773127435</c:v>
                      </c:pt>
                      <c:pt idx="14">
                        <c:v>1.2107424588700837</c:v>
                      </c:pt>
                      <c:pt idx="15">
                        <c:v>1.2420966272292859</c:v>
                      </c:pt>
                      <c:pt idx="16">
                        <c:v>1.2755624064269564</c:v>
                      </c:pt>
                      <c:pt idx="17">
                        <c:v>1.3111237675022753</c:v>
                      </c:pt>
                      <c:pt idx="18">
                        <c:v>1.3487640964958547</c:v>
                      </c:pt>
                      <c:pt idx="19">
                        <c:v>1.3884652584520201</c:v>
                      </c:pt>
                      <c:pt idx="20">
                        <c:v>1.4302088844156733</c:v>
                      </c:pt>
                      <c:pt idx="21">
                        <c:v>1.473975084435432</c:v>
                      </c:pt>
                      <c:pt idx="22">
                        <c:v>1.5197431495619174</c:v>
                      </c:pt>
                      <c:pt idx="23">
                        <c:v>1.5674916688474656</c:v>
                      </c:pt>
                      <c:pt idx="24">
                        <c:v>1.6171979443475557</c:v>
                      </c:pt>
                      <c:pt idx="25">
                        <c:v>1.6688389271185307</c:v>
                      </c:pt>
                      <c:pt idx="26">
                        <c:v>1.7223902812198739</c:v>
                      </c:pt>
                      <c:pt idx="27">
                        <c:v>1.7778270857125031</c:v>
                      </c:pt>
                      <c:pt idx="28">
                        <c:v>1.8351233666599078</c:v>
                      </c:pt>
                      <c:pt idx="29">
                        <c:v>1.8942524481272909</c:v>
                      </c:pt>
                      <c:pt idx="30">
                        <c:v>1.9551867181821507</c:v>
                      </c:pt>
                      <c:pt idx="31">
                        <c:v>2.0178980968931186</c:v>
                      </c:pt>
                      <c:pt idx="32">
                        <c:v>2.0823572173319826</c:v>
                      </c:pt>
                      <c:pt idx="33">
                        <c:v>2.1485345955708097</c:v>
                      </c:pt>
                      <c:pt idx="34">
                        <c:v>2.2163995776845287</c:v>
                      </c:pt>
                      <c:pt idx="35">
                        <c:v>2.2859210417492153</c:v>
                      </c:pt>
                      <c:pt idx="36">
                        <c:v>2.357066812843513</c:v>
                      </c:pt>
                      <c:pt idx="37">
                        <c:v>2.4298047160460698</c:v>
                      </c:pt>
                      <c:pt idx="38">
                        <c:v>2.5041012894386823</c:v>
                      </c:pt>
                      <c:pt idx="39">
                        <c:v>2.5799229541034241</c:v>
                      </c:pt>
                      <c:pt idx="40">
                        <c:v>2.6572348441255231</c:v>
                      </c:pt>
                      <c:pt idx="41">
                        <c:v>2.7360026785887741</c:v>
                      </c:pt>
                      <c:pt idx="42">
                        <c:v>2.816190187581832</c:v>
                      </c:pt>
                      <c:pt idx="43">
                        <c:v>2.8977620371910673</c:v>
                      </c:pt>
                      <c:pt idx="44">
                        <c:v>2.9806811385071379</c:v>
                      </c:pt>
                      <c:pt idx="45">
                        <c:v>3.0649105196204149</c:v>
                      </c:pt>
                      <c:pt idx="46">
                        <c:v>3.1504128576221313</c:v>
                      </c:pt>
                      <c:pt idx="47">
                        <c:v>3.2371507126038019</c:v>
                      </c:pt>
                      <c:pt idx="48">
                        <c:v>3.3250850066609479</c:v>
                      </c:pt>
                      <c:pt idx="49">
                        <c:v>3.4141773638873727</c:v>
                      </c:pt>
                      <c:pt idx="50">
                        <c:v>3.5043894083768827</c:v>
                      </c:pt>
                      <c:pt idx="51">
                        <c:v>3.595680775228141</c:v>
                      </c:pt>
                      <c:pt idx="52">
                        <c:v>3.6880127375358134</c:v>
                      </c:pt>
                      <c:pt idx="53">
                        <c:v>3.7813448133988512</c:v>
                      </c:pt>
                      <c:pt idx="54">
                        <c:v>3.8756378079130598</c:v>
                      </c:pt>
                      <c:pt idx="55">
                        <c:v>3.9708503031796796</c:v>
                      </c:pt>
                      <c:pt idx="56">
                        <c:v>4.0669424022962337</c:v>
                      </c:pt>
                      <c:pt idx="57">
                        <c:v>4.1638733893622462</c:v>
                      </c:pt>
                      <c:pt idx="58">
                        <c:v>4.2616026654769525</c:v>
                      </c:pt>
                      <c:pt idx="59">
                        <c:v>4.3600891637407386</c:v>
                      </c:pt>
                      <c:pt idx="60">
                        <c:v>4.4592920512534127</c:v>
                      </c:pt>
                      <c:pt idx="61">
                        <c:v>4.5591703781150708</c:v>
                      </c:pt>
                      <c:pt idx="62">
                        <c:v>4.6596828434266708</c:v>
                      </c:pt>
                      <c:pt idx="63">
                        <c:v>4.7607889652871611</c:v>
                      </c:pt>
                      <c:pt idx="64">
                        <c:v>4.8624473257977794</c:v>
                      </c:pt>
                      <c:pt idx="65">
                        <c:v>4.9646172090580567</c:v>
                      </c:pt>
                      <c:pt idx="66">
                        <c:v>5.0672580161672265</c:v>
                      </c:pt>
                      <c:pt idx="67">
                        <c:v>5.170328563225957</c:v>
                      </c:pt>
                      <c:pt idx="68">
                        <c:v>5.2737891873312019</c:v>
                      </c:pt>
                      <c:pt idx="69">
                        <c:v>5.3775983535844842</c:v>
                      </c:pt>
                      <c:pt idx="70">
                        <c:v>5.4817169840813262</c:v>
                      </c:pt>
                      <c:pt idx="71">
                        <c:v>5.5861041289218223</c:v>
                      </c:pt>
                      <c:pt idx="72">
                        <c:v>5.6907207102014929</c:v>
                      </c:pt>
                      <c:pt idx="73">
                        <c:v>5.7955270650172892</c:v>
                      </c:pt>
                      <c:pt idx="74">
                        <c:v>5.9004842324644464</c:v>
                      </c:pt>
                      <c:pt idx="75">
                        <c:v>6.0055529006390564</c:v>
                      </c:pt>
                      <c:pt idx="76">
                        <c:v>6.1106943426357807</c:v>
                      </c:pt>
                      <c:pt idx="77">
                        <c:v>6.2158715865449921</c:v>
                      </c:pt>
                      <c:pt idx="78">
                        <c:v>6.3210447354642136</c:v>
                      </c:pt>
                      <c:pt idx="79">
                        <c:v>6.4261785724795271</c:v>
                      </c:pt>
                      <c:pt idx="80">
                        <c:v>6.5312348386844503</c:v>
                      </c:pt>
                      <c:pt idx="81">
                        <c:v>6.6361767961687859</c:v>
                      </c:pt>
                      <c:pt idx="82">
                        <c:v>6.7409688770194753</c:v>
                      </c:pt>
                      <c:pt idx="83">
                        <c:v>6.8455751623243106</c:v>
                      </c:pt>
                      <c:pt idx="84">
                        <c:v>6.9499610201679536</c:v>
                      </c:pt>
                      <c:pt idx="85">
                        <c:v>7.05409029763877</c:v>
                      </c:pt>
                      <c:pt idx="86">
                        <c:v>7.1579302348168374</c:v>
                      </c:pt>
                      <c:pt idx="87">
                        <c:v>7.2614466677856635</c:v>
                      </c:pt>
                      <c:pt idx="88">
                        <c:v>7.3646064856261866</c:v>
                      </c:pt>
                      <c:pt idx="89">
                        <c:v>7.4673766944190527</c:v>
                      </c:pt>
                      <c:pt idx="90">
                        <c:v>7.5697265232394777</c:v>
                      </c:pt>
                      <c:pt idx="91">
                        <c:v>7.6716232121675381</c:v>
                      </c:pt>
                      <c:pt idx="92">
                        <c:v>7.7730365752770201</c:v>
                      </c:pt>
                      <c:pt idx="93">
                        <c:v>7.8739358416431386</c:v>
                      </c:pt>
                      <c:pt idx="94">
                        <c:v>7.9742928143348157</c:v>
                      </c:pt>
                      <c:pt idx="95">
                        <c:v>8.0740757864295567</c:v>
                      </c:pt>
                      <c:pt idx="96">
                        <c:v>8.1732589009905627</c:v>
                      </c:pt>
                      <c:pt idx="97">
                        <c:v>8.2718136100876158</c:v>
                      </c:pt>
                      <c:pt idx="98">
                        <c:v>8.3697117167896433</c:v>
                      </c:pt>
                      <c:pt idx="99">
                        <c:v>8.4669288851561255</c:v>
                      </c:pt>
                      <c:pt idx="100">
                        <c:v>8.5634363332574175</c:v>
                      </c:pt>
                      <c:pt idx="101">
                        <c:v>8.6592118311478572</c:v>
                      </c:pt>
                      <c:pt idx="102">
                        <c:v>8.7542285858929372</c:v>
                      </c:pt>
                      <c:pt idx="103">
                        <c:v>8.8484623785518561</c:v>
                      </c:pt>
                      <c:pt idx="104">
                        <c:v>8.9418912131783781</c:v>
                      </c:pt>
                      <c:pt idx="105">
                        <c:v>9.0344923918279907</c:v>
                      </c:pt>
                      <c:pt idx="106">
                        <c:v>9.126242982556743</c:v>
                      </c:pt>
                      <c:pt idx="107">
                        <c:v>9.2171223934149715</c:v>
                      </c:pt>
                      <c:pt idx="108">
                        <c:v>9.3071082774572975</c:v>
                      </c:pt>
                      <c:pt idx="109">
                        <c:v>9.3961817977297653</c:v>
                      </c:pt>
                      <c:pt idx="110">
                        <c:v>9.484323415280139</c:v>
                      </c:pt>
                      <c:pt idx="111">
                        <c:v>9.5715135911561777</c:v>
                      </c:pt>
                      <c:pt idx="112">
                        <c:v>9.6577343074019186</c:v>
                      </c:pt>
                      <c:pt idx="113">
                        <c:v>9.7429676630611226</c:v>
                      </c:pt>
                      <c:pt idx="114">
                        <c:v>9.827196927174688</c:v>
                      </c:pt>
                      <c:pt idx="115">
                        <c:v>9.910405017784365</c:v>
                      </c:pt>
                      <c:pt idx="116">
                        <c:v>9.9925757889296207</c:v>
                      </c:pt>
                      <c:pt idx="117">
                        <c:v>10.073695083645063</c:v>
                      </c:pt>
                      <c:pt idx="118">
                        <c:v>10.153746755970152</c:v>
                      </c:pt>
                      <c:pt idx="119">
                        <c:v>10.232717467937499</c:v>
                      </c:pt>
                      <c:pt idx="120">
                        <c:v>10.310592828582275</c:v>
                      </c:pt>
                      <c:pt idx="121">
                        <c:v>10.387359616936795</c:v>
                      </c:pt>
                      <c:pt idx="122">
                        <c:v>10.463006133029666</c:v>
                      </c:pt>
                      <c:pt idx="123">
                        <c:v>10.537519038893482</c:v>
                      </c:pt>
                      <c:pt idx="124">
                        <c:v>10.610888506552271</c:v>
                      </c:pt>
                      <c:pt idx="125">
                        <c:v>10.683100964039205</c:v>
                      </c:pt>
                      <c:pt idx="126">
                        <c:v>10.754146817377739</c:v>
                      </c:pt>
                      <c:pt idx="127">
                        <c:v>10.824017174589608</c:v>
                      </c:pt>
                      <c:pt idx="128">
                        <c:v>10.892701037701688</c:v>
                      </c:pt>
                      <c:pt idx="129">
                        <c:v>10.960187993739439</c:v>
                      </c:pt>
                      <c:pt idx="130">
                        <c:v>11.026472543716299</c:v>
                      </c:pt>
                      <c:pt idx="131">
                        <c:v>11.091542168662873</c:v>
                      </c:pt>
                      <c:pt idx="132">
                        <c:v>11.155392539589737</c:v>
                      </c:pt>
                      <c:pt idx="133">
                        <c:v>11.218014647518915</c:v>
                      </c:pt>
                      <c:pt idx="134">
                        <c:v>11.279400302470428</c:v>
                      </c:pt>
                      <c:pt idx="135">
                        <c:v>11.339543537458857</c:v>
                      </c:pt>
                      <c:pt idx="136">
                        <c:v>11.398437917499935</c:v>
                      </c:pt>
                      <c:pt idx="137">
                        <c:v>11.456077358608535</c:v>
                      </c:pt>
                      <c:pt idx="138">
                        <c:v>11.512456244798379</c:v>
                      </c:pt>
                      <c:pt idx="139">
                        <c:v>11.567567673086344</c:v>
                      </c:pt>
                      <c:pt idx="140">
                        <c:v>11.621408835479292</c:v>
                      </c:pt>
                      <c:pt idx="141">
                        <c:v>11.673973530992384</c:v>
                      </c:pt>
                      <c:pt idx="142">
                        <c:v>11.725256494638485</c:v>
                      </c:pt>
                      <c:pt idx="143">
                        <c:v>11.775254801424744</c:v>
                      </c:pt>
                      <c:pt idx="144">
                        <c:v>11.823963303363755</c:v>
                      </c:pt>
                      <c:pt idx="145">
                        <c:v>11.871378490464084</c:v>
                      </c:pt>
                      <c:pt idx="146">
                        <c:v>11.9174983737306</c:v>
                      </c:pt>
                      <c:pt idx="147">
                        <c:v>11.962317571176456</c:v>
                      </c:pt>
                      <c:pt idx="148">
                        <c:v>12.005833625807659</c:v>
                      </c:pt>
                      <c:pt idx="149">
                        <c:v>12.048044665628787</c:v>
                      </c:pt>
                      <c:pt idx="150">
                        <c:v>12.088947063648702</c:v>
                      </c:pt>
                      <c:pt idx="151">
                        <c:v>12.128537309875986</c:v>
                      </c:pt>
                      <c:pt idx="152">
                        <c:v>12.166815404310638</c:v>
                      </c:pt>
                      <c:pt idx="153">
                        <c:v>12.203777719961522</c:v>
                      </c:pt>
                      <c:pt idx="154">
                        <c:v>12.239422501832932</c:v>
                      </c:pt>
                      <c:pt idx="155">
                        <c:v>12.273747994929154</c:v>
                      </c:pt>
                      <c:pt idx="156">
                        <c:v>12.306752327254765</c:v>
                      </c:pt>
                      <c:pt idx="157">
                        <c:v>12.338434679811769</c:v>
                      </c:pt>
                      <c:pt idx="158">
                        <c:v>12.368793297604451</c:v>
                      </c:pt>
                      <c:pt idx="159">
                        <c:v>12.39782537263968</c:v>
                      </c:pt>
                      <c:pt idx="160">
                        <c:v>12.425531957914879</c:v>
                      </c:pt>
                      <c:pt idx="161">
                        <c:v>12.451911181434626</c:v>
                      </c:pt>
                      <c:pt idx="162">
                        <c:v>12.476961171203495</c:v>
                      </c:pt>
                      <c:pt idx="163">
                        <c:v>12.500681225223202</c:v>
                      </c:pt>
                      <c:pt idx="164">
                        <c:v>12.523072162491747</c:v>
                      </c:pt>
                      <c:pt idx="165">
                        <c:v>12.544131292015706</c:v>
                      </c:pt>
                      <c:pt idx="166">
                        <c:v>12.563859432793073</c:v>
                      </c:pt>
                      <c:pt idx="167">
                        <c:v>12.582254946827863</c:v>
                      </c:pt>
                      <c:pt idx="168">
                        <c:v>12.599316781122637</c:v>
                      </c:pt>
                      <c:pt idx="169">
                        <c:v>12.615045871675116</c:v>
                      </c:pt>
                      <c:pt idx="170">
                        <c:v>12.629440580489302</c:v>
                      </c:pt>
                      <c:pt idx="171">
                        <c:v>12.64250079056548</c:v>
                      </c:pt>
                      <c:pt idx="172">
                        <c:v>12.654227320901647</c:v>
                      </c:pt>
                      <c:pt idx="173">
                        <c:v>12.664618533501809</c:v>
                      </c:pt>
                      <c:pt idx="174">
                        <c:v>12.673673375368535</c:v>
                      </c:pt>
                      <c:pt idx="175">
                        <c:v>12.681392899499262</c:v>
                      </c:pt>
                      <c:pt idx="176">
                        <c:v>12.687777924891973</c:v>
                      </c:pt>
                      <c:pt idx="177">
                        <c:v>12.692825877552975</c:v>
                      </c:pt>
                      <c:pt idx="178">
                        <c:v>12.696537459480542</c:v>
                      </c:pt>
                      <c:pt idx="179">
                        <c:v>12.698913606672386</c:v>
                      </c:pt>
                      <c:pt idx="180">
                        <c:v>12.699952681132519</c:v>
                      </c:pt>
                      <c:pt idx="181">
                        <c:v>12.69965632085693</c:v>
                      </c:pt>
                      <c:pt idx="182">
                        <c:v>12.698021834852197</c:v>
                      </c:pt>
                      <c:pt idx="183">
                        <c:v>12.695052031111459</c:v>
                      </c:pt>
                      <c:pt idx="184">
                        <c:v>12.690745154639004</c:v>
                      </c:pt>
                      <c:pt idx="185">
                        <c:v>12.685100971435407</c:v>
                      </c:pt>
                      <c:pt idx="186">
                        <c:v>12.67812053449809</c:v>
                      </c:pt>
                      <c:pt idx="187">
                        <c:v>12.669803843827056</c:v>
                      </c:pt>
                      <c:pt idx="188">
                        <c:v>12.660151718420302</c:v>
                      </c:pt>
                      <c:pt idx="189">
                        <c:v>12.649162520281831</c:v>
                      </c:pt>
                      <c:pt idx="190">
                        <c:v>12.636837887407639</c:v>
                      </c:pt>
                      <c:pt idx="191">
                        <c:v>12.62317700079973</c:v>
                      </c:pt>
                      <c:pt idx="192">
                        <c:v>12.608179743458388</c:v>
                      </c:pt>
                      <c:pt idx="193">
                        <c:v>12.591848104378755</c:v>
                      </c:pt>
                      <c:pt idx="194">
                        <c:v>12.574181849561398</c:v>
                      </c:pt>
                      <c:pt idx="195">
                        <c:v>12.555180277008036</c:v>
                      </c:pt>
                      <c:pt idx="196">
                        <c:v>12.534845141714376</c:v>
                      </c:pt>
                      <c:pt idx="197">
                        <c:v>12.51317644368042</c:v>
                      </c:pt>
                      <c:pt idx="198">
                        <c:v>12.490174884904455</c:v>
                      </c:pt>
                      <c:pt idx="199">
                        <c:v>12.465840699385904</c:v>
                      </c:pt>
                      <c:pt idx="200">
                        <c:v>12.440175642120479</c:v>
                      </c:pt>
                      <c:pt idx="201">
                        <c:v>12.413179596108469</c:v>
                      </c:pt>
                      <c:pt idx="202">
                        <c:v>12.384854433345295</c:v>
                      </c:pt>
                      <c:pt idx="203">
                        <c:v>12.355200153830955</c:v>
                      </c:pt>
                      <c:pt idx="204">
                        <c:v>12.324218512561163</c:v>
                      </c:pt>
                      <c:pt idx="205">
                        <c:v>12.291910445533631</c:v>
                      </c:pt>
                      <c:pt idx="206">
                        <c:v>12.258276771746356</c:v>
                      </c:pt>
                      <c:pt idx="207">
                        <c:v>12.223321118190471</c:v>
                      </c:pt>
                      <c:pt idx="208">
                        <c:v>12.187043484865974</c:v>
                      </c:pt>
                      <c:pt idx="209">
                        <c:v>12.149445626768584</c:v>
                      </c:pt>
                      <c:pt idx="210">
                        <c:v>12.110530234891716</c:v>
                      </c:pt>
                      <c:pt idx="211">
                        <c:v>12.070299064231081</c:v>
                      </c:pt>
                      <c:pt idx="212">
                        <c:v>12.02875386978239</c:v>
                      </c:pt>
                      <c:pt idx="213">
                        <c:v>11.985898395536493</c:v>
                      </c:pt>
                      <c:pt idx="214">
                        <c:v>11.941734279489379</c:v>
                      </c:pt>
                      <c:pt idx="215">
                        <c:v>11.896264329634194</c:v>
                      </c:pt>
                      <c:pt idx="216">
                        <c:v>11.849493693958349</c:v>
                      </c:pt>
                      <c:pt idx="217">
                        <c:v>11.801422489461562</c:v>
                      </c:pt>
                      <c:pt idx="218">
                        <c:v>11.752057034128384</c:v>
                      </c:pt>
                      <c:pt idx="219">
                        <c:v>11.701399784952814</c:v>
                      </c:pt>
                      <c:pt idx="220">
                        <c:v>11.649455538923123</c:v>
                      </c:pt>
                      <c:pt idx="221">
                        <c:v>11.596227572031305</c:v>
                      </c:pt>
                      <c:pt idx="222">
                        <c:v>11.541721383263916</c:v>
                      </c:pt>
                      <c:pt idx="223">
                        <c:v>11.485942237608091</c:v>
                      </c:pt>
                      <c:pt idx="224">
                        <c:v>11.428895634050386</c:v>
                      </c:pt>
                      <c:pt idx="225">
                        <c:v>11.370585901580222</c:v>
                      </c:pt>
                      <c:pt idx="226">
                        <c:v>11.311019358182151</c:v>
                      </c:pt>
                      <c:pt idx="227">
                        <c:v>11.25020314083873</c:v>
                      </c:pt>
                      <c:pt idx="228">
                        <c:v>11.188143450534801</c:v>
                      </c:pt>
                      <c:pt idx="229">
                        <c:v>11.124846488255208</c:v>
                      </c:pt>
                      <c:pt idx="230">
                        <c:v>11.060320443979929</c:v>
                      </c:pt>
                      <c:pt idx="231">
                        <c:v>10.994572337691809</c:v>
                      </c:pt>
                      <c:pt idx="232">
                        <c:v>10.927613050364247</c:v>
                      </c:pt>
                      <c:pt idx="233">
                        <c:v>10.859447729984662</c:v>
                      </c:pt>
                      <c:pt idx="234">
                        <c:v>10.790087959524739</c:v>
                      </c:pt>
                      <c:pt idx="235">
                        <c:v>10.71954110996646</c:v>
                      </c:pt>
                      <c:pt idx="236">
                        <c:v>10.647818647281804</c:v>
                      </c:pt>
                      <c:pt idx="237">
                        <c:v>10.574931218444741</c:v>
                      </c:pt>
                      <c:pt idx="238">
                        <c:v>10.50088876843096</c:v>
                      </c:pt>
                      <c:pt idx="239">
                        <c:v>10.425702880212153</c:v>
                      </c:pt>
                      <c:pt idx="240">
                        <c:v>10.349385955758001</c:v>
                      </c:pt>
                      <c:pt idx="241">
                        <c:v>10.271950631037623</c:v>
                      </c:pt>
                      <c:pt idx="242">
                        <c:v>10.193409308020694</c:v>
                      </c:pt>
                      <c:pt idx="243">
                        <c:v>10.113776260672335</c:v>
                      </c:pt>
                      <c:pt idx="244">
                        <c:v>10.033064007961938</c:v>
                      </c:pt>
                      <c:pt idx="245">
                        <c:v>9.9512877598523257</c:v>
                      </c:pt>
                      <c:pt idx="246">
                        <c:v>9.8684643643023175</c:v>
                      </c:pt>
                      <c:pt idx="247">
                        <c:v>9.7846073932787352</c:v>
                      </c:pt>
                      <c:pt idx="248">
                        <c:v>9.6997346307381136</c:v>
                      </c:pt>
                      <c:pt idx="249">
                        <c:v>9.613862924639264</c:v>
                      </c:pt>
                      <c:pt idx="250">
                        <c:v>9.5270093569404377</c:v>
                      </c:pt>
                      <c:pt idx="251">
                        <c:v>9.4391917115981609</c:v>
                      </c:pt>
                      <c:pt idx="252">
                        <c:v>9.3504296445643877</c:v>
                      </c:pt>
                      <c:pt idx="253">
                        <c:v>9.2607419927930739</c:v>
                      </c:pt>
                      <c:pt idx="254">
                        <c:v>9.1701482952364639</c:v>
                      </c:pt>
                      <c:pt idx="255">
                        <c:v>9.078670781840211</c:v>
                      </c:pt>
                      <c:pt idx="256">
                        <c:v>8.9863293425557043</c:v>
                      </c:pt>
                      <c:pt idx="257">
                        <c:v>8.8931460903288873</c:v>
                      </c:pt>
                      <c:pt idx="258">
                        <c:v>8.7991441911031387</c:v>
                      </c:pt>
                      <c:pt idx="259">
                        <c:v>8.7043470448212581</c:v>
                      </c:pt>
                      <c:pt idx="260">
                        <c:v>8.6087778174266187</c:v>
                      </c:pt>
                      <c:pt idx="261">
                        <c:v>8.5124614298583037</c:v>
                      </c:pt>
                      <c:pt idx="262">
                        <c:v>8.4154218670576917</c:v>
                      </c:pt>
                      <c:pt idx="263">
                        <c:v>8.3176866239575702</c:v>
                      </c:pt>
                      <c:pt idx="264">
                        <c:v>8.2192814404950223</c:v>
                      </c:pt>
                      <c:pt idx="265">
                        <c:v>8.1202331096045555</c:v>
                      </c:pt>
                      <c:pt idx="266">
                        <c:v>8.0205693602183921</c:v>
                      </c:pt>
                      <c:pt idx="267">
                        <c:v>7.9203186232670353</c:v>
                      </c:pt>
                      <c:pt idx="268">
                        <c:v>7.8195099146795624</c:v>
                      </c:pt>
                      <c:pt idx="269">
                        <c:v>7.7181724843844748</c:v>
                      </c:pt>
                      <c:pt idx="270">
                        <c:v>7.6163368693071263</c:v>
                      </c:pt>
                      <c:pt idx="271">
                        <c:v>7.5140339573720203</c:v>
                      </c:pt>
                      <c:pt idx="272">
                        <c:v>7.411294519503941</c:v>
                      </c:pt>
                      <c:pt idx="273">
                        <c:v>7.3081513156228066</c:v>
                      </c:pt>
                      <c:pt idx="274">
                        <c:v>7.2046371056485468</c:v>
                      </c:pt>
                      <c:pt idx="275">
                        <c:v>7.1007827775056551</c:v>
                      </c:pt>
                      <c:pt idx="276">
                        <c:v>6.996624484105765</c:v>
                      </c:pt>
                      <c:pt idx="277">
                        <c:v>6.8921945173699397</c:v>
                      </c:pt>
                      <c:pt idx="278">
                        <c:v>6.7875287962103847</c:v>
                      </c:pt>
                      <c:pt idx="279">
                        <c:v>6.6826618355427323</c:v>
                      </c:pt>
                      <c:pt idx="280">
                        <c:v>6.5776301392777476</c:v>
                      </c:pt>
                      <c:pt idx="281">
                        <c:v>6.4724685733302145</c:v>
                      </c:pt>
                      <c:pt idx="282">
                        <c:v>6.3672150456074679</c:v>
                      </c:pt>
                      <c:pt idx="283">
                        <c:v>6.2619057090211392</c:v>
                      </c:pt>
                      <c:pt idx="284">
                        <c:v>6.1565781204794225</c:v>
                      </c:pt>
                      <c:pt idx="285">
                        <c:v>6.0512706558885165</c:v>
                      </c:pt>
                      <c:pt idx="286">
                        <c:v>5.946020755156904</c:v>
                      </c:pt>
                      <c:pt idx="287">
                        <c:v>5.8408676131887791</c:v>
                      </c:pt>
                      <c:pt idx="288">
                        <c:v>5.7358501908889057</c:v>
                      </c:pt>
                      <c:pt idx="289">
                        <c:v>5.6310068641634823</c:v>
                      </c:pt>
                      <c:pt idx="290">
                        <c:v>5.5263782319132684</c:v>
                      </c:pt>
                      <c:pt idx="291">
                        <c:v>5.422003957041313</c:v>
                      </c:pt>
                      <c:pt idx="292">
                        <c:v>5.3179238194503817</c:v>
                      </c:pt>
                      <c:pt idx="293">
                        <c:v>5.2141775990432366</c:v>
                      </c:pt>
                      <c:pt idx="294">
                        <c:v>5.1108061287200695</c:v>
                      </c:pt>
                      <c:pt idx="295">
                        <c:v>5.0078508263796371</c:v>
                      </c:pt>
                      <c:pt idx="296">
                        <c:v>4.9053514719247078</c:v>
                      </c:pt>
                      <c:pt idx="297">
                        <c:v>4.8033493662543236</c:v>
                      </c:pt>
                      <c:pt idx="298">
                        <c:v>4.7018851082692459</c:v>
                      </c:pt>
                      <c:pt idx="299">
                        <c:v>4.6010007008668081</c:v>
                      </c:pt>
                      <c:pt idx="300">
                        <c:v>4.5007365089483411</c:v>
                      </c:pt>
                      <c:pt idx="301">
                        <c:v>4.4011339504126044</c:v>
                      </c:pt>
                      <c:pt idx="302">
                        <c:v>4.3022339751595053</c:v>
                      </c:pt>
                      <c:pt idx="303">
                        <c:v>4.2040771820898017</c:v>
                      </c:pt>
                      <c:pt idx="304">
                        <c:v>4.1067055741008245</c:v>
                      </c:pt>
                      <c:pt idx="305">
                        <c:v>4.0101595160939087</c:v>
                      </c:pt>
                      <c:pt idx="306">
                        <c:v>3.9144800749686719</c:v>
                      </c:pt>
                      <c:pt idx="307">
                        <c:v>3.8197073816270195</c:v>
                      </c:pt>
                      <c:pt idx="308">
                        <c:v>3.7258828539677102</c:v>
                      </c:pt>
                      <c:pt idx="309">
                        <c:v>3.6330454528955101</c:v>
                      </c:pt>
                      <c:pt idx="310">
                        <c:v>3.5412358943108959</c:v>
                      </c:pt>
                      <c:pt idx="311">
                        <c:v>3.4504944261154882</c:v>
                      </c:pt>
                      <c:pt idx="312">
                        <c:v>3.3608598922143367</c:v>
                      </c:pt>
                      <c:pt idx="313">
                        <c:v>3.2723714875116361</c:v>
                      </c:pt>
                      <c:pt idx="314">
                        <c:v>3.185068406911578</c:v>
                      </c:pt>
                      <c:pt idx="315">
                        <c:v>3.0989887923209327</c:v>
                      </c:pt>
                      <c:pt idx="316">
                        <c:v>3.0141710196458935</c:v>
                      </c:pt>
                      <c:pt idx="317">
                        <c:v>2.9306526457946611</c:v>
                      </c:pt>
                      <c:pt idx="318">
                        <c:v>2.8484707596765722</c:v>
                      </c:pt>
                      <c:pt idx="319">
                        <c:v>2.7676622162015456</c:v>
                      </c:pt>
                      <c:pt idx="320">
                        <c:v>2.6882632852809203</c:v>
                      </c:pt>
                      <c:pt idx="321">
                        <c:v>2.6103096518274715</c:v>
                      </c:pt>
                      <c:pt idx="322">
                        <c:v>2.5338365327551164</c:v>
                      </c:pt>
                      <c:pt idx="323">
                        <c:v>2.4588787939786294</c:v>
                      </c:pt>
                      <c:pt idx="324">
                        <c:v>2.385470131415647</c:v>
                      </c:pt>
                      <c:pt idx="325">
                        <c:v>2.3136443579835184</c:v>
                      </c:pt>
                      <c:pt idx="326">
                        <c:v>2.243433765603307</c:v>
                      </c:pt>
                      <c:pt idx="327">
                        <c:v>2.1748708801955128</c:v>
                      </c:pt>
                      <c:pt idx="328">
                        <c:v>2.1079868236840613</c:v>
                      </c:pt>
                      <c:pt idx="329">
                        <c:v>2.0428128349925911</c:v>
                      </c:pt>
                      <c:pt idx="330">
                        <c:v>1.979378749048178</c:v>
                      </c:pt>
                      <c:pt idx="331">
                        <c:v>1.9177135817798929</c:v>
                      </c:pt>
                      <c:pt idx="332">
                        <c:v>1.857846115117386</c:v>
                      </c:pt>
                      <c:pt idx="333">
                        <c:v>1.7998040779928761</c:v>
                      </c:pt>
                      <c:pt idx="334">
                        <c:v>1.7436143803405881</c:v>
                      </c:pt>
                      <c:pt idx="335">
                        <c:v>1.6893032300964568</c:v>
                      </c:pt>
                      <c:pt idx="336">
                        <c:v>1.6368958991987108</c:v>
                      </c:pt>
                      <c:pt idx="337">
                        <c:v>1.586416840587578</c:v>
                      </c:pt>
                      <c:pt idx="338">
                        <c:v>1.5378895712055749</c:v>
                      </c:pt>
                      <c:pt idx="339">
                        <c:v>1.4913369059969328</c:v>
                      </c:pt>
                      <c:pt idx="340">
                        <c:v>1.4467804899087446</c:v>
                      </c:pt>
                      <c:pt idx="341">
                        <c:v>1.4042413828895308</c:v>
                      </c:pt>
                      <c:pt idx="342">
                        <c:v>1.3637393578909616</c:v>
                      </c:pt>
                      <c:pt idx="343">
                        <c:v>1.3252937198658459</c:v>
                      </c:pt>
                      <c:pt idx="344">
                        <c:v>1.2889223697704286</c:v>
                      </c:pt>
                      <c:pt idx="345">
                        <c:v>1.2546425065626716</c:v>
                      </c:pt>
                      <c:pt idx="346">
                        <c:v>1.2224700422036769</c:v>
                      </c:pt>
                      <c:pt idx="347">
                        <c:v>1.1924205376554107</c:v>
                      </c:pt>
                      <c:pt idx="348">
                        <c:v>1.1645076818844089</c:v>
                      </c:pt>
                      <c:pt idx="349">
                        <c:v>1.1387450468574998</c:v>
                      </c:pt>
                      <c:pt idx="350">
                        <c:v>1.1151448005449391</c:v>
                      </c:pt>
                      <c:pt idx="351">
                        <c:v>1.0937177069204183</c:v>
                      </c:pt>
                      <c:pt idx="352">
                        <c:v>1.0744740619587665</c:v>
                      </c:pt>
                      <c:pt idx="353">
                        <c:v>1.0574229916376783</c:v>
                      </c:pt>
                      <c:pt idx="354">
                        <c:v>1.0425725689374221</c:v>
                      </c:pt>
                      <c:pt idx="355">
                        <c:v>1.0299296968411202</c:v>
                      </c:pt>
                      <c:pt idx="356">
                        <c:v>1.0195003423341928</c:v>
                      </c:pt>
                      <c:pt idx="357">
                        <c:v>1.0112893024049097</c:v>
                      </c:pt>
                      <c:pt idx="358">
                        <c:v>1.0053005550435496</c:v>
                      </c:pt>
                      <c:pt idx="359">
                        <c:v>1.0015369082432481</c:v>
                      </c:pt>
                      <c:pt idx="360">
                        <c:v>1.0000000000000004</c:v>
                      </c:pt>
                      <c:pt idx="361">
                        <c:v>1.0006905323120929</c:v>
                      </c:pt>
                      <c:pt idx="362">
                        <c:v>1.0036080371806677</c:v>
                      </c:pt>
                      <c:pt idx="363">
                        <c:v>1.0087511106091571</c:v>
                      </c:pt>
                      <c:pt idx="364">
                        <c:v>1.0161172956035669</c:v>
                      </c:pt>
                      <c:pt idx="365">
                        <c:v>1.0257029651727632</c:v>
                      </c:pt>
                      <c:pt idx="366">
                        <c:v>1.0375034393281859</c:v>
                      </c:pt>
                      <c:pt idx="367">
                        <c:v>1.0515132190832757</c:v>
                      </c:pt>
                      <c:pt idx="368">
                        <c:v>1.067725401454906</c:v>
                      </c:pt>
                      <c:pt idx="369">
                        <c:v>1.0861322644619515</c:v>
                      </c:pt>
                      <c:pt idx="370">
                        <c:v>1.1067249161261481</c:v>
                      </c:pt>
                      <c:pt idx="371">
                        <c:v>1.1294937624709462</c:v>
                      </c:pt>
                      <c:pt idx="372">
                        <c:v>1.154427688523517</c:v>
                      </c:pt>
                      <c:pt idx="373">
                        <c:v>1.1815148773127435</c:v>
                      </c:pt>
                      <c:pt idx="374">
                        <c:v>1.2107424588700837</c:v>
                      </c:pt>
                      <c:pt idx="375">
                        <c:v>1.2420966272292859</c:v>
                      </c:pt>
                      <c:pt idx="376">
                        <c:v>1.2755624064269564</c:v>
                      </c:pt>
                      <c:pt idx="377">
                        <c:v>1.3111237675022753</c:v>
                      </c:pt>
                      <c:pt idx="378">
                        <c:v>1.3487640964958547</c:v>
                      </c:pt>
                      <c:pt idx="379">
                        <c:v>1.3884652584520201</c:v>
                      </c:pt>
                      <c:pt idx="380">
                        <c:v>1.4302088844156733</c:v>
                      </c:pt>
                      <c:pt idx="381">
                        <c:v>1.473975084435432</c:v>
                      </c:pt>
                      <c:pt idx="382">
                        <c:v>1.5197431495619174</c:v>
                      </c:pt>
                      <c:pt idx="383">
                        <c:v>1.5674916688474656</c:v>
                      </c:pt>
                      <c:pt idx="384">
                        <c:v>1.6171979443475557</c:v>
                      </c:pt>
                      <c:pt idx="385">
                        <c:v>1.6688389271185307</c:v>
                      </c:pt>
                      <c:pt idx="386">
                        <c:v>1.7223902812198739</c:v>
                      </c:pt>
                      <c:pt idx="387">
                        <c:v>1.7778270857125031</c:v>
                      </c:pt>
                      <c:pt idx="388">
                        <c:v>1.8351233666599078</c:v>
                      </c:pt>
                      <c:pt idx="389">
                        <c:v>1.8942524481272909</c:v>
                      </c:pt>
                      <c:pt idx="390">
                        <c:v>1.9551867181821507</c:v>
                      </c:pt>
                      <c:pt idx="391">
                        <c:v>2.0178980968931186</c:v>
                      </c:pt>
                      <c:pt idx="392">
                        <c:v>2.0823572173319826</c:v>
                      </c:pt>
                      <c:pt idx="393">
                        <c:v>2.1485345955708097</c:v>
                      </c:pt>
                      <c:pt idx="394">
                        <c:v>2.2163995776845287</c:v>
                      </c:pt>
                      <c:pt idx="395">
                        <c:v>2.2859210417492153</c:v>
                      </c:pt>
                      <c:pt idx="396">
                        <c:v>2.357066812843513</c:v>
                      </c:pt>
                      <c:pt idx="397">
                        <c:v>2.4298047160460698</c:v>
                      </c:pt>
                      <c:pt idx="398">
                        <c:v>2.5041012894386823</c:v>
                      </c:pt>
                      <c:pt idx="399">
                        <c:v>2.5799229541034241</c:v>
                      </c:pt>
                      <c:pt idx="400">
                        <c:v>2.6572348441255231</c:v>
                      </c:pt>
                      <c:pt idx="401">
                        <c:v>2.7360026785887741</c:v>
                      </c:pt>
                      <c:pt idx="402">
                        <c:v>2.816190187581832</c:v>
                      </c:pt>
                      <c:pt idx="403">
                        <c:v>2.8977620371910673</c:v>
                      </c:pt>
                      <c:pt idx="404">
                        <c:v>2.9806811385071379</c:v>
                      </c:pt>
                      <c:pt idx="405">
                        <c:v>3.0649105196204149</c:v>
                      </c:pt>
                      <c:pt idx="406">
                        <c:v>3.1504128576221313</c:v>
                      </c:pt>
                      <c:pt idx="407">
                        <c:v>3.2371507126038019</c:v>
                      </c:pt>
                      <c:pt idx="408">
                        <c:v>3.3250850066609479</c:v>
                      </c:pt>
                      <c:pt idx="409">
                        <c:v>3.4141773638873727</c:v>
                      </c:pt>
                      <c:pt idx="410">
                        <c:v>3.5043894083768827</c:v>
                      </c:pt>
                      <c:pt idx="411">
                        <c:v>3.595680775228141</c:v>
                      </c:pt>
                      <c:pt idx="412">
                        <c:v>3.6880127375358134</c:v>
                      </c:pt>
                      <c:pt idx="413">
                        <c:v>3.7813448133988512</c:v>
                      </c:pt>
                      <c:pt idx="414">
                        <c:v>3.8756378079130598</c:v>
                      </c:pt>
                      <c:pt idx="415">
                        <c:v>3.9708503031796796</c:v>
                      </c:pt>
                      <c:pt idx="416">
                        <c:v>4.0669424022962337</c:v>
                      </c:pt>
                      <c:pt idx="417">
                        <c:v>4.1638733893622462</c:v>
                      </c:pt>
                      <c:pt idx="418">
                        <c:v>4.2616026654769525</c:v>
                      </c:pt>
                      <c:pt idx="419">
                        <c:v>4.3600891637407386</c:v>
                      </c:pt>
                      <c:pt idx="420">
                        <c:v>4.4592920512534127</c:v>
                      </c:pt>
                      <c:pt idx="421">
                        <c:v>4.5591703781150708</c:v>
                      </c:pt>
                      <c:pt idx="422">
                        <c:v>4.6596828434266708</c:v>
                      </c:pt>
                      <c:pt idx="423">
                        <c:v>4.7607889652871611</c:v>
                      </c:pt>
                      <c:pt idx="424">
                        <c:v>4.8624473257977794</c:v>
                      </c:pt>
                      <c:pt idx="425">
                        <c:v>4.9646172090580567</c:v>
                      </c:pt>
                      <c:pt idx="426">
                        <c:v>5.0672580161672265</c:v>
                      </c:pt>
                      <c:pt idx="427">
                        <c:v>5.170328563225957</c:v>
                      </c:pt>
                      <c:pt idx="428">
                        <c:v>5.2737891873312019</c:v>
                      </c:pt>
                      <c:pt idx="429">
                        <c:v>5.3775983535844842</c:v>
                      </c:pt>
                      <c:pt idx="430">
                        <c:v>5.4817169840813262</c:v>
                      </c:pt>
                      <c:pt idx="431">
                        <c:v>5.5861041289218223</c:v>
                      </c:pt>
                      <c:pt idx="432">
                        <c:v>5.6907207102014929</c:v>
                      </c:pt>
                      <c:pt idx="433">
                        <c:v>5.7955270650172892</c:v>
                      </c:pt>
                      <c:pt idx="434">
                        <c:v>5.9004842324644464</c:v>
                      </c:pt>
                      <c:pt idx="435">
                        <c:v>6.0055529006390564</c:v>
                      </c:pt>
                      <c:pt idx="436">
                        <c:v>6.1106943426357807</c:v>
                      </c:pt>
                      <c:pt idx="437">
                        <c:v>6.2158715865449921</c:v>
                      </c:pt>
                      <c:pt idx="438">
                        <c:v>6.3210447354642136</c:v>
                      </c:pt>
                      <c:pt idx="439">
                        <c:v>6.4261785724795271</c:v>
                      </c:pt>
                      <c:pt idx="440">
                        <c:v>6.5312348386844503</c:v>
                      </c:pt>
                      <c:pt idx="441">
                        <c:v>6.6361767961687859</c:v>
                      </c:pt>
                      <c:pt idx="442">
                        <c:v>6.7409688770194753</c:v>
                      </c:pt>
                      <c:pt idx="443">
                        <c:v>6.8455751623243106</c:v>
                      </c:pt>
                      <c:pt idx="444">
                        <c:v>6.9499610201679536</c:v>
                      </c:pt>
                      <c:pt idx="445">
                        <c:v>7.05409029763877</c:v>
                      </c:pt>
                      <c:pt idx="446">
                        <c:v>7.1579302348168374</c:v>
                      </c:pt>
                      <c:pt idx="447">
                        <c:v>7.2614466677856635</c:v>
                      </c:pt>
                      <c:pt idx="448">
                        <c:v>7.3646064856261866</c:v>
                      </c:pt>
                      <c:pt idx="449">
                        <c:v>7.4673766944190527</c:v>
                      </c:pt>
                      <c:pt idx="450">
                        <c:v>7.5697265232394777</c:v>
                      </c:pt>
                      <c:pt idx="451">
                        <c:v>7.6716232121675381</c:v>
                      </c:pt>
                      <c:pt idx="452">
                        <c:v>7.7730365752770201</c:v>
                      </c:pt>
                      <c:pt idx="453">
                        <c:v>7.8739358416431386</c:v>
                      </c:pt>
                      <c:pt idx="454">
                        <c:v>7.9742928143348157</c:v>
                      </c:pt>
                      <c:pt idx="455">
                        <c:v>8.0740757864295567</c:v>
                      </c:pt>
                      <c:pt idx="456">
                        <c:v>8.1732589009905627</c:v>
                      </c:pt>
                      <c:pt idx="457">
                        <c:v>8.2718136100876158</c:v>
                      </c:pt>
                      <c:pt idx="458">
                        <c:v>8.3697117167896433</c:v>
                      </c:pt>
                      <c:pt idx="459">
                        <c:v>8.4669288851561255</c:v>
                      </c:pt>
                      <c:pt idx="460">
                        <c:v>8.5634363332574175</c:v>
                      </c:pt>
                      <c:pt idx="461">
                        <c:v>8.6592118311478572</c:v>
                      </c:pt>
                      <c:pt idx="462">
                        <c:v>8.7542285858929372</c:v>
                      </c:pt>
                      <c:pt idx="463">
                        <c:v>8.8484623785518561</c:v>
                      </c:pt>
                      <c:pt idx="464">
                        <c:v>8.9418912131783781</c:v>
                      </c:pt>
                      <c:pt idx="465">
                        <c:v>9.0344923918279907</c:v>
                      </c:pt>
                      <c:pt idx="466">
                        <c:v>9.126242982556743</c:v>
                      </c:pt>
                      <c:pt idx="467">
                        <c:v>9.2171223934149715</c:v>
                      </c:pt>
                      <c:pt idx="468">
                        <c:v>9.3071082774572975</c:v>
                      </c:pt>
                      <c:pt idx="469">
                        <c:v>9.3961817977297653</c:v>
                      </c:pt>
                      <c:pt idx="470">
                        <c:v>9.484323415280139</c:v>
                      </c:pt>
                      <c:pt idx="471">
                        <c:v>9.5715135911561777</c:v>
                      </c:pt>
                      <c:pt idx="472">
                        <c:v>9.6577343074019186</c:v>
                      </c:pt>
                      <c:pt idx="473">
                        <c:v>9.7429676630611226</c:v>
                      </c:pt>
                      <c:pt idx="474">
                        <c:v>9.827196927174688</c:v>
                      </c:pt>
                      <c:pt idx="475">
                        <c:v>9.910405017784365</c:v>
                      </c:pt>
                      <c:pt idx="476">
                        <c:v>9.9925757889296207</c:v>
                      </c:pt>
                      <c:pt idx="477">
                        <c:v>10.073695083645063</c:v>
                      </c:pt>
                      <c:pt idx="478">
                        <c:v>10.153746755970152</c:v>
                      </c:pt>
                      <c:pt idx="479">
                        <c:v>10.232717467937499</c:v>
                      </c:pt>
                      <c:pt idx="480">
                        <c:v>10.310592828582275</c:v>
                      </c:pt>
                      <c:pt idx="481">
                        <c:v>10.387359616936795</c:v>
                      </c:pt>
                      <c:pt idx="482">
                        <c:v>10.463006133029666</c:v>
                      </c:pt>
                      <c:pt idx="483">
                        <c:v>10.537519038893482</c:v>
                      </c:pt>
                      <c:pt idx="484">
                        <c:v>10.610888506552271</c:v>
                      </c:pt>
                      <c:pt idx="485">
                        <c:v>10.683100964039205</c:v>
                      </c:pt>
                      <c:pt idx="486">
                        <c:v>10.754146817377739</c:v>
                      </c:pt>
                      <c:pt idx="487">
                        <c:v>10.824017174589608</c:v>
                      </c:pt>
                      <c:pt idx="488">
                        <c:v>10.892701037701688</c:v>
                      </c:pt>
                      <c:pt idx="489">
                        <c:v>10.960187993739439</c:v>
                      </c:pt>
                      <c:pt idx="490">
                        <c:v>11.026472543716299</c:v>
                      </c:pt>
                      <c:pt idx="491">
                        <c:v>11.091542168662873</c:v>
                      </c:pt>
                      <c:pt idx="492">
                        <c:v>11.155392539589737</c:v>
                      </c:pt>
                      <c:pt idx="493">
                        <c:v>11.218014647518915</c:v>
                      </c:pt>
                      <c:pt idx="494">
                        <c:v>11.279400302470428</c:v>
                      </c:pt>
                      <c:pt idx="495">
                        <c:v>11.339543537458857</c:v>
                      </c:pt>
                      <c:pt idx="496">
                        <c:v>11.398437917499935</c:v>
                      </c:pt>
                      <c:pt idx="497">
                        <c:v>11.456077358608535</c:v>
                      </c:pt>
                      <c:pt idx="498">
                        <c:v>11.512456244798379</c:v>
                      </c:pt>
                      <c:pt idx="499">
                        <c:v>11.567567673086344</c:v>
                      </c:pt>
                      <c:pt idx="500">
                        <c:v>11.621408835479292</c:v>
                      </c:pt>
                      <c:pt idx="501">
                        <c:v>11.673973530992384</c:v>
                      </c:pt>
                      <c:pt idx="502">
                        <c:v>11.725256494638485</c:v>
                      </c:pt>
                      <c:pt idx="503">
                        <c:v>11.775254801424744</c:v>
                      </c:pt>
                      <c:pt idx="504">
                        <c:v>11.823963303363755</c:v>
                      </c:pt>
                      <c:pt idx="505">
                        <c:v>11.871378490464084</c:v>
                      </c:pt>
                      <c:pt idx="506">
                        <c:v>11.9174983737306</c:v>
                      </c:pt>
                      <c:pt idx="507">
                        <c:v>11.962317571176456</c:v>
                      </c:pt>
                      <c:pt idx="508">
                        <c:v>12.005833625807659</c:v>
                      </c:pt>
                      <c:pt idx="509">
                        <c:v>12.048044665628787</c:v>
                      </c:pt>
                      <c:pt idx="510">
                        <c:v>12.088947063648702</c:v>
                      </c:pt>
                      <c:pt idx="511">
                        <c:v>12.128537309875986</c:v>
                      </c:pt>
                      <c:pt idx="512">
                        <c:v>12.166815404310638</c:v>
                      </c:pt>
                      <c:pt idx="513">
                        <c:v>12.203777719961522</c:v>
                      </c:pt>
                      <c:pt idx="514">
                        <c:v>12.239422501832932</c:v>
                      </c:pt>
                      <c:pt idx="515">
                        <c:v>12.273747994929154</c:v>
                      </c:pt>
                      <c:pt idx="516">
                        <c:v>12.306752327254765</c:v>
                      </c:pt>
                      <c:pt idx="517">
                        <c:v>12.338434679811769</c:v>
                      </c:pt>
                      <c:pt idx="518">
                        <c:v>12.368793297604451</c:v>
                      </c:pt>
                      <c:pt idx="519">
                        <c:v>12.39782537263968</c:v>
                      </c:pt>
                      <c:pt idx="520">
                        <c:v>12.425531957914879</c:v>
                      </c:pt>
                      <c:pt idx="521">
                        <c:v>12.451911181434626</c:v>
                      </c:pt>
                      <c:pt idx="522">
                        <c:v>12.476961171203495</c:v>
                      </c:pt>
                      <c:pt idx="523">
                        <c:v>12.500681225223202</c:v>
                      </c:pt>
                      <c:pt idx="524">
                        <c:v>12.523072162491747</c:v>
                      </c:pt>
                      <c:pt idx="525">
                        <c:v>12.544131292015706</c:v>
                      </c:pt>
                      <c:pt idx="526">
                        <c:v>12.563859432793073</c:v>
                      </c:pt>
                      <c:pt idx="527">
                        <c:v>12.582254946827863</c:v>
                      </c:pt>
                      <c:pt idx="528">
                        <c:v>12.599316781122637</c:v>
                      </c:pt>
                      <c:pt idx="529">
                        <c:v>12.615045871675116</c:v>
                      </c:pt>
                      <c:pt idx="530">
                        <c:v>12.629440580489302</c:v>
                      </c:pt>
                      <c:pt idx="531">
                        <c:v>12.64250079056548</c:v>
                      </c:pt>
                      <c:pt idx="532">
                        <c:v>12.654227320901647</c:v>
                      </c:pt>
                      <c:pt idx="533">
                        <c:v>12.664618533501809</c:v>
                      </c:pt>
                      <c:pt idx="534">
                        <c:v>12.673673375368535</c:v>
                      </c:pt>
                      <c:pt idx="535">
                        <c:v>12.681392899499262</c:v>
                      </c:pt>
                      <c:pt idx="536">
                        <c:v>12.687777924891973</c:v>
                      </c:pt>
                      <c:pt idx="537">
                        <c:v>12.692825877552975</c:v>
                      </c:pt>
                      <c:pt idx="538">
                        <c:v>12.696537459480542</c:v>
                      </c:pt>
                      <c:pt idx="539">
                        <c:v>12.698913606672386</c:v>
                      </c:pt>
                      <c:pt idx="540">
                        <c:v>12.699952681132519</c:v>
                      </c:pt>
                      <c:pt idx="541">
                        <c:v>12.69965632085693</c:v>
                      </c:pt>
                      <c:pt idx="542">
                        <c:v>12.698021834852197</c:v>
                      </c:pt>
                      <c:pt idx="543">
                        <c:v>12.695052031111459</c:v>
                      </c:pt>
                      <c:pt idx="544">
                        <c:v>12.690745154639004</c:v>
                      </c:pt>
                      <c:pt idx="545">
                        <c:v>12.685100971435407</c:v>
                      </c:pt>
                      <c:pt idx="546">
                        <c:v>12.67812053449809</c:v>
                      </c:pt>
                      <c:pt idx="547">
                        <c:v>12.669803843827056</c:v>
                      </c:pt>
                      <c:pt idx="548">
                        <c:v>12.660151718420302</c:v>
                      </c:pt>
                      <c:pt idx="549">
                        <c:v>12.649162520281831</c:v>
                      </c:pt>
                      <c:pt idx="550">
                        <c:v>12.636837887407639</c:v>
                      </c:pt>
                      <c:pt idx="551">
                        <c:v>12.62317700079973</c:v>
                      </c:pt>
                      <c:pt idx="552">
                        <c:v>12.608179743458388</c:v>
                      </c:pt>
                      <c:pt idx="553">
                        <c:v>12.591848104378755</c:v>
                      </c:pt>
                      <c:pt idx="554">
                        <c:v>12.574181849561398</c:v>
                      </c:pt>
                      <c:pt idx="555">
                        <c:v>12.555180277008036</c:v>
                      </c:pt>
                      <c:pt idx="556">
                        <c:v>12.534845141714376</c:v>
                      </c:pt>
                      <c:pt idx="557">
                        <c:v>12.51317644368042</c:v>
                      </c:pt>
                      <c:pt idx="558">
                        <c:v>12.490174884904455</c:v>
                      </c:pt>
                      <c:pt idx="559">
                        <c:v>12.465840699385904</c:v>
                      </c:pt>
                      <c:pt idx="560">
                        <c:v>12.440175642120479</c:v>
                      </c:pt>
                      <c:pt idx="561">
                        <c:v>12.413179596108469</c:v>
                      </c:pt>
                      <c:pt idx="562">
                        <c:v>12.384854433345295</c:v>
                      </c:pt>
                      <c:pt idx="563">
                        <c:v>12.355200153830955</c:v>
                      </c:pt>
                      <c:pt idx="564">
                        <c:v>12.324218512561163</c:v>
                      </c:pt>
                      <c:pt idx="565">
                        <c:v>12.291910445533631</c:v>
                      </c:pt>
                      <c:pt idx="566">
                        <c:v>12.258276771746356</c:v>
                      </c:pt>
                      <c:pt idx="567">
                        <c:v>12.223321118190471</c:v>
                      </c:pt>
                      <c:pt idx="568">
                        <c:v>12.187043484865974</c:v>
                      </c:pt>
                      <c:pt idx="569">
                        <c:v>12.149445626768584</c:v>
                      </c:pt>
                      <c:pt idx="570">
                        <c:v>12.110530234891716</c:v>
                      </c:pt>
                      <c:pt idx="571">
                        <c:v>12.070299064231081</c:v>
                      </c:pt>
                      <c:pt idx="572">
                        <c:v>12.02875386978239</c:v>
                      </c:pt>
                      <c:pt idx="573">
                        <c:v>11.985898395536493</c:v>
                      </c:pt>
                      <c:pt idx="574">
                        <c:v>11.941734279489379</c:v>
                      </c:pt>
                      <c:pt idx="575">
                        <c:v>11.896264329634194</c:v>
                      </c:pt>
                      <c:pt idx="576">
                        <c:v>11.849493693958349</c:v>
                      </c:pt>
                      <c:pt idx="577">
                        <c:v>11.801422489461562</c:v>
                      </c:pt>
                      <c:pt idx="578">
                        <c:v>11.752057034128384</c:v>
                      </c:pt>
                      <c:pt idx="579">
                        <c:v>11.701399784952814</c:v>
                      </c:pt>
                      <c:pt idx="580">
                        <c:v>11.649455538923123</c:v>
                      </c:pt>
                      <c:pt idx="581">
                        <c:v>11.596227572031305</c:v>
                      </c:pt>
                      <c:pt idx="582">
                        <c:v>11.541721383263916</c:v>
                      </c:pt>
                      <c:pt idx="583">
                        <c:v>11.485942237608091</c:v>
                      </c:pt>
                      <c:pt idx="584">
                        <c:v>11.428895634050386</c:v>
                      </c:pt>
                      <c:pt idx="585">
                        <c:v>11.370585901580222</c:v>
                      </c:pt>
                      <c:pt idx="586">
                        <c:v>11.311019358182151</c:v>
                      </c:pt>
                      <c:pt idx="587">
                        <c:v>11.25020314083873</c:v>
                      </c:pt>
                      <c:pt idx="588">
                        <c:v>11.188143450534801</c:v>
                      </c:pt>
                      <c:pt idx="589">
                        <c:v>11.124846488255208</c:v>
                      </c:pt>
                      <c:pt idx="590">
                        <c:v>11.060320443979929</c:v>
                      </c:pt>
                      <c:pt idx="591">
                        <c:v>10.994572337691809</c:v>
                      </c:pt>
                      <c:pt idx="592">
                        <c:v>10.927613050364247</c:v>
                      </c:pt>
                      <c:pt idx="593">
                        <c:v>10.859447729984662</c:v>
                      </c:pt>
                      <c:pt idx="594">
                        <c:v>10.790087959524739</c:v>
                      </c:pt>
                      <c:pt idx="595">
                        <c:v>10.71954110996646</c:v>
                      </c:pt>
                      <c:pt idx="596">
                        <c:v>10.647818647281804</c:v>
                      </c:pt>
                      <c:pt idx="597">
                        <c:v>10.574931218444741</c:v>
                      </c:pt>
                      <c:pt idx="598">
                        <c:v>10.50088876843096</c:v>
                      </c:pt>
                      <c:pt idx="599">
                        <c:v>10.425702880212153</c:v>
                      </c:pt>
                      <c:pt idx="600">
                        <c:v>10.349385955758001</c:v>
                      </c:pt>
                      <c:pt idx="601">
                        <c:v>10.271950631037623</c:v>
                      </c:pt>
                      <c:pt idx="602">
                        <c:v>10.193409308020694</c:v>
                      </c:pt>
                      <c:pt idx="603">
                        <c:v>10.113776260672335</c:v>
                      </c:pt>
                      <c:pt idx="604">
                        <c:v>10.033064007961938</c:v>
                      </c:pt>
                      <c:pt idx="605">
                        <c:v>9.9512877598523257</c:v>
                      </c:pt>
                      <c:pt idx="606">
                        <c:v>9.8684643643023175</c:v>
                      </c:pt>
                      <c:pt idx="607">
                        <c:v>9.7846073932787352</c:v>
                      </c:pt>
                      <c:pt idx="608">
                        <c:v>9.6997346307381136</c:v>
                      </c:pt>
                      <c:pt idx="609">
                        <c:v>9.613862924639264</c:v>
                      </c:pt>
                      <c:pt idx="610">
                        <c:v>9.5270093569404377</c:v>
                      </c:pt>
                      <c:pt idx="611">
                        <c:v>9.4391917115981609</c:v>
                      </c:pt>
                      <c:pt idx="612">
                        <c:v>9.3504296445643877</c:v>
                      </c:pt>
                      <c:pt idx="613">
                        <c:v>9.2607419927930739</c:v>
                      </c:pt>
                      <c:pt idx="614">
                        <c:v>9.1701482952364639</c:v>
                      </c:pt>
                      <c:pt idx="615">
                        <c:v>9.078670781840211</c:v>
                      </c:pt>
                      <c:pt idx="616">
                        <c:v>8.9863293425557043</c:v>
                      </c:pt>
                      <c:pt idx="617">
                        <c:v>8.8931460903288873</c:v>
                      </c:pt>
                      <c:pt idx="618">
                        <c:v>8.7991441911031387</c:v>
                      </c:pt>
                      <c:pt idx="619">
                        <c:v>8.7043470448212581</c:v>
                      </c:pt>
                      <c:pt idx="620">
                        <c:v>8.6087778174266187</c:v>
                      </c:pt>
                      <c:pt idx="621">
                        <c:v>8.5124614298583037</c:v>
                      </c:pt>
                      <c:pt idx="622">
                        <c:v>8.4154218670576917</c:v>
                      </c:pt>
                      <c:pt idx="623">
                        <c:v>8.3176866239575702</c:v>
                      </c:pt>
                      <c:pt idx="624">
                        <c:v>8.2192814404950223</c:v>
                      </c:pt>
                      <c:pt idx="625">
                        <c:v>8.1202331096045555</c:v>
                      </c:pt>
                      <c:pt idx="626">
                        <c:v>8.0205693602183921</c:v>
                      </c:pt>
                      <c:pt idx="627">
                        <c:v>7.9203186232670353</c:v>
                      </c:pt>
                      <c:pt idx="628">
                        <c:v>7.8195099146795624</c:v>
                      </c:pt>
                      <c:pt idx="629">
                        <c:v>7.7181724843844748</c:v>
                      </c:pt>
                      <c:pt idx="630">
                        <c:v>7.6163368693071263</c:v>
                      </c:pt>
                      <c:pt idx="631">
                        <c:v>7.5140339573720203</c:v>
                      </c:pt>
                      <c:pt idx="632">
                        <c:v>7.411294519503941</c:v>
                      </c:pt>
                      <c:pt idx="633">
                        <c:v>7.3081513156228066</c:v>
                      </c:pt>
                      <c:pt idx="634">
                        <c:v>7.2046371056485468</c:v>
                      </c:pt>
                      <c:pt idx="635">
                        <c:v>7.1007827775056551</c:v>
                      </c:pt>
                      <c:pt idx="636">
                        <c:v>6.996624484105765</c:v>
                      </c:pt>
                      <c:pt idx="637">
                        <c:v>6.8921945173699397</c:v>
                      </c:pt>
                      <c:pt idx="638">
                        <c:v>6.7875287962103847</c:v>
                      </c:pt>
                      <c:pt idx="639">
                        <c:v>6.6826618355427323</c:v>
                      </c:pt>
                      <c:pt idx="640">
                        <c:v>6.5776301392777476</c:v>
                      </c:pt>
                      <c:pt idx="641">
                        <c:v>6.4724685733302145</c:v>
                      </c:pt>
                      <c:pt idx="642">
                        <c:v>6.3672150456074679</c:v>
                      </c:pt>
                      <c:pt idx="643">
                        <c:v>6.2619057090211392</c:v>
                      </c:pt>
                      <c:pt idx="644">
                        <c:v>6.1565781204794225</c:v>
                      </c:pt>
                      <c:pt idx="645">
                        <c:v>6.0512706558885165</c:v>
                      </c:pt>
                      <c:pt idx="646">
                        <c:v>5.946020755156904</c:v>
                      </c:pt>
                      <c:pt idx="647">
                        <c:v>5.8408676131887791</c:v>
                      </c:pt>
                      <c:pt idx="648">
                        <c:v>5.7358501908889057</c:v>
                      </c:pt>
                      <c:pt idx="649">
                        <c:v>5.6310068641634823</c:v>
                      </c:pt>
                      <c:pt idx="650">
                        <c:v>5.5263782319132684</c:v>
                      </c:pt>
                      <c:pt idx="651">
                        <c:v>5.422003957041313</c:v>
                      </c:pt>
                      <c:pt idx="652">
                        <c:v>5.3179238194503817</c:v>
                      </c:pt>
                      <c:pt idx="653">
                        <c:v>5.2141775990432366</c:v>
                      </c:pt>
                      <c:pt idx="654">
                        <c:v>5.1108061287200695</c:v>
                      </c:pt>
                      <c:pt idx="655">
                        <c:v>5.0078508263796371</c:v>
                      </c:pt>
                      <c:pt idx="656">
                        <c:v>4.9053514719247078</c:v>
                      </c:pt>
                      <c:pt idx="657">
                        <c:v>4.8033493662543236</c:v>
                      </c:pt>
                      <c:pt idx="658">
                        <c:v>4.7018851082692459</c:v>
                      </c:pt>
                      <c:pt idx="659">
                        <c:v>4.6010007008668081</c:v>
                      </c:pt>
                      <c:pt idx="660">
                        <c:v>4.5007365089483411</c:v>
                      </c:pt>
                      <c:pt idx="661">
                        <c:v>4.4011339504126044</c:v>
                      </c:pt>
                      <c:pt idx="662">
                        <c:v>4.3022339751595053</c:v>
                      </c:pt>
                      <c:pt idx="663">
                        <c:v>4.2040771820898017</c:v>
                      </c:pt>
                      <c:pt idx="664">
                        <c:v>4.1067055741008245</c:v>
                      </c:pt>
                      <c:pt idx="665">
                        <c:v>4.0101595160939087</c:v>
                      </c:pt>
                      <c:pt idx="666">
                        <c:v>3.9144800749686719</c:v>
                      </c:pt>
                      <c:pt idx="667">
                        <c:v>3.8197073816270195</c:v>
                      </c:pt>
                      <c:pt idx="668">
                        <c:v>3.7258828539677102</c:v>
                      </c:pt>
                      <c:pt idx="669">
                        <c:v>3.6330454528955101</c:v>
                      </c:pt>
                      <c:pt idx="670">
                        <c:v>3.5412358943108959</c:v>
                      </c:pt>
                      <c:pt idx="671">
                        <c:v>3.4504944261154882</c:v>
                      </c:pt>
                      <c:pt idx="672">
                        <c:v>3.3608598922143367</c:v>
                      </c:pt>
                      <c:pt idx="673">
                        <c:v>3.2723714875116361</c:v>
                      </c:pt>
                      <c:pt idx="674">
                        <c:v>3.185068406911578</c:v>
                      </c:pt>
                      <c:pt idx="675">
                        <c:v>3.0989887923209327</c:v>
                      </c:pt>
                      <c:pt idx="676">
                        <c:v>3.0141710196458935</c:v>
                      </c:pt>
                      <c:pt idx="677">
                        <c:v>2.9306526457946611</c:v>
                      </c:pt>
                      <c:pt idx="678">
                        <c:v>2.8484707596765722</c:v>
                      </c:pt>
                      <c:pt idx="679">
                        <c:v>2.7676622162015456</c:v>
                      </c:pt>
                      <c:pt idx="680">
                        <c:v>2.6882632852809203</c:v>
                      </c:pt>
                      <c:pt idx="681">
                        <c:v>2.6103096518274715</c:v>
                      </c:pt>
                      <c:pt idx="682">
                        <c:v>2.5338365327551164</c:v>
                      </c:pt>
                      <c:pt idx="683">
                        <c:v>2.4588787939786294</c:v>
                      </c:pt>
                      <c:pt idx="684">
                        <c:v>2.385470131415647</c:v>
                      </c:pt>
                      <c:pt idx="685">
                        <c:v>2.3136443579835184</c:v>
                      </c:pt>
                      <c:pt idx="686">
                        <c:v>2.243433765603307</c:v>
                      </c:pt>
                      <c:pt idx="687">
                        <c:v>2.1748708801955128</c:v>
                      </c:pt>
                      <c:pt idx="688">
                        <c:v>2.1079868236840613</c:v>
                      </c:pt>
                      <c:pt idx="689">
                        <c:v>2.0428128349925911</c:v>
                      </c:pt>
                      <c:pt idx="690">
                        <c:v>1.979378749048178</c:v>
                      </c:pt>
                      <c:pt idx="691">
                        <c:v>1.9177135817798929</c:v>
                      </c:pt>
                      <c:pt idx="692">
                        <c:v>1.857846115117386</c:v>
                      </c:pt>
                      <c:pt idx="693">
                        <c:v>1.7998040779928761</c:v>
                      </c:pt>
                      <c:pt idx="694">
                        <c:v>1.7436143803405881</c:v>
                      </c:pt>
                      <c:pt idx="695">
                        <c:v>1.6893032300964568</c:v>
                      </c:pt>
                      <c:pt idx="696">
                        <c:v>1.6368958991987108</c:v>
                      </c:pt>
                      <c:pt idx="697">
                        <c:v>1.586416840587578</c:v>
                      </c:pt>
                      <c:pt idx="698">
                        <c:v>1.5378895712055749</c:v>
                      </c:pt>
                      <c:pt idx="699">
                        <c:v>1.4913369059969328</c:v>
                      </c:pt>
                      <c:pt idx="700">
                        <c:v>1.4467804899087446</c:v>
                      </c:pt>
                      <c:pt idx="701">
                        <c:v>1.4042413828895308</c:v>
                      </c:pt>
                      <c:pt idx="702">
                        <c:v>1.3637393578909616</c:v>
                      </c:pt>
                      <c:pt idx="703">
                        <c:v>1.3252937198658459</c:v>
                      </c:pt>
                      <c:pt idx="704">
                        <c:v>1.2889223697704286</c:v>
                      </c:pt>
                      <c:pt idx="705">
                        <c:v>1.2546425065626716</c:v>
                      </c:pt>
                      <c:pt idx="706">
                        <c:v>1.2224700422036769</c:v>
                      </c:pt>
                      <c:pt idx="707">
                        <c:v>1.1924205376554107</c:v>
                      </c:pt>
                      <c:pt idx="708">
                        <c:v>1.1645076818844089</c:v>
                      </c:pt>
                      <c:pt idx="709">
                        <c:v>1.1387450468574998</c:v>
                      </c:pt>
                      <c:pt idx="710">
                        <c:v>1.1151448005449391</c:v>
                      </c:pt>
                      <c:pt idx="711">
                        <c:v>1.0937177069204183</c:v>
                      </c:pt>
                      <c:pt idx="712">
                        <c:v>1.0744740619587665</c:v>
                      </c:pt>
                      <c:pt idx="713">
                        <c:v>1.0574229916376783</c:v>
                      </c:pt>
                      <c:pt idx="714">
                        <c:v>1.0425725689374221</c:v>
                      </c:pt>
                      <c:pt idx="715">
                        <c:v>1.0299296968411202</c:v>
                      </c:pt>
                      <c:pt idx="716">
                        <c:v>1.0195003423341928</c:v>
                      </c:pt>
                      <c:pt idx="717">
                        <c:v>1.0112893024049097</c:v>
                      </c:pt>
                      <c:pt idx="718">
                        <c:v>1.0053005550435496</c:v>
                      </c:pt>
                      <c:pt idx="719">
                        <c:v>1.0015369082432481</c:v>
                      </c:pt>
                    </c:numCache>
                  </c:numRef>
                </c:xVal>
                <c:yVal>
                  <c:numRef>
                    <c:extLst xmlns:c15="http://schemas.microsoft.com/office/drawing/2012/chart">
                      <c:ext xmlns:c15="http://schemas.microsoft.com/office/drawing/2012/chart" uri="{02D57815-91ED-43cb-92C2-25804820EDAC}">
                        <c15:formulaRef>
                          <c15:sqref>'Data Task 1'!$AQ$12:$AQ$731</c15:sqref>
                        </c15:formulaRef>
                      </c:ext>
                    </c:extLst>
                    <c:numCache>
                      <c:formatCode>0.00</c:formatCode>
                      <c:ptCount val="720"/>
                      <c:pt idx="0">
                        <c:v>0.70315499999999997</c:v>
                      </c:pt>
                      <c:pt idx="1">
                        <c:v>0.695129</c:v>
                      </c:pt>
                      <c:pt idx="2">
                        <c:v>0.65565399999999996</c:v>
                      </c:pt>
                      <c:pt idx="3">
                        <c:v>0.63042299999999996</c:v>
                      </c:pt>
                      <c:pt idx="4">
                        <c:v>0.61823399999999995</c:v>
                      </c:pt>
                      <c:pt idx="5">
                        <c:v>0.62259799999999998</c:v>
                      </c:pt>
                      <c:pt idx="6">
                        <c:v>0.59526100000000004</c:v>
                      </c:pt>
                      <c:pt idx="7">
                        <c:v>0.58354899999999998</c:v>
                      </c:pt>
                      <c:pt idx="8">
                        <c:v>0.59034500000000001</c:v>
                      </c:pt>
                      <c:pt idx="9">
                        <c:v>0.59335500000000008</c:v>
                      </c:pt>
                      <c:pt idx="10">
                        <c:v>0.58018799999999993</c:v>
                      </c:pt>
                      <c:pt idx="11">
                        <c:v>0.579762</c:v>
                      </c:pt>
                      <c:pt idx="12">
                        <c:v>0.59082199999999996</c:v>
                      </c:pt>
                      <c:pt idx="13">
                        <c:v>0.57963600000000004</c:v>
                      </c:pt>
                      <c:pt idx="14">
                        <c:v>0.58743600000000007</c:v>
                      </c:pt>
                      <c:pt idx="15">
                        <c:v>0.59272799999999992</c:v>
                      </c:pt>
                      <c:pt idx="16">
                        <c:v>0.59455900000000006</c:v>
                      </c:pt>
                      <c:pt idx="17">
                        <c:v>0.58136699999999997</c:v>
                      </c:pt>
                      <c:pt idx="18">
                        <c:v>0.56042499999999995</c:v>
                      </c:pt>
                      <c:pt idx="19">
                        <c:v>0.5605</c:v>
                      </c:pt>
                      <c:pt idx="20">
                        <c:v>0.55686400000000003</c:v>
                      </c:pt>
                      <c:pt idx="21">
                        <c:v>0.64660000000000006</c:v>
                      </c:pt>
                      <c:pt idx="22">
                        <c:v>0.57835700000000001</c:v>
                      </c:pt>
                      <c:pt idx="23">
                        <c:v>0.60025200000000001</c:v>
                      </c:pt>
                      <c:pt idx="24">
                        <c:v>0.61673</c:v>
                      </c:pt>
                      <c:pt idx="25">
                        <c:v>0.56739699999999993</c:v>
                      </c:pt>
                      <c:pt idx="26">
                        <c:v>0.59039599999999992</c:v>
                      </c:pt>
                      <c:pt idx="27">
                        <c:v>0.57524700000000006</c:v>
                      </c:pt>
                      <c:pt idx="28">
                        <c:v>0.586032</c:v>
                      </c:pt>
                      <c:pt idx="29">
                        <c:v>0.600352</c:v>
                      </c:pt>
                      <c:pt idx="30">
                        <c:v>0.58051399999999997</c:v>
                      </c:pt>
                      <c:pt idx="31">
                        <c:v>0.59338000000000002</c:v>
                      </c:pt>
                      <c:pt idx="32">
                        <c:v>0.58211900000000005</c:v>
                      </c:pt>
                      <c:pt idx="33">
                        <c:v>0.63579000000000008</c:v>
                      </c:pt>
                      <c:pt idx="34">
                        <c:v>0.60576999999999992</c:v>
                      </c:pt>
                      <c:pt idx="35">
                        <c:v>0.56082600000000005</c:v>
                      </c:pt>
                      <c:pt idx="36">
                        <c:v>0.59112300000000007</c:v>
                      </c:pt>
                      <c:pt idx="37">
                        <c:v>0.52799700000000005</c:v>
                      </c:pt>
                      <c:pt idx="38">
                        <c:v>0.50048399999999993</c:v>
                      </c:pt>
                      <c:pt idx="39">
                        <c:v>0.53419100000000008</c:v>
                      </c:pt>
                      <c:pt idx="40">
                        <c:v>0.56566699999999992</c:v>
                      </c:pt>
                      <c:pt idx="41">
                        <c:v>0.53617300000000001</c:v>
                      </c:pt>
                      <c:pt idx="42">
                        <c:v>0.60303600000000002</c:v>
                      </c:pt>
                      <c:pt idx="43">
                        <c:v>0.54128900000000002</c:v>
                      </c:pt>
                      <c:pt idx="44">
                        <c:v>0.44671300000000003</c:v>
                      </c:pt>
                      <c:pt idx="45">
                        <c:v>0.49559299999999995</c:v>
                      </c:pt>
                      <c:pt idx="46">
                        <c:v>0.587812</c:v>
                      </c:pt>
                      <c:pt idx="47">
                        <c:v>0.58244499999999999</c:v>
                      </c:pt>
                      <c:pt idx="48">
                        <c:v>0.44475600000000004</c:v>
                      </c:pt>
                      <c:pt idx="49">
                        <c:v>0.481549</c:v>
                      </c:pt>
                      <c:pt idx="50">
                        <c:v>0.49988200000000005</c:v>
                      </c:pt>
                      <c:pt idx="51">
                        <c:v>0.471441</c:v>
                      </c:pt>
                      <c:pt idx="52">
                        <c:v>0.49684700000000004</c:v>
                      </c:pt>
                      <c:pt idx="53">
                        <c:v>0.55435600000000007</c:v>
                      </c:pt>
                      <c:pt idx="54">
                        <c:v>0.50206400000000007</c:v>
                      </c:pt>
                      <c:pt idx="55">
                        <c:v>0.46426900000000004</c:v>
                      </c:pt>
                      <c:pt idx="56">
                        <c:v>0.53441699999999992</c:v>
                      </c:pt>
                      <c:pt idx="57">
                        <c:v>0.55749099999999996</c:v>
                      </c:pt>
                      <c:pt idx="58">
                        <c:v>0.50733099999999998</c:v>
                      </c:pt>
                      <c:pt idx="59">
                        <c:v>0.478715</c:v>
                      </c:pt>
                      <c:pt idx="60">
                        <c:v>0.51648500000000008</c:v>
                      </c:pt>
                      <c:pt idx="61">
                        <c:v>0.55372900000000003</c:v>
                      </c:pt>
                      <c:pt idx="62">
                        <c:v>0.51059100000000002</c:v>
                      </c:pt>
                      <c:pt idx="63">
                        <c:v>0.46053200000000005</c:v>
                      </c:pt>
                      <c:pt idx="64">
                        <c:v>0.54648099999999999</c:v>
                      </c:pt>
                      <c:pt idx="65">
                        <c:v>0.59566200000000002</c:v>
                      </c:pt>
                      <c:pt idx="66">
                        <c:v>0.564388</c:v>
                      </c:pt>
                      <c:pt idx="67">
                        <c:v>0.51405199999999995</c:v>
                      </c:pt>
                      <c:pt idx="68">
                        <c:v>0.48826999999999998</c:v>
                      </c:pt>
                      <c:pt idx="69">
                        <c:v>0.47778699999999996</c:v>
                      </c:pt>
                      <c:pt idx="70">
                        <c:v>0.51959500000000003</c:v>
                      </c:pt>
                      <c:pt idx="71">
                        <c:v>0.52105000000000001</c:v>
                      </c:pt>
                      <c:pt idx="72">
                        <c:v>0.48598799999999998</c:v>
                      </c:pt>
                      <c:pt idx="73">
                        <c:v>0.48689099999999996</c:v>
                      </c:pt>
                      <c:pt idx="74">
                        <c:v>0.54427399999999992</c:v>
                      </c:pt>
                      <c:pt idx="75">
                        <c:v>0.54294399999999998</c:v>
                      </c:pt>
                      <c:pt idx="76">
                        <c:v>0.535721</c:v>
                      </c:pt>
                      <c:pt idx="77">
                        <c:v>0.56406200000000006</c:v>
                      </c:pt>
                      <c:pt idx="78">
                        <c:v>0.56040000000000001</c:v>
                      </c:pt>
                      <c:pt idx="79">
                        <c:v>0.56947900000000007</c:v>
                      </c:pt>
                      <c:pt idx="80">
                        <c:v>0.63573999999999997</c:v>
                      </c:pt>
                      <c:pt idx="81">
                        <c:v>0.50015799999999999</c:v>
                      </c:pt>
                      <c:pt idx="82">
                        <c:v>0.45157800000000003</c:v>
                      </c:pt>
                      <c:pt idx="83">
                        <c:v>0.52726899999999999</c:v>
                      </c:pt>
                      <c:pt idx="84">
                        <c:v>0.52413399999999999</c:v>
                      </c:pt>
                      <c:pt idx="85">
                        <c:v>0.51864200000000005</c:v>
                      </c:pt>
                      <c:pt idx="86">
                        <c:v>0.60363800000000001</c:v>
                      </c:pt>
                      <c:pt idx="87">
                        <c:v>0.52157600000000004</c:v>
                      </c:pt>
                      <c:pt idx="88">
                        <c:v>0.48021899999999995</c:v>
                      </c:pt>
                      <c:pt idx="89">
                        <c:v>0.57810600000000001</c:v>
                      </c:pt>
                      <c:pt idx="90">
                        <c:v>0.545126</c:v>
                      </c:pt>
                      <c:pt idx="91">
                        <c:v>0.55242499999999994</c:v>
                      </c:pt>
                      <c:pt idx="92">
                        <c:v>0.50981399999999999</c:v>
                      </c:pt>
                      <c:pt idx="93">
                        <c:v>0.54670600000000003</c:v>
                      </c:pt>
                      <c:pt idx="94">
                        <c:v>0.60336199999999995</c:v>
                      </c:pt>
                      <c:pt idx="95">
                        <c:v>0.59794499999999995</c:v>
                      </c:pt>
                      <c:pt idx="96">
                        <c:v>0.59292900000000004</c:v>
                      </c:pt>
                      <c:pt idx="97">
                        <c:v>0.56225599999999998</c:v>
                      </c:pt>
                      <c:pt idx="98">
                        <c:v>0.59493499999999999</c:v>
                      </c:pt>
                      <c:pt idx="99">
                        <c:v>0.557616</c:v>
                      </c:pt>
                      <c:pt idx="100">
                        <c:v>0.58304699999999998</c:v>
                      </c:pt>
                      <c:pt idx="101">
                        <c:v>0.57462000000000002</c:v>
                      </c:pt>
                      <c:pt idx="102">
                        <c:v>0.54939000000000004</c:v>
                      </c:pt>
                      <c:pt idx="103">
                        <c:v>0.50933699999999993</c:v>
                      </c:pt>
                      <c:pt idx="104">
                        <c:v>0.62224699999999999</c:v>
                      </c:pt>
                      <c:pt idx="105">
                        <c:v>0.61808400000000008</c:v>
                      </c:pt>
                      <c:pt idx="106">
                        <c:v>0.56080099999999999</c:v>
                      </c:pt>
                      <c:pt idx="107">
                        <c:v>0.56840099999999993</c:v>
                      </c:pt>
                      <c:pt idx="108">
                        <c:v>0.58984400000000003</c:v>
                      </c:pt>
                      <c:pt idx="109">
                        <c:v>0.54296900000000003</c:v>
                      </c:pt>
                      <c:pt idx="110">
                        <c:v>0.627915</c:v>
                      </c:pt>
                      <c:pt idx="111">
                        <c:v>0.646976</c:v>
                      </c:pt>
                      <c:pt idx="112">
                        <c:v>0.68411899999999992</c:v>
                      </c:pt>
                      <c:pt idx="113">
                        <c:v>0.61963900000000005</c:v>
                      </c:pt>
                      <c:pt idx="114">
                        <c:v>0.69575600000000004</c:v>
                      </c:pt>
                      <c:pt idx="115">
                        <c:v>0.72550099999999995</c:v>
                      </c:pt>
                      <c:pt idx="116">
                        <c:v>0.71361300000000005</c:v>
                      </c:pt>
                      <c:pt idx="117">
                        <c:v>0.69573099999999999</c:v>
                      </c:pt>
                      <c:pt idx="118">
                        <c:v>0.58214399999999999</c:v>
                      </c:pt>
                      <c:pt idx="119">
                        <c:v>0.56759800000000005</c:v>
                      </c:pt>
                      <c:pt idx="120">
                        <c:v>0.615977</c:v>
                      </c:pt>
                      <c:pt idx="121">
                        <c:v>0.60717399999999999</c:v>
                      </c:pt>
                      <c:pt idx="122">
                        <c:v>0.579461</c:v>
                      </c:pt>
                      <c:pt idx="123">
                        <c:v>0.60301099999999996</c:v>
                      </c:pt>
                      <c:pt idx="124">
                        <c:v>0.59142399999999995</c:v>
                      </c:pt>
                      <c:pt idx="125">
                        <c:v>0.66388000000000003</c:v>
                      </c:pt>
                      <c:pt idx="126">
                        <c:v>0.67476500000000006</c:v>
                      </c:pt>
                      <c:pt idx="127">
                        <c:v>0.69798899999999997</c:v>
                      </c:pt>
                      <c:pt idx="128">
                        <c:v>0.66024300000000002</c:v>
                      </c:pt>
                      <c:pt idx="129">
                        <c:v>0.66809300000000005</c:v>
                      </c:pt>
                      <c:pt idx="130">
                        <c:v>0.69798899999999997</c:v>
                      </c:pt>
                      <c:pt idx="131">
                        <c:v>0.68253900000000001</c:v>
                      </c:pt>
                      <c:pt idx="132">
                        <c:v>0.70967599999999997</c:v>
                      </c:pt>
                      <c:pt idx="133">
                        <c:v>0.70965100000000003</c:v>
                      </c:pt>
                      <c:pt idx="134">
                        <c:v>0.70751900000000001</c:v>
                      </c:pt>
                      <c:pt idx="135">
                        <c:v>0.72923800000000005</c:v>
                      </c:pt>
                      <c:pt idx="136">
                        <c:v>0.70165</c:v>
                      </c:pt>
                      <c:pt idx="137">
                        <c:v>0.72532600000000003</c:v>
                      </c:pt>
                      <c:pt idx="138">
                        <c:v>0.69377500000000003</c:v>
                      </c:pt>
                      <c:pt idx="139">
                        <c:v>0.68291600000000008</c:v>
                      </c:pt>
                      <c:pt idx="140">
                        <c:v>0.726329</c:v>
                      </c:pt>
                      <c:pt idx="141">
                        <c:v>0.74242999999999992</c:v>
                      </c:pt>
                      <c:pt idx="142">
                        <c:v>0.75381699999999996</c:v>
                      </c:pt>
                      <c:pt idx="143">
                        <c:v>0.73924499999999993</c:v>
                      </c:pt>
                      <c:pt idx="144">
                        <c:v>0.76595499999999994</c:v>
                      </c:pt>
                      <c:pt idx="145">
                        <c:v>0.79153699999999994</c:v>
                      </c:pt>
                      <c:pt idx="146">
                        <c:v>0.794045</c:v>
                      </c:pt>
                      <c:pt idx="147">
                        <c:v>0.81104900000000002</c:v>
                      </c:pt>
                      <c:pt idx="148">
                        <c:v>0.77611300000000005</c:v>
                      </c:pt>
                      <c:pt idx="149">
                        <c:v>0.76836300000000002</c:v>
                      </c:pt>
                      <c:pt idx="150">
                        <c:v>0.78554299999999999</c:v>
                      </c:pt>
                      <c:pt idx="151">
                        <c:v>0.79512300000000002</c:v>
                      </c:pt>
                      <c:pt idx="152">
                        <c:v>0.830511</c:v>
                      </c:pt>
                      <c:pt idx="153">
                        <c:v>0.82752599999999998</c:v>
                      </c:pt>
                      <c:pt idx="154">
                        <c:v>0.81288000000000005</c:v>
                      </c:pt>
                      <c:pt idx="155">
                        <c:v>0.84380299999999997</c:v>
                      </c:pt>
                      <c:pt idx="156">
                        <c:v>0.84909499999999993</c:v>
                      </c:pt>
                      <c:pt idx="157">
                        <c:v>0.86971100000000001</c:v>
                      </c:pt>
                      <c:pt idx="158">
                        <c:v>0.861761</c:v>
                      </c:pt>
                      <c:pt idx="159">
                        <c:v>0.86188600000000004</c:v>
                      </c:pt>
                      <c:pt idx="160">
                        <c:v>0.89684699999999995</c:v>
                      </c:pt>
                      <c:pt idx="161">
                        <c:v>0.91247199999999995</c:v>
                      </c:pt>
                      <c:pt idx="162">
                        <c:v>0.90494799999999997</c:v>
                      </c:pt>
                      <c:pt idx="163">
                        <c:v>0.90264100000000003</c:v>
                      </c:pt>
                      <c:pt idx="164">
                        <c:v>0.91513100000000003</c:v>
                      </c:pt>
                      <c:pt idx="165">
                        <c:v>0.91605899999999996</c:v>
                      </c:pt>
                      <c:pt idx="166">
                        <c:v>0.90660399999999997</c:v>
                      </c:pt>
                      <c:pt idx="167">
                        <c:v>0.93499399999999999</c:v>
                      </c:pt>
                      <c:pt idx="168">
                        <c:v>0.92516299999999996</c:v>
                      </c:pt>
                      <c:pt idx="169">
                        <c:v>0.91573300000000002</c:v>
                      </c:pt>
                      <c:pt idx="170">
                        <c:v>0.93461799999999995</c:v>
                      </c:pt>
                      <c:pt idx="171">
                        <c:v>0.92155100000000001</c:v>
                      </c:pt>
                      <c:pt idx="172">
                        <c:v>0.922956</c:v>
                      </c:pt>
                      <c:pt idx="173">
                        <c:v>0.93895700000000004</c:v>
                      </c:pt>
                      <c:pt idx="174">
                        <c:v>0.96303300000000003</c:v>
                      </c:pt>
                      <c:pt idx="175">
                        <c:v>0.984402</c:v>
                      </c:pt>
                      <c:pt idx="176">
                        <c:v>0.99832100000000001</c:v>
                      </c:pt>
                      <c:pt idx="177">
                        <c:v>1.004491</c:v>
                      </c:pt>
                      <c:pt idx="178">
                        <c:v>1.011914</c:v>
                      </c:pt>
                      <c:pt idx="179">
                        <c:v>1.003312</c:v>
                      </c:pt>
                      <c:pt idx="180">
                        <c:v>1.0172559999999999</c:v>
                      </c:pt>
                      <c:pt idx="181">
                        <c:v>1.032179</c:v>
                      </c:pt>
                      <c:pt idx="182">
                        <c:v>1.0211939999999999</c:v>
                      </c:pt>
                      <c:pt idx="183">
                        <c:v>1.0291939999999999</c:v>
                      </c:pt>
                      <c:pt idx="184">
                        <c:v>1.026135</c:v>
                      </c:pt>
                      <c:pt idx="185">
                        <c:v>1.0333319999999999</c:v>
                      </c:pt>
                      <c:pt idx="186">
                        <c:v>1.038675</c:v>
                      </c:pt>
                      <c:pt idx="187">
                        <c:v>1.025207</c:v>
                      </c:pt>
                      <c:pt idx="188">
                        <c:v>1.0187360000000001</c:v>
                      </c:pt>
                      <c:pt idx="189">
                        <c:v>1.0157510000000001</c:v>
                      </c:pt>
                      <c:pt idx="190">
                        <c:v>1.0350630000000001</c:v>
                      </c:pt>
                      <c:pt idx="191">
                        <c:v>1.0596410000000001</c:v>
                      </c:pt>
                      <c:pt idx="192">
                        <c:v>1.062149</c:v>
                      </c:pt>
                      <c:pt idx="193">
                        <c:v>1.0622750000000001</c:v>
                      </c:pt>
                      <c:pt idx="194">
                        <c:v>1.0868530000000001</c:v>
                      </c:pt>
                      <c:pt idx="195">
                        <c:v>1.143659</c:v>
                      </c:pt>
                      <c:pt idx="196">
                        <c:v>1.141176</c:v>
                      </c:pt>
                      <c:pt idx="197">
                        <c:v>1.144487</c:v>
                      </c:pt>
                      <c:pt idx="198">
                        <c:v>1.166231</c:v>
                      </c:pt>
                      <c:pt idx="199">
                        <c:v>1.1800999999999999</c:v>
                      </c:pt>
                      <c:pt idx="200">
                        <c:v>1.1913860000000001</c:v>
                      </c:pt>
                      <c:pt idx="201">
                        <c:v>1.2149110000000001</c:v>
                      </c:pt>
                      <c:pt idx="202">
                        <c:v>1.216742</c:v>
                      </c:pt>
                      <c:pt idx="203">
                        <c:v>1.199638</c:v>
                      </c:pt>
                      <c:pt idx="204">
                        <c:v>1.201343</c:v>
                      </c:pt>
                      <c:pt idx="205">
                        <c:v>1.2156640000000001</c:v>
                      </c:pt>
                      <c:pt idx="206">
                        <c:v>1.2242409999999999</c:v>
                      </c:pt>
                      <c:pt idx="207">
                        <c:v>1.2319910000000001</c:v>
                      </c:pt>
                      <c:pt idx="208">
                        <c:v>1.2321660000000001</c:v>
                      </c:pt>
                      <c:pt idx="209">
                        <c:v>1.221482</c:v>
                      </c:pt>
                      <c:pt idx="210">
                        <c:v>1.240092</c:v>
                      </c:pt>
                      <c:pt idx="211">
                        <c:v>1.2467630000000001</c:v>
                      </c:pt>
                      <c:pt idx="212">
                        <c:v>1.228505</c:v>
                      </c:pt>
                      <c:pt idx="213">
                        <c:v>1.240944</c:v>
                      </c:pt>
                      <c:pt idx="214">
                        <c:v>1.254237</c:v>
                      </c:pt>
                      <c:pt idx="215">
                        <c:v>1.266877</c:v>
                      </c:pt>
                      <c:pt idx="216">
                        <c:v>1.301312</c:v>
                      </c:pt>
                      <c:pt idx="217">
                        <c:v>1.312146</c:v>
                      </c:pt>
                      <c:pt idx="218">
                        <c:v>1.3101149999999999</c:v>
                      </c:pt>
                      <c:pt idx="219">
                        <c:v>1.3535029999999999</c:v>
                      </c:pt>
                      <c:pt idx="220">
                        <c:v>1.402409</c:v>
                      </c:pt>
                      <c:pt idx="221">
                        <c:v>1.4083030000000001</c:v>
                      </c:pt>
                      <c:pt idx="222">
                        <c:v>1.412366</c:v>
                      </c:pt>
                      <c:pt idx="223">
                        <c:v>1.4046910000000001</c:v>
                      </c:pt>
                      <c:pt idx="224">
                        <c:v>1.406973</c:v>
                      </c:pt>
                      <c:pt idx="225">
                        <c:v>1.443991</c:v>
                      </c:pt>
                      <c:pt idx="226">
                        <c:v>1.499744</c:v>
                      </c:pt>
                      <c:pt idx="227">
                        <c:v>1.538618</c:v>
                      </c:pt>
                      <c:pt idx="228">
                        <c:v>1.5436589999999999</c:v>
                      </c:pt>
                      <c:pt idx="229">
                        <c:v>1.5370379999999999</c:v>
                      </c:pt>
                      <c:pt idx="230">
                        <c:v>1.52352</c:v>
                      </c:pt>
                      <c:pt idx="231">
                        <c:v>1.5267300000000001</c:v>
                      </c:pt>
                      <c:pt idx="232">
                        <c:v>1.561717</c:v>
                      </c:pt>
                      <c:pt idx="233">
                        <c:v>1.5695670000000002</c:v>
                      </c:pt>
                      <c:pt idx="234">
                        <c:v>1.56287</c:v>
                      </c:pt>
                      <c:pt idx="235">
                        <c:v>1.585116</c:v>
                      </c:pt>
                      <c:pt idx="236">
                        <c:v>1.596452</c:v>
                      </c:pt>
                      <c:pt idx="237">
                        <c:v>1.5842640000000001</c:v>
                      </c:pt>
                      <c:pt idx="238">
                        <c:v>1.5862699999999998</c:v>
                      </c:pt>
                      <c:pt idx="239">
                        <c:v>1.610949</c:v>
                      </c:pt>
                      <c:pt idx="240">
                        <c:v>1.62853</c:v>
                      </c:pt>
                      <c:pt idx="241">
                        <c:v>1.6476660000000001</c:v>
                      </c:pt>
                      <c:pt idx="242">
                        <c:v>1.672946</c:v>
                      </c:pt>
                      <c:pt idx="243">
                        <c:v>1.7028919999999999</c:v>
                      </c:pt>
                      <c:pt idx="244">
                        <c:v>1.7252130000000001</c:v>
                      </c:pt>
                      <c:pt idx="245">
                        <c:v>1.7217020000000001</c:v>
                      </c:pt>
                      <c:pt idx="246">
                        <c:v>1.7667950000000001</c:v>
                      </c:pt>
                      <c:pt idx="247">
                        <c:v>1.7999510000000001</c:v>
                      </c:pt>
                      <c:pt idx="248">
                        <c:v>1.866012</c:v>
                      </c:pt>
                      <c:pt idx="249">
                        <c:v>1.335145</c:v>
                      </c:pt>
                      <c:pt idx="250">
                        <c:v>1.832354</c:v>
                      </c:pt>
                      <c:pt idx="251">
                        <c:v>2.207249</c:v>
                      </c:pt>
                      <c:pt idx="252">
                        <c:v>1.9808029999999999</c:v>
                      </c:pt>
                      <c:pt idx="253">
                        <c:v>1.718391</c:v>
                      </c:pt>
                      <c:pt idx="254">
                        <c:v>2.0078640000000001</c:v>
                      </c:pt>
                      <c:pt idx="255">
                        <c:v>1.986345</c:v>
                      </c:pt>
                      <c:pt idx="256">
                        <c:v>1.715908</c:v>
                      </c:pt>
                      <c:pt idx="257">
                        <c:v>2.0827780000000002</c:v>
                      </c:pt>
                      <c:pt idx="258">
                        <c:v>2.1352700000000002</c:v>
                      </c:pt>
                      <c:pt idx="259">
                        <c:v>2.161378</c:v>
                      </c:pt>
                      <c:pt idx="260">
                        <c:v>1.9402979999999999</c:v>
                      </c:pt>
                      <c:pt idx="261">
                        <c:v>2.009293</c:v>
                      </c:pt>
                      <c:pt idx="262">
                        <c:v>2.1599740000000001</c:v>
                      </c:pt>
                      <c:pt idx="263">
                        <c:v>2.3212130000000002</c:v>
                      </c:pt>
                      <c:pt idx="264">
                        <c:v>2.0062090000000001</c:v>
                      </c:pt>
                      <c:pt idx="265">
                        <c:v>2.2259340000000001</c:v>
                      </c:pt>
                      <c:pt idx="266">
                        <c:v>2.3232939999999997</c:v>
                      </c:pt>
                      <c:pt idx="267">
                        <c:v>2.288859</c:v>
                      </c:pt>
                      <c:pt idx="268">
                        <c:v>2.480019</c:v>
                      </c:pt>
                      <c:pt idx="269">
                        <c:v>2.3622430000000003</c:v>
                      </c:pt>
                      <c:pt idx="270">
                        <c:v>2.467454</c:v>
                      </c:pt>
                      <c:pt idx="271">
                        <c:v>2.4322159999999999</c:v>
                      </c:pt>
                      <c:pt idx="272">
                        <c:v>2.5639609999999999</c:v>
                      </c:pt>
                      <c:pt idx="273">
                        <c:v>2.495568</c:v>
                      </c:pt>
                      <c:pt idx="274">
                        <c:v>2.689562</c:v>
                      </c:pt>
                      <c:pt idx="275">
                        <c:v>2.6918439999999997</c:v>
                      </c:pt>
                      <c:pt idx="276">
                        <c:v>2.76756</c:v>
                      </c:pt>
                      <c:pt idx="277">
                        <c:v>2.8151619999999999</c:v>
                      </c:pt>
                      <c:pt idx="278">
                        <c:v>2.9190680000000002</c:v>
                      </c:pt>
                      <c:pt idx="279">
                        <c:v>2.9893419999999997</c:v>
                      </c:pt>
                      <c:pt idx="280">
                        <c:v>3.1622430000000001</c:v>
                      </c:pt>
                      <c:pt idx="281">
                        <c:v>3.0772469999999998</c:v>
                      </c:pt>
                      <c:pt idx="282">
                        <c:v>3.0653600000000001</c:v>
                      </c:pt>
                      <c:pt idx="283">
                        <c:v>3.2060580000000001</c:v>
                      </c:pt>
                      <c:pt idx="284">
                        <c:v>3.2841070000000001</c:v>
                      </c:pt>
                      <c:pt idx="285">
                        <c:v>3.373818</c:v>
                      </c:pt>
                      <c:pt idx="286">
                        <c:v>3.4363670000000002</c:v>
                      </c:pt>
                      <c:pt idx="287">
                        <c:v>3.5433829999999999</c:v>
                      </c:pt>
                      <c:pt idx="288">
                        <c:v>3.6196009999999998</c:v>
                      </c:pt>
                      <c:pt idx="289">
                        <c:v>3.7703570000000002</c:v>
                      </c:pt>
                      <c:pt idx="290">
                        <c:v>3.7799369999999999</c:v>
                      </c:pt>
                      <c:pt idx="291">
                        <c:v>3.854851</c:v>
                      </c:pt>
                      <c:pt idx="292">
                        <c:v>4.0186480000000007</c:v>
                      </c:pt>
                      <c:pt idx="293">
                        <c:v>4.0637170000000005</c:v>
                      </c:pt>
                      <c:pt idx="294">
                        <c:v>4.1948850000000002</c:v>
                      </c:pt>
                      <c:pt idx="295">
                        <c:v>4.3249499999999994</c:v>
                      </c:pt>
                      <c:pt idx="296">
                        <c:v>4.5682</c:v>
                      </c:pt>
                      <c:pt idx="297">
                        <c:v>4.7440600000000002</c:v>
                      </c:pt>
                      <c:pt idx="298">
                        <c:v>4.8144100000000005</c:v>
                      </c:pt>
                      <c:pt idx="299">
                        <c:v>4.9485869999999998</c:v>
                      </c:pt>
                      <c:pt idx="300">
                        <c:v>5.1236199999999998</c:v>
                      </c:pt>
                      <c:pt idx="301">
                        <c:v>5.2411199999999996</c:v>
                      </c:pt>
                      <c:pt idx="302">
                        <c:v>5.4213440000000004</c:v>
                      </c:pt>
                      <c:pt idx="303">
                        <c:v>5.5810279999999999</c:v>
                      </c:pt>
                      <c:pt idx="304">
                        <c:v>5.8152249999999999</c:v>
                      </c:pt>
                      <c:pt idx="305">
                        <c:v>6.0481920000000002</c:v>
                      </c:pt>
                      <c:pt idx="306">
                        <c:v>6.2341350000000002</c:v>
                      </c:pt>
                      <c:pt idx="307">
                        <c:v>6.3832849999999999</c:v>
                      </c:pt>
                      <c:pt idx="308">
                        <c:v>6.6245799999999999</c:v>
                      </c:pt>
                      <c:pt idx="309">
                        <c:v>6.9022399999999999</c:v>
                      </c:pt>
                      <c:pt idx="310">
                        <c:v>7.1551960000000001</c:v>
                      </c:pt>
                      <c:pt idx="311">
                        <c:v>7.3737680000000001</c:v>
                      </c:pt>
                      <c:pt idx="312">
                        <c:v>7.5652530000000002</c:v>
                      </c:pt>
                      <c:pt idx="313">
                        <c:v>7.8340350000000001</c:v>
                      </c:pt>
                      <c:pt idx="314">
                        <c:v>8.1913489999999989</c:v>
                      </c:pt>
                      <c:pt idx="315">
                        <c:v>8.5439480000000003</c:v>
                      </c:pt>
                      <c:pt idx="316">
                        <c:v>8.8545629999999989</c:v>
                      </c:pt>
                      <c:pt idx="317">
                        <c:v>9.1639239999999997</c:v>
                      </c:pt>
                      <c:pt idx="318">
                        <c:v>9.4633529999999997</c:v>
                      </c:pt>
                      <c:pt idx="319">
                        <c:v>9.8841439999999992</c:v>
                      </c:pt>
                      <c:pt idx="320">
                        <c:v>10.398032000000001</c:v>
                      </c:pt>
                      <c:pt idx="321">
                        <c:v>10.748449000000001</c:v>
                      </c:pt>
                      <c:pt idx="322">
                        <c:v>11.11271</c:v>
                      </c:pt>
                      <c:pt idx="323">
                        <c:v>11.63969</c:v>
                      </c:pt>
                      <c:pt idx="324">
                        <c:v>12.31404</c:v>
                      </c:pt>
                      <c:pt idx="325">
                        <c:v>12.761065</c:v>
                      </c:pt>
                      <c:pt idx="326">
                        <c:v>13.161716999999999</c:v>
                      </c:pt>
                      <c:pt idx="327">
                        <c:v>13.883367</c:v>
                      </c:pt>
                      <c:pt idx="328">
                        <c:v>14.524887</c:v>
                      </c:pt>
                      <c:pt idx="329">
                        <c:v>14.944274</c:v>
                      </c:pt>
                      <c:pt idx="330">
                        <c:v>15.545515</c:v>
                      </c:pt>
                      <c:pt idx="331">
                        <c:v>16.381129000000001</c:v>
                      </c:pt>
                      <c:pt idx="332">
                        <c:v>16.915682</c:v>
                      </c:pt>
                      <c:pt idx="333">
                        <c:v>17.709187</c:v>
                      </c:pt>
                      <c:pt idx="334">
                        <c:v>18.665234000000002</c:v>
                      </c:pt>
                      <c:pt idx="335">
                        <c:v>19.303844999999999</c:v>
                      </c:pt>
                      <c:pt idx="336">
                        <c:v>20.105499999999999</c:v>
                      </c:pt>
                      <c:pt idx="337">
                        <c:v>21.139095000000001</c:v>
                      </c:pt>
                      <c:pt idx="338">
                        <c:v>21.945139000000001</c:v>
                      </c:pt>
                      <c:pt idx="339">
                        <c:v>22.920372</c:v>
                      </c:pt>
                      <c:pt idx="340">
                        <c:v>23.993317000000001</c:v>
                      </c:pt>
                      <c:pt idx="341">
                        <c:v>25.142581</c:v>
                      </c:pt>
                      <c:pt idx="342">
                        <c:v>25.993342999999999</c:v>
                      </c:pt>
                      <c:pt idx="343">
                        <c:v>27.499116999999998</c:v>
                      </c:pt>
                      <c:pt idx="344">
                        <c:v>28.771874</c:v>
                      </c:pt>
                      <c:pt idx="345">
                        <c:v>30.214020999999999</c:v>
                      </c:pt>
                      <c:pt idx="346">
                        <c:v>32.182093999999999</c:v>
                      </c:pt>
                      <c:pt idx="347">
                        <c:v>33.788214000000004</c:v>
                      </c:pt>
                      <c:pt idx="348">
                        <c:v>35.764588000000003</c:v>
                      </c:pt>
                      <c:pt idx="349">
                        <c:v>37.815325000000001</c:v>
                      </c:pt>
                      <c:pt idx="350">
                        <c:v>39.761955</c:v>
                      </c:pt>
                      <c:pt idx="351">
                        <c:v>41.945314000000003</c:v>
                      </c:pt>
                      <c:pt idx="352">
                        <c:v>44.021757999999998</c:v>
                      </c:pt>
                      <c:pt idx="353">
                        <c:v>46.505775999999997</c:v>
                      </c:pt>
                      <c:pt idx="354">
                        <c:v>49.105060999999999</c:v>
                      </c:pt>
                      <c:pt idx="355">
                        <c:v>51.23021</c:v>
                      </c:pt>
                      <c:pt idx="356">
                        <c:v>53.948825999999997</c:v>
                      </c:pt>
                      <c:pt idx="357">
                        <c:v>56.742806000000002</c:v>
                      </c:pt>
                      <c:pt idx="358">
                        <c:v>59.670136999999997</c:v>
                      </c:pt>
                      <c:pt idx="359">
                        <c:v>62.497424000000002</c:v>
                      </c:pt>
                      <c:pt idx="360">
                        <c:v>64.926442000000009</c:v>
                      </c:pt>
                      <c:pt idx="361">
                        <c:v>67.789016000000004</c:v>
                      </c:pt>
                      <c:pt idx="362">
                        <c:v>70.444053999999994</c:v>
                      </c:pt>
                      <c:pt idx="363">
                        <c:v>72.979386000000005</c:v>
                      </c:pt>
                      <c:pt idx="364">
                        <c:v>75.601793999999998</c:v>
                      </c:pt>
                      <c:pt idx="365">
                        <c:v>77.856505999999996</c:v>
                      </c:pt>
                      <c:pt idx="366">
                        <c:v>79.891092</c:v>
                      </c:pt>
                      <c:pt idx="367">
                        <c:v>81.550004000000001</c:v>
                      </c:pt>
                      <c:pt idx="368">
                        <c:v>82.957314999999994</c:v>
                      </c:pt>
                      <c:pt idx="369">
                        <c:v>84.056016999999997</c:v>
                      </c:pt>
                      <c:pt idx="370">
                        <c:v>84.792966000000007</c:v>
                      </c:pt>
                      <c:pt idx="371">
                        <c:v>84.818623000000002</c:v>
                      </c:pt>
                      <c:pt idx="372">
                        <c:v>84.815162000000001</c:v>
                      </c:pt>
                      <c:pt idx="373">
                        <c:v>84.576903000000001</c:v>
                      </c:pt>
                      <c:pt idx="374">
                        <c:v>83.921087</c:v>
                      </c:pt>
                      <c:pt idx="375">
                        <c:v>82.994684000000007</c:v>
                      </c:pt>
                      <c:pt idx="376">
                        <c:v>81.994821999999999</c:v>
                      </c:pt>
                      <c:pt idx="377">
                        <c:v>80.803550000000001</c:v>
                      </c:pt>
                      <c:pt idx="378">
                        <c:v>79.524372999999997</c:v>
                      </c:pt>
                      <c:pt idx="379">
                        <c:v>77.809179999999998</c:v>
                      </c:pt>
                      <c:pt idx="380">
                        <c:v>75.963548000000003</c:v>
                      </c:pt>
                      <c:pt idx="381">
                        <c:v>74.135570999999999</c:v>
                      </c:pt>
                      <c:pt idx="382">
                        <c:v>71.961039999999997</c:v>
                      </c:pt>
                      <c:pt idx="383">
                        <c:v>70.051276999999999</c:v>
                      </c:pt>
                      <c:pt idx="384">
                        <c:v>67.825181000000001</c:v>
                      </c:pt>
                      <c:pt idx="385">
                        <c:v>65.759848000000005</c:v>
                      </c:pt>
                      <c:pt idx="386">
                        <c:v>63.662236999999998</c:v>
                      </c:pt>
                      <c:pt idx="387">
                        <c:v>61.595900999999998</c:v>
                      </c:pt>
                      <c:pt idx="388">
                        <c:v>59.518929999999997</c:v>
                      </c:pt>
                      <c:pt idx="389">
                        <c:v>57.537314000000002</c:v>
                      </c:pt>
                      <c:pt idx="390">
                        <c:v>55.660155000000003</c:v>
                      </c:pt>
                      <c:pt idx="391">
                        <c:v>53.617142999999999</c:v>
                      </c:pt>
                      <c:pt idx="392">
                        <c:v>51.761127000000002</c:v>
                      </c:pt>
                      <c:pt idx="393">
                        <c:v>49.830925000000001</c:v>
                      </c:pt>
                      <c:pt idx="394">
                        <c:v>47.943232999999999</c:v>
                      </c:pt>
                      <c:pt idx="395">
                        <c:v>46.132962999999997</c:v>
                      </c:pt>
                      <c:pt idx="396">
                        <c:v>44.59975</c:v>
                      </c:pt>
                      <c:pt idx="397">
                        <c:v>43.121839999999999</c:v>
                      </c:pt>
                      <c:pt idx="398">
                        <c:v>41.641646000000001</c:v>
                      </c:pt>
                      <c:pt idx="399">
                        <c:v>40.088068999999997</c:v>
                      </c:pt>
                      <c:pt idx="400">
                        <c:v>38.715468999999999</c:v>
                      </c:pt>
                      <c:pt idx="401">
                        <c:v>37.480106999999997</c:v>
                      </c:pt>
                      <c:pt idx="402">
                        <c:v>36.232253999999998</c:v>
                      </c:pt>
                      <c:pt idx="403">
                        <c:v>34.904572000000002</c:v>
                      </c:pt>
                      <c:pt idx="404">
                        <c:v>33.660606999999999</c:v>
                      </c:pt>
                      <c:pt idx="405">
                        <c:v>32.382558000000003</c:v>
                      </c:pt>
                      <c:pt idx="406">
                        <c:v>31.268808</c:v>
                      </c:pt>
                      <c:pt idx="407">
                        <c:v>30.283792999999999</c:v>
                      </c:pt>
                      <c:pt idx="408">
                        <c:v>29.271792999999999</c:v>
                      </c:pt>
                      <c:pt idx="409">
                        <c:v>28.271955999999999</c:v>
                      </c:pt>
                      <c:pt idx="410">
                        <c:v>27.331507999999999</c:v>
                      </c:pt>
                      <c:pt idx="411">
                        <c:v>26.480922</c:v>
                      </c:pt>
                      <c:pt idx="412">
                        <c:v>25.639264000000001</c:v>
                      </c:pt>
                      <c:pt idx="413">
                        <c:v>24.892959999999999</c:v>
                      </c:pt>
                      <c:pt idx="414">
                        <c:v>24.149290000000001</c:v>
                      </c:pt>
                      <c:pt idx="415">
                        <c:v>23.357766999999999</c:v>
                      </c:pt>
                      <c:pt idx="416">
                        <c:v>22.584226000000001</c:v>
                      </c:pt>
                      <c:pt idx="417">
                        <c:v>21.879279</c:v>
                      </c:pt>
                      <c:pt idx="418">
                        <c:v>21.220554</c:v>
                      </c:pt>
                      <c:pt idx="419">
                        <c:v>20.579411</c:v>
                      </c:pt>
                      <c:pt idx="420">
                        <c:v>19.968813999999998</c:v>
                      </c:pt>
                      <c:pt idx="421">
                        <c:v>19.378332</c:v>
                      </c:pt>
                      <c:pt idx="422">
                        <c:v>18.845559000000002</c:v>
                      </c:pt>
                      <c:pt idx="423">
                        <c:v>18.302979000000001</c:v>
                      </c:pt>
                      <c:pt idx="424">
                        <c:v>17.816303000000001</c:v>
                      </c:pt>
                      <c:pt idx="425">
                        <c:v>17.359397000000001</c:v>
                      </c:pt>
                      <c:pt idx="426">
                        <c:v>16.922353999999999</c:v>
                      </c:pt>
                      <c:pt idx="427">
                        <c:v>16.475630000000002</c:v>
                      </c:pt>
                      <c:pt idx="428">
                        <c:v>16.016416</c:v>
                      </c:pt>
                      <c:pt idx="429">
                        <c:v>15.590458</c:v>
                      </c:pt>
                      <c:pt idx="430">
                        <c:v>15.185342</c:v>
                      </c:pt>
                      <c:pt idx="431">
                        <c:v>14.782684</c:v>
                      </c:pt>
                      <c:pt idx="432">
                        <c:v>14.424692</c:v>
                      </c:pt>
                      <c:pt idx="433">
                        <c:v>14.057622</c:v>
                      </c:pt>
                      <c:pt idx="434">
                        <c:v>13.696797</c:v>
                      </c:pt>
                      <c:pt idx="435">
                        <c:v>13.369529</c:v>
                      </c:pt>
                      <c:pt idx="436">
                        <c:v>13.10619</c:v>
                      </c:pt>
                      <c:pt idx="437">
                        <c:v>12.840092</c:v>
                      </c:pt>
                      <c:pt idx="438">
                        <c:v>12.560877</c:v>
                      </c:pt>
                      <c:pt idx="439">
                        <c:v>12.268243999999999</c:v>
                      </c:pt>
                      <c:pt idx="440">
                        <c:v>12.035803</c:v>
                      </c:pt>
                      <c:pt idx="441">
                        <c:v>11.783322999999999</c:v>
                      </c:pt>
                      <c:pt idx="442">
                        <c:v>11.535007</c:v>
                      </c:pt>
                      <c:pt idx="443">
                        <c:v>11.273774</c:v>
                      </c:pt>
                      <c:pt idx="444">
                        <c:v>11.046098000000001</c:v>
                      </c:pt>
                      <c:pt idx="445">
                        <c:v>10.799537000000001</c:v>
                      </c:pt>
                      <c:pt idx="446">
                        <c:v>10.594082</c:v>
                      </c:pt>
                      <c:pt idx="447">
                        <c:v>10.421106</c:v>
                      </c:pt>
                      <c:pt idx="448">
                        <c:v>10.259014000000001</c:v>
                      </c:pt>
                      <c:pt idx="449">
                        <c:v>10.086414</c:v>
                      </c:pt>
                      <c:pt idx="450">
                        <c:v>9.9142910000000004</c:v>
                      </c:pt>
                      <c:pt idx="451">
                        <c:v>9.7531020000000002</c:v>
                      </c:pt>
                      <c:pt idx="452">
                        <c:v>9.5945970000000003</c:v>
                      </c:pt>
                      <c:pt idx="453">
                        <c:v>9.4163530000000009</c:v>
                      </c:pt>
                      <c:pt idx="454">
                        <c:v>9.248443</c:v>
                      </c:pt>
                      <c:pt idx="455">
                        <c:v>9.0932230000000001</c:v>
                      </c:pt>
                      <c:pt idx="456">
                        <c:v>8.9440980000000003</c:v>
                      </c:pt>
                      <c:pt idx="457">
                        <c:v>8.7705950000000001</c:v>
                      </c:pt>
                      <c:pt idx="458">
                        <c:v>8.6190369999999987</c:v>
                      </c:pt>
                      <c:pt idx="459">
                        <c:v>8.466550999999999</c:v>
                      </c:pt>
                      <c:pt idx="460">
                        <c:v>8.3088480000000011</c:v>
                      </c:pt>
                      <c:pt idx="461">
                        <c:v>8.1723379999999999</c:v>
                      </c:pt>
                      <c:pt idx="462">
                        <c:v>8.0625879999999999</c:v>
                      </c:pt>
                      <c:pt idx="463">
                        <c:v>7.9345800000000004</c:v>
                      </c:pt>
                      <c:pt idx="464">
                        <c:v>7.843089</c:v>
                      </c:pt>
                      <c:pt idx="465">
                        <c:v>7.723382</c:v>
                      </c:pt>
                      <c:pt idx="466">
                        <c:v>7.6024469999999997</c:v>
                      </c:pt>
                      <c:pt idx="467">
                        <c:v>7.4777490000000002</c:v>
                      </c:pt>
                      <c:pt idx="468">
                        <c:v>7.3686509999999998</c:v>
                      </c:pt>
                      <c:pt idx="469">
                        <c:v>7.2970480000000002</c:v>
                      </c:pt>
                      <c:pt idx="470">
                        <c:v>7.2193750000000003</c:v>
                      </c:pt>
                      <c:pt idx="471">
                        <c:v>7.1441109999999997</c:v>
                      </c:pt>
                      <c:pt idx="472">
                        <c:v>7.0529950000000001</c:v>
                      </c:pt>
                      <c:pt idx="473">
                        <c:v>6.9706830000000002</c:v>
                      </c:pt>
                      <c:pt idx="474">
                        <c:v>6.89602</c:v>
                      </c:pt>
                      <c:pt idx="475">
                        <c:v>6.7908850000000003</c:v>
                      </c:pt>
                      <c:pt idx="476">
                        <c:v>6.7201589999999998</c:v>
                      </c:pt>
                      <c:pt idx="477">
                        <c:v>6.6512900000000004</c:v>
                      </c:pt>
                      <c:pt idx="478">
                        <c:v>6.5810909999999998</c:v>
                      </c:pt>
                      <c:pt idx="479">
                        <c:v>6.4971480000000001</c:v>
                      </c:pt>
                      <c:pt idx="480">
                        <c:v>6.425821</c:v>
                      </c:pt>
                      <c:pt idx="481">
                        <c:v>6.3386680000000002</c:v>
                      </c:pt>
                      <c:pt idx="482">
                        <c:v>6.2324549999999999</c:v>
                      </c:pt>
                      <c:pt idx="483">
                        <c:v>6.1501169999999998</c:v>
                      </c:pt>
                      <c:pt idx="484">
                        <c:v>6.0995809999999997</c:v>
                      </c:pt>
                      <c:pt idx="485">
                        <c:v>6.0409689999999996</c:v>
                      </c:pt>
                      <c:pt idx="486">
                        <c:v>5.9725010000000003</c:v>
                      </c:pt>
                      <c:pt idx="487">
                        <c:v>5.9193319999999998</c:v>
                      </c:pt>
                      <c:pt idx="488">
                        <c:v>5.8579359999999996</c:v>
                      </c:pt>
                      <c:pt idx="489">
                        <c:v>5.8003270000000002</c:v>
                      </c:pt>
                      <c:pt idx="490">
                        <c:v>5.7007849999999998</c:v>
                      </c:pt>
                      <c:pt idx="491">
                        <c:v>5.6832789999999997</c:v>
                      </c:pt>
                      <c:pt idx="492">
                        <c:v>5.6439789999999999</c:v>
                      </c:pt>
                      <c:pt idx="493">
                        <c:v>5.571523</c:v>
                      </c:pt>
                      <c:pt idx="494">
                        <c:v>5.5385429999999998</c:v>
                      </c:pt>
                      <c:pt idx="495">
                        <c:v>5.4888089999999998</c:v>
                      </c:pt>
                      <c:pt idx="496">
                        <c:v>5.432931</c:v>
                      </c:pt>
                      <c:pt idx="497">
                        <c:v>5.35581</c:v>
                      </c:pt>
                      <c:pt idx="498">
                        <c:v>5.3393829999999998</c:v>
                      </c:pt>
                      <c:pt idx="499">
                        <c:v>5.2910789999999999</c:v>
                      </c:pt>
                      <c:pt idx="500">
                        <c:v>5.1958000000000002</c:v>
                      </c:pt>
                      <c:pt idx="501">
                        <c:v>5.178445</c:v>
                      </c:pt>
                      <c:pt idx="502">
                        <c:v>5.077674</c:v>
                      </c:pt>
                      <c:pt idx="503">
                        <c:v>4.9957630000000002</c:v>
                      </c:pt>
                      <c:pt idx="504">
                        <c:v>5.0160770000000001</c:v>
                      </c:pt>
                      <c:pt idx="505">
                        <c:v>4.9554589999999994</c:v>
                      </c:pt>
                      <c:pt idx="506">
                        <c:v>4.8272510000000004</c:v>
                      </c:pt>
                      <c:pt idx="507">
                        <c:v>4.7815300000000001</c:v>
                      </c:pt>
                      <c:pt idx="508">
                        <c:v>4.7826330000000006</c:v>
                      </c:pt>
                      <c:pt idx="509">
                        <c:v>4.7957999999999998</c:v>
                      </c:pt>
                      <c:pt idx="510">
                        <c:v>4.7288870000000003</c:v>
                      </c:pt>
                      <c:pt idx="511">
                        <c:v>4.6804830000000006</c:v>
                      </c:pt>
                      <c:pt idx="512">
                        <c:v>4.6010799999999996</c:v>
                      </c:pt>
                      <c:pt idx="513">
                        <c:v>4.5204230000000001</c:v>
                      </c:pt>
                      <c:pt idx="514">
                        <c:v>4.4670519999999998</c:v>
                      </c:pt>
                      <c:pt idx="515">
                        <c:v>4.4530080000000005</c:v>
                      </c:pt>
                      <c:pt idx="516">
                        <c:v>4.3967279999999995</c:v>
                      </c:pt>
                      <c:pt idx="517">
                        <c:v>4.3097510000000003</c:v>
                      </c:pt>
                      <c:pt idx="518">
                        <c:v>4.2263599999999997</c:v>
                      </c:pt>
                      <c:pt idx="519">
                        <c:v>4.1955619999999998</c:v>
                      </c:pt>
                      <c:pt idx="520">
                        <c:v>4.1952359999999995</c:v>
                      </c:pt>
                      <c:pt idx="521">
                        <c:v>4.1274949999999997</c:v>
                      </c:pt>
                      <c:pt idx="522">
                        <c:v>4.0632149999999996</c:v>
                      </c:pt>
                      <c:pt idx="523">
                        <c:v>4.0121269999999996</c:v>
                      </c:pt>
                      <c:pt idx="524">
                        <c:v>3.9643250000000001</c:v>
                      </c:pt>
                      <c:pt idx="525">
                        <c:v>3.9241969999999999</c:v>
                      </c:pt>
                      <c:pt idx="526">
                        <c:v>3.8708520000000002</c:v>
                      </c:pt>
                      <c:pt idx="527">
                        <c:v>3.8229489999999999</c:v>
                      </c:pt>
                      <c:pt idx="528">
                        <c:v>3.78538</c:v>
                      </c:pt>
                      <c:pt idx="529">
                        <c:v>3.7067040000000002</c:v>
                      </c:pt>
                      <c:pt idx="530">
                        <c:v>3.6250439999999999</c:v>
                      </c:pt>
                      <c:pt idx="531">
                        <c:v>3.5858189999999999</c:v>
                      </c:pt>
                      <c:pt idx="532">
                        <c:v>3.5238459999999998</c:v>
                      </c:pt>
                      <c:pt idx="533">
                        <c:v>3.4910160000000001</c:v>
                      </c:pt>
                      <c:pt idx="534">
                        <c:v>3.4341849999999998</c:v>
                      </c:pt>
                      <c:pt idx="535">
                        <c:v>3.3802629999999998</c:v>
                      </c:pt>
                      <c:pt idx="536">
                        <c:v>3.3625820000000002</c:v>
                      </c:pt>
                      <c:pt idx="537">
                        <c:v>3.3017629999999998</c:v>
                      </c:pt>
                      <c:pt idx="538">
                        <c:v>3.2180960000000001</c:v>
                      </c:pt>
                      <c:pt idx="539">
                        <c:v>3.1820309999999998</c:v>
                      </c:pt>
                      <c:pt idx="540">
                        <c:v>3.131621</c:v>
                      </c:pt>
                      <c:pt idx="541">
                        <c:v>3.1157699999999999</c:v>
                      </c:pt>
                      <c:pt idx="542">
                        <c:v>3.0804580000000001</c:v>
                      </c:pt>
                      <c:pt idx="543">
                        <c:v>3.0137450000000001</c:v>
                      </c:pt>
                      <c:pt idx="544">
                        <c:v>2.9736919999999998</c:v>
                      </c:pt>
                      <c:pt idx="545">
                        <c:v>2.9093369999999998</c:v>
                      </c:pt>
                      <c:pt idx="546">
                        <c:v>2.8624130000000001</c:v>
                      </c:pt>
                      <c:pt idx="547">
                        <c:v>2.8437030000000001</c:v>
                      </c:pt>
                      <c:pt idx="548">
                        <c:v>2.8053059999999999</c:v>
                      </c:pt>
                      <c:pt idx="549">
                        <c:v>2.7845649999999997</c:v>
                      </c:pt>
                      <c:pt idx="550">
                        <c:v>2.737063</c:v>
                      </c:pt>
                      <c:pt idx="551">
                        <c:v>2.6467749999999999</c:v>
                      </c:pt>
                      <c:pt idx="552">
                        <c:v>2.6206670000000001</c:v>
                      </c:pt>
                      <c:pt idx="553">
                        <c:v>2.6075749999999998</c:v>
                      </c:pt>
                      <c:pt idx="554">
                        <c:v>2.5969410000000002</c:v>
                      </c:pt>
                      <c:pt idx="555">
                        <c:v>2.6063210000000003</c:v>
                      </c:pt>
                      <c:pt idx="556">
                        <c:v>2.5491390000000003</c:v>
                      </c:pt>
                      <c:pt idx="557">
                        <c:v>2.460105</c:v>
                      </c:pt>
                      <c:pt idx="558">
                        <c:v>2.4446810000000001</c:v>
                      </c:pt>
                      <c:pt idx="559">
                        <c:v>2.4377089999999999</c:v>
                      </c:pt>
                      <c:pt idx="560">
                        <c:v>2.3710209999999998</c:v>
                      </c:pt>
                      <c:pt idx="561">
                        <c:v>2.3365869999999997</c:v>
                      </c:pt>
                      <c:pt idx="562">
                        <c:v>2.3473709999999999</c:v>
                      </c:pt>
                      <c:pt idx="563">
                        <c:v>2.3322479999999999</c:v>
                      </c:pt>
                      <c:pt idx="564">
                        <c:v>2.2776240000000003</c:v>
                      </c:pt>
                      <c:pt idx="565">
                        <c:v>2.238048</c:v>
                      </c:pt>
                      <c:pt idx="566">
                        <c:v>2.2258839999999998</c:v>
                      </c:pt>
                      <c:pt idx="567">
                        <c:v>2.2359659999999999</c:v>
                      </c:pt>
                      <c:pt idx="568">
                        <c:v>2.1772039999999997</c:v>
                      </c:pt>
                      <c:pt idx="569">
                        <c:v>2.1621049999999999</c:v>
                      </c:pt>
                      <c:pt idx="570">
                        <c:v>2.1857310000000001</c:v>
                      </c:pt>
                      <c:pt idx="571">
                        <c:v>2.112949</c:v>
                      </c:pt>
                      <c:pt idx="572">
                        <c:v>2.0673029999999999</c:v>
                      </c:pt>
                      <c:pt idx="573">
                        <c:v>2.0944149999999997</c:v>
                      </c:pt>
                      <c:pt idx="574">
                        <c:v>2.07247</c:v>
                      </c:pt>
                      <c:pt idx="575">
                        <c:v>2.0956939999999999</c:v>
                      </c:pt>
                      <c:pt idx="576">
                        <c:v>2.0450569999999999</c:v>
                      </c:pt>
                      <c:pt idx="577">
                        <c:v>1.9351069999999999</c:v>
                      </c:pt>
                      <c:pt idx="578">
                        <c:v>1.9309690000000002</c:v>
                      </c:pt>
                      <c:pt idx="579">
                        <c:v>1.9648020000000002</c:v>
                      </c:pt>
                      <c:pt idx="580">
                        <c:v>1.9478979999999999</c:v>
                      </c:pt>
                      <c:pt idx="581">
                        <c:v>1.893926</c:v>
                      </c:pt>
                      <c:pt idx="582">
                        <c:v>1.9477720000000001</c:v>
                      </c:pt>
                      <c:pt idx="583">
                        <c:v>1.9205350000000001</c:v>
                      </c:pt>
                      <c:pt idx="584">
                        <c:v>1.853672</c:v>
                      </c:pt>
                      <c:pt idx="585">
                        <c:v>1.860519</c:v>
                      </c:pt>
                      <c:pt idx="586">
                        <c:v>1.8482050000000001</c:v>
                      </c:pt>
                      <c:pt idx="587">
                        <c:v>1.7615539999999998</c:v>
                      </c:pt>
                      <c:pt idx="588">
                        <c:v>1.6987030000000001</c:v>
                      </c:pt>
                      <c:pt idx="589">
                        <c:v>1.7600739999999999</c:v>
                      </c:pt>
                      <c:pt idx="590">
                        <c:v>1.7670710000000001</c:v>
                      </c:pt>
                      <c:pt idx="591">
                        <c:v>1.7457279999999999</c:v>
                      </c:pt>
                      <c:pt idx="592">
                        <c:v>1.779887</c:v>
                      </c:pt>
                      <c:pt idx="593">
                        <c:v>1.834311</c:v>
                      </c:pt>
                      <c:pt idx="594">
                        <c:v>1.8001019999999999</c:v>
                      </c:pt>
                      <c:pt idx="595">
                        <c:v>1.76657</c:v>
                      </c:pt>
                      <c:pt idx="596">
                        <c:v>1.780213</c:v>
                      </c:pt>
                      <c:pt idx="597">
                        <c:v>1.8022580000000001</c:v>
                      </c:pt>
                      <c:pt idx="598">
                        <c:v>1.769504</c:v>
                      </c:pt>
                      <c:pt idx="599">
                        <c:v>1.750343</c:v>
                      </c:pt>
                      <c:pt idx="600">
                        <c:v>1.7705070000000001</c:v>
                      </c:pt>
                      <c:pt idx="601">
                        <c:v>1.704672</c:v>
                      </c:pt>
                      <c:pt idx="602">
                        <c:v>1.6433770000000001</c:v>
                      </c:pt>
                      <c:pt idx="603">
                        <c:v>1.661635</c:v>
                      </c:pt>
                      <c:pt idx="604">
                        <c:v>1.683003</c:v>
                      </c:pt>
                      <c:pt idx="605">
                        <c:v>1.6460349999999999</c:v>
                      </c:pt>
                      <c:pt idx="606">
                        <c:v>1.6293570000000002</c:v>
                      </c:pt>
                      <c:pt idx="607">
                        <c:v>1.5643</c:v>
                      </c:pt>
                      <c:pt idx="608">
                        <c:v>1.551183</c:v>
                      </c:pt>
                      <c:pt idx="609">
                        <c:v>1.5943209999999999</c:v>
                      </c:pt>
                      <c:pt idx="610">
                        <c:v>1.6154630000000001</c:v>
                      </c:pt>
                      <c:pt idx="611">
                        <c:v>1.541277</c:v>
                      </c:pt>
                      <c:pt idx="612">
                        <c:v>1.525852</c:v>
                      </c:pt>
                      <c:pt idx="613">
                        <c:v>1.5996380000000001</c:v>
                      </c:pt>
                      <c:pt idx="614">
                        <c:v>1.6214569999999999</c:v>
                      </c:pt>
                      <c:pt idx="615">
                        <c:v>1.5785450000000001</c:v>
                      </c:pt>
                      <c:pt idx="616">
                        <c:v>1.6014930000000001</c:v>
                      </c:pt>
                      <c:pt idx="617">
                        <c:v>1.594797</c:v>
                      </c:pt>
                      <c:pt idx="618">
                        <c:v>1.5096509999999999</c:v>
                      </c:pt>
                      <c:pt idx="619">
                        <c:v>1.519808</c:v>
                      </c:pt>
                      <c:pt idx="620">
                        <c:v>1.594371</c:v>
                      </c:pt>
                      <c:pt idx="621">
                        <c:v>1.5982080000000001</c:v>
                      </c:pt>
                      <c:pt idx="622">
                        <c:v>1.531345</c:v>
                      </c:pt>
                      <c:pt idx="623">
                        <c:v>1.5242469999999999</c:v>
                      </c:pt>
                      <c:pt idx="624">
                        <c:v>1.527884</c:v>
                      </c:pt>
                      <c:pt idx="625">
                        <c:v>1.5290379999999999</c:v>
                      </c:pt>
                      <c:pt idx="626">
                        <c:v>1.5454650000000001</c:v>
                      </c:pt>
                      <c:pt idx="627">
                        <c:v>1.5195069999999999</c:v>
                      </c:pt>
                      <c:pt idx="628">
                        <c:v>1.458162</c:v>
                      </c:pt>
                      <c:pt idx="629">
                        <c:v>1.4501360000000001</c:v>
                      </c:pt>
                      <c:pt idx="630">
                        <c:v>1.4309000000000001</c:v>
                      </c:pt>
                      <c:pt idx="631">
                        <c:v>1.4002520000000001</c:v>
                      </c:pt>
                      <c:pt idx="632">
                        <c:v>1.367397</c:v>
                      </c:pt>
                      <c:pt idx="633">
                        <c:v>1.3424430000000001</c:v>
                      </c:pt>
                      <c:pt idx="634">
                        <c:v>1.382395</c:v>
                      </c:pt>
                      <c:pt idx="635">
                        <c:v>1.406522</c:v>
                      </c:pt>
                      <c:pt idx="636">
                        <c:v>1.414623</c:v>
                      </c:pt>
                      <c:pt idx="637">
                        <c:v>1.4153500000000001</c:v>
                      </c:pt>
                      <c:pt idx="638">
                        <c:v>1.4006529999999999</c:v>
                      </c:pt>
                      <c:pt idx="639">
                        <c:v>1.382922</c:v>
                      </c:pt>
                      <c:pt idx="640">
                        <c:v>1.381041</c:v>
                      </c:pt>
                      <c:pt idx="641">
                        <c:v>1.4009039999999999</c:v>
                      </c:pt>
                      <c:pt idx="642">
                        <c:v>1.413394</c:v>
                      </c:pt>
                      <c:pt idx="643">
                        <c:v>1.4181589999999999</c:v>
                      </c:pt>
                      <c:pt idx="644">
                        <c:v>1.446825</c:v>
                      </c:pt>
                      <c:pt idx="645">
                        <c:v>1.46852</c:v>
                      </c:pt>
                      <c:pt idx="646">
                        <c:v>1.4431639999999999</c:v>
                      </c:pt>
                      <c:pt idx="647">
                        <c:v>1.427138</c:v>
                      </c:pt>
                      <c:pt idx="648">
                        <c:v>1.4734350000000001</c:v>
                      </c:pt>
                      <c:pt idx="649">
                        <c:v>1.5067159999999999</c:v>
                      </c:pt>
                      <c:pt idx="650">
                        <c:v>1.4573339999999999</c:v>
                      </c:pt>
                      <c:pt idx="651">
                        <c:v>1.455478</c:v>
                      </c:pt>
                      <c:pt idx="652">
                        <c:v>1.4827650000000001</c:v>
                      </c:pt>
                      <c:pt idx="653">
                        <c:v>1.4751159999999999</c:v>
                      </c:pt>
                      <c:pt idx="654">
                        <c:v>1.4582869999999999</c:v>
                      </c:pt>
                      <c:pt idx="655">
                        <c:v>1.4443170000000001</c:v>
                      </c:pt>
                      <c:pt idx="656">
                        <c:v>1.437872</c:v>
                      </c:pt>
                      <c:pt idx="657">
                        <c:v>1.4179840000000001</c:v>
                      </c:pt>
                      <c:pt idx="658">
                        <c:v>1.4347369999999999</c:v>
                      </c:pt>
                      <c:pt idx="659">
                        <c:v>1.4332069999999999</c:v>
                      </c:pt>
                      <c:pt idx="660">
                        <c:v>1.355083</c:v>
                      </c:pt>
                      <c:pt idx="661">
                        <c:v>1.3598980000000001</c:v>
                      </c:pt>
                      <c:pt idx="662">
                        <c:v>1.386558</c:v>
                      </c:pt>
                      <c:pt idx="663">
                        <c:v>1.348913</c:v>
                      </c:pt>
                      <c:pt idx="664">
                        <c:v>1.318843</c:v>
                      </c:pt>
                      <c:pt idx="665">
                        <c:v>1.3214509999999999</c:v>
                      </c:pt>
                      <c:pt idx="666">
                        <c:v>1.316535</c:v>
                      </c:pt>
                      <c:pt idx="667">
                        <c:v>1.3411390000000001</c:v>
                      </c:pt>
                      <c:pt idx="668">
                        <c:v>1.3792599999999999</c:v>
                      </c:pt>
                      <c:pt idx="669">
                        <c:v>1.357942</c:v>
                      </c:pt>
                      <c:pt idx="670">
                        <c:v>1.3098639999999999</c:v>
                      </c:pt>
                      <c:pt idx="671">
                        <c:v>1.2933859999999999</c:v>
                      </c:pt>
                      <c:pt idx="672">
                        <c:v>1.3134749999999999</c:v>
                      </c:pt>
                      <c:pt idx="673">
                        <c:v>1.3418160000000001</c:v>
                      </c:pt>
                      <c:pt idx="674">
                        <c:v>1.313375</c:v>
                      </c:pt>
                      <c:pt idx="675">
                        <c:v>1.268332</c:v>
                      </c:pt>
                      <c:pt idx="676">
                        <c:v>1.258375</c:v>
                      </c:pt>
                      <c:pt idx="677">
                        <c:v>1.2612840000000001</c:v>
                      </c:pt>
                      <c:pt idx="678">
                        <c:v>1.2286299999999999</c:v>
                      </c:pt>
                      <c:pt idx="679">
                        <c:v>1.2075879999999999</c:v>
                      </c:pt>
                      <c:pt idx="680">
                        <c:v>1.183862</c:v>
                      </c:pt>
                      <c:pt idx="681">
                        <c:v>1.1619679999999999</c:v>
                      </c:pt>
                      <c:pt idx="682">
                        <c:v>1.1614659999999999</c:v>
                      </c:pt>
                      <c:pt idx="683">
                        <c:v>1.166331</c:v>
                      </c:pt>
                      <c:pt idx="684">
                        <c:v>1.1378409999999999</c:v>
                      </c:pt>
                      <c:pt idx="685">
                        <c:v>1.0915429999999999</c:v>
                      </c:pt>
                      <c:pt idx="686">
                        <c:v>1.0635790000000001</c:v>
                      </c:pt>
                      <c:pt idx="687">
                        <c:v>1.0421100000000001</c:v>
                      </c:pt>
                      <c:pt idx="688">
                        <c:v>1.0297959999999999</c:v>
                      </c:pt>
                      <c:pt idx="689">
                        <c:v>0.98904099999999995</c:v>
                      </c:pt>
                      <c:pt idx="690">
                        <c:v>0.93597200000000003</c:v>
                      </c:pt>
                      <c:pt idx="691">
                        <c:v>0.93160799999999999</c:v>
                      </c:pt>
                      <c:pt idx="692">
                        <c:v>0.92932599999999999</c:v>
                      </c:pt>
                      <c:pt idx="693">
                        <c:v>0.89782600000000001</c:v>
                      </c:pt>
                      <c:pt idx="694">
                        <c:v>0.87618200000000002</c:v>
                      </c:pt>
                      <c:pt idx="695">
                        <c:v>0.82740100000000005</c:v>
                      </c:pt>
                      <c:pt idx="696">
                        <c:v>0.81982699999999997</c:v>
                      </c:pt>
                      <c:pt idx="697">
                        <c:v>0.84573500000000001</c:v>
                      </c:pt>
                      <c:pt idx="698">
                        <c:v>0.85824900000000004</c:v>
                      </c:pt>
                      <c:pt idx="699">
                        <c:v>0.81355699999999997</c:v>
                      </c:pt>
                      <c:pt idx="700">
                        <c:v>0.79803199999999996</c:v>
                      </c:pt>
                      <c:pt idx="701">
                        <c:v>0.80741200000000002</c:v>
                      </c:pt>
                      <c:pt idx="702">
                        <c:v>0.78559299999999999</c:v>
                      </c:pt>
                      <c:pt idx="703">
                        <c:v>0.76078899999999994</c:v>
                      </c:pt>
                      <c:pt idx="704">
                        <c:v>0.75324000000000002</c:v>
                      </c:pt>
                      <c:pt idx="705">
                        <c:v>0.75476999999999994</c:v>
                      </c:pt>
                      <c:pt idx="706">
                        <c:v>0.71025300000000002</c:v>
                      </c:pt>
                      <c:pt idx="707">
                        <c:v>0.63353300000000001</c:v>
                      </c:pt>
                      <c:pt idx="708">
                        <c:v>0.58936699999999997</c:v>
                      </c:pt>
                      <c:pt idx="709">
                        <c:v>0.56779899999999994</c:v>
                      </c:pt>
                      <c:pt idx="710">
                        <c:v>0.55944700000000003</c:v>
                      </c:pt>
                      <c:pt idx="711">
                        <c:v>0.55129600000000001</c:v>
                      </c:pt>
                      <c:pt idx="712">
                        <c:v>0.566469</c:v>
                      </c:pt>
                      <c:pt idx="713">
                        <c:v>0.57715300000000003</c:v>
                      </c:pt>
                      <c:pt idx="714">
                        <c:v>0.62999699999999992</c:v>
                      </c:pt>
                      <c:pt idx="715">
                        <c:v>0.636467</c:v>
                      </c:pt>
                      <c:pt idx="716">
                        <c:v>0.61991499999999999</c:v>
                      </c:pt>
                      <c:pt idx="717">
                        <c:v>0.63390900000000006</c:v>
                      </c:pt>
                      <c:pt idx="718">
                        <c:v>0.65359699999999998</c:v>
                      </c:pt>
                      <c:pt idx="719">
                        <c:v>0.68371800000000005</c:v>
                      </c:pt>
                    </c:numCache>
                  </c:numRef>
                </c:yVal>
                <c:smooth val="0"/>
                <c:extLst xmlns:c15="http://schemas.microsoft.com/office/drawing/2012/chart">
                  <c:ext xmlns:c16="http://schemas.microsoft.com/office/drawing/2014/chart" uri="{C3380CC4-5D6E-409C-BE32-E72D297353CC}">
                    <c16:uniqueId val="{00000002-8A38-4BA1-A10E-88E48FB20473}"/>
                  </c:ext>
                </c:extLst>
              </c15:ser>
            </c15:filteredScatterSeries>
            <c15:filteredScatterSeries>
              <c15:ser>
                <c:idx val="4"/>
                <c:order val="4"/>
                <c:tx>
                  <c:v>13000 WAVE</c:v>
                </c:tx>
                <c:spPr>
                  <a:ln w="22225" cap="rnd">
                    <a:solidFill>
                      <a:schemeClr val="accent5"/>
                    </a:solidFill>
                    <a:round/>
                  </a:ln>
                  <a:effectLst/>
                </c:spPr>
                <c:marker>
                  <c:symbol val="none"/>
                </c:marker>
                <c:xVal>
                  <c:numRef>
                    <c:extLst xmlns:c15="http://schemas.microsoft.com/office/drawing/2012/chart">
                      <c:ext xmlns:c15="http://schemas.microsoft.com/office/drawing/2012/chart" uri="{02D57815-91ED-43cb-92C2-25804820EDAC}">
                        <c15:formulaRef>
                          <c15:sqref>'Graphs Task 1'!$AD$2:$AD$1143</c15:sqref>
                        </c15:formulaRef>
                      </c:ext>
                    </c:extLst>
                    <c:numCache>
                      <c:formatCode>General</c:formatCode>
                      <c:ptCount val="1142"/>
                      <c:pt idx="0">
                        <c:v>12.685091018676758</c:v>
                      </c:pt>
                      <c:pt idx="1">
                        <c:v>12.688839912414551</c:v>
                      </c:pt>
                      <c:pt idx="2">
                        <c:v>12.692052841186523</c:v>
                      </c:pt>
                      <c:pt idx="3">
                        <c:v>12.694728851318359</c:v>
                      </c:pt>
                      <c:pt idx="4">
                        <c:v>12.696857452392578</c:v>
                      </c:pt>
                      <c:pt idx="5">
                        <c:v>12.69843578338623</c:v>
                      </c:pt>
                      <c:pt idx="6">
                        <c:v>12.699471473693848</c:v>
                      </c:pt>
                      <c:pt idx="7">
                        <c:v>12.699956893920898</c:v>
                      </c:pt>
                      <c:pt idx="8">
                        <c:v>12.699897766113281</c:v>
                      </c:pt>
                      <c:pt idx="9">
                        <c:v>12.699292182922363</c:v>
                      </c:pt>
                      <c:pt idx="10">
                        <c:v>12.698142051696777</c:v>
                      </c:pt>
                      <c:pt idx="11">
                        <c:v>12.696447372436523</c:v>
                      </c:pt>
                      <c:pt idx="12">
                        <c:v>12.694208145141602</c:v>
                      </c:pt>
                      <c:pt idx="13">
                        <c:v>12.691423416137695</c:v>
                      </c:pt>
                      <c:pt idx="14">
                        <c:v>12.688094139099121</c:v>
                      </c:pt>
                      <c:pt idx="15">
                        <c:v>12.684221267700195</c:v>
                      </c:pt>
                      <c:pt idx="16">
                        <c:v>12.679806709289551</c:v>
                      </c:pt>
                      <c:pt idx="17">
                        <c:v>12.674850463867188</c:v>
                      </c:pt>
                      <c:pt idx="18">
                        <c:v>12.669349670410156</c:v>
                      </c:pt>
                      <c:pt idx="19">
                        <c:v>12.663305282592773</c:v>
                      </c:pt>
                      <c:pt idx="20">
                        <c:v>12.656723976135254</c:v>
                      </c:pt>
                      <c:pt idx="21">
                        <c:v>12.649599075317383</c:v>
                      </c:pt>
                      <c:pt idx="22">
                        <c:v>12.641932487487793</c:v>
                      </c:pt>
                      <c:pt idx="23">
                        <c:v>12.633724212646484</c:v>
                      </c:pt>
                      <c:pt idx="24">
                        <c:v>12.624979972839355</c:v>
                      </c:pt>
                      <c:pt idx="25">
                        <c:v>12.615693092346191</c:v>
                      </c:pt>
                      <c:pt idx="26">
                        <c:v>12.605870246887207</c:v>
                      </c:pt>
                      <c:pt idx="27">
                        <c:v>12.59550666809082</c:v>
                      </c:pt>
                      <c:pt idx="28">
                        <c:v>12.584604263305664</c:v>
                      </c:pt>
                      <c:pt idx="29">
                        <c:v>12.573163986206055</c:v>
                      </c:pt>
                      <c:pt idx="30">
                        <c:v>12.561186790466309</c:v>
                      </c:pt>
                      <c:pt idx="31">
                        <c:v>12.548669815063477</c:v>
                      </c:pt>
                      <c:pt idx="32">
                        <c:v>12.535614967346191</c:v>
                      </c:pt>
                      <c:pt idx="33">
                        <c:v>12.522024154663086</c:v>
                      </c:pt>
                      <c:pt idx="34">
                        <c:v>12.507898330688477</c:v>
                      </c:pt>
                      <c:pt idx="35">
                        <c:v>12.493234634399414</c:v>
                      </c:pt>
                      <c:pt idx="36">
                        <c:v>12.478033065795898</c:v>
                      </c:pt>
                      <c:pt idx="37">
                        <c:v>12.462295532226563</c:v>
                      </c:pt>
                      <c:pt idx="38">
                        <c:v>12.446022987365723</c:v>
                      </c:pt>
                      <c:pt idx="39">
                        <c:v>12.429217338562012</c:v>
                      </c:pt>
                      <c:pt idx="40">
                        <c:v>12.411872863769531</c:v>
                      </c:pt>
                      <c:pt idx="41">
                        <c:v>12.393993377685547</c:v>
                      </c:pt>
                      <c:pt idx="42">
                        <c:v>12.375582695007324</c:v>
                      </c:pt>
                      <c:pt idx="43">
                        <c:v>12.356636047363281</c:v>
                      </c:pt>
                      <c:pt idx="44">
                        <c:v>12.337151527404785</c:v>
                      </c:pt>
                      <c:pt idx="45">
                        <c:v>12.317136764526367</c:v>
                      </c:pt>
                      <c:pt idx="46">
                        <c:v>12.296586036682129</c:v>
                      </c:pt>
                      <c:pt idx="47">
                        <c:v>12.275501251220703</c:v>
                      </c:pt>
                      <c:pt idx="48">
                        <c:v>12.253884315490723</c:v>
                      </c:pt>
                      <c:pt idx="49">
                        <c:v>12.231734275817871</c:v>
                      </c:pt>
                      <c:pt idx="50">
                        <c:v>12.209049224853516</c:v>
                      </c:pt>
                      <c:pt idx="51">
                        <c:v>12.185833930969238</c:v>
                      </c:pt>
                      <c:pt idx="52">
                        <c:v>12.162086486816406</c:v>
                      </c:pt>
                      <c:pt idx="53">
                        <c:v>12.137804985046387</c:v>
                      </c:pt>
                      <c:pt idx="54">
                        <c:v>12.112995147705078</c:v>
                      </c:pt>
                      <c:pt idx="55">
                        <c:v>12.087650299072266</c:v>
                      </c:pt>
                      <c:pt idx="56">
                        <c:v>12.06177806854248</c:v>
                      </c:pt>
                      <c:pt idx="57">
                        <c:v>12.035369873046875</c:v>
                      </c:pt>
                      <c:pt idx="58">
                        <c:v>12.00843620300293</c:v>
                      </c:pt>
                      <c:pt idx="59">
                        <c:v>11.980971336364746</c:v>
                      </c:pt>
                      <c:pt idx="60">
                        <c:v>11.952976226806641</c:v>
                      </c:pt>
                      <c:pt idx="61">
                        <c:v>11.924455642700195</c:v>
                      </c:pt>
                      <c:pt idx="62">
                        <c:v>11.895403861999512</c:v>
                      </c:pt>
                      <c:pt idx="63">
                        <c:v>11.865827560424805</c:v>
                      </c:pt>
                      <c:pt idx="64">
                        <c:v>11.835721969604492</c:v>
                      </c:pt>
                      <c:pt idx="65">
                        <c:v>11.805089950561523</c:v>
                      </c:pt>
                      <c:pt idx="66">
                        <c:v>11.773933410644531</c:v>
                      </c:pt>
                      <c:pt idx="67">
                        <c:v>11.742247581481934</c:v>
                      </c:pt>
                      <c:pt idx="68">
                        <c:v>11.710042953491211</c:v>
                      </c:pt>
                      <c:pt idx="69">
                        <c:v>11.677313804626465</c:v>
                      </c:pt>
                      <c:pt idx="70">
                        <c:v>11.644058227539063</c:v>
                      </c:pt>
                      <c:pt idx="71">
                        <c:v>11.610285758972168</c:v>
                      </c:pt>
                      <c:pt idx="72">
                        <c:v>11.575987815856934</c:v>
                      </c:pt>
                      <c:pt idx="73">
                        <c:v>11.54117488861084</c:v>
                      </c:pt>
                      <c:pt idx="74">
                        <c:v>11.505838394165039</c:v>
                      </c:pt>
                      <c:pt idx="75">
                        <c:v>11.469985008239746</c:v>
                      </c:pt>
                      <c:pt idx="76">
                        <c:v>11.433613777160645</c:v>
                      </c:pt>
                      <c:pt idx="77">
                        <c:v>11.396729469299316</c:v>
                      </c:pt>
                      <c:pt idx="78">
                        <c:v>11.359326362609863</c:v>
                      </c:pt>
                      <c:pt idx="79">
                        <c:v>11.321413993835449</c:v>
                      </c:pt>
                      <c:pt idx="80">
                        <c:v>11.282983779907227</c:v>
                      </c:pt>
                      <c:pt idx="81">
                        <c:v>11.244046211242676</c:v>
                      </c:pt>
                      <c:pt idx="82">
                        <c:v>11.204599380493164</c:v>
                      </c:pt>
                      <c:pt idx="83">
                        <c:v>11.164647102355957</c:v>
                      </c:pt>
                      <c:pt idx="84">
                        <c:v>11.124185562133789</c:v>
                      </c:pt>
                      <c:pt idx="85">
                        <c:v>11.083223342895508</c:v>
                      </c:pt>
                      <c:pt idx="86">
                        <c:v>11.04175853729248</c:v>
                      </c:pt>
                      <c:pt idx="87">
                        <c:v>10.999794006347656</c:v>
                      </c:pt>
                      <c:pt idx="88">
                        <c:v>10.957330703735352</c:v>
                      </c:pt>
                      <c:pt idx="89">
                        <c:v>10.914373397827148</c:v>
                      </c:pt>
                      <c:pt idx="90">
                        <c:v>10.870923042297363</c:v>
                      </c:pt>
                      <c:pt idx="91">
                        <c:v>10.826984405517578</c:v>
                      </c:pt>
                      <c:pt idx="92">
                        <c:v>10.782556533813477</c:v>
                      </c:pt>
                      <c:pt idx="93">
                        <c:v>10.737642288208008</c:v>
                      </c:pt>
                      <c:pt idx="94">
                        <c:v>10.692071914672852</c:v>
                      </c:pt>
                      <c:pt idx="95">
                        <c:v>10.646031379699707</c:v>
                      </c:pt>
                      <c:pt idx="96">
                        <c:v>10.599510192871094</c:v>
                      </c:pt>
                      <c:pt idx="97">
                        <c:v>10.552521705627441</c:v>
                      </c:pt>
                      <c:pt idx="98">
                        <c:v>10.505067825317383</c:v>
                      </c:pt>
                      <c:pt idx="99">
                        <c:v>10.4571533203125</c:v>
                      </c:pt>
                      <c:pt idx="100">
                        <c:v>10.408770561218262</c:v>
                      </c:pt>
                      <c:pt idx="101">
                        <c:v>10.359940528869629</c:v>
                      </c:pt>
                      <c:pt idx="102">
                        <c:v>10.310654640197754</c:v>
                      </c:pt>
                      <c:pt idx="103">
                        <c:v>10.260916709899902</c:v>
                      </c:pt>
                      <c:pt idx="104">
                        <c:v>10.210734367370605</c:v>
                      </c:pt>
                      <c:pt idx="105">
                        <c:v>10.160113334655762</c:v>
                      </c:pt>
                      <c:pt idx="106">
                        <c:v>10.109050750732422</c:v>
                      </c:pt>
                      <c:pt idx="107">
                        <c:v>10.057558059692383</c:v>
                      </c:pt>
                      <c:pt idx="108">
                        <c:v>10.005631446838379</c:v>
                      </c:pt>
                      <c:pt idx="109">
                        <c:v>9.9532804489135742</c:v>
                      </c:pt>
                      <c:pt idx="110">
                        <c:v>9.9005060195922852</c:v>
                      </c:pt>
                      <c:pt idx="111">
                        <c:v>9.8473119735717773</c:v>
                      </c:pt>
                      <c:pt idx="112">
                        <c:v>9.7937068939208984</c:v>
                      </c:pt>
                      <c:pt idx="113">
                        <c:v>9.7396955490112305</c:v>
                      </c:pt>
                      <c:pt idx="114">
                        <c:v>9.6852750778198242</c:v>
                      </c:pt>
                      <c:pt idx="115">
                        <c:v>9.6304550170898438</c:v>
                      </c:pt>
                      <c:pt idx="116">
                        <c:v>9.5752363204956055</c:v>
                      </c:pt>
                      <c:pt idx="117">
                        <c:v>9.5196323394775391</c:v>
                      </c:pt>
                      <c:pt idx="118">
                        <c:v>9.4636383056640625</c:v>
                      </c:pt>
                      <c:pt idx="119">
                        <c:v>9.4072656631469727</c:v>
                      </c:pt>
                      <c:pt idx="120">
                        <c:v>9.3505172729492188</c:v>
                      </c:pt>
                      <c:pt idx="121">
                        <c:v>9.29339599609375</c:v>
                      </c:pt>
                      <c:pt idx="122">
                        <c:v>9.2359094619750977</c:v>
                      </c:pt>
                      <c:pt idx="123">
                        <c:v>9.1780672073364258</c:v>
                      </c:pt>
                      <c:pt idx="124">
                        <c:v>9.1198673248291016</c:v>
                      </c:pt>
                      <c:pt idx="125">
                        <c:v>9.0613174438476563</c:v>
                      </c:pt>
                      <c:pt idx="126">
                        <c:v>9.0024299621582031</c:v>
                      </c:pt>
                      <c:pt idx="127">
                        <c:v>8.9432058334350586</c:v>
                      </c:pt>
                      <c:pt idx="128">
                        <c:v>8.8836441040039063</c:v>
                      </c:pt>
                      <c:pt idx="129">
                        <c:v>8.823760986328125</c:v>
                      </c:pt>
                      <c:pt idx="130">
                        <c:v>8.7635612487792969</c:v>
                      </c:pt>
                      <c:pt idx="131">
                        <c:v>8.7030477523803711</c:v>
                      </c:pt>
                      <c:pt idx="132">
                        <c:v>8.6422252655029297</c:v>
                      </c:pt>
                      <c:pt idx="133">
                        <c:v>8.5811014175415039</c:v>
                      </c:pt>
                      <c:pt idx="134">
                        <c:v>8.5196771621704102</c:v>
                      </c:pt>
                      <c:pt idx="135">
                        <c:v>8.4579715728759766</c:v>
                      </c:pt>
                      <c:pt idx="136">
                        <c:v>8.3959770202636719</c:v>
                      </c:pt>
                      <c:pt idx="137">
                        <c:v>8.333714485168457</c:v>
                      </c:pt>
                      <c:pt idx="138">
                        <c:v>8.27117919921875</c:v>
                      </c:pt>
                      <c:pt idx="139">
                        <c:v>8.208378791809082</c:v>
                      </c:pt>
                      <c:pt idx="140">
                        <c:v>8.1453266143798828</c:v>
                      </c:pt>
                      <c:pt idx="141">
                        <c:v>8.0820188522338867</c:v>
                      </c:pt>
                      <c:pt idx="142">
                        <c:v>8.0184726715087891</c:v>
                      </c:pt>
                      <c:pt idx="143">
                        <c:v>7.9546842575073242</c:v>
                      </c:pt>
                      <c:pt idx="144">
                        <c:v>7.8906731605529785</c:v>
                      </c:pt>
                      <c:pt idx="145">
                        <c:v>7.8264346122741699</c:v>
                      </c:pt>
                      <c:pt idx="146">
                        <c:v>7.7619838714599609</c:v>
                      </c:pt>
                      <c:pt idx="147">
                        <c:v>7.6973223686218262</c:v>
                      </c:pt>
                      <c:pt idx="148">
                        <c:v>7.6324596405029297</c:v>
                      </c:pt>
                      <c:pt idx="149">
                        <c:v>7.5674095153808594</c:v>
                      </c:pt>
                      <c:pt idx="150">
                        <c:v>7.5021729469299316</c:v>
                      </c:pt>
                      <c:pt idx="151">
                        <c:v>7.4367556571960449</c:v>
                      </c:pt>
                      <c:pt idx="152">
                        <c:v>7.3711752891540527</c:v>
                      </c:pt>
                      <c:pt idx="153">
                        <c:v>7.3054304122924805</c:v>
                      </c:pt>
                      <c:pt idx="154">
                        <c:v>7.2395334243774414</c:v>
                      </c:pt>
                      <c:pt idx="155">
                        <c:v>7.173494815826416</c:v>
                      </c:pt>
                      <c:pt idx="156">
                        <c:v>7.1073164939880371</c:v>
                      </c:pt>
                      <c:pt idx="157">
                        <c:v>7.0410127639770508</c:v>
                      </c:pt>
                      <c:pt idx="158">
                        <c:v>6.9745883941650391</c:v>
                      </c:pt>
                      <c:pt idx="159">
                        <c:v>6.9080538749694824</c:v>
                      </c:pt>
                      <c:pt idx="160">
                        <c:v>6.8414182662963867</c:v>
                      </c:pt>
                      <c:pt idx="161">
                        <c:v>6.7746949195861816</c:v>
                      </c:pt>
                      <c:pt idx="162">
                        <c:v>6.707883358001709</c:v>
                      </c:pt>
                      <c:pt idx="163">
                        <c:v>6.6410017013549805</c:v>
                      </c:pt>
                      <c:pt idx="164">
                        <c:v>6.5740551948547363</c:v>
                      </c:pt>
                      <c:pt idx="165">
                        <c:v>6.5070619583129883</c:v>
                      </c:pt>
                      <c:pt idx="166">
                        <c:v>6.4400200843811035</c:v>
                      </c:pt>
                      <c:pt idx="167">
                        <c:v>6.3729434013366699</c:v>
                      </c:pt>
                      <c:pt idx="168">
                        <c:v>6.3058476448059082</c:v>
                      </c:pt>
                      <c:pt idx="169">
                        <c:v>6.2387394905090332</c:v>
                      </c:pt>
                      <c:pt idx="170">
                        <c:v>6.1716294288635254</c:v>
                      </c:pt>
                      <c:pt idx="171">
                        <c:v>6.1045284271240234</c:v>
                      </c:pt>
                      <c:pt idx="172">
                        <c:v>6.0374464988708496</c:v>
                      </c:pt>
                      <c:pt idx="173">
                        <c:v>5.9703998565673828</c:v>
                      </c:pt>
                      <c:pt idx="174">
                        <c:v>5.9033970832824707</c:v>
                      </c:pt>
                      <c:pt idx="175">
                        <c:v>5.8364524841308594</c:v>
                      </c:pt>
                      <c:pt idx="176">
                        <c:v>5.7695727348327637</c:v>
                      </c:pt>
                      <c:pt idx="177">
                        <c:v>5.7027788162231445</c:v>
                      </c:pt>
                      <c:pt idx="178">
                        <c:v>5.6360769271850586</c:v>
                      </c:pt>
                      <c:pt idx="179">
                        <c:v>5.5694746971130371</c:v>
                      </c:pt>
                      <c:pt idx="180">
                        <c:v>5.5029921531677246</c:v>
                      </c:pt>
                      <c:pt idx="181">
                        <c:v>5.4366393089294434</c:v>
                      </c:pt>
                      <c:pt idx="182">
                        <c:v>5.3704242706298828</c:v>
                      </c:pt>
                      <c:pt idx="183">
                        <c:v>5.3043689727783203</c:v>
                      </c:pt>
                      <c:pt idx="184">
                        <c:v>5.2384786605834961</c:v>
                      </c:pt>
                      <c:pt idx="185">
                        <c:v>5.1727619171142578</c:v>
                      </c:pt>
                      <c:pt idx="186">
                        <c:v>5.1072392463684082</c:v>
                      </c:pt>
                      <c:pt idx="187">
                        <c:v>5.0419220924377441</c:v>
                      </c:pt>
                      <c:pt idx="188">
                        <c:v>4.9768157005310059</c:v>
                      </c:pt>
                      <c:pt idx="189">
                        <c:v>4.9119377136230469</c:v>
                      </c:pt>
                      <c:pt idx="190">
                        <c:v>4.8472933769226074</c:v>
                      </c:pt>
                      <c:pt idx="191">
                        <c:v>4.7828950881958008</c:v>
                      </c:pt>
                      <c:pt idx="192">
                        <c:v>4.718757152557373</c:v>
                      </c:pt>
                      <c:pt idx="193">
                        <c:v>4.6548900604248047</c:v>
                      </c:pt>
                      <c:pt idx="194">
                        <c:v>4.5912966728210449</c:v>
                      </c:pt>
                      <c:pt idx="195">
                        <c:v>4.5280003547668457</c:v>
                      </c:pt>
                      <c:pt idx="196">
                        <c:v>4.4650015830993652</c:v>
                      </c:pt>
                      <c:pt idx="197">
                        <c:v>4.4023094177246094</c:v>
                      </c:pt>
                      <c:pt idx="198">
                        <c:v>4.3399362564086914</c:v>
                      </c:pt>
                      <c:pt idx="199">
                        <c:v>4.2778944969177246</c:v>
                      </c:pt>
                      <c:pt idx="200">
                        <c:v>4.2161908149719238</c:v>
                      </c:pt>
                      <c:pt idx="201">
                        <c:v>4.1548347473144531</c:v>
                      </c:pt>
                      <c:pt idx="202">
                        <c:v>4.0938282012939453</c:v>
                      </c:pt>
                      <c:pt idx="203">
                        <c:v>4.0331912040710449</c:v>
                      </c:pt>
                      <c:pt idx="204">
                        <c:v>3.9729251861572266</c:v>
                      </c:pt>
                      <c:pt idx="205">
                        <c:v>3.913043737411499</c:v>
                      </c:pt>
                      <c:pt idx="206">
                        <c:v>3.8535490036010742</c:v>
                      </c:pt>
                      <c:pt idx="207">
                        <c:v>3.7944514751434326</c:v>
                      </c:pt>
                      <c:pt idx="208">
                        <c:v>3.7357597351074219</c:v>
                      </c:pt>
                      <c:pt idx="209">
                        <c:v>3.6774847507476807</c:v>
                      </c:pt>
                      <c:pt idx="210">
                        <c:v>3.6196296215057373</c:v>
                      </c:pt>
                      <c:pt idx="211">
                        <c:v>3.562208890914917</c:v>
                      </c:pt>
                      <c:pt idx="212">
                        <c:v>3.5052254199981689</c:v>
                      </c:pt>
                      <c:pt idx="213">
                        <c:v>3.4492404460906982</c:v>
                      </c:pt>
                      <c:pt idx="214">
                        <c:v>3.3942713737487793</c:v>
                      </c:pt>
                      <c:pt idx="215">
                        <c:v>3.3397645950317383</c:v>
                      </c:pt>
                      <c:pt idx="216">
                        <c:v>3.2857177257537842</c:v>
                      </c:pt>
                      <c:pt idx="217">
                        <c:v>3.2321372032165527</c:v>
                      </c:pt>
                      <c:pt idx="218">
                        <c:v>3.1790344715118408</c:v>
                      </c:pt>
                      <c:pt idx="219">
                        <c:v>3.1264045238494873</c:v>
                      </c:pt>
                      <c:pt idx="220">
                        <c:v>3.0742669105529785</c:v>
                      </c:pt>
                      <c:pt idx="221">
                        <c:v>3.0226070880889893</c:v>
                      </c:pt>
                      <c:pt idx="222">
                        <c:v>2.9714462757110596</c:v>
                      </c:pt>
                      <c:pt idx="223">
                        <c:v>2.9207847118377686</c:v>
                      </c:pt>
                      <c:pt idx="224">
                        <c:v>2.8706326484680176</c:v>
                      </c:pt>
                      <c:pt idx="225">
                        <c:v>2.8209922313690186</c:v>
                      </c:pt>
                      <c:pt idx="226">
                        <c:v>2.7718651294708252</c:v>
                      </c:pt>
                      <c:pt idx="227">
                        <c:v>2.7232685089111328</c:v>
                      </c:pt>
                      <c:pt idx="228">
                        <c:v>2.6752009391784668</c:v>
                      </c:pt>
                      <c:pt idx="229">
                        <c:v>2.6276676654815674</c:v>
                      </c:pt>
                      <c:pt idx="230">
                        <c:v>2.5806827545166016</c:v>
                      </c:pt>
                      <c:pt idx="231">
                        <c:v>2.5342462062835693</c:v>
                      </c:pt>
                      <c:pt idx="232">
                        <c:v>2.48836350440979</c:v>
                      </c:pt>
                      <c:pt idx="233">
                        <c:v>2.4430463314056396</c:v>
                      </c:pt>
                      <c:pt idx="234">
                        <c:v>2.3982954025268555</c:v>
                      </c:pt>
                      <c:pt idx="235">
                        <c:v>2.3541224002838135</c:v>
                      </c:pt>
                      <c:pt idx="236">
                        <c:v>2.3105294704437256</c:v>
                      </c:pt>
                      <c:pt idx="237">
                        <c:v>2.2675232887268066</c:v>
                      </c:pt>
                      <c:pt idx="238">
                        <c:v>2.2251167297363281</c:v>
                      </c:pt>
                      <c:pt idx="239">
                        <c:v>2.1833148002624512</c:v>
                      </c:pt>
                      <c:pt idx="240">
                        <c:v>2.142122745513916</c:v>
                      </c:pt>
                      <c:pt idx="241">
                        <c:v>2.1015491485595703</c:v>
                      </c:pt>
                      <c:pt idx="242">
                        <c:v>2.0615959167480469</c:v>
                      </c:pt>
                      <c:pt idx="243">
                        <c:v>2.0222787857055664</c:v>
                      </c:pt>
                      <c:pt idx="244">
                        <c:v>1.9832626581192017</c:v>
                      </c:pt>
                      <c:pt idx="245">
                        <c:v>1.94459068775177</c:v>
                      </c:pt>
                      <c:pt idx="246">
                        <c:v>1.9066042900085449</c:v>
                      </c:pt>
                      <c:pt idx="247">
                        <c:v>1.8693135976791382</c:v>
                      </c:pt>
                      <c:pt idx="248">
                        <c:v>1.8327261209487915</c:v>
                      </c:pt>
                      <c:pt idx="249">
                        <c:v>1.7968485355377197</c:v>
                      </c:pt>
                      <c:pt idx="250">
                        <c:v>1.761681079864502</c:v>
                      </c:pt>
                      <c:pt idx="251">
                        <c:v>1.7272411584854126</c:v>
                      </c:pt>
                      <c:pt idx="252">
                        <c:v>1.6935218572616577</c:v>
                      </c:pt>
                      <c:pt idx="253">
                        <c:v>1.6605405807495117</c:v>
                      </c:pt>
                      <c:pt idx="254">
                        <c:v>1.6283011436462402</c:v>
                      </c:pt>
                      <c:pt idx="255">
                        <c:v>1.5968067646026611</c:v>
                      </c:pt>
                      <c:pt idx="256">
                        <c:v>1.56606125831604</c:v>
                      </c:pt>
                      <c:pt idx="257">
                        <c:v>1.5360784530639648</c:v>
                      </c:pt>
                      <c:pt idx="258">
                        <c:v>1.506854772567749</c:v>
                      </c:pt>
                      <c:pt idx="259">
                        <c:v>1.4784044027328491</c:v>
                      </c:pt>
                      <c:pt idx="260">
                        <c:v>1.4507237672805786</c:v>
                      </c:pt>
                      <c:pt idx="261">
                        <c:v>1.4238235950469971</c:v>
                      </c:pt>
                      <c:pt idx="262">
                        <c:v>1.3977142572402954</c:v>
                      </c:pt>
                      <c:pt idx="263">
                        <c:v>1.3723922967910767</c:v>
                      </c:pt>
                      <c:pt idx="264">
                        <c:v>1.3478646278381348</c:v>
                      </c:pt>
                      <c:pt idx="265">
                        <c:v>1.3241349458694458</c:v>
                      </c:pt>
                      <c:pt idx="266">
                        <c:v>1.3012171983718872</c:v>
                      </c:pt>
                      <c:pt idx="267">
                        <c:v>1.2791008949279785</c:v>
                      </c:pt>
                      <c:pt idx="268">
                        <c:v>1.2578034400939941</c:v>
                      </c:pt>
                      <c:pt idx="269">
                        <c:v>1.2373217344284058</c:v>
                      </c:pt>
                      <c:pt idx="270">
                        <c:v>1.2176588773727417</c:v>
                      </c:pt>
                      <c:pt idx="271">
                        <c:v>1.1988325119018555</c:v>
                      </c:pt>
                      <c:pt idx="272">
                        <c:v>1.1808286905288696</c:v>
                      </c:pt>
                      <c:pt idx="273">
                        <c:v>1.1636614799499512</c:v>
                      </c:pt>
                      <c:pt idx="274">
                        <c:v>1.1473343372344971</c:v>
                      </c:pt>
                      <c:pt idx="275">
                        <c:v>1.1318472623825073</c:v>
                      </c:pt>
                      <c:pt idx="276">
                        <c:v>1.1172072887420654</c:v>
                      </c:pt>
                      <c:pt idx="277">
                        <c:v>1.1034145355224609</c:v>
                      </c:pt>
                      <c:pt idx="278">
                        <c:v>1.0904723405838013</c:v>
                      </c:pt>
                      <c:pt idx="279">
                        <c:v>1.0783842802047729</c:v>
                      </c:pt>
                      <c:pt idx="280">
                        <c:v>1.0671539306640625</c:v>
                      </c:pt>
                      <c:pt idx="281">
                        <c:v>1.0567846298217773</c:v>
                      </c:pt>
                      <c:pt idx="282">
                        <c:v>1.0472731590270996</c:v>
                      </c:pt>
                      <c:pt idx="283">
                        <c:v>1.0386297702789307</c:v>
                      </c:pt>
                      <c:pt idx="284">
                        <c:v>1.0308545827865601</c:v>
                      </c:pt>
                      <c:pt idx="285">
                        <c:v>1.0239475965499878</c:v>
                      </c:pt>
                      <c:pt idx="286">
                        <c:v>1.0179089307785034</c:v>
                      </c:pt>
                      <c:pt idx="287">
                        <c:v>1.0127453804016113</c:v>
                      </c:pt>
                      <c:pt idx="288">
                        <c:v>1.0084570646286011</c:v>
                      </c:pt>
                      <c:pt idx="289">
                        <c:v>1.0050439834594727</c:v>
                      </c:pt>
                      <c:pt idx="290">
                        <c:v>1.0025061368942261</c:v>
                      </c:pt>
                      <c:pt idx="291">
                        <c:v>1.0008471012115479</c:v>
                      </c:pt>
                      <c:pt idx="292">
                        <c:v>1.0000667572021484</c:v>
                      </c:pt>
                      <c:pt idx="293">
                        <c:v>1.0001652240753174</c:v>
                      </c:pt>
                      <c:pt idx="294">
                        <c:v>1.0011494159698486</c:v>
                      </c:pt>
                      <c:pt idx="295">
                        <c:v>1.0030052661895752</c:v>
                      </c:pt>
                      <c:pt idx="296">
                        <c:v>1.0057505369186401</c:v>
                      </c:pt>
                      <c:pt idx="297">
                        <c:v>1.0093744993209839</c:v>
                      </c:pt>
                      <c:pt idx="298">
                        <c:v>1.0138771533966064</c:v>
                      </c:pt>
                      <c:pt idx="299">
                        <c:v>1.0192586183547974</c:v>
                      </c:pt>
                      <c:pt idx="300">
                        <c:v>1.0255258083343506</c:v>
                      </c:pt>
                      <c:pt idx="301">
                        <c:v>1.0326718091964722</c:v>
                      </c:pt>
                      <c:pt idx="302">
                        <c:v>1.0406965017318726</c:v>
                      </c:pt>
                      <c:pt idx="303">
                        <c:v>1.0496001243591309</c:v>
                      </c:pt>
                      <c:pt idx="304">
                        <c:v>1.0593787431716919</c:v>
                      </c:pt>
                      <c:pt idx="305">
                        <c:v>1.0700361728668213</c:v>
                      </c:pt>
                      <c:pt idx="306">
                        <c:v>1.0815688371658325</c:v>
                      </c:pt>
                      <c:pt idx="307">
                        <c:v>1.0939698219299316</c:v>
                      </c:pt>
                      <c:pt idx="308">
                        <c:v>1.107245922088623</c:v>
                      </c:pt>
                      <c:pt idx="309">
                        <c:v>1.1213867664337158</c:v>
                      </c:pt>
                      <c:pt idx="310">
                        <c:v>1.1363992691040039</c:v>
                      </c:pt>
                      <c:pt idx="311">
                        <c:v>1.1522729396820068</c:v>
                      </c:pt>
                      <c:pt idx="312">
                        <c:v>1.1690077781677246</c:v>
                      </c:pt>
                      <c:pt idx="313">
                        <c:v>1.1866037845611572</c:v>
                      </c:pt>
                      <c:pt idx="314">
                        <c:v>1.2050505876541138</c:v>
                      </c:pt>
                      <c:pt idx="315">
                        <c:v>1.2243548631668091</c:v>
                      </c:pt>
                      <c:pt idx="316">
                        <c:v>1.2445098161697388</c:v>
                      </c:pt>
                      <c:pt idx="317">
                        <c:v>1.2655084133148193</c:v>
                      </c:pt>
                      <c:pt idx="318">
                        <c:v>1.2873505353927612</c:v>
                      </c:pt>
                      <c:pt idx="319">
                        <c:v>1.310032844543457</c:v>
                      </c:pt>
                      <c:pt idx="320">
                        <c:v>1.3335446119308472</c:v>
                      </c:pt>
                      <c:pt idx="321">
                        <c:v>1.3578928709030151</c:v>
                      </c:pt>
                      <c:pt idx="322">
                        <c:v>1.38306725025177</c:v>
                      </c:pt>
                      <c:pt idx="323">
                        <c:v>1.4090605974197388</c:v>
                      </c:pt>
                      <c:pt idx="324">
                        <c:v>1.4358694553375244</c:v>
                      </c:pt>
                      <c:pt idx="325">
                        <c:v>1.4634902477264404</c:v>
                      </c:pt>
                      <c:pt idx="326">
                        <c:v>1.4919230937957764</c:v>
                      </c:pt>
                      <c:pt idx="327">
                        <c:v>1.5211536884307861</c:v>
                      </c:pt>
                      <c:pt idx="328">
                        <c:v>1.5511857271194458</c:v>
                      </c:pt>
                      <c:pt idx="329">
                        <c:v>1.5820052623748779</c:v>
                      </c:pt>
                      <c:pt idx="330">
                        <c:v>1.6136155128479004</c:v>
                      </c:pt>
                      <c:pt idx="331">
                        <c:v>1.6460026502609253</c:v>
                      </c:pt>
                      <c:pt idx="332">
                        <c:v>1.6791666746139526</c:v>
                      </c:pt>
                      <c:pt idx="333">
                        <c:v>1.7131038904190063</c:v>
                      </c:pt>
                      <c:pt idx="334">
                        <c:v>1.7477967739105225</c:v>
                      </c:pt>
                      <c:pt idx="335">
                        <c:v>1.7832490205764771</c:v>
                      </c:pt>
                      <c:pt idx="336">
                        <c:v>1.8194499015808105</c:v>
                      </c:pt>
                      <c:pt idx="337">
                        <c:v>1.856392502784729</c:v>
                      </c:pt>
                      <c:pt idx="338">
                        <c:v>1.8940732479095459</c:v>
                      </c:pt>
                      <c:pt idx="339">
                        <c:v>1.9324814081192017</c:v>
                      </c:pt>
                      <c:pt idx="340">
                        <c:v>1.971613883972168</c:v>
                      </c:pt>
                      <c:pt idx="341">
                        <c:v>2.0114667415618896</c:v>
                      </c:pt>
                      <c:pt idx="342">
                        <c:v>2.0520246028900146</c:v>
                      </c:pt>
                      <c:pt idx="343">
                        <c:v>2.0932872295379639</c:v>
                      </c:pt>
                      <c:pt idx="344">
                        <c:v>2.1352403163909912</c:v>
                      </c:pt>
                      <c:pt idx="345">
                        <c:v>2.1778857707977295</c:v>
                      </c:pt>
                      <c:pt idx="346">
                        <c:v>2.2212064266204834</c:v>
                      </c:pt>
                      <c:pt idx="347">
                        <c:v>2.2651982307434082</c:v>
                      </c:pt>
                      <c:pt idx="348">
                        <c:v>2.3098597526550293</c:v>
                      </c:pt>
                      <c:pt idx="349">
                        <c:v>2.3551697731018066</c:v>
                      </c:pt>
                      <c:pt idx="350">
                        <c:v>2.4011263847351074</c:v>
                      </c:pt>
                      <c:pt idx="351">
                        <c:v>2.4477248191833496</c:v>
                      </c:pt>
                      <c:pt idx="352">
                        <c:v>2.4949541091918945</c:v>
                      </c:pt>
                      <c:pt idx="353">
                        <c:v>2.5428035259246826</c:v>
                      </c:pt>
                      <c:pt idx="354">
                        <c:v>2.5912718772888184</c:v>
                      </c:pt>
                      <c:pt idx="355">
                        <c:v>2.6403460502624512</c:v>
                      </c:pt>
                      <c:pt idx="356">
                        <c:v>2.6900181770324707</c:v>
                      </c:pt>
                      <c:pt idx="357">
                        <c:v>2.7402791976928711</c:v>
                      </c:pt>
                      <c:pt idx="358">
                        <c:v>2.7911181449890137</c:v>
                      </c:pt>
                      <c:pt idx="359">
                        <c:v>2.8425285816192627</c:v>
                      </c:pt>
                      <c:pt idx="360">
                        <c:v>2.8944995403289795</c:v>
                      </c:pt>
                      <c:pt idx="361">
                        <c:v>2.9470205307006836</c:v>
                      </c:pt>
                      <c:pt idx="362">
                        <c:v>3.0000846385955811</c:v>
                      </c:pt>
                      <c:pt idx="363">
                        <c:v>3.053682804107666</c:v>
                      </c:pt>
                      <c:pt idx="364">
                        <c:v>3.1078050136566162</c:v>
                      </c:pt>
                      <c:pt idx="365">
                        <c:v>3.1624455451965332</c:v>
                      </c:pt>
                      <c:pt idx="366">
                        <c:v>3.2175867557525635</c:v>
                      </c:pt>
                      <c:pt idx="367">
                        <c:v>3.2732293605804443</c:v>
                      </c:pt>
                      <c:pt idx="368">
                        <c:v>3.3293566703796387</c:v>
                      </c:pt>
                      <c:pt idx="369">
                        <c:v>3.3859601020812988</c:v>
                      </c:pt>
                      <c:pt idx="370">
                        <c:v>3.4430298805236816</c:v>
                      </c:pt>
                      <c:pt idx="371">
                        <c:v>3.5005524158477783</c:v>
                      </c:pt>
                      <c:pt idx="372">
                        <c:v>3.5585250854492188</c:v>
                      </c:pt>
                      <c:pt idx="373">
                        <c:v>3.6169321537017822</c:v>
                      </c:pt>
                      <c:pt idx="374">
                        <c:v>3.6757590770721436</c:v>
                      </c:pt>
                      <c:pt idx="375">
                        <c:v>3.7350022792816162</c:v>
                      </c:pt>
                      <c:pt idx="376">
                        <c:v>3.7946500778198242</c:v>
                      </c:pt>
                      <c:pt idx="377">
                        <c:v>3.8546984195709229</c:v>
                      </c:pt>
                      <c:pt idx="378">
                        <c:v>3.9151318073272705</c:v>
                      </c:pt>
                      <c:pt idx="379">
                        <c:v>3.9759340286254883</c:v>
                      </c:pt>
                      <c:pt idx="380">
                        <c:v>4.0371050834655762</c:v>
                      </c:pt>
                      <c:pt idx="381">
                        <c:v>4.098630428314209</c:v>
                      </c:pt>
                      <c:pt idx="382">
                        <c:v>4.1604957580566406</c:v>
                      </c:pt>
                      <c:pt idx="383">
                        <c:v>4.2226881980895996</c:v>
                      </c:pt>
                      <c:pt idx="384">
                        <c:v>4.2852096557617188</c:v>
                      </c:pt>
                      <c:pt idx="385">
                        <c:v>4.3480362892150879</c:v>
                      </c:pt>
                      <c:pt idx="386">
                        <c:v>4.4111618995666504</c:v>
                      </c:pt>
                      <c:pt idx="387">
                        <c:v>4.4745779037475586</c:v>
                      </c:pt>
                      <c:pt idx="388">
                        <c:v>4.5382695198059082</c:v>
                      </c:pt>
                      <c:pt idx="389">
                        <c:v>4.6022281646728516</c:v>
                      </c:pt>
                      <c:pt idx="390">
                        <c:v>4.6664485931396484</c:v>
                      </c:pt>
                      <c:pt idx="391">
                        <c:v>4.7309117317199707</c:v>
                      </c:pt>
                      <c:pt idx="392">
                        <c:v>4.7956109046936035</c:v>
                      </c:pt>
                      <c:pt idx="393">
                        <c:v>4.8605360984802246</c:v>
                      </c:pt>
                      <c:pt idx="394">
                        <c:v>4.9256758689880371</c:v>
                      </c:pt>
                      <c:pt idx="395">
                        <c:v>4.9910159111022949</c:v>
                      </c:pt>
                      <c:pt idx="396">
                        <c:v>5.0565481185913086</c:v>
                      </c:pt>
                      <c:pt idx="397">
                        <c:v>5.1222586631774902</c:v>
                      </c:pt>
                      <c:pt idx="398">
                        <c:v>5.1881370544433594</c:v>
                      </c:pt>
                      <c:pt idx="399">
                        <c:v>5.2541728019714355</c:v>
                      </c:pt>
                      <c:pt idx="400">
                        <c:v>5.3203582763671875</c:v>
                      </c:pt>
                      <c:pt idx="401">
                        <c:v>5.386681079864502</c:v>
                      </c:pt>
                      <c:pt idx="402">
                        <c:v>5.4531211853027344</c:v>
                      </c:pt>
                      <c:pt idx="403">
                        <c:v>5.5196847915649414</c:v>
                      </c:pt>
                      <c:pt idx="404">
                        <c:v>5.5863485336303711</c:v>
                      </c:pt>
                      <c:pt idx="405">
                        <c:v>5.653106689453125</c:v>
                      </c:pt>
                      <c:pt idx="406">
                        <c:v>5.7199478149414063</c:v>
                      </c:pt>
                      <c:pt idx="407">
                        <c:v>5.7868556976318359</c:v>
                      </c:pt>
                      <c:pt idx="408">
                        <c:v>5.8538250923156738</c:v>
                      </c:pt>
                      <c:pt idx="409">
                        <c:v>5.9208402633666992</c:v>
                      </c:pt>
                      <c:pt idx="410">
                        <c:v>5.9878954887390137</c:v>
                      </c:pt>
                      <c:pt idx="411">
                        <c:v>6.0549831390380859</c:v>
                      </c:pt>
                      <c:pt idx="412">
                        <c:v>6.1220841407775879</c:v>
                      </c:pt>
                      <c:pt idx="413">
                        <c:v>6.1891908645629883</c:v>
                      </c:pt>
                      <c:pt idx="414">
                        <c:v>6.2563004493713379</c:v>
                      </c:pt>
                      <c:pt idx="415">
                        <c:v>6.3233928680419922</c:v>
                      </c:pt>
                      <c:pt idx="416">
                        <c:v>6.3904695510864258</c:v>
                      </c:pt>
                      <c:pt idx="417">
                        <c:v>6.4575104713439941</c:v>
                      </c:pt>
                      <c:pt idx="418">
                        <c:v>6.5245099067687988</c:v>
                      </c:pt>
                      <c:pt idx="419">
                        <c:v>6.5914549827575684</c:v>
                      </c:pt>
                      <c:pt idx="420">
                        <c:v>6.6583447456359863</c:v>
                      </c:pt>
                      <c:pt idx="421">
                        <c:v>6.7251596450805664</c:v>
                      </c:pt>
                      <c:pt idx="422">
                        <c:v>6.7918987274169922</c:v>
                      </c:pt>
                      <c:pt idx="423">
                        <c:v>6.858548641204834</c:v>
                      </c:pt>
                      <c:pt idx="424">
                        <c:v>6.9250960350036621</c:v>
                      </c:pt>
                      <c:pt idx="425">
                        <c:v>6.9915432929992676</c:v>
                      </c:pt>
                      <c:pt idx="426">
                        <c:v>7.0578784942626953</c:v>
                      </c:pt>
                      <c:pt idx="427">
                        <c:v>7.124091625213623</c:v>
                      </c:pt>
                      <c:pt idx="428">
                        <c:v>7.1901769638061523</c:v>
                      </c:pt>
                      <c:pt idx="429">
                        <c:v>7.2561202049255371</c:v>
                      </c:pt>
                      <c:pt idx="430">
                        <c:v>7.3219213485717773</c:v>
                      </c:pt>
                      <c:pt idx="431">
                        <c:v>7.3875617980957031</c:v>
                      </c:pt>
                      <c:pt idx="432">
                        <c:v>7.4530439376831055</c:v>
                      </c:pt>
                      <c:pt idx="433">
                        <c:v>7.5183582305908203</c:v>
                      </c:pt>
                      <c:pt idx="434">
                        <c:v>7.5834941864013672</c:v>
                      </c:pt>
                      <c:pt idx="435">
                        <c:v>7.648444652557373</c:v>
                      </c:pt>
                      <c:pt idx="436">
                        <c:v>7.7131972312927246</c:v>
                      </c:pt>
                      <c:pt idx="437">
                        <c:v>7.7777504920959473</c:v>
                      </c:pt>
                      <c:pt idx="438">
                        <c:v>7.8420991897583008</c:v>
                      </c:pt>
                      <c:pt idx="439">
                        <c:v>7.9062318801879883</c:v>
                      </c:pt>
                      <c:pt idx="440">
                        <c:v>7.9701471328735352</c:v>
                      </c:pt>
                      <c:pt idx="441">
                        <c:v>8.0338315963745117</c:v>
                      </c:pt>
                      <c:pt idx="442">
                        <c:v>8.0972805023193359</c:v>
                      </c:pt>
                      <c:pt idx="443">
                        <c:v>8.1604852676391602</c:v>
                      </c:pt>
                      <c:pt idx="444">
                        <c:v>8.2234430313110352</c:v>
                      </c:pt>
                      <c:pt idx="445">
                        <c:v>8.2861461639404297</c:v>
                      </c:pt>
                      <c:pt idx="446">
                        <c:v>8.3485822677612305</c:v>
                      </c:pt>
                      <c:pt idx="447">
                        <c:v>8.4107532501220703</c:v>
                      </c:pt>
                      <c:pt idx="448">
                        <c:v>8.4726428985595703</c:v>
                      </c:pt>
                      <c:pt idx="449">
                        <c:v>8.5342473983764648</c:v>
                      </c:pt>
                      <c:pt idx="450">
                        <c:v>8.5955696105957031</c:v>
                      </c:pt>
                      <c:pt idx="451">
                        <c:v>8.6565942764282227</c:v>
                      </c:pt>
                      <c:pt idx="452">
                        <c:v>8.717315673828125</c:v>
                      </c:pt>
                      <c:pt idx="453">
                        <c:v>8.7777318954467773</c:v>
                      </c:pt>
                      <c:pt idx="454">
                        <c:v>8.8378400802612305</c:v>
                      </c:pt>
                      <c:pt idx="455">
                        <c:v>8.8976297378540039</c:v>
                      </c:pt>
                      <c:pt idx="456">
                        <c:v>8.9570913314819336</c:v>
                      </c:pt>
                      <c:pt idx="457">
                        <c:v>9.0162220001220703</c:v>
                      </c:pt>
                      <c:pt idx="458">
                        <c:v>9.0750198364257813</c:v>
                      </c:pt>
                      <c:pt idx="459">
                        <c:v>9.1334743499755859</c:v>
                      </c:pt>
                      <c:pt idx="460">
                        <c:v>9.1915817260742188</c:v>
                      </c:pt>
                      <c:pt idx="461">
                        <c:v>9.2493400573730469</c:v>
                      </c:pt>
                      <c:pt idx="462">
                        <c:v>9.3067378997802734</c:v>
                      </c:pt>
                      <c:pt idx="463">
                        <c:v>9.3637762069702148</c:v>
                      </c:pt>
                      <c:pt idx="464">
                        <c:v>9.4204444885253906</c:v>
                      </c:pt>
                      <c:pt idx="465">
                        <c:v>9.4767446517944336</c:v>
                      </c:pt>
                      <c:pt idx="466">
                        <c:v>9.5326623916625977</c:v>
                      </c:pt>
                      <c:pt idx="467">
                        <c:v>9.5882043838500977</c:v>
                      </c:pt>
                      <c:pt idx="468">
                        <c:v>9.6433601379394531</c:v>
                      </c:pt>
                      <c:pt idx="469">
                        <c:v>9.6981182098388672</c:v>
                      </c:pt>
                      <c:pt idx="470">
                        <c:v>9.7524862289428711</c:v>
                      </c:pt>
                      <c:pt idx="471">
                        <c:v>9.8064489364624023</c:v>
                      </c:pt>
                      <c:pt idx="472">
                        <c:v>9.8600082397460938</c:v>
                      </c:pt>
                      <c:pt idx="473">
                        <c:v>9.9131574630737305</c:v>
                      </c:pt>
                      <c:pt idx="474">
                        <c:v>9.9658937454223633</c:v>
                      </c:pt>
                      <c:pt idx="475">
                        <c:v>10.018207550048828</c:v>
                      </c:pt>
                      <c:pt idx="476">
                        <c:v>10.070099830627441</c:v>
                      </c:pt>
                      <c:pt idx="477">
                        <c:v>10.121567726135254</c:v>
                      </c:pt>
                      <c:pt idx="478">
                        <c:v>10.172598838806152</c:v>
                      </c:pt>
                      <c:pt idx="479">
                        <c:v>10.223206520080566</c:v>
                      </c:pt>
                      <c:pt idx="480">
                        <c:v>10.273367881774902</c:v>
                      </c:pt>
                      <c:pt idx="481">
                        <c:v>10.323088645935059</c:v>
                      </c:pt>
                      <c:pt idx="482">
                        <c:v>10.372359275817871</c:v>
                      </c:pt>
                      <c:pt idx="483">
                        <c:v>10.42117977142334</c:v>
                      </c:pt>
                      <c:pt idx="484">
                        <c:v>10.469550132751465</c:v>
                      </c:pt>
                      <c:pt idx="485">
                        <c:v>10.517457008361816</c:v>
                      </c:pt>
                      <c:pt idx="486">
                        <c:v>10.564908027648926</c:v>
                      </c:pt>
                      <c:pt idx="487">
                        <c:v>10.611891746520996</c:v>
                      </c:pt>
                      <c:pt idx="488">
                        <c:v>10.658407211303711</c:v>
                      </c:pt>
                      <c:pt idx="489">
                        <c:v>10.704449653625488</c:v>
                      </c:pt>
                      <c:pt idx="490">
                        <c:v>10.750018119812012</c:v>
                      </c:pt>
                      <c:pt idx="491">
                        <c:v>10.79510498046875</c:v>
                      </c:pt>
                      <c:pt idx="492">
                        <c:v>10.839712142944336</c:v>
                      </c:pt>
                      <c:pt idx="493">
                        <c:v>10.883835792541504</c:v>
                      </c:pt>
                      <c:pt idx="494">
                        <c:v>10.927472114562988</c:v>
                      </c:pt>
                      <c:pt idx="495">
                        <c:v>10.970614433288574</c:v>
                      </c:pt>
                      <c:pt idx="496">
                        <c:v>11.013256072998047</c:v>
                      </c:pt>
                      <c:pt idx="497">
                        <c:v>11.055404663085938</c:v>
                      </c:pt>
                      <c:pt idx="498">
                        <c:v>11.097047805786133</c:v>
                      </c:pt>
                      <c:pt idx="499">
                        <c:v>11.138187408447266</c:v>
                      </c:pt>
                      <c:pt idx="500">
                        <c:v>11.178817749023438</c:v>
                      </c:pt>
                      <c:pt idx="501">
                        <c:v>11.218936920166016</c:v>
                      </c:pt>
                      <c:pt idx="502">
                        <c:v>11.258545875549316</c:v>
                      </c:pt>
                      <c:pt idx="503">
                        <c:v>11.297636032104492</c:v>
                      </c:pt>
                      <c:pt idx="504">
                        <c:v>11.336204528808594</c:v>
                      </c:pt>
                      <c:pt idx="505">
                        <c:v>11.374256134033203</c:v>
                      </c:pt>
                      <c:pt idx="506">
                        <c:v>11.41178035736084</c:v>
                      </c:pt>
                      <c:pt idx="507">
                        <c:v>11.44878101348877</c:v>
                      </c:pt>
                      <c:pt idx="508">
                        <c:v>11.485245704650879</c:v>
                      </c:pt>
                      <c:pt idx="509">
                        <c:v>11.521184921264648</c:v>
                      </c:pt>
                      <c:pt idx="510">
                        <c:v>11.556584358215332</c:v>
                      </c:pt>
                      <c:pt idx="511">
                        <c:v>11.591452598571777</c:v>
                      </c:pt>
                      <c:pt idx="512">
                        <c:v>11.625782012939453</c:v>
                      </c:pt>
                      <c:pt idx="513">
                        <c:v>11.659577369689941</c:v>
                      </c:pt>
                      <c:pt idx="514">
                        <c:v>11.692829132080078</c:v>
                      </c:pt>
                      <c:pt idx="515">
                        <c:v>11.725543975830078</c:v>
                      </c:pt>
                      <c:pt idx="516">
                        <c:v>11.757719993591309</c:v>
                      </c:pt>
                      <c:pt idx="517">
                        <c:v>11.789353370666504</c:v>
                      </c:pt>
                      <c:pt idx="518">
                        <c:v>11.820440292358398</c:v>
                      </c:pt>
                      <c:pt idx="519">
                        <c:v>11.85098934173584</c:v>
                      </c:pt>
                      <c:pt idx="520">
                        <c:v>11.88099479675293</c:v>
                      </c:pt>
                      <c:pt idx="521">
                        <c:v>11.910455703735352</c:v>
                      </c:pt>
                      <c:pt idx="522">
                        <c:v>11.939373970031738</c:v>
                      </c:pt>
                      <c:pt idx="523">
                        <c:v>11.967750549316406</c:v>
                      </c:pt>
                      <c:pt idx="524">
                        <c:v>11.99558162689209</c:v>
                      </c:pt>
                      <c:pt idx="525">
                        <c:v>12.022868156433105</c:v>
                      </c:pt>
                      <c:pt idx="526">
                        <c:v>12.049615859985352</c:v>
                      </c:pt>
                      <c:pt idx="527">
                        <c:v>12.07581901550293</c:v>
                      </c:pt>
                      <c:pt idx="528">
                        <c:v>12.10147762298584</c:v>
                      </c:pt>
                      <c:pt idx="529">
                        <c:v>12.12659740447998</c:v>
                      </c:pt>
                      <c:pt idx="530">
                        <c:v>12.151172637939453</c:v>
                      </c:pt>
                      <c:pt idx="531">
                        <c:v>12.17520809173584</c:v>
                      </c:pt>
                      <c:pt idx="532">
                        <c:v>12.198705673217773</c:v>
                      </c:pt>
                      <c:pt idx="533">
                        <c:v>12.221654891967773</c:v>
                      </c:pt>
                      <c:pt idx="534">
                        <c:v>12.244065284729004</c:v>
                      </c:pt>
                      <c:pt idx="535">
                        <c:v>12.265935897827148</c:v>
                      </c:pt>
                      <c:pt idx="536">
                        <c:v>12.287262916564941</c:v>
                      </c:pt>
                      <c:pt idx="537">
                        <c:v>12.308050155639648</c:v>
                      </c:pt>
                      <c:pt idx="538">
                        <c:v>12.32829475402832</c:v>
                      </c:pt>
                      <c:pt idx="539">
                        <c:v>12.347997665405273</c:v>
                      </c:pt>
                      <c:pt idx="540">
                        <c:v>12.367162704467773</c:v>
                      </c:pt>
                      <c:pt idx="541">
                        <c:v>12.385785102844238</c:v>
                      </c:pt>
                      <c:pt idx="542">
                        <c:v>12.403868675231934</c:v>
                      </c:pt>
                      <c:pt idx="543">
                        <c:v>12.42141056060791</c:v>
                      </c:pt>
                      <c:pt idx="544">
                        <c:v>12.438408851623535</c:v>
                      </c:pt>
                      <c:pt idx="545">
                        <c:v>12.454872131347656</c:v>
                      </c:pt>
                      <c:pt idx="546">
                        <c:v>12.470791816711426</c:v>
                      </c:pt>
                      <c:pt idx="547">
                        <c:v>12.486172676086426</c:v>
                      </c:pt>
                      <c:pt idx="548">
                        <c:v>12.501012802124023</c:v>
                      </c:pt>
                      <c:pt idx="549">
                        <c:v>12.515311241149902</c:v>
                      </c:pt>
                      <c:pt idx="550">
                        <c:v>12.529074668884277</c:v>
                      </c:pt>
                      <c:pt idx="551">
                        <c:v>12.542146682739258</c:v>
                      </c:pt>
                      <c:pt idx="552">
                        <c:v>12.55454158782959</c:v>
                      </c:pt>
                      <c:pt idx="553">
                        <c:v>12.56641674041748</c:v>
                      </c:pt>
                      <c:pt idx="554">
                        <c:v>12.57776927947998</c:v>
                      </c:pt>
                      <c:pt idx="555">
                        <c:v>12.588607788085938</c:v>
                      </c:pt>
                      <c:pt idx="556">
                        <c:v>12.598933219909668</c:v>
                      </c:pt>
                      <c:pt idx="557">
                        <c:v>12.608745574951172</c:v>
                      </c:pt>
                      <c:pt idx="558">
                        <c:v>12.618042945861816</c:v>
                      </c:pt>
                      <c:pt idx="559">
                        <c:v>12.6268310546875</c:v>
                      </c:pt>
                      <c:pt idx="560">
                        <c:v>12.635111808776855</c:v>
                      </c:pt>
                      <c:pt idx="561">
                        <c:v>12.642885208129883</c:v>
                      </c:pt>
                      <c:pt idx="562">
                        <c:v>12.650152206420898</c:v>
                      </c:pt>
                      <c:pt idx="563">
                        <c:v>12.656916618347168</c:v>
                      </c:pt>
                      <c:pt idx="564">
                        <c:v>12.663182258605957</c:v>
                      </c:pt>
                      <c:pt idx="565">
                        <c:v>12.668948173522949</c:v>
                      </c:pt>
                      <c:pt idx="566">
                        <c:v>12.67421817779541</c:v>
                      </c:pt>
                      <c:pt idx="567">
                        <c:v>12.678991317749023</c:v>
                      </c:pt>
                      <c:pt idx="568">
                        <c:v>12.683270454406738</c:v>
                      </c:pt>
                      <c:pt idx="569">
                        <c:v>12.68705940246582</c:v>
                      </c:pt>
                      <c:pt idx="570">
                        <c:v>12.69035816192627</c:v>
                      </c:pt>
                      <c:pt idx="571">
                        <c:v>12.693174362182617</c:v>
                      </c:pt>
                      <c:pt idx="572">
                        <c:v>12.695500373840332</c:v>
                      </c:pt>
                      <c:pt idx="573">
                        <c:v>12.69734001159668</c:v>
                      </c:pt>
                      <c:pt idx="574">
                        <c:v>12.698698997497559</c:v>
                      </c:pt>
                      <c:pt idx="575">
                        <c:v>12.699578285217285</c:v>
                      </c:pt>
                      <c:pt idx="576">
                        <c:v>12.69997501373291</c:v>
                      </c:pt>
                      <c:pt idx="577">
                        <c:v>12.69989013671875</c:v>
                      </c:pt>
                      <c:pt idx="578">
                        <c:v>12.699332237243652</c:v>
                      </c:pt>
                      <c:pt idx="579">
                        <c:v>12.698291778564453</c:v>
                      </c:pt>
                      <c:pt idx="580">
                        <c:v>12.696775436401367</c:v>
                      </c:pt>
                      <c:pt idx="581">
                        <c:v>12.694783210754395</c:v>
                      </c:pt>
                      <c:pt idx="582">
                        <c:v>12.692317962646484</c:v>
                      </c:pt>
                      <c:pt idx="583">
                        <c:v>12.689373970031738</c:v>
                      </c:pt>
                      <c:pt idx="584">
                        <c:v>12.685956001281738</c:v>
                      </c:pt>
                      <c:pt idx="585">
                        <c:v>12.682059288024902</c:v>
                      </c:pt>
                      <c:pt idx="586">
                        <c:v>12.677690505981445</c:v>
                      </c:pt>
                      <c:pt idx="587">
                        <c:v>12.672842979431152</c:v>
                      </c:pt>
                      <c:pt idx="588">
                        <c:v>12.667519569396973</c:v>
                      </c:pt>
                      <c:pt idx="589">
                        <c:v>12.661721229553223</c:v>
                      </c:pt>
                      <c:pt idx="590">
                        <c:v>12.655444145202637</c:v>
                      </c:pt>
                      <c:pt idx="591">
                        <c:v>12.648688316345215</c:v>
                      </c:pt>
                      <c:pt idx="592">
                        <c:v>12.641450881958008</c:v>
                      </c:pt>
                      <c:pt idx="593">
                        <c:v>12.633739471435547</c:v>
                      </c:pt>
                      <c:pt idx="594">
                        <c:v>12.625541687011719</c:v>
                      </c:pt>
                      <c:pt idx="595">
                        <c:v>12.616864204406738</c:v>
                      </c:pt>
                      <c:pt idx="596">
                        <c:v>12.607698440551758</c:v>
                      </c:pt>
                      <c:pt idx="597">
                        <c:v>12.598051071166992</c:v>
                      </c:pt>
                      <c:pt idx="598">
                        <c:v>12.58791446685791</c:v>
                      </c:pt>
                      <c:pt idx="599">
                        <c:v>12.577292442321777</c:v>
                      </c:pt>
                      <c:pt idx="600">
                        <c:v>12.566177368164063</c:v>
                      </c:pt>
                      <c:pt idx="601">
                        <c:v>12.554571151733398</c:v>
                      </c:pt>
                      <c:pt idx="602">
                        <c:v>12.542473793029785</c:v>
                      </c:pt>
                      <c:pt idx="603">
                        <c:v>12.529881477355957</c:v>
                      </c:pt>
                      <c:pt idx="604">
                        <c:v>12.516793251037598</c:v>
                      </c:pt>
                      <c:pt idx="605">
                        <c:v>12.503208160400391</c:v>
                      </c:pt>
                      <c:pt idx="606">
                        <c:v>12.48912525177002</c:v>
                      </c:pt>
                      <c:pt idx="607">
                        <c:v>12.474535942077637</c:v>
                      </c:pt>
                      <c:pt idx="608">
                        <c:v>12.459446907043457</c:v>
                      </c:pt>
                      <c:pt idx="609">
                        <c:v>12.443852424621582</c:v>
                      </c:pt>
                      <c:pt idx="610">
                        <c:v>12.42774772644043</c:v>
                      </c:pt>
                      <c:pt idx="611">
                        <c:v>12.411138534545898</c:v>
                      </c:pt>
                      <c:pt idx="612">
                        <c:v>12.394018173217773</c:v>
                      </c:pt>
                      <c:pt idx="613">
                        <c:v>12.376385688781738</c:v>
                      </c:pt>
                      <c:pt idx="614">
                        <c:v>12.358241081237793</c:v>
                      </c:pt>
                      <c:pt idx="615">
                        <c:v>12.339580535888672</c:v>
                      </c:pt>
                      <c:pt idx="616">
                        <c:v>12.320402145385742</c:v>
                      </c:pt>
                      <c:pt idx="617">
                        <c:v>12.300708770751953</c:v>
                      </c:pt>
                      <c:pt idx="618">
                        <c:v>12.280496597290039</c:v>
                      </c:pt>
                      <c:pt idx="619">
                        <c:v>12.259761810302734</c:v>
                      </c:pt>
                      <c:pt idx="620">
                        <c:v>12.238503456115723</c:v>
                      </c:pt>
                      <c:pt idx="621">
                        <c:v>12.216720581054688</c:v>
                      </c:pt>
                      <c:pt idx="622">
                        <c:v>12.194417953491211</c:v>
                      </c:pt>
                      <c:pt idx="623">
                        <c:v>12.171581268310547</c:v>
                      </c:pt>
                      <c:pt idx="624">
                        <c:v>12.148219108581543</c:v>
                      </c:pt>
                      <c:pt idx="625">
                        <c:v>12.124171257019043</c:v>
                      </c:pt>
                      <c:pt idx="626">
                        <c:v>12.099446296691895</c:v>
                      </c:pt>
                      <c:pt idx="627">
                        <c:v>12.074197769165039</c:v>
                      </c:pt>
                      <c:pt idx="628">
                        <c:v>12.048425674438477</c:v>
                      </c:pt>
                      <c:pt idx="629">
                        <c:v>12.022130966186523</c:v>
                      </c:pt>
                      <c:pt idx="630">
                        <c:v>11.995311737060547</c:v>
                      </c:pt>
                      <c:pt idx="631">
                        <c:v>11.967970848083496</c:v>
                      </c:pt>
                      <c:pt idx="632">
                        <c:v>11.940110206604004</c:v>
                      </c:pt>
                      <c:pt idx="633">
                        <c:v>11.911725997924805</c:v>
                      </c:pt>
                      <c:pt idx="634">
                        <c:v>11.882822036743164</c:v>
                      </c:pt>
                      <c:pt idx="635">
                        <c:v>11.853396415710449</c:v>
                      </c:pt>
                      <c:pt idx="636">
                        <c:v>11.823451995849609</c:v>
                      </c:pt>
                      <c:pt idx="637">
                        <c:v>11.792983055114746</c:v>
                      </c:pt>
                      <c:pt idx="638">
                        <c:v>11.761993408203125</c:v>
                      </c:pt>
                      <c:pt idx="639">
                        <c:v>11.730485916137695</c:v>
                      </c:pt>
                      <c:pt idx="640">
                        <c:v>11.698459625244141</c:v>
                      </c:pt>
                      <c:pt idx="641">
                        <c:v>11.665918350219727</c:v>
                      </c:pt>
                      <c:pt idx="642">
                        <c:v>11.632853507995605</c:v>
                      </c:pt>
                      <c:pt idx="643">
                        <c:v>11.599278450012207</c:v>
                      </c:pt>
                      <c:pt idx="644">
                        <c:v>11.565181732177734</c:v>
                      </c:pt>
                      <c:pt idx="645">
                        <c:v>11.530572891235352</c:v>
                      </c:pt>
                      <c:pt idx="646">
                        <c:v>11.495450973510742</c:v>
                      </c:pt>
                      <c:pt idx="647">
                        <c:v>11.459814071655273</c:v>
                      </c:pt>
                      <c:pt idx="648">
                        <c:v>11.423663139343262</c:v>
                      </c:pt>
                      <c:pt idx="649">
                        <c:v>11.38701343536377</c:v>
                      </c:pt>
                      <c:pt idx="650">
                        <c:v>11.349841117858887</c:v>
                      </c:pt>
                      <c:pt idx="651">
                        <c:v>11.312169075012207</c:v>
                      </c:pt>
                      <c:pt idx="652">
                        <c:v>11.273982048034668</c:v>
                      </c:pt>
                      <c:pt idx="653">
                        <c:v>11.235292434692383</c:v>
                      </c:pt>
                      <c:pt idx="654">
                        <c:v>11.196093559265137</c:v>
                      </c:pt>
                      <c:pt idx="655">
                        <c:v>11.156398773193359</c:v>
                      </c:pt>
                      <c:pt idx="656">
                        <c:v>11.11619758605957</c:v>
                      </c:pt>
                      <c:pt idx="657">
                        <c:v>11.075499534606934</c:v>
                      </c:pt>
                      <c:pt idx="658">
                        <c:v>11.034299850463867</c:v>
                      </c:pt>
                      <c:pt idx="659">
                        <c:v>10.99260139465332</c:v>
                      </c:pt>
                      <c:pt idx="660">
                        <c:v>10.950413703918457</c:v>
                      </c:pt>
                      <c:pt idx="661">
                        <c:v>10.907727241516113</c:v>
                      </c:pt>
                      <c:pt idx="662">
                        <c:v>10.864554405212402</c:v>
                      </c:pt>
                      <c:pt idx="663">
                        <c:v>10.82088565826416</c:v>
                      </c:pt>
                      <c:pt idx="664">
                        <c:v>10.776735305786133</c:v>
                      </c:pt>
                      <c:pt idx="665">
                        <c:v>10.732098579406738</c:v>
                      </c:pt>
                      <c:pt idx="666">
                        <c:v>10.686982154846191</c:v>
                      </c:pt>
                      <c:pt idx="667">
                        <c:v>10.641386985778809</c:v>
                      </c:pt>
                      <c:pt idx="668">
                        <c:v>10.595317840576172</c:v>
                      </c:pt>
                      <c:pt idx="669">
                        <c:v>10.548775672912598</c:v>
                      </c:pt>
                      <c:pt idx="670">
                        <c:v>10.501767158508301</c:v>
                      </c:pt>
                      <c:pt idx="671">
                        <c:v>10.45429515838623</c:v>
                      </c:pt>
                      <c:pt idx="672">
                        <c:v>10.406366348266602</c:v>
                      </c:pt>
                      <c:pt idx="673">
                        <c:v>10.357972145080566</c:v>
                      </c:pt>
                      <c:pt idx="674">
                        <c:v>10.309122085571289</c:v>
                      </c:pt>
                      <c:pt idx="675">
                        <c:v>10.259822845458984</c:v>
                      </c:pt>
                      <c:pt idx="676">
                        <c:v>10.210071563720703</c:v>
                      </c:pt>
                      <c:pt idx="677">
                        <c:v>10.159880638122559</c:v>
                      </c:pt>
                      <c:pt idx="678">
                        <c:v>10.109246253967285</c:v>
                      </c:pt>
                      <c:pt idx="679">
                        <c:v>10.05817985534668</c:v>
                      </c:pt>
                      <c:pt idx="680">
                        <c:v>10.006681442260742</c:v>
                      </c:pt>
                      <c:pt idx="681">
                        <c:v>9.9547567367553711</c:v>
                      </c:pt>
                      <c:pt idx="682">
                        <c:v>9.9024133682250977</c:v>
                      </c:pt>
                      <c:pt idx="683">
                        <c:v>9.8496589660644531</c:v>
                      </c:pt>
                      <c:pt idx="684">
                        <c:v>9.7964944839477539</c:v>
                      </c:pt>
                      <c:pt idx="685">
                        <c:v>9.742919921875</c:v>
                      </c:pt>
                      <c:pt idx="686">
                        <c:v>9.6889429092407227</c:v>
                      </c:pt>
                      <c:pt idx="687">
                        <c:v>9.6345710754394531</c:v>
                      </c:pt>
                      <c:pt idx="688">
                        <c:v>9.5797967910766602</c:v>
                      </c:pt>
                      <c:pt idx="689">
                        <c:v>9.5246429443359375</c:v>
                      </c:pt>
                      <c:pt idx="690">
                        <c:v>9.4691028594970703</c:v>
                      </c:pt>
                      <c:pt idx="691">
                        <c:v>9.4131813049316406</c:v>
                      </c:pt>
                      <c:pt idx="692">
                        <c:v>9.3568935394287109</c:v>
                      </c:pt>
                      <c:pt idx="693">
                        <c:v>9.3002443313598633</c:v>
                      </c:pt>
                      <c:pt idx="694">
                        <c:v>9.2432279586791992</c:v>
                      </c:pt>
                      <c:pt idx="695">
                        <c:v>9.1858615875244141</c:v>
                      </c:pt>
                      <c:pt idx="696">
                        <c:v>9.1281414031982422</c:v>
                      </c:pt>
                      <c:pt idx="697">
                        <c:v>9.0700826644897461</c:v>
                      </c:pt>
                      <c:pt idx="698">
                        <c:v>9.0116844177246094</c:v>
                      </c:pt>
                      <c:pt idx="699">
                        <c:v>8.9529523849487305</c:v>
                      </c:pt>
                      <c:pt idx="700">
                        <c:v>8.893885612487793</c:v>
                      </c:pt>
                      <c:pt idx="701">
                        <c:v>8.8344907760620117</c:v>
                      </c:pt>
                      <c:pt idx="702">
                        <c:v>8.7747840881347656</c:v>
                      </c:pt>
                      <c:pt idx="703">
                        <c:v>8.7147626876831055</c:v>
                      </c:pt>
                      <c:pt idx="704">
                        <c:v>8.6544332504272461</c:v>
                      </c:pt>
                      <c:pt idx="705">
                        <c:v>8.5938014984130859</c:v>
                      </c:pt>
                      <c:pt idx="706">
                        <c:v>8.5328826904296875</c:v>
                      </c:pt>
                      <c:pt idx="707">
                        <c:v>8.4716644287109375</c:v>
                      </c:pt>
                      <c:pt idx="708">
                        <c:v>8.4101781845092773</c:v>
                      </c:pt>
                      <c:pt idx="709">
                        <c:v>8.3484058380126953</c:v>
                      </c:pt>
                      <c:pt idx="710">
                        <c:v>8.2863712310791016</c:v>
                      </c:pt>
                      <c:pt idx="711">
                        <c:v>8.2240591049194336</c:v>
                      </c:pt>
                      <c:pt idx="712">
                        <c:v>8.1614980697631836</c:v>
                      </c:pt>
                      <c:pt idx="713">
                        <c:v>8.0986785888671875</c:v>
                      </c:pt>
                      <c:pt idx="714">
                        <c:v>8.0356063842773438</c:v>
                      </c:pt>
                      <c:pt idx="715">
                        <c:v>7.9723052978515625</c:v>
                      </c:pt>
                      <c:pt idx="716">
                        <c:v>7.9087629318237305</c:v>
                      </c:pt>
                      <c:pt idx="717">
                        <c:v>7.8449921607971191</c:v>
                      </c:pt>
                      <c:pt idx="718">
                        <c:v>7.7810153961181641</c:v>
                      </c:pt>
                      <c:pt idx="719">
                        <c:v>7.7168216705322266</c:v>
                      </c:pt>
                      <c:pt idx="720">
                        <c:v>7.652430534362793</c:v>
                      </c:pt>
                      <c:pt idx="721">
                        <c:v>7.5878424644470215</c:v>
                      </c:pt>
                      <c:pt idx="722">
                        <c:v>7.5230607986450195</c:v>
                      </c:pt>
                      <c:pt idx="723">
                        <c:v>7.4581074714660645</c:v>
                      </c:pt>
                      <c:pt idx="724">
                        <c:v>7.3929710388183594</c:v>
                      </c:pt>
                      <c:pt idx="725">
                        <c:v>7.3275418281555176</c:v>
                      </c:pt>
                      <c:pt idx="726">
                        <c:v>7.2618498802185059</c:v>
                      </c:pt>
                      <c:pt idx="727">
                        <c:v>7.196012020111084</c:v>
                      </c:pt>
                      <c:pt idx="728">
                        <c:v>7.1300406455993652</c:v>
                      </c:pt>
                      <c:pt idx="729">
                        <c:v>7.0639538764953613</c:v>
                      </c:pt>
                      <c:pt idx="730">
                        <c:v>6.9977383613586426</c:v>
                      </c:pt>
                      <c:pt idx="731">
                        <c:v>6.9314055442810059</c:v>
                      </c:pt>
                      <c:pt idx="732">
                        <c:v>6.8649759292602539</c:v>
                      </c:pt>
                      <c:pt idx="733">
                        <c:v>6.7984476089477539</c:v>
                      </c:pt>
                      <c:pt idx="734">
                        <c:v>6.731834888458252</c:v>
                      </c:pt>
                      <c:pt idx="735">
                        <c:v>6.6651449203491211</c:v>
                      </c:pt>
                      <c:pt idx="736">
                        <c:v>6.5983843803405762</c:v>
                      </c:pt>
                      <c:pt idx="737">
                        <c:v>6.5315766334533691</c:v>
                      </c:pt>
                      <c:pt idx="738">
                        <c:v>6.464724063873291</c:v>
                      </c:pt>
                      <c:pt idx="739">
                        <c:v>6.3978362083435059</c:v>
                      </c:pt>
                      <c:pt idx="740">
                        <c:v>6.3309221267700195</c:v>
                      </c:pt>
                      <c:pt idx="741">
                        <c:v>6.2639966011047363</c:v>
                      </c:pt>
                      <c:pt idx="742">
                        <c:v>6.1970515251159668</c:v>
                      </c:pt>
                      <c:pt idx="743">
                        <c:v>6.1301140785217285</c:v>
                      </c:pt>
                      <c:pt idx="744">
                        <c:v>6.0631814002990723</c:v>
                      </c:pt>
                      <c:pt idx="745">
                        <c:v>5.9962615966796875</c:v>
                      </c:pt>
                      <c:pt idx="746">
                        <c:v>5.9293708801269531</c:v>
                      </c:pt>
                      <c:pt idx="747">
                        <c:v>5.8625125885009766</c:v>
                      </c:pt>
                      <c:pt idx="748">
                        <c:v>5.7957067489624023</c:v>
                      </c:pt>
                      <c:pt idx="749">
                        <c:v>5.7289533615112305</c:v>
                      </c:pt>
                      <c:pt idx="750">
                        <c:v>5.6622824668884277</c:v>
                      </c:pt>
                      <c:pt idx="751">
                        <c:v>5.5956878662109375</c:v>
                      </c:pt>
                      <c:pt idx="752">
                        <c:v>5.5291895866394043</c:v>
                      </c:pt>
                      <c:pt idx="753">
                        <c:v>5.4627947807312012</c:v>
                      </c:pt>
                      <c:pt idx="754">
                        <c:v>5.3965039253234863</c:v>
                      </c:pt>
                      <c:pt idx="755">
                        <c:v>5.3303341865539551</c:v>
                      </c:pt>
                      <c:pt idx="756">
                        <c:v>5.2642960548400879</c:v>
                      </c:pt>
                      <c:pt idx="757">
                        <c:v>5.1983847618103027</c:v>
                      </c:pt>
                      <c:pt idx="758">
                        <c:v>5.1326212882995605</c:v>
                      </c:pt>
                      <c:pt idx="759">
                        <c:v>5.0670280456542969</c:v>
                      </c:pt>
                      <c:pt idx="760">
                        <c:v>5.0015964508056641</c:v>
                      </c:pt>
                      <c:pt idx="761">
                        <c:v>4.936347484588623</c:v>
                      </c:pt>
                      <c:pt idx="762">
                        <c:v>4.8712954521179199</c:v>
                      </c:pt>
                      <c:pt idx="763">
                        <c:v>4.8064460754394531</c:v>
                      </c:pt>
                      <c:pt idx="764">
                        <c:v>4.7418136596679688</c:v>
                      </c:pt>
                      <c:pt idx="765">
                        <c:v>4.6774082183837891</c:v>
                      </c:pt>
                      <c:pt idx="766">
                        <c:v>4.6132388114929199</c:v>
                      </c:pt>
                      <c:pt idx="767">
                        <c:v>4.5493135452270508</c:v>
                      </c:pt>
                      <c:pt idx="768">
                        <c:v>4.4856395721435547</c:v>
                      </c:pt>
                      <c:pt idx="769">
                        <c:v>4.4222269058227539</c:v>
                      </c:pt>
                      <c:pt idx="770">
                        <c:v>4.3590908050537109</c:v>
                      </c:pt>
                      <c:pt idx="771">
                        <c:v>4.296234130859375</c:v>
                      </c:pt>
                      <c:pt idx="772">
                        <c:v>4.2336759567260742</c:v>
                      </c:pt>
                      <c:pt idx="773">
                        <c:v>4.171422004699707</c:v>
                      </c:pt>
                      <c:pt idx="774">
                        <c:v>4.1094875335693359</c:v>
                      </c:pt>
                      <c:pt idx="775">
                        <c:v>4.047889232635498</c:v>
                      </c:pt>
                      <c:pt idx="776">
                        <c:v>3.9866318702697754</c:v>
                      </c:pt>
                      <c:pt idx="777">
                        <c:v>3.9257259368896484</c:v>
                      </c:pt>
                      <c:pt idx="778">
                        <c:v>3.8651819229125977</c:v>
                      </c:pt>
                      <c:pt idx="779">
                        <c:v>3.8050088882446289</c:v>
                      </c:pt>
                      <c:pt idx="780">
                        <c:v>3.7452170848846436</c:v>
                      </c:pt>
                      <c:pt idx="781">
                        <c:v>3.6858119964599609</c:v>
                      </c:pt>
                      <c:pt idx="782">
                        <c:v>3.6268055438995361</c:v>
                      </c:pt>
                      <c:pt idx="783">
                        <c:v>3.5682141780853271</c:v>
                      </c:pt>
                      <c:pt idx="784">
                        <c:v>3.5100414752960205</c:v>
                      </c:pt>
                      <c:pt idx="785">
                        <c:v>3.452305793762207</c:v>
                      </c:pt>
                      <c:pt idx="786">
                        <c:v>3.3950128555297852</c:v>
                      </c:pt>
                      <c:pt idx="787">
                        <c:v>3.338179349899292</c:v>
                      </c:pt>
                      <c:pt idx="788">
                        <c:v>3.2818126678466797</c:v>
                      </c:pt>
                      <c:pt idx="789">
                        <c:v>3.2259244918823242</c:v>
                      </c:pt>
                      <c:pt idx="790">
                        <c:v>3.1705210208892822</c:v>
                      </c:pt>
                      <c:pt idx="791">
                        <c:v>3.1156151294708252</c:v>
                      </c:pt>
                      <c:pt idx="792">
                        <c:v>3.0612120628356934</c:v>
                      </c:pt>
                      <c:pt idx="793">
                        <c:v>3.0073237419128418</c:v>
                      </c:pt>
                      <c:pt idx="794">
                        <c:v>2.9539556503295898</c:v>
                      </c:pt>
                      <c:pt idx="795">
                        <c:v>2.9011232852935791</c:v>
                      </c:pt>
                      <c:pt idx="796">
                        <c:v>2.8488342761993408</c:v>
                      </c:pt>
                      <c:pt idx="797">
                        <c:v>2.7971007823944092</c:v>
                      </c:pt>
                      <c:pt idx="798">
                        <c:v>2.7459311485290527</c:v>
                      </c:pt>
                      <c:pt idx="799">
                        <c:v>2.6953363418579102</c:v>
                      </c:pt>
                      <c:pt idx="800">
                        <c:v>2.6453268527984619</c:v>
                      </c:pt>
                      <c:pt idx="801">
                        <c:v>2.5959150791168213</c:v>
                      </c:pt>
                      <c:pt idx="802">
                        <c:v>2.5471022129058838</c:v>
                      </c:pt>
                      <c:pt idx="803">
                        <c:v>2.4989047050476074</c:v>
                      </c:pt>
                      <c:pt idx="804">
                        <c:v>2.4513225555419922</c:v>
                      </c:pt>
                      <c:pt idx="805">
                        <c:v>2.4043657779693604</c:v>
                      </c:pt>
                      <c:pt idx="806">
                        <c:v>2.3580448627471924</c:v>
                      </c:pt>
                      <c:pt idx="807">
                        <c:v>2.3123676776885986</c:v>
                      </c:pt>
                      <c:pt idx="808">
                        <c:v>2.2673475742340088</c:v>
                      </c:pt>
                      <c:pt idx="809">
                        <c:v>2.2229866981506348</c:v>
                      </c:pt>
                      <c:pt idx="810">
                        <c:v>2.1793005466461182</c:v>
                      </c:pt>
                      <c:pt idx="811">
                        <c:v>2.1362948417663574</c:v>
                      </c:pt>
                      <c:pt idx="812">
                        <c:v>2.0939795970916748</c:v>
                      </c:pt>
                      <c:pt idx="813">
                        <c:v>2.0523619651794434</c:v>
                      </c:pt>
                      <c:pt idx="814">
                        <c:v>2.0114493370056152</c:v>
                      </c:pt>
                      <c:pt idx="815">
                        <c:v>1.9712519645690918</c:v>
                      </c:pt>
                      <c:pt idx="816">
                        <c:v>1.9317679405212402</c:v>
                      </c:pt>
                      <c:pt idx="817">
                        <c:v>1.8930151462554932</c:v>
                      </c:pt>
                      <c:pt idx="818">
                        <c:v>1.8549935817718506</c:v>
                      </c:pt>
                      <c:pt idx="819">
                        <c:v>1.8177134990692139</c:v>
                      </c:pt>
                      <c:pt idx="820">
                        <c:v>1.7811788320541382</c:v>
                      </c:pt>
                      <c:pt idx="821">
                        <c:v>1.7454066276550293</c:v>
                      </c:pt>
                      <c:pt idx="822">
                        <c:v>1.7103936672210693</c:v>
                      </c:pt>
                      <c:pt idx="823">
                        <c:v>1.6761543750762939</c:v>
                      </c:pt>
                      <c:pt idx="824">
                        <c:v>1.6426914930343628</c:v>
                      </c:pt>
                      <c:pt idx="825">
                        <c:v>1.6100162267684937</c:v>
                      </c:pt>
                      <c:pt idx="826">
                        <c:v>1.5781317949295044</c:v>
                      </c:pt>
                      <c:pt idx="827">
                        <c:v>1.5470486879348755</c:v>
                      </c:pt>
                      <c:pt idx="828">
                        <c:v>1.5167670249938965</c:v>
                      </c:pt>
                      <c:pt idx="829">
                        <c:v>1.4872937202453613</c:v>
                      </c:pt>
                      <c:pt idx="830">
                        <c:v>1.4586325883865356</c:v>
                      </c:pt>
                      <c:pt idx="831">
                        <c:v>1.4307938814163208</c:v>
                      </c:pt>
                      <c:pt idx="832">
                        <c:v>1.4037810564041138</c:v>
                      </c:pt>
                      <c:pt idx="833">
                        <c:v>1.3776015043258667</c:v>
                      </c:pt>
                      <c:pt idx="834">
                        <c:v>1.3522619009017944</c:v>
                      </c:pt>
                      <c:pt idx="835">
                        <c:v>1.3277658224105835</c:v>
                      </c:pt>
                      <c:pt idx="836">
                        <c:v>1.3041170835494995</c:v>
                      </c:pt>
                      <c:pt idx="837">
                        <c:v>1.2813223600387573</c:v>
                      </c:pt>
                      <c:pt idx="838">
                        <c:v>1.25938880443573</c:v>
                      </c:pt>
                      <c:pt idx="839">
                        <c:v>1.238319993019104</c:v>
                      </c:pt>
                      <c:pt idx="840">
                        <c:v>1.2180701494216919</c:v>
                      </c:pt>
                      <c:pt idx="841">
                        <c:v>1.1986989974975586</c:v>
                      </c:pt>
                      <c:pt idx="842">
                        <c:v>1.1802030801773071</c:v>
                      </c:pt>
                      <c:pt idx="843">
                        <c:v>1.1625964641571045</c:v>
                      </c:pt>
                      <c:pt idx="844">
                        <c:v>1.1458755731582642</c:v>
                      </c:pt>
                      <c:pt idx="845">
                        <c:v>1.1300476789474487</c:v>
                      </c:pt>
                      <c:pt idx="846">
                        <c:v>1.1151160001754761</c:v>
                      </c:pt>
                      <c:pt idx="847">
                        <c:v>1.1010805368423462</c:v>
                      </c:pt>
                      <c:pt idx="848">
                        <c:v>1.0879451036453247</c:v>
                      </c:pt>
                      <c:pt idx="849">
                        <c:v>1.0757163763046265</c:v>
                      </c:pt>
                      <c:pt idx="850">
                        <c:v>1.0643945932388306</c:v>
                      </c:pt>
                      <c:pt idx="851">
                        <c:v>1.053979754447937</c:v>
                      </c:pt>
                      <c:pt idx="852">
                        <c:v>1.0444822311401367</c:v>
                      </c:pt>
                      <c:pt idx="853">
                        <c:v>1.0358951091766357</c:v>
                      </c:pt>
                      <c:pt idx="854">
                        <c:v>1.0282218456268311</c:v>
                      </c:pt>
                      <c:pt idx="855">
                        <c:v>1.0214730501174927</c:v>
                      </c:pt>
                      <c:pt idx="856">
                        <c:v>1.0156382322311401</c:v>
                      </c:pt>
                      <c:pt idx="857">
                        <c:v>1.0107277631759644</c:v>
                      </c:pt>
                      <c:pt idx="858">
                        <c:v>1.0067383050918579</c:v>
                      </c:pt>
                      <c:pt idx="859">
                        <c:v>1.0036696195602417</c:v>
                      </c:pt>
                      <c:pt idx="860">
                        <c:v>1.0015290975570679</c:v>
                      </c:pt>
                      <c:pt idx="861">
                        <c:v>1.0003093481063843</c:v>
                      </c:pt>
                      <c:pt idx="862">
                        <c:v>1.0000176429748535</c:v>
                      </c:pt>
                      <c:pt idx="863">
                        <c:v>1.0006502866744995</c:v>
                      </c:pt>
                      <c:pt idx="864">
                        <c:v>1.0022073984146118</c:v>
                      </c:pt>
                      <c:pt idx="865">
                        <c:v>1.0046889781951904</c:v>
                      </c:pt>
                      <c:pt idx="866">
                        <c:v>1.0080950260162354</c:v>
                      </c:pt>
                      <c:pt idx="867">
                        <c:v>1.0124255418777466</c:v>
                      </c:pt>
                      <c:pt idx="868">
                        <c:v>1.0176804065704346</c:v>
                      </c:pt>
                      <c:pt idx="869">
                        <c:v>1.0238562822341919</c:v>
                      </c:pt>
                      <c:pt idx="870">
                        <c:v>1.030956506729126</c:v>
                      </c:pt>
                      <c:pt idx="871">
                        <c:v>1.0389742851257324</c:v>
                      </c:pt>
                      <c:pt idx="872">
                        <c:v>1.0479092597961426</c:v>
                      </c:pt>
                      <c:pt idx="873">
                        <c:v>1.0577617883682251</c:v>
                      </c:pt>
                      <c:pt idx="874">
                        <c:v>1.0685282945632935</c:v>
                      </c:pt>
                      <c:pt idx="875">
                        <c:v>1.0802085399627686</c:v>
                      </c:pt>
                      <c:pt idx="876">
                        <c:v>1.0927993059158325</c:v>
                      </c:pt>
                      <c:pt idx="877">
                        <c:v>1.1062968969345093</c:v>
                      </c:pt>
                      <c:pt idx="878">
                        <c:v>1.1206977367401123</c:v>
                      </c:pt>
                      <c:pt idx="879">
                        <c:v>1.1359984874725342</c:v>
                      </c:pt>
                      <c:pt idx="880">
                        <c:v>1.1521991491317749</c:v>
                      </c:pt>
                      <c:pt idx="881">
                        <c:v>1.1692960262298584</c:v>
                      </c:pt>
                      <c:pt idx="882">
                        <c:v>1.1872823238372803</c:v>
                      </c:pt>
                      <c:pt idx="883">
                        <c:v>1.2061576843261719</c:v>
                      </c:pt>
                      <c:pt idx="884">
                        <c:v>1.2259120941162109</c:v>
                      </c:pt>
                      <c:pt idx="885">
                        <c:v>1.2465521097183228</c:v>
                      </c:pt>
                      <c:pt idx="886">
                        <c:v>1.2680673599243164</c:v>
                      </c:pt>
                      <c:pt idx="887">
                        <c:v>1.2904472351074219</c:v>
                      </c:pt>
                      <c:pt idx="888">
                        <c:v>1.3137023448944092</c:v>
                      </c:pt>
                      <c:pt idx="889">
                        <c:v>1.3378117084503174</c:v>
                      </c:pt>
                      <c:pt idx="890">
                        <c:v>1.3627787828445435</c:v>
                      </c:pt>
                      <c:pt idx="891">
                        <c:v>1.3885964155197144</c:v>
                      </c:pt>
                      <c:pt idx="892">
                        <c:v>1.415257453918457</c:v>
                      </c:pt>
                      <c:pt idx="893">
                        <c:v>1.4427553415298462</c:v>
                      </c:pt>
                      <c:pt idx="894">
                        <c:v>1.4710862636566162</c:v>
                      </c:pt>
                      <c:pt idx="895">
                        <c:v>1.5002394914627075</c:v>
                      </c:pt>
                      <c:pt idx="896">
                        <c:v>1.5302188396453857</c:v>
                      </c:pt>
                      <c:pt idx="897">
                        <c:v>1.5610066652297974</c:v>
                      </c:pt>
                      <c:pt idx="898">
                        <c:v>1.5926028490066528</c:v>
                      </c:pt>
                      <c:pt idx="899">
                        <c:v>1.6249901056289673</c:v>
                      </c:pt>
                      <c:pt idx="900">
                        <c:v>1.6581716537475586</c:v>
                      </c:pt>
                      <c:pt idx="901">
                        <c:v>1.6921333074569702</c:v>
                      </c:pt>
                      <c:pt idx="902">
                        <c:v>1.7268720865249634</c:v>
                      </c:pt>
                      <c:pt idx="903">
                        <c:v>1.7623699903488159</c:v>
                      </c:pt>
                      <c:pt idx="904">
                        <c:v>1.7986270189285278</c:v>
                      </c:pt>
                      <c:pt idx="905">
                        <c:v>1.8356330394744873</c:v>
                      </c:pt>
                      <c:pt idx="906">
                        <c:v>1.8733803033828735</c:v>
                      </c:pt>
                      <c:pt idx="907">
                        <c:v>1.9118626117706299</c:v>
                      </c:pt>
                      <c:pt idx="908">
                        <c:v>1.9510617256164551</c:v>
                      </c:pt>
                      <c:pt idx="909">
                        <c:v>1.9909744262695313</c:v>
                      </c:pt>
                      <c:pt idx="910">
                        <c:v>2.0316007137298584</c:v>
                      </c:pt>
                      <c:pt idx="911">
                        <c:v>2.0729160308837891</c:v>
                      </c:pt>
                      <c:pt idx="912">
                        <c:v>2.114919900894165</c:v>
                      </c:pt>
                      <c:pt idx="913">
                        <c:v>2.1576027870178223</c:v>
                      </c:pt>
                      <c:pt idx="914">
                        <c:v>2.2009513378143311</c:v>
                      </c:pt>
                      <c:pt idx="915">
                        <c:v>2.2449624538421631</c:v>
                      </c:pt>
                      <c:pt idx="916">
                        <c:v>2.2896220684051514</c:v>
                      </c:pt>
                      <c:pt idx="917">
                        <c:v>2.334923267364502</c:v>
                      </c:pt>
                      <c:pt idx="918">
                        <c:v>2.3808536529541016</c:v>
                      </c:pt>
                      <c:pt idx="919">
                        <c:v>2.4274096488952637</c:v>
                      </c:pt>
                      <c:pt idx="920">
                        <c:v>2.4745757579803467</c:v>
                      </c:pt>
                      <c:pt idx="921">
                        <c:v>2.5223479270935059</c:v>
                      </c:pt>
                      <c:pt idx="922">
                        <c:v>2.5707161426544189</c:v>
                      </c:pt>
                      <c:pt idx="923">
                        <c:v>2.6196691989898682</c:v>
                      </c:pt>
                      <c:pt idx="924">
                        <c:v>2.6683993339538574</c:v>
                      </c:pt>
                      <c:pt idx="925">
                        <c:v>2.7176532745361328</c:v>
                      </c:pt>
                      <c:pt idx="926">
                        <c:v>2.7674150466918945</c:v>
                      </c:pt>
                      <c:pt idx="927">
                        <c:v>2.8176724910736084</c:v>
                      </c:pt>
                      <c:pt idx="928">
                        <c:v>2.8684201240539551</c:v>
                      </c:pt>
                      <c:pt idx="929">
                        <c:v>2.9196388721466064</c:v>
                      </c:pt>
                      <c:pt idx="930">
                        <c:v>2.9713180065155029</c:v>
                      </c:pt>
                      <c:pt idx="931">
                        <c:v>3.0234448909759521</c:v>
                      </c:pt>
                      <c:pt idx="932">
                        <c:v>3.0760116577148438</c:v>
                      </c:pt>
                      <c:pt idx="933">
                        <c:v>3.1290054321289063</c:v>
                      </c:pt>
                      <c:pt idx="934">
                        <c:v>3.1824159622192383</c:v>
                      </c:pt>
                      <c:pt idx="935">
                        <c:v>3.2362217903137207</c:v>
                      </c:pt>
                      <c:pt idx="936">
                        <c:v>3.2904248237609863</c:v>
                      </c:pt>
                      <c:pt idx="937">
                        <c:v>3.34501051902771</c:v>
                      </c:pt>
                      <c:pt idx="938">
                        <c:v>3.3999624252319336</c:v>
                      </c:pt>
                      <c:pt idx="939">
                        <c:v>3.4552757740020752</c:v>
                      </c:pt>
                      <c:pt idx="940">
                        <c:v>3.5109357833862305</c:v>
                      </c:pt>
                      <c:pt idx="941">
                        <c:v>3.5669348239898682</c:v>
                      </c:pt>
                      <c:pt idx="942">
                        <c:v>3.6232538223266602</c:v>
                      </c:pt>
                      <c:pt idx="943">
                        <c:v>3.6798856258392334</c:v>
                      </c:pt>
                      <c:pt idx="944">
                        <c:v>3.7368180751800537</c:v>
                      </c:pt>
                      <c:pt idx="945">
                        <c:v>3.7940385341644287</c:v>
                      </c:pt>
                      <c:pt idx="946">
                        <c:v>3.8515331745147705</c:v>
                      </c:pt>
                      <c:pt idx="947">
                        <c:v>3.9092931747436523</c:v>
                      </c:pt>
                      <c:pt idx="948">
                        <c:v>3.9673151969909668</c:v>
                      </c:pt>
                      <c:pt idx="949">
                        <c:v>4.0255885124206543</c:v>
                      </c:pt>
                      <c:pt idx="950">
                        <c:v>4.0841045379638672</c:v>
                      </c:pt>
                      <c:pt idx="951">
                        <c:v>4.1428570747375488</c:v>
                      </c:pt>
                      <c:pt idx="952">
                        <c:v>4.2018442153930664</c:v>
                      </c:pt>
                      <c:pt idx="953">
                        <c:v>4.2610487937927246</c:v>
                      </c:pt>
                      <c:pt idx="954">
                        <c:v>4.320469856262207</c:v>
                      </c:pt>
                      <c:pt idx="955">
                        <c:v>4.380096435546875</c:v>
                      </c:pt>
                      <c:pt idx="956">
                        <c:v>4.4399166107177734</c:v>
                      </c:pt>
                      <c:pt idx="957">
                        <c:v>4.4999279975891113</c:v>
                      </c:pt>
                      <c:pt idx="958">
                        <c:v>4.560114860534668</c:v>
                      </c:pt>
                      <c:pt idx="959">
                        <c:v>4.6204833984375</c:v>
                      </c:pt>
                      <c:pt idx="960">
                        <c:v>4.6810235977172852</c:v>
                      </c:pt>
                      <c:pt idx="961">
                        <c:v>4.7417278289794922</c:v>
                      </c:pt>
                      <c:pt idx="962">
                        <c:v>4.8025879859924316</c:v>
                      </c:pt>
                      <c:pt idx="963">
                        <c:v>4.8636050224304199</c:v>
                      </c:pt>
                      <c:pt idx="964">
                        <c:v>4.9247708320617676</c:v>
                      </c:pt>
                      <c:pt idx="965">
                        <c:v>4.9860844612121582</c:v>
                      </c:pt>
                      <c:pt idx="966">
                        <c:v>5.0475320816040039</c:v>
                      </c:pt>
                      <c:pt idx="967">
                        <c:v>5.1091094017028809</c:v>
                      </c:pt>
                      <c:pt idx="968">
                        <c:v>5.1708235740661621</c:v>
                      </c:pt>
                      <c:pt idx="969">
                        <c:v>5.2326560020446777</c:v>
                      </c:pt>
                      <c:pt idx="970">
                        <c:v>5.2946038246154785</c:v>
                      </c:pt>
                      <c:pt idx="971">
                        <c:v>5.3566560745239258</c:v>
                      </c:pt>
                      <c:pt idx="972">
                        <c:v>5.4188170433044434</c:v>
                      </c:pt>
                      <c:pt idx="973">
                        <c:v>5.481074333190918</c:v>
                      </c:pt>
                      <c:pt idx="974">
                        <c:v>5.5434322357177734</c:v>
                      </c:pt>
                      <c:pt idx="975">
                        <c:v>5.6058778762817383</c:v>
                      </c:pt>
                      <c:pt idx="976">
                        <c:v>5.6684074401855469</c:v>
                      </c:pt>
                      <c:pt idx="977">
                        <c:v>5.7310218811035156</c:v>
                      </c:pt>
                      <c:pt idx="978">
                        <c:v>5.793708324432373</c:v>
                      </c:pt>
                      <c:pt idx="979">
                        <c:v>5.8564667701721191</c:v>
                      </c:pt>
                      <c:pt idx="980">
                        <c:v>5.9192919731140137</c:v>
                      </c:pt>
                      <c:pt idx="981">
                        <c:v>5.9821767807006836</c:v>
                      </c:pt>
                      <c:pt idx="982">
                        <c:v>6.0451078414916992</c:v>
                      </c:pt>
                      <c:pt idx="983">
                        <c:v>6.1080889701843262</c:v>
                      </c:pt>
                      <c:pt idx="984">
                        <c:v>6.1711111068725586</c:v>
                      </c:pt>
                      <c:pt idx="985">
                        <c:v>6.2341666221618652</c:v>
                      </c:pt>
                      <c:pt idx="986">
                        <c:v>6.297248363494873</c:v>
                      </c:pt>
                      <c:pt idx="987">
                        <c:v>6.3603477478027344</c:v>
                      </c:pt>
                      <c:pt idx="988">
                        <c:v>6.4234647750854492</c:v>
                      </c:pt>
                      <c:pt idx="989">
                        <c:v>6.486595630645752</c:v>
                      </c:pt>
                      <c:pt idx="990">
                        <c:v>6.5497298240661621</c:v>
                      </c:pt>
                      <c:pt idx="991">
                        <c:v>6.6128664016723633</c:v>
                      </c:pt>
                      <c:pt idx="992">
                        <c:v>6.6759915351867676</c:v>
                      </c:pt>
                      <c:pt idx="993">
                        <c:v>6.7391071319580078</c:v>
                      </c:pt>
                      <c:pt idx="994">
                        <c:v>6.8021979331970215</c:v>
                      </c:pt>
                      <c:pt idx="995">
                        <c:v>6.8652615547180176</c:v>
                      </c:pt>
                      <c:pt idx="996">
                        <c:v>6.9282894134521484</c:v>
                      </c:pt>
                      <c:pt idx="997">
                        <c:v>6.9912762641906738</c:v>
                      </c:pt>
                      <c:pt idx="998">
                        <c:v>7.0542068481445313</c:v>
                      </c:pt>
                      <c:pt idx="999">
                        <c:v>7.1170864105224609</c:v>
                      </c:pt>
                      <c:pt idx="1000">
                        <c:v>7.179908275604248</c:v>
                      </c:pt>
                      <c:pt idx="1001">
                        <c:v>7.242652416229248</c:v>
                      </c:pt>
                      <c:pt idx="1002">
                        <c:v>7.3053197860717773</c:v>
                      </c:pt>
                      <c:pt idx="1003">
                        <c:v>7.3679056167602539</c:v>
                      </c:pt>
                      <c:pt idx="1004">
                        <c:v>7.4304003715515137</c:v>
                      </c:pt>
                      <c:pt idx="1005">
                        <c:v>7.4928107261657715</c:v>
                      </c:pt>
                      <c:pt idx="1006">
                        <c:v>7.5551180839538574</c:v>
                      </c:pt>
                      <c:pt idx="1007">
                        <c:v>7.6173105239868164</c:v>
                      </c:pt>
                      <c:pt idx="1008">
                        <c:v>7.679387092590332</c:v>
                      </c:pt>
                      <c:pt idx="1009">
                        <c:v>7.7413349151611328</c:v>
                      </c:pt>
                      <c:pt idx="1010">
                        <c:v>7.8031482696533203</c:v>
                      </c:pt>
                      <c:pt idx="1011">
                        <c:v>7.8648223876953125</c:v>
                      </c:pt>
                      <c:pt idx="1012">
                        <c:v>7.9263448715209961</c:v>
                      </c:pt>
                      <c:pt idx="1013">
                        <c:v>7.9877133369445801</c:v>
                      </c:pt>
                      <c:pt idx="1014">
                        <c:v>8.048919677734375</c:v>
                      </c:pt>
                      <c:pt idx="1015">
                        <c:v>8.1099538803100586</c:v>
                      </c:pt>
                      <c:pt idx="1016">
                        <c:v>8.1708106994628906</c:v>
                      </c:pt>
                      <c:pt idx="1017">
                        <c:v>8.2314920425415039</c:v>
                      </c:pt>
                      <c:pt idx="1018">
                        <c:v>8.2919864654541016</c:v>
                      </c:pt>
                      <c:pt idx="1019">
                        <c:v>8.3522815704345703</c:v>
                      </c:pt>
                      <c:pt idx="1020">
                        <c:v>8.4123754501342773</c:v>
                      </c:pt>
                      <c:pt idx="1021">
                        <c:v>8.4722566604614258</c:v>
                      </c:pt>
                      <c:pt idx="1022">
                        <c:v>8.5319070816040039</c:v>
                      </c:pt>
                      <c:pt idx="1023">
                        <c:v>8.5913305282592773</c:v>
                      </c:pt>
                      <c:pt idx="1024">
                        <c:v>8.6505260467529297</c:v>
                      </c:pt>
                      <c:pt idx="1025">
                        <c:v>8.7094831466674805</c:v>
                      </c:pt>
                      <c:pt idx="1026">
                        <c:v>8.7681941986083984</c:v>
                      </c:pt>
                      <c:pt idx="1027">
                        <c:v>8.8266572952270508</c:v>
                      </c:pt>
                      <c:pt idx="1028">
                        <c:v>8.884861946105957</c:v>
                      </c:pt>
                      <c:pt idx="1029">
                        <c:v>8.9428033828735352</c:v>
                      </c:pt>
                      <c:pt idx="1030">
                        <c:v>9.0004739761352539</c:v>
                      </c:pt>
                      <c:pt idx="1031">
                        <c:v>9.0578622817993164</c:v>
                      </c:pt>
                      <c:pt idx="1032">
                        <c:v>9.1149673461914063</c:v>
                      </c:pt>
                      <c:pt idx="1033">
                        <c:v>9.171783447265625</c:v>
                      </c:pt>
                      <c:pt idx="1034">
                        <c:v>9.2283048629760742</c:v>
                      </c:pt>
                      <c:pt idx="1035">
                        <c:v>9.2845268249511719</c:v>
                      </c:pt>
                      <c:pt idx="1036">
                        <c:v>9.3404378890991211</c:v>
                      </c:pt>
                      <c:pt idx="1037">
                        <c:v>9.3960351943969727</c:v>
                      </c:pt>
                      <c:pt idx="1038">
                        <c:v>9.4513111114501953</c:v>
                      </c:pt>
                      <c:pt idx="1039">
                        <c:v>9.5062685012817383</c:v>
                      </c:pt>
                      <c:pt idx="1040">
                        <c:v>9.5608921051025391</c:v>
                      </c:pt>
                      <c:pt idx="1041">
                        <c:v>9.615178108215332</c:v>
                      </c:pt>
                      <c:pt idx="1042">
                        <c:v>9.6691265106201172</c:v>
                      </c:pt>
                      <c:pt idx="1043">
                        <c:v>9.7227230072021484</c:v>
                      </c:pt>
                      <c:pt idx="1044">
                        <c:v>9.7759685516357422</c:v>
                      </c:pt>
                      <c:pt idx="1045">
                        <c:v>9.8288583755493164</c:v>
                      </c:pt>
                      <c:pt idx="1046">
                        <c:v>9.8813800811767578</c:v>
                      </c:pt>
                      <c:pt idx="1047">
                        <c:v>9.9335346221923828</c:v>
                      </c:pt>
                      <c:pt idx="1048">
                        <c:v>9.9853124618530273</c:v>
                      </c:pt>
                      <c:pt idx="1049">
                        <c:v>10.03661060333252</c:v>
                      </c:pt>
                      <c:pt idx="1050">
                        <c:v>10.08741283416748</c:v>
                      </c:pt>
                      <c:pt idx="1051">
                        <c:v>10.137796401977539</c:v>
                      </c:pt>
                      <c:pt idx="1052">
                        <c:v>10.187766075134277</c:v>
                      </c:pt>
                      <c:pt idx="1053">
                        <c:v>10.237316131591797</c:v>
                      </c:pt>
                      <c:pt idx="1054">
                        <c:v>10.286443710327148</c:v>
                      </c:pt>
                      <c:pt idx="1055">
                        <c:v>10.335145950317383</c:v>
                      </c:pt>
                      <c:pt idx="1056">
                        <c:v>10.383417129516602</c:v>
                      </c:pt>
                      <c:pt idx="1057">
                        <c:v>10.431256294250488</c:v>
                      </c:pt>
                      <c:pt idx="1058">
                        <c:v>10.478657722473145</c:v>
                      </c:pt>
                      <c:pt idx="1059">
                        <c:v>10.525614738464355</c:v>
                      </c:pt>
                      <c:pt idx="1060">
                        <c:v>10.572131156921387</c:v>
                      </c:pt>
                      <c:pt idx="1061">
                        <c:v>10.618203163146973</c:v>
                      </c:pt>
                      <c:pt idx="1062">
                        <c:v>10.663822174072266</c:v>
                      </c:pt>
                      <c:pt idx="1063">
                        <c:v>10.708990097045898</c:v>
                      </c:pt>
                      <c:pt idx="1064">
                        <c:v>10.753705024719238</c:v>
                      </c:pt>
                      <c:pt idx="1065">
                        <c:v>10.797957420349121</c:v>
                      </c:pt>
                      <c:pt idx="1066">
                        <c:v>10.84174919128418</c:v>
                      </c:pt>
                      <c:pt idx="1067">
                        <c:v>10.885076522827148</c:v>
                      </c:pt>
                      <c:pt idx="1068">
                        <c:v>10.927934646606445</c:v>
                      </c:pt>
                      <c:pt idx="1069">
                        <c:v>10.970325469970703</c:v>
                      </c:pt>
                      <c:pt idx="1070">
                        <c:v>11.01224422454834</c:v>
                      </c:pt>
                      <c:pt idx="1071">
                        <c:v>11.053694725036621</c:v>
                      </c:pt>
                      <c:pt idx="1072">
                        <c:v>11.094661712646484</c:v>
                      </c:pt>
                      <c:pt idx="1073">
                        <c:v>11.135147094726563</c:v>
                      </c:pt>
                      <c:pt idx="1074">
                        <c:v>11.175158500671387</c:v>
                      </c:pt>
                      <c:pt idx="1075">
                        <c:v>11.214682579040527</c:v>
                      </c:pt>
                      <c:pt idx="1076">
                        <c:v>11.253718376159668</c:v>
                      </c:pt>
                      <c:pt idx="1077">
                        <c:v>11.292266845703125</c:v>
                      </c:pt>
                      <c:pt idx="1078">
                        <c:v>11.330327033996582</c:v>
                      </c:pt>
                      <c:pt idx="1079">
                        <c:v>11.367892265319824</c:v>
                      </c:pt>
                      <c:pt idx="1080">
                        <c:v>11.404964447021484</c:v>
                      </c:pt>
                      <c:pt idx="1081">
                        <c:v>11.441542625427246</c:v>
                      </c:pt>
                      <c:pt idx="1082">
                        <c:v>11.477618217468262</c:v>
                      </c:pt>
                      <c:pt idx="1083">
                        <c:v>11.513197898864746</c:v>
                      </c:pt>
                      <c:pt idx="1084">
                        <c:v>11.548274040222168</c:v>
                      </c:pt>
                      <c:pt idx="1085">
                        <c:v>11.58284854888916</c:v>
                      </c:pt>
                      <c:pt idx="1086">
                        <c:v>11.616914749145508</c:v>
                      </c:pt>
                      <c:pt idx="1087">
                        <c:v>11.650472640991211</c:v>
                      </c:pt>
                      <c:pt idx="1088">
                        <c:v>11.683527946472168</c:v>
                      </c:pt>
                      <c:pt idx="1089">
                        <c:v>11.716069221496582</c:v>
                      </c:pt>
                      <c:pt idx="1090">
                        <c:v>11.748100280761719</c:v>
                      </c:pt>
                      <c:pt idx="1091">
                        <c:v>11.77961540222168</c:v>
                      </c:pt>
                      <c:pt idx="1092">
                        <c:v>11.810617446899414</c:v>
                      </c:pt>
                      <c:pt idx="1093">
                        <c:v>11.841107368469238</c:v>
                      </c:pt>
                      <c:pt idx="1094">
                        <c:v>11.871073722839355</c:v>
                      </c:pt>
                      <c:pt idx="1095">
                        <c:v>11.900524139404297</c:v>
                      </c:pt>
                      <c:pt idx="1096">
                        <c:v>11.929454803466797</c:v>
                      </c:pt>
                      <c:pt idx="1097">
                        <c:v>11.95786190032959</c:v>
                      </c:pt>
                      <c:pt idx="1098">
                        <c:v>11.985745429992676</c:v>
                      </c:pt>
                      <c:pt idx="1099">
                        <c:v>12.013107299804688</c:v>
                      </c:pt>
                      <c:pt idx="1100">
                        <c:v>12.039944648742676</c:v>
                      </c:pt>
                      <c:pt idx="1101">
                        <c:v>12.066254615783691</c:v>
                      </c:pt>
                      <c:pt idx="1102">
                        <c:v>12.092036247253418</c:v>
                      </c:pt>
                      <c:pt idx="1103">
                        <c:v>12.117292404174805</c:v>
                      </c:pt>
                      <c:pt idx="1104">
                        <c:v>12.142016410827637</c:v>
                      </c:pt>
                      <c:pt idx="1105">
                        <c:v>12.166213989257813</c:v>
                      </c:pt>
                      <c:pt idx="1106">
                        <c:v>12.18988037109375</c:v>
                      </c:pt>
                      <c:pt idx="1107">
                        <c:v>12.2130126953125</c:v>
                      </c:pt>
                      <c:pt idx="1108">
                        <c:v>12.235618591308594</c:v>
                      </c:pt>
                      <c:pt idx="1109">
                        <c:v>12.257687568664551</c:v>
                      </c:pt>
                      <c:pt idx="1110">
                        <c:v>12.279227256774902</c:v>
                      </c:pt>
                      <c:pt idx="1111">
                        <c:v>12.30023193359375</c:v>
                      </c:pt>
                      <c:pt idx="1112">
                        <c:v>12.320704460144043</c:v>
                      </c:pt>
                      <c:pt idx="1113">
                        <c:v>12.340642929077148</c:v>
                      </c:pt>
                      <c:pt idx="1114">
                        <c:v>12.360044479370117</c:v>
                      </c:pt>
                      <c:pt idx="1115">
                        <c:v>12.378911018371582</c:v>
                      </c:pt>
                      <c:pt idx="1116">
                        <c:v>12.397243499755859</c:v>
                      </c:pt>
                      <c:pt idx="1117">
                        <c:v>12.415040016174316</c:v>
                      </c:pt>
                      <c:pt idx="1118">
                        <c:v>12.432300567626953</c:v>
                      </c:pt>
                      <c:pt idx="1119">
                        <c:v>12.44902229309082</c:v>
                      </c:pt>
                      <c:pt idx="1120">
                        <c:v>12.465209007263184</c:v>
                      </c:pt>
                      <c:pt idx="1121">
                        <c:v>12.480857849121094</c:v>
                      </c:pt>
                      <c:pt idx="1122">
                        <c:v>12.495968818664551</c:v>
                      </c:pt>
                      <c:pt idx="1123">
                        <c:v>12.510540008544922</c:v>
                      </c:pt>
                      <c:pt idx="1124">
                        <c:v>12.524571418762207</c:v>
                      </c:pt>
                      <c:pt idx="1125">
                        <c:v>12.538065910339355</c:v>
                      </c:pt>
                      <c:pt idx="1126">
                        <c:v>12.551020622253418</c:v>
                      </c:pt>
                      <c:pt idx="1127">
                        <c:v>12.563437461853027</c:v>
                      </c:pt>
                      <c:pt idx="1128">
                        <c:v>12.575314521789551</c:v>
                      </c:pt>
                      <c:pt idx="1129">
                        <c:v>12.586651802062988</c:v>
                      </c:pt>
                      <c:pt idx="1130">
                        <c:v>12.597450256347656</c:v>
                      </c:pt>
                      <c:pt idx="1131">
                        <c:v>12.607708930969238</c:v>
                      </c:pt>
                      <c:pt idx="1132">
                        <c:v>12.617429733276367</c:v>
                      </c:pt>
                      <c:pt idx="1133">
                        <c:v>12.626606941223145</c:v>
                      </c:pt>
                      <c:pt idx="1134">
                        <c:v>12.635247230529785</c:v>
                      </c:pt>
                      <c:pt idx="1135">
                        <c:v>12.643345832824707</c:v>
                      </c:pt>
                      <c:pt idx="1136">
                        <c:v>12.65090274810791</c:v>
                      </c:pt>
                      <c:pt idx="1137">
                        <c:v>12.657918930053711</c:v>
                      </c:pt>
                      <c:pt idx="1138">
                        <c:v>12.664397239685059</c:v>
                      </c:pt>
                      <c:pt idx="1139">
                        <c:v>12.670333862304688</c:v>
                      </c:pt>
                      <c:pt idx="1140">
                        <c:v>12.675728797912598</c:v>
                      </c:pt>
                      <c:pt idx="1141">
                        <c:v>12.680583000183105</c:v>
                      </c:pt>
                    </c:numCache>
                  </c:numRef>
                </c:xVal>
                <c:yVal>
                  <c:numRef>
                    <c:extLst xmlns:c15="http://schemas.microsoft.com/office/drawing/2012/chart">
                      <c:ext xmlns:c15="http://schemas.microsoft.com/office/drawing/2012/chart" uri="{02D57815-91ED-43cb-92C2-25804820EDAC}">
                        <c15:formulaRef>
                          <c15:sqref>'Graphs Task 1'!$AE$2:$AE$1143</c15:sqref>
                        </c15:formulaRef>
                      </c:ext>
                    </c:extLst>
                    <c:numCache>
                      <c:formatCode>General</c:formatCode>
                      <c:ptCount val="1142"/>
                      <c:pt idx="0">
                        <c:v>4.5413002967834473</c:v>
                      </c:pt>
                      <c:pt idx="1">
                        <c:v>4.5063657760620117</c:v>
                      </c:pt>
                      <c:pt idx="2">
                        <c:v>4.4711761474609375</c:v>
                      </c:pt>
                      <c:pt idx="3">
                        <c:v>4.4357404708862305</c:v>
                      </c:pt>
                      <c:pt idx="4">
                        <c:v>4.4001679420471191</c:v>
                      </c:pt>
                      <c:pt idx="5">
                        <c:v>4.3644652366638184</c:v>
                      </c:pt>
                      <c:pt idx="6">
                        <c:v>4.3286342620849609</c:v>
                      </c:pt>
                      <c:pt idx="7">
                        <c:v>4.2926855087280273</c:v>
                      </c:pt>
                      <c:pt idx="8">
                        <c:v>4.2566189765930176</c:v>
                      </c:pt>
                      <c:pt idx="9">
                        <c:v>4.2204632759094238</c:v>
                      </c:pt>
                      <c:pt idx="10">
                        <c:v>4.184389591217041</c:v>
                      </c:pt>
                      <c:pt idx="11">
                        <c:v>4.1484308242797852</c:v>
                      </c:pt>
                      <c:pt idx="12">
                        <c:v>4.1125979423522949</c:v>
                      </c:pt>
                      <c:pt idx="13">
                        <c:v>4.0769004821777344</c:v>
                      </c:pt>
                      <c:pt idx="14">
                        <c:v>4.0413470268249512</c:v>
                      </c:pt>
                      <c:pt idx="15">
                        <c:v>4.0059442520141602</c:v>
                      </c:pt>
                      <c:pt idx="16">
                        <c:v>3.9705963134765625</c:v>
                      </c:pt>
                      <c:pt idx="17">
                        <c:v>3.9353876113891602</c:v>
                      </c:pt>
                      <c:pt idx="18">
                        <c:v>3.9003582000732422</c:v>
                      </c:pt>
                      <c:pt idx="19">
                        <c:v>3.8655118942260742</c:v>
                      </c:pt>
                      <c:pt idx="20">
                        <c:v>3.8308491706848145</c:v>
                      </c:pt>
                      <c:pt idx="21">
                        <c:v>3.7963721752166748</c:v>
                      </c:pt>
                      <c:pt idx="22">
                        <c:v>3.7620894908905029</c:v>
                      </c:pt>
                      <c:pt idx="23">
                        <c:v>3.7279980182647705</c:v>
                      </c:pt>
                      <c:pt idx="24">
                        <c:v>3.694105863571167</c:v>
                      </c:pt>
                      <c:pt idx="25">
                        <c:v>3.6604137420654297</c:v>
                      </c:pt>
                      <c:pt idx="26">
                        <c:v>3.6269242763519287</c:v>
                      </c:pt>
                      <c:pt idx="27">
                        <c:v>3.5936460494995117</c:v>
                      </c:pt>
                      <c:pt idx="28">
                        <c:v>3.5605752468109131</c:v>
                      </c:pt>
                      <c:pt idx="29">
                        <c:v>3.5277221202850342</c:v>
                      </c:pt>
                      <c:pt idx="30">
                        <c:v>3.4950840473175049</c:v>
                      </c:pt>
                      <c:pt idx="31">
                        <c:v>3.4626619815826416</c:v>
                      </c:pt>
                      <c:pt idx="32">
                        <c:v>3.4304630756378174</c:v>
                      </c:pt>
                      <c:pt idx="33">
                        <c:v>3.3984861373901367</c:v>
                      </c:pt>
                      <c:pt idx="34">
                        <c:v>3.3667392730712891</c:v>
                      </c:pt>
                      <c:pt idx="35">
                        <c:v>3.335221529006958</c:v>
                      </c:pt>
                      <c:pt idx="36">
                        <c:v>3.3039350509643555</c:v>
                      </c:pt>
                      <c:pt idx="37">
                        <c:v>3.2728805541992188</c:v>
                      </c:pt>
                      <c:pt idx="38">
                        <c:v>3.2420578002929688</c:v>
                      </c:pt>
                      <c:pt idx="39">
                        <c:v>3.2114713191986084</c:v>
                      </c:pt>
                      <c:pt idx="40">
                        <c:v>3.1811249256134033</c:v>
                      </c:pt>
                      <c:pt idx="41">
                        <c:v>3.1510155200958252</c:v>
                      </c:pt>
                      <c:pt idx="42">
                        <c:v>3.1211423873901367</c:v>
                      </c:pt>
                      <c:pt idx="43">
                        <c:v>3.0915195941925049</c:v>
                      </c:pt>
                      <c:pt idx="44">
                        <c:v>3.0621774196624756</c:v>
                      </c:pt>
                      <c:pt idx="45">
                        <c:v>3.0330893993377686</c:v>
                      </c:pt>
                      <c:pt idx="46">
                        <c:v>3.0042364597320557</c:v>
                      </c:pt>
                      <c:pt idx="47">
                        <c:v>2.9756197929382324</c:v>
                      </c:pt>
                      <c:pt idx="48">
                        <c:v>2.9472506046295166</c:v>
                      </c:pt>
                      <c:pt idx="49">
                        <c:v>2.919032096862793</c:v>
                      </c:pt>
                      <c:pt idx="50">
                        <c:v>2.8910551071166992</c:v>
                      </c:pt>
                      <c:pt idx="51">
                        <c:v>2.8633313179016113</c:v>
                      </c:pt>
                      <c:pt idx="52">
                        <c:v>2.8358619213104248</c:v>
                      </c:pt>
                      <c:pt idx="53">
                        <c:v>2.8086550235748291</c:v>
                      </c:pt>
                      <c:pt idx="54">
                        <c:v>2.7817356586456299</c:v>
                      </c:pt>
                      <c:pt idx="55">
                        <c:v>2.7551238536834717</c:v>
                      </c:pt>
                      <c:pt idx="56">
                        <c:v>2.7288134098052979</c:v>
                      </c:pt>
                      <c:pt idx="57">
                        <c:v>2.7028021812438965</c:v>
                      </c:pt>
                      <c:pt idx="58">
                        <c:v>2.6770837306976318</c:v>
                      </c:pt>
                      <c:pt idx="59">
                        <c:v>2.6516602039337158</c:v>
                      </c:pt>
                      <c:pt idx="60">
                        <c:v>2.6265368461608887</c:v>
                      </c:pt>
                      <c:pt idx="61">
                        <c:v>2.6017088890075684</c:v>
                      </c:pt>
                      <c:pt idx="62">
                        <c:v>2.5771777629852295</c:v>
                      </c:pt>
                      <c:pt idx="63">
                        <c:v>2.5529382228851318</c:v>
                      </c:pt>
                      <c:pt idx="64">
                        <c:v>2.5289933681488037</c:v>
                      </c:pt>
                      <c:pt idx="65">
                        <c:v>2.505340576171875</c:v>
                      </c:pt>
                      <c:pt idx="66">
                        <c:v>2.4819824695587158</c:v>
                      </c:pt>
                      <c:pt idx="67">
                        <c:v>2.4589190483093262</c:v>
                      </c:pt>
                      <c:pt idx="68">
                        <c:v>2.4361433982849121</c:v>
                      </c:pt>
                      <c:pt idx="69">
                        <c:v>2.4136595726013184</c:v>
                      </c:pt>
                      <c:pt idx="70">
                        <c:v>2.3914649486541748</c:v>
                      </c:pt>
                      <c:pt idx="71">
                        <c:v>2.3695566654205322</c:v>
                      </c:pt>
                      <c:pt idx="72">
                        <c:v>2.3479382991790771</c:v>
                      </c:pt>
                      <c:pt idx="73">
                        <c:v>2.3266060352325439</c:v>
                      </c:pt>
                      <c:pt idx="74">
                        <c:v>2.3055567741394043</c:v>
                      </c:pt>
                      <c:pt idx="75">
                        <c:v>2.2847888469696045</c:v>
                      </c:pt>
                      <c:pt idx="76">
                        <c:v>2.26430344581604</c:v>
                      </c:pt>
                      <c:pt idx="77">
                        <c:v>2.2440965175628662</c:v>
                      </c:pt>
                      <c:pt idx="78">
                        <c:v>2.2241694927215576</c:v>
                      </c:pt>
                      <c:pt idx="79">
                        <c:v>2.2045187950134277</c:v>
                      </c:pt>
                      <c:pt idx="80">
                        <c:v>2.1851458549499512</c:v>
                      </c:pt>
                      <c:pt idx="81">
                        <c:v>2.1660423278808594</c:v>
                      </c:pt>
                      <c:pt idx="82">
                        <c:v>2.1472117900848389</c:v>
                      </c:pt>
                      <c:pt idx="83">
                        <c:v>2.1286559104919434</c:v>
                      </c:pt>
                      <c:pt idx="84">
                        <c:v>2.1103038787841797</c:v>
                      </c:pt>
                      <c:pt idx="85">
                        <c:v>2.0922138690948486</c:v>
                      </c:pt>
                      <c:pt idx="86">
                        <c:v>2.0744035243988037</c:v>
                      </c:pt>
                      <c:pt idx="87">
                        <c:v>2.056868314743042</c:v>
                      </c:pt>
                      <c:pt idx="88">
                        <c:v>2.0396058559417725</c:v>
                      </c:pt>
                      <c:pt idx="89">
                        <c:v>2.0226123332977295</c:v>
                      </c:pt>
                      <c:pt idx="90">
                        <c:v>2.005885124206543</c:v>
                      </c:pt>
                      <c:pt idx="91">
                        <c:v>1.9894192218780518</c:v>
                      </c:pt>
                      <c:pt idx="92">
                        <c:v>1.9732155799865723</c:v>
                      </c:pt>
                      <c:pt idx="93">
                        <c:v>1.9572691917419434</c:v>
                      </c:pt>
                      <c:pt idx="94">
                        <c:v>1.9415178298950195</c:v>
                      </c:pt>
                      <c:pt idx="95">
                        <c:v>1.926019549369812</c:v>
                      </c:pt>
                      <c:pt idx="96">
                        <c:v>1.9107747077941895</c:v>
                      </c:pt>
                      <c:pt idx="97">
                        <c:v>1.8957772254943848</c:v>
                      </c:pt>
                      <c:pt idx="98">
                        <c:v>1.8810231685638428</c:v>
                      </c:pt>
                      <c:pt idx="99">
                        <c:v>1.8665112257003784</c:v>
                      </c:pt>
                      <c:pt idx="100">
                        <c:v>1.8522387742996216</c:v>
                      </c:pt>
                      <c:pt idx="101">
                        <c:v>1.8381972312927246</c:v>
                      </c:pt>
                      <c:pt idx="102">
                        <c:v>1.8243883848190308</c:v>
                      </c:pt>
                      <c:pt idx="103">
                        <c:v>1.8108079433441162</c:v>
                      </c:pt>
                      <c:pt idx="104">
                        <c:v>1.7974511384963989</c:v>
                      </c:pt>
                      <c:pt idx="105">
                        <c:v>1.7843126058578491</c:v>
                      </c:pt>
                      <c:pt idx="106">
                        <c:v>1.7713931798934937</c:v>
                      </c:pt>
                      <c:pt idx="107">
                        <c:v>1.7586839199066162</c:v>
                      </c:pt>
                      <c:pt idx="108">
                        <c:v>1.746184229850769</c:v>
                      </c:pt>
                      <c:pt idx="109">
                        <c:v>1.7338893413543701</c:v>
                      </c:pt>
                      <c:pt idx="110">
                        <c:v>1.721795916557312</c:v>
                      </c:pt>
                      <c:pt idx="111">
                        <c:v>1.7099014520645142</c:v>
                      </c:pt>
                      <c:pt idx="112">
                        <c:v>1.698199987411499</c:v>
                      </c:pt>
                      <c:pt idx="113">
                        <c:v>1.6866878271102905</c:v>
                      </c:pt>
                      <c:pt idx="114">
                        <c:v>1.6753642559051514</c:v>
                      </c:pt>
                      <c:pt idx="115">
                        <c:v>1.6642224788665771</c:v>
                      </c:pt>
                      <c:pt idx="116">
                        <c:v>1.6532620191574097</c:v>
                      </c:pt>
                      <c:pt idx="117">
                        <c:v>1.6424765586853027</c:v>
                      </c:pt>
                      <c:pt idx="118">
                        <c:v>1.6318646669387817</c:v>
                      </c:pt>
                      <c:pt idx="119">
                        <c:v>1.6214206218719482</c:v>
                      </c:pt>
                      <c:pt idx="120">
                        <c:v>1.6111434698104858</c:v>
                      </c:pt>
                      <c:pt idx="121">
                        <c:v>1.6010271310806274</c:v>
                      </c:pt>
                      <c:pt idx="122">
                        <c:v>1.5910701751708984</c:v>
                      </c:pt>
                      <c:pt idx="123">
                        <c:v>1.5812692642211914</c:v>
                      </c:pt>
                      <c:pt idx="124">
                        <c:v>1.5716209411621094</c:v>
                      </c:pt>
                      <c:pt idx="125">
                        <c:v>1.5621219873428345</c:v>
                      </c:pt>
                      <c:pt idx="126">
                        <c:v>1.5527675151824951</c:v>
                      </c:pt>
                      <c:pt idx="127">
                        <c:v>1.5435551404953003</c:v>
                      </c:pt>
                      <c:pt idx="128">
                        <c:v>1.5344849824905396</c:v>
                      </c:pt>
                      <c:pt idx="129">
                        <c:v>1.5255484580993652</c:v>
                      </c:pt>
                      <c:pt idx="130">
                        <c:v>1.5167422294616699</c:v>
                      </c:pt>
                      <c:pt idx="131">
                        <c:v>1.5080140829086304</c:v>
                      </c:pt>
                      <c:pt idx="132">
                        <c:v>1.4994138479232788</c:v>
                      </c:pt>
                      <c:pt idx="133">
                        <c:v>1.4909398555755615</c:v>
                      </c:pt>
                      <c:pt idx="134">
                        <c:v>1.4825886487960815</c:v>
                      </c:pt>
                      <c:pt idx="135">
                        <c:v>1.4743542671203613</c:v>
                      </c:pt>
                      <c:pt idx="136">
                        <c:v>1.4662368297576904</c:v>
                      </c:pt>
                      <c:pt idx="137">
                        <c:v>1.4582314491271973</c:v>
                      </c:pt>
                      <c:pt idx="138">
                        <c:v>1.4503339529037476</c:v>
                      </c:pt>
                      <c:pt idx="139">
                        <c:v>1.4425429105758667</c:v>
                      </c:pt>
                      <c:pt idx="140">
                        <c:v>1.4348549842834473</c:v>
                      </c:pt>
                      <c:pt idx="141">
                        <c:v>1.42726731300354</c:v>
                      </c:pt>
                      <c:pt idx="142">
                        <c:v>1.4197756052017212</c:v>
                      </c:pt>
                      <c:pt idx="143">
                        <c:v>1.4123797416687012</c:v>
                      </c:pt>
                      <c:pt idx="144">
                        <c:v>1.4050697088241577</c:v>
                      </c:pt>
                      <c:pt idx="145">
                        <c:v>1.3978439569473267</c:v>
                      </c:pt>
                      <c:pt idx="146">
                        <c:v>1.3906676769256592</c:v>
                      </c:pt>
                      <c:pt idx="147">
                        <c:v>1.3835448026657104</c:v>
                      </c:pt>
                      <c:pt idx="148">
                        <c:v>1.3764692544937134</c:v>
                      </c:pt>
                      <c:pt idx="149">
                        <c:v>1.3694233894348145</c:v>
                      </c:pt>
                      <c:pt idx="150">
                        <c:v>1.3624013662338257</c:v>
                      </c:pt>
                      <c:pt idx="151">
                        <c:v>1.355404257774353</c:v>
                      </c:pt>
                      <c:pt idx="152">
                        <c:v>1.3484207391738892</c:v>
                      </c:pt>
                      <c:pt idx="153">
                        <c:v>1.3414517641067505</c:v>
                      </c:pt>
                      <c:pt idx="154">
                        <c:v>1.3344932794570923</c:v>
                      </c:pt>
                      <c:pt idx="155">
                        <c:v>1.3275476694107056</c:v>
                      </c:pt>
                      <c:pt idx="156">
                        <c:v>1.3206186294555664</c:v>
                      </c:pt>
                      <c:pt idx="157">
                        <c:v>1.3137019872665405</c:v>
                      </c:pt>
                      <c:pt idx="158">
                        <c:v>1.3068017959594727</c:v>
                      </c:pt>
                      <c:pt idx="159">
                        <c:v>1.2999197244644165</c:v>
                      </c:pt>
                      <c:pt idx="160">
                        <c:v>1.2930549383163452</c:v>
                      </c:pt>
                      <c:pt idx="161">
                        <c:v>1.2862054109573364</c:v>
                      </c:pt>
                      <c:pt idx="162">
                        <c:v>1.279375433921814</c:v>
                      </c:pt>
                      <c:pt idx="163">
                        <c:v>1.2725609540939331</c:v>
                      </c:pt>
                      <c:pt idx="164">
                        <c:v>1.2657618522644043</c:v>
                      </c:pt>
                      <c:pt idx="165">
                        <c:v>1.258969783782959</c:v>
                      </c:pt>
                      <c:pt idx="166">
                        <c:v>1.2521849870681763</c:v>
                      </c:pt>
                      <c:pt idx="167">
                        <c:v>1.2454068660736084</c:v>
                      </c:pt>
                      <c:pt idx="168">
                        <c:v>1.2386335134506226</c:v>
                      </c:pt>
                      <c:pt idx="169">
                        <c:v>1.2318661212921143</c:v>
                      </c:pt>
                      <c:pt idx="170">
                        <c:v>1.2251055240631104</c:v>
                      </c:pt>
                      <c:pt idx="171">
                        <c:v>1.2183523178100586</c:v>
                      </c:pt>
                      <c:pt idx="172">
                        <c:v>1.2116087675094604</c:v>
                      </c:pt>
                      <c:pt idx="173">
                        <c:v>1.2048733234405518</c:v>
                      </c:pt>
                      <c:pt idx="174">
                        <c:v>1.1981459856033325</c:v>
                      </c:pt>
                      <c:pt idx="175">
                        <c:v>1.1914247274398804</c:v>
                      </c:pt>
                      <c:pt idx="176">
                        <c:v>1.1847134828567505</c:v>
                      </c:pt>
                      <c:pt idx="177">
                        <c:v>1.1780062913894653</c:v>
                      </c:pt>
                      <c:pt idx="178">
                        <c:v>1.1713076829910278</c:v>
                      </c:pt>
                      <c:pt idx="179">
                        <c:v>1.164618968963623</c:v>
                      </c:pt>
                      <c:pt idx="180">
                        <c:v>1.1579341888427734</c:v>
                      </c:pt>
                      <c:pt idx="181">
                        <c:v>1.1512508392333984</c:v>
                      </c:pt>
                      <c:pt idx="182">
                        <c:v>1.144567608833313</c:v>
                      </c:pt>
                      <c:pt idx="183">
                        <c:v>1.137883186340332</c:v>
                      </c:pt>
                      <c:pt idx="184">
                        <c:v>1.1311991214752197</c:v>
                      </c:pt>
                      <c:pt idx="185">
                        <c:v>1.1245166063308716</c:v>
                      </c:pt>
                      <c:pt idx="186">
                        <c:v>1.1178351640701294</c:v>
                      </c:pt>
                      <c:pt idx="187">
                        <c:v>1.1111570596694946</c:v>
                      </c:pt>
                      <c:pt idx="188">
                        <c:v>1.1044872999191284</c:v>
                      </c:pt>
                      <c:pt idx="189">
                        <c:v>1.0978245735168457</c:v>
                      </c:pt>
                      <c:pt idx="190">
                        <c:v>1.0911663770675659</c:v>
                      </c:pt>
                      <c:pt idx="191">
                        <c:v>1.08451247215271</c:v>
                      </c:pt>
                      <c:pt idx="192">
                        <c:v>1.0778254270553589</c:v>
                      </c:pt>
                      <c:pt idx="193">
                        <c:v>1.0711348056793213</c:v>
                      </c:pt>
                      <c:pt idx="194">
                        <c:v>1.0644636154174805</c:v>
                      </c:pt>
                      <c:pt idx="195">
                        <c:v>1.0578070878982544</c:v>
                      </c:pt>
                      <c:pt idx="196">
                        <c:v>1.0511705875396729</c:v>
                      </c:pt>
                      <c:pt idx="197">
                        <c:v>1.0445529222488403</c:v>
                      </c:pt>
                      <c:pt idx="198">
                        <c:v>1.0379552841186523</c:v>
                      </c:pt>
                      <c:pt idx="199">
                        <c:v>1.031375527381897</c:v>
                      </c:pt>
                      <c:pt idx="200">
                        <c:v>1.0248152017593384</c:v>
                      </c:pt>
                      <c:pt idx="201">
                        <c:v>1.0182732343673706</c:v>
                      </c:pt>
                      <c:pt idx="202">
                        <c:v>1.0117497444152832</c:v>
                      </c:pt>
                      <c:pt idx="203">
                        <c:v>1.0052394866943359</c:v>
                      </c:pt>
                      <c:pt idx="204">
                        <c:v>0.99874353408813477</c:v>
                      </c:pt>
                      <c:pt idx="205">
                        <c:v>0.9922606348991394</c:v>
                      </c:pt>
                      <c:pt idx="206">
                        <c:v>0.98579788208007813</c:v>
                      </c:pt>
                      <c:pt idx="207">
                        <c:v>0.97935914993286133</c:v>
                      </c:pt>
                      <c:pt idx="208">
                        <c:v>0.97295141220092773</c:v>
                      </c:pt>
                      <c:pt idx="209">
                        <c:v>0.96658271551132202</c:v>
                      </c:pt>
                      <c:pt idx="210">
                        <c:v>0.96026343107223511</c:v>
                      </c:pt>
                      <c:pt idx="211">
                        <c:v>0.95400083065032959</c:v>
                      </c:pt>
                      <c:pt idx="212">
                        <c:v>0.94780820608139038</c:v>
                      </c:pt>
                      <c:pt idx="213">
                        <c:v>0.94175899028778076</c:v>
                      </c:pt>
                      <c:pt idx="214">
                        <c:v>0.93586099147796631</c:v>
                      </c:pt>
                      <c:pt idx="215">
                        <c:v>0.9300658106803894</c:v>
                      </c:pt>
                      <c:pt idx="216">
                        <c:v>0.92438483238220215</c:v>
                      </c:pt>
                      <c:pt idx="217">
                        <c:v>0.91882556676864624</c:v>
                      </c:pt>
                      <c:pt idx="218">
                        <c:v>0.91339445114135742</c:v>
                      </c:pt>
                      <c:pt idx="219">
                        <c:v>0.90810281038284302</c:v>
                      </c:pt>
                      <c:pt idx="220">
                        <c:v>0.90295392274856567</c:v>
                      </c:pt>
                      <c:pt idx="221">
                        <c:v>0.89792615175247192</c:v>
                      </c:pt>
                      <c:pt idx="222">
                        <c:v>0.89293920993804932</c:v>
                      </c:pt>
                      <c:pt idx="223">
                        <c:v>0.88800132274627686</c:v>
                      </c:pt>
                      <c:pt idx="224">
                        <c:v>0.88311564922332764</c:v>
                      </c:pt>
                      <c:pt idx="225">
                        <c:v>0.87828212976455688</c:v>
                      </c:pt>
                      <c:pt idx="226">
                        <c:v>0.8735014796257019</c:v>
                      </c:pt>
                      <c:pt idx="227">
                        <c:v>0.86875659227371216</c:v>
                      </c:pt>
                      <c:pt idx="228">
                        <c:v>0.86403828859329224</c:v>
                      </c:pt>
                      <c:pt idx="229">
                        <c:v>0.85933226346969604</c:v>
                      </c:pt>
                      <c:pt idx="230">
                        <c:v>0.85462075471878052</c:v>
                      </c:pt>
                      <c:pt idx="231">
                        <c:v>0.84989428520202637</c:v>
                      </c:pt>
                      <c:pt idx="232">
                        <c:v>0.84514671564102173</c:v>
                      </c:pt>
                      <c:pt idx="233">
                        <c:v>0.84036946296691895</c:v>
                      </c:pt>
                      <c:pt idx="234">
                        <c:v>0.83556115627288818</c:v>
                      </c:pt>
                      <c:pt idx="235">
                        <c:v>0.8307192325592041</c:v>
                      </c:pt>
                      <c:pt idx="236">
                        <c:v>0.82584524154663086</c:v>
                      </c:pt>
                      <c:pt idx="237">
                        <c:v>0.82100057601928711</c:v>
                      </c:pt>
                      <c:pt idx="238">
                        <c:v>0.81609129905700684</c:v>
                      </c:pt>
                      <c:pt idx="239">
                        <c:v>0.81104928255081177</c:v>
                      </c:pt>
                      <c:pt idx="240">
                        <c:v>0.80597132444381714</c:v>
                      </c:pt>
                      <c:pt idx="241">
                        <c:v>0.80086517333984375</c:v>
                      </c:pt>
                      <c:pt idx="242">
                        <c:v>0.79574364423751831</c:v>
                      </c:pt>
                      <c:pt idx="243">
                        <c:v>0.79060906171798706</c:v>
                      </c:pt>
                      <c:pt idx="244">
                        <c:v>0.78543150424957275</c:v>
                      </c:pt>
                      <c:pt idx="245">
                        <c:v>0.78022575378417969</c:v>
                      </c:pt>
                      <c:pt idx="246">
                        <c:v>0.77505570650100708</c:v>
                      </c:pt>
                      <c:pt idx="247">
                        <c:v>0.76992648839950562</c:v>
                      </c:pt>
                      <c:pt idx="248">
                        <c:v>0.76485162973403931</c:v>
                      </c:pt>
                      <c:pt idx="249">
                        <c:v>0.75984853506088257</c:v>
                      </c:pt>
                      <c:pt idx="250">
                        <c:v>0.7549293041229248</c:v>
                      </c:pt>
                      <c:pt idx="251">
                        <c:v>0.75010073184967041</c:v>
                      </c:pt>
                      <c:pt idx="252">
                        <c:v>0.74538379907608032</c:v>
                      </c:pt>
                      <c:pt idx="253">
                        <c:v>0.74077469110488892</c:v>
                      </c:pt>
                      <c:pt idx="254">
                        <c:v>0.73628181219100952</c:v>
                      </c:pt>
                      <c:pt idx="255">
                        <c:v>0.73191672563552856</c:v>
                      </c:pt>
                      <c:pt idx="256">
                        <c:v>0.72767853736877441</c:v>
                      </c:pt>
                      <c:pt idx="257">
                        <c:v>0.72356384992599487</c:v>
                      </c:pt>
                      <c:pt idx="258">
                        <c:v>0.71941494941711426</c:v>
                      </c:pt>
                      <c:pt idx="259">
                        <c:v>0.7153468132019043</c:v>
                      </c:pt>
                      <c:pt idx="260">
                        <c:v>0.71142101287841797</c:v>
                      </c:pt>
                      <c:pt idx="261">
                        <c:v>0.70764225721359253</c:v>
                      </c:pt>
                      <c:pt idx="262">
                        <c:v>0.70400643348693848</c:v>
                      </c:pt>
                      <c:pt idx="263">
                        <c:v>0.70051294565200806</c:v>
                      </c:pt>
                      <c:pt idx="264">
                        <c:v>0.69716119766235352</c:v>
                      </c:pt>
                      <c:pt idx="265">
                        <c:v>0.69394147396087646</c:v>
                      </c:pt>
                      <c:pt idx="266">
                        <c:v>0.69082891941070557</c:v>
                      </c:pt>
                      <c:pt idx="267">
                        <c:v>0.68782943487167358</c:v>
                      </c:pt>
                      <c:pt idx="268">
                        <c:v>0.68493443727493286</c:v>
                      </c:pt>
                      <c:pt idx="269">
                        <c:v>0.68214833736419678</c:v>
                      </c:pt>
                      <c:pt idx="270">
                        <c:v>0.67922437191009521</c:v>
                      </c:pt>
                      <c:pt idx="271">
                        <c:v>0.67633140087127686</c:v>
                      </c:pt>
                      <c:pt idx="272">
                        <c:v>0.67356681823730469</c:v>
                      </c:pt>
                      <c:pt idx="273">
                        <c:v>0.67091202735900879</c:v>
                      </c:pt>
                      <c:pt idx="274">
                        <c:v>0.66835200786590576</c:v>
                      </c:pt>
                      <c:pt idx="275">
                        <c:v>0.66586774587631226</c:v>
                      </c:pt>
                      <c:pt idx="276">
                        <c:v>0.6634291410446167</c:v>
                      </c:pt>
                      <c:pt idx="277">
                        <c:v>0.66102439165115356</c:v>
                      </c:pt>
                      <c:pt idx="278">
                        <c:v>0.65863656997680664</c:v>
                      </c:pt>
                      <c:pt idx="279">
                        <c:v>0.65625125169754028</c:v>
                      </c:pt>
                      <c:pt idx="280">
                        <c:v>0.65378916263580322</c:v>
                      </c:pt>
                      <c:pt idx="281">
                        <c:v>0.65101289749145508</c:v>
                      </c:pt>
                      <c:pt idx="282">
                        <c:v>0.64827895164489746</c:v>
                      </c:pt>
                      <c:pt idx="283">
                        <c:v>0.64561396837234497</c:v>
                      </c:pt>
                      <c:pt idx="284">
                        <c:v>0.64304846525192261</c:v>
                      </c:pt>
                      <c:pt idx="285">
                        <c:v>0.64060455560684204</c:v>
                      </c:pt>
                      <c:pt idx="286">
                        <c:v>0.63829141855239868</c:v>
                      </c:pt>
                      <c:pt idx="287">
                        <c:v>0.63610380887985229</c:v>
                      </c:pt>
                      <c:pt idx="288">
                        <c:v>0.63404661417007446</c:v>
                      </c:pt>
                      <c:pt idx="289">
                        <c:v>0.63212776184082031</c:v>
                      </c:pt>
                      <c:pt idx="290">
                        <c:v>0.63035953044891357</c:v>
                      </c:pt>
                      <c:pt idx="291">
                        <c:v>0.62874710559844971</c:v>
                      </c:pt>
                      <c:pt idx="292">
                        <c:v>0.6272428035736084</c:v>
                      </c:pt>
                      <c:pt idx="293">
                        <c:v>0.62570947408676147</c:v>
                      </c:pt>
                      <c:pt idx="294">
                        <c:v>0.6244584321975708</c:v>
                      </c:pt>
                      <c:pt idx="295">
                        <c:v>0.62352824211120605</c:v>
                      </c:pt>
                      <c:pt idx="296">
                        <c:v>0.62290477752685547</c:v>
                      </c:pt>
                      <c:pt idx="297">
                        <c:v>0.62258636951446533</c:v>
                      </c:pt>
                      <c:pt idx="298">
                        <c:v>0.6225510835647583</c:v>
                      </c:pt>
                      <c:pt idx="299">
                        <c:v>0.62277489900588989</c:v>
                      </c:pt>
                      <c:pt idx="300">
                        <c:v>0.62322878837585449</c:v>
                      </c:pt>
                      <c:pt idx="301">
                        <c:v>0.62389814853668213</c:v>
                      </c:pt>
                      <c:pt idx="302">
                        <c:v>0.62474101781845093</c:v>
                      </c:pt>
                      <c:pt idx="303">
                        <c:v>0.62575364112854004</c:v>
                      </c:pt>
                      <c:pt idx="304">
                        <c:v>0.62695223093032837</c:v>
                      </c:pt>
                      <c:pt idx="305">
                        <c:v>0.62837624549865723</c:v>
                      </c:pt>
                      <c:pt idx="306">
                        <c:v>0.63005369901657104</c:v>
                      </c:pt>
                      <c:pt idx="307">
                        <c:v>0.63199508190155029</c:v>
                      </c:pt>
                      <c:pt idx="308">
                        <c:v>0.6341901421546936</c:v>
                      </c:pt>
                      <c:pt idx="309">
                        <c:v>0.63663101196289063</c:v>
                      </c:pt>
                      <c:pt idx="310">
                        <c:v>0.63929188251495361</c:v>
                      </c:pt>
                      <c:pt idx="311">
                        <c:v>0.64215970039367676</c:v>
                      </c:pt>
                      <c:pt idx="312">
                        <c:v>0.64514267444610596</c:v>
                      </c:pt>
                      <c:pt idx="313">
                        <c:v>0.64821493625640869</c:v>
                      </c:pt>
                      <c:pt idx="314">
                        <c:v>0.6514621376991272</c:v>
                      </c:pt>
                      <c:pt idx="315">
                        <c:v>0.654857337474823</c:v>
                      </c:pt>
                      <c:pt idx="316">
                        <c:v>0.65838348865509033</c:v>
                      </c:pt>
                      <c:pt idx="317">
                        <c:v>0.66202294826507568</c:v>
                      </c:pt>
                      <c:pt idx="318">
                        <c:v>0.66575247049331665</c:v>
                      </c:pt>
                      <c:pt idx="319">
                        <c:v>0.66955304145812988</c:v>
                      </c:pt>
                      <c:pt idx="320">
                        <c:v>0.67341583967208862</c:v>
                      </c:pt>
                      <c:pt idx="321">
                        <c:v>0.67732018232345581</c:v>
                      </c:pt>
                      <c:pt idx="322">
                        <c:v>0.68125122785568237</c:v>
                      </c:pt>
                      <c:pt idx="323">
                        <c:v>0.68518674373626709</c:v>
                      </c:pt>
                      <c:pt idx="324">
                        <c:v>0.68909776210784912</c:v>
                      </c:pt>
                      <c:pt idx="325">
                        <c:v>0.69296556711196899</c:v>
                      </c:pt>
                      <c:pt idx="326">
                        <c:v>0.69678211212158203</c:v>
                      </c:pt>
                      <c:pt idx="327">
                        <c:v>0.70054775476455688</c:v>
                      </c:pt>
                      <c:pt idx="328">
                        <c:v>0.70424717664718628</c:v>
                      </c:pt>
                      <c:pt idx="329">
                        <c:v>0.70788365602493286</c:v>
                      </c:pt>
                      <c:pt idx="330">
                        <c:v>0.71144187450408936</c:v>
                      </c:pt>
                      <c:pt idx="331">
                        <c:v>0.71490991115570068</c:v>
                      </c:pt>
                      <c:pt idx="332">
                        <c:v>0.71827977895736694</c:v>
                      </c:pt>
                      <c:pt idx="333">
                        <c:v>0.72154366970062256</c:v>
                      </c:pt>
                      <c:pt idx="334">
                        <c:v>0.72469091415405273</c:v>
                      </c:pt>
                      <c:pt idx="335">
                        <c:v>0.72772234678268433</c:v>
                      </c:pt>
                      <c:pt idx="336">
                        <c:v>0.73060369491577148</c:v>
                      </c:pt>
                      <c:pt idx="337">
                        <c:v>0.73332357406616211</c:v>
                      </c:pt>
                      <c:pt idx="338">
                        <c:v>0.73588109016418457</c:v>
                      </c:pt>
                      <c:pt idx="339">
                        <c:v>0.73827069997787476</c:v>
                      </c:pt>
                      <c:pt idx="340">
                        <c:v>0.74048197269439697</c:v>
                      </c:pt>
                      <c:pt idx="341">
                        <c:v>0.74251484870910645</c:v>
                      </c:pt>
                      <c:pt idx="342">
                        <c:v>0.74437302350997925</c:v>
                      </c:pt>
                      <c:pt idx="343">
                        <c:v>0.74604976177215576</c:v>
                      </c:pt>
                      <c:pt idx="344">
                        <c:v>0.74755609035491943</c:v>
                      </c:pt>
                      <c:pt idx="345">
                        <c:v>0.7488863468170166</c:v>
                      </c:pt>
                      <c:pt idx="346">
                        <c:v>0.75002986192703247</c:v>
                      </c:pt>
                      <c:pt idx="347">
                        <c:v>0.75098484754562378</c:v>
                      </c:pt>
                      <c:pt idx="348">
                        <c:v>0.75174891948699951</c:v>
                      </c:pt>
                      <c:pt idx="349">
                        <c:v>0.75231736898422241</c:v>
                      </c:pt>
                      <c:pt idx="350">
                        <c:v>0.75269037485122681</c:v>
                      </c:pt>
                      <c:pt idx="351">
                        <c:v>0.7528722882270813</c:v>
                      </c:pt>
                      <c:pt idx="352">
                        <c:v>0.75285595655441284</c:v>
                      </c:pt>
                      <c:pt idx="353">
                        <c:v>0.75264781713485718</c:v>
                      </c:pt>
                      <c:pt idx="354">
                        <c:v>0.75225716829299927</c:v>
                      </c:pt>
                      <c:pt idx="355">
                        <c:v>0.75168359279632568</c:v>
                      </c:pt>
                      <c:pt idx="356">
                        <c:v>0.75093579292297363</c:v>
                      </c:pt>
                      <c:pt idx="357">
                        <c:v>0.7500268816947937</c:v>
                      </c:pt>
                      <c:pt idx="358">
                        <c:v>0.74896150827407837</c:v>
                      </c:pt>
                      <c:pt idx="359">
                        <c:v>0.74774575233459473</c:v>
                      </c:pt>
                      <c:pt idx="360">
                        <c:v>0.74639314413070679</c:v>
                      </c:pt>
                      <c:pt idx="361">
                        <c:v>0.74491143226623535</c:v>
                      </c:pt>
                      <c:pt idx="362">
                        <c:v>0.74330633878707886</c:v>
                      </c:pt>
                      <c:pt idx="363">
                        <c:v>0.74159133434295654</c:v>
                      </c:pt>
                      <c:pt idx="364">
                        <c:v>0.73978012800216675</c:v>
                      </c:pt>
                      <c:pt idx="365">
                        <c:v>0.73788189888000488</c:v>
                      </c:pt>
                      <c:pt idx="366">
                        <c:v>0.73591083288192749</c:v>
                      </c:pt>
                      <c:pt idx="367">
                        <c:v>0.73387593030929565</c:v>
                      </c:pt>
                      <c:pt idx="368">
                        <c:v>0.73179072141647339</c:v>
                      </c:pt>
                      <c:pt idx="369">
                        <c:v>0.72966593503952026</c:v>
                      </c:pt>
                      <c:pt idx="370">
                        <c:v>0.72751235961914063</c:v>
                      </c:pt>
                      <c:pt idx="371">
                        <c:v>0.7253413200378418</c:v>
                      </c:pt>
                      <c:pt idx="372">
                        <c:v>0.7231600284576416</c:v>
                      </c:pt>
                      <c:pt idx="373">
                        <c:v>0.72097796201705933</c:v>
                      </c:pt>
                      <c:pt idx="374">
                        <c:v>0.7188032865524292</c:v>
                      </c:pt>
                      <c:pt idx="375">
                        <c:v>0.71664190292358398</c:v>
                      </c:pt>
                      <c:pt idx="376">
                        <c:v>0.71449923515319824</c:v>
                      </c:pt>
                      <c:pt idx="377">
                        <c:v>0.71237802505493164</c:v>
                      </c:pt>
                      <c:pt idx="378">
                        <c:v>0.71028345823287964</c:v>
                      </c:pt>
                      <c:pt idx="379">
                        <c:v>0.70821899175643921</c:v>
                      </c:pt>
                      <c:pt idx="380">
                        <c:v>0.70618689060211182</c:v>
                      </c:pt>
                      <c:pt idx="381">
                        <c:v>0.70419150590896606</c:v>
                      </c:pt>
                      <c:pt idx="382">
                        <c:v>0.70223861932754517</c:v>
                      </c:pt>
                      <c:pt idx="383">
                        <c:v>0.70033186674118042</c:v>
                      </c:pt>
                      <c:pt idx="384">
                        <c:v>0.69847297668457031</c:v>
                      </c:pt>
                      <c:pt idx="385">
                        <c:v>0.69666904211044312</c:v>
                      </c:pt>
                      <c:pt idx="386">
                        <c:v>0.6949237585067749</c:v>
                      </c:pt>
                      <c:pt idx="387">
                        <c:v>0.69324088096618652</c:v>
                      </c:pt>
                      <c:pt idx="388">
                        <c:v>0.69162404537200928</c:v>
                      </c:pt>
                      <c:pt idx="389">
                        <c:v>0.69007587432861328</c:v>
                      </c:pt>
                      <c:pt idx="390">
                        <c:v>0.68859583139419556</c:v>
                      </c:pt>
                      <c:pt idx="391">
                        <c:v>0.68718945980072021</c:v>
                      </c:pt>
                      <c:pt idx="392">
                        <c:v>0.68585413694381714</c:v>
                      </c:pt>
                      <c:pt idx="393">
                        <c:v>0.6845892071723938</c:v>
                      </c:pt>
                      <c:pt idx="394">
                        <c:v>0.68339210748672485</c:v>
                      </c:pt>
                      <c:pt idx="395">
                        <c:v>0.68226951360702515</c:v>
                      </c:pt>
                      <c:pt idx="396">
                        <c:v>0.68121570348739624</c:v>
                      </c:pt>
                      <c:pt idx="397">
                        <c:v>0.68023306131362915</c:v>
                      </c:pt>
                      <c:pt idx="398">
                        <c:v>0.67932236194610596</c:v>
                      </c:pt>
                      <c:pt idx="399">
                        <c:v>0.67848509550094604</c:v>
                      </c:pt>
                      <c:pt idx="400">
                        <c:v>0.6777222752571106</c:v>
                      </c:pt>
                      <c:pt idx="401">
                        <c:v>0.67703443765640259</c:v>
                      </c:pt>
                      <c:pt idx="402">
                        <c:v>0.67642849683761597</c:v>
                      </c:pt>
                      <c:pt idx="403">
                        <c:v>0.67591631412506104</c:v>
                      </c:pt>
                      <c:pt idx="404">
                        <c:v>0.67550414800643921</c:v>
                      </c:pt>
                      <c:pt idx="405">
                        <c:v>0.67521661520004272</c:v>
                      </c:pt>
                      <c:pt idx="406">
                        <c:v>0.67509466409683228</c:v>
                      </c:pt>
                      <c:pt idx="407">
                        <c:v>0.67516571283340454</c:v>
                      </c:pt>
                      <c:pt idx="408">
                        <c:v>0.67582905292510986</c:v>
                      </c:pt>
                      <c:pt idx="409">
                        <c:v>0.6770140528678894</c:v>
                      </c:pt>
                      <c:pt idx="410">
                        <c:v>0.67817187309265137</c:v>
                      </c:pt>
                      <c:pt idx="411">
                        <c:v>0.67939311265945435</c:v>
                      </c:pt>
                      <c:pt idx="412">
                        <c:v>0.68065834045410156</c:v>
                      </c:pt>
                      <c:pt idx="413">
                        <c:v>0.6819424033164978</c:v>
                      </c:pt>
                      <c:pt idx="414">
                        <c:v>0.68322432041168213</c:v>
                      </c:pt>
                      <c:pt idx="415">
                        <c:v>0.6844903826713562</c:v>
                      </c:pt>
                      <c:pt idx="416">
                        <c:v>0.68572890758514404</c:v>
                      </c:pt>
                      <c:pt idx="417">
                        <c:v>0.6869385838508606</c:v>
                      </c:pt>
                      <c:pt idx="418">
                        <c:v>0.68811571598052979</c:v>
                      </c:pt>
                      <c:pt idx="419">
                        <c:v>0.68926596641540527</c:v>
                      </c:pt>
                      <c:pt idx="420">
                        <c:v>0.69039320945739746</c:v>
                      </c:pt>
                      <c:pt idx="421">
                        <c:v>0.69150209426879883</c:v>
                      </c:pt>
                      <c:pt idx="422">
                        <c:v>0.69259393215179443</c:v>
                      </c:pt>
                      <c:pt idx="423">
                        <c:v>0.69367122650146484</c:v>
                      </c:pt>
                      <c:pt idx="424">
                        <c:v>0.69473695755004883</c:v>
                      </c:pt>
                      <c:pt idx="425">
                        <c:v>0.69579201936721802</c:v>
                      </c:pt>
                      <c:pt idx="426">
                        <c:v>0.69684010744094849</c:v>
                      </c:pt>
                      <c:pt idx="427">
                        <c:v>0.69788408279418945</c:v>
                      </c:pt>
                      <c:pt idx="428">
                        <c:v>0.69892483949661255</c:v>
                      </c:pt>
                      <c:pt idx="429">
                        <c:v>0.69996213912963867</c:v>
                      </c:pt>
                      <c:pt idx="430">
                        <c:v>0.70099228620529175</c:v>
                      </c:pt>
                      <c:pt idx="431">
                        <c:v>0.7020118236541748</c:v>
                      </c:pt>
                      <c:pt idx="432">
                        <c:v>0.70301264524459839</c:v>
                      </c:pt>
                      <c:pt idx="433">
                        <c:v>0.7039903998374939</c:v>
                      </c:pt>
                      <c:pt idx="434">
                        <c:v>0.70494616031646729</c:v>
                      </c:pt>
                      <c:pt idx="435">
                        <c:v>0.70588052272796631</c:v>
                      </c:pt>
                      <c:pt idx="436">
                        <c:v>0.7067987322807312</c:v>
                      </c:pt>
                      <c:pt idx="437">
                        <c:v>0.70770704746246338</c:v>
                      </c:pt>
                      <c:pt idx="438">
                        <c:v>0.70861577987670898</c:v>
                      </c:pt>
                      <c:pt idx="439">
                        <c:v>0.70954036712646484</c:v>
                      </c:pt>
                      <c:pt idx="440">
                        <c:v>0.71051198244094849</c:v>
                      </c:pt>
                      <c:pt idx="441">
                        <c:v>0.71152782440185547</c:v>
                      </c:pt>
                      <c:pt idx="442">
                        <c:v>0.71255874633789063</c:v>
                      </c:pt>
                      <c:pt idx="443">
                        <c:v>0.71361970901489258</c:v>
                      </c:pt>
                      <c:pt idx="444">
                        <c:v>0.71470296382904053</c:v>
                      </c:pt>
                      <c:pt idx="445">
                        <c:v>0.71580100059509277</c:v>
                      </c:pt>
                      <c:pt idx="446">
                        <c:v>0.71690768003463745</c:v>
                      </c:pt>
                      <c:pt idx="447">
                        <c:v>0.71801656484603882</c:v>
                      </c:pt>
                      <c:pt idx="448">
                        <c:v>0.71912658214569092</c:v>
                      </c:pt>
                      <c:pt idx="449">
                        <c:v>0.72023600339889526</c:v>
                      </c:pt>
                      <c:pt idx="450">
                        <c:v>0.72134727239608765</c:v>
                      </c:pt>
                      <c:pt idx="451">
                        <c:v>0.72246444225311279</c:v>
                      </c:pt>
                      <c:pt idx="452">
                        <c:v>0.72359079122543335</c:v>
                      </c:pt>
                      <c:pt idx="453">
                        <c:v>0.7247275710105896</c:v>
                      </c:pt>
                      <c:pt idx="454">
                        <c:v>0.72587531805038452</c:v>
                      </c:pt>
                      <c:pt idx="455">
                        <c:v>0.7270357608795166</c:v>
                      </c:pt>
                      <c:pt idx="456">
                        <c:v>0.7282109260559082</c:v>
                      </c:pt>
                      <c:pt idx="457">
                        <c:v>0.7294003963470459</c:v>
                      </c:pt>
                      <c:pt idx="458">
                        <c:v>0.73060482740402222</c:v>
                      </c:pt>
                      <c:pt idx="459">
                        <c:v>0.73182451725006104</c:v>
                      </c:pt>
                      <c:pt idx="460">
                        <c:v>0.73305946588516235</c:v>
                      </c:pt>
                      <c:pt idx="461">
                        <c:v>0.73430913686752319</c:v>
                      </c:pt>
                      <c:pt idx="462">
                        <c:v>0.73557388782501221</c:v>
                      </c:pt>
                      <c:pt idx="463">
                        <c:v>0.73685264587402344</c:v>
                      </c:pt>
                      <c:pt idx="464">
                        <c:v>0.73814666271209717</c:v>
                      </c:pt>
                      <c:pt idx="465">
                        <c:v>0.73945677280426025</c:v>
                      </c:pt>
                      <c:pt idx="466">
                        <c:v>0.74078452587127686</c:v>
                      </c:pt>
                      <c:pt idx="467">
                        <c:v>0.74212914705276489</c:v>
                      </c:pt>
                      <c:pt idx="468">
                        <c:v>0.74349474906921387</c:v>
                      </c:pt>
                      <c:pt idx="469">
                        <c:v>0.74488210678100586</c:v>
                      </c:pt>
                      <c:pt idx="470">
                        <c:v>0.74628978967666626</c:v>
                      </c:pt>
                      <c:pt idx="471">
                        <c:v>0.74772059917449951</c:v>
                      </c:pt>
                      <c:pt idx="472">
                        <c:v>0.74917310476303101</c:v>
                      </c:pt>
                      <c:pt idx="473">
                        <c:v>0.75064772367477417</c:v>
                      </c:pt>
                      <c:pt idx="474">
                        <c:v>0.75214362144470215</c:v>
                      </c:pt>
                      <c:pt idx="475">
                        <c:v>0.75366091728210449</c:v>
                      </c:pt>
                      <c:pt idx="476">
                        <c:v>0.755199134349823</c:v>
                      </c:pt>
                      <c:pt idx="477">
                        <c:v>0.75675773620605469</c:v>
                      </c:pt>
                      <c:pt idx="478">
                        <c:v>0.75833696126937866</c:v>
                      </c:pt>
                      <c:pt idx="479">
                        <c:v>0.75993430614471436</c:v>
                      </c:pt>
                      <c:pt idx="480">
                        <c:v>0.76155257225036621</c:v>
                      </c:pt>
                      <c:pt idx="481">
                        <c:v>0.76318997144699097</c:v>
                      </c:pt>
                      <c:pt idx="482">
                        <c:v>0.76484662294387817</c:v>
                      </c:pt>
                      <c:pt idx="483">
                        <c:v>0.7665218710899353</c:v>
                      </c:pt>
                      <c:pt idx="484">
                        <c:v>0.76821541786193848</c:v>
                      </c:pt>
                      <c:pt idx="485">
                        <c:v>0.76992756128311157</c:v>
                      </c:pt>
                      <c:pt idx="486">
                        <c:v>0.77165758609771729</c:v>
                      </c:pt>
                      <c:pt idx="487">
                        <c:v>0.77340590953826904</c:v>
                      </c:pt>
                      <c:pt idx="488">
                        <c:v>0.77517247200012207</c:v>
                      </c:pt>
                      <c:pt idx="489">
                        <c:v>0.77695727348327637</c:v>
                      </c:pt>
                      <c:pt idx="490">
                        <c:v>0.77876031398773193</c:v>
                      </c:pt>
                      <c:pt idx="491">
                        <c:v>0.78058212995529175</c:v>
                      </c:pt>
                      <c:pt idx="492">
                        <c:v>0.7824217677116394</c:v>
                      </c:pt>
                      <c:pt idx="493">
                        <c:v>0.78428006172180176</c:v>
                      </c:pt>
                      <c:pt idx="494">
                        <c:v>0.78615677356719971</c:v>
                      </c:pt>
                      <c:pt idx="495">
                        <c:v>0.78805267810821533</c:v>
                      </c:pt>
                      <c:pt idx="496">
                        <c:v>0.78996849060058594</c:v>
                      </c:pt>
                      <c:pt idx="497">
                        <c:v>0.79190301895141602</c:v>
                      </c:pt>
                      <c:pt idx="498">
                        <c:v>0.7938576340675354</c:v>
                      </c:pt>
                      <c:pt idx="499">
                        <c:v>0.79583251476287842</c:v>
                      </c:pt>
                      <c:pt idx="500">
                        <c:v>0.79782789945602417</c:v>
                      </c:pt>
                      <c:pt idx="501">
                        <c:v>0.79984444379806519</c:v>
                      </c:pt>
                      <c:pt idx="502">
                        <c:v>0.80188244581222534</c:v>
                      </c:pt>
                      <c:pt idx="503">
                        <c:v>0.80394244194030762</c:v>
                      </c:pt>
                      <c:pt idx="504">
                        <c:v>0.80602532625198364</c:v>
                      </c:pt>
                      <c:pt idx="505">
                        <c:v>0.80813091993331909</c:v>
                      </c:pt>
                      <c:pt idx="506">
                        <c:v>0.81026047468185425</c:v>
                      </c:pt>
                      <c:pt idx="507">
                        <c:v>0.81241476535797119</c:v>
                      </c:pt>
                      <c:pt idx="508">
                        <c:v>0.81459522247314453</c:v>
                      </c:pt>
                      <c:pt idx="509">
                        <c:v>0.8167998194694519</c:v>
                      </c:pt>
                      <c:pt idx="510">
                        <c:v>0.81903135776519775</c:v>
                      </c:pt>
                      <c:pt idx="511">
                        <c:v>0.82128900289535522</c:v>
                      </c:pt>
                      <c:pt idx="512">
                        <c:v>0.82357358932495117</c:v>
                      </c:pt>
                      <c:pt idx="513">
                        <c:v>0.82588618993759155</c:v>
                      </c:pt>
                      <c:pt idx="514">
                        <c:v>0.82822626829147339</c:v>
                      </c:pt>
                      <c:pt idx="515">
                        <c:v>0.83059531450271606</c:v>
                      </c:pt>
                      <c:pt idx="516">
                        <c:v>0.83299338817596436</c:v>
                      </c:pt>
                      <c:pt idx="517">
                        <c:v>0.83542132377624512</c:v>
                      </c:pt>
                      <c:pt idx="518">
                        <c:v>0.83788025379180908</c:v>
                      </c:pt>
                      <c:pt idx="519">
                        <c:v>0.84036892652511597</c:v>
                      </c:pt>
                      <c:pt idx="520">
                        <c:v>0.84288907051086426</c:v>
                      </c:pt>
                      <c:pt idx="521">
                        <c:v>0.84544134140014648</c:v>
                      </c:pt>
                      <c:pt idx="522">
                        <c:v>0.84802544116973877</c:v>
                      </c:pt>
                      <c:pt idx="523">
                        <c:v>0.85064178705215454</c:v>
                      </c:pt>
                      <c:pt idx="524">
                        <c:v>0.85329139232635498</c:v>
                      </c:pt>
                      <c:pt idx="525">
                        <c:v>0.85597562789916992</c:v>
                      </c:pt>
                      <c:pt idx="526">
                        <c:v>0.85869395732879639</c:v>
                      </c:pt>
                      <c:pt idx="527">
                        <c:v>0.86144727468490601</c:v>
                      </c:pt>
                      <c:pt idx="528">
                        <c:v>0.86423522233963013</c:v>
                      </c:pt>
                      <c:pt idx="529">
                        <c:v>0.86705726385116577</c:v>
                      </c:pt>
                      <c:pt idx="530">
                        <c:v>0.86991280317306519</c:v>
                      </c:pt>
                      <c:pt idx="531">
                        <c:v>0.87280279397964478</c:v>
                      </c:pt>
                      <c:pt idx="532">
                        <c:v>0.87572586536407471</c:v>
                      </c:pt>
                      <c:pt idx="533">
                        <c:v>0.87868338823318481</c:v>
                      </c:pt>
                      <c:pt idx="534">
                        <c:v>0.88167446851730347</c:v>
                      </c:pt>
                      <c:pt idx="535">
                        <c:v>0.88469916582107544</c:v>
                      </c:pt>
                      <c:pt idx="536">
                        <c:v>0.88775813579559326</c:v>
                      </c:pt>
                      <c:pt idx="537">
                        <c:v>0.89085102081298828</c:v>
                      </c:pt>
                      <c:pt idx="538">
                        <c:v>0.89397788047790527</c:v>
                      </c:pt>
                      <c:pt idx="539">
                        <c:v>0.89713990688323975</c:v>
                      </c:pt>
                      <c:pt idx="540">
                        <c:v>0.90033650398254395</c:v>
                      </c:pt>
                      <c:pt idx="541">
                        <c:v>0.90356904268264771</c:v>
                      </c:pt>
                      <c:pt idx="542">
                        <c:v>0.90683817863464355</c:v>
                      </c:pt>
                      <c:pt idx="543">
                        <c:v>0.91014397144317627</c:v>
                      </c:pt>
                      <c:pt idx="544">
                        <c:v>0.91348695755004883</c:v>
                      </c:pt>
                      <c:pt idx="545">
                        <c:v>0.91686564683914185</c:v>
                      </c:pt>
                      <c:pt idx="546">
                        <c:v>0.92028170824050903</c:v>
                      </c:pt>
                      <c:pt idx="547">
                        <c:v>0.92373406887054443</c:v>
                      </c:pt>
                      <c:pt idx="548">
                        <c:v>0.92722296714782715</c:v>
                      </c:pt>
                      <c:pt idx="549">
                        <c:v>0.9307485818862915</c:v>
                      </c:pt>
                      <c:pt idx="550">
                        <c:v>0.93430989980697632</c:v>
                      </c:pt>
                      <c:pt idx="551">
                        <c:v>0.93786567449569702</c:v>
                      </c:pt>
                      <c:pt idx="552">
                        <c:v>0.94141232967376709</c:v>
                      </c:pt>
                      <c:pt idx="553">
                        <c:v>0.94499146938323975</c:v>
                      </c:pt>
                      <c:pt idx="554">
                        <c:v>0.94860315322875977</c:v>
                      </c:pt>
                      <c:pt idx="555">
                        <c:v>0.95224690437316895</c:v>
                      </c:pt>
                      <c:pt idx="556">
                        <c:v>0.95592236518859863</c:v>
                      </c:pt>
                      <c:pt idx="557">
                        <c:v>0.95963007211685181</c:v>
                      </c:pt>
                      <c:pt idx="558">
                        <c:v>0.96336966753005981</c:v>
                      </c:pt>
                      <c:pt idx="559">
                        <c:v>0.96714115142822266</c:v>
                      </c:pt>
                      <c:pt idx="560">
                        <c:v>0.97094422578811646</c:v>
                      </c:pt>
                      <c:pt idx="561">
                        <c:v>0.97477787733078003</c:v>
                      </c:pt>
                      <c:pt idx="562">
                        <c:v>0.97864365577697754</c:v>
                      </c:pt>
                      <c:pt idx="563">
                        <c:v>0.98254114389419556</c:v>
                      </c:pt>
                      <c:pt idx="564">
                        <c:v>0.98646926879882813</c:v>
                      </c:pt>
                      <c:pt idx="565">
                        <c:v>0.99042916297912598</c:v>
                      </c:pt>
                      <c:pt idx="566">
                        <c:v>0.99442070722579956</c:v>
                      </c:pt>
                      <c:pt idx="567">
                        <c:v>0.9984433650970459</c:v>
                      </c:pt>
                      <c:pt idx="568">
                        <c:v>1.0024980306625366</c:v>
                      </c:pt>
                      <c:pt idx="569">
                        <c:v>1.0065848827362061</c:v>
                      </c:pt>
                      <c:pt idx="570">
                        <c:v>1.0107038021087646</c:v>
                      </c:pt>
                      <c:pt idx="571">
                        <c:v>1.0148544311523438</c:v>
                      </c:pt>
                      <c:pt idx="572">
                        <c:v>1.019038200378418</c:v>
                      </c:pt>
                      <c:pt idx="573">
                        <c:v>1.02325439453125</c:v>
                      </c:pt>
                      <c:pt idx="574">
                        <c:v>1.0275036096572876</c:v>
                      </c:pt>
                      <c:pt idx="575">
                        <c:v>1.0317856073379517</c:v>
                      </c:pt>
                      <c:pt idx="576">
                        <c:v>1.036101222038269</c:v>
                      </c:pt>
                      <c:pt idx="577">
                        <c:v>1.0404502153396606</c:v>
                      </c:pt>
                      <c:pt idx="578">
                        <c:v>1.0448324680328369</c:v>
                      </c:pt>
                      <c:pt idx="579">
                        <c:v>1.0492494106292725</c:v>
                      </c:pt>
                      <c:pt idx="580">
                        <c:v>1.0537010431289673</c:v>
                      </c:pt>
                      <c:pt idx="581">
                        <c:v>1.0581884384155273</c:v>
                      </c:pt>
                      <c:pt idx="582">
                        <c:v>1.062712550163269</c:v>
                      </c:pt>
                      <c:pt idx="583">
                        <c:v>1.067274808883667</c:v>
                      </c:pt>
                      <c:pt idx="584">
                        <c:v>1.0718750953674316</c:v>
                      </c:pt>
                      <c:pt idx="585">
                        <c:v>1.0765149593353271</c:v>
                      </c:pt>
                      <c:pt idx="586">
                        <c:v>1.0811929702758789</c:v>
                      </c:pt>
                      <c:pt idx="587">
                        <c:v>1.0859106779098511</c:v>
                      </c:pt>
                      <c:pt idx="588">
                        <c:v>1.0906676054000854</c:v>
                      </c:pt>
                      <c:pt idx="589">
                        <c:v>1.0954638719558716</c:v>
                      </c:pt>
                      <c:pt idx="590">
                        <c:v>1.1003005504608154</c:v>
                      </c:pt>
                      <c:pt idx="591">
                        <c:v>1.1051769256591797</c:v>
                      </c:pt>
                      <c:pt idx="592">
                        <c:v>1.1100938320159912</c:v>
                      </c:pt>
                      <c:pt idx="593">
                        <c:v>1.1150505542755127</c:v>
                      </c:pt>
                      <c:pt idx="594">
                        <c:v>1.1200491189956665</c:v>
                      </c:pt>
                      <c:pt idx="595">
                        <c:v>1.1250894069671631</c:v>
                      </c:pt>
                      <c:pt idx="596">
                        <c:v>1.1301721334457397</c:v>
                      </c:pt>
                      <c:pt idx="597">
                        <c:v>1.1352970600128174</c:v>
                      </c:pt>
                      <c:pt idx="598">
                        <c:v>1.1404644250869751</c:v>
                      </c:pt>
                      <c:pt idx="599">
                        <c:v>1.1456748247146606</c:v>
                      </c:pt>
                      <c:pt idx="600">
                        <c:v>1.1509286165237427</c:v>
                      </c:pt>
                      <c:pt idx="601">
                        <c:v>1.1562250852584839</c:v>
                      </c:pt>
                      <c:pt idx="602">
                        <c:v>1.1615633964538574</c:v>
                      </c:pt>
                      <c:pt idx="603">
                        <c:v>1.1669437885284424</c:v>
                      </c:pt>
                      <c:pt idx="604">
                        <c:v>1.1723653078079224</c:v>
                      </c:pt>
                      <c:pt idx="605">
                        <c:v>1.1778280735015869</c:v>
                      </c:pt>
                      <c:pt idx="606">
                        <c:v>1.1833316087722778</c:v>
                      </c:pt>
                      <c:pt idx="607">
                        <c:v>1.1888775825500488</c:v>
                      </c:pt>
                      <c:pt idx="608">
                        <c:v>1.1944645643234253</c:v>
                      </c:pt>
                      <c:pt idx="609">
                        <c:v>1.2000941038131714</c:v>
                      </c:pt>
                      <c:pt idx="610">
                        <c:v>1.2057662010192871</c:v>
                      </c:pt>
                      <c:pt idx="611">
                        <c:v>1.211480975151062</c:v>
                      </c:pt>
                      <c:pt idx="612">
                        <c:v>1.2172378301620483</c:v>
                      </c:pt>
                      <c:pt idx="613">
                        <c:v>1.2230376005172729</c:v>
                      </c:pt>
                      <c:pt idx="614">
                        <c:v>1.2288796901702881</c:v>
                      </c:pt>
                      <c:pt idx="615">
                        <c:v>1.2347660064697266</c:v>
                      </c:pt>
                      <c:pt idx="616">
                        <c:v>1.2406961917877197</c:v>
                      </c:pt>
                      <c:pt idx="617">
                        <c:v>1.2466703653335571</c:v>
                      </c:pt>
                      <c:pt idx="618">
                        <c:v>1.2526884078979492</c:v>
                      </c:pt>
                      <c:pt idx="619">
                        <c:v>1.2587510347366333</c:v>
                      </c:pt>
                      <c:pt idx="620">
                        <c:v>1.2648602724075317</c:v>
                      </c:pt>
                      <c:pt idx="621">
                        <c:v>1.2710171937942505</c:v>
                      </c:pt>
                      <c:pt idx="622">
                        <c:v>1.2772226333618164</c:v>
                      </c:pt>
                      <c:pt idx="623">
                        <c:v>1.2834802865982056</c:v>
                      </c:pt>
                      <c:pt idx="624">
                        <c:v>1.2897905111312866</c:v>
                      </c:pt>
                      <c:pt idx="625">
                        <c:v>1.2961951494216919</c:v>
                      </c:pt>
                      <c:pt idx="626">
                        <c:v>1.3026915788650513</c:v>
                      </c:pt>
                      <c:pt idx="627">
                        <c:v>1.3092385530471802</c:v>
                      </c:pt>
                      <c:pt idx="628">
                        <c:v>1.3158373832702637</c:v>
                      </c:pt>
                      <c:pt idx="629">
                        <c:v>1.3224877119064331</c:v>
                      </c:pt>
                      <c:pt idx="630">
                        <c:v>1.3291910886764526</c:v>
                      </c:pt>
                      <c:pt idx="631">
                        <c:v>1.3359473943710327</c:v>
                      </c:pt>
                      <c:pt idx="632">
                        <c:v>1.342756986618042</c:v>
                      </c:pt>
                      <c:pt idx="633">
                        <c:v>1.3496218919754028</c:v>
                      </c:pt>
                      <c:pt idx="634">
                        <c:v>1.3565422296524048</c:v>
                      </c:pt>
                      <c:pt idx="635">
                        <c:v>1.3635185956954956</c:v>
                      </c:pt>
                      <c:pt idx="636">
                        <c:v>1.3705523014068604</c:v>
                      </c:pt>
                      <c:pt idx="637">
                        <c:v>1.3776451349258423</c:v>
                      </c:pt>
                      <c:pt idx="638">
                        <c:v>1.3847974538803101</c:v>
                      </c:pt>
                      <c:pt idx="639">
                        <c:v>1.3920102119445801</c:v>
                      </c:pt>
                      <c:pt idx="640">
                        <c:v>1.399283766746521</c:v>
                      </c:pt>
                      <c:pt idx="641">
                        <c:v>1.4066190719604492</c:v>
                      </c:pt>
                      <c:pt idx="642">
                        <c:v>1.4140175580978394</c:v>
                      </c:pt>
                      <c:pt idx="643">
                        <c:v>1.4214792251586914</c:v>
                      </c:pt>
                      <c:pt idx="644">
                        <c:v>1.4290071725845337</c:v>
                      </c:pt>
                      <c:pt idx="645">
                        <c:v>1.4365960359573364</c:v>
                      </c:pt>
                      <c:pt idx="646">
                        <c:v>1.4442449808120728</c:v>
                      </c:pt>
                      <c:pt idx="647">
                        <c:v>1.4519578218460083</c:v>
                      </c:pt>
                      <c:pt idx="648">
                        <c:v>1.4597362279891968</c:v>
                      </c:pt>
                      <c:pt idx="649">
                        <c:v>1.4675804376602173</c:v>
                      </c:pt>
                      <c:pt idx="650">
                        <c:v>1.4754987955093384</c:v>
                      </c:pt>
                      <c:pt idx="651">
                        <c:v>1.4834885597229004</c:v>
                      </c:pt>
                      <c:pt idx="652">
                        <c:v>1.4915553331375122</c:v>
                      </c:pt>
                      <c:pt idx="653">
                        <c:v>1.4996994733810425</c:v>
                      </c:pt>
                      <c:pt idx="654">
                        <c:v>1.5079237222671509</c:v>
                      </c:pt>
                      <c:pt idx="655">
                        <c:v>1.5162289142608643</c:v>
                      </c:pt>
                      <c:pt idx="656">
                        <c:v>1.5246188640594482</c:v>
                      </c:pt>
                      <c:pt idx="657">
                        <c:v>1.5330941677093506</c:v>
                      </c:pt>
                      <c:pt idx="658">
                        <c:v>1.5416593551635742</c:v>
                      </c:pt>
                      <c:pt idx="659">
                        <c:v>1.5503149032592773</c:v>
                      </c:pt>
                      <c:pt idx="660">
                        <c:v>1.5590634346008301</c:v>
                      </c:pt>
                      <c:pt idx="661">
                        <c:v>1.5679084062576294</c:v>
                      </c:pt>
                      <c:pt idx="662">
                        <c:v>1.5768520832061768</c:v>
                      </c:pt>
                      <c:pt idx="663">
                        <c:v>1.5858978033065796</c:v>
                      </c:pt>
                      <c:pt idx="664">
                        <c:v>1.5950468778610229</c:v>
                      </c:pt>
                      <c:pt idx="665">
                        <c:v>1.6043041944503784</c:v>
                      </c:pt>
                      <c:pt idx="666">
                        <c:v>1.6136287450790405</c:v>
                      </c:pt>
                      <c:pt idx="667">
                        <c:v>1.6228978633880615</c:v>
                      </c:pt>
                      <c:pt idx="668">
                        <c:v>1.6321182250976563</c:v>
                      </c:pt>
                      <c:pt idx="669">
                        <c:v>1.6413062810897827</c:v>
                      </c:pt>
                      <c:pt idx="670">
                        <c:v>1.6504840850830078</c:v>
                      </c:pt>
                      <c:pt idx="671">
                        <c:v>1.6596801280975342</c:v>
                      </c:pt>
                      <c:pt idx="672">
                        <c:v>1.6689176559448242</c:v>
                      </c:pt>
                      <c:pt idx="673">
                        <c:v>1.6782245635986328</c:v>
                      </c:pt>
                      <c:pt idx="674">
                        <c:v>1.6876202821731567</c:v>
                      </c:pt>
                      <c:pt idx="675">
                        <c:v>1.6971267461776733</c:v>
                      </c:pt>
                      <c:pt idx="676">
                        <c:v>1.7067643404006958</c:v>
                      </c:pt>
                      <c:pt idx="677">
                        <c:v>1.7165539264678955</c:v>
                      </c:pt>
                      <c:pt idx="678">
                        <c:v>1.7265146970748901</c:v>
                      </c:pt>
                      <c:pt idx="679">
                        <c:v>1.736664891242981</c:v>
                      </c:pt>
                      <c:pt idx="680">
                        <c:v>1.7470232248306274</c:v>
                      </c:pt>
                      <c:pt idx="681">
                        <c:v>1.7576029300689697</c:v>
                      </c:pt>
                      <c:pt idx="682">
                        <c:v>1.7684144973754883</c:v>
                      </c:pt>
                      <c:pt idx="683">
                        <c:v>1.7794668674468994</c:v>
                      </c:pt>
                      <c:pt idx="684">
                        <c:v>1.7907626628875732</c:v>
                      </c:pt>
                      <c:pt idx="685">
                        <c:v>1.8023048639297485</c:v>
                      </c:pt>
                      <c:pt idx="686">
                        <c:v>1.8140965700149536</c:v>
                      </c:pt>
                      <c:pt idx="687">
                        <c:v>1.8261377811431885</c:v>
                      </c:pt>
                      <c:pt idx="688">
                        <c:v>1.8384321928024292</c:v>
                      </c:pt>
                      <c:pt idx="689">
                        <c:v>1.8509807586669922</c:v>
                      </c:pt>
                      <c:pt idx="690">
                        <c:v>1.8637884855270386</c:v>
                      </c:pt>
                      <c:pt idx="691">
                        <c:v>1.8768584728240967</c:v>
                      </c:pt>
                      <c:pt idx="692">
                        <c:v>1.8901939392089844</c:v>
                      </c:pt>
                      <c:pt idx="693">
                        <c:v>1.9037984609603882</c:v>
                      </c:pt>
                      <c:pt idx="694">
                        <c:v>1.9176819324493408</c:v>
                      </c:pt>
                      <c:pt idx="695">
                        <c:v>1.9318469762802124</c:v>
                      </c:pt>
                      <c:pt idx="696">
                        <c:v>1.946305513381958</c:v>
                      </c:pt>
                      <c:pt idx="697">
                        <c:v>1.9610618352890015</c:v>
                      </c:pt>
                      <c:pt idx="698">
                        <c:v>1.9761275053024292</c:v>
                      </c:pt>
                      <c:pt idx="699">
                        <c:v>1.9915122985839844</c:v>
                      </c:pt>
                      <c:pt idx="700">
                        <c:v>2.0072288513183594</c:v>
                      </c:pt>
                      <c:pt idx="701">
                        <c:v>2.0232868194580078</c:v>
                      </c:pt>
                      <c:pt idx="702">
                        <c:v>2.0396943092346191</c:v>
                      </c:pt>
                      <c:pt idx="703">
                        <c:v>2.0564651489257813</c:v>
                      </c:pt>
                      <c:pt idx="704">
                        <c:v>2.0736083984375</c:v>
                      </c:pt>
                      <c:pt idx="705">
                        <c:v>2.0911364555358887</c:v>
                      </c:pt>
                      <c:pt idx="706">
                        <c:v>2.1090593338012695</c:v>
                      </c:pt>
                      <c:pt idx="707">
                        <c:v>2.1273975372314453</c:v>
                      </c:pt>
                      <c:pt idx="708">
                        <c:v>2.1461536884307861</c:v>
                      </c:pt>
                      <c:pt idx="709">
                        <c:v>2.1653449535369873</c:v>
                      </c:pt>
                      <c:pt idx="710">
                        <c:v>2.1849777698516846</c:v>
                      </c:pt>
                      <c:pt idx="711">
                        <c:v>2.2050700187683105</c:v>
                      </c:pt>
                      <c:pt idx="712">
                        <c:v>2.225628137588501</c:v>
                      </c:pt>
                      <c:pt idx="713">
                        <c:v>2.2464585304260254</c:v>
                      </c:pt>
                      <c:pt idx="714">
                        <c:v>2.2677464485168457</c:v>
                      </c:pt>
                      <c:pt idx="715">
                        <c:v>2.2895314693450928</c:v>
                      </c:pt>
                      <c:pt idx="716">
                        <c:v>2.3118348121643066</c:v>
                      </c:pt>
                      <c:pt idx="717">
                        <c:v>2.3346693515777588</c:v>
                      </c:pt>
                      <c:pt idx="718">
                        <c:v>2.3580436706542969</c:v>
                      </c:pt>
                      <c:pt idx="719">
                        <c:v>2.3819777965545654</c:v>
                      </c:pt>
                      <c:pt idx="720">
                        <c:v>2.4064841270446777</c:v>
                      </c:pt>
                      <c:pt idx="721">
                        <c:v>2.4315845966339111</c:v>
                      </c:pt>
                      <c:pt idx="722">
                        <c:v>2.4572978019714355</c:v>
                      </c:pt>
                      <c:pt idx="723">
                        <c:v>2.4836390018463135</c:v>
                      </c:pt>
                      <c:pt idx="724">
                        <c:v>2.5106346607208252</c:v>
                      </c:pt>
                      <c:pt idx="725">
                        <c:v>2.5383620262145996</c:v>
                      </c:pt>
                      <c:pt idx="726">
                        <c:v>2.5668344497680664</c:v>
                      </c:pt>
                      <c:pt idx="727">
                        <c:v>2.5960276126861572</c:v>
                      </c:pt>
                      <c:pt idx="728">
                        <c:v>2.6259608268737793</c:v>
                      </c:pt>
                      <c:pt idx="729">
                        <c:v>2.6566524505615234</c:v>
                      </c:pt>
                      <c:pt idx="730">
                        <c:v>2.6881356239318848</c:v>
                      </c:pt>
                      <c:pt idx="731">
                        <c:v>2.7204277515411377</c:v>
                      </c:pt>
                      <c:pt idx="732">
                        <c:v>2.7535514831542969</c:v>
                      </c:pt>
                      <c:pt idx="733">
                        <c:v>2.7875349521636963</c:v>
                      </c:pt>
                      <c:pt idx="734">
                        <c:v>2.8224053382873535</c:v>
                      </c:pt>
                      <c:pt idx="735">
                        <c:v>2.8581929206848145</c:v>
                      </c:pt>
                      <c:pt idx="736">
                        <c:v>2.8949277400970459</c:v>
                      </c:pt>
                      <c:pt idx="737">
                        <c:v>2.9326255321502686</c:v>
                      </c:pt>
                      <c:pt idx="738">
                        <c:v>2.9713196754455566</c:v>
                      </c:pt>
                      <c:pt idx="739">
                        <c:v>3.0110430717468262</c:v>
                      </c:pt>
                      <c:pt idx="740">
                        <c:v>3.0518262386322021</c:v>
                      </c:pt>
                      <c:pt idx="741">
                        <c:v>3.0937020778656006</c:v>
                      </c:pt>
                      <c:pt idx="742">
                        <c:v>3.1367170810699463</c:v>
                      </c:pt>
                      <c:pt idx="743">
                        <c:v>3.1809065341949463</c:v>
                      </c:pt>
                      <c:pt idx="744">
                        <c:v>3.2263252735137939</c:v>
                      </c:pt>
                      <c:pt idx="745">
                        <c:v>3.2730159759521484</c:v>
                      </c:pt>
                      <c:pt idx="746">
                        <c:v>3.3210134506225586</c:v>
                      </c:pt>
                      <c:pt idx="747">
                        <c:v>3.3703632354736328</c:v>
                      </c:pt>
                      <c:pt idx="748">
                        <c:v>3.4211039543151855</c:v>
                      </c:pt>
                      <c:pt idx="749">
                        <c:v>3.4732875823974609</c:v>
                      </c:pt>
                      <c:pt idx="750">
                        <c:v>3.5269424915313721</c:v>
                      </c:pt>
                      <c:pt idx="751">
                        <c:v>3.5821318626403809</c:v>
                      </c:pt>
                      <c:pt idx="752">
                        <c:v>3.6389021873474121</c:v>
                      </c:pt>
                      <c:pt idx="753">
                        <c:v>3.6973116397857666</c:v>
                      </c:pt>
                      <c:pt idx="754">
                        <c:v>3.7574265003204346</c:v>
                      </c:pt>
                      <c:pt idx="755">
                        <c:v>3.8192985057830811</c:v>
                      </c:pt>
                      <c:pt idx="756">
                        <c:v>3.8829736709594727</c:v>
                      </c:pt>
                      <c:pt idx="757">
                        <c:v>3.9485294818878174</c:v>
                      </c:pt>
                      <c:pt idx="758">
                        <c:v>4.0160179138183594</c:v>
                      </c:pt>
                      <c:pt idx="759">
                        <c:v>4.0854578018188477</c:v>
                      </c:pt>
                      <c:pt idx="760">
                        <c:v>4.1569294929504395</c:v>
                      </c:pt>
                      <c:pt idx="761">
                        <c:v>4.2303638458251953</c:v>
                      </c:pt>
                      <c:pt idx="762">
                        <c:v>4.3057465553283691</c:v>
                      </c:pt>
                      <c:pt idx="763">
                        <c:v>4.3832612037658691</c:v>
                      </c:pt>
                      <c:pt idx="764">
                        <c:v>4.462975025177002</c:v>
                      </c:pt>
                      <c:pt idx="765">
                        <c:v>4.5449609756469727</c:v>
                      </c:pt>
                      <c:pt idx="766">
                        <c:v>4.6293020248413086</c:v>
                      </c:pt>
                      <c:pt idx="767">
                        <c:v>4.7160768508911133</c:v>
                      </c:pt>
                      <c:pt idx="768">
                        <c:v>4.8053765296936035</c:v>
                      </c:pt>
                      <c:pt idx="769">
                        <c:v>4.8972887992858887</c:v>
                      </c:pt>
                      <c:pt idx="770">
                        <c:v>4.9918942451477051</c:v>
                      </c:pt>
                      <c:pt idx="771">
                        <c:v>5.0892996788024902</c:v>
                      </c:pt>
                      <c:pt idx="772">
                        <c:v>5.1895904541015625</c:v>
                      </c:pt>
                      <c:pt idx="773">
                        <c:v>5.292872428894043</c:v>
                      </c:pt>
                      <c:pt idx="774">
                        <c:v>5.3990950584411621</c:v>
                      </c:pt>
                      <c:pt idx="775">
                        <c:v>5.5073375701904297</c:v>
                      </c:pt>
                      <c:pt idx="776">
                        <c:v>5.6188235282897949</c:v>
                      </c:pt>
                      <c:pt idx="777">
                        <c:v>5.7336626052856445</c:v>
                      </c:pt>
                      <c:pt idx="778">
                        <c:v>5.8519706726074219</c:v>
                      </c:pt>
                      <c:pt idx="779">
                        <c:v>5.9738726615905762</c:v>
                      </c:pt>
                      <c:pt idx="780">
                        <c:v>6.0994911193847656</c:v>
                      </c:pt>
                      <c:pt idx="781">
                        <c:v>6.2289695739746094</c:v>
                      </c:pt>
                      <c:pt idx="782">
                        <c:v>6.3624386787414551</c:v>
                      </c:pt>
                      <c:pt idx="783">
                        <c:v>6.5000224113464355</c:v>
                      </c:pt>
                      <c:pt idx="784">
                        <c:v>6.6418843269348145</c:v>
                      </c:pt>
                      <c:pt idx="785">
                        <c:v>6.7881498336791992</c:v>
                      </c:pt>
                      <c:pt idx="786">
                        <c:v>6.9389863014221191</c:v>
                      </c:pt>
                      <c:pt idx="787">
                        <c:v>7.0945320129394531</c:v>
                      </c:pt>
                      <c:pt idx="788">
                        <c:v>7.2549581527709961</c:v>
                      </c:pt>
                      <c:pt idx="789">
                        <c:v>7.4204282760620117</c:v>
                      </c:pt>
                      <c:pt idx="790">
                        <c:v>7.5911235809326172</c:v>
                      </c:pt>
                      <c:pt idx="791">
                        <c:v>7.7672214508056641</c:v>
                      </c:pt>
                      <c:pt idx="792">
                        <c:v>7.94891357421875</c:v>
                      </c:pt>
                      <c:pt idx="793">
                        <c:v>8.1363859176635742</c:v>
                      </c:pt>
                      <c:pt idx="794">
                        <c:v>8.3298454284667969</c:v>
                      </c:pt>
                      <c:pt idx="795">
                        <c:v>8.5294761657714844</c:v>
                      </c:pt>
                      <c:pt idx="796">
                        <c:v>8.7354898452758789</c:v>
                      </c:pt>
                      <c:pt idx="797">
                        <c:v>8.9480819702148438</c:v>
                      </c:pt>
                      <c:pt idx="798">
                        <c:v>9.167475700378418</c:v>
                      </c:pt>
                      <c:pt idx="799">
                        <c:v>9.3938770294189453</c:v>
                      </c:pt>
                      <c:pt idx="800">
                        <c:v>9.6275043487548828</c:v>
                      </c:pt>
                      <c:pt idx="801">
                        <c:v>9.868565559387207</c:v>
                      </c:pt>
                      <c:pt idx="802">
                        <c:v>10.117329597473145</c:v>
                      </c:pt>
                      <c:pt idx="803">
                        <c:v>10.373981475830078</c:v>
                      </c:pt>
                      <c:pt idx="804">
                        <c:v>10.638809204101563</c:v>
                      </c:pt>
                      <c:pt idx="805">
                        <c:v>10.91203784942627</c:v>
                      </c:pt>
                      <c:pt idx="806">
                        <c:v>11.193896293640137</c:v>
                      </c:pt>
                      <c:pt idx="807">
                        <c:v>11.484623908996582</c:v>
                      </c:pt>
                      <c:pt idx="808">
                        <c:v>11.782163619995117</c:v>
                      </c:pt>
                      <c:pt idx="809">
                        <c:v>12.087634086608887</c:v>
                      </c:pt>
                      <c:pt idx="810">
                        <c:v>12.402408599853516</c:v>
                      </c:pt>
                      <c:pt idx="811">
                        <c:v>12.726723670959473</c:v>
                      </c:pt>
                      <c:pt idx="812">
                        <c:v>13.060754776000977</c:v>
                      </c:pt>
                      <c:pt idx="813">
                        <c:v>13.404707908630371</c:v>
                      </c:pt>
                      <c:pt idx="814">
                        <c:v>13.758758544921875</c:v>
                      </c:pt>
                      <c:pt idx="815">
                        <c:v>14.123047828674316</c:v>
                      </c:pt>
                      <c:pt idx="816">
                        <c:v>14.497814178466797</c:v>
                      </c:pt>
                      <c:pt idx="817">
                        <c:v>14.883077621459961</c:v>
                      </c:pt>
                      <c:pt idx="818">
                        <c:v>15.279021263122559</c:v>
                      </c:pt>
                      <c:pt idx="819">
                        <c:v>15.685697555541992</c:v>
                      </c:pt>
                      <c:pt idx="820">
                        <c:v>16.103181838989258</c:v>
                      </c:pt>
                      <c:pt idx="821">
                        <c:v>16.531373977661133</c:v>
                      </c:pt>
                      <c:pt idx="822">
                        <c:v>16.970354080200195</c:v>
                      </c:pt>
                      <c:pt idx="823">
                        <c:v>17.419975280761719</c:v>
                      </c:pt>
                      <c:pt idx="824">
                        <c:v>17.880144119262695</c:v>
                      </c:pt>
                      <c:pt idx="825">
                        <c:v>18.350635528564453</c:v>
                      </c:pt>
                      <c:pt idx="826">
                        <c:v>18.831249237060547</c:v>
                      </c:pt>
                      <c:pt idx="827">
                        <c:v>19.321615219116211</c:v>
                      </c:pt>
                      <c:pt idx="828">
                        <c:v>19.821460723876953</c:v>
                      </c:pt>
                      <c:pt idx="829">
                        <c:v>20.330327987670898</c:v>
                      </c:pt>
                      <c:pt idx="830">
                        <c:v>20.847726821899414</c:v>
                      </c:pt>
                      <c:pt idx="831">
                        <c:v>21.372964859008789</c:v>
                      </c:pt>
                      <c:pt idx="832">
                        <c:v>21.905374526977539</c:v>
                      </c:pt>
                      <c:pt idx="833">
                        <c:v>22.444110870361328</c:v>
                      </c:pt>
                      <c:pt idx="834">
                        <c:v>22.988132476806641</c:v>
                      </c:pt>
                      <c:pt idx="835">
                        <c:v>23.536474227905273</c:v>
                      </c:pt>
                      <c:pt idx="836">
                        <c:v>24.096807479858398</c:v>
                      </c:pt>
                      <c:pt idx="837">
                        <c:v>24.672431945800781</c:v>
                      </c:pt>
                      <c:pt idx="838">
                        <c:v>25.266792297363281</c:v>
                      </c:pt>
                      <c:pt idx="839">
                        <c:v>25.883594512939453</c:v>
                      </c:pt>
                      <c:pt idx="840">
                        <c:v>26.528335571289063</c:v>
                      </c:pt>
                      <c:pt idx="841">
                        <c:v>27.203407287597656</c:v>
                      </c:pt>
                      <c:pt idx="842">
                        <c:v>27.913127899169922</c:v>
                      </c:pt>
                      <c:pt idx="843">
                        <c:v>28.661294937133789</c:v>
                      </c:pt>
                      <c:pt idx="844">
                        <c:v>29.452274322509766</c:v>
                      </c:pt>
                      <c:pt idx="845">
                        <c:v>30.290019989013672</c:v>
                      </c:pt>
                      <c:pt idx="846">
                        <c:v>31.178510665893555</c:v>
                      </c:pt>
                      <c:pt idx="847">
                        <c:v>32.121711730957031</c:v>
                      </c:pt>
                      <c:pt idx="848">
                        <c:v>33.105094909667969</c:v>
                      </c:pt>
                      <c:pt idx="849">
                        <c:v>34.139423370361328</c:v>
                      </c:pt>
                      <c:pt idx="850">
                        <c:v>35.234775543212891</c:v>
                      </c:pt>
                      <c:pt idx="851">
                        <c:v>36.393459320068359</c:v>
                      </c:pt>
                      <c:pt idx="852">
                        <c:v>37.6170654296875</c:v>
                      </c:pt>
                      <c:pt idx="853">
                        <c:v>38.901145935058594</c:v>
                      </c:pt>
                      <c:pt idx="854">
                        <c:v>40.220073699951172</c:v>
                      </c:pt>
                      <c:pt idx="855">
                        <c:v>41.602153778076172</c:v>
                      </c:pt>
                      <c:pt idx="856">
                        <c:v>43.047245025634766</c:v>
                      </c:pt>
                      <c:pt idx="857">
                        <c:v>44.544490814208984</c:v>
                      </c:pt>
                      <c:pt idx="858">
                        <c:v>46.066394805908203</c:v>
                      </c:pt>
                      <c:pt idx="859">
                        <c:v>47.641391754150391</c:v>
                      </c:pt>
                      <c:pt idx="860">
                        <c:v>49.265228271484375</c:v>
                      </c:pt>
                      <c:pt idx="861">
                        <c:v>50.891979217529297</c:v>
                      </c:pt>
                      <c:pt idx="862">
                        <c:v>52.554019927978516</c:v>
                      </c:pt>
                      <c:pt idx="863">
                        <c:v>54.243221282958984</c:v>
                      </c:pt>
                      <c:pt idx="864">
                        <c:v>55.919876098632813</c:v>
                      </c:pt>
                      <c:pt idx="865">
                        <c:v>57.612796783447266</c:v>
                      </c:pt>
                      <c:pt idx="866">
                        <c:v>59.296230316162109</c:v>
                      </c:pt>
                      <c:pt idx="867">
                        <c:v>60.960563659667969</c:v>
                      </c:pt>
                      <c:pt idx="868">
                        <c:v>62.615085601806641</c:v>
                      </c:pt>
                      <c:pt idx="869">
                        <c:v>64.220260620117188</c:v>
                      </c:pt>
                      <c:pt idx="870">
                        <c:v>65.80023193359375</c:v>
                      </c:pt>
                      <c:pt idx="871">
                        <c:v>67.327362060546875</c:v>
                      </c:pt>
                      <c:pt idx="872">
                        <c:v>68.805145263671875</c:v>
                      </c:pt>
                      <c:pt idx="873">
                        <c:v>70.222328186035156</c:v>
                      </c:pt>
                      <c:pt idx="874">
                        <c:v>71.567733764648438</c:v>
                      </c:pt>
                      <c:pt idx="875">
                        <c:v>72.841407775878906</c:v>
                      </c:pt>
                      <c:pt idx="876">
                        <c:v>74.016487121582031</c:v>
                      </c:pt>
                      <c:pt idx="877">
                        <c:v>75.111976623535156</c:v>
                      </c:pt>
                      <c:pt idx="878">
                        <c:v>76.103157043457031</c:v>
                      </c:pt>
                      <c:pt idx="879">
                        <c:v>77.0028076171875</c:v>
                      </c:pt>
                      <c:pt idx="880">
                        <c:v>77.795570373535156</c:v>
                      </c:pt>
                      <c:pt idx="881">
                        <c:v>78.4833984375</c:v>
                      </c:pt>
                      <c:pt idx="882">
                        <c:v>79.065643310546875</c:v>
                      </c:pt>
                      <c:pt idx="883">
                        <c:v>79.531463623046875</c:v>
                      </c:pt>
                      <c:pt idx="884">
                        <c:v>79.892677307128906</c:v>
                      </c:pt>
                      <c:pt idx="885">
                        <c:v>80.135848999023438</c:v>
                      </c:pt>
                      <c:pt idx="886">
                        <c:v>80.269256591796875</c:v>
                      </c:pt>
                      <c:pt idx="887">
                        <c:v>80.29791259765625</c:v>
                      </c:pt>
                      <c:pt idx="888">
                        <c:v>80.205833435058594</c:v>
                      </c:pt>
                      <c:pt idx="889">
                        <c:v>80.012306213378906</c:v>
                      </c:pt>
                      <c:pt idx="890">
                        <c:v>79.720077514648438</c:v>
                      </c:pt>
                      <c:pt idx="891">
                        <c:v>79.318832397460938</c:v>
                      </c:pt>
                      <c:pt idx="892">
                        <c:v>78.822639465332031</c:v>
                      </c:pt>
                      <c:pt idx="893">
                        <c:v>78.239501953125</c:v>
                      </c:pt>
                      <c:pt idx="894">
                        <c:v>77.573677062988281</c:v>
                      </c:pt>
                      <c:pt idx="895">
                        <c:v>76.817222595214844</c:v>
                      </c:pt>
                      <c:pt idx="896">
                        <c:v>75.98431396484375</c:v>
                      </c:pt>
                      <c:pt idx="897">
                        <c:v>75.086051940917969</c:v>
                      </c:pt>
                      <c:pt idx="898">
                        <c:v>74.127479553222656</c:v>
                      </c:pt>
                      <c:pt idx="899">
                        <c:v>73.114646911621094</c:v>
                      </c:pt>
                      <c:pt idx="900">
                        <c:v>72.052764892578125</c:v>
                      </c:pt>
                      <c:pt idx="901">
                        <c:v>70.947738647460938</c:v>
                      </c:pt>
                      <c:pt idx="902">
                        <c:v>69.797409057617188</c:v>
                      </c:pt>
                      <c:pt idx="903">
                        <c:v>68.615226745605469</c:v>
                      </c:pt>
                      <c:pt idx="904">
                        <c:v>67.408279418945313</c:v>
                      </c:pt>
                      <c:pt idx="905">
                        <c:v>66.181716918945313</c:v>
                      </c:pt>
                      <c:pt idx="906">
                        <c:v>64.940338134765625</c:v>
                      </c:pt>
                      <c:pt idx="907">
                        <c:v>63.688686370849609</c:v>
                      </c:pt>
                      <c:pt idx="908">
                        <c:v>62.431365966796875</c:v>
                      </c:pt>
                      <c:pt idx="909">
                        <c:v>61.172264099121094</c:v>
                      </c:pt>
                      <c:pt idx="910">
                        <c:v>59.914764404296875</c:v>
                      </c:pt>
                      <c:pt idx="911">
                        <c:v>58.662879943847656</c:v>
                      </c:pt>
                      <c:pt idx="912">
                        <c:v>57.419380187988281</c:v>
                      </c:pt>
                      <c:pt idx="913">
                        <c:v>56.187118530273438</c:v>
                      </c:pt>
                      <c:pt idx="914">
                        <c:v>54.968528747558594</c:v>
                      </c:pt>
                      <c:pt idx="915">
                        <c:v>53.758869171142578</c:v>
                      </c:pt>
                      <c:pt idx="916">
                        <c:v>52.56671142578125</c:v>
                      </c:pt>
                      <c:pt idx="917">
                        <c:v>51.393810272216797</c:v>
                      </c:pt>
                      <c:pt idx="918">
                        <c:v>50.213264465332031</c:v>
                      </c:pt>
                      <c:pt idx="919">
                        <c:v>49.046405792236328</c:v>
                      </c:pt>
                      <c:pt idx="920">
                        <c:v>47.909919738769531</c:v>
                      </c:pt>
                      <c:pt idx="921">
                        <c:v>46.803863525390625</c:v>
                      </c:pt>
                      <c:pt idx="922">
                        <c:v>45.728324890136719</c:v>
                      </c:pt>
                      <c:pt idx="923">
                        <c:v>44.683120727539063</c:v>
                      </c:pt>
                      <c:pt idx="924">
                        <c:v>43.684074401855469</c:v>
                      </c:pt>
                      <c:pt idx="925">
                        <c:v>42.707118988037109</c:v>
                      </c:pt>
                      <c:pt idx="926">
                        <c:v>41.753036499023438</c:v>
                      </c:pt>
                      <c:pt idx="927">
                        <c:v>40.826850891113281</c:v>
                      </c:pt>
                      <c:pt idx="928">
                        <c:v>39.927986145019531</c:v>
                      </c:pt>
                      <c:pt idx="929">
                        <c:v>39.056018829345703</c:v>
                      </c:pt>
                      <c:pt idx="930">
                        <c:v>38.210319519042969</c:v>
                      </c:pt>
                      <c:pt idx="931">
                        <c:v>37.390277862548828</c:v>
                      </c:pt>
                      <c:pt idx="932">
                        <c:v>36.595172882080078</c:v>
                      </c:pt>
                      <c:pt idx="933">
                        <c:v>35.824348449707031</c:v>
                      </c:pt>
                      <c:pt idx="934">
                        <c:v>35.077049255371094</c:v>
                      </c:pt>
                      <c:pt idx="935">
                        <c:v>34.345355987548828</c:v>
                      </c:pt>
                      <c:pt idx="936">
                        <c:v>33.631446838378906</c:v>
                      </c:pt>
                      <c:pt idx="937">
                        <c:v>32.937858581542969</c:v>
                      </c:pt>
                      <c:pt idx="938">
                        <c:v>32.265853881835938</c:v>
                      </c:pt>
                      <c:pt idx="939">
                        <c:v>31.614564895629883</c:v>
                      </c:pt>
                      <c:pt idx="940">
                        <c:v>30.983291625976563</c:v>
                      </c:pt>
                      <c:pt idx="941">
                        <c:v>30.371210098266602</c:v>
                      </c:pt>
                      <c:pt idx="942">
                        <c:v>29.77775764465332</c:v>
                      </c:pt>
                      <c:pt idx="943">
                        <c:v>29.202205657958984</c:v>
                      </c:pt>
                      <c:pt idx="944">
                        <c:v>28.643930435180664</c:v>
                      </c:pt>
                      <c:pt idx="945">
                        <c:v>28.102270126342773</c:v>
                      </c:pt>
                      <c:pt idx="946">
                        <c:v>27.570850372314453</c:v>
                      </c:pt>
                      <c:pt idx="947">
                        <c:v>27.055007934570313</c:v>
                      </c:pt>
                      <c:pt idx="948">
                        <c:v>26.554187774658203</c:v>
                      </c:pt>
                      <c:pt idx="949">
                        <c:v>26.067873001098633</c:v>
                      </c:pt>
                      <c:pt idx="950">
                        <c:v>25.595546722412109</c:v>
                      </c:pt>
                      <c:pt idx="951">
                        <c:v>25.136697769165039</c:v>
                      </c:pt>
                      <c:pt idx="952">
                        <c:v>24.690801620483398</c:v>
                      </c:pt>
                      <c:pt idx="953">
                        <c:v>24.257482528686523</c:v>
                      </c:pt>
                      <c:pt idx="954">
                        <c:v>23.83622932434082</c:v>
                      </c:pt>
                      <c:pt idx="955">
                        <c:v>23.426664352416992</c:v>
                      </c:pt>
                      <c:pt idx="956">
                        <c:v>23.028402328491211</c:v>
                      </c:pt>
                      <c:pt idx="957">
                        <c:v>22.641025543212891</c:v>
                      </c:pt>
                      <c:pt idx="958">
                        <c:v>22.262430191040039</c:v>
                      </c:pt>
                      <c:pt idx="959">
                        <c:v>21.8929443359375</c:v>
                      </c:pt>
                      <c:pt idx="960">
                        <c:v>21.533327102661133</c:v>
                      </c:pt>
                      <c:pt idx="961">
                        <c:v>21.183261871337891</c:v>
                      </c:pt>
                      <c:pt idx="962">
                        <c:v>20.84242057800293</c:v>
                      </c:pt>
                      <c:pt idx="963">
                        <c:v>20.510465621948242</c:v>
                      </c:pt>
                      <c:pt idx="964">
                        <c:v>20.187108993530273</c:v>
                      </c:pt>
                      <c:pt idx="965">
                        <c:v>19.872049331665039</c:v>
                      </c:pt>
                      <c:pt idx="966">
                        <c:v>19.56505012512207</c:v>
                      </c:pt>
                      <c:pt idx="967">
                        <c:v>19.265834808349609</c:v>
                      </c:pt>
                      <c:pt idx="968">
                        <c:v>18.974100112915039</c:v>
                      </c:pt>
                      <c:pt idx="969">
                        <c:v>18.689659118652344</c:v>
                      </c:pt>
                      <c:pt idx="970">
                        <c:v>18.412282943725586</c:v>
                      </c:pt>
                      <c:pt idx="971">
                        <c:v>18.141750335693359</c:v>
                      </c:pt>
                      <c:pt idx="972">
                        <c:v>17.877763748168945</c:v>
                      </c:pt>
                      <c:pt idx="973">
                        <c:v>17.618995666503906</c:v>
                      </c:pt>
                      <c:pt idx="974">
                        <c:v>17.366426467895508</c:v>
                      </c:pt>
                      <c:pt idx="975">
                        <c:v>17.119918823242188</c:v>
                      </c:pt>
                      <c:pt idx="976">
                        <c:v>16.879274368286133</c:v>
                      </c:pt>
                      <c:pt idx="977">
                        <c:v>16.644292831420898</c:v>
                      </c:pt>
                      <c:pt idx="978">
                        <c:v>16.414825439453125</c:v>
                      </c:pt>
                      <c:pt idx="979">
                        <c:v>16.190694808959961</c:v>
                      </c:pt>
                      <c:pt idx="980">
                        <c:v>15.971741676330566</c:v>
                      </c:pt>
                      <c:pt idx="981">
                        <c:v>15.757819175720215</c:v>
                      </c:pt>
                      <c:pt idx="982">
                        <c:v>15.548807144165039</c:v>
                      </c:pt>
                      <c:pt idx="983">
                        <c:v>15.344529151916504</c:v>
                      </c:pt>
                      <c:pt idx="984">
                        <c:v>15.144865036010742</c:v>
                      </c:pt>
                      <c:pt idx="985">
                        <c:v>14.949688911437988</c:v>
                      </c:pt>
                      <c:pt idx="986">
                        <c:v>14.758879661560059</c:v>
                      </c:pt>
                      <c:pt idx="987">
                        <c:v>14.572317123413086</c:v>
                      </c:pt>
                      <c:pt idx="988">
                        <c:v>14.38986873626709</c:v>
                      </c:pt>
                      <c:pt idx="989">
                        <c:v>14.211419105529785</c:v>
                      </c:pt>
                      <c:pt idx="990">
                        <c:v>14.036633491516113</c:v>
                      </c:pt>
                      <c:pt idx="991">
                        <c:v>13.865293502807617</c:v>
                      </c:pt>
                      <c:pt idx="992">
                        <c:v>13.697670936584473</c:v>
                      </c:pt>
                      <c:pt idx="993">
                        <c:v>13.533642768859863</c:v>
                      </c:pt>
                      <c:pt idx="994">
                        <c:v>13.373137474060059</c:v>
                      </c:pt>
                      <c:pt idx="995">
                        <c:v>13.216052055358887</c:v>
                      </c:pt>
                      <c:pt idx="996">
                        <c:v>13.06230354309082</c:v>
                      </c:pt>
                      <c:pt idx="997">
                        <c:v>12.91180419921875</c:v>
                      </c:pt>
                      <c:pt idx="998">
                        <c:v>12.764487266540527</c:v>
                      </c:pt>
                      <c:pt idx="999">
                        <c:v>12.620251655578613</c:v>
                      </c:pt>
                      <c:pt idx="1000">
                        <c:v>12.479011535644531</c:v>
                      </c:pt>
                      <c:pt idx="1001">
                        <c:v>12.340725898742676</c:v>
                      </c:pt>
                      <c:pt idx="1002">
                        <c:v>12.202897071838379</c:v>
                      </c:pt>
                      <c:pt idx="1003">
                        <c:v>12.067658424377441</c:v>
                      </c:pt>
                      <c:pt idx="1004">
                        <c:v>11.934897422790527</c:v>
                      </c:pt>
                      <c:pt idx="1005">
                        <c:v>11.804581642150879</c:v>
                      </c:pt>
                      <c:pt idx="1006">
                        <c:v>11.676812171936035</c:v>
                      </c:pt>
                      <c:pt idx="1007">
                        <c:v>11.551549911499023</c:v>
                      </c:pt>
                      <c:pt idx="1008">
                        <c:v>11.42872142791748</c:v>
                      </c:pt>
                      <c:pt idx="1009">
                        <c:v>11.308219909667969</c:v>
                      </c:pt>
                      <c:pt idx="1010">
                        <c:v>11.189990997314453</c:v>
                      </c:pt>
                      <c:pt idx="1011">
                        <c:v>11.073931694030762</c:v>
                      </c:pt>
                      <c:pt idx="1012">
                        <c:v>10.959758758544922</c:v>
                      </c:pt>
                      <c:pt idx="1013">
                        <c:v>10.847675323486328</c:v>
                      </c:pt>
                      <c:pt idx="1014">
                        <c:v>10.737640380859375</c:v>
                      </c:pt>
                      <c:pt idx="1015">
                        <c:v>10.629610061645508</c:v>
                      </c:pt>
                      <c:pt idx="1016">
                        <c:v>10.52354907989502</c:v>
                      </c:pt>
                      <c:pt idx="1017">
                        <c:v>10.419392585754395</c:v>
                      </c:pt>
                      <c:pt idx="1018">
                        <c:v>10.31711483001709</c:v>
                      </c:pt>
                      <c:pt idx="1019">
                        <c:v>10.216676712036133</c:v>
                      </c:pt>
                      <c:pt idx="1020">
                        <c:v>10.118040084838867</c:v>
                      </c:pt>
                      <c:pt idx="1021">
                        <c:v>10.021171569824219</c:v>
                      </c:pt>
                      <c:pt idx="1022">
                        <c:v>9.9260597229003906</c:v>
                      </c:pt>
                      <c:pt idx="1023">
                        <c:v>9.832667350769043</c:v>
                      </c:pt>
                      <c:pt idx="1024">
                        <c:v>9.7409257888793945</c:v>
                      </c:pt>
                      <c:pt idx="1025">
                        <c:v>9.6508197784423828</c:v>
                      </c:pt>
                      <c:pt idx="1026">
                        <c:v>9.5622901916503906</c:v>
                      </c:pt>
                      <c:pt idx="1027">
                        <c:v>9.4753046035766602</c:v>
                      </c:pt>
                      <c:pt idx="1028">
                        <c:v>9.3898477554321289</c:v>
                      </c:pt>
                      <c:pt idx="1029">
                        <c:v>9.3058872222900391</c:v>
                      </c:pt>
                      <c:pt idx="1030">
                        <c:v>9.223393440246582</c:v>
                      </c:pt>
                      <c:pt idx="1031">
                        <c:v>9.1423492431640625</c:v>
                      </c:pt>
                      <c:pt idx="1032">
                        <c:v>9.0627260208129883</c:v>
                      </c:pt>
                      <c:pt idx="1033">
                        <c:v>8.984492301940918</c:v>
                      </c:pt>
                      <c:pt idx="1034">
                        <c:v>8.907623291015625</c:v>
                      </c:pt>
                      <c:pt idx="1035">
                        <c:v>8.8320760726928711</c:v>
                      </c:pt>
                      <c:pt idx="1036">
                        <c:v>8.7578401565551758</c:v>
                      </c:pt>
                      <c:pt idx="1037">
                        <c:v>8.6847591400146484</c:v>
                      </c:pt>
                      <c:pt idx="1038">
                        <c:v>8.6126279830932617</c:v>
                      </c:pt>
                      <c:pt idx="1039">
                        <c:v>8.5417289733886719</c:v>
                      </c:pt>
                      <c:pt idx="1040">
                        <c:v>8.4720497131347656</c:v>
                      </c:pt>
                      <c:pt idx="1041">
                        <c:v>8.4035539627075195</c:v>
                      </c:pt>
                      <c:pt idx="1042">
                        <c:v>8.3362283706665039</c:v>
                      </c:pt>
                      <c:pt idx="1043">
                        <c:v>8.270050048828125</c:v>
                      </c:pt>
                      <c:pt idx="1044">
                        <c:v>8.2049922943115234</c:v>
                      </c:pt>
                      <c:pt idx="1045">
                        <c:v>8.1410360336303711</c:v>
                      </c:pt>
                      <c:pt idx="1046">
                        <c:v>8.0781631469726563</c:v>
                      </c:pt>
                      <c:pt idx="1047">
                        <c:v>8.0163488388061523</c:v>
                      </c:pt>
                      <c:pt idx="1048">
                        <c:v>7.9555783271789551</c:v>
                      </c:pt>
                      <c:pt idx="1049">
                        <c:v>7.8959445953369141</c:v>
                      </c:pt>
                      <c:pt idx="1050">
                        <c:v>7.837437629699707</c:v>
                      </c:pt>
                      <c:pt idx="1051">
                        <c:v>7.7799491882324219</c:v>
                      </c:pt>
                      <c:pt idx="1052">
                        <c:v>7.7234354019165039</c:v>
                      </c:pt>
                      <c:pt idx="1053">
                        <c:v>7.6678919792175293</c:v>
                      </c:pt>
                      <c:pt idx="1054">
                        <c:v>7.6132993698120117</c:v>
                      </c:pt>
                      <c:pt idx="1055">
                        <c:v>7.5596389770507813</c:v>
                      </c:pt>
                      <c:pt idx="1056">
                        <c:v>7.5068955421447754</c:v>
                      </c:pt>
                      <c:pt idx="1057">
                        <c:v>7.4550418853759766</c:v>
                      </c:pt>
                      <c:pt idx="1058">
                        <c:v>7.4040560722351074</c:v>
                      </c:pt>
                      <c:pt idx="1059">
                        <c:v>7.3539261817932129</c:v>
                      </c:pt>
                      <c:pt idx="1060">
                        <c:v>7.3046278953552246</c:v>
                      </c:pt>
                      <c:pt idx="1061">
                        <c:v>7.2561588287353516</c:v>
                      </c:pt>
                      <c:pt idx="1062">
                        <c:v>7.208500862121582</c:v>
                      </c:pt>
                      <c:pt idx="1063">
                        <c:v>7.1616373062133789</c:v>
                      </c:pt>
                      <c:pt idx="1064">
                        <c:v>7.1155538558959961</c:v>
                      </c:pt>
                      <c:pt idx="1065">
                        <c:v>7.0702376365661621</c:v>
                      </c:pt>
                      <c:pt idx="1066">
                        <c:v>7.0256729125976563</c:v>
                      </c:pt>
                      <c:pt idx="1067">
                        <c:v>6.9818458557128906</c:v>
                      </c:pt>
                      <c:pt idx="1068">
                        <c:v>6.9387445449829102</c:v>
                      </c:pt>
                      <c:pt idx="1069">
                        <c:v>6.8963508605957031</c:v>
                      </c:pt>
                      <c:pt idx="1070">
                        <c:v>6.8546533584594727</c:v>
                      </c:pt>
                      <c:pt idx="1071">
                        <c:v>6.8136305809020996</c:v>
                      </c:pt>
                      <c:pt idx="1072">
                        <c:v>6.7731733322143555</c:v>
                      </c:pt>
                      <c:pt idx="1073">
                        <c:v>6.7333669662475586</c:v>
                      </c:pt>
                      <c:pt idx="1074">
                        <c:v>6.6942062377929688</c:v>
                      </c:pt>
                      <c:pt idx="1075">
                        <c:v>6.6556892395019531</c:v>
                      </c:pt>
                      <c:pt idx="1076">
                        <c:v>6.617802619934082</c:v>
                      </c:pt>
                      <c:pt idx="1077">
                        <c:v>6.5805330276489258</c:v>
                      </c:pt>
                      <c:pt idx="1078">
                        <c:v>6.5438704490661621</c:v>
                      </c:pt>
                      <c:pt idx="1079">
                        <c:v>6.5078058242797852</c:v>
                      </c:pt>
                      <c:pt idx="1080">
                        <c:v>6.4723224639892578</c:v>
                      </c:pt>
                      <c:pt idx="1081">
                        <c:v>6.4374070167541504</c:v>
                      </c:pt>
                      <c:pt idx="1082">
                        <c:v>6.4030494689941406</c:v>
                      </c:pt>
                      <c:pt idx="1083">
                        <c:v>6.3692026138305664</c:v>
                      </c:pt>
                      <c:pt idx="1084">
                        <c:v>6.3358588218688965</c:v>
                      </c:pt>
                      <c:pt idx="1085">
                        <c:v>6.3029985427856445</c:v>
                      </c:pt>
                      <c:pt idx="1086">
                        <c:v>6.2705678939819336</c:v>
                      </c:pt>
                      <c:pt idx="1087">
                        <c:v>6.2385501861572266</c:v>
                      </c:pt>
                      <c:pt idx="1088">
                        <c:v>6.2069344520568848</c:v>
                      </c:pt>
                      <c:pt idx="1089">
                        <c:v>6.1756687164306641</c:v>
                      </c:pt>
                      <c:pt idx="1090">
                        <c:v>6.1447348594665527</c:v>
                      </c:pt>
                      <c:pt idx="1091">
                        <c:v>6.1141262054443359</c:v>
                      </c:pt>
                      <c:pt idx="1092">
                        <c:v>6.083806037902832</c:v>
                      </c:pt>
                      <c:pt idx="1093">
                        <c:v>6.0537567138671875</c:v>
                      </c:pt>
                      <c:pt idx="1094">
                        <c:v>6.0239725112915039</c:v>
                      </c:pt>
                      <c:pt idx="1095">
                        <c:v>5.9944186210632324</c:v>
                      </c:pt>
                      <c:pt idx="1096">
                        <c:v>5.9650530815124512</c:v>
                      </c:pt>
                      <c:pt idx="1097">
                        <c:v>5.9358773231506348</c:v>
                      </c:pt>
                      <c:pt idx="1098">
                        <c:v>5.906862735748291</c:v>
                      </c:pt>
                      <c:pt idx="1099">
                        <c:v>5.8779520988464355</c:v>
                      </c:pt>
                      <c:pt idx="1100">
                        <c:v>5.8491487503051758</c:v>
                      </c:pt>
                      <c:pt idx="1101">
                        <c:v>5.8204331398010254</c:v>
                      </c:pt>
                      <c:pt idx="1102">
                        <c:v>5.7917613983154297</c:v>
                      </c:pt>
                      <c:pt idx="1103">
                        <c:v>5.7631306648254395</c:v>
                      </c:pt>
                      <c:pt idx="1104">
                        <c:v>5.7345318794250488</c:v>
                      </c:pt>
                      <c:pt idx="1105">
                        <c:v>5.7059235572814941</c:v>
                      </c:pt>
                      <c:pt idx="1106">
                        <c:v>5.6772980690002441</c:v>
                      </c:pt>
                      <c:pt idx="1107">
                        <c:v>5.6486673355102539</c:v>
                      </c:pt>
                      <c:pt idx="1108">
                        <c:v>5.6199831962585449</c:v>
                      </c:pt>
                      <c:pt idx="1109">
                        <c:v>5.591245174407959</c:v>
                      </c:pt>
                      <c:pt idx="1110">
                        <c:v>5.5624251365661621</c:v>
                      </c:pt>
                      <c:pt idx="1111">
                        <c:v>5.5334949493408203</c:v>
                      </c:pt>
                      <c:pt idx="1112">
                        <c:v>5.5044393539428711</c:v>
                      </c:pt>
                      <c:pt idx="1113">
                        <c:v>5.4752645492553711</c:v>
                      </c:pt>
                      <c:pt idx="1114">
                        <c:v>5.4459547996520996</c:v>
                      </c:pt>
                      <c:pt idx="1115">
                        <c:v>5.4165005683898926</c:v>
                      </c:pt>
                      <c:pt idx="1116">
                        <c:v>5.3869037628173828</c:v>
                      </c:pt>
                      <c:pt idx="1117">
                        <c:v>5.357151985168457</c:v>
                      </c:pt>
                      <c:pt idx="1118">
                        <c:v>5.3272233009338379</c:v>
                      </c:pt>
                      <c:pt idx="1119">
                        <c:v>5.2971205711364746</c:v>
                      </c:pt>
                      <c:pt idx="1120">
                        <c:v>5.2667412757873535</c:v>
                      </c:pt>
                      <c:pt idx="1121">
                        <c:v>5.2361607551574707</c:v>
                      </c:pt>
                      <c:pt idx="1122">
                        <c:v>5.2053756713867188</c:v>
                      </c:pt>
                      <c:pt idx="1123">
                        <c:v>5.1743874549865723</c:v>
                      </c:pt>
                      <c:pt idx="1124">
                        <c:v>5.1431879997253418</c:v>
                      </c:pt>
                      <c:pt idx="1125">
                        <c:v>5.1117763519287109</c:v>
                      </c:pt>
                      <c:pt idx="1126">
                        <c:v>5.0801539421081543</c:v>
                      </c:pt>
                      <c:pt idx="1127">
                        <c:v>5.048316478729248</c:v>
                      </c:pt>
                      <c:pt idx="1128">
                        <c:v>5.0162639617919922</c:v>
                      </c:pt>
                      <c:pt idx="1129">
                        <c:v>4.9840011596679688</c:v>
                      </c:pt>
                      <c:pt idx="1130">
                        <c:v>4.9515261650085449</c:v>
                      </c:pt>
                      <c:pt idx="1131">
                        <c:v>4.9188432693481445</c:v>
                      </c:pt>
                      <c:pt idx="1132">
                        <c:v>4.8859615325927734</c:v>
                      </c:pt>
                      <c:pt idx="1133">
                        <c:v>4.8528861999511719</c:v>
                      </c:pt>
                      <c:pt idx="1134">
                        <c:v>4.8196096420288086</c:v>
                      </c:pt>
                      <c:pt idx="1135">
                        <c:v>4.7861332893371582</c:v>
                      </c:pt>
                      <c:pt idx="1136">
                        <c:v>4.7524642944335938</c:v>
                      </c:pt>
                      <c:pt idx="1137">
                        <c:v>4.7186079025268555</c:v>
                      </c:pt>
                      <c:pt idx="1138">
                        <c:v>4.6845636367797852</c:v>
                      </c:pt>
                      <c:pt idx="1139">
                        <c:v>4.6503396034240723</c:v>
                      </c:pt>
                      <c:pt idx="1140">
                        <c:v>4.6159300804138184</c:v>
                      </c:pt>
                      <c:pt idx="1141">
                        <c:v>4.5813388824462891</c:v>
                      </c:pt>
                    </c:numCache>
                  </c:numRef>
                </c:yVal>
                <c:smooth val="0"/>
                <c:extLst>
                  <c:ext xmlns:c16="http://schemas.microsoft.com/office/drawing/2014/chart" uri="{C3380CC4-5D6E-409C-BE32-E72D297353CC}">
                    <c16:uniqueId val="{00000004-8A38-4BA1-A10E-88E48FB20473}"/>
                  </c:ext>
                </c:extLst>
              </c15:ser>
            </c15:filteredScatterSeries>
            <c15:filteredScatterSeries>
              <c15:ser>
                <c:idx val="5"/>
                <c:order val="5"/>
                <c:tx>
                  <c:v>14400 WAVE</c:v>
                </c:tx>
                <c:spPr>
                  <a:ln w="22225" cap="rnd">
                    <a:solidFill>
                      <a:schemeClr val="accent6"/>
                    </a:solidFill>
                    <a:round/>
                  </a:ln>
                  <a:effectLst/>
                </c:spPr>
                <c:marker>
                  <c:symbol val="none"/>
                </c:marker>
                <c:xVal>
                  <c:numRef>
                    <c:extLst xmlns:c15="http://schemas.microsoft.com/office/drawing/2012/chart">
                      <c:ext xmlns:c15="http://schemas.microsoft.com/office/drawing/2012/chart" uri="{02D57815-91ED-43cb-92C2-25804820EDAC}">
                        <c15:formulaRef>
                          <c15:sqref>'Graphs Task 1'!$AG$2:$AG$1044</c15:sqref>
                        </c15:formulaRef>
                      </c:ext>
                    </c:extLst>
                    <c:numCache>
                      <c:formatCode>General</c:formatCode>
                      <c:ptCount val="1043"/>
                      <c:pt idx="0">
                        <c:v>12.685282707214355</c:v>
                      </c:pt>
                      <c:pt idx="1">
                        <c:v>12.689332008361816</c:v>
                      </c:pt>
                      <c:pt idx="2">
                        <c:v>12.692731857299805</c:v>
                      </c:pt>
                      <c:pt idx="3">
                        <c:v>12.695478439331055</c:v>
                      </c:pt>
                      <c:pt idx="4">
                        <c:v>12.697579383850098</c:v>
                      </c:pt>
                      <c:pt idx="5">
                        <c:v>12.699028015136719</c:v>
                      </c:pt>
                      <c:pt idx="6">
                        <c:v>12.699828147888184</c:v>
                      </c:pt>
                      <c:pt idx="7">
                        <c:v>12.69997501373291</c:v>
                      </c:pt>
                      <c:pt idx="8">
                        <c:v>12.699474334716797</c:v>
                      </c:pt>
                      <c:pt idx="9">
                        <c:v>12.698322296142578</c:v>
                      </c:pt>
                      <c:pt idx="10">
                        <c:v>12.696521759033203</c:v>
                      </c:pt>
                      <c:pt idx="11">
                        <c:v>12.694069862365723</c:v>
                      </c:pt>
                      <c:pt idx="12">
                        <c:v>12.69096851348877</c:v>
                      </c:pt>
                      <c:pt idx="13">
                        <c:v>12.687215805053711</c:v>
                      </c:pt>
                      <c:pt idx="14">
                        <c:v>12.682815551757813</c:v>
                      </c:pt>
                      <c:pt idx="15">
                        <c:v>12.677765846252441</c:v>
                      </c:pt>
                      <c:pt idx="16">
                        <c:v>12.672064781188965</c:v>
                      </c:pt>
                      <c:pt idx="17">
                        <c:v>12.665715217590332</c:v>
                      </c:pt>
                      <c:pt idx="18">
                        <c:v>12.658714294433594</c:v>
                      </c:pt>
                      <c:pt idx="19">
                        <c:v>12.651067733764648</c:v>
                      </c:pt>
                      <c:pt idx="20">
                        <c:v>12.642768859863281</c:v>
                      </c:pt>
                      <c:pt idx="21">
                        <c:v>12.633823394775391</c:v>
                      </c:pt>
                      <c:pt idx="22">
                        <c:v>12.624227523803711</c:v>
                      </c:pt>
                      <c:pt idx="23">
                        <c:v>12.613985061645508</c:v>
                      </c:pt>
                      <c:pt idx="24">
                        <c:v>12.603091239929199</c:v>
                      </c:pt>
                      <c:pt idx="25">
                        <c:v>12.591548919677734</c:v>
                      </c:pt>
                      <c:pt idx="26">
                        <c:v>12.579360008239746</c:v>
                      </c:pt>
                      <c:pt idx="27">
                        <c:v>12.566518783569336</c:v>
                      </c:pt>
                      <c:pt idx="28">
                        <c:v>12.553032875061035</c:v>
                      </c:pt>
                      <c:pt idx="29">
                        <c:v>12.538897514343262</c:v>
                      </c:pt>
                      <c:pt idx="30">
                        <c:v>12.524113655090332</c:v>
                      </c:pt>
                      <c:pt idx="31">
                        <c:v>12.508682250976563</c:v>
                      </c:pt>
                      <c:pt idx="32">
                        <c:v>12.492603302001953</c:v>
                      </c:pt>
                      <c:pt idx="33">
                        <c:v>12.475876808166504</c:v>
                      </c:pt>
                      <c:pt idx="34">
                        <c:v>12.458502769470215</c:v>
                      </c:pt>
                      <c:pt idx="35">
                        <c:v>12.440481185913086</c:v>
                      </c:pt>
                      <c:pt idx="36">
                        <c:v>12.421814918518066</c:v>
                      </c:pt>
                      <c:pt idx="37">
                        <c:v>12.402500152587891</c:v>
                      </c:pt>
                      <c:pt idx="38">
                        <c:v>12.382538795471191</c:v>
                      </c:pt>
                      <c:pt idx="39">
                        <c:v>12.361931800842285</c:v>
                      </c:pt>
                      <c:pt idx="40">
                        <c:v>12.340682029724121</c:v>
                      </c:pt>
                      <c:pt idx="41">
                        <c:v>12.318785667419434</c:v>
                      </c:pt>
                      <c:pt idx="42">
                        <c:v>12.296243667602539</c:v>
                      </c:pt>
                      <c:pt idx="43">
                        <c:v>12.273058891296387</c:v>
                      </c:pt>
                      <c:pt idx="44">
                        <c:v>12.24923038482666</c:v>
                      </c:pt>
                      <c:pt idx="45">
                        <c:v>12.224766731262207</c:v>
                      </c:pt>
                      <c:pt idx="46">
                        <c:v>12.199653625488281</c:v>
                      </c:pt>
                      <c:pt idx="47">
                        <c:v>12.17390251159668</c:v>
                      </c:pt>
                      <c:pt idx="48">
                        <c:v>12.14751148223877</c:v>
                      </c:pt>
                      <c:pt idx="49">
                        <c:v>12.120479583740234</c:v>
                      </c:pt>
                      <c:pt idx="50">
                        <c:v>12.092813491821289</c:v>
                      </c:pt>
                      <c:pt idx="51">
                        <c:v>12.064507484436035</c:v>
                      </c:pt>
                      <c:pt idx="52">
                        <c:v>12.035568237304688</c:v>
                      </c:pt>
                      <c:pt idx="53">
                        <c:v>12.005992889404297</c:v>
                      </c:pt>
                      <c:pt idx="54">
                        <c:v>11.975785255432129</c:v>
                      </c:pt>
                      <c:pt idx="55">
                        <c:v>11.944942474365234</c:v>
                      </c:pt>
                      <c:pt idx="56">
                        <c:v>11.913473129272461</c:v>
                      </c:pt>
                      <c:pt idx="57">
                        <c:v>11.881376266479492</c:v>
                      </c:pt>
                      <c:pt idx="58">
                        <c:v>11.848648071289063</c:v>
                      </c:pt>
                      <c:pt idx="59">
                        <c:v>11.81529426574707</c:v>
                      </c:pt>
                      <c:pt idx="60">
                        <c:v>11.781318664550781</c:v>
                      </c:pt>
                      <c:pt idx="61">
                        <c:v>11.746720314025879</c:v>
                      </c:pt>
                      <c:pt idx="62">
                        <c:v>11.711498260498047</c:v>
                      </c:pt>
                      <c:pt idx="63">
                        <c:v>11.675658226013184</c:v>
                      </c:pt>
                      <c:pt idx="64">
                        <c:v>11.639204025268555</c:v>
                      </c:pt>
                      <c:pt idx="65">
                        <c:v>11.602132797241211</c:v>
                      </c:pt>
                      <c:pt idx="66">
                        <c:v>11.564446449279785</c:v>
                      </c:pt>
                      <c:pt idx="67">
                        <c:v>11.526154518127441</c:v>
                      </c:pt>
                      <c:pt idx="68">
                        <c:v>11.487250328063965</c:v>
                      </c:pt>
                      <c:pt idx="69">
                        <c:v>11.447738647460938</c:v>
                      </c:pt>
                      <c:pt idx="70">
                        <c:v>11.407626152038574</c:v>
                      </c:pt>
                      <c:pt idx="71">
                        <c:v>11.366668701171875</c:v>
                      </c:pt>
                      <c:pt idx="72">
                        <c:v>11.325121879577637</c:v>
                      </c:pt>
                      <c:pt idx="73">
                        <c:v>11.282989501953125</c:v>
                      </c:pt>
                      <c:pt idx="74">
                        <c:v>11.240273475646973</c:v>
                      </c:pt>
                      <c:pt idx="75">
                        <c:v>11.19697380065918</c:v>
                      </c:pt>
                      <c:pt idx="76">
                        <c:v>11.153100967407227</c:v>
                      </c:pt>
                      <c:pt idx="77">
                        <c:v>11.10865592956543</c:v>
                      </c:pt>
                      <c:pt idx="78">
                        <c:v>11.063645362854004</c:v>
                      </c:pt>
                      <c:pt idx="79">
                        <c:v>11.018072128295898</c:v>
                      </c:pt>
                      <c:pt idx="80">
                        <c:v>10.971944808959961</c:v>
                      </c:pt>
                      <c:pt idx="81">
                        <c:v>10.925256729125977</c:v>
                      </c:pt>
                      <c:pt idx="82">
                        <c:v>10.878020286560059</c:v>
                      </c:pt>
                      <c:pt idx="83">
                        <c:v>10.830233573913574</c:v>
                      </c:pt>
                      <c:pt idx="84">
                        <c:v>10.781898498535156</c:v>
                      </c:pt>
                      <c:pt idx="85">
                        <c:v>10.733009338378906</c:v>
                      </c:pt>
                      <c:pt idx="86">
                        <c:v>10.683579444885254</c:v>
                      </c:pt>
                      <c:pt idx="87">
                        <c:v>10.633603096008301</c:v>
                      </c:pt>
                      <c:pt idx="88">
                        <c:v>10.583089828491211</c:v>
                      </c:pt>
                      <c:pt idx="89">
                        <c:v>10.532044410705566</c:v>
                      </c:pt>
                      <c:pt idx="90">
                        <c:v>10.480474472045898</c:v>
                      </c:pt>
                      <c:pt idx="91">
                        <c:v>10.428384780883789</c:v>
                      </c:pt>
                      <c:pt idx="92">
                        <c:v>10.375779151916504</c:v>
                      </c:pt>
                      <c:pt idx="93">
                        <c:v>10.322662353515625</c:v>
                      </c:pt>
                      <c:pt idx="94">
                        <c:v>10.269033432006836</c:v>
                      </c:pt>
                      <c:pt idx="95">
                        <c:v>10.214899063110352</c:v>
                      </c:pt>
                      <c:pt idx="96">
                        <c:v>10.160262107849121</c:v>
                      </c:pt>
                      <c:pt idx="97">
                        <c:v>10.105119705200195</c:v>
                      </c:pt>
                      <c:pt idx="98">
                        <c:v>10.049473762512207</c:v>
                      </c:pt>
                      <c:pt idx="99">
                        <c:v>9.9933366775512695</c:v>
                      </c:pt>
                      <c:pt idx="100">
                        <c:v>9.9367055892944336</c:v>
                      </c:pt>
                      <c:pt idx="101">
                        <c:v>9.8795890808105469</c:v>
                      </c:pt>
                      <c:pt idx="102">
                        <c:v>9.8219919204711914</c:v>
                      </c:pt>
                      <c:pt idx="103">
                        <c:v>9.7639293670654297</c:v>
                      </c:pt>
                      <c:pt idx="104">
                        <c:v>9.7053966522216797</c:v>
                      </c:pt>
                      <c:pt idx="105">
                        <c:v>9.6464080810546875</c:v>
                      </c:pt>
                      <c:pt idx="106">
                        <c:v>9.5869607925415039</c:v>
                      </c:pt>
                      <c:pt idx="107">
                        <c:v>9.5270576477050781</c:v>
                      </c:pt>
                      <c:pt idx="108">
                        <c:v>9.4667062759399414</c:v>
                      </c:pt>
                      <c:pt idx="109">
                        <c:v>9.4059038162231445</c:v>
                      </c:pt>
                      <c:pt idx="110">
                        <c:v>9.3446598052978516</c:v>
                      </c:pt>
                      <c:pt idx="111">
                        <c:v>9.2829771041870117</c:v>
                      </c:pt>
                      <c:pt idx="112">
                        <c:v>9.2208614349365234</c:v>
                      </c:pt>
                      <c:pt idx="113">
                        <c:v>9.1583213806152344</c:v>
                      </c:pt>
                      <c:pt idx="114">
                        <c:v>9.095362663269043</c:v>
                      </c:pt>
                      <c:pt idx="115">
                        <c:v>9.0319995880126953</c:v>
                      </c:pt>
                      <c:pt idx="116">
                        <c:v>8.9682321548461914</c:v>
                      </c:pt>
                      <c:pt idx="117">
                        <c:v>8.9040765762329102</c:v>
                      </c:pt>
                      <c:pt idx="118">
                        <c:v>8.8395309448242188</c:v>
                      </c:pt>
                      <c:pt idx="119">
                        <c:v>8.7746047973632813</c:v>
                      </c:pt>
                      <c:pt idx="120">
                        <c:v>8.7093019485473633</c:v>
                      </c:pt>
                      <c:pt idx="121">
                        <c:v>8.6436281204223633</c:v>
                      </c:pt>
                      <c:pt idx="122">
                        <c:v>8.5775871276855469</c:v>
                      </c:pt>
                      <c:pt idx="123">
                        <c:v>8.5111904144287109</c:v>
                      </c:pt>
                      <c:pt idx="124">
                        <c:v>8.4444389343261719</c:v>
                      </c:pt>
                      <c:pt idx="125">
                        <c:v>8.377349853515625</c:v>
                      </c:pt>
                      <c:pt idx="126">
                        <c:v>8.3099260330200195</c:v>
                      </c:pt>
                      <c:pt idx="127">
                        <c:v>8.2421865463256836</c:v>
                      </c:pt>
                      <c:pt idx="128">
                        <c:v>8.1741552352905273</c:v>
                      </c:pt>
                      <c:pt idx="129">
                        <c:v>8.1058473587036133</c:v>
                      </c:pt>
                      <c:pt idx="130">
                        <c:v>8.0372724533081055</c:v>
                      </c:pt>
                      <c:pt idx="131">
                        <c:v>7.9684405326843262</c:v>
                      </c:pt>
                      <c:pt idx="132">
                        <c:v>7.8993444442749023</c:v>
                      </c:pt>
                      <c:pt idx="133">
                        <c:v>7.829986572265625</c:v>
                      </c:pt>
                      <c:pt idx="134">
                        <c:v>7.7603530883789063</c:v>
                      </c:pt>
                      <c:pt idx="135">
                        <c:v>7.6904463768005371</c:v>
                      </c:pt>
                      <c:pt idx="136">
                        <c:v>7.620269775390625</c:v>
                      </c:pt>
                      <c:pt idx="137">
                        <c:v>7.5498418807983398</c:v>
                      </c:pt>
                      <c:pt idx="138">
                        <c:v>7.4791679382324219</c:v>
                      </c:pt>
                      <c:pt idx="139">
                        <c:v>7.4082794189453125</c:v>
                      </c:pt>
                      <c:pt idx="140">
                        <c:v>7.3372006416320801</c:v>
                      </c:pt>
                      <c:pt idx="141">
                        <c:v>7.2659449577331543</c:v>
                      </c:pt>
                      <c:pt idx="142">
                        <c:v>7.1945357322692871</c:v>
                      </c:pt>
                      <c:pt idx="143">
                        <c:v>7.1229796409606934</c:v>
                      </c:pt>
                      <c:pt idx="144">
                        <c:v>7.0512785911560059</c:v>
                      </c:pt>
                      <c:pt idx="145">
                        <c:v>6.9794344902038574</c:v>
                      </c:pt>
                      <c:pt idx="146">
                        <c:v>6.9074416160583496</c:v>
                      </c:pt>
                      <c:pt idx="147">
                        <c:v>6.835303783416748</c:v>
                      </c:pt>
                      <c:pt idx="148">
                        <c:v>6.7630181312561035</c:v>
                      </c:pt>
                      <c:pt idx="149">
                        <c:v>6.6906051635742188</c:v>
                      </c:pt>
                      <c:pt idx="150">
                        <c:v>6.6180806159973145</c:v>
                      </c:pt>
                      <c:pt idx="151">
                        <c:v>6.5453343391418457</c:v>
                      </c:pt>
                      <c:pt idx="152">
                        <c:v>6.4723882675170898</c:v>
                      </c:pt>
                      <c:pt idx="153">
                        <c:v>6.3993868827819824</c:v>
                      </c:pt>
                      <c:pt idx="154">
                        <c:v>6.3263440132141113</c:v>
                      </c:pt>
                      <c:pt idx="155">
                        <c:v>6.2532792091369629</c:v>
                      </c:pt>
                      <c:pt idx="156">
                        <c:v>6.180206298828125</c:v>
                      </c:pt>
                      <c:pt idx="157">
                        <c:v>6.1071367263793945</c:v>
                      </c:pt>
                      <c:pt idx="158">
                        <c:v>6.0341038703918457</c:v>
                      </c:pt>
                      <c:pt idx="159">
                        <c:v>5.9611029624938965</c:v>
                      </c:pt>
                      <c:pt idx="160">
                        <c:v>5.8881649971008301</c:v>
                      </c:pt>
                      <c:pt idx="161">
                        <c:v>5.8152956962585449</c:v>
                      </c:pt>
                      <c:pt idx="162">
                        <c:v>5.7425055503845215</c:v>
                      </c:pt>
                      <c:pt idx="163">
                        <c:v>5.669804573059082</c:v>
                      </c:pt>
                      <c:pt idx="164">
                        <c:v>5.5972080230712891</c:v>
                      </c:pt>
                      <c:pt idx="165">
                        <c:v>5.5247149467468262</c:v>
                      </c:pt>
                      <c:pt idx="166">
                        <c:v>5.4523501396179199</c:v>
                      </c:pt>
                      <c:pt idx="167">
                        <c:v>5.3801255226135254</c:v>
                      </c:pt>
                      <c:pt idx="168">
                        <c:v>5.3080558776855469</c:v>
                      </c:pt>
                      <c:pt idx="169">
                        <c:v>5.2361588478088379</c:v>
                      </c:pt>
                      <c:pt idx="170">
                        <c:v>5.1644563674926758</c:v>
                      </c:pt>
                      <c:pt idx="171">
                        <c:v>5.0929579734802246</c:v>
                      </c:pt>
                      <c:pt idx="172">
                        <c:v>5.0216879844665527</c:v>
                      </c:pt>
                      <c:pt idx="173">
                        <c:v>4.950648307800293</c:v>
                      </c:pt>
                      <c:pt idx="174">
                        <c:v>4.8798561096191406</c:v>
                      </c:pt>
                      <c:pt idx="175">
                        <c:v>4.809326171875</c:v>
                      </c:pt>
                      <c:pt idx="176">
                        <c:v>4.7390618324279785</c:v>
                      </c:pt>
                      <c:pt idx="177">
                        <c:v>4.669074535369873</c:v>
                      </c:pt>
                      <c:pt idx="178">
                        <c:v>4.5993828773498535</c:v>
                      </c:pt>
                      <c:pt idx="179">
                        <c:v>4.5299968719482422</c:v>
                      </c:pt>
                      <c:pt idx="180">
                        <c:v>4.4609289169311523</c:v>
                      </c:pt>
                      <c:pt idx="181">
                        <c:v>4.3922057151794434</c:v>
                      </c:pt>
                      <c:pt idx="182">
                        <c:v>4.3238377571105957</c:v>
                      </c:pt>
                      <c:pt idx="183">
                        <c:v>4.2558455467224121</c:v>
                      </c:pt>
                      <c:pt idx="184">
                        <c:v>4.1882433891296387</c:v>
                      </c:pt>
                      <c:pt idx="185">
                        <c:v>4.1210484504699707</c:v>
                      </c:pt>
                      <c:pt idx="186">
                        <c:v>4.0542693138122559</c:v>
                      </c:pt>
                      <c:pt idx="187">
                        <c:v>3.9879200458526611</c:v>
                      </c:pt>
                      <c:pt idx="188">
                        <c:v>3.922008752822876</c:v>
                      </c:pt>
                      <c:pt idx="189">
                        <c:v>3.8565456867218018</c:v>
                      </c:pt>
                      <c:pt idx="190">
                        <c:v>3.7915513515472412</c:v>
                      </c:pt>
                      <c:pt idx="191">
                        <c:v>3.7270252704620361</c:v>
                      </c:pt>
                      <c:pt idx="192">
                        <c:v>3.6629908084869385</c:v>
                      </c:pt>
                      <c:pt idx="193">
                        <c:v>3.5994572639465332</c:v>
                      </c:pt>
                      <c:pt idx="194">
                        <c:v>3.5364491939544678</c:v>
                      </c:pt>
                      <c:pt idx="195">
                        <c:v>3.4739773273468018</c:v>
                      </c:pt>
                      <c:pt idx="196">
                        <c:v>3.4120573997497559</c:v>
                      </c:pt>
                      <c:pt idx="197">
                        <c:v>3.3507015705108643</c:v>
                      </c:pt>
                      <c:pt idx="198">
                        <c:v>3.2899239063262939</c:v>
                      </c:pt>
                      <c:pt idx="199">
                        <c:v>3.229722261428833</c:v>
                      </c:pt>
                      <c:pt idx="200">
                        <c:v>3.1701169013977051</c:v>
                      </c:pt>
                      <c:pt idx="201">
                        <c:v>3.1111090183258057</c:v>
                      </c:pt>
                      <c:pt idx="202">
                        <c:v>3.0527093410491943</c:v>
                      </c:pt>
                      <c:pt idx="203">
                        <c:v>2.994931697845459</c:v>
                      </c:pt>
                      <c:pt idx="204">
                        <c:v>2.9377815723419189</c:v>
                      </c:pt>
                      <c:pt idx="205">
                        <c:v>2.8812758922576904</c:v>
                      </c:pt>
                      <c:pt idx="206">
                        <c:v>2.8254244327545166</c:v>
                      </c:pt>
                      <c:pt idx="207">
                        <c:v>2.7702407836914063</c:v>
                      </c:pt>
                      <c:pt idx="208">
                        <c:v>2.7157411575317383</c:v>
                      </c:pt>
                      <c:pt idx="209">
                        <c:v>2.6619281768798828</c:v>
                      </c:pt>
                      <c:pt idx="210">
                        <c:v>2.6088132858276367</c:v>
                      </c:pt>
                      <c:pt idx="211">
                        <c:v>2.5564029216766357</c:v>
                      </c:pt>
                      <c:pt idx="212">
                        <c:v>2.5047130584716797</c:v>
                      </c:pt>
                      <c:pt idx="213">
                        <c:v>2.4537408351898193</c:v>
                      </c:pt>
                      <c:pt idx="214">
                        <c:v>2.4034938812255859</c:v>
                      </c:pt>
                      <c:pt idx="215">
                        <c:v>2.3539853096008301</c:v>
                      </c:pt>
                      <c:pt idx="216">
                        <c:v>2.3052217960357666</c:v>
                      </c:pt>
                      <c:pt idx="217">
                        <c:v>2.2572212219238281</c:v>
                      </c:pt>
                      <c:pt idx="218">
                        <c:v>2.209986686706543</c:v>
                      </c:pt>
                      <c:pt idx="219">
                        <c:v>2.1635322570800781</c:v>
                      </c:pt>
                      <c:pt idx="220">
                        <c:v>2.1178674697875977</c:v>
                      </c:pt>
                      <c:pt idx="221">
                        <c:v>2.0730018615722656</c:v>
                      </c:pt>
                      <c:pt idx="222">
                        <c:v>2.0289435386657715</c:v>
                      </c:pt>
                      <c:pt idx="223">
                        <c:v>1.9857019186019897</c:v>
                      </c:pt>
                      <c:pt idx="224">
                        <c:v>1.9432830810546875</c:v>
                      </c:pt>
                      <c:pt idx="225">
                        <c:v>1.9016900062561035</c:v>
                      </c:pt>
                      <c:pt idx="226">
                        <c:v>1.8612676858901978</c:v>
                      </c:pt>
                      <c:pt idx="227">
                        <c:v>1.8219947814941406</c:v>
                      </c:pt>
                      <c:pt idx="228">
                        <c:v>1.7835513353347778</c:v>
                      </c:pt>
                      <c:pt idx="229">
                        <c:v>1.7459410429000854</c:v>
                      </c:pt>
                      <c:pt idx="230">
                        <c:v>1.7085659503936768</c:v>
                      </c:pt>
                      <c:pt idx="231">
                        <c:v>1.6720734834671021</c:v>
                      </c:pt>
                      <c:pt idx="232">
                        <c:v>1.636473536491394</c:v>
                      </c:pt>
                      <c:pt idx="233">
                        <c:v>1.6017699241638184</c:v>
                      </c:pt>
                      <c:pt idx="234">
                        <c:v>1.5679733753204346</c:v>
                      </c:pt>
                      <c:pt idx="235">
                        <c:v>1.5350905656814575</c:v>
                      </c:pt>
                      <c:pt idx="236">
                        <c:v>1.5031253099441528</c:v>
                      </c:pt>
                      <c:pt idx="237">
                        <c:v>1.4720879793167114</c:v>
                      </c:pt>
                      <c:pt idx="238">
                        <c:v>1.4419785737991333</c:v>
                      </c:pt>
                      <c:pt idx="239">
                        <c:v>1.4129868745803833</c:v>
                      </c:pt>
                      <c:pt idx="240">
                        <c:v>1.3847579956054688</c:v>
                      </c:pt>
                      <c:pt idx="241">
                        <c:v>1.357478141784668</c:v>
                      </c:pt>
                      <c:pt idx="242">
                        <c:v>1.3311613798141479</c:v>
                      </c:pt>
                      <c:pt idx="243">
                        <c:v>1.3058077096939087</c:v>
                      </c:pt>
                      <c:pt idx="244">
                        <c:v>1.2814277410507202</c:v>
                      </c:pt>
                      <c:pt idx="245">
                        <c:v>1.258028507232666</c:v>
                      </c:pt>
                      <c:pt idx="246">
                        <c:v>1.2356133460998535</c:v>
                      </c:pt>
                      <c:pt idx="247">
                        <c:v>1.2141860723495483</c:v>
                      </c:pt>
                      <c:pt idx="248">
                        <c:v>1.1937568187713623</c:v>
                      </c:pt>
                      <c:pt idx="249">
                        <c:v>1.1743259429931641</c:v>
                      </c:pt>
                      <c:pt idx="250">
                        <c:v>1.1559003591537476</c:v>
                      </c:pt>
                      <c:pt idx="251">
                        <c:v>1.1384800672531128</c:v>
                      </c:pt>
                      <c:pt idx="252">
                        <c:v>1.1220722198486328</c:v>
                      </c:pt>
                      <c:pt idx="253">
                        <c:v>1.1066834926605225</c:v>
                      </c:pt>
                      <c:pt idx="254">
                        <c:v>1.0923178195953369</c:v>
                      </c:pt>
                      <c:pt idx="255">
                        <c:v>1.0789748430252075</c:v>
                      </c:pt>
                      <c:pt idx="256">
                        <c:v>1.0666652917861938</c:v>
                      </c:pt>
                      <c:pt idx="257">
                        <c:v>1.0553857088088989</c:v>
                      </c:pt>
                      <c:pt idx="258">
                        <c:v>1.0451501607894897</c:v>
                      </c:pt>
                      <c:pt idx="259">
                        <c:v>1.0359477996826172</c:v>
                      </c:pt>
                      <c:pt idx="260">
                        <c:v>1.0277894735336304</c:v>
                      </c:pt>
                      <c:pt idx="261">
                        <c:v>1.0206751823425293</c:v>
                      </c:pt>
                      <c:pt idx="262">
                        <c:v>1.0146048069000244</c:v>
                      </c:pt>
                      <c:pt idx="263">
                        <c:v>1.0095853805541992</c:v>
                      </c:pt>
                      <c:pt idx="264">
                        <c:v>1.0056204795837402</c:v>
                      </c:pt>
                      <c:pt idx="265">
                        <c:v>1.002703070640564</c:v>
                      </c:pt>
                      <c:pt idx="266">
                        <c:v>1.0008436441421509</c:v>
                      </c:pt>
                      <c:pt idx="267">
                        <c:v>1.000038743019104</c:v>
                      </c:pt>
                      <c:pt idx="268">
                        <c:v>1.0002882480621338</c:v>
                      </c:pt>
                      <c:pt idx="269">
                        <c:v>1.0015958547592163</c:v>
                      </c:pt>
                      <c:pt idx="270">
                        <c:v>1.0039613246917725</c:v>
                      </c:pt>
                      <c:pt idx="271">
                        <c:v>1.0073850154876709</c:v>
                      </c:pt>
                      <c:pt idx="272">
                        <c:v>1.0118701457977295</c:v>
                      </c:pt>
                      <c:pt idx="273">
                        <c:v>1.0174098014831543</c:v>
                      </c:pt>
                      <c:pt idx="274">
                        <c:v>1.0240038633346558</c:v>
                      </c:pt>
                      <c:pt idx="275">
                        <c:v>1.0316594839096069</c:v>
                      </c:pt>
                      <c:pt idx="276">
                        <c:v>1.0403696298599243</c:v>
                      </c:pt>
                      <c:pt idx="277">
                        <c:v>1.0501377582550049</c:v>
                      </c:pt>
                      <c:pt idx="278">
                        <c:v>1.0609569549560547</c:v>
                      </c:pt>
                      <c:pt idx="279">
                        <c:v>1.0728306770324707</c:v>
                      </c:pt>
                      <c:pt idx="280">
                        <c:v>1.0857552289962769</c:v>
                      </c:pt>
                      <c:pt idx="281">
                        <c:v>1.0997238159179688</c:v>
                      </c:pt>
                      <c:pt idx="282">
                        <c:v>1.1147434711456299</c:v>
                      </c:pt>
                      <c:pt idx="283">
                        <c:v>1.1307998895645142</c:v>
                      </c:pt>
                      <c:pt idx="284">
                        <c:v>1.1479003429412842</c:v>
                      </c:pt>
                      <c:pt idx="285">
                        <c:v>1.1660341024398804</c:v>
                      </c:pt>
                      <c:pt idx="286">
                        <c:v>1.1852048635482788</c:v>
                      </c:pt>
                      <c:pt idx="287">
                        <c:v>1.2054054737091064</c:v>
                      </c:pt>
                      <c:pt idx="288">
                        <c:v>1.2266291379928589</c:v>
                      </c:pt>
                      <c:pt idx="289">
                        <c:v>1.248882532119751</c:v>
                      </c:pt>
                      <c:pt idx="290">
                        <c:v>1.2721552848815918</c:v>
                      </c:pt>
                      <c:pt idx="291">
                        <c:v>1.2964367866516113</c:v>
                      </c:pt>
                      <c:pt idx="292">
                        <c:v>1.3217306137084961</c:v>
                      </c:pt>
                      <c:pt idx="293">
                        <c:v>1.3480298519134521</c:v>
                      </c:pt>
                      <c:pt idx="294">
                        <c:v>1.3753237724304199</c:v>
                      </c:pt>
                      <c:pt idx="295">
                        <c:v>1.4036089181900024</c:v>
                      </c:pt>
                      <c:pt idx="296">
                        <c:v>1.4328817129135132</c:v>
                      </c:pt>
                      <c:pt idx="297">
                        <c:v>1.4631316661834717</c:v>
                      </c:pt>
                      <c:pt idx="298">
                        <c:v>1.4943623542785645</c:v>
                      </c:pt>
                      <c:pt idx="299">
                        <c:v>1.5265598297119141</c:v>
                      </c:pt>
                      <c:pt idx="300">
                        <c:v>1.5597236156463623</c:v>
                      </c:pt>
                      <c:pt idx="301">
                        <c:v>1.5938436985015869</c:v>
                      </c:pt>
                      <c:pt idx="302">
                        <c:v>1.6289093494415283</c:v>
                      </c:pt>
                      <c:pt idx="303">
                        <c:v>1.664920449256897</c:v>
                      </c:pt>
                      <c:pt idx="304">
                        <c:v>1.7018630504608154</c:v>
                      </c:pt>
                      <c:pt idx="305">
                        <c:v>1.7397334575653076</c:v>
                      </c:pt>
                      <c:pt idx="306">
                        <c:v>1.7785177230834961</c:v>
                      </c:pt>
                      <c:pt idx="307">
                        <c:v>1.818209171295166</c:v>
                      </c:pt>
                      <c:pt idx="308">
                        <c:v>1.8588001728057861</c:v>
                      </c:pt>
                      <c:pt idx="309">
                        <c:v>1.9002771377563477</c:v>
                      </c:pt>
                      <c:pt idx="310">
                        <c:v>1.9426398277282715</c:v>
                      </c:pt>
                      <c:pt idx="311">
                        <c:v>1.9858707189559937</c:v>
                      </c:pt>
                      <c:pt idx="312">
                        <c:v>2.0299627780914307</c:v>
                      </c:pt>
                      <c:pt idx="313">
                        <c:v>2.0749125480651855</c:v>
                      </c:pt>
                      <c:pt idx="314">
                        <c:v>2.1207039356231689</c:v>
                      </c:pt>
                      <c:pt idx="315">
                        <c:v>2.1673305034637451</c:v>
                      </c:pt>
                      <c:pt idx="316">
                        <c:v>2.2147774696350098</c:v>
                      </c:pt>
                      <c:pt idx="317">
                        <c:v>2.2630417346954346</c:v>
                      </c:pt>
                      <c:pt idx="318">
                        <c:v>2.3121058940887451</c:v>
                      </c:pt>
                      <c:pt idx="319">
                        <c:v>2.3619554042816162</c:v>
                      </c:pt>
                      <c:pt idx="320">
                        <c:v>2.4125800132751465</c:v>
                      </c:pt>
                      <c:pt idx="321">
                        <c:v>2.4639675617218018</c:v>
                      </c:pt>
                      <c:pt idx="322">
                        <c:v>2.5161104202270508</c:v>
                      </c:pt>
                      <c:pt idx="323">
                        <c:v>2.5689938068389893</c:v>
                      </c:pt>
                      <c:pt idx="324">
                        <c:v>2.6226098537445068</c:v>
                      </c:pt>
                      <c:pt idx="325">
                        <c:v>2.6769459247589111</c:v>
                      </c:pt>
                      <c:pt idx="326">
                        <c:v>2.7319908142089844</c:v>
                      </c:pt>
                      <c:pt idx="327">
                        <c:v>2.7877316474914551</c:v>
                      </c:pt>
                      <c:pt idx="328">
                        <c:v>2.8441557884216309</c:v>
                      </c:pt>
                      <c:pt idx="329">
                        <c:v>2.9012515544891357</c:v>
                      </c:pt>
                      <c:pt idx="330">
                        <c:v>2.9590065479278564</c:v>
                      </c:pt>
                      <c:pt idx="331">
                        <c:v>3.0174045562744141</c:v>
                      </c:pt>
                      <c:pt idx="332">
                        <c:v>3.076430082321167</c:v>
                      </c:pt>
                      <c:pt idx="333">
                        <c:v>3.1360690593719482</c:v>
                      </c:pt>
                      <c:pt idx="334">
                        <c:v>3.1963126659393311</c:v>
                      </c:pt>
                      <c:pt idx="335">
                        <c:v>3.2571463584899902</c:v>
                      </c:pt>
                      <c:pt idx="336">
                        <c:v>3.318556547164917</c:v>
                      </c:pt>
                      <c:pt idx="337">
                        <c:v>3.3805367946624756</c:v>
                      </c:pt>
                      <c:pt idx="338">
                        <c:v>3.4430665969848633</c:v>
                      </c:pt>
                      <c:pt idx="339">
                        <c:v>3.5061447620391846</c:v>
                      </c:pt>
                      <c:pt idx="340">
                        <c:v>3.5697469711303711</c:v>
                      </c:pt>
                      <c:pt idx="341">
                        <c:v>3.6338672637939453</c:v>
                      </c:pt>
                      <c:pt idx="342">
                        <c:v>3.6984851360321045</c:v>
                      </c:pt>
                      <c:pt idx="343">
                        <c:v>3.7635879516601563</c:v>
                      </c:pt>
                      <c:pt idx="344">
                        <c:v>3.8291568756103516</c:v>
                      </c:pt>
                      <c:pt idx="345">
                        <c:v>3.8951840400695801</c:v>
                      </c:pt>
                      <c:pt idx="346">
                        <c:v>3.9616560935974121</c:v>
                      </c:pt>
                      <c:pt idx="347">
                        <c:v>4.0285534858703613</c:v>
                      </c:pt>
                      <c:pt idx="348">
                        <c:v>4.0958652496337891</c:v>
                      </c:pt>
                      <c:pt idx="349">
                        <c:v>4.1635837554931641</c:v>
                      </c:pt>
                      <c:pt idx="350">
                        <c:v>4.2317008972167969</c:v>
                      </c:pt>
                      <c:pt idx="351">
                        <c:v>4.3001885414123535</c:v>
                      </c:pt>
                      <c:pt idx="352">
                        <c:v>4.3690471649169922</c:v>
                      </c:pt>
                      <c:pt idx="353">
                        <c:v>4.4382572174072266</c:v>
                      </c:pt>
                      <c:pt idx="354">
                        <c:v>4.507805347442627</c:v>
                      </c:pt>
                      <c:pt idx="355">
                        <c:v>4.5776762962341309</c:v>
                      </c:pt>
                      <c:pt idx="356">
                        <c:v>4.647852897644043</c:v>
                      </c:pt>
                      <c:pt idx="357">
                        <c:v>4.7183265686035156</c:v>
                      </c:pt>
                      <c:pt idx="358">
                        <c:v>4.7890725135803223</c:v>
                      </c:pt>
                      <c:pt idx="359">
                        <c:v>4.8600897789001465</c:v>
                      </c:pt>
                      <c:pt idx="360">
                        <c:v>4.9313578605651855</c:v>
                      </c:pt>
                      <c:pt idx="361">
                        <c:v>5.0028738975524902</c:v>
                      </c:pt>
                      <c:pt idx="362">
                        <c:v>5.0746097564697266</c:v>
                      </c:pt>
                      <c:pt idx="363">
                        <c:v>5.1465702056884766</c:v>
                      </c:pt>
                      <c:pt idx="364">
                        <c:v>5.2187366485595703</c:v>
                      </c:pt>
                      <c:pt idx="365">
                        <c:v>5.2910928726196289</c:v>
                      </c:pt>
                      <c:pt idx="366">
                        <c:v>5.3636245727539063</c:v>
                      </c:pt>
                      <c:pt idx="367">
                        <c:v>5.4363179206848145</c:v>
                      </c:pt>
                      <c:pt idx="368">
                        <c:v>5.5091609954833984</c:v>
                      </c:pt>
                      <c:pt idx="369">
                        <c:v>5.5821337699890137</c:v>
                      </c:pt>
                      <c:pt idx="370">
                        <c:v>5.6552314758300781</c:v>
                      </c:pt>
                      <c:pt idx="371">
                        <c:v>5.7284297943115234</c:v>
                      </c:pt>
                      <c:pt idx="372">
                        <c:v>5.8017277717590332</c:v>
                      </c:pt>
                      <c:pt idx="373">
                        <c:v>5.8751068115234375</c:v>
                      </c:pt>
                      <c:pt idx="374">
                        <c:v>5.9485559463500977</c:v>
                      </c:pt>
                      <c:pt idx="375">
                        <c:v>6.0220651626586914</c:v>
                      </c:pt>
                      <c:pt idx="376">
                        <c:v>6.095616340637207</c:v>
                      </c:pt>
                      <c:pt idx="377">
                        <c:v>6.1692075729370117</c:v>
                      </c:pt>
                      <c:pt idx="378">
                        <c:v>6.2428169250488281</c:v>
                      </c:pt>
                      <c:pt idx="379">
                        <c:v>6.3164334297180176</c:v>
                      </c:pt>
                      <c:pt idx="380">
                        <c:v>6.3900418281555176</c:v>
                      </c:pt>
                      <c:pt idx="381">
                        <c:v>6.4636268615722656</c:v>
                      </c:pt>
                      <c:pt idx="382">
                        <c:v>6.5371756553649902</c:v>
                      </c:pt>
                      <c:pt idx="383">
                        <c:v>6.6106796264648438</c:v>
                      </c:pt>
                      <c:pt idx="384">
                        <c:v>6.6841235160827637</c:v>
                      </c:pt>
                      <c:pt idx="385">
                        <c:v>6.7574958801269531</c:v>
                      </c:pt>
                      <c:pt idx="386">
                        <c:v>6.8307886123657227</c:v>
                      </c:pt>
                      <c:pt idx="387">
                        <c:v>6.9039921760559082</c:v>
                      </c:pt>
                      <c:pt idx="388">
                        <c:v>6.9770865440368652</c:v>
                      </c:pt>
                      <c:pt idx="389">
                        <c:v>7.0500712394714355</c:v>
                      </c:pt>
                      <c:pt idx="390">
                        <c:v>7.1229248046875</c:v>
                      </c:pt>
                      <c:pt idx="391">
                        <c:v>7.195641040802002</c:v>
                      </c:pt>
                      <c:pt idx="392">
                        <c:v>7.2682027816772461</c:v>
                      </c:pt>
                      <c:pt idx="393">
                        <c:v>7.3406033515930176</c:v>
                      </c:pt>
                      <c:pt idx="394">
                        <c:v>7.4128155708312988</c:v>
                      </c:pt>
                      <c:pt idx="395">
                        <c:v>7.4848461151123047</c:v>
                      </c:pt>
                      <c:pt idx="396">
                        <c:v>7.5566716194152832</c:v>
                      </c:pt>
                      <c:pt idx="397">
                        <c:v>7.628291130065918</c:v>
                      </c:pt>
                      <c:pt idx="398">
                        <c:v>7.6996879577636719</c:v>
                      </c:pt>
                      <c:pt idx="399">
                        <c:v>7.7708597183227539</c:v>
                      </c:pt>
                      <c:pt idx="400">
                        <c:v>7.8417830467224121</c:v>
                      </c:pt>
                      <c:pt idx="401">
                        <c:v>7.9124646186828613</c:v>
                      </c:pt>
                      <c:pt idx="402">
                        <c:v>7.9828858375549316</c:v>
                      </c:pt>
                      <c:pt idx="403">
                        <c:v>8.0530290603637695</c:v>
                      </c:pt>
                      <c:pt idx="404">
                        <c:v>8.122894287109375</c:v>
                      </c:pt>
                      <c:pt idx="405">
                        <c:v>8.1924619674682617</c:v>
                      </c:pt>
                      <c:pt idx="406">
                        <c:v>8.2617225646972656</c:v>
                      </c:pt>
                      <c:pt idx="407">
                        <c:v>8.3306732177734375</c:v>
                      </c:pt>
                      <c:pt idx="408">
                        <c:v>8.3992977142333984</c:v>
                      </c:pt>
                      <c:pt idx="409">
                        <c:v>8.4675865173339844</c:v>
                      </c:pt>
                      <c:pt idx="410">
                        <c:v>8.5355319976806641</c:v>
                      </c:pt>
                      <c:pt idx="411">
                        <c:v>8.6031265258789063</c:v>
                      </c:pt>
                      <c:pt idx="412">
                        <c:v>8.6703672409057617</c:v>
                      </c:pt>
                      <c:pt idx="413">
                        <c:v>8.7372341156005859</c:v>
                      </c:pt>
                      <c:pt idx="414">
                        <c:v>8.8037271499633789</c:v>
                      </c:pt>
                      <c:pt idx="415">
                        <c:v>8.8698368072509766</c:v>
                      </c:pt>
                      <c:pt idx="416">
                        <c:v>8.9355487823486328</c:v>
                      </c:pt>
                      <c:pt idx="417">
                        <c:v>9.0008554458618164</c:v>
                      </c:pt>
                      <c:pt idx="418">
                        <c:v>9.0657472610473633</c:v>
                      </c:pt>
                      <c:pt idx="419">
                        <c:v>9.130218505859375</c:v>
                      </c:pt>
                      <c:pt idx="420">
                        <c:v>9.1942615509033203</c:v>
                      </c:pt>
                      <c:pt idx="421">
                        <c:v>9.2578582763671875</c:v>
                      </c:pt>
                      <c:pt idx="422">
                        <c:v>9.3210248947143555</c:v>
                      </c:pt>
                      <c:pt idx="423">
                        <c:v>9.3837308883666992</c:v>
                      </c:pt>
                      <c:pt idx="424">
                        <c:v>9.4459867477416992</c:v>
                      </c:pt>
                      <c:pt idx="425">
                        <c:v>9.5077762603759766</c:v>
                      </c:pt>
                      <c:pt idx="426">
                        <c:v>9.5690937042236328</c:v>
                      </c:pt>
                      <c:pt idx="427">
                        <c:v>9.6299381256103516</c:v>
                      </c:pt>
                      <c:pt idx="428">
                        <c:v>9.6902990341186523</c:v>
                      </c:pt>
                      <c:pt idx="429">
                        <c:v>9.7501649856567383</c:v>
                      </c:pt>
                      <c:pt idx="430">
                        <c:v>9.809539794921875</c:v>
                      </c:pt>
                      <c:pt idx="431">
                        <c:v>9.868403434753418</c:v>
                      </c:pt>
                      <c:pt idx="432">
                        <c:v>9.9267616271972656</c:v>
                      </c:pt>
                      <c:pt idx="433">
                        <c:v>9.9846029281616211</c:v>
                      </c:pt>
                      <c:pt idx="434">
                        <c:v>10.041925430297852</c:v>
                      </c:pt>
                      <c:pt idx="435">
                        <c:v>10.098727226257324</c:v>
                      </c:pt>
                      <c:pt idx="436">
                        <c:v>10.155000686645508</c:v>
                      </c:pt>
                      <c:pt idx="437">
                        <c:v>10.21074104309082</c:v>
                      </c:pt>
                      <c:pt idx="438">
                        <c:v>10.26594066619873</c:v>
                      </c:pt>
                      <c:pt idx="439">
                        <c:v>10.320605278015137</c:v>
                      </c:pt>
                      <c:pt idx="440">
                        <c:v>10.374717712402344</c:v>
                      </c:pt>
                      <c:pt idx="441">
                        <c:v>10.428281784057617</c:v>
                      </c:pt>
                      <c:pt idx="442">
                        <c:v>10.481288909912109</c:v>
                      </c:pt>
                      <c:pt idx="443">
                        <c:v>10.533730506896973</c:v>
                      </c:pt>
                      <c:pt idx="444">
                        <c:v>10.585606575012207</c:v>
                      </c:pt>
                      <c:pt idx="445">
                        <c:v>10.636918067932129</c:v>
                      </c:pt>
                      <c:pt idx="446">
                        <c:v>10.687653541564941</c:v>
                      </c:pt>
                      <c:pt idx="447">
                        <c:v>10.737812042236328</c:v>
                      </c:pt>
                      <c:pt idx="448">
                        <c:v>10.787391662597656</c:v>
                      </c:pt>
                      <c:pt idx="449">
                        <c:v>10.836393356323242</c:v>
                      </c:pt>
                      <c:pt idx="450">
                        <c:v>10.884806632995605</c:v>
                      </c:pt>
                      <c:pt idx="451">
                        <c:v>10.93263053894043</c:v>
                      </c:pt>
                      <c:pt idx="452">
                        <c:v>10.979865074157715</c:v>
                      </c:pt>
                      <c:pt idx="453">
                        <c:v>11.026501655578613</c:v>
                      </c:pt>
                      <c:pt idx="454">
                        <c:v>11.072537422180176</c:v>
                      </c:pt>
                      <c:pt idx="455">
                        <c:v>11.117974281311035</c:v>
                      </c:pt>
                      <c:pt idx="456">
                        <c:v>11.162802696228027</c:v>
                      </c:pt>
                      <c:pt idx="457">
                        <c:v>11.207019805908203</c:v>
                      </c:pt>
                      <c:pt idx="458">
                        <c:v>11.250627517700195</c:v>
                      </c:pt>
                      <c:pt idx="459">
                        <c:v>11.293620109558105</c:v>
                      </c:pt>
                      <c:pt idx="460">
                        <c:v>11.33599853515625</c:v>
                      </c:pt>
                      <c:pt idx="461">
                        <c:v>11.37775707244873</c:v>
                      </c:pt>
                      <c:pt idx="462">
                        <c:v>11.41889762878418</c:v>
                      </c:pt>
                      <c:pt idx="463">
                        <c:v>11.459419250488281</c:v>
                      </c:pt>
                      <c:pt idx="464">
                        <c:v>11.499311447143555</c:v>
                      </c:pt>
                      <c:pt idx="465">
                        <c:v>11.538579940795898</c:v>
                      </c:pt>
                      <c:pt idx="466">
                        <c:v>11.577219009399414</c:v>
                      </c:pt>
                      <c:pt idx="467">
                        <c:v>11.615224838256836</c:v>
                      </c:pt>
                      <c:pt idx="468">
                        <c:v>11.652595520019531</c:v>
                      </c:pt>
                      <c:pt idx="469">
                        <c:v>11.689329147338867</c:v>
                      </c:pt>
                      <c:pt idx="470">
                        <c:v>11.72542667388916</c:v>
                      </c:pt>
                      <c:pt idx="471">
                        <c:v>11.760885238647461</c:v>
                      </c:pt>
                      <c:pt idx="472">
                        <c:v>11.79570484161377</c:v>
                      </c:pt>
                      <c:pt idx="473">
                        <c:v>11.82988166809082</c:v>
                      </c:pt>
                      <c:pt idx="474">
                        <c:v>11.86341667175293</c:v>
                      </c:pt>
                      <c:pt idx="475">
                        <c:v>11.896305084228516</c:v>
                      </c:pt>
                      <c:pt idx="476">
                        <c:v>11.928552627563477</c:v>
                      </c:pt>
                      <c:pt idx="477">
                        <c:v>11.960146903991699</c:v>
                      </c:pt>
                      <c:pt idx="478">
                        <c:v>11.991098403930664</c:v>
                      </c:pt>
                      <c:pt idx="479">
                        <c:v>12.021397590637207</c:v>
                      </c:pt>
                      <c:pt idx="480">
                        <c:v>12.051041603088379</c:v>
                      </c:pt>
                      <c:pt idx="481">
                        <c:v>12.080035209655762</c:v>
                      </c:pt>
                      <c:pt idx="482">
                        <c:v>12.10837459564209</c:v>
                      </c:pt>
                      <c:pt idx="483">
                        <c:v>12.136056900024414</c:v>
                      </c:pt>
                      <c:pt idx="484">
                        <c:v>12.163083076477051</c:v>
                      </c:pt>
                      <c:pt idx="485">
                        <c:v>12.189456939697266</c:v>
                      </c:pt>
                      <c:pt idx="486">
                        <c:v>12.215173721313477</c:v>
                      </c:pt>
                      <c:pt idx="487">
                        <c:v>12.240230560302734</c:v>
                      </c:pt>
                      <c:pt idx="488">
                        <c:v>12.264632225036621</c:v>
                      </c:pt>
                      <c:pt idx="489">
                        <c:v>12.288372039794922</c:v>
                      </c:pt>
                      <c:pt idx="490">
                        <c:v>12.31144905090332</c:v>
                      </c:pt>
                      <c:pt idx="491">
                        <c:v>12.333868026733398</c:v>
                      </c:pt>
                      <c:pt idx="492">
                        <c:v>12.355622291564941</c:v>
                      </c:pt>
                      <c:pt idx="493">
                        <c:v>12.376711845397949</c:v>
                      </c:pt>
                      <c:pt idx="494">
                        <c:v>12.397141456604004</c:v>
                      </c:pt>
                      <c:pt idx="495">
                        <c:v>12.416902542114258</c:v>
                      </c:pt>
                      <c:pt idx="496">
                        <c:v>12.436003684997559</c:v>
                      </c:pt>
                      <c:pt idx="497">
                        <c:v>12.454432487487793</c:v>
                      </c:pt>
                      <c:pt idx="498">
                        <c:v>12.472204208374023</c:v>
                      </c:pt>
                      <c:pt idx="499">
                        <c:v>12.489304542541504</c:v>
                      </c:pt>
                      <c:pt idx="500">
                        <c:v>12.505739212036133</c:v>
                      </c:pt>
                      <c:pt idx="501">
                        <c:v>12.521507263183594</c:v>
                      </c:pt>
                      <c:pt idx="502">
                        <c:v>12.53660774230957</c:v>
                      </c:pt>
                      <c:pt idx="503">
                        <c:v>12.55103874206543</c:v>
                      </c:pt>
                      <c:pt idx="504">
                        <c:v>12.564803123474121</c:v>
                      </c:pt>
                      <c:pt idx="505">
                        <c:v>12.577898025512695</c:v>
                      </c:pt>
                      <c:pt idx="506">
                        <c:v>12.590323448181152</c:v>
                      </c:pt>
                      <c:pt idx="507">
                        <c:v>12.602079391479492</c:v>
                      </c:pt>
                      <c:pt idx="508">
                        <c:v>12.613165855407715</c:v>
                      </c:pt>
                      <c:pt idx="509">
                        <c:v>12.623587608337402</c:v>
                      </c:pt>
                      <c:pt idx="510">
                        <c:v>12.633336067199707</c:v>
                      </c:pt>
                      <c:pt idx="511">
                        <c:v>12.642419815063477</c:v>
                      </c:pt>
                      <c:pt idx="512">
                        <c:v>12.650834083557129</c:v>
                      </c:pt>
                      <c:pt idx="513">
                        <c:v>12.658581733703613</c:v>
                      </c:pt>
                      <c:pt idx="514">
                        <c:v>12.665660858154297</c:v>
                      </c:pt>
                      <c:pt idx="515">
                        <c:v>12.672075271606445</c:v>
                      </c:pt>
                      <c:pt idx="516">
                        <c:v>12.677824020385742</c:v>
                      </c:pt>
                      <c:pt idx="517">
                        <c:v>12.682907104492188</c:v>
                      </c:pt>
                      <c:pt idx="518">
                        <c:v>12.687326431274414</c:v>
                      </c:pt>
                      <c:pt idx="519">
                        <c:v>12.691082954406738</c:v>
                      </c:pt>
                      <c:pt idx="520">
                        <c:v>12.694178581237793</c:v>
                      </c:pt>
                      <c:pt idx="521">
                        <c:v>12.696617126464844</c:v>
                      </c:pt>
                      <c:pt idx="522">
                        <c:v>12.698394775390625</c:v>
                      </c:pt>
                      <c:pt idx="523">
                        <c:v>12.699516296386719</c:v>
                      </c:pt>
                      <c:pt idx="524">
                        <c:v>12.699985504150391</c:v>
                      </c:pt>
                      <c:pt idx="525">
                        <c:v>12.699799537658691</c:v>
                      </c:pt>
                      <c:pt idx="526">
                        <c:v>12.698962211608887</c:v>
                      </c:pt>
                      <c:pt idx="527">
                        <c:v>12.697476387023926</c:v>
                      </c:pt>
                      <c:pt idx="528">
                        <c:v>12.695343017578125</c:v>
                      </c:pt>
                      <c:pt idx="529">
                        <c:v>12.692622184753418</c:v>
                      </c:pt>
                      <c:pt idx="530">
                        <c:v>12.689288139343262</c:v>
                      </c:pt>
                      <c:pt idx="531">
                        <c:v>12.685346603393555</c:v>
                      </c:pt>
                      <c:pt idx="532">
                        <c:v>12.680797576904297</c:v>
                      </c:pt>
                      <c:pt idx="533">
                        <c:v>12.675647735595703</c:v>
                      </c:pt>
                      <c:pt idx="534">
                        <c:v>12.669902801513672</c:v>
                      </c:pt>
                      <c:pt idx="535">
                        <c:v>12.663566589355469</c:v>
                      </c:pt>
                      <c:pt idx="536">
                        <c:v>12.656642913818359</c:v>
                      </c:pt>
                      <c:pt idx="537">
                        <c:v>12.649136543273926</c:v>
                      </c:pt>
                      <c:pt idx="538">
                        <c:v>12.64105224609375</c:v>
                      </c:pt>
                      <c:pt idx="539">
                        <c:v>12.632389068603516</c:v>
                      </c:pt>
                      <c:pt idx="540">
                        <c:v>12.623153686523438</c:v>
                      </c:pt>
                      <c:pt idx="541">
                        <c:v>12.613348007202148</c:v>
                      </c:pt>
                      <c:pt idx="542">
                        <c:v>12.602977752685547</c:v>
                      </c:pt>
                      <c:pt idx="543">
                        <c:v>12.592040061950684</c:v>
                      </c:pt>
                      <c:pt idx="544">
                        <c:v>12.58054256439209</c:v>
                      </c:pt>
                      <c:pt idx="545">
                        <c:v>12.568488121032715</c:v>
                      </c:pt>
                      <c:pt idx="546">
                        <c:v>12.555874824523926</c:v>
                      </c:pt>
                      <c:pt idx="547">
                        <c:v>12.542709350585938</c:v>
                      </c:pt>
                      <c:pt idx="548">
                        <c:v>12.528988838195801</c:v>
                      </c:pt>
                      <c:pt idx="549">
                        <c:v>12.514721870422363</c:v>
                      </c:pt>
                      <c:pt idx="550">
                        <c:v>12.499904632568359</c:v>
                      </c:pt>
                      <c:pt idx="551">
                        <c:v>12.484538078308105</c:v>
                      </c:pt>
                      <c:pt idx="552">
                        <c:v>12.468622207641602</c:v>
                      </c:pt>
                      <c:pt idx="553">
                        <c:v>12.45216178894043</c:v>
                      </c:pt>
                      <c:pt idx="554">
                        <c:v>12.435152053833008</c:v>
                      </c:pt>
                      <c:pt idx="555">
                        <c:v>12.417594909667969</c:v>
                      </c:pt>
                      <c:pt idx="556">
                        <c:v>12.39948844909668</c:v>
                      </c:pt>
                      <c:pt idx="557">
                        <c:v>12.38083553314209</c:v>
                      </c:pt>
                      <c:pt idx="558">
                        <c:v>12.361636161804199</c:v>
                      </c:pt>
                      <c:pt idx="559">
                        <c:v>12.341885566711426</c:v>
                      </c:pt>
                      <c:pt idx="560">
                        <c:v>12.321591377258301</c:v>
                      </c:pt>
                      <c:pt idx="561">
                        <c:v>12.300745964050293</c:v>
                      </c:pt>
                      <c:pt idx="562">
                        <c:v>12.279356956481934</c:v>
                      </c:pt>
                      <c:pt idx="563">
                        <c:v>12.257415771484375</c:v>
                      </c:pt>
                      <c:pt idx="564">
                        <c:v>12.234925270080566</c:v>
                      </c:pt>
                      <c:pt idx="565">
                        <c:v>12.211877822875977</c:v>
                      </c:pt>
                      <c:pt idx="566">
                        <c:v>12.188277244567871</c:v>
                      </c:pt>
                      <c:pt idx="567">
                        <c:v>12.164119720458984</c:v>
                      </c:pt>
                      <c:pt idx="568">
                        <c:v>12.139410018920898</c:v>
                      </c:pt>
                      <c:pt idx="569">
                        <c:v>12.114138603210449</c:v>
                      </c:pt>
                      <c:pt idx="570">
                        <c:v>12.088309288024902</c:v>
                      </c:pt>
                      <c:pt idx="571">
                        <c:v>12.061916351318359</c:v>
                      </c:pt>
                      <c:pt idx="572">
                        <c:v>12.034958839416504</c:v>
                      </c:pt>
                      <c:pt idx="573">
                        <c:v>12.007441520690918</c:v>
                      </c:pt>
                      <c:pt idx="574">
                        <c:v>11.97935962677002</c:v>
                      </c:pt>
                      <c:pt idx="575">
                        <c:v>11.950709342956543</c:v>
                      </c:pt>
                      <c:pt idx="576">
                        <c:v>11.921496391296387</c:v>
                      </c:pt>
                      <c:pt idx="577">
                        <c:v>11.89171028137207</c:v>
                      </c:pt>
                      <c:pt idx="578">
                        <c:v>11.861351013183594</c:v>
                      </c:pt>
                      <c:pt idx="579">
                        <c:v>11.830422401428223</c:v>
                      </c:pt>
                      <c:pt idx="580">
                        <c:v>11.798917770385742</c:v>
                      </c:pt>
                      <c:pt idx="581">
                        <c:v>11.766837120056152</c:v>
                      </c:pt>
                      <c:pt idx="582">
                        <c:v>11.734173774719238</c:v>
                      </c:pt>
                      <c:pt idx="583">
                        <c:v>11.700937271118164</c:v>
                      </c:pt>
                      <c:pt idx="584">
                        <c:v>11.667115211486816</c:v>
                      </c:pt>
                      <c:pt idx="585">
                        <c:v>11.632709503173828</c:v>
                      </c:pt>
                      <c:pt idx="586">
                        <c:v>11.597724914550781</c:v>
                      </c:pt>
                      <c:pt idx="587">
                        <c:v>11.562158584594727</c:v>
                      </c:pt>
                      <c:pt idx="588">
                        <c:v>11.526002883911133</c:v>
                      </c:pt>
                      <c:pt idx="589">
                        <c:v>11.48926830291748</c:v>
                      </c:pt>
                      <c:pt idx="590">
                        <c:v>11.451948165893555</c:v>
                      </c:pt>
                      <c:pt idx="591">
                        <c:v>11.414032936096191</c:v>
                      </c:pt>
                      <c:pt idx="592">
                        <c:v>11.375534057617188</c:v>
                      </c:pt>
                      <c:pt idx="593">
                        <c:v>11.336440086364746</c:v>
                      </c:pt>
                      <c:pt idx="594">
                        <c:v>11.296759605407715</c:v>
                      </c:pt>
                      <c:pt idx="595">
                        <c:v>11.256484985351563</c:v>
                      </c:pt>
                      <c:pt idx="596">
                        <c:v>11.215622901916504</c:v>
                      </c:pt>
                      <c:pt idx="597">
                        <c:v>11.174165725708008</c:v>
                      </c:pt>
                      <c:pt idx="598">
                        <c:v>11.132119178771973</c:v>
                      </c:pt>
                      <c:pt idx="599">
                        <c:v>11.089483261108398</c:v>
                      </c:pt>
                      <c:pt idx="600">
                        <c:v>11.046262741088867</c:v>
                      </c:pt>
                      <c:pt idx="601">
                        <c:v>11.002446174621582</c:v>
                      </c:pt>
                      <c:pt idx="602">
                        <c:v>10.958045959472656</c:v>
                      </c:pt>
                      <c:pt idx="603">
                        <c:v>10.913055419921875</c:v>
                      </c:pt>
                      <c:pt idx="604">
                        <c:v>10.867471694946289</c:v>
                      </c:pt>
                      <c:pt idx="605">
                        <c:v>10.821300506591797</c:v>
                      </c:pt>
                      <c:pt idx="606">
                        <c:v>10.774545669555664</c:v>
                      </c:pt>
                      <c:pt idx="607">
                        <c:v>10.727204322814941</c:v>
                      </c:pt>
                      <c:pt idx="608">
                        <c:v>10.679280281066895</c:v>
                      </c:pt>
                      <c:pt idx="609">
                        <c:v>10.630768775939941</c:v>
                      </c:pt>
                      <c:pt idx="610">
                        <c:v>10.58167839050293</c:v>
                      </c:pt>
                      <c:pt idx="611">
                        <c:v>10.532013893127441</c:v>
                      </c:pt>
                      <c:pt idx="612">
                        <c:v>10.481769561767578</c:v>
                      </c:pt>
                      <c:pt idx="613">
                        <c:v>10.430952072143555</c:v>
                      </c:pt>
                      <c:pt idx="614">
                        <c:v>10.379566192626953</c:v>
                      </c:pt>
                      <c:pt idx="615">
                        <c:v>10.327608108520508</c:v>
                      </c:pt>
                      <c:pt idx="616">
                        <c:v>10.275083541870117</c:v>
                      </c:pt>
                      <c:pt idx="617">
                        <c:v>10.22165584564209</c:v>
                      </c:pt>
                      <c:pt idx="618">
                        <c:v>10.167707443237305</c:v>
                      </c:pt>
                      <c:pt idx="619">
                        <c:v>10.113240242004395</c:v>
                      </c:pt>
                      <c:pt idx="620">
                        <c:v>10.058255195617676</c:v>
                      </c:pt>
                      <c:pt idx="621">
                        <c:v>10.002756118774414</c:v>
                      </c:pt>
                      <c:pt idx="622">
                        <c:v>9.9467535018920898</c:v>
                      </c:pt>
                      <c:pt idx="623">
                        <c:v>9.8902482986450195</c:v>
                      </c:pt>
                      <c:pt idx="624">
                        <c:v>9.8332424163818359</c:v>
                      </c:pt>
                      <c:pt idx="625">
                        <c:v>9.7757406234741211</c:v>
                      </c:pt>
                      <c:pt idx="626">
                        <c:v>9.7177591323852539</c:v>
                      </c:pt>
                      <c:pt idx="627">
                        <c:v>9.6592807769775391</c:v>
                      </c:pt>
                      <c:pt idx="628">
                        <c:v>9.6003332138061523</c:v>
                      </c:pt>
                      <c:pt idx="629">
                        <c:v>9.5409107208251953</c:v>
                      </c:pt>
                      <c:pt idx="630">
                        <c:v>9.4810218811035156</c:v>
                      </c:pt>
                      <c:pt idx="631">
                        <c:v>9.4206714630126953</c:v>
                      </c:pt>
                      <c:pt idx="632">
                        <c:v>9.3598623275756836</c:v>
                      </c:pt>
                      <c:pt idx="633">
                        <c:v>9.2986116409301758</c:v>
                      </c:pt>
                      <c:pt idx="634">
                        <c:v>9.2369041442871094</c:v>
                      </c:pt>
                      <c:pt idx="635">
                        <c:v>9.1747779846191406</c:v>
                      </c:pt>
                      <c:pt idx="636">
                        <c:v>9.1122007369995117</c:v>
                      </c:pt>
                      <c:pt idx="637">
                        <c:v>9.0492124557495117</c:v>
                      </c:pt>
                      <c:pt idx="638">
                        <c:v>8.9857969284057617</c:v>
                      </c:pt>
                      <c:pt idx="639">
                        <c:v>8.9219751358032227</c:v>
                      </c:pt>
                      <c:pt idx="640">
                        <c:v>8.8577461242675781</c:v>
                      </c:pt>
                      <c:pt idx="641">
                        <c:v>8.7931184768676758</c:v>
                      </c:pt>
                      <c:pt idx="642">
                        <c:v>8.7281055450439453</c:v>
                      </c:pt>
                      <c:pt idx="643">
                        <c:v>8.6627111434936523</c:v>
                      </c:pt>
                      <c:pt idx="644">
                        <c:v>8.5969419479370117</c:v>
                      </c:pt>
                      <c:pt idx="645">
                        <c:v>8.5308074951171875</c:v>
                      </c:pt>
                      <c:pt idx="646">
                        <c:v>8.4643163681030273</c:v>
                      </c:pt>
                      <c:pt idx="647">
                        <c:v>8.3974733352661133</c:v>
                      </c:pt>
                      <c:pt idx="648">
                        <c:v>8.3302822113037109</c:v>
                      </c:pt>
                      <c:pt idx="649">
                        <c:v>8.2627649307250977</c:v>
                      </c:pt>
                      <c:pt idx="650">
                        <c:v>8.1949214935302734</c:v>
                      </c:pt>
                      <c:pt idx="651">
                        <c:v>8.1267557144165039</c:v>
                      </c:pt>
                      <c:pt idx="652">
                        <c:v>8.0582818984985352</c:v>
                      </c:pt>
                      <c:pt idx="653">
                        <c:v>7.9895148277282715</c:v>
                      </c:pt>
                      <c:pt idx="654">
                        <c:v>7.920464038848877</c:v>
                      </c:pt>
                      <c:pt idx="655">
                        <c:v>7.8511362075805664</c:v>
                      </c:pt>
                      <c:pt idx="656">
                        <c:v>7.781557559967041</c:v>
                      </c:pt>
                      <c:pt idx="657">
                        <c:v>7.7117090225219727</c:v>
                      </c:pt>
                      <c:pt idx="658">
                        <c:v>7.6416201591491699</c:v>
                      </c:pt>
                      <c:pt idx="659">
                        <c:v>7.5713043212890625</c:v>
                      </c:pt>
                      <c:pt idx="660">
                        <c:v>7.5007643699645996</c:v>
                      </c:pt>
                      <c:pt idx="661">
                        <c:v>7.4300055503845215</c:v>
                      </c:pt>
                      <c:pt idx="662">
                        <c:v>7.3590478897094727</c:v>
                      </c:pt>
                      <c:pt idx="663">
                        <c:v>7.2879042625427246</c:v>
                      </c:pt>
                      <c:pt idx="664">
                        <c:v>7.2165818214416504</c:v>
                      </c:pt>
                      <c:pt idx="665">
                        <c:v>7.1450800895690918</c:v>
                      </c:pt>
                      <c:pt idx="666">
                        <c:v>7.0734319686889648</c:v>
                      </c:pt>
                      <c:pt idx="667">
                        <c:v>7.0016365051269531</c:v>
                      </c:pt>
                      <c:pt idx="668">
                        <c:v>6.9297165870666504</c:v>
                      </c:pt>
                      <c:pt idx="669">
                        <c:v>6.8576822280883789</c:v>
                      </c:pt>
                      <c:pt idx="670">
                        <c:v>6.7855334281921387</c:v>
                      </c:pt>
                      <c:pt idx="671">
                        <c:v>6.7133054733276367</c:v>
                      </c:pt>
                      <c:pt idx="672">
                        <c:v>6.6409845352172852</c:v>
                      </c:pt>
                      <c:pt idx="673">
                        <c:v>6.5686020851135254</c:v>
                      </c:pt>
                      <c:pt idx="674">
                        <c:v>6.4961614608764648</c:v>
                      </c:pt>
                      <c:pt idx="675">
                        <c:v>6.4236736297607422</c:v>
                      </c:pt>
                      <c:pt idx="676">
                        <c:v>6.3511595726013184</c:v>
                      </c:pt>
                      <c:pt idx="677">
                        <c:v>6.2786245346069336</c:v>
                      </c:pt>
                      <c:pt idx="678">
                        <c:v>6.2060832977294922</c:v>
                      </c:pt>
                      <c:pt idx="679">
                        <c:v>6.1335411071777344</c:v>
                      </c:pt>
                      <c:pt idx="680">
                        <c:v>6.0610342025756836</c:v>
                      </c:pt>
                      <c:pt idx="681">
                        <c:v>5.9885549545288086</c:v>
                      </c:pt>
                      <c:pt idx="682">
                        <c:v>5.916135311126709</c:v>
                      </c:pt>
                      <c:pt idx="683">
                        <c:v>5.8437719345092773</c:v>
                      </c:pt>
                      <c:pt idx="684">
                        <c:v>5.771479606628418</c:v>
                      </c:pt>
                      <c:pt idx="685">
                        <c:v>5.69927978515625</c:v>
                      </c:pt>
                      <c:pt idx="686">
                        <c:v>5.6271767616271973</c:v>
                      </c:pt>
                      <c:pt idx="687">
                        <c:v>5.55517578125</c:v>
                      </c:pt>
                      <c:pt idx="688">
                        <c:v>5.4832978248596191</c:v>
                      </c:pt>
                      <c:pt idx="689">
                        <c:v>5.4115619659423828</c:v>
                      </c:pt>
                      <c:pt idx="690">
                        <c:v>5.3399701118469238</c:v>
                      </c:pt>
                      <c:pt idx="691">
                        <c:v>5.2685437202453613</c:v>
                      </c:pt>
                      <c:pt idx="692">
                        <c:v>5.1972932815551758</c:v>
                      </c:pt>
                      <c:pt idx="693">
                        <c:v>5.1262345314025879</c:v>
                      </c:pt>
                      <c:pt idx="694">
                        <c:v>5.0553774833679199</c:v>
                      </c:pt>
                      <c:pt idx="695">
                        <c:v>4.9847331047058105</c:v>
                      </c:pt>
                      <c:pt idx="696">
                        <c:v>4.9143190383911133</c:v>
                      </c:pt>
                      <c:pt idx="697">
                        <c:v>4.844141960144043</c:v>
                      </c:pt>
                      <c:pt idx="698">
                        <c:v>4.7742166519165039</c:v>
                      </c:pt>
                      <c:pt idx="699">
                        <c:v>4.7045493125915527</c:v>
                      </c:pt>
                      <c:pt idx="700">
                        <c:v>4.6351547241210938</c:v>
                      </c:pt>
                      <c:pt idx="701">
                        <c:v>4.5660467147827148</c:v>
                      </c:pt>
                      <c:pt idx="702">
                        <c:v>4.4972372055053711</c:v>
                      </c:pt>
                      <c:pt idx="703">
                        <c:v>4.4287424087524414</c:v>
                      </c:pt>
                      <c:pt idx="704">
                        <c:v>4.3605742454528809</c:v>
                      </c:pt>
                      <c:pt idx="705">
                        <c:v>4.2927436828613281</c:v>
                      </c:pt>
                      <c:pt idx="706">
                        <c:v>4.2252664566040039</c:v>
                      </c:pt>
                      <c:pt idx="707">
                        <c:v>4.1581511497497559</c:v>
                      </c:pt>
                      <c:pt idx="708">
                        <c:v>4.0914154052734375</c:v>
                      </c:pt>
                      <c:pt idx="709">
                        <c:v>4.0250668525695801</c:v>
                      </c:pt>
                      <c:pt idx="710">
                        <c:v>3.9591200351715088</c:v>
                      </c:pt>
                      <c:pt idx="711">
                        <c:v>3.8935847282409668</c:v>
                      </c:pt>
                      <c:pt idx="712">
                        <c:v>3.8284695148468018</c:v>
                      </c:pt>
                      <c:pt idx="713">
                        <c:v>3.7637937068939209</c:v>
                      </c:pt>
                      <c:pt idx="714">
                        <c:v>3.6995697021484375</c:v>
                      </c:pt>
                      <c:pt idx="715">
                        <c:v>3.6358110904693604</c:v>
                      </c:pt>
                      <c:pt idx="716">
                        <c:v>3.5725271701812744</c:v>
                      </c:pt>
                      <c:pt idx="717">
                        <c:v>3.5097317695617676</c:v>
                      </c:pt>
                      <c:pt idx="718">
                        <c:v>3.4474427700042725</c:v>
                      </c:pt>
                      <c:pt idx="719">
                        <c:v>3.3856685161590576</c:v>
                      </c:pt>
                      <c:pt idx="720">
                        <c:v>3.3244249820709229</c:v>
                      </c:pt>
                      <c:pt idx="721">
                        <c:v>3.2637195587158203</c:v>
                      </c:pt>
                      <c:pt idx="722">
                        <c:v>3.2035655975341797</c:v>
                      </c:pt>
                      <c:pt idx="723">
                        <c:v>3.1439778804779053</c:v>
                      </c:pt>
                      <c:pt idx="724">
                        <c:v>3.0849628448486328</c:v>
                      </c:pt>
                      <c:pt idx="725">
                        <c:v>3.0264592170715332</c:v>
                      </c:pt>
                      <c:pt idx="726">
                        <c:v>2.9684882164001465</c:v>
                      </c:pt>
                      <c:pt idx="727">
                        <c:v>2.9111447334289551</c:v>
                      </c:pt>
                      <c:pt idx="728">
                        <c:v>2.8544337749481201</c:v>
                      </c:pt>
                      <c:pt idx="729">
                        <c:v>2.79836106300354</c:v>
                      </c:pt>
                      <c:pt idx="730">
                        <c:v>2.7429435253143311</c:v>
                      </c:pt>
                      <c:pt idx="731">
                        <c:v>2.6881871223449707</c:v>
                      </c:pt>
                      <c:pt idx="732">
                        <c:v>2.634110689163208</c:v>
                      </c:pt>
                      <c:pt idx="733">
                        <c:v>2.5807180404663086</c:v>
                      </c:pt>
                      <c:pt idx="734">
                        <c:v>2.5280265808105469</c:v>
                      </c:pt>
                      <c:pt idx="735">
                        <c:v>2.476048469543457</c:v>
                      </c:pt>
                      <c:pt idx="736">
                        <c:v>2.4247965812683105</c:v>
                      </c:pt>
                      <c:pt idx="737">
                        <c:v>2.3742842674255371</c:v>
                      </c:pt>
                      <c:pt idx="738">
                        <c:v>2.3245296478271484</c:v>
                      </c:pt>
                      <c:pt idx="739">
                        <c:v>2.2755341529846191</c:v>
                      </c:pt>
                      <c:pt idx="740">
                        <c:v>2.2273118495941162</c:v>
                      </c:pt>
                      <c:pt idx="741">
                        <c:v>2.1798737049102783</c:v>
                      </c:pt>
                      <c:pt idx="742">
                        <c:v>2.1332294940948486</c:v>
                      </c:pt>
                      <c:pt idx="743">
                        <c:v>2.0873873233795166</c:v>
                      </c:pt>
                      <c:pt idx="744">
                        <c:v>2.0423564910888672</c:v>
                      </c:pt>
                      <c:pt idx="745">
                        <c:v>1.9981485605239868</c:v>
                      </c:pt>
                      <c:pt idx="746">
                        <c:v>1.9547805786132813</c:v>
                      </c:pt>
                      <c:pt idx="747">
                        <c:v>1.9122562408447266</c:v>
                      </c:pt>
                      <c:pt idx="748">
                        <c:v>1.8705894947052002</c:v>
                      </c:pt>
                      <c:pt idx="749">
                        <c:v>1.8297979831695557</c:v>
                      </c:pt>
                      <c:pt idx="750">
                        <c:v>1.7898818254470825</c:v>
                      </c:pt>
                      <c:pt idx="751">
                        <c:v>1.7508584260940552</c:v>
                      </c:pt>
                      <c:pt idx="752">
                        <c:v>1.7127382755279541</c:v>
                      </c:pt>
                      <c:pt idx="753">
                        <c:v>1.6755180358886719</c:v>
                      </c:pt>
                      <c:pt idx="754">
                        <c:v>1.6392223834991455</c:v>
                      </c:pt>
                      <c:pt idx="755">
                        <c:v>1.6038438081741333</c:v>
                      </c:pt>
                      <c:pt idx="756">
                        <c:v>1.5694038867950439</c:v>
                      </c:pt>
                      <c:pt idx="757">
                        <c:v>1.5358990430831909</c:v>
                      </c:pt>
                      <c:pt idx="758">
                        <c:v>1.5033466815948486</c:v>
                      </c:pt>
                      <c:pt idx="759">
                        <c:v>1.4717504978179932</c:v>
                      </c:pt>
                      <c:pt idx="760">
                        <c:v>1.4411243200302124</c:v>
                      </c:pt>
                      <c:pt idx="761">
                        <c:v>1.4114718437194824</c:v>
                      </c:pt>
                      <c:pt idx="762">
                        <c:v>1.3828071355819702</c:v>
                      </c:pt>
                      <c:pt idx="763">
                        <c:v>1.3551266193389893</c:v>
                      </c:pt>
                      <c:pt idx="764">
                        <c:v>1.3284478187561035</c:v>
                      </c:pt>
                      <c:pt idx="765">
                        <c:v>1.302770733833313</c:v>
                      </c:pt>
                      <c:pt idx="766">
                        <c:v>1.2780990600585938</c:v>
                      </c:pt>
                      <c:pt idx="767">
                        <c:v>1.2544467449188232</c:v>
                      </c:pt>
                      <c:pt idx="768">
                        <c:v>1.2318136692047119</c:v>
                      </c:pt>
                      <c:pt idx="769">
                        <c:v>1.2101999521255493</c:v>
                      </c:pt>
                      <c:pt idx="770">
                        <c:v>1.1896266937255859</c:v>
                      </c:pt>
                      <c:pt idx="771">
                        <c:v>1.1700834035873413</c:v>
                      </c:pt>
                      <c:pt idx="772">
                        <c:v>1.1515840291976929</c:v>
                      </c:pt>
                      <c:pt idx="773">
                        <c:v>1.1341321468353271</c:v>
                      </c:pt>
                      <c:pt idx="774">
                        <c:v>1.1177276372909546</c:v>
                      </c:pt>
                      <c:pt idx="775">
                        <c:v>1.1023846864700317</c:v>
                      </c:pt>
                      <c:pt idx="776">
                        <c:v>1.0880997180938721</c:v>
                      </c:pt>
                      <c:pt idx="777">
                        <c:v>1.0748763084411621</c:v>
                      </c:pt>
                      <c:pt idx="778">
                        <c:v>1.0627214908599854</c:v>
                      </c:pt>
                      <c:pt idx="779">
                        <c:v>1.0516316890716553</c:v>
                      </c:pt>
                      <c:pt idx="780">
                        <c:v>1.0416139364242554</c:v>
                      </c:pt>
                      <c:pt idx="781">
                        <c:v>1.0326718091964722</c:v>
                      </c:pt>
                      <c:pt idx="782">
                        <c:v>1.0248053073883057</c:v>
                      </c:pt>
                      <c:pt idx="783">
                        <c:v>1.0180178880691528</c:v>
                      </c:pt>
                      <c:pt idx="784">
                        <c:v>1.0123095512390137</c:v>
                      </c:pt>
                      <c:pt idx="785">
                        <c:v>1.0076873302459717</c:v>
                      </c:pt>
                      <c:pt idx="786">
                        <c:v>1.0041441917419434</c:v>
                      </c:pt>
                      <c:pt idx="787">
                        <c:v>1.0016871690750122</c:v>
                      </c:pt>
                      <c:pt idx="788">
                        <c:v>1.0003163814544678</c:v>
                      </c:pt>
                      <c:pt idx="789">
                        <c:v>1.000031590461731</c:v>
                      </c:pt>
                      <c:pt idx="790">
                        <c:v>1.0008331537246704</c:v>
                      </c:pt>
                      <c:pt idx="791">
                        <c:v>1.002717137336731</c:v>
                      </c:pt>
                      <c:pt idx="792">
                        <c:v>1.0056906938552856</c:v>
                      </c:pt>
                      <c:pt idx="793">
                        <c:v>1.0097470283508301</c:v>
                      </c:pt>
                      <c:pt idx="794">
                        <c:v>1.0148894786834717</c:v>
                      </c:pt>
                      <c:pt idx="795">
                        <c:v>1.0211145877838135</c:v>
                      </c:pt>
                      <c:pt idx="796">
                        <c:v>1.0284222364425659</c:v>
                      </c:pt>
                      <c:pt idx="797">
                        <c:v>1.0368160009384155</c:v>
                      </c:pt>
                      <c:pt idx="798">
                        <c:v>1.0462819337844849</c:v>
                      </c:pt>
                      <c:pt idx="799">
                        <c:v>1.0568304061889648</c:v>
                      </c:pt>
                      <c:pt idx="800">
                        <c:v>1.068447470664978</c:v>
                      </c:pt>
                      <c:pt idx="801">
                        <c:v>1.0811434984207153</c:v>
                      </c:pt>
                      <c:pt idx="802">
                        <c:v>1.0949047803878784</c:v>
                      </c:pt>
                      <c:pt idx="803">
                        <c:v>1.1097345352172852</c:v>
                      </c:pt>
                      <c:pt idx="804">
                        <c:v>1.1256257295608521</c:v>
                      </c:pt>
                      <c:pt idx="805">
                        <c:v>1.1425786018371582</c:v>
                      </c:pt>
                      <c:pt idx="806">
                        <c:v>1.1605929136276245</c:v>
                      </c:pt>
                      <c:pt idx="807">
                        <c:v>1.1796582937240601</c:v>
                      </c:pt>
                      <c:pt idx="808">
                        <c:v>1.1997745037078857</c:v>
                      </c:pt>
                      <c:pt idx="809">
                        <c:v>1.2209347486495972</c:v>
                      </c:pt>
                      <c:pt idx="810">
                        <c:v>1.2431354522705078</c:v>
                      </c:pt>
                      <c:pt idx="811">
                        <c:v>1.2663661241531372</c:v>
                      </c:pt>
                      <c:pt idx="812">
                        <c:v>1.2906301021575928</c:v>
                      </c:pt>
                      <c:pt idx="813">
                        <c:v>1.315916895866394</c:v>
                      </c:pt>
                      <c:pt idx="814">
                        <c:v>1.3422194719314575</c:v>
                      </c:pt>
                      <c:pt idx="815">
                        <c:v>1.3695416450500488</c:v>
                      </c:pt>
                      <c:pt idx="816">
                        <c:v>1.3978688716888428</c:v>
                      </c:pt>
                      <c:pt idx="817">
                        <c:v>1.4271979331970215</c:v>
                      </c:pt>
                      <c:pt idx="818">
                        <c:v>1.4575217962265015</c:v>
                      </c:pt>
                      <c:pt idx="819">
                        <c:v>1.4888403415679932</c:v>
                      </c:pt>
                      <c:pt idx="820">
                        <c:v>1.5211361646652222</c:v>
                      </c:pt>
                      <c:pt idx="821">
                        <c:v>1.5544089078903198</c:v>
                      </c:pt>
                      <c:pt idx="822">
                        <c:v>1.5886521339416504</c:v>
                      </c:pt>
                      <c:pt idx="823">
                        <c:v>1.6238511800765991</c:v>
                      </c:pt>
                      <c:pt idx="824">
                        <c:v>1.6599993705749512</c:v>
                      </c:pt>
                      <c:pt idx="825">
                        <c:v>1.69709312915802</c:v>
                      </c:pt>
                      <c:pt idx="826">
                        <c:v>1.7351217269897461</c:v>
                      </c:pt>
                      <c:pt idx="827">
                        <c:v>1.7740747928619385</c:v>
                      </c:pt>
                      <c:pt idx="828">
                        <c:v>1.8139488697052002</c:v>
                      </c:pt>
                      <c:pt idx="829">
                        <c:v>1.8547405004501343</c:v>
                      </c:pt>
                      <c:pt idx="830">
                        <c:v>1.8964318037033081</c:v>
                      </c:pt>
                      <c:pt idx="831">
                        <c:v>1.9390193223953247</c:v>
                      </c:pt>
                      <c:pt idx="832">
                        <c:v>1.9824893474578857</c:v>
                      </c:pt>
                      <c:pt idx="833">
                        <c:v>2.0268378257751465</c:v>
                      </c:pt>
                      <c:pt idx="834">
                        <c:v>2.0720441341400146</c:v>
                      </c:pt>
                      <c:pt idx="835">
                        <c:v>2.1181116104125977</c:v>
                      </c:pt>
                      <c:pt idx="836">
                        <c:v>2.1650176048278809</c:v>
                      </c:pt>
                      <c:pt idx="837">
                        <c:v>2.2127563953399658</c:v>
                      </c:pt>
                      <c:pt idx="838">
                        <c:v>2.2613193988800049</c:v>
                      </c:pt>
                      <c:pt idx="839">
                        <c:v>2.3106944561004639</c:v>
                      </c:pt>
                      <c:pt idx="840">
                        <c:v>2.3608710765838623</c:v>
                      </c:pt>
                      <c:pt idx="841">
                        <c:v>2.4118437767028809</c:v>
                      </c:pt>
                      <c:pt idx="842">
                        <c:v>2.4635982513427734</c:v>
                      </c:pt>
                      <c:pt idx="843">
                        <c:v>2.5161299705505371</c:v>
                      </c:pt>
                      <c:pt idx="844">
                        <c:v>2.5694224834442139</c:v>
                      </c:pt>
                      <c:pt idx="845">
                        <c:v>2.6234622001647949</c:v>
                      </c:pt>
                      <c:pt idx="846">
                        <c:v>2.6782345771789551</c:v>
                      </c:pt>
                      <c:pt idx="847">
                        <c:v>2.7337327003479004</c:v>
                      </c:pt>
                      <c:pt idx="848">
                        <c:v>2.7899441719055176</c:v>
                      </c:pt>
                      <c:pt idx="849">
                        <c:v>2.846987247467041</c:v>
                      </c:pt>
                      <c:pt idx="850">
                        <c:v>2.9047102928161621</c:v>
                      </c:pt>
                      <c:pt idx="851">
                        <c:v>2.9631035327911377</c:v>
                      </c:pt>
                      <c:pt idx="852">
                        <c:v>3.022153377532959</c:v>
                      </c:pt>
                      <c:pt idx="853">
                        <c:v>3.0818486213684082</c:v>
                      </c:pt>
                      <c:pt idx="854">
                        <c:v>3.1421780586242676</c:v>
                      </c:pt>
                      <c:pt idx="855">
                        <c:v>3.2031314373016357</c:v>
                      </c:pt>
                      <c:pt idx="856">
                        <c:v>3.264686107635498</c:v>
                      </c:pt>
                      <c:pt idx="857">
                        <c:v>3.3268346786499023</c:v>
                      </c:pt>
                      <c:pt idx="858">
                        <c:v>3.3895595073699951</c:v>
                      </c:pt>
                      <c:pt idx="859">
                        <c:v>3.4528486728668213</c:v>
                      </c:pt>
                      <c:pt idx="860">
                        <c:v>3.5166773796081543</c:v>
                      </c:pt>
                      <c:pt idx="861">
                        <c:v>3.581040620803833</c:v>
                      </c:pt>
                      <c:pt idx="862">
                        <c:v>3.6459274291992188</c:v>
                      </c:pt>
                      <c:pt idx="863">
                        <c:v>3.7113220691680908</c:v>
                      </c:pt>
                      <c:pt idx="864">
                        <c:v>3.7772121429443359</c:v>
                      </c:pt>
                      <c:pt idx="865">
                        <c:v>3.8435699939727783</c:v>
                      </c:pt>
                      <c:pt idx="866">
                        <c:v>3.9103968143463135</c:v>
                      </c:pt>
                      <c:pt idx="867">
                        <c:v>3.9776687622070313</c:v>
                      </c:pt>
                      <c:pt idx="868">
                        <c:v>4.045372486114502</c:v>
                      </c:pt>
                      <c:pt idx="869">
                        <c:v>4.1134963035583496</c:v>
                      </c:pt>
                      <c:pt idx="870">
                        <c:v>4.1820235252380371</c:v>
                      </c:pt>
                      <c:pt idx="871">
                        <c:v>4.2509384155273438</c:v>
                      </c:pt>
                      <c:pt idx="872">
                        <c:v>4.3202309608459473</c:v>
                      </c:pt>
                      <c:pt idx="873">
                        <c:v>4.3898773193359375</c:v>
                      </c:pt>
                      <c:pt idx="874">
                        <c:v>4.4598641395568848</c:v>
                      </c:pt>
                      <c:pt idx="875">
                        <c:v>4.5301780700683594</c:v>
                      </c:pt>
                      <c:pt idx="876">
                        <c:v>4.6008028984069824</c:v>
                      </c:pt>
                      <c:pt idx="877">
                        <c:v>4.6717195510864258</c:v>
                      </c:pt>
                      <c:pt idx="878">
                        <c:v>4.7429051399230957</c:v>
                      </c:pt>
                      <c:pt idx="879">
                        <c:v>4.8143596649169922</c:v>
                      </c:pt>
                      <c:pt idx="880">
                        <c:v>4.8860516548156738</c:v>
                      </c:pt>
                      <c:pt idx="881">
                        <c:v>4.9579610824584961</c:v>
                      </c:pt>
                      <c:pt idx="882">
                        <c:v>5.0300798416137695</c:v>
                      </c:pt>
                      <c:pt idx="883">
                        <c:v>5.1023921966552734</c:v>
                      </c:pt>
                      <c:pt idx="884">
                        <c:v>5.1748661994934082</c:v>
                      </c:pt>
                      <c:pt idx="885">
                        <c:v>5.2474980354309082</c:v>
                      </c:pt>
                      <c:pt idx="886">
                        <c:v>5.3202619552612305</c:v>
                      </c:pt>
                      <c:pt idx="887">
                        <c:v>5.3931417465209961</c:v>
                      </c:pt>
                      <c:pt idx="888">
                        <c:v>5.4661235809326172</c:v>
                      </c:pt>
                      <c:pt idx="889">
                        <c:v>5.5391807556152344</c:v>
                      </c:pt>
                      <c:pt idx="890">
                        <c:v>5.6123065948486328</c:v>
                      </c:pt>
                      <c:pt idx="891">
                        <c:v>5.6854782104492188</c:v>
                      </c:pt>
                      <c:pt idx="892">
                        <c:v>5.7586793899536133</c:v>
                      </c:pt>
                      <c:pt idx="893">
                        <c:v>5.8318934440612793</c:v>
                      </c:pt>
                      <c:pt idx="894">
                        <c:v>5.905116081237793</c:v>
                      </c:pt>
                      <c:pt idx="895">
                        <c:v>5.9783172607421875</c:v>
                      </c:pt>
                      <c:pt idx="896">
                        <c:v>6.0515031814575195</c:v>
                      </c:pt>
                      <c:pt idx="897">
                        <c:v>6.1239824295043945</c:v>
                      </c:pt>
                      <c:pt idx="898">
                        <c:v>6.1956758499145508</c:v>
                      </c:pt>
                      <c:pt idx="899">
                        <c:v>6.2672038078308105</c:v>
                      </c:pt>
                      <c:pt idx="900">
                        <c:v>6.3385653495788574</c:v>
                      </c:pt>
                      <c:pt idx="901">
                        <c:v>6.4097509384155273</c:v>
                      </c:pt>
                      <c:pt idx="902">
                        <c:v>6.480771541595459</c:v>
                      </c:pt>
                      <c:pt idx="903">
                        <c:v>6.5516033172607422</c:v>
                      </c:pt>
                      <c:pt idx="904">
                        <c:v>6.6222476959228516</c:v>
                      </c:pt>
                      <c:pt idx="905">
                        <c:v>6.6927003860473633</c:v>
                      </c:pt>
                      <c:pt idx="906">
                        <c:v>6.7629528045654297</c:v>
                      </c:pt>
                      <c:pt idx="907">
                        <c:v>6.8329997062683105</c:v>
                      </c:pt>
                      <c:pt idx="908">
                        <c:v>6.9028439521789551</c:v>
                      </c:pt>
                      <c:pt idx="909">
                        <c:v>6.97247314453125</c:v>
                      </c:pt>
                      <c:pt idx="910">
                        <c:v>7.0418920516967773</c:v>
                      </c:pt>
                      <c:pt idx="911">
                        <c:v>7.1111001968383789</c:v>
                      </c:pt>
                      <c:pt idx="912">
                        <c:v>7.180088996887207</c:v>
                      </c:pt>
                      <c:pt idx="913">
                        <c:v>7.2488689422607422</c:v>
                      </c:pt>
                      <c:pt idx="914">
                        <c:v>7.3174343109130859</c:v>
                      </c:pt>
                      <c:pt idx="915">
                        <c:v>7.3857741355895996</c:v>
                      </c:pt>
                      <c:pt idx="916">
                        <c:v>7.4539003372192383</c:v>
                      </c:pt>
                      <c:pt idx="917">
                        <c:v>7.521794319152832</c:v>
                      </c:pt>
                      <c:pt idx="918">
                        <c:v>7.5894598960876465</c:v>
                      </c:pt>
                      <c:pt idx="919">
                        <c:v>7.6568889617919922</c:v>
                      </c:pt>
                      <c:pt idx="920">
                        <c:v>7.7240872383117676</c:v>
                      </c:pt>
                      <c:pt idx="921">
                        <c:v>7.7910408973693848</c:v>
                      </c:pt>
                      <c:pt idx="922">
                        <c:v>7.8577585220336914</c:v>
                      </c:pt>
                      <c:pt idx="923">
                        <c:v>7.9242291450500488</c:v>
                      </c:pt>
                      <c:pt idx="924">
                        <c:v>7.9904532432556152</c:v>
                      </c:pt>
                      <c:pt idx="925">
                        <c:v>8.0564241409301758</c:v>
                      </c:pt>
                      <c:pt idx="926">
                        <c:v>8.1221551895141602</c:v>
                      </c:pt>
                      <c:pt idx="927">
                        <c:v>8.187626838684082</c:v>
                      </c:pt>
                      <c:pt idx="928">
                        <c:v>8.2528419494628906</c:v>
                      </c:pt>
                      <c:pt idx="929">
                        <c:v>8.317784309387207</c:v>
                      </c:pt>
                      <c:pt idx="930">
                        <c:v>8.3824682235717773</c:v>
                      </c:pt>
                      <c:pt idx="931">
                        <c:v>8.4468803405761719</c:v>
                      </c:pt>
                      <c:pt idx="932">
                        <c:v>8.5110111236572266</c:v>
                      </c:pt>
                      <c:pt idx="933">
                        <c:v>8.5748577117919922</c:v>
                      </c:pt>
                      <c:pt idx="934">
                        <c:v>8.6384134292602539</c:v>
                      </c:pt>
                      <c:pt idx="935">
                        <c:v>8.7016706466674805</c:v>
                      </c:pt>
                      <c:pt idx="936">
                        <c:v>8.7646408081054688</c:v>
                      </c:pt>
                      <c:pt idx="937">
                        <c:v>8.8272991180419922</c:v>
                      </c:pt>
                      <c:pt idx="938">
                        <c:v>8.8896598815917969</c:v>
                      </c:pt>
                      <c:pt idx="939">
                        <c:v>8.9517087936401367</c:v>
                      </c:pt>
                      <c:pt idx="940">
                        <c:v>9.0134401321411133</c:v>
                      </c:pt>
                      <c:pt idx="941">
                        <c:v>9.0748472213745117</c:v>
                      </c:pt>
                      <c:pt idx="942">
                        <c:v>9.1359214782714844</c:v>
                      </c:pt>
                      <c:pt idx="943">
                        <c:v>9.1966590881347656</c:v>
                      </c:pt>
                      <c:pt idx="944">
                        <c:v>9.2570486068725586</c:v>
                      </c:pt>
                      <c:pt idx="945">
                        <c:v>9.3170900344848633</c:v>
                      </c:pt>
                      <c:pt idx="946">
                        <c:v>9.3767776489257813</c:v>
                      </c:pt>
                      <c:pt idx="947">
                        <c:v>9.4360952377319336</c:v>
                      </c:pt>
                      <c:pt idx="948">
                        <c:v>9.4950523376464844</c:v>
                      </c:pt>
                      <c:pt idx="949">
                        <c:v>9.5536260604858398</c:v>
                      </c:pt>
                      <c:pt idx="950">
                        <c:v>9.6118230819702148</c:v>
                      </c:pt>
                      <c:pt idx="951">
                        <c:v>9.6696348190307617</c:v>
                      </c:pt>
                      <c:pt idx="952">
                        <c:v>9.7270526885986328</c:v>
                      </c:pt>
                      <c:pt idx="953">
                        <c:v>9.7840690612792969</c:v>
                      </c:pt>
                      <c:pt idx="954">
                        <c:v>9.8406810760498047</c:v>
                      </c:pt>
                      <c:pt idx="955">
                        <c:v>9.896885871887207</c:v>
                      </c:pt>
                      <c:pt idx="956">
                        <c:v>9.952662467956543</c:v>
                      </c:pt>
                      <c:pt idx="957">
                        <c:v>10.008015632629395</c:v>
                      </c:pt>
                      <c:pt idx="958">
                        <c:v>10.062932968139648</c:v>
                      </c:pt>
                      <c:pt idx="959">
                        <c:v>10.117414474487305</c:v>
                      </c:pt>
                      <c:pt idx="960">
                        <c:v>10.171448707580566</c:v>
                      </c:pt>
                      <c:pt idx="961">
                        <c:v>10.225030899047852</c:v>
                      </c:pt>
                      <c:pt idx="962">
                        <c:v>10.278157234191895</c:v>
                      </c:pt>
                      <c:pt idx="963">
                        <c:v>10.330818176269531</c:v>
                      </c:pt>
                      <c:pt idx="964">
                        <c:v>10.383016586303711</c:v>
                      </c:pt>
                      <c:pt idx="965">
                        <c:v>10.434734344482422</c:v>
                      </c:pt>
                      <c:pt idx="966">
                        <c:v>10.485973358154297</c:v>
                      </c:pt>
                      <c:pt idx="967">
                        <c:v>10.536731719970703</c:v>
                      </c:pt>
                      <c:pt idx="968">
                        <c:v>10.58699893951416</c:v>
                      </c:pt>
                      <c:pt idx="969">
                        <c:v>10.636767387390137</c:v>
                      </c:pt>
                      <c:pt idx="970">
                        <c:v>10.686029434204102</c:v>
                      </c:pt>
                      <c:pt idx="971">
                        <c:v>10.734781265258789</c:v>
                      </c:pt>
                      <c:pt idx="972">
                        <c:v>10.783022880554199</c:v>
                      </c:pt>
                      <c:pt idx="973">
                        <c:v>10.830744743347168</c:v>
                      </c:pt>
                      <c:pt idx="974">
                        <c:v>10.87794303894043</c:v>
                      </c:pt>
                      <c:pt idx="975">
                        <c:v>10.924614906311035</c:v>
                      </c:pt>
                      <c:pt idx="976">
                        <c:v>10.970756530761719</c:v>
                      </c:pt>
                      <c:pt idx="977">
                        <c:v>11.016363143920898</c:v>
                      </c:pt>
                      <c:pt idx="978">
                        <c:v>11.06142520904541</c:v>
                      </c:pt>
                      <c:pt idx="979">
                        <c:v>11.10594654083252</c:v>
                      </c:pt>
                      <c:pt idx="980">
                        <c:v>11.149914741516113</c:v>
                      </c:pt>
                      <c:pt idx="981">
                        <c:v>11.193330764770508</c:v>
                      </c:pt>
                      <c:pt idx="982">
                        <c:v>11.236188888549805</c:v>
                      </c:pt>
                      <c:pt idx="983">
                        <c:v>11.278486251831055</c:v>
                      </c:pt>
                      <c:pt idx="984">
                        <c:v>11.320215225219727</c:v>
                      </c:pt>
                      <c:pt idx="985">
                        <c:v>11.361373901367188</c:v>
                      </c:pt>
                      <c:pt idx="986">
                        <c:v>11.40196418762207</c:v>
                      </c:pt>
                      <c:pt idx="987">
                        <c:v>11.441975593566895</c:v>
                      </c:pt>
                      <c:pt idx="988">
                        <c:v>11.481410026550293</c:v>
                      </c:pt>
                      <c:pt idx="989">
                        <c:v>11.520263671875</c:v>
                      </c:pt>
                      <c:pt idx="990">
                        <c:v>11.558530807495117</c:v>
                      </c:pt>
                      <c:pt idx="991">
                        <c:v>11.596210479736328</c:v>
                      </c:pt>
                      <c:pt idx="992">
                        <c:v>11.633295059204102</c:v>
                      </c:pt>
                      <c:pt idx="993">
                        <c:v>11.669790267944336</c:v>
                      </c:pt>
                      <c:pt idx="994">
                        <c:v>11.705684661865234</c:v>
                      </c:pt>
                      <c:pt idx="995">
                        <c:v>11.740976333618164</c:v>
                      </c:pt>
                      <c:pt idx="996">
                        <c:v>11.775668144226074</c:v>
                      </c:pt>
                      <c:pt idx="997">
                        <c:v>11.809756278991699</c:v>
                      </c:pt>
                      <c:pt idx="998">
                        <c:v>11.843236923217773</c:v>
                      </c:pt>
                      <c:pt idx="999">
                        <c:v>11.876105308532715</c:v>
                      </c:pt>
                      <c:pt idx="1000">
                        <c:v>11.908357620239258</c:v>
                      </c:pt>
                      <c:pt idx="1001">
                        <c:v>11.939999580383301</c:v>
                      </c:pt>
                      <c:pt idx="1002">
                        <c:v>11.971024513244629</c:v>
                      </c:pt>
                      <c:pt idx="1003">
                        <c:v>12.001430511474609</c:v>
                      </c:pt>
                      <c:pt idx="1004">
                        <c:v>12.03121280670166</c:v>
                      </c:pt>
                      <c:pt idx="1005">
                        <c:v>12.060372352600098</c:v>
                      </c:pt>
                      <c:pt idx="1006">
                        <c:v>12.088903427124023</c:v>
                      </c:pt>
                      <c:pt idx="1007">
                        <c:v>12.116806983947754</c:v>
                      </c:pt>
                      <c:pt idx="1008">
                        <c:v>12.14400577545166</c:v>
                      </c:pt>
                      <c:pt idx="1009">
                        <c:v>12.170493125915527</c:v>
                      </c:pt>
                      <c:pt idx="1010">
                        <c:v>12.196342468261719</c:v>
                      </c:pt>
                      <c:pt idx="1011">
                        <c:v>12.221556663513184</c:v>
                      </c:pt>
                      <c:pt idx="1012">
                        <c:v>12.246129989624023</c:v>
                      </c:pt>
                      <c:pt idx="1013">
                        <c:v>12.270064353942871</c:v>
                      </c:pt>
                      <c:pt idx="1014">
                        <c:v>12.293354034423828</c:v>
                      </c:pt>
                      <c:pt idx="1015">
                        <c:v>12.316006660461426</c:v>
                      </c:pt>
                      <c:pt idx="1016">
                        <c:v>12.338013648986816</c:v>
                      </c:pt>
                      <c:pt idx="1017">
                        <c:v>12.359379768371582</c:v>
                      </c:pt>
                      <c:pt idx="1018">
                        <c:v>12.380100250244141</c:v>
                      </c:pt>
                      <c:pt idx="1019">
                        <c:v>12.400177955627441</c:v>
                      </c:pt>
                      <c:pt idx="1020">
                        <c:v>12.419607162475586</c:v>
                      </c:pt>
                      <c:pt idx="1021">
                        <c:v>12.438392639160156</c:v>
                      </c:pt>
                      <c:pt idx="1022">
                        <c:v>12.456528663635254</c:v>
                      </c:pt>
                      <c:pt idx="1023">
                        <c:v>12.474021911621094</c:v>
                      </c:pt>
                      <c:pt idx="1024">
                        <c:v>12.490860939025879</c:v>
                      </c:pt>
                      <c:pt idx="1025">
                        <c:v>12.507055282592773</c:v>
                      </c:pt>
                      <c:pt idx="1026">
                        <c:v>12.522602081298828</c:v>
                      </c:pt>
                      <c:pt idx="1027">
                        <c:v>12.537498474121094</c:v>
                      </c:pt>
                      <c:pt idx="1028">
                        <c:v>12.551741600036621</c:v>
                      </c:pt>
                      <c:pt idx="1029">
                        <c:v>12.565335273742676</c:v>
                      </c:pt>
                      <c:pt idx="1030">
                        <c:v>12.578279495239258</c:v>
                      </c:pt>
                      <c:pt idx="1031">
                        <c:v>12.590569496154785</c:v>
                      </c:pt>
                      <c:pt idx="1032">
                        <c:v>12.602209091186523</c:v>
                      </c:pt>
                      <c:pt idx="1033">
                        <c:v>12.613195419311523</c:v>
                      </c:pt>
                      <c:pt idx="1034">
                        <c:v>12.623531341552734</c:v>
                      </c:pt>
                      <c:pt idx="1035">
                        <c:v>12.633212089538574</c:v>
                      </c:pt>
                      <c:pt idx="1036">
                        <c:v>12.642237663269043</c:v>
                      </c:pt>
                      <c:pt idx="1037">
                        <c:v>12.650609016418457</c:v>
                      </c:pt>
                      <c:pt idx="1038">
                        <c:v>12.658329963684082</c:v>
                      </c:pt>
                      <c:pt idx="1039">
                        <c:v>12.66539478302002</c:v>
                      </c:pt>
                      <c:pt idx="1040">
                        <c:v>12.671802520751953</c:v>
                      </c:pt>
                      <c:pt idx="1041">
                        <c:v>12.677556991577148</c:v>
                      </c:pt>
                      <c:pt idx="1042">
                        <c:v>12.682655334472656</c:v>
                      </c:pt>
                    </c:numCache>
                  </c:numRef>
                </c:xVal>
                <c:yVal>
                  <c:numRef>
                    <c:extLst xmlns:c15="http://schemas.microsoft.com/office/drawing/2012/chart">
                      <c:ext xmlns:c15="http://schemas.microsoft.com/office/drawing/2012/chart" uri="{02D57815-91ED-43cb-92C2-25804820EDAC}">
                        <c15:formulaRef>
                          <c15:sqref>'Graphs Task 1'!$AH$2:$AH$1044</c15:sqref>
                        </c15:formulaRef>
                      </c:ext>
                    </c:extLst>
                    <c:numCache>
                      <c:formatCode>General</c:formatCode>
                      <c:ptCount val="1043"/>
                      <c:pt idx="0">
                        <c:v>4.2809224128723145</c:v>
                      </c:pt>
                      <c:pt idx="1">
                        <c:v>4.2478256225585938</c:v>
                      </c:pt>
                      <c:pt idx="2">
                        <c:v>4.2145581245422363</c:v>
                      </c:pt>
                      <c:pt idx="3">
                        <c:v>4.181128978729248</c:v>
                      </c:pt>
                      <c:pt idx="4">
                        <c:v>4.1475448608398438</c:v>
                      </c:pt>
                      <c:pt idx="5">
                        <c:v>4.1138167381286621</c:v>
                      </c:pt>
                      <c:pt idx="6">
                        <c:v>4.079948902130127</c:v>
                      </c:pt>
                      <c:pt idx="7">
                        <c:v>4.0459432601928711</c:v>
                      </c:pt>
                      <c:pt idx="8">
                        <c:v>4.0118041038513184</c:v>
                      </c:pt>
                      <c:pt idx="9">
                        <c:v>3.9776983261108398</c:v>
                      </c:pt>
                      <c:pt idx="10">
                        <c:v>3.9436936378479004</c:v>
                      </c:pt>
                      <c:pt idx="11">
                        <c:v>3.9097979068756104</c:v>
                      </c:pt>
                      <c:pt idx="12">
                        <c:v>3.8760204315185547</c:v>
                      </c:pt>
                      <c:pt idx="13">
                        <c:v>3.8423738479614258</c:v>
                      </c:pt>
                      <c:pt idx="14">
                        <c:v>3.8087167739868164</c:v>
                      </c:pt>
                      <c:pt idx="15">
                        <c:v>3.7752034664154053</c:v>
                      </c:pt>
                      <c:pt idx="16">
                        <c:v>3.741849422454834</c:v>
                      </c:pt>
                      <c:pt idx="17">
                        <c:v>3.7086608409881592</c:v>
                      </c:pt>
                      <c:pt idx="18">
                        <c:v>3.6756412982940674</c:v>
                      </c:pt>
                      <c:pt idx="19">
                        <c:v>3.6427936553955078</c:v>
                      </c:pt>
                      <c:pt idx="20">
                        <c:v>3.6101229190826416</c:v>
                      </c:pt>
                      <c:pt idx="21">
                        <c:v>3.5776300430297852</c:v>
                      </c:pt>
                      <c:pt idx="22">
                        <c:v>3.5453205108642578</c:v>
                      </c:pt>
                      <c:pt idx="23">
                        <c:v>3.5131950378417969</c:v>
                      </c:pt>
                      <c:pt idx="24">
                        <c:v>3.4812619686126709</c:v>
                      </c:pt>
                      <c:pt idx="25">
                        <c:v>3.4495244026184082</c:v>
                      </c:pt>
                      <c:pt idx="26">
                        <c:v>3.4179835319519043</c:v>
                      </c:pt>
                      <c:pt idx="27">
                        <c:v>3.3866477012634277</c:v>
                      </c:pt>
                      <c:pt idx="28">
                        <c:v>3.3555150032043457</c:v>
                      </c:pt>
                      <c:pt idx="29">
                        <c:v>3.3245868682861328</c:v>
                      </c:pt>
                      <c:pt idx="30">
                        <c:v>3.293872594833374</c:v>
                      </c:pt>
                      <c:pt idx="31">
                        <c:v>3.2633724212646484</c:v>
                      </c:pt>
                      <c:pt idx="32">
                        <c:v>3.2330906391143799</c:v>
                      </c:pt>
                      <c:pt idx="33">
                        <c:v>3.2030422687530518</c:v>
                      </c:pt>
                      <c:pt idx="34">
                        <c:v>3.1732866764068604</c:v>
                      </c:pt>
                      <c:pt idx="35">
                        <c:v>3.1437888145446777</c:v>
                      </c:pt>
                      <c:pt idx="36">
                        <c:v>3.1145105361938477</c:v>
                      </c:pt>
                      <c:pt idx="37">
                        <c:v>3.0854644775390625</c:v>
                      </c:pt>
                      <c:pt idx="38">
                        <c:v>3.0566534996032715</c:v>
                      </c:pt>
                      <c:pt idx="39">
                        <c:v>3.0280659198760986</c:v>
                      </c:pt>
                      <c:pt idx="40">
                        <c:v>2.9997210502624512</c:v>
                      </c:pt>
                      <c:pt idx="41">
                        <c:v>2.9716227054595947</c:v>
                      </c:pt>
                      <c:pt idx="42">
                        <c:v>2.943774938583374</c:v>
                      </c:pt>
                      <c:pt idx="43">
                        <c:v>2.91617751121521</c:v>
                      </c:pt>
                      <c:pt idx="44">
                        <c:v>2.8888354301452637</c:v>
                      </c:pt>
                      <c:pt idx="45">
                        <c:v>2.8616912364959717</c:v>
                      </c:pt>
                      <c:pt idx="46">
                        <c:v>2.8347580432891846</c:v>
                      </c:pt>
                      <c:pt idx="47">
                        <c:v>2.8080956935882568</c:v>
                      </c:pt>
                      <c:pt idx="48">
                        <c:v>2.7817032337188721</c:v>
                      </c:pt>
                      <c:pt idx="49">
                        <c:v>2.7556049823760986</c:v>
                      </c:pt>
                      <c:pt idx="50">
                        <c:v>2.7298269271850586</c:v>
                      </c:pt>
                      <c:pt idx="51">
                        <c:v>2.7043771743774414</c:v>
                      </c:pt>
                      <c:pt idx="52">
                        <c:v>2.6792476177215576</c:v>
                      </c:pt>
                      <c:pt idx="53">
                        <c:v>2.6544365882873535</c:v>
                      </c:pt>
                      <c:pt idx="54">
                        <c:v>2.6299488544464111</c:v>
                      </c:pt>
                      <c:pt idx="55">
                        <c:v>2.6057817935943604</c:v>
                      </c:pt>
                      <c:pt idx="56">
                        <c:v>2.5819377899169922</c:v>
                      </c:pt>
                      <c:pt idx="57">
                        <c:v>2.5584142208099365</c:v>
                      </c:pt>
                      <c:pt idx="58">
                        <c:v>2.5352118015289307</c:v>
                      </c:pt>
                      <c:pt idx="59">
                        <c:v>2.5123310089111328</c:v>
                      </c:pt>
                      <c:pt idx="60">
                        <c:v>2.4897735118865967</c:v>
                      </c:pt>
                      <c:pt idx="61">
                        <c:v>2.4675374031066895</c:v>
                      </c:pt>
                      <c:pt idx="62">
                        <c:v>2.4456214904785156</c:v>
                      </c:pt>
                      <c:pt idx="63">
                        <c:v>2.4240264892578125</c:v>
                      </c:pt>
                      <c:pt idx="64">
                        <c:v>2.4027512073516846</c:v>
                      </c:pt>
                      <c:pt idx="65">
                        <c:v>2.381793737411499</c:v>
                      </c:pt>
                      <c:pt idx="66">
                        <c:v>2.3611545562744141</c:v>
                      </c:pt>
                      <c:pt idx="67">
                        <c:v>2.3408291339874268</c:v>
                      </c:pt>
                      <c:pt idx="68">
                        <c:v>2.3208186626434326</c:v>
                      </c:pt>
                      <c:pt idx="69">
                        <c:v>2.301119327545166</c:v>
                      </c:pt>
                      <c:pt idx="70">
                        <c:v>2.2817313671112061</c:v>
                      </c:pt>
                      <c:pt idx="71">
                        <c:v>2.2625410556793213</c:v>
                      </c:pt>
                      <c:pt idx="72">
                        <c:v>2.2436723709106445</c:v>
                      </c:pt>
                      <c:pt idx="73">
                        <c:v>2.2251191139221191</c:v>
                      </c:pt>
                      <c:pt idx="74">
                        <c:v>2.2068822383880615</c:v>
                      </c:pt>
                      <c:pt idx="75">
                        <c:v>2.1889569759368896</c:v>
                      </c:pt>
                      <c:pt idx="76">
                        <c:v>2.1713478565216064</c:v>
                      </c:pt>
                      <c:pt idx="77">
                        <c:v>2.154055118560791</c:v>
                      </c:pt>
                      <c:pt idx="78">
                        <c:v>2.1370794773101807</c:v>
                      </c:pt>
                      <c:pt idx="79">
                        <c:v>2.1204118728637695</c:v>
                      </c:pt>
                      <c:pt idx="80">
                        <c:v>2.1039848327636719</c:v>
                      </c:pt>
                      <c:pt idx="81">
                        <c:v>2.0878682136535645</c:v>
                      </c:pt>
                      <c:pt idx="82">
                        <c:v>2.0720560550689697</c:v>
                      </c:pt>
                      <c:pt idx="83">
                        <c:v>2.0565414428710938</c:v>
                      </c:pt>
                      <c:pt idx="84">
                        <c:v>2.0413210391998291</c:v>
                      </c:pt>
                      <c:pt idx="85">
                        <c:v>2.0263917446136475</c:v>
                      </c:pt>
                      <c:pt idx="86">
                        <c:v>2.0117456912994385</c:v>
                      </c:pt>
                      <c:pt idx="87">
                        <c:v>1.9973820447921753</c:v>
                      </c:pt>
                      <c:pt idx="88">
                        <c:v>1.9832967519760132</c:v>
                      </c:pt>
                      <c:pt idx="89">
                        <c:v>1.969484806060791</c:v>
                      </c:pt>
                      <c:pt idx="90">
                        <c:v>1.9559440612792969</c:v>
                      </c:pt>
                      <c:pt idx="91">
                        <c:v>1.9426685571670532</c:v>
                      </c:pt>
                      <c:pt idx="92">
                        <c:v>1.9296556711196899</c:v>
                      </c:pt>
                      <c:pt idx="93">
                        <c:v>1.9169021844863892</c:v>
                      </c:pt>
                      <c:pt idx="94">
                        <c:v>1.9044030904769897</c:v>
                      </c:pt>
                      <c:pt idx="95">
                        <c:v>1.8921520709991455</c:v>
                      </c:pt>
                      <c:pt idx="96">
                        <c:v>1.8801449537277222</c:v>
                      </c:pt>
                      <c:pt idx="97">
                        <c:v>1.8683784008026123</c:v>
                      </c:pt>
                      <c:pt idx="98">
                        <c:v>1.8568480014801025</c:v>
                      </c:pt>
                      <c:pt idx="99">
                        <c:v>1.8455462455749512</c:v>
                      </c:pt>
                      <c:pt idx="100">
                        <c:v>1.8344720602035522</c:v>
                      </c:pt>
                      <c:pt idx="101">
                        <c:v>1.8236209154129028</c:v>
                      </c:pt>
                      <c:pt idx="102">
                        <c:v>1.8129898309707642</c:v>
                      </c:pt>
                      <c:pt idx="103">
                        <c:v>1.8025712966918945</c:v>
                      </c:pt>
                      <c:pt idx="104">
                        <c:v>1.792364239692688</c:v>
                      </c:pt>
                      <c:pt idx="105">
                        <c:v>1.7823632955551147</c:v>
                      </c:pt>
                      <c:pt idx="106">
                        <c:v>1.7725621461868286</c:v>
                      </c:pt>
                      <c:pt idx="107">
                        <c:v>1.7629586458206177</c:v>
                      </c:pt>
                      <c:pt idx="108">
                        <c:v>1.7535462379455566</c:v>
                      </c:pt>
                      <c:pt idx="109">
                        <c:v>1.744320273399353</c:v>
                      </c:pt>
                      <c:pt idx="110">
                        <c:v>1.7352750301361084</c:v>
                      </c:pt>
                      <c:pt idx="111">
                        <c:v>1.7264072895050049</c:v>
                      </c:pt>
                      <c:pt idx="112">
                        <c:v>1.7177129983901978</c:v>
                      </c:pt>
                      <c:pt idx="113">
                        <c:v>1.7091869115829468</c:v>
                      </c:pt>
                      <c:pt idx="114">
                        <c:v>1.7008270025253296</c:v>
                      </c:pt>
                      <c:pt idx="115">
                        <c:v>1.6926261186599731</c:v>
                      </c:pt>
                      <c:pt idx="116">
                        <c:v>1.6845839023590088</c:v>
                      </c:pt>
                      <c:pt idx="117">
                        <c:v>1.6766915321350098</c:v>
                      </c:pt>
                      <c:pt idx="118">
                        <c:v>1.668948769569397</c:v>
                      </c:pt>
                      <c:pt idx="119">
                        <c:v>1.6613485813140869</c:v>
                      </c:pt>
                      <c:pt idx="120">
                        <c:v>1.6538866758346558</c:v>
                      </c:pt>
                      <c:pt idx="121">
                        <c:v>1.646558403968811</c:v>
                      </c:pt>
                      <c:pt idx="122">
                        <c:v>1.6393609046936035</c:v>
                      </c:pt>
                      <c:pt idx="123">
                        <c:v>1.6322860717773438</c:v>
                      </c:pt>
                      <c:pt idx="124">
                        <c:v>1.6253335475921631</c:v>
                      </c:pt>
                      <c:pt idx="125">
                        <c:v>1.618497371673584</c:v>
                      </c:pt>
                      <c:pt idx="126">
                        <c:v>1.6117730140686035</c:v>
                      </c:pt>
                      <c:pt idx="127">
                        <c:v>1.6051576137542725</c:v>
                      </c:pt>
                      <c:pt idx="128">
                        <c:v>1.598646879196167</c:v>
                      </c:pt>
                      <c:pt idx="129">
                        <c:v>1.5922389030456543</c:v>
                      </c:pt>
                      <c:pt idx="130">
                        <c:v>1.5859285593032837</c:v>
                      </c:pt>
                      <c:pt idx="131">
                        <c:v>1.5797107219696045</c:v>
                      </c:pt>
                      <c:pt idx="132">
                        <c:v>1.5735785961151123</c:v>
                      </c:pt>
                      <c:pt idx="133">
                        <c:v>1.567486047744751</c:v>
                      </c:pt>
                      <c:pt idx="134">
                        <c:v>1.5614410638809204</c:v>
                      </c:pt>
                      <c:pt idx="135">
                        <c:v>1.5554392337799072</c:v>
                      </c:pt>
                      <c:pt idx="136">
                        <c:v>1.5494742393493652</c:v>
                      </c:pt>
                      <c:pt idx="137">
                        <c:v>1.5435255765914917</c:v>
                      </c:pt>
                      <c:pt idx="138">
                        <c:v>1.5375931262969971</c:v>
                      </c:pt>
                      <c:pt idx="139">
                        <c:v>1.5316703319549561</c:v>
                      </c:pt>
                      <c:pt idx="140">
                        <c:v>1.525749683380127</c:v>
                      </c:pt>
                      <c:pt idx="141">
                        <c:v>1.5198309421539307</c:v>
                      </c:pt>
                      <c:pt idx="142">
                        <c:v>1.5139111280441284</c:v>
                      </c:pt>
                      <c:pt idx="143">
                        <c:v>1.5079890489578247</c:v>
                      </c:pt>
                      <c:pt idx="144">
                        <c:v>1.5020649433135986</c:v>
                      </c:pt>
                      <c:pt idx="145">
                        <c:v>1.4961333274841309</c:v>
                      </c:pt>
                      <c:pt idx="146">
                        <c:v>1.4901962280273438</c:v>
                      </c:pt>
                      <c:pt idx="147">
                        <c:v>1.4842461347579956</c:v>
                      </c:pt>
                      <c:pt idx="148">
                        <c:v>1.4782822132110596</c:v>
                      </c:pt>
                      <c:pt idx="149">
                        <c:v>1.4722992181777954</c:v>
                      </c:pt>
                      <c:pt idx="150">
                        <c:v>1.4662958383560181</c:v>
                      </c:pt>
                      <c:pt idx="151">
                        <c:v>1.4602557420730591</c:v>
                      </c:pt>
                      <c:pt idx="152">
                        <c:v>1.4541720151901245</c:v>
                      </c:pt>
                      <c:pt idx="153">
                        <c:v>1.4480515718460083</c:v>
                      </c:pt>
                      <c:pt idx="154">
                        <c:v>1.441891074180603</c:v>
                      </c:pt>
                      <c:pt idx="155">
                        <c:v>1.4356842041015625</c:v>
                      </c:pt>
                      <c:pt idx="156">
                        <c:v>1.4294310808181763</c:v>
                      </c:pt>
                      <c:pt idx="157">
                        <c:v>1.4231312274932861</c:v>
                      </c:pt>
                      <c:pt idx="158">
                        <c:v>1.4167801141738892</c:v>
                      </c:pt>
                      <c:pt idx="159">
                        <c:v>1.4103794097900391</c:v>
                      </c:pt>
                      <c:pt idx="160">
                        <c:v>1.403921365737915</c:v>
                      </c:pt>
                      <c:pt idx="161">
                        <c:v>1.3974059820175171</c:v>
                      </c:pt>
                      <c:pt idx="162">
                        <c:v>1.3908295631408691</c:v>
                      </c:pt>
                      <c:pt idx="163">
                        <c:v>1.3841899633407593</c:v>
                      </c:pt>
                      <c:pt idx="164">
                        <c:v>1.3774846792221069</c:v>
                      </c:pt>
                      <c:pt idx="165">
                        <c:v>1.3707141876220703</c:v>
                      </c:pt>
                      <c:pt idx="166">
                        <c:v>1.3638676404953003</c:v>
                      </c:pt>
                      <c:pt idx="167">
                        <c:v>1.356941819190979</c:v>
                      </c:pt>
                      <c:pt idx="168">
                        <c:v>1.3499345779418945</c:v>
                      </c:pt>
                      <c:pt idx="169">
                        <c:v>1.3428440093994141</c:v>
                      </c:pt>
                      <c:pt idx="170">
                        <c:v>1.3356667757034302</c:v>
                      </c:pt>
                      <c:pt idx="171">
                        <c:v>1.3284052610397339</c:v>
                      </c:pt>
                      <c:pt idx="172">
                        <c:v>1.3210570812225342</c:v>
                      </c:pt>
                      <c:pt idx="173">
                        <c:v>1.3136250972747803</c:v>
                      </c:pt>
                      <c:pt idx="174">
                        <c:v>1.3061037063598633</c:v>
                      </c:pt>
                      <c:pt idx="175">
                        <c:v>1.2984856367111206</c:v>
                      </c:pt>
                      <c:pt idx="176">
                        <c:v>1.2907700538635254</c:v>
                      </c:pt>
                      <c:pt idx="177">
                        <c:v>1.2829580307006836</c:v>
                      </c:pt>
                      <c:pt idx="178">
                        <c:v>1.2750511169433594</c:v>
                      </c:pt>
                      <c:pt idx="179">
                        <c:v>1.2670525312423706</c:v>
                      </c:pt>
                      <c:pt idx="180">
                        <c:v>1.2589659690856934</c:v>
                      </c:pt>
                      <c:pt idx="181">
                        <c:v>1.2507858276367188</c:v>
                      </c:pt>
                      <c:pt idx="182">
                        <c:v>1.242516040802002</c:v>
                      </c:pt>
                      <c:pt idx="183">
                        <c:v>1.2341543436050415</c:v>
                      </c:pt>
                      <c:pt idx="184">
                        <c:v>1.2257019281387329</c:v>
                      </c:pt>
                      <c:pt idx="185">
                        <c:v>1.2171580791473389</c:v>
                      </c:pt>
                      <c:pt idx="186">
                        <c:v>1.2085213661193848</c:v>
                      </c:pt>
                      <c:pt idx="187">
                        <c:v>1.1997878551483154</c:v>
                      </c:pt>
                      <c:pt idx="188">
                        <c:v>1.1909583806991577</c:v>
                      </c:pt>
                      <c:pt idx="189">
                        <c:v>1.182033896446228</c:v>
                      </c:pt>
                      <c:pt idx="190">
                        <c:v>1.1730016469955444</c:v>
                      </c:pt>
                      <c:pt idx="191">
                        <c:v>1.1638295650482178</c:v>
                      </c:pt>
                      <c:pt idx="192">
                        <c:v>1.1545720100402832</c:v>
                      </c:pt>
                      <c:pt idx="193">
                        <c:v>1.1452393531799316</c:v>
                      </c:pt>
                      <c:pt idx="194">
                        <c:v>1.1358392238616943</c:v>
                      </c:pt>
                      <c:pt idx="195">
                        <c:v>1.1263827085494995</c:v>
                      </c:pt>
                      <c:pt idx="196">
                        <c:v>1.1168826818466187</c:v>
                      </c:pt>
                      <c:pt idx="197">
                        <c:v>1.1073503494262695</c:v>
                      </c:pt>
                      <c:pt idx="198">
                        <c:v>1.0978001356124878</c:v>
                      </c:pt>
                      <c:pt idx="199">
                        <c:v>1.088253378868103</c:v>
                      </c:pt>
                      <c:pt idx="200">
                        <c:v>1.0787205696105957</c:v>
                      </c:pt>
                      <c:pt idx="201">
                        <c:v>1.069223165512085</c:v>
                      </c:pt>
                      <c:pt idx="202">
                        <c:v>1.0597769021987915</c:v>
                      </c:pt>
                      <c:pt idx="203">
                        <c:v>1.0503946542739868</c:v>
                      </c:pt>
                      <c:pt idx="204">
                        <c:v>1.0411007404327393</c:v>
                      </c:pt>
                      <c:pt idx="205">
                        <c:v>1.0319094657897949</c:v>
                      </c:pt>
                      <c:pt idx="206">
                        <c:v>1.0228366851806641</c:v>
                      </c:pt>
                      <c:pt idx="207">
                        <c:v>1.0138952732086182</c:v>
                      </c:pt>
                      <c:pt idx="208">
                        <c:v>1.005097508430481</c:v>
                      </c:pt>
                      <c:pt idx="209">
                        <c:v>0.99646055698394775</c:v>
                      </c:pt>
                      <c:pt idx="210">
                        <c:v>0.9879986047744751</c:v>
                      </c:pt>
                      <c:pt idx="211">
                        <c:v>0.97972524166107178</c:v>
                      </c:pt>
                      <c:pt idx="212">
                        <c:v>0.97163057327270508</c:v>
                      </c:pt>
                      <c:pt idx="213">
                        <c:v>0.96360325813293457</c:v>
                      </c:pt>
                      <c:pt idx="214">
                        <c:v>0.95563280582427979</c:v>
                      </c:pt>
                      <c:pt idx="215">
                        <c:v>0.9477352499961853</c:v>
                      </c:pt>
                      <c:pt idx="216">
                        <c:v>0.93992352485656738</c:v>
                      </c:pt>
                      <c:pt idx="217">
                        <c:v>0.93220061063766479</c:v>
                      </c:pt>
                      <c:pt idx="218">
                        <c:v>0.92456978559494019</c:v>
                      </c:pt>
                      <c:pt idx="219">
                        <c:v>0.91702133417129517</c:v>
                      </c:pt>
                      <c:pt idx="220">
                        <c:v>0.90954583883285522</c:v>
                      </c:pt>
                      <c:pt idx="221">
                        <c:v>0.90213841199874878</c:v>
                      </c:pt>
                      <c:pt idx="222">
                        <c:v>0.89483165740966797</c:v>
                      </c:pt>
                      <c:pt idx="223">
                        <c:v>0.88751876354217529</c:v>
                      </c:pt>
                      <c:pt idx="224">
                        <c:v>0.88019591569900513</c:v>
                      </c:pt>
                      <c:pt idx="225">
                        <c:v>0.87296408414840698</c:v>
                      </c:pt>
                      <c:pt idx="226">
                        <c:v>0.86588835716247559</c:v>
                      </c:pt>
                      <c:pt idx="227">
                        <c:v>0.8589935302734375</c:v>
                      </c:pt>
                      <c:pt idx="228">
                        <c:v>0.85223609209060669</c:v>
                      </c:pt>
                      <c:pt idx="229">
                        <c:v>0.84562653303146362</c:v>
                      </c:pt>
                      <c:pt idx="230">
                        <c:v>0.83908635377883911</c:v>
                      </c:pt>
                      <c:pt idx="231">
                        <c:v>0.8327261209487915</c:v>
                      </c:pt>
                      <c:pt idx="232">
                        <c:v>0.82654982805252075</c:v>
                      </c:pt>
                      <c:pt idx="233">
                        <c:v>0.8205721378326416</c:v>
                      </c:pt>
                      <c:pt idx="234">
                        <c:v>0.81479787826538086</c:v>
                      </c:pt>
                      <c:pt idx="235">
                        <c:v>0.80923342704772949</c:v>
                      </c:pt>
                      <c:pt idx="236">
                        <c:v>0.8038908839225769</c:v>
                      </c:pt>
                      <c:pt idx="237">
                        <c:v>0.79890936613082886</c:v>
                      </c:pt>
                      <c:pt idx="238">
                        <c:v>0.7939268946647644</c:v>
                      </c:pt>
                      <c:pt idx="239">
                        <c:v>0.78916412591934204</c:v>
                      </c:pt>
                      <c:pt idx="240">
                        <c:v>0.7845950722694397</c:v>
                      </c:pt>
                      <c:pt idx="241">
                        <c:v>0.78025251626968384</c:v>
                      </c:pt>
                      <c:pt idx="242">
                        <c:v>0.77612888813018799</c:v>
                      </c:pt>
                      <c:pt idx="243">
                        <c:v>0.7722124457359314</c:v>
                      </c:pt>
                      <c:pt idx="244">
                        <c:v>0.76848149299621582</c:v>
                      </c:pt>
                      <c:pt idx="245">
                        <c:v>0.76491296291351318</c:v>
                      </c:pt>
                      <c:pt idx="246">
                        <c:v>0.76148307323455811</c:v>
                      </c:pt>
                      <c:pt idx="247">
                        <c:v>0.75804430246353149</c:v>
                      </c:pt>
                      <c:pt idx="248">
                        <c:v>0.75446313619613647</c:v>
                      </c:pt>
                      <c:pt idx="249">
                        <c:v>0.75100529193878174</c:v>
                      </c:pt>
                      <c:pt idx="250">
                        <c:v>0.74767357110977173</c:v>
                      </c:pt>
                      <c:pt idx="251">
                        <c:v>0.74446922540664673</c:v>
                      </c:pt>
                      <c:pt idx="252">
                        <c:v>0.74137616157531738</c:v>
                      </c:pt>
                      <c:pt idx="253">
                        <c:v>0.73838126659393311</c:v>
                      </c:pt>
                      <c:pt idx="254">
                        <c:v>0.73547190427780151</c:v>
                      </c:pt>
                      <c:pt idx="255">
                        <c:v>0.73262482881546021</c:v>
                      </c:pt>
                      <c:pt idx="256">
                        <c:v>0.729400634765625</c:v>
                      </c:pt>
                      <c:pt idx="257">
                        <c:v>0.72626155614852905</c:v>
                      </c:pt>
                      <c:pt idx="258">
                        <c:v>0.72320568561553955</c:v>
                      </c:pt>
                      <c:pt idx="259">
                        <c:v>0.72024655342102051</c:v>
                      </c:pt>
                      <c:pt idx="260">
                        <c:v>0.71736288070678711</c:v>
                      </c:pt>
                      <c:pt idx="261">
                        <c:v>0.7145313024520874</c:v>
                      </c:pt>
                      <c:pt idx="262">
                        <c:v>0.7117156982421875</c:v>
                      </c:pt>
                      <c:pt idx="263">
                        <c:v>0.70887207984924316</c:v>
                      </c:pt>
                      <c:pt idx="264">
                        <c:v>0.70582455396652222</c:v>
                      </c:pt>
                      <c:pt idx="265">
                        <c:v>0.70241385698318481</c:v>
                      </c:pt>
                      <c:pt idx="266">
                        <c:v>0.69896233081817627</c:v>
                      </c:pt>
                      <c:pt idx="267">
                        <c:v>0.69548428058624268</c:v>
                      </c:pt>
                      <c:pt idx="268">
                        <c:v>0.69201868772506714</c:v>
                      </c:pt>
                      <c:pt idx="269">
                        <c:v>0.68859320878982544</c:v>
                      </c:pt>
                      <c:pt idx="270">
                        <c:v>0.68522453308105469</c:v>
                      </c:pt>
                      <c:pt idx="271">
                        <c:v>0.68191903829574585</c:v>
                      </c:pt>
                      <c:pt idx="272">
                        <c:v>0.67867600917816162</c:v>
                      </c:pt>
                      <c:pt idx="273">
                        <c:v>0.67550086975097656</c:v>
                      </c:pt>
                      <c:pt idx="274">
                        <c:v>0.67239147424697876</c:v>
                      </c:pt>
                      <c:pt idx="275">
                        <c:v>0.66931867599487305</c:v>
                      </c:pt>
                      <c:pt idx="276">
                        <c:v>0.66601812839508057</c:v>
                      </c:pt>
                      <c:pt idx="277">
                        <c:v>0.66280239820480347</c:v>
                      </c:pt>
                      <c:pt idx="278">
                        <c:v>0.65968829393386841</c:v>
                      </c:pt>
                      <c:pt idx="279">
                        <c:v>0.65670198202133179</c:v>
                      </c:pt>
                      <c:pt idx="280">
                        <c:v>0.65386521816253662</c:v>
                      </c:pt>
                      <c:pt idx="281">
                        <c:v>0.65118575096130371</c:v>
                      </c:pt>
                      <c:pt idx="282">
                        <c:v>0.64864867925643921</c:v>
                      </c:pt>
                      <c:pt idx="283">
                        <c:v>0.64624959230422974</c:v>
                      </c:pt>
                      <c:pt idx="284">
                        <c:v>0.64396888017654419</c:v>
                      </c:pt>
                      <c:pt idx="285">
                        <c:v>0.64178544282913208</c:v>
                      </c:pt>
                      <c:pt idx="286">
                        <c:v>0.63963717222213745</c:v>
                      </c:pt>
                      <c:pt idx="287">
                        <c:v>0.63754677772521973</c:v>
                      </c:pt>
                      <c:pt idx="288">
                        <c:v>0.63552665710449219</c:v>
                      </c:pt>
                      <c:pt idx="289">
                        <c:v>0.63357555866241455</c:v>
                      </c:pt>
                      <c:pt idx="290">
                        <c:v>0.6316986083984375</c:v>
                      </c:pt>
                      <c:pt idx="291">
                        <c:v>0.62989819049835205</c:v>
                      </c:pt>
                      <c:pt idx="292">
                        <c:v>0.62817054986953735</c:v>
                      </c:pt>
                      <c:pt idx="293">
                        <c:v>0.62650692462921143</c:v>
                      </c:pt>
                      <c:pt idx="294">
                        <c:v>0.62490338087081909</c:v>
                      </c:pt>
                      <c:pt idx="295">
                        <c:v>0.62334424257278442</c:v>
                      </c:pt>
                      <c:pt idx="296">
                        <c:v>0.62169831991195679</c:v>
                      </c:pt>
                      <c:pt idx="297">
                        <c:v>0.62003529071807861</c:v>
                      </c:pt>
                      <c:pt idx="298">
                        <c:v>0.6183847188949585</c:v>
                      </c:pt>
                      <c:pt idx="299">
                        <c:v>0.61674404144287109</c:v>
                      </c:pt>
                      <c:pt idx="300">
                        <c:v>0.61510306596755981</c:v>
                      </c:pt>
                      <c:pt idx="301">
                        <c:v>0.61345970630645752</c:v>
                      </c:pt>
                      <c:pt idx="302">
                        <c:v>0.61180579662322998</c:v>
                      </c:pt>
                      <c:pt idx="303">
                        <c:v>0.61013144254684448</c:v>
                      </c:pt>
                      <c:pt idx="304">
                        <c:v>0.60843950510025024</c:v>
                      </c:pt>
                      <c:pt idx="305">
                        <c:v>0.60671895742416382</c:v>
                      </c:pt>
                      <c:pt idx="306">
                        <c:v>0.60496193170547485</c:v>
                      </c:pt>
                      <c:pt idx="307">
                        <c:v>0.60316169261932373</c:v>
                      </c:pt>
                      <c:pt idx="308">
                        <c:v>0.60131263732910156</c:v>
                      </c:pt>
                      <c:pt idx="309">
                        <c:v>0.59942042827606201</c:v>
                      </c:pt>
                      <c:pt idx="310">
                        <c:v>0.59748631715774536</c:v>
                      </c:pt>
                      <c:pt idx="311">
                        <c:v>0.59551465511322021</c:v>
                      </c:pt>
                      <c:pt idx="312">
                        <c:v>0.59350985288619995</c:v>
                      </c:pt>
                      <c:pt idx="313">
                        <c:v>0.59147870540618896</c:v>
                      </c:pt>
                      <c:pt idx="314">
                        <c:v>0.58942908048629761</c:v>
                      </c:pt>
                      <c:pt idx="315">
                        <c:v>0.58736860752105713</c:v>
                      </c:pt>
                      <c:pt idx="316">
                        <c:v>0.58529990911483765</c:v>
                      </c:pt>
                      <c:pt idx="317">
                        <c:v>0.58321720361709595</c:v>
                      </c:pt>
                      <c:pt idx="318">
                        <c:v>0.58112609386444092</c:v>
                      </c:pt>
                      <c:pt idx="319">
                        <c:v>0.5790250301361084</c:v>
                      </c:pt>
                      <c:pt idx="320">
                        <c:v>0.57691049575805664</c:v>
                      </c:pt>
                      <c:pt idx="321">
                        <c:v>0.57478606700897217</c:v>
                      </c:pt>
                      <c:pt idx="322">
                        <c:v>0.57264351844787598</c:v>
                      </c:pt>
                      <c:pt idx="323">
                        <c:v>0.57048439979553223</c:v>
                      </c:pt>
                      <c:pt idx="324">
                        <c:v>0.56831556558609009</c:v>
                      </c:pt>
                      <c:pt idx="325">
                        <c:v>0.56613415479660034</c:v>
                      </c:pt>
                      <c:pt idx="326">
                        <c:v>0.56394338607788086</c:v>
                      </c:pt>
                      <c:pt idx="327">
                        <c:v>0.56174767017364502</c:v>
                      </c:pt>
                      <c:pt idx="328">
                        <c:v>0.55954772233963013</c:v>
                      </c:pt>
                      <c:pt idx="329">
                        <c:v>0.55734747648239136</c:v>
                      </c:pt>
                      <c:pt idx="330">
                        <c:v>0.55515152215957642</c:v>
                      </c:pt>
                      <c:pt idx="331">
                        <c:v>0.55296134948730469</c:v>
                      </c:pt>
                      <c:pt idx="332">
                        <c:v>0.55078297853469849</c:v>
                      </c:pt>
                      <c:pt idx="333">
                        <c:v>0.54862111806869507</c:v>
                      </c:pt>
                      <c:pt idx="334">
                        <c:v>0.54647725820541382</c:v>
                      </c:pt>
                      <c:pt idx="335">
                        <c:v>0.54435539245605469</c:v>
                      </c:pt>
                      <c:pt idx="336">
                        <c:v>0.54225850105285645</c:v>
                      </c:pt>
                      <c:pt idx="337">
                        <c:v>0.54018884897232056</c:v>
                      </c:pt>
                      <c:pt idx="338">
                        <c:v>0.53815001249313354</c:v>
                      </c:pt>
                      <c:pt idx="339">
                        <c:v>0.53614139556884766</c:v>
                      </c:pt>
                      <c:pt idx="340">
                        <c:v>0.5341678261756897</c:v>
                      </c:pt>
                      <c:pt idx="341">
                        <c:v>0.53222924470901489</c:v>
                      </c:pt>
                      <c:pt idx="342">
                        <c:v>0.53032845258712769</c:v>
                      </c:pt>
                      <c:pt idx="343">
                        <c:v>0.52846670150756836</c:v>
                      </c:pt>
                      <c:pt idx="344">
                        <c:v>0.52664417028427124</c:v>
                      </c:pt>
                      <c:pt idx="345">
                        <c:v>0.52485752105712891</c:v>
                      </c:pt>
                      <c:pt idx="346">
                        <c:v>0.52310597896575928</c:v>
                      </c:pt>
                      <c:pt idx="347">
                        <c:v>0.52139228582382202</c:v>
                      </c:pt>
                      <c:pt idx="348">
                        <c:v>0.51971787214279175</c:v>
                      </c:pt>
                      <c:pt idx="349">
                        <c:v>0.51808464527130127</c:v>
                      </c:pt>
                      <c:pt idx="350">
                        <c:v>0.51649272441864014</c:v>
                      </c:pt>
                      <c:pt idx="351">
                        <c:v>0.5149463415145874</c:v>
                      </c:pt>
                      <c:pt idx="352">
                        <c:v>0.51344513893127441</c:v>
                      </c:pt>
                      <c:pt idx="353">
                        <c:v>0.51199263334274292</c:v>
                      </c:pt>
                      <c:pt idx="354">
                        <c:v>0.51059108972549438</c:v>
                      </c:pt>
                      <c:pt idx="355">
                        <c:v>0.50924205780029297</c:v>
                      </c:pt>
                      <c:pt idx="356">
                        <c:v>0.50794702768325806</c:v>
                      </c:pt>
                      <c:pt idx="357">
                        <c:v>0.50670677423477173</c:v>
                      </c:pt>
                      <c:pt idx="358">
                        <c:v>0.5055241584777832</c:v>
                      </c:pt>
                      <c:pt idx="359">
                        <c:v>0.50439834594726563</c:v>
                      </c:pt>
                      <c:pt idx="360">
                        <c:v>0.50332993268966675</c:v>
                      </c:pt>
                      <c:pt idx="361">
                        <c:v>0.50231820344924927</c:v>
                      </c:pt>
                      <c:pt idx="362">
                        <c:v>0.50136494636535645</c:v>
                      </c:pt>
                      <c:pt idx="363">
                        <c:v>0.50046837329864502</c:v>
                      </c:pt>
                      <c:pt idx="364">
                        <c:v>0.49963074922561646</c:v>
                      </c:pt>
                      <c:pt idx="365">
                        <c:v>0.49885141849517822</c:v>
                      </c:pt>
                      <c:pt idx="366">
                        <c:v>0.49813312292098999</c:v>
                      </c:pt>
                      <c:pt idx="367">
                        <c:v>0.49747449159622192</c:v>
                      </c:pt>
                      <c:pt idx="368">
                        <c:v>0.49687674641609192</c:v>
                      </c:pt>
                      <c:pt idx="369">
                        <c:v>0.49634078145027161</c:v>
                      </c:pt>
                      <c:pt idx="370">
                        <c:v>0.49586993455886841</c:v>
                      </c:pt>
                      <c:pt idx="371">
                        <c:v>0.49546539783477783</c:v>
                      </c:pt>
                      <c:pt idx="372">
                        <c:v>0.49512684345245361</c:v>
                      </c:pt>
                      <c:pt idx="373">
                        <c:v>0.49485597014427185</c:v>
                      </c:pt>
                      <c:pt idx="374">
                        <c:v>0.4946531355381012</c:v>
                      </c:pt>
                      <c:pt idx="375">
                        <c:v>0.49451816082000732</c:v>
                      </c:pt>
                      <c:pt idx="376">
                        <c:v>0.49445202946662903</c:v>
                      </c:pt>
                      <c:pt idx="377">
                        <c:v>0.49445429444313049</c:v>
                      </c:pt>
                      <c:pt idx="378">
                        <c:v>0.49452579021453857</c:v>
                      </c:pt>
                      <c:pt idx="379">
                        <c:v>0.49466657638549805</c:v>
                      </c:pt>
                      <c:pt idx="380">
                        <c:v>0.49487736821174622</c:v>
                      </c:pt>
                      <c:pt idx="381">
                        <c:v>0.4951569139957428</c:v>
                      </c:pt>
                      <c:pt idx="382">
                        <c:v>0.49550530314445496</c:v>
                      </c:pt>
                      <c:pt idx="383">
                        <c:v>0.49592620134353638</c:v>
                      </c:pt>
                      <c:pt idx="384">
                        <c:v>0.49641960859298706</c:v>
                      </c:pt>
                      <c:pt idx="385">
                        <c:v>0.49698558449745178</c:v>
                      </c:pt>
                      <c:pt idx="386">
                        <c:v>0.49762296676635742</c:v>
                      </c:pt>
                      <c:pt idx="387">
                        <c:v>0.49833095073699951</c:v>
                      </c:pt>
                      <c:pt idx="388">
                        <c:v>0.49910929799079895</c:v>
                      </c:pt>
                      <c:pt idx="389">
                        <c:v>0.49995654821395874</c:v>
                      </c:pt>
                      <c:pt idx="390">
                        <c:v>0.50087308883666992</c:v>
                      </c:pt>
                      <c:pt idx="391">
                        <c:v>0.50185787677764893</c:v>
                      </c:pt>
                      <c:pt idx="392">
                        <c:v>0.50290989875793457</c:v>
                      </c:pt>
                      <c:pt idx="393">
                        <c:v>0.50402826070785522</c:v>
                      </c:pt>
                      <c:pt idx="394">
                        <c:v>0.50521260499954224</c:v>
                      </c:pt>
                      <c:pt idx="395">
                        <c:v>0.50645899772644043</c:v>
                      </c:pt>
                      <c:pt idx="396">
                        <c:v>0.5077660083770752</c:v>
                      </c:pt>
                      <c:pt idx="397">
                        <c:v>0.50913292169570923</c:v>
                      </c:pt>
                      <c:pt idx="398">
                        <c:v>0.51056045293807983</c:v>
                      </c:pt>
                      <c:pt idx="399">
                        <c:v>0.51204973459243774</c:v>
                      </c:pt>
                      <c:pt idx="400">
                        <c:v>0.51360571384429932</c:v>
                      </c:pt>
                      <c:pt idx="401">
                        <c:v>0.51523548364639282</c:v>
                      </c:pt>
                      <c:pt idx="402">
                        <c:v>0.51694983243942261</c:v>
                      </c:pt>
                      <c:pt idx="403">
                        <c:v>0.51889544725418091</c:v>
                      </c:pt>
                      <c:pt idx="404">
                        <c:v>0.52091169357299805</c:v>
                      </c:pt>
                      <c:pt idx="405">
                        <c:v>0.52300256490707397</c:v>
                      </c:pt>
                      <c:pt idx="406">
                        <c:v>0.52515459060668945</c:v>
                      </c:pt>
                      <c:pt idx="407">
                        <c:v>0.52735990285873413</c:v>
                      </c:pt>
                      <c:pt idx="408">
                        <c:v>0.52961009740829468</c:v>
                      </c:pt>
                      <c:pt idx="409">
                        <c:v>0.53189271688461304</c:v>
                      </c:pt>
                      <c:pt idx="410">
                        <c:v>0.53420233726501465</c:v>
                      </c:pt>
                      <c:pt idx="411">
                        <c:v>0.53653430938720703</c:v>
                      </c:pt>
                      <c:pt idx="412">
                        <c:v>0.53888481855392456</c:v>
                      </c:pt>
                      <c:pt idx="413">
                        <c:v>0.54125237464904785</c:v>
                      </c:pt>
                      <c:pt idx="414">
                        <c:v>0.54363638162612915</c:v>
                      </c:pt>
                      <c:pt idx="415">
                        <c:v>0.54603797197341919</c:v>
                      </c:pt>
                      <c:pt idx="416">
                        <c:v>0.54845970869064331</c:v>
                      </c:pt>
                      <c:pt idx="417">
                        <c:v>0.55090183019638062</c:v>
                      </c:pt>
                      <c:pt idx="418">
                        <c:v>0.55336540937423706</c:v>
                      </c:pt>
                      <c:pt idx="419">
                        <c:v>0.55585026741027832</c:v>
                      </c:pt>
                      <c:pt idx="420">
                        <c:v>0.55835771560668945</c:v>
                      </c:pt>
                      <c:pt idx="421">
                        <c:v>0.56088864803314209</c:v>
                      </c:pt>
                      <c:pt idx="422">
                        <c:v>0.56344228982925415</c:v>
                      </c:pt>
                      <c:pt idx="423">
                        <c:v>0.56602096557617188</c:v>
                      </c:pt>
                      <c:pt idx="424">
                        <c:v>0.56862646341323853</c:v>
                      </c:pt>
                      <c:pt idx="425">
                        <c:v>0.57126158475875854</c:v>
                      </c:pt>
                      <c:pt idx="426">
                        <c:v>0.57392632961273193</c:v>
                      </c:pt>
                      <c:pt idx="427">
                        <c:v>0.57662546634674072</c:v>
                      </c:pt>
                      <c:pt idx="428">
                        <c:v>0.5793614387512207</c:v>
                      </c:pt>
                      <c:pt idx="429">
                        <c:v>0.58213502168655396</c:v>
                      </c:pt>
                      <c:pt idx="430">
                        <c:v>0.58494901657104492</c:v>
                      </c:pt>
                      <c:pt idx="431">
                        <c:v>0.58780556917190552</c:v>
                      </c:pt>
                      <c:pt idx="432">
                        <c:v>0.59070324897766113</c:v>
                      </c:pt>
                      <c:pt idx="433">
                        <c:v>0.59364205598831177</c:v>
                      </c:pt>
                      <c:pt idx="434">
                        <c:v>0.59662210941314697</c:v>
                      </c:pt>
                      <c:pt idx="435">
                        <c:v>0.59964269399642944</c:v>
                      </c:pt>
                      <c:pt idx="436">
                        <c:v>0.60270333290100098</c:v>
                      </c:pt>
                      <c:pt idx="437">
                        <c:v>0.605804443359375</c:v>
                      </c:pt>
                      <c:pt idx="438">
                        <c:v>0.60894536972045898</c:v>
                      </c:pt>
                      <c:pt idx="439">
                        <c:v>0.61212480068206787</c:v>
                      </c:pt>
                      <c:pt idx="440">
                        <c:v>0.61534291505813599</c:v>
                      </c:pt>
                      <c:pt idx="441">
                        <c:v>0.61859852075576782</c:v>
                      </c:pt>
                      <c:pt idx="442">
                        <c:v>0.62189096212387085</c:v>
                      </c:pt>
                      <c:pt idx="443">
                        <c:v>0.62521982192993164</c:v>
                      </c:pt>
                      <c:pt idx="444">
                        <c:v>0.62858420610427856</c:v>
                      </c:pt>
                      <c:pt idx="445">
                        <c:v>0.63198298215866089</c:v>
                      </c:pt>
                      <c:pt idx="446">
                        <c:v>0.63541620969772339</c:v>
                      </c:pt>
                      <c:pt idx="447">
                        <c:v>0.63888257741928101</c:v>
                      </c:pt>
                      <c:pt idx="448">
                        <c:v>0.64238166809082031</c:v>
                      </c:pt>
                      <c:pt idx="449">
                        <c:v>0.64591193199157715</c:v>
                      </c:pt>
                      <c:pt idx="450">
                        <c:v>0.64947342872619629</c:v>
                      </c:pt>
                      <c:pt idx="451">
                        <c:v>0.65306484699249268</c:v>
                      </c:pt>
                      <c:pt idx="452">
                        <c:v>0.65668553113937378</c:v>
                      </c:pt>
                      <c:pt idx="453">
                        <c:v>0.66033416986465454</c:v>
                      </c:pt>
                      <c:pt idx="454">
                        <c:v>0.66401010751724243</c:v>
                      </c:pt>
                      <c:pt idx="455">
                        <c:v>0.66771221160888672</c:v>
                      </c:pt>
                      <c:pt idx="456">
                        <c:v>0.67143970727920532</c:v>
                      </c:pt>
                      <c:pt idx="457">
                        <c:v>0.67519170045852661</c:v>
                      </c:pt>
                      <c:pt idx="458">
                        <c:v>0.67896783351898193</c:v>
                      </c:pt>
                      <c:pt idx="459">
                        <c:v>0.68276709318161011</c:v>
                      </c:pt>
                      <c:pt idx="460">
                        <c:v>0.6865883469581604</c:v>
                      </c:pt>
                      <c:pt idx="461">
                        <c:v>0.69043171405792236</c:v>
                      </c:pt>
                      <c:pt idx="462">
                        <c:v>0.69429576396942139</c:v>
                      </c:pt>
                      <c:pt idx="463">
                        <c:v>0.69817978143692017</c:v>
                      </c:pt>
                      <c:pt idx="464">
                        <c:v>0.70208382606506348</c:v>
                      </c:pt>
                      <c:pt idx="465">
                        <c:v>0.70600640773773193</c:v>
                      </c:pt>
                      <c:pt idx="466">
                        <c:v>0.70994728803634644</c:v>
                      </c:pt>
                      <c:pt idx="467">
                        <c:v>0.7139056921005249</c:v>
                      </c:pt>
                      <c:pt idx="468">
                        <c:v>0.71788132190704346</c:v>
                      </c:pt>
                      <c:pt idx="469">
                        <c:v>0.72187328338623047</c:v>
                      </c:pt>
                      <c:pt idx="470">
                        <c:v>0.72588157653808594</c:v>
                      </c:pt>
                      <c:pt idx="471">
                        <c:v>0.72990506887435913</c:v>
                      </c:pt>
                      <c:pt idx="472">
                        <c:v>0.73394381999969482</c:v>
                      </c:pt>
                      <c:pt idx="473">
                        <c:v>0.73799759149551392</c:v>
                      </c:pt>
                      <c:pt idx="474">
                        <c:v>0.74206703901290894</c:v>
                      </c:pt>
                      <c:pt idx="475">
                        <c:v>0.74615299701690674</c:v>
                      </c:pt>
                      <c:pt idx="476">
                        <c:v>0.75025427341461182</c:v>
                      </c:pt>
                      <c:pt idx="477">
                        <c:v>0.75437194108963013</c:v>
                      </c:pt>
                      <c:pt idx="478">
                        <c:v>0.75850403308868408</c:v>
                      </c:pt>
                      <c:pt idx="479">
                        <c:v>0.76265084743499756</c:v>
                      </c:pt>
                      <c:pt idx="480">
                        <c:v>0.76681226491928101</c:v>
                      </c:pt>
                      <c:pt idx="481">
                        <c:v>0.77098673582077026</c:v>
                      </c:pt>
                      <c:pt idx="482">
                        <c:v>0.77517229318618774</c:v>
                      </c:pt>
                      <c:pt idx="483">
                        <c:v>0.7793688178062439</c:v>
                      </c:pt>
                      <c:pt idx="484">
                        <c:v>0.78357499837875366</c:v>
                      </c:pt>
                      <c:pt idx="485">
                        <c:v>0.78778922557830811</c:v>
                      </c:pt>
                      <c:pt idx="486">
                        <c:v>0.79201149940490723</c:v>
                      </c:pt>
                      <c:pt idx="487">
                        <c:v>0.79624223709106445</c:v>
                      </c:pt>
                      <c:pt idx="488">
                        <c:v>0.80047976970672607</c:v>
                      </c:pt>
                      <c:pt idx="489">
                        <c:v>0.80472451448440552</c:v>
                      </c:pt>
                      <c:pt idx="490">
                        <c:v>0.80897617340087891</c:v>
                      </c:pt>
                      <c:pt idx="491">
                        <c:v>0.81323426961898804</c:v>
                      </c:pt>
                      <c:pt idx="492">
                        <c:v>0.81749898195266724</c:v>
                      </c:pt>
                      <c:pt idx="493">
                        <c:v>0.82177025079727173</c:v>
                      </c:pt>
                      <c:pt idx="494">
                        <c:v>0.82604742050170898</c:v>
                      </c:pt>
                      <c:pt idx="495">
                        <c:v>0.83033174276351929</c:v>
                      </c:pt>
                      <c:pt idx="496">
                        <c:v>0.83462297916412354</c:v>
                      </c:pt>
                      <c:pt idx="497">
                        <c:v>0.83892476558685303</c:v>
                      </c:pt>
                      <c:pt idx="498">
                        <c:v>0.84323817491531372</c:v>
                      </c:pt>
                      <c:pt idx="499">
                        <c:v>0.84756577014923096</c:v>
                      </c:pt>
                      <c:pt idx="500">
                        <c:v>0.85190743207931519</c:v>
                      </c:pt>
                      <c:pt idx="501">
                        <c:v>0.85626393556594849</c:v>
                      </c:pt>
                      <c:pt idx="502">
                        <c:v>0.86063486337661743</c:v>
                      </c:pt>
                      <c:pt idx="503">
                        <c:v>0.86502063274383545</c:v>
                      </c:pt>
                      <c:pt idx="504">
                        <c:v>0.86942100524902344</c:v>
                      </c:pt>
                      <c:pt idx="505">
                        <c:v>0.87383681535720825</c:v>
                      </c:pt>
                      <c:pt idx="506">
                        <c:v>0.87826788425445557</c:v>
                      </c:pt>
                      <c:pt idx="507">
                        <c:v>0.88271403312683105</c:v>
                      </c:pt>
                      <c:pt idx="508">
                        <c:v>0.88717609643936157</c:v>
                      </c:pt>
                      <c:pt idx="509">
                        <c:v>0.89165312051773071</c:v>
                      </c:pt>
                      <c:pt idx="510">
                        <c:v>0.89614641666412354</c:v>
                      </c:pt>
                      <c:pt idx="511">
                        <c:v>0.90065562725067139</c:v>
                      </c:pt>
                      <c:pt idx="512">
                        <c:v>0.9051811695098877</c:v>
                      </c:pt>
                      <c:pt idx="513">
                        <c:v>0.90972375869750977</c:v>
                      </c:pt>
                      <c:pt idx="514">
                        <c:v>0.91428303718566895</c:v>
                      </c:pt>
                      <c:pt idx="515">
                        <c:v>0.91885888576507568</c:v>
                      </c:pt>
                      <c:pt idx="516">
                        <c:v>0.92345196008682251</c:v>
                      </c:pt>
                      <c:pt idx="517">
                        <c:v>0.92806130647659302</c:v>
                      </c:pt>
                      <c:pt idx="518">
                        <c:v>0.93268811702728271</c:v>
                      </c:pt>
                      <c:pt idx="519">
                        <c:v>0.93733119964599609</c:v>
                      </c:pt>
                      <c:pt idx="520">
                        <c:v>0.94199109077453613</c:v>
                      </c:pt>
                      <c:pt idx="521">
                        <c:v>0.94666719436645508</c:v>
                      </c:pt>
                      <c:pt idx="522">
                        <c:v>0.95135998725891113</c:v>
                      </c:pt>
                      <c:pt idx="523">
                        <c:v>0.9560692310333252</c:v>
                      </c:pt>
                      <c:pt idx="524">
                        <c:v>0.96079462766647339</c:v>
                      </c:pt>
                      <c:pt idx="525">
                        <c:v>0.96553695201873779</c:v>
                      </c:pt>
                      <c:pt idx="526">
                        <c:v>0.9702950119972229</c:v>
                      </c:pt>
                      <c:pt idx="527">
                        <c:v>0.97506922483444214</c:v>
                      </c:pt>
                      <c:pt idx="528">
                        <c:v>0.9798615574836731</c:v>
                      </c:pt>
                      <c:pt idx="529">
                        <c:v>0.98457998037338257</c:v>
                      </c:pt>
                      <c:pt idx="530">
                        <c:v>0.98931032419204712</c:v>
                      </c:pt>
                      <c:pt idx="531">
                        <c:v>0.9940529465675354</c:v>
                      </c:pt>
                      <c:pt idx="532">
                        <c:v>0.99880766868591309</c:v>
                      </c:pt>
                      <c:pt idx="533">
                        <c:v>1.0035742521286011</c:v>
                      </c:pt>
                      <c:pt idx="534">
                        <c:v>1.0083520412445068</c:v>
                      </c:pt>
                      <c:pt idx="535">
                        <c:v>1.0131412744522095</c:v>
                      </c:pt>
                      <c:pt idx="536">
                        <c:v>1.0179425477981567</c:v>
                      </c:pt>
                      <c:pt idx="537">
                        <c:v>1.0227545499801636</c:v>
                      </c:pt>
                      <c:pt idx="538">
                        <c:v>1.0275787115097046</c:v>
                      </c:pt>
                      <c:pt idx="539">
                        <c:v>1.0324157476425171</c:v>
                      </c:pt>
                      <c:pt idx="540">
                        <c:v>1.0372657775878906</c:v>
                      </c:pt>
                      <c:pt idx="541">
                        <c:v>1.0421293973922729</c:v>
                      </c:pt>
                      <c:pt idx="542">
                        <c:v>1.0470074415206909</c:v>
                      </c:pt>
                      <c:pt idx="543">
                        <c:v>1.0519008636474609</c:v>
                      </c:pt>
                      <c:pt idx="544">
                        <c:v>1.0568089485168457</c:v>
                      </c:pt>
                      <c:pt idx="545">
                        <c:v>1.061733603477478</c:v>
                      </c:pt>
                      <c:pt idx="546">
                        <c:v>1.066675066947937</c:v>
                      </c:pt>
                      <c:pt idx="547">
                        <c:v>1.0716320276260376</c:v>
                      </c:pt>
                      <c:pt idx="548">
                        <c:v>1.076606273651123</c:v>
                      </c:pt>
                      <c:pt idx="549">
                        <c:v>1.081596851348877</c:v>
                      </c:pt>
                      <c:pt idx="550">
                        <c:v>1.0866044759750366</c:v>
                      </c:pt>
                      <c:pt idx="551">
                        <c:v>1.091631293296814</c:v>
                      </c:pt>
                      <c:pt idx="552">
                        <c:v>1.0966776609420776</c:v>
                      </c:pt>
                      <c:pt idx="553">
                        <c:v>1.1017451286315918</c:v>
                      </c:pt>
                      <c:pt idx="554">
                        <c:v>1.1068342924118042</c:v>
                      </c:pt>
                      <c:pt idx="555">
                        <c:v>1.111947774887085</c:v>
                      </c:pt>
                      <c:pt idx="556">
                        <c:v>1.1170854568481445</c:v>
                      </c:pt>
                      <c:pt idx="557">
                        <c:v>1.1222504377365112</c:v>
                      </c:pt>
                      <c:pt idx="558">
                        <c:v>1.1274425983428955</c:v>
                      </c:pt>
                      <c:pt idx="559">
                        <c:v>1.1326643228530884</c:v>
                      </c:pt>
                      <c:pt idx="560">
                        <c:v>1.1379151344299316</c:v>
                      </c:pt>
                      <c:pt idx="561">
                        <c:v>1.1431982517242432</c:v>
                      </c:pt>
                      <c:pt idx="562">
                        <c:v>1.1485145092010498</c:v>
                      </c:pt>
                      <c:pt idx="563">
                        <c:v>1.1538660526275635</c:v>
                      </c:pt>
                      <c:pt idx="564">
                        <c:v>1.1592541933059692</c:v>
                      </c:pt>
                      <c:pt idx="565">
                        <c:v>1.1646823883056641</c:v>
                      </c:pt>
                      <c:pt idx="566">
                        <c:v>1.1701533794403076</c:v>
                      </c:pt>
                      <c:pt idx="567">
                        <c:v>1.17566978931427</c:v>
                      </c:pt>
                      <c:pt idx="568">
                        <c:v>1.1812329292297363</c:v>
                      </c:pt>
                      <c:pt idx="569">
                        <c:v>1.186846137046814</c:v>
                      </c:pt>
                      <c:pt idx="570">
                        <c:v>1.1925106048583984</c:v>
                      </c:pt>
                      <c:pt idx="571">
                        <c:v>1.1982285976409912</c:v>
                      </c:pt>
                      <c:pt idx="572">
                        <c:v>1.2040021419525146</c:v>
                      </c:pt>
                      <c:pt idx="573">
                        <c:v>1.2098318338394165</c:v>
                      </c:pt>
                      <c:pt idx="574">
                        <c:v>1.2157200574874878</c:v>
                      </c:pt>
                      <c:pt idx="575">
                        <c:v>1.2216689586639404</c:v>
                      </c:pt>
                      <c:pt idx="576">
                        <c:v>1.2276790142059326</c:v>
                      </c:pt>
                      <c:pt idx="577">
                        <c:v>1.2337546348571777</c:v>
                      </c:pt>
                      <c:pt idx="578">
                        <c:v>1.2398968935012817</c:v>
                      </c:pt>
                      <c:pt idx="579">
                        <c:v>1.2461062669754028</c:v>
                      </c:pt>
                      <c:pt idx="580">
                        <c:v>1.252386212348938</c:v>
                      </c:pt>
                      <c:pt idx="581">
                        <c:v>1.2587383985519409</c:v>
                      </c:pt>
                      <c:pt idx="582">
                        <c:v>1.2651629447937012</c:v>
                      </c:pt>
                      <c:pt idx="583">
                        <c:v>1.2716574668884277</c:v>
                      </c:pt>
                      <c:pt idx="584">
                        <c:v>1.2782249450683594</c:v>
                      </c:pt>
                      <c:pt idx="585">
                        <c:v>1.284868597984314</c:v>
                      </c:pt>
                      <c:pt idx="586">
                        <c:v>1.2915912866592407</c:v>
                      </c:pt>
                      <c:pt idx="587">
                        <c:v>1.2983963489532471</c:v>
                      </c:pt>
                      <c:pt idx="588">
                        <c:v>1.3052874803543091</c:v>
                      </c:pt>
                      <c:pt idx="589">
                        <c:v>1.3122670650482178</c:v>
                      </c:pt>
                      <c:pt idx="590">
                        <c:v>1.3193374872207642</c:v>
                      </c:pt>
                      <c:pt idx="591">
                        <c:v>1.326504111289978</c:v>
                      </c:pt>
                      <c:pt idx="592">
                        <c:v>1.3337677717208862</c:v>
                      </c:pt>
                      <c:pt idx="593">
                        <c:v>1.3411332368850708</c:v>
                      </c:pt>
                      <c:pt idx="594">
                        <c:v>1.3486016988754272</c:v>
                      </c:pt>
                      <c:pt idx="595">
                        <c:v>1.3561773300170898</c:v>
                      </c:pt>
                      <c:pt idx="596">
                        <c:v>1.363862156867981</c:v>
                      </c:pt>
                      <c:pt idx="597">
                        <c:v>1.3716616630554199</c:v>
                      </c:pt>
                      <c:pt idx="598">
                        <c:v>1.3795764446258545</c:v>
                      </c:pt>
                      <c:pt idx="599">
                        <c:v>1.3876112699508667</c:v>
                      </c:pt>
                      <c:pt idx="600">
                        <c:v>1.3957678079605103</c:v>
                      </c:pt>
                      <c:pt idx="601">
                        <c:v>1.4040524959564209</c:v>
                      </c:pt>
                      <c:pt idx="602">
                        <c:v>1.4124655723571777</c:v>
                      </c:pt>
                      <c:pt idx="603">
                        <c:v>1.4210127592086792</c:v>
                      </c:pt>
                      <c:pt idx="604">
                        <c:v>1.42969810962677</c:v>
                      </c:pt>
                      <c:pt idx="605">
                        <c:v>1.4385247230529785</c:v>
                      </c:pt>
                      <c:pt idx="606">
                        <c:v>1.4474953413009644</c:v>
                      </c:pt>
                      <c:pt idx="607">
                        <c:v>1.4566153287887573</c:v>
                      </c:pt>
                      <c:pt idx="608">
                        <c:v>1.4658883810043335</c:v>
                      </c:pt>
                      <c:pt idx="609">
                        <c:v>1.4753199815750122</c:v>
                      </c:pt>
                      <c:pt idx="610">
                        <c:v>1.4849132299423218</c:v>
                      </c:pt>
                      <c:pt idx="611">
                        <c:v>1.494671106338501</c:v>
                      </c:pt>
                      <c:pt idx="612">
                        <c:v>1.5045731067657471</c:v>
                      </c:pt>
                      <c:pt idx="613">
                        <c:v>1.5145472288131714</c:v>
                      </c:pt>
                      <c:pt idx="614">
                        <c:v>1.524599552154541</c:v>
                      </c:pt>
                      <c:pt idx="615">
                        <c:v>1.5347422361373901</c:v>
                      </c:pt>
                      <c:pt idx="616">
                        <c:v>1.5449895858764648</c:v>
                      </c:pt>
                      <c:pt idx="617">
                        <c:v>1.5554261207580566</c:v>
                      </c:pt>
                      <c:pt idx="618">
                        <c:v>1.565997838973999</c:v>
                      </c:pt>
                      <c:pt idx="619">
                        <c:v>1.5767215490341187</c:v>
                      </c:pt>
                      <c:pt idx="620">
                        <c:v>1.5876150131225586</c:v>
                      </c:pt>
                      <c:pt idx="621">
                        <c:v>1.5986937284469604</c:v>
                      </c:pt>
                      <c:pt idx="622">
                        <c:v>1.6099703311920166</c:v>
                      </c:pt>
                      <c:pt idx="623">
                        <c:v>1.6214609146118164</c:v>
                      </c:pt>
                      <c:pt idx="624">
                        <c:v>1.6331799030303955</c:v>
                      </c:pt>
                      <c:pt idx="625">
                        <c:v>1.6451376676559448</c:v>
                      </c:pt>
                      <c:pt idx="626">
                        <c:v>1.6573452949523926</c:v>
                      </c:pt>
                      <c:pt idx="627">
                        <c:v>1.6698157787322998</c:v>
                      </c:pt>
                      <c:pt idx="628">
                        <c:v>1.6825542449951172</c:v>
                      </c:pt>
                      <c:pt idx="629">
                        <c:v>1.6955695152282715</c:v>
                      </c:pt>
                      <c:pt idx="630">
                        <c:v>1.7088677883148193</c:v>
                      </c:pt>
                      <c:pt idx="631">
                        <c:v>1.7224555015563965</c:v>
                      </c:pt>
                      <c:pt idx="632">
                        <c:v>1.7363401651382446</c:v>
                      </c:pt>
                      <c:pt idx="633">
                        <c:v>1.7505249977111816</c:v>
                      </c:pt>
                      <c:pt idx="634">
                        <c:v>1.7650231122970581</c:v>
                      </c:pt>
                      <c:pt idx="635">
                        <c:v>1.7798339128494263</c:v>
                      </c:pt>
                      <c:pt idx="636">
                        <c:v>1.7949759960174561</c:v>
                      </c:pt>
                      <c:pt idx="637">
                        <c:v>1.8104524612426758</c:v>
                      </c:pt>
                      <c:pt idx="638">
                        <c:v>1.8262780904769897</c:v>
                      </c:pt>
                      <c:pt idx="639">
                        <c:v>1.8424595594406128</c:v>
                      </c:pt>
                      <c:pt idx="640">
                        <c:v>1.8589026927947998</c:v>
                      </c:pt>
                      <c:pt idx="641">
                        <c:v>1.8756457567214966</c:v>
                      </c:pt>
                      <c:pt idx="642">
                        <c:v>1.8927733898162842</c:v>
                      </c:pt>
                      <c:pt idx="643">
                        <c:v>1.910297155380249</c:v>
                      </c:pt>
                      <c:pt idx="644">
                        <c:v>1.9282301664352417</c:v>
                      </c:pt>
                      <c:pt idx="645">
                        <c:v>1.9465862512588501</c:v>
                      </c:pt>
                      <c:pt idx="646">
                        <c:v>1.9653793573379517</c:v>
                      </c:pt>
                      <c:pt idx="647">
                        <c:v>1.9846255779266357</c:v>
                      </c:pt>
                      <c:pt idx="648">
                        <c:v>2.0043389797210693</c:v>
                      </c:pt>
                      <c:pt idx="649">
                        <c:v>2.0245304107666016</c:v>
                      </c:pt>
                      <c:pt idx="650">
                        <c:v>2.045215368270874</c:v>
                      </c:pt>
                      <c:pt idx="651">
                        <c:v>2.0664131641387939</c:v>
                      </c:pt>
                      <c:pt idx="652">
                        <c:v>2.0881357192993164</c:v>
                      </c:pt>
                      <c:pt idx="653">
                        <c:v>2.1103999614715576</c:v>
                      </c:pt>
                      <c:pt idx="654">
                        <c:v>2.1332228183746338</c:v>
                      </c:pt>
                      <c:pt idx="655">
                        <c:v>2.1566231250762939</c:v>
                      </c:pt>
                      <c:pt idx="656">
                        <c:v>2.1806130409240723</c:v>
                      </c:pt>
                      <c:pt idx="657">
                        <c:v>2.2052185535430908</c:v>
                      </c:pt>
                      <c:pt idx="658">
                        <c:v>2.2304525375366211</c:v>
                      </c:pt>
                      <c:pt idx="659">
                        <c:v>2.256331205368042</c:v>
                      </c:pt>
                      <c:pt idx="660">
                        <c:v>2.2828803062438965</c:v>
                      </c:pt>
                      <c:pt idx="661">
                        <c:v>2.3101212978363037</c:v>
                      </c:pt>
                      <c:pt idx="662">
                        <c:v>2.3380756378173828</c:v>
                      </c:pt>
                      <c:pt idx="663">
                        <c:v>2.3667683601379395</c:v>
                      </c:pt>
                      <c:pt idx="664">
                        <c:v>2.3962256908416748</c:v>
                      </c:pt>
                      <c:pt idx="665">
                        <c:v>2.4264791011810303</c:v>
                      </c:pt>
                      <c:pt idx="666">
                        <c:v>2.457545280456543</c:v>
                      </c:pt>
                      <c:pt idx="667">
                        <c:v>2.4894611835479736</c:v>
                      </c:pt>
                      <c:pt idx="668">
                        <c:v>2.5222451686859131</c:v>
                      </c:pt>
                      <c:pt idx="669">
                        <c:v>2.5559272766113281</c:v>
                      </c:pt>
                      <c:pt idx="670">
                        <c:v>2.590545654296875</c:v>
                      </c:pt>
                      <c:pt idx="671">
                        <c:v>2.626126766204834</c:v>
                      </c:pt>
                      <c:pt idx="672">
                        <c:v>2.6627202033996582</c:v>
                      </c:pt>
                      <c:pt idx="673">
                        <c:v>2.7003481388092041</c:v>
                      </c:pt>
                      <c:pt idx="674">
                        <c:v>2.7390456199645996</c:v>
                      </c:pt>
                      <c:pt idx="675">
                        <c:v>2.7788503170013428</c:v>
                      </c:pt>
                      <c:pt idx="676">
                        <c:v>2.8197958469390869</c:v>
                      </c:pt>
                      <c:pt idx="677">
                        <c:v>2.8619263172149658</c:v>
                      </c:pt>
                      <c:pt idx="678">
                        <c:v>2.9052813053131104</c:v>
                      </c:pt>
                      <c:pt idx="679">
                        <c:v>2.9499156475067139</c:v>
                      </c:pt>
                      <c:pt idx="680">
                        <c:v>2.9958758354187012</c:v>
                      </c:pt>
                      <c:pt idx="681">
                        <c:v>3.0432231426239014</c:v>
                      </c:pt>
                      <c:pt idx="682">
                        <c:v>3.0919833183288574</c:v>
                      </c:pt>
                      <c:pt idx="683">
                        <c:v>3.1422171592712402</c:v>
                      </c:pt>
                      <c:pt idx="684">
                        <c:v>3.1939761638641357</c:v>
                      </c:pt>
                      <c:pt idx="685">
                        <c:v>3.2473044395446777</c:v>
                      </c:pt>
                      <c:pt idx="686">
                        <c:v>3.3022623062133789</c:v>
                      </c:pt>
                      <c:pt idx="687">
                        <c:v>3.3589184284210205</c:v>
                      </c:pt>
                      <c:pt idx="688">
                        <c:v>3.4173293113708496</c:v>
                      </c:pt>
                      <c:pt idx="689">
                        <c:v>3.4775550365447998</c:v>
                      </c:pt>
                      <c:pt idx="690">
                        <c:v>3.5396749973297119</c:v>
                      </c:pt>
                      <c:pt idx="691">
                        <c:v>3.6037368774414063</c:v>
                      </c:pt>
                      <c:pt idx="692">
                        <c:v>3.6698119640350342</c:v>
                      </c:pt>
                      <c:pt idx="693">
                        <c:v>3.7379701137542725</c:v>
                      </c:pt>
                      <c:pt idx="694">
                        <c:v>3.8082544803619385</c:v>
                      </c:pt>
                      <c:pt idx="695">
                        <c:v>3.8807413578033447</c:v>
                      </c:pt>
                      <c:pt idx="696">
                        <c:v>3.9553849697113037</c:v>
                      </c:pt>
                      <c:pt idx="697">
                        <c:v>4.0321950912475586</c:v>
                      </c:pt>
                      <c:pt idx="698">
                        <c:v>4.1113529205322266</c:v>
                      </c:pt>
                      <c:pt idx="699">
                        <c:v>4.1929526329040527</c:v>
                      </c:pt>
                      <c:pt idx="700">
                        <c:v>4.2770824432373047</c:v>
                      </c:pt>
                      <c:pt idx="701">
                        <c:v>4.363832950592041</c:v>
                      </c:pt>
                      <c:pt idx="702">
                        <c:v>4.4526662826538086</c:v>
                      </c:pt>
                      <c:pt idx="703">
                        <c:v>4.5438776016235352</c:v>
                      </c:pt>
                      <c:pt idx="704">
                        <c:v>4.6379570960998535</c:v>
                      </c:pt>
                      <c:pt idx="705">
                        <c:v>4.7350120544433594</c:v>
                      </c:pt>
                      <c:pt idx="706">
                        <c:v>4.8351497650146484</c:v>
                      </c:pt>
                      <c:pt idx="707">
                        <c:v>4.9384932518005371</c:v>
                      </c:pt>
                      <c:pt idx="708">
                        <c:v>5.0451526641845703</c:v>
                      </c:pt>
                      <c:pt idx="709">
                        <c:v>5.1552639007568359</c:v>
                      </c:pt>
                      <c:pt idx="710">
                        <c:v>5.2689542770385742</c:v>
                      </c:pt>
                      <c:pt idx="711">
                        <c:v>5.3863606452941895</c:v>
                      </c:pt>
                      <c:pt idx="712">
                        <c:v>5.5076375007629395</c:v>
                      </c:pt>
                      <c:pt idx="713">
                        <c:v>5.6329150199890137</c:v>
                      </c:pt>
                      <c:pt idx="714">
                        <c:v>5.7623500823974609</c:v>
                      </c:pt>
                      <c:pt idx="715">
                        <c:v>5.8960967063903809</c:v>
                      </c:pt>
                      <c:pt idx="716">
                        <c:v>6.0343255996704102</c:v>
                      </c:pt>
                      <c:pt idx="717">
                        <c:v>6.1772055625915527</c:v>
                      </c:pt>
                      <c:pt idx="718">
                        <c:v>6.3249044418334961</c:v>
                      </c:pt>
                      <c:pt idx="719">
                        <c:v>6.4776091575622559</c:v>
                      </c:pt>
                      <c:pt idx="720">
                        <c:v>6.6355056762695313</c:v>
                      </c:pt>
                      <c:pt idx="721">
                        <c:v>6.7988014221191406</c:v>
                      </c:pt>
                      <c:pt idx="722">
                        <c:v>6.9676976203918457</c:v>
                      </c:pt>
                      <c:pt idx="723">
                        <c:v>7.1424007415771484</c:v>
                      </c:pt>
                      <c:pt idx="724">
                        <c:v>7.3231410980224609</c:v>
                      </c:pt>
                      <c:pt idx="725">
                        <c:v>7.5103893280029297</c:v>
                      </c:pt>
                      <c:pt idx="726">
                        <c:v>7.7043819427490234</c:v>
                      </c:pt>
                      <c:pt idx="727">
                        <c:v>7.9050970077514648</c:v>
                      </c:pt>
                      <c:pt idx="728">
                        <c:v>8.1127986907958984</c:v>
                      </c:pt>
                      <c:pt idx="729">
                        <c:v>8.3277683258056641</c:v>
                      </c:pt>
                      <c:pt idx="730">
                        <c:v>8.5502452850341797</c:v>
                      </c:pt>
                      <c:pt idx="731">
                        <c:v>8.7805166244506836</c:v>
                      </c:pt>
                      <c:pt idx="732">
                        <c:v>9.0188322067260742</c:v>
                      </c:pt>
                      <c:pt idx="733">
                        <c:v>9.2654991149902344</c:v>
                      </c:pt>
                      <c:pt idx="734">
                        <c:v>9.5187921524047852</c:v>
                      </c:pt>
                      <c:pt idx="735">
                        <c:v>9.7798852920532227</c:v>
                      </c:pt>
                      <c:pt idx="736">
                        <c:v>10.049961090087891</c:v>
                      </c:pt>
                      <c:pt idx="737">
                        <c:v>10.329282760620117</c:v>
                      </c:pt>
                      <c:pt idx="738">
                        <c:v>10.618088722229004</c:v>
                      </c:pt>
                      <c:pt idx="739">
                        <c:v>10.916707038879395</c:v>
                      </c:pt>
                      <c:pt idx="740">
                        <c:v>11.225390434265137</c:v>
                      </c:pt>
                      <c:pt idx="741">
                        <c:v>11.544400215148926</c:v>
                      </c:pt>
                      <c:pt idx="742">
                        <c:v>11.874002456665039</c:v>
                      </c:pt>
                      <c:pt idx="743">
                        <c:v>12.214468955993652</c:v>
                      </c:pt>
                      <c:pt idx="744">
                        <c:v>12.5660400390625</c:v>
                      </c:pt>
                      <c:pt idx="745">
                        <c:v>12.928932189941406</c:v>
                      </c:pt>
                      <c:pt idx="746">
                        <c:v>13.303291320800781</c:v>
                      </c:pt>
                      <c:pt idx="747">
                        <c:v>13.689339637756348</c:v>
                      </c:pt>
                      <c:pt idx="748">
                        <c:v>14.08719539642334</c:v>
                      </c:pt>
                      <c:pt idx="749">
                        <c:v>14.496879577636719</c:v>
                      </c:pt>
                      <c:pt idx="750">
                        <c:v>14.918573379516602</c:v>
                      </c:pt>
                      <c:pt idx="751">
                        <c:v>15.352205276489258</c:v>
                      </c:pt>
                      <c:pt idx="752">
                        <c:v>15.797737121582031</c:v>
                      </c:pt>
                      <c:pt idx="753">
                        <c:v>16.255233764648438</c:v>
                      </c:pt>
                      <c:pt idx="754">
                        <c:v>16.72435188293457</c:v>
                      </c:pt>
                      <c:pt idx="755">
                        <c:v>17.205095291137695</c:v>
                      </c:pt>
                      <c:pt idx="756">
                        <c:v>17.696987152099609</c:v>
                      </c:pt>
                      <c:pt idx="757">
                        <c:v>18.200048446655273</c:v>
                      </c:pt>
                      <c:pt idx="758">
                        <c:v>18.711172103881836</c:v>
                      </c:pt>
                      <c:pt idx="759">
                        <c:v>19.239175796508789</c:v>
                      </c:pt>
                      <c:pt idx="760">
                        <c:v>19.788339614868164</c:v>
                      </c:pt>
                      <c:pt idx="761">
                        <c:v>20.363279342651367</c:v>
                      </c:pt>
                      <c:pt idx="762">
                        <c:v>20.968681335449219</c:v>
                      </c:pt>
                      <c:pt idx="763">
                        <c:v>21.60981559753418</c:v>
                      </c:pt>
                      <c:pt idx="764">
                        <c:v>22.291797637939453</c:v>
                      </c:pt>
                      <c:pt idx="765">
                        <c:v>23.020248413085938</c:v>
                      </c:pt>
                      <c:pt idx="766">
                        <c:v>23.800935745239258</c:v>
                      </c:pt>
                      <c:pt idx="767">
                        <c:v>24.639429092407227</c:v>
                      </c:pt>
                      <c:pt idx="768">
                        <c:v>25.541690826416016</c:v>
                      </c:pt>
                      <c:pt idx="769">
                        <c:v>26.510251998901367</c:v>
                      </c:pt>
                      <c:pt idx="770">
                        <c:v>27.533206939697266</c:v>
                      </c:pt>
                      <c:pt idx="771">
                        <c:v>28.633329391479492</c:v>
                      </c:pt>
                      <c:pt idx="772">
                        <c:v>29.815181732177734</c:v>
                      </c:pt>
                      <c:pt idx="773">
                        <c:v>31.083042144775391</c:v>
                      </c:pt>
                      <c:pt idx="774">
                        <c:v>32.433990478515625</c:v>
                      </c:pt>
                      <c:pt idx="775">
                        <c:v>33.849224090576172</c:v>
                      </c:pt>
                      <c:pt idx="776">
                        <c:v>35.355758666992188</c:v>
                      </c:pt>
                      <c:pt idx="777">
                        <c:v>36.954818725585938</c:v>
                      </c:pt>
                      <c:pt idx="778">
                        <c:v>38.619152069091797</c:v>
                      </c:pt>
                      <c:pt idx="779">
                        <c:v>40.360622406005859</c:v>
                      </c:pt>
                      <c:pt idx="780">
                        <c:v>42.187763214111328</c:v>
                      </c:pt>
                      <c:pt idx="781">
                        <c:v>44.064785003662109</c:v>
                      </c:pt>
                      <c:pt idx="782">
                        <c:v>46.010475158691406</c:v>
                      </c:pt>
                      <c:pt idx="783">
                        <c:v>48.013515472412109</c:v>
                      </c:pt>
                      <c:pt idx="784">
                        <c:v>50.050350189208984</c:v>
                      </c:pt>
                      <c:pt idx="785">
                        <c:v>52.138370513916016</c:v>
                      </c:pt>
                      <c:pt idx="786">
                        <c:v>54.231948852539063</c:v>
                      </c:pt>
                      <c:pt idx="787">
                        <c:v>56.356723785400391</c:v>
                      </c:pt>
                      <c:pt idx="788">
                        <c:v>58.468635559082031</c:v>
                      </c:pt>
                      <c:pt idx="789">
                        <c:v>60.584430694580078</c:v>
                      </c:pt>
                      <c:pt idx="790">
                        <c:v>62.666881561279297</c:v>
                      </c:pt>
                      <c:pt idx="791">
                        <c:v>64.727302551269531</c:v>
                      </c:pt>
                      <c:pt idx="792">
                        <c:v>66.727058410644531</c:v>
                      </c:pt>
                      <c:pt idx="793">
                        <c:v>68.677825927734375</c:v>
                      </c:pt>
                      <c:pt idx="794">
                        <c:v>70.537666320800781</c:v>
                      </c:pt>
                      <c:pt idx="795">
                        <c:v>72.319778442382813</c:v>
                      </c:pt>
                      <c:pt idx="796">
                        <c:v>73.989517211914063</c:v>
                      </c:pt>
                      <c:pt idx="797">
                        <c:v>75.553359985351563</c:v>
                      </c:pt>
                      <c:pt idx="798">
                        <c:v>76.984169006347656</c:v>
                      </c:pt>
                      <c:pt idx="799">
                        <c:v>78.286415100097656</c:v>
                      </c:pt>
                      <c:pt idx="800">
                        <c:v>79.437568664550781</c:v>
                      </c:pt>
                      <c:pt idx="801">
                        <c:v>80.445472717285156</c:v>
                      </c:pt>
                      <c:pt idx="802">
                        <c:v>81.284965515136719</c:v>
                      </c:pt>
                      <c:pt idx="803">
                        <c:v>81.979927062988281</c:v>
                      </c:pt>
                      <c:pt idx="804">
                        <c:v>82.487579345703125</c:v>
                      </c:pt>
                      <c:pt idx="805">
                        <c:v>82.850227355957031</c:v>
                      </c:pt>
                      <c:pt idx="806">
                        <c:v>83.038467407226563</c:v>
                      </c:pt>
                      <c:pt idx="807">
                        <c:v>83.066513061523438</c:v>
                      </c:pt>
                      <c:pt idx="808">
                        <c:v>82.955093383789063</c:v>
                      </c:pt>
                      <c:pt idx="809">
                        <c:v>82.673446655273438</c:v>
                      </c:pt>
                      <c:pt idx="810">
                        <c:v>82.251876831054688</c:v>
                      </c:pt>
                      <c:pt idx="811">
                        <c:v>81.708297729492188</c:v>
                      </c:pt>
                      <c:pt idx="812">
                        <c:v>81.048912048339844</c:v>
                      </c:pt>
                      <c:pt idx="813">
                        <c:v>80.243820190429688</c:v>
                      </c:pt>
                      <c:pt idx="814">
                        <c:v>79.341873168945313</c:v>
                      </c:pt>
                      <c:pt idx="815">
                        <c:v>78.350479125976563</c:v>
                      </c:pt>
                      <c:pt idx="816">
                        <c:v>77.278511047363281</c:v>
                      </c:pt>
                      <c:pt idx="817">
                        <c:v>76.134056091308594</c:v>
                      </c:pt>
                      <c:pt idx="818">
                        <c:v>74.92559814453125</c:v>
                      </c:pt>
                      <c:pt idx="819">
                        <c:v>73.659751892089844</c:v>
                      </c:pt>
                      <c:pt idx="820">
                        <c:v>72.334953308105469</c:v>
                      </c:pt>
                      <c:pt idx="821">
                        <c:v>70.9735107421875</c:v>
                      </c:pt>
                      <c:pt idx="822">
                        <c:v>69.582771301269531</c:v>
                      </c:pt>
                      <c:pt idx="823">
                        <c:v>68.169952392578125</c:v>
                      </c:pt>
                      <c:pt idx="824">
                        <c:v>66.741622924804688</c:v>
                      </c:pt>
                      <c:pt idx="825">
                        <c:v>65.306236267089844</c:v>
                      </c:pt>
                      <c:pt idx="826">
                        <c:v>63.8616943359375</c:v>
                      </c:pt>
                      <c:pt idx="827">
                        <c:v>62.421134948730469</c:v>
                      </c:pt>
                      <c:pt idx="828">
                        <c:v>60.986454010009766</c:v>
                      </c:pt>
                      <c:pt idx="829">
                        <c:v>59.561840057373047</c:v>
                      </c:pt>
                      <c:pt idx="830">
                        <c:v>58.151111602783203</c:v>
                      </c:pt>
                      <c:pt idx="831">
                        <c:v>56.750835418701172</c:v>
                      </c:pt>
                      <c:pt idx="832">
                        <c:v>55.367275238037109</c:v>
                      </c:pt>
                      <c:pt idx="833">
                        <c:v>54.005779266357422</c:v>
                      </c:pt>
                      <c:pt idx="834">
                        <c:v>52.669010162353516</c:v>
                      </c:pt>
                      <c:pt idx="835">
                        <c:v>51.358406066894531</c:v>
                      </c:pt>
                      <c:pt idx="836">
                        <c:v>50.010795593261719</c:v>
                      </c:pt>
                      <c:pt idx="837">
                        <c:v>48.680675506591797</c:v>
                      </c:pt>
                      <c:pt idx="838">
                        <c:v>47.393955230712891</c:v>
                      </c:pt>
                      <c:pt idx="839">
                        <c:v>46.150165557861328</c:v>
                      </c:pt>
                      <c:pt idx="840">
                        <c:v>44.948261260986328</c:v>
                      </c:pt>
                      <c:pt idx="841">
                        <c:v>43.769546508789063</c:v>
                      </c:pt>
                      <c:pt idx="842">
                        <c:v>42.629493713378906</c:v>
                      </c:pt>
                      <c:pt idx="843">
                        <c:v>41.528636932373047</c:v>
                      </c:pt>
                      <c:pt idx="844">
                        <c:v>40.465892791748047</c:v>
                      </c:pt>
                      <c:pt idx="845">
                        <c:v>39.440074920654297</c:v>
                      </c:pt>
                      <c:pt idx="846">
                        <c:v>38.450027465820313</c:v>
                      </c:pt>
                      <c:pt idx="847">
                        <c:v>37.494373321533203</c:v>
                      </c:pt>
                      <c:pt idx="848">
                        <c:v>36.571918487548828</c:v>
                      </c:pt>
                      <c:pt idx="849">
                        <c:v>35.671909332275391</c:v>
                      </c:pt>
                      <c:pt idx="850">
                        <c:v>34.795936584472656</c:v>
                      </c:pt>
                      <c:pt idx="851">
                        <c:v>33.948356628417969</c:v>
                      </c:pt>
                      <c:pt idx="852">
                        <c:v>33.129840850830078</c:v>
                      </c:pt>
                      <c:pt idx="853">
                        <c:v>32.340267181396484</c:v>
                      </c:pt>
                      <c:pt idx="854">
                        <c:v>31.578342437744141</c:v>
                      </c:pt>
                      <c:pt idx="855">
                        <c:v>30.842878341674805</c:v>
                      </c:pt>
                      <c:pt idx="856">
                        <c:v>30.132839202880859</c:v>
                      </c:pt>
                      <c:pt idx="857">
                        <c:v>29.447107315063477</c:v>
                      </c:pt>
                      <c:pt idx="858">
                        <c:v>28.784702301025391</c:v>
                      </c:pt>
                      <c:pt idx="859">
                        <c:v>28.137197494506836</c:v>
                      </c:pt>
                      <c:pt idx="860">
                        <c:v>27.50799560546875</c:v>
                      </c:pt>
                      <c:pt idx="861">
                        <c:v>26.899860382080078</c:v>
                      </c:pt>
                      <c:pt idx="862">
                        <c:v>26.311927795410156</c:v>
                      </c:pt>
                      <c:pt idx="863">
                        <c:v>25.743408203125</c:v>
                      </c:pt>
                      <c:pt idx="864">
                        <c:v>25.193517684936523</c:v>
                      </c:pt>
                      <c:pt idx="865">
                        <c:v>24.661626815795898</c:v>
                      </c:pt>
                      <c:pt idx="866">
                        <c:v>24.146907806396484</c:v>
                      </c:pt>
                      <c:pt idx="867">
                        <c:v>23.648773193359375</c:v>
                      </c:pt>
                      <c:pt idx="868">
                        <c:v>23.166595458984375</c:v>
                      </c:pt>
                      <c:pt idx="869">
                        <c:v>22.699663162231445</c:v>
                      </c:pt>
                      <c:pt idx="870">
                        <c:v>22.246883392333984</c:v>
                      </c:pt>
                      <c:pt idx="871">
                        <c:v>21.801458358764648</c:v>
                      </c:pt>
                      <c:pt idx="872">
                        <c:v>21.370040893554688</c:v>
                      </c:pt>
                      <c:pt idx="873">
                        <c:v>20.952075958251953</c:v>
                      </c:pt>
                      <c:pt idx="874">
                        <c:v>20.547054290771484</c:v>
                      </c:pt>
                      <c:pt idx="875">
                        <c:v>20.154476165771484</c:v>
                      </c:pt>
                      <c:pt idx="876">
                        <c:v>19.773902893066406</c:v>
                      </c:pt>
                      <c:pt idx="877">
                        <c:v>19.404953002929688</c:v>
                      </c:pt>
                      <c:pt idx="878">
                        <c:v>19.047142028808594</c:v>
                      </c:pt>
                      <c:pt idx="879">
                        <c:v>18.700048446655273</c:v>
                      </c:pt>
                      <c:pt idx="880">
                        <c:v>18.363359451293945</c:v>
                      </c:pt>
                      <c:pt idx="881">
                        <c:v>18.036725997924805</c:v>
                      </c:pt>
                      <c:pt idx="882">
                        <c:v>17.719753265380859</c:v>
                      </c:pt>
                      <c:pt idx="883">
                        <c:v>17.412097930908203</c:v>
                      </c:pt>
                      <c:pt idx="884">
                        <c:v>17.11088752746582</c:v>
                      </c:pt>
                      <c:pt idx="885">
                        <c:v>16.816768646240234</c:v>
                      </c:pt>
                      <c:pt idx="886">
                        <c:v>16.531293869018555</c:v>
                      </c:pt>
                      <c:pt idx="887">
                        <c:v>16.254055023193359</c:v>
                      </c:pt>
                      <c:pt idx="888">
                        <c:v>15.984807968139648</c:v>
                      </c:pt>
                      <c:pt idx="889">
                        <c:v>15.723328590393066</c:v>
                      </c:pt>
                      <c:pt idx="890">
                        <c:v>15.469316482543945</c:v>
                      </c:pt>
                      <c:pt idx="891">
                        <c:v>15.222536087036133</c:v>
                      </c:pt>
                      <c:pt idx="892">
                        <c:v>14.982747077941895</c:v>
                      </c:pt>
                      <c:pt idx="893">
                        <c:v>14.749721527099609</c:v>
                      </c:pt>
                      <c:pt idx="894">
                        <c:v>14.523192405700684</c:v>
                      </c:pt>
                      <c:pt idx="895">
                        <c:v>14.302987098693848</c:v>
                      </c:pt>
                      <c:pt idx="896">
                        <c:v>14.088834762573242</c:v>
                      </c:pt>
                      <c:pt idx="897">
                        <c:v>13.882442474365234</c:v>
                      </c:pt>
                      <c:pt idx="898">
                        <c:v>13.683639526367188</c:v>
                      </c:pt>
                      <c:pt idx="899">
                        <c:v>13.490405082702637</c:v>
                      </c:pt>
                      <c:pt idx="900">
                        <c:v>13.301454544067383</c:v>
                      </c:pt>
                      <c:pt idx="901">
                        <c:v>13.116490364074707</c:v>
                      </c:pt>
                      <c:pt idx="902">
                        <c:v>12.936532974243164</c:v>
                      </c:pt>
                      <c:pt idx="903">
                        <c:v>12.761445999145508</c:v>
                      </c:pt>
                      <c:pt idx="904">
                        <c:v>12.591037750244141</c:v>
                      </c:pt>
                      <c:pt idx="905">
                        <c:v>12.425141334533691</c:v>
                      </c:pt>
                      <c:pt idx="906">
                        <c:v>12.263604164123535</c:v>
                      </c:pt>
                      <c:pt idx="907">
                        <c:v>12.106269836425781</c:v>
                      </c:pt>
                      <c:pt idx="908">
                        <c:v>11.952983856201172</c:v>
                      </c:pt>
                      <c:pt idx="909">
                        <c:v>11.803617477416992</c:v>
                      </c:pt>
                      <c:pt idx="910">
                        <c:v>11.65802001953125</c:v>
                      </c:pt>
                      <c:pt idx="911">
                        <c:v>11.516059875488281</c:v>
                      </c:pt>
                      <c:pt idx="912">
                        <c:v>11.377617835998535</c:v>
                      </c:pt>
                      <c:pt idx="913">
                        <c:v>11.242666244506836</c:v>
                      </c:pt>
                      <c:pt idx="914">
                        <c:v>11.108599662780762</c:v>
                      </c:pt>
                      <c:pt idx="915">
                        <c:v>10.977526664733887</c:v>
                      </c:pt>
                      <c:pt idx="916">
                        <c:v>10.849269866943359</c:v>
                      </c:pt>
                      <c:pt idx="917">
                        <c:v>10.723882675170898</c:v>
                      </c:pt>
                      <c:pt idx="918">
                        <c:v>10.601338386535645</c:v>
                      </c:pt>
                      <c:pt idx="919">
                        <c:v>10.48155689239502</c:v>
                      </c:pt>
                      <c:pt idx="920">
                        <c:v>10.363994598388672</c:v>
                      </c:pt>
                      <c:pt idx="921">
                        <c:v>10.248169898986816</c:v>
                      </c:pt>
                      <c:pt idx="922">
                        <c:v>10.134817123413086</c:v>
                      </c:pt>
                      <c:pt idx="923">
                        <c:v>10.023868560791016</c:v>
                      </c:pt>
                      <c:pt idx="924">
                        <c:v>9.9152259826660156</c:v>
                      </c:pt>
                      <c:pt idx="925">
                        <c:v>9.8088274002075195</c:v>
                      </c:pt>
                      <c:pt idx="926">
                        <c:v>9.70458984375</c:v>
                      </c:pt>
                      <c:pt idx="927">
                        <c:v>9.6024770736694336</c:v>
                      </c:pt>
                      <c:pt idx="928">
                        <c:v>9.502415657043457</c:v>
                      </c:pt>
                      <c:pt idx="929">
                        <c:v>9.4043722152709961</c:v>
                      </c:pt>
                      <c:pt idx="930">
                        <c:v>9.3082704544067383</c:v>
                      </c:pt>
                      <c:pt idx="931">
                        <c:v>9.2140674591064453</c:v>
                      </c:pt>
                      <c:pt idx="932">
                        <c:v>9.1217288970947266</c:v>
                      </c:pt>
                      <c:pt idx="933">
                        <c:v>9.0312089920043945</c:v>
                      </c:pt>
                      <c:pt idx="934">
                        <c:v>8.9424686431884766</c:v>
                      </c:pt>
                      <c:pt idx="935">
                        <c:v>8.8554458618164063</c:v>
                      </c:pt>
                      <c:pt idx="936">
                        <c:v>8.7700834274291992</c:v>
                      </c:pt>
                      <c:pt idx="937">
                        <c:v>8.6863527297973633</c:v>
                      </c:pt>
                      <c:pt idx="938">
                        <c:v>8.6041975021362305</c:v>
                      </c:pt>
                      <c:pt idx="939">
                        <c:v>8.5235977172851563</c:v>
                      </c:pt>
                      <c:pt idx="940">
                        <c:v>8.4445171356201172</c:v>
                      </c:pt>
                      <c:pt idx="941">
                        <c:v>8.3669271469116211</c:v>
                      </c:pt>
                      <c:pt idx="942">
                        <c:v>8.2907962799072266</c:v>
                      </c:pt>
                      <c:pt idx="943">
                        <c:v>8.2160959243774414</c:v>
                      </c:pt>
                      <c:pt idx="944">
                        <c:v>8.1427059173583984</c:v>
                      </c:pt>
                      <c:pt idx="945">
                        <c:v>8.0701503753662109</c:v>
                      </c:pt>
                      <c:pt idx="946">
                        <c:v>7.9989280700683594</c:v>
                      </c:pt>
                      <c:pt idx="947">
                        <c:v>7.9290313720703125</c:v>
                      </c:pt>
                      <c:pt idx="948">
                        <c:v>7.8604130744934082</c:v>
                      </c:pt>
                      <c:pt idx="949">
                        <c:v>7.7930593490600586</c:v>
                      </c:pt>
                      <c:pt idx="950">
                        <c:v>7.7269325256347656</c:v>
                      </c:pt>
                      <c:pt idx="951">
                        <c:v>7.6620054244995117</c:v>
                      </c:pt>
                      <c:pt idx="952">
                        <c:v>7.5982599258422852</c:v>
                      </c:pt>
                      <c:pt idx="953">
                        <c:v>7.535672664642334</c:v>
                      </c:pt>
                      <c:pt idx="954">
                        <c:v>7.4742097854614258</c:v>
                      </c:pt>
                      <c:pt idx="955">
                        <c:v>7.4138526916503906</c:v>
                      </c:pt>
                      <c:pt idx="956">
                        <c:v>7.3545951843261719</c:v>
                      </c:pt>
                      <c:pt idx="957">
                        <c:v>7.2963948249816895</c:v>
                      </c:pt>
                      <c:pt idx="958">
                        <c:v>7.2392444610595703</c:v>
                      </c:pt>
                      <c:pt idx="959">
                        <c:v>7.1831145286560059</c:v>
                      </c:pt>
                      <c:pt idx="960">
                        <c:v>7.1279873847961426</c:v>
                      </c:pt>
                      <c:pt idx="961">
                        <c:v>7.0738468170166016</c:v>
                      </c:pt>
                      <c:pt idx="962">
                        <c:v>7.0206718444824219</c:v>
                      </c:pt>
                      <c:pt idx="963">
                        <c:v>6.9684557914733887</c:v>
                      </c:pt>
                      <c:pt idx="964">
                        <c:v>6.9171676635742188</c:v>
                      </c:pt>
                      <c:pt idx="965">
                        <c:v>6.8667926788330078</c:v>
                      </c:pt>
                      <c:pt idx="966">
                        <c:v>6.8172988891601563</c:v>
                      </c:pt>
                      <c:pt idx="967">
                        <c:v>6.7686700820922852</c:v>
                      </c:pt>
                      <c:pt idx="968">
                        <c:v>6.7209010124206543</c:v>
                      </c:pt>
                      <c:pt idx="969">
                        <c:v>6.6739773750305176</c:v>
                      </c:pt>
                      <c:pt idx="970">
                        <c:v>6.6278843879699707</c:v>
                      </c:pt>
                      <c:pt idx="971">
                        <c:v>6.5826072692871094</c:v>
                      </c:pt>
                      <c:pt idx="972">
                        <c:v>6.5381231307983398</c:v>
                      </c:pt>
                      <c:pt idx="973">
                        <c:v>6.4944257736206055</c:v>
                      </c:pt>
                      <c:pt idx="974">
                        <c:v>6.4514951705932617</c:v>
                      </c:pt>
                      <c:pt idx="975">
                        <c:v>6.4093189239501953</c:v>
                      </c:pt>
                      <c:pt idx="976">
                        <c:v>6.3677339553833008</c:v>
                      </c:pt>
                      <c:pt idx="977">
                        <c:v>6.3267073631286621</c:v>
                      </c:pt>
                      <c:pt idx="978">
                        <c:v>6.2863988876342773</c:v>
                      </c:pt>
                      <c:pt idx="979">
                        <c:v>6.2467918395996094</c:v>
                      </c:pt>
                      <c:pt idx="980">
                        <c:v>6.2078795433044434</c:v>
                      </c:pt>
                      <c:pt idx="981">
                        <c:v>6.1696500778198242</c:v>
                      </c:pt>
                      <c:pt idx="982">
                        <c:v>6.1320939064025879</c:v>
                      </c:pt>
                      <c:pt idx="983">
                        <c:v>6.0951981544494629</c:v>
                      </c:pt>
                      <c:pt idx="984">
                        <c:v>6.0589480400085449</c:v>
                      </c:pt>
                      <c:pt idx="985">
                        <c:v>6.0233345031738281</c:v>
                      </c:pt>
                      <c:pt idx="986">
                        <c:v>5.9883408546447754</c:v>
                      </c:pt>
                      <c:pt idx="987">
                        <c:v>5.9539542198181152</c:v>
                      </c:pt>
                      <c:pt idx="988">
                        <c:v>5.9201579093933105</c:v>
                      </c:pt>
                      <c:pt idx="989">
                        <c:v>5.8869099617004395</c:v>
                      </c:pt>
                      <c:pt idx="990">
                        <c:v>5.8541932106018066</c:v>
                      </c:pt>
                      <c:pt idx="991">
                        <c:v>5.8219819068908691</c:v>
                      </c:pt>
                      <c:pt idx="992">
                        <c:v>5.7902274131774902</c:v>
                      </c:pt>
                      <c:pt idx="993">
                        <c:v>5.758913516998291</c:v>
                      </c:pt>
                      <c:pt idx="994">
                        <c:v>5.7280135154724121</c:v>
                      </c:pt>
                      <c:pt idx="995">
                        <c:v>5.6974787712097168</c:v>
                      </c:pt>
                      <c:pt idx="996">
                        <c:v>5.66729736328125</c:v>
                      </c:pt>
                      <c:pt idx="997">
                        <c:v>5.6374502182006836</c:v>
                      </c:pt>
                      <c:pt idx="998">
                        <c:v>5.607905387878418</c:v>
                      </c:pt>
                      <c:pt idx="999">
                        <c:v>5.5786614418029785</c:v>
                      </c:pt>
                      <c:pt idx="1000">
                        <c:v>5.5496625900268555</c:v>
                      </c:pt>
                      <c:pt idx="1001">
                        <c:v>5.5208802223205566</c:v>
                      </c:pt>
                      <c:pt idx="1002">
                        <c:v>5.4923124313354492</c:v>
                      </c:pt>
                      <c:pt idx="1003">
                        <c:v>5.4638948440551758</c:v>
                      </c:pt>
                      <c:pt idx="1004">
                        <c:v>5.4356131553649902</c:v>
                      </c:pt>
                      <c:pt idx="1005">
                        <c:v>5.4074521064758301</c:v>
                      </c:pt>
                      <c:pt idx="1006">
                        <c:v>5.3793725967407227</c:v>
                      </c:pt>
                      <c:pt idx="1007">
                        <c:v>5.351348876953125</c:v>
                      </c:pt>
                      <c:pt idx="1008">
                        <c:v>5.323455810546875</c:v>
                      </c:pt>
                      <c:pt idx="1009">
                        <c:v>5.2956619262695313</c:v>
                      </c:pt>
                      <c:pt idx="1010">
                        <c:v>5.2678852081298828</c:v>
                      </c:pt>
                      <c:pt idx="1011">
                        <c:v>5.2401127815246582</c:v>
                      </c:pt>
                      <c:pt idx="1012">
                        <c:v>5.2123174667358398</c:v>
                      </c:pt>
                      <c:pt idx="1013">
                        <c:v>5.1844816207885742</c:v>
                      </c:pt>
                      <c:pt idx="1014">
                        <c:v>5.1565713882446289</c:v>
                      </c:pt>
                      <c:pt idx="1015">
                        <c:v>5.1285638809204102</c:v>
                      </c:pt>
                      <c:pt idx="1016">
                        <c:v>5.1004576683044434</c:v>
                      </c:pt>
                      <c:pt idx="1017">
                        <c:v>5.0722413063049316</c:v>
                      </c:pt>
                      <c:pt idx="1018">
                        <c:v>5.0439014434814453</c:v>
                      </c:pt>
                      <c:pt idx="1019">
                        <c:v>5.0154318809509277</c:v>
                      </c:pt>
                      <c:pt idx="1020">
                        <c:v>4.9866724014282227</c:v>
                      </c:pt>
                      <c:pt idx="1021">
                        <c:v>4.9577469825744629</c:v>
                      </c:pt>
                      <c:pt idx="1022">
                        <c:v>4.9286661148071289</c:v>
                      </c:pt>
                      <c:pt idx="1023">
                        <c:v>4.899409294128418</c:v>
                      </c:pt>
                      <c:pt idx="1024">
                        <c:v>4.8699617385864258</c:v>
                      </c:pt>
                      <c:pt idx="1025">
                        <c:v>4.8403253555297852</c:v>
                      </c:pt>
                      <c:pt idx="1026">
                        <c:v>4.810488224029541</c:v>
                      </c:pt>
                      <c:pt idx="1027">
                        <c:v>4.7804422378540039</c:v>
                      </c:pt>
                      <c:pt idx="1028">
                        <c:v>4.7501978874206543</c:v>
                      </c:pt>
                      <c:pt idx="1029">
                        <c:v>4.7197418212890625</c:v>
                      </c:pt>
                      <c:pt idx="1030">
                        <c:v>4.6890788078308105</c:v>
                      </c:pt>
                      <c:pt idx="1031">
                        <c:v>4.6582131385803223</c:v>
                      </c:pt>
                      <c:pt idx="1032">
                        <c:v>4.6271343231201172</c:v>
                      </c:pt>
                      <c:pt idx="1033">
                        <c:v>4.5958552360534668</c:v>
                      </c:pt>
                      <c:pt idx="1034">
                        <c:v>4.5643820762634277</c:v>
                      </c:pt>
                      <c:pt idx="1035">
                        <c:v>4.5327057838439941</c:v>
                      </c:pt>
                      <c:pt idx="1036">
                        <c:v>4.5008330345153809</c:v>
                      </c:pt>
                      <c:pt idx="1037">
                        <c:v>4.4687623977661133</c:v>
                      </c:pt>
                      <c:pt idx="1038">
                        <c:v>4.4364986419677734</c:v>
                      </c:pt>
                      <c:pt idx="1039">
                        <c:v>4.4040460586547852</c:v>
                      </c:pt>
                      <c:pt idx="1040">
                        <c:v>4.3714075088500977</c:v>
                      </c:pt>
                      <c:pt idx="1041">
                        <c:v>4.3385782241821289</c:v>
                      </c:pt>
                      <c:pt idx="1042">
                        <c:v>4.3055639266967773</c:v>
                      </c:pt>
                    </c:numCache>
                  </c:numRef>
                </c:yVal>
                <c:smooth val="0"/>
                <c:extLst>
                  <c:ext xmlns:c16="http://schemas.microsoft.com/office/drawing/2014/chart" uri="{C3380CC4-5D6E-409C-BE32-E72D297353CC}">
                    <c16:uniqueId val="{00000005-8A38-4BA1-A10E-88E48FB20473}"/>
                  </c:ext>
                </c:extLst>
              </c15:ser>
            </c15:filteredScatterSeries>
          </c:ext>
        </c:extLst>
      </c:scatterChart>
      <c:valAx>
        <c:axId val="221758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Volume/clearance Volume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759744"/>
        <c:crosses val="autoZero"/>
        <c:crossBetween val="midCat"/>
      </c:valAx>
      <c:valAx>
        <c:axId val="221759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Pressure Bar</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758208"/>
        <c:crosses val="autoZero"/>
        <c:crossBetween val="midCat"/>
        <c:majorUnit val="5"/>
        <c:minorUnit val="1"/>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Pressure Vs Volume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1"/>
          <c:order val="1"/>
          <c:tx>
            <c:strRef>
              <c:f>'Data Task 1'!$U$10:$AH$10</c:f>
              <c:strCache>
                <c:ptCount val="1"/>
                <c:pt idx="0">
                  <c:v>13000</c:v>
                </c:pt>
              </c:strCache>
              <c:extLst xmlns:c15="http://schemas.microsoft.com/office/drawing/2012/chart"/>
            </c:strRef>
          </c:tx>
          <c:spPr>
            <a:ln w="22225" cap="rnd">
              <a:solidFill>
                <a:schemeClr val="accent2"/>
              </a:solidFill>
              <a:round/>
            </a:ln>
            <a:effectLst/>
          </c:spPr>
          <c:marker>
            <c:symbol val="none"/>
          </c:marker>
          <c:xVal>
            <c:numRef>
              <c:f>'Data Task 1'!$X$12:$X$731</c:f>
              <c:numCache>
                <c:formatCode>General</c:formatCode>
                <c:ptCount val="720"/>
                <c:pt idx="0">
                  <c:v>1.0000000000000004</c:v>
                </c:pt>
                <c:pt idx="1">
                  <c:v>1.0006905323120929</c:v>
                </c:pt>
                <c:pt idx="2">
                  <c:v>1.0036080371806677</c:v>
                </c:pt>
                <c:pt idx="3">
                  <c:v>1.0087511106091571</c:v>
                </c:pt>
                <c:pt idx="4">
                  <c:v>1.0161172956035669</c:v>
                </c:pt>
                <c:pt idx="5">
                  <c:v>1.0257029651727632</c:v>
                </c:pt>
                <c:pt idx="6">
                  <c:v>1.0375034393281859</c:v>
                </c:pt>
                <c:pt idx="7">
                  <c:v>1.0515132190832757</c:v>
                </c:pt>
                <c:pt idx="8">
                  <c:v>1.067725401454906</c:v>
                </c:pt>
                <c:pt idx="9">
                  <c:v>1.0861322644619515</c:v>
                </c:pt>
                <c:pt idx="10">
                  <c:v>1.1067249161261481</c:v>
                </c:pt>
                <c:pt idx="11">
                  <c:v>1.1294937624709462</c:v>
                </c:pt>
                <c:pt idx="12">
                  <c:v>1.154427688523517</c:v>
                </c:pt>
                <c:pt idx="13">
                  <c:v>1.1815148773127435</c:v>
                </c:pt>
                <c:pt idx="14">
                  <c:v>1.2107424588700837</c:v>
                </c:pt>
                <c:pt idx="15">
                  <c:v>1.2420966272292859</c:v>
                </c:pt>
                <c:pt idx="16">
                  <c:v>1.2755624064269564</c:v>
                </c:pt>
                <c:pt idx="17">
                  <c:v>1.3111237675022753</c:v>
                </c:pt>
                <c:pt idx="18">
                  <c:v>1.3487640964958547</c:v>
                </c:pt>
                <c:pt idx="19">
                  <c:v>1.3884652584520201</c:v>
                </c:pt>
                <c:pt idx="20">
                  <c:v>1.4302088844156733</c:v>
                </c:pt>
                <c:pt idx="21">
                  <c:v>1.473975084435432</c:v>
                </c:pt>
                <c:pt idx="22">
                  <c:v>1.5197431495619174</c:v>
                </c:pt>
                <c:pt idx="23">
                  <c:v>1.5674916688474656</c:v>
                </c:pt>
                <c:pt idx="24">
                  <c:v>1.6171979443475557</c:v>
                </c:pt>
                <c:pt idx="25">
                  <c:v>1.6688389271185307</c:v>
                </c:pt>
                <c:pt idx="26">
                  <c:v>1.7223902812198739</c:v>
                </c:pt>
                <c:pt idx="27">
                  <c:v>1.7778270857125031</c:v>
                </c:pt>
                <c:pt idx="28">
                  <c:v>1.8351233666599078</c:v>
                </c:pt>
                <c:pt idx="29">
                  <c:v>1.8942524481272909</c:v>
                </c:pt>
                <c:pt idx="30">
                  <c:v>1.9551867181821507</c:v>
                </c:pt>
                <c:pt idx="31">
                  <c:v>2.0178980968931186</c:v>
                </c:pt>
                <c:pt idx="32">
                  <c:v>2.0823572173319826</c:v>
                </c:pt>
                <c:pt idx="33">
                  <c:v>2.1485345955708097</c:v>
                </c:pt>
                <c:pt idx="34">
                  <c:v>2.2163995776845287</c:v>
                </c:pt>
                <c:pt idx="35">
                  <c:v>2.2859210417492153</c:v>
                </c:pt>
                <c:pt idx="36">
                  <c:v>2.357066812843513</c:v>
                </c:pt>
                <c:pt idx="37">
                  <c:v>2.4298047160460698</c:v>
                </c:pt>
                <c:pt idx="38">
                  <c:v>2.5041012894386823</c:v>
                </c:pt>
                <c:pt idx="39">
                  <c:v>2.5799229541034241</c:v>
                </c:pt>
                <c:pt idx="40">
                  <c:v>2.6572348441255231</c:v>
                </c:pt>
                <c:pt idx="41">
                  <c:v>2.7360026785887741</c:v>
                </c:pt>
                <c:pt idx="42">
                  <c:v>2.816190187581832</c:v>
                </c:pt>
                <c:pt idx="43">
                  <c:v>2.8977620371910673</c:v>
                </c:pt>
                <c:pt idx="44">
                  <c:v>2.9806811385071379</c:v>
                </c:pt>
                <c:pt idx="45">
                  <c:v>3.0649105196204149</c:v>
                </c:pt>
                <c:pt idx="46">
                  <c:v>3.1504128576221313</c:v>
                </c:pt>
                <c:pt idx="47">
                  <c:v>3.2371507126038019</c:v>
                </c:pt>
                <c:pt idx="48">
                  <c:v>3.3250850066609479</c:v>
                </c:pt>
                <c:pt idx="49">
                  <c:v>3.4141773638873727</c:v>
                </c:pt>
                <c:pt idx="50">
                  <c:v>3.5043894083768827</c:v>
                </c:pt>
                <c:pt idx="51">
                  <c:v>3.595680775228141</c:v>
                </c:pt>
                <c:pt idx="52">
                  <c:v>3.6880127375358134</c:v>
                </c:pt>
                <c:pt idx="53">
                  <c:v>3.7813448133988512</c:v>
                </c:pt>
                <c:pt idx="54">
                  <c:v>3.8756378079130598</c:v>
                </c:pt>
                <c:pt idx="55">
                  <c:v>3.9708503031796796</c:v>
                </c:pt>
                <c:pt idx="56">
                  <c:v>4.0669424022962337</c:v>
                </c:pt>
                <c:pt idx="57">
                  <c:v>4.1638733893622462</c:v>
                </c:pt>
                <c:pt idx="58">
                  <c:v>4.2616026654769525</c:v>
                </c:pt>
                <c:pt idx="59">
                  <c:v>4.3600891637407386</c:v>
                </c:pt>
                <c:pt idx="60">
                  <c:v>4.4592920512534127</c:v>
                </c:pt>
                <c:pt idx="61">
                  <c:v>4.5591703781150708</c:v>
                </c:pt>
                <c:pt idx="62">
                  <c:v>4.6596828434266708</c:v>
                </c:pt>
                <c:pt idx="63">
                  <c:v>4.7607889652871611</c:v>
                </c:pt>
                <c:pt idx="64">
                  <c:v>4.8624473257977794</c:v>
                </c:pt>
                <c:pt idx="65">
                  <c:v>4.9646172090580567</c:v>
                </c:pt>
                <c:pt idx="66">
                  <c:v>5.0672580161672265</c:v>
                </c:pt>
                <c:pt idx="67">
                  <c:v>5.170328563225957</c:v>
                </c:pt>
                <c:pt idx="68">
                  <c:v>5.2737891873312019</c:v>
                </c:pt>
                <c:pt idx="69">
                  <c:v>5.3775983535844842</c:v>
                </c:pt>
                <c:pt idx="70">
                  <c:v>5.4817169840813262</c:v>
                </c:pt>
                <c:pt idx="71">
                  <c:v>5.5861041289218223</c:v>
                </c:pt>
                <c:pt idx="72">
                  <c:v>5.6907207102014929</c:v>
                </c:pt>
                <c:pt idx="73">
                  <c:v>5.7955270650172892</c:v>
                </c:pt>
                <c:pt idx="74">
                  <c:v>5.9004842324644464</c:v>
                </c:pt>
                <c:pt idx="75">
                  <c:v>6.0055529006390564</c:v>
                </c:pt>
                <c:pt idx="76">
                  <c:v>6.1106943426357807</c:v>
                </c:pt>
                <c:pt idx="77">
                  <c:v>6.2158715865449921</c:v>
                </c:pt>
                <c:pt idx="78">
                  <c:v>6.3210447354642136</c:v>
                </c:pt>
                <c:pt idx="79">
                  <c:v>6.4261785724795271</c:v>
                </c:pt>
                <c:pt idx="80">
                  <c:v>6.5312348386844503</c:v>
                </c:pt>
                <c:pt idx="81">
                  <c:v>6.6361767961687859</c:v>
                </c:pt>
                <c:pt idx="82">
                  <c:v>6.7409688770194753</c:v>
                </c:pt>
                <c:pt idx="83">
                  <c:v>6.8455751623243106</c:v>
                </c:pt>
                <c:pt idx="84">
                  <c:v>6.9499610201679536</c:v>
                </c:pt>
                <c:pt idx="85">
                  <c:v>7.05409029763877</c:v>
                </c:pt>
                <c:pt idx="86">
                  <c:v>7.1579302348168374</c:v>
                </c:pt>
                <c:pt idx="87">
                  <c:v>7.2614466677856635</c:v>
                </c:pt>
                <c:pt idx="88">
                  <c:v>7.3646064856261866</c:v>
                </c:pt>
                <c:pt idx="89">
                  <c:v>7.4673766944190527</c:v>
                </c:pt>
                <c:pt idx="90">
                  <c:v>7.5697265232394777</c:v>
                </c:pt>
                <c:pt idx="91">
                  <c:v>7.6716232121675381</c:v>
                </c:pt>
                <c:pt idx="92">
                  <c:v>7.7730365752770201</c:v>
                </c:pt>
                <c:pt idx="93">
                  <c:v>7.8739358416431386</c:v>
                </c:pt>
                <c:pt idx="94">
                  <c:v>7.9742928143348157</c:v>
                </c:pt>
                <c:pt idx="95">
                  <c:v>8.0740757864295567</c:v>
                </c:pt>
                <c:pt idx="96">
                  <c:v>8.1732589009905627</c:v>
                </c:pt>
                <c:pt idx="97">
                  <c:v>8.2718136100876158</c:v>
                </c:pt>
                <c:pt idx="98">
                  <c:v>8.3697117167896433</c:v>
                </c:pt>
                <c:pt idx="99">
                  <c:v>8.4669288851561255</c:v>
                </c:pt>
                <c:pt idx="100">
                  <c:v>8.5634363332574175</c:v>
                </c:pt>
                <c:pt idx="101">
                  <c:v>8.6592118311478572</c:v>
                </c:pt>
                <c:pt idx="102">
                  <c:v>8.7542285858929372</c:v>
                </c:pt>
                <c:pt idx="103">
                  <c:v>8.8484623785518561</c:v>
                </c:pt>
                <c:pt idx="104">
                  <c:v>8.9418912131783781</c:v>
                </c:pt>
                <c:pt idx="105">
                  <c:v>9.0344923918279907</c:v>
                </c:pt>
                <c:pt idx="106">
                  <c:v>9.126242982556743</c:v>
                </c:pt>
                <c:pt idx="107">
                  <c:v>9.2171223934149715</c:v>
                </c:pt>
                <c:pt idx="108">
                  <c:v>9.3071082774572975</c:v>
                </c:pt>
                <c:pt idx="109">
                  <c:v>9.3961817977297653</c:v>
                </c:pt>
                <c:pt idx="110">
                  <c:v>9.484323415280139</c:v>
                </c:pt>
                <c:pt idx="111">
                  <c:v>9.5715135911561777</c:v>
                </c:pt>
                <c:pt idx="112">
                  <c:v>9.6577343074019186</c:v>
                </c:pt>
                <c:pt idx="113">
                  <c:v>9.7429676630611226</c:v>
                </c:pt>
                <c:pt idx="114">
                  <c:v>9.827196927174688</c:v>
                </c:pt>
                <c:pt idx="115">
                  <c:v>9.910405017784365</c:v>
                </c:pt>
                <c:pt idx="116">
                  <c:v>9.9925757889296207</c:v>
                </c:pt>
                <c:pt idx="117">
                  <c:v>10.073695083645063</c:v>
                </c:pt>
                <c:pt idx="118">
                  <c:v>10.153746755970152</c:v>
                </c:pt>
                <c:pt idx="119">
                  <c:v>10.232717467937499</c:v>
                </c:pt>
                <c:pt idx="120">
                  <c:v>10.310592828582275</c:v>
                </c:pt>
                <c:pt idx="121">
                  <c:v>10.387359616936795</c:v>
                </c:pt>
                <c:pt idx="122">
                  <c:v>10.463006133029666</c:v>
                </c:pt>
                <c:pt idx="123">
                  <c:v>10.537519038893482</c:v>
                </c:pt>
                <c:pt idx="124">
                  <c:v>10.610888506552271</c:v>
                </c:pt>
                <c:pt idx="125">
                  <c:v>10.683100964039205</c:v>
                </c:pt>
                <c:pt idx="126">
                  <c:v>10.754146817377739</c:v>
                </c:pt>
                <c:pt idx="127">
                  <c:v>10.824017174589608</c:v>
                </c:pt>
                <c:pt idx="128">
                  <c:v>10.892701037701688</c:v>
                </c:pt>
                <c:pt idx="129">
                  <c:v>10.960187993739439</c:v>
                </c:pt>
                <c:pt idx="130">
                  <c:v>11.026472543716299</c:v>
                </c:pt>
                <c:pt idx="131">
                  <c:v>11.091542168662873</c:v>
                </c:pt>
                <c:pt idx="132">
                  <c:v>11.155392539589737</c:v>
                </c:pt>
                <c:pt idx="133">
                  <c:v>11.218014647518915</c:v>
                </c:pt>
                <c:pt idx="134">
                  <c:v>11.279400302470428</c:v>
                </c:pt>
                <c:pt idx="135">
                  <c:v>11.339543537458857</c:v>
                </c:pt>
                <c:pt idx="136">
                  <c:v>11.398437917499935</c:v>
                </c:pt>
                <c:pt idx="137">
                  <c:v>11.456077358608535</c:v>
                </c:pt>
                <c:pt idx="138">
                  <c:v>11.512456244798379</c:v>
                </c:pt>
                <c:pt idx="139">
                  <c:v>11.567567673086344</c:v>
                </c:pt>
                <c:pt idx="140">
                  <c:v>11.621408835479292</c:v>
                </c:pt>
                <c:pt idx="141">
                  <c:v>11.673973530992384</c:v>
                </c:pt>
                <c:pt idx="142">
                  <c:v>11.725256494638485</c:v>
                </c:pt>
                <c:pt idx="143">
                  <c:v>11.775254801424744</c:v>
                </c:pt>
                <c:pt idx="144">
                  <c:v>11.823963303363755</c:v>
                </c:pt>
                <c:pt idx="145">
                  <c:v>11.871378490464084</c:v>
                </c:pt>
                <c:pt idx="146">
                  <c:v>11.9174983737306</c:v>
                </c:pt>
                <c:pt idx="147">
                  <c:v>11.962317571176456</c:v>
                </c:pt>
                <c:pt idx="148">
                  <c:v>12.005833625807659</c:v>
                </c:pt>
                <c:pt idx="149">
                  <c:v>12.048044665628787</c:v>
                </c:pt>
                <c:pt idx="150">
                  <c:v>12.088947063648702</c:v>
                </c:pt>
                <c:pt idx="151">
                  <c:v>12.128537309875986</c:v>
                </c:pt>
                <c:pt idx="152">
                  <c:v>12.166815404310638</c:v>
                </c:pt>
                <c:pt idx="153">
                  <c:v>12.203777719961522</c:v>
                </c:pt>
                <c:pt idx="154">
                  <c:v>12.239422501832932</c:v>
                </c:pt>
                <c:pt idx="155">
                  <c:v>12.273747994929154</c:v>
                </c:pt>
                <c:pt idx="156">
                  <c:v>12.306752327254765</c:v>
                </c:pt>
                <c:pt idx="157">
                  <c:v>12.338434679811769</c:v>
                </c:pt>
                <c:pt idx="158">
                  <c:v>12.368793297604451</c:v>
                </c:pt>
                <c:pt idx="159">
                  <c:v>12.39782537263968</c:v>
                </c:pt>
                <c:pt idx="160">
                  <c:v>12.425531957914879</c:v>
                </c:pt>
                <c:pt idx="161">
                  <c:v>12.451911181434626</c:v>
                </c:pt>
                <c:pt idx="162">
                  <c:v>12.476961171203495</c:v>
                </c:pt>
                <c:pt idx="163">
                  <c:v>12.500681225223202</c:v>
                </c:pt>
                <c:pt idx="164">
                  <c:v>12.523072162491747</c:v>
                </c:pt>
                <c:pt idx="165">
                  <c:v>12.544131292015706</c:v>
                </c:pt>
                <c:pt idx="166">
                  <c:v>12.563859432793073</c:v>
                </c:pt>
                <c:pt idx="167">
                  <c:v>12.582254946827863</c:v>
                </c:pt>
                <c:pt idx="168">
                  <c:v>12.599316781122637</c:v>
                </c:pt>
                <c:pt idx="169">
                  <c:v>12.615045871675116</c:v>
                </c:pt>
                <c:pt idx="170">
                  <c:v>12.629440580489302</c:v>
                </c:pt>
                <c:pt idx="171">
                  <c:v>12.64250079056548</c:v>
                </c:pt>
                <c:pt idx="172">
                  <c:v>12.654227320901647</c:v>
                </c:pt>
                <c:pt idx="173">
                  <c:v>12.664618533501809</c:v>
                </c:pt>
                <c:pt idx="174">
                  <c:v>12.673673375368535</c:v>
                </c:pt>
                <c:pt idx="175">
                  <c:v>12.681392899499262</c:v>
                </c:pt>
                <c:pt idx="176">
                  <c:v>12.687777924891973</c:v>
                </c:pt>
                <c:pt idx="177">
                  <c:v>12.692825877552975</c:v>
                </c:pt>
                <c:pt idx="178">
                  <c:v>12.696537459480542</c:v>
                </c:pt>
                <c:pt idx="179">
                  <c:v>12.698913606672386</c:v>
                </c:pt>
                <c:pt idx="180">
                  <c:v>12.699952681132519</c:v>
                </c:pt>
                <c:pt idx="181">
                  <c:v>12.69965632085693</c:v>
                </c:pt>
                <c:pt idx="182">
                  <c:v>12.698021834852197</c:v>
                </c:pt>
                <c:pt idx="183">
                  <c:v>12.695052031111459</c:v>
                </c:pt>
                <c:pt idx="184">
                  <c:v>12.690745154639004</c:v>
                </c:pt>
                <c:pt idx="185">
                  <c:v>12.685100971435407</c:v>
                </c:pt>
                <c:pt idx="186">
                  <c:v>12.67812053449809</c:v>
                </c:pt>
                <c:pt idx="187">
                  <c:v>12.669803843827056</c:v>
                </c:pt>
                <c:pt idx="188">
                  <c:v>12.660151718420302</c:v>
                </c:pt>
                <c:pt idx="189">
                  <c:v>12.649162520281831</c:v>
                </c:pt>
                <c:pt idx="190">
                  <c:v>12.636837887407639</c:v>
                </c:pt>
                <c:pt idx="191">
                  <c:v>12.62317700079973</c:v>
                </c:pt>
                <c:pt idx="192">
                  <c:v>12.608179743458388</c:v>
                </c:pt>
                <c:pt idx="193">
                  <c:v>12.591848104378755</c:v>
                </c:pt>
                <c:pt idx="194">
                  <c:v>12.574181849561398</c:v>
                </c:pt>
                <c:pt idx="195">
                  <c:v>12.555180277008036</c:v>
                </c:pt>
                <c:pt idx="196">
                  <c:v>12.534845141714376</c:v>
                </c:pt>
                <c:pt idx="197">
                  <c:v>12.51317644368042</c:v>
                </c:pt>
                <c:pt idx="198">
                  <c:v>12.490174884904455</c:v>
                </c:pt>
                <c:pt idx="199">
                  <c:v>12.465840699385904</c:v>
                </c:pt>
                <c:pt idx="200">
                  <c:v>12.440175642120479</c:v>
                </c:pt>
                <c:pt idx="201">
                  <c:v>12.413179596108469</c:v>
                </c:pt>
                <c:pt idx="202">
                  <c:v>12.384854433345295</c:v>
                </c:pt>
                <c:pt idx="203">
                  <c:v>12.355200153830955</c:v>
                </c:pt>
                <c:pt idx="204">
                  <c:v>12.324218512561163</c:v>
                </c:pt>
                <c:pt idx="205">
                  <c:v>12.291910445533631</c:v>
                </c:pt>
                <c:pt idx="206">
                  <c:v>12.258276771746356</c:v>
                </c:pt>
                <c:pt idx="207">
                  <c:v>12.223321118190471</c:v>
                </c:pt>
                <c:pt idx="208">
                  <c:v>12.187043484865974</c:v>
                </c:pt>
                <c:pt idx="209">
                  <c:v>12.149445626768584</c:v>
                </c:pt>
                <c:pt idx="210">
                  <c:v>12.110530234891716</c:v>
                </c:pt>
                <c:pt idx="211">
                  <c:v>12.070299064231081</c:v>
                </c:pt>
                <c:pt idx="212">
                  <c:v>12.02875386978239</c:v>
                </c:pt>
                <c:pt idx="213">
                  <c:v>11.985898395536493</c:v>
                </c:pt>
                <c:pt idx="214">
                  <c:v>11.941734279489379</c:v>
                </c:pt>
                <c:pt idx="215">
                  <c:v>11.896264329634194</c:v>
                </c:pt>
                <c:pt idx="216">
                  <c:v>11.849493693958349</c:v>
                </c:pt>
                <c:pt idx="217">
                  <c:v>11.801422489461562</c:v>
                </c:pt>
                <c:pt idx="218">
                  <c:v>11.752057034128384</c:v>
                </c:pt>
                <c:pt idx="219">
                  <c:v>11.701399784952814</c:v>
                </c:pt>
                <c:pt idx="220">
                  <c:v>11.649455538923123</c:v>
                </c:pt>
                <c:pt idx="221">
                  <c:v>11.596227572031305</c:v>
                </c:pt>
                <c:pt idx="222">
                  <c:v>11.541721383263916</c:v>
                </c:pt>
                <c:pt idx="223">
                  <c:v>11.485942237608091</c:v>
                </c:pt>
                <c:pt idx="224">
                  <c:v>11.428895634050386</c:v>
                </c:pt>
                <c:pt idx="225">
                  <c:v>11.370585901580222</c:v>
                </c:pt>
                <c:pt idx="226">
                  <c:v>11.311019358182151</c:v>
                </c:pt>
                <c:pt idx="227">
                  <c:v>11.25020314083873</c:v>
                </c:pt>
                <c:pt idx="228">
                  <c:v>11.188143450534801</c:v>
                </c:pt>
                <c:pt idx="229">
                  <c:v>11.124846488255208</c:v>
                </c:pt>
                <c:pt idx="230">
                  <c:v>11.060320443979929</c:v>
                </c:pt>
                <c:pt idx="231">
                  <c:v>10.994572337691809</c:v>
                </c:pt>
                <c:pt idx="232">
                  <c:v>10.927613050364247</c:v>
                </c:pt>
                <c:pt idx="233">
                  <c:v>10.859447729984662</c:v>
                </c:pt>
                <c:pt idx="234">
                  <c:v>10.790087959524739</c:v>
                </c:pt>
                <c:pt idx="235">
                  <c:v>10.71954110996646</c:v>
                </c:pt>
                <c:pt idx="236">
                  <c:v>10.647818647281804</c:v>
                </c:pt>
                <c:pt idx="237">
                  <c:v>10.574931218444741</c:v>
                </c:pt>
                <c:pt idx="238">
                  <c:v>10.50088876843096</c:v>
                </c:pt>
                <c:pt idx="239">
                  <c:v>10.425702880212153</c:v>
                </c:pt>
                <c:pt idx="240">
                  <c:v>10.349385955758001</c:v>
                </c:pt>
                <c:pt idx="241">
                  <c:v>10.271950631037623</c:v>
                </c:pt>
                <c:pt idx="242">
                  <c:v>10.193409308020694</c:v>
                </c:pt>
                <c:pt idx="243">
                  <c:v>10.113776260672335</c:v>
                </c:pt>
                <c:pt idx="244">
                  <c:v>10.033064007961938</c:v>
                </c:pt>
                <c:pt idx="245">
                  <c:v>9.9512877598523257</c:v>
                </c:pt>
                <c:pt idx="246">
                  <c:v>9.8684643643023175</c:v>
                </c:pt>
                <c:pt idx="247">
                  <c:v>9.7846073932787352</c:v>
                </c:pt>
                <c:pt idx="248">
                  <c:v>9.6997346307381136</c:v>
                </c:pt>
                <c:pt idx="249">
                  <c:v>9.613862924639264</c:v>
                </c:pt>
                <c:pt idx="250">
                  <c:v>9.5270093569404377</c:v>
                </c:pt>
                <c:pt idx="251">
                  <c:v>9.4391917115981609</c:v>
                </c:pt>
                <c:pt idx="252">
                  <c:v>9.3504296445643877</c:v>
                </c:pt>
                <c:pt idx="253">
                  <c:v>9.2607419927930739</c:v>
                </c:pt>
                <c:pt idx="254">
                  <c:v>9.1701482952364639</c:v>
                </c:pt>
                <c:pt idx="255">
                  <c:v>9.078670781840211</c:v>
                </c:pt>
                <c:pt idx="256">
                  <c:v>8.9863293425557043</c:v>
                </c:pt>
                <c:pt idx="257">
                  <c:v>8.8931460903288873</c:v>
                </c:pt>
                <c:pt idx="258">
                  <c:v>8.7991441911031387</c:v>
                </c:pt>
                <c:pt idx="259">
                  <c:v>8.7043470448212581</c:v>
                </c:pt>
                <c:pt idx="260">
                  <c:v>8.6087778174266187</c:v>
                </c:pt>
                <c:pt idx="261">
                  <c:v>8.5124614298583037</c:v>
                </c:pt>
                <c:pt idx="262">
                  <c:v>8.4154218670576917</c:v>
                </c:pt>
                <c:pt idx="263">
                  <c:v>8.3176866239575702</c:v>
                </c:pt>
                <c:pt idx="264">
                  <c:v>8.2192814404950223</c:v>
                </c:pt>
                <c:pt idx="265">
                  <c:v>8.1202331096045555</c:v>
                </c:pt>
                <c:pt idx="266">
                  <c:v>8.0205693602183921</c:v>
                </c:pt>
                <c:pt idx="267">
                  <c:v>7.9203186232670353</c:v>
                </c:pt>
                <c:pt idx="268">
                  <c:v>7.8195099146795624</c:v>
                </c:pt>
                <c:pt idx="269">
                  <c:v>7.7181724843844748</c:v>
                </c:pt>
                <c:pt idx="270">
                  <c:v>7.6163368693071263</c:v>
                </c:pt>
                <c:pt idx="271">
                  <c:v>7.5140339573720203</c:v>
                </c:pt>
                <c:pt idx="272">
                  <c:v>7.411294519503941</c:v>
                </c:pt>
                <c:pt idx="273">
                  <c:v>7.3081513156228066</c:v>
                </c:pt>
                <c:pt idx="274">
                  <c:v>7.2046371056485468</c:v>
                </c:pt>
                <c:pt idx="275">
                  <c:v>7.1007827775056551</c:v>
                </c:pt>
                <c:pt idx="276">
                  <c:v>6.996624484105765</c:v>
                </c:pt>
                <c:pt idx="277">
                  <c:v>6.8921945173699397</c:v>
                </c:pt>
                <c:pt idx="278">
                  <c:v>6.7875287962103847</c:v>
                </c:pt>
                <c:pt idx="279">
                  <c:v>6.6826618355427323</c:v>
                </c:pt>
                <c:pt idx="280">
                  <c:v>6.5776301392777476</c:v>
                </c:pt>
                <c:pt idx="281">
                  <c:v>6.4724685733302145</c:v>
                </c:pt>
                <c:pt idx="282">
                  <c:v>6.3672150456074679</c:v>
                </c:pt>
                <c:pt idx="283">
                  <c:v>6.2619057090211392</c:v>
                </c:pt>
                <c:pt idx="284">
                  <c:v>6.1565781204794225</c:v>
                </c:pt>
                <c:pt idx="285">
                  <c:v>6.0512706558885165</c:v>
                </c:pt>
                <c:pt idx="286">
                  <c:v>5.946020755156904</c:v>
                </c:pt>
                <c:pt idx="287">
                  <c:v>5.8408676131887791</c:v>
                </c:pt>
                <c:pt idx="288">
                  <c:v>5.7358501908889057</c:v>
                </c:pt>
                <c:pt idx="289">
                  <c:v>5.6310068641634823</c:v>
                </c:pt>
                <c:pt idx="290">
                  <c:v>5.5263782319132684</c:v>
                </c:pt>
                <c:pt idx="291">
                  <c:v>5.422003957041313</c:v>
                </c:pt>
                <c:pt idx="292">
                  <c:v>5.3179238194503817</c:v>
                </c:pt>
                <c:pt idx="293">
                  <c:v>5.2141775990432366</c:v>
                </c:pt>
                <c:pt idx="294">
                  <c:v>5.1108061287200695</c:v>
                </c:pt>
                <c:pt idx="295">
                  <c:v>5.0078508263796371</c:v>
                </c:pt>
                <c:pt idx="296">
                  <c:v>4.9053514719247078</c:v>
                </c:pt>
                <c:pt idx="297">
                  <c:v>4.8033493662543236</c:v>
                </c:pt>
                <c:pt idx="298">
                  <c:v>4.7018851082692459</c:v>
                </c:pt>
                <c:pt idx="299">
                  <c:v>4.6010007008668081</c:v>
                </c:pt>
                <c:pt idx="300">
                  <c:v>4.5007365089483411</c:v>
                </c:pt>
                <c:pt idx="301">
                  <c:v>4.4011339504126044</c:v>
                </c:pt>
                <c:pt idx="302">
                  <c:v>4.3022339751595053</c:v>
                </c:pt>
                <c:pt idx="303">
                  <c:v>4.2040771820898017</c:v>
                </c:pt>
                <c:pt idx="304">
                  <c:v>4.1067055741008245</c:v>
                </c:pt>
                <c:pt idx="305">
                  <c:v>4.0101595160939087</c:v>
                </c:pt>
                <c:pt idx="306">
                  <c:v>3.9144800749686719</c:v>
                </c:pt>
                <c:pt idx="307">
                  <c:v>3.8197073816270195</c:v>
                </c:pt>
                <c:pt idx="308">
                  <c:v>3.7258828539677102</c:v>
                </c:pt>
                <c:pt idx="309">
                  <c:v>3.6330454528955101</c:v>
                </c:pt>
                <c:pt idx="310">
                  <c:v>3.5412358943108959</c:v>
                </c:pt>
                <c:pt idx="311">
                  <c:v>3.4504944261154882</c:v>
                </c:pt>
                <c:pt idx="312">
                  <c:v>3.3608598922143367</c:v>
                </c:pt>
                <c:pt idx="313">
                  <c:v>3.2723714875116361</c:v>
                </c:pt>
                <c:pt idx="314">
                  <c:v>3.185068406911578</c:v>
                </c:pt>
                <c:pt idx="315">
                  <c:v>3.0989887923209327</c:v>
                </c:pt>
                <c:pt idx="316">
                  <c:v>3.0141710196458935</c:v>
                </c:pt>
                <c:pt idx="317">
                  <c:v>2.9306526457946611</c:v>
                </c:pt>
                <c:pt idx="318">
                  <c:v>2.8484707596765722</c:v>
                </c:pt>
                <c:pt idx="319">
                  <c:v>2.7676622162015456</c:v>
                </c:pt>
                <c:pt idx="320">
                  <c:v>2.6882632852809203</c:v>
                </c:pt>
                <c:pt idx="321">
                  <c:v>2.6103096518274715</c:v>
                </c:pt>
                <c:pt idx="322">
                  <c:v>2.5338365327551164</c:v>
                </c:pt>
                <c:pt idx="323">
                  <c:v>2.4588787939786294</c:v>
                </c:pt>
                <c:pt idx="324">
                  <c:v>2.385470131415647</c:v>
                </c:pt>
                <c:pt idx="325">
                  <c:v>2.3136443579835184</c:v>
                </c:pt>
                <c:pt idx="326">
                  <c:v>2.243433765603307</c:v>
                </c:pt>
                <c:pt idx="327">
                  <c:v>2.1748708801955128</c:v>
                </c:pt>
                <c:pt idx="328">
                  <c:v>2.1079868236840613</c:v>
                </c:pt>
                <c:pt idx="329">
                  <c:v>2.0428128349925911</c:v>
                </c:pt>
                <c:pt idx="330">
                  <c:v>1.979378749048178</c:v>
                </c:pt>
                <c:pt idx="331">
                  <c:v>1.9177135817798929</c:v>
                </c:pt>
                <c:pt idx="332">
                  <c:v>1.857846115117386</c:v>
                </c:pt>
                <c:pt idx="333">
                  <c:v>1.7998040779928761</c:v>
                </c:pt>
                <c:pt idx="334">
                  <c:v>1.7436143803405881</c:v>
                </c:pt>
                <c:pt idx="335">
                  <c:v>1.6893032300964568</c:v>
                </c:pt>
                <c:pt idx="336">
                  <c:v>1.6368958991987108</c:v>
                </c:pt>
                <c:pt idx="337">
                  <c:v>1.586416840587578</c:v>
                </c:pt>
                <c:pt idx="338">
                  <c:v>1.5378895712055749</c:v>
                </c:pt>
                <c:pt idx="339">
                  <c:v>1.4913369059969328</c:v>
                </c:pt>
                <c:pt idx="340">
                  <c:v>1.4467804899087446</c:v>
                </c:pt>
                <c:pt idx="341">
                  <c:v>1.4042413828895308</c:v>
                </c:pt>
                <c:pt idx="342">
                  <c:v>1.3637393578909616</c:v>
                </c:pt>
                <c:pt idx="343">
                  <c:v>1.3252937198658459</c:v>
                </c:pt>
                <c:pt idx="344">
                  <c:v>1.2889223697704286</c:v>
                </c:pt>
                <c:pt idx="345">
                  <c:v>1.2546425065626716</c:v>
                </c:pt>
                <c:pt idx="346">
                  <c:v>1.2224700422036769</c:v>
                </c:pt>
                <c:pt idx="347">
                  <c:v>1.1924205376554107</c:v>
                </c:pt>
                <c:pt idx="348">
                  <c:v>1.1645076818844089</c:v>
                </c:pt>
                <c:pt idx="349">
                  <c:v>1.1387450468574998</c:v>
                </c:pt>
                <c:pt idx="350">
                  <c:v>1.1151448005449391</c:v>
                </c:pt>
                <c:pt idx="351">
                  <c:v>1.0937177069204183</c:v>
                </c:pt>
                <c:pt idx="352">
                  <c:v>1.0744740619587665</c:v>
                </c:pt>
                <c:pt idx="353">
                  <c:v>1.0574229916376783</c:v>
                </c:pt>
                <c:pt idx="354">
                  <c:v>1.0425725689374221</c:v>
                </c:pt>
                <c:pt idx="355">
                  <c:v>1.0299296968411202</c:v>
                </c:pt>
                <c:pt idx="356">
                  <c:v>1.0195003423341928</c:v>
                </c:pt>
                <c:pt idx="357">
                  <c:v>1.0112893024049097</c:v>
                </c:pt>
                <c:pt idx="358">
                  <c:v>1.0053005550435496</c:v>
                </c:pt>
                <c:pt idx="359">
                  <c:v>1.0015369082432481</c:v>
                </c:pt>
                <c:pt idx="360">
                  <c:v>1.0000000000000004</c:v>
                </c:pt>
                <c:pt idx="361">
                  <c:v>1.0006905323120929</c:v>
                </c:pt>
                <c:pt idx="362">
                  <c:v>1.0036080371806677</c:v>
                </c:pt>
                <c:pt idx="363">
                  <c:v>1.0087511106091571</c:v>
                </c:pt>
                <c:pt idx="364">
                  <c:v>1.0161172956035669</c:v>
                </c:pt>
                <c:pt idx="365">
                  <c:v>1.0257029651727632</c:v>
                </c:pt>
                <c:pt idx="366">
                  <c:v>1.0375034393281859</c:v>
                </c:pt>
                <c:pt idx="367">
                  <c:v>1.0515132190832757</c:v>
                </c:pt>
                <c:pt idx="368">
                  <c:v>1.067725401454906</c:v>
                </c:pt>
                <c:pt idx="369">
                  <c:v>1.0861322644619515</c:v>
                </c:pt>
                <c:pt idx="370">
                  <c:v>1.1067249161261481</c:v>
                </c:pt>
                <c:pt idx="371">
                  <c:v>1.1294937624709462</c:v>
                </c:pt>
                <c:pt idx="372">
                  <c:v>1.154427688523517</c:v>
                </c:pt>
                <c:pt idx="373">
                  <c:v>1.1815148773127435</c:v>
                </c:pt>
                <c:pt idx="374">
                  <c:v>1.2107424588700837</c:v>
                </c:pt>
                <c:pt idx="375">
                  <c:v>1.2420966272292859</c:v>
                </c:pt>
                <c:pt idx="376">
                  <c:v>1.2755624064269564</c:v>
                </c:pt>
                <c:pt idx="377">
                  <c:v>1.3111237675022753</c:v>
                </c:pt>
                <c:pt idx="378">
                  <c:v>1.3487640964958547</c:v>
                </c:pt>
                <c:pt idx="379">
                  <c:v>1.3884652584520201</c:v>
                </c:pt>
                <c:pt idx="380">
                  <c:v>1.4302088844156733</c:v>
                </c:pt>
                <c:pt idx="381">
                  <c:v>1.473975084435432</c:v>
                </c:pt>
                <c:pt idx="382">
                  <c:v>1.5197431495619174</c:v>
                </c:pt>
                <c:pt idx="383">
                  <c:v>1.5674916688474656</c:v>
                </c:pt>
                <c:pt idx="384">
                  <c:v>1.6171979443475557</c:v>
                </c:pt>
                <c:pt idx="385">
                  <c:v>1.6688389271185307</c:v>
                </c:pt>
                <c:pt idx="386">
                  <c:v>1.7223902812198739</c:v>
                </c:pt>
                <c:pt idx="387">
                  <c:v>1.7778270857125031</c:v>
                </c:pt>
                <c:pt idx="388">
                  <c:v>1.8351233666599078</c:v>
                </c:pt>
                <c:pt idx="389">
                  <c:v>1.8942524481272909</c:v>
                </c:pt>
                <c:pt idx="390">
                  <c:v>1.9551867181821507</c:v>
                </c:pt>
                <c:pt idx="391">
                  <c:v>2.0178980968931186</c:v>
                </c:pt>
                <c:pt idx="392">
                  <c:v>2.0823572173319826</c:v>
                </c:pt>
                <c:pt idx="393">
                  <c:v>2.1485345955708097</c:v>
                </c:pt>
                <c:pt idx="394">
                  <c:v>2.2163995776845287</c:v>
                </c:pt>
                <c:pt idx="395">
                  <c:v>2.2859210417492153</c:v>
                </c:pt>
                <c:pt idx="396">
                  <c:v>2.357066812843513</c:v>
                </c:pt>
                <c:pt idx="397">
                  <c:v>2.4298047160460698</c:v>
                </c:pt>
                <c:pt idx="398">
                  <c:v>2.5041012894386823</c:v>
                </c:pt>
                <c:pt idx="399">
                  <c:v>2.5799229541034241</c:v>
                </c:pt>
                <c:pt idx="400">
                  <c:v>2.6572348441255231</c:v>
                </c:pt>
                <c:pt idx="401">
                  <c:v>2.7360026785887741</c:v>
                </c:pt>
                <c:pt idx="402">
                  <c:v>2.816190187581832</c:v>
                </c:pt>
                <c:pt idx="403">
                  <c:v>2.8977620371910673</c:v>
                </c:pt>
                <c:pt idx="404">
                  <c:v>2.9806811385071379</c:v>
                </c:pt>
                <c:pt idx="405">
                  <c:v>3.0649105196204149</c:v>
                </c:pt>
                <c:pt idx="406">
                  <c:v>3.1504128576221313</c:v>
                </c:pt>
                <c:pt idx="407">
                  <c:v>3.2371507126038019</c:v>
                </c:pt>
                <c:pt idx="408">
                  <c:v>3.3250850066609479</c:v>
                </c:pt>
                <c:pt idx="409">
                  <c:v>3.4141773638873727</c:v>
                </c:pt>
                <c:pt idx="410">
                  <c:v>3.5043894083768827</c:v>
                </c:pt>
                <c:pt idx="411">
                  <c:v>3.595680775228141</c:v>
                </c:pt>
                <c:pt idx="412">
                  <c:v>3.6880127375358134</c:v>
                </c:pt>
                <c:pt idx="413">
                  <c:v>3.7813448133988512</c:v>
                </c:pt>
                <c:pt idx="414">
                  <c:v>3.8756378079130598</c:v>
                </c:pt>
                <c:pt idx="415">
                  <c:v>3.9708503031796796</c:v>
                </c:pt>
                <c:pt idx="416">
                  <c:v>4.0669424022962337</c:v>
                </c:pt>
                <c:pt idx="417">
                  <c:v>4.1638733893622462</c:v>
                </c:pt>
                <c:pt idx="418">
                  <c:v>4.2616026654769525</c:v>
                </c:pt>
                <c:pt idx="419">
                  <c:v>4.3600891637407386</c:v>
                </c:pt>
                <c:pt idx="420">
                  <c:v>4.4592920512534127</c:v>
                </c:pt>
                <c:pt idx="421">
                  <c:v>4.5591703781150708</c:v>
                </c:pt>
                <c:pt idx="422">
                  <c:v>4.6596828434266708</c:v>
                </c:pt>
                <c:pt idx="423">
                  <c:v>4.7607889652871611</c:v>
                </c:pt>
                <c:pt idx="424">
                  <c:v>4.8624473257977794</c:v>
                </c:pt>
                <c:pt idx="425">
                  <c:v>4.9646172090580567</c:v>
                </c:pt>
                <c:pt idx="426">
                  <c:v>5.0672580161672265</c:v>
                </c:pt>
                <c:pt idx="427">
                  <c:v>5.170328563225957</c:v>
                </c:pt>
                <c:pt idx="428">
                  <c:v>5.2737891873312019</c:v>
                </c:pt>
                <c:pt idx="429">
                  <c:v>5.3775983535844842</c:v>
                </c:pt>
                <c:pt idx="430">
                  <c:v>5.4817169840813262</c:v>
                </c:pt>
                <c:pt idx="431">
                  <c:v>5.5861041289218223</c:v>
                </c:pt>
                <c:pt idx="432">
                  <c:v>5.6907207102014929</c:v>
                </c:pt>
                <c:pt idx="433">
                  <c:v>5.7955270650172892</c:v>
                </c:pt>
                <c:pt idx="434">
                  <c:v>5.9004842324644464</c:v>
                </c:pt>
                <c:pt idx="435">
                  <c:v>6.0055529006390564</c:v>
                </c:pt>
                <c:pt idx="436">
                  <c:v>6.1106943426357807</c:v>
                </c:pt>
                <c:pt idx="437">
                  <c:v>6.2158715865449921</c:v>
                </c:pt>
                <c:pt idx="438">
                  <c:v>6.3210447354642136</c:v>
                </c:pt>
                <c:pt idx="439">
                  <c:v>6.4261785724795271</c:v>
                </c:pt>
                <c:pt idx="440">
                  <c:v>6.5312348386844503</c:v>
                </c:pt>
                <c:pt idx="441">
                  <c:v>6.6361767961687859</c:v>
                </c:pt>
                <c:pt idx="442">
                  <c:v>6.7409688770194753</c:v>
                </c:pt>
                <c:pt idx="443">
                  <c:v>6.8455751623243106</c:v>
                </c:pt>
                <c:pt idx="444">
                  <c:v>6.9499610201679536</c:v>
                </c:pt>
                <c:pt idx="445">
                  <c:v>7.05409029763877</c:v>
                </c:pt>
                <c:pt idx="446">
                  <c:v>7.1579302348168374</c:v>
                </c:pt>
                <c:pt idx="447">
                  <c:v>7.2614466677856635</c:v>
                </c:pt>
                <c:pt idx="448">
                  <c:v>7.3646064856261866</c:v>
                </c:pt>
                <c:pt idx="449">
                  <c:v>7.4673766944190527</c:v>
                </c:pt>
                <c:pt idx="450">
                  <c:v>7.5697265232394777</c:v>
                </c:pt>
                <c:pt idx="451">
                  <c:v>7.6716232121675381</c:v>
                </c:pt>
                <c:pt idx="452">
                  <c:v>7.7730365752770201</c:v>
                </c:pt>
                <c:pt idx="453">
                  <c:v>7.8739358416431386</c:v>
                </c:pt>
                <c:pt idx="454">
                  <c:v>7.9742928143348157</c:v>
                </c:pt>
                <c:pt idx="455">
                  <c:v>8.0740757864295567</c:v>
                </c:pt>
                <c:pt idx="456">
                  <c:v>8.1732589009905627</c:v>
                </c:pt>
                <c:pt idx="457">
                  <c:v>8.2718136100876158</c:v>
                </c:pt>
                <c:pt idx="458">
                  <c:v>8.3697117167896433</c:v>
                </c:pt>
                <c:pt idx="459">
                  <c:v>8.4669288851561255</c:v>
                </c:pt>
                <c:pt idx="460">
                  <c:v>8.5634363332574175</c:v>
                </c:pt>
                <c:pt idx="461">
                  <c:v>8.6592118311478572</c:v>
                </c:pt>
                <c:pt idx="462">
                  <c:v>8.7542285858929372</c:v>
                </c:pt>
                <c:pt idx="463">
                  <c:v>8.8484623785518561</c:v>
                </c:pt>
                <c:pt idx="464">
                  <c:v>8.9418912131783781</c:v>
                </c:pt>
                <c:pt idx="465">
                  <c:v>9.0344923918279907</c:v>
                </c:pt>
                <c:pt idx="466">
                  <c:v>9.126242982556743</c:v>
                </c:pt>
                <c:pt idx="467">
                  <c:v>9.2171223934149715</c:v>
                </c:pt>
                <c:pt idx="468">
                  <c:v>9.3071082774572975</c:v>
                </c:pt>
                <c:pt idx="469">
                  <c:v>9.3961817977297653</c:v>
                </c:pt>
                <c:pt idx="470">
                  <c:v>9.484323415280139</c:v>
                </c:pt>
                <c:pt idx="471">
                  <c:v>9.5715135911561777</c:v>
                </c:pt>
                <c:pt idx="472">
                  <c:v>9.6577343074019186</c:v>
                </c:pt>
                <c:pt idx="473">
                  <c:v>9.7429676630611226</c:v>
                </c:pt>
                <c:pt idx="474">
                  <c:v>9.827196927174688</c:v>
                </c:pt>
                <c:pt idx="475">
                  <c:v>9.910405017784365</c:v>
                </c:pt>
                <c:pt idx="476">
                  <c:v>9.9925757889296207</c:v>
                </c:pt>
                <c:pt idx="477">
                  <c:v>10.073695083645063</c:v>
                </c:pt>
                <c:pt idx="478">
                  <c:v>10.153746755970152</c:v>
                </c:pt>
                <c:pt idx="479">
                  <c:v>10.232717467937499</c:v>
                </c:pt>
                <c:pt idx="480">
                  <c:v>10.310592828582275</c:v>
                </c:pt>
                <c:pt idx="481">
                  <c:v>10.387359616936795</c:v>
                </c:pt>
                <c:pt idx="482">
                  <c:v>10.463006133029666</c:v>
                </c:pt>
                <c:pt idx="483">
                  <c:v>10.537519038893482</c:v>
                </c:pt>
                <c:pt idx="484">
                  <c:v>10.610888506552271</c:v>
                </c:pt>
                <c:pt idx="485">
                  <c:v>10.683100964039205</c:v>
                </c:pt>
                <c:pt idx="486">
                  <c:v>10.754146817377739</c:v>
                </c:pt>
                <c:pt idx="487">
                  <c:v>10.824017174589608</c:v>
                </c:pt>
                <c:pt idx="488">
                  <c:v>10.892701037701688</c:v>
                </c:pt>
                <c:pt idx="489">
                  <c:v>10.960187993739439</c:v>
                </c:pt>
                <c:pt idx="490">
                  <c:v>11.026472543716299</c:v>
                </c:pt>
                <c:pt idx="491">
                  <c:v>11.091542168662873</c:v>
                </c:pt>
                <c:pt idx="492">
                  <c:v>11.155392539589737</c:v>
                </c:pt>
                <c:pt idx="493">
                  <c:v>11.218014647518915</c:v>
                </c:pt>
                <c:pt idx="494">
                  <c:v>11.279400302470428</c:v>
                </c:pt>
                <c:pt idx="495">
                  <c:v>11.339543537458857</c:v>
                </c:pt>
                <c:pt idx="496">
                  <c:v>11.398437917499935</c:v>
                </c:pt>
                <c:pt idx="497">
                  <c:v>11.456077358608535</c:v>
                </c:pt>
                <c:pt idx="498">
                  <c:v>11.512456244798379</c:v>
                </c:pt>
                <c:pt idx="499">
                  <c:v>11.567567673086344</c:v>
                </c:pt>
                <c:pt idx="500">
                  <c:v>11.621408835479292</c:v>
                </c:pt>
                <c:pt idx="501">
                  <c:v>11.673973530992384</c:v>
                </c:pt>
                <c:pt idx="502">
                  <c:v>11.725256494638485</c:v>
                </c:pt>
                <c:pt idx="503">
                  <c:v>11.775254801424744</c:v>
                </c:pt>
                <c:pt idx="504">
                  <c:v>11.823963303363755</c:v>
                </c:pt>
                <c:pt idx="505">
                  <c:v>11.871378490464084</c:v>
                </c:pt>
                <c:pt idx="506">
                  <c:v>11.9174983737306</c:v>
                </c:pt>
                <c:pt idx="507">
                  <c:v>11.962317571176456</c:v>
                </c:pt>
                <c:pt idx="508">
                  <c:v>12.005833625807659</c:v>
                </c:pt>
                <c:pt idx="509">
                  <c:v>12.048044665628787</c:v>
                </c:pt>
                <c:pt idx="510">
                  <c:v>12.088947063648702</c:v>
                </c:pt>
                <c:pt idx="511">
                  <c:v>12.128537309875986</c:v>
                </c:pt>
                <c:pt idx="512">
                  <c:v>12.166815404310638</c:v>
                </c:pt>
                <c:pt idx="513">
                  <c:v>12.203777719961522</c:v>
                </c:pt>
                <c:pt idx="514">
                  <c:v>12.239422501832932</c:v>
                </c:pt>
                <c:pt idx="515">
                  <c:v>12.273747994929154</c:v>
                </c:pt>
                <c:pt idx="516">
                  <c:v>12.306752327254765</c:v>
                </c:pt>
                <c:pt idx="517">
                  <c:v>12.338434679811769</c:v>
                </c:pt>
                <c:pt idx="518">
                  <c:v>12.368793297604451</c:v>
                </c:pt>
                <c:pt idx="519">
                  <c:v>12.39782537263968</c:v>
                </c:pt>
                <c:pt idx="520">
                  <c:v>12.425531957914879</c:v>
                </c:pt>
                <c:pt idx="521">
                  <c:v>12.451911181434626</c:v>
                </c:pt>
                <c:pt idx="522">
                  <c:v>12.476961171203495</c:v>
                </c:pt>
                <c:pt idx="523">
                  <c:v>12.500681225223202</c:v>
                </c:pt>
                <c:pt idx="524">
                  <c:v>12.523072162491747</c:v>
                </c:pt>
                <c:pt idx="525">
                  <c:v>12.544131292015706</c:v>
                </c:pt>
                <c:pt idx="526">
                  <c:v>12.563859432793073</c:v>
                </c:pt>
                <c:pt idx="527">
                  <c:v>12.582254946827863</c:v>
                </c:pt>
                <c:pt idx="528">
                  <c:v>12.599316781122637</c:v>
                </c:pt>
                <c:pt idx="529">
                  <c:v>12.615045871675116</c:v>
                </c:pt>
                <c:pt idx="530">
                  <c:v>12.629440580489302</c:v>
                </c:pt>
                <c:pt idx="531">
                  <c:v>12.64250079056548</c:v>
                </c:pt>
                <c:pt idx="532">
                  <c:v>12.654227320901647</c:v>
                </c:pt>
                <c:pt idx="533">
                  <c:v>12.664618533501809</c:v>
                </c:pt>
                <c:pt idx="534">
                  <c:v>12.673673375368535</c:v>
                </c:pt>
                <c:pt idx="535">
                  <c:v>12.681392899499262</c:v>
                </c:pt>
                <c:pt idx="536">
                  <c:v>12.687777924891973</c:v>
                </c:pt>
                <c:pt idx="537">
                  <c:v>12.692825877552975</c:v>
                </c:pt>
                <c:pt idx="538">
                  <c:v>12.696537459480542</c:v>
                </c:pt>
                <c:pt idx="539">
                  <c:v>12.698913606672386</c:v>
                </c:pt>
                <c:pt idx="540">
                  <c:v>12.699952681132519</c:v>
                </c:pt>
                <c:pt idx="541">
                  <c:v>12.69965632085693</c:v>
                </c:pt>
                <c:pt idx="542">
                  <c:v>12.698021834852197</c:v>
                </c:pt>
                <c:pt idx="543">
                  <c:v>12.695052031111459</c:v>
                </c:pt>
                <c:pt idx="544">
                  <c:v>12.690745154639004</c:v>
                </c:pt>
                <c:pt idx="545">
                  <c:v>12.685100971435407</c:v>
                </c:pt>
                <c:pt idx="546">
                  <c:v>12.67812053449809</c:v>
                </c:pt>
                <c:pt idx="547">
                  <c:v>12.669803843827056</c:v>
                </c:pt>
                <c:pt idx="548">
                  <c:v>12.660151718420302</c:v>
                </c:pt>
                <c:pt idx="549">
                  <c:v>12.649162520281831</c:v>
                </c:pt>
                <c:pt idx="550">
                  <c:v>12.636837887407639</c:v>
                </c:pt>
                <c:pt idx="551">
                  <c:v>12.62317700079973</c:v>
                </c:pt>
                <c:pt idx="552">
                  <c:v>12.608179743458388</c:v>
                </c:pt>
                <c:pt idx="553">
                  <c:v>12.591848104378755</c:v>
                </c:pt>
                <c:pt idx="554">
                  <c:v>12.574181849561398</c:v>
                </c:pt>
                <c:pt idx="555">
                  <c:v>12.555180277008036</c:v>
                </c:pt>
                <c:pt idx="556">
                  <c:v>12.534845141714376</c:v>
                </c:pt>
                <c:pt idx="557">
                  <c:v>12.51317644368042</c:v>
                </c:pt>
                <c:pt idx="558">
                  <c:v>12.490174884904455</c:v>
                </c:pt>
                <c:pt idx="559">
                  <c:v>12.465840699385904</c:v>
                </c:pt>
                <c:pt idx="560">
                  <c:v>12.440175642120479</c:v>
                </c:pt>
                <c:pt idx="561">
                  <c:v>12.413179596108469</c:v>
                </c:pt>
                <c:pt idx="562">
                  <c:v>12.384854433345295</c:v>
                </c:pt>
                <c:pt idx="563">
                  <c:v>12.355200153830955</c:v>
                </c:pt>
                <c:pt idx="564">
                  <c:v>12.324218512561163</c:v>
                </c:pt>
                <c:pt idx="565">
                  <c:v>12.291910445533631</c:v>
                </c:pt>
                <c:pt idx="566">
                  <c:v>12.258276771746356</c:v>
                </c:pt>
                <c:pt idx="567">
                  <c:v>12.223321118190471</c:v>
                </c:pt>
                <c:pt idx="568">
                  <c:v>12.187043484865974</c:v>
                </c:pt>
                <c:pt idx="569">
                  <c:v>12.149445626768584</c:v>
                </c:pt>
                <c:pt idx="570">
                  <c:v>12.110530234891716</c:v>
                </c:pt>
                <c:pt idx="571">
                  <c:v>12.070299064231081</c:v>
                </c:pt>
                <c:pt idx="572">
                  <c:v>12.02875386978239</c:v>
                </c:pt>
                <c:pt idx="573">
                  <c:v>11.985898395536493</c:v>
                </c:pt>
                <c:pt idx="574">
                  <c:v>11.941734279489379</c:v>
                </c:pt>
                <c:pt idx="575">
                  <c:v>11.896264329634194</c:v>
                </c:pt>
                <c:pt idx="576">
                  <c:v>11.849493693958349</c:v>
                </c:pt>
                <c:pt idx="577">
                  <c:v>11.801422489461562</c:v>
                </c:pt>
                <c:pt idx="578">
                  <c:v>11.752057034128384</c:v>
                </c:pt>
                <c:pt idx="579">
                  <c:v>11.701399784952814</c:v>
                </c:pt>
                <c:pt idx="580">
                  <c:v>11.649455538923123</c:v>
                </c:pt>
                <c:pt idx="581">
                  <c:v>11.596227572031305</c:v>
                </c:pt>
                <c:pt idx="582">
                  <c:v>11.541721383263916</c:v>
                </c:pt>
                <c:pt idx="583">
                  <c:v>11.485942237608091</c:v>
                </c:pt>
                <c:pt idx="584">
                  <c:v>11.428895634050386</c:v>
                </c:pt>
                <c:pt idx="585">
                  <c:v>11.370585901580222</c:v>
                </c:pt>
                <c:pt idx="586">
                  <c:v>11.311019358182151</c:v>
                </c:pt>
                <c:pt idx="587">
                  <c:v>11.25020314083873</c:v>
                </c:pt>
                <c:pt idx="588">
                  <c:v>11.188143450534801</c:v>
                </c:pt>
                <c:pt idx="589">
                  <c:v>11.124846488255208</c:v>
                </c:pt>
                <c:pt idx="590">
                  <c:v>11.060320443979929</c:v>
                </c:pt>
                <c:pt idx="591">
                  <c:v>10.994572337691809</c:v>
                </c:pt>
                <c:pt idx="592">
                  <c:v>10.927613050364247</c:v>
                </c:pt>
                <c:pt idx="593">
                  <c:v>10.859447729984662</c:v>
                </c:pt>
                <c:pt idx="594">
                  <c:v>10.790087959524739</c:v>
                </c:pt>
                <c:pt idx="595">
                  <c:v>10.71954110996646</c:v>
                </c:pt>
                <c:pt idx="596">
                  <c:v>10.647818647281804</c:v>
                </c:pt>
                <c:pt idx="597">
                  <c:v>10.574931218444741</c:v>
                </c:pt>
                <c:pt idx="598">
                  <c:v>10.50088876843096</c:v>
                </c:pt>
                <c:pt idx="599">
                  <c:v>10.425702880212153</c:v>
                </c:pt>
                <c:pt idx="600">
                  <c:v>10.349385955758001</c:v>
                </c:pt>
                <c:pt idx="601">
                  <c:v>10.271950631037623</c:v>
                </c:pt>
                <c:pt idx="602">
                  <c:v>10.193409308020694</c:v>
                </c:pt>
                <c:pt idx="603">
                  <c:v>10.113776260672335</c:v>
                </c:pt>
                <c:pt idx="604">
                  <c:v>10.033064007961938</c:v>
                </c:pt>
                <c:pt idx="605">
                  <c:v>9.9512877598523257</c:v>
                </c:pt>
                <c:pt idx="606">
                  <c:v>9.8684643643023175</c:v>
                </c:pt>
                <c:pt idx="607">
                  <c:v>9.7846073932787352</c:v>
                </c:pt>
                <c:pt idx="608">
                  <c:v>9.6997346307381136</c:v>
                </c:pt>
                <c:pt idx="609">
                  <c:v>9.613862924639264</c:v>
                </c:pt>
                <c:pt idx="610">
                  <c:v>9.5270093569404377</c:v>
                </c:pt>
                <c:pt idx="611">
                  <c:v>9.4391917115981609</c:v>
                </c:pt>
                <c:pt idx="612">
                  <c:v>9.3504296445643877</c:v>
                </c:pt>
                <c:pt idx="613">
                  <c:v>9.2607419927930739</c:v>
                </c:pt>
                <c:pt idx="614">
                  <c:v>9.1701482952364639</c:v>
                </c:pt>
                <c:pt idx="615">
                  <c:v>9.078670781840211</c:v>
                </c:pt>
                <c:pt idx="616">
                  <c:v>8.9863293425557043</c:v>
                </c:pt>
                <c:pt idx="617">
                  <c:v>8.8931460903288873</c:v>
                </c:pt>
                <c:pt idx="618">
                  <c:v>8.7991441911031387</c:v>
                </c:pt>
                <c:pt idx="619">
                  <c:v>8.7043470448212581</c:v>
                </c:pt>
                <c:pt idx="620">
                  <c:v>8.6087778174266187</c:v>
                </c:pt>
                <c:pt idx="621">
                  <c:v>8.5124614298583037</c:v>
                </c:pt>
                <c:pt idx="622">
                  <c:v>8.4154218670576917</c:v>
                </c:pt>
                <c:pt idx="623">
                  <c:v>8.3176866239575702</c:v>
                </c:pt>
                <c:pt idx="624">
                  <c:v>8.2192814404950223</c:v>
                </c:pt>
                <c:pt idx="625">
                  <c:v>8.1202331096045555</c:v>
                </c:pt>
                <c:pt idx="626">
                  <c:v>8.0205693602183921</c:v>
                </c:pt>
                <c:pt idx="627">
                  <c:v>7.9203186232670353</c:v>
                </c:pt>
                <c:pt idx="628">
                  <c:v>7.8195099146795624</c:v>
                </c:pt>
                <c:pt idx="629">
                  <c:v>7.7181724843844748</c:v>
                </c:pt>
                <c:pt idx="630">
                  <c:v>7.6163368693071263</c:v>
                </c:pt>
                <c:pt idx="631">
                  <c:v>7.5140339573720203</c:v>
                </c:pt>
                <c:pt idx="632">
                  <c:v>7.411294519503941</c:v>
                </c:pt>
                <c:pt idx="633">
                  <c:v>7.3081513156228066</c:v>
                </c:pt>
                <c:pt idx="634">
                  <c:v>7.2046371056485468</c:v>
                </c:pt>
                <c:pt idx="635">
                  <c:v>7.1007827775056551</c:v>
                </c:pt>
                <c:pt idx="636">
                  <c:v>6.996624484105765</c:v>
                </c:pt>
                <c:pt idx="637">
                  <c:v>6.8921945173699397</c:v>
                </c:pt>
                <c:pt idx="638">
                  <c:v>6.7875287962103847</c:v>
                </c:pt>
                <c:pt idx="639">
                  <c:v>6.6826618355427323</c:v>
                </c:pt>
                <c:pt idx="640">
                  <c:v>6.5776301392777476</c:v>
                </c:pt>
                <c:pt idx="641">
                  <c:v>6.4724685733302145</c:v>
                </c:pt>
                <c:pt idx="642">
                  <c:v>6.3672150456074679</c:v>
                </c:pt>
                <c:pt idx="643">
                  <c:v>6.2619057090211392</c:v>
                </c:pt>
                <c:pt idx="644">
                  <c:v>6.1565781204794225</c:v>
                </c:pt>
                <c:pt idx="645">
                  <c:v>6.0512706558885165</c:v>
                </c:pt>
                <c:pt idx="646">
                  <c:v>5.946020755156904</c:v>
                </c:pt>
                <c:pt idx="647">
                  <c:v>5.8408676131887791</c:v>
                </c:pt>
                <c:pt idx="648">
                  <c:v>5.7358501908889057</c:v>
                </c:pt>
                <c:pt idx="649">
                  <c:v>5.6310068641634823</c:v>
                </c:pt>
                <c:pt idx="650">
                  <c:v>5.5263782319132684</c:v>
                </c:pt>
                <c:pt idx="651">
                  <c:v>5.422003957041313</c:v>
                </c:pt>
                <c:pt idx="652">
                  <c:v>5.3179238194503817</c:v>
                </c:pt>
                <c:pt idx="653">
                  <c:v>5.2141775990432366</c:v>
                </c:pt>
                <c:pt idx="654">
                  <c:v>5.1108061287200695</c:v>
                </c:pt>
                <c:pt idx="655">
                  <c:v>5.0078508263796371</c:v>
                </c:pt>
                <c:pt idx="656">
                  <c:v>4.9053514719247078</c:v>
                </c:pt>
                <c:pt idx="657">
                  <c:v>4.8033493662543236</c:v>
                </c:pt>
                <c:pt idx="658">
                  <c:v>4.7018851082692459</c:v>
                </c:pt>
                <c:pt idx="659">
                  <c:v>4.6010007008668081</c:v>
                </c:pt>
                <c:pt idx="660">
                  <c:v>4.5007365089483411</c:v>
                </c:pt>
                <c:pt idx="661">
                  <c:v>4.4011339504126044</c:v>
                </c:pt>
                <c:pt idx="662">
                  <c:v>4.3022339751595053</c:v>
                </c:pt>
                <c:pt idx="663">
                  <c:v>4.2040771820898017</c:v>
                </c:pt>
                <c:pt idx="664">
                  <c:v>4.1067055741008245</c:v>
                </c:pt>
                <c:pt idx="665">
                  <c:v>4.0101595160939087</c:v>
                </c:pt>
                <c:pt idx="666">
                  <c:v>3.9144800749686719</c:v>
                </c:pt>
                <c:pt idx="667">
                  <c:v>3.8197073816270195</c:v>
                </c:pt>
                <c:pt idx="668">
                  <c:v>3.7258828539677102</c:v>
                </c:pt>
                <c:pt idx="669">
                  <c:v>3.6330454528955101</c:v>
                </c:pt>
                <c:pt idx="670">
                  <c:v>3.5412358943108959</c:v>
                </c:pt>
                <c:pt idx="671">
                  <c:v>3.4504944261154882</c:v>
                </c:pt>
                <c:pt idx="672">
                  <c:v>3.3608598922143367</c:v>
                </c:pt>
                <c:pt idx="673">
                  <c:v>3.2723714875116361</c:v>
                </c:pt>
                <c:pt idx="674">
                  <c:v>3.185068406911578</c:v>
                </c:pt>
                <c:pt idx="675">
                  <c:v>3.0989887923209327</c:v>
                </c:pt>
                <c:pt idx="676">
                  <c:v>3.0141710196458935</c:v>
                </c:pt>
                <c:pt idx="677">
                  <c:v>2.9306526457946611</c:v>
                </c:pt>
                <c:pt idx="678">
                  <c:v>2.8484707596765722</c:v>
                </c:pt>
                <c:pt idx="679">
                  <c:v>2.7676622162015456</c:v>
                </c:pt>
                <c:pt idx="680">
                  <c:v>2.6882632852809203</c:v>
                </c:pt>
                <c:pt idx="681">
                  <c:v>2.6103096518274715</c:v>
                </c:pt>
                <c:pt idx="682">
                  <c:v>2.5338365327551164</c:v>
                </c:pt>
                <c:pt idx="683">
                  <c:v>2.4588787939786294</c:v>
                </c:pt>
                <c:pt idx="684">
                  <c:v>2.385470131415647</c:v>
                </c:pt>
                <c:pt idx="685">
                  <c:v>2.3136443579835184</c:v>
                </c:pt>
                <c:pt idx="686">
                  <c:v>2.243433765603307</c:v>
                </c:pt>
                <c:pt idx="687">
                  <c:v>2.1748708801955128</c:v>
                </c:pt>
                <c:pt idx="688">
                  <c:v>2.1079868236840613</c:v>
                </c:pt>
                <c:pt idx="689">
                  <c:v>2.0428128349925911</c:v>
                </c:pt>
                <c:pt idx="690">
                  <c:v>1.979378749048178</c:v>
                </c:pt>
                <c:pt idx="691">
                  <c:v>1.9177135817798929</c:v>
                </c:pt>
                <c:pt idx="692">
                  <c:v>1.857846115117386</c:v>
                </c:pt>
                <c:pt idx="693">
                  <c:v>1.7998040779928761</c:v>
                </c:pt>
                <c:pt idx="694">
                  <c:v>1.7436143803405881</c:v>
                </c:pt>
                <c:pt idx="695">
                  <c:v>1.6893032300964568</c:v>
                </c:pt>
                <c:pt idx="696">
                  <c:v>1.6368958991987108</c:v>
                </c:pt>
                <c:pt idx="697">
                  <c:v>1.586416840587578</c:v>
                </c:pt>
                <c:pt idx="698">
                  <c:v>1.5378895712055749</c:v>
                </c:pt>
                <c:pt idx="699">
                  <c:v>1.4913369059969328</c:v>
                </c:pt>
                <c:pt idx="700">
                  <c:v>1.4467804899087446</c:v>
                </c:pt>
                <c:pt idx="701">
                  <c:v>1.4042413828895308</c:v>
                </c:pt>
                <c:pt idx="702">
                  <c:v>1.3637393578909616</c:v>
                </c:pt>
                <c:pt idx="703">
                  <c:v>1.3252937198658459</c:v>
                </c:pt>
                <c:pt idx="704">
                  <c:v>1.2889223697704286</c:v>
                </c:pt>
                <c:pt idx="705">
                  <c:v>1.2546425065626716</c:v>
                </c:pt>
                <c:pt idx="706">
                  <c:v>1.2224700422036769</c:v>
                </c:pt>
                <c:pt idx="707">
                  <c:v>1.1924205376554107</c:v>
                </c:pt>
                <c:pt idx="708">
                  <c:v>1.1645076818844089</c:v>
                </c:pt>
                <c:pt idx="709">
                  <c:v>1.1387450468574998</c:v>
                </c:pt>
                <c:pt idx="710">
                  <c:v>1.1151448005449391</c:v>
                </c:pt>
                <c:pt idx="711">
                  <c:v>1.0937177069204183</c:v>
                </c:pt>
                <c:pt idx="712">
                  <c:v>1.0744740619587665</c:v>
                </c:pt>
                <c:pt idx="713">
                  <c:v>1.0574229916376783</c:v>
                </c:pt>
                <c:pt idx="714">
                  <c:v>1.0425725689374221</c:v>
                </c:pt>
                <c:pt idx="715">
                  <c:v>1.0299296968411202</c:v>
                </c:pt>
                <c:pt idx="716">
                  <c:v>1.0195003423341928</c:v>
                </c:pt>
                <c:pt idx="717">
                  <c:v>1.0112893024049097</c:v>
                </c:pt>
                <c:pt idx="718">
                  <c:v>1.0053005550435496</c:v>
                </c:pt>
                <c:pt idx="719">
                  <c:v>1.0015369082432481</c:v>
                </c:pt>
              </c:numCache>
              <c:extLst xmlns:c15="http://schemas.microsoft.com/office/drawing/2012/chart"/>
            </c:numRef>
          </c:xVal>
          <c:yVal>
            <c:numRef>
              <c:f>'Data Task 1'!$AA$12:$AA$731</c:f>
              <c:numCache>
                <c:formatCode>0.00</c:formatCode>
                <c:ptCount val="720"/>
                <c:pt idx="0">
                  <c:v>0.88548700000000002</c:v>
                </c:pt>
                <c:pt idx="1">
                  <c:v>0.80415300000000001</c:v>
                </c:pt>
                <c:pt idx="2">
                  <c:v>0.76894099999999999</c:v>
                </c:pt>
                <c:pt idx="3">
                  <c:v>0.77393200000000006</c:v>
                </c:pt>
                <c:pt idx="4">
                  <c:v>0.80600899999999998</c:v>
                </c:pt>
                <c:pt idx="5">
                  <c:v>0.81140100000000004</c:v>
                </c:pt>
                <c:pt idx="6">
                  <c:v>0.79815900000000006</c:v>
                </c:pt>
                <c:pt idx="7">
                  <c:v>0.77215100000000003</c:v>
                </c:pt>
                <c:pt idx="8">
                  <c:v>0.78900499999999996</c:v>
                </c:pt>
                <c:pt idx="9">
                  <c:v>0.80774000000000001</c:v>
                </c:pt>
                <c:pt idx="10">
                  <c:v>0.82283799999999996</c:v>
                </c:pt>
                <c:pt idx="11">
                  <c:v>0.798184</c:v>
                </c:pt>
                <c:pt idx="12">
                  <c:v>0.74105200000000004</c:v>
                </c:pt>
                <c:pt idx="13">
                  <c:v>0.76470199999999999</c:v>
                </c:pt>
                <c:pt idx="14">
                  <c:v>0.76302199999999998</c:v>
                </c:pt>
                <c:pt idx="15">
                  <c:v>0.82511999999999996</c:v>
                </c:pt>
                <c:pt idx="16">
                  <c:v>0.81564000000000003</c:v>
                </c:pt>
                <c:pt idx="17">
                  <c:v>0.78998299999999999</c:v>
                </c:pt>
                <c:pt idx="18">
                  <c:v>0.74478899999999992</c:v>
                </c:pt>
                <c:pt idx="19">
                  <c:v>0.82950900000000005</c:v>
                </c:pt>
                <c:pt idx="20">
                  <c:v>0.79264100000000004</c:v>
                </c:pt>
                <c:pt idx="21">
                  <c:v>0.755799</c:v>
                </c:pt>
                <c:pt idx="22">
                  <c:v>0.74060100000000006</c:v>
                </c:pt>
                <c:pt idx="23">
                  <c:v>0.77453400000000006</c:v>
                </c:pt>
                <c:pt idx="24">
                  <c:v>0.76550499999999999</c:v>
                </c:pt>
                <c:pt idx="25">
                  <c:v>0.66177399999999997</c:v>
                </c:pt>
                <c:pt idx="26">
                  <c:v>0.81714500000000001</c:v>
                </c:pt>
                <c:pt idx="27">
                  <c:v>0.84927200000000003</c:v>
                </c:pt>
                <c:pt idx="28">
                  <c:v>0.79324300000000003</c:v>
                </c:pt>
                <c:pt idx="29">
                  <c:v>0.737842</c:v>
                </c:pt>
                <c:pt idx="30">
                  <c:v>0.78203299999999998</c:v>
                </c:pt>
                <c:pt idx="31">
                  <c:v>0.71253600000000006</c:v>
                </c:pt>
                <c:pt idx="32">
                  <c:v>0.72545199999999999</c:v>
                </c:pt>
                <c:pt idx="33">
                  <c:v>0.74973000000000001</c:v>
                </c:pt>
                <c:pt idx="34">
                  <c:v>0.68527399999999994</c:v>
                </c:pt>
                <c:pt idx="35">
                  <c:v>0.71243600000000007</c:v>
                </c:pt>
                <c:pt idx="36">
                  <c:v>0.79264100000000004</c:v>
                </c:pt>
                <c:pt idx="37">
                  <c:v>0.65507800000000005</c:v>
                </c:pt>
                <c:pt idx="38">
                  <c:v>0.76116600000000001</c:v>
                </c:pt>
                <c:pt idx="39">
                  <c:v>0.744062</c:v>
                </c:pt>
                <c:pt idx="40">
                  <c:v>0.678678</c:v>
                </c:pt>
                <c:pt idx="41">
                  <c:v>0.651918</c:v>
                </c:pt>
                <c:pt idx="42">
                  <c:v>0.76322299999999998</c:v>
                </c:pt>
                <c:pt idx="43">
                  <c:v>0.63957900000000001</c:v>
                </c:pt>
                <c:pt idx="44">
                  <c:v>0.72826100000000005</c:v>
                </c:pt>
                <c:pt idx="45">
                  <c:v>0.70277999999999996</c:v>
                </c:pt>
                <c:pt idx="46">
                  <c:v>0.62744</c:v>
                </c:pt>
                <c:pt idx="47">
                  <c:v>0.62902000000000002</c:v>
                </c:pt>
                <c:pt idx="48">
                  <c:v>0.67255900000000002</c:v>
                </c:pt>
                <c:pt idx="49">
                  <c:v>0.70854799999999996</c:v>
                </c:pt>
                <c:pt idx="50">
                  <c:v>0.71035399999999993</c:v>
                </c:pt>
                <c:pt idx="51">
                  <c:v>0.66882200000000003</c:v>
                </c:pt>
                <c:pt idx="52">
                  <c:v>0.66842099999999993</c:v>
                </c:pt>
                <c:pt idx="53">
                  <c:v>0.65126600000000001</c:v>
                </c:pt>
                <c:pt idx="54">
                  <c:v>0.66337899999999994</c:v>
                </c:pt>
                <c:pt idx="55">
                  <c:v>0.65415000000000001</c:v>
                </c:pt>
                <c:pt idx="56">
                  <c:v>0.64793000000000001</c:v>
                </c:pt>
                <c:pt idx="57">
                  <c:v>0.61467399999999994</c:v>
                </c:pt>
                <c:pt idx="58">
                  <c:v>0.637096</c:v>
                </c:pt>
                <c:pt idx="59">
                  <c:v>0.65961700000000001</c:v>
                </c:pt>
                <c:pt idx="60">
                  <c:v>0.61384700000000003</c:v>
                </c:pt>
                <c:pt idx="61">
                  <c:v>0.57928599999999997</c:v>
                </c:pt>
                <c:pt idx="62">
                  <c:v>0.57946199999999992</c:v>
                </c:pt>
                <c:pt idx="63">
                  <c:v>0.56295899999999999</c:v>
                </c:pt>
                <c:pt idx="64">
                  <c:v>0.60025299999999993</c:v>
                </c:pt>
                <c:pt idx="65">
                  <c:v>0.599074</c:v>
                </c:pt>
                <c:pt idx="66">
                  <c:v>0.57168700000000006</c:v>
                </c:pt>
                <c:pt idx="67">
                  <c:v>0.58259700000000003</c:v>
                </c:pt>
                <c:pt idx="68">
                  <c:v>0.62999800000000006</c:v>
                </c:pt>
                <c:pt idx="69">
                  <c:v>0.63905199999999995</c:v>
                </c:pt>
                <c:pt idx="70">
                  <c:v>0.60863</c:v>
                </c:pt>
                <c:pt idx="71">
                  <c:v>0.59109900000000004</c:v>
                </c:pt>
                <c:pt idx="72">
                  <c:v>0.60496799999999995</c:v>
                </c:pt>
                <c:pt idx="73">
                  <c:v>0.59027099999999999</c:v>
                </c:pt>
                <c:pt idx="74">
                  <c:v>0.58079100000000006</c:v>
                </c:pt>
                <c:pt idx="75">
                  <c:v>0.59739399999999998</c:v>
                </c:pt>
                <c:pt idx="76">
                  <c:v>0.57138599999999995</c:v>
                </c:pt>
                <c:pt idx="77">
                  <c:v>0.58854099999999998</c:v>
                </c:pt>
                <c:pt idx="78">
                  <c:v>0.60128199999999998</c:v>
                </c:pt>
                <c:pt idx="79">
                  <c:v>0.59752000000000005</c:v>
                </c:pt>
                <c:pt idx="80">
                  <c:v>0.58382599999999996</c:v>
                </c:pt>
                <c:pt idx="81">
                  <c:v>0.57622700000000004</c:v>
                </c:pt>
                <c:pt idx="82">
                  <c:v>0.47961900000000002</c:v>
                </c:pt>
                <c:pt idx="83">
                  <c:v>0.56985599999999992</c:v>
                </c:pt>
                <c:pt idx="84">
                  <c:v>0.54189200000000004</c:v>
                </c:pt>
                <c:pt idx="85">
                  <c:v>0.58934299999999995</c:v>
                </c:pt>
                <c:pt idx="86">
                  <c:v>0.61530099999999999</c:v>
                </c:pt>
                <c:pt idx="87">
                  <c:v>0.59245300000000001</c:v>
                </c:pt>
                <c:pt idx="88">
                  <c:v>0.67158099999999998</c:v>
                </c:pt>
                <c:pt idx="89">
                  <c:v>0.59666700000000006</c:v>
                </c:pt>
                <c:pt idx="90">
                  <c:v>0.61379600000000001</c:v>
                </c:pt>
                <c:pt idx="91">
                  <c:v>0.60175800000000002</c:v>
                </c:pt>
                <c:pt idx="92">
                  <c:v>0.523509</c:v>
                </c:pt>
                <c:pt idx="93">
                  <c:v>0.58668500000000001</c:v>
                </c:pt>
                <c:pt idx="94">
                  <c:v>0.63368500000000005</c:v>
                </c:pt>
                <c:pt idx="95">
                  <c:v>0.68038399999999999</c:v>
                </c:pt>
                <c:pt idx="96">
                  <c:v>0.57256499999999999</c:v>
                </c:pt>
                <c:pt idx="97">
                  <c:v>0.62703900000000001</c:v>
                </c:pt>
                <c:pt idx="98">
                  <c:v>0.67697300000000005</c:v>
                </c:pt>
                <c:pt idx="99">
                  <c:v>0.562056</c:v>
                </c:pt>
                <c:pt idx="100">
                  <c:v>0.64103299999999996</c:v>
                </c:pt>
                <c:pt idx="101">
                  <c:v>0.60556999999999994</c:v>
                </c:pt>
                <c:pt idx="102">
                  <c:v>0.60123100000000007</c:v>
                </c:pt>
                <c:pt idx="103">
                  <c:v>0.59691800000000006</c:v>
                </c:pt>
                <c:pt idx="104">
                  <c:v>0.57805799999999996</c:v>
                </c:pt>
                <c:pt idx="105">
                  <c:v>0.54495199999999999</c:v>
                </c:pt>
                <c:pt idx="106">
                  <c:v>0.57712999999999992</c:v>
                </c:pt>
                <c:pt idx="107">
                  <c:v>0.58269700000000002</c:v>
                </c:pt>
                <c:pt idx="108">
                  <c:v>0.54294599999999993</c:v>
                </c:pt>
                <c:pt idx="109">
                  <c:v>0.61632900000000002</c:v>
                </c:pt>
                <c:pt idx="110">
                  <c:v>0.52586599999999994</c:v>
                </c:pt>
                <c:pt idx="111">
                  <c:v>0.63862600000000003</c:v>
                </c:pt>
                <c:pt idx="112">
                  <c:v>0.57700400000000007</c:v>
                </c:pt>
                <c:pt idx="113">
                  <c:v>0.468333</c:v>
                </c:pt>
                <c:pt idx="114">
                  <c:v>0.54457599999999995</c:v>
                </c:pt>
                <c:pt idx="115">
                  <c:v>0.57291599999999998</c:v>
                </c:pt>
                <c:pt idx="116">
                  <c:v>0.65264499999999992</c:v>
                </c:pt>
                <c:pt idx="117">
                  <c:v>0.58929300000000007</c:v>
                </c:pt>
                <c:pt idx="118">
                  <c:v>0.58620800000000006</c:v>
                </c:pt>
                <c:pt idx="119">
                  <c:v>0.67539300000000002</c:v>
                </c:pt>
                <c:pt idx="120">
                  <c:v>0.63646899999999995</c:v>
                </c:pt>
                <c:pt idx="121">
                  <c:v>0.61377100000000007</c:v>
                </c:pt>
                <c:pt idx="122">
                  <c:v>0.70561399999999996</c:v>
                </c:pt>
                <c:pt idx="123">
                  <c:v>0.62049299999999996</c:v>
                </c:pt>
                <c:pt idx="124">
                  <c:v>0.57311699999999999</c:v>
                </c:pt>
                <c:pt idx="125">
                  <c:v>0.64198599999999995</c:v>
                </c:pt>
                <c:pt idx="126">
                  <c:v>0.709426</c:v>
                </c:pt>
                <c:pt idx="127">
                  <c:v>0.61823600000000001</c:v>
                </c:pt>
                <c:pt idx="128">
                  <c:v>0.66250199999999992</c:v>
                </c:pt>
                <c:pt idx="129">
                  <c:v>0.62939600000000007</c:v>
                </c:pt>
                <c:pt idx="130">
                  <c:v>0.62232399999999999</c:v>
                </c:pt>
                <c:pt idx="131">
                  <c:v>0.67571899999999996</c:v>
                </c:pt>
                <c:pt idx="132">
                  <c:v>0.68356899999999998</c:v>
                </c:pt>
                <c:pt idx="133">
                  <c:v>0.753166</c:v>
                </c:pt>
                <c:pt idx="134">
                  <c:v>0.76826400000000006</c:v>
                </c:pt>
                <c:pt idx="135">
                  <c:v>0.70134999999999992</c:v>
                </c:pt>
                <c:pt idx="136">
                  <c:v>0.72946500000000003</c:v>
                </c:pt>
                <c:pt idx="137">
                  <c:v>0.82745199999999997</c:v>
                </c:pt>
                <c:pt idx="138">
                  <c:v>0.72853699999999999</c:v>
                </c:pt>
                <c:pt idx="139">
                  <c:v>0.75256400000000001</c:v>
                </c:pt>
                <c:pt idx="140">
                  <c:v>0.75203700000000007</c:v>
                </c:pt>
                <c:pt idx="141">
                  <c:v>0.75005600000000006</c:v>
                </c:pt>
                <c:pt idx="142">
                  <c:v>0.71384000000000003</c:v>
                </c:pt>
                <c:pt idx="143">
                  <c:v>0.75803100000000001</c:v>
                </c:pt>
                <c:pt idx="144">
                  <c:v>0.74549100000000001</c:v>
                </c:pt>
                <c:pt idx="145">
                  <c:v>0.76690900000000006</c:v>
                </c:pt>
                <c:pt idx="146">
                  <c:v>0.77528600000000003</c:v>
                </c:pt>
                <c:pt idx="147">
                  <c:v>0.74621899999999997</c:v>
                </c:pt>
                <c:pt idx="148">
                  <c:v>0.78434000000000004</c:v>
                </c:pt>
                <c:pt idx="149">
                  <c:v>0.77704200000000001</c:v>
                </c:pt>
                <c:pt idx="150">
                  <c:v>0.78541799999999995</c:v>
                </c:pt>
                <c:pt idx="151">
                  <c:v>0.81024799999999997</c:v>
                </c:pt>
                <c:pt idx="152">
                  <c:v>0.79499900000000001</c:v>
                </c:pt>
                <c:pt idx="153">
                  <c:v>0.84498300000000004</c:v>
                </c:pt>
                <c:pt idx="154">
                  <c:v>0.84069499999999997</c:v>
                </c:pt>
                <c:pt idx="155">
                  <c:v>0.906304</c:v>
                </c:pt>
                <c:pt idx="156">
                  <c:v>0.81037300000000001</c:v>
                </c:pt>
                <c:pt idx="157">
                  <c:v>0.83329600000000004</c:v>
                </c:pt>
                <c:pt idx="158">
                  <c:v>0.88463500000000006</c:v>
                </c:pt>
                <c:pt idx="159">
                  <c:v>0.86840800000000007</c:v>
                </c:pt>
                <c:pt idx="160">
                  <c:v>0.86973699999999998</c:v>
                </c:pt>
                <c:pt idx="161">
                  <c:v>0.86652700000000005</c:v>
                </c:pt>
                <c:pt idx="162">
                  <c:v>0.891181</c:v>
                </c:pt>
                <c:pt idx="163">
                  <c:v>0.88408299999999995</c:v>
                </c:pt>
                <c:pt idx="164">
                  <c:v>0.88583900000000004</c:v>
                </c:pt>
                <c:pt idx="165">
                  <c:v>0.89905599999999997</c:v>
                </c:pt>
                <c:pt idx="166">
                  <c:v>0.90755799999999998</c:v>
                </c:pt>
                <c:pt idx="167">
                  <c:v>0.92325800000000002</c:v>
                </c:pt>
                <c:pt idx="168">
                  <c:v>0.90607799999999994</c:v>
                </c:pt>
                <c:pt idx="169">
                  <c:v>0.92676899999999995</c:v>
                </c:pt>
                <c:pt idx="170">
                  <c:v>0.92145199999999994</c:v>
                </c:pt>
                <c:pt idx="171">
                  <c:v>0.96353599999999995</c:v>
                </c:pt>
                <c:pt idx="172">
                  <c:v>0.95799400000000001</c:v>
                </c:pt>
                <c:pt idx="173">
                  <c:v>0.942218</c:v>
                </c:pt>
                <c:pt idx="174">
                  <c:v>0.952677</c:v>
                </c:pt>
                <c:pt idx="175">
                  <c:v>0.95786799999999994</c:v>
                </c:pt>
                <c:pt idx="176">
                  <c:v>0.96052700000000002</c:v>
                </c:pt>
                <c:pt idx="177">
                  <c:v>0.98402699999999999</c:v>
                </c:pt>
                <c:pt idx="178">
                  <c:v>0.99982700000000002</c:v>
                </c:pt>
                <c:pt idx="179">
                  <c:v>1.006097</c:v>
                </c:pt>
                <c:pt idx="180">
                  <c:v>1.0028619999999999</c:v>
                </c:pt>
                <c:pt idx="181">
                  <c:v>0.98124299999999998</c:v>
                </c:pt>
                <c:pt idx="182">
                  <c:v>0.99709300000000001</c:v>
                </c:pt>
                <c:pt idx="183">
                  <c:v>1.034262</c:v>
                </c:pt>
                <c:pt idx="184">
                  <c:v>1.023703</c:v>
                </c:pt>
                <c:pt idx="185">
                  <c:v>1.0010810000000001</c:v>
                </c:pt>
                <c:pt idx="186">
                  <c:v>1.028092</c:v>
                </c:pt>
                <c:pt idx="187">
                  <c:v>1.063304</c:v>
                </c:pt>
                <c:pt idx="188">
                  <c:v>1.0703769999999999</c:v>
                </c:pt>
                <c:pt idx="189">
                  <c:v>1.096711</c:v>
                </c:pt>
                <c:pt idx="190">
                  <c:v>1.0884339999999999</c:v>
                </c:pt>
                <c:pt idx="191">
                  <c:v>1.0854250000000001</c:v>
                </c:pt>
                <c:pt idx="192">
                  <c:v>1.0903400000000001</c:v>
                </c:pt>
                <c:pt idx="193">
                  <c:v>1.099118</c:v>
                </c:pt>
                <c:pt idx="194">
                  <c:v>1.0998209999999999</c:v>
                </c:pt>
                <c:pt idx="195">
                  <c:v>1.087958</c:v>
                </c:pt>
                <c:pt idx="196">
                  <c:v>1.1103289999999999</c:v>
                </c:pt>
                <c:pt idx="197">
                  <c:v>1.1049869999999999</c:v>
                </c:pt>
                <c:pt idx="198">
                  <c:v>1.136914</c:v>
                </c:pt>
                <c:pt idx="199">
                  <c:v>1.1600380000000001</c:v>
                </c:pt>
                <c:pt idx="200">
                  <c:v>1.167562</c:v>
                </c:pt>
                <c:pt idx="201">
                  <c:v>1.1817070000000001</c:v>
                </c:pt>
                <c:pt idx="202">
                  <c:v>1.1893560000000001</c:v>
                </c:pt>
                <c:pt idx="203">
                  <c:v>1.1909110000000001</c:v>
                </c:pt>
                <c:pt idx="204">
                  <c:v>1.2200789999999999</c:v>
                </c:pt>
                <c:pt idx="205">
                  <c:v>1.2107490000000001</c:v>
                </c:pt>
                <c:pt idx="206">
                  <c:v>1.2118279999999999</c:v>
                </c:pt>
                <c:pt idx="207">
                  <c:v>1.21095</c:v>
                </c:pt>
                <c:pt idx="208">
                  <c:v>1.2410460000000001</c:v>
                </c:pt>
                <c:pt idx="209">
                  <c:v>1.251404</c:v>
                </c:pt>
                <c:pt idx="210">
                  <c:v>1.2484440000000001</c:v>
                </c:pt>
                <c:pt idx="211">
                  <c:v>1.247592</c:v>
                </c:pt>
                <c:pt idx="212">
                  <c:v>1.2575229999999999</c:v>
                </c:pt>
                <c:pt idx="213">
                  <c:v>1.2827040000000001</c:v>
                </c:pt>
                <c:pt idx="214">
                  <c:v>1.2914559999999999</c:v>
                </c:pt>
                <c:pt idx="215">
                  <c:v>1.2802959999999999</c:v>
                </c:pt>
                <c:pt idx="216">
                  <c:v>1.280095</c:v>
                </c:pt>
                <c:pt idx="217">
                  <c:v>1.2926599999999999</c:v>
                </c:pt>
                <c:pt idx="218">
                  <c:v>1.3146550000000001</c:v>
                </c:pt>
                <c:pt idx="219">
                  <c:v>1.359248</c:v>
                </c:pt>
                <c:pt idx="220">
                  <c:v>1.3732169999999999</c:v>
                </c:pt>
                <c:pt idx="221">
                  <c:v>1.3793869999999999</c:v>
                </c:pt>
                <c:pt idx="222">
                  <c:v>1.3812679999999999</c:v>
                </c:pt>
                <c:pt idx="223">
                  <c:v>1.4114390000000001</c:v>
                </c:pt>
                <c:pt idx="224">
                  <c:v>1.4475039999999999</c:v>
                </c:pt>
                <c:pt idx="225">
                  <c:v>1.487832</c:v>
                </c:pt>
                <c:pt idx="226">
                  <c:v>1.4783269999999999</c:v>
                </c:pt>
                <c:pt idx="227">
                  <c:v>1.4220980000000001</c:v>
                </c:pt>
                <c:pt idx="228">
                  <c:v>1.413821</c:v>
                </c:pt>
                <c:pt idx="229">
                  <c:v>1.4438420000000001</c:v>
                </c:pt>
                <c:pt idx="230">
                  <c:v>1.4883090000000001</c:v>
                </c:pt>
                <c:pt idx="231">
                  <c:v>1.4933000000000001</c:v>
                </c:pt>
                <c:pt idx="232">
                  <c:v>1.5026040000000001</c:v>
                </c:pt>
                <c:pt idx="233">
                  <c:v>1.4828920000000001</c:v>
                </c:pt>
                <c:pt idx="234">
                  <c:v>1.487331</c:v>
                </c:pt>
                <c:pt idx="235">
                  <c:v>1.525728</c:v>
                </c:pt>
                <c:pt idx="236">
                  <c:v>1.556225</c:v>
                </c:pt>
                <c:pt idx="237">
                  <c:v>1.574233</c:v>
                </c:pt>
                <c:pt idx="238">
                  <c:v>1.60799</c:v>
                </c:pt>
                <c:pt idx="239">
                  <c:v>1.608266</c:v>
                </c:pt>
                <c:pt idx="240">
                  <c:v>1.635829</c:v>
                </c:pt>
                <c:pt idx="241">
                  <c:v>1.661235</c:v>
                </c:pt>
                <c:pt idx="242">
                  <c:v>1.6706400000000001</c:v>
                </c:pt>
                <c:pt idx="243">
                  <c:v>1.6775370000000001</c:v>
                </c:pt>
                <c:pt idx="244">
                  <c:v>1.6699380000000001</c:v>
                </c:pt>
                <c:pt idx="245">
                  <c:v>1.6831049999999999</c:v>
                </c:pt>
                <c:pt idx="246">
                  <c:v>1.6909800000000001</c:v>
                </c:pt>
                <c:pt idx="247">
                  <c:v>1.778885</c:v>
                </c:pt>
                <c:pt idx="248">
                  <c:v>1.78681</c:v>
                </c:pt>
                <c:pt idx="249">
                  <c:v>1.399902</c:v>
                </c:pt>
                <c:pt idx="250">
                  <c:v>1.934857</c:v>
                </c:pt>
                <c:pt idx="251">
                  <c:v>1.5370889999999999</c:v>
                </c:pt>
                <c:pt idx="252">
                  <c:v>2.1734929999999997</c:v>
                </c:pt>
                <c:pt idx="253">
                  <c:v>1.9843649999999999</c:v>
                </c:pt>
                <c:pt idx="254">
                  <c:v>1.8350390000000001</c:v>
                </c:pt>
                <c:pt idx="255">
                  <c:v>1.943435</c:v>
                </c:pt>
                <c:pt idx="256">
                  <c:v>1.8651599999999999</c:v>
                </c:pt>
                <c:pt idx="257">
                  <c:v>2.046313</c:v>
                </c:pt>
                <c:pt idx="258">
                  <c:v>2.0220849999999997</c:v>
                </c:pt>
                <c:pt idx="259">
                  <c:v>1.959085</c:v>
                </c:pt>
                <c:pt idx="260">
                  <c:v>2.1240600000000001</c:v>
                </c:pt>
                <c:pt idx="261">
                  <c:v>2.1216530000000002</c:v>
                </c:pt>
                <c:pt idx="262">
                  <c:v>1.9989110000000001</c:v>
                </c:pt>
                <c:pt idx="263">
                  <c:v>2.1133259999999998</c:v>
                </c:pt>
                <c:pt idx="264">
                  <c:v>2.405834</c:v>
                </c:pt>
                <c:pt idx="265">
                  <c:v>2.0383870000000002</c:v>
                </c:pt>
                <c:pt idx="266">
                  <c:v>2.2561309999999999</c:v>
                </c:pt>
                <c:pt idx="267">
                  <c:v>2.2919200000000002</c:v>
                </c:pt>
                <c:pt idx="268">
                  <c:v>2.232205</c:v>
                </c:pt>
                <c:pt idx="269">
                  <c:v>2.475781</c:v>
                </c:pt>
                <c:pt idx="270">
                  <c:v>2.3452649999999999</c:v>
                </c:pt>
                <c:pt idx="271">
                  <c:v>2.3538930000000002</c:v>
                </c:pt>
                <c:pt idx="272">
                  <c:v>2.514154</c:v>
                </c:pt>
                <c:pt idx="273">
                  <c:v>2.573267</c:v>
                </c:pt>
                <c:pt idx="274">
                  <c:v>2.6708530000000001</c:v>
                </c:pt>
                <c:pt idx="275">
                  <c:v>2.711884</c:v>
                </c:pt>
                <c:pt idx="276">
                  <c:v>2.7487520000000001</c:v>
                </c:pt>
                <c:pt idx="277">
                  <c:v>2.8640689999999998</c:v>
                </c:pt>
                <c:pt idx="278">
                  <c:v>2.843102</c:v>
                </c:pt>
                <c:pt idx="279">
                  <c:v>2.8935880000000003</c:v>
                </c:pt>
                <c:pt idx="280">
                  <c:v>2.959724</c:v>
                </c:pt>
                <c:pt idx="281">
                  <c:v>3.1098279999999998</c:v>
                </c:pt>
                <c:pt idx="282">
                  <c:v>3.067091</c:v>
                </c:pt>
                <c:pt idx="283">
                  <c:v>3.2099470000000001</c:v>
                </c:pt>
                <c:pt idx="284">
                  <c:v>3.249422</c:v>
                </c:pt>
                <c:pt idx="285">
                  <c:v>3.3864589999999999</c:v>
                </c:pt>
                <c:pt idx="286">
                  <c:v>3.373618</c:v>
                </c:pt>
                <c:pt idx="287">
                  <c:v>3.5686900000000001</c:v>
                </c:pt>
                <c:pt idx="288">
                  <c:v>3.5838380000000001</c:v>
                </c:pt>
                <c:pt idx="289">
                  <c:v>3.642576</c:v>
                </c:pt>
                <c:pt idx="290">
                  <c:v>3.7925789999999999</c:v>
                </c:pt>
                <c:pt idx="291">
                  <c:v>3.9061659999999998</c:v>
                </c:pt>
                <c:pt idx="292">
                  <c:v>4.0000650000000002</c:v>
                </c:pt>
                <c:pt idx="293">
                  <c:v>4.1969180000000001</c:v>
                </c:pt>
                <c:pt idx="294">
                  <c:v>4.2923220000000004</c:v>
                </c:pt>
                <c:pt idx="295">
                  <c:v>4.3997890000000002</c:v>
                </c:pt>
                <c:pt idx="296">
                  <c:v>4.4847599999999996</c:v>
                </c:pt>
                <c:pt idx="297">
                  <c:v>4.62418</c:v>
                </c:pt>
                <c:pt idx="298">
                  <c:v>4.751862</c:v>
                </c:pt>
                <c:pt idx="299">
                  <c:v>4.877186</c:v>
                </c:pt>
                <c:pt idx="300">
                  <c:v>5.1006729999999996</c:v>
                </c:pt>
                <c:pt idx="301">
                  <c:v>5.2468640000000004</c:v>
                </c:pt>
                <c:pt idx="302">
                  <c:v>5.4021340000000002</c:v>
                </c:pt>
                <c:pt idx="303">
                  <c:v>5.5914130000000002</c:v>
                </c:pt>
                <c:pt idx="304">
                  <c:v>5.7535290000000003</c:v>
                </c:pt>
                <c:pt idx="305">
                  <c:v>5.8859510000000004</c:v>
                </c:pt>
                <c:pt idx="306">
                  <c:v>6.2079529999999998</c:v>
                </c:pt>
                <c:pt idx="307">
                  <c:v>6.4183479999999999</c:v>
                </c:pt>
                <c:pt idx="308">
                  <c:v>6.5964660000000004</c:v>
                </c:pt>
                <c:pt idx="309">
                  <c:v>6.7971310000000003</c:v>
                </c:pt>
                <c:pt idx="310">
                  <c:v>7.0368700000000004</c:v>
                </c:pt>
                <c:pt idx="311">
                  <c:v>7.3038959999999999</c:v>
                </c:pt>
                <c:pt idx="312">
                  <c:v>7.6266749999999996</c:v>
                </c:pt>
                <c:pt idx="313">
                  <c:v>7.8843709999999998</c:v>
                </c:pt>
                <c:pt idx="314">
                  <c:v>8.0815750000000008</c:v>
                </c:pt>
                <c:pt idx="315">
                  <c:v>8.4266000000000005</c:v>
                </c:pt>
                <c:pt idx="316">
                  <c:v>8.7973309999999998</c:v>
                </c:pt>
                <c:pt idx="317">
                  <c:v>9.1445129999999999</c:v>
                </c:pt>
                <c:pt idx="318">
                  <c:v>9.4535730000000004</c:v>
                </c:pt>
                <c:pt idx="319">
                  <c:v>9.9607650000000003</c:v>
                </c:pt>
                <c:pt idx="320">
                  <c:v>10.311006000000001</c:v>
                </c:pt>
                <c:pt idx="321">
                  <c:v>10.636143000000001</c:v>
                </c:pt>
                <c:pt idx="322">
                  <c:v>11.031553000000001</c:v>
                </c:pt>
                <c:pt idx="323">
                  <c:v>11.491820000000001</c:v>
                </c:pt>
                <c:pt idx="324">
                  <c:v>12.198473</c:v>
                </c:pt>
                <c:pt idx="325">
                  <c:v>12.6776</c:v>
                </c:pt>
                <c:pt idx="326">
                  <c:v>12.879517999999999</c:v>
                </c:pt>
                <c:pt idx="327">
                  <c:v>13.748589000000001</c:v>
                </c:pt>
                <c:pt idx="328">
                  <c:v>14.213345</c:v>
                </c:pt>
                <c:pt idx="329">
                  <c:v>14.896421999999999</c:v>
                </c:pt>
                <c:pt idx="330">
                  <c:v>15.469123</c:v>
                </c:pt>
                <c:pt idx="331">
                  <c:v>16.221595999999998</c:v>
                </c:pt>
                <c:pt idx="332">
                  <c:v>16.779198999999998</c:v>
                </c:pt>
                <c:pt idx="333">
                  <c:v>17.38054</c:v>
                </c:pt>
                <c:pt idx="334">
                  <c:v>18.489902000000001</c:v>
                </c:pt>
                <c:pt idx="335">
                  <c:v>19.098717000000001</c:v>
                </c:pt>
                <c:pt idx="336">
                  <c:v>19.592065000000002</c:v>
                </c:pt>
                <c:pt idx="337">
                  <c:v>21.031075999999999</c:v>
                </c:pt>
                <c:pt idx="338">
                  <c:v>21.542231000000001</c:v>
                </c:pt>
                <c:pt idx="339">
                  <c:v>22.411701999999998</c:v>
                </c:pt>
                <c:pt idx="340">
                  <c:v>23.717790000000001</c:v>
                </c:pt>
                <c:pt idx="341">
                  <c:v>24.413934000000001</c:v>
                </c:pt>
                <c:pt idx="342">
                  <c:v>25.652307</c:v>
                </c:pt>
                <c:pt idx="343">
                  <c:v>26.601984000000002</c:v>
                </c:pt>
                <c:pt idx="344">
                  <c:v>27.418737</c:v>
                </c:pt>
                <c:pt idx="345">
                  <c:v>28.98518</c:v>
                </c:pt>
                <c:pt idx="346">
                  <c:v>30.523233000000001</c:v>
                </c:pt>
                <c:pt idx="347">
                  <c:v>31.555071999999999</c:v>
                </c:pt>
                <c:pt idx="348">
                  <c:v>33.250475999999999</c:v>
                </c:pt>
                <c:pt idx="349">
                  <c:v>34.744764000000004</c:v>
                </c:pt>
                <c:pt idx="350">
                  <c:v>36.454062</c:v>
                </c:pt>
                <c:pt idx="351">
                  <c:v>38.306441999999997</c:v>
                </c:pt>
                <c:pt idx="352">
                  <c:v>40.416417000000003</c:v>
                </c:pt>
                <c:pt idx="353">
                  <c:v>41.846175000000002</c:v>
                </c:pt>
                <c:pt idx="354">
                  <c:v>44.019978999999999</c:v>
                </c:pt>
                <c:pt idx="355">
                  <c:v>46.318855999999997</c:v>
                </c:pt>
                <c:pt idx="356">
                  <c:v>48.477186000000003</c:v>
                </c:pt>
                <c:pt idx="357">
                  <c:v>51.107394999999997</c:v>
                </c:pt>
                <c:pt idx="358">
                  <c:v>53.408304000000001</c:v>
                </c:pt>
                <c:pt idx="359">
                  <c:v>55.860520000000001</c:v>
                </c:pt>
                <c:pt idx="360">
                  <c:v>58.407313000000002</c:v>
                </c:pt>
                <c:pt idx="361">
                  <c:v>60.279957000000003</c:v>
                </c:pt>
                <c:pt idx="362">
                  <c:v>63.075142</c:v>
                </c:pt>
                <c:pt idx="363">
                  <c:v>65.709338000000002</c:v>
                </c:pt>
                <c:pt idx="364">
                  <c:v>68.373003999999995</c:v>
                </c:pt>
                <c:pt idx="365">
                  <c:v>70.513977999999994</c:v>
                </c:pt>
                <c:pt idx="366">
                  <c:v>72.531484000000006</c:v>
                </c:pt>
                <c:pt idx="367">
                  <c:v>74.407889999999995</c:v>
                </c:pt>
                <c:pt idx="368">
                  <c:v>75.873863</c:v>
                </c:pt>
                <c:pt idx="369">
                  <c:v>77.259078000000002</c:v>
                </c:pt>
                <c:pt idx="370">
                  <c:v>78.205144000000004</c:v>
                </c:pt>
                <c:pt idx="371">
                  <c:v>79.051416000000003</c:v>
                </c:pt>
                <c:pt idx="372">
                  <c:v>79.742042999999995</c:v>
                </c:pt>
                <c:pt idx="373">
                  <c:v>80.172614999999993</c:v>
                </c:pt>
                <c:pt idx="374">
                  <c:v>80.248281000000006</c:v>
                </c:pt>
                <c:pt idx="375">
                  <c:v>80.089651000000003</c:v>
                </c:pt>
                <c:pt idx="376">
                  <c:v>79.721075999999996</c:v>
                </c:pt>
                <c:pt idx="377">
                  <c:v>79.037019999999998</c:v>
                </c:pt>
                <c:pt idx="378">
                  <c:v>78.002196999999995</c:v>
                </c:pt>
                <c:pt idx="379">
                  <c:v>76.860833999999997</c:v>
                </c:pt>
                <c:pt idx="380">
                  <c:v>75.409558000000004</c:v>
                </c:pt>
                <c:pt idx="381">
                  <c:v>73.974909999999994</c:v>
                </c:pt>
                <c:pt idx="382">
                  <c:v>72.537328000000002</c:v>
                </c:pt>
                <c:pt idx="383">
                  <c:v>70.888571999999996</c:v>
                </c:pt>
                <c:pt idx="384">
                  <c:v>69.116372999999996</c:v>
                </c:pt>
                <c:pt idx="385">
                  <c:v>67.241095999999999</c:v>
                </c:pt>
                <c:pt idx="386">
                  <c:v>65.271066000000005</c:v>
                </c:pt>
                <c:pt idx="387">
                  <c:v>63.231766</c:v>
                </c:pt>
                <c:pt idx="388">
                  <c:v>61.232669000000001</c:v>
                </c:pt>
                <c:pt idx="389">
                  <c:v>59.281298999999997</c:v>
                </c:pt>
                <c:pt idx="390">
                  <c:v>57.343246999999998</c:v>
                </c:pt>
                <c:pt idx="391">
                  <c:v>55.391675999999997</c:v>
                </c:pt>
                <c:pt idx="392">
                  <c:v>53.633923000000003</c:v>
                </c:pt>
                <c:pt idx="393">
                  <c:v>51.975059999999999</c:v>
                </c:pt>
                <c:pt idx="394">
                  <c:v>50.307820999999997</c:v>
                </c:pt>
                <c:pt idx="395">
                  <c:v>48.692521999999997</c:v>
                </c:pt>
                <c:pt idx="396">
                  <c:v>46.916786999999999</c:v>
                </c:pt>
                <c:pt idx="397">
                  <c:v>45.277135999999999</c:v>
                </c:pt>
                <c:pt idx="398">
                  <c:v>43.661185000000003</c:v>
                </c:pt>
                <c:pt idx="399">
                  <c:v>42.115383000000001</c:v>
                </c:pt>
                <c:pt idx="400">
                  <c:v>40.620668000000002</c:v>
                </c:pt>
                <c:pt idx="401">
                  <c:v>39.163573999999997</c:v>
                </c:pt>
                <c:pt idx="402">
                  <c:v>37.769455000000001</c:v>
                </c:pt>
                <c:pt idx="403">
                  <c:v>36.540162000000002</c:v>
                </c:pt>
                <c:pt idx="404">
                  <c:v>35.380991999999999</c:v>
                </c:pt>
                <c:pt idx="405">
                  <c:v>34.241835999999999</c:v>
                </c:pt>
                <c:pt idx="406">
                  <c:v>33.085625</c:v>
                </c:pt>
                <c:pt idx="407">
                  <c:v>31.956627000000001</c:v>
                </c:pt>
                <c:pt idx="408">
                  <c:v>30.857222</c:v>
                </c:pt>
                <c:pt idx="409">
                  <c:v>29.831553</c:v>
                </c:pt>
                <c:pt idx="410">
                  <c:v>28.836255999999999</c:v>
                </c:pt>
                <c:pt idx="411">
                  <c:v>27.875995</c:v>
                </c:pt>
                <c:pt idx="412">
                  <c:v>26.991800999999999</c:v>
                </c:pt>
                <c:pt idx="413">
                  <c:v>26.162306999999998</c:v>
                </c:pt>
                <c:pt idx="414">
                  <c:v>25.420567999999999</c:v>
                </c:pt>
                <c:pt idx="415">
                  <c:v>24.6464</c:v>
                </c:pt>
                <c:pt idx="416">
                  <c:v>23.886527999999998</c:v>
                </c:pt>
                <c:pt idx="417">
                  <c:v>23.172727999999999</c:v>
                </c:pt>
                <c:pt idx="418">
                  <c:v>22.499632999999999</c:v>
                </c:pt>
                <c:pt idx="419">
                  <c:v>21.836268</c:v>
                </c:pt>
                <c:pt idx="420">
                  <c:v>21.204955999999999</c:v>
                </c:pt>
                <c:pt idx="421">
                  <c:v>20.532688</c:v>
                </c:pt>
                <c:pt idx="422">
                  <c:v>19.917978000000002</c:v>
                </c:pt>
                <c:pt idx="423">
                  <c:v>19.342745000000001</c:v>
                </c:pt>
                <c:pt idx="424">
                  <c:v>18.843101999999998</c:v>
                </c:pt>
                <c:pt idx="425">
                  <c:v>18.379650000000002</c:v>
                </c:pt>
                <c:pt idx="426">
                  <c:v>17.854301</c:v>
                </c:pt>
                <c:pt idx="427">
                  <c:v>17.423100999999999</c:v>
                </c:pt>
                <c:pt idx="428">
                  <c:v>16.974045</c:v>
                </c:pt>
                <c:pt idx="429">
                  <c:v>16.574471000000003</c:v>
                </c:pt>
                <c:pt idx="430">
                  <c:v>16.152324999999998</c:v>
                </c:pt>
                <c:pt idx="431">
                  <c:v>15.750971</c:v>
                </c:pt>
                <c:pt idx="432">
                  <c:v>15.372490000000001</c:v>
                </c:pt>
                <c:pt idx="433">
                  <c:v>14.991600999999999</c:v>
                </c:pt>
                <c:pt idx="434">
                  <c:v>14.61031</c:v>
                </c:pt>
                <c:pt idx="435">
                  <c:v>14.269223</c:v>
                </c:pt>
                <c:pt idx="436">
                  <c:v>13.970095000000001</c:v>
                </c:pt>
                <c:pt idx="437">
                  <c:v>13.681901</c:v>
                </c:pt>
                <c:pt idx="438">
                  <c:v>13.398774</c:v>
                </c:pt>
                <c:pt idx="439">
                  <c:v>13.111558</c:v>
                </c:pt>
                <c:pt idx="440">
                  <c:v>12.831089</c:v>
                </c:pt>
                <c:pt idx="441">
                  <c:v>12.575799999999999</c:v>
                </c:pt>
                <c:pt idx="442">
                  <c:v>12.318379999999999</c:v>
                </c:pt>
                <c:pt idx="443">
                  <c:v>12.086466</c:v>
                </c:pt>
                <c:pt idx="444">
                  <c:v>11.837773</c:v>
                </c:pt>
                <c:pt idx="445">
                  <c:v>11.606761000000001</c:v>
                </c:pt>
                <c:pt idx="446">
                  <c:v>11.384126999999999</c:v>
                </c:pt>
                <c:pt idx="447">
                  <c:v>11.149027</c:v>
                </c:pt>
                <c:pt idx="448">
                  <c:v>10.963336</c:v>
                </c:pt>
                <c:pt idx="449">
                  <c:v>10.738695</c:v>
                </c:pt>
                <c:pt idx="450">
                  <c:v>10.553178000000001</c:v>
                </c:pt>
                <c:pt idx="451">
                  <c:v>10.363047</c:v>
                </c:pt>
                <c:pt idx="452">
                  <c:v>10.161856</c:v>
                </c:pt>
                <c:pt idx="453">
                  <c:v>10.001569999999999</c:v>
                </c:pt>
                <c:pt idx="454">
                  <c:v>9.8764210000000006</c:v>
                </c:pt>
                <c:pt idx="455">
                  <c:v>9.6719190000000008</c:v>
                </c:pt>
                <c:pt idx="456">
                  <c:v>9.4692229999999995</c:v>
                </c:pt>
                <c:pt idx="457">
                  <c:v>9.2780140000000006</c:v>
                </c:pt>
                <c:pt idx="458">
                  <c:v>9.1058400000000006</c:v>
                </c:pt>
                <c:pt idx="459">
                  <c:v>8.9790360000000007</c:v>
                </c:pt>
                <c:pt idx="460">
                  <c:v>8.854890000000001</c:v>
                </c:pt>
                <c:pt idx="461">
                  <c:v>8.7027049999999999</c:v>
                </c:pt>
                <c:pt idx="462">
                  <c:v>8.6006549999999997</c:v>
                </c:pt>
                <c:pt idx="463">
                  <c:v>8.4455850000000012</c:v>
                </c:pt>
                <c:pt idx="464">
                  <c:v>8.3249510000000004</c:v>
                </c:pt>
                <c:pt idx="465">
                  <c:v>8.2600689999999997</c:v>
                </c:pt>
                <c:pt idx="466">
                  <c:v>8.0995570000000008</c:v>
                </c:pt>
                <c:pt idx="467">
                  <c:v>8.0446819999999999</c:v>
                </c:pt>
                <c:pt idx="468">
                  <c:v>7.8862269999999999</c:v>
                </c:pt>
                <c:pt idx="469">
                  <c:v>7.8198410000000003</c:v>
                </c:pt>
                <c:pt idx="470">
                  <c:v>7.6658249999999999</c:v>
                </c:pt>
                <c:pt idx="471">
                  <c:v>7.5119090000000002</c:v>
                </c:pt>
                <c:pt idx="472">
                  <c:v>7.4633289999999999</c:v>
                </c:pt>
                <c:pt idx="473">
                  <c:v>7.3313079999999999</c:v>
                </c:pt>
                <c:pt idx="474">
                  <c:v>7.2583510000000002</c:v>
                </c:pt>
                <c:pt idx="475">
                  <c:v>7.1923659999999998</c:v>
                </c:pt>
                <c:pt idx="476">
                  <c:v>7.1214139999999997</c:v>
                </c:pt>
                <c:pt idx="477">
                  <c:v>7.0093319999999997</c:v>
                </c:pt>
                <c:pt idx="478">
                  <c:v>6.9259659999999998</c:v>
                </c:pt>
                <c:pt idx="479">
                  <c:v>6.8206559999999996</c:v>
                </c:pt>
                <c:pt idx="480">
                  <c:v>6.7498300000000002</c:v>
                </c:pt>
                <c:pt idx="481">
                  <c:v>6.694604</c:v>
                </c:pt>
                <c:pt idx="482">
                  <c:v>6.6167309999999997</c:v>
                </c:pt>
                <c:pt idx="483">
                  <c:v>6.4863150000000003</c:v>
                </c:pt>
                <c:pt idx="484">
                  <c:v>6.3746840000000002</c:v>
                </c:pt>
                <c:pt idx="485">
                  <c:v>6.3226180000000003</c:v>
                </c:pt>
                <c:pt idx="486">
                  <c:v>6.2661879999999996</c:v>
                </c:pt>
                <c:pt idx="487">
                  <c:v>6.2384750000000002</c:v>
                </c:pt>
                <c:pt idx="488">
                  <c:v>6.2086800000000002</c:v>
                </c:pt>
                <c:pt idx="489">
                  <c:v>6.1578179999999998</c:v>
                </c:pt>
                <c:pt idx="490">
                  <c:v>6.0722199999999997</c:v>
                </c:pt>
                <c:pt idx="491">
                  <c:v>6.046513</c:v>
                </c:pt>
                <c:pt idx="492">
                  <c:v>5.9689909999999999</c:v>
                </c:pt>
                <c:pt idx="493">
                  <c:v>5.9262800000000002</c:v>
                </c:pt>
                <c:pt idx="494">
                  <c:v>5.8796059999999999</c:v>
                </c:pt>
                <c:pt idx="495">
                  <c:v>5.7831739999999998</c:v>
                </c:pt>
                <c:pt idx="496">
                  <c:v>5.7474600000000002</c:v>
                </c:pt>
                <c:pt idx="497">
                  <c:v>5.7890680000000003</c:v>
                </c:pt>
                <c:pt idx="498">
                  <c:v>5.6416729999999999</c:v>
                </c:pt>
                <c:pt idx="499">
                  <c:v>5.6218349999999999</c:v>
                </c:pt>
                <c:pt idx="500">
                  <c:v>5.4375220000000004</c:v>
                </c:pt>
                <c:pt idx="501">
                  <c:v>5.4513910000000001</c:v>
                </c:pt>
                <c:pt idx="502">
                  <c:v>5.3595230000000003</c:v>
                </c:pt>
                <c:pt idx="503">
                  <c:v>5.29582</c:v>
                </c:pt>
                <c:pt idx="504">
                  <c:v>5.3088870000000004</c:v>
                </c:pt>
                <c:pt idx="505">
                  <c:v>5.1681629999999998</c:v>
                </c:pt>
                <c:pt idx="506">
                  <c:v>5.1258540000000004</c:v>
                </c:pt>
                <c:pt idx="507">
                  <c:v>5.1488019999999999</c:v>
                </c:pt>
                <c:pt idx="508">
                  <c:v>4.9740450000000003</c:v>
                </c:pt>
                <c:pt idx="509">
                  <c:v>4.933014</c:v>
                </c:pt>
                <c:pt idx="510">
                  <c:v>4.9212769999999999</c:v>
                </c:pt>
                <c:pt idx="511">
                  <c:v>4.7345059999999997</c:v>
                </c:pt>
                <c:pt idx="512">
                  <c:v>4.7997890000000005</c:v>
                </c:pt>
                <c:pt idx="513">
                  <c:v>4.704485</c:v>
                </c:pt>
                <c:pt idx="514">
                  <c:v>4.6984659999999998</c:v>
                </c:pt>
                <c:pt idx="515">
                  <c:v>4.674264</c:v>
                </c:pt>
                <c:pt idx="516">
                  <c:v>4.5664959999999999</c:v>
                </c:pt>
                <c:pt idx="517">
                  <c:v>4.5274710000000002</c:v>
                </c:pt>
                <c:pt idx="518">
                  <c:v>4.4943159999999995</c:v>
                </c:pt>
                <c:pt idx="519">
                  <c:v>4.403702</c:v>
                </c:pt>
                <c:pt idx="520">
                  <c:v>4.345993</c:v>
                </c:pt>
                <c:pt idx="521">
                  <c:v>4.2484570000000001</c:v>
                </c:pt>
                <c:pt idx="522">
                  <c:v>4.2572849999999995</c:v>
                </c:pt>
                <c:pt idx="523">
                  <c:v>4.0903779999999994</c:v>
                </c:pt>
                <c:pt idx="524">
                  <c:v>4.094341</c:v>
                </c:pt>
                <c:pt idx="525">
                  <c:v>4.0259979999999995</c:v>
                </c:pt>
                <c:pt idx="526">
                  <c:v>3.9199099999999998</c:v>
                </c:pt>
                <c:pt idx="527">
                  <c:v>3.893726</c:v>
                </c:pt>
                <c:pt idx="528">
                  <c:v>3.8122159999999998</c:v>
                </c:pt>
                <c:pt idx="529">
                  <c:v>3.8126679999999999</c:v>
                </c:pt>
                <c:pt idx="530">
                  <c:v>3.7211759999999998</c:v>
                </c:pt>
                <c:pt idx="531">
                  <c:v>3.6337480000000002</c:v>
                </c:pt>
                <c:pt idx="532">
                  <c:v>3.6115270000000002</c:v>
                </c:pt>
                <c:pt idx="533">
                  <c:v>3.5374409999999998</c:v>
                </c:pt>
                <c:pt idx="534">
                  <c:v>3.475142</c:v>
                </c:pt>
                <c:pt idx="535">
                  <c:v>3.4152260000000001</c:v>
                </c:pt>
                <c:pt idx="536">
                  <c:v>3.3891930000000001</c:v>
                </c:pt>
                <c:pt idx="537">
                  <c:v>3.3006609999999998</c:v>
                </c:pt>
                <c:pt idx="538">
                  <c:v>3.2801960000000001</c:v>
                </c:pt>
                <c:pt idx="539">
                  <c:v>3.2212079999999998</c:v>
                </c:pt>
                <c:pt idx="540">
                  <c:v>3.1556229999999998</c:v>
                </c:pt>
                <c:pt idx="541">
                  <c:v>3.1219410000000001</c:v>
                </c:pt>
                <c:pt idx="542">
                  <c:v>3.0769980000000001</c:v>
                </c:pt>
                <c:pt idx="543">
                  <c:v>3.0457230000000002</c:v>
                </c:pt>
                <c:pt idx="544">
                  <c:v>2.99777</c:v>
                </c:pt>
                <c:pt idx="545">
                  <c:v>2.947009</c:v>
                </c:pt>
                <c:pt idx="546">
                  <c:v>2.8932120000000001</c:v>
                </c:pt>
                <c:pt idx="547">
                  <c:v>2.851429</c:v>
                </c:pt>
                <c:pt idx="548">
                  <c:v>2.8154889999999999</c:v>
                </c:pt>
                <c:pt idx="549">
                  <c:v>2.7576799999999997</c:v>
                </c:pt>
                <c:pt idx="550">
                  <c:v>2.7079719999999998</c:v>
                </c:pt>
                <c:pt idx="551">
                  <c:v>2.6772489999999998</c:v>
                </c:pt>
                <c:pt idx="552">
                  <c:v>2.6291960000000003</c:v>
                </c:pt>
                <c:pt idx="553">
                  <c:v>2.5660189999999998</c:v>
                </c:pt>
                <c:pt idx="554">
                  <c:v>2.5402370000000003</c:v>
                </c:pt>
                <c:pt idx="555">
                  <c:v>2.5364</c:v>
                </c:pt>
                <c:pt idx="556">
                  <c:v>2.47533</c:v>
                </c:pt>
                <c:pt idx="557">
                  <c:v>2.4128059999999998</c:v>
                </c:pt>
                <c:pt idx="558">
                  <c:v>2.4351769999999999</c:v>
                </c:pt>
                <c:pt idx="559">
                  <c:v>2.449071</c:v>
                </c:pt>
                <c:pt idx="560">
                  <c:v>2.3421810000000001</c:v>
                </c:pt>
                <c:pt idx="561">
                  <c:v>2.2890360000000003</c:v>
                </c:pt>
                <c:pt idx="562">
                  <c:v>2.2912179999999998</c:v>
                </c:pt>
                <c:pt idx="563">
                  <c:v>2.2228000000000003</c:v>
                </c:pt>
                <c:pt idx="564">
                  <c:v>2.1888420000000002</c:v>
                </c:pt>
                <c:pt idx="565">
                  <c:v>2.244745</c:v>
                </c:pt>
                <c:pt idx="566">
                  <c:v>2.1862839999999997</c:v>
                </c:pt>
                <c:pt idx="567">
                  <c:v>2.1428700000000003</c:v>
                </c:pt>
                <c:pt idx="568">
                  <c:v>2.1343680000000003</c:v>
                </c:pt>
                <c:pt idx="569">
                  <c:v>2.1699820000000001</c:v>
                </c:pt>
                <c:pt idx="570">
                  <c:v>2.1010119999999999</c:v>
                </c:pt>
                <c:pt idx="571">
                  <c:v>1.9592849999999999</c:v>
                </c:pt>
                <c:pt idx="572">
                  <c:v>1.9989620000000001</c:v>
                </c:pt>
                <c:pt idx="573">
                  <c:v>2.062163</c:v>
                </c:pt>
                <c:pt idx="574">
                  <c:v>1.9897320000000001</c:v>
                </c:pt>
                <c:pt idx="575">
                  <c:v>1.8914439999999999</c:v>
                </c:pt>
                <c:pt idx="576">
                  <c:v>1.965355</c:v>
                </c:pt>
                <c:pt idx="577">
                  <c:v>1.878152</c:v>
                </c:pt>
                <c:pt idx="578">
                  <c:v>1.897338</c:v>
                </c:pt>
                <c:pt idx="579">
                  <c:v>1.8759190000000001</c:v>
                </c:pt>
                <c:pt idx="580">
                  <c:v>1.8365689999999999</c:v>
                </c:pt>
                <c:pt idx="581">
                  <c:v>1.8178840000000001</c:v>
                </c:pt>
                <c:pt idx="582">
                  <c:v>1.7944849999999999</c:v>
                </c:pt>
                <c:pt idx="583">
                  <c:v>1.814624</c:v>
                </c:pt>
                <c:pt idx="584">
                  <c:v>1.762508</c:v>
                </c:pt>
                <c:pt idx="585">
                  <c:v>1.7070560000000001</c:v>
                </c:pt>
                <c:pt idx="586">
                  <c:v>1.6950430000000001</c:v>
                </c:pt>
                <c:pt idx="587">
                  <c:v>1.702742</c:v>
                </c:pt>
                <c:pt idx="588">
                  <c:v>1.672747</c:v>
                </c:pt>
                <c:pt idx="589">
                  <c:v>1.6740759999999999</c:v>
                </c:pt>
                <c:pt idx="590">
                  <c:v>1.6674799999999999</c:v>
                </c:pt>
                <c:pt idx="591">
                  <c:v>1.6339980000000001</c:v>
                </c:pt>
                <c:pt idx="592">
                  <c:v>1.722656</c:v>
                </c:pt>
                <c:pt idx="593">
                  <c:v>1.6567210000000001</c:v>
                </c:pt>
                <c:pt idx="594">
                  <c:v>1.6020720000000002</c:v>
                </c:pt>
                <c:pt idx="595">
                  <c:v>1.63154</c:v>
                </c:pt>
                <c:pt idx="596">
                  <c:v>1.6514790000000001</c:v>
                </c:pt>
                <c:pt idx="597">
                  <c:v>1.6665269999999999</c:v>
                </c:pt>
                <c:pt idx="598">
                  <c:v>1.618323</c:v>
                </c:pt>
                <c:pt idx="599">
                  <c:v>1.5275339999999999</c:v>
                </c:pt>
                <c:pt idx="600">
                  <c:v>1.529264</c:v>
                </c:pt>
                <c:pt idx="601">
                  <c:v>1.5146679999999999</c:v>
                </c:pt>
                <c:pt idx="602">
                  <c:v>1.5403250000000002</c:v>
                </c:pt>
                <c:pt idx="603">
                  <c:v>1.4658370000000001</c:v>
                </c:pt>
                <c:pt idx="604">
                  <c:v>1.5342549999999999</c:v>
                </c:pt>
                <c:pt idx="605">
                  <c:v>1.4627780000000001</c:v>
                </c:pt>
                <c:pt idx="606">
                  <c:v>1.3969929999999999</c:v>
                </c:pt>
                <c:pt idx="607">
                  <c:v>1.4600439999999999</c:v>
                </c:pt>
                <c:pt idx="608">
                  <c:v>1.4795309999999999</c:v>
                </c:pt>
                <c:pt idx="609">
                  <c:v>1.4754929999999999</c:v>
                </c:pt>
                <c:pt idx="610">
                  <c:v>1.429597</c:v>
                </c:pt>
                <c:pt idx="611">
                  <c:v>1.469624</c:v>
                </c:pt>
                <c:pt idx="612">
                  <c:v>1.4946790000000001</c:v>
                </c:pt>
                <c:pt idx="613">
                  <c:v>1.442939</c:v>
                </c:pt>
                <c:pt idx="614">
                  <c:v>1.3602259999999999</c:v>
                </c:pt>
                <c:pt idx="615">
                  <c:v>1.4215709999999999</c:v>
                </c:pt>
                <c:pt idx="616">
                  <c:v>1.4625270000000001</c:v>
                </c:pt>
                <c:pt idx="617">
                  <c:v>1.4059710000000001</c:v>
                </c:pt>
                <c:pt idx="618">
                  <c:v>1.3370770000000001</c:v>
                </c:pt>
                <c:pt idx="619">
                  <c:v>1.3703080000000001</c:v>
                </c:pt>
                <c:pt idx="620">
                  <c:v>1.4060969999999999</c:v>
                </c:pt>
                <c:pt idx="621">
                  <c:v>1.3425690000000001</c:v>
                </c:pt>
                <c:pt idx="622">
                  <c:v>1.38365</c:v>
                </c:pt>
                <c:pt idx="623">
                  <c:v>1.3248880000000001</c:v>
                </c:pt>
                <c:pt idx="624">
                  <c:v>1.2993060000000001</c:v>
                </c:pt>
                <c:pt idx="625">
                  <c:v>1.291005</c:v>
                </c:pt>
                <c:pt idx="626">
                  <c:v>1.2663009999999999</c:v>
                </c:pt>
                <c:pt idx="627">
                  <c:v>1.2455350000000001</c:v>
                </c:pt>
                <c:pt idx="628">
                  <c:v>1.2684329999999999</c:v>
                </c:pt>
                <c:pt idx="629">
                  <c:v>1.231967</c:v>
                </c:pt>
                <c:pt idx="630">
                  <c:v>1.214812</c:v>
                </c:pt>
                <c:pt idx="631">
                  <c:v>1.2171700000000001</c:v>
                </c:pt>
                <c:pt idx="632">
                  <c:v>1.2678560000000001</c:v>
                </c:pt>
                <c:pt idx="633">
                  <c:v>1.2489209999999999</c:v>
                </c:pt>
                <c:pt idx="634">
                  <c:v>1.2709410000000001</c:v>
                </c:pt>
                <c:pt idx="635">
                  <c:v>1.260257</c:v>
                </c:pt>
                <c:pt idx="636">
                  <c:v>1.2586520000000001</c:v>
                </c:pt>
                <c:pt idx="637">
                  <c:v>1.2733240000000001</c:v>
                </c:pt>
                <c:pt idx="638">
                  <c:v>1.277763</c:v>
                </c:pt>
                <c:pt idx="639">
                  <c:v>1.3135019999999999</c:v>
                </c:pt>
                <c:pt idx="640">
                  <c:v>1.297175</c:v>
                </c:pt>
                <c:pt idx="641">
                  <c:v>1.279217</c:v>
                </c:pt>
                <c:pt idx="642">
                  <c:v>1.2816000000000001</c:v>
                </c:pt>
                <c:pt idx="643">
                  <c:v>1.297526</c:v>
                </c:pt>
                <c:pt idx="644">
                  <c:v>1.265674</c:v>
                </c:pt>
                <c:pt idx="645">
                  <c:v>1.293814</c:v>
                </c:pt>
                <c:pt idx="646">
                  <c:v>1.287067</c:v>
                </c:pt>
                <c:pt idx="647">
                  <c:v>1.249824</c:v>
                </c:pt>
                <c:pt idx="648">
                  <c:v>1.2552410000000001</c:v>
                </c:pt>
                <c:pt idx="649">
                  <c:v>1.225546</c:v>
                </c:pt>
                <c:pt idx="650">
                  <c:v>1.228982</c:v>
                </c:pt>
                <c:pt idx="651">
                  <c:v>1.2696620000000001</c:v>
                </c:pt>
                <c:pt idx="652">
                  <c:v>1.250275</c:v>
                </c:pt>
                <c:pt idx="653">
                  <c:v>1.250902</c:v>
                </c:pt>
                <c:pt idx="654">
                  <c:v>1.2314149999999999</c:v>
                </c:pt>
                <c:pt idx="655">
                  <c:v>1.2360549999999999</c:v>
                </c:pt>
                <c:pt idx="656">
                  <c:v>1.2140850000000001</c:v>
                </c:pt>
                <c:pt idx="657">
                  <c:v>1.219552</c:v>
                </c:pt>
                <c:pt idx="658">
                  <c:v>1.216944</c:v>
                </c:pt>
                <c:pt idx="659">
                  <c:v>1.2033510000000001</c:v>
                </c:pt>
                <c:pt idx="660">
                  <c:v>1.1843900000000001</c:v>
                </c:pt>
                <c:pt idx="661">
                  <c:v>1.206561</c:v>
                </c:pt>
                <c:pt idx="662">
                  <c:v>1.186221</c:v>
                </c:pt>
                <c:pt idx="663">
                  <c:v>1.1955260000000001</c:v>
                </c:pt>
                <c:pt idx="664">
                  <c:v>1.1964790000000001</c:v>
                </c:pt>
                <c:pt idx="665">
                  <c:v>1.1542939999999999</c:v>
                </c:pt>
                <c:pt idx="666">
                  <c:v>1.1652290000000001</c:v>
                </c:pt>
                <c:pt idx="667">
                  <c:v>1.1425069999999999</c:v>
                </c:pt>
                <c:pt idx="668">
                  <c:v>1.1425069999999999</c:v>
                </c:pt>
                <c:pt idx="669">
                  <c:v>1.113113</c:v>
                </c:pt>
                <c:pt idx="670">
                  <c:v>1.109075</c:v>
                </c:pt>
                <c:pt idx="671">
                  <c:v>1.0982909999999999</c:v>
                </c:pt>
                <c:pt idx="672">
                  <c:v>1.070101</c:v>
                </c:pt>
                <c:pt idx="673">
                  <c:v>1.0778000000000001</c:v>
                </c:pt>
                <c:pt idx="674">
                  <c:v>1.0706530000000001</c:v>
                </c:pt>
                <c:pt idx="675">
                  <c:v>1.0830919999999999</c:v>
                </c:pt>
                <c:pt idx="676">
                  <c:v>1.0715810000000001</c:v>
                </c:pt>
                <c:pt idx="677">
                  <c:v>1.063329</c:v>
                </c:pt>
                <c:pt idx="678">
                  <c:v>1.0517669999999999</c:v>
                </c:pt>
                <c:pt idx="679">
                  <c:v>1.016856</c:v>
                </c:pt>
                <c:pt idx="680">
                  <c:v>1.0472030000000001</c:v>
                </c:pt>
                <c:pt idx="681">
                  <c:v>1.0377730000000001</c:v>
                </c:pt>
                <c:pt idx="682">
                  <c:v>1.0126930000000001</c:v>
                </c:pt>
                <c:pt idx="683">
                  <c:v>1.0137959999999999</c:v>
                </c:pt>
                <c:pt idx="684">
                  <c:v>0.96892800000000001</c:v>
                </c:pt>
                <c:pt idx="685">
                  <c:v>0.97552399999999995</c:v>
                </c:pt>
                <c:pt idx="686">
                  <c:v>0.95899699999999999</c:v>
                </c:pt>
                <c:pt idx="687">
                  <c:v>0.94176700000000002</c:v>
                </c:pt>
                <c:pt idx="688">
                  <c:v>0.90121300000000004</c:v>
                </c:pt>
                <c:pt idx="689">
                  <c:v>0.88588900000000004</c:v>
                </c:pt>
                <c:pt idx="690">
                  <c:v>0.87186900000000001</c:v>
                </c:pt>
                <c:pt idx="691">
                  <c:v>0.81754599999999999</c:v>
                </c:pt>
                <c:pt idx="692">
                  <c:v>0.77711700000000006</c:v>
                </c:pt>
                <c:pt idx="693">
                  <c:v>0.74714599999999998</c:v>
                </c:pt>
                <c:pt idx="694">
                  <c:v>0.69585799999999998</c:v>
                </c:pt>
                <c:pt idx="695">
                  <c:v>0.70531300000000008</c:v>
                </c:pt>
                <c:pt idx="696">
                  <c:v>0.72615499999999999</c:v>
                </c:pt>
                <c:pt idx="697">
                  <c:v>0.72266799999999998</c:v>
                </c:pt>
                <c:pt idx="698">
                  <c:v>0.78652199999999994</c:v>
                </c:pt>
                <c:pt idx="699">
                  <c:v>0.79936300000000005</c:v>
                </c:pt>
                <c:pt idx="700">
                  <c:v>0.76863999999999999</c:v>
                </c:pt>
                <c:pt idx="701">
                  <c:v>0.74165400000000004</c:v>
                </c:pt>
                <c:pt idx="702">
                  <c:v>0.73528400000000005</c:v>
                </c:pt>
                <c:pt idx="703">
                  <c:v>0.75043199999999999</c:v>
                </c:pt>
                <c:pt idx="704">
                  <c:v>0.76738600000000001</c:v>
                </c:pt>
                <c:pt idx="705">
                  <c:v>0.76811300000000005</c:v>
                </c:pt>
                <c:pt idx="706">
                  <c:v>0.70950099999999994</c:v>
                </c:pt>
                <c:pt idx="707">
                  <c:v>0.72743400000000003</c:v>
                </c:pt>
                <c:pt idx="708">
                  <c:v>0.71970899999999993</c:v>
                </c:pt>
                <c:pt idx="709">
                  <c:v>0.68537500000000007</c:v>
                </c:pt>
                <c:pt idx="710">
                  <c:v>0.72723300000000002</c:v>
                </c:pt>
                <c:pt idx="711">
                  <c:v>0.79123699999999997</c:v>
                </c:pt>
                <c:pt idx="712">
                  <c:v>0.76911700000000005</c:v>
                </c:pt>
                <c:pt idx="713">
                  <c:v>0.76553000000000004</c:v>
                </c:pt>
                <c:pt idx="714">
                  <c:v>0.79562599999999994</c:v>
                </c:pt>
                <c:pt idx="715">
                  <c:v>0.84588600000000003</c:v>
                </c:pt>
                <c:pt idx="716">
                  <c:v>0.88428399999999996</c:v>
                </c:pt>
                <c:pt idx="717">
                  <c:v>0.93818000000000001</c:v>
                </c:pt>
                <c:pt idx="718">
                  <c:v>0.90735699999999997</c:v>
                </c:pt>
                <c:pt idx="719">
                  <c:v>0.91924499999999998</c:v>
                </c:pt>
              </c:numCache>
              <c:extLst xmlns:c15="http://schemas.microsoft.com/office/drawing/2012/chart"/>
            </c:numRef>
          </c:yVal>
          <c:smooth val="0"/>
          <c:extLst xmlns:c15="http://schemas.microsoft.com/office/drawing/2012/chart">
            <c:ext xmlns:c16="http://schemas.microsoft.com/office/drawing/2014/chart" uri="{C3380CC4-5D6E-409C-BE32-E72D297353CC}">
              <c16:uniqueId val="{00000002-FD88-4179-A7C2-100EE9909D62}"/>
            </c:ext>
          </c:extLst>
        </c:ser>
        <c:ser>
          <c:idx val="4"/>
          <c:order val="4"/>
          <c:tx>
            <c:v>13000 WAVE</c:v>
          </c:tx>
          <c:spPr>
            <a:ln w="22225" cap="rnd">
              <a:solidFill>
                <a:schemeClr val="accent5"/>
              </a:solidFill>
              <a:round/>
            </a:ln>
            <a:effectLst/>
          </c:spPr>
          <c:marker>
            <c:symbol val="none"/>
          </c:marker>
          <c:xVal>
            <c:numRef>
              <c:f>'Graphs Task 1'!$AD$2:$AD$1143</c:f>
              <c:numCache>
                <c:formatCode>General</c:formatCode>
                <c:ptCount val="1142"/>
                <c:pt idx="0">
                  <c:v>12.685091018676758</c:v>
                </c:pt>
                <c:pt idx="1">
                  <c:v>12.688839912414551</c:v>
                </c:pt>
                <c:pt idx="2">
                  <c:v>12.692052841186523</c:v>
                </c:pt>
                <c:pt idx="3">
                  <c:v>12.694728851318359</c:v>
                </c:pt>
                <c:pt idx="4">
                  <c:v>12.696857452392578</c:v>
                </c:pt>
                <c:pt idx="5">
                  <c:v>12.69843578338623</c:v>
                </c:pt>
                <c:pt idx="6">
                  <c:v>12.699471473693848</c:v>
                </c:pt>
                <c:pt idx="7">
                  <c:v>12.699956893920898</c:v>
                </c:pt>
                <c:pt idx="8">
                  <c:v>12.699897766113281</c:v>
                </c:pt>
                <c:pt idx="9">
                  <c:v>12.699292182922363</c:v>
                </c:pt>
                <c:pt idx="10">
                  <c:v>12.698142051696777</c:v>
                </c:pt>
                <c:pt idx="11">
                  <c:v>12.696447372436523</c:v>
                </c:pt>
                <c:pt idx="12">
                  <c:v>12.694208145141602</c:v>
                </c:pt>
                <c:pt idx="13">
                  <c:v>12.691423416137695</c:v>
                </c:pt>
                <c:pt idx="14">
                  <c:v>12.688094139099121</c:v>
                </c:pt>
                <c:pt idx="15">
                  <c:v>12.684221267700195</c:v>
                </c:pt>
                <c:pt idx="16">
                  <c:v>12.679806709289551</c:v>
                </c:pt>
                <c:pt idx="17">
                  <c:v>12.674850463867188</c:v>
                </c:pt>
                <c:pt idx="18">
                  <c:v>12.669349670410156</c:v>
                </c:pt>
                <c:pt idx="19">
                  <c:v>12.663305282592773</c:v>
                </c:pt>
                <c:pt idx="20">
                  <c:v>12.656723976135254</c:v>
                </c:pt>
                <c:pt idx="21">
                  <c:v>12.649599075317383</c:v>
                </c:pt>
                <c:pt idx="22">
                  <c:v>12.641932487487793</c:v>
                </c:pt>
                <c:pt idx="23">
                  <c:v>12.633724212646484</c:v>
                </c:pt>
                <c:pt idx="24">
                  <c:v>12.624979972839355</c:v>
                </c:pt>
                <c:pt idx="25">
                  <c:v>12.615693092346191</c:v>
                </c:pt>
                <c:pt idx="26">
                  <c:v>12.605870246887207</c:v>
                </c:pt>
                <c:pt idx="27">
                  <c:v>12.59550666809082</c:v>
                </c:pt>
                <c:pt idx="28">
                  <c:v>12.584604263305664</c:v>
                </c:pt>
                <c:pt idx="29">
                  <c:v>12.573163986206055</c:v>
                </c:pt>
                <c:pt idx="30">
                  <c:v>12.561186790466309</c:v>
                </c:pt>
                <c:pt idx="31">
                  <c:v>12.548669815063477</c:v>
                </c:pt>
                <c:pt idx="32">
                  <c:v>12.535614967346191</c:v>
                </c:pt>
                <c:pt idx="33">
                  <c:v>12.522024154663086</c:v>
                </c:pt>
                <c:pt idx="34">
                  <c:v>12.507898330688477</c:v>
                </c:pt>
                <c:pt idx="35">
                  <c:v>12.493234634399414</c:v>
                </c:pt>
                <c:pt idx="36">
                  <c:v>12.478033065795898</c:v>
                </c:pt>
                <c:pt idx="37">
                  <c:v>12.462295532226563</c:v>
                </c:pt>
                <c:pt idx="38">
                  <c:v>12.446022987365723</c:v>
                </c:pt>
                <c:pt idx="39">
                  <c:v>12.429217338562012</c:v>
                </c:pt>
                <c:pt idx="40">
                  <c:v>12.411872863769531</c:v>
                </c:pt>
                <c:pt idx="41">
                  <c:v>12.393993377685547</c:v>
                </c:pt>
                <c:pt idx="42">
                  <c:v>12.375582695007324</c:v>
                </c:pt>
                <c:pt idx="43">
                  <c:v>12.356636047363281</c:v>
                </c:pt>
                <c:pt idx="44">
                  <c:v>12.337151527404785</c:v>
                </c:pt>
                <c:pt idx="45">
                  <c:v>12.317136764526367</c:v>
                </c:pt>
                <c:pt idx="46">
                  <c:v>12.296586036682129</c:v>
                </c:pt>
                <c:pt idx="47">
                  <c:v>12.275501251220703</c:v>
                </c:pt>
                <c:pt idx="48">
                  <c:v>12.253884315490723</c:v>
                </c:pt>
                <c:pt idx="49">
                  <c:v>12.231734275817871</c:v>
                </c:pt>
                <c:pt idx="50">
                  <c:v>12.209049224853516</c:v>
                </c:pt>
                <c:pt idx="51">
                  <c:v>12.185833930969238</c:v>
                </c:pt>
                <c:pt idx="52">
                  <c:v>12.162086486816406</c:v>
                </c:pt>
                <c:pt idx="53">
                  <c:v>12.137804985046387</c:v>
                </c:pt>
                <c:pt idx="54">
                  <c:v>12.112995147705078</c:v>
                </c:pt>
                <c:pt idx="55">
                  <c:v>12.087650299072266</c:v>
                </c:pt>
                <c:pt idx="56">
                  <c:v>12.06177806854248</c:v>
                </c:pt>
                <c:pt idx="57">
                  <c:v>12.035369873046875</c:v>
                </c:pt>
                <c:pt idx="58">
                  <c:v>12.00843620300293</c:v>
                </c:pt>
                <c:pt idx="59">
                  <c:v>11.980971336364746</c:v>
                </c:pt>
                <c:pt idx="60">
                  <c:v>11.952976226806641</c:v>
                </c:pt>
                <c:pt idx="61">
                  <c:v>11.924455642700195</c:v>
                </c:pt>
                <c:pt idx="62">
                  <c:v>11.895403861999512</c:v>
                </c:pt>
                <c:pt idx="63">
                  <c:v>11.865827560424805</c:v>
                </c:pt>
                <c:pt idx="64">
                  <c:v>11.835721969604492</c:v>
                </c:pt>
                <c:pt idx="65">
                  <c:v>11.805089950561523</c:v>
                </c:pt>
                <c:pt idx="66">
                  <c:v>11.773933410644531</c:v>
                </c:pt>
                <c:pt idx="67">
                  <c:v>11.742247581481934</c:v>
                </c:pt>
                <c:pt idx="68">
                  <c:v>11.710042953491211</c:v>
                </c:pt>
                <c:pt idx="69">
                  <c:v>11.677313804626465</c:v>
                </c:pt>
                <c:pt idx="70">
                  <c:v>11.644058227539063</c:v>
                </c:pt>
                <c:pt idx="71">
                  <c:v>11.610285758972168</c:v>
                </c:pt>
                <c:pt idx="72">
                  <c:v>11.575987815856934</c:v>
                </c:pt>
                <c:pt idx="73">
                  <c:v>11.54117488861084</c:v>
                </c:pt>
                <c:pt idx="74">
                  <c:v>11.505838394165039</c:v>
                </c:pt>
                <c:pt idx="75">
                  <c:v>11.469985008239746</c:v>
                </c:pt>
                <c:pt idx="76">
                  <c:v>11.433613777160645</c:v>
                </c:pt>
                <c:pt idx="77">
                  <c:v>11.396729469299316</c:v>
                </c:pt>
                <c:pt idx="78">
                  <c:v>11.359326362609863</c:v>
                </c:pt>
                <c:pt idx="79">
                  <c:v>11.321413993835449</c:v>
                </c:pt>
                <c:pt idx="80">
                  <c:v>11.282983779907227</c:v>
                </c:pt>
                <c:pt idx="81">
                  <c:v>11.244046211242676</c:v>
                </c:pt>
                <c:pt idx="82">
                  <c:v>11.204599380493164</c:v>
                </c:pt>
                <c:pt idx="83">
                  <c:v>11.164647102355957</c:v>
                </c:pt>
                <c:pt idx="84">
                  <c:v>11.124185562133789</c:v>
                </c:pt>
                <c:pt idx="85">
                  <c:v>11.083223342895508</c:v>
                </c:pt>
                <c:pt idx="86">
                  <c:v>11.04175853729248</c:v>
                </c:pt>
                <c:pt idx="87">
                  <c:v>10.999794006347656</c:v>
                </c:pt>
                <c:pt idx="88">
                  <c:v>10.957330703735352</c:v>
                </c:pt>
                <c:pt idx="89">
                  <c:v>10.914373397827148</c:v>
                </c:pt>
                <c:pt idx="90">
                  <c:v>10.870923042297363</c:v>
                </c:pt>
                <c:pt idx="91">
                  <c:v>10.826984405517578</c:v>
                </c:pt>
                <c:pt idx="92">
                  <c:v>10.782556533813477</c:v>
                </c:pt>
                <c:pt idx="93">
                  <c:v>10.737642288208008</c:v>
                </c:pt>
                <c:pt idx="94">
                  <c:v>10.692071914672852</c:v>
                </c:pt>
                <c:pt idx="95">
                  <c:v>10.646031379699707</c:v>
                </c:pt>
                <c:pt idx="96">
                  <c:v>10.599510192871094</c:v>
                </c:pt>
                <c:pt idx="97">
                  <c:v>10.552521705627441</c:v>
                </c:pt>
                <c:pt idx="98">
                  <c:v>10.505067825317383</c:v>
                </c:pt>
                <c:pt idx="99">
                  <c:v>10.4571533203125</c:v>
                </c:pt>
                <c:pt idx="100">
                  <c:v>10.408770561218262</c:v>
                </c:pt>
                <c:pt idx="101">
                  <c:v>10.359940528869629</c:v>
                </c:pt>
                <c:pt idx="102">
                  <c:v>10.310654640197754</c:v>
                </c:pt>
                <c:pt idx="103">
                  <c:v>10.260916709899902</c:v>
                </c:pt>
                <c:pt idx="104">
                  <c:v>10.210734367370605</c:v>
                </c:pt>
                <c:pt idx="105">
                  <c:v>10.160113334655762</c:v>
                </c:pt>
                <c:pt idx="106">
                  <c:v>10.109050750732422</c:v>
                </c:pt>
                <c:pt idx="107">
                  <c:v>10.057558059692383</c:v>
                </c:pt>
                <c:pt idx="108">
                  <c:v>10.005631446838379</c:v>
                </c:pt>
                <c:pt idx="109">
                  <c:v>9.9532804489135742</c:v>
                </c:pt>
                <c:pt idx="110">
                  <c:v>9.9005060195922852</c:v>
                </c:pt>
                <c:pt idx="111">
                  <c:v>9.8473119735717773</c:v>
                </c:pt>
                <c:pt idx="112">
                  <c:v>9.7937068939208984</c:v>
                </c:pt>
                <c:pt idx="113">
                  <c:v>9.7396955490112305</c:v>
                </c:pt>
                <c:pt idx="114">
                  <c:v>9.6852750778198242</c:v>
                </c:pt>
                <c:pt idx="115">
                  <c:v>9.6304550170898438</c:v>
                </c:pt>
                <c:pt idx="116">
                  <c:v>9.5752363204956055</c:v>
                </c:pt>
                <c:pt idx="117">
                  <c:v>9.5196323394775391</c:v>
                </c:pt>
                <c:pt idx="118">
                  <c:v>9.4636383056640625</c:v>
                </c:pt>
                <c:pt idx="119">
                  <c:v>9.4072656631469727</c:v>
                </c:pt>
                <c:pt idx="120">
                  <c:v>9.3505172729492188</c:v>
                </c:pt>
                <c:pt idx="121">
                  <c:v>9.29339599609375</c:v>
                </c:pt>
                <c:pt idx="122">
                  <c:v>9.2359094619750977</c:v>
                </c:pt>
                <c:pt idx="123">
                  <c:v>9.1780672073364258</c:v>
                </c:pt>
                <c:pt idx="124">
                  <c:v>9.1198673248291016</c:v>
                </c:pt>
                <c:pt idx="125">
                  <c:v>9.0613174438476563</c:v>
                </c:pt>
                <c:pt idx="126">
                  <c:v>9.0024299621582031</c:v>
                </c:pt>
                <c:pt idx="127">
                  <c:v>8.9432058334350586</c:v>
                </c:pt>
                <c:pt idx="128">
                  <c:v>8.8836441040039063</c:v>
                </c:pt>
                <c:pt idx="129">
                  <c:v>8.823760986328125</c:v>
                </c:pt>
                <c:pt idx="130">
                  <c:v>8.7635612487792969</c:v>
                </c:pt>
                <c:pt idx="131">
                  <c:v>8.7030477523803711</c:v>
                </c:pt>
                <c:pt idx="132">
                  <c:v>8.6422252655029297</c:v>
                </c:pt>
                <c:pt idx="133">
                  <c:v>8.5811014175415039</c:v>
                </c:pt>
                <c:pt idx="134">
                  <c:v>8.5196771621704102</c:v>
                </c:pt>
                <c:pt idx="135">
                  <c:v>8.4579715728759766</c:v>
                </c:pt>
                <c:pt idx="136">
                  <c:v>8.3959770202636719</c:v>
                </c:pt>
                <c:pt idx="137">
                  <c:v>8.333714485168457</c:v>
                </c:pt>
                <c:pt idx="138">
                  <c:v>8.27117919921875</c:v>
                </c:pt>
                <c:pt idx="139">
                  <c:v>8.208378791809082</c:v>
                </c:pt>
                <c:pt idx="140">
                  <c:v>8.1453266143798828</c:v>
                </c:pt>
                <c:pt idx="141">
                  <c:v>8.0820188522338867</c:v>
                </c:pt>
                <c:pt idx="142">
                  <c:v>8.0184726715087891</c:v>
                </c:pt>
                <c:pt idx="143">
                  <c:v>7.9546842575073242</c:v>
                </c:pt>
                <c:pt idx="144">
                  <c:v>7.8906731605529785</c:v>
                </c:pt>
                <c:pt idx="145">
                  <c:v>7.8264346122741699</c:v>
                </c:pt>
                <c:pt idx="146">
                  <c:v>7.7619838714599609</c:v>
                </c:pt>
                <c:pt idx="147">
                  <c:v>7.6973223686218262</c:v>
                </c:pt>
                <c:pt idx="148">
                  <c:v>7.6324596405029297</c:v>
                </c:pt>
                <c:pt idx="149">
                  <c:v>7.5674095153808594</c:v>
                </c:pt>
                <c:pt idx="150">
                  <c:v>7.5021729469299316</c:v>
                </c:pt>
                <c:pt idx="151">
                  <c:v>7.4367556571960449</c:v>
                </c:pt>
                <c:pt idx="152">
                  <c:v>7.3711752891540527</c:v>
                </c:pt>
                <c:pt idx="153">
                  <c:v>7.3054304122924805</c:v>
                </c:pt>
                <c:pt idx="154">
                  <c:v>7.2395334243774414</c:v>
                </c:pt>
                <c:pt idx="155">
                  <c:v>7.173494815826416</c:v>
                </c:pt>
                <c:pt idx="156">
                  <c:v>7.1073164939880371</c:v>
                </c:pt>
                <c:pt idx="157">
                  <c:v>7.0410127639770508</c:v>
                </c:pt>
                <c:pt idx="158">
                  <c:v>6.9745883941650391</c:v>
                </c:pt>
                <c:pt idx="159">
                  <c:v>6.9080538749694824</c:v>
                </c:pt>
                <c:pt idx="160">
                  <c:v>6.8414182662963867</c:v>
                </c:pt>
                <c:pt idx="161">
                  <c:v>6.7746949195861816</c:v>
                </c:pt>
                <c:pt idx="162">
                  <c:v>6.707883358001709</c:v>
                </c:pt>
                <c:pt idx="163">
                  <c:v>6.6410017013549805</c:v>
                </c:pt>
                <c:pt idx="164">
                  <c:v>6.5740551948547363</c:v>
                </c:pt>
                <c:pt idx="165">
                  <c:v>6.5070619583129883</c:v>
                </c:pt>
                <c:pt idx="166">
                  <c:v>6.4400200843811035</c:v>
                </c:pt>
                <c:pt idx="167">
                  <c:v>6.3729434013366699</c:v>
                </c:pt>
                <c:pt idx="168">
                  <c:v>6.3058476448059082</c:v>
                </c:pt>
                <c:pt idx="169">
                  <c:v>6.2387394905090332</c:v>
                </c:pt>
                <c:pt idx="170">
                  <c:v>6.1716294288635254</c:v>
                </c:pt>
                <c:pt idx="171">
                  <c:v>6.1045284271240234</c:v>
                </c:pt>
                <c:pt idx="172">
                  <c:v>6.0374464988708496</c:v>
                </c:pt>
                <c:pt idx="173">
                  <c:v>5.9703998565673828</c:v>
                </c:pt>
                <c:pt idx="174">
                  <c:v>5.9033970832824707</c:v>
                </c:pt>
                <c:pt idx="175">
                  <c:v>5.8364524841308594</c:v>
                </c:pt>
                <c:pt idx="176">
                  <c:v>5.7695727348327637</c:v>
                </c:pt>
                <c:pt idx="177">
                  <c:v>5.7027788162231445</c:v>
                </c:pt>
                <c:pt idx="178">
                  <c:v>5.6360769271850586</c:v>
                </c:pt>
                <c:pt idx="179">
                  <c:v>5.5694746971130371</c:v>
                </c:pt>
                <c:pt idx="180">
                  <c:v>5.5029921531677246</c:v>
                </c:pt>
                <c:pt idx="181">
                  <c:v>5.4366393089294434</c:v>
                </c:pt>
                <c:pt idx="182">
                  <c:v>5.3704242706298828</c:v>
                </c:pt>
                <c:pt idx="183">
                  <c:v>5.3043689727783203</c:v>
                </c:pt>
                <c:pt idx="184">
                  <c:v>5.2384786605834961</c:v>
                </c:pt>
                <c:pt idx="185">
                  <c:v>5.1727619171142578</c:v>
                </c:pt>
                <c:pt idx="186">
                  <c:v>5.1072392463684082</c:v>
                </c:pt>
                <c:pt idx="187">
                  <c:v>5.0419220924377441</c:v>
                </c:pt>
                <c:pt idx="188">
                  <c:v>4.9768157005310059</c:v>
                </c:pt>
                <c:pt idx="189">
                  <c:v>4.9119377136230469</c:v>
                </c:pt>
                <c:pt idx="190">
                  <c:v>4.8472933769226074</c:v>
                </c:pt>
                <c:pt idx="191">
                  <c:v>4.7828950881958008</c:v>
                </c:pt>
                <c:pt idx="192">
                  <c:v>4.718757152557373</c:v>
                </c:pt>
                <c:pt idx="193">
                  <c:v>4.6548900604248047</c:v>
                </c:pt>
                <c:pt idx="194">
                  <c:v>4.5912966728210449</c:v>
                </c:pt>
                <c:pt idx="195">
                  <c:v>4.5280003547668457</c:v>
                </c:pt>
                <c:pt idx="196">
                  <c:v>4.4650015830993652</c:v>
                </c:pt>
                <c:pt idx="197">
                  <c:v>4.4023094177246094</c:v>
                </c:pt>
                <c:pt idx="198">
                  <c:v>4.3399362564086914</c:v>
                </c:pt>
                <c:pt idx="199">
                  <c:v>4.2778944969177246</c:v>
                </c:pt>
                <c:pt idx="200">
                  <c:v>4.2161908149719238</c:v>
                </c:pt>
                <c:pt idx="201">
                  <c:v>4.1548347473144531</c:v>
                </c:pt>
                <c:pt idx="202">
                  <c:v>4.0938282012939453</c:v>
                </c:pt>
                <c:pt idx="203">
                  <c:v>4.0331912040710449</c:v>
                </c:pt>
                <c:pt idx="204">
                  <c:v>3.9729251861572266</c:v>
                </c:pt>
                <c:pt idx="205">
                  <c:v>3.913043737411499</c:v>
                </c:pt>
                <c:pt idx="206">
                  <c:v>3.8535490036010742</c:v>
                </c:pt>
                <c:pt idx="207">
                  <c:v>3.7944514751434326</c:v>
                </c:pt>
                <c:pt idx="208">
                  <c:v>3.7357597351074219</c:v>
                </c:pt>
                <c:pt idx="209">
                  <c:v>3.6774847507476807</c:v>
                </c:pt>
                <c:pt idx="210">
                  <c:v>3.6196296215057373</c:v>
                </c:pt>
                <c:pt idx="211">
                  <c:v>3.562208890914917</c:v>
                </c:pt>
                <c:pt idx="212">
                  <c:v>3.5052254199981689</c:v>
                </c:pt>
                <c:pt idx="213">
                  <c:v>3.4492404460906982</c:v>
                </c:pt>
                <c:pt idx="214">
                  <c:v>3.3942713737487793</c:v>
                </c:pt>
                <c:pt idx="215">
                  <c:v>3.3397645950317383</c:v>
                </c:pt>
                <c:pt idx="216">
                  <c:v>3.2857177257537842</c:v>
                </c:pt>
                <c:pt idx="217">
                  <c:v>3.2321372032165527</c:v>
                </c:pt>
                <c:pt idx="218">
                  <c:v>3.1790344715118408</c:v>
                </c:pt>
                <c:pt idx="219">
                  <c:v>3.1264045238494873</c:v>
                </c:pt>
                <c:pt idx="220">
                  <c:v>3.0742669105529785</c:v>
                </c:pt>
                <c:pt idx="221">
                  <c:v>3.0226070880889893</c:v>
                </c:pt>
                <c:pt idx="222">
                  <c:v>2.9714462757110596</c:v>
                </c:pt>
                <c:pt idx="223">
                  <c:v>2.9207847118377686</c:v>
                </c:pt>
                <c:pt idx="224">
                  <c:v>2.8706326484680176</c:v>
                </c:pt>
                <c:pt idx="225">
                  <c:v>2.8209922313690186</c:v>
                </c:pt>
                <c:pt idx="226">
                  <c:v>2.7718651294708252</c:v>
                </c:pt>
                <c:pt idx="227">
                  <c:v>2.7232685089111328</c:v>
                </c:pt>
                <c:pt idx="228">
                  <c:v>2.6752009391784668</c:v>
                </c:pt>
                <c:pt idx="229">
                  <c:v>2.6276676654815674</c:v>
                </c:pt>
                <c:pt idx="230">
                  <c:v>2.5806827545166016</c:v>
                </c:pt>
                <c:pt idx="231">
                  <c:v>2.5342462062835693</c:v>
                </c:pt>
                <c:pt idx="232">
                  <c:v>2.48836350440979</c:v>
                </c:pt>
                <c:pt idx="233">
                  <c:v>2.4430463314056396</c:v>
                </c:pt>
                <c:pt idx="234">
                  <c:v>2.3982954025268555</c:v>
                </c:pt>
                <c:pt idx="235">
                  <c:v>2.3541224002838135</c:v>
                </c:pt>
                <c:pt idx="236">
                  <c:v>2.3105294704437256</c:v>
                </c:pt>
                <c:pt idx="237">
                  <c:v>2.2675232887268066</c:v>
                </c:pt>
                <c:pt idx="238">
                  <c:v>2.2251167297363281</c:v>
                </c:pt>
                <c:pt idx="239">
                  <c:v>2.1833148002624512</c:v>
                </c:pt>
                <c:pt idx="240">
                  <c:v>2.142122745513916</c:v>
                </c:pt>
                <c:pt idx="241">
                  <c:v>2.1015491485595703</c:v>
                </c:pt>
                <c:pt idx="242">
                  <c:v>2.0615959167480469</c:v>
                </c:pt>
                <c:pt idx="243">
                  <c:v>2.0222787857055664</c:v>
                </c:pt>
                <c:pt idx="244">
                  <c:v>1.9832626581192017</c:v>
                </c:pt>
                <c:pt idx="245">
                  <c:v>1.94459068775177</c:v>
                </c:pt>
                <c:pt idx="246">
                  <c:v>1.9066042900085449</c:v>
                </c:pt>
                <c:pt idx="247">
                  <c:v>1.8693135976791382</c:v>
                </c:pt>
                <c:pt idx="248">
                  <c:v>1.8327261209487915</c:v>
                </c:pt>
                <c:pt idx="249">
                  <c:v>1.7968485355377197</c:v>
                </c:pt>
                <c:pt idx="250">
                  <c:v>1.761681079864502</c:v>
                </c:pt>
                <c:pt idx="251">
                  <c:v>1.7272411584854126</c:v>
                </c:pt>
                <c:pt idx="252">
                  <c:v>1.6935218572616577</c:v>
                </c:pt>
                <c:pt idx="253">
                  <c:v>1.6605405807495117</c:v>
                </c:pt>
                <c:pt idx="254">
                  <c:v>1.6283011436462402</c:v>
                </c:pt>
                <c:pt idx="255">
                  <c:v>1.5968067646026611</c:v>
                </c:pt>
                <c:pt idx="256">
                  <c:v>1.56606125831604</c:v>
                </c:pt>
                <c:pt idx="257">
                  <c:v>1.5360784530639648</c:v>
                </c:pt>
                <c:pt idx="258">
                  <c:v>1.506854772567749</c:v>
                </c:pt>
                <c:pt idx="259">
                  <c:v>1.4784044027328491</c:v>
                </c:pt>
                <c:pt idx="260">
                  <c:v>1.4507237672805786</c:v>
                </c:pt>
                <c:pt idx="261">
                  <c:v>1.4238235950469971</c:v>
                </c:pt>
                <c:pt idx="262">
                  <c:v>1.3977142572402954</c:v>
                </c:pt>
                <c:pt idx="263">
                  <c:v>1.3723922967910767</c:v>
                </c:pt>
                <c:pt idx="264">
                  <c:v>1.3478646278381348</c:v>
                </c:pt>
                <c:pt idx="265">
                  <c:v>1.3241349458694458</c:v>
                </c:pt>
                <c:pt idx="266">
                  <c:v>1.3012171983718872</c:v>
                </c:pt>
                <c:pt idx="267">
                  <c:v>1.2791008949279785</c:v>
                </c:pt>
                <c:pt idx="268">
                  <c:v>1.2578034400939941</c:v>
                </c:pt>
                <c:pt idx="269">
                  <c:v>1.2373217344284058</c:v>
                </c:pt>
                <c:pt idx="270">
                  <c:v>1.2176588773727417</c:v>
                </c:pt>
                <c:pt idx="271">
                  <c:v>1.1988325119018555</c:v>
                </c:pt>
                <c:pt idx="272">
                  <c:v>1.1808286905288696</c:v>
                </c:pt>
                <c:pt idx="273">
                  <c:v>1.1636614799499512</c:v>
                </c:pt>
                <c:pt idx="274">
                  <c:v>1.1473343372344971</c:v>
                </c:pt>
                <c:pt idx="275">
                  <c:v>1.1318472623825073</c:v>
                </c:pt>
                <c:pt idx="276">
                  <c:v>1.1172072887420654</c:v>
                </c:pt>
                <c:pt idx="277">
                  <c:v>1.1034145355224609</c:v>
                </c:pt>
                <c:pt idx="278">
                  <c:v>1.0904723405838013</c:v>
                </c:pt>
                <c:pt idx="279">
                  <c:v>1.0783842802047729</c:v>
                </c:pt>
                <c:pt idx="280">
                  <c:v>1.0671539306640625</c:v>
                </c:pt>
                <c:pt idx="281">
                  <c:v>1.0567846298217773</c:v>
                </c:pt>
                <c:pt idx="282">
                  <c:v>1.0472731590270996</c:v>
                </c:pt>
                <c:pt idx="283">
                  <c:v>1.0386297702789307</c:v>
                </c:pt>
                <c:pt idx="284">
                  <c:v>1.0308545827865601</c:v>
                </c:pt>
                <c:pt idx="285">
                  <c:v>1.0239475965499878</c:v>
                </c:pt>
                <c:pt idx="286">
                  <c:v>1.0179089307785034</c:v>
                </c:pt>
                <c:pt idx="287">
                  <c:v>1.0127453804016113</c:v>
                </c:pt>
                <c:pt idx="288">
                  <c:v>1.0084570646286011</c:v>
                </c:pt>
                <c:pt idx="289">
                  <c:v>1.0050439834594727</c:v>
                </c:pt>
                <c:pt idx="290">
                  <c:v>1.0025061368942261</c:v>
                </c:pt>
                <c:pt idx="291">
                  <c:v>1.0008471012115479</c:v>
                </c:pt>
                <c:pt idx="292">
                  <c:v>1.0000667572021484</c:v>
                </c:pt>
                <c:pt idx="293">
                  <c:v>1.0001652240753174</c:v>
                </c:pt>
                <c:pt idx="294">
                  <c:v>1.0011494159698486</c:v>
                </c:pt>
                <c:pt idx="295">
                  <c:v>1.0030052661895752</c:v>
                </c:pt>
                <c:pt idx="296">
                  <c:v>1.0057505369186401</c:v>
                </c:pt>
                <c:pt idx="297">
                  <c:v>1.0093744993209839</c:v>
                </c:pt>
                <c:pt idx="298">
                  <c:v>1.0138771533966064</c:v>
                </c:pt>
                <c:pt idx="299">
                  <c:v>1.0192586183547974</c:v>
                </c:pt>
                <c:pt idx="300">
                  <c:v>1.0255258083343506</c:v>
                </c:pt>
                <c:pt idx="301">
                  <c:v>1.0326718091964722</c:v>
                </c:pt>
                <c:pt idx="302">
                  <c:v>1.0406965017318726</c:v>
                </c:pt>
                <c:pt idx="303">
                  <c:v>1.0496001243591309</c:v>
                </c:pt>
                <c:pt idx="304">
                  <c:v>1.0593787431716919</c:v>
                </c:pt>
                <c:pt idx="305">
                  <c:v>1.0700361728668213</c:v>
                </c:pt>
                <c:pt idx="306">
                  <c:v>1.0815688371658325</c:v>
                </c:pt>
                <c:pt idx="307">
                  <c:v>1.0939698219299316</c:v>
                </c:pt>
                <c:pt idx="308">
                  <c:v>1.107245922088623</c:v>
                </c:pt>
                <c:pt idx="309">
                  <c:v>1.1213867664337158</c:v>
                </c:pt>
                <c:pt idx="310">
                  <c:v>1.1363992691040039</c:v>
                </c:pt>
                <c:pt idx="311">
                  <c:v>1.1522729396820068</c:v>
                </c:pt>
                <c:pt idx="312">
                  <c:v>1.1690077781677246</c:v>
                </c:pt>
                <c:pt idx="313">
                  <c:v>1.1866037845611572</c:v>
                </c:pt>
                <c:pt idx="314">
                  <c:v>1.2050505876541138</c:v>
                </c:pt>
                <c:pt idx="315">
                  <c:v>1.2243548631668091</c:v>
                </c:pt>
                <c:pt idx="316">
                  <c:v>1.2445098161697388</c:v>
                </c:pt>
                <c:pt idx="317">
                  <c:v>1.2655084133148193</c:v>
                </c:pt>
                <c:pt idx="318">
                  <c:v>1.2873505353927612</c:v>
                </c:pt>
                <c:pt idx="319">
                  <c:v>1.310032844543457</c:v>
                </c:pt>
                <c:pt idx="320">
                  <c:v>1.3335446119308472</c:v>
                </c:pt>
                <c:pt idx="321">
                  <c:v>1.3578928709030151</c:v>
                </c:pt>
                <c:pt idx="322">
                  <c:v>1.38306725025177</c:v>
                </c:pt>
                <c:pt idx="323">
                  <c:v>1.4090605974197388</c:v>
                </c:pt>
                <c:pt idx="324">
                  <c:v>1.4358694553375244</c:v>
                </c:pt>
                <c:pt idx="325">
                  <c:v>1.4634902477264404</c:v>
                </c:pt>
                <c:pt idx="326">
                  <c:v>1.4919230937957764</c:v>
                </c:pt>
                <c:pt idx="327">
                  <c:v>1.5211536884307861</c:v>
                </c:pt>
                <c:pt idx="328">
                  <c:v>1.5511857271194458</c:v>
                </c:pt>
                <c:pt idx="329">
                  <c:v>1.5820052623748779</c:v>
                </c:pt>
                <c:pt idx="330">
                  <c:v>1.6136155128479004</c:v>
                </c:pt>
                <c:pt idx="331">
                  <c:v>1.6460026502609253</c:v>
                </c:pt>
                <c:pt idx="332">
                  <c:v>1.6791666746139526</c:v>
                </c:pt>
                <c:pt idx="333">
                  <c:v>1.7131038904190063</c:v>
                </c:pt>
                <c:pt idx="334">
                  <c:v>1.7477967739105225</c:v>
                </c:pt>
                <c:pt idx="335">
                  <c:v>1.7832490205764771</c:v>
                </c:pt>
                <c:pt idx="336">
                  <c:v>1.8194499015808105</c:v>
                </c:pt>
                <c:pt idx="337">
                  <c:v>1.856392502784729</c:v>
                </c:pt>
                <c:pt idx="338">
                  <c:v>1.8940732479095459</c:v>
                </c:pt>
                <c:pt idx="339">
                  <c:v>1.9324814081192017</c:v>
                </c:pt>
                <c:pt idx="340">
                  <c:v>1.971613883972168</c:v>
                </c:pt>
                <c:pt idx="341">
                  <c:v>2.0114667415618896</c:v>
                </c:pt>
                <c:pt idx="342">
                  <c:v>2.0520246028900146</c:v>
                </c:pt>
                <c:pt idx="343">
                  <c:v>2.0932872295379639</c:v>
                </c:pt>
                <c:pt idx="344">
                  <c:v>2.1352403163909912</c:v>
                </c:pt>
                <c:pt idx="345">
                  <c:v>2.1778857707977295</c:v>
                </c:pt>
                <c:pt idx="346">
                  <c:v>2.2212064266204834</c:v>
                </c:pt>
                <c:pt idx="347">
                  <c:v>2.2651982307434082</c:v>
                </c:pt>
                <c:pt idx="348">
                  <c:v>2.3098597526550293</c:v>
                </c:pt>
                <c:pt idx="349">
                  <c:v>2.3551697731018066</c:v>
                </c:pt>
                <c:pt idx="350">
                  <c:v>2.4011263847351074</c:v>
                </c:pt>
                <c:pt idx="351">
                  <c:v>2.4477248191833496</c:v>
                </c:pt>
                <c:pt idx="352">
                  <c:v>2.4949541091918945</c:v>
                </c:pt>
                <c:pt idx="353">
                  <c:v>2.5428035259246826</c:v>
                </c:pt>
                <c:pt idx="354">
                  <c:v>2.5912718772888184</c:v>
                </c:pt>
                <c:pt idx="355">
                  <c:v>2.6403460502624512</c:v>
                </c:pt>
                <c:pt idx="356">
                  <c:v>2.6900181770324707</c:v>
                </c:pt>
                <c:pt idx="357">
                  <c:v>2.7402791976928711</c:v>
                </c:pt>
                <c:pt idx="358">
                  <c:v>2.7911181449890137</c:v>
                </c:pt>
                <c:pt idx="359">
                  <c:v>2.8425285816192627</c:v>
                </c:pt>
                <c:pt idx="360">
                  <c:v>2.8944995403289795</c:v>
                </c:pt>
                <c:pt idx="361">
                  <c:v>2.9470205307006836</c:v>
                </c:pt>
                <c:pt idx="362">
                  <c:v>3.0000846385955811</c:v>
                </c:pt>
                <c:pt idx="363">
                  <c:v>3.053682804107666</c:v>
                </c:pt>
                <c:pt idx="364">
                  <c:v>3.1078050136566162</c:v>
                </c:pt>
                <c:pt idx="365">
                  <c:v>3.1624455451965332</c:v>
                </c:pt>
                <c:pt idx="366">
                  <c:v>3.2175867557525635</c:v>
                </c:pt>
                <c:pt idx="367">
                  <c:v>3.2732293605804443</c:v>
                </c:pt>
                <c:pt idx="368">
                  <c:v>3.3293566703796387</c:v>
                </c:pt>
                <c:pt idx="369">
                  <c:v>3.3859601020812988</c:v>
                </c:pt>
                <c:pt idx="370">
                  <c:v>3.4430298805236816</c:v>
                </c:pt>
                <c:pt idx="371">
                  <c:v>3.5005524158477783</c:v>
                </c:pt>
                <c:pt idx="372">
                  <c:v>3.5585250854492188</c:v>
                </c:pt>
                <c:pt idx="373">
                  <c:v>3.6169321537017822</c:v>
                </c:pt>
                <c:pt idx="374">
                  <c:v>3.6757590770721436</c:v>
                </c:pt>
                <c:pt idx="375">
                  <c:v>3.7350022792816162</c:v>
                </c:pt>
                <c:pt idx="376">
                  <c:v>3.7946500778198242</c:v>
                </c:pt>
                <c:pt idx="377">
                  <c:v>3.8546984195709229</c:v>
                </c:pt>
                <c:pt idx="378">
                  <c:v>3.9151318073272705</c:v>
                </c:pt>
                <c:pt idx="379">
                  <c:v>3.9759340286254883</c:v>
                </c:pt>
                <c:pt idx="380">
                  <c:v>4.0371050834655762</c:v>
                </c:pt>
                <c:pt idx="381">
                  <c:v>4.098630428314209</c:v>
                </c:pt>
                <c:pt idx="382">
                  <c:v>4.1604957580566406</c:v>
                </c:pt>
                <c:pt idx="383">
                  <c:v>4.2226881980895996</c:v>
                </c:pt>
                <c:pt idx="384">
                  <c:v>4.2852096557617188</c:v>
                </c:pt>
                <c:pt idx="385">
                  <c:v>4.3480362892150879</c:v>
                </c:pt>
                <c:pt idx="386">
                  <c:v>4.4111618995666504</c:v>
                </c:pt>
                <c:pt idx="387">
                  <c:v>4.4745779037475586</c:v>
                </c:pt>
                <c:pt idx="388">
                  <c:v>4.5382695198059082</c:v>
                </c:pt>
                <c:pt idx="389">
                  <c:v>4.6022281646728516</c:v>
                </c:pt>
                <c:pt idx="390">
                  <c:v>4.6664485931396484</c:v>
                </c:pt>
                <c:pt idx="391">
                  <c:v>4.7309117317199707</c:v>
                </c:pt>
                <c:pt idx="392">
                  <c:v>4.7956109046936035</c:v>
                </c:pt>
                <c:pt idx="393">
                  <c:v>4.8605360984802246</c:v>
                </c:pt>
                <c:pt idx="394">
                  <c:v>4.9256758689880371</c:v>
                </c:pt>
                <c:pt idx="395">
                  <c:v>4.9910159111022949</c:v>
                </c:pt>
                <c:pt idx="396">
                  <c:v>5.0565481185913086</c:v>
                </c:pt>
                <c:pt idx="397">
                  <c:v>5.1222586631774902</c:v>
                </c:pt>
                <c:pt idx="398">
                  <c:v>5.1881370544433594</c:v>
                </c:pt>
                <c:pt idx="399">
                  <c:v>5.2541728019714355</c:v>
                </c:pt>
                <c:pt idx="400">
                  <c:v>5.3203582763671875</c:v>
                </c:pt>
                <c:pt idx="401">
                  <c:v>5.386681079864502</c:v>
                </c:pt>
                <c:pt idx="402">
                  <c:v>5.4531211853027344</c:v>
                </c:pt>
                <c:pt idx="403">
                  <c:v>5.5196847915649414</c:v>
                </c:pt>
                <c:pt idx="404">
                  <c:v>5.5863485336303711</c:v>
                </c:pt>
                <c:pt idx="405">
                  <c:v>5.653106689453125</c:v>
                </c:pt>
                <c:pt idx="406">
                  <c:v>5.7199478149414063</c:v>
                </c:pt>
                <c:pt idx="407">
                  <c:v>5.7868556976318359</c:v>
                </c:pt>
                <c:pt idx="408">
                  <c:v>5.8538250923156738</c:v>
                </c:pt>
                <c:pt idx="409">
                  <c:v>5.9208402633666992</c:v>
                </c:pt>
                <c:pt idx="410">
                  <c:v>5.9878954887390137</c:v>
                </c:pt>
                <c:pt idx="411">
                  <c:v>6.0549831390380859</c:v>
                </c:pt>
                <c:pt idx="412">
                  <c:v>6.1220841407775879</c:v>
                </c:pt>
                <c:pt idx="413">
                  <c:v>6.1891908645629883</c:v>
                </c:pt>
                <c:pt idx="414">
                  <c:v>6.2563004493713379</c:v>
                </c:pt>
                <c:pt idx="415">
                  <c:v>6.3233928680419922</c:v>
                </c:pt>
                <c:pt idx="416">
                  <c:v>6.3904695510864258</c:v>
                </c:pt>
                <c:pt idx="417">
                  <c:v>6.4575104713439941</c:v>
                </c:pt>
                <c:pt idx="418">
                  <c:v>6.5245099067687988</c:v>
                </c:pt>
                <c:pt idx="419">
                  <c:v>6.5914549827575684</c:v>
                </c:pt>
                <c:pt idx="420">
                  <c:v>6.6583447456359863</c:v>
                </c:pt>
                <c:pt idx="421">
                  <c:v>6.7251596450805664</c:v>
                </c:pt>
                <c:pt idx="422">
                  <c:v>6.7918987274169922</c:v>
                </c:pt>
                <c:pt idx="423">
                  <c:v>6.858548641204834</c:v>
                </c:pt>
                <c:pt idx="424">
                  <c:v>6.9250960350036621</c:v>
                </c:pt>
                <c:pt idx="425">
                  <c:v>6.9915432929992676</c:v>
                </c:pt>
                <c:pt idx="426">
                  <c:v>7.0578784942626953</c:v>
                </c:pt>
                <c:pt idx="427">
                  <c:v>7.124091625213623</c:v>
                </c:pt>
                <c:pt idx="428">
                  <c:v>7.1901769638061523</c:v>
                </c:pt>
                <c:pt idx="429">
                  <c:v>7.2561202049255371</c:v>
                </c:pt>
                <c:pt idx="430">
                  <c:v>7.3219213485717773</c:v>
                </c:pt>
                <c:pt idx="431">
                  <c:v>7.3875617980957031</c:v>
                </c:pt>
                <c:pt idx="432">
                  <c:v>7.4530439376831055</c:v>
                </c:pt>
                <c:pt idx="433">
                  <c:v>7.5183582305908203</c:v>
                </c:pt>
                <c:pt idx="434">
                  <c:v>7.5834941864013672</c:v>
                </c:pt>
                <c:pt idx="435">
                  <c:v>7.648444652557373</c:v>
                </c:pt>
                <c:pt idx="436">
                  <c:v>7.7131972312927246</c:v>
                </c:pt>
                <c:pt idx="437">
                  <c:v>7.7777504920959473</c:v>
                </c:pt>
                <c:pt idx="438">
                  <c:v>7.8420991897583008</c:v>
                </c:pt>
                <c:pt idx="439">
                  <c:v>7.9062318801879883</c:v>
                </c:pt>
                <c:pt idx="440">
                  <c:v>7.9701471328735352</c:v>
                </c:pt>
                <c:pt idx="441">
                  <c:v>8.0338315963745117</c:v>
                </c:pt>
                <c:pt idx="442">
                  <c:v>8.0972805023193359</c:v>
                </c:pt>
                <c:pt idx="443">
                  <c:v>8.1604852676391602</c:v>
                </c:pt>
                <c:pt idx="444">
                  <c:v>8.2234430313110352</c:v>
                </c:pt>
                <c:pt idx="445">
                  <c:v>8.2861461639404297</c:v>
                </c:pt>
                <c:pt idx="446">
                  <c:v>8.3485822677612305</c:v>
                </c:pt>
                <c:pt idx="447">
                  <c:v>8.4107532501220703</c:v>
                </c:pt>
                <c:pt idx="448">
                  <c:v>8.4726428985595703</c:v>
                </c:pt>
                <c:pt idx="449">
                  <c:v>8.5342473983764648</c:v>
                </c:pt>
                <c:pt idx="450">
                  <c:v>8.5955696105957031</c:v>
                </c:pt>
                <c:pt idx="451">
                  <c:v>8.6565942764282227</c:v>
                </c:pt>
                <c:pt idx="452">
                  <c:v>8.717315673828125</c:v>
                </c:pt>
                <c:pt idx="453">
                  <c:v>8.7777318954467773</c:v>
                </c:pt>
                <c:pt idx="454">
                  <c:v>8.8378400802612305</c:v>
                </c:pt>
                <c:pt idx="455">
                  <c:v>8.8976297378540039</c:v>
                </c:pt>
                <c:pt idx="456">
                  <c:v>8.9570913314819336</c:v>
                </c:pt>
                <c:pt idx="457">
                  <c:v>9.0162220001220703</c:v>
                </c:pt>
                <c:pt idx="458">
                  <c:v>9.0750198364257813</c:v>
                </c:pt>
                <c:pt idx="459">
                  <c:v>9.1334743499755859</c:v>
                </c:pt>
                <c:pt idx="460">
                  <c:v>9.1915817260742188</c:v>
                </c:pt>
                <c:pt idx="461">
                  <c:v>9.2493400573730469</c:v>
                </c:pt>
                <c:pt idx="462">
                  <c:v>9.3067378997802734</c:v>
                </c:pt>
                <c:pt idx="463">
                  <c:v>9.3637762069702148</c:v>
                </c:pt>
                <c:pt idx="464">
                  <c:v>9.4204444885253906</c:v>
                </c:pt>
                <c:pt idx="465">
                  <c:v>9.4767446517944336</c:v>
                </c:pt>
                <c:pt idx="466">
                  <c:v>9.5326623916625977</c:v>
                </c:pt>
                <c:pt idx="467">
                  <c:v>9.5882043838500977</c:v>
                </c:pt>
                <c:pt idx="468">
                  <c:v>9.6433601379394531</c:v>
                </c:pt>
                <c:pt idx="469">
                  <c:v>9.6981182098388672</c:v>
                </c:pt>
                <c:pt idx="470">
                  <c:v>9.7524862289428711</c:v>
                </c:pt>
                <c:pt idx="471">
                  <c:v>9.8064489364624023</c:v>
                </c:pt>
                <c:pt idx="472">
                  <c:v>9.8600082397460938</c:v>
                </c:pt>
                <c:pt idx="473">
                  <c:v>9.9131574630737305</c:v>
                </c:pt>
                <c:pt idx="474">
                  <c:v>9.9658937454223633</c:v>
                </c:pt>
                <c:pt idx="475">
                  <c:v>10.018207550048828</c:v>
                </c:pt>
                <c:pt idx="476">
                  <c:v>10.070099830627441</c:v>
                </c:pt>
                <c:pt idx="477">
                  <c:v>10.121567726135254</c:v>
                </c:pt>
                <c:pt idx="478">
                  <c:v>10.172598838806152</c:v>
                </c:pt>
                <c:pt idx="479">
                  <c:v>10.223206520080566</c:v>
                </c:pt>
                <c:pt idx="480">
                  <c:v>10.273367881774902</c:v>
                </c:pt>
                <c:pt idx="481">
                  <c:v>10.323088645935059</c:v>
                </c:pt>
                <c:pt idx="482">
                  <c:v>10.372359275817871</c:v>
                </c:pt>
                <c:pt idx="483">
                  <c:v>10.42117977142334</c:v>
                </c:pt>
                <c:pt idx="484">
                  <c:v>10.469550132751465</c:v>
                </c:pt>
                <c:pt idx="485">
                  <c:v>10.517457008361816</c:v>
                </c:pt>
                <c:pt idx="486">
                  <c:v>10.564908027648926</c:v>
                </c:pt>
                <c:pt idx="487">
                  <c:v>10.611891746520996</c:v>
                </c:pt>
                <c:pt idx="488">
                  <c:v>10.658407211303711</c:v>
                </c:pt>
                <c:pt idx="489">
                  <c:v>10.704449653625488</c:v>
                </c:pt>
                <c:pt idx="490">
                  <c:v>10.750018119812012</c:v>
                </c:pt>
                <c:pt idx="491">
                  <c:v>10.79510498046875</c:v>
                </c:pt>
                <c:pt idx="492">
                  <c:v>10.839712142944336</c:v>
                </c:pt>
                <c:pt idx="493">
                  <c:v>10.883835792541504</c:v>
                </c:pt>
                <c:pt idx="494">
                  <c:v>10.927472114562988</c:v>
                </c:pt>
                <c:pt idx="495">
                  <c:v>10.970614433288574</c:v>
                </c:pt>
                <c:pt idx="496">
                  <c:v>11.013256072998047</c:v>
                </c:pt>
                <c:pt idx="497">
                  <c:v>11.055404663085938</c:v>
                </c:pt>
                <c:pt idx="498">
                  <c:v>11.097047805786133</c:v>
                </c:pt>
                <c:pt idx="499">
                  <c:v>11.138187408447266</c:v>
                </c:pt>
                <c:pt idx="500">
                  <c:v>11.178817749023438</c:v>
                </c:pt>
                <c:pt idx="501">
                  <c:v>11.218936920166016</c:v>
                </c:pt>
                <c:pt idx="502">
                  <c:v>11.258545875549316</c:v>
                </c:pt>
                <c:pt idx="503">
                  <c:v>11.297636032104492</c:v>
                </c:pt>
                <c:pt idx="504">
                  <c:v>11.336204528808594</c:v>
                </c:pt>
                <c:pt idx="505">
                  <c:v>11.374256134033203</c:v>
                </c:pt>
                <c:pt idx="506">
                  <c:v>11.41178035736084</c:v>
                </c:pt>
                <c:pt idx="507">
                  <c:v>11.44878101348877</c:v>
                </c:pt>
                <c:pt idx="508">
                  <c:v>11.485245704650879</c:v>
                </c:pt>
                <c:pt idx="509">
                  <c:v>11.521184921264648</c:v>
                </c:pt>
                <c:pt idx="510">
                  <c:v>11.556584358215332</c:v>
                </c:pt>
                <c:pt idx="511">
                  <c:v>11.591452598571777</c:v>
                </c:pt>
                <c:pt idx="512">
                  <c:v>11.625782012939453</c:v>
                </c:pt>
                <c:pt idx="513">
                  <c:v>11.659577369689941</c:v>
                </c:pt>
                <c:pt idx="514">
                  <c:v>11.692829132080078</c:v>
                </c:pt>
                <c:pt idx="515">
                  <c:v>11.725543975830078</c:v>
                </c:pt>
                <c:pt idx="516">
                  <c:v>11.757719993591309</c:v>
                </c:pt>
                <c:pt idx="517">
                  <c:v>11.789353370666504</c:v>
                </c:pt>
                <c:pt idx="518">
                  <c:v>11.820440292358398</c:v>
                </c:pt>
                <c:pt idx="519">
                  <c:v>11.85098934173584</c:v>
                </c:pt>
                <c:pt idx="520">
                  <c:v>11.88099479675293</c:v>
                </c:pt>
                <c:pt idx="521">
                  <c:v>11.910455703735352</c:v>
                </c:pt>
                <c:pt idx="522">
                  <c:v>11.939373970031738</c:v>
                </c:pt>
                <c:pt idx="523">
                  <c:v>11.967750549316406</c:v>
                </c:pt>
                <c:pt idx="524">
                  <c:v>11.99558162689209</c:v>
                </c:pt>
                <c:pt idx="525">
                  <c:v>12.022868156433105</c:v>
                </c:pt>
                <c:pt idx="526">
                  <c:v>12.049615859985352</c:v>
                </c:pt>
                <c:pt idx="527">
                  <c:v>12.07581901550293</c:v>
                </c:pt>
                <c:pt idx="528">
                  <c:v>12.10147762298584</c:v>
                </c:pt>
                <c:pt idx="529">
                  <c:v>12.12659740447998</c:v>
                </c:pt>
                <c:pt idx="530">
                  <c:v>12.151172637939453</c:v>
                </c:pt>
                <c:pt idx="531">
                  <c:v>12.17520809173584</c:v>
                </c:pt>
                <c:pt idx="532">
                  <c:v>12.198705673217773</c:v>
                </c:pt>
                <c:pt idx="533">
                  <c:v>12.221654891967773</c:v>
                </c:pt>
                <c:pt idx="534">
                  <c:v>12.244065284729004</c:v>
                </c:pt>
                <c:pt idx="535">
                  <c:v>12.265935897827148</c:v>
                </c:pt>
                <c:pt idx="536">
                  <c:v>12.287262916564941</c:v>
                </c:pt>
                <c:pt idx="537">
                  <c:v>12.308050155639648</c:v>
                </c:pt>
                <c:pt idx="538">
                  <c:v>12.32829475402832</c:v>
                </c:pt>
                <c:pt idx="539">
                  <c:v>12.347997665405273</c:v>
                </c:pt>
                <c:pt idx="540">
                  <c:v>12.367162704467773</c:v>
                </c:pt>
                <c:pt idx="541">
                  <c:v>12.385785102844238</c:v>
                </c:pt>
                <c:pt idx="542">
                  <c:v>12.403868675231934</c:v>
                </c:pt>
                <c:pt idx="543">
                  <c:v>12.42141056060791</c:v>
                </c:pt>
                <c:pt idx="544">
                  <c:v>12.438408851623535</c:v>
                </c:pt>
                <c:pt idx="545">
                  <c:v>12.454872131347656</c:v>
                </c:pt>
                <c:pt idx="546">
                  <c:v>12.470791816711426</c:v>
                </c:pt>
                <c:pt idx="547">
                  <c:v>12.486172676086426</c:v>
                </c:pt>
                <c:pt idx="548">
                  <c:v>12.501012802124023</c:v>
                </c:pt>
                <c:pt idx="549">
                  <c:v>12.515311241149902</c:v>
                </c:pt>
                <c:pt idx="550">
                  <c:v>12.529074668884277</c:v>
                </c:pt>
                <c:pt idx="551">
                  <c:v>12.542146682739258</c:v>
                </c:pt>
                <c:pt idx="552">
                  <c:v>12.55454158782959</c:v>
                </c:pt>
                <c:pt idx="553">
                  <c:v>12.56641674041748</c:v>
                </c:pt>
                <c:pt idx="554">
                  <c:v>12.57776927947998</c:v>
                </c:pt>
                <c:pt idx="555">
                  <c:v>12.588607788085938</c:v>
                </c:pt>
                <c:pt idx="556">
                  <c:v>12.598933219909668</c:v>
                </c:pt>
                <c:pt idx="557">
                  <c:v>12.608745574951172</c:v>
                </c:pt>
                <c:pt idx="558">
                  <c:v>12.618042945861816</c:v>
                </c:pt>
                <c:pt idx="559">
                  <c:v>12.6268310546875</c:v>
                </c:pt>
                <c:pt idx="560">
                  <c:v>12.635111808776855</c:v>
                </c:pt>
                <c:pt idx="561">
                  <c:v>12.642885208129883</c:v>
                </c:pt>
                <c:pt idx="562">
                  <c:v>12.650152206420898</c:v>
                </c:pt>
                <c:pt idx="563">
                  <c:v>12.656916618347168</c:v>
                </c:pt>
                <c:pt idx="564">
                  <c:v>12.663182258605957</c:v>
                </c:pt>
                <c:pt idx="565">
                  <c:v>12.668948173522949</c:v>
                </c:pt>
                <c:pt idx="566">
                  <c:v>12.67421817779541</c:v>
                </c:pt>
                <c:pt idx="567">
                  <c:v>12.678991317749023</c:v>
                </c:pt>
                <c:pt idx="568">
                  <c:v>12.683270454406738</c:v>
                </c:pt>
                <c:pt idx="569">
                  <c:v>12.68705940246582</c:v>
                </c:pt>
                <c:pt idx="570">
                  <c:v>12.69035816192627</c:v>
                </c:pt>
                <c:pt idx="571">
                  <c:v>12.693174362182617</c:v>
                </c:pt>
                <c:pt idx="572">
                  <c:v>12.695500373840332</c:v>
                </c:pt>
                <c:pt idx="573">
                  <c:v>12.69734001159668</c:v>
                </c:pt>
                <c:pt idx="574">
                  <c:v>12.698698997497559</c:v>
                </c:pt>
                <c:pt idx="575">
                  <c:v>12.699578285217285</c:v>
                </c:pt>
                <c:pt idx="576">
                  <c:v>12.69997501373291</c:v>
                </c:pt>
                <c:pt idx="577">
                  <c:v>12.69989013671875</c:v>
                </c:pt>
                <c:pt idx="578">
                  <c:v>12.699332237243652</c:v>
                </c:pt>
                <c:pt idx="579">
                  <c:v>12.698291778564453</c:v>
                </c:pt>
                <c:pt idx="580">
                  <c:v>12.696775436401367</c:v>
                </c:pt>
                <c:pt idx="581">
                  <c:v>12.694783210754395</c:v>
                </c:pt>
                <c:pt idx="582">
                  <c:v>12.692317962646484</c:v>
                </c:pt>
                <c:pt idx="583">
                  <c:v>12.689373970031738</c:v>
                </c:pt>
                <c:pt idx="584">
                  <c:v>12.685956001281738</c:v>
                </c:pt>
                <c:pt idx="585">
                  <c:v>12.682059288024902</c:v>
                </c:pt>
                <c:pt idx="586">
                  <c:v>12.677690505981445</c:v>
                </c:pt>
                <c:pt idx="587">
                  <c:v>12.672842979431152</c:v>
                </c:pt>
                <c:pt idx="588">
                  <c:v>12.667519569396973</c:v>
                </c:pt>
                <c:pt idx="589">
                  <c:v>12.661721229553223</c:v>
                </c:pt>
                <c:pt idx="590">
                  <c:v>12.655444145202637</c:v>
                </c:pt>
                <c:pt idx="591">
                  <c:v>12.648688316345215</c:v>
                </c:pt>
                <c:pt idx="592">
                  <c:v>12.641450881958008</c:v>
                </c:pt>
                <c:pt idx="593">
                  <c:v>12.633739471435547</c:v>
                </c:pt>
                <c:pt idx="594">
                  <c:v>12.625541687011719</c:v>
                </c:pt>
                <c:pt idx="595">
                  <c:v>12.616864204406738</c:v>
                </c:pt>
                <c:pt idx="596">
                  <c:v>12.607698440551758</c:v>
                </c:pt>
                <c:pt idx="597">
                  <c:v>12.598051071166992</c:v>
                </c:pt>
                <c:pt idx="598">
                  <c:v>12.58791446685791</c:v>
                </c:pt>
                <c:pt idx="599">
                  <c:v>12.577292442321777</c:v>
                </c:pt>
                <c:pt idx="600">
                  <c:v>12.566177368164063</c:v>
                </c:pt>
                <c:pt idx="601">
                  <c:v>12.554571151733398</c:v>
                </c:pt>
                <c:pt idx="602">
                  <c:v>12.542473793029785</c:v>
                </c:pt>
                <c:pt idx="603">
                  <c:v>12.529881477355957</c:v>
                </c:pt>
                <c:pt idx="604">
                  <c:v>12.516793251037598</c:v>
                </c:pt>
                <c:pt idx="605">
                  <c:v>12.503208160400391</c:v>
                </c:pt>
                <c:pt idx="606">
                  <c:v>12.48912525177002</c:v>
                </c:pt>
                <c:pt idx="607">
                  <c:v>12.474535942077637</c:v>
                </c:pt>
                <c:pt idx="608">
                  <c:v>12.459446907043457</c:v>
                </c:pt>
                <c:pt idx="609">
                  <c:v>12.443852424621582</c:v>
                </c:pt>
                <c:pt idx="610">
                  <c:v>12.42774772644043</c:v>
                </c:pt>
                <c:pt idx="611">
                  <c:v>12.411138534545898</c:v>
                </c:pt>
                <c:pt idx="612">
                  <c:v>12.394018173217773</c:v>
                </c:pt>
                <c:pt idx="613">
                  <c:v>12.376385688781738</c:v>
                </c:pt>
                <c:pt idx="614">
                  <c:v>12.358241081237793</c:v>
                </c:pt>
                <c:pt idx="615">
                  <c:v>12.339580535888672</c:v>
                </c:pt>
                <c:pt idx="616">
                  <c:v>12.320402145385742</c:v>
                </c:pt>
                <c:pt idx="617">
                  <c:v>12.300708770751953</c:v>
                </c:pt>
                <c:pt idx="618">
                  <c:v>12.280496597290039</c:v>
                </c:pt>
                <c:pt idx="619">
                  <c:v>12.259761810302734</c:v>
                </c:pt>
                <c:pt idx="620">
                  <c:v>12.238503456115723</c:v>
                </c:pt>
                <c:pt idx="621">
                  <c:v>12.216720581054688</c:v>
                </c:pt>
                <c:pt idx="622">
                  <c:v>12.194417953491211</c:v>
                </c:pt>
                <c:pt idx="623">
                  <c:v>12.171581268310547</c:v>
                </c:pt>
                <c:pt idx="624">
                  <c:v>12.148219108581543</c:v>
                </c:pt>
                <c:pt idx="625">
                  <c:v>12.124171257019043</c:v>
                </c:pt>
                <c:pt idx="626">
                  <c:v>12.099446296691895</c:v>
                </c:pt>
                <c:pt idx="627">
                  <c:v>12.074197769165039</c:v>
                </c:pt>
                <c:pt idx="628">
                  <c:v>12.048425674438477</c:v>
                </c:pt>
                <c:pt idx="629">
                  <c:v>12.022130966186523</c:v>
                </c:pt>
                <c:pt idx="630">
                  <c:v>11.995311737060547</c:v>
                </c:pt>
                <c:pt idx="631">
                  <c:v>11.967970848083496</c:v>
                </c:pt>
                <c:pt idx="632">
                  <c:v>11.940110206604004</c:v>
                </c:pt>
                <c:pt idx="633">
                  <c:v>11.911725997924805</c:v>
                </c:pt>
                <c:pt idx="634">
                  <c:v>11.882822036743164</c:v>
                </c:pt>
                <c:pt idx="635">
                  <c:v>11.853396415710449</c:v>
                </c:pt>
                <c:pt idx="636">
                  <c:v>11.823451995849609</c:v>
                </c:pt>
                <c:pt idx="637">
                  <c:v>11.792983055114746</c:v>
                </c:pt>
                <c:pt idx="638">
                  <c:v>11.761993408203125</c:v>
                </c:pt>
                <c:pt idx="639">
                  <c:v>11.730485916137695</c:v>
                </c:pt>
                <c:pt idx="640">
                  <c:v>11.698459625244141</c:v>
                </c:pt>
                <c:pt idx="641">
                  <c:v>11.665918350219727</c:v>
                </c:pt>
                <c:pt idx="642">
                  <c:v>11.632853507995605</c:v>
                </c:pt>
                <c:pt idx="643">
                  <c:v>11.599278450012207</c:v>
                </c:pt>
                <c:pt idx="644">
                  <c:v>11.565181732177734</c:v>
                </c:pt>
                <c:pt idx="645">
                  <c:v>11.530572891235352</c:v>
                </c:pt>
                <c:pt idx="646">
                  <c:v>11.495450973510742</c:v>
                </c:pt>
                <c:pt idx="647">
                  <c:v>11.459814071655273</c:v>
                </c:pt>
                <c:pt idx="648">
                  <c:v>11.423663139343262</c:v>
                </c:pt>
                <c:pt idx="649">
                  <c:v>11.38701343536377</c:v>
                </c:pt>
                <c:pt idx="650">
                  <c:v>11.349841117858887</c:v>
                </c:pt>
                <c:pt idx="651">
                  <c:v>11.312169075012207</c:v>
                </c:pt>
                <c:pt idx="652">
                  <c:v>11.273982048034668</c:v>
                </c:pt>
                <c:pt idx="653">
                  <c:v>11.235292434692383</c:v>
                </c:pt>
                <c:pt idx="654">
                  <c:v>11.196093559265137</c:v>
                </c:pt>
                <c:pt idx="655">
                  <c:v>11.156398773193359</c:v>
                </c:pt>
                <c:pt idx="656">
                  <c:v>11.11619758605957</c:v>
                </c:pt>
                <c:pt idx="657">
                  <c:v>11.075499534606934</c:v>
                </c:pt>
                <c:pt idx="658">
                  <c:v>11.034299850463867</c:v>
                </c:pt>
                <c:pt idx="659">
                  <c:v>10.99260139465332</c:v>
                </c:pt>
                <c:pt idx="660">
                  <c:v>10.950413703918457</c:v>
                </c:pt>
                <c:pt idx="661">
                  <c:v>10.907727241516113</c:v>
                </c:pt>
                <c:pt idx="662">
                  <c:v>10.864554405212402</c:v>
                </c:pt>
                <c:pt idx="663">
                  <c:v>10.82088565826416</c:v>
                </c:pt>
                <c:pt idx="664">
                  <c:v>10.776735305786133</c:v>
                </c:pt>
                <c:pt idx="665">
                  <c:v>10.732098579406738</c:v>
                </c:pt>
                <c:pt idx="666">
                  <c:v>10.686982154846191</c:v>
                </c:pt>
                <c:pt idx="667">
                  <c:v>10.641386985778809</c:v>
                </c:pt>
                <c:pt idx="668">
                  <c:v>10.595317840576172</c:v>
                </c:pt>
                <c:pt idx="669">
                  <c:v>10.548775672912598</c:v>
                </c:pt>
                <c:pt idx="670">
                  <c:v>10.501767158508301</c:v>
                </c:pt>
                <c:pt idx="671">
                  <c:v>10.45429515838623</c:v>
                </c:pt>
                <c:pt idx="672">
                  <c:v>10.406366348266602</c:v>
                </c:pt>
                <c:pt idx="673">
                  <c:v>10.357972145080566</c:v>
                </c:pt>
                <c:pt idx="674">
                  <c:v>10.309122085571289</c:v>
                </c:pt>
                <c:pt idx="675">
                  <c:v>10.259822845458984</c:v>
                </c:pt>
                <c:pt idx="676">
                  <c:v>10.210071563720703</c:v>
                </c:pt>
                <c:pt idx="677">
                  <c:v>10.159880638122559</c:v>
                </c:pt>
                <c:pt idx="678">
                  <c:v>10.109246253967285</c:v>
                </c:pt>
                <c:pt idx="679">
                  <c:v>10.05817985534668</c:v>
                </c:pt>
                <c:pt idx="680">
                  <c:v>10.006681442260742</c:v>
                </c:pt>
                <c:pt idx="681">
                  <c:v>9.9547567367553711</c:v>
                </c:pt>
                <c:pt idx="682">
                  <c:v>9.9024133682250977</c:v>
                </c:pt>
                <c:pt idx="683">
                  <c:v>9.8496589660644531</c:v>
                </c:pt>
                <c:pt idx="684">
                  <c:v>9.7964944839477539</c:v>
                </c:pt>
                <c:pt idx="685">
                  <c:v>9.742919921875</c:v>
                </c:pt>
                <c:pt idx="686">
                  <c:v>9.6889429092407227</c:v>
                </c:pt>
                <c:pt idx="687">
                  <c:v>9.6345710754394531</c:v>
                </c:pt>
                <c:pt idx="688">
                  <c:v>9.5797967910766602</c:v>
                </c:pt>
                <c:pt idx="689">
                  <c:v>9.5246429443359375</c:v>
                </c:pt>
                <c:pt idx="690">
                  <c:v>9.4691028594970703</c:v>
                </c:pt>
                <c:pt idx="691">
                  <c:v>9.4131813049316406</c:v>
                </c:pt>
                <c:pt idx="692">
                  <c:v>9.3568935394287109</c:v>
                </c:pt>
                <c:pt idx="693">
                  <c:v>9.3002443313598633</c:v>
                </c:pt>
                <c:pt idx="694">
                  <c:v>9.2432279586791992</c:v>
                </c:pt>
                <c:pt idx="695">
                  <c:v>9.1858615875244141</c:v>
                </c:pt>
                <c:pt idx="696">
                  <c:v>9.1281414031982422</c:v>
                </c:pt>
                <c:pt idx="697">
                  <c:v>9.0700826644897461</c:v>
                </c:pt>
                <c:pt idx="698">
                  <c:v>9.0116844177246094</c:v>
                </c:pt>
                <c:pt idx="699">
                  <c:v>8.9529523849487305</c:v>
                </c:pt>
                <c:pt idx="700">
                  <c:v>8.893885612487793</c:v>
                </c:pt>
                <c:pt idx="701">
                  <c:v>8.8344907760620117</c:v>
                </c:pt>
                <c:pt idx="702">
                  <c:v>8.7747840881347656</c:v>
                </c:pt>
                <c:pt idx="703">
                  <c:v>8.7147626876831055</c:v>
                </c:pt>
                <c:pt idx="704">
                  <c:v>8.6544332504272461</c:v>
                </c:pt>
                <c:pt idx="705">
                  <c:v>8.5938014984130859</c:v>
                </c:pt>
                <c:pt idx="706">
                  <c:v>8.5328826904296875</c:v>
                </c:pt>
                <c:pt idx="707">
                  <c:v>8.4716644287109375</c:v>
                </c:pt>
                <c:pt idx="708">
                  <c:v>8.4101781845092773</c:v>
                </c:pt>
                <c:pt idx="709">
                  <c:v>8.3484058380126953</c:v>
                </c:pt>
                <c:pt idx="710">
                  <c:v>8.2863712310791016</c:v>
                </c:pt>
                <c:pt idx="711">
                  <c:v>8.2240591049194336</c:v>
                </c:pt>
                <c:pt idx="712">
                  <c:v>8.1614980697631836</c:v>
                </c:pt>
                <c:pt idx="713">
                  <c:v>8.0986785888671875</c:v>
                </c:pt>
                <c:pt idx="714">
                  <c:v>8.0356063842773438</c:v>
                </c:pt>
                <c:pt idx="715">
                  <c:v>7.9723052978515625</c:v>
                </c:pt>
                <c:pt idx="716">
                  <c:v>7.9087629318237305</c:v>
                </c:pt>
                <c:pt idx="717">
                  <c:v>7.8449921607971191</c:v>
                </c:pt>
                <c:pt idx="718">
                  <c:v>7.7810153961181641</c:v>
                </c:pt>
                <c:pt idx="719">
                  <c:v>7.7168216705322266</c:v>
                </c:pt>
                <c:pt idx="720">
                  <c:v>7.652430534362793</c:v>
                </c:pt>
                <c:pt idx="721">
                  <c:v>7.5878424644470215</c:v>
                </c:pt>
                <c:pt idx="722">
                  <c:v>7.5230607986450195</c:v>
                </c:pt>
                <c:pt idx="723">
                  <c:v>7.4581074714660645</c:v>
                </c:pt>
                <c:pt idx="724">
                  <c:v>7.3929710388183594</c:v>
                </c:pt>
                <c:pt idx="725">
                  <c:v>7.3275418281555176</c:v>
                </c:pt>
                <c:pt idx="726">
                  <c:v>7.2618498802185059</c:v>
                </c:pt>
                <c:pt idx="727">
                  <c:v>7.196012020111084</c:v>
                </c:pt>
                <c:pt idx="728">
                  <c:v>7.1300406455993652</c:v>
                </c:pt>
                <c:pt idx="729">
                  <c:v>7.0639538764953613</c:v>
                </c:pt>
                <c:pt idx="730">
                  <c:v>6.9977383613586426</c:v>
                </c:pt>
                <c:pt idx="731">
                  <c:v>6.9314055442810059</c:v>
                </c:pt>
                <c:pt idx="732">
                  <c:v>6.8649759292602539</c:v>
                </c:pt>
                <c:pt idx="733">
                  <c:v>6.7984476089477539</c:v>
                </c:pt>
                <c:pt idx="734">
                  <c:v>6.731834888458252</c:v>
                </c:pt>
                <c:pt idx="735">
                  <c:v>6.6651449203491211</c:v>
                </c:pt>
                <c:pt idx="736">
                  <c:v>6.5983843803405762</c:v>
                </c:pt>
                <c:pt idx="737">
                  <c:v>6.5315766334533691</c:v>
                </c:pt>
                <c:pt idx="738">
                  <c:v>6.464724063873291</c:v>
                </c:pt>
                <c:pt idx="739">
                  <c:v>6.3978362083435059</c:v>
                </c:pt>
                <c:pt idx="740">
                  <c:v>6.3309221267700195</c:v>
                </c:pt>
                <c:pt idx="741">
                  <c:v>6.2639966011047363</c:v>
                </c:pt>
                <c:pt idx="742">
                  <c:v>6.1970515251159668</c:v>
                </c:pt>
                <c:pt idx="743">
                  <c:v>6.1301140785217285</c:v>
                </c:pt>
                <c:pt idx="744">
                  <c:v>6.0631814002990723</c:v>
                </c:pt>
                <c:pt idx="745">
                  <c:v>5.9962615966796875</c:v>
                </c:pt>
                <c:pt idx="746">
                  <c:v>5.9293708801269531</c:v>
                </c:pt>
                <c:pt idx="747">
                  <c:v>5.8625125885009766</c:v>
                </c:pt>
                <c:pt idx="748">
                  <c:v>5.7957067489624023</c:v>
                </c:pt>
                <c:pt idx="749">
                  <c:v>5.7289533615112305</c:v>
                </c:pt>
                <c:pt idx="750">
                  <c:v>5.6622824668884277</c:v>
                </c:pt>
                <c:pt idx="751">
                  <c:v>5.5956878662109375</c:v>
                </c:pt>
                <c:pt idx="752">
                  <c:v>5.5291895866394043</c:v>
                </c:pt>
                <c:pt idx="753">
                  <c:v>5.4627947807312012</c:v>
                </c:pt>
                <c:pt idx="754">
                  <c:v>5.3965039253234863</c:v>
                </c:pt>
                <c:pt idx="755">
                  <c:v>5.3303341865539551</c:v>
                </c:pt>
                <c:pt idx="756">
                  <c:v>5.2642960548400879</c:v>
                </c:pt>
                <c:pt idx="757">
                  <c:v>5.1983847618103027</c:v>
                </c:pt>
                <c:pt idx="758">
                  <c:v>5.1326212882995605</c:v>
                </c:pt>
                <c:pt idx="759">
                  <c:v>5.0670280456542969</c:v>
                </c:pt>
                <c:pt idx="760">
                  <c:v>5.0015964508056641</c:v>
                </c:pt>
                <c:pt idx="761">
                  <c:v>4.936347484588623</c:v>
                </c:pt>
                <c:pt idx="762">
                  <c:v>4.8712954521179199</c:v>
                </c:pt>
                <c:pt idx="763">
                  <c:v>4.8064460754394531</c:v>
                </c:pt>
                <c:pt idx="764">
                  <c:v>4.7418136596679688</c:v>
                </c:pt>
                <c:pt idx="765">
                  <c:v>4.6774082183837891</c:v>
                </c:pt>
                <c:pt idx="766">
                  <c:v>4.6132388114929199</c:v>
                </c:pt>
                <c:pt idx="767">
                  <c:v>4.5493135452270508</c:v>
                </c:pt>
                <c:pt idx="768">
                  <c:v>4.4856395721435547</c:v>
                </c:pt>
                <c:pt idx="769">
                  <c:v>4.4222269058227539</c:v>
                </c:pt>
                <c:pt idx="770">
                  <c:v>4.3590908050537109</c:v>
                </c:pt>
                <c:pt idx="771">
                  <c:v>4.296234130859375</c:v>
                </c:pt>
                <c:pt idx="772">
                  <c:v>4.2336759567260742</c:v>
                </c:pt>
                <c:pt idx="773">
                  <c:v>4.171422004699707</c:v>
                </c:pt>
                <c:pt idx="774">
                  <c:v>4.1094875335693359</c:v>
                </c:pt>
                <c:pt idx="775">
                  <c:v>4.047889232635498</c:v>
                </c:pt>
                <c:pt idx="776">
                  <c:v>3.9866318702697754</c:v>
                </c:pt>
                <c:pt idx="777">
                  <c:v>3.9257259368896484</c:v>
                </c:pt>
                <c:pt idx="778">
                  <c:v>3.8651819229125977</c:v>
                </c:pt>
                <c:pt idx="779">
                  <c:v>3.8050088882446289</c:v>
                </c:pt>
                <c:pt idx="780">
                  <c:v>3.7452170848846436</c:v>
                </c:pt>
                <c:pt idx="781">
                  <c:v>3.6858119964599609</c:v>
                </c:pt>
                <c:pt idx="782">
                  <c:v>3.6268055438995361</c:v>
                </c:pt>
                <c:pt idx="783">
                  <c:v>3.5682141780853271</c:v>
                </c:pt>
                <c:pt idx="784">
                  <c:v>3.5100414752960205</c:v>
                </c:pt>
                <c:pt idx="785">
                  <c:v>3.452305793762207</c:v>
                </c:pt>
                <c:pt idx="786">
                  <c:v>3.3950128555297852</c:v>
                </c:pt>
                <c:pt idx="787">
                  <c:v>3.338179349899292</c:v>
                </c:pt>
                <c:pt idx="788">
                  <c:v>3.2818126678466797</c:v>
                </c:pt>
                <c:pt idx="789">
                  <c:v>3.2259244918823242</c:v>
                </c:pt>
                <c:pt idx="790">
                  <c:v>3.1705210208892822</c:v>
                </c:pt>
                <c:pt idx="791">
                  <c:v>3.1156151294708252</c:v>
                </c:pt>
                <c:pt idx="792">
                  <c:v>3.0612120628356934</c:v>
                </c:pt>
                <c:pt idx="793">
                  <c:v>3.0073237419128418</c:v>
                </c:pt>
                <c:pt idx="794">
                  <c:v>2.9539556503295898</c:v>
                </c:pt>
                <c:pt idx="795">
                  <c:v>2.9011232852935791</c:v>
                </c:pt>
                <c:pt idx="796">
                  <c:v>2.8488342761993408</c:v>
                </c:pt>
                <c:pt idx="797">
                  <c:v>2.7971007823944092</c:v>
                </c:pt>
                <c:pt idx="798">
                  <c:v>2.7459311485290527</c:v>
                </c:pt>
                <c:pt idx="799">
                  <c:v>2.6953363418579102</c:v>
                </c:pt>
                <c:pt idx="800">
                  <c:v>2.6453268527984619</c:v>
                </c:pt>
                <c:pt idx="801">
                  <c:v>2.5959150791168213</c:v>
                </c:pt>
                <c:pt idx="802">
                  <c:v>2.5471022129058838</c:v>
                </c:pt>
                <c:pt idx="803">
                  <c:v>2.4989047050476074</c:v>
                </c:pt>
                <c:pt idx="804">
                  <c:v>2.4513225555419922</c:v>
                </c:pt>
                <c:pt idx="805">
                  <c:v>2.4043657779693604</c:v>
                </c:pt>
                <c:pt idx="806">
                  <c:v>2.3580448627471924</c:v>
                </c:pt>
                <c:pt idx="807">
                  <c:v>2.3123676776885986</c:v>
                </c:pt>
                <c:pt idx="808">
                  <c:v>2.2673475742340088</c:v>
                </c:pt>
                <c:pt idx="809">
                  <c:v>2.2229866981506348</c:v>
                </c:pt>
                <c:pt idx="810">
                  <c:v>2.1793005466461182</c:v>
                </c:pt>
                <c:pt idx="811">
                  <c:v>2.1362948417663574</c:v>
                </c:pt>
                <c:pt idx="812">
                  <c:v>2.0939795970916748</c:v>
                </c:pt>
                <c:pt idx="813">
                  <c:v>2.0523619651794434</c:v>
                </c:pt>
                <c:pt idx="814">
                  <c:v>2.0114493370056152</c:v>
                </c:pt>
                <c:pt idx="815">
                  <c:v>1.9712519645690918</c:v>
                </c:pt>
                <c:pt idx="816">
                  <c:v>1.9317679405212402</c:v>
                </c:pt>
                <c:pt idx="817">
                  <c:v>1.8930151462554932</c:v>
                </c:pt>
                <c:pt idx="818">
                  <c:v>1.8549935817718506</c:v>
                </c:pt>
                <c:pt idx="819">
                  <c:v>1.8177134990692139</c:v>
                </c:pt>
                <c:pt idx="820">
                  <c:v>1.7811788320541382</c:v>
                </c:pt>
                <c:pt idx="821">
                  <c:v>1.7454066276550293</c:v>
                </c:pt>
                <c:pt idx="822">
                  <c:v>1.7103936672210693</c:v>
                </c:pt>
                <c:pt idx="823">
                  <c:v>1.6761543750762939</c:v>
                </c:pt>
                <c:pt idx="824">
                  <c:v>1.6426914930343628</c:v>
                </c:pt>
                <c:pt idx="825">
                  <c:v>1.6100162267684937</c:v>
                </c:pt>
                <c:pt idx="826">
                  <c:v>1.5781317949295044</c:v>
                </c:pt>
                <c:pt idx="827">
                  <c:v>1.5470486879348755</c:v>
                </c:pt>
                <c:pt idx="828">
                  <c:v>1.5167670249938965</c:v>
                </c:pt>
                <c:pt idx="829">
                  <c:v>1.4872937202453613</c:v>
                </c:pt>
                <c:pt idx="830">
                  <c:v>1.4586325883865356</c:v>
                </c:pt>
                <c:pt idx="831">
                  <c:v>1.4307938814163208</c:v>
                </c:pt>
                <c:pt idx="832">
                  <c:v>1.4037810564041138</c:v>
                </c:pt>
                <c:pt idx="833">
                  <c:v>1.3776015043258667</c:v>
                </c:pt>
                <c:pt idx="834">
                  <c:v>1.3522619009017944</c:v>
                </c:pt>
                <c:pt idx="835">
                  <c:v>1.3277658224105835</c:v>
                </c:pt>
                <c:pt idx="836">
                  <c:v>1.3041170835494995</c:v>
                </c:pt>
                <c:pt idx="837">
                  <c:v>1.2813223600387573</c:v>
                </c:pt>
                <c:pt idx="838">
                  <c:v>1.25938880443573</c:v>
                </c:pt>
                <c:pt idx="839">
                  <c:v>1.238319993019104</c:v>
                </c:pt>
                <c:pt idx="840">
                  <c:v>1.2180701494216919</c:v>
                </c:pt>
                <c:pt idx="841">
                  <c:v>1.1986989974975586</c:v>
                </c:pt>
                <c:pt idx="842">
                  <c:v>1.1802030801773071</c:v>
                </c:pt>
                <c:pt idx="843">
                  <c:v>1.1625964641571045</c:v>
                </c:pt>
                <c:pt idx="844">
                  <c:v>1.1458755731582642</c:v>
                </c:pt>
                <c:pt idx="845">
                  <c:v>1.1300476789474487</c:v>
                </c:pt>
                <c:pt idx="846">
                  <c:v>1.1151160001754761</c:v>
                </c:pt>
                <c:pt idx="847">
                  <c:v>1.1010805368423462</c:v>
                </c:pt>
                <c:pt idx="848">
                  <c:v>1.0879451036453247</c:v>
                </c:pt>
                <c:pt idx="849">
                  <c:v>1.0757163763046265</c:v>
                </c:pt>
                <c:pt idx="850">
                  <c:v>1.0643945932388306</c:v>
                </c:pt>
                <c:pt idx="851">
                  <c:v>1.053979754447937</c:v>
                </c:pt>
                <c:pt idx="852">
                  <c:v>1.0444822311401367</c:v>
                </c:pt>
                <c:pt idx="853">
                  <c:v>1.0358951091766357</c:v>
                </c:pt>
                <c:pt idx="854">
                  <c:v>1.0282218456268311</c:v>
                </c:pt>
                <c:pt idx="855">
                  <c:v>1.0214730501174927</c:v>
                </c:pt>
                <c:pt idx="856">
                  <c:v>1.0156382322311401</c:v>
                </c:pt>
                <c:pt idx="857">
                  <c:v>1.0107277631759644</c:v>
                </c:pt>
                <c:pt idx="858">
                  <c:v>1.0067383050918579</c:v>
                </c:pt>
                <c:pt idx="859">
                  <c:v>1.0036696195602417</c:v>
                </c:pt>
                <c:pt idx="860">
                  <c:v>1.0015290975570679</c:v>
                </c:pt>
                <c:pt idx="861">
                  <c:v>1.0003093481063843</c:v>
                </c:pt>
                <c:pt idx="862">
                  <c:v>1.0000176429748535</c:v>
                </c:pt>
                <c:pt idx="863">
                  <c:v>1.0006502866744995</c:v>
                </c:pt>
                <c:pt idx="864">
                  <c:v>1.0022073984146118</c:v>
                </c:pt>
                <c:pt idx="865">
                  <c:v>1.0046889781951904</c:v>
                </c:pt>
                <c:pt idx="866">
                  <c:v>1.0080950260162354</c:v>
                </c:pt>
                <c:pt idx="867">
                  <c:v>1.0124255418777466</c:v>
                </c:pt>
                <c:pt idx="868">
                  <c:v>1.0176804065704346</c:v>
                </c:pt>
                <c:pt idx="869">
                  <c:v>1.0238562822341919</c:v>
                </c:pt>
                <c:pt idx="870">
                  <c:v>1.030956506729126</c:v>
                </c:pt>
                <c:pt idx="871">
                  <c:v>1.0389742851257324</c:v>
                </c:pt>
                <c:pt idx="872">
                  <c:v>1.0479092597961426</c:v>
                </c:pt>
                <c:pt idx="873">
                  <c:v>1.0577617883682251</c:v>
                </c:pt>
                <c:pt idx="874">
                  <c:v>1.0685282945632935</c:v>
                </c:pt>
                <c:pt idx="875">
                  <c:v>1.0802085399627686</c:v>
                </c:pt>
                <c:pt idx="876">
                  <c:v>1.0927993059158325</c:v>
                </c:pt>
                <c:pt idx="877">
                  <c:v>1.1062968969345093</c:v>
                </c:pt>
                <c:pt idx="878">
                  <c:v>1.1206977367401123</c:v>
                </c:pt>
                <c:pt idx="879">
                  <c:v>1.1359984874725342</c:v>
                </c:pt>
                <c:pt idx="880">
                  <c:v>1.1521991491317749</c:v>
                </c:pt>
                <c:pt idx="881">
                  <c:v>1.1692960262298584</c:v>
                </c:pt>
                <c:pt idx="882">
                  <c:v>1.1872823238372803</c:v>
                </c:pt>
                <c:pt idx="883">
                  <c:v>1.2061576843261719</c:v>
                </c:pt>
                <c:pt idx="884">
                  <c:v>1.2259120941162109</c:v>
                </c:pt>
                <c:pt idx="885">
                  <c:v>1.2465521097183228</c:v>
                </c:pt>
                <c:pt idx="886">
                  <c:v>1.2680673599243164</c:v>
                </c:pt>
                <c:pt idx="887">
                  <c:v>1.2904472351074219</c:v>
                </c:pt>
                <c:pt idx="888">
                  <c:v>1.3137023448944092</c:v>
                </c:pt>
                <c:pt idx="889">
                  <c:v>1.3378117084503174</c:v>
                </c:pt>
                <c:pt idx="890">
                  <c:v>1.3627787828445435</c:v>
                </c:pt>
                <c:pt idx="891">
                  <c:v>1.3885964155197144</c:v>
                </c:pt>
                <c:pt idx="892">
                  <c:v>1.415257453918457</c:v>
                </c:pt>
                <c:pt idx="893">
                  <c:v>1.4427553415298462</c:v>
                </c:pt>
                <c:pt idx="894">
                  <c:v>1.4710862636566162</c:v>
                </c:pt>
                <c:pt idx="895">
                  <c:v>1.5002394914627075</c:v>
                </c:pt>
                <c:pt idx="896">
                  <c:v>1.5302188396453857</c:v>
                </c:pt>
                <c:pt idx="897">
                  <c:v>1.5610066652297974</c:v>
                </c:pt>
                <c:pt idx="898">
                  <c:v>1.5926028490066528</c:v>
                </c:pt>
                <c:pt idx="899">
                  <c:v>1.6249901056289673</c:v>
                </c:pt>
                <c:pt idx="900">
                  <c:v>1.6581716537475586</c:v>
                </c:pt>
                <c:pt idx="901">
                  <c:v>1.6921333074569702</c:v>
                </c:pt>
                <c:pt idx="902">
                  <c:v>1.7268720865249634</c:v>
                </c:pt>
                <c:pt idx="903">
                  <c:v>1.7623699903488159</c:v>
                </c:pt>
                <c:pt idx="904">
                  <c:v>1.7986270189285278</c:v>
                </c:pt>
                <c:pt idx="905">
                  <c:v>1.8356330394744873</c:v>
                </c:pt>
                <c:pt idx="906">
                  <c:v>1.8733803033828735</c:v>
                </c:pt>
                <c:pt idx="907">
                  <c:v>1.9118626117706299</c:v>
                </c:pt>
                <c:pt idx="908">
                  <c:v>1.9510617256164551</c:v>
                </c:pt>
                <c:pt idx="909">
                  <c:v>1.9909744262695313</c:v>
                </c:pt>
                <c:pt idx="910">
                  <c:v>2.0316007137298584</c:v>
                </c:pt>
                <c:pt idx="911">
                  <c:v>2.0729160308837891</c:v>
                </c:pt>
                <c:pt idx="912">
                  <c:v>2.114919900894165</c:v>
                </c:pt>
                <c:pt idx="913">
                  <c:v>2.1576027870178223</c:v>
                </c:pt>
                <c:pt idx="914">
                  <c:v>2.2009513378143311</c:v>
                </c:pt>
                <c:pt idx="915">
                  <c:v>2.2449624538421631</c:v>
                </c:pt>
                <c:pt idx="916">
                  <c:v>2.2896220684051514</c:v>
                </c:pt>
                <c:pt idx="917">
                  <c:v>2.334923267364502</c:v>
                </c:pt>
                <c:pt idx="918">
                  <c:v>2.3808536529541016</c:v>
                </c:pt>
                <c:pt idx="919">
                  <c:v>2.4274096488952637</c:v>
                </c:pt>
                <c:pt idx="920">
                  <c:v>2.4745757579803467</c:v>
                </c:pt>
                <c:pt idx="921">
                  <c:v>2.5223479270935059</c:v>
                </c:pt>
                <c:pt idx="922">
                  <c:v>2.5707161426544189</c:v>
                </c:pt>
                <c:pt idx="923">
                  <c:v>2.6196691989898682</c:v>
                </c:pt>
                <c:pt idx="924">
                  <c:v>2.6683993339538574</c:v>
                </c:pt>
                <c:pt idx="925">
                  <c:v>2.7176532745361328</c:v>
                </c:pt>
                <c:pt idx="926">
                  <c:v>2.7674150466918945</c:v>
                </c:pt>
                <c:pt idx="927">
                  <c:v>2.8176724910736084</c:v>
                </c:pt>
                <c:pt idx="928">
                  <c:v>2.8684201240539551</c:v>
                </c:pt>
                <c:pt idx="929">
                  <c:v>2.9196388721466064</c:v>
                </c:pt>
                <c:pt idx="930">
                  <c:v>2.9713180065155029</c:v>
                </c:pt>
                <c:pt idx="931">
                  <c:v>3.0234448909759521</c:v>
                </c:pt>
                <c:pt idx="932">
                  <c:v>3.0760116577148438</c:v>
                </c:pt>
                <c:pt idx="933">
                  <c:v>3.1290054321289063</c:v>
                </c:pt>
                <c:pt idx="934">
                  <c:v>3.1824159622192383</c:v>
                </c:pt>
                <c:pt idx="935">
                  <c:v>3.2362217903137207</c:v>
                </c:pt>
                <c:pt idx="936">
                  <c:v>3.2904248237609863</c:v>
                </c:pt>
                <c:pt idx="937">
                  <c:v>3.34501051902771</c:v>
                </c:pt>
                <c:pt idx="938">
                  <c:v>3.3999624252319336</c:v>
                </c:pt>
                <c:pt idx="939">
                  <c:v>3.4552757740020752</c:v>
                </c:pt>
                <c:pt idx="940">
                  <c:v>3.5109357833862305</c:v>
                </c:pt>
                <c:pt idx="941">
                  <c:v>3.5669348239898682</c:v>
                </c:pt>
                <c:pt idx="942">
                  <c:v>3.6232538223266602</c:v>
                </c:pt>
                <c:pt idx="943">
                  <c:v>3.6798856258392334</c:v>
                </c:pt>
                <c:pt idx="944">
                  <c:v>3.7368180751800537</c:v>
                </c:pt>
                <c:pt idx="945">
                  <c:v>3.7940385341644287</c:v>
                </c:pt>
                <c:pt idx="946">
                  <c:v>3.8515331745147705</c:v>
                </c:pt>
                <c:pt idx="947">
                  <c:v>3.9092931747436523</c:v>
                </c:pt>
                <c:pt idx="948">
                  <c:v>3.9673151969909668</c:v>
                </c:pt>
                <c:pt idx="949">
                  <c:v>4.0255885124206543</c:v>
                </c:pt>
                <c:pt idx="950">
                  <c:v>4.0841045379638672</c:v>
                </c:pt>
                <c:pt idx="951">
                  <c:v>4.1428570747375488</c:v>
                </c:pt>
                <c:pt idx="952">
                  <c:v>4.2018442153930664</c:v>
                </c:pt>
                <c:pt idx="953">
                  <c:v>4.2610487937927246</c:v>
                </c:pt>
                <c:pt idx="954">
                  <c:v>4.320469856262207</c:v>
                </c:pt>
                <c:pt idx="955">
                  <c:v>4.380096435546875</c:v>
                </c:pt>
                <c:pt idx="956">
                  <c:v>4.4399166107177734</c:v>
                </c:pt>
                <c:pt idx="957">
                  <c:v>4.4999279975891113</c:v>
                </c:pt>
                <c:pt idx="958">
                  <c:v>4.560114860534668</c:v>
                </c:pt>
                <c:pt idx="959">
                  <c:v>4.6204833984375</c:v>
                </c:pt>
                <c:pt idx="960">
                  <c:v>4.6810235977172852</c:v>
                </c:pt>
                <c:pt idx="961">
                  <c:v>4.7417278289794922</c:v>
                </c:pt>
                <c:pt idx="962">
                  <c:v>4.8025879859924316</c:v>
                </c:pt>
                <c:pt idx="963">
                  <c:v>4.8636050224304199</c:v>
                </c:pt>
                <c:pt idx="964">
                  <c:v>4.9247708320617676</c:v>
                </c:pt>
                <c:pt idx="965">
                  <c:v>4.9860844612121582</c:v>
                </c:pt>
                <c:pt idx="966">
                  <c:v>5.0475320816040039</c:v>
                </c:pt>
                <c:pt idx="967">
                  <c:v>5.1091094017028809</c:v>
                </c:pt>
                <c:pt idx="968">
                  <c:v>5.1708235740661621</c:v>
                </c:pt>
                <c:pt idx="969">
                  <c:v>5.2326560020446777</c:v>
                </c:pt>
                <c:pt idx="970">
                  <c:v>5.2946038246154785</c:v>
                </c:pt>
                <c:pt idx="971">
                  <c:v>5.3566560745239258</c:v>
                </c:pt>
                <c:pt idx="972">
                  <c:v>5.4188170433044434</c:v>
                </c:pt>
                <c:pt idx="973">
                  <c:v>5.481074333190918</c:v>
                </c:pt>
                <c:pt idx="974">
                  <c:v>5.5434322357177734</c:v>
                </c:pt>
                <c:pt idx="975">
                  <c:v>5.6058778762817383</c:v>
                </c:pt>
                <c:pt idx="976">
                  <c:v>5.6684074401855469</c:v>
                </c:pt>
                <c:pt idx="977">
                  <c:v>5.7310218811035156</c:v>
                </c:pt>
                <c:pt idx="978">
                  <c:v>5.793708324432373</c:v>
                </c:pt>
                <c:pt idx="979">
                  <c:v>5.8564667701721191</c:v>
                </c:pt>
                <c:pt idx="980">
                  <c:v>5.9192919731140137</c:v>
                </c:pt>
                <c:pt idx="981">
                  <c:v>5.9821767807006836</c:v>
                </c:pt>
                <c:pt idx="982">
                  <c:v>6.0451078414916992</c:v>
                </c:pt>
                <c:pt idx="983">
                  <c:v>6.1080889701843262</c:v>
                </c:pt>
                <c:pt idx="984">
                  <c:v>6.1711111068725586</c:v>
                </c:pt>
                <c:pt idx="985">
                  <c:v>6.2341666221618652</c:v>
                </c:pt>
                <c:pt idx="986">
                  <c:v>6.297248363494873</c:v>
                </c:pt>
                <c:pt idx="987">
                  <c:v>6.3603477478027344</c:v>
                </c:pt>
                <c:pt idx="988">
                  <c:v>6.4234647750854492</c:v>
                </c:pt>
                <c:pt idx="989">
                  <c:v>6.486595630645752</c:v>
                </c:pt>
                <c:pt idx="990">
                  <c:v>6.5497298240661621</c:v>
                </c:pt>
                <c:pt idx="991">
                  <c:v>6.6128664016723633</c:v>
                </c:pt>
                <c:pt idx="992">
                  <c:v>6.6759915351867676</c:v>
                </c:pt>
                <c:pt idx="993">
                  <c:v>6.7391071319580078</c:v>
                </c:pt>
                <c:pt idx="994">
                  <c:v>6.8021979331970215</c:v>
                </c:pt>
                <c:pt idx="995">
                  <c:v>6.8652615547180176</c:v>
                </c:pt>
                <c:pt idx="996">
                  <c:v>6.9282894134521484</c:v>
                </c:pt>
                <c:pt idx="997">
                  <c:v>6.9912762641906738</c:v>
                </c:pt>
                <c:pt idx="998">
                  <c:v>7.0542068481445313</c:v>
                </c:pt>
                <c:pt idx="999">
                  <c:v>7.1170864105224609</c:v>
                </c:pt>
                <c:pt idx="1000">
                  <c:v>7.179908275604248</c:v>
                </c:pt>
                <c:pt idx="1001">
                  <c:v>7.242652416229248</c:v>
                </c:pt>
                <c:pt idx="1002">
                  <c:v>7.3053197860717773</c:v>
                </c:pt>
                <c:pt idx="1003">
                  <c:v>7.3679056167602539</c:v>
                </c:pt>
                <c:pt idx="1004">
                  <c:v>7.4304003715515137</c:v>
                </c:pt>
                <c:pt idx="1005">
                  <c:v>7.4928107261657715</c:v>
                </c:pt>
                <c:pt idx="1006">
                  <c:v>7.5551180839538574</c:v>
                </c:pt>
                <c:pt idx="1007">
                  <c:v>7.6173105239868164</c:v>
                </c:pt>
                <c:pt idx="1008">
                  <c:v>7.679387092590332</c:v>
                </c:pt>
                <c:pt idx="1009">
                  <c:v>7.7413349151611328</c:v>
                </c:pt>
                <c:pt idx="1010">
                  <c:v>7.8031482696533203</c:v>
                </c:pt>
                <c:pt idx="1011">
                  <c:v>7.8648223876953125</c:v>
                </c:pt>
                <c:pt idx="1012">
                  <c:v>7.9263448715209961</c:v>
                </c:pt>
                <c:pt idx="1013">
                  <c:v>7.9877133369445801</c:v>
                </c:pt>
                <c:pt idx="1014">
                  <c:v>8.048919677734375</c:v>
                </c:pt>
                <c:pt idx="1015">
                  <c:v>8.1099538803100586</c:v>
                </c:pt>
                <c:pt idx="1016">
                  <c:v>8.1708106994628906</c:v>
                </c:pt>
                <c:pt idx="1017">
                  <c:v>8.2314920425415039</c:v>
                </c:pt>
                <c:pt idx="1018">
                  <c:v>8.2919864654541016</c:v>
                </c:pt>
                <c:pt idx="1019">
                  <c:v>8.3522815704345703</c:v>
                </c:pt>
                <c:pt idx="1020">
                  <c:v>8.4123754501342773</c:v>
                </c:pt>
                <c:pt idx="1021">
                  <c:v>8.4722566604614258</c:v>
                </c:pt>
                <c:pt idx="1022">
                  <c:v>8.5319070816040039</c:v>
                </c:pt>
                <c:pt idx="1023">
                  <c:v>8.5913305282592773</c:v>
                </c:pt>
                <c:pt idx="1024">
                  <c:v>8.6505260467529297</c:v>
                </c:pt>
                <c:pt idx="1025">
                  <c:v>8.7094831466674805</c:v>
                </c:pt>
                <c:pt idx="1026">
                  <c:v>8.7681941986083984</c:v>
                </c:pt>
                <c:pt idx="1027">
                  <c:v>8.8266572952270508</c:v>
                </c:pt>
                <c:pt idx="1028">
                  <c:v>8.884861946105957</c:v>
                </c:pt>
                <c:pt idx="1029">
                  <c:v>8.9428033828735352</c:v>
                </c:pt>
                <c:pt idx="1030">
                  <c:v>9.0004739761352539</c:v>
                </c:pt>
                <c:pt idx="1031">
                  <c:v>9.0578622817993164</c:v>
                </c:pt>
                <c:pt idx="1032">
                  <c:v>9.1149673461914063</c:v>
                </c:pt>
                <c:pt idx="1033">
                  <c:v>9.171783447265625</c:v>
                </c:pt>
                <c:pt idx="1034">
                  <c:v>9.2283048629760742</c:v>
                </c:pt>
                <c:pt idx="1035">
                  <c:v>9.2845268249511719</c:v>
                </c:pt>
                <c:pt idx="1036">
                  <c:v>9.3404378890991211</c:v>
                </c:pt>
                <c:pt idx="1037">
                  <c:v>9.3960351943969727</c:v>
                </c:pt>
                <c:pt idx="1038">
                  <c:v>9.4513111114501953</c:v>
                </c:pt>
                <c:pt idx="1039">
                  <c:v>9.5062685012817383</c:v>
                </c:pt>
                <c:pt idx="1040">
                  <c:v>9.5608921051025391</c:v>
                </c:pt>
                <c:pt idx="1041">
                  <c:v>9.615178108215332</c:v>
                </c:pt>
                <c:pt idx="1042">
                  <c:v>9.6691265106201172</c:v>
                </c:pt>
                <c:pt idx="1043">
                  <c:v>9.7227230072021484</c:v>
                </c:pt>
                <c:pt idx="1044">
                  <c:v>9.7759685516357422</c:v>
                </c:pt>
                <c:pt idx="1045">
                  <c:v>9.8288583755493164</c:v>
                </c:pt>
                <c:pt idx="1046">
                  <c:v>9.8813800811767578</c:v>
                </c:pt>
                <c:pt idx="1047">
                  <c:v>9.9335346221923828</c:v>
                </c:pt>
                <c:pt idx="1048">
                  <c:v>9.9853124618530273</c:v>
                </c:pt>
                <c:pt idx="1049">
                  <c:v>10.03661060333252</c:v>
                </c:pt>
                <c:pt idx="1050">
                  <c:v>10.08741283416748</c:v>
                </c:pt>
                <c:pt idx="1051">
                  <c:v>10.137796401977539</c:v>
                </c:pt>
                <c:pt idx="1052">
                  <c:v>10.187766075134277</c:v>
                </c:pt>
                <c:pt idx="1053">
                  <c:v>10.237316131591797</c:v>
                </c:pt>
                <c:pt idx="1054">
                  <c:v>10.286443710327148</c:v>
                </c:pt>
                <c:pt idx="1055">
                  <c:v>10.335145950317383</c:v>
                </c:pt>
                <c:pt idx="1056">
                  <c:v>10.383417129516602</c:v>
                </c:pt>
                <c:pt idx="1057">
                  <c:v>10.431256294250488</c:v>
                </c:pt>
                <c:pt idx="1058">
                  <c:v>10.478657722473145</c:v>
                </c:pt>
                <c:pt idx="1059">
                  <c:v>10.525614738464355</c:v>
                </c:pt>
                <c:pt idx="1060">
                  <c:v>10.572131156921387</c:v>
                </c:pt>
                <c:pt idx="1061">
                  <c:v>10.618203163146973</c:v>
                </c:pt>
                <c:pt idx="1062">
                  <c:v>10.663822174072266</c:v>
                </c:pt>
                <c:pt idx="1063">
                  <c:v>10.708990097045898</c:v>
                </c:pt>
                <c:pt idx="1064">
                  <c:v>10.753705024719238</c:v>
                </c:pt>
                <c:pt idx="1065">
                  <c:v>10.797957420349121</c:v>
                </c:pt>
                <c:pt idx="1066">
                  <c:v>10.84174919128418</c:v>
                </c:pt>
                <c:pt idx="1067">
                  <c:v>10.885076522827148</c:v>
                </c:pt>
                <c:pt idx="1068">
                  <c:v>10.927934646606445</c:v>
                </c:pt>
                <c:pt idx="1069">
                  <c:v>10.970325469970703</c:v>
                </c:pt>
                <c:pt idx="1070">
                  <c:v>11.01224422454834</c:v>
                </c:pt>
                <c:pt idx="1071">
                  <c:v>11.053694725036621</c:v>
                </c:pt>
                <c:pt idx="1072">
                  <c:v>11.094661712646484</c:v>
                </c:pt>
                <c:pt idx="1073">
                  <c:v>11.135147094726563</c:v>
                </c:pt>
                <c:pt idx="1074">
                  <c:v>11.175158500671387</c:v>
                </c:pt>
                <c:pt idx="1075">
                  <c:v>11.214682579040527</c:v>
                </c:pt>
                <c:pt idx="1076">
                  <c:v>11.253718376159668</c:v>
                </c:pt>
                <c:pt idx="1077">
                  <c:v>11.292266845703125</c:v>
                </c:pt>
                <c:pt idx="1078">
                  <c:v>11.330327033996582</c:v>
                </c:pt>
                <c:pt idx="1079">
                  <c:v>11.367892265319824</c:v>
                </c:pt>
                <c:pt idx="1080">
                  <c:v>11.404964447021484</c:v>
                </c:pt>
                <c:pt idx="1081">
                  <c:v>11.441542625427246</c:v>
                </c:pt>
                <c:pt idx="1082">
                  <c:v>11.477618217468262</c:v>
                </c:pt>
                <c:pt idx="1083">
                  <c:v>11.513197898864746</c:v>
                </c:pt>
                <c:pt idx="1084">
                  <c:v>11.548274040222168</c:v>
                </c:pt>
                <c:pt idx="1085">
                  <c:v>11.58284854888916</c:v>
                </c:pt>
                <c:pt idx="1086">
                  <c:v>11.616914749145508</c:v>
                </c:pt>
                <c:pt idx="1087">
                  <c:v>11.650472640991211</c:v>
                </c:pt>
                <c:pt idx="1088">
                  <c:v>11.683527946472168</c:v>
                </c:pt>
                <c:pt idx="1089">
                  <c:v>11.716069221496582</c:v>
                </c:pt>
                <c:pt idx="1090">
                  <c:v>11.748100280761719</c:v>
                </c:pt>
                <c:pt idx="1091">
                  <c:v>11.77961540222168</c:v>
                </c:pt>
                <c:pt idx="1092">
                  <c:v>11.810617446899414</c:v>
                </c:pt>
                <c:pt idx="1093">
                  <c:v>11.841107368469238</c:v>
                </c:pt>
                <c:pt idx="1094">
                  <c:v>11.871073722839355</c:v>
                </c:pt>
                <c:pt idx="1095">
                  <c:v>11.900524139404297</c:v>
                </c:pt>
                <c:pt idx="1096">
                  <c:v>11.929454803466797</c:v>
                </c:pt>
                <c:pt idx="1097">
                  <c:v>11.95786190032959</c:v>
                </c:pt>
                <c:pt idx="1098">
                  <c:v>11.985745429992676</c:v>
                </c:pt>
                <c:pt idx="1099">
                  <c:v>12.013107299804688</c:v>
                </c:pt>
                <c:pt idx="1100">
                  <c:v>12.039944648742676</c:v>
                </c:pt>
                <c:pt idx="1101">
                  <c:v>12.066254615783691</c:v>
                </c:pt>
                <c:pt idx="1102">
                  <c:v>12.092036247253418</c:v>
                </c:pt>
                <c:pt idx="1103">
                  <c:v>12.117292404174805</c:v>
                </c:pt>
                <c:pt idx="1104">
                  <c:v>12.142016410827637</c:v>
                </c:pt>
                <c:pt idx="1105">
                  <c:v>12.166213989257813</c:v>
                </c:pt>
                <c:pt idx="1106">
                  <c:v>12.18988037109375</c:v>
                </c:pt>
                <c:pt idx="1107">
                  <c:v>12.2130126953125</c:v>
                </c:pt>
                <c:pt idx="1108">
                  <c:v>12.235618591308594</c:v>
                </c:pt>
                <c:pt idx="1109">
                  <c:v>12.257687568664551</c:v>
                </c:pt>
                <c:pt idx="1110">
                  <c:v>12.279227256774902</c:v>
                </c:pt>
                <c:pt idx="1111">
                  <c:v>12.30023193359375</c:v>
                </c:pt>
                <c:pt idx="1112">
                  <c:v>12.320704460144043</c:v>
                </c:pt>
                <c:pt idx="1113">
                  <c:v>12.340642929077148</c:v>
                </c:pt>
                <c:pt idx="1114">
                  <c:v>12.360044479370117</c:v>
                </c:pt>
                <c:pt idx="1115">
                  <c:v>12.378911018371582</c:v>
                </c:pt>
                <c:pt idx="1116">
                  <c:v>12.397243499755859</c:v>
                </c:pt>
                <c:pt idx="1117">
                  <c:v>12.415040016174316</c:v>
                </c:pt>
                <c:pt idx="1118">
                  <c:v>12.432300567626953</c:v>
                </c:pt>
                <c:pt idx="1119">
                  <c:v>12.44902229309082</c:v>
                </c:pt>
                <c:pt idx="1120">
                  <c:v>12.465209007263184</c:v>
                </c:pt>
                <c:pt idx="1121">
                  <c:v>12.480857849121094</c:v>
                </c:pt>
                <c:pt idx="1122">
                  <c:v>12.495968818664551</c:v>
                </c:pt>
                <c:pt idx="1123">
                  <c:v>12.510540008544922</c:v>
                </c:pt>
                <c:pt idx="1124">
                  <c:v>12.524571418762207</c:v>
                </c:pt>
                <c:pt idx="1125">
                  <c:v>12.538065910339355</c:v>
                </c:pt>
                <c:pt idx="1126">
                  <c:v>12.551020622253418</c:v>
                </c:pt>
                <c:pt idx="1127">
                  <c:v>12.563437461853027</c:v>
                </c:pt>
                <c:pt idx="1128">
                  <c:v>12.575314521789551</c:v>
                </c:pt>
                <c:pt idx="1129">
                  <c:v>12.586651802062988</c:v>
                </c:pt>
                <c:pt idx="1130">
                  <c:v>12.597450256347656</c:v>
                </c:pt>
                <c:pt idx="1131">
                  <c:v>12.607708930969238</c:v>
                </c:pt>
                <c:pt idx="1132">
                  <c:v>12.617429733276367</c:v>
                </c:pt>
                <c:pt idx="1133">
                  <c:v>12.626606941223145</c:v>
                </c:pt>
                <c:pt idx="1134">
                  <c:v>12.635247230529785</c:v>
                </c:pt>
                <c:pt idx="1135">
                  <c:v>12.643345832824707</c:v>
                </c:pt>
                <c:pt idx="1136">
                  <c:v>12.65090274810791</c:v>
                </c:pt>
                <c:pt idx="1137">
                  <c:v>12.657918930053711</c:v>
                </c:pt>
                <c:pt idx="1138">
                  <c:v>12.664397239685059</c:v>
                </c:pt>
                <c:pt idx="1139">
                  <c:v>12.670333862304688</c:v>
                </c:pt>
                <c:pt idx="1140">
                  <c:v>12.675728797912598</c:v>
                </c:pt>
                <c:pt idx="1141">
                  <c:v>12.680583000183105</c:v>
                </c:pt>
              </c:numCache>
              <c:extLst xmlns:c15="http://schemas.microsoft.com/office/drawing/2012/chart"/>
            </c:numRef>
          </c:xVal>
          <c:yVal>
            <c:numRef>
              <c:f>'Graphs Task 1'!$AE$2:$AE$1143</c:f>
              <c:numCache>
                <c:formatCode>General</c:formatCode>
                <c:ptCount val="1142"/>
                <c:pt idx="0">
                  <c:v>4.5413002967834473</c:v>
                </c:pt>
                <c:pt idx="1">
                  <c:v>4.5063657760620117</c:v>
                </c:pt>
                <c:pt idx="2">
                  <c:v>4.4711761474609375</c:v>
                </c:pt>
                <c:pt idx="3">
                  <c:v>4.4357404708862305</c:v>
                </c:pt>
                <c:pt idx="4">
                  <c:v>4.4001679420471191</c:v>
                </c:pt>
                <c:pt idx="5">
                  <c:v>4.3644652366638184</c:v>
                </c:pt>
                <c:pt idx="6">
                  <c:v>4.3286342620849609</c:v>
                </c:pt>
                <c:pt idx="7">
                  <c:v>4.2926855087280273</c:v>
                </c:pt>
                <c:pt idx="8">
                  <c:v>4.2566189765930176</c:v>
                </c:pt>
                <c:pt idx="9">
                  <c:v>4.2204632759094238</c:v>
                </c:pt>
                <c:pt idx="10">
                  <c:v>4.184389591217041</c:v>
                </c:pt>
                <c:pt idx="11">
                  <c:v>4.1484308242797852</c:v>
                </c:pt>
                <c:pt idx="12">
                  <c:v>4.1125979423522949</c:v>
                </c:pt>
                <c:pt idx="13">
                  <c:v>4.0769004821777344</c:v>
                </c:pt>
                <c:pt idx="14">
                  <c:v>4.0413470268249512</c:v>
                </c:pt>
                <c:pt idx="15">
                  <c:v>4.0059442520141602</c:v>
                </c:pt>
                <c:pt idx="16">
                  <c:v>3.9705963134765625</c:v>
                </c:pt>
                <c:pt idx="17">
                  <c:v>3.9353876113891602</c:v>
                </c:pt>
                <c:pt idx="18">
                  <c:v>3.9003582000732422</c:v>
                </c:pt>
                <c:pt idx="19">
                  <c:v>3.8655118942260742</c:v>
                </c:pt>
                <c:pt idx="20">
                  <c:v>3.8308491706848145</c:v>
                </c:pt>
                <c:pt idx="21">
                  <c:v>3.7963721752166748</c:v>
                </c:pt>
                <c:pt idx="22">
                  <c:v>3.7620894908905029</c:v>
                </c:pt>
                <c:pt idx="23">
                  <c:v>3.7279980182647705</c:v>
                </c:pt>
                <c:pt idx="24">
                  <c:v>3.694105863571167</c:v>
                </c:pt>
                <c:pt idx="25">
                  <c:v>3.6604137420654297</c:v>
                </c:pt>
                <c:pt idx="26">
                  <c:v>3.6269242763519287</c:v>
                </c:pt>
                <c:pt idx="27">
                  <c:v>3.5936460494995117</c:v>
                </c:pt>
                <c:pt idx="28">
                  <c:v>3.5605752468109131</c:v>
                </c:pt>
                <c:pt idx="29">
                  <c:v>3.5277221202850342</c:v>
                </c:pt>
                <c:pt idx="30">
                  <c:v>3.4950840473175049</c:v>
                </c:pt>
                <c:pt idx="31">
                  <c:v>3.4626619815826416</c:v>
                </c:pt>
                <c:pt idx="32">
                  <c:v>3.4304630756378174</c:v>
                </c:pt>
                <c:pt idx="33">
                  <c:v>3.3984861373901367</c:v>
                </c:pt>
                <c:pt idx="34">
                  <c:v>3.3667392730712891</c:v>
                </c:pt>
                <c:pt idx="35">
                  <c:v>3.335221529006958</c:v>
                </c:pt>
                <c:pt idx="36">
                  <c:v>3.3039350509643555</c:v>
                </c:pt>
                <c:pt idx="37">
                  <c:v>3.2728805541992188</c:v>
                </c:pt>
                <c:pt idx="38">
                  <c:v>3.2420578002929688</c:v>
                </c:pt>
                <c:pt idx="39">
                  <c:v>3.2114713191986084</c:v>
                </c:pt>
                <c:pt idx="40">
                  <c:v>3.1811249256134033</c:v>
                </c:pt>
                <c:pt idx="41">
                  <c:v>3.1510155200958252</c:v>
                </c:pt>
                <c:pt idx="42">
                  <c:v>3.1211423873901367</c:v>
                </c:pt>
                <c:pt idx="43">
                  <c:v>3.0915195941925049</c:v>
                </c:pt>
                <c:pt idx="44">
                  <c:v>3.0621774196624756</c:v>
                </c:pt>
                <c:pt idx="45">
                  <c:v>3.0330893993377686</c:v>
                </c:pt>
                <c:pt idx="46">
                  <c:v>3.0042364597320557</c:v>
                </c:pt>
                <c:pt idx="47">
                  <c:v>2.9756197929382324</c:v>
                </c:pt>
                <c:pt idx="48">
                  <c:v>2.9472506046295166</c:v>
                </c:pt>
                <c:pt idx="49">
                  <c:v>2.919032096862793</c:v>
                </c:pt>
                <c:pt idx="50">
                  <c:v>2.8910551071166992</c:v>
                </c:pt>
                <c:pt idx="51">
                  <c:v>2.8633313179016113</c:v>
                </c:pt>
                <c:pt idx="52">
                  <c:v>2.8358619213104248</c:v>
                </c:pt>
                <c:pt idx="53">
                  <c:v>2.8086550235748291</c:v>
                </c:pt>
                <c:pt idx="54">
                  <c:v>2.7817356586456299</c:v>
                </c:pt>
                <c:pt idx="55">
                  <c:v>2.7551238536834717</c:v>
                </c:pt>
                <c:pt idx="56">
                  <c:v>2.7288134098052979</c:v>
                </c:pt>
                <c:pt idx="57">
                  <c:v>2.7028021812438965</c:v>
                </c:pt>
                <c:pt idx="58">
                  <c:v>2.6770837306976318</c:v>
                </c:pt>
                <c:pt idx="59">
                  <c:v>2.6516602039337158</c:v>
                </c:pt>
                <c:pt idx="60">
                  <c:v>2.6265368461608887</c:v>
                </c:pt>
                <c:pt idx="61">
                  <c:v>2.6017088890075684</c:v>
                </c:pt>
                <c:pt idx="62">
                  <c:v>2.5771777629852295</c:v>
                </c:pt>
                <c:pt idx="63">
                  <c:v>2.5529382228851318</c:v>
                </c:pt>
                <c:pt idx="64">
                  <c:v>2.5289933681488037</c:v>
                </c:pt>
                <c:pt idx="65">
                  <c:v>2.505340576171875</c:v>
                </c:pt>
                <c:pt idx="66">
                  <c:v>2.4819824695587158</c:v>
                </c:pt>
                <c:pt idx="67">
                  <c:v>2.4589190483093262</c:v>
                </c:pt>
                <c:pt idx="68">
                  <c:v>2.4361433982849121</c:v>
                </c:pt>
                <c:pt idx="69">
                  <c:v>2.4136595726013184</c:v>
                </c:pt>
                <c:pt idx="70">
                  <c:v>2.3914649486541748</c:v>
                </c:pt>
                <c:pt idx="71">
                  <c:v>2.3695566654205322</c:v>
                </c:pt>
                <c:pt idx="72">
                  <c:v>2.3479382991790771</c:v>
                </c:pt>
                <c:pt idx="73">
                  <c:v>2.3266060352325439</c:v>
                </c:pt>
                <c:pt idx="74">
                  <c:v>2.3055567741394043</c:v>
                </c:pt>
                <c:pt idx="75">
                  <c:v>2.2847888469696045</c:v>
                </c:pt>
                <c:pt idx="76">
                  <c:v>2.26430344581604</c:v>
                </c:pt>
                <c:pt idx="77">
                  <c:v>2.2440965175628662</c:v>
                </c:pt>
                <c:pt idx="78">
                  <c:v>2.2241694927215576</c:v>
                </c:pt>
                <c:pt idx="79">
                  <c:v>2.2045187950134277</c:v>
                </c:pt>
                <c:pt idx="80">
                  <c:v>2.1851458549499512</c:v>
                </c:pt>
                <c:pt idx="81">
                  <c:v>2.1660423278808594</c:v>
                </c:pt>
                <c:pt idx="82">
                  <c:v>2.1472117900848389</c:v>
                </c:pt>
                <c:pt idx="83">
                  <c:v>2.1286559104919434</c:v>
                </c:pt>
                <c:pt idx="84">
                  <c:v>2.1103038787841797</c:v>
                </c:pt>
                <c:pt idx="85">
                  <c:v>2.0922138690948486</c:v>
                </c:pt>
                <c:pt idx="86">
                  <c:v>2.0744035243988037</c:v>
                </c:pt>
                <c:pt idx="87">
                  <c:v>2.056868314743042</c:v>
                </c:pt>
                <c:pt idx="88">
                  <c:v>2.0396058559417725</c:v>
                </c:pt>
                <c:pt idx="89">
                  <c:v>2.0226123332977295</c:v>
                </c:pt>
                <c:pt idx="90">
                  <c:v>2.005885124206543</c:v>
                </c:pt>
                <c:pt idx="91">
                  <c:v>1.9894192218780518</c:v>
                </c:pt>
                <c:pt idx="92">
                  <c:v>1.9732155799865723</c:v>
                </c:pt>
                <c:pt idx="93">
                  <c:v>1.9572691917419434</c:v>
                </c:pt>
                <c:pt idx="94">
                  <c:v>1.9415178298950195</c:v>
                </c:pt>
                <c:pt idx="95">
                  <c:v>1.926019549369812</c:v>
                </c:pt>
                <c:pt idx="96">
                  <c:v>1.9107747077941895</c:v>
                </c:pt>
                <c:pt idx="97">
                  <c:v>1.8957772254943848</c:v>
                </c:pt>
                <c:pt idx="98">
                  <c:v>1.8810231685638428</c:v>
                </c:pt>
                <c:pt idx="99">
                  <c:v>1.8665112257003784</c:v>
                </c:pt>
                <c:pt idx="100">
                  <c:v>1.8522387742996216</c:v>
                </c:pt>
                <c:pt idx="101">
                  <c:v>1.8381972312927246</c:v>
                </c:pt>
                <c:pt idx="102">
                  <c:v>1.8243883848190308</c:v>
                </c:pt>
                <c:pt idx="103">
                  <c:v>1.8108079433441162</c:v>
                </c:pt>
                <c:pt idx="104">
                  <c:v>1.7974511384963989</c:v>
                </c:pt>
                <c:pt idx="105">
                  <c:v>1.7843126058578491</c:v>
                </c:pt>
                <c:pt idx="106">
                  <c:v>1.7713931798934937</c:v>
                </c:pt>
                <c:pt idx="107">
                  <c:v>1.7586839199066162</c:v>
                </c:pt>
                <c:pt idx="108">
                  <c:v>1.746184229850769</c:v>
                </c:pt>
                <c:pt idx="109">
                  <c:v>1.7338893413543701</c:v>
                </c:pt>
                <c:pt idx="110">
                  <c:v>1.721795916557312</c:v>
                </c:pt>
                <c:pt idx="111">
                  <c:v>1.7099014520645142</c:v>
                </c:pt>
                <c:pt idx="112">
                  <c:v>1.698199987411499</c:v>
                </c:pt>
                <c:pt idx="113">
                  <c:v>1.6866878271102905</c:v>
                </c:pt>
                <c:pt idx="114">
                  <c:v>1.6753642559051514</c:v>
                </c:pt>
                <c:pt idx="115">
                  <c:v>1.6642224788665771</c:v>
                </c:pt>
                <c:pt idx="116">
                  <c:v>1.6532620191574097</c:v>
                </c:pt>
                <c:pt idx="117">
                  <c:v>1.6424765586853027</c:v>
                </c:pt>
                <c:pt idx="118">
                  <c:v>1.6318646669387817</c:v>
                </c:pt>
                <c:pt idx="119">
                  <c:v>1.6214206218719482</c:v>
                </c:pt>
                <c:pt idx="120">
                  <c:v>1.6111434698104858</c:v>
                </c:pt>
                <c:pt idx="121">
                  <c:v>1.6010271310806274</c:v>
                </c:pt>
                <c:pt idx="122">
                  <c:v>1.5910701751708984</c:v>
                </c:pt>
                <c:pt idx="123">
                  <c:v>1.5812692642211914</c:v>
                </c:pt>
                <c:pt idx="124">
                  <c:v>1.5716209411621094</c:v>
                </c:pt>
                <c:pt idx="125">
                  <c:v>1.5621219873428345</c:v>
                </c:pt>
                <c:pt idx="126">
                  <c:v>1.5527675151824951</c:v>
                </c:pt>
                <c:pt idx="127">
                  <c:v>1.5435551404953003</c:v>
                </c:pt>
                <c:pt idx="128">
                  <c:v>1.5344849824905396</c:v>
                </c:pt>
                <c:pt idx="129">
                  <c:v>1.5255484580993652</c:v>
                </c:pt>
                <c:pt idx="130">
                  <c:v>1.5167422294616699</c:v>
                </c:pt>
                <c:pt idx="131">
                  <c:v>1.5080140829086304</c:v>
                </c:pt>
                <c:pt idx="132">
                  <c:v>1.4994138479232788</c:v>
                </c:pt>
                <c:pt idx="133">
                  <c:v>1.4909398555755615</c:v>
                </c:pt>
                <c:pt idx="134">
                  <c:v>1.4825886487960815</c:v>
                </c:pt>
                <c:pt idx="135">
                  <c:v>1.4743542671203613</c:v>
                </c:pt>
                <c:pt idx="136">
                  <c:v>1.4662368297576904</c:v>
                </c:pt>
                <c:pt idx="137">
                  <c:v>1.4582314491271973</c:v>
                </c:pt>
                <c:pt idx="138">
                  <c:v>1.4503339529037476</c:v>
                </c:pt>
                <c:pt idx="139">
                  <c:v>1.4425429105758667</c:v>
                </c:pt>
                <c:pt idx="140">
                  <c:v>1.4348549842834473</c:v>
                </c:pt>
                <c:pt idx="141">
                  <c:v>1.42726731300354</c:v>
                </c:pt>
                <c:pt idx="142">
                  <c:v>1.4197756052017212</c:v>
                </c:pt>
                <c:pt idx="143">
                  <c:v>1.4123797416687012</c:v>
                </c:pt>
                <c:pt idx="144">
                  <c:v>1.4050697088241577</c:v>
                </c:pt>
                <c:pt idx="145">
                  <c:v>1.3978439569473267</c:v>
                </c:pt>
                <c:pt idx="146">
                  <c:v>1.3906676769256592</c:v>
                </c:pt>
                <c:pt idx="147">
                  <c:v>1.3835448026657104</c:v>
                </c:pt>
                <c:pt idx="148">
                  <c:v>1.3764692544937134</c:v>
                </c:pt>
                <c:pt idx="149">
                  <c:v>1.3694233894348145</c:v>
                </c:pt>
                <c:pt idx="150">
                  <c:v>1.3624013662338257</c:v>
                </c:pt>
                <c:pt idx="151">
                  <c:v>1.355404257774353</c:v>
                </c:pt>
                <c:pt idx="152">
                  <c:v>1.3484207391738892</c:v>
                </c:pt>
                <c:pt idx="153">
                  <c:v>1.3414517641067505</c:v>
                </c:pt>
                <c:pt idx="154">
                  <c:v>1.3344932794570923</c:v>
                </c:pt>
                <c:pt idx="155">
                  <c:v>1.3275476694107056</c:v>
                </c:pt>
                <c:pt idx="156">
                  <c:v>1.3206186294555664</c:v>
                </c:pt>
                <c:pt idx="157">
                  <c:v>1.3137019872665405</c:v>
                </c:pt>
                <c:pt idx="158">
                  <c:v>1.3068017959594727</c:v>
                </c:pt>
                <c:pt idx="159">
                  <c:v>1.2999197244644165</c:v>
                </c:pt>
                <c:pt idx="160">
                  <c:v>1.2930549383163452</c:v>
                </c:pt>
                <c:pt idx="161">
                  <c:v>1.2862054109573364</c:v>
                </c:pt>
                <c:pt idx="162">
                  <c:v>1.279375433921814</c:v>
                </c:pt>
                <c:pt idx="163">
                  <c:v>1.2725609540939331</c:v>
                </c:pt>
                <c:pt idx="164">
                  <c:v>1.2657618522644043</c:v>
                </c:pt>
                <c:pt idx="165">
                  <c:v>1.258969783782959</c:v>
                </c:pt>
                <c:pt idx="166">
                  <c:v>1.2521849870681763</c:v>
                </c:pt>
                <c:pt idx="167">
                  <c:v>1.2454068660736084</c:v>
                </c:pt>
                <c:pt idx="168">
                  <c:v>1.2386335134506226</c:v>
                </c:pt>
                <c:pt idx="169">
                  <c:v>1.2318661212921143</c:v>
                </c:pt>
                <c:pt idx="170">
                  <c:v>1.2251055240631104</c:v>
                </c:pt>
                <c:pt idx="171">
                  <c:v>1.2183523178100586</c:v>
                </c:pt>
                <c:pt idx="172">
                  <c:v>1.2116087675094604</c:v>
                </c:pt>
                <c:pt idx="173">
                  <c:v>1.2048733234405518</c:v>
                </c:pt>
                <c:pt idx="174">
                  <c:v>1.1981459856033325</c:v>
                </c:pt>
                <c:pt idx="175">
                  <c:v>1.1914247274398804</c:v>
                </c:pt>
                <c:pt idx="176">
                  <c:v>1.1847134828567505</c:v>
                </c:pt>
                <c:pt idx="177">
                  <c:v>1.1780062913894653</c:v>
                </c:pt>
                <c:pt idx="178">
                  <c:v>1.1713076829910278</c:v>
                </c:pt>
                <c:pt idx="179">
                  <c:v>1.164618968963623</c:v>
                </c:pt>
                <c:pt idx="180">
                  <c:v>1.1579341888427734</c:v>
                </c:pt>
                <c:pt idx="181">
                  <c:v>1.1512508392333984</c:v>
                </c:pt>
                <c:pt idx="182">
                  <c:v>1.144567608833313</c:v>
                </c:pt>
                <c:pt idx="183">
                  <c:v>1.137883186340332</c:v>
                </c:pt>
                <c:pt idx="184">
                  <c:v>1.1311991214752197</c:v>
                </c:pt>
                <c:pt idx="185">
                  <c:v>1.1245166063308716</c:v>
                </c:pt>
                <c:pt idx="186">
                  <c:v>1.1178351640701294</c:v>
                </c:pt>
                <c:pt idx="187">
                  <c:v>1.1111570596694946</c:v>
                </c:pt>
                <c:pt idx="188">
                  <c:v>1.1044872999191284</c:v>
                </c:pt>
                <c:pt idx="189">
                  <c:v>1.0978245735168457</c:v>
                </c:pt>
                <c:pt idx="190">
                  <c:v>1.0911663770675659</c:v>
                </c:pt>
                <c:pt idx="191">
                  <c:v>1.08451247215271</c:v>
                </c:pt>
                <c:pt idx="192">
                  <c:v>1.0778254270553589</c:v>
                </c:pt>
                <c:pt idx="193">
                  <c:v>1.0711348056793213</c:v>
                </c:pt>
                <c:pt idx="194">
                  <c:v>1.0644636154174805</c:v>
                </c:pt>
                <c:pt idx="195">
                  <c:v>1.0578070878982544</c:v>
                </c:pt>
                <c:pt idx="196">
                  <c:v>1.0511705875396729</c:v>
                </c:pt>
                <c:pt idx="197">
                  <c:v>1.0445529222488403</c:v>
                </c:pt>
                <c:pt idx="198">
                  <c:v>1.0379552841186523</c:v>
                </c:pt>
                <c:pt idx="199">
                  <c:v>1.031375527381897</c:v>
                </c:pt>
                <c:pt idx="200">
                  <c:v>1.0248152017593384</c:v>
                </c:pt>
                <c:pt idx="201">
                  <c:v>1.0182732343673706</c:v>
                </c:pt>
                <c:pt idx="202">
                  <c:v>1.0117497444152832</c:v>
                </c:pt>
                <c:pt idx="203">
                  <c:v>1.0052394866943359</c:v>
                </c:pt>
                <c:pt idx="204">
                  <c:v>0.99874353408813477</c:v>
                </c:pt>
                <c:pt idx="205">
                  <c:v>0.9922606348991394</c:v>
                </c:pt>
                <c:pt idx="206">
                  <c:v>0.98579788208007813</c:v>
                </c:pt>
                <c:pt idx="207">
                  <c:v>0.97935914993286133</c:v>
                </c:pt>
                <c:pt idx="208">
                  <c:v>0.97295141220092773</c:v>
                </c:pt>
                <c:pt idx="209">
                  <c:v>0.96658271551132202</c:v>
                </c:pt>
                <c:pt idx="210">
                  <c:v>0.96026343107223511</c:v>
                </c:pt>
                <c:pt idx="211">
                  <c:v>0.95400083065032959</c:v>
                </c:pt>
                <c:pt idx="212">
                  <c:v>0.94780820608139038</c:v>
                </c:pt>
                <c:pt idx="213">
                  <c:v>0.94175899028778076</c:v>
                </c:pt>
                <c:pt idx="214">
                  <c:v>0.93586099147796631</c:v>
                </c:pt>
                <c:pt idx="215">
                  <c:v>0.9300658106803894</c:v>
                </c:pt>
                <c:pt idx="216">
                  <c:v>0.92438483238220215</c:v>
                </c:pt>
                <c:pt idx="217">
                  <c:v>0.91882556676864624</c:v>
                </c:pt>
                <c:pt idx="218">
                  <c:v>0.91339445114135742</c:v>
                </c:pt>
                <c:pt idx="219">
                  <c:v>0.90810281038284302</c:v>
                </c:pt>
                <c:pt idx="220">
                  <c:v>0.90295392274856567</c:v>
                </c:pt>
                <c:pt idx="221">
                  <c:v>0.89792615175247192</c:v>
                </c:pt>
                <c:pt idx="222">
                  <c:v>0.89293920993804932</c:v>
                </c:pt>
                <c:pt idx="223">
                  <c:v>0.88800132274627686</c:v>
                </c:pt>
                <c:pt idx="224">
                  <c:v>0.88311564922332764</c:v>
                </c:pt>
                <c:pt idx="225">
                  <c:v>0.87828212976455688</c:v>
                </c:pt>
                <c:pt idx="226">
                  <c:v>0.8735014796257019</c:v>
                </c:pt>
                <c:pt idx="227">
                  <c:v>0.86875659227371216</c:v>
                </c:pt>
                <c:pt idx="228">
                  <c:v>0.86403828859329224</c:v>
                </c:pt>
                <c:pt idx="229">
                  <c:v>0.85933226346969604</c:v>
                </c:pt>
                <c:pt idx="230">
                  <c:v>0.85462075471878052</c:v>
                </c:pt>
                <c:pt idx="231">
                  <c:v>0.84989428520202637</c:v>
                </c:pt>
                <c:pt idx="232">
                  <c:v>0.84514671564102173</c:v>
                </c:pt>
                <c:pt idx="233">
                  <c:v>0.84036946296691895</c:v>
                </c:pt>
                <c:pt idx="234">
                  <c:v>0.83556115627288818</c:v>
                </c:pt>
                <c:pt idx="235">
                  <c:v>0.8307192325592041</c:v>
                </c:pt>
                <c:pt idx="236">
                  <c:v>0.82584524154663086</c:v>
                </c:pt>
                <c:pt idx="237">
                  <c:v>0.82100057601928711</c:v>
                </c:pt>
                <c:pt idx="238">
                  <c:v>0.81609129905700684</c:v>
                </c:pt>
                <c:pt idx="239">
                  <c:v>0.81104928255081177</c:v>
                </c:pt>
                <c:pt idx="240">
                  <c:v>0.80597132444381714</c:v>
                </c:pt>
                <c:pt idx="241">
                  <c:v>0.80086517333984375</c:v>
                </c:pt>
                <c:pt idx="242">
                  <c:v>0.79574364423751831</c:v>
                </c:pt>
                <c:pt idx="243">
                  <c:v>0.79060906171798706</c:v>
                </c:pt>
                <c:pt idx="244">
                  <c:v>0.78543150424957275</c:v>
                </c:pt>
                <c:pt idx="245">
                  <c:v>0.78022575378417969</c:v>
                </c:pt>
                <c:pt idx="246">
                  <c:v>0.77505570650100708</c:v>
                </c:pt>
                <c:pt idx="247">
                  <c:v>0.76992648839950562</c:v>
                </c:pt>
                <c:pt idx="248">
                  <c:v>0.76485162973403931</c:v>
                </c:pt>
                <c:pt idx="249">
                  <c:v>0.75984853506088257</c:v>
                </c:pt>
                <c:pt idx="250">
                  <c:v>0.7549293041229248</c:v>
                </c:pt>
                <c:pt idx="251">
                  <c:v>0.75010073184967041</c:v>
                </c:pt>
                <c:pt idx="252">
                  <c:v>0.74538379907608032</c:v>
                </c:pt>
                <c:pt idx="253">
                  <c:v>0.74077469110488892</c:v>
                </c:pt>
                <c:pt idx="254">
                  <c:v>0.73628181219100952</c:v>
                </c:pt>
                <c:pt idx="255">
                  <c:v>0.73191672563552856</c:v>
                </c:pt>
                <c:pt idx="256">
                  <c:v>0.72767853736877441</c:v>
                </c:pt>
                <c:pt idx="257">
                  <c:v>0.72356384992599487</c:v>
                </c:pt>
                <c:pt idx="258">
                  <c:v>0.71941494941711426</c:v>
                </c:pt>
                <c:pt idx="259">
                  <c:v>0.7153468132019043</c:v>
                </c:pt>
                <c:pt idx="260">
                  <c:v>0.71142101287841797</c:v>
                </c:pt>
                <c:pt idx="261">
                  <c:v>0.70764225721359253</c:v>
                </c:pt>
                <c:pt idx="262">
                  <c:v>0.70400643348693848</c:v>
                </c:pt>
                <c:pt idx="263">
                  <c:v>0.70051294565200806</c:v>
                </c:pt>
                <c:pt idx="264">
                  <c:v>0.69716119766235352</c:v>
                </c:pt>
                <c:pt idx="265">
                  <c:v>0.69394147396087646</c:v>
                </c:pt>
                <c:pt idx="266">
                  <c:v>0.69082891941070557</c:v>
                </c:pt>
                <c:pt idx="267">
                  <c:v>0.68782943487167358</c:v>
                </c:pt>
                <c:pt idx="268">
                  <c:v>0.68493443727493286</c:v>
                </c:pt>
                <c:pt idx="269">
                  <c:v>0.68214833736419678</c:v>
                </c:pt>
                <c:pt idx="270">
                  <c:v>0.67922437191009521</c:v>
                </c:pt>
                <c:pt idx="271">
                  <c:v>0.67633140087127686</c:v>
                </c:pt>
                <c:pt idx="272">
                  <c:v>0.67356681823730469</c:v>
                </c:pt>
                <c:pt idx="273">
                  <c:v>0.67091202735900879</c:v>
                </c:pt>
                <c:pt idx="274">
                  <c:v>0.66835200786590576</c:v>
                </c:pt>
                <c:pt idx="275">
                  <c:v>0.66586774587631226</c:v>
                </c:pt>
                <c:pt idx="276">
                  <c:v>0.6634291410446167</c:v>
                </c:pt>
                <c:pt idx="277">
                  <c:v>0.66102439165115356</c:v>
                </c:pt>
                <c:pt idx="278">
                  <c:v>0.65863656997680664</c:v>
                </c:pt>
                <c:pt idx="279">
                  <c:v>0.65625125169754028</c:v>
                </c:pt>
                <c:pt idx="280">
                  <c:v>0.65378916263580322</c:v>
                </c:pt>
                <c:pt idx="281">
                  <c:v>0.65101289749145508</c:v>
                </c:pt>
                <c:pt idx="282">
                  <c:v>0.64827895164489746</c:v>
                </c:pt>
                <c:pt idx="283">
                  <c:v>0.64561396837234497</c:v>
                </c:pt>
                <c:pt idx="284">
                  <c:v>0.64304846525192261</c:v>
                </c:pt>
                <c:pt idx="285">
                  <c:v>0.64060455560684204</c:v>
                </c:pt>
                <c:pt idx="286">
                  <c:v>0.63829141855239868</c:v>
                </c:pt>
                <c:pt idx="287">
                  <c:v>0.63610380887985229</c:v>
                </c:pt>
                <c:pt idx="288">
                  <c:v>0.63404661417007446</c:v>
                </c:pt>
                <c:pt idx="289">
                  <c:v>0.63212776184082031</c:v>
                </c:pt>
                <c:pt idx="290">
                  <c:v>0.63035953044891357</c:v>
                </c:pt>
                <c:pt idx="291">
                  <c:v>0.62874710559844971</c:v>
                </c:pt>
                <c:pt idx="292">
                  <c:v>0.6272428035736084</c:v>
                </c:pt>
                <c:pt idx="293">
                  <c:v>0.62570947408676147</c:v>
                </c:pt>
                <c:pt idx="294">
                  <c:v>0.6244584321975708</c:v>
                </c:pt>
                <c:pt idx="295">
                  <c:v>0.62352824211120605</c:v>
                </c:pt>
                <c:pt idx="296">
                  <c:v>0.62290477752685547</c:v>
                </c:pt>
                <c:pt idx="297">
                  <c:v>0.62258636951446533</c:v>
                </c:pt>
                <c:pt idx="298">
                  <c:v>0.6225510835647583</c:v>
                </c:pt>
                <c:pt idx="299">
                  <c:v>0.62277489900588989</c:v>
                </c:pt>
                <c:pt idx="300">
                  <c:v>0.62322878837585449</c:v>
                </c:pt>
                <c:pt idx="301">
                  <c:v>0.62389814853668213</c:v>
                </c:pt>
                <c:pt idx="302">
                  <c:v>0.62474101781845093</c:v>
                </c:pt>
                <c:pt idx="303">
                  <c:v>0.62575364112854004</c:v>
                </c:pt>
                <c:pt idx="304">
                  <c:v>0.62695223093032837</c:v>
                </c:pt>
                <c:pt idx="305">
                  <c:v>0.62837624549865723</c:v>
                </c:pt>
                <c:pt idx="306">
                  <c:v>0.63005369901657104</c:v>
                </c:pt>
                <c:pt idx="307">
                  <c:v>0.63199508190155029</c:v>
                </c:pt>
                <c:pt idx="308">
                  <c:v>0.6341901421546936</c:v>
                </c:pt>
                <c:pt idx="309">
                  <c:v>0.63663101196289063</c:v>
                </c:pt>
                <c:pt idx="310">
                  <c:v>0.63929188251495361</c:v>
                </c:pt>
                <c:pt idx="311">
                  <c:v>0.64215970039367676</c:v>
                </c:pt>
                <c:pt idx="312">
                  <c:v>0.64514267444610596</c:v>
                </c:pt>
                <c:pt idx="313">
                  <c:v>0.64821493625640869</c:v>
                </c:pt>
                <c:pt idx="314">
                  <c:v>0.6514621376991272</c:v>
                </c:pt>
                <c:pt idx="315">
                  <c:v>0.654857337474823</c:v>
                </c:pt>
                <c:pt idx="316">
                  <c:v>0.65838348865509033</c:v>
                </c:pt>
                <c:pt idx="317">
                  <c:v>0.66202294826507568</c:v>
                </c:pt>
                <c:pt idx="318">
                  <c:v>0.66575247049331665</c:v>
                </c:pt>
                <c:pt idx="319">
                  <c:v>0.66955304145812988</c:v>
                </c:pt>
                <c:pt idx="320">
                  <c:v>0.67341583967208862</c:v>
                </c:pt>
                <c:pt idx="321">
                  <c:v>0.67732018232345581</c:v>
                </c:pt>
                <c:pt idx="322">
                  <c:v>0.68125122785568237</c:v>
                </c:pt>
                <c:pt idx="323">
                  <c:v>0.68518674373626709</c:v>
                </c:pt>
                <c:pt idx="324">
                  <c:v>0.68909776210784912</c:v>
                </c:pt>
                <c:pt idx="325">
                  <c:v>0.69296556711196899</c:v>
                </c:pt>
                <c:pt idx="326">
                  <c:v>0.69678211212158203</c:v>
                </c:pt>
                <c:pt idx="327">
                  <c:v>0.70054775476455688</c:v>
                </c:pt>
                <c:pt idx="328">
                  <c:v>0.70424717664718628</c:v>
                </c:pt>
                <c:pt idx="329">
                  <c:v>0.70788365602493286</c:v>
                </c:pt>
                <c:pt idx="330">
                  <c:v>0.71144187450408936</c:v>
                </c:pt>
                <c:pt idx="331">
                  <c:v>0.71490991115570068</c:v>
                </c:pt>
                <c:pt idx="332">
                  <c:v>0.71827977895736694</c:v>
                </c:pt>
                <c:pt idx="333">
                  <c:v>0.72154366970062256</c:v>
                </c:pt>
                <c:pt idx="334">
                  <c:v>0.72469091415405273</c:v>
                </c:pt>
                <c:pt idx="335">
                  <c:v>0.72772234678268433</c:v>
                </c:pt>
                <c:pt idx="336">
                  <c:v>0.73060369491577148</c:v>
                </c:pt>
                <c:pt idx="337">
                  <c:v>0.73332357406616211</c:v>
                </c:pt>
                <c:pt idx="338">
                  <c:v>0.73588109016418457</c:v>
                </c:pt>
                <c:pt idx="339">
                  <c:v>0.73827069997787476</c:v>
                </c:pt>
                <c:pt idx="340">
                  <c:v>0.74048197269439697</c:v>
                </c:pt>
                <c:pt idx="341">
                  <c:v>0.74251484870910645</c:v>
                </c:pt>
                <c:pt idx="342">
                  <c:v>0.74437302350997925</c:v>
                </c:pt>
                <c:pt idx="343">
                  <c:v>0.74604976177215576</c:v>
                </c:pt>
                <c:pt idx="344">
                  <c:v>0.74755609035491943</c:v>
                </c:pt>
                <c:pt idx="345">
                  <c:v>0.7488863468170166</c:v>
                </c:pt>
                <c:pt idx="346">
                  <c:v>0.75002986192703247</c:v>
                </c:pt>
                <c:pt idx="347">
                  <c:v>0.75098484754562378</c:v>
                </c:pt>
                <c:pt idx="348">
                  <c:v>0.75174891948699951</c:v>
                </c:pt>
                <c:pt idx="349">
                  <c:v>0.75231736898422241</c:v>
                </c:pt>
                <c:pt idx="350">
                  <c:v>0.75269037485122681</c:v>
                </c:pt>
                <c:pt idx="351">
                  <c:v>0.7528722882270813</c:v>
                </c:pt>
                <c:pt idx="352">
                  <c:v>0.75285595655441284</c:v>
                </c:pt>
                <c:pt idx="353">
                  <c:v>0.75264781713485718</c:v>
                </c:pt>
                <c:pt idx="354">
                  <c:v>0.75225716829299927</c:v>
                </c:pt>
                <c:pt idx="355">
                  <c:v>0.75168359279632568</c:v>
                </c:pt>
                <c:pt idx="356">
                  <c:v>0.75093579292297363</c:v>
                </c:pt>
                <c:pt idx="357">
                  <c:v>0.7500268816947937</c:v>
                </c:pt>
                <c:pt idx="358">
                  <c:v>0.74896150827407837</c:v>
                </c:pt>
                <c:pt idx="359">
                  <c:v>0.74774575233459473</c:v>
                </c:pt>
                <c:pt idx="360">
                  <c:v>0.74639314413070679</c:v>
                </c:pt>
                <c:pt idx="361">
                  <c:v>0.74491143226623535</c:v>
                </c:pt>
                <c:pt idx="362">
                  <c:v>0.74330633878707886</c:v>
                </c:pt>
                <c:pt idx="363">
                  <c:v>0.74159133434295654</c:v>
                </c:pt>
                <c:pt idx="364">
                  <c:v>0.73978012800216675</c:v>
                </c:pt>
                <c:pt idx="365">
                  <c:v>0.73788189888000488</c:v>
                </c:pt>
                <c:pt idx="366">
                  <c:v>0.73591083288192749</c:v>
                </c:pt>
                <c:pt idx="367">
                  <c:v>0.73387593030929565</c:v>
                </c:pt>
                <c:pt idx="368">
                  <c:v>0.73179072141647339</c:v>
                </c:pt>
                <c:pt idx="369">
                  <c:v>0.72966593503952026</c:v>
                </c:pt>
                <c:pt idx="370">
                  <c:v>0.72751235961914063</c:v>
                </c:pt>
                <c:pt idx="371">
                  <c:v>0.7253413200378418</c:v>
                </c:pt>
                <c:pt idx="372">
                  <c:v>0.7231600284576416</c:v>
                </c:pt>
                <c:pt idx="373">
                  <c:v>0.72097796201705933</c:v>
                </c:pt>
                <c:pt idx="374">
                  <c:v>0.7188032865524292</c:v>
                </c:pt>
                <c:pt idx="375">
                  <c:v>0.71664190292358398</c:v>
                </c:pt>
                <c:pt idx="376">
                  <c:v>0.71449923515319824</c:v>
                </c:pt>
                <c:pt idx="377">
                  <c:v>0.71237802505493164</c:v>
                </c:pt>
                <c:pt idx="378">
                  <c:v>0.71028345823287964</c:v>
                </c:pt>
                <c:pt idx="379">
                  <c:v>0.70821899175643921</c:v>
                </c:pt>
                <c:pt idx="380">
                  <c:v>0.70618689060211182</c:v>
                </c:pt>
                <c:pt idx="381">
                  <c:v>0.70419150590896606</c:v>
                </c:pt>
                <c:pt idx="382">
                  <c:v>0.70223861932754517</c:v>
                </c:pt>
                <c:pt idx="383">
                  <c:v>0.70033186674118042</c:v>
                </c:pt>
                <c:pt idx="384">
                  <c:v>0.69847297668457031</c:v>
                </c:pt>
                <c:pt idx="385">
                  <c:v>0.69666904211044312</c:v>
                </c:pt>
                <c:pt idx="386">
                  <c:v>0.6949237585067749</c:v>
                </c:pt>
                <c:pt idx="387">
                  <c:v>0.69324088096618652</c:v>
                </c:pt>
                <c:pt idx="388">
                  <c:v>0.69162404537200928</c:v>
                </c:pt>
                <c:pt idx="389">
                  <c:v>0.69007587432861328</c:v>
                </c:pt>
                <c:pt idx="390">
                  <c:v>0.68859583139419556</c:v>
                </c:pt>
                <c:pt idx="391">
                  <c:v>0.68718945980072021</c:v>
                </c:pt>
                <c:pt idx="392">
                  <c:v>0.68585413694381714</c:v>
                </c:pt>
                <c:pt idx="393">
                  <c:v>0.6845892071723938</c:v>
                </c:pt>
                <c:pt idx="394">
                  <c:v>0.68339210748672485</c:v>
                </c:pt>
                <c:pt idx="395">
                  <c:v>0.68226951360702515</c:v>
                </c:pt>
                <c:pt idx="396">
                  <c:v>0.68121570348739624</c:v>
                </c:pt>
                <c:pt idx="397">
                  <c:v>0.68023306131362915</c:v>
                </c:pt>
                <c:pt idx="398">
                  <c:v>0.67932236194610596</c:v>
                </c:pt>
                <c:pt idx="399">
                  <c:v>0.67848509550094604</c:v>
                </c:pt>
                <c:pt idx="400">
                  <c:v>0.6777222752571106</c:v>
                </c:pt>
                <c:pt idx="401">
                  <c:v>0.67703443765640259</c:v>
                </c:pt>
                <c:pt idx="402">
                  <c:v>0.67642849683761597</c:v>
                </c:pt>
                <c:pt idx="403">
                  <c:v>0.67591631412506104</c:v>
                </c:pt>
                <c:pt idx="404">
                  <c:v>0.67550414800643921</c:v>
                </c:pt>
                <c:pt idx="405">
                  <c:v>0.67521661520004272</c:v>
                </c:pt>
                <c:pt idx="406">
                  <c:v>0.67509466409683228</c:v>
                </c:pt>
                <c:pt idx="407">
                  <c:v>0.67516571283340454</c:v>
                </c:pt>
                <c:pt idx="408">
                  <c:v>0.67582905292510986</c:v>
                </c:pt>
                <c:pt idx="409">
                  <c:v>0.6770140528678894</c:v>
                </c:pt>
                <c:pt idx="410">
                  <c:v>0.67817187309265137</c:v>
                </c:pt>
                <c:pt idx="411">
                  <c:v>0.67939311265945435</c:v>
                </c:pt>
                <c:pt idx="412">
                  <c:v>0.68065834045410156</c:v>
                </c:pt>
                <c:pt idx="413">
                  <c:v>0.6819424033164978</c:v>
                </c:pt>
                <c:pt idx="414">
                  <c:v>0.68322432041168213</c:v>
                </c:pt>
                <c:pt idx="415">
                  <c:v>0.6844903826713562</c:v>
                </c:pt>
                <c:pt idx="416">
                  <c:v>0.68572890758514404</c:v>
                </c:pt>
                <c:pt idx="417">
                  <c:v>0.6869385838508606</c:v>
                </c:pt>
                <c:pt idx="418">
                  <c:v>0.68811571598052979</c:v>
                </c:pt>
                <c:pt idx="419">
                  <c:v>0.68926596641540527</c:v>
                </c:pt>
                <c:pt idx="420">
                  <c:v>0.69039320945739746</c:v>
                </c:pt>
                <c:pt idx="421">
                  <c:v>0.69150209426879883</c:v>
                </c:pt>
                <c:pt idx="422">
                  <c:v>0.69259393215179443</c:v>
                </c:pt>
                <c:pt idx="423">
                  <c:v>0.69367122650146484</c:v>
                </c:pt>
                <c:pt idx="424">
                  <c:v>0.69473695755004883</c:v>
                </c:pt>
                <c:pt idx="425">
                  <c:v>0.69579201936721802</c:v>
                </c:pt>
                <c:pt idx="426">
                  <c:v>0.69684010744094849</c:v>
                </c:pt>
                <c:pt idx="427">
                  <c:v>0.69788408279418945</c:v>
                </c:pt>
                <c:pt idx="428">
                  <c:v>0.69892483949661255</c:v>
                </c:pt>
                <c:pt idx="429">
                  <c:v>0.69996213912963867</c:v>
                </c:pt>
                <c:pt idx="430">
                  <c:v>0.70099228620529175</c:v>
                </c:pt>
                <c:pt idx="431">
                  <c:v>0.7020118236541748</c:v>
                </c:pt>
                <c:pt idx="432">
                  <c:v>0.70301264524459839</c:v>
                </c:pt>
                <c:pt idx="433">
                  <c:v>0.7039903998374939</c:v>
                </c:pt>
                <c:pt idx="434">
                  <c:v>0.70494616031646729</c:v>
                </c:pt>
                <c:pt idx="435">
                  <c:v>0.70588052272796631</c:v>
                </c:pt>
                <c:pt idx="436">
                  <c:v>0.7067987322807312</c:v>
                </c:pt>
                <c:pt idx="437">
                  <c:v>0.70770704746246338</c:v>
                </c:pt>
                <c:pt idx="438">
                  <c:v>0.70861577987670898</c:v>
                </c:pt>
                <c:pt idx="439">
                  <c:v>0.70954036712646484</c:v>
                </c:pt>
                <c:pt idx="440">
                  <c:v>0.71051198244094849</c:v>
                </c:pt>
                <c:pt idx="441">
                  <c:v>0.71152782440185547</c:v>
                </c:pt>
                <c:pt idx="442">
                  <c:v>0.71255874633789063</c:v>
                </c:pt>
                <c:pt idx="443">
                  <c:v>0.71361970901489258</c:v>
                </c:pt>
                <c:pt idx="444">
                  <c:v>0.71470296382904053</c:v>
                </c:pt>
                <c:pt idx="445">
                  <c:v>0.71580100059509277</c:v>
                </c:pt>
                <c:pt idx="446">
                  <c:v>0.71690768003463745</c:v>
                </c:pt>
                <c:pt idx="447">
                  <c:v>0.71801656484603882</c:v>
                </c:pt>
                <c:pt idx="448">
                  <c:v>0.71912658214569092</c:v>
                </c:pt>
                <c:pt idx="449">
                  <c:v>0.72023600339889526</c:v>
                </c:pt>
                <c:pt idx="450">
                  <c:v>0.72134727239608765</c:v>
                </c:pt>
                <c:pt idx="451">
                  <c:v>0.72246444225311279</c:v>
                </c:pt>
                <c:pt idx="452">
                  <c:v>0.72359079122543335</c:v>
                </c:pt>
                <c:pt idx="453">
                  <c:v>0.7247275710105896</c:v>
                </c:pt>
                <c:pt idx="454">
                  <c:v>0.72587531805038452</c:v>
                </c:pt>
                <c:pt idx="455">
                  <c:v>0.7270357608795166</c:v>
                </c:pt>
                <c:pt idx="456">
                  <c:v>0.7282109260559082</c:v>
                </c:pt>
                <c:pt idx="457">
                  <c:v>0.7294003963470459</c:v>
                </c:pt>
                <c:pt idx="458">
                  <c:v>0.73060482740402222</c:v>
                </c:pt>
                <c:pt idx="459">
                  <c:v>0.73182451725006104</c:v>
                </c:pt>
                <c:pt idx="460">
                  <c:v>0.73305946588516235</c:v>
                </c:pt>
                <c:pt idx="461">
                  <c:v>0.73430913686752319</c:v>
                </c:pt>
                <c:pt idx="462">
                  <c:v>0.73557388782501221</c:v>
                </c:pt>
                <c:pt idx="463">
                  <c:v>0.73685264587402344</c:v>
                </c:pt>
                <c:pt idx="464">
                  <c:v>0.73814666271209717</c:v>
                </c:pt>
                <c:pt idx="465">
                  <c:v>0.73945677280426025</c:v>
                </c:pt>
                <c:pt idx="466">
                  <c:v>0.74078452587127686</c:v>
                </c:pt>
                <c:pt idx="467">
                  <c:v>0.74212914705276489</c:v>
                </c:pt>
                <c:pt idx="468">
                  <c:v>0.74349474906921387</c:v>
                </c:pt>
                <c:pt idx="469">
                  <c:v>0.74488210678100586</c:v>
                </c:pt>
                <c:pt idx="470">
                  <c:v>0.74628978967666626</c:v>
                </c:pt>
                <c:pt idx="471">
                  <c:v>0.74772059917449951</c:v>
                </c:pt>
                <c:pt idx="472">
                  <c:v>0.74917310476303101</c:v>
                </c:pt>
                <c:pt idx="473">
                  <c:v>0.75064772367477417</c:v>
                </c:pt>
                <c:pt idx="474">
                  <c:v>0.75214362144470215</c:v>
                </c:pt>
                <c:pt idx="475">
                  <c:v>0.75366091728210449</c:v>
                </c:pt>
                <c:pt idx="476">
                  <c:v>0.755199134349823</c:v>
                </c:pt>
                <c:pt idx="477">
                  <c:v>0.75675773620605469</c:v>
                </c:pt>
                <c:pt idx="478">
                  <c:v>0.75833696126937866</c:v>
                </c:pt>
                <c:pt idx="479">
                  <c:v>0.75993430614471436</c:v>
                </c:pt>
                <c:pt idx="480">
                  <c:v>0.76155257225036621</c:v>
                </c:pt>
                <c:pt idx="481">
                  <c:v>0.76318997144699097</c:v>
                </c:pt>
                <c:pt idx="482">
                  <c:v>0.76484662294387817</c:v>
                </c:pt>
                <c:pt idx="483">
                  <c:v>0.7665218710899353</c:v>
                </c:pt>
                <c:pt idx="484">
                  <c:v>0.76821541786193848</c:v>
                </c:pt>
                <c:pt idx="485">
                  <c:v>0.76992756128311157</c:v>
                </c:pt>
                <c:pt idx="486">
                  <c:v>0.77165758609771729</c:v>
                </c:pt>
                <c:pt idx="487">
                  <c:v>0.77340590953826904</c:v>
                </c:pt>
                <c:pt idx="488">
                  <c:v>0.77517247200012207</c:v>
                </c:pt>
                <c:pt idx="489">
                  <c:v>0.77695727348327637</c:v>
                </c:pt>
                <c:pt idx="490">
                  <c:v>0.77876031398773193</c:v>
                </c:pt>
                <c:pt idx="491">
                  <c:v>0.78058212995529175</c:v>
                </c:pt>
                <c:pt idx="492">
                  <c:v>0.7824217677116394</c:v>
                </c:pt>
                <c:pt idx="493">
                  <c:v>0.78428006172180176</c:v>
                </c:pt>
                <c:pt idx="494">
                  <c:v>0.78615677356719971</c:v>
                </c:pt>
                <c:pt idx="495">
                  <c:v>0.78805267810821533</c:v>
                </c:pt>
                <c:pt idx="496">
                  <c:v>0.78996849060058594</c:v>
                </c:pt>
                <c:pt idx="497">
                  <c:v>0.79190301895141602</c:v>
                </c:pt>
                <c:pt idx="498">
                  <c:v>0.7938576340675354</c:v>
                </c:pt>
                <c:pt idx="499">
                  <c:v>0.79583251476287842</c:v>
                </c:pt>
                <c:pt idx="500">
                  <c:v>0.79782789945602417</c:v>
                </c:pt>
                <c:pt idx="501">
                  <c:v>0.79984444379806519</c:v>
                </c:pt>
                <c:pt idx="502">
                  <c:v>0.80188244581222534</c:v>
                </c:pt>
                <c:pt idx="503">
                  <c:v>0.80394244194030762</c:v>
                </c:pt>
                <c:pt idx="504">
                  <c:v>0.80602532625198364</c:v>
                </c:pt>
                <c:pt idx="505">
                  <c:v>0.80813091993331909</c:v>
                </c:pt>
                <c:pt idx="506">
                  <c:v>0.81026047468185425</c:v>
                </c:pt>
                <c:pt idx="507">
                  <c:v>0.81241476535797119</c:v>
                </c:pt>
                <c:pt idx="508">
                  <c:v>0.81459522247314453</c:v>
                </c:pt>
                <c:pt idx="509">
                  <c:v>0.8167998194694519</c:v>
                </c:pt>
                <c:pt idx="510">
                  <c:v>0.81903135776519775</c:v>
                </c:pt>
                <c:pt idx="511">
                  <c:v>0.82128900289535522</c:v>
                </c:pt>
                <c:pt idx="512">
                  <c:v>0.82357358932495117</c:v>
                </c:pt>
                <c:pt idx="513">
                  <c:v>0.82588618993759155</c:v>
                </c:pt>
                <c:pt idx="514">
                  <c:v>0.82822626829147339</c:v>
                </c:pt>
                <c:pt idx="515">
                  <c:v>0.83059531450271606</c:v>
                </c:pt>
                <c:pt idx="516">
                  <c:v>0.83299338817596436</c:v>
                </c:pt>
                <c:pt idx="517">
                  <c:v>0.83542132377624512</c:v>
                </c:pt>
                <c:pt idx="518">
                  <c:v>0.83788025379180908</c:v>
                </c:pt>
                <c:pt idx="519">
                  <c:v>0.84036892652511597</c:v>
                </c:pt>
                <c:pt idx="520">
                  <c:v>0.84288907051086426</c:v>
                </c:pt>
                <c:pt idx="521">
                  <c:v>0.84544134140014648</c:v>
                </c:pt>
                <c:pt idx="522">
                  <c:v>0.84802544116973877</c:v>
                </c:pt>
                <c:pt idx="523">
                  <c:v>0.85064178705215454</c:v>
                </c:pt>
                <c:pt idx="524">
                  <c:v>0.85329139232635498</c:v>
                </c:pt>
                <c:pt idx="525">
                  <c:v>0.85597562789916992</c:v>
                </c:pt>
                <c:pt idx="526">
                  <c:v>0.85869395732879639</c:v>
                </c:pt>
                <c:pt idx="527">
                  <c:v>0.86144727468490601</c:v>
                </c:pt>
                <c:pt idx="528">
                  <c:v>0.86423522233963013</c:v>
                </c:pt>
                <c:pt idx="529">
                  <c:v>0.86705726385116577</c:v>
                </c:pt>
                <c:pt idx="530">
                  <c:v>0.86991280317306519</c:v>
                </c:pt>
                <c:pt idx="531">
                  <c:v>0.87280279397964478</c:v>
                </c:pt>
                <c:pt idx="532">
                  <c:v>0.87572586536407471</c:v>
                </c:pt>
                <c:pt idx="533">
                  <c:v>0.87868338823318481</c:v>
                </c:pt>
                <c:pt idx="534">
                  <c:v>0.88167446851730347</c:v>
                </c:pt>
                <c:pt idx="535">
                  <c:v>0.88469916582107544</c:v>
                </c:pt>
                <c:pt idx="536">
                  <c:v>0.88775813579559326</c:v>
                </c:pt>
                <c:pt idx="537">
                  <c:v>0.89085102081298828</c:v>
                </c:pt>
                <c:pt idx="538">
                  <c:v>0.89397788047790527</c:v>
                </c:pt>
                <c:pt idx="539">
                  <c:v>0.89713990688323975</c:v>
                </c:pt>
                <c:pt idx="540">
                  <c:v>0.90033650398254395</c:v>
                </c:pt>
                <c:pt idx="541">
                  <c:v>0.90356904268264771</c:v>
                </c:pt>
                <c:pt idx="542">
                  <c:v>0.90683817863464355</c:v>
                </c:pt>
                <c:pt idx="543">
                  <c:v>0.91014397144317627</c:v>
                </c:pt>
                <c:pt idx="544">
                  <c:v>0.91348695755004883</c:v>
                </c:pt>
                <c:pt idx="545">
                  <c:v>0.91686564683914185</c:v>
                </c:pt>
                <c:pt idx="546">
                  <c:v>0.92028170824050903</c:v>
                </c:pt>
                <c:pt idx="547">
                  <c:v>0.92373406887054443</c:v>
                </c:pt>
                <c:pt idx="548">
                  <c:v>0.92722296714782715</c:v>
                </c:pt>
                <c:pt idx="549">
                  <c:v>0.9307485818862915</c:v>
                </c:pt>
                <c:pt idx="550">
                  <c:v>0.93430989980697632</c:v>
                </c:pt>
                <c:pt idx="551">
                  <c:v>0.93786567449569702</c:v>
                </c:pt>
                <c:pt idx="552">
                  <c:v>0.94141232967376709</c:v>
                </c:pt>
                <c:pt idx="553">
                  <c:v>0.94499146938323975</c:v>
                </c:pt>
                <c:pt idx="554">
                  <c:v>0.94860315322875977</c:v>
                </c:pt>
                <c:pt idx="555">
                  <c:v>0.95224690437316895</c:v>
                </c:pt>
                <c:pt idx="556">
                  <c:v>0.95592236518859863</c:v>
                </c:pt>
                <c:pt idx="557">
                  <c:v>0.95963007211685181</c:v>
                </c:pt>
                <c:pt idx="558">
                  <c:v>0.96336966753005981</c:v>
                </c:pt>
                <c:pt idx="559">
                  <c:v>0.96714115142822266</c:v>
                </c:pt>
                <c:pt idx="560">
                  <c:v>0.97094422578811646</c:v>
                </c:pt>
                <c:pt idx="561">
                  <c:v>0.97477787733078003</c:v>
                </c:pt>
                <c:pt idx="562">
                  <c:v>0.97864365577697754</c:v>
                </c:pt>
                <c:pt idx="563">
                  <c:v>0.98254114389419556</c:v>
                </c:pt>
                <c:pt idx="564">
                  <c:v>0.98646926879882813</c:v>
                </c:pt>
                <c:pt idx="565">
                  <c:v>0.99042916297912598</c:v>
                </c:pt>
                <c:pt idx="566">
                  <c:v>0.99442070722579956</c:v>
                </c:pt>
                <c:pt idx="567">
                  <c:v>0.9984433650970459</c:v>
                </c:pt>
                <c:pt idx="568">
                  <c:v>1.0024980306625366</c:v>
                </c:pt>
                <c:pt idx="569">
                  <c:v>1.0065848827362061</c:v>
                </c:pt>
                <c:pt idx="570">
                  <c:v>1.0107038021087646</c:v>
                </c:pt>
                <c:pt idx="571">
                  <c:v>1.0148544311523438</c:v>
                </c:pt>
                <c:pt idx="572">
                  <c:v>1.019038200378418</c:v>
                </c:pt>
                <c:pt idx="573">
                  <c:v>1.02325439453125</c:v>
                </c:pt>
                <c:pt idx="574">
                  <c:v>1.0275036096572876</c:v>
                </c:pt>
                <c:pt idx="575">
                  <c:v>1.0317856073379517</c:v>
                </c:pt>
                <c:pt idx="576">
                  <c:v>1.036101222038269</c:v>
                </c:pt>
                <c:pt idx="577">
                  <c:v>1.0404502153396606</c:v>
                </c:pt>
                <c:pt idx="578">
                  <c:v>1.0448324680328369</c:v>
                </c:pt>
                <c:pt idx="579">
                  <c:v>1.0492494106292725</c:v>
                </c:pt>
                <c:pt idx="580">
                  <c:v>1.0537010431289673</c:v>
                </c:pt>
                <c:pt idx="581">
                  <c:v>1.0581884384155273</c:v>
                </c:pt>
                <c:pt idx="582">
                  <c:v>1.062712550163269</c:v>
                </c:pt>
                <c:pt idx="583">
                  <c:v>1.067274808883667</c:v>
                </c:pt>
                <c:pt idx="584">
                  <c:v>1.0718750953674316</c:v>
                </c:pt>
                <c:pt idx="585">
                  <c:v>1.0765149593353271</c:v>
                </c:pt>
                <c:pt idx="586">
                  <c:v>1.0811929702758789</c:v>
                </c:pt>
                <c:pt idx="587">
                  <c:v>1.0859106779098511</c:v>
                </c:pt>
                <c:pt idx="588">
                  <c:v>1.0906676054000854</c:v>
                </c:pt>
                <c:pt idx="589">
                  <c:v>1.0954638719558716</c:v>
                </c:pt>
                <c:pt idx="590">
                  <c:v>1.1003005504608154</c:v>
                </c:pt>
                <c:pt idx="591">
                  <c:v>1.1051769256591797</c:v>
                </c:pt>
                <c:pt idx="592">
                  <c:v>1.1100938320159912</c:v>
                </c:pt>
                <c:pt idx="593">
                  <c:v>1.1150505542755127</c:v>
                </c:pt>
                <c:pt idx="594">
                  <c:v>1.1200491189956665</c:v>
                </c:pt>
                <c:pt idx="595">
                  <c:v>1.1250894069671631</c:v>
                </c:pt>
                <c:pt idx="596">
                  <c:v>1.1301721334457397</c:v>
                </c:pt>
                <c:pt idx="597">
                  <c:v>1.1352970600128174</c:v>
                </c:pt>
                <c:pt idx="598">
                  <c:v>1.1404644250869751</c:v>
                </c:pt>
                <c:pt idx="599">
                  <c:v>1.1456748247146606</c:v>
                </c:pt>
                <c:pt idx="600">
                  <c:v>1.1509286165237427</c:v>
                </c:pt>
                <c:pt idx="601">
                  <c:v>1.1562250852584839</c:v>
                </c:pt>
                <c:pt idx="602">
                  <c:v>1.1615633964538574</c:v>
                </c:pt>
                <c:pt idx="603">
                  <c:v>1.1669437885284424</c:v>
                </c:pt>
                <c:pt idx="604">
                  <c:v>1.1723653078079224</c:v>
                </c:pt>
                <c:pt idx="605">
                  <c:v>1.1778280735015869</c:v>
                </c:pt>
                <c:pt idx="606">
                  <c:v>1.1833316087722778</c:v>
                </c:pt>
                <c:pt idx="607">
                  <c:v>1.1888775825500488</c:v>
                </c:pt>
                <c:pt idx="608">
                  <c:v>1.1944645643234253</c:v>
                </c:pt>
                <c:pt idx="609">
                  <c:v>1.2000941038131714</c:v>
                </c:pt>
                <c:pt idx="610">
                  <c:v>1.2057662010192871</c:v>
                </c:pt>
                <c:pt idx="611">
                  <c:v>1.211480975151062</c:v>
                </c:pt>
                <c:pt idx="612">
                  <c:v>1.2172378301620483</c:v>
                </c:pt>
                <c:pt idx="613">
                  <c:v>1.2230376005172729</c:v>
                </c:pt>
                <c:pt idx="614">
                  <c:v>1.2288796901702881</c:v>
                </c:pt>
                <c:pt idx="615">
                  <c:v>1.2347660064697266</c:v>
                </c:pt>
                <c:pt idx="616">
                  <c:v>1.2406961917877197</c:v>
                </c:pt>
                <c:pt idx="617">
                  <c:v>1.2466703653335571</c:v>
                </c:pt>
                <c:pt idx="618">
                  <c:v>1.2526884078979492</c:v>
                </c:pt>
                <c:pt idx="619">
                  <c:v>1.2587510347366333</c:v>
                </c:pt>
                <c:pt idx="620">
                  <c:v>1.2648602724075317</c:v>
                </c:pt>
                <c:pt idx="621">
                  <c:v>1.2710171937942505</c:v>
                </c:pt>
                <c:pt idx="622">
                  <c:v>1.2772226333618164</c:v>
                </c:pt>
                <c:pt idx="623">
                  <c:v>1.2834802865982056</c:v>
                </c:pt>
                <c:pt idx="624">
                  <c:v>1.2897905111312866</c:v>
                </c:pt>
                <c:pt idx="625">
                  <c:v>1.2961951494216919</c:v>
                </c:pt>
                <c:pt idx="626">
                  <c:v>1.3026915788650513</c:v>
                </c:pt>
                <c:pt idx="627">
                  <c:v>1.3092385530471802</c:v>
                </c:pt>
                <c:pt idx="628">
                  <c:v>1.3158373832702637</c:v>
                </c:pt>
                <c:pt idx="629">
                  <c:v>1.3224877119064331</c:v>
                </c:pt>
                <c:pt idx="630">
                  <c:v>1.3291910886764526</c:v>
                </c:pt>
                <c:pt idx="631">
                  <c:v>1.3359473943710327</c:v>
                </c:pt>
                <c:pt idx="632">
                  <c:v>1.342756986618042</c:v>
                </c:pt>
                <c:pt idx="633">
                  <c:v>1.3496218919754028</c:v>
                </c:pt>
                <c:pt idx="634">
                  <c:v>1.3565422296524048</c:v>
                </c:pt>
                <c:pt idx="635">
                  <c:v>1.3635185956954956</c:v>
                </c:pt>
                <c:pt idx="636">
                  <c:v>1.3705523014068604</c:v>
                </c:pt>
                <c:pt idx="637">
                  <c:v>1.3776451349258423</c:v>
                </c:pt>
                <c:pt idx="638">
                  <c:v>1.3847974538803101</c:v>
                </c:pt>
                <c:pt idx="639">
                  <c:v>1.3920102119445801</c:v>
                </c:pt>
                <c:pt idx="640">
                  <c:v>1.399283766746521</c:v>
                </c:pt>
                <c:pt idx="641">
                  <c:v>1.4066190719604492</c:v>
                </c:pt>
                <c:pt idx="642">
                  <c:v>1.4140175580978394</c:v>
                </c:pt>
                <c:pt idx="643">
                  <c:v>1.4214792251586914</c:v>
                </c:pt>
                <c:pt idx="644">
                  <c:v>1.4290071725845337</c:v>
                </c:pt>
                <c:pt idx="645">
                  <c:v>1.4365960359573364</c:v>
                </c:pt>
                <c:pt idx="646">
                  <c:v>1.4442449808120728</c:v>
                </c:pt>
                <c:pt idx="647">
                  <c:v>1.4519578218460083</c:v>
                </c:pt>
                <c:pt idx="648">
                  <c:v>1.4597362279891968</c:v>
                </c:pt>
                <c:pt idx="649">
                  <c:v>1.4675804376602173</c:v>
                </c:pt>
                <c:pt idx="650">
                  <c:v>1.4754987955093384</c:v>
                </c:pt>
                <c:pt idx="651">
                  <c:v>1.4834885597229004</c:v>
                </c:pt>
                <c:pt idx="652">
                  <c:v>1.4915553331375122</c:v>
                </c:pt>
                <c:pt idx="653">
                  <c:v>1.4996994733810425</c:v>
                </c:pt>
                <c:pt idx="654">
                  <c:v>1.5079237222671509</c:v>
                </c:pt>
                <c:pt idx="655">
                  <c:v>1.5162289142608643</c:v>
                </c:pt>
                <c:pt idx="656">
                  <c:v>1.5246188640594482</c:v>
                </c:pt>
                <c:pt idx="657">
                  <c:v>1.5330941677093506</c:v>
                </c:pt>
                <c:pt idx="658">
                  <c:v>1.5416593551635742</c:v>
                </c:pt>
                <c:pt idx="659">
                  <c:v>1.5503149032592773</c:v>
                </c:pt>
                <c:pt idx="660">
                  <c:v>1.5590634346008301</c:v>
                </c:pt>
                <c:pt idx="661">
                  <c:v>1.5679084062576294</c:v>
                </c:pt>
                <c:pt idx="662">
                  <c:v>1.5768520832061768</c:v>
                </c:pt>
                <c:pt idx="663">
                  <c:v>1.5858978033065796</c:v>
                </c:pt>
                <c:pt idx="664">
                  <c:v>1.5950468778610229</c:v>
                </c:pt>
                <c:pt idx="665">
                  <c:v>1.6043041944503784</c:v>
                </c:pt>
                <c:pt idx="666">
                  <c:v>1.6136287450790405</c:v>
                </c:pt>
                <c:pt idx="667">
                  <c:v>1.6228978633880615</c:v>
                </c:pt>
                <c:pt idx="668">
                  <c:v>1.6321182250976563</c:v>
                </c:pt>
                <c:pt idx="669">
                  <c:v>1.6413062810897827</c:v>
                </c:pt>
                <c:pt idx="670">
                  <c:v>1.6504840850830078</c:v>
                </c:pt>
                <c:pt idx="671">
                  <c:v>1.6596801280975342</c:v>
                </c:pt>
                <c:pt idx="672">
                  <c:v>1.6689176559448242</c:v>
                </c:pt>
                <c:pt idx="673">
                  <c:v>1.6782245635986328</c:v>
                </c:pt>
                <c:pt idx="674">
                  <c:v>1.6876202821731567</c:v>
                </c:pt>
                <c:pt idx="675">
                  <c:v>1.6971267461776733</c:v>
                </c:pt>
                <c:pt idx="676">
                  <c:v>1.7067643404006958</c:v>
                </c:pt>
                <c:pt idx="677">
                  <c:v>1.7165539264678955</c:v>
                </c:pt>
                <c:pt idx="678">
                  <c:v>1.7265146970748901</c:v>
                </c:pt>
                <c:pt idx="679">
                  <c:v>1.736664891242981</c:v>
                </c:pt>
                <c:pt idx="680">
                  <c:v>1.7470232248306274</c:v>
                </c:pt>
                <c:pt idx="681">
                  <c:v>1.7576029300689697</c:v>
                </c:pt>
                <c:pt idx="682">
                  <c:v>1.7684144973754883</c:v>
                </c:pt>
                <c:pt idx="683">
                  <c:v>1.7794668674468994</c:v>
                </c:pt>
                <c:pt idx="684">
                  <c:v>1.7907626628875732</c:v>
                </c:pt>
                <c:pt idx="685">
                  <c:v>1.8023048639297485</c:v>
                </c:pt>
                <c:pt idx="686">
                  <c:v>1.8140965700149536</c:v>
                </c:pt>
                <c:pt idx="687">
                  <c:v>1.8261377811431885</c:v>
                </c:pt>
                <c:pt idx="688">
                  <c:v>1.8384321928024292</c:v>
                </c:pt>
                <c:pt idx="689">
                  <c:v>1.8509807586669922</c:v>
                </c:pt>
                <c:pt idx="690">
                  <c:v>1.8637884855270386</c:v>
                </c:pt>
                <c:pt idx="691">
                  <c:v>1.8768584728240967</c:v>
                </c:pt>
                <c:pt idx="692">
                  <c:v>1.8901939392089844</c:v>
                </c:pt>
                <c:pt idx="693">
                  <c:v>1.9037984609603882</c:v>
                </c:pt>
                <c:pt idx="694">
                  <c:v>1.9176819324493408</c:v>
                </c:pt>
                <c:pt idx="695">
                  <c:v>1.9318469762802124</c:v>
                </c:pt>
                <c:pt idx="696">
                  <c:v>1.946305513381958</c:v>
                </c:pt>
                <c:pt idx="697">
                  <c:v>1.9610618352890015</c:v>
                </c:pt>
                <c:pt idx="698">
                  <c:v>1.9761275053024292</c:v>
                </c:pt>
                <c:pt idx="699">
                  <c:v>1.9915122985839844</c:v>
                </c:pt>
                <c:pt idx="700">
                  <c:v>2.0072288513183594</c:v>
                </c:pt>
                <c:pt idx="701">
                  <c:v>2.0232868194580078</c:v>
                </c:pt>
                <c:pt idx="702">
                  <c:v>2.0396943092346191</c:v>
                </c:pt>
                <c:pt idx="703">
                  <c:v>2.0564651489257813</c:v>
                </c:pt>
                <c:pt idx="704">
                  <c:v>2.0736083984375</c:v>
                </c:pt>
                <c:pt idx="705">
                  <c:v>2.0911364555358887</c:v>
                </c:pt>
                <c:pt idx="706">
                  <c:v>2.1090593338012695</c:v>
                </c:pt>
                <c:pt idx="707">
                  <c:v>2.1273975372314453</c:v>
                </c:pt>
                <c:pt idx="708">
                  <c:v>2.1461536884307861</c:v>
                </c:pt>
                <c:pt idx="709">
                  <c:v>2.1653449535369873</c:v>
                </c:pt>
                <c:pt idx="710">
                  <c:v>2.1849777698516846</c:v>
                </c:pt>
                <c:pt idx="711">
                  <c:v>2.2050700187683105</c:v>
                </c:pt>
                <c:pt idx="712">
                  <c:v>2.225628137588501</c:v>
                </c:pt>
                <c:pt idx="713">
                  <c:v>2.2464585304260254</c:v>
                </c:pt>
                <c:pt idx="714">
                  <c:v>2.2677464485168457</c:v>
                </c:pt>
                <c:pt idx="715">
                  <c:v>2.2895314693450928</c:v>
                </c:pt>
                <c:pt idx="716">
                  <c:v>2.3118348121643066</c:v>
                </c:pt>
                <c:pt idx="717">
                  <c:v>2.3346693515777588</c:v>
                </c:pt>
                <c:pt idx="718">
                  <c:v>2.3580436706542969</c:v>
                </c:pt>
                <c:pt idx="719">
                  <c:v>2.3819777965545654</c:v>
                </c:pt>
                <c:pt idx="720">
                  <c:v>2.4064841270446777</c:v>
                </c:pt>
                <c:pt idx="721">
                  <c:v>2.4315845966339111</c:v>
                </c:pt>
                <c:pt idx="722">
                  <c:v>2.4572978019714355</c:v>
                </c:pt>
                <c:pt idx="723">
                  <c:v>2.4836390018463135</c:v>
                </c:pt>
                <c:pt idx="724">
                  <c:v>2.5106346607208252</c:v>
                </c:pt>
                <c:pt idx="725">
                  <c:v>2.5383620262145996</c:v>
                </c:pt>
                <c:pt idx="726">
                  <c:v>2.5668344497680664</c:v>
                </c:pt>
                <c:pt idx="727">
                  <c:v>2.5960276126861572</c:v>
                </c:pt>
                <c:pt idx="728">
                  <c:v>2.6259608268737793</c:v>
                </c:pt>
                <c:pt idx="729">
                  <c:v>2.6566524505615234</c:v>
                </c:pt>
                <c:pt idx="730">
                  <c:v>2.6881356239318848</c:v>
                </c:pt>
                <c:pt idx="731">
                  <c:v>2.7204277515411377</c:v>
                </c:pt>
                <c:pt idx="732">
                  <c:v>2.7535514831542969</c:v>
                </c:pt>
                <c:pt idx="733">
                  <c:v>2.7875349521636963</c:v>
                </c:pt>
                <c:pt idx="734">
                  <c:v>2.8224053382873535</c:v>
                </c:pt>
                <c:pt idx="735">
                  <c:v>2.8581929206848145</c:v>
                </c:pt>
                <c:pt idx="736">
                  <c:v>2.8949277400970459</c:v>
                </c:pt>
                <c:pt idx="737">
                  <c:v>2.9326255321502686</c:v>
                </c:pt>
                <c:pt idx="738">
                  <c:v>2.9713196754455566</c:v>
                </c:pt>
                <c:pt idx="739">
                  <c:v>3.0110430717468262</c:v>
                </c:pt>
                <c:pt idx="740">
                  <c:v>3.0518262386322021</c:v>
                </c:pt>
                <c:pt idx="741">
                  <c:v>3.0937020778656006</c:v>
                </c:pt>
                <c:pt idx="742">
                  <c:v>3.1367170810699463</c:v>
                </c:pt>
                <c:pt idx="743">
                  <c:v>3.1809065341949463</c:v>
                </c:pt>
                <c:pt idx="744">
                  <c:v>3.2263252735137939</c:v>
                </c:pt>
                <c:pt idx="745">
                  <c:v>3.2730159759521484</c:v>
                </c:pt>
                <c:pt idx="746">
                  <c:v>3.3210134506225586</c:v>
                </c:pt>
                <c:pt idx="747">
                  <c:v>3.3703632354736328</c:v>
                </c:pt>
                <c:pt idx="748">
                  <c:v>3.4211039543151855</c:v>
                </c:pt>
                <c:pt idx="749">
                  <c:v>3.4732875823974609</c:v>
                </c:pt>
                <c:pt idx="750">
                  <c:v>3.5269424915313721</c:v>
                </c:pt>
                <c:pt idx="751">
                  <c:v>3.5821318626403809</c:v>
                </c:pt>
                <c:pt idx="752">
                  <c:v>3.6389021873474121</c:v>
                </c:pt>
                <c:pt idx="753">
                  <c:v>3.6973116397857666</c:v>
                </c:pt>
                <c:pt idx="754">
                  <c:v>3.7574265003204346</c:v>
                </c:pt>
                <c:pt idx="755">
                  <c:v>3.8192985057830811</c:v>
                </c:pt>
                <c:pt idx="756">
                  <c:v>3.8829736709594727</c:v>
                </c:pt>
                <c:pt idx="757">
                  <c:v>3.9485294818878174</c:v>
                </c:pt>
                <c:pt idx="758">
                  <c:v>4.0160179138183594</c:v>
                </c:pt>
                <c:pt idx="759">
                  <c:v>4.0854578018188477</c:v>
                </c:pt>
                <c:pt idx="760">
                  <c:v>4.1569294929504395</c:v>
                </c:pt>
                <c:pt idx="761">
                  <c:v>4.2303638458251953</c:v>
                </c:pt>
                <c:pt idx="762">
                  <c:v>4.3057465553283691</c:v>
                </c:pt>
                <c:pt idx="763">
                  <c:v>4.3832612037658691</c:v>
                </c:pt>
                <c:pt idx="764">
                  <c:v>4.462975025177002</c:v>
                </c:pt>
                <c:pt idx="765">
                  <c:v>4.5449609756469727</c:v>
                </c:pt>
                <c:pt idx="766">
                  <c:v>4.6293020248413086</c:v>
                </c:pt>
                <c:pt idx="767">
                  <c:v>4.7160768508911133</c:v>
                </c:pt>
                <c:pt idx="768">
                  <c:v>4.8053765296936035</c:v>
                </c:pt>
                <c:pt idx="769">
                  <c:v>4.8972887992858887</c:v>
                </c:pt>
                <c:pt idx="770">
                  <c:v>4.9918942451477051</c:v>
                </c:pt>
                <c:pt idx="771">
                  <c:v>5.0892996788024902</c:v>
                </c:pt>
                <c:pt idx="772">
                  <c:v>5.1895904541015625</c:v>
                </c:pt>
                <c:pt idx="773">
                  <c:v>5.292872428894043</c:v>
                </c:pt>
                <c:pt idx="774">
                  <c:v>5.3990950584411621</c:v>
                </c:pt>
                <c:pt idx="775">
                  <c:v>5.5073375701904297</c:v>
                </c:pt>
                <c:pt idx="776">
                  <c:v>5.6188235282897949</c:v>
                </c:pt>
                <c:pt idx="777">
                  <c:v>5.7336626052856445</c:v>
                </c:pt>
                <c:pt idx="778">
                  <c:v>5.8519706726074219</c:v>
                </c:pt>
                <c:pt idx="779">
                  <c:v>5.9738726615905762</c:v>
                </c:pt>
                <c:pt idx="780">
                  <c:v>6.0994911193847656</c:v>
                </c:pt>
                <c:pt idx="781">
                  <c:v>6.2289695739746094</c:v>
                </c:pt>
                <c:pt idx="782">
                  <c:v>6.3624386787414551</c:v>
                </c:pt>
                <c:pt idx="783">
                  <c:v>6.5000224113464355</c:v>
                </c:pt>
                <c:pt idx="784">
                  <c:v>6.6418843269348145</c:v>
                </c:pt>
                <c:pt idx="785">
                  <c:v>6.7881498336791992</c:v>
                </c:pt>
                <c:pt idx="786">
                  <c:v>6.9389863014221191</c:v>
                </c:pt>
                <c:pt idx="787">
                  <c:v>7.0945320129394531</c:v>
                </c:pt>
                <c:pt idx="788">
                  <c:v>7.2549581527709961</c:v>
                </c:pt>
                <c:pt idx="789">
                  <c:v>7.4204282760620117</c:v>
                </c:pt>
                <c:pt idx="790">
                  <c:v>7.5911235809326172</c:v>
                </c:pt>
                <c:pt idx="791">
                  <c:v>7.7672214508056641</c:v>
                </c:pt>
                <c:pt idx="792">
                  <c:v>7.94891357421875</c:v>
                </c:pt>
                <c:pt idx="793">
                  <c:v>8.1363859176635742</c:v>
                </c:pt>
                <c:pt idx="794">
                  <c:v>8.3298454284667969</c:v>
                </c:pt>
                <c:pt idx="795">
                  <c:v>8.5294761657714844</c:v>
                </c:pt>
                <c:pt idx="796">
                  <c:v>8.7354898452758789</c:v>
                </c:pt>
                <c:pt idx="797">
                  <c:v>8.9480819702148438</c:v>
                </c:pt>
                <c:pt idx="798">
                  <c:v>9.167475700378418</c:v>
                </c:pt>
                <c:pt idx="799">
                  <c:v>9.3938770294189453</c:v>
                </c:pt>
                <c:pt idx="800">
                  <c:v>9.6275043487548828</c:v>
                </c:pt>
                <c:pt idx="801">
                  <c:v>9.868565559387207</c:v>
                </c:pt>
                <c:pt idx="802">
                  <c:v>10.117329597473145</c:v>
                </c:pt>
                <c:pt idx="803">
                  <c:v>10.373981475830078</c:v>
                </c:pt>
                <c:pt idx="804">
                  <c:v>10.638809204101563</c:v>
                </c:pt>
                <c:pt idx="805">
                  <c:v>10.91203784942627</c:v>
                </c:pt>
                <c:pt idx="806">
                  <c:v>11.193896293640137</c:v>
                </c:pt>
                <c:pt idx="807">
                  <c:v>11.484623908996582</c:v>
                </c:pt>
                <c:pt idx="808">
                  <c:v>11.782163619995117</c:v>
                </c:pt>
                <c:pt idx="809">
                  <c:v>12.087634086608887</c:v>
                </c:pt>
                <c:pt idx="810">
                  <c:v>12.402408599853516</c:v>
                </c:pt>
                <c:pt idx="811">
                  <c:v>12.726723670959473</c:v>
                </c:pt>
                <c:pt idx="812">
                  <c:v>13.060754776000977</c:v>
                </c:pt>
                <c:pt idx="813">
                  <c:v>13.404707908630371</c:v>
                </c:pt>
                <c:pt idx="814">
                  <c:v>13.758758544921875</c:v>
                </c:pt>
                <c:pt idx="815">
                  <c:v>14.123047828674316</c:v>
                </c:pt>
                <c:pt idx="816">
                  <c:v>14.497814178466797</c:v>
                </c:pt>
                <c:pt idx="817">
                  <c:v>14.883077621459961</c:v>
                </c:pt>
                <c:pt idx="818">
                  <c:v>15.279021263122559</c:v>
                </c:pt>
                <c:pt idx="819">
                  <c:v>15.685697555541992</c:v>
                </c:pt>
                <c:pt idx="820">
                  <c:v>16.103181838989258</c:v>
                </c:pt>
                <c:pt idx="821">
                  <c:v>16.531373977661133</c:v>
                </c:pt>
                <c:pt idx="822">
                  <c:v>16.970354080200195</c:v>
                </c:pt>
                <c:pt idx="823">
                  <c:v>17.419975280761719</c:v>
                </c:pt>
                <c:pt idx="824">
                  <c:v>17.880144119262695</c:v>
                </c:pt>
                <c:pt idx="825">
                  <c:v>18.350635528564453</c:v>
                </c:pt>
                <c:pt idx="826">
                  <c:v>18.831249237060547</c:v>
                </c:pt>
                <c:pt idx="827">
                  <c:v>19.321615219116211</c:v>
                </c:pt>
                <c:pt idx="828">
                  <c:v>19.821460723876953</c:v>
                </c:pt>
                <c:pt idx="829">
                  <c:v>20.330327987670898</c:v>
                </c:pt>
                <c:pt idx="830">
                  <c:v>20.847726821899414</c:v>
                </c:pt>
                <c:pt idx="831">
                  <c:v>21.372964859008789</c:v>
                </c:pt>
                <c:pt idx="832">
                  <c:v>21.905374526977539</c:v>
                </c:pt>
                <c:pt idx="833">
                  <c:v>22.444110870361328</c:v>
                </c:pt>
                <c:pt idx="834">
                  <c:v>22.988132476806641</c:v>
                </c:pt>
                <c:pt idx="835">
                  <c:v>23.536474227905273</c:v>
                </c:pt>
                <c:pt idx="836">
                  <c:v>24.096807479858398</c:v>
                </c:pt>
                <c:pt idx="837">
                  <c:v>24.672431945800781</c:v>
                </c:pt>
                <c:pt idx="838">
                  <c:v>25.266792297363281</c:v>
                </c:pt>
                <c:pt idx="839">
                  <c:v>25.883594512939453</c:v>
                </c:pt>
                <c:pt idx="840">
                  <c:v>26.528335571289063</c:v>
                </c:pt>
                <c:pt idx="841">
                  <c:v>27.203407287597656</c:v>
                </c:pt>
                <c:pt idx="842">
                  <c:v>27.913127899169922</c:v>
                </c:pt>
                <c:pt idx="843">
                  <c:v>28.661294937133789</c:v>
                </c:pt>
                <c:pt idx="844">
                  <c:v>29.452274322509766</c:v>
                </c:pt>
                <c:pt idx="845">
                  <c:v>30.290019989013672</c:v>
                </c:pt>
                <c:pt idx="846">
                  <c:v>31.178510665893555</c:v>
                </c:pt>
                <c:pt idx="847">
                  <c:v>32.121711730957031</c:v>
                </c:pt>
                <c:pt idx="848">
                  <c:v>33.105094909667969</c:v>
                </c:pt>
                <c:pt idx="849">
                  <c:v>34.139423370361328</c:v>
                </c:pt>
                <c:pt idx="850">
                  <c:v>35.234775543212891</c:v>
                </c:pt>
                <c:pt idx="851">
                  <c:v>36.393459320068359</c:v>
                </c:pt>
                <c:pt idx="852">
                  <c:v>37.6170654296875</c:v>
                </c:pt>
                <c:pt idx="853">
                  <c:v>38.901145935058594</c:v>
                </c:pt>
                <c:pt idx="854">
                  <c:v>40.220073699951172</c:v>
                </c:pt>
                <c:pt idx="855">
                  <c:v>41.602153778076172</c:v>
                </c:pt>
                <c:pt idx="856">
                  <c:v>43.047245025634766</c:v>
                </c:pt>
                <c:pt idx="857">
                  <c:v>44.544490814208984</c:v>
                </c:pt>
                <c:pt idx="858">
                  <c:v>46.066394805908203</c:v>
                </c:pt>
                <c:pt idx="859">
                  <c:v>47.641391754150391</c:v>
                </c:pt>
                <c:pt idx="860">
                  <c:v>49.265228271484375</c:v>
                </c:pt>
                <c:pt idx="861">
                  <c:v>50.891979217529297</c:v>
                </c:pt>
                <c:pt idx="862">
                  <c:v>52.554019927978516</c:v>
                </c:pt>
                <c:pt idx="863">
                  <c:v>54.243221282958984</c:v>
                </c:pt>
                <c:pt idx="864">
                  <c:v>55.919876098632813</c:v>
                </c:pt>
                <c:pt idx="865">
                  <c:v>57.612796783447266</c:v>
                </c:pt>
                <c:pt idx="866">
                  <c:v>59.296230316162109</c:v>
                </c:pt>
                <c:pt idx="867">
                  <c:v>60.960563659667969</c:v>
                </c:pt>
                <c:pt idx="868">
                  <c:v>62.615085601806641</c:v>
                </c:pt>
                <c:pt idx="869">
                  <c:v>64.220260620117188</c:v>
                </c:pt>
                <c:pt idx="870">
                  <c:v>65.80023193359375</c:v>
                </c:pt>
                <c:pt idx="871">
                  <c:v>67.327362060546875</c:v>
                </c:pt>
                <c:pt idx="872">
                  <c:v>68.805145263671875</c:v>
                </c:pt>
                <c:pt idx="873">
                  <c:v>70.222328186035156</c:v>
                </c:pt>
                <c:pt idx="874">
                  <c:v>71.567733764648438</c:v>
                </c:pt>
                <c:pt idx="875">
                  <c:v>72.841407775878906</c:v>
                </c:pt>
                <c:pt idx="876">
                  <c:v>74.016487121582031</c:v>
                </c:pt>
                <c:pt idx="877">
                  <c:v>75.111976623535156</c:v>
                </c:pt>
                <c:pt idx="878">
                  <c:v>76.103157043457031</c:v>
                </c:pt>
                <c:pt idx="879">
                  <c:v>77.0028076171875</c:v>
                </c:pt>
                <c:pt idx="880">
                  <c:v>77.795570373535156</c:v>
                </c:pt>
                <c:pt idx="881">
                  <c:v>78.4833984375</c:v>
                </c:pt>
                <c:pt idx="882">
                  <c:v>79.065643310546875</c:v>
                </c:pt>
                <c:pt idx="883">
                  <c:v>79.531463623046875</c:v>
                </c:pt>
                <c:pt idx="884">
                  <c:v>79.892677307128906</c:v>
                </c:pt>
                <c:pt idx="885">
                  <c:v>80.135848999023438</c:v>
                </c:pt>
                <c:pt idx="886">
                  <c:v>80.269256591796875</c:v>
                </c:pt>
                <c:pt idx="887">
                  <c:v>80.29791259765625</c:v>
                </c:pt>
                <c:pt idx="888">
                  <c:v>80.205833435058594</c:v>
                </c:pt>
                <c:pt idx="889">
                  <c:v>80.012306213378906</c:v>
                </c:pt>
                <c:pt idx="890">
                  <c:v>79.720077514648438</c:v>
                </c:pt>
                <c:pt idx="891">
                  <c:v>79.318832397460938</c:v>
                </c:pt>
                <c:pt idx="892">
                  <c:v>78.822639465332031</c:v>
                </c:pt>
                <c:pt idx="893">
                  <c:v>78.239501953125</c:v>
                </c:pt>
                <c:pt idx="894">
                  <c:v>77.573677062988281</c:v>
                </c:pt>
                <c:pt idx="895">
                  <c:v>76.817222595214844</c:v>
                </c:pt>
                <c:pt idx="896">
                  <c:v>75.98431396484375</c:v>
                </c:pt>
                <c:pt idx="897">
                  <c:v>75.086051940917969</c:v>
                </c:pt>
                <c:pt idx="898">
                  <c:v>74.127479553222656</c:v>
                </c:pt>
                <c:pt idx="899">
                  <c:v>73.114646911621094</c:v>
                </c:pt>
                <c:pt idx="900">
                  <c:v>72.052764892578125</c:v>
                </c:pt>
                <c:pt idx="901">
                  <c:v>70.947738647460938</c:v>
                </c:pt>
                <c:pt idx="902">
                  <c:v>69.797409057617188</c:v>
                </c:pt>
                <c:pt idx="903">
                  <c:v>68.615226745605469</c:v>
                </c:pt>
                <c:pt idx="904">
                  <c:v>67.408279418945313</c:v>
                </c:pt>
                <c:pt idx="905">
                  <c:v>66.181716918945313</c:v>
                </c:pt>
                <c:pt idx="906">
                  <c:v>64.940338134765625</c:v>
                </c:pt>
                <c:pt idx="907">
                  <c:v>63.688686370849609</c:v>
                </c:pt>
                <c:pt idx="908">
                  <c:v>62.431365966796875</c:v>
                </c:pt>
                <c:pt idx="909">
                  <c:v>61.172264099121094</c:v>
                </c:pt>
                <c:pt idx="910">
                  <c:v>59.914764404296875</c:v>
                </c:pt>
                <c:pt idx="911">
                  <c:v>58.662879943847656</c:v>
                </c:pt>
                <c:pt idx="912">
                  <c:v>57.419380187988281</c:v>
                </c:pt>
                <c:pt idx="913">
                  <c:v>56.187118530273438</c:v>
                </c:pt>
                <c:pt idx="914">
                  <c:v>54.968528747558594</c:v>
                </c:pt>
                <c:pt idx="915">
                  <c:v>53.758869171142578</c:v>
                </c:pt>
                <c:pt idx="916">
                  <c:v>52.56671142578125</c:v>
                </c:pt>
                <c:pt idx="917">
                  <c:v>51.393810272216797</c:v>
                </c:pt>
                <c:pt idx="918">
                  <c:v>50.213264465332031</c:v>
                </c:pt>
                <c:pt idx="919">
                  <c:v>49.046405792236328</c:v>
                </c:pt>
                <c:pt idx="920">
                  <c:v>47.909919738769531</c:v>
                </c:pt>
                <c:pt idx="921">
                  <c:v>46.803863525390625</c:v>
                </c:pt>
                <c:pt idx="922">
                  <c:v>45.728324890136719</c:v>
                </c:pt>
                <c:pt idx="923">
                  <c:v>44.683120727539063</c:v>
                </c:pt>
                <c:pt idx="924">
                  <c:v>43.684074401855469</c:v>
                </c:pt>
                <c:pt idx="925">
                  <c:v>42.707118988037109</c:v>
                </c:pt>
                <c:pt idx="926">
                  <c:v>41.753036499023438</c:v>
                </c:pt>
                <c:pt idx="927">
                  <c:v>40.826850891113281</c:v>
                </c:pt>
                <c:pt idx="928">
                  <c:v>39.927986145019531</c:v>
                </c:pt>
                <c:pt idx="929">
                  <c:v>39.056018829345703</c:v>
                </c:pt>
                <c:pt idx="930">
                  <c:v>38.210319519042969</c:v>
                </c:pt>
                <c:pt idx="931">
                  <c:v>37.390277862548828</c:v>
                </c:pt>
                <c:pt idx="932">
                  <c:v>36.595172882080078</c:v>
                </c:pt>
                <c:pt idx="933">
                  <c:v>35.824348449707031</c:v>
                </c:pt>
                <c:pt idx="934">
                  <c:v>35.077049255371094</c:v>
                </c:pt>
                <c:pt idx="935">
                  <c:v>34.345355987548828</c:v>
                </c:pt>
                <c:pt idx="936">
                  <c:v>33.631446838378906</c:v>
                </c:pt>
                <c:pt idx="937">
                  <c:v>32.937858581542969</c:v>
                </c:pt>
                <c:pt idx="938">
                  <c:v>32.265853881835938</c:v>
                </c:pt>
                <c:pt idx="939">
                  <c:v>31.614564895629883</c:v>
                </c:pt>
                <c:pt idx="940">
                  <c:v>30.983291625976563</c:v>
                </c:pt>
                <c:pt idx="941">
                  <c:v>30.371210098266602</c:v>
                </c:pt>
                <c:pt idx="942">
                  <c:v>29.77775764465332</c:v>
                </c:pt>
                <c:pt idx="943">
                  <c:v>29.202205657958984</c:v>
                </c:pt>
                <c:pt idx="944">
                  <c:v>28.643930435180664</c:v>
                </c:pt>
                <c:pt idx="945">
                  <c:v>28.102270126342773</c:v>
                </c:pt>
                <c:pt idx="946">
                  <c:v>27.570850372314453</c:v>
                </c:pt>
                <c:pt idx="947">
                  <c:v>27.055007934570313</c:v>
                </c:pt>
                <c:pt idx="948">
                  <c:v>26.554187774658203</c:v>
                </c:pt>
                <c:pt idx="949">
                  <c:v>26.067873001098633</c:v>
                </c:pt>
                <c:pt idx="950">
                  <c:v>25.595546722412109</c:v>
                </c:pt>
                <c:pt idx="951">
                  <c:v>25.136697769165039</c:v>
                </c:pt>
                <c:pt idx="952">
                  <c:v>24.690801620483398</c:v>
                </c:pt>
                <c:pt idx="953">
                  <c:v>24.257482528686523</c:v>
                </c:pt>
                <c:pt idx="954">
                  <c:v>23.83622932434082</c:v>
                </c:pt>
                <c:pt idx="955">
                  <c:v>23.426664352416992</c:v>
                </c:pt>
                <c:pt idx="956">
                  <c:v>23.028402328491211</c:v>
                </c:pt>
                <c:pt idx="957">
                  <c:v>22.641025543212891</c:v>
                </c:pt>
                <c:pt idx="958">
                  <c:v>22.262430191040039</c:v>
                </c:pt>
                <c:pt idx="959">
                  <c:v>21.8929443359375</c:v>
                </c:pt>
                <c:pt idx="960">
                  <c:v>21.533327102661133</c:v>
                </c:pt>
                <c:pt idx="961">
                  <c:v>21.183261871337891</c:v>
                </c:pt>
                <c:pt idx="962">
                  <c:v>20.84242057800293</c:v>
                </c:pt>
                <c:pt idx="963">
                  <c:v>20.510465621948242</c:v>
                </c:pt>
                <c:pt idx="964">
                  <c:v>20.187108993530273</c:v>
                </c:pt>
                <c:pt idx="965">
                  <c:v>19.872049331665039</c:v>
                </c:pt>
                <c:pt idx="966">
                  <c:v>19.56505012512207</c:v>
                </c:pt>
                <c:pt idx="967">
                  <c:v>19.265834808349609</c:v>
                </c:pt>
                <c:pt idx="968">
                  <c:v>18.974100112915039</c:v>
                </c:pt>
                <c:pt idx="969">
                  <c:v>18.689659118652344</c:v>
                </c:pt>
                <c:pt idx="970">
                  <c:v>18.412282943725586</c:v>
                </c:pt>
                <c:pt idx="971">
                  <c:v>18.141750335693359</c:v>
                </c:pt>
                <c:pt idx="972">
                  <c:v>17.877763748168945</c:v>
                </c:pt>
                <c:pt idx="973">
                  <c:v>17.618995666503906</c:v>
                </c:pt>
                <c:pt idx="974">
                  <c:v>17.366426467895508</c:v>
                </c:pt>
                <c:pt idx="975">
                  <c:v>17.119918823242188</c:v>
                </c:pt>
                <c:pt idx="976">
                  <c:v>16.879274368286133</c:v>
                </c:pt>
                <c:pt idx="977">
                  <c:v>16.644292831420898</c:v>
                </c:pt>
                <c:pt idx="978">
                  <c:v>16.414825439453125</c:v>
                </c:pt>
                <c:pt idx="979">
                  <c:v>16.190694808959961</c:v>
                </c:pt>
                <c:pt idx="980">
                  <c:v>15.971741676330566</c:v>
                </c:pt>
                <c:pt idx="981">
                  <c:v>15.757819175720215</c:v>
                </c:pt>
                <c:pt idx="982">
                  <c:v>15.548807144165039</c:v>
                </c:pt>
                <c:pt idx="983">
                  <c:v>15.344529151916504</c:v>
                </c:pt>
                <c:pt idx="984">
                  <c:v>15.144865036010742</c:v>
                </c:pt>
                <c:pt idx="985">
                  <c:v>14.949688911437988</c:v>
                </c:pt>
                <c:pt idx="986">
                  <c:v>14.758879661560059</c:v>
                </c:pt>
                <c:pt idx="987">
                  <c:v>14.572317123413086</c:v>
                </c:pt>
                <c:pt idx="988">
                  <c:v>14.38986873626709</c:v>
                </c:pt>
                <c:pt idx="989">
                  <c:v>14.211419105529785</c:v>
                </c:pt>
                <c:pt idx="990">
                  <c:v>14.036633491516113</c:v>
                </c:pt>
                <c:pt idx="991">
                  <c:v>13.865293502807617</c:v>
                </c:pt>
                <c:pt idx="992">
                  <c:v>13.697670936584473</c:v>
                </c:pt>
                <c:pt idx="993">
                  <c:v>13.533642768859863</c:v>
                </c:pt>
                <c:pt idx="994">
                  <c:v>13.373137474060059</c:v>
                </c:pt>
                <c:pt idx="995">
                  <c:v>13.216052055358887</c:v>
                </c:pt>
                <c:pt idx="996">
                  <c:v>13.06230354309082</c:v>
                </c:pt>
                <c:pt idx="997">
                  <c:v>12.91180419921875</c:v>
                </c:pt>
                <c:pt idx="998">
                  <c:v>12.764487266540527</c:v>
                </c:pt>
                <c:pt idx="999">
                  <c:v>12.620251655578613</c:v>
                </c:pt>
                <c:pt idx="1000">
                  <c:v>12.479011535644531</c:v>
                </c:pt>
                <c:pt idx="1001">
                  <c:v>12.340725898742676</c:v>
                </c:pt>
                <c:pt idx="1002">
                  <c:v>12.202897071838379</c:v>
                </c:pt>
                <c:pt idx="1003">
                  <c:v>12.067658424377441</c:v>
                </c:pt>
                <c:pt idx="1004">
                  <c:v>11.934897422790527</c:v>
                </c:pt>
                <c:pt idx="1005">
                  <c:v>11.804581642150879</c:v>
                </c:pt>
                <c:pt idx="1006">
                  <c:v>11.676812171936035</c:v>
                </c:pt>
                <c:pt idx="1007">
                  <c:v>11.551549911499023</c:v>
                </c:pt>
                <c:pt idx="1008">
                  <c:v>11.42872142791748</c:v>
                </c:pt>
                <c:pt idx="1009">
                  <c:v>11.308219909667969</c:v>
                </c:pt>
                <c:pt idx="1010">
                  <c:v>11.189990997314453</c:v>
                </c:pt>
                <c:pt idx="1011">
                  <c:v>11.073931694030762</c:v>
                </c:pt>
                <c:pt idx="1012">
                  <c:v>10.959758758544922</c:v>
                </c:pt>
                <c:pt idx="1013">
                  <c:v>10.847675323486328</c:v>
                </c:pt>
                <c:pt idx="1014">
                  <c:v>10.737640380859375</c:v>
                </c:pt>
                <c:pt idx="1015">
                  <c:v>10.629610061645508</c:v>
                </c:pt>
                <c:pt idx="1016">
                  <c:v>10.52354907989502</c:v>
                </c:pt>
                <c:pt idx="1017">
                  <c:v>10.419392585754395</c:v>
                </c:pt>
                <c:pt idx="1018">
                  <c:v>10.31711483001709</c:v>
                </c:pt>
                <c:pt idx="1019">
                  <c:v>10.216676712036133</c:v>
                </c:pt>
                <c:pt idx="1020">
                  <c:v>10.118040084838867</c:v>
                </c:pt>
                <c:pt idx="1021">
                  <c:v>10.021171569824219</c:v>
                </c:pt>
                <c:pt idx="1022">
                  <c:v>9.9260597229003906</c:v>
                </c:pt>
                <c:pt idx="1023">
                  <c:v>9.832667350769043</c:v>
                </c:pt>
                <c:pt idx="1024">
                  <c:v>9.7409257888793945</c:v>
                </c:pt>
                <c:pt idx="1025">
                  <c:v>9.6508197784423828</c:v>
                </c:pt>
                <c:pt idx="1026">
                  <c:v>9.5622901916503906</c:v>
                </c:pt>
                <c:pt idx="1027">
                  <c:v>9.4753046035766602</c:v>
                </c:pt>
                <c:pt idx="1028">
                  <c:v>9.3898477554321289</c:v>
                </c:pt>
                <c:pt idx="1029">
                  <c:v>9.3058872222900391</c:v>
                </c:pt>
                <c:pt idx="1030">
                  <c:v>9.223393440246582</c:v>
                </c:pt>
                <c:pt idx="1031">
                  <c:v>9.1423492431640625</c:v>
                </c:pt>
                <c:pt idx="1032">
                  <c:v>9.0627260208129883</c:v>
                </c:pt>
                <c:pt idx="1033">
                  <c:v>8.984492301940918</c:v>
                </c:pt>
                <c:pt idx="1034">
                  <c:v>8.907623291015625</c:v>
                </c:pt>
                <c:pt idx="1035">
                  <c:v>8.8320760726928711</c:v>
                </c:pt>
                <c:pt idx="1036">
                  <c:v>8.7578401565551758</c:v>
                </c:pt>
                <c:pt idx="1037">
                  <c:v>8.6847591400146484</c:v>
                </c:pt>
                <c:pt idx="1038">
                  <c:v>8.6126279830932617</c:v>
                </c:pt>
                <c:pt idx="1039">
                  <c:v>8.5417289733886719</c:v>
                </c:pt>
                <c:pt idx="1040">
                  <c:v>8.4720497131347656</c:v>
                </c:pt>
                <c:pt idx="1041">
                  <c:v>8.4035539627075195</c:v>
                </c:pt>
                <c:pt idx="1042">
                  <c:v>8.3362283706665039</c:v>
                </c:pt>
                <c:pt idx="1043">
                  <c:v>8.270050048828125</c:v>
                </c:pt>
                <c:pt idx="1044">
                  <c:v>8.2049922943115234</c:v>
                </c:pt>
                <c:pt idx="1045">
                  <c:v>8.1410360336303711</c:v>
                </c:pt>
                <c:pt idx="1046">
                  <c:v>8.0781631469726563</c:v>
                </c:pt>
                <c:pt idx="1047">
                  <c:v>8.0163488388061523</c:v>
                </c:pt>
                <c:pt idx="1048">
                  <c:v>7.9555783271789551</c:v>
                </c:pt>
                <c:pt idx="1049">
                  <c:v>7.8959445953369141</c:v>
                </c:pt>
                <c:pt idx="1050">
                  <c:v>7.837437629699707</c:v>
                </c:pt>
                <c:pt idx="1051">
                  <c:v>7.7799491882324219</c:v>
                </c:pt>
                <c:pt idx="1052">
                  <c:v>7.7234354019165039</c:v>
                </c:pt>
                <c:pt idx="1053">
                  <c:v>7.6678919792175293</c:v>
                </c:pt>
                <c:pt idx="1054">
                  <c:v>7.6132993698120117</c:v>
                </c:pt>
                <c:pt idx="1055">
                  <c:v>7.5596389770507813</c:v>
                </c:pt>
                <c:pt idx="1056">
                  <c:v>7.5068955421447754</c:v>
                </c:pt>
                <c:pt idx="1057">
                  <c:v>7.4550418853759766</c:v>
                </c:pt>
                <c:pt idx="1058">
                  <c:v>7.4040560722351074</c:v>
                </c:pt>
                <c:pt idx="1059">
                  <c:v>7.3539261817932129</c:v>
                </c:pt>
                <c:pt idx="1060">
                  <c:v>7.3046278953552246</c:v>
                </c:pt>
                <c:pt idx="1061">
                  <c:v>7.2561588287353516</c:v>
                </c:pt>
                <c:pt idx="1062">
                  <c:v>7.208500862121582</c:v>
                </c:pt>
                <c:pt idx="1063">
                  <c:v>7.1616373062133789</c:v>
                </c:pt>
                <c:pt idx="1064">
                  <c:v>7.1155538558959961</c:v>
                </c:pt>
                <c:pt idx="1065">
                  <c:v>7.0702376365661621</c:v>
                </c:pt>
                <c:pt idx="1066">
                  <c:v>7.0256729125976563</c:v>
                </c:pt>
                <c:pt idx="1067">
                  <c:v>6.9818458557128906</c:v>
                </c:pt>
                <c:pt idx="1068">
                  <c:v>6.9387445449829102</c:v>
                </c:pt>
                <c:pt idx="1069">
                  <c:v>6.8963508605957031</c:v>
                </c:pt>
                <c:pt idx="1070">
                  <c:v>6.8546533584594727</c:v>
                </c:pt>
                <c:pt idx="1071">
                  <c:v>6.8136305809020996</c:v>
                </c:pt>
                <c:pt idx="1072">
                  <c:v>6.7731733322143555</c:v>
                </c:pt>
                <c:pt idx="1073">
                  <c:v>6.7333669662475586</c:v>
                </c:pt>
                <c:pt idx="1074">
                  <c:v>6.6942062377929688</c:v>
                </c:pt>
                <c:pt idx="1075">
                  <c:v>6.6556892395019531</c:v>
                </c:pt>
                <c:pt idx="1076">
                  <c:v>6.617802619934082</c:v>
                </c:pt>
                <c:pt idx="1077">
                  <c:v>6.5805330276489258</c:v>
                </c:pt>
                <c:pt idx="1078">
                  <c:v>6.5438704490661621</c:v>
                </c:pt>
                <c:pt idx="1079">
                  <c:v>6.5078058242797852</c:v>
                </c:pt>
                <c:pt idx="1080">
                  <c:v>6.4723224639892578</c:v>
                </c:pt>
                <c:pt idx="1081">
                  <c:v>6.4374070167541504</c:v>
                </c:pt>
                <c:pt idx="1082">
                  <c:v>6.4030494689941406</c:v>
                </c:pt>
                <c:pt idx="1083">
                  <c:v>6.3692026138305664</c:v>
                </c:pt>
                <c:pt idx="1084">
                  <c:v>6.3358588218688965</c:v>
                </c:pt>
                <c:pt idx="1085">
                  <c:v>6.3029985427856445</c:v>
                </c:pt>
                <c:pt idx="1086">
                  <c:v>6.2705678939819336</c:v>
                </c:pt>
                <c:pt idx="1087">
                  <c:v>6.2385501861572266</c:v>
                </c:pt>
                <c:pt idx="1088">
                  <c:v>6.2069344520568848</c:v>
                </c:pt>
                <c:pt idx="1089">
                  <c:v>6.1756687164306641</c:v>
                </c:pt>
                <c:pt idx="1090">
                  <c:v>6.1447348594665527</c:v>
                </c:pt>
                <c:pt idx="1091">
                  <c:v>6.1141262054443359</c:v>
                </c:pt>
                <c:pt idx="1092">
                  <c:v>6.083806037902832</c:v>
                </c:pt>
                <c:pt idx="1093">
                  <c:v>6.0537567138671875</c:v>
                </c:pt>
                <c:pt idx="1094">
                  <c:v>6.0239725112915039</c:v>
                </c:pt>
                <c:pt idx="1095">
                  <c:v>5.9944186210632324</c:v>
                </c:pt>
                <c:pt idx="1096">
                  <c:v>5.9650530815124512</c:v>
                </c:pt>
                <c:pt idx="1097">
                  <c:v>5.9358773231506348</c:v>
                </c:pt>
                <c:pt idx="1098">
                  <c:v>5.906862735748291</c:v>
                </c:pt>
                <c:pt idx="1099">
                  <c:v>5.8779520988464355</c:v>
                </c:pt>
                <c:pt idx="1100">
                  <c:v>5.8491487503051758</c:v>
                </c:pt>
                <c:pt idx="1101">
                  <c:v>5.8204331398010254</c:v>
                </c:pt>
                <c:pt idx="1102">
                  <c:v>5.7917613983154297</c:v>
                </c:pt>
                <c:pt idx="1103">
                  <c:v>5.7631306648254395</c:v>
                </c:pt>
                <c:pt idx="1104">
                  <c:v>5.7345318794250488</c:v>
                </c:pt>
                <c:pt idx="1105">
                  <c:v>5.7059235572814941</c:v>
                </c:pt>
                <c:pt idx="1106">
                  <c:v>5.6772980690002441</c:v>
                </c:pt>
                <c:pt idx="1107">
                  <c:v>5.6486673355102539</c:v>
                </c:pt>
                <c:pt idx="1108">
                  <c:v>5.6199831962585449</c:v>
                </c:pt>
                <c:pt idx="1109">
                  <c:v>5.591245174407959</c:v>
                </c:pt>
                <c:pt idx="1110">
                  <c:v>5.5624251365661621</c:v>
                </c:pt>
                <c:pt idx="1111">
                  <c:v>5.5334949493408203</c:v>
                </c:pt>
                <c:pt idx="1112">
                  <c:v>5.5044393539428711</c:v>
                </c:pt>
                <c:pt idx="1113">
                  <c:v>5.4752645492553711</c:v>
                </c:pt>
                <c:pt idx="1114">
                  <c:v>5.4459547996520996</c:v>
                </c:pt>
                <c:pt idx="1115">
                  <c:v>5.4165005683898926</c:v>
                </c:pt>
                <c:pt idx="1116">
                  <c:v>5.3869037628173828</c:v>
                </c:pt>
                <c:pt idx="1117">
                  <c:v>5.357151985168457</c:v>
                </c:pt>
                <c:pt idx="1118">
                  <c:v>5.3272233009338379</c:v>
                </c:pt>
                <c:pt idx="1119">
                  <c:v>5.2971205711364746</c:v>
                </c:pt>
                <c:pt idx="1120">
                  <c:v>5.2667412757873535</c:v>
                </c:pt>
                <c:pt idx="1121">
                  <c:v>5.2361607551574707</c:v>
                </c:pt>
                <c:pt idx="1122">
                  <c:v>5.2053756713867188</c:v>
                </c:pt>
                <c:pt idx="1123">
                  <c:v>5.1743874549865723</c:v>
                </c:pt>
                <c:pt idx="1124">
                  <c:v>5.1431879997253418</c:v>
                </c:pt>
                <c:pt idx="1125">
                  <c:v>5.1117763519287109</c:v>
                </c:pt>
                <c:pt idx="1126">
                  <c:v>5.0801539421081543</c:v>
                </c:pt>
                <c:pt idx="1127">
                  <c:v>5.048316478729248</c:v>
                </c:pt>
                <c:pt idx="1128">
                  <c:v>5.0162639617919922</c:v>
                </c:pt>
                <c:pt idx="1129">
                  <c:v>4.9840011596679688</c:v>
                </c:pt>
                <c:pt idx="1130">
                  <c:v>4.9515261650085449</c:v>
                </c:pt>
                <c:pt idx="1131">
                  <c:v>4.9188432693481445</c:v>
                </c:pt>
                <c:pt idx="1132">
                  <c:v>4.8859615325927734</c:v>
                </c:pt>
                <c:pt idx="1133">
                  <c:v>4.8528861999511719</c:v>
                </c:pt>
                <c:pt idx="1134">
                  <c:v>4.8196096420288086</c:v>
                </c:pt>
                <c:pt idx="1135">
                  <c:v>4.7861332893371582</c:v>
                </c:pt>
                <c:pt idx="1136">
                  <c:v>4.7524642944335938</c:v>
                </c:pt>
                <c:pt idx="1137">
                  <c:v>4.7186079025268555</c:v>
                </c:pt>
                <c:pt idx="1138">
                  <c:v>4.6845636367797852</c:v>
                </c:pt>
                <c:pt idx="1139">
                  <c:v>4.6503396034240723</c:v>
                </c:pt>
                <c:pt idx="1140">
                  <c:v>4.6159300804138184</c:v>
                </c:pt>
                <c:pt idx="1141">
                  <c:v>4.5813388824462891</c:v>
                </c:pt>
              </c:numCache>
              <c:extLst xmlns:c15="http://schemas.microsoft.com/office/drawing/2012/chart"/>
            </c:numRef>
          </c:yVal>
          <c:smooth val="0"/>
          <c:extLst>
            <c:ext xmlns:c16="http://schemas.microsoft.com/office/drawing/2014/chart" uri="{C3380CC4-5D6E-409C-BE32-E72D297353CC}">
              <c16:uniqueId val="{00000004-FD88-4179-A7C2-100EE9909D62}"/>
            </c:ext>
          </c:extLst>
        </c:ser>
        <c:dLbls>
          <c:showLegendKey val="0"/>
          <c:showVal val="0"/>
          <c:showCatName val="0"/>
          <c:showSerName val="0"/>
          <c:showPercent val="0"/>
          <c:showBubbleSize val="0"/>
        </c:dLbls>
        <c:axId val="221758208"/>
        <c:axId val="221759744"/>
        <c:extLst>
          <c:ext xmlns:c15="http://schemas.microsoft.com/office/drawing/2012/chart" uri="{02D57815-91ED-43cb-92C2-25804820EDAC}">
            <c15:filteredScatterSeries>
              <c15:ser>
                <c:idx val="0"/>
                <c:order val="0"/>
                <c:tx>
                  <c:strRef>
                    <c:extLst>
                      <c:ext uri="{02D57815-91ED-43cb-92C2-25804820EDAC}">
                        <c15:formulaRef>
                          <c15:sqref>'Data Task 1'!$E$10:$R$10</c15:sqref>
                        </c15:formulaRef>
                      </c:ext>
                    </c:extLst>
                    <c:strCache>
                      <c:ptCount val="1"/>
                      <c:pt idx="0">
                        <c:v>10250</c:v>
                      </c:pt>
                    </c:strCache>
                  </c:strRef>
                </c:tx>
                <c:spPr>
                  <a:ln w="22225" cap="rnd">
                    <a:solidFill>
                      <a:schemeClr val="accent1"/>
                    </a:solidFill>
                    <a:round/>
                  </a:ln>
                  <a:effectLst/>
                </c:spPr>
                <c:marker>
                  <c:symbol val="none"/>
                </c:marker>
                <c:xVal>
                  <c:numRef>
                    <c:extLst>
                      <c:ext uri="{02D57815-91ED-43cb-92C2-25804820EDAC}">
                        <c15:formulaRef>
                          <c15:sqref>'Data Task 1'!$H$12:$H$731</c15:sqref>
                        </c15:formulaRef>
                      </c:ext>
                    </c:extLst>
                    <c:numCache>
                      <c:formatCode>General</c:formatCode>
                      <c:ptCount val="720"/>
                      <c:pt idx="0">
                        <c:v>1.0000000000000004</c:v>
                      </c:pt>
                      <c:pt idx="1">
                        <c:v>1.0006905323120929</c:v>
                      </c:pt>
                      <c:pt idx="2">
                        <c:v>1.0036080371806677</c:v>
                      </c:pt>
                      <c:pt idx="3">
                        <c:v>1.0087511106091571</c:v>
                      </c:pt>
                      <c:pt idx="4">
                        <c:v>1.0161172956035669</c:v>
                      </c:pt>
                      <c:pt idx="5">
                        <c:v>1.0257029651727632</c:v>
                      </c:pt>
                      <c:pt idx="6">
                        <c:v>1.0375034393281859</c:v>
                      </c:pt>
                      <c:pt idx="7">
                        <c:v>1.0515132190832757</c:v>
                      </c:pt>
                      <c:pt idx="8">
                        <c:v>1.067725401454906</c:v>
                      </c:pt>
                      <c:pt idx="9">
                        <c:v>1.0861322644619515</c:v>
                      </c:pt>
                      <c:pt idx="10">
                        <c:v>1.1067249161261481</c:v>
                      </c:pt>
                      <c:pt idx="11">
                        <c:v>1.1294937624709462</c:v>
                      </c:pt>
                      <c:pt idx="12">
                        <c:v>1.154427688523517</c:v>
                      </c:pt>
                      <c:pt idx="13">
                        <c:v>1.1815148773127435</c:v>
                      </c:pt>
                      <c:pt idx="14">
                        <c:v>1.2107424588700837</c:v>
                      </c:pt>
                      <c:pt idx="15">
                        <c:v>1.2420966272292859</c:v>
                      </c:pt>
                      <c:pt idx="16">
                        <c:v>1.2755624064269564</c:v>
                      </c:pt>
                      <c:pt idx="17">
                        <c:v>1.3111237675022753</c:v>
                      </c:pt>
                      <c:pt idx="18">
                        <c:v>1.3487640964958547</c:v>
                      </c:pt>
                      <c:pt idx="19">
                        <c:v>1.3884652584520201</c:v>
                      </c:pt>
                      <c:pt idx="20">
                        <c:v>1.4302088844156733</c:v>
                      </c:pt>
                      <c:pt idx="21">
                        <c:v>1.473975084435432</c:v>
                      </c:pt>
                      <c:pt idx="22">
                        <c:v>1.5197431495619174</c:v>
                      </c:pt>
                      <c:pt idx="23">
                        <c:v>1.5674916688474656</c:v>
                      </c:pt>
                      <c:pt idx="24">
                        <c:v>1.6171979443475557</c:v>
                      </c:pt>
                      <c:pt idx="25">
                        <c:v>1.6688389271185307</c:v>
                      </c:pt>
                      <c:pt idx="26">
                        <c:v>1.7223902812198739</c:v>
                      </c:pt>
                      <c:pt idx="27">
                        <c:v>1.7778270857125031</c:v>
                      </c:pt>
                      <c:pt idx="28">
                        <c:v>1.8351233666599078</c:v>
                      </c:pt>
                      <c:pt idx="29">
                        <c:v>1.8942524481272909</c:v>
                      </c:pt>
                      <c:pt idx="30">
                        <c:v>1.9551867181821507</c:v>
                      </c:pt>
                      <c:pt idx="31">
                        <c:v>2.0178980968931186</c:v>
                      </c:pt>
                      <c:pt idx="32">
                        <c:v>2.0823572173319826</c:v>
                      </c:pt>
                      <c:pt idx="33">
                        <c:v>2.1485345955708097</c:v>
                      </c:pt>
                      <c:pt idx="34">
                        <c:v>2.2163995776845287</c:v>
                      </c:pt>
                      <c:pt idx="35">
                        <c:v>2.2859210417492153</c:v>
                      </c:pt>
                      <c:pt idx="36">
                        <c:v>2.357066812843513</c:v>
                      </c:pt>
                      <c:pt idx="37">
                        <c:v>2.4298047160460698</c:v>
                      </c:pt>
                      <c:pt idx="38">
                        <c:v>2.5041012894386823</c:v>
                      </c:pt>
                      <c:pt idx="39">
                        <c:v>2.5799229541034241</c:v>
                      </c:pt>
                      <c:pt idx="40">
                        <c:v>2.6572348441255231</c:v>
                      </c:pt>
                      <c:pt idx="41">
                        <c:v>2.7360026785887741</c:v>
                      </c:pt>
                      <c:pt idx="42">
                        <c:v>2.816190187581832</c:v>
                      </c:pt>
                      <c:pt idx="43">
                        <c:v>2.8977620371910673</c:v>
                      </c:pt>
                      <c:pt idx="44">
                        <c:v>2.9806811385071379</c:v>
                      </c:pt>
                      <c:pt idx="45">
                        <c:v>3.0649105196204149</c:v>
                      </c:pt>
                      <c:pt idx="46">
                        <c:v>3.1504128576221313</c:v>
                      </c:pt>
                      <c:pt idx="47">
                        <c:v>3.2371507126038019</c:v>
                      </c:pt>
                      <c:pt idx="48">
                        <c:v>3.3250850066609479</c:v>
                      </c:pt>
                      <c:pt idx="49">
                        <c:v>3.4141773638873727</c:v>
                      </c:pt>
                      <c:pt idx="50">
                        <c:v>3.5043894083768827</c:v>
                      </c:pt>
                      <c:pt idx="51">
                        <c:v>3.595680775228141</c:v>
                      </c:pt>
                      <c:pt idx="52">
                        <c:v>3.6880127375358134</c:v>
                      </c:pt>
                      <c:pt idx="53">
                        <c:v>3.7813448133988512</c:v>
                      </c:pt>
                      <c:pt idx="54">
                        <c:v>3.8756378079130598</c:v>
                      </c:pt>
                      <c:pt idx="55">
                        <c:v>3.9708503031796796</c:v>
                      </c:pt>
                      <c:pt idx="56">
                        <c:v>4.0669424022962337</c:v>
                      </c:pt>
                      <c:pt idx="57">
                        <c:v>4.1638733893622462</c:v>
                      </c:pt>
                      <c:pt idx="58">
                        <c:v>4.2616026654769525</c:v>
                      </c:pt>
                      <c:pt idx="59">
                        <c:v>4.3600891637407386</c:v>
                      </c:pt>
                      <c:pt idx="60">
                        <c:v>4.4592920512534127</c:v>
                      </c:pt>
                      <c:pt idx="61">
                        <c:v>4.5591703781150708</c:v>
                      </c:pt>
                      <c:pt idx="62">
                        <c:v>4.6596828434266708</c:v>
                      </c:pt>
                      <c:pt idx="63">
                        <c:v>4.7607889652871611</c:v>
                      </c:pt>
                      <c:pt idx="64">
                        <c:v>4.8624473257977794</c:v>
                      </c:pt>
                      <c:pt idx="65">
                        <c:v>4.9646172090580567</c:v>
                      </c:pt>
                      <c:pt idx="66">
                        <c:v>5.0672580161672265</c:v>
                      </c:pt>
                      <c:pt idx="67">
                        <c:v>5.170328563225957</c:v>
                      </c:pt>
                      <c:pt idx="68">
                        <c:v>5.2737891873312019</c:v>
                      </c:pt>
                      <c:pt idx="69">
                        <c:v>5.3775983535844842</c:v>
                      </c:pt>
                      <c:pt idx="70">
                        <c:v>5.4817169840813262</c:v>
                      </c:pt>
                      <c:pt idx="71">
                        <c:v>5.5861041289218223</c:v>
                      </c:pt>
                      <c:pt idx="72">
                        <c:v>5.6907207102014929</c:v>
                      </c:pt>
                      <c:pt idx="73">
                        <c:v>5.7955270650172892</c:v>
                      </c:pt>
                      <c:pt idx="74">
                        <c:v>5.9004842324644464</c:v>
                      </c:pt>
                      <c:pt idx="75">
                        <c:v>6.0055529006390564</c:v>
                      </c:pt>
                      <c:pt idx="76">
                        <c:v>6.1106943426357807</c:v>
                      </c:pt>
                      <c:pt idx="77">
                        <c:v>6.2158715865449921</c:v>
                      </c:pt>
                      <c:pt idx="78">
                        <c:v>6.3210447354642136</c:v>
                      </c:pt>
                      <c:pt idx="79">
                        <c:v>6.4261785724795271</c:v>
                      </c:pt>
                      <c:pt idx="80">
                        <c:v>6.5312348386844503</c:v>
                      </c:pt>
                      <c:pt idx="81">
                        <c:v>6.6361767961687859</c:v>
                      </c:pt>
                      <c:pt idx="82">
                        <c:v>6.7409688770194753</c:v>
                      </c:pt>
                      <c:pt idx="83">
                        <c:v>6.8455751623243106</c:v>
                      </c:pt>
                      <c:pt idx="84">
                        <c:v>6.9499610201679536</c:v>
                      </c:pt>
                      <c:pt idx="85">
                        <c:v>7.05409029763877</c:v>
                      </c:pt>
                      <c:pt idx="86">
                        <c:v>7.1579302348168374</c:v>
                      </c:pt>
                      <c:pt idx="87">
                        <c:v>7.2614466677856635</c:v>
                      </c:pt>
                      <c:pt idx="88">
                        <c:v>7.3646064856261866</c:v>
                      </c:pt>
                      <c:pt idx="89">
                        <c:v>7.4673766944190527</c:v>
                      </c:pt>
                      <c:pt idx="90">
                        <c:v>7.5697265232394777</c:v>
                      </c:pt>
                      <c:pt idx="91">
                        <c:v>7.6716232121675381</c:v>
                      </c:pt>
                      <c:pt idx="92">
                        <c:v>7.7730365752770201</c:v>
                      </c:pt>
                      <c:pt idx="93">
                        <c:v>7.8739358416431386</c:v>
                      </c:pt>
                      <c:pt idx="94">
                        <c:v>7.9742928143348157</c:v>
                      </c:pt>
                      <c:pt idx="95">
                        <c:v>8.0740757864295567</c:v>
                      </c:pt>
                      <c:pt idx="96">
                        <c:v>8.1732589009905627</c:v>
                      </c:pt>
                      <c:pt idx="97">
                        <c:v>8.2718136100876158</c:v>
                      </c:pt>
                      <c:pt idx="98">
                        <c:v>8.3697117167896433</c:v>
                      </c:pt>
                      <c:pt idx="99">
                        <c:v>8.4669288851561255</c:v>
                      </c:pt>
                      <c:pt idx="100">
                        <c:v>8.5634363332574175</c:v>
                      </c:pt>
                      <c:pt idx="101">
                        <c:v>8.6592118311478572</c:v>
                      </c:pt>
                      <c:pt idx="102">
                        <c:v>8.7542285858929372</c:v>
                      </c:pt>
                      <c:pt idx="103">
                        <c:v>8.8484623785518561</c:v>
                      </c:pt>
                      <c:pt idx="104">
                        <c:v>8.9418912131783781</c:v>
                      </c:pt>
                      <c:pt idx="105">
                        <c:v>9.0344923918279907</c:v>
                      </c:pt>
                      <c:pt idx="106">
                        <c:v>9.126242982556743</c:v>
                      </c:pt>
                      <c:pt idx="107">
                        <c:v>9.2171223934149715</c:v>
                      </c:pt>
                      <c:pt idx="108">
                        <c:v>9.3071082774572975</c:v>
                      </c:pt>
                      <c:pt idx="109">
                        <c:v>9.3961817977297653</c:v>
                      </c:pt>
                      <c:pt idx="110">
                        <c:v>9.484323415280139</c:v>
                      </c:pt>
                      <c:pt idx="111">
                        <c:v>9.5715135911561777</c:v>
                      </c:pt>
                      <c:pt idx="112">
                        <c:v>9.6577343074019186</c:v>
                      </c:pt>
                      <c:pt idx="113">
                        <c:v>9.7429676630611226</c:v>
                      </c:pt>
                      <c:pt idx="114">
                        <c:v>9.827196927174688</c:v>
                      </c:pt>
                      <c:pt idx="115">
                        <c:v>9.910405017784365</c:v>
                      </c:pt>
                      <c:pt idx="116">
                        <c:v>9.9925757889296207</c:v>
                      </c:pt>
                      <c:pt idx="117">
                        <c:v>10.073695083645063</c:v>
                      </c:pt>
                      <c:pt idx="118">
                        <c:v>10.153746755970152</c:v>
                      </c:pt>
                      <c:pt idx="119">
                        <c:v>10.232717467937499</c:v>
                      </c:pt>
                      <c:pt idx="120">
                        <c:v>10.310592828582275</c:v>
                      </c:pt>
                      <c:pt idx="121">
                        <c:v>10.387359616936795</c:v>
                      </c:pt>
                      <c:pt idx="122">
                        <c:v>10.463006133029666</c:v>
                      </c:pt>
                      <c:pt idx="123">
                        <c:v>10.537519038893482</c:v>
                      </c:pt>
                      <c:pt idx="124">
                        <c:v>10.610888506552271</c:v>
                      </c:pt>
                      <c:pt idx="125">
                        <c:v>10.683100964039205</c:v>
                      </c:pt>
                      <c:pt idx="126">
                        <c:v>10.754146817377739</c:v>
                      </c:pt>
                      <c:pt idx="127">
                        <c:v>10.824017174589608</c:v>
                      </c:pt>
                      <c:pt idx="128">
                        <c:v>10.892701037701688</c:v>
                      </c:pt>
                      <c:pt idx="129">
                        <c:v>10.960187993739439</c:v>
                      </c:pt>
                      <c:pt idx="130">
                        <c:v>11.026472543716299</c:v>
                      </c:pt>
                      <c:pt idx="131">
                        <c:v>11.091542168662873</c:v>
                      </c:pt>
                      <c:pt idx="132">
                        <c:v>11.155392539589737</c:v>
                      </c:pt>
                      <c:pt idx="133">
                        <c:v>11.218014647518915</c:v>
                      </c:pt>
                      <c:pt idx="134">
                        <c:v>11.279400302470428</c:v>
                      </c:pt>
                      <c:pt idx="135">
                        <c:v>11.339543537458857</c:v>
                      </c:pt>
                      <c:pt idx="136">
                        <c:v>11.398437917499935</c:v>
                      </c:pt>
                      <c:pt idx="137">
                        <c:v>11.456077358608535</c:v>
                      </c:pt>
                      <c:pt idx="138">
                        <c:v>11.512456244798379</c:v>
                      </c:pt>
                      <c:pt idx="139">
                        <c:v>11.567567673086344</c:v>
                      </c:pt>
                      <c:pt idx="140">
                        <c:v>11.621408835479292</c:v>
                      </c:pt>
                      <c:pt idx="141">
                        <c:v>11.673973530992384</c:v>
                      </c:pt>
                      <c:pt idx="142">
                        <c:v>11.725256494638485</c:v>
                      </c:pt>
                      <c:pt idx="143">
                        <c:v>11.775254801424744</c:v>
                      </c:pt>
                      <c:pt idx="144">
                        <c:v>11.823963303363755</c:v>
                      </c:pt>
                      <c:pt idx="145">
                        <c:v>11.871378490464084</c:v>
                      </c:pt>
                      <c:pt idx="146">
                        <c:v>11.9174983737306</c:v>
                      </c:pt>
                      <c:pt idx="147">
                        <c:v>11.962317571176456</c:v>
                      </c:pt>
                      <c:pt idx="148">
                        <c:v>12.005833625807659</c:v>
                      </c:pt>
                      <c:pt idx="149">
                        <c:v>12.048044665628787</c:v>
                      </c:pt>
                      <c:pt idx="150">
                        <c:v>12.088947063648702</c:v>
                      </c:pt>
                      <c:pt idx="151">
                        <c:v>12.128537309875986</c:v>
                      </c:pt>
                      <c:pt idx="152">
                        <c:v>12.166815404310638</c:v>
                      </c:pt>
                      <c:pt idx="153">
                        <c:v>12.203777719961522</c:v>
                      </c:pt>
                      <c:pt idx="154">
                        <c:v>12.239422501832932</c:v>
                      </c:pt>
                      <c:pt idx="155">
                        <c:v>12.273747994929154</c:v>
                      </c:pt>
                      <c:pt idx="156">
                        <c:v>12.306752327254765</c:v>
                      </c:pt>
                      <c:pt idx="157">
                        <c:v>12.338434679811769</c:v>
                      </c:pt>
                      <c:pt idx="158">
                        <c:v>12.368793297604451</c:v>
                      </c:pt>
                      <c:pt idx="159">
                        <c:v>12.39782537263968</c:v>
                      </c:pt>
                      <c:pt idx="160">
                        <c:v>12.425531957914879</c:v>
                      </c:pt>
                      <c:pt idx="161">
                        <c:v>12.451911181434626</c:v>
                      </c:pt>
                      <c:pt idx="162">
                        <c:v>12.476961171203495</c:v>
                      </c:pt>
                      <c:pt idx="163">
                        <c:v>12.500681225223202</c:v>
                      </c:pt>
                      <c:pt idx="164">
                        <c:v>12.523072162491747</c:v>
                      </c:pt>
                      <c:pt idx="165">
                        <c:v>12.544131292015706</c:v>
                      </c:pt>
                      <c:pt idx="166">
                        <c:v>12.563859432793073</c:v>
                      </c:pt>
                      <c:pt idx="167">
                        <c:v>12.582254946827863</c:v>
                      </c:pt>
                      <c:pt idx="168">
                        <c:v>12.599316781122637</c:v>
                      </c:pt>
                      <c:pt idx="169">
                        <c:v>12.615045871675116</c:v>
                      </c:pt>
                      <c:pt idx="170">
                        <c:v>12.629440580489302</c:v>
                      </c:pt>
                      <c:pt idx="171">
                        <c:v>12.64250079056548</c:v>
                      </c:pt>
                      <c:pt idx="172">
                        <c:v>12.654227320901647</c:v>
                      </c:pt>
                      <c:pt idx="173">
                        <c:v>12.664618533501809</c:v>
                      </c:pt>
                      <c:pt idx="174">
                        <c:v>12.673673375368535</c:v>
                      </c:pt>
                      <c:pt idx="175">
                        <c:v>12.681392899499262</c:v>
                      </c:pt>
                      <c:pt idx="176">
                        <c:v>12.687777924891973</c:v>
                      </c:pt>
                      <c:pt idx="177">
                        <c:v>12.692825877552975</c:v>
                      </c:pt>
                      <c:pt idx="178">
                        <c:v>12.696537459480542</c:v>
                      </c:pt>
                      <c:pt idx="179">
                        <c:v>12.698913606672386</c:v>
                      </c:pt>
                      <c:pt idx="180">
                        <c:v>12.699952681132519</c:v>
                      </c:pt>
                      <c:pt idx="181">
                        <c:v>12.69965632085693</c:v>
                      </c:pt>
                      <c:pt idx="182">
                        <c:v>12.698021834852197</c:v>
                      </c:pt>
                      <c:pt idx="183">
                        <c:v>12.695052031111459</c:v>
                      </c:pt>
                      <c:pt idx="184">
                        <c:v>12.690745154639004</c:v>
                      </c:pt>
                      <c:pt idx="185">
                        <c:v>12.685100971435407</c:v>
                      </c:pt>
                      <c:pt idx="186">
                        <c:v>12.67812053449809</c:v>
                      </c:pt>
                      <c:pt idx="187">
                        <c:v>12.669803843827056</c:v>
                      </c:pt>
                      <c:pt idx="188">
                        <c:v>12.660151718420302</c:v>
                      </c:pt>
                      <c:pt idx="189">
                        <c:v>12.649162520281831</c:v>
                      </c:pt>
                      <c:pt idx="190">
                        <c:v>12.636837887407639</c:v>
                      </c:pt>
                      <c:pt idx="191">
                        <c:v>12.62317700079973</c:v>
                      </c:pt>
                      <c:pt idx="192">
                        <c:v>12.608179743458388</c:v>
                      </c:pt>
                      <c:pt idx="193">
                        <c:v>12.591848104378755</c:v>
                      </c:pt>
                      <c:pt idx="194">
                        <c:v>12.574181849561398</c:v>
                      </c:pt>
                      <c:pt idx="195">
                        <c:v>12.555180277008036</c:v>
                      </c:pt>
                      <c:pt idx="196">
                        <c:v>12.534845141714376</c:v>
                      </c:pt>
                      <c:pt idx="197">
                        <c:v>12.51317644368042</c:v>
                      </c:pt>
                      <c:pt idx="198">
                        <c:v>12.490174884904455</c:v>
                      </c:pt>
                      <c:pt idx="199">
                        <c:v>12.465840699385904</c:v>
                      </c:pt>
                      <c:pt idx="200">
                        <c:v>12.440175642120479</c:v>
                      </c:pt>
                      <c:pt idx="201">
                        <c:v>12.413179596108469</c:v>
                      </c:pt>
                      <c:pt idx="202">
                        <c:v>12.384854433345295</c:v>
                      </c:pt>
                      <c:pt idx="203">
                        <c:v>12.355200153830955</c:v>
                      </c:pt>
                      <c:pt idx="204">
                        <c:v>12.324218512561163</c:v>
                      </c:pt>
                      <c:pt idx="205">
                        <c:v>12.291910445533631</c:v>
                      </c:pt>
                      <c:pt idx="206">
                        <c:v>12.258276771746356</c:v>
                      </c:pt>
                      <c:pt idx="207">
                        <c:v>12.223321118190471</c:v>
                      </c:pt>
                      <c:pt idx="208">
                        <c:v>12.187043484865974</c:v>
                      </c:pt>
                      <c:pt idx="209">
                        <c:v>12.149445626768584</c:v>
                      </c:pt>
                      <c:pt idx="210">
                        <c:v>12.110530234891716</c:v>
                      </c:pt>
                      <c:pt idx="211">
                        <c:v>12.070299064231081</c:v>
                      </c:pt>
                      <c:pt idx="212">
                        <c:v>12.02875386978239</c:v>
                      </c:pt>
                      <c:pt idx="213">
                        <c:v>11.985898395536493</c:v>
                      </c:pt>
                      <c:pt idx="214">
                        <c:v>11.941734279489379</c:v>
                      </c:pt>
                      <c:pt idx="215">
                        <c:v>11.896264329634194</c:v>
                      </c:pt>
                      <c:pt idx="216">
                        <c:v>11.849493693958349</c:v>
                      </c:pt>
                      <c:pt idx="217">
                        <c:v>11.801422489461562</c:v>
                      </c:pt>
                      <c:pt idx="218">
                        <c:v>11.752057034128384</c:v>
                      </c:pt>
                      <c:pt idx="219">
                        <c:v>11.701399784952814</c:v>
                      </c:pt>
                      <c:pt idx="220">
                        <c:v>11.649455538923123</c:v>
                      </c:pt>
                      <c:pt idx="221">
                        <c:v>11.596227572031305</c:v>
                      </c:pt>
                      <c:pt idx="222">
                        <c:v>11.541721383263916</c:v>
                      </c:pt>
                      <c:pt idx="223">
                        <c:v>11.485942237608091</c:v>
                      </c:pt>
                      <c:pt idx="224">
                        <c:v>11.428895634050386</c:v>
                      </c:pt>
                      <c:pt idx="225">
                        <c:v>11.370585901580222</c:v>
                      </c:pt>
                      <c:pt idx="226">
                        <c:v>11.311019358182151</c:v>
                      </c:pt>
                      <c:pt idx="227">
                        <c:v>11.25020314083873</c:v>
                      </c:pt>
                      <c:pt idx="228">
                        <c:v>11.188143450534801</c:v>
                      </c:pt>
                      <c:pt idx="229">
                        <c:v>11.124846488255208</c:v>
                      </c:pt>
                      <c:pt idx="230">
                        <c:v>11.060320443979929</c:v>
                      </c:pt>
                      <c:pt idx="231">
                        <c:v>10.994572337691809</c:v>
                      </c:pt>
                      <c:pt idx="232">
                        <c:v>10.927613050364247</c:v>
                      </c:pt>
                      <c:pt idx="233">
                        <c:v>10.859447729984662</c:v>
                      </c:pt>
                      <c:pt idx="234">
                        <c:v>10.790087959524739</c:v>
                      </c:pt>
                      <c:pt idx="235">
                        <c:v>10.71954110996646</c:v>
                      </c:pt>
                      <c:pt idx="236">
                        <c:v>10.647818647281804</c:v>
                      </c:pt>
                      <c:pt idx="237">
                        <c:v>10.574931218444741</c:v>
                      </c:pt>
                      <c:pt idx="238">
                        <c:v>10.50088876843096</c:v>
                      </c:pt>
                      <c:pt idx="239">
                        <c:v>10.425702880212153</c:v>
                      </c:pt>
                      <c:pt idx="240">
                        <c:v>10.349385955758001</c:v>
                      </c:pt>
                      <c:pt idx="241">
                        <c:v>10.271950631037623</c:v>
                      </c:pt>
                      <c:pt idx="242">
                        <c:v>10.193409308020694</c:v>
                      </c:pt>
                      <c:pt idx="243">
                        <c:v>10.113776260672335</c:v>
                      </c:pt>
                      <c:pt idx="244">
                        <c:v>10.033064007961938</c:v>
                      </c:pt>
                      <c:pt idx="245">
                        <c:v>9.9512877598523257</c:v>
                      </c:pt>
                      <c:pt idx="246">
                        <c:v>9.8684643643023175</c:v>
                      </c:pt>
                      <c:pt idx="247">
                        <c:v>9.7846073932787352</c:v>
                      </c:pt>
                      <c:pt idx="248">
                        <c:v>9.6997346307381136</c:v>
                      </c:pt>
                      <c:pt idx="249">
                        <c:v>9.613862924639264</c:v>
                      </c:pt>
                      <c:pt idx="250">
                        <c:v>9.5270093569404377</c:v>
                      </c:pt>
                      <c:pt idx="251">
                        <c:v>9.4391917115981609</c:v>
                      </c:pt>
                      <c:pt idx="252">
                        <c:v>9.3504296445643877</c:v>
                      </c:pt>
                      <c:pt idx="253">
                        <c:v>9.2607419927930739</c:v>
                      </c:pt>
                      <c:pt idx="254">
                        <c:v>9.1701482952364639</c:v>
                      </c:pt>
                      <c:pt idx="255">
                        <c:v>9.078670781840211</c:v>
                      </c:pt>
                      <c:pt idx="256">
                        <c:v>8.9863293425557043</c:v>
                      </c:pt>
                      <c:pt idx="257">
                        <c:v>8.8931460903288873</c:v>
                      </c:pt>
                      <c:pt idx="258">
                        <c:v>8.7991441911031387</c:v>
                      </c:pt>
                      <c:pt idx="259">
                        <c:v>8.7043470448212581</c:v>
                      </c:pt>
                      <c:pt idx="260">
                        <c:v>8.6087778174266187</c:v>
                      </c:pt>
                      <c:pt idx="261">
                        <c:v>8.5124614298583037</c:v>
                      </c:pt>
                      <c:pt idx="262">
                        <c:v>8.4154218670576917</c:v>
                      </c:pt>
                      <c:pt idx="263">
                        <c:v>8.3176866239575702</c:v>
                      </c:pt>
                      <c:pt idx="264">
                        <c:v>8.2192814404950223</c:v>
                      </c:pt>
                      <c:pt idx="265">
                        <c:v>8.1202331096045555</c:v>
                      </c:pt>
                      <c:pt idx="266">
                        <c:v>8.0205693602183921</c:v>
                      </c:pt>
                      <c:pt idx="267">
                        <c:v>7.9203186232670353</c:v>
                      </c:pt>
                      <c:pt idx="268">
                        <c:v>7.8195099146795624</c:v>
                      </c:pt>
                      <c:pt idx="269">
                        <c:v>7.7181724843844748</c:v>
                      </c:pt>
                      <c:pt idx="270">
                        <c:v>7.6163368693071263</c:v>
                      </c:pt>
                      <c:pt idx="271">
                        <c:v>7.5140339573720203</c:v>
                      </c:pt>
                      <c:pt idx="272">
                        <c:v>7.411294519503941</c:v>
                      </c:pt>
                      <c:pt idx="273">
                        <c:v>7.3081513156228066</c:v>
                      </c:pt>
                      <c:pt idx="274">
                        <c:v>7.2046371056485468</c:v>
                      </c:pt>
                      <c:pt idx="275">
                        <c:v>7.1007827775056551</c:v>
                      </c:pt>
                      <c:pt idx="276">
                        <c:v>6.996624484105765</c:v>
                      </c:pt>
                      <c:pt idx="277">
                        <c:v>6.8921945173699397</c:v>
                      </c:pt>
                      <c:pt idx="278">
                        <c:v>6.7875287962103847</c:v>
                      </c:pt>
                      <c:pt idx="279">
                        <c:v>6.6826618355427323</c:v>
                      </c:pt>
                      <c:pt idx="280">
                        <c:v>6.5776301392777476</c:v>
                      </c:pt>
                      <c:pt idx="281">
                        <c:v>6.4724685733302145</c:v>
                      </c:pt>
                      <c:pt idx="282">
                        <c:v>6.3672150456074679</c:v>
                      </c:pt>
                      <c:pt idx="283">
                        <c:v>6.2619057090211392</c:v>
                      </c:pt>
                      <c:pt idx="284">
                        <c:v>6.1565781204794225</c:v>
                      </c:pt>
                      <c:pt idx="285">
                        <c:v>6.0512706558885165</c:v>
                      </c:pt>
                      <c:pt idx="286">
                        <c:v>5.946020755156904</c:v>
                      </c:pt>
                      <c:pt idx="287">
                        <c:v>5.8408676131887791</c:v>
                      </c:pt>
                      <c:pt idx="288">
                        <c:v>5.7358501908889057</c:v>
                      </c:pt>
                      <c:pt idx="289">
                        <c:v>5.6310068641634823</c:v>
                      </c:pt>
                      <c:pt idx="290">
                        <c:v>5.5263782319132684</c:v>
                      </c:pt>
                      <c:pt idx="291">
                        <c:v>5.422003957041313</c:v>
                      </c:pt>
                      <c:pt idx="292">
                        <c:v>5.3179238194503817</c:v>
                      </c:pt>
                      <c:pt idx="293">
                        <c:v>5.2141775990432366</c:v>
                      </c:pt>
                      <c:pt idx="294">
                        <c:v>5.1108061287200695</c:v>
                      </c:pt>
                      <c:pt idx="295">
                        <c:v>5.0078508263796371</c:v>
                      </c:pt>
                      <c:pt idx="296">
                        <c:v>4.9053514719247078</c:v>
                      </c:pt>
                      <c:pt idx="297">
                        <c:v>4.8033493662543236</c:v>
                      </c:pt>
                      <c:pt idx="298">
                        <c:v>4.7018851082692459</c:v>
                      </c:pt>
                      <c:pt idx="299">
                        <c:v>4.6010007008668081</c:v>
                      </c:pt>
                      <c:pt idx="300">
                        <c:v>4.5007365089483411</c:v>
                      </c:pt>
                      <c:pt idx="301">
                        <c:v>4.4011339504126044</c:v>
                      </c:pt>
                      <c:pt idx="302">
                        <c:v>4.3022339751595053</c:v>
                      </c:pt>
                      <c:pt idx="303">
                        <c:v>4.2040771820898017</c:v>
                      </c:pt>
                      <c:pt idx="304">
                        <c:v>4.1067055741008245</c:v>
                      </c:pt>
                      <c:pt idx="305">
                        <c:v>4.0101595160939087</c:v>
                      </c:pt>
                      <c:pt idx="306">
                        <c:v>3.9144800749686719</c:v>
                      </c:pt>
                      <c:pt idx="307">
                        <c:v>3.8197073816270195</c:v>
                      </c:pt>
                      <c:pt idx="308">
                        <c:v>3.7258828539677102</c:v>
                      </c:pt>
                      <c:pt idx="309">
                        <c:v>3.6330454528955101</c:v>
                      </c:pt>
                      <c:pt idx="310">
                        <c:v>3.5412358943108959</c:v>
                      </c:pt>
                      <c:pt idx="311">
                        <c:v>3.4504944261154882</c:v>
                      </c:pt>
                      <c:pt idx="312">
                        <c:v>3.3608598922143367</c:v>
                      </c:pt>
                      <c:pt idx="313">
                        <c:v>3.2723714875116361</c:v>
                      </c:pt>
                      <c:pt idx="314">
                        <c:v>3.185068406911578</c:v>
                      </c:pt>
                      <c:pt idx="315">
                        <c:v>3.0989887923209327</c:v>
                      </c:pt>
                      <c:pt idx="316">
                        <c:v>3.0141710196458935</c:v>
                      </c:pt>
                      <c:pt idx="317">
                        <c:v>2.9306526457946611</c:v>
                      </c:pt>
                      <c:pt idx="318">
                        <c:v>2.8484707596765722</c:v>
                      </c:pt>
                      <c:pt idx="319">
                        <c:v>2.7676622162015456</c:v>
                      </c:pt>
                      <c:pt idx="320">
                        <c:v>2.6882632852809203</c:v>
                      </c:pt>
                      <c:pt idx="321">
                        <c:v>2.6103096518274715</c:v>
                      </c:pt>
                      <c:pt idx="322">
                        <c:v>2.5338365327551164</c:v>
                      </c:pt>
                      <c:pt idx="323">
                        <c:v>2.4588787939786294</c:v>
                      </c:pt>
                      <c:pt idx="324">
                        <c:v>2.385470131415647</c:v>
                      </c:pt>
                      <c:pt idx="325">
                        <c:v>2.3136443579835184</c:v>
                      </c:pt>
                      <c:pt idx="326">
                        <c:v>2.243433765603307</c:v>
                      </c:pt>
                      <c:pt idx="327">
                        <c:v>2.1748708801955128</c:v>
                      </c:pt>
                      <c:pt idx="328">
                        <c:v>2.1079868236840613</c:v>
                      </c:pt>
                      <c:pt idx="329">
                        <c:v>2.0428128349925911</c:v>
                      </c:pt>
                      <c:pt idx="330">
                        <c:v>1.979378749048178</c:v>
                      </c:pt>
                      <c:pt idx="331">
                        <c:v>1.9177135817798929</c:v>
                      </c:pt>
                      <c:pt idx="332">
                        <c:v>1.857846115117386</c:v>
                      </c:pt>
                      <c:pt idx="333">
                        <c:v>1.7998040779928761</c:v>
                      </c:pt>
                      <c:pt idx="334">
                        <c:v>1.7436143803405881</c:v>
                      </c:pt>
                      <c:pt idx="335">
                        <c:v>1.6893032300964568</c:v>
                      </c:pt>
                      <c:pt idx="336">
                        <c:v>1.6368958991987108</c:v>
                      </c:pt>
                      <c:pt idx="337">
                        <c:v>1.586416840587578</c:v>
                      </c:pt>
                      <c:pt idx="338">
                        <c:v>1.5378895712055749</c:v>
                      </c:pt>
                      <c:pt idx="339">
                        <c:v>1.4913369059969328</c:v>
                      </c:pt>
                      <c:pt idx="340">
                        <c:v>1.4467804899087446</c:v>
                      </c:pt>
                      <c:pt idx="341">
                        <c:v>1.4042413828895308</c:v>
                      </c:pt>
                      <c:pt idx="342">
                        <c:v>1.3637393578909616</c:v>
                      </c:pt>
                      <c:pt idx="343">
                        <c:v>1.3252937198658459</c:v>
                      </c:pt>
                      <c:pt idx="344">
                        <c:v>1.2889223697704286</c:v>
                      </c:pt>
                      <c:pt idx="345">
                        <c:v>1.2546425065626716</c:v>
                      </c:pt>
                      <c:pt idx="346">
                        <c:v>1.2224700422036769</c:v>
                      </c:pt>
                      <c:pt idx="347">
                        <c:v>1.1924205376554107</c:v>
                      </c:pt>
                      <c:pt idx="348">
                        <c:v>1.1645076818844089</c:v>
                      </c:pt>
                      <c:pt idx="349">
                        <c:v>1.1387450468574998</c:v>
                      </c:pt>
                      <c:pt idx="350">
                        <c:v>1.1151448005449391</c:v>
                      </c:pt>
                      <c:pt idx="351">
                        <c:v>1.0937177069204183</c:v>
                      </c:pt>
                      <c:pt idx="352">
                        <c:v>1.0744740619587665</c:v>
                      </c:pt>
                      <c:pt idx="353">
                        <c:v>1.0574229916376783</c:v>
                      </c:pt>
                      <c:pt idx="354">
                        <c:v>1.0425725689374221</c:v>
                      </c:pt>
                      <c:pt idx="355">
                        <c:v>1.0299296968411202</c:v>
                      </c:pt>
                      <c:pt idx="356">
                        <c:v>1.0195003423341928</c:v>
                      </c:pt>
                      <c:pt idx="357">
                        <c:v>1.0112893024049097</c:v>
                      </c:pt>
                      <c:pt idx="358">
                        <c:v>1.0053005550435496</c:v>
                      </c:pt>
                      <c:pt idx="359">
                        <c:v>1.0015369082432481</c:v>
                      </c:pt>
                      <c:pt idx="360">
                        <c:v>1.0000000000000004</c:v>
                      </c:pt>
                      <c:pt idx="361">
                        <c:v>1.0006905323120929</c:v>
                      </c:pt>
                      <c:pt idx="362">
                        <c:v>1.0036080371806677</c:v>
                      </c:pt>
                      <c:pt idx="363">
                        <c:v>1.0087511106091571</c:v>
                      </c:pt>
                      <c:pt idx="364">
                        <c:v>1.0161172956035669</c:v>
                      </c:pt>
                      <c:pt idx="365">
                        <c:v>1.0257029651727632</c:v>
                      </c:pt>
                      <c:pt idx="366">
                        <c:v>1.0375034393281859</c:v>
                      </c:pt>
                      <c:pt idx="367">
                        <c:v>1.0515132190832757</c:v>
                      </c:pt>
                      <c:pt idx="368">
                        <c:v>1.067725401454906</c:v>
                      </c:pt>
                      <c:pt idx="369">
                        <c:v>1.0861322644619515</c:v>
                      </c:pt>
                      <c:pt idx="370">
                        <c:v>1.1067249161261481</c:v>
                      </c:pt>
                      <c:pt idx="371">
                        <c:v>1.1294937624709462</c:v>
                      </c:pt>
                      <c:pt idx="372">
                        <c:v>1.154427688523517</c:v>
                      </c:pt>
                      <c:pt idx="373">
                        <c:v>1.1815148773127435</c:v>
                      </c:pt>
                      <c:pt idx="374">
                        <c:v>1.2107424588700837</c:v>
                      </c:pt>
                      <c:pt idx="375">
                        <c:v>1.2420966272292859</c:v>
                      </c:pt>
                      <c:pt idx="376">
                        <c:v>1.2755624064269564</c:v>
                      </c:pt>
                      <c:pt idx="377">
                        <c:v>1.3111237675022753</c:v>
                      </c:pt>
                      <c:pt idx="378">
                        <c:v>1.3487640964958547</c:v>
                      </c:pt>
                      <c:pt idx="379">
                        <c:v>1.3884652584520201</c:v>
                      </c:pt>
                      <c:pt idx="380">
                        <c:v>1.4302088844156733</c:v>
                      </c:pt>
                      <c:pt idx="381">
                        <c:v>1.473975084435432</c:v>
                      </c:pt>
                      <c:pt idx="382">
                        <c:v>1.5197431495619174</c:v>
                      </c:pt>
                      <c:pt idx="383">
                        <c:v>1.5674916688474656</c:v>
                      </c:pt>
                      <c:pt idx="384">
                        <c:v>1.6171979443475557</c:v>
                      </c:pt>
                      <c:pt idx="385">
                        <c:v>1.6688389271185307</c:v>
                      </c:pt>
                      <c:pt idx="386">
                        <c:v>1.7223902812198739</c:v>
                      </c:pt>
                      <c:pt idx="387">
                        <c:v>1.7778270857125031</c:v>
                      </c:pt>
                      <c:pt idx="388">
                        <c:v>1.8351233666599078</c:v>
                      </c:pt>
                      <c:pt idx="389">
                        <c:v>1.8942524481272909</c:v>
                      </c:pt>
                      <c:pt idx="390">
                        <c:v>1.9551867181821507</c:v>
                      </c:pt>
                      <c:pt idx="391">
                        <c:v>2.0178980968931186</c:v>
                      </c:pt>
                      <c:pt idx="392">
                        <c:v>2.0823572173319826</c:v>
                      </c:pt>
                      <c:pt idx="393">
                        <c:v>2.1485345955708097</c:v>
                      </c:pt>
                      <c:pt idx="394">
                        <c:v>2.2163995776845287</c:v>
                      </c:pt>
                      <c:pt idx="395">
                        <c:v>2.2859210417492153</c:v>
                      </c:pt>
                      <c:pt idx="396">
                        <c:v>2.357066812843513</c:v>
                      </c:pt>
                      <c:pt idx="397">
                        <c:v>2.4298047160460698</c:v>
                      </c:pt>
                      <c:pt idx="398">
                        <c:v>2.5041012894386823</c:v>
                      </c:pt>
                      <c:pt idx="399">
                        <c:v>2.5799229541034241</c:v>
                      </c:pt>
                      <c:pt idx="400">
                        <c:v>2.6572348441255231</c:v>
                      </c:pt>
                      <c:pt idx="401">
                        <c:v>2.7360026785887741</c:v>
                      </c:pt>
                      <c:pt idx="402">
                        <c:v>2.816190187581832</c:v>
                      </c:pt>
                      <c:pt idx="403">
                        <c:v>2.8977620371910673</c:v>
                      </c:pt>
                      <c:pt idx="404">
                        <c:v>2.9806811385071379</c:v>
                      </c:pt>
                      <c:pt idx="405">
                        <c:v>3.0649105196204149</c:v>
                      </c:pt>
                      <c:pt idx="406">
                        <c:v>3.1504128576221313</c:v>
                      </c:pt>
                      <c:pt idx="407">
                        <c:v>3.2371507126038019</c:v>
                      </c:pt>
                      <c:pt idx="408">
                        <c:v>3.3250850066609479</c:v>
                      </c:pt>
                      <c:pt idx="409">
                        <c:v>3.4141773638873727</c:v>
                      </c:pt>
                      <c:pt idx="410">
                        <c:v>3.5043894083768827</c:v>
                      </c:pt>
                      <c:pt idx="411">
                        <c:v>3.595680775228141</c:v>
                      </c:pt>
                      <c:pt idx="412">
                        <c:v>3.6880127375358134</c:v>
                      </c:pt>
                      <c:pt idx="413">
                        <c:v>3.7813448133988512</c:v>
                      </c:pt>
                      <c:pt idx="414">
                        <c:v>3.8756378079130598</c:v>
                      </c:pt>
                      <c:pt idx="415">
                        <c:v>3.9708503031796796</c:v>
                      </c:pt>
                      <c:pt idx="416">
                        <c:v>4.0669424022962337</c:v>
                      </c:pt>
                      <c:pt idx="417">
                        <c:v>4.1638733893622462</c:v>
                      </c:pt>
                      <c:pt idx="418">
                        <c:v>4.2616026654769525</c:v>
                      </c:pt>
                      <c:pt idx="419">
                        <c:v>4.3600891637407386</c:v>
                      </c:pt>
                      <c:pt idx="420">
                        <c:v>4.4592920512534127</c:v>
                      </c:pt>
                      <c:pt idx="421">
                        <c:v>4.5591703781150708</c:v>
                      </c:pt>
                      <c:pt idx="422">
                        <c:v>4.6596828434266708</c:v>
                      </c:pt>
                      <c:pt idx="423">
                        <c:v>4.7607889652871611</c:v>
                      </c:pt>
                      <c:pt idx="424">
                        <c:v>4.8624473257977794</c:v>
                      </c:pt>
                      <c:pt idx="425">
                        <c:v>4.9646172090580567</c:v>
                      </c:pt>
                      <c:pt idx="426">
                        <c:v>5.0672580161672265</c:v>
                      </c:pt>
                      <c:pt idx="427">
                        <c:v>5.170328563225957</c:v>
                      </c:pt>
                      <c:pt idx="428">
                        <c:v>5.2737891873312019</c:v>
                      </c:pt>
                      <c:pt idx="429">
                        <c:v>5.3775983535844842</c:v>
                      </c:pt>
                      <c:pt idx="430">
                        <c:v>5.4817169840813262</c:v>
                      </c:pt>
                      <c:pt idx="431">
                        <c:v>5.5861041289218223</c:v>
                      </c:pt>
                      <c:pt idx="432">
                        <c:v>5.6907207102014929</c:v>
                      </c:pt>
                      <c:pt idx="433">
                        <c:v>5.7955270650172892</c:v>
                      </c:pt>
                      <c:pt idx="434">
                        <c:v>5.9004842324644464</c:v>
                      </c:pt>
                      <c:pt idx="435">
                        <c:v>6.0055529006390564</c:v>
                      </c:pt>
                      <c:pt idx="436">
                        <c:v>6.1106943426357807</c:v>
                      </c:pt>
                      <c:pt idx="437">
                        <c:v>6.2158715865449921</c:v>
                      </c:pt>
                      <c:pt idx="438">
                        <c:v>6.3210447354642136</c:v>
                      </c:pt>
                      <c:pt idx="439">
                        <c:v>6.4261785724795271</c:v>
                      </c:pt>
                      <c:pt idx="440">
                        <c:v>6.5312348386844503</c:v>
                      </c:pt>
                      <c:pt idx="441">
                        <c:v>6.6361767961687859</c:v>
                      </c:pt>
                      <c:pt idx="442">
                        <c:v>6.7409688770194753</c:v>
                      </c:pt>
                      <c:pt idx="443">
                        <c:v>6.8455751623243106</c:v>
                      </c:pt>
                      <c:pt idx="444">
                        <c:v>6.9499610201679536</c:v>
                      </c:pt>
                      <c:pt idx="445">
                        <c:v>7.05409029763877</c:v>
                      </c:pt>
                      <c:pt idx="446">
                        <c:v>7.1579302348168374</c:v>
                      </c:pt>
                      <c:pt idx="447">
                        <c:v>7.2614466677856635</c:v>
                      </c:pt>
                      <c:pt idx="448">
                        <c:v>7.3646064856261866</c:v>
                      </c:pt>
                      <c:pt idx="449">
                        <c:v>7.4673766944190527</c:v>
                      </c:pt>
                      <c:pt idx="450">
                        <c:v>7.5697265232394777</c:v>
                      </c:pt>
                      <c:pt idx="451">
                        <c:v>7.6716232121675381</c:v>
                      </c:pt>
                      <c:pt idx="452">
                        <c:v>7.7730365752770201</c:v>
                      </c:pt>
                      <c:pt idx="453">
                        <c:v>7.8739358416431386</c:v>
                      </c:pt>
                      <c:pt idx="454">
                        <c:v>7.9742928143348157</c:v>
                      </c:pt>
                      <c:pt idx="455">
                        <c:v>8.0740757864295567</c:v>
                      </c:pt>
                      <c:pt idx="456">
                        <c:v>8.1732589009905627</c:v>
                      </c:pt>
                      <c:pt idx="457">
                        <c:v>8.2718136100876158</c:v>
                      </c:pt>
                      <c:pt idx="458">
                        <c:v>8.3697117167896433</c:v>
                      </c:pt>
                      <c:pt idx="459">
                        <c:v>8.4669288851561255</c:v>
                      </c:pt>
                      <c:pt idx="460">
                        <c:v>8.5634363332574175</c:v>
                      </c:pt>
                      <c:pt idx="461">
                        <c:v>8.6592118311478572</c:v>
                      </c:pt>
                      <c:pt idx="462">
                        <c:v>8.7542285858929372</c:v>
                      </c:pt>
                      <c:pt idx="463">
                        <c:v>8.8484623785518561</c:v>
                      </c:pt>
                      <c:pt idx="464">
                        <c:v>8.9418912131783781</c:v>
                      </c:pt>
                      <c:pt idx="465">
                        <c:v>9.0344923918279907</c:v>
                      </c:pt>
                      <c:pt idx="466">
                        <c:v>9.126242982556743</c:v>
                      </c:pt>
                      <c:pt idx="467">
                        <c:v>9.2171223934149715</c:v>
                      </c:pt>
                      <c:pt idx="468">
                        <c:v>9.3071082774572975</c:v>
                      </c:pt>
                      <c:pt idx="469">
                        <c:v>9.3961817977297653</c:v>
                      </c:pt>
                      <c:pt idx="470">
                        <c:v>9.484323415280139</c:v>
                      </c:pt>
                      <c:pt idx="471">
                        <c:v>9.5715135911561777</c:v>
                      </c:pt>
                      <c:pt idx="472">
                        <c:v>9.6577343074019186</c:v>
                      </c:pt>
                      <c:pt idx="473">
                        <c:v>9.7429676630611226</c:v>
                      </c:pt>
                      <c:pt idx="474">
                        <c:v>9.827196927174688</c:v>
                      </c:pt>
                      <c:pt idx="475">
                        <c:v>9.910405017784365</c:v>
                      </c:pt>
                      <c:pt idx="476">
                        <c:v>9.9925757889296207</c:v>
                      </c:pt>
                      <c:pt idx="477">
                        <c:v>10.073695083645063</c:v>
                      </c:pt>
                      <c:pt idx="478">
                        <c:v>10.153746755970152</c:v>
                      </c:pt>
                      <c:pt idx="479">
                        <c:v>10.232717467937499</c:v>
                      </c:pt>
                      <c:pt idx="480">
                        <c:v>10.310592828582275</c:v>
                      </c:pt>
                      <c:pt idx="481">
                        <c:v>10.387359616936795</c:v>
                      </c:pt>
                      <c:pt idx="482">
                        <c:v>10.463006133029666</c:v>
                      </c:pt>
                      <c:pt idx="483">
                        <c:v>10.537519038893482</c:v>
                      </c:pt>
                      <c:pt idx="484">
                        <c:v>10.610888506552271</c:v>
                      </c:pt>
                      <c:pt idx="485">
                        <c:v>10.683100964039205</c:v>
                      </c:pt>
                      <c:pt idx="486">
                        <c:v>10.754146817377739</c:v>
                      </c:pt>
                      <c:pt idx="487">
                        <c:v>10.824017174589608</c:v>
                      </c:pt>
                      <c:pt idx="488">
                        <c:v>10.892701037701688</c:v>
                      </c:pt>
                      <c:pt idx="489">
                        <c:v>10.960187993739439</c:v>
                      </c:pt>
                      <c:pt idx="490">
                        <c:v>11.026472543716299</c:v>
                      </c:pt>
                      <c:pt idx="491">
                        <c:v>11.091542168662873</c:v>
                      </c:pt>
                      <c:pt idx="492">
                        <c:v>11.155392539589737</c:v>
                      </c:pt>
                      <c:pt idx="493">
                        <c:v>11.218014647518915</c:v>
                      </c:pt>
                      <c:pt idx="494">
                        <c:v>11.279400302470428</c:v>
                      </c:pt>
                      <c:pt idx="495">
                        <c:v>11.339543537458857</c:v>
                      </c:pt>
                      <c:pt idx="496">
                        <c:v>11.398437917499935</c:v>
                      </c:pt>
                      <c:pt idx="497">
                        <c:v>11.456077358608535</c:v>
                      </c:pt>
                      <c:pt idx="498">
                        <c:v>11.512456244798379</c:v>
                      </c:pt>
                      <c:pt idx="499">
                        <c:v>11.567567673086344</c:v>
                      </c:pt>
                      <c:pt idx="500">
                        <c:v>11.621408835479292</c:v>
                      </c:pt>
                      <c:pt idx="501">
                        <c:v>11.673973530992384</c:v>
                      </c:pt>
                      <c:pt idx="502">
                        <c:v>11.725256494638485</c:v>
                      </c:pt>
                      <c:pt idx="503">
                        <c:v>11.775254801424744</c:v>
                      </c:pt>
                      <c:pt idx="504">
                        <c:v>11.823963303363755</c:v>
                      </c:pt>
                      <c:pt idx="505">
                        <c:v>11.871378490464084</c:v>
                      </c:pt>
                      <c:pt idx="506">
                        <c:v>11.9174983737306</c:v>
                      </c:pt>
                      <c:pt idx="507">
                        <c:v>11.962317571176456</c:v>
                      </c:pt>
                      <c:pt idx="508">
                        <c:v>12.005833625807659</c:v>
                      </c:pt>
                      <c:pt idx="509">
                        <c:v>12.048044665628787</c:v>
                      </c:pt>
                      <c:pt idx="510">
                        <c:v>12.088947063648702</c:v>
                      </c:pt>
                      <c:pt idx="511">
                        <c:v>12.128537309875986</c:v>
                      </c:pt>
                      <c:pt idx="512">
                        <c:v>12.166815404310638</c:v>
                      </c:pt>
                      <c:pt idx="513">
                        <c:v>12.203777719961522</c:v>
                      </c:pt>
                      <c:pt idx="514">
                        <c:v>12.239422501832932</c:v>
                      </c:pt>
                      <c:pt idx="515">
                        <c:v>12.273747994929154</c:v>
                      </c:pt>
                      <c:pt idx="516">
                        <c:v>12.306752327254765</c:v>
                      </c:pt>
                      <c:pt idx="517">
                        <c:v>12.338434679811769</c:v>
                      </c:pt>
                      <c:pt idx="518">
                        <c:v>12.368793297604451</c:v>
                      </c:pt>
                      <c:pt idx="519">
                        <c:v>12.39782537263968</c:v>
                      </c:pt>
                      <c:pt idx="520">
                        <c:v>12.425531957914879</c:v>
                      </c:pt>
                      <c:pt idx="521">
                        <c:v>12.451911181434626</c:v>
                      </c:pt>
                      <c:pt idx="522">
                        <c:v>12.476961171203495</c:v>
                      </c:pt>
                      <c:pt idx="523">
                        <c:v>12.500681225223202</c:v>
                      </c:pt>
                      <c:pt idx="524">
                        <c:v>12.523072162491747</c:v>
                      </c:pt>
                      <c:pt idx="525">
                        <c:v>12.544131292015706</c:v>
                      </c:pt>
                      <c:pt idx="526">
                        <c:v>12.563859432793073</c:v>
                      </c:pt>
                      <c:pt idx="527">
                        <c:v>12.582254946827863</c:v>
                      </c:pt>
                      <c:pt idx="528">
                        <c:v>12.599316781122637</c:v>
                      </c:pt>
                      <c:pt idx="529">
                        <c:v>12.615045871675116</c:v>
                      </c:pt>
                      <c:pt idx="530">
                        <c:v>12.629440580489302</c:v>
                      </c:pt>
                      <c:pt idx="531">
                        <c:v>12.64250079056548</c:v>
                      </c:pt>
                      <c:pt idx="532">
                        <c:v>12.654227320901647</c:v>
                      </c:pt>
                      <c:pt idx="533">
                        <c:v>12.664618533501809</c:v>
                      </c:pt>
                      <c:pt idx="534">
                        <c:v>12.673673375368535</c:v>
                      </c:pt>
                      <c:pt idx="535">
                        <c:v>12.681392899499262</c:v>
                      </c:pt>
                      <c:pt idx="536">
                        <c:v>12.687777924891973</c:v>
                      </c:pt>
                      <c:pt idx="537">
                        <c:v>12.692825877552975</c:v>
                      </c:pt>
                      <c:pt idx="538">
                        <c:v>12.696537459480542</c:v>
                      </c:pt>
                      <c:pt idx="539">
                        <c:v>12.698913606672386</c:v>
                      </c:pt>
                      <c:pt idx="540">
                        <c:v>12.699952681132519</c:v>
                      </c:pt>
                      <c:pt idx="541">
                        <c:v>12.69965632085693</c:v>
                      </c:pt>
                      <c:pt idx="542">
                        <c:v>12.698021834852197</c:v>
                      </c:pt>
                      <c:pt idx="543">
                        <c:v>12.695052031111459</c:v>
                      </c:pt>
                      <c:pt idx="544">
                        <c:v>12.690745154639004</c:v>
                      </c:pt>
                      <c:pt idx="545">
                        <c:v>12.685100971435407</c:v>
                      </c:pt>
                      <c:pt idx="546">
                        <c:v>12.67812053449809</c:v>
                      </c:pt>
                      <c:pt idx="547">
                        <c:v>12.669803843827056</c:v>
                      </c:pt>
                      <c:pt idx="548">
                        <c:v>12.660151718420302</c:v>
                      </c:pt>
                      <c:pt idx="549">
                        <c:v>12.649162520281831</c:v>
                      </c:pt>
                      <c:pt idx="550">
                        <c:v>12.636837887407639</c:v>
                      </c:pt>
                      <c:pt idx="551">
                        <c:v>12.62317700079973</c:v>
                      </c:pt>
                      <c:pt idx="552">
                        <c:v>12.608179743458388</c:v>
                      </c:pt>
                      <c:pt idx="553">
                        <c:v>12.591848104378755</c:v>
                      </c:pt>
                      <c:pt idx="554">
                        <c:v>12.574181849561398</c:v>
                      </c:pt>
                      <c:pt idx="555">
                        <c:v>12.555180277008036</c:v>
                      </c:pt>
                      <c:pt idx="556">
                        <c:v>12.534845141714376</c:v>
                      </c:pt>
                      <c:pt idx="557">
                        <c:v>12.51317644368042</c:v>
                      </c:pt>
                      <c:pt idx="558">
                        <c:v>12.490174884904455</c:v>
                      </c:pt>
                      <c:pt idx="559">
                        <c:v>12.465840699385904</c:v>
                      </c:pt>
                      <c:pt idx="560">
                        <c:v>12.440175642120479</c:v>
                      </c:pt>
                      <c:pt idx="561">
                        <c:v>12.413179596108469</c:v>
                      </c:pt>
                      <c:pt idx="562">
                        <c:v>12.384854433345295</c:v>
                      </c:pt>
                      <c:pt idx="563">
                        <c:v>12.355200153830955</c:v>
                      </c:pt>
                      <c:pt idx="564">
                        <c:v>12.324218512561163</c:v>
                      </c:pt>
                      <c:pt idx="565">
                        <c:v>12.291910445533631</c:v>
                      </c:pt>
                      <c:pt idx="566">
                        <c:v>12.258276771746356</c:v>
                      </c:pt>
                      <c:pt idx="567">
                        <c:v>12.223321118190471</c:v>
                      </c:pt>
                      <c:pt idx="568">
                        <c:v>12.187043484865974</c:v>
                      </c:pt>
                      <c:pt idx="569">
                        <c:v>12.149445626768584</c:v>
                      </c:pt>
                      <c:pt idx="570">
                        <c:v>12.110530234891716</c:v>
                      </c:pt>
                      <c:pt idx="571">
                        <c:v>12.070299064231081</c:v>
                      </c:pt>
                      <c:pt idx="572">
                        <c:v>12.02875386978239</c:v>
                      </c:pt>
                      <c:pt idx="573">
                        <c:v>11.985898395536493</c:v>
                      </c:pt>
                      <c:pt idx="574">
                        <c:v>11.941734279489379</c:v>
                      </c:pt>
                      <c:pt idx="575">
                        <c:v>11.896264329634194</c:v>
                      </c:pt>
                      <c:pt idx="576">
                        <c:v>11.849493693958349</c:v>
                      </c:pt>
                      <c:pt idx="577">
                        <c:v>11.801422489461562</c:v>
                      </c:pt>
                      <c:pt idx="578">
                        <c:v>11.752057034128384</c:v>
                      </c:pt>
                      <c:pt idx="579">
                        <c:v>11.701399784952814</c:v>
                      </c:pt>
                      <c:pt idx="580">
                        <c:v>11.649455538923123</c:v>
                      </c:pt>
                      <c:pt idx="581">
                        <c:v>11.596227572031305</c:v>
                      </c:pt>
                      <c:pt idx="582">
                        <c:v>11.541721383263916</c:v>
                      </c:pt>
                      <c:pt idx="583">
                        <c:v>11.485942237608091</c:v>
                      </c:pt>
                      <c:pt idx="584">
                        <c:v>11.428895634050386</c:v>
                      </c:pt>
                      <c:pt idx="585">
                        <c:v>11.370585901580222</c:v>
                      </c:pt>
                      <c:pt idx="586">
                        <c:v>11.311019358182151</c:v>
                      </c:pt>
                      <c:pt idx="587">
                        <c:v>11.25020314083873</c:v>
                      </c:pt>
                      <c:pt idx="588">
                        <c:v>11.188143450534801</c:v>
                      </c:pt>
                      <c:pt idx="589">
                        <c:v>11.124846488255208</c:v>
                      </c:pt>
                      <c:pt idx="590">
                        <c:v>11.060320443979929</c:v>
                      </c:pt>
                      <c:pt idx="591">
                        <c:v>10.994572337691809</c:v>
                      </c:pt>
                      <c:pt idx="592">
                        <c:v>10.927613050364247</c:v>
                      </c:pt>
                      <c:pt idx="593">
                        <c:v>10.859447729984662</c:v>
                      </c:pt>
                      <c:pt idx="594">
                        <c:v>10.790087959524739</c:v>
                      </c:pt>
                      <c:pt idx="595">
                        <c:v>10.71954110996646</c:v>
                      </c:pt>
                      <c:pt idx="596">
                        <c:v>10.647818647281804</c:v>
                      </c:pt>
                      <c:pt idx="597">
                        <c:v>10.574931218444741</c:v>
                      </c:pt>
                      <c:pt idx="598">
                        <c:v>10.50088876843096</c:v>
                      </c:pt>
                      <c:pt idx="599">
                        <c:v>10.425702880212153</c:v>
                      </c:pt>
                      <c:pt idx="600">
                        <c:v>10.349385955758001</c:v>
                      </c:pt>
                      <c:pt idx="601">
                        <c:v>10.271950631037623</c:v>
                      </c:pt>
                      <c:pt idx="602">
                        <c:v>10.193409308020694</c:v>
                      </c:pt>
                      <c:pt idx="603">
                        <c:v>10.113776260672335</c:v>
                      </c:pt>
                      <c:pt idx="604">
                        <c:v>10.033064007961938</c:v>
                      </c:pt>
                      <c:pt idx="605">
                        <c:v>9.9512877598523257</c:v>
                      </c:pt>
                      <c:pt idx="606">
                        <c:v>9.8684643643023175</c:v>
                      </c:pt>
                      <c:pt idx="607">
                        <c:v>9.7846073932787352</c:v>
                      </c:pt>
                      <c:pt idx="608">
                        <c:v>9.6997346307381136</c:v>
                      </c:pt>
                      <c:pt idx="609">
                        <c:v>9.613862924639264</c:v>
                      </c:pt>
                      <c:pt idx="610">
                        <c:v>9.5270093569404377</c:v>
                      </c:pt>
                      <c:pt idx="611">
                        <c:v>9.4391917115981609</c:v>
                      </c:pt>
                      <c:pt idx="612">
                        <c:v>9.3504296445643877</c:v>
                      </c:pt>
                      <c:pt idx="613">
                        <c:v>9.2607419927930739</c:v>
                      </c:pt>
                      <c:pt idx="614">
                        <c:v>9.1701482952364639</c:v>
                      </c:pt>
                      <c:pt idx="615">
                        <c:v>9.078670781840211</c:v>
                      </c:pt>
                      <c:pt idx="616">
                        <c:v>8.9863293425557043</c:v>
                      </c:pt>
                      <c:pt idx="617">
                        <c:v>8.8931460903288873</c:v>
                      </c:pt>
                      <c:pt idx="618">
                        <c:v>8.7991441911031387</c:v>
                      </c:pt>
                      <c:pt idx="619">
                        <c:v>8.7043470448212581</c:v>
                      </c:pt>
                      <c:pt idx="620">
                        <c:v>8.6087778174266187</c:v>
                      </c:pt>
                      <c:pt idx="621">
                        <c:v>8.5124614298583037</c:v>
                      </c:pt>
                      <c:pt idx="622">
                        <c:v>8.4154218670576917</c:v>
                      </c:pt>
                      <c:pt idx="623">
                        <c:v>8.3176866239575702</c:v>
                      </c:pt>
                      <c:pt idx="624">
                        <c:v>8.2192814404950223</c:v>
                      </c:pt>
                      <c:pt idx="625">
                        <c:v>8.1202331096045555</c:v>
                      </c:pt>
                      <c:pt idx="626">
                        <c:v>8.0205693602183921</c:v>
                      </c:pt>
                      <c:pt idx="627">
                        <c:v>7.9203186232670353</c:v>
                      </c:pt>
                      <c:pt idx="628">
                        <c:v>7.8195099146795624</c:v>
                      </c:pt>
                      <c:pt idx="629">
                        <c:v>7.7181724843844748</c:v>
                      </c:pt>
                      <c:pt idx="630">
                        <c:v>7.6163368693071263</c:v>
                      </c:pt>
                      <c:pt idx="631">
                        <c:v>7.5140339573720203</c:v>
                      </c:pt>
                      <c:pt idx="632">
                        <c:v>7.411294519503941</c:v>
                      </c:pt>
                      <c:pt idx="633">
                        <c:v>7.3081513156228066</c:v>
                      </c:pt>
                      <c:pt idx="634">
                        <c:v>7.2046371056485468</c:v>
                      </c:pt>
                      <c:pt idx="635">
                        <c:v>7.1007827775056551</c:v>
                      </c:pt>
                      <c:pt idx="636">
                        <c:v>6.996624484105765</c:v>
                      </c:pt>
                      <c:pt idx="637">
                        <c:v>6.8921945173699397</c:v>
                      </c:pt>
                      <c:pt idx="638">
                        <c:v>6.7875287962103847</c:v>
                      </c:pt>
                      <c:pt idx="639">
                        <c:v>6.6826618355427323</c:v>
                      </c:pt>
                      <c:pt idx="640">
                        <c:v>6.5776301392777476</c:v>
                      </c:pt>
                      <c:pt idx="641">
                        <c:v>6.4724685733302145</c:v>
                      </c:pt>
                      <c:pt idx="642">
                        <c:v>6.3672150456074679</c:v>
                      </c:pt>
                      <c:pt idx="643">
                        <c:v>6.2619057090211392</c:v>
                      </c:pt>
                      <c:pt idx="644">
                        <c:v>6.1565781204794225</c:v>
                      </c:pt>
                      <c:pt idx="645">
                        <c:v>6.0512706558885165</c:v>
                      </c:pt>
                      <c:pt idx="646">
                        <c:v>5.946020755156904</c:v>
                      </c:pt>
                      <c:pt idx="647">
                        <c:v>5.8408676131887791</c:v>
                      </c:pt>
                      <c:pt idx="648">
                        <c:v>5.7358501908889057</c:v>
                      </c:pt>
                      <c:pt idx="649">
                        <c:v>5.6310068641634823</c:v>
                      </c:pt>
                      <c:pt idx="650">
                        <c:v>5.5263782319132684</c:v>
                      </c:pt>
                      <c:pt idx="651">
                        <c:v>5.422003957041313</c:v>
                      </c:pt>
                      <c:pt idx="652">
                        <c:v>5.3179238194503817</c:v>
                      </c:pt>
                      <c:pt idx="653">
                        <c:v>5.2141775990432366</c:v>
                      </c:pt>
                      <c:pt idx="654">
                        <c:v>5.1108061287200695</c:v>
                      </c:pt>
                      <c:pt idx="655">
                        <c:v>5.0078508263796371</c:v>
                      </c:pt>
                      <c:pt idx="656">
                        <c:v>4.9053514719247078</c:v>
                      </c:pt>
                      <c:pt idx="657">
                        <c:v>4.8033493662543236</c:v>
                      </c:pt>
                      <c:pt idx="658">
                        <c:v>4.7018851082692459</c:v>
                      </c:pt>
                      <c:pt idx="659">
                        <c:v>4.6010007008668081</c:v>
                      </c:pt>
                      <c:pt idx="660">
                        <c:v>4.5007365089483411</c:v>
                      </c:pt>
                      <c:pt idx="661">
                        <c:v>4.4011339504126044</c:v>
                      </c:pt>
                      <c:pt idx="662">
                        <c:v>4.3022339751595053</c:v>
                      </c:pt>
                      <c:pt idx="663">
                        <c:v>4.2040771820898017</c:v>
                      </c:pt>
                      <c:pt idx="664">
                        <c:v>4.1067055741008245</c:v>
                      </c:pt>
                      <c:pt idx="665">
                        <c:v>4.0101595160939087</c:v>
                      </c:pt>
                      <c:pt idx="666">
                        <c:v>3.9144800749686719</c:v>
                      </c:pt>
                      <c:pt idx="667">
                        <c:v>3.8197073816270195</c:v>
                      </c:pt>
                      <c:pt idx="668">
                        <c:v>3.7258828539677102</c:v>
                      </c:pt>
                      <c:pt idx="669">
                        <c:v>3.6330454528955101</c:v>
                      </c:pt>
                      <c:pt idx="670">
                        <c:v>3.5412358943108959</c:v>
                      </c:pt>
                      <c:pt idx="671">
                        <c:v>3.4504944261154882</c:v>
                      </c:pt>
                      <c:pt idx="672">
                        <c:v>3.3608598922143367</c:v>
                      </c:pt>
                      <c:pt idx="673">
                        <c:v>3.2723714875116361</c:v>
                      </c:pt>
                      <c:pt idx="674">
                        <c:v>3.185068406911578</c:v>
                      </c:pt>
                      <c:pt idx="675">
                        <c:v>3.0989887923209327</c:v>
                      </c:pt>
                      <c:pt idx="676">
                        <c:v>3.0141710196458935</c:v>
                      </c:pt>
                      <c:pt idx="677">
                        <c:v>2.9306526457946611</c:v>
                      </c:pt>
                      <c:pt idx="678">
                        <c:v>2.8484707596765722</c:v>
                      </c:pt>
                      <c:pt idx="679">
                        <c:v>2.7676622162015456</c:v>
                      </c:pt>
                      <c:pt idx="680">
                        <c:v>2.6882632852809203</c:v>
                      </c:pt>
                      <c:pt idx="681">
                        <c:v>2.6103096518274715</c:v>
                      </c:pt>
                      <c:pt idx="682">
                        <c:v>2.5338365327551164</c:v>
                      </c:pt>
                      <c:pt idx="683">
                        <c:v>2.4588787939786294</c:v>
                      </c:pt>
                      <c:pt idx="684">
                        <c:v>2.385470131415647</c:v>
                      </c:pt>
                      <c:pt idx="685">
                        <c:v>2.3136443579835184</c:v>
                      </c:pt>
                      <c:pt idx="686">
                        <c:v>2.243433765603307</c:v>
                      </c:pt>
                      <c:pt idx="687">
                        <c:v>2.1748708801955128</c:v>
                      </c:pt>
                      <c:pt idx="688">
                        <c:v>2.1079868236840613</c:v>
                      </c:pt>
                      <c:pt idx="689">
                        <c:v>2.0428128349925911</c:v>
                      </c:pt>
                      <c:pt idx="690">
                        <c:v>1.979378749048178</c:v>
                      </c:pt>
                      <c:pt idx="691">
                        <c:v>1.9177135817798929</c:v>
                      </c:pt>
                      <c:pt idx="692">
                        <c:v>1.857846115117386</c:v>
                      </c:pt>
                      <c:pt idx="693">
                        <c:v>1.7998040779928761</c:v>
                      </c:pt>
                      <c:pt idx="694">
                        <c:v>1.7436143803405881</c:v>
                      </c:pt>
                      <c:pt idx="695">
                        <c:v>1.6893032300964568</c:v>
                      </c:pt>
                      <c:pt idx="696">
                        <c:v>1.6368958991987108</c:v>
                      </c:pt>
                      <c:pt idx="697">
                        <c:v>1.586416840587578</c:v>
                      </c:pt>
                      <c:pt idx="698">
                        <c:v>1.5378895712055749</c:v>
                      </c:pt>
                      <c:pt idx="699">
                        <c:v>1.4913369059969328</c:v>
                      </c:pt>
                      <c:pt idx="700">
                        <c:v>1.4467804899087446</c:v>
                      </c:pt>
                      <c:pt idx="701">
                        <c:v>1.4042413828895308</c:v>
                      </c:pt>
                      <c:pt idx="702">
                        <c:v>1.3637393578909616</c:v>
                      </c:pt>
                      <c:pt idx="703">
                        <c:v>1.3252937198658459</c:v>
                      </c:pt>
                      <c:pt idx="704">
                        <c:v>1.2889223697704286</c:v>
                      </c:pt>
                      <c:pt idx="705">
                        <c:v>1.2546425065626716</c:v>
                      </c:pt>
                      <c:pt idx="706">
                        <c:v>1.2224700422036769</c:v>
                      </c:pt>
                      <c:pt idx="707">
                        <c:v>1.1924205376554107</c:v>
                      </c:pt>
                      <c:pt idx="708">
                        <c:v>1.1645076818844089</c:v>
                      </c:pt>
                      <c:pt idx="709">
                        <c:v>1.1387450468574998</c:v>
                      </c:pt>
                      <c:pt idx="710">
                        <c:v>1.1151448005449391</c:v>
                      </c:pt>
                      <c:pt idx="711">
                        <c:v>1.0937177069204183</c:v>
                      </c:pt>
                      <c:pt idx="712">
                        <c:v>1.0744740619587665</c:v>
                      </c:pt>
                      <c:pt idx="713">
                        <c:v>1.0574229916376783</c:v>
                      </c:pt>
                      <c:pt idx="714">
                        <c:v>1.0425725689374221</c:v>
                      </c:pt>
                      <c:pt idx="715">
                        <c:v>1.0299296968411202</c:v>
                      </c:pt>
                      <c:pt idx="716">
                        <c:v>1.0195003423341928</c:v>
                      </c:pt>
                      <c:pt idx="717">
                        <c:v>1.0112893024049097</c:v>
                      </c:pt>
                      <c:pt idx="718">
                        <c:v>1.0053005550435496</c:v>
                      </c:pt>
                      <c:pt idx="719">
                        <c:v>1.0015369082432481</c:v>
                      </c:pt>
                    </c:numCache>
                  </c:numRef>
                </c:xVal>
                <c:yVal>
                  <c:numRef>
                    <c:extLst>
                      <c:ext uri="{02D57815-91ED-43cb-92C2-25804820EDAC}">
                        <c15:formulaRef>
                          <c15:sqref>'Data Task 1'!$K$12:$K$731</c15:sqref>
                        </c15:formulaRef>
                      </c:ext>
                    </c:extLst>
                    <c:numCache>
                      <c:formatCode>0.00</c:formatCode>
                      <c:ptCount val="720"/>
                      <c:pt idx="0">
                        <c:v>0.74180599999999997</c:v>
                      </c:pt>
                      <c:pt idx="1">
                        <c:v>0.75359399999999999</c:v>
                      </c:pt>
                      <c:pt idx="2">
                        <c:v>0.75820900000000002</c:v>
                      </c:pt>
                      <c:pt idx="3">
                        <c:v>0.75241500000000006</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0.74371199999999993</c:v>
                      </c:pt>
                      <c:pt idx="16">
                        <c:v>0.76495500000000005</c:v>
                      </c:pt>
                      <c:pt idx="17">
                        <c:v>0.73952400000000007</c:v>
                      </c:pt>
                      <c:pt idx="18">
                        <c:v>0.72843900000000006</c:v>
                      </c:pt>
                      <c:pt idx="19">
                        <c:v>0.72944199999999992</c:v>
                      </c:pt>
                      <c:pt idx="20">
                        <c:v>0.72748600000000008</c:v>
                      </c:pt>
                      <c:pt idx="21">
                        <c:v>0.72387400000000002</c:v>
                      </c:pt>
                      <c:pt idx="22">
                        <c:v>0.74825199999999992</c:v>
                      </c:pt>
                      <c:pt idx="23">
                        <c:v>0.74855300000000002</c:v>
                      </c:pt>
                      <c:pt idx="24">
                        <c:v>0.72896499999999997</c:v>
                      </c:pt>
                      <c:pt idx="25">
                        <c:v>0.69982199999999994</c:v>
                      </c:pt>
                      <c:pt idx="26">
                        <c:v>0.70538999999999996</c:v>
                      </c:pt>
                      <c:pt idx="27">
                        <c:v>0.74331100000000006</c:v>
                      </c:pt>
                      <c:pt idx="28">
                        <c:v>0.71614899999999992</c:v>
                      </c:pt>
                      <c:pt idx="29">
                        <c:v>0.67607200000000001</c:v>
                      </c:pt>
                      <c:pt idx="30">
                        <c:v>0.69460600000000006</c:v>
                      </c:pt>
                      <c:pt idx="31">
                        <c:v>0.71732799999999997</c:v>
                      </c:pt>
                      <c:pt idx="32">
                        <c:v>0.68487500000000001</c:v>
                      </c:pt>
                      <c:pt idx="33">
                        <c:v>0.70215499999999997</c:v>
                      </c:pt>
                      <c:pt idx="34">
                        <c:v>0.69741500000000001</c:v>
                      </c:pt>
                      <c:pt idx="35">
                        <c:v>0.69134499999999999</c:v>
                      </c:pt>
                      <c:pt idx="36">
                        <c:v>0.67386499999999994</c:v>
                      </c:pt>
                      <c:pt idx="37">
                        <c:v>0.66834700000000002</c:v>
                      </c:pt>
                      <c:pt idx="38">
                        <c:v>0.65666000000000002</c:v>
                      </c:pt>
                      <c:pt idx="39">
                        <c:v>0.64998899999999993</c:v>
                      </c:pt>
                      <c:pt idx="40">
                        <c:v>0.64712900000000007</c:v>
                      </c:pt>
                      <c:pt idx="41">
                        <c:v>0.67491800000000002</c:v>
                      </c:pt>
                      <c:pt idx="42">
                        <c:v>0.64677800000000008</c:v>
                      </c:pt>
                      <c:pt idx="43">
                        <c:v>0.63870300000000002</c:v>
                      </c:pt>
                      <c:pt idx="44">
                        <c:v>0.63471499999999992</c:v>
                      </c:pt>
                      <c:pt idx="45">
                        <c:v>0.64221400000000006</c:v>
                      </c:pt>
                      <c:pt idx="46">
                        <c:v>0.62556100000000003</c:v>
                      </c:pt>
                      <c:pt idx="47">
                        <c:v>0.64023300000000005</c:v>
                      </c:pt>
                      <c:pt idx="48">
                        <c:v>0.64469700000000008</c:v>
                      </c:pt>
                      <c:pt idx="49">
                        <c:v>0.64136100000000007</c:v>
                      </c:pt>
                      <c:pt idx="50">
                        <c:v>0.64258999999999999</c:v>
                      </c:pt>
                      <c:pt idx="51">
                        <c:v>0.63509100000000007</c:v>
                      </c:pt>
                      <c:pt idx="52">
                        <c:v>0.63830100000000001</c:v>
                      </c:pt>
                      <c:pt idx="53">
                        <c:v>0.62320299999999995</c:v>
                      </c:pt>
                      <c:pt idx="54">
                        <c:v>0.60376600000000002</c:v>
                      </c:pt>
                      <c:pt idx="55">
                        <c:v>0.61455100000000007</c:v>
                      </c:pt>
                      <c:pt idx="56">
                        <c:v>0.61580499999999994</c:v>
                      </c:pt>
                      <c:pt idx="57">
                        <c:v>0.60559699999999994</c:v>
                      </c:pt>
                      <c:pt idx="58">
                        <c:v>0.60654999999999992</c:v>
                      </c:pt>
                      <c:pt idx="59">
                        <c:v>0.61455100000000007</c:v>
                      </c:pt>
                      <c:pt idx="60">
                        <c:v>0.614676</c:v>
                      </c:pt>
                      <c:pt idx="61">
                        <c:v>0.62194899999999997</c:v>
                      </c:pt>
                      <c:pt idx="62">
                        <c:v>0.62566100000000002</c:v>
                      </c:pt>
                      <c:pt idx="63">
                        <c:v>0.61610600000000004</c:v>
                      </c:pt>
                      <c:pt idx="64">
                        <c:v>0.61675799999999992</c:v>
                      </c:pt>
                      <c:pt idx="65">
                        <c:v>0.60998599999999992</c:v>
                      </c:pt>
                      <c:pt idx="66">
                        <c:v>0.61663200000000007</c:v>
                      </c:pt>
                      <c:pt idx="67">
                        <c:v>0.63158000000000003</c:v>
                      </c:pt>
                      <c:pt idx="68">
                        <c:v>0.60140900000000008</c:v>
                      </c:pt>
                      <c:pt idx="69">
                        <c:v>0.59559000000000006</c:v>
                      </c:pt>
                      <c:pt idx="70">
                        <c:v>0.61216800000000005</c:v>
                      </c:pt>
                      <c:pt idx="71">
                        <c:v>0.61552899999999999</c:v>
                      </c:pt>
                      <c:pt idx="72">
                        <c:v>0.60386699999999993</c:v>
                      </c:pt>
                      <c:pt idx="73">
                        <c:v>0.58197199999999993</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0.56140600000000007</c:v>
                      </c:pt>
                      <c:pt idx="83">
                        <c:v>0.62781799999999999</c:v>
                      </c:pt>
                      <c:pt idx="84">
                        <c:v>0.59940199999999999</c:v>
                      </c:pt>
                      <c:pt idx="85">
                        <c:v>0.75464700000000007</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0.52300900000000006</c:v>
                      </c:pt>
                      <c:pt idx="95">
                        <c:v>0.51204899999999998</c:v>
                      </c:pt>
                      <c:pt idx="96">
                        <c:v>0.63968099999999994</c:v>
                      </c:pt>
                      <c:pt idx="97">
                        <c:v>0.55024600000000001</c:v>
                      </c:pt>
                      <c:pt idx="98">
                        <c:v>0.58703799999999995</c:v>
                      </c:pt>
                      <c:pt idx="99">
                        <c:v>0.59486299999999992</c:v>
                      </c:pt>
                      <c:pt idx="100">
                        <c:v>0.57191499999999995</c:v>
                      </c:pt>
                      <c:pt idx="101">
                        <c:v>0.584229</c:v>
                      </c:pt>
                      <c:pt idx="102">
                        <c:v>0.64507300000000001</c:v>
                      </c:pt>
                      <c:pt idx="103">
                        <c:v>0.53898500000000005</c:v>
                      </c:pt>
                      <c:pt idx="104">
                        <c:v>0.53590000000000004</c:v>
                      </c:pt>
                      <c:pt idx="105">
                        <c:v>0.63193100000000002</c:v>
                      </c:pt>
                      <c:pt idx="106">
                        <c:v>0.58784100000000006</c:v>
                      </c:pt>
                      <c:pt idx="107">
                        <c:v>0.60619899999999993</c:v>
                      </c:pt>
                      <c:pt idx="108">
                        <c:v>0.61595500000000003</c:v>
                      </c:pt>
                      <c:pt idx="109">
                        <c:v>0.58874300000000002</c:v>
                      </c:pt>
                      <c:pt idx="110">
                        <c:v>0.60692600000000008</c:v>
                      </c:pt>
                      <c:pt idx="111">
                        <c:v>0.59007300000000007</c:v>
                      </c:pt>
                      <c:pt idx="112">
                        <c:v>0.58911999999999998</c:v>
                      </c:pt>
                      <c:pt idx="113">
                        <c:v>0.602688</c:v>
                      </c:pt>
                      <c:pt idx="114">
                        <c:v>0.66824700000000004</c:v>
                      </c:pt>
                      <c:pt idx="115">
                        <c:v>0.64427000000000001</c:v>
                      </c:pt>
                      <c:pt idx="116">
                        <c:v>0.65746199999999999</c:v>
                      </c:pt>
                      <c:pt idx="117">
                        <c:v>0.62465799999999994</c:v>
                      </c:pt>
                      <c:pt idx="118">
                        <c:v>0.65808899999999992</c:v>
                      </c:pt>
                      <c:pt idx="119">
                        <c:v>0.68743299999999996</c:v>
                      </c:pt>
                      <c:pt idx="120">
                        <c:v>0.65956900000000007</c:v>
                      </c:pt>
                      <c:pt idx="121">
                        <c:v>0.64712900000000007</c:v>
                      </c:pt>
                      <c:pt idx="122">
                        <c:v>0.67913099999999993</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0.72944199999999992</c:v>
                      </c:pt>
                      <c:pt idx="136">
                        <c:v>0.73267700000000002</c:v>
                      </c:pt>
                      <c:pt idx="137">
                        <c:v>0.72527900000000001</c:v>
                      </c:pt>
                      <c:pt idx="138">
                        <c:v>0.73523500000000008</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0.77137600000000006</c:v>
                      </c:pt>
                      <c:pt idx="147">
                        <c:v>0.79294399999999998</c:v>
                      </c:pt>
                      <c:pt idx="148">
                        <c:v>0.78772799999999998</c:v>
                      </c:pt>
                      <c:pt idx="149">
                        <c:v>0.82499600000000006</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1.1266829999999999</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1.2645979999999999</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1.3365770000000001</c:v>
                      </c:pt>
                      <c:pt idx="227">
                        <c:v>1.3302069999999999</c:v>
                      </c:pt>
                      <c:pt idx="228">
                        <c:v>1.325291</c:v>
                      </c:pt>
                      <c:pt idx="229">
                        <c:v>1.322457</c:v>
                      </c:pt>
                      <c:pt idx="230">
                        <c:v>1.3648670000000001</c:v>
                      </c:pt>
                      <c:pt idx="231">
                        <c:v>1.3929819999999999</c:v>
                      </c:pt>
                      <c:pt idx="232">
                        <c:v>1.3985750000000001</c:v>
                      </c:pt>
                      <c:pt idx="233">
                        <c:v>1.400155</c:v>
                      </c:pt>
                      <c:pt idx="234">
                        <c:v>1.415278</c:v>
                      </c:pt>
                      <c:pt idx="235">
                        <c:v>1.4403329999999999</c:v>
                      </c:pt>
                      <c:pt idx="236">
                        <c:v>1.4541269999999999</c:v>
                      </c:pt>
                      <c:pt idx="237">
                        <c:v>1.452296</c:v>
                      </c:pt>
                      <c:pt idx="238">
                        <c:v>1.4743660000000001</c:v>
                      </c:pt>
                      <c:pt idx="239">
                        <c:v>1.4797579999999999</c:v>
                      </c:pt>
                      <c:pt idx="240">
                        <c:v>1.4778020000000001</c:v>
                      </c:pt>
                      <c:pt idx="241">
                        <c:v>1.4893640000000001</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1.6551930000000001</c:v>
                      </c:pt>
                      <c:pt idx="252">
                        <c:v>1.7574939999999999</c:v>
                      </c:pt>
                      <c:pt idx="253">
                        <c:v>1.77199</c:v>
                      </c:pt>
                      <c:pt idx="254">
                        <c:v>1.8110900000000001</c:v>
                      </c:pt>
                      <c:pt idx="255">
                        <c:v>1.6708430000000001</c:v>
                      </c:pt>
                      <c:pt idx="256">
                        <c:v>1.8482829999999999</c:v>
                      </c:pt>
                      <c:pt idx="257">
                        <c:v>1.7513239999999999</c:v>
                      </c:pt>
                      <c:pt idx="258">
                        <c:v>1.7706110000000002</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2.3520890000000003</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64.97758300000001</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16.804054999999998</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8.1378060000000012</c:v>
                      </c:pt>
                      <c:pt idx="464">
                        <c:v>8.0171710000000012</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4.8633190000000006</c:v>
                      </c:pt>
                      <c:pt idx="506">
                        <c:v>4.8240940000000005</c:v>
                      </c:pt>
                      <c:pt idx="507">
                        <c:v>4.7858219999999996</c:v>
                      </c:pt>
                      <c:pt idx="508">
                        <c:v>4.7312979999999998</c:v>
                      </c:pt>
                      <c:pt idx="509">
                        <c:v>4.6493370000000001</c:v>
                      </c:pt>
                      <c:pt idx="510">
                        <c:v>4.536753</c:v>
                      </c:pt>
                      <c:pt idx="511">
                        <c:v>4.4980039999999999</c:v>
                      </c:pt>
                      <c:pt idx="512">
                        <c:v>4.4253730000000004</c:v>
                      </c:pt>
                      <c:pt idx="513">
                        <c:v>4.3641019999999999</c:v>
                      </c:pt>
                      <c:pt idx="514">
                        <c:v>4.3075969999999995</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2.9484399999999997</c:v>
                      </c:pt>
                      <c:pt idx="536">
                        <c:v>2.8930129999999998</c:v>
                      </c:pt>
                      <c:pt idx="537">
                        <c:v>2.8207580000000001</c:v>
                      </c:pt>
                      <c:pt idx="538">
                        <c:v>2.7810060000000001</c:v>
                      </c:pt>
                      <c:pt idx="539">
                        <c:v>2.7276609999999999</c:v>
                      </c:pt>
                      <c:pt idx="540">
                        <c:v>2.6688239999999999</c:v>
                      </c:pt>
                      <c:pt idx="541">
                        <c:v>2.6181619999999999</c:v>
                      </c:pt>
                      <c:pt idx="542">
                        <c:v>2.5437250000000002</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2.1281749999999997</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1.6054840000000001</c:v>
                      </c:pt>
                      <c:pt idx="569">
                        <c:v>1.5936970000000001</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0.84779399999999994</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0.83227000000000007</c:v>
                      </c:pt>
                      <c:pt idx="648">
                        <c:v>0.81270700000000007</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0.77421000000000006</c:v>
                      </c:pt>
                      <c:pt idx="657">
                        <c:v>0.76169500000000001</c:v>
                      </c:pt>
                      <c:pt idx="658">
                        <c:v>0.76625900000000002</c:v>
                      </c:pt>
                      <c:pt idx="659">
                        <c:v>0.77215299999999998</c:v>
                      </c:pt>
                      <c:pt idx="660">
                        <c:v>0.76081699999999997</c:v>
                      </c:pt>
                      <c:pt idx="661">
                        <c:v>0.75499800000000006</c:v>
                      </c:pt>
                      <c:pt idx="662">
                        <c:v>0.75773199999999996</c:v>
                      </c:pt>
                      <c:pt idx="663">
                        <c:v>0.76177000000000006</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0.86231499999999994</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0.92172999999999994</c:v>
                      </c:pt>
                      <c:pt idx="687">
                        <c:v>0.92616900000000002</c:v>
                      </c:pt>
                      <c:pt idx="688">
                        <c:v>0.97642899999999999</c:v>
                      </c:pt>
                      <c:pt idx="689">
                        <c:v>0.93090899999999999</c:v>
                      </c:pt>
                      <c:pt idx="690">
                        <c:v>0.91152199999999994</c:v>
                      </c:pt>
                      <c:pt idx="691">
                        <c:v>0.90216699999999994</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0.78113199999999994</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0"/>
                <c:extLst>
                  <c:ext xmlns:c16="http://schemas.microsoft.com/office/drawing/2014/chart" uri="{C3380CC4-5D6E-409C-BE32-E72D297353CC}">
                    <c16:uniqueId val="{00000000-FD88-4179-A7C2-100EE9909D62}"/>
                  </c:ext>
                </c:extLst>
              </c15:ser>
            </c15:filteredScatterSeries>
            <c15:filteredScatterSeries>
              <c15:ser>
                <c:idx val="2"/>
                <c:order val="2"/>
                <c:tx>
                  <c:strRef>
                    <c:extLst xmlns:c15="http://schemas.microsoft.com/office/drawing/2012/chart">
                      <c:ext xmlns:c15="http://schemas.microsoft.com/office/drawing/2012/chart" uri="{02D57815-91ED-43cb-92C2-25804820EDAC}">
                        <c15:formulaRef>
                          <c15:sqref>'Data Task 1'!$AK$10:$AX$10</c15:sqref>
                        </c15:formulaRef>
                      </c:ext>
                    </c:extLst>
                    <c:strCache>
                      <c:ptCount val="1"/>
                      <c:pt idx="0">
                        <c:v>14400</c:v>
                      </c:pt>
                    </c:strCache>
                  </c:strRef>
                </c:tx>
                <c:spPr>
                  <a:ln w="22225"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'Data Task 1'!$AN$12:$AN$731</c15:sqref>
                        </c15:formulaRef>
                      </c:ext>
                    </c:extLst>
                    <c:numCache>
                      <c:formatCode>General</c:formatCode>
                      <c:ptCount val="720"/>
                      <c:pt idx="0">
                        <c:v>1.0000000000000004</c:v>
                      </c:pt>
                      <c:pt idx="1">
                        <c:v>1.0006905323120929</c:v>
                      </c:pt>
                      <c:pt idx="2">
                        <c:v>1.0036080371806677</c:v>
                      </c:pt>
                      <c:pt idx="3">
                        <c:v>1.0087511106091571</c:v>
                      </c:pt>
                      <c:pt idx="4">
                        <c:v>1.0161172956035669</c:v>
                      </c:pt>
                      <c:pt idx="5">
                        <c:v>1.0257029651727632</c:v>
                      </c:pt>
                      <c:pt idx="6">
                        <c:v>1.0375034393281859</c:v>
                      </c:pt>
                      <c:pt idx="7">
                        <c:v>1.0515132190832757</c:v>
                      </c:pt>
                      <c:pt idx="8">
                        <c:v>1.067725401454906</c:v>
                      </c:pt>
                      <c:pt idx="9">
                        <c:v>1.0861322644619515</c:v>
                      </c:pt>
                      <c:pt idx="10">
                        <c:v>1.1067249161261481</c:v>
                      </c:pt>
                      <c:pt idx="11">
                        <c:v>1.1294937624709462</c:v>
                      </c:pt>
                      <c:pt idx="12">
                        <c:v>1.154427688523517</c:v>
                      </c:pt>
                      <c:pt idx="13">
                        <c:v>1.1815148773127435</c:v>
                      </c:pt>
                      <c:pt idx="14">
                        <c:v>1.2107424588700837</c:v>
                      </c:pt>
                      <c:pt idx="15">
                        <c:v>1.2420966272292859</c:v>
                      </c:pt>
                      <c:pt idx="16">
                        <c:v>1.2755624064269564</c:v>
                      </c:pt>
                      <c:pt idx="17">
                        <c:v>1.3111237675022753</c:v>
                      </c:pt>
                      <c:pt idx="18">
                        <c:v>1.3487640964958547</c:v>
                      </c:pt>
                      <c:pt idx="19">
                        <c:v>1.3884652584520201</c:v>
                      </c:pt>
                      <c:pt idx="20">
                        <c:v>1.4302088844156733</c:v>
                      </c:pt>
                      <c:pt idx="21">
                        <c:v>1.473975084435432</c:v>
                      </c:pt>
                      <c:pt idx="22">
                        <c:v>1.5197431495619174</c:v>
                      </c:pt>
                      <c:pt idx="23">
                        <c:v>1.5674916688474656</c:v>
                      </c:pt>
                      <c:pt idx="24">
                        <c:v>1.6171979443475557</c:v>
                      </c:pt>
                      <c:pt idx="25">
                        <c:v>1.6688389271185307</c:v>
                      </c:pt>
                      <c:pt idx="26">
                        <c:v>1.7223902812198739</c:v>
                      </c:pt>
                      <c:pt idx="27">
                        <c:v>1.7778270857125031</c:v>
                      </c:pt>
                      <c:pt idx="28">
                        <c:v>1.8351233666599078</c:v>
                      </c:pt>
                      <c:pt idx="29">
                        <c:v>1.8942524481272909</c:v>
                      </c:pt>
                      <c:pt idx="30">
                        <c:v>1.9551867181821507</c:v>
                      </c:pt>
                      <c:pt idx="31">
                        <c:v>2.0178980968931186</c:v>
                      </c:pt>
                      <c:pt idx="32">
                        <c:v>2.0823572173319826</c:v>
                      </c:pt>
                      <c:pt idx="33">
                        <c:v>2.1485345955708097</c:v>
                      </c:pt>
                      <c:pt idx="34">
                        <c:v>2.2163995776845287</c:v>
                      </c:pt>
                      <c:pt idx="35">
                        <c:v>2.2859210417492153</c:v>
                      </c:pt>
                      <c:pt idx="36">
                        <c:v>2.357066812843513</c:v>
                      </c:pt>
                      <c:pt idx="37">
                        <c:v>2.4298047160460698</c:v>
                      </c:pt>
                      <c:pt idx="38">
                        <c:v>2.5041012894386823</c:v>
                      </c:pt>
                      <c:pt idx="39">
                        <c:v>2.5799229541034241</c:v>
                      </c:pt>
                      <c:pt idx="40">
                        <c:v>2.6572348441255231</c:v>
                      </c:pt>
                      <c:pt idx="41">
                        <c:v>2.7360026785887741</c:v>
                      </c:pt>
                      <c:pt idx="42">
                        <c:v>2.816190187581832</c:v>
                      </c:pt>
                      <c:pt idx="43">
                        <c:v>2.8977620371910673</c:v>
                      </c:pt>
                      <c:pt idx="44">
                        <c:v>2.9806811385071379</c:v>
                      </c:pt>
                      <c:pt idx="45">
                        <c:v>3.0649105196204149</c:v>
                      </c:pt>
                      <c:pt idx="46">
                        <c:v>3.1504128576221313</c:v>
                      </c:pt>
                      <c:pt idx="47">
                        <c:v>3.2371507126038019</c:v>
                      </c:pt>
                      <c:pt idx="48">
                        <c:v>3.3250850066609479</c:v>
                      </c:pt>
                      <c:pt idx="49">
                        <c:v>3.4141773638873727</c:v>
                      </c:pt>
                      <c:pt idx="50">
                        <c:v>3.5043894083768827</c:v>
                      </c:pt>
                      <c:pt idx="51">
                        <c:v>3.595680775228141</c:v>
                      </c:pt>
                      <c:pt idx="52">
                        <c:v>3.6880127375358134</c:v>
                      </c:pt>
                      <c:pt idx="53">
                        <c:v>3.7813448133988512</c:v>
                      </c:pt>
                      <c:pt idx="54">
                        <c:v>3.8756378079130598</c:v>
                      </c:pt>
                      <c:pt idx="55">
                        <c:v>3.9708503031796796</c:v>
                      </c:pt>
                      <c:pt idx="56">
                        <c:v>4.0669424022962337</c:v>
                      </c:pt>
                      <c:pt idx="57">
                        <c:v>4.1638733893622462</c:v>
                      </c:pt>
                      <c:pt idx="58">
                        <c:v>4.2616026654769525</c:v>
                      </c:pt>
                      <c:pt idx="59">
                        <c:v>4.3600891637407386</c:v>
                      </c:pt>
                      <c:pt idx="60">
                        <c:v>4.4592920512534127</c:v>
                      </c:pt>
                      <c:pt idx="61">
                        <c:v>4.5591703781150708</c:v>
                      </c:pt>
                      <c:pt idx="62">
                        <c:v>4.6596828434266708</c:v>
                      </c:pt>
                      <c:pt idx="63">
                        <c:v>4.7607889652871611</c:v>
                      </c:pt>
                      <c:pt idx="64">
                        <c:v>4.8624473257977794</c:v>
                      </c:pt>
                      <c:pt idx="65">
                        <c:v>4.9646172090580567</c:v>
                      </c:pt>
                      <c:pt idx="66">
                        <c:v>5.0672580161672265</c:v>
                      </c:pt>
                      <c:pt idx="67">
                        <c:v>5.170328563225957</c:v>
                      </c:pt>
                      <c:pt idx="68">
                        <c:v>5.2737891873312019</c:v>
                      </c:pt>
                      <c:pt idx="69">
                        <c:v>5.3775983535844842</c:v>
                      </c:pt>
                      <c:pt idx="70">
                        <c:v>5.4817169840813262</c:v>
                      </c:pt>
                      <c:pt idx="71">
                        <c:v>5.5861041289218223</c:v>
                      </c:pt>
                      <c:pt idx="72">
                        <c:v>5.6907207102014929</c:v>
                      </c:pt>
                      <c:pt idx="73">
                        <c:v>5.7955270650172892</c:v>
                      </c:pt>
                      <c:pt idx="74">
                        <c:v>5.9004842324644464</c:v>
                      </c:pt>
                      <c:pt idx="75">
                        <c:v>6.0055529006390564</c:v>
                      </c:pt>
                      <c:pt idx="76">
                        <c:v>6.1106943426357807</c:v>
                      </c:pt>
                      <c:pt idx="77">
                        <c:v>6.2158715865449921</c:v>
                      </c:pt>
                      <c:pt idx="78">
                        <c:v>6.3210447354642136</c:v>
                      </c:pt>
                      <c:pt idx="79">
                        <c:v>6.4261785724795271</c:v>
                      </c:pt>
                      <c:pt idx="80">
                        <c:v>6.5312348386844503</c:v>
                      </c:pt>
                      <c:pt idx="81">
                        <c:v>6.6361767961687859</c:v>
                      </c:pt>
                      <c:pt idx="82">
                        <c:v>6.7409688770194753</c:v>
                      </c:pt>
                      <c:pt idx="83">
                        <c:v>6.8455751623243106</c:v>
                      </c:pt>
                      <c:pt idx="84">
                        <c:v>6.9499610201679536</c:v>
                      </c:pt>
                      <c:pt idx="85">
                        <c:v>7.05409029763877</c:v>
                      </c:pt>
                      <c:pt idx="86">
                        <c:v>7.1579302348168374</c:v>
                      </c:pt>
                      <c:pt idx="87">
                        <c:v>7.2614466677856635</c:v>
                      </c:pt>
                      <c:pt idx="88">
                        <c:v>7.3646064856261866</c:v>
                      </c:pt>
                      <c:pt idx="89">
                        <c:v>7.4673766944190527</c:v>
                      </c:pt>
                      <c:pt idx="90">
                        <c:v>7.5697265232394777</c:v>
                      </c:pt>
                      <c:pt idx="91">
                        <c:v>7.6716232121675381</c:v>
                      </c:pt>
                      <c:pt idx="92">
                        <c:v>7.7730365752770201</c:v>
                      </c:pt>
                      <c:pt idx="93">
                        <c:v>7.8739358416431386</c:v>
                      </c:pt>
                      <c:pt idx="94">
                        <c:v>7.9742928143348157</c:v>
                      </c:pt>
                      <c:pt idx="95">
                        <c:v>8.0740757864295567</c:v>
                      </c:pt>
                      <c:pt idx="96">
                        <c:v>8.1732589009905627</c:v>
                      </c:pt>
                      <c:pt idx="97">
                        <c:v>8.2718136100876158</c:v>
                      </c:pt>
                      <c:pt idx="98">
                        <c:v>8.3697117167896433</c:v>
                      </c:pt>
                      <c:pt idx="99">
                        <c:v>8.4669288851561255</c:v>
                      </c:pt>
                      <c:pt idx="100">
                        <c:v>8.5634363332574175</c:v>
                      </c:pt>
                      <c:pt idx="101">
                        <c:v>8.6592118311478572</c:v>
                      </c:pt>
                      <c:pt idx="102">
                        <c:v>8.7542285858929372</c:v>
                      </c:pt>
                      <c:pt idx="103">
                        <c:v>8.8484623785518561</c:v>
                      </c:pt>
                      <c:pt idx="104">
                        <c:v>8.9418912131783781</c:v>
                      </c:pt>
                      <c:pt idx="105">
                        <c:v>9.0344923918279907</c:v>
                      </c:pt>
                      <c:pt idx="106">
                        <c:v>9.126242982556743</c:v>
                      </c:pt>
                      <c:pt idx="107">
                        <c:v>9.2171223934149715</c:v>
                      </c:pt>
                      <c:pt idx="108">
                        <c:v>9.3071082774572975</c:v>
                      </c:pt>
                      <c:pt idx="109">
                        <c:v>9.3961817977297653</c:v>
                      </c:pt>
                      <c:pt idx="110">
                        <c:v>9.484323415280139</c:v>
                      </c:pt>
                      <c:pt idx="111">
                        <c:v>9.5715135911561777</c:v>
                      </c:pt>
                      <c:pt idx="112">
                        <c:v>9.6577343074019186</c:v>
                      </c:pt>
                      <c:pt idx="113">
                        <c:v>9.7429676630611226</c:v>
                      </c:pt>
                      <c:pt idx="114">
                        <c:v>9.827196927174688</c:v>
                      </c:pt>
                      <c:pt idx="115">
                        <c:v>9.910405017784365</c:v>
                      </c:pt>
                      <c:pt idx="116">
                        <c:v>9.9925757889296207</c:v>
                      </c:pt>
                      <c:pt idx="117">
                        <c:v>10.073695083645063</c:v>
                      </c:pt>
                      <c:pt idx="118">
                        <c:v>10.153746755970152</c:v>
                      </c:pt>
                      <c:pt idx="119">
                        <c:v>10.232717467937499</c:v>
                      </c:pt>
                      <c:pt idx="120">
                        <c:v>10.310592828582275</c:v>
                      </c:pt>
                      <c:pt idx="121">
                        <c:v>10.387359616936795</c:v>
                      </c:pt>
                      <c:pt idx="122">
                        <c:v>10.463006133029666</c:v>
                      </c:pt>
                      <c:pt idx="123">
                        <c:v>10.537519038893482</c:v>
                      </c:pt>
                      <c:pt idx="124">
                        <c:v>10.610888506552271</c:v>
                      </c:pt>
                      <c:pt idx="125">
                        <c:v>10.683100964039205</c:v>
                      </c:pt>
                      <c:pt idx="126">
                        <c:v>10.754146817377739</c:v>
                      </c:pt>
                      <c:pt idx="127">
                        <c:v>10.824017174589608</c:v>
                      </c:pt>
                      <c:pt idx="128">
                        <c:v>10.892701037701688</c:v>
                      </c:pt>
                      <c:pt idx="129">
                        <c:v>10.960187993739439</c:v>
                      </c:pt>
                      <c:pt idx="130">
                        <c:v>11.026472543716299</c:v>
                      </c:pt>
                      <c:pt idx="131">
                        <c:v>11.091542168662873</c:v>
                      </c:pt>
                      <c:pt idx="132">
                        <c:v>11.155392539589737</c:v>
                      </c:pt>
                      <c:pt idx="133">
                        <c:v>11.218014647518915</c:v>
                      </c:pt>
                      <c:pt idx="134">
                        <c:v>11.279400302470428</c:v>
                      </c:pt>
                      <c:pt idx="135">
                        <c:v>11.339543537458857</c:v>
                      </c:pt>
                      <c:pt idx="136">
                        <c:v>11.398437917499935</c:v>
                      </c:pt>
                      <c:pt idx="137">
                        <c:v>11.456077358608535</c:v>
                      </c:pt>
                      <c:pt idx="138">
                        <c:v>11.512456244798379</c:v>
                      </c:pt>
                      <c:pt idx="139">
                        <c:v>11.567567673086344</c:v>
                      </c:pt>
                      <c:pt idx="140">
                        <c:v>11.621408835479292</c:v>
                      </c:pt>
                      <c:pt idx="141">
                        <c:v>11.673973530992384</c:v>
                      </c:pt>
                      <c:pt idx="142">
                        <c:v>11.725256494638485</c:v>
                      </c:pt>
                      <c:pt idx="143">
                        <c:v>11.775254801424744</c:v>
                      </c:pt>
                      <c:pt idx="144">
                        <c:v>11.823963303363755</c:v>
                      </c:pt>
                      <c:pt idx="145">
                        <c:v>11.871378490464084</c:v>
                      </c:pt>
                      <c:pt idx="146">
                        <c:v>11.9174983737306</c:v>
                      </c:pt>
                      <c:pt idx="147">
                        <c:v>11.962317571176456</c:v>
                      </c:pt>
                      <c:pt idx="148">
                        <c:v>12.005833625807659</c:v>
                      </c:pt>
                      <c:pt idx="149">
                        <c:v>12.048044665628787</c:v>
                      </c:pt>
                      <c:pt idx="150">
                        <c:v>12.088947063648702</c:v>
                      </c:pt>
                      <c:pt idx="151">
                        <c:v>12.128537309875986</c:v>
                      </c:pt>
                      <c:pt idx="152">
                        <c:v>12.166815404310638</c:v>
                      </c:pt>
                      <c:pt idx="153">
                        <c:v>12.203777719961522</c:v>
                      </c:pt>
                      <c:pt idx="154">
                        <c:v>12.239422501832932</c:v>
                      </c:pt>
                      <c:pt idx="155">
                        <c:v>12.273747994929154</c:v>
                      </c:pt>
                      <c:pt idx="156">
                        <c:v>12.306752327254765</c:v>
                      </c:pt>
                      <c:pt idx="157">
                        <c:v>12.338434679811769</c:v>
                      </c:pt>
                      <c:pt idx="158">
                        <c:v>12.368793297604451</c:v>
                      </c:pt>
                      <c:pt idx="159">
                        <c:v>12.39782537263968</c:v>
                      </c:pt>
                      <c:pt idx="160">
                        <c:v>12.425531957914879</c:v>
                      </c:pt>
                      <c:pt idx="161">
                        <c:v>12.451911181434626</c:v>
                      </c:pt>
                      <c:pt idx="162">
                        <c:v>12.476961171203495</c:v>
                      </c:pt>
                      <c:pt idx="163">
                        <c:v>12.500681225223202</c:v>
                      </c:pt>
                      <c:pt idx="164">
                        <c:v>12.523072162491747</c:v>
                      </c:pt>
                      <c:pt idx="165">
                        <c:v>12.544131292015706</c:v>
                      </c:pt>
                      <c:pt idx="166">
                        <c:v>12.563859432793073</c:v>
                      </c:pt>
                      <c:pt idx="167">
                        <c:v>12.582254946827863</c:v>
                      </c:pt>
                      <c:pt idx="168">
                        <c:v>12.599316781122637</c:v>
                      </c:pt>
                      <c:pt idx="169">
                        <c:v>12.615045871675116</c:v>
                      </c:pt>
                      <c:pt idx="170">
                        <c:v>12.629440580489302</c:v>
                      </c:pt>
                      <c:pt idx="171">
                        <c:v>12.64250079056548</c:v>
                      </c:pt>
                      <c:pt idx="172">
                        <c:v>12.654227320901647</c:v>
                      </c:pt>
                      <c:pt idx="173">
                        <c:v>12.664618533501809</c:v>
                      </c:pt>
                      <c:pt idx="174">
                        <c:v>12.673673375368535</c:v>
                      </c:pt>
                      <c:pt idx="175">
                        <c:v>12.681392899499262</c:v>
                      </c:pt>
                      <c:pt idx="176">
                        <c:v>12.687777924891973</c:v>
                      </c:pt>
                      <c:pt idx="177">
                        <c:v>12.692825877552975</c:v>
                      </c:pt>
                      <c:pt idx="178">
                        <c:v>12.696537459480542</c:v>
                      </c:pt>
                      <c:pt idx="179">
                        <c:v>12.698913606672386</c:v>
                      </c:pt>
                      <c:pt idx="180">
                        <c:v>12.699952681132519</c:v>
                      </c:pt>
                      <c:pt idx="181">
                        <c:v>12.69965632085693</c:v>
                      </c:pt>
                      <c:pt idx="182">
                        <c:v>12.698021834852197</c:v>
                      </c:pt>
                      <c:pt idx="183">
                        <c:v>12.695052031111459</c:v>
                      </c:pt>
                      <c:pt idx="184">
                        <c:v>12.690745154639004</c:v>
                      </c:pt>
                      <c:pt idx="185">
                        <c:v>12.685100971435407</c:v>
                      </c:pt>
                      <c:pt idx="186">
                        <c:v>12.67812053449809</c:v>
                      </c:pt>
                      <c:pt idx="187">
                        <c:v>12.669803843827056</c:v>
                      </c:pt>
                      <c:pt idx="188">
                        <c:v>12.660151718420302</c:v>
                      </c:pt>
                      <c:pt idx="189">
                        <c:v>12.649162520281831</c:v>
                      </c:pt>
                      <c:pt idx="190">
                        <c:v>12.636837887407639</c:v>
                      </c:pt>
                      <c:pt idx="191">
                        <c:v>12.62317700079973</c:v>
                      </c:pt>
                      <c:pt idx="192">
                        <c:v>12.608179743458388</c:v>
                      </c:pt>
                      <c:pt idx="193">
                        <c:v>12.591848104378755</c:v>
                      </c:pt>
                      <c:pt idx="194">
                        <c:v>12.574181849561398</c:v>
                      </c:pt>
                      <c:pt idx="195">
                        <c:v>12.555180277008036</c:v>
                      </c:pt>
                      <c:pt idx="196">
                        <c:v>12.534845141714376</c:v>
                      </c:pt>
                      <c:pt idx="197">
                        <c:v>12.51317644368042</c:v>
                      </c:pt>
                      <c:pt idx="198">
                        <c:v>12.490174884904455</c:v>
                      </c:pt>
                      <c:pt idx="199">
                        <c:v>12.465840699385904</c:v>
                      </c:pt>
                      <c:pt idx="200">
                        <c:v>12.440175642120479</c:v>
                      </c:pt>
                      <c:pt idx="201">
                        <c:v>12.413179596108469</c:v>
                      </c:pt>
                      <c:pt idx="202">
                        <c:v>12.384854433345295</c:v>
                      </c:pt>
                      <c:pt idx="203">
                        <c:v>12.355200153830955</c:v>
                      </c:pt>
                      <c:pt idx="204">
                        <c:v>12.324218512561163</c:v>
                      </c:pt>
                      <c:pt idx="205">
                        <c:v>12.291910445533631</c:v>
                      </c:pt>
                      <c:pt idx="206">
                        <c:v>12.258276771746356</c:v>
                      </c:pt>
                      <c:pt idx="207">
                        <c:v>12.223321118190471</c:v>
                      </c:pt>
                      <c:pt idx="208">
                        <c:v>12.187043484865974</c:v>
                      </c:pt>
                      <c:pt idx="209">
                        <c:v>12.149445626768584</c:v>
                      </c:pt>
                      <c:pt idx="210">
                        <c:v>12.110530234891716</c:v>
                      </c:pt>
                      <c:pt idx="211">
                        <c:v>12.070299064231081</c:v>
                      </c:pt>
                      <c:pt idx="212">
                        <c:v>12.02875386978239</c:v>
                      </c:pt>
                      <c:pt idx="213">
                        <c:v>11.985898395536493</c:v>
                      </c:pt>
                      <c:pt idx="214">
                        <c:v>11.941734279489379</c:v>
                      </c:pt>
                      <c:pt idx="215">
                        <c:v>11.896264329634194</c:v>
                      </c:pt>
                      <c:pt idx="216">
                        <c:v>11.849493693958349</c:v>
                      </c:pt>
                      <c:pt idx="217">
                        <c:v>11.801422489461562</c:v>
                      </c:pt>
                      <c:pt idx="218">
                        <c:v>11.752057034128384</c:v>
                      </c:pt>
                      <c:pt idx="219">
                        <c:v>11.701399784952814</c:v>
                      </c:pt>
                      <c:pt idx="220">
                        <c:v>11.649455538923123</c:v>
                      </c:pt>
                      <c:pt idx="221">
                        <c:v>11.596227572031305</c:v>
                      </c:pt>
                      <c:pt idx="222">
                        <c:v>11.541721383263916</c:v>
                      </c:pt>
                      <c:pt idx="223">
                        <c:v>11.485942237608091</c:v>
                      </c:pt>
                      <c:pt idx="224">
                        <c:v>11.428895634050386</c:v>
                      </c:pt>
                      <c:pt idx="225">
                        <c:v>11.370585901580222</c:v>
                      </c:pt>
                      <c:pt idx="226">
                        <c:v>11.311019358182151</c:v>
                      </c:pt>
                      <c:pt idx="227">
                        <c:v>11.25020314083873</c:v>
                      </c:pt>
                      <c:pt idx="228">
                        <c:v>11.188143450534801</c:v>
                      </c:pt>
                      <c:pt idx="229">
                        <c:v>11.124846488255208</c:v>
                      </c:pt>
                      <c:pt idx="230">
                        <c:v>11.060320443979929</c:v>
                      </c:pt>
                      <c:pt idx="231">
                        <c:v>10.994572337691809</c:v>
                      </c:pt>
                      <c:pt idx="232">
                        <c:v>10.927613050364247</c:v>
                      </c:pt>
                      <c:pt idx="233">
                        <c:v>10.859447729984662</c:v>
                      </c:pt>
                      <c:pt idx="234">
                        <c:v>10.790087959524739</c:v>
                      </c:pt>
                      <c:pt idx="235">
                        <c:v>10.71954110996646</c:v>
                      </c:pt>
                      <c:pt idx="236">
                        <c:v>10.647818647281804</c:v>
                      </c:pt>
                      <c:pt idx="237">
                        <c:v>10.574931218444741</c:v>
                      </c:pt>
                      <c:pt idx="238">
                        <c:v>10.50088876843096</c:v>
                      </c:pt>
                      <c:pt idx="239">
                        <c:v>10.425702880212153</c:v>
                      </c:pt>
                      <c:pt idx="240">
                        <c:v>10.349385955758001</c:v>
                      </c:pt>
                      <c:pt idx="241">
                        <c:v>10.271950631037623</c:v>
                      </c:pt>
                      <c:pt idx="242">
                        <c:v>10.193409308020694</c:v>
                      </c:pt>
                      <c:pt idx="243">
                        <c:v>10.113776260672335</c:v>
                      </c:pt>
                      <c:pt idx="244">
                        <c:v>10.033064007961938</c:v>
                      </c:pt>
                      <c:pt idx="245">
                        <c:v>9.9512877598523257</c:v>
                      </c:pt>
                      <c:pt idx="246">
                        <c:v>9.8684643643023175</c:v>
                      </c:pt>
                      <c:pt idx="247">
                        <c:v>9.7846073932787352</c:v>
                      </c:pt>
                      <c:pt idx="248">
                        <c:v>9.6997346307381136</c:v>
                      </c:pt>
                      <c:pt idx="249">
                        <c:v>9.613862924639264</c:v>
                      </c:pt>
                      <c:pt idx="250">
                        <c:v>9.5270093569404377</c:v>
                      </c:pt>
                      <c:pt idx="251">
                        <c:v>9.4391917115981609</c:v>
                      </c:pt>
                      <c:pt idx="252">
                        <c:v>9.3504296445643877</c:v>
                      </c:pt>
                      <c:pt idx="253">
                        <c:v>9.2607419927930739</c:v>
                      </c:pt>
                      <c:pt idx="254">
                        <c:v>9.1701482952364639</c:v>
                      </c:pt>
                      <c:pt idx="255">
                        <c:v>9.078670781840211</c:v>
                      </c:pt>
                      <c:pt idx="256">
                        <c:v>8.9863293425557043</c:v>
                      </c:pt>
                      <c:pt idx="257">
                        <c:v>8.8931460903288873</c:v>
                      </c:pt>
                      <c:pt idx="258">
                        <c:v>8.7991441911031387</c:v>
                      </c:pt>
                      <c:pt idx="259">
                        <c:v>8.7043470448212581</c:v>
                      </c:pt>
                      <c:pt idx="260">
                        <c:v>8.6087778174266187</c:v>
                      </c:pt>
                      <c:pt idx="261">
                        <c:v>8.5124614298583037</c:v>
                      </c:pt>
                      <c:pt idx="262">
                        <c:v>8.4154218670576917</c:v>
                      </c:pt>
                      <c:pt idx="263">
                        <c:v>8.3176866239575702</c:v>
                      </c:pt>
                      <c:pt idx="264">
                        <c:v>8.2192814404950223</c:v>
                      </c:pt>
                      <c:pt idx="265">
                        <c:v>8.1202331096045555</c:v>
                      </c:pt>
                      <c:pt idx="266">
                        <c:v>8.0205693602183921</c:v>
                      </c:pt>
                      <c:pt idx="267">
                        <c:v>7.9203186232670353</c:v>
                      </c:pt>
                      <c:pt idx="268">
                        <c:v>7.8195099146795624</c:v>
                      </c:pt>
                      <c:pt idx="269">
                        <c:v>7.7181724843844748</c:v>
                      </c:pt>
                      <c:pt idx="270">
                        <c:v>7.6163368693071263</c:v>
                      </c:pt>
                      <c:pt idx="271">
                        <c:v>7.5140339573720203</c:v>
                      </c:pt>
                      <c:pt idx="272">
                        <c:v>7.411294519503941</c:v>
                      </c:pt>
                      <c:pt idx="273">
                        <c:v>7.3081513156228066</c:v>
                      </c:pt>
                      <c:pt idx="274">
                        <c:v>7.2046371056485468</c:v>
                      </c:pt>
                      <c:pt idx="275">
                        <c:v>7.1007827775056551</c:v>
                      </c:pt>
                      <c:pt idx="276">
                        <c:v>6.996624484105765</c:v>
                      </c:pt>
                      <c:pt idx="277">
                        <c:v>6.8921945173699397</c:v>
                      </c:pt>
                      <c:pt idx="278">
                        <c:v>6.7875287962103847</c:v>
                      </c:pt>
                      <c:pt idx="279">
                        <c:v>6.6826618355427323</c:v>
                      </c:pt>
                      <c:pt idx="280">
                        <c:v>6.5776301392777476</c:v>
                      </c:pt>
                      <c:pt idx="281">
                        <c:v>6.4724685733302145</c:v>
                      </c:pt>
                      <c:pt idx="282">
                        <c:v>6.3672150456074679</c:v>
                      </c:pt>
                      <c:pt idx="283">
                        <c:v>6.2619057090211392</c:v>
                      </c:pt>
                      <c:pt idx="284">
                        <c:v>6.1565781204794225</c:v>
                      </c:pt>
                      <c:pt idx="285">
                        <c:v>6.0512706558885165</c:v>
                      </c:pt>
                      <c:pt idx="286">
                        <c:v>5.946020755156904</c:v>
                      </c:pt>
                      <c:pt idx="287">
                        <c:v>5.8408676131887791</c:v>
                      </c:pt>
                      <c:pt idx="288">
                        <c:v>5.7358501908889057</c:v>
                      </c:pt>
                      <c:pt idx="289">
                        <c:v>5.6310068641634823</c:v>
                      </c:pt>
                      <c:pt idx="290">
                        <c:v>5.5263782319132684</c:v>
                      </c:pt>
                      <c:pt idx="291">
                        <c:v>5.422003957041313</c:v>
                      </c:pt>
                      <c:pt idx="292">
                        <c:v>5.3179238194503817</c:v>
                      </c:pt>
                      <c:pt idx="293">
                        <c:v>5.2141775990432366</c:v>
                      </c:pt>
                      <c:pt idx="294">
                        <c:v>5.1108061287200695</c:v>
                      </c:pt>
                      <c:pt idx="295">
                        <c:v>5.0078508263796371</c:v>
                      </c:pt>
                      <c:pt idx="296">
                        <c:v>4.9053514719247078</c:v>
                      </c:pt>
                      <c:pt idx="297">
                        <c:v>4.8033493662543236</c:v>
                      </c:pt>
                      <c:pt idx="298">
                        <c:v>4.7018851082692459</c:v>
                      </c:pt>
                      <c:pt idx="299">
                        <c:v>4.6010007008668081</c:v>
                      </c:pt>
                      <c:pt idx="300">
                        <c:v>4.5007365089483411</c:v>
                      </c:pt>
                      <c:pt idx="301">
                        <c:v>4.4011339504126044</c:v>
                      </c:pt>
                      <c:pt idx="302">
                        <c:v>4.3022339751595053</c:v>
                      </c:pt>
                      <c:pt idx="303">
                        <c:v>4.2040771820898017</c:v>
                      </c:pt>
                      <c:pt idx="304">
                        <c:v>4.1067055741008245</c:v>
                      </c:pt>
                      <c:pt idx="305">
                        <c:v>4.0101595160939087</c:v>
                      </c:pt>
                      <c:pt idx="306">
                        <c:v>3.9144800749686719</c:v>
                      </c:pt>
                      <c:pt idx="307">
                        <c:v>3.8197073816270195</c:v>
                      </c:pt>
                      <c:pt idx="308">
                        <c:v>3.7258828539677102</c:v>
                      </c:pt>
                      <c:pt idx="309">
                        <c:v>3.6330454528955101</c:v>
                      </c:pt>
                      <c:pt idx="310">
                        <c:v>3.5412358943108959</c:v>
                      </c:pt>
                      <c:pt idx="311">
                        <c:v>3.4504944261154882</c:v>
                      </c:pt>
                      <c:pt idx="312">
                        <c:v>3.3608598922143367</c:v>
                      </c:pt>
                      <c:pt idx="313">
                        <c:v>3.2723714875116361</c:v>
                      </c:pt>
                      <c:pt idx="314">
                        <c:v>3.185068406911578</c:v>
                      </c:pt>
                      <c:pt idx="315">
                        <c:v>3.0989887923209327</c:v>
                      </c:pt>
                      <c:pt idx="316">
                        <c:v>3.0141710196458935</c:v>
                      </c:pt>
                      <c:pt idx="317">
                        <c:v>2.9306526457946611</c:v>
                      </c:pt>
                      <c:pt idx="318">
                        <c:v>2.8484707596765722</c:v>
                      </c:pt>
                      <c:pt idx="319">
                        <c:v>2.7676622162015456</c:v>
                      </c:pt>
                      <c:pt idx="320">
                        <c:v>2.6882632852809203</c:v>
                      </c:pt>
                      <c:pt idx="321">
                        <c:v>2.6103096518274715</c:v>
                      </c:pt>
                      <c:pt idx="322">
                        <c:v>2.5338365327551164</c:v>
                      </c:pt>
                      <c:pt idx="323">
                        <c:v>2.4588787939786294</c:v>
                      </c:pt>
                      <c:pt idx="324">
                        <c:v>2.385470131415647</c:v>
                      </c:pt>
                      <c:pt idx="325">
                        <c:v>2.3136443579835184</c:v>
                      </c:pt>
                      <c:pt idx="326">
                        <c:v>2.243433765603307</c:v>
                      </c:pt>
                      <c:pt idx="327">
                        <c:v>2.1748708801955128</c:v>
                      </c:pt>
                      <c:pt idx="328">
                        <c:v>2.1079868236840613</c:v>
                      </c:pt>
                      <c:pt idx="329">
                        <c:v>2.0428128349925911</c:v>
                      </c:pt>
                      <c:pt idx="330">
                        <c:v>1.979378749048178</c:v>
                      </c:pt>
                      <c:pt idx="331">
                        <c:v>1.9177135817798929</c:v>
                      </c:pt>
                      <c:pt idx="332">
                        <c:v>1.857846115117386</c:v>
                      </c:pt>
                      <c:pt idx="333">
                        <c:v>1.7998040779928761</c:v>
                      </c:pt>
                      <c:pt idx="334">
                        <c:v>1.7436143803405881</c:v>
                      </c:pt>
                      <c:pt idx="335">
                        <c:v>1.6893032300964568</c:v>
                      </c:pt>
                      <c:pt idx="336">
                        <c:v>1.6368958991987108</c:v>
                      </c:pt>
                      <c:pt idx="337">
                        <c:v>1.586416840587578</c:v>
                      </c:pt>
                      <c:pt idx="338">
                        <c:v>1.5378895712055749</c:v>
                      </c:pt>
                      <c:pt idx="339">
                        <c:v>1.4913369059969328</c:v>
                      </c:pt>
                      <c:pt idx="340">
                        <c:v>1.4467804899087446</c:v>
                      </c:pt>
                      <c:pt idx="341">
                        <c:v>1.4042413828895308</c:v>
                      </c:pt>
                      <c:pt idx="342">
                        <c:v>1.3637393578909616</c:v>
                      </c:pt>
                      <c:pt idx="343">
                        <c:v>1.3252937198658459</c:v>
                      </c:pt>
                      <c:pt idx="344">
                        <c:v>1.2889223697704286</c:v>
                      </c:pt>
                      <c:pt idx="345">
                        <c:v>1.2546425065626716</c:v>
                      </c:pt>
                      <c:pt idx="346">
                        <c:v>1.2224700422036769</c:v>
                      </c:pt>
                      <c:pt idx="347">
                        <c:v>1.1924205376554107</c:v>
                      </c:pt>
                      <c:pt idx="348">
                        <c:v>1.1645076818844089</c:v>
                      </c:pt>
                      <c:pt idx="349">
                        <c:v>1.1387450468574998</c:v>
                      </c:pt>
                      <c:pt idx="350">
                        <c:v>1.1151448005449391</c:v>
                      </c:pt>
                      <c:pt idx="351">
                        <c:v>1.0937177069204183</c:v>
                      </c:pt>
                      <c:pt idx="352">
                        <c:v>1.0744740619587665</c:v>
                      </c:pt>
                      <c:pt idx="353">
                        <c:v>1.0574229916376783</c:v>
                      </c:pt>
                      <c:pt idx="354">
                        <c:v>1.0425725689374221</c:v>
                      </c:pt>
                      <c:pt idx="355">
                        <c:v>1.0299296968411202</c:v>
                      </c:pt>
                      <c:pt idx="356">
                        <c:v>1.0195003423341928</c:v>
                      </c:pt>
                      <c:pt idx="357">
                        <c:v>1.0112893024049097</c:v>
                      </c:pt>
                      <c:pt idx="358">
                        <c:v>1.0053005550435496</c:v>
                      </c:pt>
                      <c:pt idx="359">
                        <c:v>1.0015369082432481</c:v>
                      </c:pt>
                      <c:pt idx="360">
                        <c:v>1.0000000000000004</c:v>
                      </c:pt>
                      <c:pt idx="361">
                        <c:v>1.0006905323120929</c:v>
                      </c:pt>
                      <c:pt idx="362">
                        <c:v>1.0036080371806677</c:v>
                      </c:pt>
                      <c:pt idx="363">
                        <c:v>1.0087511106091571</c:v>
                      </c:pt>
                      <c:pt idx="364">
                        <c:v>1.0161172956035669</c:v>
                      </c:pt>
                      <c:pt idx="365">
                        <c:v>1.0257029651727632</c:v>
                      </c:pt>
                      <c:pt idx="366">
                        <c:v>1.0375034393281859</c:v>
                      </c:pt>
                      <c:pt idx="367">
                        <c:v>1.0515132190832757</c:v>
                      </c:pt>
                      <c:pt idx="368">
                        <c:v>1.067725401454906</c:v>
                      </c:pt>
                      <c:pt idx="369">
                        <c:v>1.0861322644619515</c:v>
                      </c:pt>
                      <c:pt idx="370">
                        <c:v>1.1067249161261481</c:v>
                      </c:pt>
                      <c:pt idx="371">
                        <c:v>1.1294937624709462</c:v>
                      </c:pt>
                      <c:pt idx="372">
                        <c:v>1.154427688523517</c:v>
                      </c:pt>
                      <c:pt idx="373">
                        <c:v>1.1815148773127435</c:v>
                      </c:pt>
                      <c:pt idx="374">
                        <c:v>1.2107424588700837</c:v>
                      </c:pt>
                      <c:pt idx="375">
                        <c:v>1.2420966272292859</c:v>
                      </c:pt>
                      <c:pt idx="376">
                        <c:v>1.2755624064269564</c:v>
                      </c:pt>
                      <c:pt idx="377">
                        <c:v>1.3111237675022753</c:v>
                      </c:pt>
                      <c:pt idx="378">
                        <c:v>1.3487640964958547</c:v>
                      </c:pt>
                      <c:pt idx="379">
                        <c:v>1.3884652584520201</c:v>
                      </c:pt>
                      <c:pt idx="380">
                        <c:v>1.4302088844156733</c:v>
                      </c:pt>
                      <c:pt idx="381">
                        <c:v>1.473975084435432</c:v>
                      </c:pt>
                      <c:pt idx="382">
                        <c:v>1.5197431495619174</c:v>
                      </c:pt>
                      <c:pt idx="383">
                        <c:v>1.5674916688474656</c:v>
                      </c:pt>
                      <c:pt idx="384">
                        <c:v>1.6171979443475557</c:v>
                      </c:pt>
                      <c:pt idx="385">
                        <c:v>1.6688389271185307</c:v>
                      </c:pt>
                      <c:pt idx="386">
                        <c:v>1.7223902812198739</c:v>
                      </c:pt>
                      <c:pt idx="387">
                        <c:v>1.7778270857125031</c:v>
                      </c:pt>
                      <c:pt idx="388">
                        <c:v>1.8351233666599078</c:v>
                      </c:pt>
                      <c:pt idx="389">
                        <c:v>1.8942524481272909</c:v>
                      </c:pt>
                      <c:pt idx="390">
                        <c:v>1.9551867181821507</c:v>
                      </c:pt>
                      <c:pt idx="391">
                        <c:v>2.0178980968931186</c:v>
                      </c:pt>
                      <c:pt idx="392">
                        <c:v>2.0823572173319826</c:v>
                      </c:pt>
                      <c:pt idx="393">
                        <c:v>2.1485345955708097</c:v>
                      </c:pt>
                      <c:pt idx="394">
                        <c:v>2.2163995776845287</c:v>
                      </c:pt>
                      <c:pt idx="395">
                        <c:v>2.2859210417492153</c:v>
                      </c:pt>
                      <c:pt idx="396">
                        <c:v>2.357066812843513</c:v>
                      </c:pt>
                      <c:pt idx="397">
                        <c:v>2.4298047160460698</c:v>
                      </c:pt>
                      <c:pt idx="398">
                        <c:v>2.5041012894386823</c:v>
                      </c:pt>
                      <c:pt idx="399">
                        <c:v>2.5799229541034241</c:v>
                      </c:pt>
                      <c:pt idx="400">
                        <c:v>2.6572348441255231</c:v>
                      </c:pt>
                      <c:pt idx="401">
                        <c:v>2.7360026785887741</c:v>
                      </c:pt>
                      <c:pt idx="402">
                        <c:v>2.816190187581832</c:v>
                      </c:pt>
                      <c:pt idx="403">
                        <c:v>2.8977620371910673</c:v>
                      </c:pt>
                      <c:pt idx="404">
                        <c:v>2.9806811385071379</c:v>
                      </c:pt>
                      <c:pt idx="405">
                        <c:v>3.0649105196204149</c:v>
                      </c:pt>
                      <c:pt idx="406">
                        <c:v>3.1504128576221313</c:v>
                      </c:pt>
                      <c:pt idx="407">
                        <c:v>3.2371507126038019</c:v>
                      </c:pt>
                      <c:pt idx="408">
                        <c:v>3.3250850066609479</c:v>
                      </c:pt>
                      <c:pt idx="409">
                        <c:v>3.4141773638873727</c:v>
                      </c:pt>
                      <c:pt idx="410">
                        <c:v>3.5043894083768827</c:v>
                      </c:pt>
                      <c:pt idx="411">
                        <c:v>3.595680775228141</c:v>
                      </c:pt>
                      <c:pt idx="412">
                        <c:v>3.6880127375358134</c:v>
                      </c:pt>
                      <c:pt idx="413">
                        <c:v>3.7813448133988512</c:v>
                      </c:pt>
                      <c:pt idx="414">
                        <c:v>3.8756378079130598</c:v>
                      </c:pt>
                      <c:pt idx="415">
                        <c:v>3.9708503031796796</c:v>
                      </c:pt>
                      <c:pt idx="416">
                        <c:v>4.0669424022962337</c:v>
                      </c:pt>
                      <c:pt idx="417">
                        <c:v>4.1638733893622462</c:v>
                      </c:pt>
                      <c:pt idx="418">
                        <c:v>4.2616026654769525</c:v>
                      </c:pt>
                      <c:pt idx="419">
                        <c:v>4.3600891637407386</c:v>
                      </c:pt>
                      <c:pt idx="420">
                        <c:v>4.4592920512534127</c:v>
                      </c:pt>
                      <c:pt idx="421">
                        <c:v>4.5591703781150708</c:v>
                      </c:pt>
                      <c:pt idx="422">
                        <c:v>4.6596828434266708</c:v>
                      </c:pt>
                      <c:pt idx="423">
                        <c:v>4.7607889652871611</c:v>
                      </c:pt>
                      <c:pt idx="424">
                        <c:v>4.8624473257977794</c:v>
                      </c:pt>
                      <c:pt idx="425">
                        <c:v>4.9646172090580567</c:v>
                      </c:pt>
                      <c:pt idx="426">
                        <c:v>5.0672580161672265</c:v>
                      </c:pt>
                      <c:pt idx="427">
                        <c:v>5.170328563225957</c:v>
                      </c:pt>
                      <c:pt idx="428">
                        <c:v>5.2737891873312019</c:v>
                      </c:pt>
                      <c:pt idx="429">
                        <c:v>5.3775983535844842</c:v>
                      </c:pt>
                      <c:pt idx="430">
                        <c:v>5.4817169840813262</c:v>
                      </c:pt>
                      <c:pt idx="431">
                        <c:v>5.5861041289218223</c:v>
                      </c:pt>
                      <c:pt idx="432">
                        <c:v>5.6907207102014929</c:v>
                      </c:pt>
                      <c:pt idx="433">
                        <c:v>5.7955270650172892</c:v>
                      </c:pt>
                      <c:pt idx="434">
                        <c:v>5.9004842324644464</c:v>
                      </c:pt>
                      <c:pt idx="435">
                        <c:v>6.0055529006390564</c:v>
                      </c:pt>
                      <c:pt idx="436">
                        <c:v>6.1106943426357807</c:v>
                      </c:pt>
                      <c:pt idx="437">
                        <c:v>6.2158715865449921</c:v>
                      </c:pt>
                      <c:pt idx="438">
                        <c:v>6.3210447354642136</c:v>
                      </c:pt>
                      <c:pt idx="439">
                        <c:v>6.4261785724795271</c:v>
                      </c:pt>
                      <c:pt idx="440">
                        <c:v>6.5312348386844503</c:v>
                      </c:pt>
                      <c:pt idx="441">
                        <c:v>6.6361767961687859</c:v>
                      </c:pt>
                      <c:pt idx="442">
                        <c:v>6.7409688770194753</c:v>
                      </c:pt>
                      <c:pt idx="443">
                        <c:v>6.8455751623243106</c:v>
                      </c:pt>
                      <c:pt idx="444">
                        <c:v>6.9499610201679536</c:v>
                      </c:pt>
                      <c:pt idx="445">
                        <c:v>7.05409029763877</c:v>
                      </c:pt>
                      <c:pt idx="446">
                        <c:v>7.1579302348168374</c:v>
                      </c:pt>
                      <c:pt idx="447">
                        <c:v>7.2614466677856635</c:v>
                      </c:pt>
                      <c:pt idx="448">
                        <c:v>7.3646064856261866</c:v>
                      </c:pt>
                      <c:pt idx="449">
                        <c:v>7.4673766944190527</c:v>
                      </c:pt>
                      <c:pt idx="450">
                        <c:v>7.5697265232394777</c:v>
                      </c:pt>
                      <c:pt idx="451">
                        <c:v>7.6716232121675381</c:v>
                      </c:pt>
                      <c:pt idx="452">
                        <c:v>7.7730365752770201</c:v>
                      </c:pt>
                      <c:pt idx="453">
                        <c:v>7.8739358416431386</c:v>
                      </c:pt>
                      <c:pt idx="454">
                        <c:v>7.9742928143348157</c:v>
                      </c:pt>
                      <c:pt idx="455">
                        <c:v>8.0740757864295567</c:v>
                      </c:pt>
                      <c:pt idx="456">
                        <c:v>8.1732589009905627</c:v>
                      </c:pt>
                      <c:pt idx="457">
                        <c:v>8.2718136100876158</c:v>
                      </c:pt>
                      <c:pt idx="458">
                        <c:v>8.3697117167896433</c:v>
                      </c:pt>
                      <c:pt idx="459">
                        <c:v>8.4669288851561255</c:v>
                      </c:pt>
                      <c:pt idx="460">
                        <c:v>8.5634363332574175</c:v>
                      </c:pt>
                      <c:pt idx="461">
                        <c:v>8.6592118311478572</c:v>
                      </c:pt>
                      <c:pt idx="462">
                        <c:v>8.7542285858929372</c:v>
                      </c:pt>
                      <c:pt idx="463">
                        <c:v>8.8484623785518561</c:v>
                      </c:pt>
                      <c:pt idx="464">
                        <c:v>8.9418912131783781</c:v>
                      </c:pt>
                      <c:pt idx="465">
                        <c:v>9.0344923918279907</c:v>
                      </c:pt>
                      <c:pt idx="466">
                        <c:v>9.126242982556743</c:v>
                      </c:pt>
                      <c:pt idx="467">
                        <c:v>9.2171223934149715</c:v>
                      </c:pt>
                      <c:pt idx="468">
                        <c:v>9.3071082774572975</c:v>
                      </c:pt>
                      <c:pt idx="469">
                        <c:v>9.3961817977297653</c:v>
                      </c:pt>
                      <c:pt idx="470">
                        <c:v>9.484323415280139</c:v>
                      </c:pt>
                      <c:pt idx="471">
                        <c:v>9.5715135911561777</c:v>
                      </c:pt>
                      <c:pt idx="472">
                        <c:v>9.6577343074019186</c:v>
                      </c:pt>
                      <c:pt idx="473">
                        <c:v>9.7429676630611226</c:v>
                      </c:pt>
                      <c:pt idx="474">
                        <c:v>9.827196927174688</c:v>
                      </c:pt>
                      <c:pt idx="475">
                        <c:v>9.910405017784365</c:v>
                      </c:pt>
                      <c:pt idx="476">
                        <c:v>9.9925757889296207</c:v>
                      </c:pt>
                      <c:pt idx="477">
                        <c:v>10.073695083645063</c:v>
                      </c:pt>
                      <c:pt idx="478">
                        <c:v>10.153746755970152</c:v>
                      </c:pt>
                      <c:pt idx="479">
                        <c:v>10.232717467937499</c:v>
                      </c:pt>
                      <c:pt idx="480">
                        <c:v>10.310592828582275</c:v>
                      </c:pt>
                      <c:pt idx="481">
                        <c:v>10.387359616936795</c:v>
                      </c:pt>
                      <c:pt idx="482">
                        <c:v>10.463006133029666</c:v>
                      </c:pt>
                      <c:pt idx="483">
                        <c:v>10.537519038893482</c:v>
                      </c:pt>
                      <c:pt idx="484">
                        <c:v>10.610888506552271</c:v>
                      </c:pt>
                      <c:pt idx="485">
                        <c:v>10.683100964039205</c:v>
                      </c:pt>
                      <c:pt idx="486">
                        <c:v>10.754146817377739</c:v>
                      </c:pt>
                      <c:pt idx="487">
                        <c:v>10.824017174589608</c:v>
                      </c:pt>
                      <c:pt idx="488">
                        <c:v>10.892701037701688</c:v>
                      </c:pt>
                      <c:pt idx="489">
                        <c:v>10.960187993739439</c:v>
                      </c:pt>
                      <c:pt idx="490">
                        <c:v>11.026472543716299</c:v>
                      </c:pt>
                      <c:pt idx="491">
                        <c:v>11.091542168662873</c:v>
                      </c:pt>
                      <c:pt idx="492">
                        <c:v>11.155392539589737</c:v>
                      </c:pt>
                      <c:pt idx="493">
                        <c:v>11.218014647518915</c:v>
                      </c:pt>
                      <c:pt idx="494">
                        <c:v>11.279400302470428</c:v>
                      </c:pt>
                      <c:pt idx="495">
                        <c:v>11.339543537458857</c:v>
                      </c:pt>
                      <c:pt idx="496">
                        <c:v>11.398437917499935</c:v>
                      </c:pt>
                      <c:pt idx="497">
                        <c:v>11.456077358608535</c:v>
                      </c:pt>
                      <c:pt idx="498">
                        <c:v>11.512456244798379</c:v>
                      </c:pt>
                      <c:pt idx="499">
                        <c:v>11.567567673086344</c:v>
                      </c:pt>
                      <c:pt idx="500">
                        <c:v>11.621408835479292</c:v>
                      </c:pt>
                      <c:pt idx="501">
                        <c:v>11.673973530992384</c:v>
                      </c:pt>
                      <c:pt idx="502">
                        <c:v>11.725256494638485</c:v>
                      </c:pt>
                      <c:pt idx="503">
                        <c:v>11.775254801424744</c:v>
                      </c:pt>
                      <c:pt idx="504">
                        <c:v>11.823963303363755</c:v>
                      </c:pt>
                      <c:pt idx="505">
                        <c:v>11.871378490464084</c:v>
                      </c:pt>
                      <c:pt idx="506">
                        <c:v>11.9174983737306</c:v>
                      </c:pt>
                      <c:pt idx="507">
                        <c:v>11.962317571176456</c:v>
                      </c:pt>
                      <c:pt idx="508">
                        <c:v>12.005833625807659</c:v>
                      </c:pt>
                      <c:pt idx="509">
                        <c:v>12.048044665628787</c:v>
                      </c:pt>
                      <c:pt idx="510">
                        <c:v>12.088947063648702</c:v>
                      </c:pt>
                      <c:pt idx="511">
                        <c:v>12.128537309875986</c:v>
                      </c:pt>
                      <c:pt idx="512">
                        <c:v>12.166815404310638</c:v>
                      </c:pt>
                      <c:pt idx="513">
                        <c:v>12.203777719961522</c:v>
                      </c:pt>
                      <c:pt idx="514">
                        <c:v>12.239422501832932</c:v>
                      </c:pt>
                      <c:pt idx="515">
                        <c:v>12.273747994929154</c:v>
                      </c:pt>
                      <c:pt idx="516">
                        <c:v>12.306752327254765</c:v>
                      </c:pt>
                      <c:pt idx="517">
                        <c:v>12.338434679811769</c:v>
                      </c:pt>
                      <c:pt idx="518">
                        <c:v>12.368793297604451</c:v>
                      </c:pt>
                      <c:pt idx="519">
                        <c:v>12.39782537263968</c:v>
                      </c:pt>
                      <c:pt idx="520">
                        <c:v>12.425531957914879</c:v>
                      </c:pt>
                      <c:pt idx="521">
                        <c:v>12.451911181434626</c:v>
                      </c:pt>
                      <c:pt idx="522">
                        <c:v>12.476961171203495</c:v>
                      </c:pt>
                      <c:pt idx="523">
                        <c:v>12.500681225223202</c:v>
                      </c:pt>
                      <c:pt idx="524">
                        <c:v>12.523072162491747</c:v>
                      </c:pt>
                      <c:pt idx="525">
                        <c:v>12.544131292015706</c:v>
                      </c:pt>
                      <c:pt idx="526">
                        <c:v>12.563859432793073</c:v>
                      </c:pt>
                      <c:pt idx="527">
                        <c:v>12.582254946827863</c:v>
                      </c:pt>
                      <c:pt idx="528">
                        <c:v>12.599316781122637</c:v>
                      </c:pt>
                      <c:pt idx="529">
                        <c:v>12.615045871675116</c:v>
                      </c:pt>
                      <c:pt idx="530">
                        <c:v>12.629440580489302</c:v>
                      </c:pt>
                      <c:pt idx="531">
                        <c:v>12.64250079056548</c:v>
                      </c:pt>
                      <c:pt idx="532">
                        <c:v>12.654227320901647</c:v>
                      </c:pt>
                      <c:pt idx="533">
                        <c:v>12.664618533501809</c:v>
                      </c:pt>
                      <c:pt idx="534">
                        <c:v>12.673673375368535</c:v>
                      </c:pt>
                      <c:pt idx="535">
                        <c:v>12.681392899499262</c:v>
                      </c:pt>
                      <c:pt idx="536">
                        <c:v>12.687777924891973</c:v>
                      </c:pt>
                      <c:pt idx="537">
                        <c:v>12.692825877552975</c:v>
                      </c:pt>
                      <c:pt idx="538">
                        <c:v>12.696537459480542</c:v>
                      </c:pt>
                      <c:pt idx="539">
                        <c:v>12.698913606672386</c:v>
                      </c:pt>
                      <c:pt idx="540">
                        <c:v>12.699952681132519</c:v>
                      </c:pt>
                      <c:pt idx="541">
                        <c:v>12.69965632085693</c:v>
                      </c:pt>
                      <c:pt idx="542">
                        <c:v>12.698021834852197</c:v>
                      </c:pt>
                      <c:pt idx="543">
                        <c:v>12.695052031111459</c:v>
                      </c:pt>
                      <c:pt idx="544">
                        <c:v>12.690745154639004</c:v>
                      </c:pt>
                      <c:pt idx="545">
                        <c:v>12.685100971435407</c:v>
                      </c:pt>
                      <c:pt idx="546">
                        <c:v>12.67812053449809</c:v>
                      </c:pt>
                      <c:pt idx="547">
                        <c:v>12.669803843827056</c:v>
                      </c:pt>
                      <c:pt idx="548">
                        <c:v>12.660151718420302</c:v>
                      </c:pt>
                      <c:pt idx="549">
                        <c:v>12.649162520281831</c:v>
                      </c:pt>
                      <c:pt idx="550">
                        <c:v>12.636837887407639</c:v>
                      </c:pt>
                      <c:pt idx="551">
                        <c:v>12.62317700079973</c:v>
                      </c:pt>
                      <c:pt idx="552">
                        <c:v>12.608179743458388</c:v>
                      </c:pt>
                      <c:pt idx="553">
                        <c:v>12.591848104378755</c:v>
                      </c:pt>
                      <c:pt idx="554">
                        <c:v>12.574181849561398</c:v>
                      </c:pt>
                      <c:pt idx="555">
                        <c:v>12.555180277008036</c:v>
                      </c:pt>
                      <c:pt idx="556">
                        <c:v>12.534845141714376</c:v>
                      </c:pt>
                      <c:pt idx="557">
                        <c:v>12.51317644368042</c:v>
                      </c:pt>
                      <c:pt idx="558">
                        <c:v>12.490174884904455</c:v>
                      </c:pt>
                      <c:pt idx="559">
                        <c:v>12.465840699385904</c:v>
                      </c:pt>
                      <c:pt idx="560">
                        <c:v>12.440175642120479</c:v>
                      </c:pt>
                      <c:pt idx="561">
                        <c:v>12.413179596108469</c:v>
                      </c:pt>
                      <c:pt idx="562">
                        <c:v>12.384854433345295</c:v>
                      </c:pt>
                      <c:pt idx="563">
                        <c:v>12.355200153830955</c:v>
                      </c:pt>
                      <c:pt idx="564">
                        <c:v>12.324218512561163</c:v>
                      </c:pt>
                      <c:pt idx="565">
                        <c:v>12.291910445533631</c:v>
                      </c:pt>
                      <c:pt idx="566">
                        <c:v>12.258276771746356</c:v>
                      </c:pt>
                      <c:pt idx="567">
                        <c:v>12.223321118190471</c:v>
                      </c:pt>
                      <c:pt idx="568">
                        <c:v>12.187043484865974</c:v>
                      </c:pt>
                      <c:pt idx="569">
                        <c:v>12.149445626768584</c:v>
                      </c:pt>
                      <c:pt idx="570">
                        <c:v>12.110530234891716</c:v>
                      </c:pt>
                      <c:pt idx="571">
                        <c:v>12.070299064231081</c:v>
                      </c:pt>
                      <c:pt idx="572">
                        <c:v>12.02875386978239</c:v>
                      </c:pt>
                      <c:pt idx="573">
                        <c:v>11.985898395536493</c:v>
                      </c:pt>
                      <c:pt idx="574">
                        <c:v>11.941734279489379</c:v>
                      </c:pt>
                      <c:pt idx="575">
                        <c:v>11.896264329634194</c:v>
                      </c:pt>
                      <c:pt idx="576">
                        <c:v>11.849493693958349</c:v>
                      </c:pt>
                      <c:pt idx="577">
                        <c:v>11.801422489461562</c:v>
                      </c:pt>
                      <c:pt idx="578">
                        <c:v>11.752057034128384</c:v>
                      </c:pt>
                      <c:pt idx="579">
                        <c:v>11.701399784952814</c:v>
                      </c:pt>
                      <c:pt idx="580">
                        <c:v>11.649455538923123</c:v>
                      </c:pt>
                      <c:pt idx="581">
                        <c:v>11.596227572031305</c:v>
                      </c:pt>
                      <c:pt idx="582">
                        <c:v>11.541721383263916</c:v>
                      </c:pt>
                      <c:pt idx="583">
                        <c:v>11.485942237608091</c:v>
                      </c:pt>
                      <c:pt idx="584">
                        <c:v>11.428895634050386</c:v>
                      </c:pt>
                      <c:pt idx="585">
                        <c:v>11.370585901580222</c:v>
                      </c:pt>
                      <c:pt idx="586">
                        <c:v>11.311019358182151</c:v>
                      </c:pt>
                      <c:pt idx="587">
                        <c:v>11.25020314083873</c:v>
                      </c:pt>
                      <c:pt idx="588">
                        <c:v>11.188143450534801</c:v>
                      </c:pt>
                      <c:pt idx="589">
                        <c:v>11.124846488255208</c:v>
                      </c:pt>
                      <c:pt idx="590">
                        <c:v>11.060320443979929</c:v>
                      </c:pt>
                      <c:pt idx="591">
                        <c:v>10.994572337691809</c:v>
                      </c:pt>
                      <c:pt idx="592">
                        <c:v>10.927613050364247</c:v>
                      </c:pt>
                      <c:pt idx="593">
                        <c:v>10.859447729984662</c:v>
                      </c:pt>
                      <c:pt idx="594">
                        <c:v>10.790087959524739</c:v>
                      </c:pt>
                      <c:pt idx="595">
                        <c:v>10.71954110996646</c:v>
                      </c:pt>
                      <c:pt idx="596">
                        <c:v>10.647818647281804</c:v>
                      </c:pt>
                      <c:pt idx="597">
                        <c:v>10.574931218444741</c:v>
                      </c:pt>
                      <c:pt idx="598">
                        <c:v>10.50088876843096</c:v>
                      </c:pt>
                      <c:pt idx="599">
                        <c:v>10.425702880212153</c:v>
                      </c:pt>
                      <c:pt idx="600">
                        <c:v>10.349385955758001</c:v>
                      </c:pt>
                      <c:pt idx="601">
                        <c:v>10.271950631037623</c:v>
                      </c:pt>
                      <c:pt idx="602">
                        <c:v>10.193409308020694</c:v>
                      </c:pt>
                      <c:pt idx="603">
                        <c:v>10.113776260672335</c:v>
                      </c:pt>
                      <c:pt idx="604">
                        <c:v>10.033064007961938</c:v>
                      </c:pt>
                      <c:pt idx="605">
                        <c:v>9.9512877598523257</c:v>
                      </c:pt>
                      <c:pt idx="606">
                        <c:v>9.8684643643023175</c:v>
                      </c:pt>
                      <c:pt idx="607">
                        <c:v>9.7846073932787352</c:v>
                      </c:pt>
                      <c:pt idx="608">
                        <c:v>9.6997346307381136</c:v>
                      </c:pt>
                      <c:pt idx="609">
                        <c:v>9.613862924639264</c:v>
                      </c:pt>
                      <c:pt idx="610">
                        <c:v>9.5270093569404377</c:v>
                      </c:pt>
                      <c:pt idx="611">
                        <c:v>9.4391917115981609</c:v>
                      </c:pt>
                      <c:pt idx="612">
                        <c:v>9.3504296445643877</c:v>
                      </c:pt>
                      <c:pt idx="613">
                        <c:v>9.2607419927930739</c:v>
                      </c:pt>
                      <c:pt idx="614">
                        <c:v>9.1701482952364639</c:v>
                      </c:pt>
                      <c:pt idx="615">
                        <c:v>9.078670781840211</c:v>
                      </c:pt>
                      <c:pt idx="616">
                        <c:v>8.9863293425557043</c:v>
                      </c:pt>
                      <c:pt idx="617">
                        <c:v>8.8931460903288873</c:v>
                      </c:pt>
                      <c:pt idx="618">
                        <c:v>8.7991441911031387</c:v>
                      </c:pt>
                      <c:pt idx="619">
                        <c:v>8.7043470448212581</c:v>
                      </c:pt>
                      <c:pt idx="620">
                        <c:v>8.6087778174266187</c:v>
                      </c:pt>
                      <c:pt idx="621">
                        <c:v>8.5124614298583037</c:v>
                      </c:pt>
                      <c:pt idx="622">
                        <c:v>8.4154218670576917</c:v>
                      </c:pt>
                      <c:pt idx="623">
                        <c:v>8.3176866239575702</c:v>
                      </c:pt>
                      <c:pt idx="624">
                        <c:v>8.2192814404950223</c:v>
                      </c:pt>
                      <c:pt idx="625">
                        <c:v>8.1202331096045555</c:v>
                      </c:pt>
                      <c:pt idx="626">
                        <c:v>8.0205693602183921</c:v>
                      </c:pt>
                      <c:pt idx="627">
                        <c:v>7.9203186232670353</c:v>
                      </c:pt>
                      <c:pt idx="628">
                        <c:v>7.8195099146795624</c:v>
                      </c:pt>
                      <c:pt idx="629">
                        <c:v>7.7181724843844748</c:v>
                      </c:pt>
                      <c:pt idx="630">
                        <c:v>7.6163368693071263</c:v>
                      </c:pt>
                      <c:pt idx="631">
                        <c:v>7.5140339573720203</c:v>
                      </c:pt>
                      <c:pt idx="632">
                        <c:v>7.411294519503941</c:v>
                      </c:pt>
                      <c:pt idx="633">
                        <c:v>7.3081513156228066</c:v>
                      </c:pt>
                      <c:pt idx="634">
                        <c:v>7.2046371056485468</c:v>
                      </c:pt>
                      <c:pt idx="635">
                        <c:v>7.1007827775056551</c:v>
                      </c:pt>
                      <c:pt idx="636">
                        <c:v>6.996624484105765</c:v>
                      </c:pt>
                      <c:pt idx="637">
                        <c:v>6.8921945173699397</c:v>
                      </c:pt>
                      <c:pt idx="638">
                        <c:v>6.7875287962103847</c:v>
                      </c:pt>
                      <c:pt idx="639">
                        <c:v>6.6826618355427323</c:v>
                      </c:pt>
                      <c:pt idx="640">
                        <c:v>6.5776301392777476</c:v>
                      </c:pt>
                      <c:pt idx="641">
                        <c:v>6.4724685733302145</c:v>
                      </c:pt>
                      <c:pt idx="642">
                        <c:v>6.3672150456074679</c:v>
                      </c:pt>
                      <c:pt idx="643">
                        <c:v>6.2619057090211392</c:v>
                      </c:pt>
                      <c:pt idx="644">
                        <c:v>6.1565781204794225</c:v>
                      </c:pt>
                      <c:pt idx="645">
                        <c:v>6.0512706558885165</c:v>
                      </c:pt>
                      <c:pt idx="646">
                        <c:v>5.946020755156904</c:v>
                      </c:pt>
                      <c:pt idx="647">
                        <c:v>5.8408676131887791</c:v>
                      </c:pt>
                      <c:pt idx="648">
                        <c:v>5.7358501908889057</c:v>
                      </c:pt>
                      <c:pt idx="649">
                        <c:v>5.6310068641634823</c:v>
                      </c:pt>
                      <c:pt idx="650">
                        <c:v>5.5263782319132684</c:v>
                      </c:pt>
                      <c:pt idx="651">
                        <c:v>5.422003957041313</c:v>
                      </c:pt>
                      <c:pt idx="652">
                        <c:v>5.3179238194503817</c:v>
                      </c:pt>
                      <c:pt idx="653">
                        <c:v>5.2141775990432366</c:v>
                      </c:pt>
                      <c:pt idx="654">
                        <c:v>5.1108061287200695</c:v>
                      </c:pt>
                      <c:pt idx="655">
                        <c:v>5.0078508263796371</c:v>
                      </c:pt>
                      <c:pt idx="656">
                        <c:v>4.9053514719247078</c:v>
                      </c:pt>
                      <c:pt idx="657">
                        <c:v>4.8033493662543236</c:v>
                      </c:pt>
                      <c:pt idx="658">
                        <c:v>4.7018851082692459</c:v>
                      </c:pt>
                      <c:pt idx="659">
                        <c:v>4.6010007008668081</c:v>
                      </c:pt>
                      <c:pt idx="660">
                        <c:v>4.5007365089483411</c:v>
                      </c:pt>
                      <c:pt idx="661">
                        <c:v>4.4011339504126044</c:v>
                      </c:pt>
                      <c:pt idx="662">
                        <c:v>4.3022339751595053</c:v>
                      </c:pt>
                      <c:pt idx="663">
                        <c:v>4.2040771820898017</c:v>
                      </c:pt>
                      <c:pt idx="664">
                        <c:v>4.1067055741008245</c:v>
                      </c:pt>
                      <c:pt idx="665">
                        <c:v>4.0101595160939087</c:v>
                      </c:pt>
                      <c:pt idx="666">
                        <c:v>3.9144800749686719</c:v>
                      </c:pt>
                      <c:pt idx="667">
                        <c:v>3.8197073816270195</c:v>
                      </c:pt>
                      <c:pt idx="668">
                        <c:v>3.7258828539677102</c:v>
                      </c:pt>
                      <c:pt idx="669">
                        <c:v>3.6330454528955101</c:v>
                      </c:pt>
                      <c:pt idx="670">
                        <c:v>3.5412358943108959</c:v>
                      </c:pt>
                      <c:pt idx="671">
                        <c:v>3.4504944261154882</c:v>
                      </c:pt>
                      <c:pt idx="672">
                        <c:v>3.3608598922143367</c:v>
                      </c:pt>
                      <c:pt idx="673">
                        <c:v>3.2723714875116361</c:v>
                      </c:pt>
                      <c:pt idx="674">
                        <c:v>3.185068406911578</c:v>
                      </c:pt>
                      <c:pt idx="675">
                        <c:v>3.0989887923209327</c:v>
                      </c:pt>
                      <c:pt idx="676">
                        <c:v>3.0141710196458935</c:v>
                      </c:pt>
                      <c:pt idx="677">
                        <c:v>2.9306526457946611</c:v>
                      </c:pt>
                      <c:pt idx="678">
                        <c:v>2.8484707596765722</c:v>
                      </c:pt>
                      <c:pt idx="679">
                        <c:v>2.7676622162015456</c:v>
                      </c:pt>
                      <c:pt idx="680">
                        <c:v>2.6882632852809203</c:v>
                      </c:pt>
                      <c:pt idx="681">
                        <c:v>2.6103096518274715</c:v>
                      </c:pt>
                      <c:pt idx="682">
                        <c:v>2.5338365327551164</c:v>
                      </c:pt>
                      <c:pt idx="683">
                        <c:v>2.4588787939786294</c:v>
                      </c:pt>
                      <c:pt idx="684">
                        <c:v>2.385470131415647</c:v>
                      </c:pt>
                      <c:pt idx="685">
                        <c:v>2.3136443579835184</c:v>
                      </c:pt>
                      <c:pt idx="686">
                        <c:v>2.243433765603307</c:v>
                      </c:pt>
                      <c:pt idx="687">
                        <c:v>2.1748708801955128</c:v>
                      </c:pt>
                      <c:pt idx="688">
                        <c:v>2.1079868236840613</c:v>
                      </c:pt>
                      <c:pt idx="689">
                        <c:v>2.0428128349925911</c:v>
                      </c:pt>
                      <c:pt idx="690">
                        <c:v>1.979378749048178</c:v>
                      </c:pt>
                      <c:pt idx="691">
                        <c:v>1.9177135817798929</c:v>
                      </c:pt>
                      <c:pt idx="692">
                        <c:v>1.857846115117386</c:v>
                      </c:pt>
                      <c:pt idx="693">
                        <c:v>1.7998040779928761</c:v>
                      </c:pt>
                      <c:pt idx="694">
                        <c:v>1.7436143803405881</c:v>
                      </c:pt>
                      <c:pt idx="695">
                        <c:v>1.6893032300964568</c:v>
                      </c:pt>
                      <c:pt idx="696">
                        <c:v>1.6368958991987108</c:v>
                      </c:pt>
                      <c:pt idx="697">
                        <c:v>1.586416840587578</c:v>
                      </c:pt>
                      <c:pt idx="698">
                        <c:v>1.5378895712055749</c:v>
                      </c:pt>
                      <c:pt idx="699">
                        <c:v>1.4913369059969328</c:v>
                      </c:pt>
                      <c:pt idx="700">
                        <c:v>1.4467804899087446</c:v>
                      </c:pt>
                      <c:pt idx="701">
                        <c:v>1.4042413828895308</c:v>
                      </c:pt>
                      <c:pt idx="702">
                        <c:v>1.3637393578909616</c:v>
                      </c:pt>
                      <c:pt idx="703">
                        <c:v>1.3252937198658459</c:v>
                      </c:pt>
                      <c:pt idx="704">
                        <c:v>1.2889223697704286</c:v>
                      </c:pt>
                      <c:pt idx="705">
                        <c:v>1.2546425065626716</c:v>
                      </c:pt>
                      <c:pt idx="706">
                        <c:v>1.2224700422036769</c:v>
                      </c:pt>
                      <c:pt idx="707">
                        <c:v>1.1924205376554107</c:v>
                      </c:pt>
                      <c:pt idx="708">
                        <c:v>1.1645076818844089</c:v>
                      </c:pt>
                      <c:pt idx="709">
                        <c:v>1.1387450468574998</c:v>
                      </c:pt>
                      <c:pt idx="710">
                        <c:v>1.1151448005449391</c:v>
                      </c:pt>
                      <c:pt idx="711">
                        <c:v>1.0937177069204183</c:v>
                      </c:pt>
                      <c:pt idx="712">
                        <c:v>1.0744740619587665</c:v>
                      </c:pt>
                      <c:pt idx="713">
                        <c:v>1.0574229916376783</c:v>
                      </c:pt>
                      <c:pt idx="714">
                        <c:v>1.0425725689374221</c:v>
                      </c:pt>
                      <c:pt idx="715">
                        <c:v>1.0299296968411202</c:v>
                      </c:pt>
                      <c:pt idx="716">
                        <c:v>1.0195003423341928</c:v>
                      </c:pt>
                      <c:pt idx="717">
                        <c:v>1.0112893024049097</c:v>
                      </c:pt>
                      <c:pt idx="718">
                        <c:v>1.0053005550435496</c:v>
                      </c:pt>
                      <c:pt idx="719">
                        <c:v>1.0015369082432481</c:v>
                      </c:pt>
                    </c:numCache>
                  </c:numRef>
                </c:xVal>
                <c:yVal>
                  <c:numRef>
                    <c:extLst xmlns:c15="http://schemas.microsoft.com/office/drawing/2012/chart">
                      <c:ext xmlns:c15="http://schemas.microsoft.com/office/drawing/2012/chart" uri="{02D57815-91ED-43cb-92C2-25804820EDAC}">
                        <c15:formulaRef>
                          <c15:sqref>'Data Task 1'!$AQ$12:$AQ$731</c15:sqref>
                        </c15:formulaRef>
                      </c:ext>
                    </c:extLst>
                    <c:numCache>
                      <c:formatCode>0.00</c:formatCode>
                      <c:ptCount val="720"/>
                      <c:pt idx="0">
                        <c:v>0.70315499999999997</c:v>
                      </c:pt>
                      <c:pt idx="1">
                        <c:v>0.695129</c:v>
                      </c:pt>
                      <c:pt idx="2">
                        <c:v>0.65565399999999996</c:v>
                      </c:pt>
                      <c:pt idx="3">
                        <c:v>0.63042299999999996</c:v>
                      </c:pt>
                      <c:pt idx="4">
                        <c:v>0.61823399999999995</c:v>
                      </c:pt>
                      <c:pt idx="5">
                        <c:v>0.62259799999999998</c:v>
                      </c:pt>
                      <c:pt idx="6">
                        <c:v>0.59526100000000004</c:v>
                      </c:pt>
                      <c:pt idx="7">
                        <c:v>0.58354899999999998</c:v>
                      </c:pt>
                      <c:pt idx="8">
                        <c:v>0.59034500000000001</c:v>
                      </c:pt>
                      <c:pt idx="9">
                        <c:v>0.59335500000000008</c:v>
                      </c:pt>
                      <c:pt idx="10">
                        <c:v>0.58018799999999993</c:v>
                      </c:pt>
                      <c:pt idx="11">
                        <c:v>0.579762</c:v>
                      </c:pt>
                      <c:pt idx="12">
                        <c:v>0.59082199999999996</c:v>
                      </c:pt>
                      <c:pt idx="13">
                        <c:v>0.57963600000000004</c:v>
                      </c:pt>
                      <c:pt idx="14">
                        <c:v>0.58743600000000007</c:v>
                      </c:pt>
                      <c:pt idx="15">
                        <c:v>0.59272799999999992</c:v>
                      </c:pt>
                      <c:pt idx="16">
                        <c:v>0.59455900000000006</c:v>
                      </c:pt>
                      <c:pt idx="17">
                        <c:v>0.58136699999999997</c:v>
                      </c:pt>
                      <c:pt idx="18">
                        <c:v>0.56042499999999995</c:v>
                      </c:pt>
                      <c:pt idx="19">
                        <c:v>0.5605</c:v>
                      </c:pt>
                      <c:pt idx="20">
                        <c:v>0.55686400000000003</c:v>
                      </c:pt>
                      <c:pt idx="21">
                        <c:v>0.64660000000000006</c:v>
                      </c:pt>
                      <c:pt idx="22">
                        <c:v>0.57835700000000001</c:v>
                      </c:pt>
                      <c:pt idx="23">
                        <c:v>0.60025200000000001</c:v>
                      </c:pt>
                      <c:pt idx="24">
                        <c:v>0.61673</c:v>
                      </c:pt>
                      <c:pt idx="25">
                        <c:v>0.56739699999999993</c:v>
                      </c:pt>
                      <c:pt idx="26">
                        <c:v>0.59039599999999992</c:v>
                      </c:pt>
                      <c:pt idx="27">
                        <c:v>0.57524700000000006</c:v>
                      </c:pt>
                      <c:pt idx="28">
                        <c:v>0.586032</c:v>
                      </c:pt>
                      <c:pt idx="29">
                        <c:v>0.600352</c:v>
                      </c:pt>
                      <c:pt idx="30">
                        <c:v>0.58051399999999997</c:v>
                      </c:pt>
                      <c:pt idx="31">
                        <c:v>0.59338000000000002</c:v>
                      </c:pt>
                      <c:pt idx="32">
                        <c:v>0.58211900000000005</c:v>
                      </c:pt>
                      <c:pt idx="33">
                        <c:v>0.63579000000000008</c:v>
                      </c:pt>
                      <c:pt idx="34">
                        <c:v>0.60576999999999992</c:v>
                      </c:pt>
                      <c:pt idx="35">
                        <c:v>0.56082600000000005</c:v>
                      </c:pt>
                      <c:pt idx="36">
                        <c:v>0.59112300000000007</c:v>
                      </c:pt>
                      <c:pt idx="37">
                        <c:v>0.52799700000000005</c:v>
                      </c:pt>
                      <c:pt idx="38">
                        <c:v>0.50048399999999993</c:v>
                      </c:pt>
                      <c:pt idx="39">
                        <c:v>0.53419100000000008</c:v>
                      </c:pt>
                      <c:pt idx="40">
                        <c:v>0.56566699999999992</c:v>
                      </c:pt>
                      <c:pt idx="41">
                        <c:v>0.53617300000000001</c:v>
                      </c:pt>
                      <c:pt idx="42">
                        <c:v>0.60303600000000002</c:v>
                      </c:pt>
                      <c:pt idx="43">
                        <c:v>0.54128900000000002</c:v>
                      </c:pt>
                      <c:pt idx="44">
                        <c:v>0.44671300000000003</c:v>
                      </c:pt>
                      <c:pt idx="45">
                        <c:v>0.49559299999999995</c:v>
                      </c:pt>
                      <c:pt idx="46">
                        <c:v>0.587812</c:v>
                      </c:pt>
                      <c:pt idx="47">
                        <c:v>0.58244499999999999</c:v>
                      </c:pt>
                      <c:pt idx="48">
                        <c:v>0.44475600000000004</c:v>
                      </c:pt>
                      <c:pt idx="49">
                        <c:v>0.481549</c:v>
                      </c:pt>
                      <c:pt idx="50">
                        <c:v>0.49988200000000005</c:v>
                      </c:pt>
                      <c:pt idx="51">
                        <c:v>0.471441</c:v>
                      </c:pt>
                      <c:pt idx="52">
                        <c:v>0.49684700000000004</c:v>
                      </c:pt>
                      <c:pt idx="53">
                        <c:v>0.55435600000000007</c:v>
                      </c:pt>
                      <c:pt idx="54">
                        <c:v>0.50206400000000007</c:v>
                      </c:pt>
                      <c:pt idx="55">
                        <c:v>0.46426900000000004</c:v>
                      </c:pt>
                      <c:pt idx="56">
                        <c:v>0.53441699999999992</c:v>
                      </c:pt>
                      <c:pt idx="57">
                        <c:v>0.55749099999999996</c:v>
                      </c:pt>
                      <c:pt idx="58">
                        <c:v>0.50733099999999998</c:v>
                      </c:pt>
                      <c:pt idx="59">
                        <c:v>0.478715</c:v>
                      </c:pt>
                      <c:pt idx="60">
                        <c:v>0.51648500000000008</c:v>
                      </c:pt>
                      <c:pt idx="61">
                        <c:v>0.55372900000000003</c:v>
                      </c:pt>
                      <c:pt idx="62">
                        <c:v>0.51059100000000002</c:v>
                      </c:pt>
                      <c:pt idx="63">
                        <c:v>0.46053200000000005</c:v>
                      </c:pt>
                      <c:pt idx="64">
                        <c:v>0.54648099999999999</c:v>
                      </c:pt>
                      <c:pt idx="65">
                        <c:v>0.59566200000000002</c:v>
                      </c:pt>
                      <c:pt idx="66">
                        <c:v>0.564388</c:v>
                      </c:pt>
                      <c:pt idx="67">
                        <c:v>0.51405199999999995</c:v>
                      </c:pt>
                      <c:pt idx="68">
                        <c:v>0.48826999999999998</c:v>
                      </c:pt>
                      <c:pt idx="69">
                        <c:v>0.47778699999999996</c:v>
                      </c:pt>
                      <c:pt idx="70">
                        <c:v>0.51959500000000003</c:v>
                      </c:pt>
                      <c:pt idx="71">
                        <c:v>0.52105000000000001</c:v>
                      </c:pt>
                      <c:pt idx="72">
                        <c:v>0.48598799999999998</c:v>
                      </c:pt>
                      <c:pt idx="73">
                        <c:v>0.48689099999999996</c:v>
                      </c:pt>
                      <c:pt idx="74">
                        <c:v>0.54427399999999992</c:v>
                      </c:pt>
                      <c:pt idx="75">
                        <c:v>0.54294399999999998</c:v>
                      </c:pt>
                      <c:pt idx="76">
                        <c:v>0.535721</c:v>
                      </c:pt>
                      <c:pt idx="77">
                        <c:v>0.56406200000000006</c:v>
                      </c:pt>
                      <c:pt idx="78">
                        <c:v>0.56040000000000001</c:v>
                      </c:pt>
                      <c:pt idx="79">
                        <c:v>0.56947900000000007</c:v>
                      </c:pt>
                      <c:pt idx="80">
                        <c:v>0.63573999999999997</c:v>
                      </c:pt>
                      <c:pt idx="81">
                        <c:v>0.50015799999999999</c:v>
                      </c:pt>
                      <c:pt idx="82">
                        <c:v>0.45157800000000003</c:v>
                      </c:pt>
                      <c:pt idx="83">
                        <c:v>0.52726899999999999</c:v>
                      </c:pt>
                      <c:pt idx="84">
                        <c:v>0.52413399999999999</c:v>
                      </c:pt>
                      <c:pt idx="85">
                        <c:v>0.51864200000000005</c:v>
                      </c:pt>
                      <c:pt idx="86">
                        <c:v>0.60363800000000001</c:v>
                      </c:pt>
                      <c:pt idx="87">
                        <c:v>0.52157600000000004</c:v>
                      </c:pt>
                      <c:pt idx="88">
                        <c:v>0.48021899999999995</c:v>
                      </c:pt>
                      <c:pt idx="89">
                        <c:v>0.57810600000000001</c:v>
                      </c:pt>
                      <c:pt idx="90">
                        <c:v>0.545126</c:v>
                      </c:pt>
                      <c:pt idx="91">
                        <c:v>0.55242499999999994</c:v>
                      </c:pt>
                      <c:pt idx="92">
                        <c:v>0.50981399999999999</c:v>
                      </c:pt>
                      <c:pt idx="93">
                        <c:v>0.54670600000000003</c:v>
                      </c:pt>
                      <c:pt idx="94">
                        <c:v>0.60336199999999995</c:v>
                      </c:pt>
                      <c:pt idx="95">
                        <c:v>0.59794499999999995</c:v>
                      </c:pt>
                      <c:pt idx="96">
                        <c:v>0.59292900000000004</c:v>
                      </c:pt>
                      <c:pt idx="97">
                        <c:v>0.56225599999999998</c:v>
                      </c:pt>
                      <c:pt idx="98">
                        <c:v>0.59493499999999999</c:v>
                      </c:pt>
                      <c:pt idx="99">
                        <c:v>0.557616</c:v>
                      </c:pt>
                      <c:pt idx="100">
                        <c:v>0.58304699999999998</c:v>
                      </c:pt>
                      <c:pt idx="101">
                        <c:v>0.57462000000000002</c:v>
                      </c:pt>
                      <c:pt idx="102">
                        <c:v>0.54939000000000004</c:v>
                      </c:pt>
                      <c:pt idx="103">
                        <c:v>0.50933699999999993</c:v>
                      </c:pt>
                      <c:pt idx="104">
                        <c:v>0.62224699999999999</c:v>
                      </c:pt>
                      <c:pt idx="105">
                        <c:v>0.61808400000000008</c:v>
                      </c:pt>
                      <c:pt idx="106">
                        <c:v>0.56080099999999999</c:v>
                      </c:pt>
                      <c:pt idx="107">
                        <c:v>0.56840099999999993</c:v>
                      </c:pt>
                      <c:pt idx="108">
                        <c:v>0.58984400000000003</c:v>
                      </c:pt>
                      <c:pt idx="109">
                        <c:v>0.54296900000000003</c:v>
                      </c:pt>
                      <c:pt idx="110">
                        <c:v>0.627915</c:v>
                      </c:pt>
                      <c:pt idx="111">
                        <c:v>0.646976</c:v>
                      </c:pt>
                      <c:pt idx="112">
                        <c:v>0.68411899999999992</c:v>
                      </c:pt>
                      <c:pt idx="113">
                        <c:v>0.61963900000000005</c:v>
                      </c:pt>
                      <c:pt idx="114">
                        <c:v>0.69575600000000004</c:v>
                      </c:pt>
                      <c:pt idx="115">
                        <c:v>0.72550099999999995</c:v>
                      </c:pt>
                      <c:pt idx="116">
                        <c:v>0.71361300000000005</c:v>
                      </c:pt>
                      <c:pt idx="117">
                        <c:v>0.69573099999999999</c:v>
                      </c:pt>
                      <c:pt idx="118">
                        <c:v>0.58214399999999999</c:v>
                      </c:pt>
                      <c:pt idx="119">
                        <c:v>0.56759800000000005</c:v>
                      </c:pt>
                      <c:pt idx="120">
                        <c:v>0.615977</c:v>
                      </c:pt>
                      <c:pt idx="121">
                        <c:v>0.60717399999999999</c:v>
                      </c:pt>
                      <c:pt idx="122">
                        <c:v>0.579461</c:v>
                      </c:pt>
                      <c:pt idx="123">
                        <c:v>0.60301099999999996</c:v>
                      </c:pt>
                      <c:pt idx="124">
                        <c:v>0.59142399999999995</c:v>
                      </c:pt>
                      <c:pt idx="125">
                        <c:v>0.66388000000000003</c:v>
                      </c:pt>
                      <c:pt idx="126">
                        <c:v>0.67476500000000006</c:v>
                      </c:pt>
                      <c:pt idx="127">
                        <c:v>0.69798899999999997</c:v>
                      </c:pt>
                      <c:pt idx="128">
                        <c:v>0.66024300000000002</c:v>
                      </c:pt>
                      <c:pt idx="129">
                        <c:v>0.66809300000000005</c:v>
                      </c:pt>
                      <c:pt idx="130">
                        <c:v>0.69798899999999997</c:v>
                      </c:pt>
                      <c:pt idx="131">
                        <c:v>0.68253900000000001</c:v>
                      </c:pt>
                      <c:pt idx="132">
                        <c:v>0.70967599999999997</c:v>
                      </c:pt>
                      <c:pt idx="133">
                        <c:v>0.70965100000000003</c:v>
                      </c:pt>
                      <c:pt idx="134">
                        <c:v>0.70751900000000001</c:v>
                      </c:pt>
                      <c:pt idx="135">
                        <c:v>0.72923800000000005</c:v>
                      </c:pt>
                      <c:pt idx="136">
                        <c:v>0.70165</c:v>
                      </c:pt>
                      <c:pt idx="137">
                        <c:v>0.72532600000000003</c:v>
                      </c:pt>
                      <c:pt idx="138">
                        <c:v>0.69377500000000003</c:v>
                      </c:pt>
                      <c:pt idx="139">
                        <c:v>0.68291600000000008</c:v>
                      </c:pt>
                      <c:pt idx="140">
                        <c:v>0.726329</c:v>
                      </c:pt>
                      <c:pt idx="141">
                        <c:v>0.74242999999999992</c:v>
                      </c:pt>
                      <c:pt idx="142">
                        <c:v>0.75381699999999996</c:v>
                      </c:pt>
                      <c:pt idx="143">
                        <c:v>0.73924499999999993</c:v>
                      </c:pt>
                      <c:pt idx="144">
                        <c:v>0.76595499999999994</c:v>
                      </c:pt>
                      <c:pt idx="145">
                        <c:v>0.79153699999999994</c:v>
                      </c:pt>
                      <c:pt idx="146">
                        <c:v>0.794045</c:v>
                      </c:pt>
                      <c:pt idx="147">
                        <c:v>0.81104900000000002</c:v>
                      </c:pt>
                      <c:pt idx="148">
                        <c:v>0.77611300000000005</c:v>
                      </c:pt>
                      <c:pt idx="149">
                        <c:v>0.76836300000000002</c:v>
                      </c:pt>
                      <c:pt idx="150">
                        <c:v>0.78554299999999999</c:v>
                      </c:pt>
                      <c:pt idx="151">
                        <c:v>0.79512300000000002</c:v>
                      </c:pt>
                      <c:pt idx="152">
                        <c:v>0.830511</c:v>
                      </c:pt>
                      <c:pt idx="153">
                        <c:v>0.82752599999999998</c:v>
                      </c:pt>
                      <c:pt idx="154">
                        <c:v>0.81288000000000005</c:v>
                      </c:pt>
                      <c:pt idx="155">
                        <c:v>0.84380299999999997</c:v>
                      </c:pt>
                      <c:pt idx="156">
                        <c:v>0.84909499999999993</c:v>
                      </c:pt>
                      <c:pt idx="157">
                        <c:v>0.86971100000000001</c:v>
                      </c:pt>
                      <c:pt idx="158">
                        <c:v>0.861761</c:v>
                      </c:pt>
                      <c:pt idx="159">
                        <c:v>0.86188600000000004</c:v>
                      </c:pt>
                      <c:pt idx="160">
                        <c:v>0.89684699999999995</c:v>
                      </c:pt>
                      <c:pt idx="161">
                        <c:v>0.91247199999999995</c:v>
                      </c:pt>
                      <c:pt idx="162">
                        <c:v>0.90494799999999997</c:v>
                      </c:pt>
                      <c:pt idx="163">
                        <c:v>0.90264100000000003</c:v>
                      </c:pt>
                      <c:pt idx="164">
                        <c:v>0.91513100000000003</c:v>
                      </c:pt>
                      <c:pt idx="165">
                        <c:v>0.91605899999999996</c:v>
                      </c:pt>
                      <c:pt idx="166">
                        <c:v>0.90660399999999997</c:v>
                      </c:pt>
                      <c:pt idx="167">
                        <c:v>0.93499399999999999</c:v>
                      </c:pt>
                      <c:pt idx="168">
                        <c:v>0.92516299999999996</c:v>
                      </c:pt>
                      <c:pt idx="169">
                        <c:v>0.91573300000000002</c:v>
                      </c:pt>
                      <c:pt idx="170">
                        <c:v>0.93461799999999995</c:v>
                      </c:pt>
                      <c:pt idx="171">
                        <c:v>0.92155100000000001</c:v>
                      </c:pt>
                      <c:pt idx="172">
                        <c:v>0.922956</c:v>
                      </c:pt>
                      <c:pt idx="173">
                        <c:v>0.93895700000000004</c:v>
                      </c:pt>
                      <c:pt idx="174">
                        <c:v>0.96303300000000003</c:v>
                      </c:pt>
                      <c:pt idx="175">
                        <c:v>0.984402</c:v>
                      </c:pt>
                      <c:pt idx="176">
                        <c:v>0.99832100000000001</c:v>
                      </c:pt>
                      <c:pt idx="177">
                        <c:v>1.004491</c:v>
                      </c:pt>
                      <c:pt idx="178">
                        <c:v>1.011914</c:v>
                      </c:pt>
                      <c:pt idx="179">
                        <c:v>1.003312</c:v>
                      </c:pt>
                      <c:pt idx="180">
                        <c:v>1.0172559999999999</c:v>
                      </c:pt>
                      <c:pt idx="181">
                        <c:v>1.032179</c:v>
                      </c:pt>
                      <c:pt idx="182">
                        <c:v>1.0211939999999999</c:v>
                      </c:pt>
                      <c:pt idx="183">
                        <c:v>1.0291939999999999</c:v>
                      </c:pt>
                      <c:pt idx="184">
                        <c:v>1.026135</c:v>
                      </c:pt>
                      <c:pt idx="185">
                        <c:v>1.0333319999999999</c:v>
                      </c:pt>
                      <c:pt idx="186">
                        <c:v>1.038675</c:v>
                      </c:pt>
                      <c:pt idx="187">
                        <c:v>1.025207</c:v>
                      </c:pt>
                      <c:pt idx="188">
                        <c:v>1.0187360000000001</c:v>
                      </c:pt>
                      <c:pt idx="189">
                        <c:v>1.0157510000000001</c:v>
                      </c:pt>
                      <c:pt idx="190">
                        <c:v>1.0350630000000001</c:v>
                      </c:pt>
                      <c:pt idx="191">
                        <c:v>1.0596410000000001</c:v>
                      </c:pt>
                      <c:pt idx="192">
                        <c:v>1.062149</c:v>
                      </c:pt>
                      <c:pt idx="193">
                        <c:v>1.0622750000000001</c:v>
                      </c:pt>
                      <c:pt idx="194">
                        <c:v>1.0868530000000001</c:v>
                      </c:pt>
                      <c:pt idx="195">
                        <c:v>1.143659</c:v>
                      </c:pt>
                      <c:pt idx="196">
                        <c:v>1.141176</c:v>
                      </c:pt>
                      <c:pt idx="197">
                        <c:v>1.144487</c:v>
                      </c:pt>
                      <c:pt idx="198">
                        <c:v>1.166231</c:v>
                      </c:pt>
                      <c:pt idx="199">
                        <c:v>1.1800999999999999</c:v>
                      </c:pt>
                      <c:pt idx="200">
                        <c:v>1.1913860000000001</c:v>
                      </c:pt>
                      <c:pt idx="201">
                        <c:v>1.2149110000000001</c:v>
                      </c:pt>
                      <c:pt idx="202">
                        <c:v>1.216742</c:v>
                      </c:pt>
                      <c:pt idx="203">
                        <c:v>1.199638</c:v>
                      </c:pt>
                      <c:pt idx="204">
                        <c:v>1.201343</c:v>
                      </c:pt>
                      <c:pt idx="205">
                        <c:v>1.2156640000000001</c:v>
                      </c:pt>
                      <c:pt idx="206">
                        <c:v>1.2242409999999999</c:v>
                      </c:pt>
                      <c:pt idx="207">
                        <c:v>1.2319910000000001</c:v>
                      </c:pt>
                      <c:pt idx="208">
                        <c:v>1.2321660000000001</c:v>
                      </c:pt>
                      <c:pt idx="209">
                        <c:v>1.221482</c:v>
                      </c:pt>
                      <c:pt idx="210">
                        <c:v>1.240092</c:v>
                      </c:pt>
                      <c:pt idx="211">
                        <c:v>1.2467630000000001</c:v>
                      </c:pt>
                      <c:pt idx="212">
                        <c:v>1.228505</c:v>
                      </c:pt>
                      <c:pt idx="213">
                        <c:v>1.240944</c:v>
                      </c:pt>
                      <c:pt idx="214">
                        <c:v>1.254237</c:v>
                      </c:pt>
                      <c:pt idx="215">
                        <c:v>1.266877</c:v>
                      </c:pt>
                      <c:pt idx="216">
                        <c:v>1.301312</c:v>
                      </c:pt>
                      <c:pt idx="217">
                        <c:v>1.312146</c:v>
                      </c:pt>
                      <c:pt idx="218">
                        <c:v>1.3101149999999999</c:v>
                      </c:pt>
                      <c:pt idx="219">
                        <c:v>1.3535029999999999</c:v>
                      </c:pt>
                      <c:pt idx="220">
                        <c:v>1.402409</c:v>
                      </c:pt>
                      <c:pt idx="221">
                        <c:v>1.4083030000000001</c:v>
                      </c:pt>
                      <c:pt idx="222">
                        <c:v>1.412366</c:v>
                      </c:pt>
                      <c:pt idx="223">
                        <c:v>1.4046910000000001</c:v>
                      </c:pt>
                      <c:pt idx="224">
                        <c:v>1.406973</c:v>
                      </c:pt>
                      <c:pt idx="225">
                        <c:v>1.443991</c:v>
                      </c:pt>
                      <c:pt idx="226">
                        <c:v>1.499744</c:v>
                      </c:pt>
                      <c:pt idx="227">
                        <c:v>1.538618</c:v>
                      </c:pt>
                      <c:pt idx="228">
                        <c:v>1.5436589999999999</c:v>
                      </c:pt>
                      <c:pt idx="229">
                        <c:v>1.5370379999999999</c:v>
                      </c:pt>
                      <c:pt idx="230">
                        <c:v>1.52352</c:v>
                      </c:pt>
                      <c:pt idx="231">
                        <c:v>1.5267300000000001</c:v>
                      </c:pt>
                      <c:pt idx="232">
                        <c:v>1.561717</c:v>
                      </c:pt>
                      <c:pt idx="233">
                        <c:v>1.5695670000000002</c:v>
                      </c:pt>
                      <c:pt idx="234">
                        <c:v>1.56287</c:v>
                      </c:pt>
                      <c:pt idx="235">
                        <c:v>1.585116</c:v>
                      </c:pt>
                      <c:pt idx="236">
                        <c:v>1.596452</c:v>
                      </c:pt>
                      <c:pt idx="237">
                        <c:v>1.5842640000000001</c:v>
                      </c:pt>
                      <c:pt idx="238">
                        <c:v>1.5862699999999998</c:v>
                      </c:pt>
                      <c:pt idx="239">
                        <c:v>1.610949</c:v>
                      </c:pt>
                      <c:pt idx="240">
                        <c:v>1.62853</c:v>
                      </c:pt>
                      <c:pt idx="241">
                        <c:v>1.6476660000000001</c:v>
                      </c:pt>
                      <c:pt idx="242">
                        <c:v>1.672946</c:v>
                      </c:pt>
                      <c:pt idx="243">
                        <c:v>1.7028919999999999</c:v>
                      </c:pt>
                      <c:pt idx="244">
                        <c:v>1.7252130000000001</c:v>
                      </c:pt>
                      <c:pt idx="245">
                        <c:v>1.7217020000000001</c:v>
                      </c:pt>
                      <c:pt idx="246">
                        <c:v>1.7667950000000001</c:v>
                      </c:pt>
                      <c:pt idx="247">
                        <c:v>1.7999510000000001</c:v>
                      </c:pt>
                      <c:pt idx="248">
                        <c:v>1.866012</c:v>
                      </c:pt>
                      <c:pt idx="249">
                        <c:v>1.335145</c:v>
                      </c:pt>
                      <c:pt idx="250">
                        <c:v>1.832354</c:v>
                      </c:pt>
                      <c:pt idx="251">
                        <c:v>2.207249</c:v>
                      </c:pt>
                      <c:pt idx="252">
                        <c:v>1.9808029999999999</c:v>
                      </c:pt>
                      <c:pt idx="253">
                        <c:v>1.718391</c:v>
                      </c:pt>
                      <c:pt idx="254">
                        <c:v>2.0078640000000001</c:v>
                      </c:pt>
                      <c:pt idx="255">
                        <c:v>1.986345</c:v>
                      </c:pt>
                      <c:pt idx="256">
                        <c:v>1.715908</c:v>
                      </c:pt>
                      <c:pt idx="257">
                        <c:v>2.0827780000000002</c:v>
                      </c:pt>
                      <c:pt idx="258">
                        <c:v>2.1352700000000002</c:v>
                      </c:pt>
                      <c:pt idx="259">
                        <c:v>2.161378</c:v>
                      </c:pt>
                      <c:pt idx="260">
                        <c:v>1.9402979999999999</c:v>
                      </c:pt>
                      <c:pt idx="261">
                        <c:v>2.009293</c:v>
                      </c:pt>
                      <c:pt idx="262">
                        <c:v>2.1599740000000001</c:v>
                      </c:pt>
                      <c:pt idx="263">
                        <c:v>2.3212130000000002</c:v>
                      </c:pt>
                      <c:pt idx="264">
                        <c:v>2.0062090000000001</c:v>
                      </c:pt>
                      <c:pt idx="265">
                        <c:v>2.2259340000000001</c:v>
                      </c:pt>
                      <c:pt idx="266">
                        <c:v>2.3232939999999997</c:v>
                      </c:pt>
                      <c:pt idx="267">
                        <c:v>2.288859</c:v>
                      </c:pt>
                      <c:pt idx="268">
                        <c:v>2.480019</c:v>
                      </c:pt>
                      <c:pt idx="269">
                        <c:v>2.3622430000000003</c:v>
                      </c:pt>
                      <c:pt idx="270">
                        <c:v>2.467454</c:v>
                      </c:pt>
                      <c:pt idx="271">
                        <c:v>2.4322159999999999</c:v>
                      </c:pt>
                      <c:pt idx="272">
                        <c:v>2.5639609999999999</c:v>
                      </c:pt>
                      <c:pt idx="273">
                        <c:v>2.495568</c:v>
                      </c:pt>
                      <c:pt idx="274">
                        <c:v>2.689562</c:v>
                      </c:pt>
                      <c:pt idx="275">
                        <c:v>2.6918439999999997</c:v>
                      </c:pt>
                      <c:pt idx="276">
                        <c:v>2.76756</c:v>
                      </c:pt>
                      <c:pt idx="277">
                        <c:v>2.8151619999999999</c:v>
                      </c:pt>
                      <c:pt idx="278">
                        <c:v>2.9190680000000002</c:v>
                      </c:pt>
                      <c:pt idx="279">
                        <c:v>2.9893419999999997</c:v>
                      </c:pt>
                      <c:pt idx="280">
                        <c:v>3.1622430000000001</c:v>
                      </c:pt>
                      <c:pt idx="281">
                        <c:v>3.0772469999999998</c:v>
                      </c:pt>
                      <c:pt idx="282">
                        <c:v>3.0653600000000001</c:v>
                      </c:pt>
                      <c:pt idx="283">
                        <c:v>3.2060580000000001</c:v>
                      </c:pt>
                      <c:pt idx="284">
                        <c:v>3.2841070000000001</c:v>
                      </c:pt>
                      <c:pt idx="285">
                        <c:v>3.373818</c:v>
                      </c:pt>
                      <c:pt idx="286">
                        <c:v>3.4363670000000002</c:v>
                      </c:pt>
                      <c:pt idx="287">
                        <c:v>3.5433829999999999</c:v>
                      </c:pt>
                      <c:pt idx="288">
                        <c:v>3.6196009999999998</c:v>
                      </c:pt>
                      <c:pt idx="289">
                        <c:v>3.7703570000000002</c:v>
                      </c:pt>
                      <c:pt idx="290">
                        <c:v>3.7799369999999999</c:v>
                      </c:pt>
                      <c:pt idx="291">
                        <c:v>3.854851</c:v>
                      </c:pt>
                      <c:pt idx="292">
                        <c:v>4.0186480000000007</c:v>
                      </c:pt>
                      <c:pt idx="293">
                        <c:v>4.0637170000000005</c:v>
                      </c:pt>
                      <c:pt idx="294">
                        <c:v>4.1948850000000002</c:v>
                      </c:pt>
                      <c:pt idx="295">
                        <c:v>4.3249499999999994</c:v>
                      </c:pt>
                      <c:pt idx="296">
                        <c:v>4.5682</c:v>
                      </c:pt>
                      <c:pt idx="297">
                        <c:v>4.7440600000000002</c:v>
                      </c:pt>
                      <c:pt idx="298">
                        <c:v>4.8144100000000005</c:v>
                      </c:pt>
                      <c:pt idx="299">
                        <c:v>4.9485869999999998</c:v>
                      </c:pt>
                      <c:pt idx="300">
                        <c:v>5.1236199999999998</c:v>
                      </c:pt>
                      <c:pt idx="301">
                        <c:v>5.2411199999999996</c:v>
                      </c:pt>
                      <c:pt idx="302">
                        <c:v>5.4213440000000004</c:v>
                      </c:pt>
                      <c:pt idx="303">
                        <c:v>5.5810279999999999</c:v>
                      </c:pt>
                      <c:pt idx="304">
                        <c:v>5.8152249999999999</c:v>
                      </c:pt>
                      <c:pt idx="305">
                        <c:v>6.0481920000000002</c:v>
                      </c:pt>
                      <c:pt idx="306">
                        <c:v>6.2341350000000002</c:v>
                      </c:pt>
                      <c:pt idx="307">
                        <c:v>6.3832849999999999</c:v>
                      </c:pt>
                      <c:pt idx="308">
                        <c:v>6.6245799999999999</c:v>
                      </c:pt>
                      <c:pt idx="309">
                        <c:v>6.9022399999999999</c:v>
                      </c:pt>
                      <c:pt idx="310">
                        <c:v>7.1551960000000001</c:v>
                      </c:pt>
                      <c:pt idx="311">
                        <c:v>7.3737680000000001</c:v>
                      </c:pt>
                      <c:pt idx="312">
                        <c:v>7.5652530000000002</c:v>
                      </c:pt>
                      <c:pt idx="313">
                        <c:v>7.8340350000000001</c:v>
                      </c:pt>
                      <c:pt idx="314">
                        <c:v>8.1913489999999989</c:v>
                      </c:pt>
                      <c:pt idx="315">
                        <c:v>8.5439480000000003</c:v>
                      </c:pt>
                      <c:pt idx="316">
                        <c:v>8.8545629999999989</c:v>
                      </c:pt>
                      <c:pt idx="317">
                        <c:v>9.1639239999999997</c:v>
                      </c:pt>
                      <c:pt idx="318">
                        <c:v>9.4633529999999997</c:v>
                      </c:pt>
                      <c:pt idx="319">
                        <c:v>9.8841439999999992</c:v>
                      </c:pt>
                      <c:pt idx="320">
                        <c:v>10.398032000000001</c:v>
                      </c:pt>
                      <c:pt idx="321">
                        <c:v>10.748449000000001</c:v>
                      </c:pt>
                      <c:pt idx="322">
                        <c:v>11.11271</c:v>
                      </c:pt>
                      <c:pt idx="323">
                        <c:v>11.63969</c:v>
                      </c:pt>
                      <c:pt idx="324">
                        <c:v>12.31404</c:v>
                      </c:pt>
                      <c:pt idx="325">
                        <c:v>12.761065</c:v>
                      </c:pt>
                      <c:pt idx="326">
                        <c:v>13.161716999999999</c:v>
                      </c:pt>
                      <c:pt idx="327">
                        <c:v>13.883367</c:v>
                      </c:pt>
                      <c:pt idx="328">
                        <c:v>14.524887</c:v>
                      </c:pt>
                      <c:pt idx="329">
                        <c:v>14.944274</c:v>
                      </c:pt>
                      <c:pt idx="330">
                        <c:v>15.545515</c:v>
                      </c:pt>
                      <c:pt idx="331">
                        <c:v>16.381129000000001</c:v>
                      </c:pt>
                      <c:pt idx="332">
                        <c:v>16.915682</c:v>
                      </c:pt>
                      <c:pt idx="333">
                        <c:v>17.709187</c:v>
                      </c:pt>
                      <c:pt idx="334">
                        <c:v>18.665234000000002</c:v>
                      </c:pt>
                      <c:pt idx="335">
                        <c:v>19.303844999999999</c:v>
                      </c:pt>
                      <c:pt idx="336">
                        <c:v>20.105499999999999</c:v>
                      </c:pt>
                      <c:pt idx="337">
                        <c:v>21.139095000000001</c:v>
                      </c:pt>
                      <c:pt idx="338">
                        <c:v>21.945139000000001</c:v>
                      </c:pt>
                      <c:pt idx="339">
                        <c:v>22.920372</c:v>
                      </c:pt>
                      <c:pt idx="340">
                        <c:v>23.993317000000001</c:v>
                      </c:pt>
                      <c:pt idx="341">
                        <c:v>25.142581</c:v>
                      </c:pt>
                      <c:pt idx="342">
                        <c:v>25.993342999999999</c:v>
                      </c:pt>
                      <c:pt idx="343">
                        <c:v>27.499116999999998</c:v>
                      </c:pt>
                      <c:pt idx="344">
                        <c:v>28.771874</c:v>
                      </c:pt>
                      <c:pt idx="345">
                        <c:v>30.214020999999999</c:v>
                      </c:pt>
                      <c:pt idx="346">
                        <c:v>32.182093999999999</c:v>
                      </c:pt>
                      <c:pt idx="347">
                        <c:v>33.788214000000004</c:v>
                      </c:pt>
                      <c:pt idx="348">
                        <c:v>35.764588000000003</c:v>
                      </c:pt>
                      <c:pt idx="349">
                        <c:v>37.815325000000001</c:v>
                      </c:pt>
                      <c:pt idx="350">
                        <c:v>39.761955</c:v>
                      </c:pt>
                      <c:pt idx="351">
                        <c:v>41.945314000000003</c:v>
                      </c:pt>
                      <c:pt idx="352">
                        <c:v>44.021757999999998</c:v>
                      </c:pt>
                      <c:pt idx="353">
                        <c:v>46.505775999999997</c:v>
                      </c:pt>
                      <c:pt idx="354">
                        <c:v>49.105060999999999</c:v>
                      </c:pt>
                      <c:pt idx="355">
                        <c:v>51.23021</c:v>
                      </c:pt>
                      <c:pt idx="356">
                        <c:v>53.948825999999997</c:v>
                      </c:pt>
                      <c:pt idx="357">
                        <c:v>56.742806000000002</c:v>
                      </c:pt>
                      <c:pt idx="358">
                        <c:v>59.670136999999997</c:v>
                      </c:pt>
                      <c:pt idx="359">
                        <c:v>62.497424000000002</c:v>
                      </c:pt>
                      <c:pt idx="360">
                        <c:v>64.926442000000009</c:v>
                      </c:pt>
                      <c:pt idx="361">
                        <c:v>67.789016000000004</c:v>
                      </c:pt>
                      <c:pt idx="362">
                        <c:v>70.444053999999994</c:v>
                      </c:pt>
                      <c:pt idx="363">
                        <c:v>72.979386000000005</c:v>
                      </c:pt>
                      <c:pt idx="364">
                        <c:v>75.601793999999998</c:v>
                      </c:pt>
                      <c:pt idx="365">
                        <c:v>77.856505999999996</c:v>
                      </c:pt>
                      <c:pt idx="366">
                        <c:v>79.891092</c:v>
                      </c:pt>
                      <c:pt idx="367">
                        <c:v>81.550004000000001</c:v>
                      </c:pt>
                      <c:pt idx="368">
                        <c:v>82.957314999999994</c:v>
                      </c:pt>
                      <c:pt idx="369">
                        <c:v>84.056016999999997</c:v>
                      </c:pt>
                      <c:pt idx="370">
                        <c:v>84.792966000000007</c:v>
                      </c:pt>
                      <c:pt idx="371">
                        <c:v>84.818623000000002</c:v>
                      </c:pt>
                      <c:pt idx="372">
                        <c:v>84.815162000000001</c:v>
                      </c:pt>
                      <c:pt idx="373">
                        <c:v>84.576903000000001</c:v>
                      </c:pt>
                      <c:pt idx="374">
                        <c:v>83.921087</c:v>
                      </c:pt>
                      <c:pt idx="375">
                        <c:v>82.994684000000007</c:v>
                      </c:pt>
                      <c:pt idx="376">
                        <c:v>81.994821999999999</c:v>
                      </c:pt>
                      <c:pt idx="377">
                        <c:v>80.803550000000001</c:v>
                      </c:pt>
                      <c:pt idx="378">
                        <c:v>79.524372999999997</c:v>
                      </c:pt>
                      <c:pt idx="379">
                        <c:v>77.809179999999998</c:v>
                      </c:pt>
                      <c:pt idx="380">
                        <c:v>75.963548000000003</c:v>
                      </c:pt>
                      <c:pt idx="381">
                        <c:v>74.135570999999999</c:v>
                      </c:pt>
                      <c:pt idx="382">
                        <c:v>71.961039999999997</c:v>
                      </c:pt>
                      <c:pt idx="383">
                        <c:v>70.051276999999999</c:v>
                      </c:pt>
                      <c:pt idx="384">
                        <c:v>67.825181000000001</c:v>
                      </c:pt>
                      <c:pt idx="385">
                        <c:v>65.759848000000005</c:v>
                      </c:pt>
                      <c:pt idx="386">
                        <c:v>63.662236999999998</c:v>
                      </c:pt>
                      <c:pt idx="387">
                        <c:v>61.595900999999998</c:v>
                      </c:pt>
                      <c:pt idx="388">
                        <c:v>59.518929999999997</c:v>
                      </c:pt>
                      <c:pt idx="389">
                        <c:v>57.537314000000002</c:v>
                      </c:pt>
                      <c:pt idx="390">
                        <c:v>55.660155000000003</c:v>
                      </c:pt>
                      <c:pt idx="391">
                        <c:v>53.617142999999999</c:v>
                      </c:pt>
                      <c:pt idx="392">
                        <c:v>51.761127000000002</c:v>
                      </c:pt>
                      <c:pt idx="393">
                        <c:v>49.830925000000001</c:v>
                      </c:pt>
                      <c:pt idx="394">
                        <c:v>47.943232999999999</c:v>
                      </c:pt>
                      <c:pt idx="395">
                        <c:v>46.132962999999997</c:v>
                      </c:pt>
                      <c:pt idx="396">
                        <c:v>44.59975</c:v>
                      </c:pt>
                      <c:pt idx="397">
                        <c:v>43.121839999999999</c:v>
                      </c:pt>
                      <c:pt idx="398">
                        <c:v>41.641646000000001</c:v>
                      </c:pt>
                      <c:pt idx="399">
                        <c:v>40.088068999999997</c:v>
                      </c:pt>
                      <c:pt idx="400">
                        <c:v>38.715468999999999</c:v>
                      </c:pt>
                      <c:pt idx="401">
                        <c:v>37.480106999999997</c:v>
                      </c:pt>
                      <c:pt idx="402">
                        <c:v>36.232253999999998</c:v>
                      </c:pt>
                      <c:pt idx="403">
                        <c:v>34.904572000000002</c:v>
                      </c:pt>
                      <c:pt idx="404">
                        <c:v>33.660606999999999</c:v>
                      </c:pt>
                      <c:pt idx="405">
                        <c:v>32.382558000000003</c:v>
                      </c:pt>
                      <c:pt idx="406">
                        <c:v>31.268808</c:v>
                      </c:pt>
                      <c:pt idx="407">
                        <c:v>30.283792999999999</c:v>
                      </c:pt>
                      <c:pt idx="408">
                        <c:v>29.271792999999999</c:v>
                      </c:pt>
                      <c:pt idx="409">
                        <c:v>28.271955999999999</c:v>
                      </c:pt>
                      <c:pt idx="410">
                        <c:v>27.331507999999999</c:v>
                      </c:pt>
                      <c:pt idx="411">
                        <c:v>26.480922</c:v>
                      </c:pt>
                      <c:pt idx="412">
                        <c:v>25.639264000000001</c:v>
                      </c:pt>
                      <c:pt idx="413">
                        <c:v>24.892959999999999</c:v>
                      </c:pt>
                      <c:pt idx="414">
                        <c:v>24.149290000000001</c:v>
                      </c:pt>
                      <c:pt idx="415">
                        <c:v>23.357766999999999</c:v>
                      </c:pt>
                      <c:pt idx="416">
                        <c:v>22.584226000000001</c:v>
                      </c:pt>
                      <c:pt idx="417">
                        <c:v>21.879279</c:v>
                      </c:pt>
                      <c:pt idx="418">
                        <c:v>21.220554</c:v>
                      </c:pt>
                      <c:pt idx="419">
                        <c:v>20.579411</c:v>
                      </c:pt>
                      <c:pt idx="420">
                        <c:v>19.968813999999998</c:v>
                      </c:pt>
                      <c:pt idx="421">
                        <c:v>19.378332</c:v>
                      </c:pt>
                      <c:pt idx="422">
                        <c:v>18.845559000000002</c:v>
                      </c:pt>
                      <c:pt idx="423">
                        <c:v>18.302979000000001</c:v>
                      </c:pt>
                      <c:pt idx="424">
                        <c:v>17.816303000000001</c:v>
                      </c:pt>
                      <c:pt idx="425">
                        <c:v>17.359397000000001</c:v>
                      </c:pt>
                      <c:pt idx="426">
                        <c:v>16.922353999999999</c:v>
                      </c:pt>
                      <c:pt idx="427">
                        <c:v>16.475630000000002</c:v>
                      </c:pt>
                      <c:pt idx="428">
                        <c:v>16.016416</c:v>
                      </c:pt>
                      <c:pt idx="429">
                        <c:v>15.590458</c:v>
                      </c:pt>
                      <c:pt idx="430">
                        <c:v>15.185342</c:v>
                      </c:pt>
                      <c:pt idx="431">
                        <c:v>14.782684</c:v>
                      </c:pt>
                      <c:pt idx="432">
                        <c:v>14.424692</c:v>
                      </c:pt>
                      <c:pt idx="433">
                        <c:v>14.057622</c:v>
                      </c:pt>
                      <c:pt idx="434">
                        <c:v>13.696797</c:v>
                      </c:pt>
                      <c:pt idx="435">
                        <c:v>13.369529</c:v>
                      </c:pt>
                      <c:pt idx="436">
                        <c:v>13.10619</c:v>
                      </c:pt>
                      <c:pt idx="437">
                        <c:v>12.840092</c:v>
                      </c:pt>
                      <c:pt idx="438">
                        <c:v>12.560877</c:v>
                      </c:pt>
                      <c:pt idx="439">
                        <c:v>12.268243999999999</c:v>
                      </c:pt>
                      <c:pt idx="440">
                        <c:v>12.035803</c:v>
                      </c:pt>
                      <c:pt idx="441">
                        <c:v>11.783322999999999</c:v>
                      </c:pt>
                      <c:pt idx="442">
                        <c:v>11.535007</c:v>
                      </c:pt>
                      <c:pt idx="443">
                        <c:v>11.273774</c:v>
                      </c:pt>
                      <c:pt idx="444">
                        <c:v>11.046098000000001</c:v>
                      </c:pt>
                      <c:pt idx="445">
                        <c:v>10.799537000000001</c:v>
                      </c:pt>
                      <c:pt idx="446">
                        <c:v>10.594082</c:v>
                      </c:pt>
                      <c:pt idx="447">
                        <c:v>10.421106</c:v>
                      </c:pt>
                      <c:pt idx="448">
                        <c:v>10.259014000000001</c:v>
                      </c:pt>
                      <c:pt idx="449">
                        <c:v>10.086414</c:v>
                      </c:pt>
                      <c:pt idx="450">
                        <c:v>9.9142910000000004</c:v>
                      </c:pt>
                      <c:pt idx="451">
                        <c:v>9.7531020000000002</c:v>
                      </c:pt>
                      <c:pt idx="452">
                        <c:v>9.5945970000000003</c:v>
                      </c:pt>
                      <c:pt idx="453">
                        <c:v>9.4163530000000009</c:v>
                      </c:pt>
                      <c:pt idx="454">
                        <c:v>9.248443</c:v>
                      </c:pt>
                      <c:pt idx="455">
                        <c:v>9.0932230000000001</c:v>
                      </c:pt>
                      <c:pt idx="456">
                        <c:v>8.9440980000000003</c:v>
                      </c:pt>
                      <c:pt idx="457">
                        <c:v>8.7705950000000001</c:v>
                      </c:pt>
                      <c:pt idx="458">
                        <c:v>8.6190369999999987</c:v>
                      </c:pt>
                      <c:pt idx="459">
                        <c:v>8.466550999999999</c:v>
                      </c:pt>
                      <c:pt idx="460">
                        <c:v>8.3088480000000011</c:v>
                      </c:pt>
                      <c:pt idx="461">
                        <c:v>8.1723379999999999</c:v>
                      </c:pt>
                      <c:pt idx="462">
                        <c:v>8.0625879999999999</c:v>
                      </c:pt>
                      <c:pt idx="463">
                        <c:v>7.9345800000000004</c:v>
                      </c:pt>
                      <c:pt idx="464">
                        <c:v>7.843089</c:v>
                      </c:pt>
                      <c:pt idx="465">
                        <c:v>7.723382</c:v>
                      </c:pt>
                      <c:pt idx="466">
                        <c:v>7.6024469999999997</c:v>
                      </c:pt>
                      <c:pt idx="467">
                        <c:v>7.4777490000000002</c:v>
                      </c:pt>
                      <c:pt idx="468">
                        <c:v>7.3686509999999998</c:v>
                      </c:pt>
                      <c:pt idx="469">
                        <c:v>7.2970480000000002</c:v>
                      </c:pt>
                      <c:pt idx="470">
                        <c:v>7.2193750000000003</c:v>
                      </c:pt>
                      <c:pt idx="471">
                        <c:v>7.1441109999999997</c:v>
                      </c:pt>
                      <c:pt idx="472">
                        <c:v>7.0529950000000001</c:v>
                      </c:pt>
                      <c:pt idx="473">
                        <c:v>6.9706830000000002</c:v>
                      </c:pt>
                      <c:pt idx="474">
                        <c:v>6.89602</c:v>
                      </c:pt>
                      <c:pt idx="475">
                        <c:v>6.7908850000000003</c:v>
                      </c:pt>
                      <c:pt idx="476">
                        <c:v>6.7201589999999998</c:v>
                      </c:pt>
                      <c:pt idx="477">
                        <c:v>6.6512900000000004</c:v>
                      </c:pt>
                      <c:pt idx="478">
                        <c:v>6.5810909999999998</c:v>
                      </c:pt>
                      <c:pt idx="479">
                        <c:v>6.4971480000000001</c:v>
                      </c:pt>
                      <c:pt idx="480">
                        <c:v>6.425821</c:v>
                      </c:pt>
                      <c:pt idx="481">
                        <c:v>6.3386680000000002</c:v>
                      </c:pt>
                      <c:pt idx="482">
                        <c:v>6.2324549999999999</c:v>
                      </c:pt>
                      <c:pt idx="483">
                        <c:v>6.1501169999999998</c:v>
                      </c:pt>
                      <c:pt idx="484">
                        <c:v>6.0995809999999997</c:v>
                      </c:pt>
                      <c:pt idx="485">
                        <c:v>6.0409689999999996</c:v>
                      </c:pt>
                      <c:pt idx="486">
                        <c:v>5.9725010000000003</c:v>
                      </c:pt>
                      <c:pt idx="487">
                        <c:v>5.9193319999999998</c:v>
                      </c:pt>
                      <c:pt idx="488">
                        <c:v>5.8579359999999996</c:v>
                      </c:pt>
                      <c:pt idx="489">
                        <c:v>5.8003270000000002</c:v>
                      </c:pt>
                      <c:pt idx="490">
                        <c:v>5.7007849999999998</c:v>
                      </c:pt>
                      <c:pt idx="491">
                        <c:v>5.6832789999999997</c:v>
                      </c:pt>
                      <c:pt idx="492">
                        <c:v>5.6439789999999999</c:v>
                      </c:pt>
                      <c:pt idx="493">
                        <c:v>5.571523</c:v>
                      </c:pt>
                      <c:pt idx="494">
                        <c:v>5.5385429999999998</c:v>
                      </c:pt>
                      <c:pt idx="495">
                        <c:v>5.4888089999999998</c:v>
                      </c:pt>
                      <c:pt idx="496">
                        <c:v>5.432931</c:v>
                      </c:pt>
                      <c:pt idx="497">
                        <c:v>5.35581</c:v>
                      </c:pt>
                      <c:pt idx="498">
                        <c:v>5.3393829999999998</c:v>
                      </c:pt>
                      <c:pt idx="499">
                        <c:v>5.2910789999999999</c:v>
                      </c:pt>
                      <c:pt idx="500">
                        <c:v>5.1958000000000002</c:v>
                      </c:pt>
                      <c:pt idx="501">
                        <c:v>5.178445</c:v>
                      </c:pt>
                      <c:pt idx="502">
                        <c:v>5.077674</c:v>
                      </c:pt>
                      <c:pt idx="503">
                        <c:v>4.9957630000000002</c:v>
                      </c:pt>
                      <c:pt idx="504">
                        <c:v>5.0160770000000001</c:v>
                      </c:pt>
                      <c:pt idx="505">
                        <c:v>4.9554589999999994</c:v>
                      </c:pt>
                      <c:pt idx="506">
                        <c:v>4.8272510000000004</c:v>
                      </c:pt>
                      <c:pt idx="507">
                        <c:v>4.7815300000000001</c:v>
                      </c:pt>
                      <c:pt idx="508">
                        <c:v>4.7826330000000006</c:v>
                      </c:pt>
                      <c:pt idx="509">
                        <c:v>4.7957999999999998</c:v>
                      </c:pt>
                      <c:pt idx="510">
                        <c:v>4.7288870000000003</c:v>
                      </c:pt>
                      <c:pt idx="511">
                        <c:v>4.6804830000000006</c:v>
                      </c:pt>
                      <c:pt idx="512">
                        <c:v>4.6010799999999996</c:v>
                      </c:pt>
                      <c:pt idx="513">
                        <c:v>4.5204230000000001</c:v>
                      </c:pt>
                      <c:pt idx="514">
                        <c:v>4.4670519999999998</c:v>
                      </c:pt>
                      <c:pt idx="515">
                        <c:v>4.4530080000000005</c:v>
                      </c:pt>
                      <c:pt idx="516">
                        <c:v>4.3967279999999995</c:v>
                      </c:pt>
                      <c:pt idx="517">
                        <c:v>4.3097510000000003</c:v>
                      </c:pt>
                      <c:pt idx="518">
                        <c:v>4.2263599999999997</c:v>
                      </c:pt>
                      <c:pt idx="519">
                        <c:v>4.1955619999999998</c:v>
                      </c:pt>
                      <c:pt idx="520">
                        <c:v>4.1952359999999995</c:v>
                      </c:pt>
                      <c:pt idx="521">
                        <c:v>4.1274949999999997</c:v>
                      </c:pt>
                      <c:pt idx="522">
                        <c:v>4.0632149999999996</c:v>
                      </c:pt>
                      <c:pt idx="523">
                        <c:v>4.0121269999999996</c:v>
                      </c:pt>
                      <c:pt idx="524">
                        <c:v>3.9643250000000001</c:v>
                      </c:pt>
                      <c:pt idx="525">
                        <c:v>3.9241969999999999</c:v>
                      </c:pt>
                      <c:pt idx="526">
                        <c:v>3.8708520000000002</c:v>
                      </c:pt>
                      <c:pt idx="527">
                        <c:v>3.8229489999999999</c:v>
                      </c:pt>
                      <c:pt idx="528">
                        <c:v>3.78538</c:v>
                      </c:pt>
                      <c:pt idx="529">
                        <c:v>3.7067040000000002</c:v>
                      </c:pt>
                      <c:pt idx="530">
                        <c:v>3.6250439999999999</c:v>
                      </c:pt>
                      <c:pt idx="531">
                        <c:v>3.5858189999999999</c:v>
                      </c:pt>
                      <c:pt idx="532">
                        <c:v>3.5238459999999998</c:v>
                      </c:pt>
                      <c:pt idx="533">
                        <c:v>3.4910160000000001</c:v>
                      </c:pt>
                      <c:pt idx="534">
                        <c:v>3.4341849999999998</c:v>
                      </c:pt>
                      <c:pt idx="535">
                        <c:v>3.3802629999999998</c:v>
                      </c:pt>
                      <c:pt idx="536">
                        <c:v>3.3625820000000002</c:v>
                      </c:pt>
                      <c:pt idx="537">
                        <c:v>3.3017629999999998</c:v>
                      </c:pt>
                      <c:pt idx="538">
                        <c:v>3.2180960000000001</c:v>
                      </c:pt>
                      <c:pt idx="539">
                        <c:v>3.1820309999999998</c:v>
                      </c:pt>
                      <c:pt idx="540">
                        <c:v>3.131621</c:v>
                      </c:pt>
                      <c:pt idx="541">
                        <c:v>3.1157699999999999</c:v>
                      </c:pt>
                      <c:pt idx="542">
                        <c:v>3.0804580000000001</c:v>
                      </c:pt>
                      <c:pt idx="543">
                        <c:v>3.0137450000000001</c:v>
                      </c:pt>
                      <c:pt idx="544">
                        <c:v>2.9736919999999998</c:v>
                      </c:pt>
                      <c:pt idx="545">
                        <c:v>2.9093369999999998</c:v>
                      </c:pt>
                      <c:pt idx="546">
                        <c:v>2.8624130000000001</c:v>
                      </c:pt>
                      <c:pt idx="547">
                        <c:v>2.8437030000000001</c:v>
                      </c:pt>
                      <c:pt idx="548">
                        <c:v>2.8053059999999999</c:v>
                      </c:pt>
                      <c:pt idx="549">
                        <c:v>2.7845649999999997</c:v>
                      </c:pt>
                      <c:pt idx="550">
                        <c:v>2.737063</c:v>
                      </c:pt>
                      <c:pt idx="551">
                        <c:v>2.6467749999999999</c:v>
                      </c:pt>
                      <c:pt idx="552">
                        <c:v>2.6206670000000001</c:v>
                      </c:pt>
                      <c:pt idx="553">
                        <c:v>2.6075749999999998</c:v>
                      </c:pt>
                      <c:pt idx="554">
                        <c:v>2.5969410000000002</c:v>
                      </c:pt>
                      <c:pt idx="555">
                        <c:v>2.6063210000000003</c:v>
                      </c:pt>
                      <c:pt idx="556">
                        <c:v>2.5491390000000003</c:v>
                      </c:pt>
                      <c:pt idx="557">
                        <c:v>2.460105</c:v>
                      </c:pt>
                      <c:pt idx="558">
                        <c:v>2.4446810000000001</c:v>
                      </c:pt>
                      <c:pt idx="559">
                        <c:v>2.4377089999999999</c:v>
                      </c:pt>
                      <c:pt idx="560">
                        <c:v>2.3710209999999998</c:v>
                      </c:pt>
                      <c:pt idx="561">
                        <c:v>2.3365869999999997</c:v>
                      </c:pt>
                      <c:pt idx="562">
                        <c:v>2.3473709999999999</c:v>
                      </c:pt>
                      <c:pt idx="563">
                        <c:v>2.3322479999999999</c:v>
                      </c:pt>
                      <c:pt idx="564">
                        <c:v>2.2776240000000003</c:v>
                      </c:pt>
                      <c:pt idx="565">
                        <c:v>2.238048</c:v>
                      </c:pt>
                      <c:pt idx="566">
                        <c:v>2.2258839999999998</c:v>
                      </c:pt>
                      <c:pt idx="567">
                        <c:v>2.2359659999999999</c:v>
                      </c:pt>
                      <c:pt idx="568">
                        <c:v>2.1772039999999997</c:v>
                      </c:pt>
                      <c:pt idx="569">
                        <c:v>2.1621049999999999</c:v>
                      </c:pt>
                      <c:pt idx="570">
                        <c:v>2.1857310000000001</c:v>
                      </c:pt>
                      <c:pt idx="571">
                        <c:v>2.112949</c:v>
                      </c:pt>
                      <c:pt idx="572">
                        <c:v>2.0673029999999999</c:v>
                      </c:pt>
                      <c:pt idx="573">
                        <c:v>2.0944149999999997</c:v>
                      </c:pt>
                      <c:pt idx="574">
                        <c:v>2.07247</c:v>
                      </c:pt>
                      <c:pt idx="575">
                        <c:v>2.0956939999999999</c:v>
                      </c:pt>
                      <c:pt idx="576">
                        <c:v>2.0450569999999999</c:v>
                      </c:pt>
                      <c:pt idx="577">
                        <c:v>1.9351069999999999</c:v>
                      </c:pt>
                      <c:pt idx="578">
                        <c:v>1.9309690000000002</c:v>
                      </c:pt>
                      <c:pt idx="579">
                        <c:v>1.9648020000000002</c:v>
                      </c:pt>
                      <c:pt idx="580">
                        <c:v>1.9478979999999999</c:v>
                      </c:pt>
                      <c:pt idx="581">
                        <c:v>1.893926</c:v>
                      </c:pt>
                      <c:pt idx="582">
                        <c:v>1.9477720000000001</c:v>
                      </c:pt>
                      <c:pt idx="583">
                        <c:v>1.9205350000000001</c:v>
                      </c:pt>
                      <c:pt idx="584">
                        <c:v>1.853672</c:v>
                      </c:pt>
                      <c:pt idx="585">
                        <c:v>1.860519</c:v>
                      </c:pt>
                      <c:pt idx="586">
                        <c:v>1.8482050000000001</c:v>
                      </c:pt>
                      <c:pt idx="587">
                        <c:v>1.7615539999999998</c:v>
                      </c:pt>
                      <c:pt idx="588">
                        <c:v>1.6987030000000001</c:v>
                      </c:pt>
                      <c:pt idx="589">
                        <c:v>1.7600739999999999</c:v>
                      </c:pt>
                      <c:pt idx="590">
                        <c:v>1.7670710000000001</c:v>
                      </c:pt>
                      <c:pt idx="591">
                        <c:v>1.7457279999999999</c:v>
                      </c:pt>
                      <c:pt idx="592">
                        <c:v>1.779887</c:v>
                      </c:pt>
                      <c:pt idx="593">
                        <c:v>1.834311</c:v>
                      </c:pt>
                      <c:pt idx="594">
                        <c:v>1.8001019999999999</c:v>
                      </c:pt>
                      <c:pt idx="595">
                        <c:v>1.76657</c:v>
                      </c:pt>
                      <c:pt idx="596">
                        <c:v>1.780213</c:v>
                      </c:pt>
                      <c:pt idx="597">
                        <c:v>1.8022580000000001</c:v>
                      </c:pt>
                      <c:pt idx="598">
                        <c:v>1.769504</c:v>
                      </c:pt>
                      <c:pt idx="599">
                        <c:v>1.750343</c:v>
                      </c:pt>
                      <c:pt idx="600">
                        <c:v>1.7705070000000001</c:v>
                      </c:pt>
                      <c:pt idx="601">
                        <c:v>1.704672</c:v>
                      </c:pt>
                      <c:pt idx="602">
                        <c:v>1.6433770000000001</c:v>
                      </c:pt>
                      <c:pt idx="603">
                        <c:v>1.661635</c:v>
                      </c:pt>
                      <c:pt idx="604">
                        <c:v>1.683003</c:v>
                      </c:pt>
                      <c:pt idx="605">
                        <c:v>1.6460349999999999</c:v>
                      </c:pt>
                      <c:pt idx="606">
                        <c:v>1.6293570000000002</c:v>
                      </c:pt>
                      <c:pt idx="607">
                        <c:v>1.5643</c:v>
                      </c:pt>
                      <c:pt idx="608">
                        <c:v>1.551183</c:v>
                      </c:pt>
                      <c:pt idx="609">
                        <c:v>1.5943209999999999</c:v>
                      </c:pt>
                      <c:pt idx="610">
                        <c:v>1.6154630000000001</c:v>
                      </c:pt>
                      <c:pt idx="611">
                        <c:v>1.541277</c:v>
                      </c:pt>
                      <c:pt idx="612">
                        <c:v>1.525852</c:v>
                      </c:pt>
                      <c:pt idx="613">
                        <c:v>1.5996380000000001</c:v>
                      </c:pt>
                      <c:pt idx="614">
                        <c:v>1.6214569999999999</c:v>
                      </c:pt>
                      <c:pt idx="615">
                        <c:v>1.5785450000000001</c:v>
                      </c:pt>
                      <c:pt idx="616">
                        <c:v>1.6014930000000001</c:v>
                      </c:pt>
                      <c:pt idx="617">
                        <c:v>1.594797</c:v>
                      </c:pt>
                      <c:pt idx="618">
                        <c:v>1.5096509999999999</c:v>
                      </c:pt>
                      <c:pt idx="619">
                        <c:v>1.519808</c:v>
                      </c:pt>
                      <c:pt idx="620">
                        <c:v>1.594371</c:v>
                      </c:pt>
                      <c:pt idx="621">
                        <c:v>1.5982080000000001</c:v>
                      </c:pt>
                      <c:pt idx="622">
                        <c:v>1.531345</c:v>
                      </c:pt>
                      <c:pt idx="623">
                        <c:v>1.5242469999999999</c:v>
                      </c:pt>
                      <c:pt idx="624">
                        <c:v>1.527884</c:v>
                      </c:pt>
                      <c:pt idx="625">
                        <c:v>1.5290379999999999</c:v>
                      </c:pt>
                      <c:pt idx="626">
                        <c:v>1.5454650000000001</c:v>
                      </c:pt>
                      <c:pt idx="627">
                        <c:v>1.5195069999999999</c:v>
                      </c:pt>
                      <c:pt idx="628">
                        <c:v>1.458162</c:v>
                      </c:pt>
                      <c:pt idx="629">
                        <c:v>1.4501360000000001</c:v>
                      </c:pt>
                      <c:pt idx="630">
                        <c:v>1.4309000000000001</c:v>
                      </c:pt>
                      <c:pt idx="631">
                        <c:v>1.4002520000000001</c:v>
                      </c:pt>
                      <c:pt idx="632">
                        <c:v>1.367397</c:v>
                      </c:pt>
                      <c:pt idx="633">
                        <c:v>1.3424430000000001</c:v>
                      </c:pt>
                      <c:pt idx="634">
                        <c:v>1.382395</c:v>
                      </c:pt>
                      <c:pt idx="635">
                        <c:v>1.406522</c:v>
                      </c:pt>
                      <c:pt idx="636">
                        <c:v>1.414623</c:v>
                      </c:pt>
                      <c:pt idx="637">
                        <c:v>1.4153500000000001</c:v>
                      </c:pt>
                      <c:pt idx="638">
                        <c:v>1.4006529999999999</c:v>
                      </c:pt>
                      <c:pt idx="639">
                        <c:v>1.382922</c:v>
                      </c:pt>
                      <c:pt idx="640">
                        <c:v>1.381041</c:v>
                      </c:pt>
                      <c:pt idx="641">
                        <c:v>1.4009039999999999</c:v>
                      </c:pt>
                      <c:pt idx="642">
                        <c:v>1.413394</c:v>
                      </c:pt>
                      <c:pt idx="643">
                        <c:v>1.4181589999999999</c:v>
                      </c:pt>
                      <c:pt idx="644">
                        <c:v>1.446825</c:v>
                      </c:pt>
                      <c:pt idx="645">
                        <c:v>1.46852</c:v>
                      </c:pt>
                      <c:pt idx="646">
                        <c:v>1.4431639999999999</c:v>
                      </c:pt>
                      <c:pt idx="647">
                        <c:v>1.427138</c:v>
                      </c:pt>
                      <c:pt idx="648">
                        <c:v>1.4734350000000001</c:v>
                      </c:pt>
                      <c:pt idx="649">
                        <c:v>1.5067159999999999</c:v>
                      </c:pt>
                      <c:pt idx="650">
                        <c:v>1.4573339999999999</c:v>
                      </c:pt>
                      <c:pt idx="651">
                        <c:v>1.455478</c:v>
                      </c:pt>
                      <c:pt idx="652">
                        <c:v>1.4827650000000001</c:v>
                      </c:pt>
                      <c:pt idx="653">
                        <c:v>1.4751159999999999</c:v>
                      </c:pt>
                      <c:pt idx="654">
                        <c:v>1.4582869999999999</c:v>
                      </c:pt>
                      <c:pt idx="655">
                        <c:v>1.4443170000000001</c:v>
                      </c:pt>
                      <c:pt idx="656">
                        <c:v>1.437872</c:v>
                      </c:pt>
                      <c:pt idx="657">
                        <c:v>1.4179840000000001</c:v>
                      </c:pt>
                      <c:pt idx="658">
                        <c:v>1.4347369999999999</c:v>
                      </c:pt>
                      <c:pt idx="659">
                        <c:v>1.4332069999999999</c:v>
                      </c:pt>
                      <c:pt idx="660">
                        <c:v>1.355083</c:v>
                      </c:pt>
                      <c:pt idx="661">
                        <c:v>1.3598980000000001</c:v>
                      </c:pt>
                      <c:pt idx="662">
                        <c:v>1.386558</c:v>
                      </c:pt>
                      <c:pt idx="663">
                        <c:v>1.348913</c:v>
                      </c:pt>
                      <c:pt idx="664">
                        <c:v>1.318843</c:v>
                      </c:pt>
                      <c:pt idx="665">
                        <c:v>1.3214509999999999</c:v>
                      </c:pt>
                      <c:pt idx="666">
                        <c:v>1.316535</c:v>
                      </c:pt>
                      <c:pt idx="667">
                        <c:v>1.3411390000000001</c:v>
                      </c:pt>
                      <c:pt idx="668">
                        <c:v>1.3792599999999999</c:v>
                      </c:pt>
                      <c:pt idx="669">
                        <c:v>1.357942</c:v>
                      </c:pt>
                      <c:pt idx="670">
                        <c:v>1.3098639999999999</c:v>
                      </c:pt>
                      <c:pt idx="671">
                        <c:v>1.2933859999999999</c:v>
                      </c:pt>
                      <c:pt idx="672">
                        <c:v>1.3134749999999999</c:v>
                      </c:pt>
                      <c:pt idx="673">
                        <c:v>1.3418160000000001</c:v>
                      </c:pt>
                      <c:pt idx="674">
                        <c:v>1.313375</c:v>
                      </c:pt>
                      <c:pt idx="675">
                        <c:v>1.268332</c:v>
                      </c:pt>
                      <c:pt idx="676">
                        <c:v>1.258375</c:v>
                      </c:pt>
                      <c:pt idx="677">
                        <c:v>1.2612840000000001</c:v>
                      </c:pt>
                      <c:pt idx="678">
                        <c:v>1.2286299999999999</c:v>
                      </c:pt>
                      <c:pt idx="679">
                        <c:v>1.2075879999999999</c:v>
                      </c:pt>
                      <c:pt idx="680">
                        <c:v>1.183862</c:v>
                      </c:pt>
                      <c:pt idx="681">
                        <c:v>1.1619679999999999</c:v>
                      </c:pt>
                      <c:pt idx="682">
                        <c:v>1.1614659999999999</c:v>
                      </c:pt>
                      <c:pt idx="683">
                        <c:v>1.166331</c:v>
                      </c:pt>
                      <c:pt idx="684">
                        <c:v>1.1378409999999999</c:v>
                      </c:pt>
                      <c:pt idx="685">
                        <c:v>1.0915429999999999</c:v>
                      </c:pt>
                      <c:pt idx="686">
                        <c:v>1.0635790000000001</c:v>
                      </c:pt>
                      <c:pt idx="687">
                        <c:v>1.0421100000000001</c:v>
                      </c:pt>
                      <c:pt idx="688">
                        <c:v>1.0297959999999999</c:v>
                      </c:pt>
                      <c:pt idx="689">
                        <c:v>0.98904099999999995</c:v>
                      </c:pt>
                      <c:pt idx="690">
                        <c:v>0.93597200000000003</c:v>
                      </c:pt>
                      <c:pt idx="691">
                        <c:v>0.93160799999999999</c:v>
                      </c:pt>
                      <c:pt idx="692">
                        <c:v>0.92932599999999999</c:v>
                      </c:pt>
                      <c:pt idx="693">
                        <c:v>0.89782600000000001</c:v>
                      </c:pt>
                      <c:pt idx="694">
                        <c:v>0.87618200000000002</c:v>
                      </c:pt>
                      <c:pt idx="695">
                        <c:v>0.82740100000000005</c:v>
                      </c:pt>
                      <c:pt idx="696">
                        <c:v>0.81982699999999997</c:v>
                      </c:pt>
                      <c:pt idx="697">
                        <c:v>0.84573500000000001</c:v>
                      </c:pt>
                      <c:pt idx="698">
                        <c:v>0.85824900000000004</c:v>
                      </c:pt>
                      <c:pt idx="699">
                        <c:v>0.81355699999999997</c:v>
                      </c:pt>
                      <c:pt idx="700">
                        <c:v>0.79803199999999996</c:v>
                      </c:pt>
                      <c:pt idx="701">
                        <c:v>0.80741200000000002</c:v>
                      </c:pt>
                      <c:pt idx="702">
                        <c:v>0.78559299999999999</c:v>
                      </c:pt>
                      <c:pt idx="703">
                        <c:v>0.76078899999999994</c:v>
                      </c:pt>
                      <c:pt idx="704">
                        <c:v>0.75324000000000002</c:v>
                      </c:pt>
                      <c:pt idx="705">
                        <c:v>0.75476999999999994</c:v>
                      </c:pt>
                      <c:pt idx="706">
                        <c:v>0.71025300000000002</c:v>
                      </c:pt>
                      <c:pt idx="707">
                        <c:v>0.63353300000000001</c:v>
                      </c:pt>
                      <c:pt idx="708">
                        <c:v>0.58936699999999997</c:v>
                      </c:pt>
                      <c:pt idx="709">
                        <c:v>0.56779899999999994</c:v>
                      </c:pt>
                      <c:pt idx="710">
                        <c:v>0.55944700000000003</c:v>
                      </c:pt>
                      <c:pt idx="711">
                        <c:v>0.55129600000000001</c:v>
                      </c:pt>
                      <c:pt idx="712">
                        <c:v>0.566469</c:v>
                      </c:pt>
                      <c:pt idx="713">
                        <c:v>0.57715300000000003</c:v>
                      </c:pt>
                      <c:pt idx="714">
                        <c:v>0.62999699999999992</c:v>
                      </c:pt>
                      <c:pt idx="715">
                        <c:v>0.636467</c:v>
                      </c:pt>
                      <c:pt idx="716">
                        <c:v>0.61991499999999999</c:v>
                      </c:pt>
                      <c:pt idx="717">
                        <c:v>0.63390900000000006</c:v>
                      </c:pt>
                      <c:pt idx="718">
                        <c:v>0.65359699999999998</c:v>
                      </c:pt>
                      <c:pt idx="719">
                        <c:v>0.68371800000000005</c:v>
                      </c:pt>
                    </c:numCache>
                  </c:numRef>
                </c:yVal>
                <c:smooth val="0"/>
                <c:extLst xmlns:c15="http://schemas.microsoft.com/office/drawing/2012/chart">
                  <c:ext xmlns:c16="http://schemas.microsoft.com/office/drawing/2014/chart" uri="{C3380CC4-5D6E-409C-BE32-E72D297353CC}">
                    <c16:uniqueId val="{00000003-FD88-4179-A7C2-100EE9909D62}"/>
                  </c:ext>
                </c:extLst>
              </c15:ser>
            </c15:filteredScatterSeries>
            <c15:filteredScatterSeries>
              <c15:ser>
                <c:idx val="3"/>
                <c:order val="3"/>
                <c:tx>
                  <c:v>10250 WAVE</c:v>
                </c:tx>
                <c:spPr>
                  <a:ln w="22225" cap="rnd">
                    <a:solidFill>
                      <a:schemeClr val="accent4"/>
                    </a:solidFill>
                    <a:round/>
                  </a:ln>
                  <a:effectLst/>
                </c:spPr>
                <c:marker>
                  <c:symbol val="none"/>
                </c:marker>
                <c:xVal>
                  <c:numRef>
                    <c:extLst xmlns:c15="http://schemas.microsoft.com/office/drawing/2012/chart">
                      <c:ext xmlns:c15="http://schemas.microsoft.com/office/drawing/2012/chart" uri="{02D57815-91ED-43cb-92C2-25804820EDAC}">
                        <c15:formulaRef>
                          <c15:sqref>'Graphs Task 1'!$AA$2:$AA$942</c15:sqref>
                        </c15:formulaRef>
                      </c:ext>
                    </c:extLst>
                    <c:numCache>
                      <c:formatCode>General</c:formatCode>
                      <c:ptCount val="941"/>
                      <c:pt idx="0">
                        <c:v>12.684721946716309</c:v>
                      </c:pt>
                      <c:pt idx="1">
                        <c:v>12.689306259155273</c:v>
                      </c:pt>
                      <c:pt idx="2">
                        <c:v>12.693072319030762</c:v>
                      </c:pt>
                      <c:pt idx="3">
                        <c:v>12.696026802062988</c:v>
                      </c:pt>
                      <c:pt idx="4">
                        <c:v>12.698164939880371</c:v>
                      </c:pt>
                      <c:pt idx="5">
                        <c:v>12.699485778808594</c:v>
                      </c:pt>
                      <c:pt idx="6">
                        <c:v>12.699995040893555</c:v>
                      </c:pt>
                      <c:pt idx="7">
                        <c:v>12.699687957763672</c:v>
                      </c:pt>
                      <c:pt idx="8">
                        <c:v>12.698566436767578</c:v>
                      </c:pt>
                      <c:pt idx="9">
                        <c:v>12.696632385253906</c:v>
                      </c:pt>
                      <c:pt idx="10">
                        <c:v>12.693883895874023</c:v>
                      </c:pt>
                      <c:pt idx="11">
                        <c:v>12.690324783325195</c:v>
                      </c:pt>
                      <c:pt idx="12">
                        <c:v>12.685951232910156</c:v>
                      </c:pt>
                      <c:pt idx="13">
                        <c:v>12.680768013000488</c:v>
                      </c:pt>
                      <c:pt idx="14">
                        <c:v>12.674771308898926</c:v>
                      </c:pt>
                      <c:pt idx="15">
                        <c:v>12.667964935302734</c:v>
                      </c:pt>
                      <c:pt idx="16">
                        <c:v>12.660346984863281</c:v>
                      </c:pt>
                      <c:pt idx="17">
                        <c:v>12.651922225952148</c:v>
                      </c:pt>
                      <c:pt idx="18">
                        <c:v>12.642681121826172</c:v>
                      </c:pt>
                      <c:pt idx="19">
                        <c:v>12.632635116577148</c:v>
                      </c:pt>
                      <c:pt idx="20">
                        <c:v>12.621779441833496</c:v>
                      </c:pt>
                      <c:pt idx="21">
                        <c:v>12.610111236572266</c:v>
                      </c:pt>
                      <c:pt idx="22">
                        <c:v>12.597640037536621</c:v>
                      </c:pt>
                      <c:pt idx="23">
                        <c:v>12.584353446960449</c:v>
                      </c:pt>
                      <c:pt idx="24">
                        <c:v>12.57026195526123</c:v>
                      </c:pt>
                      <c:pt idx="25">
                        <c:v>12.555361747741699</c:v>
                      </c:pt>
                      <c:pt idx="26">
                        <c:v>12.539651870727539</c:v>
                      </c:pt>
                      <c:pt idx="27">
                        <c:v>12.523138046264648</c:v>
                      </c:pt>
                      <c:pt idx="28">
                        <c:v>12.505810737609863</c:v>
                      </c:pt>
                      <c:pt idx="29">
                        <c:v>12.487682342529297</c:v>
                      </c:pt>
                      <c:pt idx="30">
                        <c:v>12.468741416931152</c:v>
                      </c:pt>
                      <c:pt idx="31">
                        <c:v>12.448997497558594</c:v>
                      </c:pt>
                      <c:pt idx="32">
                        <c:v>12.428443908691406</c:v>
                      </c:pt>
                      <c:pt idx="33">
                        <c:v>12.407083511352539</c:v>
                      </c:pt>
                      <c:pt idx="34">
                        <c:v>12.384920120239258</c:v>
                      </c:pt>
                      <c:pt idx="35">
                        <c:v>12.361946105957031</c:v>
                      </c:pt>
                      <c:pt idx="36">
                        <c:v>12.338170051574707</c:v>
                      </c:pt>
                      <c:pt idx="37">
                        <c:v>12.313584327697754</c:v>
                      </c:pt>
                      <c:pt idx="38">
                        <c:v>12.28819465637207</c:v>
                      </c:pt>
                      <c:pt idx="39">
                        <c:v>12.262001037597656</c:v>
                      </c:pt>
                      <c:pt idx="40">
                        <c:v>12.23499870300293</c:v>
                      </c:pt>
                      <c:pt idx="41">
                        <c:v>12.207195281982422</c:v>
                      </c:pt>
                      <c:pt idx="42">
                        <c:v>12.178581237792969</c:v>
                      </c:pt>
                      <c:pt idx="43">
                        <c:v>12.149166107177734</c:v>
                      </c:pt>
                      <c:pt idx="44">
                        <c:v>12.118948936462402</c:v>
                      </c:pt>
                      <c:pt idx="45">
                        <c:v>12.08792781829834</c:v>
                      </c:pt>
                      <c:pt idx="46">
                        <c:v>12.05610179901123</c:v>
                      </c:pt>
                      <c:pt idx="47">
                        <c:v>12.023475646972656</c:v>
                      </c:pt>
                      <c:pt idx="48">
                        <c:v>11.990043640136719</c:v>
                      </c:pt>
                      <c:pt idx="49">
                        <c:v>11.955817222595215</c:v>
                      </c:pt>
                      <c:pt idx="50">
                        <c:v>11.920783996582031</c:v>
                      </c:pt>
                      <c:pt idx="51">
                        <c:v>11.884958267211914</c:v>
                      </c:pt>
                      <c:pt idx="52">
                        <c:v>11.848331451416016</c:v>
                      </c:pt>
                      <c:pt idx="53">
                        <c:v>11.810907363891602</c:v>
                      </c:pt>
                      <c:pt idx="54">
                        <c:v>11.772692680358887</c:v>
                      </c:pt>
                      <c:pt idx="55">
                        <c:v>11.733681678771973</c:v>
                      </c:pt>
                      <c:pt idx="56">
                        <c:v>11.693876266479492</c:v>
                      </c:pt>
                      <c:pt idx="57">
                        <c:v>11.653281211853027</c:v>
                      </c:pt>
                      <c:pt idx="58">
                        <c:v>11.611899375915527</c:v>
                      </c:pt>
                      <c:pt idx="59">
                        <c:v>11.569729804992676</c:v>
                      </c:pt>
                      <c:pt idx="60">
                        <c:v>11.526775360107422</c:v>
                      </c:pt>
                      <c:pt idx="61">
                        <c:v>11.483039855957031</c:v>
                      </c:pt>
                      <c:pt idx="62">
                        <c:v>11.438522338867188</c:v>
                      </c:pt>
                      <c:pt idx="63">
                        <c:v>11.393230438232422</c:v>
                      </c:pt>
                      <c:pt idx="64">
                        <c:v>11.347164154052734</c:v>
                      </c:pt>
                      <c:pt idx="65">
                        <c:v>11.300323486328125</c:v>
                      </c:pt>
                      <c:pt idx="66">
                        <c:v>11.252715110778809</c:v>
                      </c:pt>
                      <c:pt idx="67">
                        <c:v>11.204336166381836</c:v>
                      </c:pt>
                      <c:pt idx="68">
                        <c:v>11.155196189880371</c:v>
                      </c:pt>
                      <c:pt idx="69">
                        <c:v>11.105300903320313</c:v>
                      </c:pt>
                      <c:pt idx="70">
                        <c:v>11.054647445678711</c:v>
                      </c:pt>
                      <c:pt idx="71">
                        <c:v>11.003243446350098</c:v>
                      </c:pt>
                      <c:pt idx="72">
                        <c:v>10.951093673706055</c:v>
                      </c:pt>
                      <c:pt idx="73">
                        <c:v>10.898198127746582</c:v>
                      </c:pt>
                      <c:pt idx="74">
                        <c:v>10.844564437866211</c:v>
                      </c:pt>
                      <c:pt idx="75">
                        <c:v>10.790196418762207</c:v>
                      </c:pt>
                      <c:pt idx="76">
                        <c:v>10.735098838806152</c:v>
                      </c:pt>
                      <c:pt idx="77">
                        <c:v>10.679277420043945</c:v>
                      </c:pt>
                      <c:pt idx="78">
                        <c:v>10.622735023498535</c:v>
                      </c:pt>
                      <c:pt idx="79">
                        <c:v>10.565485000610352</c:v>
                      </c:pt>
                      <c:pt idx="80">
                        <c:v>10.507522583007813</c:v>
                      </c:pt>
                      <c:pt idx="81">
                        <c:v>10.448863983154297</c:v>
                      </c:pt>
                      <c:pt idx="82">
                        <c:v>10.389503479003906</c:v>
                      </c:pt>
                      <c:pt idx="83">
                        <c:v>10.329453468322754</c:v>
                      </c:pt>
                      <c:pt idx="84">
                        <c:v>10.268718719482422</c:v>
                      </c:pt>
                      <c:pt idx="85">
                        <c:v>10.20731258392334</c:v>
                      </c:pt>
                      <c:pt idx="86">
                        <c:v>10.145234107971191</c:v>
                      </c:pt>
                      <c:pt idx="87">
                        <c:v>10.082492828369141</c:v>
                      </c:pt>
                      <c:pt idx="88">
                        <c:v>10.019094467163086</c:v>
                      </c:pt>
                      <c:pt idx="89">
                        <c:v>9.9550514221191406</c:v>
                      </c:pt>
                      <c:pt idx="90">
                        <c:v>9.8903656005859375</c:v>
                      </c:pt>
                      <c:pt idx="91">
                        <c:v>9.825047492980957</c:v>
                      </c:pt>
                      <c:pt idx="92">
                        <c:v>9.7591037750244141</c:v>
                      </c:pt>
                      <c:pt idx="93">
                        <c:v>9.6925430297851563</c:v>
                      </c:pt>
                      <c:pt idx="94">
                        <c:v>9.6253757476806641</c:v>
                      </c:pt>
                      <c:pt idx="95">
                        <c:v>9.5576086044311523</c:v>
                      </c:pt>
                      <c:pt idx="96">
                        <c:v>9.4892473220825195</c:v>
                      </c:pt>
                      <c:pt idx="97">
                        <c:v>9.4203062057495117</c:v>
                      </c:pt>
                      <c:pt idx="98">
                        <c:v>9.3507909774780273</c:v>
                      </c:pt>
                      <c:pt idx="99">
                        <c:v>9.2807168960571289</c:v>
                      </c:pt>
                      <c:pt idx="100">
                        <c:v>9.2100830078125</c:v>
                      </c:pt>
                      <c:pt idx="101">
                        <c:v>9.1389093399047852</c:v>
                      </c:pt>
                      <c:pt idx="102">
                        <c:v>9.0672035217285156</c:v>
                      </c:pt>
                      <c:pt idx="103">
                        <c:v>8.9949703216552734</c:v>
                      </c:pt>
                      <c:pt idx="104">
                        <c:v>8.9222278594970703</c:v>
                      </c:pt>
                      <c:pt idx="105">
                        <c:v>8.8489856719970703</c:v>
                      </c:pt>
                      <c:pt idx="106">
                        <c:v>8.7752466201782227</c:v>
                      </c:pt>
                      <c:pt idx="107">
                        <c:v>8.7010345458984375</c:v>
                      </c:pt>
                      <c:pt idx="108">
                        <c:v>8.6263484954833984</c:v>
                      </c:pt>
                      <c:pt idx="109">
                        <c:v>8.5512104034423828</c:v>
                      </c:pt>
                      <c:pt idx="110">
                        <c:v>8.4756307601928711</c:v>
                      </c:pt>
                      <c:pt idx="111">
                        <c:v>8.3996219635009766</c:v>
                      </c:pt>
                      <c:pt idx="112">
                        <c:v>8.3231945037841797</c:v>
                      </c:pt>
                      <c:pt idx="113">
                        <c:v>8.2463655471801758</c:v>
                      </c:pt>
                      <c:pt idx="114">
                        <c:v>8.1691484451293945</c:v>
                      </c:pt>
                      <c:pt idx="115">
                        <c:v>8.0915470123291016</c:v>
                      </c:pt>
                      <c:pt idx="116">
                        <c:v>8.0135908126831055</c:v>
                      </c:pt>
                      <c:pt idx="117">
                        <c:v>7.9352927207946777</c:v>
                      </c:pt>
                      <c:pt idx="118">
                        <c:v>7.8566622734069824</c:v>
                      </c:pt>
                      <c:pt idx="119">
                        <c:v>7.7777204513549805</c:v>
                      </c:pt>
                      <c:pt idx="120">
                        <c:v>7.698483943939209</c:v>
                      </c:pt>
                      <c:pt idx="121">
                        <c:v>7.6189661026000977</c:v>
                      </c:pt>
                      <c:pt idx="122">
                        <c:v>7.5391864776611328</c:v>
                      </c:pt>
                      <c:pt idx="123">
                        <c:v>7.4591622352600098</c:v>
                      </c:pt>
                      <c:pt idx="124">
                        <c:v>7.3789181709289551</c:v>
                      </c:pt>
                      <c:pt idx="125">
                        <c:v>7.2984638214111328</c:v>
                      </c:pt>
                      <c:pt idx="126">
                        <c:v>7.2178258895874023</c:v>
                      </c:pt>
                      <c:pt idx="127">
                        <c:v>7.1370234489440918</c:v>
                      </c:pt>
                      <c:pt idx="128">
                        <c:v>7.0560770034790039</c:v>
                      </c:pt>
                      <c:pt idx="129">
                        <c:v>6.9750003814697266</c:v>
                      </c:pt>
                      <c:pt idx="130">
                        <c:v>6.8938231468200684</c:v>
                      </c:pt>
                      <c:pt idx="131">
                        <c:v>6.8125605583190918</c:v>
                      </c:pt>
                      <c:pt idx="132">
                        <c:v>6.7312355041503906</c:v>
                      </c:pt>
                      <c:pt idx="133">
                        <c:v>6.6498656272888184</c:v>
                      </c:pt>
                      <c:pt idx="134">
                        <c:v>6.5684771537780762</c:v>
                      </c:pt>
                      <c:pt idx="135">
                        <c:v>6.4870820045471191</c:v>
                      </c:pt>
                      <c:pt idx="136">
                        <c:v>6.405698299407959</c:v>
                      </c:pt>
                      <c:pt idx="137">
                        <c:v>6.3243508338928223</c:v>
                      </c:pt>
                      <c:pt idx="138">
                        <c:v>6.2430543899536133</c:v>
                      </c:pt>
                      <c:pt idx="139">
                        <c:v>6.1618266105651855</c:v>
                      </c:pt>
                      <c:pt idx="140">
                        <c:v>6.0806756019592285</c:v>
                      </c:pt>
                      <c:pt idx="141">
                        <c:v>5.9996356964111328</c:v>
                      </c:pt>
                      <c:pt idx="142">
                        <c:v>5.9187135696411133</c:v>
                      </c:pt>
                      <c:pt idx="143">
                        <c:v>5.8379287719726563</c:v>
                      </c:pt>
                      <c:pt idx="144">
                        <c:v>5.7572927474975586</c:v>
                      </c:pt>
                      <c:pt idx="145">
                        <c:v>5.6768312454223633</c:v>
                      </c:pt>
                      <c:pt idx="146">
                        <c:v>5.5965452194213867</c:v>
                      </c:pt>
                      <c:pt idx="147">
                        <c:v>5.5164651870727539</c:v>
                      </c:pt>
                      <c:pt idx="148">
                        <c:v>5.4365901947021484</c:v>
                      </c:pt>
                      <c:pt idx="149">
                        <c:v>5.3569550514221191</c:v>
                      </c:pt>
                      <c:pt idx="150">
                        <c:v>5.2783651351928711</c:v>
                      </c:pt>
                      <c:pt idx="151">
                        <c:v>5.2004761695861816</c:v>
                      </c:pt>
                      <c:pt idx="152">
                        <c:v>5.1229000091552734</c:v>
                      </c:pt>
                      <c:pt idx="153">
                        <c:v>5.0456514358520508</c:v>
                      </c:pt>
                      <c:pt idx="154">
                        <c:v>4.9687361717224121</c:v>
                      </c:pt>
                      <c:pt idx="155">
                        <c:v>4.8921656608581543</c:v>
                      </c:pt>
                      <c:pt idx="156">
                        <c:v>4.8159537315368652</c:v>
                      </c:pt>
                      <c:pt idx="157">
                        <c:v>4.7401089668273926</c:v>
                      </c:pt>
                      <c:pt idx="158">
                        <c:v>4.6646318435668945</c:v>
                      </c:pt>
                      <c:pt idx="159">
                        <c:v>4.5895514488220215</c:v>
                      </c:pt>
                      <c:pt idx="160">
                        <c:v>4.5148649215698242</c:v>
                      </c:pt>
                      <c:pt idx="161">
                        <c:v>4.4405965805053711</c:v>
                      </c:pt>
                      <c:pt idx="162">
                        <c:v>4.3667569160461426</c:v>
                      </c:pt>
                      <c:pt idx="163">
                        <c:v>4.293360710144043</c:v>
                      </c:pt>
                      <c:pt idx="164">
                        <c:v>4.2204174995422363</c:v>
                      </c:pt>
                      <c:pt idx="165">
                        <c:v>4.1479363441467285</c:v>
                      </c:pt>
                      <c:pt idx="166">
                        <c:v>4.0759372711181641</c:v>
                      </c:pt>
                      <c:pt idx="167">
                        <c:v>4.0044245719909668</c:v>
                      </c:pt>
                      <c:pt idx="168">
                        <c:v>3.9334220886230469</c:v>
                      </c:pt>
                      <c:pt idx="169">
                        <c:v>3.862933874130249</c:v>
                      </c:pt>
                      <c:pt idx="170">
                        <c:v>3.792987585067749</c:v>
                      </c:pt>
                      <c:pt idx="171">
                        <c:v>3.7235856056213379</c:v>
                      </c:pt>
                      <c:pt idx="172">
                        <c:v>3.6547465324401855</c:v>
                      </c:pt>
                      <c:pt idx="173">
                        <c:v>3.5864784717559814</c:v>
                      </c:pt>
                      <c:pt idx="174">
                        <c:v>3.5187985897064209</c:v>
                      </c:pt>
                      <c:pt idx="175">
                        <c:v>3.4517133235931396</c:v>
                      </c:pt>
                      <c:pt idx="176">
                        <c:v>3.3852450847625732</c:v>
                      </c:pt>
                      <c:pt idx="177">
                        <c:v>3.3193950653076172</c:v>
                      </c:pt>
                      <c:pt idx="178">
                        <c:v>3.2541885375976563</c:v>
                      </c:pt>
                      <c:pt idx="179">
                        <c:v>3.1896286010742188</c:v>
                      </c:pt>
                      <c:pt idx="180">
                        <c:v>3.1257367134094238</c:v>
                      </c:pt>
                      <c:pt idx="181">
                        <c:v>3.0625195503234863</c:v>
                      </c:pt>
                      <c:pt idx="182">
                        <c:v>2.9999911785125732</c:v>
                      </c:pt>
                      <c:pt idx="183">
                        <c:v>2.9381628036499023</c:v>
                      </c:pt>
                      <c:pt idx="184">
                        <c:v>2.8770492076873779</c:v>
                      </c:pt>
                      <c:pt idx="185">
                        <c:v>2.8166599273681641</c:v>
                      </c:pt>
                      <c:pt idx="186">
                        <c:v>2.7570123672485352</c:v>
                      </c:pt>
                      <c:pt idx="187">
                        <c:v>2.6981167793273926</c:v>
                      </c:pt>
                      <c:pt idx="188">
                        <c:v>2.639984130859375</c:v>
                      </c:pt>
                      <c:pt idx="189">
                        <c:v>2.5826354026794434</c:v>
                      </c:pt>
                      <c:pt idx="190">
                        <c:v>2.5260756015777588</c:v>
                      </c:pt>
                      <c:pt idx="191">
                        <c:v>2.4703209400177002</c:v>
                      </c:pt>
                      <c:pt idx="192">
                        <c:v>2.4153814315795898</c:v>
                      </c:pt>
                      <c:pt idx="193">
                        <c:v>2.3612771034240723</c:v>
                      </c:pt>
                      <c:pt idx="194">
                        <c:v>2.3080160617828369</c:v>
                      </c:pt>
                      <c:pt idx="195">
                        <c:v>2.2556180953979492</c:v>
                      </c:pt>
                      <c:pt idx="196">
                        <c:v>2.2040884494781494</c:v>
                      </c:pt>
                      <c:pt idx="197">
                        <c:v>2.1534514427185059</c:v>
                      </c:pt>
                      <c:pt idx="198">
                        <c:v>2.1037106513977051</c:v>
                      </c:pt>
                      <c:pt idx="199">
                        <c:v>2.0547327995300293</c:v>
                      </c:pt>
                      <c:pt idx="200">
                        <c:v>2.0063912868499756</c:v>
                      </c:pt>
                      <c:pt idx="201">
                        <c:v>1.9590513706207275</c:v>
                      </c:pt>
                      <c:pt idx="202">
                        <c:v>1.9127095937728882</c:v>
                      </c:pt>
                      <c:pt idx="203">
                        <c:v>1.8673979043960571</c:v>
                      </c:pt>
                      <c:pt idx="204">
                        <c:v>1.8231161832809448</c:v>
                      </c:pt>
                      <c:pt idx="205">
                        <c:v>1.7798746824264526</c:v>
                      </c:pt>
                      <c:pt idx="206">
                        <c:v>1.7376911640167236</c:v>
                      </c:pt>
                      <c:pt idx="207">
                        <c:v>1.6965763568878174</c:v>
                      </c:pt>
                      <c:pt idx="208">
                        <c:v>1.6565440893173218</c:v>
                      </c:pt>
                      <c:pt idx="209">
                        <c:v>1.6176016330718994</c:v>
                      </c:pt>
                      <c:pt idx="210">
                        <c:v>1.5797591209411621</c:v>
                      </c:pt>
                      <c:pt idx="211">
                        <c:v>1.543034553527832</c:v>
                      </c:pt>
                      <c:pt idx="212">
                        <c:v>1.5074312686920166</c:v>
                      </c:pt>
                      <c:pt idx="213">
                        <c:v>1.4729630947113037</c:v>
                      </c:pt>
                      <c:pt idx="214">
                        <c:v>1.4396375417709351</c:v>
                      </c:pt>
                      <c:pt idx="215">
                        <c:v>1.407468318939209</c:v>
                      </c:pt>
                      <c:pt idx="216">
                        <c:v>1.3764591217041016</c:v>
                      </c:pt>
                      <c:pt idx="217">
                        <c:v>1.3466273546218872</c:v>
                      </c:pt>
                      <c:pt idx="218">
                        <c:v>1.3179731369018555</c:v>
                      </c:pt>
                      <c:pt idx="219">
                        <c:v>1.2905105352401733</c:v>
                      </c:pt>
                      <c:pt idx="220">
                        <c:v>1.2642394304275513</c:v>
                      </c:pt>
                      <c:pt idx="221">
                        <c:v>1.2391810417175293</c:v>
                      </c:pt>
                      <c:pt idx="222">
                        <c:v>1.2153353691101074</c:v>
                      </c:pt>
                      <c:pt idx="223">
                        <c:v>1.1927094459533691</c:v>
                      </c:pt>
                      <c:pt idx="224">
                        <c:v>1.1713100671768188</c:v>
                      </c:pt>
                      <c:pt idx="225">
                        <c:v>1.1511411666870117</c:v>
                      </c:pt>
                      <c:pt idx="226">
                        <c:v>1.1322163343429565</c:v>
                      </c:pt>
                      <c:pt idx="227">
                        <c:v>1.114532470703125</c:v>
                      </c:pt>
                      <c:pt idx="228">
                        <c:v>1.098103404045105</c:v>
                      </c:pt>
                      <c:pt idx="229">
                        <c:v>1.082932710647583</c:v>
                      </c:pt>
                      <c:pt idx="230">
                        <c:v>1.0690203905105591</c:v>
                      </c:pt>
                      <c:pt idx="231">
                        <c:v>1.0563734769821167</c:v>
                      </c:pt>
                      <c:pt idx="232">
                        <c:v>1.0449953079223633</c:v>
                      </c:pt>
                      <c:pt idx="233">
                        <c:v>1.034893274307251</c:v>
                      </c:pt>
                      <c:pt idx="234">
                        <c:v>1.0260671377182007</c:v>
                      </c:pt>
                      <c:pt idx="235">
                        <c:v>1.0185239315032959</c:v>
                      </c:pt>
                      <c:pt idx="236">
                        <c:v>1.0122601985931396</c:v>
                      </c:pt>
                      <c:pt idx="237">
                        <c:v>1.007283091545105</c:v>
                      </c:pt>
                      <c:pt idx="238">
                        <c:v>1.0035958290100098</c:v>
                      </c:pt>
                      <c:pt idx="239">
                        <c:v>1.0011950731277466</c:v>
                      </c:pt>
                      <c:pt idx="240">
                        <c:v>1.000084400177002</c:v>
                      </c:pt>
                      <c:pt idx="241">
                        <c:v>1.0002635717391968</c:v>
                      </c:pt>
                      <c:pt idx="242">
                        <c:v>1.0017399787902832</c:v>
                      </c:pt>
                      <c:pt idx="243">
                        <c:v>1.0045026540756226</c:v>
                      </c:pt>
                      <c:pt idx="244">
                        <c:v>1.008562445640564</c:v>
                      </c:pt>
                      <c:pt idx="245">
                        <c:v>1.013908863067627</c:v>
                      </c:pt>
                      <c:pt idx="246">
                        <c:v>1.0205485820770264</c:v>
                      </c:pt>
                      <c:pt idx="247">
                        <c:v>1.0284749269485474</c:v>
                      </c:pt>
                      <c:pt idx="248">
                        <c:v>1.0376912355422974</c:v>
                      </c:pt>
                      <c:pt idx="249">
                        <c:v>1.0481940507888794</c:v>
                      </c:pt>
                      <c:pt idx="250">
                        <c:v>1.05997633934021</c:v>
                      </c:pt>
                      <c:pt idx="251">
                        <c:v>1.0730379819869995</c:v>
                      </c:pt>
                      <c:pt idx="252">
                        <c:v>1.0873756408691406</c:v>
                      </c:pt>
                      <c:pt idx="253">
                        <c:v>1.1029927730560303</c:v>
                      </c:pt>
                      <c:pt idx="254">
                        <c:v>1.1198753118515015</c:v>
                      </c:pt>
                      <c:pt idx="255">
                        <c:v>1.1380267143249512</c:v>
                      </c:pt>
                      <c:pt idx="256">
                        <c:v>1.1574363708496094</c:v>
                      </c:pt>
                      <c:pt idx="257">
                        <c:v>1.1781046390533447</c:v>
                      </c:pt>
                      <c:pt idx="258">
                        <c:v>1.2000205516815186</c:v>
                      </c:pt>
                      <c:pt idx="259">
                        <c:v>1.2231878042221069</c:v>
                      </c:pt>
                      <c:pt idx="260">
                        <c:v>1.2475924491882324</c:v>
                      </c:pt>
                      <c:pt idx="261">
                        <c:v>1.2732309103012085</c:v>
                      </c:pt>
                      <c:pt idx="262">
                        <c:v>1.3000993728637695</c:v>
                      </c:pt>
                      <c:pt idx="263">
                        <c:v>1.3281911611557007</c:v>
                      </c:pt>
                      <c:pt idx="264">
                        <c:v>1.3574956655502319</c:v>
                      </c:pt>
                      <c:pt idx="265">
                        <c:v>1.3880022764205933</c:v>
                      </c:pt>
                      <c:pt idx="266">
                        <c:v>1.4197145700454712</c:v>
                      </c:pt>
                      <c:pt idx="267">
                        <c:v>1.4526113271713257</c:v>
                      </c:pt>
                      <c:pt idx="268">
                        <c:v>1.4866857528686523</c:v>
                      </c:pt>
                      <c:pt idx="269">
                        <c:v>1.521941065788269</c:v>
                      </c:pt>
                      <c:pt idx="270">
                        <c:v>1.5583528280258179</c:v>
                      </c:pt>
                      <c:pt idx="271">
                        <c:v>1.5959210395812988</c:v>
                      </c:pt>
                      <c:pt idx="272">
                        <c:v>1.6346281766891479</c:v>
                      </c:pt>
                      <c:pt idx="273">
                        <c:v>1.6744705438613892</c:v>
                      </c:pt>
                      <c:pt idx="274">
                        <c:v>1.7154343128204346</c:v>
                      </c:pt>
                      <c:pt idx="275">
                        <c:v>1.7575051784515381</c:v>
                      </c:pt>
                      <c:pt idx="276">
                        <c:v>1.8006763458251953</c:v>
                      </c:pt>
                      <c:pt idx="277">
                        <c:v>1.8449300527572632</c:v>
                      </c:pt>
                      <c:pt idx="278">
                        <c:v>1.8902628421783447</c:v>
                      </c:pt>
                      <c:pt idx="279">
                        <c:v>1.9366573095321655</c:v>
                      </c:pt>
                      <c:pt idx="280">
                        <c:v>1.9841024875640869</c:v>
                      </c:pt>
                      <c:pt idx="281">
                        <c:v>2.0325849056243896</c:v>
                      </c:pt>
                      <c:pt idx="282">
                        <c:v>2.0820937156677246</c:v>
                      </c:pt>
                      <c:pt idx="283">
                        <c:v>2.1326076984405518</c:v>
                      </c:pt>
                      <c:pt idx="284">
                        <c:v>2.1841213703155518</c:v>
                      </c:pt>
                      <c:pt idx="285">
                        <c:v>2.2366197109222412</c:v>
                      </c:pt>
                      <c:pt idx="286">
                        <c:v>2.2900879383087158</c:v>
                      </c:pt>
                      <c:pt idx="287">
                        <c:v>2.3445141315460205</c:v>
                      </c:pt>
                      <c:pt idx="288">
                        <c:v>2.3998823165893555</c:v>
                      </c:pt>
                      <c:pt idx="289">
                        <c:v>2.4561765193939209</c:v>
                      </c:pt>
                      <c:pt idx="290">
                        <c:v>2.5133848190307617</c:v>
                      </c:pt>
                      <c:pt idx="291">
                        <c:v>2.5714893341064453</c:v>
                      </c:pt>
                      <c:pt idx="292">
                        <c:v>2.6304779052734375</c:v>
                      </c:pt>
                      <c:pt idx="293">
                        <c:v>2.690330982208252</c:v>
                      </c:pt>
                      <c:pt idx="294">
                        <c:v>2.7510402202606201</c:v>
                      </c:pt>
                      <c:pt idx="295">
                        <c:v>2.8125860691070557</c:v>
                      </c:pt>
                      <c:pt idx="296">
                        <c:v>2.8749542236328125</c:v>
                      </c:pt>
                      <c:pt idx="297">
                        <c:v>2.9381258487701416</c:v>
                      </c:pt>
                      <c:pt idx="298">
                        <c:v>3.0020864009857178</c:v>
                      </c:pt>
                      <c:pt idx="299">
                        <c:v>3.0668184757232666</c:v>
                      </c:pt>
                      <c:pt idx="300">
                        <c:v>3.1323094367980957</c:v>
                      </c:pt>
                      <c:pt idx="301">
                        <c:v>3.1985390186309814</c:v>
                      </c:pt>
                      <c:pt idx="302">
                        <c:v>3.2654995918273926</c:v>
                      </c:pt>
                      <c:pt idx="303">
                        <c:v>3.3331561088562012</c:v>
                      </c:pt>
                      <c:pt idx="304">
                        <c:v>3.4015123844146729</c:v>
                      </c:pt>
                      <c:pt idx="305">
                        <c:v>3.4705362319946289</c:v>
                      </c:pt>
                      <c:pt idx="306">
                        <c:v>3.5402140617370605</c:v>
                      </c:pt>
                      <c:pt idx="307">
                        <c:v>3.6105329990386963</c:v>
                      </c:pt>
                      <c:pt idx="308">
                        <c:v>3.6814708709716797</c:v>
                      </c:pt>
                      <c:pt idx="309">
                        <c:v>3.7530114650726318</c:v>
                      </c:pt>
                      <c:pt idx="310">
                        <c:v>3.8251354694366455</c:v>
                      </c:pt>
                      <c:pt idx="311">
                        <c:v>3.8978307247161865</c:v>
                      </c:pt>
                      <c:pt idx="312">
                        <c:v>3.9710710048675537</c:v>
                      </c:pt>
                      <c:pt idx="313">
                        <c:v>4.0448398590087891</c:v>
                      </c:pt>
                      <c:pt idx="314">
                        <c:v>4.1191296577453613</c:v>
                      </c:pt>
                      <c:pt idx="315">
                        <c:v>4.1939077377319336</c:v>
                      </c:pt>
                      <c:pt idx="316">
                        <c:v>4.269160270690918</c:v>
                      </c:pt>
                      <c:pt idx="317">
                        <c:v>4.3448762893676758</c:v>
                      </c:pt>
                      <c:pt idx="318">
                        <c:v>4.4210233688354492</c:v>
                      </c:pt>
                      <c:pt idx="319">
                        <c:v>4.4975957870483398</c:v>
                      </c:pt>
                      <c:pt idx="320">
                        <c:v>4.5745701789855957</c:v>
                      </c:pt>
                      <c:pt idx="321">
                        <c:v>4.6519284248352051</c:v>
                      </c:pt>
                      <c:pt idx="322">
                        <c:v>4.729651927947998</c:v>
                      </c:pt>
                      <c:pt idx="323">
                        <c:v>4.8077216148376465</c:v>
                      </c:pt>
                      <c:pt idx="324">
                        <c:v>4.8861179351806641</c:v>
                      </c:pt>
                      <c:pt idx="325">
                        <c:v>4.9648256301879883</c:v>
                      </c:pt>
                      <c:pt idx="326">
                        <c:v>5.0438199043273926</c:v>
                      </c:pt>
                      <c:pt idx="327">
                        <c:v>5.1230864524841309</c:v>
                      </c:pt>
                      <c:pt idx="328">
                        <c:v>5.2026152610778809</c:v>
                      </c:pt>
                      <c:pt idx="329">
                        <c:v>5.2823686599731445</c:v>
                      </c:pt>
                      <c:pt idx="330">
                        <c:v>5.3623466491699219</c:v>
                      </c:pt>
                      <c:pt idx="331">
                        <c:v>5.4425187110900879</c:v>
                      </c:pt>
                      <c:pt idx="332">
                        <c:v>5.5228714942932129</c:v>
                      </c:pt>
                      <c:pt idx="333">
                        <c:v>5.6033854484558105</c:v>
                      </c:pt>
                      <c:pt idx="334">
                        <c:v>5.6840424537658691</c:v>
                      </c:pt>
                      <c:pt idx="335">
                        <c:v>5.7648220062255859</c:v>
                      </c:pt>
                      <c:pt idx="336">
                        <c:v>5.8457159996032715</c:v>
                      </c:pt>
                      <c:pt idx="337">
                        <c:v>5.9266910552978516</c:v>
                      </c:pt>
                      <c:pt idx="338">
                        <c:v>6.0077433586120605</c:v>
                      </c:pt>
                      <c:pt idx="339">
                        <c:v>6.0888428688049316</c:v>
                      </c:pt>
                      <c:pt idx="340">
                        <c:v>6.1699810028076172</c:v>
                      </c:pt>
                      <c:pt idx="341">
                        <c:v>6.2511353492736816</c:v>
                      </c:pt>
                      <c:pt idx="342">
                        <c:v>6.3322839736938477</c:v>
                      </c:pt>
                      <c:pt idx="343">
                        <c:v>6.4134130477905273</c:v>
                      </c:pt>
                      <c:pt idx="344">
                        <c:v>6.4945077896118164</c:v>
                      </c:pt>
                      <c:pt idx="345">
                        <c:v>6.5755443572998047</c:v>
                      </c:pt>
                      <c:pt idx="346">
                        <c:v>6.6565051078796387</c:v>
                      </c:pt>
                      <c:pt idx="347">
                        <c:v>6.7373776435852051</c:v>
                      </c:pt>
                      <c:pt idx="348">
                        <c:v>6.8181347846984863</c:v>
                      </c:pt>
                      <c:pt idx="349">
                        <c:v>6.898768424987793</c:v>
                      </c:pt>
                      <c:pt idx="350">
                        <c:v>6.9792566299438477</c:v>
                      </c:pt>
                      <c:pt idx="351">
                        <c:v>7.0595860481262207</c:v>
                      </c:pt>
                      <c:pt idx="352">
                        <c:v>7.139737606048584</c:v>
                      </c:pt>
                      <c:pt idx="353">
                        <c:v>7.2196965217590332</c:v>
                      </c:pt>
                      <c:pt idx="354">
                        <c:v>7.299445629119873</c:v>
                      </c:pt>
                      <c:pt idx="355">
                        <c:v>7.378969669342041</c:v>
                      </c:pt>
                      <c:pt idx="356">
                        <c:v>7.4582538604736328</c:v>
                      </c:pt>
                      <c:pt idx="357">
                        <c:v>7.5372810363769531</c:v>
                      </c:pt>
                      <c:pt idx="358">
                        <c:v>7.6160454750061035</c:v>
                      </c:pt>
                      <c:pt idx="359">
                        <c:v>7.6945228576660156</c:v>
                      </c:pt>
                      <c:pt idx="360">
                        <c:v>7.7727079391479492</c:v>
                      </c:pt>
                      <c:pt idx="361">
                        <c:v>7.8505806922912598</c:v>
                      </c:pt>
                      <c:pt idx="362">
                        <c:v>7.9281373023986816</c:v>
                      </c:pt>
                      <c:pt idx="363">
                        <c:v>8.0053615570068359</c:v>
                      </c:pt>
                      <c:pt idx="364">
                        <c:v>8.0822420120239258</c:v>
                      </c:pt>
                      <c:pt idx="365">
                        <c:v>8.1587667465209961</c:v>
                      </c:pt>
                      <c:pt idx="366">
                        <c:v>8.23492431640625</c:v>
                      </c:pt>
                      <c:pt idx="367">
                        <c:v>8.3107004165649414</c:v>
                      </c:pt>
                      <c:pt idx="368">
                        <c:v>8.3860845565795898</c:v>
                      </c:pt>
                      <c:pt idx="369">
                        <c:v>8.4610700607299805</c:v>
                      </c:pt>
                      <c:pt idx="370">
                        <c:v>8.5356435775756836</c:v>
                      </c:pt>
                      <c:pt idx="371">
                        <c:v>8.6097946166992188</c:v>
                      </c:pt>
                      <c:pt idx="372">
                        <c:v>8.6835165023803711</c:v>
                      </c:pt>
                      <c:pt idx="373">
                        <c:v>8.7567882537841797</c:v>
                      </c:pt>
                      <c:pt idx="374">
                        <c:v>8.8296041488647461</c:v>
                      </c:pt>
                      <c:pt idx="375">
                        <c:v>8.9019556045532227</c:v>
                      </c:pt>
                      <c:pt idx="376">
                        <c:v>8.9738311767578125</c:v>
                      </c:pt>
                      <c:pt idx="377">
                        <c:v>9.0452194213867188</c:v>
                      </c:pt>
                      <c:pt idx="378">
                        <c:v>9.1161079406738281</c:v>
                      </c:pt>
                      <c:pt idx="379">
                        <c:v>9.1864957809448242</c:v>
                      </c:pt>
                      <c:pt idx="380">
                        <c:v>9.2563591003417969</c:v>
                      </c:pt>
                      <c:pt idx="381">
                        <c:v>9.3256998062133789</c:v>
                      </c:pt>
                      <c:pt idx="382">
                        <c:v>9.3944988250732422</c:v>
                      </c:pt>
                      <c:pt idx="383">
                        <c:v>9.4627542495727539</c:v>
                      </c:pt>
                      <c:pt idx="384">
                        <c:v>9.53045654296875</c:v>
                      </c:pt>
                      <c:pt idx="385">
                        <c:v>9.5975933074951172</c:v>
                      </c:pt>
                      <c:pt idx="386">
                        <c:v>9.6641569137573242</c:v>
                      </c:pt>
                      <c:pt idx="387">
                        <c:v>9.7301349639892578</c:v>
                      </c:pt>
                      <c:pt idx="388">
                        <c:v>9.7955255508422852</c:v>
                      </c:pt>
                      <c:pt idx="389">
                        <c:v>9.8603191375732422</c:v>
                      </c:pt>
                      <c:pt idx="390">
                        <c:v>9.9245052337646484</c:v>
                      </c:pt>
                      <c:pt idx="391">
                        <c:v>9.9880771636962891</c:v>
                      </c:pt>
                      <c:pt idx="392">
                        <c:v>10.051027297973633</c:v>
                      </c:pt>
                      <c:pt idx="393">
                        <c:v>10.113346099853516</c:v>
                      </c:pt>
                      <c:pt idx="394">
                        <c:v>10.17503547668457</c:v>
                      </c:pt>
                      <c:pt idx="395">
                        <c:v>10.236082077026367</c:v>
                      </c:pt>
                      <c:pt idx="396">
                        <c:v>10.296473503112793</c:v>
                      </c:pt>
                      <c:pt idx="397">
                        <c:v>10.356212615966797</c:v>
                      </c:pt>
                      <c:pt idx="398">
                        <c:v>10.415290832519531</c:v>
                      </c:pt>
                      <c:pt idx="399">
                        <c:v>10.473702430725098</c:v>
                      </c:pt>
                      <c:pt idx="400">
                        <c:v>10.531436920166016</c:v>
                      </c:pt>
                      <c:pt idx="401">
                        <c:v>10.588497161865234</c:v>
                      </c:pt>
                      <c:pt idx="402">
                        <c:v>10.644870758056641</c:v>
                      </c:pt>
                      <c:pt idx="403">
                        <c:v>10.700556755065918</c:v>
                      </c:pt>
                      <c:pt idx="404">
                        <c:v>10.755552291870117</c:v>
                      </c:pt>
                      <c:pt idx="405">
                        <c:v>10.809844970703125</c:v>
                      </c:pt>
                      <c:pt idx="406">
                        <c:v>10.863438606262207</c:v>
                      </c:pt>
                      <c:pt idx="407">
                        <c:v>10.916321754455566</c:v>
                      </c:pt>
                      <c:pt idx="408">
                        <c:v>10.968494415283203</c:v>
                      </c:pt>
                      <c:pt idx="409">
                        <c:v>11.019951820373535</c:v>
                      </c:pt>
                      <c:pt idx="410">
                        <c:v>11.070687294006348</c:v>
                      </c:pt>
                      <c:pt idx="411">
                        <c:v>11.12070369720459</c:v>
                      </c:pt>
                      <c:pt idx="412">
                        <c:v>11.169987678527832</c:v>
                      </c:pt>
                      <c:pt idx="413">
                        <c:v>11.218544006347656</c:v>
                      </c:pt>
                      <c:pt idx="414">
                        <c:v>11.266360282897949</c:v>
                      </c:pt>
                      <c:pt idx="415">
                        <c:v>11.313437461853027</c:v>
                      </c:pt>
                      <c:pt idx="416">
                        <c:v>11.359773635864258</c:v>
                      </c:pt>
                      <c:pt idx="417">
                        <c:v>11.40535831451416</c:v>
                      </c:pt>
                      <c:pt idx="418">
                        <c:v>11.450190544128418</c:v>
                      </c:pt>
                      <c:pt idx="419">
                        <c:v>11.494272232055664</c:v>
                      </c:pt>
                      <c:pt idx="420">
                        <c:v>11.53758716583252</c:v>
                      </c:pt>
                      <c:pt idx="421">
                        <c:v>11.580142021179199</c:v>
                      </c:pt>
                      <c:pt idx="422">
                        <c:v>11.62192440032959</c:v>
                      </c:pt>
                      <c:pt idx="423">
                        <c:v>11.662933349609375</c:v>
                      </c:pt>
                      <c:pt idx="424">
                        <c:v>11.703169822692871</c:v>
                      </c:pt>
                      <c:pt idx="425">
                        <c:v>11.742616653442383</c:v>
                      </c:pt>
                      <c:pt idx="426">
                        <c:v>11.781281471252441</c:v>
                      </c:pt>
                      <c:pt idx="427">
                        <c:v>11.819155693054199</c:v>
                      </c:pt>
                      <c:pt idx="428">
                        <c:v>11.856233596801758</c:v>
                      </c:pt>
                      <c:pt idx="429">
                        <c:v>11.892511367797852</c:v>
                      </c:pt>
                      <c:pt idx="430">
                        <c:v>11.92798900604248</c:v>
                      </c:pt>
                      <c:pt idx="431">
                        <c:v>11.96265697479248</c:v>
                      </c:pt>
                      <c:pt idx="432">
                        <c:v>11.996516227722168</c:v>
                      </c:pt>
                      <c:pt idx="433">
                        <c:v>12.029561042785645</c:v>
                      </c:pt>
                      <c:pt idx="434">
                        <c:v>12.061794281005859</c:v>
                      </c:pt>
                      <c:pt idx="435">
                        <c:v>12.09321117401123</c:v>
                      </c:pt>
                      <c:pt idx="436">
                        <c:v>12.123808860778809</c:v>
                      </c:pt>
                      <c:pt idx="437">
                        <c:v>12.153589248657227</c:v>
                      </c:pt>
                      <c:pt idx="438">
                        <c:v>12.182551383972168</c:v>
                      </c:pt>
                      <c:pt idx="439">
                        <c:v>12.210699081420898</c:v>
                      </c:pt>
                      <c:pt idx="440">
                        <c:v>12.238031387329102</c:v>
                      </c:pt>
                      <c:pt idx="441">
                        <c:v>12.264547348022461</c:v>
                      </c:pt>
                      <c:pt idx="442">
                        <c:v>12.290252685546875</c:v>
                      </c:pt>
                      <c:pt idx="443">
                        <c:v>12.315151214599609</c:v>
                      </c:pt>
                      <c:pt idx="444">
                        <c:v>12.338824272155762</c:v>
                      </c:pt>
                      <c:pt idx="445">
                        <c:v>12.361495971679688</c:v>
                      </c:pt>
                      <c:pt idx="446">
                        <c:v>12.383377075195313</c:v>
                      </c:pt>
                      <c:pt idx="447">
                        <c:v>12.404480934143066</c:v>
                      </c:pt>
                      <c:pt idx="448">
                        <c:v>12.424813270568848</c:v>
                      </c:pt>
                      <c:pt idx="449">
                        <c:v>12.444382667541504</c:v>
                      </c:pt>
                      <c:pt idx="450">
                        <c:v>12.463190078735352</c:v>
                      </c:pt>
                      <c:pt idx="451">
                        <c:v>12.48125171661377</c:v>
                      </c:pt>
                      <c:pt idx="452">
                        <c:v>12.498566627502441</c:v>
                      </c:pt>
                      <c:pt idx="453">
                        <c:v>12.515148162841797</c:v>
                      </c:pt>
                      <c:pt idx="454">
                        <c:v>12.530993461608887</c:v>
                      </c:pt>
                      <c:pt idx="455">
                        <c:v>12.546115875244141</c:v>
                      </c:pt>
                      <c:pt idx="456">
                        <c:v>12.560514450073242</c:v>
                      </c:pt>
                      <c:pt idx="457">
                        <c:v>12.574198722839355</c:v>
                      </c:pt>
                      <c:pt idx="458">
                        <c:v>12.587164878845215</c:v>
                      </c:pt>
                      <c:pt idx="459">
                        <c:v>12.599424362182617</c:v>
                      </c:pt>
                      <c:pt idx="460">
                        <c:v>12.61097240447998</c:v>
                      </c:pt>
                      <c:pt idx="461">
                        <c:v>12.621816635131836</c:v>
                      </c:pt>
                      <c:pt idx="462">
                        <c:v>12.631953239440918</c:v>
                      </c:pt>
                      <c:pt idx="463">
                        <c:v>12.641390800476074</c:v>
                      </c:pt>
                      <c:pt idx="464">
                        <c:v>12.650125503540039</c:v>
                      </c:pt>
                      <c:pt idx="465">
                        <c:v>12.658153533935547</c:v>
                      </c:pt>
                      <c:pt idx="466">
                        <c:v>12.665484428405762</c:v>
                      </c:pt>
                      <c:pt idx="467">
                        <c:v>12.672113418579102</c:v>
                      </c:pt>
                      <c:pt idx="468">
                        <c:v>12.67803955078125</c:v>
                      </c:pt>
                      <c:pt idx="469">
                        <c:v>12.683259963989258</c:v>
                      </c:pt>
                      <c:pt idx="470">
                        <c:v>12.687778472900391</c:v>
                      </c:pt>
                      <c:pt idx="471">
                        <c:v>12.691587448120117</c:v>
                      </c:pt>
                      <c:pt idx="472">
                        <c:v>12.694692611694336</c:v>
                      </c:pt>
                      <c:pt idx="473">
                        <c:v>12.697086334228516</c:v>
                      </c:pt>
                      <c:pt idx="474">
                        <c:v>12.698768615722656</c:v>
                      </c:pt>
                      <c:pt idx="475">
                        <c:v>12.699737548828125</c:v>
                      </c:pt>
                      <c:pt idx="476">
                        <c:v>12.699993133544922</c:v>
                      </c:pt>
                      <c:pt idx="477">
                        <c:v>12.699526786804199</c:v>
                      </c:pt>
                      <c:pt idx="478">
                        <c:v>12.69834041595459</c:v>
                      </c:pt>
                      <c:pt idx="479">
                        <c:v>12.696431159973145</c:v>
                      </c:pt>
                      <c:pt idx="480">
                        <c:v>12.693792343139648</c:v>
                      </c:pt>
                      <c:pt idx="481">
                        <c:v>12.690428733825684</c:v>
                      </c:pt>
                      <c:pt idx="482">
                        <c:v>12.686328887939453</c:v>
                      </c:pt>
                      <c:pt idx="483">
                        <c:v>12.681498527526855</c:v>
                      </c:pt>
                      <c:pt idx="484">
                        <c:v>12.675928115844727</c:v>
                      </c:pt>
                      <c:pt idx="485">
                        <c:v>12.669612884521484</c:v>
                      </c:pt>
                      <c:pt idx="486">
                        <c:v>12.662559509277344</c:v>
                      </c:pt>
                      <c:pt idx="487">
                        <c:v>12.654757499694824</c:v>
                      </c:pt>
                      <c:pt idx="488">
                        <c:v>12.646150588989258</c:v>
                      </c:pt>
                      <c:pt idx="489">
                        <c:v>12.636662483215332</c:v>
                      </c:pt>
                      <c:pt idx="490">
                        <c:v>12.626399040222168</c:v>
                      </c:pt>
                      <c:pt idx="491">
                        <c:v>12.615362167358398</c:v>
                      </c:pt>
                      <c:pt idx="492">
                        <c:v>12.60355281829834</c:v>
                      </c:pt>
                      <c:pt idx="493">
                        <c:v>12.59096622467041</c:v>
                      </c:pt>
                      <c:pt idx="494">
                        <c:v>12.577606201171875</c:v>
                      </c:pt>
                      <c:pt idx="495">
                        <c:v>12.563470840454102</c:v>
                      </c:pt>
                      <c:pt idx="496">
                        <c:v>12.548553466796875</c:v>
                      </c:pt>
                      <c:pt idx="497">
                        <c:v>12.532861709594727</c:v>
                      </c:pt>
                      <c:pt idx="498">
                        <c:v>12.51639461517334</c:v>
                      </c:pt>
                      <c:pt idx="499">
                        <c:v>12.499146461486816</c:v>
                      </c:pt>
                      <c:pt idx="500">
                        <c:v>12.481120109558105</c:v>
                      </c:pt>
                      <c:pt idx="501">
                        <c:v>12.462314605712891</c:v>
                      </c:pt>
                      <c:pt idx="502">
                        <c:v>12.442730903625488</c:v>
                      </c:pt>
                      <c:pt idx="503">
                        <c:v>12.422365188598633</c:v>
                      </c:pt>
                      <c:pt idx="504">
                        <c:v>12.401222229003906</c:v>
                      </c:pt>
                      <c:pt idx="505">
                        <c:v>12.379299163818359</c:v>
                      </c:pt>
                      <c:pt idx="506">
                        <c:v>12.356595993041992</c:v>
                      </c:pt>
                      <c:pt idx="507">
                        <c:v>12.33311939239502</c:v>
                      </c:pt>
                      <c:pt idx="508">
                        <c:v>12.308856964111328</c:v>
                      </c:pt>
                      <c:pt idx="509">
                        <c:v>12.283816337585449</c:v>
                      </c:pt>
                      <c:pt idx="510">
                        <c:v>12.257998466491699</c:v>
                      </c:pt>
                      <c:pt idx="511">
                        <c:v>12.231402397155762</c:v>
                      </c:pt>
                      <c:pt idx="512">
                        <c:v>12.204026222229004</c:v>
                      </c:pt>
                      <c:pt idx="513">
                        <c:v>12.175876617431641</c:v>
                      </c:pt>
                      <c:pt idx="514">
                        <c:v>12.146943092346191</c:v>
                      </c:pt>
                      <c:pt idx="515">
                        <c:v>12.117236137390137</c:v>
                      </c:pt>
                      <c:pt idx="516">
                        <c:v>12.086753845214844</c:v>
                      </c:pt>
                      <c:pt idx="517">
                        <c:v>12.055497169494629</c:v>
                      </c:pt>
                      <c:pt idx="518">
                        <c:v>12.023462295532227</c:v>
                      </c:pt>
                      <c:pt idx="519">
                        <c:v>11.990655899047852</c:v>
                      </c:pt>
                      <c:pt idx="520">
                        <c:v>11.957071304321289</c:v>
                      </c:pt>
                      <c:pt idx="521">
                        <c:v>11.922718048095703</c:v>
                      </c:pt>
                      <c:pt idx="522">
                        <c:v>11.887592315673828</c:v>
                      </c:pt>
                      <c:pt idx="523">
                        <c:v>11.851698875427246</c:v>
                      </c:pt>
                      <c:pt idx="524">
                        <c:v>11.815037727355957</c:v>
                      </c:pt>
                      <c:pt idx="525">
                        <c:v>11.777609825134277</c:v>
                      </c:pt>
                      <c:pt idx="526">
                        <c:v>11.739418029785156</c:v>
                      </c:pt>
                      <c:pt idx="527">
                        <c:v>11.700457572937012</c:v>
                      </c:pt>
                      <c:pt idx="528">
                        <c:v>11.660737037658691</c:v>
                      </c:pt>
                      <c:pt idx="529">
                        <c:v>11.620256423950195</c:v>
                      </c:pt>
                      <c:pt idx="530">
                        <c:v>11.579018592834473</c:v>
                      </c:pt>
                      <c:pt idx="531">
                        <c:v>11.537026405334473</c:v>
                      </c:pt>
                      <c:pt idx="532">
                        <c:v>11.494280815124512</c:v>
                      </c:pt>
                      <c:pt idx="533">
                        <c:v>11.450782775878906</c:v>
                      </c:pt>
                      <c:pt idx="534">
                        <c:v>11.406532287597656</c:v>
                      </c:pt>
                      <c:pt idx="535">
                        <c:v>11.361542701721191</c:v>
                      </c:pt>
                      <c:pt idx="536">
                        <c:v>11.315803527832031</c:v>
                      </c:pt>
                      <c:pt idx="537">
                        <c:v>11.26932430267334</c:v>
                      </c:pt>
                      <c:pt idx="538">
                        <c:v>11.222103118896484</c:v>
                      </c:pt>
                      <c:pt idx="539">
                        <c:v>11.174149513244629</c:v>
                      </c:pt>
                      <c:pt idx="540">
                        <c:v>11.125467300415039</c:v>
                      </c:pt>
                      <c:pt idx="541">
                        <c:v>11.07606029510498</c:v>
                      </c:pt>
                      <c:pt idx="542">
                        <c:v>11.025923728942871</c:v>
                      </c:pt>
                      <c:pt idx="543">
                        <c:v>10.975064277648926</c:v>
                      </c:pt>
                      <c:pt idx="544">
                        <c:v>10.923490524291992</c:v>
                      </c:pt>
                      <c:pt idx="545">
                        <c:v>10.871201515197754</c:v>
                      </c:pt>
                      <c:pt idx="546">
                        <c:v>10.818198204040527</c:v>
                      </c:pt>
                      <c:pt idx="547">
                        <c:v>10.764499664306641</c:v>
                      </c:pt>
                      <c:pt idx="548">
                        <c:v>10.710095405578613</c:v>
                      </c:pt>
                      <c:pt idx="549">
                        <c:v>10.654994010925293</c:v>
                      </c:pt>
                      <c:pt idx="550">
                        <c:v>10.599204063415527</c:v>
                      </c:pt>
                      <c:pt idx="551">
                        <c:v>10.542727470397949</c:v>
                      </c:pt>
                      <c:pt idx="552">
                        <c:v>10.485569953918457</c:v>
                      </c:pt>
                      <c:pt idx="553">
                        <c:v>10.427726745605469</c:v>
                      </c:pt>
                      <c:pt idx="554">
                        <c:v>10.369221687316895</c:v>
                      </c:pt>
                      <c:pt idx="555">
                        <c:v>10.310157775878906</c:v>
                      </c:pt>
                      <c:pt idx="556">
                        <c:v>10.250491142272949</c:v>
                      </c:pt>
                      <c:pt idx="557">
                        <c:v>10.190185546875</c:v>
                      </c:pt>
                      <c:pt idx="558">
                        <c:v>10.129247665405273</c:v>
                      </c:pt>
                      <c:pt idx="559">
                        <c:v>10.067689895629883</c:v>
                      </c:pt>
                      <c:pt idx="560">
                        <c:v>10.005519866943359</c:v>
                      </c:pt>
                      <c:pt idx="561">
                        <c:v>9.9427375793457031</c:v>
                      </c:pt>
                      <c:pt idx="562">
                        <c:v>9.8793478012084961</c:v>
                      </c:pt>
                      <c:pt idx="563">
                        <c:v>9.8153705596923828</c:v>
                      </c:pt>
                      <c:pt idx="564">
                        <c:v>9.7507915496826172</c:v>
                      </c:pt>
                      <c:pt idx="565">
                        <c:v>9.6856279373168945</c:v>
                      </c:pt>
                      <c:pt idx="566">
                        <c:v>9.6198854446411133</c:v>
                      </c:pt>
                      <c:pt idx="567">
                        <c:v>9.5535802841186523</c:v>
                      </c:pt>
                      <c:pt idx="568">
                        <c:v>9.4867038726806641</c:v>
                      </c:pt>
                      <c:pt idx="569">
                        <c:v>9.4192886352539063</c:v>
                      </c:pt>
                      <c:pt idx="570">
                        <c:v>9.351313591003418</c:v>
                      </c:pt>
                      <c:pt idx="571">
                        <c:v>9.2828121185302734</c:v>
                      </c:pt>
                      <c:pt idx="572">
                        <c:v>9.2137699127197266</c:v>
                      </c:pt>
                      <c:pt idx="573">
                        <c:v>9.1442060470581055</c:v>
                      </c:pt>
                      <c:pt idx="574">
                        <c:v>9.0741262435913086</c:v>
                      </c:pt>
                      <c:pt idx="575">
                        <c:v>9.0035562515258789</c:v>
                      </c:pt>
                      <c:pt idx="576">
                        <c:v>8.9324779510498047</c:v>
                      </c:pt>
                      <c:pt idx="577">
                        <c:v>8.860926628112793</c:v>
                      </c:pt>
                      <c:pt idx="578">
                        <c:v>8.7889060974121094</c:v>
                      </c:pt>
                      <c:pt idx="579">
                        <c:v>8.7164163589477539</c:v>
                      </c:pt>
                      <c:pt idx="580">
                        <c:v>8.6434841156005859</c:v>
                      </c:pt>
                      <c:pt idx="581">
                        <c:v>8.5701103210449219</c:v>
                      </c:pt>
                      <c:pt idx="582">
                        <c:v>8.4962949752807617</c:v>
                      </c:pt>
                      <c:pt idx="583">
                        <c:v>8.4220714569091797</c:v>
                      </c:pt>
                      <c:pt idx="584">
                        <c:v>8.3474388122558594</c:v>
                      </c:pt>
                      <c:pt idx="585">
                        <c:v>8.2724084854125977</c:v>
                      </c:pt>
                      <c:pt idx="586">
                        <c:v>8.1970024108886719</c:v>
                      </c:pt>
                      <c:pt idx="587">
                        <c:v>8.1212301254272461</c:v>
                      </c:pt>
                      <c:pt idx="588">
                        <c:v>8.0450935363769531</c:v>
                      </c:pt>
                      <c:pt idx="589">
                        <c:v>7.9686040878295898</c:v>
                      </c:pt>
                      <c:pt idx="590">
                        <c:v>7.8917818069458008</c:v>
                      </c:pt>
                      <c:pt idx="591">
                        <c:v>7.8146367073059082</c:v>
                      </c:pt>
                      <c:pt idx="592">
                        <c:v>7.7371768951416016</c:v>
                      </c:pt>
                      <c:pt idx="593">
                        <c:v>7.6594133377075195</c:v>
                      </c:pt>
                      <c:pt idx="594">
                        <c:v>7.5813798904418945</c:v>
                      </c:pt>
                      <c:pt idx="595">
                        <c:v>7.5030608177185059</c:v>
                      </c:pt>
                      <c:pt idx="596">
                        <c:v>7.4244809150695801</c:v>
                      </c:pt>
                      <c:pt idx="597">
                        <c:v>7.3456611633300781</c:v>
                      </c:pt>
                      <c:pt idx="598">
                        <c:v>7.2665934562683105</c:v>
                      </c:pt>
                      <c:pt idx="599">
                        <c:v>7.1872859001159668</c:v>
                      </c:pt>
                      <c:pt idx="600">
                        <c:v>7.1077861785888672</c:v>
                      </c:pt>
                      <c:pt idx="601">
                        <c:v>7.028078556060791</c:v>
                      </c:pt>
                      <c:pt idx="602">
                        <c:v>6.9481768608093262</c:v>
                      </c:pt>
                      <c:pt idx="603">
                        <c:v>6.8681039810180664</c:v>
                      </c:pt>
                      <c:pt idx="604">
                        <c:v>6.7878789901733398</c:v>
                      </c:pt>
                      <c:pt idx="605">
                        <c:v>6.7075095176696777</c:v>
                      </c:pt>
                      <c:pt idx="606">
                        <c:v>6.627007007598877</c:v>
                      </c:pt>
                      <c:pt idx="607">
                        <c:v>6.5464010238647461</c:v>
                      </c:pt>
                      <c:pt idx="608">
                        <c:v>6.4656915664672852</c:v>
                      </c:pt>
                      <c:pt idx="609">
                        <c:v>6.3848996162414551</c:v>
                      </c:pt>
                      <c:pt idx="610">
                        <c:v>6.3040480613708496</c:v>
                      </c:pt>
                      <c:pt idx="611">
                        <c:v>6.2231597900390625</c:v>
                      </c:pt>
                      <c:pt idx="612">
                        <c:v>6.1422333717346191</c:v>
                      </c:pt>
                      <c:pt idx="613">
                        <c:v>6.061302661895752</c:v>
                      </c:pt>
                      <c:pt idx="614">
                        <c:v>5.9803810119628906</c:v>
                      </c:pt>
                      <c:pt idx="615">
                        <c:v>5.8994970321655273</c:v>
                      </c:pt>
                      <c:pt idx="616">
                        <c:v>5.8186473846435547</c:v>
                      </c:pt>
                      <c:pt idx="617">
                        <c:v>5.7378726005554199</c:v>
                      </c:pt>
                      <c:pt idx="618">
                        <c:v>5.6569662094116211</c:v>
                      </c:pt>
                      <c:pt idx="619">
                        <c:v>5.5757246017456055</c:v>
                      </c:pt>
                      <c:pt idx="620">
                        <c:v>5.4946370124816895</c:v>
                      </c:pt>
                      <c:pt idx="621">
                        <c:v>5.4136991500854492</c:v>
                      </c:pt>
                      <c:pt idx="622">
                        <c:v>5.332949161529541</c:v>
                      </c:pt>
                      <c:pt idx="623">
                        <c:v>5.2523961067199707</c:v>
                      </c:pt>
                      <c:pt idx="624">
                        <c:v>5.1720609664916992</c:v>
                      </c:pt>
                      <c:pt idx="625">
                        <c:v>5.0919771194458008</c:v>
                      </c:pt>
                      <c:pt idx="626">
                        <c:v>5.0121569633483887</c:v>
                      </c:pt>
                      <c:pt idx="627">
                        <c:v>4.9326109886169434</c:v>
                      </c:pt>
                      <c:pt idx="628">
                        <c:v>4.8533725738525391</c:v>
                      </c:pt>
                      <c:pt idx="629">
                        <c:v>4.7744646072387695</c:v>
                      </c:pt>
                      <c:pt idx="630">
                        <c:v>4.6959009170532227</c:v>
                      </c:pt>
                      <c:pt idx="631">
                        <c:v>4.617706298828125</c:v>
                      </c:pt>
                      <c:pt idx="632">
                        <c:v>4.5399017333984375</c:v>
                      </c:pt>
                      <c:pt idx="633">
                        <c:v>4.4625086784362793</c:v>
                      </c:pt>
                      <c:pt idx="634">
                        <c:v>4.3855533599853516</c:v>
                      </c:pt>
                      <c:pt idx="635">
                        <c:v>4.3090481758117676</c:v>
                      </c:pt>
                      <c:pt idx="636">
                        <c:v>4.2330207824707031</c:v>
                      </c:pt>
                      <c:pt idx="637">
                        <c:v>4.1574888229370117</c:v>
                      </c:pt>
                      <c:pt idx="638">
                        <c:v>4.0824766159057617</c:v>
                      </c:pt>
                      <c:pt idx="639">
                        <c:v>4.0079994201660156</c:v>
                      </c:pt>
                      <c:pt idx="640">
                        <c:v>3.9340825080871582</c:v>
                      </c:pt>
                      <c:pt idx="641">
                        <c:v>3.860745906829834</c:v>
                      </c:pt>
                      <c:pt idx="642">
                        <c:v>3.7880067825317383</c:v>
                      </c:pt>
                      <c:pt idx="643">
                        <c:v>3.7158827781677246</c:v>
                      </c:pt>
                      <c:pt idx="644">
                        <c:v>3.6443929672241211</c:v>
                      </c:pt>
                      <c:pt idx="645">
                        <c:v>3.5735552310943604</c:v>
                      </c:pt>
                      <c:pt idx="646">
                        <c:v>3.5033857822418213</c:v>
                      </c:pt>
                      <c:pt idx="647">
                        <c:v>3.4338994026184082</c:v>
                      </c:pt>
                      <c:pt idx="648">
                        <c:v>3.365114688873291</c:v>
                      </c:pt>
                      <c:pt idx="649">
                        <c:v>3.2970452308654785</c:v>
                      </c:pt>
                      <c:pt idx="650">
                        <c:v>3.2297067642211914</c:v>
                      </c:pt>
                      <c:pt idx="651">
                        <c:v>3.1631166934967041</c:v>
                      </c:pt>
                      <c:pt idx="652">
                        <c:v>3.0972847938537598</c:v>
                      </c:pt>
                      <c:pt idx="653">
                        <c:v>3.0322272777557373</c:v>
                      </c:pt>
                      <c:pt idx="654">
                        <c:v>2.9679608345031738</c:v>
                      </c:pt>
                      <c:pt idx="655">
                        <c:v>2.9044978618621826</c:v>
                      </c:pt>
                      <c:pt idx="656">
                        <c:v>2.841855525970459</c:v>
                      </c:pt>
                      <c:pt idx="657">
                        <c:v>2.7800390720367432</c:v>
                      </c:pt>
                      <c:pt idx="658">
                        <c:v>2.719064474105835</c:v>
                      </c:pt>
                      <c:pt idx="659">
                        <c:v>2.6589491367340088</c:v>
                      </c:pt>
                      <c:pt idx="660">
                        <c:v>2.5997076034545898</c:v>
                      </c:pt>
                      <c:pt idx="661">
                        <c:v>2.5413446426391602</c:v>
                      </c:pt>
                      <c:pt idx="662">
                        <c:v>2.4838817119598389</c:v>
                      </c:pt>
                      <c:pt idx="663">
                        <c:v>2.4273271560668945</c:v>
                      </c:pt>
                      <c:pt idx="664">
                        <c:v>2.3716971874237061</c:v>
                      </c:pt>
                      <c:pt idx="665">
                        <c:v>2.3170003890991211</c:v>
                      </c:pt>
                      <c:pt idx="666">
                        <c:v>2.2632544040679932</c:v>
                      </c:pt>
                      <c:pt idx="667">
                        <c:v>2.2104663848876953</c:v>
                      </c:pt>
                      <c:pt idx="668">
                        <c:v>2.1586501598358154</c:v>
                      </c:pt>
                      <c:pt idx="669">
                        <c:v>2.1078250408172607</c:v>
                      </c:pt>
                      <c:pt idx="670">
                        <c:v>2.0579948425292969</c:v>
                      </c:pt>
                      <c:pt idx="671">
                        <c:v>2.009171724319458</c:v>
                      </c:pt>
                      <c:pt idx="672">
                        <c:v>1.9613676071166992</c:v>
                      </c:pt>
                      <c:pt idx="673">
                        <c:v>1.9146007299423218</c:v>
                      </c:pt>
                      <c:pt idx="674">
                        <c:v>1.8688883781433105</c:v>
                      </c:pt>
                      <c:pt idx="675">
                        <c:v>1.8242267370223999</c:v>
                      </c:pt>
                      <c:pt idx="676">
                        <c:v>1.7806408405303955</c:v>
                      </c:pt>
                      <c:pt idx="677">
                        <c:v>1.7381340265274048</c:v>
                      </c:pt>
                      <c:pt idx="678">
                        <c:v>1.6967134475708008</c:v>
                      </c:pt>
                      <c:pt idx="679">
                        <c:v>1.6563929319381714</c:v>
                      </c:pt>
                      <c:pt idx="680">
                        <c:v>1.6171867847442627</c:v>
                      </c:pt>
                      <c:pt idx="681">
                        <c:v>1.5791053771972656</c:v>
                      </c:pt>
                      <c:pt idx="682">
                        <c:v>1.5421627759933472</c:v>
                      </c:pt>
                      <c:pt idx="683">
                        <c:v>1.5063661336898804</c:v>
                      </c:pt>
                      <c:pt idx="684">
                        <c:v>1.4717223644256592</c:v>
                      </c:pt>
                      <c:pt idx="685">
                        <c:v>1.4382455348968506</c:v>
                      </c:pt>
                      <c:pt idx="686">
                        <c:v>1.4059429168701172</c:v>
                      </c:pt>
                      <c:pt idx="687">
                        <c:v>1.3748245239257813</c:v>
                      </c:pt>
                      <c:pt idx="688">
                        <c:v>1.344897985458374</c:v>
                      </c:pt>
                      <c:pt idx="689">
                        <c:v>1.3161665201187134</c:v>
                      </c:pt>
                      <c:pt idx="690">
                        <c:v>1.2886475324630737</c:v>
                      </c:pt>
                      <c:pt idx="691">
                        <c:v>1.2623413801193237</c:v>
                      </c:pt>
                      <c:pt idx="692">
                        <c:v>1.2372583150863647</c:v>
                      </c:pt>
                      <c:pt idx="693">
                        <c:v>1.2134057283401489</c:v>
                      </c:pt>
                      <c:pt idx="694">
                        <c:v>1.1907832622528076</c:v>
                      </c:pt>
                      <c:pt idx="695">
                        <c:v>1.1694084405899048</c:v>
                      </c:pt>
                      <c:pt idx="696">
                        <c:v>1.1492817401885986</c:v>
                      </c:pt>
                      <c:pt idx="697">
                        <c:v>1.1304097175598145</c:v>
                      </c:pt>
                      <c:pt idx="698">
                        <c:v>1.1127960681915283</c:v>
                      </c:pt>
                      <c:pt idx="699">
                        <c:v>1.0964478254318237</c:v>
                      </c:pt>
                      <c:pt idx="700">
                        <c:v>1.0813651084899902</c:v>
                      </c:pt>
                      <c:pt idx="701">
                        <c:v>1.0675510168075562</c:v>
                      </c:pt>
                      <c:pt idx="702">
                        <c:v>1.0550166368484497</c:v>
                      </c:pt>
                      <c:pt idx="703">
                        <c:v>1.0437616109848022</c:v>
                      </c:pt>
                      <c:pt idx="704">
                        <c:v>1.0337896347045898</c:v>
                      </c:pt>
                      <c:pt idx="705">
                        <c:v>1.0251005887985229</c:v>
                      </c:pt>
                      <c:pt idx="706">
                        <c:v>1.0176979303359985</c:v>
                      </c:pt>
                      <c:pt idx="707">
                        <c:v>1.0115853548049927</c:v>
                      </c:pt>
                      <c:pt idx="708">
                        <c:v>1.0067592859268188</c:v>
                      </c:pt>
                      <c:pt idx="709">
                        <c:v>1.0032267570495605</c:v>
                      </c:pt>
                      <c:pt idx="710">
                        <c:v>1.0009877681732178</c:v>
                      </c:pt>
                      <c:pt idx="711">
                        <c:v>1.0000351667404175</c:v>
                      </c:pt>
                      <c:pt idx="712">
                        <c:v>1.0003761053085327</c:v>
                      </c:pt>
                      <c:pt idx="713">
                        <c:v>1.0020105838775635</c:v>
                      </c:pt>
                      <c:pt idx="714">
                        <c:v>1.0049350261688232</c:v>
                      </c:pt>
                      <c:pt idx="715">
                        <c:v>1.009149432182312</c:v>
                      </c:pt>
                      <c:pt idx="716">
                        <c:v>1.0146470069885254</c:v>
                      </c:pt>
                      <c:pt idx="717">
                        <c:v>1.0214344263076782</c:v>
                      </c:pt>
                      <c:pt idx="718">
                        <c:v>1.0295013189315796</c:v>
                      </c:pt>
                      <c:pt idx="719">
                        <c:v>1.0388511419296265</c:v>
                      </c:pt>
                      <c:pt idx="720">
                        <c:v>1.0494805574417114</c:v>
                      </c:pt>
                      <c:pt idx="721">
                        <c:v>1.0613822937011719</c:v>
                      </c:pt>
                      <c:pt idx="722">
                        <c:v>1.0745564699172974</c:v>
                      </c:pt>
                      <c:pt idx="723">
                        <c:v>1.0889996290206909</c:v>
                      </c:pt>
                      <c:pt idx="724">
                        <c:v>1.1047046184539795</c:v>
                      </c:pt>
                      <c:pt idx="725">
                        <c:v>1.1216644048690796</c:v>
                      </c:pt>
                      <c:pt idx="726">
                        <c:v>1.1398825645446777</c:v>
                      </c:pt>
                      <c:pt idx="727">
                        <c:v>1.15935218334198</c:v>
                      </c:pt>
                      <c:pt idx="728">
                        <c:v>1.1800625324249268</c:v>
                      </c:pt>
                      <c:pt idx="729">
                        <c:v>1.2020100355148315</c:v>
                      </c:pt>
                      <c:pt idx="730">
                        <c:v>1.2251878976821899</c:v>
                      </c:pt>
                      <c:pt idx="731">
                        <c:v>1.2495924234390259</c:v>
                      </c:pt>
                      <c:pt idx="732">
                        <c:v>1.2752166986465454</c:v>
                      </c:pt>
                      <c:pt idx="733">
                        <c:v>1.3020538091659546</c:v>
                      </c:pt>
                      <c:pt idx="734">
                        <c:v>1.3300927877426147</c:v>
                      </c:pt>
                      <c:pt idx="735">
                        <c:v>1.3593235015869141</c:v>
                      </c:pt>
                      <c:pt idx="736">
                        <c:v>1.3897457122802734</c:v>
                      </c:pt>
                      <c:pt idx="737">
                        <c:v>1.4213384389877319</c:v>
                      </c:pt>
                      <c:pt idx="738">
                        <c:v>1.4541051387786865</c:v>
                      </c:pt>
                      <c:pt idx="739">
                        <c:v>1.4880213737487793</c:v>
                      </c:pt>
                      <c:pt idx="740">
                        <c:v>1.5230904817581177</c:v>
                      </c:pt>
                      <c:pt idx="741">
                        <c:v>1.5592913627624512</c:v>
                      </c:pt>
                      <c:pt idx="742">
                        <c:v>1.5966134071350098</c:v>
                      </c:pt>
                      <c:pt idx="743">
                        <c:v>1.6350535154342651</c:v>
                      </c:pt>
                      <c:pt idx="744">
                        <c:v>1.6745901107788086</c:v>
                      </c:pt>
                      <c:pt idx="745">
                        <c:v>1.7152129411697388</c:v>
                      </c:pt>
                      <c:pt idx="746">
                        <c:v>1.75690758228302</c:v>
                      </c:pt>
                      <c:pt idx="747">
                        <c:v>1.7996604442596436</c:v>
                      </c:pt>
                      <c:pt idx="748">
                        <c:v>1.8434573411941528</c:v>
                      </c:pt>
                      <c:pt idx="749">
                        <c:v>1.8882875442504883</c:v>
                      </c:pt>
                      <c:pt idx="750">
                        <c:v>1.9341264963150024</c:v>
                      </c:pt>
                      <c:pt idx="751">
                        <c:v>1.9809744358062744</c:v>
                      </c:pt>
                      <c:pt idx="752">
                        <c:v>2.028806209564209</c:v>
                      </c:pt>
                      <c:pt idx="753">
                        <c:v>2.0776050090789795</c:v>
                      </c:pt>
                      <c:pt idx="754">
                        <c:v>2.1273560523986816</c:v>
                      </c:pt>
                      <c:pt idx="755">
                        <c:v>2.1780529022216797</c:v>
                      </c:pt>
                      <c:pt idx="756">
                        <c:v>2.2296669483184814</c:v>
                      </c:pt>
                      <c:pt idx="757">
                        <c:v>2.2821862697601318</c:v>
                      </c:pt>
                      <c:pt idx="758">
                        <c:v>2.3356053829193115</c:v>
                      </c:pt>
                      <c:pt idx="759">
                        <c:v>2.3898961544036865</c:v>
                      </c:pt>
                      <c:pt idx="760">
                        <c:v>2.4450461864471436</c:v>
                      </c:pt>
                      <c:pt idx="761">
                        <c:v>2.5010471343994141</c:v>
                      </c:pt>
                      <c:pt idx="762">
                        <c:v>2.5578703880310059</c:v>
                      </c:pt>
                      <c:pt idx="763">
                        <c:v>2.6155164241790771</c:v>
                      </c:pt>
                      <c:pt idx="764">
                        <c:v>2.6739566326141357</c:v>
                      </c:pt>
                      <c:pt idx="765">
                        <c:v>2.733182430267334</c:v>
                      </c:pt>
                      <c:pt idx="766">
                        <c:v>2.7931835651397705</c:v>
                      </c:pt>
                      <c:pt idx="767">
                        <c:v>2.8539328575134277</c:v>
                      </c:pt>
                      <c:pt idx="768">
                        <c:v>2.9145770072937012</c:v>
                      </c:pt>
                      <c:pt idx="769">
                        <c:v>2.9754762649536133</c:v>
                      </c:pt>
                      <c:pt idx="770">
                        <c:v>3.0370552539825439</c:v>
                      </c:pt>
                      <c:pt idx="771">
                        <c:v>3.0992774963378906</c:v>
                      </c:pt>
                      <c:pt idx="772">
                        <c:v>3.1621484756469727</c:v>
                      </c:pt>
                      <c:pt idx="773">
                        <c:v>3.2256467342376709</c:v>
                      </c:pt>
                      <c:pt idx="774">
                        <c:v>3.2897655963897705</c:v>
                      </c:pt>
                      <c:pt idx="775">
                        <c:v>3.3544938564300537</c:v>
                      </c:pt>
                      <c:pt idx="776">
                        <c:v>3.4198200702667236</c:v>
                      </c:pt>
                      <c:pt idx="777">
                        <c:v>3.4857299327850342</c:v>
                      </c:pt>
                      <c:pt idx="778">
                        <c:v>3.5522141456604004</c:v>
                      </c:pt>
                      <c:pt idx="779">
                        <c:v>3.6192607879638672</c:v>
                      </c:pt>
                      <c:pt idx="780">
                        <c:v>3.6868577003479004</c:v>
                      </c:pt>
                      <c:pt idx="781">
                        <c:v>3.7550113201141357</c:v>
                      </c:pt>
                      <c:pt idx="782">
                        <c:v>3.8236911296844482</c:v>
                      </c:pt>
                      <c:pt idx="783">
                        <c:v>3.893373966217041</c:v>
                      </c:pt>
                      <c:pt idx="784">
                        <c:v>3.9645295143127441</c:v>
                      </c:pt>
                      <c:pt idx="785">
                        <c:v>4.0361809730529785</c:v>
                      </c:pt>
                      <c:pt idx="786">
                        <c:v>4.1083121299743652</c:v>
                      </c:pt>
                      <c:pt idx="787">
                        <c:v>4.1809144020080566</c:v>
                      </c:pt>
                      <c:pt idx="788">
                        <c:v>4.2539682388305664</c:v>
                      </c:pt>
                      <c:pt idx="789">
                        <c:v>4.327455997467041</c:v>
                      </c:pt>
                      <c:pt idx="790">
                        <c:v>4.4013643264770508</c:v>
                      </c:pt>
                      <c:pt idx="791">
                        <c:v>4.4756813049316406</c:v>
                      </c:pt>
                      <c:pt idx="792">
                        <c:v>4.5503873825073242</c:v>
                      </c:pt>
                      <c:pt idx="793">
                        <c:v>4.6254711151123047</c:v>
                      </c:pt>
                      <c:pt idx="794">
                        <c:v>4.7009167671203613</c:v>
                      </c:pt>
                      <c:pt idx="795">
                        <c:v>4.7767071723937988</c:v>
                      </c:pt>
                      <c:pt idx="796">
                        <c:v>4.8528261184692383</c:v>
                      </c:pt>
                      <c:pt idx="797">
                        <c:v>4.9292631149291992</c:v>
                      </c:pt>
                      <c:pt idx="798">
                        <c:v>5.0059933662414551</c:v>
                      </c:pt>
                      <c:pt idx="799">
                        <c:v>5.0830068588256836</c:v>
                      </c:pt>
                      <c:pt idx="800">
                        <c:v>5.1602892875671387</c:v>
                      </c:pt>
                      <c:pt idx="801">
                        <c:v>5.237821102142334</c:v>
                      </c:pt>
                      <c:pt idx="802">
                        <c:v>5.3155941963195801</c:v>
                      </c:pt>
                      <c:pt idx="803">
                        <c:v>5.3935847282409668</c:v>
                      </c:pt>
                      <c:pt idx="804">
                        <c:v>5.4717807769775391</c:v>
                      </c:pt>
                      <c:pt idx="805">
                        <c:v>5.5501618385314941</c:v>
                      </c:pt>
                      <c:pt idx="806">
                        <c:v>5.6287145614624023</c:v>
                      </c:pt>
                      <c:pt idx="807">
                        <c:v>5.7074189186096191</c:v>
                      </c:pt>
                      <c:pt idx="808">
                        <c:v>5.7862725257873535</c:v>
                      </c:pt>
                      <c:pt idx="809">
                        <c:v>5.8652453422546387</c:v>
                      </c:pt>
                      <c:pt idx="810">
                        <c:v>5.9443240165710449</c:v>
                      </c:pt>
                      <c:pt idx="811">
                        <c:v>6.0234975814819336</c:v>
                      </c:pt>
                      <c:pt idx="812">
                        <c:v>6.1027483940124512</c:v>
                      </c:pt>
                      <c:pt idx="813">
                        <c:v>6.1820569038391113</c:v>
                      </c:pt>
                      <c:pt idx="814">
                        <c:v>6.2614078521728516</c:v>
                      </c:pt>
                      <c:pt idx="815">
                        <c:v>6.3407869338989258</c:v>
                      </c:pt>
                      <c:pt idx="816">
                        <c:v>6.4201803207397461</c:v>
                      </c:pt>
                      <c:pt idx="817">
                        <c:v>6.4995641708374023</c:v>
                      </c:pt>
                      <c:pt idx="818">
                        <c:v>6.5789327621459961</c:v>
                      </c:pt>
                      <c:pt idx="819">
                        <c:v>6.6582646369934082</c:v>
                      </c:pt>
                      <c:pt idx="820">
                        <c:v>6.7375516891479492</c:v>
                      </c:pt>
                      <c:pt idx="821">
                        <c:v>6.8167634010314941</c:v>
                      </c:pt>
                      <c:pt idx="822">
                        <c:v>6.8958988189697266</c:v>
                      </c:pt>
                      <c:pt idx="823">
                        <c:v>6.9749350547790527</c:v>
                      </c:pt>
                      <c:pt idx="824">
                        <c:v>7.0538592338562012</c:v>
                      </c:pt>
                      <c:pt idx="825">
                        <c:v>7.132652759552002</c:v>
                      </c:pt>
                      <c:pt idx="826">
                        <c:v>7.2113132476806641</c:v>
                      </c:pt>
                      <c:pt idx="827">
                        <c:v>7.2898116111755371</c:v>
                      </c:pt>
                      <c:pt idx="828">
                        <c:v>7.3681325912475586</c:v>
                      </c:pt>
                      <c:pt idx="829">
                        <c:v>7.4462642669677734</c:v>
                      </c:pt>
                      <c:pt idx="830">
                        <c:v>7.5241913795471191</c:v>
                      </c:pt>
                      <c:pt idx="831">
                        <c:v>7.6019010543823242</c:v>
                      </c:pt>
                      <c:pt idx="832">
                        <c:v>7.6793746948242188</c:v>
                      </c:pt>
                      <c:pt idx="833">
                        <c:v>7.7566046714782715</c:v>
                      </c:pt>
                      <c:pt idx="834">
                        <c:v>7.8335714340209961</c:v>
                      </c:pt>
                      <c:pt idx="835">
                        <c:v>7.9102706909179688</c:v>
                      </c:pt>
                      <c:pt idx="836">
                        <c:v>7.9866766929626465</c:v>
                      </c:pt>
                      <c:pt idx="837">
                        <c:v>8.0627717971801758</c:v>
                      </c:pt>
                      <c:pt idx="838">
                        <c:v>8.1385536193847656</c:v>
                      </c:pt>
                      <c:pt idx="839">
                        <c:v>8.2140064239501953</c:v>
                      </c:pt>
                      <c:pt idx="840">
                        <c:v>8.2891130447387695</c:v>
                      </c:pt>
                      <c:pt idx="841">
                        <c:v>8.3638629913330078</c:v>
                      </c:pt>
                      <c:pt idx="842">
                        <c:v>8.4382419586181641</c:v>
                      </c:pt>
                      <c:pt idx="843">
                        <c:v>8.512237548828125</c:v>
                      </c:pt>
                      <c:pt idx="844">
                        <c:v>8.5858364105224609</c:v>
                      </c:pt>
                      <c:pt idx="845">
                        <c:v>8.659027099609375</c:v>
                      </c:pt>
                      <c:pt idx="846">
                        <c:v>8.7318019866943359</c:v>
                      </c:pt>
                      <c:pt idx="847">
                        <c:v>8.8041400909423828</c:v>
                      </c:pt>
                      <c:pt idx="848">
                        <c:v>8.876032829284668</c:v>
                      </c:pt>
                      <c:pt idx="849">
                        <c:v>8.9474716186523438</c:v>
                      </c:pt>
                      <c:pt idx="850">
                        <c:v>9.0184488296508789</c:v>
                      </c:pt>
                      <c:pt idx="851">
                        <c:v>9.0889492034912109</c:v>
                      </c:pt>
                      <c:pt idx="852">
                        <c:v>9.1589632034301758</c:v>
                      </c:pt>
                      <c:pt idx="853">
                        <c:v>9.2284755706787109</c:v>
                      </c:pt>
                      <c:pt idx="854">
                        <c:v>9.2974815368652344</c:v>
                      </c:pt>
                      <c:pt idx="855">
                        <c:v>9.3659658432006836</c:v>
                      </c:pt>
                      <c:pt idx="856">
                        <c:v>9.4339284896850586</c:v>
                      </c:pt>
                      <c:pt idx="857">
                        <c:v>9.5013494491577148</c:v>
                      </c:pt>
                      <c:pt idx="858">
                        <c:v>9.5682268142700195</c:v>
                      </c:pt>
                      <c:pt idx="859">
                        <c:v>9.6345510482788086</c:v>
                      </c:pt>
                      <c:pt idx="860">
                        <c:v>9.7003087997436523</c:v>
                      </c:pt>
                      <c:pt idx="861">
                        <c:v>9.7655029296875</c:v>
                      </c:pt>
                      <c:pt idx="862">
                        <c:v>9.8301067352294922</c:v>
                      </c:pt>
                      <c:pt idx="863">
                        <c:v>9.8941307067871094</c:v>
                      </c:pt>
                      <c:pt idx="864">
                        <c:v>9.9575586318969727</c:v>
                      </c:pt>
                      <c:pt idx="865">
                        <c:v>10.020380020141602</c:v>
                      </c:pt>
                      <c:pt idx="866">
                        <c:v>10.082596778869629</c:v>
                      </c:pt>
                      <c:pt idx="867">
                        <c:v>10.144193649291992</c:v>
                      </c:pt>
                      <c:pt idx="868">
                        <c:v>10.205168724060059</c:v>
                      </c:pt>
                      <c:pt idx="869">
                        <c:v>10.26551342010498</c:v>
                      </c:pt>
                      <c:pt idx="870">
                        <c:v>10.325221061706543</c:v>
                      </c:pt>
                      <c:pt idx="871">
                        <c:v>10.384285926818848</c:v>
                      </c:pt>
                      <c:pt idx="872">
                        <c:v>10.442697525024414</c:v>
                      </c:pt>
                      <c:pt idx="873">
                        <c:v>10.500456809997559</c:v>
                      </c:pt>
                      <c:pt idx="874">
                        <c:v>10.557559013366699</c:v>
                      </c:pt>
                      <c:pt idx="875">
                        <c:v>10.613990783691406</c:v>
                      </c:pt>
                      <c:pt idx="876">
                        <c:v>10.669754981994629</c:v>
                      </c:pt>
                      <c:pt idx="877">
                        <c:v>10.72484016418457</c:v>
                      </c:pt>
                      <c:pt idx="878">
                        <c:v>10.779245376586914</c:v>
                      </c:pt>
                      <c:pt idx="879">
                        <c:v>10.832961082458496</c:v>
                      </c:pt>
                      <c:pt idx="880">
                        <c:v>10.885983467102051</c:v>
                      </c:pt>
                      <c:pt idx="881">
                        <c:v>10.938295364379883</c:v>
                      </c:pt>
                      <c:pt idx="882">
                        <c:v>10.989902496337891</c:v>
                      </c:pt>
                      <c:pt idx="883">
                        <c:v>11.040792465209961</c:v>
                      </c:pt>
                      <c:pt idx="884">
                        <c:v>11.090967178344727</c:v>
                      </c:pt>
                      <c:pt idx="885">
                        <c:v>11.140423774719238</c:v>
                      </c:pt>
                      <c:pt idx="886">
                        <c:v>11.189166069030762</c:v>
                      </c:pt>
                      <c:pt idx="887">
                        <c:v>11.237181663513184</c:v>
                      </c:pt>
                      <c:pt idx="888">
                        <c:v>11.284466743469238</c:v>
                      </c:pt>
                      <c:pt idx="889">
                        <c:v>11.331029891967773</c:v>
                      </c:pt>
                      <c:pt idx="890">
                        <c:v>11.37685489654541</c:v>
                      </c:pt>
                      <c:pt idx="891">
                        <c:v>11.421941757202148</c:v>
                      </c:pt>
                      <c:pt idx="892">
                        <c:v>11.466287612915039</c:v>
                      </c:pt>
                      <c:pt idx="893">
                        <c:v>11.509890556335449</c:v>
                      </c:pt>
                      <c:pt idx="894">
                        <c:v>11.552746772766113</c:v>
                      </c:pt>
                      <c:pt idx="895">
                        <c:v>11.594855308532715</c:v>
                      </c:pt>
                      <c:pt idx="896">
                        <c:v>11.636208534240723</c:v>
                      </c:pt>
                      <c:pt idx="897">
                        <c:v>11.676807403564453</c:v>
                      </c:pt>
                      <c:pt idx="898">
                        <c:v>11.716653823852539</c:v>
                      </c:pt>
                      <c:pt idx="899">
                        <c:v>11.755734443664551</c:v>
                      </c:pt>
                      <c:pt idx="900">
                        <c:v>11.794049263000488</c:v>
                      </c:pt>
                      <c:pt idx="901">
                        <c:v>11.831598281860352</c:v>
                      </c:pt>
                      <c:pt idx="902">
                        <c:v>11.868379592895508</c:v>
                      </c:pt>
                      <c:pt idx="903">
                        <c:v>11.904390335083008</c:v>
                      </c:pt>
                      <c:pt idx="904">
                        <c:v>11.939624786376953</c:v>
                      </c:pt>
                      <c:pt idx="905">
                        <c:v>11.974135398864746</c:v>
                      </c:pt>
                      <c:pt idx="906">
                        <c:v>12.00786304473877</c:v>
                      </c:pt>
                      <c:pt idx="907">
                        <c:v>12.040805816650391</c:v>
                      </c:pt>
                      <c:pt idx="908">
                        <c:v>12.07296085357666</c:v>
                      </c:pt>
                      <c:pt idx="909">
                        <c:v>12.10433292388916</c:v>
                      </c:pt>
                      <c:pt idx="910">
                        <c:v>12.13491153717041</c:v>
                      </c:pt>
                      <c:pt idx="911">
                        <c:v>12.164694786071777</c:v>
                      </c:pt>
                      <c:pt idx="912">
                        <c:v>12.19368839263916</c:v>
                      </c:pt>
                      <c:pt idx="913">
                        <c:v>12.221883773803711</c:v>
                      </c:pt>
                      <c:pt idx="914">
                        <c:v>12.249284744262695</c:v>
                      </c:pt>
                      <c:pt idx="915">
                        <c:v>12.275880813598633</c:v>
                      </c:pt>
                      <c:pt idx="916">
                        <c:v>12.301682472229004</c:v>
                      </c:pt>
                      <c:pt idx="917">
                        <c:v>12.326682090759277</c:v>
                      </c:pt>
                      <c:pt idx="918">
                        <c:v>12.350875854492188</c:v>
                      </c:pt>
                      <c:pt idx="919">
                        <c:v>12.374265670776367</c:v>
                      </c:pt>
                      <c:pt idx="920">
                        <c:v>12.396854400634766</c:v>
                      </c:pt>
                      <c:pt idx="921">
                        <c:v>12.418634414672852</c:v>
                      </c:pt>
                      <c:pt idx="922">
                        <c:v>12.439605712890625</c:v>
                      </c:pt>
                      <c:pt idx="923">
                        <c:v>12.459770202636719</c:v>
                      </c:pt>
                      <c:pt idx="924">
                        <c:v>12.479128837585449</c:v>
                      </c:pt>
                      <c:pt idx="925">
                        <c:v>12.497674942016602</c:v>
                      </c:pt>
                      <c:pt idx="926">
                        <c:v>12.515414237976074</c:v>
                      </c:pt>
                      <c:pt idx="927">
                        <c:v>12.532341003417969</c:v>
                      </c:pt>
                      <c:pt idx="928">
                        <c:v>12.548457145690918</c:v>
                      </c:pt>
                      <c:pt idx="929">
                        <c:v>12.56375789642334</c:v>
                      </c:pt>
                      <c:pt idx="930">
                        <c:v>12.578248023986816</c:v>
                      </c:pt>
                      <c:pt idx="931">
                        <c:v>12.591924667358398</c:v>
                      </c:pt>
                      <c:pt idx="932">
                        <c:v>12.604789733886719</c:v>
                      </c:pt>
                      <c:pt idx="933">
                        <c:v>12.616838455200195</c:v>
                      </c:pt>
                      <c:pt idx="934">
                        <c:v>12.628072738647461</c:v>
                      </c:pt>
                      <c:pt idx="935">
                        <c:v>12.638494491577148</c:v>
                      </c:pt>
                      <c:pt idx="936">
                        <c:v>12.648101806640625</c:v>
                      </c:pt>
                      <c:pt idx="937">
                        <c:v>12.656892776489258</c:v>
                      </c:pt>
                      <c:pt idx="938">
                        <c:v>12.664871215820313</c:v>
                      </c:pt>
                      <c:pt idx="939">
                        <c:v>12.672033309936523</c:v>
                      </c:pt>
                      <c:pt idx="940">
                        <c:v>12.678380012512207</c:v>
                      </c:pt>
                    </c:numCache>
                  </c:numRef>
                </c:xVal>
                <c:yVal>
                  <c:numRef>
                    <c:extLst xmlns:c15="http://schemas.microsoft.com/office/drawing/2012/chart">
                      <c:ext xmlns:c15="http://schemas.microsoft.com/office/drawing/2012/chart" uri="{02D57815-91ED-43cb-92C2-25804820EDAC}">
                        <c15:formulaRef>
                          <c15:sqref>'Graphs Task 1'!$AB$2:$AB$942</c15:sqref>
                        </c15:formulaRef>
                      </c:ext>
                    </c:extLst>
                    <c:numCache>
                      <c:formatCode>General</c:formatCode>
                      <c:ptCount val="941"/>
                      <c:pt idx="0">
                        <c:v>4.0733504295349121</c:v>
                      </c:pt>
                      <c:pt idx="1">
                        <c:v>4.026212215423584</c:v>
                      </c:pt>
                      <c:pt idx="2">
                        <c:v>3.9788327217102051</c:v>
                      </c:pt>
                      <c:pt idx="3">
                        <c:v>3.9312283992767334</c:v>
                      </c:pt>
                      <c:pt idx="4">
                        <c:v>3.8834378719329834</c:v>
                      </c:pt>
                      <c:pt idx="5">
                        <c:v>3.8354735374450684</c:v>
                      </c:pt>
                      <c:pt idx="6">
                        <c:v>3.7873499393463135</c:v>
                      </c:pt>
                      <c:pt idx="7">
                        <c:v>3.7390851974487305</c:v>
                      </c:pt>
                      <c:pt idx="8">
                        <c:v>3.6908488273620605</c:v>
                      </c:pt>
                      <c:pt idx="9">
                        <c:v>3.6428565979003906</c:v>
                      </c:pt>
                      <c:pt idx="10">
                        <c:v>3.595128059387207</c:v>
                      </c:pt>
                      <c:pt idx="11">
                        <c:v>3.5476818084716797</c:v>
                      </c:pt>
                      <c:pt idx="12">
                        <c:v>3.5005393028259277</c:v>
                      </c:pt>
                      <c:pt idx="13">
                        <c:v>3.4537131786346436</c:v>
                      </c:pt>
                      <c:pt idx="14">
                        <c:v>3.4072272777557373</c:v>
                      </c:pt>
                      <c:pt idx="15">
                        <c:v>3.3610968589782715</c:v>
                      </c:pt>
                      <c:pt idx="16">
                        <c:v>3.3153257369995117</c:v>
                      </c:pt>
                      <c:pt idx="17">
                        <c:v>3.2699201107025146</c:v>
                      </c:pt>
                      <c:pt idx="18">
                        <c:v>3.2248950004577637</c:v>
                      </c:pt>
                      <c:pt idx="19">
                        <c:v>3.180131196975708</c:v>
                      </c:pt>
                      <c:pt idx="20">
                        <c:v>3.135725736618042</c:v>
                      </c:pt>
                      <c:pt idx="21">
                        <c:v>3.0919022560119629</c:v>
                      </c:pt>
                      <c:pt idx="22">
                        <c:v>3.0484895706176758</c:v>
                      </c:pt>
                      <c:pt idx="23">
                        <c:v>3.0055091381072998</c:v>
                      </c:pt>
                      <c:pt idx="24">
                        <c:v>2.9630062580108643</c:v>
                      </c:pt>
                      <c:pt idx="25">
                        <c:v>2.9209825992584229</c:v>
                      </c:pt>
                      <c:pt idx="26">
                        <c:v>2.8794534206390381</c:v>
                      </c:pt>
                      <c:pt idx="27">
                        <c:v>2.8384370803833008</c:v>
                      </c:pt>
                      <c:pt idx="28">
                        <c:v>2.7979538440704346</c:v>
                      </c:pt>
                      <c:pt idx="29">
                        <c:v>2.758007287979126</c:v>
                      </c:pt>
                      <c:pt idx="30">
                        <c:v>2.7186150550842285</c:v>
                      </c:pt>
                      <c:pt idx="31">
                        <c:v>2.6797819137573242</c:v>
                      </c:pt>
                      <c:pt idx="32">
                        <c:v>2.64151930809021</c:v>
                      </c:pt>
                      <c:pt idx="33">
                        <c:v>2.6038358211517334</c:v>
                      </c:pt>
                      <c:pt idx="34">
                        <c:v>2.5667340755462646</c:v>
                      </c:pt>
                      <c:pt idx="35">
                        <c:v>2.530221700668335</c:v>
                      </c:pt>
                      <c:pt idx="36">
                        <c:v>2.4942977428436279</c:v>
                      </c:pt>
                      <c:pt idx="37">
                        <c:v>2.4589695930480957</c:v>
                      </c:pt>
                      <c:pt idx="38">
                        <c:v>2.4242386817932129</c:v>
                      </c:pt>
                      <c:pt idx="39">
                        <c:v>2.3901066780090332</c:v>
                      </c:pt>
                      <c:pt idx="40">
                        <c:v>2.3565762042999268</c:v>
                      </c:pt>
                      <c:pt idx="41">
                        <c:v>2.3236532211303711</c:v>
                      </c:pt>
                      <c:pt idx="42">
                        <c:v>2.2912709712982178</c:v>
                      </c:pt>
                      <c:pt idx="43">
                        <c:v>2.2593753337860107</c:v>
                      </c:pt>
                      <c:pt idx="44">
                        <c:v>2.2280910015106201</c:v>
                      </c:pt>
                      <c:pt idx="45">
                        <c:v>2.1974458694458008</c:v>
                      </c:pt>
                      <c:pt idx="46">
                        <c:v>2.1674320697784424</c:v>
                      </c:pt>
                      <c:pt idx="47">
                        <c:v>2.1380388736724854</c:v>
                      </c:pt>
                      <c:pt idx="48">
                        <c:v>2.1092636585235596</c:v>
                      </c:pt>
                      <c:pt idx="49">
                        <c:v>2.0810952186584473</c:v>
                      </c:pt>
                      <c:pt idx="50">
                        <c:v>2.0535321235656738</c:v>
                      </c:pt>
                      <c:pt idx="51">
                        <c:v>2.0265622138977051</c:v>
                      </c:pt>
                      <c:pt idx="52">
                        <c:v>2.00018310546875</c:v>
                      </c:pt>
                      <c:pt idx="53">
                        <c:v>1.9743850231170654</c:v>
                      </c:pt>
                      <c:pt idx="54">
                        <c:v>1.9491595029830933</c:v>
                      </c:pt>
                      <c:pt idx="55">
                        <c:v>1.9245024919509888</c:v>
                      </c:pt>
                      <c:pt idx="56">
                        <c:v>1.9004071950912476</c:v>
                      </c:pt>
                      <c:pt idx="57">
                        <c:v>1.876865029335022</c:v>
                      </c:pt>
                      <c:pt idx="58">
                        <c:v>1.8538706302642822</c:v>
                      </c:pt>
                      <c:pt idx="59">
                        <c:v>1.8314156532287598</c:v>
                      </c:pt>
                      <c:pt idx="60">
                        <c:v>1.8094935417175293</c:v>
                      </c:pt>
                      <c:pt idx="61">
                        <c:v>1.7880954742431641</c:v>
                      </c:pt>
                      <c:pt idx="62">
                        <c:v>1.7672141790390015</c:v>
                      </c:pt>
                      <c:pt idx="63">
                        <c:v>1.7468439340591431</c:v>
                      </c:pt>
                      <c:pt idx="64">
                        <c:v>1.7269765138626099</c:v>
                      </c:pt>
                      <c:pt idx="65">
                        <c:v>1.707607626914978</c:v>
                      </c:pt>
                      <c:pt idx="66">
                        <c:v>1.6887283325195313</c:v>
                      </c:pt>
                      <c:pt idx="67">
                        <c:v>1.6703338623046875</c:v>
                      </c:pt>
                      <c:pt idx="68">
                        <c:v>1.6524221897125244</c:v>
                      </c:pt>
                      <c:pt idx="69">
                        <c:v>1.6349934339523315</c:v>
                      </c:pt>
                      <c:pt idx="70">
                        <c:v>1.6180176734924316</c:v>
                      </c:pt>
                      <c:pt idx="71">
                        <c:v>1.6014382839202881</c:v>
                      </c:pt>
                      <c:pt idx="72">
                        <c:v>1.5853285789489746</c:v>
                      </c:pt>
                      <c:pt idx="73">
                        <c:v>1.5696780681610107</c:v>
                      </c:pt>
                      <c:pt idx="74">
                        <c:v>1.5544819831848145</c:v>
                      </c:pt>
                      <c:pt idx="75">
                        <c:v>1.5397307872772217</c:v>
                      </c:pt>
                      <c:pt idx="76">
                        <c:v>1.5254182815551758</c:v>
                      </c:pt>
                      <c:pt idx="77">
                        <c:v>1.5115357637405396</c:v>
                      </c:pt>
                      <c:pt idx="78">
                        <c:v>1.4980776309967041</c:v>
                      </c:pt>
                      <c:pt idx="79">
                        <c:v>1.4850342273712158</c:v>
                      </c:pt>
                      <c:pt idx="80">
                        <c:v>1.4724007844924927</c:v>
                      </c:pt>
                      <c:pt idx="81">
                        <c:v>1.4601621627807617</c:v>
                      </c:pt>
                      <c:pt idx="82">
                        <c:v>1.4483096599578857</c:v>
                      </c:pt>
                      <c:pt idx="83">
                        <c:v>1.4368355274200439</c:v>
                      </c:pt>
                      <c:pt idx="84">
                        <c:v>1.4257283210754395</c:v>
                      </c:pt>
                      <c:pt idx="85">
                        <c:v>1.4149858951568604</c:v>
                      </c:pt>
                      <c:pt idx="86">
                        <c:v>1.4045977592468262</c:v>
                      </c:pt>
                      <c:pt idx="87">
                        <c:v>1.3945587873458862</c:v>
                      </c:pt>
                      <c:pt idx="88">
                        <c:v>1.3848613500595093</c:v>
                      </c:pt>
                      <c:pt idx="89">
                        <c:v>1.3754943609237671</c:v>
                      </c:pt>
                      <c:pt idx="90">
                        <c:v>1.3664532899856567</c:v>
                      </c:pt>
                      <c:pt idx="91">
                        <c:v>1.3577306270599365</c:v>
                      </c:pt>
                      <c:pt idx="92">
                        <c:v>1.3493196964263916</c:v>
                      </c:pt>
                      <c:pt idx="93">
                        <c:v>1.3412140607833862</c:v>
                      </c:pt>
                      <c:pt idx="94">
                        <c:v>1.3334059715270996</c:v>
                      </c:pt>
                      <c:pt idx="95">
                        <c:v>1.3258876800537109</c:v>
                      </c:pt>
                      <c:pt idx="96">
                        <c:v>1.3186545372009277</c:v>
                      </c:pt>
                      <c:pt idx="97">
                        <c:v>1.3116974830627441</c:v>
                      </c:pt>
                      <c:pt idx="98">
                        <c:v>1.3050118684768677</c:v>
                      </c:pt>
                      <c:pt idx="99">
                        <c:v>1.2985907793045044</c:v>
                      </c:pt>
                      <c:pt idx="100">
                        <c:v>1.2924288511276245</c:v>
                      </c:pt>
                      <c:pt idx="101">
                        <c:v>1.2865206003189087</c:v>
                      </c:pt>
                      <c:pt idx="102">
                        <c:v>1.2808576822280884</c:v>
                      </c:pt>
                      <c:pt idx="103">
                        <c:v>1.2754362821578979</c:v>
                      </c:pt>
                      <c:pt idx="104">
                        <c:v>1.2702474594116211</c:v>
                      </c:pt>
                      <c:pt idx="105">
                        <c:v>1.2652859687805176</c:v>
                      </c:pt>
                      <c:pt idx="106">
                        <c:v>1.2605451345443726</c:v>
                      </c:pt>
                      <c:pt idx="107">
                        <c:v>1.2560163736343384</c:v>
                      </c:pt>
                      <c:pt idx="108">
                        <c:v>1.2516984939575195</c:v>
                      </c:pt>
                      <c:pt idx="109">
                        <c:v>1.2475835084915161</c:v>
                      </c:pt>
                      <c:pt idx="110">
                        <c:v>1.2436627149581909</c:v>
                      </c:pt>
                      <c:pt idx="111">
                        <c:v>1.2399321794509888</c:v>
                      </c:pt>
                      <c:pt idx="112">
                        <c:v>1.2363848686218262</c:v>
                      </c:pt>
                      <c:pt idx="113">
                        <c:v>1.2330129146575928</c:v>
                      </c:pt>
                      <c:pt idx="114">
                        <c:v>1.2298094034194946</c:v>
                      </c:pt>
                      <c:pt idx="115">
                        <c:v>1.2267682552337646</c:v>
                      </c:pt>
                      <c:pt idx="116">
                        <c:v>1.2238775491714478</c:v>
                      </c:pt>
                      <c:pt idx="117">
                        <c:v>1.2211296558380127</c:v>
                      </c:pt>
                      <c:pt idx="118">
                        <c:v>1.2185132503509521</c:v>
                      </c:pt>
                      <c:pt idx="119">
                        <c:v>1.2160207033157349</c:v>
                      </c:pt>
                      <c:pt idx="120">
                        <c:v>1.213642954826355</c:v>
                      </c:pt>
                      <c:pt idx="121">
                        <c:v>1.2113698720932007</c:v>
                      </c:pt>
                      <c:pt idx="122">
                        <c:v>1.2091912031173706</c:v>
                      </c:pt>
                      <c:pt idx="123">
                        <c:v>1.2070982456207275</c:v>
                      </c:pt>
                      <c:pt idx="124">
                        <c:v>1.2050752639770508</c:v>
                      </c:pt>
                      <c:pt idx="125">
                        <c:v>1.2031134366989136</c:v>
                      </c:pt>
                      <c:pt idx="126">
                        <c:v>1.2011983394622803</c:v>
                      </c:pt>
                      <c:pt idx="127">
                        <c:v>1.1993154287338257</c:v>
                      </c:pt>
                      <c:pt idx="128">
                        <c:v>1.1974493265151978</c:v>
                      </c:pt>
                      <c:pt idx="129">
                        <c:v>1.1955877542495728</c:v>
                      </c:pt>
                      <c:pt idx="130">
                        <c:v>1.1937099695205688</c:v>
                      </c:pt>
                      <c:pt idx="131">
                        <c:v>1.1918014287948608</c:v>
                      </c:pt>
                      <c:pt idx="132">
                        <c:v>1.1898456811904907</c:v>
                      </c:pt>
                      <c:pt idx="133">
                        <c:v>1.1878283023834229</c:v>
                      </c:pt>
                      <c:pt idx="134">
                        <c:v>1.1857300996780396</c:v>
                      </c:pt>
                      <c:pt idx="135">
                        <c:v>1.18354332447052</c:v>
                      </c:pt>
                      <c:pt idx="136">
                        <c:v>1.1812529563903809</c:v>
                      </c:pt>
                      <c:pt idx="137">
                        <c:v>1.178809642791748</c:v>
                      </c:pt>
                      <c:pt idx="138">
                        <c:v>1.1762354373931885</c:v>
                      </c:pt>
                      <c:pt idx="139">
                        <c:v>1.1735185384750366</c:v>
                      </c:pt>
                      <c:pt idx="140">
                        <c:v>1.1706459522247314</c:v>
                      </c:pt>
                      <c:pt idx="141">
                        <c:v>1.1676042079925537</c:v>
                      </c:pt>
                      <c:pt idx="142">
                        <c:v>1.1643849611282349</c:v>
                      </c:pt>
                      <c:pt idx="143">
                        <c:v>1.160977840423584</c:v>
                      </c:pt>
                      <c:pt idx="144">
                        <c:v>1.1574245691299438</c:v>
                      </c:pt>
                      <c:pt idx="145">
                        <c:v>1.1536169052124023</c:v>
                      </c:pt>
                      <c:pt idx="146">
                        <c:v>1.1495989561080933</c:v>
                      </c:pt>
                      <c:pt idx="147">
                        <c:v>1.1453616619110107</c:v>
                      </c:pt>
                      <c:pt idx="148">
                        <c:v>1.1409081220626831</c:v>
                      </c:pt>
                      <c:pt idx="149">
                        <c:v>1.136231541633606</c:v>
                      </c:pt>
                      <c:pt idx="150">
                        <c:v>1.1313838958740234</c:v>
                      </c:pt>
                      <c:pt idx="151">
                        <c:v>1.1263447999954224</c:v>
                      </c:pt>
                      <c:pt idx="152">
                        <c:v>1.1210864782333374</c:v>
                      </c:pt>
                      <c:pt idx="153">
                        <c:v>1.1156089305877686</c:v>
                      </c:pt>
                      <c:pt idx="154">
                        <c:v>1.109912633895874</c:v>
                      </c:pt>
                      <c:pt idx="155">
                        <c:v>1.1039994955062866</c:v>
                      </c:pt>
                      <c:pt idx="156">
                        <c:v>1.0978718996047974</c:v>
                      </c:pt>
                      <c:pt idx="157">
                        <c:v>1.0915299654006958</c:v>
                      </c:pt>
                      <c:pt idx="158">
                        <c:v>1.0849800109863281</c:v>
                      </c:pt>
                      <c:pt idx="159">
                        <c:v>1.0782151222229004</c:v>
                      </c:pt>
                      <c:pt idx="160">
                        <c:v>1.0712422132492065</c:v>
                      </c:pt>
                      <c:pt idx="161">
                        <c:v>1.0640630722045898</c:v>
                      </c:pt>
                      <c:pt idx="162">
                        <c:v>1.0566833019256592</c:v>
                      </c:pt>
                      <c:pt idx="163">
                        <c:v>1.0491088628768921</c:v>
                      </c:pt>
                      <c:pt idx="164">
                        <c:v>1.041344165802002</c:v>
                      </c:pt>
                      <c:pt idx="165">
                        <c:v>1.0333971977233887</c:v>
                      </c:pt>
                      <c:pt idx="166">
                        <c:v>1.0252746343612671</c:v>
                      </c:pt>
                      <c:pt idx="167">
                        <c:v>1.0169907808303833</c:v>
                      </c:pt>
                      <c:pt idx="168">
                        <c:v>1.0085536241531372</c:v>
                      </c:pt>
                      <c:pt idx="169">
                        <c:v>0.99997150897979736</c:v>
                      </c:pt>
                      <c:pt idx="170">
                        <c:v>0.99125015735626221</c:v>
                      </c:pt>
                      <c:pt idx="171">
                        <c:v>0.982399582862854</c:v>
                      </c:pt>
                      <c:pt idx="172">
                        <c:v>0.97342604398727417</c:v>
                      </c:pt>
                      <c:pt idx="173">
                        <c:v>0.96433818340301514</c:v>
                      </c:pt>
                      <c:pt idx="174">
                        <c:v>0.95511859655380249</c:v>
                      </c:pt>
                      <c:pt idx="175">
                        <c:v>0.94567638635635376</c:v>
                      </c:pt>
                      <c:pt idx="176">
                        <c:v>0.93614989519119263</c:v>
                      </c:pt>
                      <c:pt idx="177">
                        <c:v>0.92655420303344727</c:v>
                      </c:pt>
                      <c:pt idx="178">
                        <c:v>0.91689389944076538</c:v>
                      </c:pt>
                      <c:pt idx="179">
                        <c:v>0.90718185901641846</c:v>
                      </c:pt>
                      <c:pt idx="180">
                        <c:v>0.89742773771286011</c:v>
                      </c:pt>
                      <c:pt idx="181">
                        <c:v>0.88764822483062744</c:v>
                      </c:pt>
                      <c:pt idx="182">
                        <c:v>0.87784945964813232</c:v>
                      </c:pt>
                      <c:pt idx="183">
                        <c:v>0.86804157495498657</c:v>
                      </c:pt>
                      <c:pt idx="184">
                        <c:v>0.8582313060760498</c:v>
                      </c:pt>
                      <c:pt idx="185">
                        <c:v>0.84843099117279053</c:v>
                      </c:pt>
                      <c:pt idx="186">
                        <c:v>0.83865219354629517</c:v>
                      </c:pt>
                      <c:pt idx="187">
                        <c:v>0.82890492677688599</c:v>
                      </c:pt>
                      <c:pt idx="188">
                        <c:v>0.81920009851455688</c:v>
                      </c:pt>
                      <c:pt idx="189">
                        <c:v>0.80954313278198242</c:v>
                      </c:pt>
                      <c:pt idx="190">
                        <c:v>0.79995220899581909</c:v>
                      </c:pt>
                      <c:pt idx="191">
                        <c:v>0.79045218229293823</c:v>
                      </c:pt>
                      <c:pt idx="192">
                        <c:v>0.78086251020431519</c:v>
                      </c:pt>
                      <c:pt idx="193">
                        <c:v>0.7713664174079895</c:v>
                      </c:pt>
                      <c:pt idx="194">
                        <c:v>0.76203185319900513</c:v>
                      </c:pt>
                      <c:pt idx="195">
                        <c:v>0.75285083055496216</c:v>
                      </c:pt>
                      <c:pt idx="196">
                        <c:v>0.7438429594039917</c:v>
                      </c:pt>
                      <c:pt idx="197">
                        <c:v>0.73501569032669067</c:v>
                      </c:pt>
                      <c:pt idx="198">
                        <c:v>0.72639548778533936</c:v>
                      </c:pt>
                      <c:pt idx="199">
                        <c:v>0.71800470352172852</c:v>
                      </c:pt>
                      <c:pt idx="200">
                        <c:v>0.70982974767684937</c:v>
                      </c:pt>
                      <c:pt idx="201">
                        <c:v>0.7019694447517395</c:v>
                      </c:pt>
                      <c:pt idx="202">
                        <c:v>0.69448357820510864</c:v>
                      </c:pt>
                      <c:pt idx="203">
                        <c:v>0.68734794855117798</c:v>
                      </c:pt>
                      <c:pt idx="204">
                        <c:v>0.68053388595581055</c:v>
                      </c:pt>
                      <c:pt idx="205">
                        <c:v>0.6738782525062561</c:v>
                      </c:pt>
                      <c:pt idx="206">
                        <c:v>0.66766005754470825</c:v>
                      </c:pt>
                      <c:pt idx="207">
                        <c:v>0.66192013025283813</c:v>
                      </c:pt>
                      <c:pt idx="208">
                        <c:v>0.65663188695907593</c:v>
                      </c:pt>
                      <c:pt idx="209">
                        <c:v>0.65179979801177979</c:v>
                      </c:pt>
                      <c:pt idx="210">
                        <c:v>0.64740931987762451</c:v>
                      </c:pt>
                      <c:pt idx="211">
                        <c:v>0.64341676235198975</c:v>
                      </c:pt>
                      <c:pt idx="212">
                        <c:v>0.63984930515289307</c:v>
                      </c:pt>
                      <c:pt idx="213">
                        <c:v>0.63668805360794067</c:v>
                      </c:pt>
                      <c:pt idx="214">
                        <c:v>0.63381385803222656</c:v>
                      </c:pt>
                      <c:pt idx="215">
                        <c:v>0.63100993633270264</c:v>
                      </c:pt>
                      <c:pt idx="216">
                        <c:v>0.62860375642776489</c:v>
                      </c:pt>
                      <c:pt idx="217">
                        <c:v>0.62658298015594482</c:v>
                      </c:pt>
                      <c:pt idx="218">
                        <c:v>0.62491136789321899</c:v>
                      </c:pt>
                      <c:pt idx="219">
                        <c:v>0.62352585792541504</c:v>
                      </c:pt>
                      <c:pt idx="220">
                        <c:v>0.62241953611373901</c:v>
                      </c:pt>
                      <c:pt idx="221">
                        <c:v>0.6215360164642334</c:v>
                      </c:pt>
                      <c:pt idx="222">
                        <c:v>0.62081587314605713</c:v>
                      </c:pt>
                      <c:pt idx="223">
                        <c:v>0.62022638320922852</c:v>
                      </c:pt>
                      <c:pt idx="224">
                        <c:v>0.61958646774291992</c:v>
                      </c:pt>
                      <c:pt idx="225">
                        <c:v>0.61879146099090576</c:v>
                      </c:pt>
                      <c:pt idx="226">
                        <c:v>0.61817014217376709</c:v>
                      </c:pt>
                      <c:pt idx="227">
                        <c:v>0.61771947145462036</c:v>
                      </c:pt>
                      <c:pt idx="228">
                        <c:v>0.61742162704467773</c:v>
                      </c:pt>
                      <c:pt idx="229">
                        <c:v>0.6172487735748291</c:v>
                      </c:pt>
                      <c:pt idx="230">
                        <c:v>0.61718481779098511</c:v>
                      </c:pt>
                      <c:pt idx="231">
                        <c:v>0.61722517013549805</c:v>
                      </c:pt>
                      <c:pt idx="232">
                        <c:v>0.61736220121383667</c:v>
                      </c:pt>
                      <c:pt idx="233">
                        <c:v>0.61759072542190552</c:v>
                      </c:pt>
                      <c:pt idx="234">
                        <c:v>0.61792939901351929</c:v>
                      </c:pt>
                      <c:pt idx="235">
                        <c:v>0.61837995052337646</c:v>
                      </c:pt>
                      <c:pt idx="236">
                        <c:v>0.61891406774520874</c:v>
                      </c:pt>
                      <c:pt idx="237">
                        <c:v>0.61951005458831787</c:v>
                      </c:pt>
                      <c:pt idx="238">
                        <c:v>0.61994916200637817</c:v>
                      </c:pt>
                      <c:pt idx="239">
                        <c:v>0.62040144205093384</c:v>
                      </c:pt>
                      <c:pt idx="240">
                        <c:v>0.62095290422439575</c:v>
                      </c:pt>
                      <c:pt idx="241">
                        <c:v>0.6216660737991333</c:v>
                      </c:pt>
                      <c:pt idx="242">
                        <c:v>0.62254327535629272</c:v>
                      </c:pt>
                      <c:pt idx="243">
                        <c:v>0.62353730201721191</c:v>
                      </c:pt>
                      <c:pt idx="244">
                        <c:v>0.62456846237182617</c:v>
                      </c:pt>
                      <c:pt idx="245">
                        <c:v>0.62558358907699585</c:v>
                      </c:pt>
                      <c:pt idx="246">
                        <c:v>0.62653011083602905</c:v>
                      </c:pt>
                      <c:pt idx="247">
                        <c:v>0.62738329172134399</c:v>
                      </c:pt>
                      <c:pt idx="248">
                        <c:v>0.62812542915344238</c:v>
                      </c:pt>
                      <c:pt idx="249">
                        <c:v>0.62874865531921387</c:v>
                      </c:pt>
                      <c:pt idx="250">
                        <c:v>0.6292731761932373</c:v>
                      </c:pt>
                      <c:pt idx="251">
                        <c:v>0.62977570295333862</c:v>
                      </c:pt>
                      <c:pt idx="252">
                        <c:v>0.63029962778091431</c:v>
                      </c:pt>
                      <c:pt idx="253">
                        <c:v>0.63083237409591675</c:v>
                      </c:pt>
                      <c:pt idx="254">
                        <c:v>0.63134866952896118</c:v>
                      </c:pt>
                      <c:pt idx="255">
                        <c:v>0.63181382417678833</c:v>
                      </c:pt>
                      <c:pt idx="256">
                        <c:v>0.632213294506073</c:v>
                      </c:pt>
                      <c:pt idx="257">
                        <c:v>0.63253885507583618</c:v>
                      </c:pt>
                      <c:pt idx="258">
                        <c:v>0.63279944658279419</c:v>
                      </c:pt>
                      <c:pt idx="259">
                        <c:v>0.63299053907394409</c:v>
                      </c:pt>
                      <c:pt idx="260">
                        <c:v>0.6331249475479126</c:v>
                      </c:pt>
                      <c:pt idx="261">
                        <c:v>0.63320779800415039</c:v>
                      </c:pt>
                      <c:pt idx="262">
                        <c:v>0.63324064016342163</c:v>
                      </c:pt>
                      <c:pt idx="263">
                        <c:v>0.63323241472244263</c:v>
                      </c:pt>
                      <c:pt idx="264">
                        <c:v>0.63319385051727295</c:v>
                      </c:pt>
                      <c:pt idx="265">
                        <c:v>0.63313078880310059</c:v>
                      </c:pt>
                      <c:pt idx="266">
                        <c:v>0.63302743434906006</c:v>
                      </c:pt>
                      <c:pt idx="267">
                        <c:v>0.63288223743438721</c:v>
                      </c:pt>
                      <c:pt idx="268">
                        <c:v>0.63269352912902832</c:v>
                      </c:pt>
                      <c:pt idx="269">
                        <c:v>0.63246011734008789</c:v>
                      </c:pt>
                      <c:pt idx="270">
                        <c:v>0.63219642639160156</c:v>
                      </c:pt>
                      <c:pt idx="271">
                        <c:v>0.63190597295761108</c:v>
                      </c:pt>
                      <c:pt idx="272">
                        <c:v>0.63159781694412231</c:v>
                      </c:pt>
                      <c:pt idx="273">
                        <c:v>0.63127511739730835</c:v>
                      </c:pt>
                      <c:pt idx="274">
                        <c:v>0.63094770908355713</c:v>
                      </c:pt>
                      <c:pt idx="275">
                        <c:v>0.63062572479248047</c:v>
                      </c:pt>
                      <c:pt idx="276">
                        <c:v>0.63032525777816772</c:v>
                      </c:pt>
                      <c:pt idx="277">
                        <c:v>0.63009226322174072</c:v>
                      </c:pt>
                      <c:pt idx="278">
                        <c:v>0.62994205951690674</c:v>
                      </c:pt>
                      <c:pt idx="279">
                        <c:v>0.62989819049835205</c:v>
                      </c:pt>
                      <c:pt idx="280">
                        <c:v>0.62999314069747925</c:v>
                      </c:pt>
                      <c:pt idx="281">
                        <c:v>0.63024216890335083</c:v>
                      </c:pt>
                      <c:pt idx="282">
                        <c:v>0.63066071271896362</c:v>
                      </c:pt>
                      <c:pt idx="283">
                        <c:v>0.63186639547348022</c:v>
                      </c:pt>
                      <c:pt idx="284">
                        <c:v>0.63389593362808228</c:v>
                      </c:pt>
                      <c:pt idx="285">
                        <c:v>0.63627254962921143</c:v>
                      </c:pt>
                      <c:pt idx="286">
                        <c:v>0.63854372501373291</c:v>
                      </c:pt>
                      <c:pt idx="287">
                        <c:v>0.64048540592193604</c:v>
                      </c:pt>
                      <c:pt idx="288">
                        <c:v>0.64208167791366577</c:v>
                      </c:pt>
                      <c:pt idx="289">
                        <c:v>0.64337599277496338</c:v>
                      </c:pt>
                      <c:pt idx="290">
                        <c:v>0.64441502094268799</c:v>
                      </c:pt>
                      <c:pt idx="291">
                        <c:v>0.64522737264633179</c:v>
                      </c:pt>
                      <c:pt idx="292">
                        <c:v>0.64582568407058716</c:v>
                      </c:pt>
                      <c:pt idx="293">
                        <c:v>0.64624947309494019</c:v>
                      </c:pt>
                      <c:pt idx="294">
                        <c:v>0.64651882648468018</c:v>
                      </c:pt>
                      <c:pt idx="295">
                        <c:v>0.64666658639907837</c:v>
                      </c:pt>
                      <c:pt idx="296">
                        <c:v>0.64672422409057617</c:v>
                      </c:pt>
                      <c:pt idx="297">
                        <c:v>0.64671015739440918</c:v>
                      </c:pt>
                      <c:pt idx="298">
                        <c:v>0.64665377140045166</c:v>
                      </c:pt>
                      <c:pt idx="299">
                        <c:v>0.64657384157180786</c:v>
                      </c:pt>
                      <c:pt idx="300">
                        <c:v>0.64648610353469849</c:v>
                      </c:pt>
                      <c:pt idx="301">
                        <c:v>0.64641278982162476</c:v>
                      </c:pt>
                      <c:pt idx="302">
                        <c:v>0.6463700532913208</c:v>
                      </c:pt>
                      <c:pt idx="303">
                        <c:v>0.64638024568557739</c:v>
                      </c:pt>
                      <c:pt idx="304">
                        <c:v>0.64645260572433472</c:v>
                      </c:pt>
                      <c:pt idx="305">
                        <c:v>0.64660173654556274</c:v>
                      </c:pt>
                      <c:pt idx="306">
                        <c:v>0.64683228731155396</c:v>
                      </c:pt>
                      <c:pt idx="307">
                        <c:v>0.64714884757995605</c:v>
                      </c:pt>
                      <c:pt idx="308">
                        <c:v>0.6475597620010376</c:v>
                      </c:pt>
                      <c:pt idx="309">
                        <c:v>0.64807552099227905</c:v>
                      </c:pt>
                      <c:pt idx="310">
                        <c:v>0.64871418476104736</c:v>
                      </c:pt>
                      <c:pt idx="311">
                        <c:v>0.64949822425842285</c:v>
                      </c:pt>
                      <c:pt idx="312">
                        <c:v>0.65045076608657837</c:v>
                      </c:pt>
                      <c:pt idx="313">
                        <c:v>0.65158569812774658</c:v>
                      </c:pt>
                      <c:pt idx="314">
                        <c:v>0.65289360284805298</c:v>
                      </c:pt>
                      <c:pt idx="315">
                        <c:v>0.65436416864395142</c:v>
                      </c:pt>
                      <c:pt idx="316">
                        <c:v>0.65598803758621216</c:v>
                      </c:pt>
                      <c:pt idx="317">
                        <c:v>0.65775489807128906</c:v>
                      </c:pt>
                      <c:pt idx="318">
                        <c:v>0.65965986251831055</c:v>
                      </c:pt>
                      <c:pt idx="319">
                        <c:v>0.66169047355651855</c:v>
                      </c:pt>
                      <c:pt idx="320">
                        <c:v>0.66384321451187134</c:v>
                      </c:pt>
                      <c:pt idx="321">
                        <c:v>0.66611260175704956</c:v>
                      </c:pt>
                      <c:pt idx="322">
                        <c:v>0.66849333047866821</c:v>
                      </c:pt>
                      <c:pt idx="323">
                        <c:v>0.67098307609558105</c:v>
                      </c:pt>
                      <c:pt idx="324">
                        <c:v>0.67358028888702393</c:v>
                      </c:pt>
                      <c:pt idx="325">
                        <c:v>0.67628383636474609</c:v>
                      </c:pt>
                      <c:pt idx="326">
                        <c:v>0.6790958046913147</c:v>
                      </c:pt>
                      <c:pt idx="327">
                        <c:v>0.68201982975006104</c:v>
                      </c:pt>
                      <c:pt idx="328">
                        <c:v>0.6850593090057373</c:v>
                      </c:pt>
                      <c:pt idx="329">
                        <c:v>0.68821799755096436</c:v>
                      </c:pt>
                      <c:pt idx="330">
                        <c:v>0.69149672985076904</c:v>
                      </c:pt>
                      <c:pt idx="331">
                        <c:v>0.69489443302154541</c:v>
                      </c:pt>
                      <c:pt idx="332">
                        <c:v>0.69841009378433228</c:v>
                      </c:pt>
                      <c:pt idx="333">
                        <c:v>0.70204442739486694</c:v>
                      </c:pt>
                      <c:pt idx="334">
                        <c:v>0.70579981803894043</c:v>
                      </c:pt>
                      <c:pt idx="335">
                        <c:v>0.7096785306930542</c:v>
                      </c:pt>
                      <c:pt idx="336">
                        <c:v>0.71368062496185303</c:v>
                      </c:pt>
                      <c:pt idx="337">
                        <c:v>0.71780914068222046</c:v>
                      </c:pt>
                      <c:pt idx="338">
                        <c:v>0.72205734252929688</c:v>
                      </c:pt>
                      <c:pt idx="339">
                        <c:v>0.72642064094543457</c:v>
                      </c:pt>
                      <c:pt idx="340">
                        <c:v>0.73088669776916504</c:v>
                      </c:pt>
                      <c:pt idx="341">
                        <c:v>0.73544591665267944</c:v>
                      </c:pt>
                      <c:pt idx="342">
                        <c:v>0.74008876085281372</c:v>
                      </c:pt>
                      <c:pt idx="343">
                        <c:v>0.74480575323104858</c:v>
                      </c:pt>
                      <c:pt idx="344">
                        <c:v>0.74958920478820801</c:v>
                      </c:pt>
                      <c:pt idx="345">
                        <c:v>0.75443243980407715</c:v>
                      </c:pt>
                      <c:pt idx="346">
                        <c:v>0.75932872295379639</c:v>
                      </c:pt>
                      <c:pt idx="347">
                        <c:v>0.76427078247070313</c:v>
                      </c:pt>
                      <c:pt idx="348">
                        <c:v>0.76925259828567505</c:v>
                      </c:pt>
                      <c:pt idx="349">
                        <c:v>0.77426552772521973</c:v>
                      </c:pt>
                      <c:pt idx="350">
                        <c:v>0.77930337190628052</c:v>
                      </c:pt>
                      <c:pt idx="351">
                        <c:v>0.78435778617858887</c:v>
                      </c:pt>
                      <c:pt idx="352">
                        <c:v>0.78942328691482544</c:v>
                      </c:pt>
                      <c:pt idx="353">
                        <c:v>0.79449218511581421</c:v>
                      </c:pt>
                      <c:pt idx="354">
                        <c:v>0.79955774545669556</c:v>
                      </c:pt>
                      <c:pt idx="355">
                        <c:v>0.80461227893829346</c:v>
                      </c:pt>
                      <c:pt idx="356">
                        <c:v>0.80964756011962891</c:v>
                      </c:pt>
                      <c:pt idx="357">
                        <c:v>0.81465780735015869</c:v>
                      </c:pt>
                      <c:pt idx="358">
                        <c:v>0.81963622570037842</c:v>
                      </c:pt>
                      <c:pt idx="359">
                        <c:v>0.82458031177520752</c:v>
                      </c:pt>
                      <c:pt idx="360">
                        <c:v>0.82948404550552368</c:v>
                      </c:pt>
                      <c:pt idx="361">
                        <c:v>0.83435416221618652</c:v>
                      </c:pt>
                      <c:pt idx="362">
                        <c:v>0.83919751644134521</c:v>
                      </c:pt>
                      <c:pt idx="363">
                        <c:v>0.84402275085449219</c:v>
                      </c:pt>
                      <c:pt idx="364">
                        <c:v>0.84883302450180054</c:v>
                      </c:pt>
                      <c:pt idx="365">
                        <c:v>0.85362851619720459</c:v>
                      </c:pt>
                      <c:pt idx="366">
                        <c:v>0.85840028524398804</c:v>
                      </c:pt>
                      <c:pt idx="367">
                        <c:v>0.86315083503723145</c:v>
                      </c:pt>
                      <c:pt idx="368">
                        <c:v>0.86788290739059448</c:v>
                      </c:pt>
                      <c:pt idx="369">
                        <c:v>0.8725963830947876</c:v>
                      </c:pt>
                      <c:pt idx="370">
                        <c:v>0.87728786468505859</c:v>
                      </c:pt>
                      <c:pt idx="371">
                        <c:v>0.88195842504501343</c:v>
                      </c:pt>
                      <c:pt idx="372">
                        <c:v>0.88660430908203125</c:v>
                      </c:pt>
                      <c:pt idx="373">
                        <c:v>0.89122509956359863</c:v>
                      </c:pt>
                      <c:pt idx="374">
                        <c:v>0.89581936597824097</c:v>
                      </c:pt>
                      <c:pt idx="375">
                        <c:v>0.90038865804672241</c:v>
                      </c:pt>
                      <c:pt idx="376">
                        <c:v>0.90493178367614746</c:v>
                      </c:pt>
                      <c:pt idx="377">
                        <c:v>0.90944772958755493</c:v>
                      </c:pt>
                      <c:pt idx="378">
                        <c:v>0.9139363169670105</c:v>
                      </c:pt>
                      <c:pt idx="379">
                        <c:v>0.9183967113494873</c:v>
                      </c:pt>
                      <c:pt idx="380">
                        <c:v>0.92283016443252563</c:v>
                      </c:pt>
                      <c:pt idx="381">
                        <c:v>0.92723602056503296</c:v>
                      </c:pt>
                      <c:pt idx="382">
                        <c:v>0.93161547183990479</c:v>
                      </c:pt>
                      <c:pt idx="383">
                        <c:v>0.9359666109085083</c:v>
                      </c:pt>
                      <c:pt idx="384">
                        <c:v>0.9402887225151062</c:v>
                      </c:pt>
                      <c:pt idx="385">
                        <c:v>0.94458228349685669</c:v>
                      </c:pt>
                      <c:pt idx="386">
                        <c:v>0.94884330034255981</c:v>
                      </c:pt>
                      <c:pt idx="387">
                        <c:v>0.9530719518661499</c:v>
                      </c:pt>
                      <c:pt idx="388">
                        <c:v>0.95726639032363892</c:v>
                      </c:pt>
                      <c:pt idx="389">
                        <c:v>0.96142923831939697</c:v>
                      </c:pt>
                      <c:pt idx="390">
                        <c:v>0.96555811166763306</c:v>
                      </c:pt>
                      <c:pt idx="391">
                        <c:v>0.96965664625167847</c:v>
                      </c:pt>
                      <c:pt idx="392">
                        <c:v>0.97372257709503174</c:v>
                      </c:pt>
                      <c:pt idx="393">
                        <c:v>0.97775936126708984</c:v>
                      </c:pt>
                      <c:pt idx="394">
                        <c:v>0.98176282644271851</c:v>
                      </c:pt>
                      <c:pt idx="395">
                        <c:v>0.98573803901672363</c:v>
                      </c:pt>
                      <c:pt idx="396">
                        <c:v>0.98968696594238281</c:v>
                      </c:pt>
                      <c:pt idx="397">
                        <c:v>0.99360942840576172</c:v>
                      </c:pt>
                      <c:pt idx="398">
                        <c:v>0.99750584363937378</c:v>
                      </c:pt>
                      <c:pt idx="399">
                        <c:v>1.0013771057128906</c:v>
                      </c:pt>
                      <c:pt idx="400">
                        <c:v>1.0052254199981689</c:v>
                      </c:pt>
                      <c:pt idx="401">
                        <c:v>1.0090502500534058</c:v>
                      </c:pt>
                      <c:pt idx="402">
                        <c:v>1.0128538608551025</c:v>
                      </c:pt>
                      <c:pt idx="403">
                        <c:v>1.0166366100311279</c:v>
                      </c:pt>
                      <c:pt idx="404">
                        <c:v>1.0203995704650879</c:v>
                      </c:pt>
                      <c:pt idx="405">
                        <c:v>1.0241446495056152</c:v>
                      </c:pt>
                      <c:pt idx="406">
                        <c:v>1.0278716087341309</c:v>
                      </c:pt>
                      <c:pt idx="407">
                        <c:v>1.0315824747085571</c:v>
                      </c:pt>
                      <c:pt idx="408">
                        <c:v>1.0352778434753418</c:v>
                      </c:pt>
                      <c:pt idx="409">
                        <c:v>1.0389585494995117</c:v>
                      </c:pt>
                      <c:pt idx="410">
                        <c:v>1.0426265001296997</c:v>
                      </c:pt>
                      <c:pt idx="411">
                        <c:v>1.0462807416915894</c:v>
                      </c:pt>
                      <c:pt idx="412">
                        <c:v>1.0499242544174194</c:v>
                      </c:pt>
                      <c:pt idx="413">
                        <c:v>1.0535562038421631</c:v>
                      </c:pt>
                      <c:pt idx="414">
                        <c:v>1.0571790933609009</c:v>
                      </c:pt>
                      <c:pt idx="415">
                        <c:v>1.0607917308807373</c:v>
                      </c:pt>
                      <c:pt idx="416">
                        <c:v>1.0643963813781738</c:v>
                      </c:pt>
                      <c:pt idx="417">
                        <c:v>1.0679932832717896</c:v>
                      </c:pt>
                      <c:pt idx="418">
                        <c:v>1.0715831518173218</c:v>
                      </c:pt>
                      <c:pt idx="419">
                        <c:v>1.0751657485961914</c:v>
                      </c:pt>
                      <c:pt idx="420">
                        <c:v>1.0787431001663208</c:v>
                      </c:pt>
                      <c:pt idx="421">
                        <c:v>1.0823144912719727</c:v>
                      </c:pt>
                      <c:pt idx="422">
                        <c:v>1.0858813524246216</c:v>
                      </c:pt>
                      <c:pt idx="423">
                        <c:v>1.0894434452056885</c:v>
                      </c:pt>
                      <c:pt idx="424">
                        <c:v>1.0930006504058838</c:v>
                      </c:pt>
                      <c:pt idx="425">
                        <c:v>1.0965551137924194</c:v>
                      </c:pt>
                      <c:pt idx="426">
                        <c:v>1.1001054048538208</c:v>
                      </c:pt>
                      <c:pt idx="427">
                        <c:v>1.1036525964736938</c:v>
                      </c:pt>
                      <c:pt idx="428">
                        <c:v>1.1071969270706177</c:v>
                      </c:pt>
                      <c:pt idx="429">
                        <c:v>1.1107385158538818</c:v>
                      </c:pt>
                      <c:pt idx="430">
                        <c:v>1.1142768859863281</c:v>
                      </c:pt>
                      <c:pt idx="431">
                        <c:v>1.1178133487701416</c:v>
                      </c:pt>
                      <c:pt idx="432">
                        <c:v>1.1213465929031372</c:v>
                      </c:pt>
                      <c:pt idx="433">
                        <c:v>1.1248772144317627</c:v>
                      </c:pt>
                      <c:pt idx="434">
                        <c:v>1.1284052133560181</c:v>
                      </c:pt>
                      <c:pt idx="435">
                        <c:v>1.1319280862808228</c:v>
                      </c:pt>
                      <c:pt idx="436">
                        <c:v>1.1354455947875977</c:v>
                      </c:pt>
                      <c:pt idx="437">
                        <c:v>1.1389559507369995</c:v>
                      </c:pt>
                      <c:pt idx="438">
                        <c:v>1.1424573659896851</c:v>
                      </c:pt>
                      <c:pt idx="439">
                        <c:v>1.1459503173828125</c:v>
                      </c:pt>
                      <c:pt idx="440">
                        <c:v>1.1494382619857788</c:v>
                      </c:pt>
                      <c:pt idx="441">
                        <c:v>1.1529264450073242</c:v>
                      </c:pt>
                      <c:pt idx="442">
                        <c:v>1.1564176082611084</c:v>
                      </c:pt>
                      <c:pt idx="443">
                        <c:v>1.1599128246307373</c:v>
                      </c:pt>
                      <c:pt idx="444">
                        <c:v>1.1633517742156982</c:v>
                      </c:pt>
                      <c:pt idx="445">
                        <c:v>1.1667608022689819</c:v>
                      </c:pt>
                      <c:pt idx="446">
                        <c:v>1.1701693534851074</c:v>
                      </c:pt>
                      <c:pt idx="447">
                        <c:v>1.1735790967941284</c:v>
                      </c:pt>
                      <c:pt idx="448">
                        <c:v>1.1769886016845703</c:v>
                      </c:pt>
                      <c:pt idx="449">
                        <c:v>1.1803996562957764</c:v>
                      </c:pt>
                      <c:pt idx="450">
                        <c:v>1.1838127374649048</c:v>
                      </c:pt>
                      <c:pt idx="451">
                        <c:v>1.1872282028198242</c:v>
                      </c:pt>
                      <c:pt idx="452">
                        <c:v>1.1906472444534302</c:v>
                      </c:pt>
                      <c:pt idx="453">
                        <c:v>1.1940693855285645</c:v>
                      </c:pt>
                      <c:pt idx="454">
                        <c:v>1.1974960565567017</c:v>
                      </c:pt>
                      <c:pt idx="455">
                        <c:v>1.2009273767471313</c:v>
                      </c:pt>
                      <c:pt idx="456">
                        <c:v>1.2043644189834595</c:v>
                      </c:pt>
                      <c:pt idx="457">
                        <c:v>1.2078063488006592</c:v>
                      </c:pt>
                      <c:pt idx="458">
                        <c:v>1.2112547159194946</c:v>
                      </c:pt>
                      <c:pt idx="459">
                        <c:v>1.2147088050842285</c:v>
                      </c:pt>
                      <c:pt idx="460">
                        <c:v>1.2181696891784668</c:v>
                      </c:pt>
                      <c:pt idx="461">
                        <c:v>1.2216370105743408</c:v>
                      </c:pt>
                      <c:pt idx="462">
                        <c:v>1.2251113653182983</c:v>
                      </c:pt>
                      <c:pt idx="463">
                        <c:v>1.2285926342010498</c:v>
                      </c:pt>
                      <c:pt idx="464">
                        <c:v>1.2320820093154907</c:v>
                      </c:pt>
                      <c:pt idx="465">
                        <c:v>1.2355798482894897</c:v>
                      </c:pt>
                      <c:pt idx="466">
                        <c:v>1.23908531665802</c:v>
                      </c:pt>
                      <c:pt idx="467">
                        <c:v>1.2425986528396606</c:v>
                      </c:pt>
                      <c:pt idx="468">
                        <c:v>1.2461204528808594</c:v>
                      </c:pt>
                      <c:pt idx="469">
                        <c:v>1.2496508359909058</c:v>
                      </c:pt>
                      <c:pt idx="470">
                        <c:v>1.2531888484954834</c:v>
                      </c:pt>
                      <c:pt idx="471">
                        <c:v>1.2567349672317505</c:v>
                      </c:pt>
                      <c:pt idx="472">
                        <c:v>1.2602884769439697</c:v>
                      </c:pt>
                      <c:pt idx="473">
                        <c:v>1.263849139213562</c:v>
                      </c:pt>
                      <c:pt idx="474">
                        <c:v>1.2674150466918945</c:v>
                      </c:pt>
                      <c:pt idx="475">
                        <c:v>1.2709839344024658</c:v>
                      </c:pt>
                      <c:pt idx="476">
                        <c:v>1.2745554447174072</c:v>
                      </c:pt>
                      <c:pt idx="477">
                        <c:v>1.2781323194503784</c:v>
                      </c:pt>
                      <c:pt idx="478">
                        <c:v>1.2817155122756958</c:v>
                      </c:pt>
                      <c:pt idx="479">
                        <c:v>1.2853103876113892</c:v>
                      </c:pt>
                      <c:pt idx="480">
                        <c:v>1.288920521736145</c:v>
                      </c:pt>
                      <c:pt idx="481">
                        <c:v>1.2925479412078857</c:v>
                      </c:pt>
                      <c:pt idx="482">
                        <c:v>1.2961969375610352</c:v>
                      </c:pt>
                      <c:pt idx="483">
                        <c:v>1.2998671531677246</c:v>
                      </c:pt>
                      <c:pt idx="484">
                        <c:v>1.303561806678772</c:v>
                      </c:pt>
                      <c:pt idx="485">
                        <c:v>1.3072820901870728</c:v>
                      </c:pt>
                      <c:pt idx="486">
                        <c:v>1.3110276460647583</c:v>
                      </c:pt>
                      <c:pt idx="487">
                        <c:v>1.3147996664047241</c:v>
                      </c:pt>
                      <c:pt idx="488">
                        <c:v>1.3186243772506714</c:v>
                      </c:pt>
                      <c:pt idx="489">
                        <c:v>1.3225244283676147</c:v>
                      </c:pt>
                      <c:pt idx="490">
                        <c:v>1.3264505863189697</c:v>
                      </c:pt>
                      <c:pt idx="491">
                        <c:v>1.3304044008255005</c:v>
                      </c:pt>
                      <c:pt idx="492">
                        <c:v>1.3343852758407593</c:v>
                      </c:pt>
                      <c:pt idx="493">
                        <c:v>1.3383939266204834</c:v>
                      </c:pt>
                      <c:pt idx="494">
                        <c:v>1.3424309492111206</c:v>
                      </c:pt>
                      <c:pt idx="495">
                        <c:v>1.3464968204498291</c:v>
                      </c:pt>
                      <c:pt idx="496">
                        <c:v>1.3505923748016357</c:v>
                      </c:pt>
                      <c:pt idx="497">
                        <c:v>1.354718804359436</c:v>
                      </c:pt>
                      <c:pt idx="498">
                        <c:v>1.3588746786117554</c:v>
                      </c:pt>
                      <c:pt idx="499">
                        <c:v>1.3630613088607788</c:v>
                      </c:pt>
                      <c:pt idx="500">
                        <c:v>1.3672794103622437</c:v>
                      </c:pt>
                      <c:pt idx="501">
                        <c:v>1.3715295791625977</c:v>
                      </c:pt>
                      <c:pt idx="502">
                        <c:v>1.3758126497268677</c:v>
                      </c:pt>
                      <c:pt idx="503">
                        <c:v>1.3801290988922119</c:v>
                      </c:pt>
                      <c:pt idx="504">
                        <c:v>1.3844791650772095</c:v>
                      </c:pt>
                      <c:pt idx="505">
                        <c:v>1.3888640403747559</c:v>
                      </c:pt>
                      <c:pt idx="506">
                        <c:v>1.393284797668457</c:v>
                      </c:pt>
                      <c:pt idx="507">
                        <c:v>1.3977400064468384</c:v>
                      </c:pt>
                      <c:pt idx="508">
                        <c:v>1.4022315740585327</c:v>
                      </c:pt>
                      <c:pt idx="509">
                        <c:v>1.4067593812942505</c:v>
                      </c:pt>
                      <c:pt idx="510">
                        <c:v>1.4113237857818604</c:v>
                      </c:pt>
                      <c:pt idx="511">
                        <c:v>1.4159241914749146</c:v>
                      </c:pt>
                      <c:pt idx="512">
                        <c:v>1.4205601215362549</c:v>
                      </c:pt>
                      <c:pt idx="513">
                        <c:v>1.425152063369751</c:v>
                      </c:pt>
                      <c:pt idx="514">
                        <c:v>1.4296693801879883</c:v>
                      </c:pt>
                      <c:pt idx="515">
                        <c:v>1.4341299533843994</c:v>
                      </c:pt>
                      <c:pt idx="516">
                        <c:v>1.4385603666305542</c:v>
                      </c:pt>
                      <c:pt idx="517">
                        <c:v>1.4429812431335449</c:v>
                      </c:pt>
                      <c:pt idx="518">
                        <c:v>1.4474183320999146</c:v>
                      </c:pt>
                      <c:pt idx="519">
                        <c:v>1.45188307762146</c:v>
                      </c:pt>
                      <c:pt idx="520">
                        <c:v>1.4563779830932617</c:v>
                      </c:pt>
                      <c:pt idx="521">
                        <c:v>1.460901141166687</c:v>
                      </c:pt>
                      <c:pt idx="522">
                        <c:v>1.4654543399810791</c:v>
                      </c:pt>
                      <c:pt idx="523">
                        <c:v>1.4700378179550171</c:v>
                      </c:pt>
                      <c:pt idx="524">
                        <c:v>1.4746559858322144</c:v>
                      </c:pt>
                      <c:pt idx="525">
                        <c:v>1.4793111085891724</c:v>
                      </c:pt>
                      <c:pt idx="526">
                        <c:v>1.4840039014816284</c:v>
                      </c:pt>
                      <c:pt idx="527">
                        <c:v>1.4887336492538452</c:v>
                      </c:pt>
                      <c:pt idx="528">
                        <c:v>1.493497371673584</c:v>
                      </c:pt>
                      <c:pt idx="529">
                        <c:v>1.4982931613922119</c:v>
                      </c:pt>
                      <c:pt idx="530">
                        <c:v>1.5031212568283081</c:v>
                      </c:pt>
                      <c:pt idx="531">
                        <c:v>1.5079817771911621</c:v>
                      </c:pt>
                      <c:pt idx="532">
                        <c:v>1.5128769874572754</c:v>
                      </c:pt>
                      <c:pt idx="533">
                        <c:v>1.5178121328353882</c:v>
                      </c:pt>
                      <c:pt idx="534">
                        <c:v>1.5227913856506348</c:v>
                      </c:pt>
                      <c:pt idx="535">
                        <c:v>1.5278158187866211</c:v>
                      </c:pt>
                      <c:pt idx="536">
                        <c:v>1.5328893661499023</c:v>
                      </c:pt>
                      <c:pt idx="537">
                        <c:v>1.5380151271820068</c:v>
                      </c:pt>
                      <c:pt idx="538">
                        <c:v>1.5431973934173584</c:v>
                      </c:pt>
                      <c:pt idx="539">
                        <c:v>1.5484440326690674</c:v>
                      </c:pt>
                      <c:pt idx="540">
                        <c:v>1.5537666082382202</c:v>
                      </c:pt>
                      <c:pt idx="541">
                        <c:v>1.5591764450073242</c:v>
                      </c:pt>
                      <c:pt idx="542">
                        <c:v>1.5646873712539673</c:v>
                      </c:pt>
                      <c:pt idx="543">
                        <c:v>1.5703123807907104</c:v>
                      </c:pt>
                      <c:pt idx="544">
                        <c:v>1.5760657787322998</c:v>
                      </c:pt>
                      <c:pt idx="545">
                        <c:v>1.5819709300994873</c:v>
                      </c:pt>
                      <c:pt idx="546">
                        <c:v>1.5880476236343384</c:v>
                      </c:pt>
                      <c:pt idx="547">
                        <c:v>1.5943137407302856</c:v>
                      </c:pt>
                      <c:pt idx="548">
                        <c:v>1.6007881164550781</c:v>
                      </c:pt>
                      <c:pt idx="549">
                        <c:v>1.6074912548065186</c:v>
                      </c:pt>
                      <c:pt idx="550">
                        <c:v>1.6144435405731201</c:v>
                      </c:pt>
                      <c:pt idx="551">
                        <c:v>1.6216706037521362</c:v>
                      </c:pt>
                      <c:pt idx="552">
                        <c:v>1.6292053461074829</c:v>
                      </c:pt>
                      <c:pt idx="553">
                        <c:v>1.6370792388916016</c:v>
                      </c:pt>
                      <c:pt idx="554">
                        <c:v>1.6453173160552979</c:v>
                      </c:pt>
                      <c:pt idx="555">
                        <c:v>1.6539303064346313</c:v>
                      </c:pt>
                      <c:pt idx="556">
                        <c:v>1.6629371643066406</c:v>
                      </c:pt>
                      <c:pt idx="557">
                        <c:v>1.6723587512969971</c:v>
                      </c:pt>
                      <c:pt idx="558">
                        <c:v>1.6821962594985962</c:v>
                      </c:pt>
                      <c:pt idx="559">
                        <c:v>1.6924417018890381</c:v>
                      </c:pt>
                      <c:pt idx="560">
                        <c:v>1.70310378074646</c:v>
                      </c:pt>
                      <c:pt idx="561">
                        <c:v>1.7141718864440918</c:v>
                      </c:pt>
                      <c:pt idx="562">
                        <c:v>1.72564697265625</c:v>
                      </c:pt>
                      <c:pt idx="563">
                        <c:v>1.7375169992446899</c:v>
                      </c:pt>
                      <c:pt idx="564">
                        <c:v>1.7497655153274536</c:v>
                      </c:pt>
                      <c:pt idx="565">
                        <c:v>1.7623941898345947</c:v>
                      </c:pt>
                      <c:pt idx="566">
                        <c:v>1.775394082069397</c:v>
                      </c:pt>
                      <c:pt idx="567">
                        <c:v>1.7887628078460693</c:v>
                      </c:pt>
                      <c:pt idx="568">
                        <c:v>1.8025107383728027</c:v>
                      </c:pt>
                      <c:pt idx="569">
                        <c:v>1.816631555557251</c:v>
                      </c:pt>
                      <c:pt idx="570">
                        <c:v>1.8311406373977661</c:v>
                      </c:pt>
                      <c:pt idx="571">
                        <c:v>1.8460425138473511</c:v>
                      </c:pt>
                      <c:pt idx="572">
                        <c:v>1.8613497018814087</c:v>
                      </c:pt>
                      <c:pt idx="573">
                        <c:v>1.8770740032196045</c:v>
                      </c:pt>
                      <c:pt idx="574">
                        <c:v>1.893230676651001</c:v>
                      </c:pt>
                      <c:pt idx="575">
                        <c:v>1.909828782081604</c:v>
                      </c:pt>
                      <c:pt idx="576">
                        <c:v>1.9268945455551147</c:v>
                      </c:pt>
                      <c:pt idx="577">
                        <c:v>1.9444390535354614</c:v>
                      </c:pt>
                      <c:pt idx="578">
                        <c:v>1.9624811410903931</c:v>
                      </c:pt>
                      <c:pt idx="579">
                        <c:v>1.9810409545898438</c:v>
                      </c:pt>
                      <c:pt idx="580">
                        <c:v>2.0001308917999268</c:v>
                      </c:pt>
                      <c:pt idx="581">
                        <c:v>2.019773006439209</c:v>
                      </c:pt>
                      <c:pt idx="582">
                        <c:v>2.0399954319000244</c:v>
                      </c:pt>
                      <c:pt idx="583">
                        <c:v>2.060807466506958</c:v>
                      </c:pt>
                      <c:pt idx="584">
                        <c:v>2.0822288990020752</c:v>
                      </c:pt>
                      <c:pt idx="585">
                        <c:v>2.1042768955230713</c:v>
                      </c:pt>
                      <c:pt idx="586">
                        <c:v>2.1269688606262207</c:v>
                      </c:pt>
                      <c:pt idx="587">
                        <c:v>2.1503267288208008</c:v>
                      </c:pt>
                      <c:pt idx="588">
                        <c:v>2.17437744140625</c:v>
                      </c:pt>
                      <c:pt idx="589">
                        <c:v>2.1991450786590576</c:v>
                      </c:pt>
                      <c:pt idx="590">
                        <c:v>2.2246506214141846</c:v>
                      </c:pt>
                      <c:pt idx="591">
                        <c:v>2.2509198188781738</c:v>
                      </c:pt>
                      <c:pt idx="592">
                        <c:v>2.2779777050018311</c:v>
                      </c:pt>
                      <c:pt idx="593">
                        <c:v>2.3058497905731201</c:v>
                      </c:pt>
                      <c:pt idx="594">
                        <c:v>2.334557056427002</c:v>
                      </c:pt>
                      <c:pt idx="595">
                        <c:v>2.3639700412750244</c:v>
                      </c:pt>
                      <c:pt idx="596">
                        <c:v>2.3941099643707275</c:v>
                      </c:pt>
                      <c:pt idx="597">
                        <c:v>2.4251866340637207</c:v>
                      </c:pt>
                      <c:pt idx="598">
                        <c:v>2.4572348594665527</c:v>
                      </c:pt>
                      <c:pt idx="599">
                        <c:v>2.4902939796447754</c:v>
                      </c:pt>
                      <c:pt idx="600">
                        <c:v>2.5243866443634033</c:v>
                      </c:pt>
                      <c:pt idx="601">
                        <c:v>2.5595638751983643</c:v>
                      </c:pt>
                      <c:pt idx="602">
                        <c:v>2.5958614349365234</c:v>
                      </c:pt>
                      <c:pt idx="603">
                        <c:v>2.6333134174346924</c:v>
                      </c:pt>
                      <c:pt idx="604">
                        <c:v>2.6719632148742676</c:v>
                      </c:pt>
                      <c:pt idx="605">
                        <c:v>2.7118678092956543</c:v>
                      </c:pt>
                      <c:pt idx="606">
                        <c:v>2.7530813217163086</c:v>
                      </c:pt>
                      <c:pt idx="607">
                        <c:v>2.7956421375274658</c:v>
                      </c:pt>
                      <c:pt idx="608">
                        <c:v>2.8396046161651611</c:v>
                      </c:pt>
                      <c:pt idx="609">
                        <c:v>2.8850233554840088</c:v>
                      </c:pt>
                      <c:pt idx="610">
                        <c:v>2.9319524765014648</c:v>
                      </c:pt>
                      <c:pt idx="611">
                        <c:v>2.980449914932251</c:v>
                      </c:pt>
                      <c:pt idx="612">
                        <c:v>3.0305979251861572</c:v>
                      </c:pt>
                      <c:pt idx="613">
                        <c:v>3.082474946975708</c:v>
                      </c:pt>
                      <c:pt idx="614">
                        <c:v>3.1361575126647949</c:v>
                      </c:pt>
                      <c:pt idx="615">
                        <c:v>3.1917040348052979</c:v>
                      </c:pt>
                      <c:pt idx="616">
                        <c:v>3.2492058277130127</c:v>
                      </c:pt>
                      <c:pt idx="617">
                        <c:v>3.3087246417999268</c:v>
                      </c:pt>
                      <c:pt idx="618">
                        <c:v>3.3705117702484131</c:v>
                      </c:pt>
                      <c:pt idx="619">
                        <c:v>3.4348537921905518</c:v>
                      </c:pt>
                      <c:pt idx="620">
                        <c:v>3.5014936923980713</c:v>
                      </c:pt>
                      <c:pt idx="621">
                        <c:v>3.5705509185791016</c:v>
                      </c:pt>
                      <c:pt idx="622">
                        <c:v>3.6421153545379639</c:v>
                      </c:pt>
                      <c:pt idx="623">
                        <c:v>3.7162728309631348</c:v>
                      </c:pt>
                      <c:pt idx="624">
                        <c:v>3.7931346893310547</c:v>
                      </c:pt>
                      <c:pt idx="625">
                        <c:v>3.8727734088897705</c:v>
                      </c:pt>
                      <c:pt idx="626">
                        <c:v>3.9552555084228516</c:v>
                      </c:pt>
                      <c:pt idx="627">
                        <c:v>4.0405879020690918</c:v>
                      </c:pt>
                      <c:pt idx="628">
                        <c:v>4.1286249160766602</c:v>
                      </c:pt>
                      <c:pt idx="629">
                        <c:v>4.2196798324584961</c:v>
                      </c:pt>
                      <c:pt idx="630">
                        <c:v>4.3138794898986816</c:v>
                      </c:pt>
                      <c:pt idx="631">
                        <c:v>4.4113454818725586</c:v>
                      </c:pt>
                      <c:pt idx="632">
                        <c:v>4.5122089385986328</c:v>
                      </c:pt>
                      <c:pt idx="633">
                        <c:v>4.616605281829834</c:v>
                      </c:pt>
                      <c:pt idx="634">
                        <c:v>4.7246689796447754</c:v>
                      </c:pt>
                      <c:pt idx="635">
                        <c:v>4.8365602493286133</c:v>
                      </c:pt>
                      <c:pt idx="636">
                        <c:v>4.952420711517334</c:v>
                      </c:pt>
                      <c:pt idx="637">
                        <c:v>5.0724172592163086</c:v>
                      </c:pt>
                      <c:pt idx="638">
                        <c:v>5.1967082023620605</c:v>
                      </c:pt>
                      <c:pt idx="639">
                        <c:v>5.3254780769348145</c:v>
                      </c:pt>
                      <c:pt idx="640">
                        <c:v>5.4588961601257324</c:v>
                      </c:pt>
                      <c:pt idx="641">
                        <c:v>5.5971512794494629</c:v>
                      </c:pt>
                      <c:pt idx="642">
                        <c:v>5.7399001121520996</c:v>
                      </c:pt>
                      <c:pt idx="643">
                        <c:v>5.8866310119628906</c:v>
                      </c:pt>
                      <c:pt idx="644">
                        <c:v>6.0387058258056641</c:v>
                      </c:pt>
                      <c:pt idx="645">
                        <c:v>6.1963381767272949</c:v>
                      </c:pt>
                      <c:pt idx="646">
                        <c:v>6.3597579002380371</c:v>
                      </c:pt>
                      <c:pt idx="647">
                        <c:v>6.529202938079834</c:v>
                      </c:pt>
                      <c:pt idx="648">
                        <c:v>6.7049145698547363</c:v>
                      </c:pt>
                      <c:pt idx="649">
                        <c:v>6.8871512413024902</c:v>
                      </c:pt>
                      <c:pt idx="650">
                        <c:v>7.0761785507202148</c:v>
                      </c:pt>
                      <c:pt idx="651">
                        <c:v>7.2722635269165039</c:v>
                      </c:pt>
                      <c:pt idx="652">
                        <c:v>7.4757075309753418</c:v>
                      </c:pt>
                      <c:pt idx="653">
                        <c:v>7.6868019104003906</c:v>
                      </c:pt>
                      <c:pt idx="654">
                        <c:v>7.9058423042297363</c:v>
                      </c:pt>
                      <c:pt idx="655">
                        <c:v>8.1331539154052734</c:v>
                      </c:pt>
                      <c:pt idx="656">
                        <c:v>8.3690423965454102</c:v>
                      </c:pt>
                      <c:pt idx="657">
                        <c:v>8.6138820648193359</c:v>
                      </c:pt>
                      <c:pt idx="658">
                        <c:v>8.8680009841918945</c:v>
                      </c:pt>
                      <c:pt idx="659">
                        <c:v>9.1317405700683594</c:v>
                      </c:pt>
                      <c:pt idx="660">
                        <c:v>9.4054536819458008</c:v>
                      </c:pt>
                      <c:pt idx="661">
                        <c:v>9.6895389556884766</c:v>
                      </c:pt>
                      <c:pt idx="662">
                        <c:v>9.9843311309814453</c:v>
                      </c:pt>
                      <c:pt idx="663">
                        <c:v>10.290223121643066</c:v>
                      </c:pt>
                      <c:pt idx="664">
                        <c:v>10.607580184936523</c:v>
                      </c:pt>
                      <c:pt idx="665">
                        <c:v>10.936790466308594</c:v>
                      </c:pt>
                      <c:pt idx="666">
                        <c:v>11.278200149536133</c:v>
                      </c:pt>
                      <c:pt idx="667">
                        <c:v>11.632213592529297</c:v>
                      </c:pt>
                      <c:pt idx="668">
                        <c:v>11.999171257019043</c:v>
                      </c:pt>
                      <c:pt idx="669">
                        <c:v>12.378275871276855</c:v>
                      </c:pt>
                      <c:pt idx="670">
                        <c:v>12.767434120178223</c:v>
                      </c:pt>
                      <c:pt idx="671">
                        <c:v>13.170222282409668</c:v>
                      </c:pt>
                      <c:pt idx="672">
                        <c:v>13.586902618408203</c:v>
                      </c:pt>
                      <c:pt idx="673">
                        <c:v>14.017648696899414</c:v>
                      </c:pt>
                      <c:pt idx="674">
                        <c:v>14.462590217590332</c:v>
                      </c:pt>
                      <c:pt idx="675">
                        <c:v>14.922008514404297</c:v>
                      </c:pt>
                      <c:pt idx="676">
                        <c:v>15.395851135253906</c:v>
                      </c:pt>
                      <c:pt idx="677">
                        <c:v>15.884200096130371</c:v>
                      </c:pt>
                      <c:pt idx="678">
                        <c:v>16.387062072753906</c:v>
                      </c:pt>
                      <c:pt idx="679">
                        <c:v>16.904251098632813</c:v>
                      </c:pt>
                      <c:pt idx="680">
                        <c:v>17.43548583984375</c:v>
                      </c:pt>
                      <c:pt idx="681">
                        <c:v>17.980401992797852</c:v>
                      </c:pt>
                      <c:pt idx="682">
                        <c:v>18.538469314575195</c:v>
                      </c:pt>
                      <c:pt idx="683">
                        <c:v>19.109106063842773</c:v>
                      </c:pt>
                      <c:pt idx="684">
                        <c:v>19.691610336303711</c:v>
                      </c:pt>
                      <c:pt idx="685">
                        <c:v>20.284971237182617</c:v>
                      </c:pt>
                      <c:pt idx="686">
                        <c:v>20.88813591003418</c:v>
                      </c:pt>
                      <c:pt idx="687">
                        <c:v>21.499790191650391</c:v>
                      </c:pt>
                      <c:pt idx="688">
                        <c:v>22.118495941162109</c:v>
                      </c:pt>
                      <c:pt idx="689">
                        <c:v>22.744380950927734</c:v>
                      </c:pt>
                      <c:pt idx="690">
                        <c:v>23.38286018371582</c:v>
                      </c:pt>
                      <c:pt idx="691">
                        <c:v>24.041370391845703</c:v>
                      </c:pt>
                      <c:pt idx="692">
                        <c:v>24.720062255859375</c:v>
                      </c:pt>
                      <c:pt idx="693">
                        <c:v>25.431224822998047</c:v>
                      </c:pt>
                      <c:pt idx="694">
                        <c:v>26.184820175170898</c:v>
                      </c:pt>
                      <c:pt idx="695">
                        <c:v>26.989002227783203</c:v>
                      </c:pt>
                      <c:pt idx="696">
                        <c:v>27.852605819702148</c:v>
                      </c:pt>
                      <c:pt idx="697">
                        <c:v>28.784252166748047</c:v>
                      </c:pt>
                      <c:pt idx="698">
                        <c:v>29.792655944824219</c:v>
                      </c:pt>
                      <c:pt idx="699">
                        <c:v>30.886112213134766</c:v>
                      </c:pt>
                      <c:pt idx="700">
                        <c:v>32.072738647460938</c:v>
                      </c:pt>
                      <c:pt idx="701">
                        <c:v>33.329273223876953</c:v>
                      </c:pt>
                      <c:pt idx="702">
                        <c:v>34.681423187255859</c:v>
                      </c:pt>
                      <c:pt idx="703">
                        <c:v>36.139499664306641</c:v>
                      </c:pt>
                      <c:pt idx="704">
                        <c:v>37.707389831542969</c:v>
                      </c:pt>
                      <c:pt idx="705">
                        <c:v>39.350452423095703</c:v>
                      </c:pt>
                      <c:pt idx="706">
                        <c:v>41.089076995849609</c:v>
                      </c:pt>
                      <c:pt idx="707">
                        <c:v>42.933681488037109</c:v>
                      </c:pt>
                      <c:pt idx="708">
                        <c:v>44.84051513671875</c:v>
                      </c:pt>
                      <c:pt idx="709">
                        <c:v>46.827728271484375</c:v>
                      </c:pt>
                      <c:pt idx="710">
                        <c:v>48.88763427734375</c:v>
                      </c:pt>
                      <c:pt idx="711">
                        <c:v>50.983295440673828</c:v>
                      </c:pt>
                      <c:pt idx="712">
                        <c:v>53.140468597412109</c:v>
                      </c:pt>
                      <c:pt idx="713">
                        <c:v>55.29931640625</c:v>
                      </c:pt>
                      <c:pt idx="714">
                        <c:v>57.493656158447266</c:v>
                      </c:pt>
                      <c:pt idx="715">
                        <c:v>59.663021087646484</c:v>
                      </c:pt>
                      <c:pt idx="716">
                        <c:v>61.831771850585938</c:v>
                      </c:pt>
                      <c:pt idx="717">
                        <c:v>63.949275970458984</c:v>
                      </c:pt>
                      <c:pt idx="718">
                        <c:v>66.0289306640625</c:v>
                      </c:pt>
                      <c:pt idx="719">
                        <c:v>68.037124633789063</c:v>
                      </c:pt>
                      <c:pt idx="720">
                        <c:v>69.965782165527344</c:v>
                      </c:pt>
                      <c:pt idx="721">
                        <c:v>71.798416137695313</c:v>
                      </c:pt>
                      <c:pt idx="722">
                        <c:v>73.502151489257813</c:v>
                      </c:pt>
                      <c:pt idx="723">
                        <c:v>75.082618713378906</c:v>
                      </c:pt>
                      <c:pt idx="724">
                        <c:v>76.511528015136719</c:v>
                      </c:pt>
                      <c:pt idx="725">
                        <c:v>77.797607421875</c:v>
                      </c:pt>
                      <c:pt idx="726">
                        <c:v>78.915657043457031</c:v>
                      </c:pt>
                      <c:pt idx="727">
                        <c:v>79.869712829589844</c:v>
                      </c:pt>
                      <c:pt idx="728">
                        <c:v>80.645347595214844</c:v>
                      </c:pt>
                      <c:pt idx="729">
                        <c:v>81.245681762695313</c:v>
                      </c:pt>
                      <c:pt idx="730">
                        <c:v>81.660499572753906</c:v>
                      </c:pt>
                      <c:pt idx="731">
                        <c:v>81.899971008300781</c:v>
                      </c:pt>
                      <c:pt idx="732">
                        <c:v>81.949661254882813</c:v>
                      </c:pt>
                      <c:pt idx="733">
                        <c:v>81.830902099609375</c:v>
                      </c:pt>
                      <c:pt idx="734">
                        <c:v>81.535629272460938</c:v>
                      </c:pt>
                      <c:pt idx="735">
                        <c:v>81.075447082519531</c:v>
                      </c:pt>
                      <c:pt idx="736">
                        <c:v>80.465042114257813</c:v>
                      </c:pt>
                      <c:pt idx="737">
                        <c:v>79.704788208007813</c:v>
                      </c:pt>
                      <c:pt idx="738">
                        <c:v>78.802162170410156</c:v>
                      </c:pt>
                      <c:pt idx="739">
                        <c:v>77.780715942382813</c:v>
                      </c:pt>
                      <c:pt idx="740">
                        <c:v>76.650611877441406</c:v>
                      </c:pt>
                      <c:pt idx="741">
                        <c:v>75.423927307128906</c:v>
                      </c:pt>
                      <c:pt idx="742">
                        <c:v>74.112358093261719</c:v>
                      </c:pt>
                      <c:pt idx="743">
                        <c:v>72.717903137207031</c:v>
                      </c:pt>
                      <c:pt idx="744">
                        <c:v>71.264152526855469</c:v>
                      </c:pt>
                      <c:pt idx="745">
                        <c:v>69.763015747070313</c:v>
                      </c:pt>
                      <c:pt idx="746">
                        <c:v>68.225227355957031</c:v>
                      </c:pt>
                      <c:pt idx="747">
                        <c:v>66.661491394042969</c:v>
                      </c:pt>
                      <c:pt idx="748">
                        <c:v>65.079643249511719</c:v>
                      </c:pt>
                      <c:pt idx="749">
                        <c:v>63.489990234375</c:v>
                      </c:pt>
                      <c:pt idx="750">
                        <c:v>61.900325775146484</c:v>
                      </c:pt>
                      <c:pt idx="751">
                        <c:v>60.317218780517578</c:v>
                      </c:pt>
                      <c:pt idx="752">
                        <c:v>58.747055053710938</c:v>
                      </c:pt>
                      <c:pt idx="753">
                        <c:v>57.187904357910156</c:v>
                      </c:pt>
                      <c:pt idx="754">
                        <c:v>55.651729583740234</c:v>
                      </c:pt>
                      <c:pt idx="755">
                        <c:v>54.142433166503906</c:v>
                      </c:pt>
                      <c:pt idx="756">
                        <c:v>52.663913726806641</c:v>
                      </c:pt>
                      <c:pt idx="757">
                        <c:v>51.218788146972656</c:v>
                      </c:pt>
                      <c:pt idx="758">
                        <c:v>49.777111053466797</c:v>
                      </c:pt>
                      <c:pt idx="759">
                        <c:v>48.376308441162109</c:v>
                      </c:pt>
                      <c:pt idx="760">
                        <c:v>47.022983551025391</c:v>
                      </c:pt>
                      <c:pt idx="761">
                        <c:v>45.710601806640625</c:v>
                      </c:pt>
                      <c:pt idx="762">
                        <c:v>44.436069488525391</c:v>
                      </c:pt>
                      <c:pt idx="763">
                        <c:v>43.205619812011719</c:v>
                      </c:pt>
                      <c:pt idx="764">
                        <c:v>42.018718719482422</c:v>
                      </c:pt>
                      <c:pt idx="765">
                        <c:v>40.874248504638672</c:v>
                      </c:pt>
                      <c:pt idx="766">
                        <c:v>39.771053314208984</c:v>
                      </c:pt>
                      <c:pt idx="767">
                        <c:v>38.708106994628906</c:v>
                      </c:pt>
                      <c:pt idx="768">
                        <c:v>37.697723388671875</c:v>
                      </c:pt>
                      <c:pt idx="769">
                        <c:v>36.717414855957031</c:v>
                      </c:pt>
                      <c:pt idx="770">
                        <c:v>35.770206451416016</c:v>
                      </c:pt>
                      <c:pt idx="771">
                        <c:v>34.857875823974609</c:v>
                      </c:pt>
                      <c:pt idx="772">
                        <c:v>33.978599548339844</c:v>
                      </c:pt>
                      <c:pt idx="773">
                        <c:v>33.131111145019531</c:v>
                      </c:pt>
                      <c:pt idx="774">
                        <c:v>32.313957214355469</c:v>
                      </c:pt>
                      <c:pt idx="775">
                        <c:v>31.525867462158203</c:v>
                      </c:pt>
                      <c:pt idx="776">
                        <c:v>30.765583038330078</c:v>
                      </c:pt>
                      <c:pt idx="777">
                        <c:v>30.027187347412109</c:v>
                      </c:pt>
                      <c:pt idx="778">
                        <c:v>29.312459945678711</c:v>
                      </c:pt>
                      <c:pt idx="779">
                        <c:v>28.622297286987305</c:v>
                      </c:pt>
                      <c:pt idx="780">
                        <c:v>27.955722808837891</c:v>
                      </c:pt>
                      <c:pt idx="781">
                        <c:v>27.311576843261719</c:v>
                      </c:pt>
                      <c:pt idx="782">
                        <c:v>26.689149856567383</c:v>
                      </c:pt>
                      <c:pt idx="783">
                        <c:v>26.08338737487793</c:v>
                      </c:pt>
                      <c:pt idx="784">
                        <c:v>25.490032196044922</c:v>
                      </c:pt>
                      <c:pt idx="785">
                        <c:v>24.916767120361328</c:v>
                      </c:pt>
                      <c:pt idx="786">
                        <c:v>24.361562728881836</c:v>
                      </c:pt>
                      <c:pt idx="787">
                        <c:v>23.822710037231445</c:v>
                      </c:pt>
                      <c:pt idx="788">
                        <c:v>23.301748275756836</c:v>
                      </c:pt>
                      <c:pt idx="789">
                        <c:v>22.797971725463867</c:v>
                      </c:pt>
                      <c:pt idx="790">
                        <c:v>22.310710906982422</c:v>
                      </c:pt>
                      <c:pt idx="791">
                        <c:v>21.839292526245117</c:v>
                      </c:pt>
                      <c:pt idx="792">
                        <c:v>21.383132934570313</c:v>
                      </c:pt>
                      <c:pt idx="793">
                        <c:v>20.941610336303711</c:v>
                      </c:pt>
                      <c:pt idx="794">
                        <c:v>20.514171600341797</c:v>
                      </c:pt>
                      <c:pt idx="795">
                        <c:v>20.100297927856445</c:v>
                      </c:pt>
                      <c:pt idx="796">
                        <c:v>19.699470520019531</c:v>
                      </c:pt>
                      <c:pt idx="797">
                        <c:v>19.310009002685547</c:v>
                      </c:pt>
                      <c:pt idx="798">
                        <c:v>18.932214736938477</c:v>
                      </c:pt>
                      <c:pt idx="799">
                        <c:v>18.566108703613281</c:v>
                      </c:pt>
                      <c:pt idx="800">
                        <c:v>18.211254119873047</c:v>
                      </c:pt>
                      <c:pt idx="801">
                        <c:v>17.867246627807617</c:v>
                      </c:pt>
                      <c:pt idx="802">
                        <c:v>17.533658981323242</c:v>
                      </c:pt>
                      <c:pt idx="803">
                        <c:v>17.210153579711914</c:v>
                      </c:pt>
                      <c:pt idx="804">
                        <c:v>16.896335601806641</c:v>
                      </c:pt>
                      <c:pt idx="805">
                        <c:v>16.591888427734375</c:v>
                      </c:pt>
                      <c:pt idx="806">
                        <c:v>16.296466827392578</c:v>
                      </c:pt>
                      <c:pt idx="807">
                        <c:v>16.009757995605469</c:v>
                      </c:pt>
                      <c:pt idx="808">
                        <c:v>15.731410980224609</c:v>
                      </c:pt>
                      <c:pt idx="809">
                        <c:v>15.461153984069824</c:v>
                      </c:pt>
                      <c:pt idx="810">
                        <c:v>15.197948455810547</c:v>
                      </c:pt>
                      <c:pt idx="811">
                        <c:v>14.942315101623535</c:v>
                      </c:pt>
                      <c:pt idx="812">
                        <c:v>14.694002151489258</c:v>
                      </c:pt>
                      <c:pt idx="813">
                        <c:v>14.452767372131348</c:v>
                      </c:pt>
                      <c:pt idx="814">
                        <c:v>14.218363761901855</c:v>
                      </c:pt>
                      <c:pt idx="815">
                        <c:v>13.990561485290527</c:v>
                      </c:pt>
                      <c:pt idx="816">
                        <c:v>13.769135475158691</c:v>
                      </c:pt>
                      <c:pt idx="817">
                        <c:v>13.553888320922852</c:v>
                      </c:pt>
                      <c:pt idx="818">
                        <c:v>13.344592094421387</c:v>
                      </c:pt>
                      <c:pt idx="819">
                        <c:v>13.141070365905762</c:v>
                      </c:pt>
                      <c:pt idx="820">
                        <c:v>12.943106651306152</c:v>
                      </c:pt>
                      <c:pt idx="821">
                        <c:v>12.750566482543945</c:v>
                      </c:pt>
                      <c:pt idx="822">
                        <c:v>12.563233375549316</c:v>
                      </c:pt>
                      <c:pt idx="823">
                        <c:v>12.380962371826172</c:v>
                      </c:pt>
                      <c:pt idx="824">
                        <c:v>12.203584671020508</c:v>
                      </c:pt>
                      <c:pt idx="825">
                        <c:v>12.030794143676758</c:v>
                      </c:pt>
                      <c:pt idx="826">
                        <c:v>11.862331390380859</c:v>
                      </c:pt>
                      <c:pt idx="827">
                        <c:v>11.696410179138184</c:v>
                      </c:pt>
                      <c:pt idx="828">
                        <c:v>11.533503532409668</c:v>
                      </c:pt>
                      <c:pt idx="829">
                        <c:v>11.374326705932617</c:v>
                      </c:pt>
                      <c:pt idx="830">
                        <c:v>11.218917846679688</c:v>
                      </c:pt>
                      <c:pt idx="831">
                        <c:v>11.067363739013672</c:v>
                      </c:pt>
                      <c:pt idx="832">
                        <c:v>10.919560432434082</c:v>
                      </c:pt>
                      <c:pt idx="833">
                        <c:v>10.775286674499512</c:v>
                      </c:pt>
                      <c:pt idx="834">
                        <c:v>10.634427070617676</c:v>
                      </c:pt>
                      <c:pt idx="835">
                        <c:v>10.496858596801758</c:v>
                      </c:pt>
                      <c:pt idx="836">
                        <c:v>10.362449645996094</c:v>
                      </c:pt>
                      <c:pt idx="837">
                        <c:v>10.231125831604004</c:v>
                      </c:pt>
                      <c:pt idx="838">
                        <c:v>10.102784156799316</c:v>
                      </c:pt>
                      <c:pt idx="839">
                        <c:v>9.97735595703125</c:v>
                      </c:pt>
                      <c:pt idx="840">
                        <c:v>9.8547630310058594</c:v>
                      </c:pt>
                      <c:pt idx="841">
                        <c:v>9.734929084777832</c:v>
                      </c:pt>
                      <c:pt idx="842">
                        <c:v>9.6177845001220703</c:v>
                      </c:pt>
                      <c:pt idx="843">
                        <c:v>9.503270149230957</c:v>
                      </c:pt>
                      <c:pt idx="844">
                        <c:v>9.3907814025878906</c:v>
                      </c:pt>
                      <c:pt idx="845">
                        <c:v>9.2806692123413086</c:v>
                      </c:pt>
                      <c:pt idx="846">
                        <c:v>9.1729879379272461</c:v>
                      </c:pt>
                      <c:pt idx="847">
                        <c:v>9.0676765441894531</c:v>
                      </c:pt>
                      <c:pt idx="848">
                        <c:v>8.9646739959716797</c:v>
                      </c:pt>
                      <c:pt idx="849">
                        <c:v>8.8639240264892578</c:v>
                      </c:pt>
                      <c:pt idx="850">
                        <c:v>8.7653665542602539</c:v>
                      </c:pt>
                      <c:pt idx="851">
                        <c:v>8.6689748764038086</c:v>
                      </c:pt>
                      <c:pt idx="852">
                        <c:v>8.5746879577636719</c:v>
                      </c:pt>
                      <c:pt idx="853">
                        <c:v>8.4824533462524414</c:v>
                      </c:pt>
                      <c:pt idx="854">
                        <c:v>8.3922090530395508</c:v>
                      </c:pt>
                      <c:pt idx="855">
                        <c:v>8.3039054870605469</c:v>
                      </c:pt>
                      <c:pt idx="856">
                        <c:v>8.2174835205078125</c:v>
                      </c:pt>
                      <c:pt idx="857">
                        <c:v>8.1329030990600586</c:v>
                      </c:pt>
                      <c:pt idx="858">
                        <c:v>8.0501136779785156</c:v>
                      </c:pt>
                      <c:pt idx="859">
                        <c:v>7.9690761566162109</c:v>
                      </c:pt>
                      <c:pt idx="860">
                        <c:v>7.8897457122802734</c:v>
                      </c:pt>
                      <c:pt idx="861">
                        <c:v>7.8120694160461426</c:v>
                      </c:pt>
                      <c:pt idx="862">
                        <c:v>7.7360258102416992</c:v>
                      </c:pt>
                      <c:pt idx="863">
                        <c:v>7.6615562438964844</c:v>
                      </c:pt>
                      <c:pt idx="864">
                        <c:v>7.5886325836181641</c:v>
                      </c:pt>
                      <c:pt idx="865">
                        <c:v>7.5172195434570313</c:v>
                      </c:pt>
                      <c:pt idx="866">
                        <c:v>7.4472670555114746</c:v>
                      </c:pt>
                      <c:pt idx="867">
                        <c:v>7.3787155151367188</c:v>
                      </c:pt>
                      <c:pt idx="868">
                        <c:v>7.3113980293273926</c:v>
                      </c:pt>
                      <c:pt idx="869">
                        <c:v>7.2454562187194824</c:v>
                      </c:pt>
                      <c:pt idx="870">
                        <c:v>7.1808657646179199</c:v>
                      </c:pt>
                      <c:pt idx="871">
                        <c:v>7.1175880432128906</c:v>
                      </c:pt>
                      <c:pt idx="872">
                        <c:v>7.0555925369262695</c:v>
                      </c:pt>
                      <c:pt idx="873">
                        <c:v>6.9948258399963379</c:v>
                      </c:pt>
                      <c:pt idx="874">
                        <c:v>6.9352612495422363</c:v>
                      </c:pt>
                      <c:pt idx="875">
                        <c:v>6.8768844604492188</c:v>
                      </c:pt>
                      <c:pt idx="876">
                        <c:v>6.8196625709533691</c:v>
                      </c:pt>
                      <c:pt idx="877">
                        <c:v>6.7635769844055176</c:v>
                      </c:pt>
                      <c:pt idx="878">
                        <c:v>6.7085986137390137</c:v>
                      </c:pt>
                      <c:pt idx="879">
                        <c:v>6.6547012329101563</c:v>
                      </c:pt>
                      <c:pt idx="880">
                        <c:v>6.6018614768981934</c:v>
                      </c:pt>
                      <c:pt idx="881">
                        <c:v>6.5500664710998535</c:v>
                      </c:pt>
                      <c:pt idx="882">
                        <c:v>6.4992856979370117</c:v>
                      </c:pt>
                      <c:pt idx="883">
                        <c:v>6.4494924545288086</c:v>
                      </c:pt>
                      <c:pt idx="884">
                        <c:v>6.4006586074829102</c:v>
                      </c:pt>
                      <c:pt idx="885">
                        <c:v>6.3527650833129883</c:v>
                      </c:pt>
                      <c:pt idx="886">
                        <c:v>6.3057942390441895</c:v>
                      </c:pt>
                      <c:pt idx="887">
                        <c:v>6.2597312927246094</c:v>
                      </c:pt>
                      <c:pt idx="888">
                        <c:v>6.2145533561706543</c:v>
                      </c:pt>
                      <c:pt idx="889">
                        <c:v>6.1702375411987305</c:v>
                      </c:pt>
                      <c:pt idx="890">
                        <c:v>6.1267633438110352</c:v>
                      </c:pt>
                      <c:pt idx="891">
                        <c:v>6.084113597869873</c:v>
                      </c:pt>
                      <c:pt idx="892">
                        <c:v>6.0422587394714355</c:v>
                      </c:pt>
                      <c:pt idx="893">
                        <c:v>6.0011320114135742</c:v>
                      </c:pt>
                      <c:pt idx="894">
                        <c:v>5.9607024192810059</c:v>
                      </c:pt>
                      <c:pt idx="895">
                        <c:v>5.920924186706543</c:v>
                      </c:pt>
                      <c:pt idx="896">
                        <c:v>5.8817057609558105</c:v>
                      </c:pt>
                      <c:pt idx="897">
                        <c:v>5.8430275917053223</c:v>
                      </c:pt>
                      <c:pt idx="898">
                        <c:v>5.804804801940918</c:v>
                      </c:pt>
                      <c:pt idx="899">
                        <c:v>5.7669963836669922</c:v>
                      </c:pt>
                      <c:pt idx="900">
                        <c:v>5.7295780181884766</c:v>
                      </c:pt>
                      <c:pt idx="901">
                        <c:v>5.6923542022705078</c:v>
                      </c:pt>
                      <c:pt idx="902">
                        <c:v>5.6554398536682129</c:v>
                      </c:pt>
                      <c:pt idx="903">
                        <c:v>5.6187801361083984</c:v>
                      </c:pt>
                      <c:pt idx="904">
                        <c:v>5.5822992324829102</c:v>
                      </c:pt>
                      <c:pt idx="905">
                        <c:v>5.5459322929382324</c:v>
                      </c:pt>
                      <c:pt idx="906">
                        <c:v>5.5096402168273926</c:v>
                      </c:pt>
                      <c:pt idx="907">
                        <c:v>5.4733939170837402</c:v>
                      </c:pt>
                      <c:pt idx="908">
                        <c:v>5.4371566772460938</c:v>
                      </c:pt>
                      <c:pt idx="909">
                        <c:v>5.4008526802062988</c:v>
                      </c:pt>
                      <c:pt idx="910">
                        <c:v>5.3644866943359375</c:v>
                      </c:pt>
                      <c:pt idx="911">
                        <c:v>5.3279938697814941</c:v>
                      </c:pt>
                      <c:pt idx="912">
                        <c:v>5.291353702545166</c:v>
                      </c:pt>
                      <c:pt idx="913">
                        <c:v>5.2545599937438965</c:v>
                      </c:pt>
                      <c:pt idx="914">
                        <c:v>5.217552661895752</c:v>
                      </c:pt>
                      <c:pt idx="915">
                        <c:v>5.1803145408630371</c:v>
                      </c:pt>
                      <c:pt idx="916">
                        <c:v>5.1427779197692871</c:v>
                      </c:pt>
                      <c:pt idx="917">
                        <c:v>5.1049222946166992</c:v>
                      </c:pt>
                      <c:pt idx="918">
                        <c:v>5.0667514801025391</c:v>
                      </c:pt>
                      <c:pt idx="919">
                        <c:v>5.0282406806945801</c:v>
                      </c:pt>
                      <c:pt idx="920">
                        <c:v>4.9893813133239746</c:v>
                      </c:pt>
                      <c:pt idx="921">
                        <c:v>4.9501676559448242</c:v>
                      </c:pt>
                      <c:pt idx="922">
                        <c:v>4.9105691909790039</c:v>
                      </c:pt>
                      <c:pt idx="923">
                        <c:v>4.8705887794494629</c:v>
                      </c:pt>
                      <c:pt idx="924">
                        <c:v>4.830193042755127</c:v>
                      </c:pt>
                      <c:pt idx="925">
                        <c:v>4.7893767356872559</c:v>
                      </c:pt>
                      <c:pt idx="926">
                        <c:v>4.748143196105957</c:v>
                      </c:pt>
                      <c:pt idx="927">
                        <c:v>4.7064800262451172</c:v>
                      </c:pt>
                      <c:pt idx="928">
                        <c:v>4.6643948554992676</c:v>
                      </c:pt>
                      <c:pt idx="929">
                        <c:v>4.621891975402832</c:v>
                      </c:pt>
                      <c:pt idx="930">
                        <c:v>4.5789775848388672</c:v>
                      </c:pt>
                      <c:pt idx="931">
                        <c:v>4.5356554985046387</c:v>
                      </c:pt>
                      <c:pt idx="932">
                        <c:v>4.491943359375</c:v>
                      </c:pt>
                      <c:pt idx="933">
                        <c:v>4.4478535652160645</c:v>
                      </c:pt>
                      <c:pt idx="934">
                        <c:v>4.403404712677002</c:v>
                      </c:pt>
                      <c:pt idx="935">
                        <c:v>4.3585758209228516</c:v>
                      </c:pt>
                      <c:pt idx="936">
                        <c:v>4.3132472038269043</c:v>
                      </c:pt>
                      <c:pt idx="937">
                        <c:v>4.2675929069519043</c:v>
                      </c:pt>
                      <c:pt idx="938">
                        <c:v>4.2216229438781738</c:v>
                      </c:pt>
                      <c:pt idx="939">
                        <c:v>4.1753511428833008</c:v>
                      </c:pt>
                      <c:pt idx="940">
                        <c:v>4.128781795501709</c:v>
                      </c:pt>
                    </c:numCache>
                  </c:numRef>
                </c:yVal>
                <c:smooth val="0"/>
                <c:extLst>
                  <c:ext xmlns:c16="http://schemas.microsoft.com/office/drawing/2014/chart" uri="{C3380CC4-5D6E-409C-BE32-E72D297353CC}">
                    <c16:uniqueId val="{00000001-FD88-4179-A7C2-100EE9909D62}"/>
                  </c:ext>
                </c:extLst>
              </c15:ser>
            </c15:filteredScatterSeries>
            <c15:filteredScatterSeries>
              <c15:ser>
                <c:idx val="5"/>
                <c:order val="5"/>
                <c:tx>
                  <c:v>14400 WAVE</c:v>
                </c:tx>
                <c:spPr>
                  <a:ln w="22225" cap="rnd">
                    <a:solidFill>
                      <a:schemeClr val="accent6"/>
                    </a:solidFill>
                    <a:round/>
                  </a:ln>
                  <a:effectLst/>
                </c:spPr>
                <c:marker>
                  <c:symbol val="none"/>
                </c:marker>
                <c:xVal>
                  <c:numRef>
                    <c:extLst xmlns:c15="http://schemas.microsoft.com/office/drawing/2012/chart">
                      <c:ext xmlns:c15="http://schemas.microsoft.com/office/drawing/2012/chart" uri="{02D57815-91ED-43cb-92C2-25804820EDAC}">
                        <c15:formulaRef>
                          <c15:sqref>'Graphs Task 1'!$AG$2:$AG$1044</c15:sqref>
                        </c15:formulaRef>
                      </c:ext>
                    </c:extLst>
                    <c:numCache>
                      <c:formatCode>General</c:formatCode>
                      <c:ptCount val="1043"/>
                      <c:pt idx="0">
                        <c:v>12.685282707214355</c:v>
                      </c:pt>
                      <c:pt idx="1">
                        <c:v>12.689332008361816</c:v>
                      </c:pt>
                      <c:pt idx="2">
                        <c:v>12.692731857299805</c:v>
                      </c:pt>
                      <c:pt idx="3">
                        <c:v>12.695478439331055</c:v>
                      </c:pt>
                      <c:pt idx="4">
                        <c:v>12.697579383850098</c:v>
                      </c:pt>
                      <c:pt idx="5">
                        <c:v>12.699028015136719</c:v>
                      </c:pt>
                      <c:pt idx="6">
                        <c:v>12.699828147888184</c:v>
                      </c:pt>
                      <c:pt idx="7">
                        <c:v>12.69997501373291</c:v>
                      </c:pt>
                      <c:pt idx="8">
                        <c:v>12.699474334716797</c:v>
                      </c:pt>
                      <c:pt idx="9">
                        <c:v>12.698322296142578</c:v>
                      </c:pt>
                      <c:pt idx="10">
                        <c:v>12.696521759033203</c:v>
                      </c:pt>
                      <c:pt idx="11">
                        <c:v>12.694069862365723</c:v>
                      </c:pt>
                      <c:pt idx="12">
                        <c:v>12.69096851348877</c:v>
                      </c:pt>
                      <c:pt idx="13">
                        <c:v>12.687215805053711</c:v>
                      </c:pt>
                      <c:pt idx="14">
                        <c:v>12.682815551757813</c:v>
                      </c:pt>
                      <c:pt idx="15">
                        <c:v>12.677765846252441</c:v>
                      </c:pt>
                      <c:pt idx="16">
                        <c:v>12.672064781188965</c:v>
                      </c:pt>
                      <c:pt idx="17">
                        <c:v>12.665715217590332</c:v>
                      </c:pt>
                      <c:pt idx="18">
                        <c:v>12.658714294433594</c:v>
                      </c:pt>
                      <c:pt idx="19">
                        <c:v>12.651067733764648</c:v>
                      </c:pt>
                      <c:pt idx="20">
                        <c:v>12.642768859863281</c:v>
                      </c:pt>
                      <c:pt idx="21">
                        <c:v>12.633823394775391</c:v>
                      </c:pt>
                      <c:pt idx="22">
                        <c:v>12.624227523803711</c:v>
                      </c:pt>
                      <c:pt idx="23">
                        <c:v>12.613985061645508</c:v>
                      </c:pt>
                      <c:pt idx="24">
                        <c:v>12.603091239929199</c:v>
                      </c:pt>
                      <c:pt idx="25">
                        <c:v>12.591548919677734</c:v>
                      </c:pt>
                      <c:pt idx="26">
                        <c:v>12.579360008239746</c:v>
                      </c:pt>
                      <c:pt idx="27">
                        <c:v>12.566518783569336</c:v>
                      </c:pt>
                      <c:pt idx="28">
                        <c:v>12.553032875061035</c:v>
                      </c:pt>
                      <c:pt idx="29">
                        <c:v>12.538897514343262</c:v>
                      </c:pt>
                      <c:pt idx="30">
                        <c:v>12.524113655090332</c:v>
                      </c:pt>
                      <c:pt idx="31">
                        <c:v>12.508682250976563</c:v>
                      </c:pt>
                      <c:pt idx="32">
                        <c:v>12.492603302001953</c:v>
                      </c:pt>
                      <c:pt idx="33">
                        <c:v>12.475876808166504</c:v>
                      </c:pt>
                      <c:pt idx="34">
                        <c:v>12.458502769470215</c:v>
                      </c:pt>
                      <c:pt idx="35">
                        <c:v>12.440481185913086</c:v>
                      </c:pt>
                      <c:pt idx="36">
                        <c:v>12.421814918518066</c:v>
                      </c:pt>
                      <c:pt idx="37">
                        <c:v>12.402500152587891</c:v>
                      </c:pt>
                      <c:pt idx="38">
                        <c:v>12.382538795471191</c:v>
                      </c:pt>
                      <c:pt idx="39">
                        <c:v>12.361931800842285</c:v>
                      </c:pt>
                      <c:pt idx="40">
                        <c:v>12.340682029724121</c:v>
                      </c:pt>
                      <c:pt idx="41">
                        <c:v>12.318785667419434</c:v>
                      </c:pt>
                      <c:pt idx="42">
                        <c:v>12.296243667602539</c:v>
                      </c:pt>
                      <c:pt idx="43">
                        <c:v>12.273058891296387</c:v>
                      </c:pt>
                      <c:pt idx="44">
                        <c:v>12.24923038482666</c:v>
                      </c:pt>
                      <c:pt idx="45">
                        <c:v>12.224766731262207</c:v>
                      </c:pt>
                      <c:pt idx="46">
                        <c:v>12.199653625488281</c:v>
                      </c:pt>
                      <c:pt idx="47">
                        <c:v>12.17390251159668</c:v>
                      </c:pt>
                      <c:pt idx="48">
                        <c:v>12.14751148223877</c:v>
                      </c:pt>
                      <c:pt idx="49">
                        <c:v>12.120479583740234</c:v>
                      </c:pt>
                      <c:pt idx="50">
                        <c:v>12.092813491821289</c:v>
                      </c:pt>
                      <c:pt idx="51">
                        <c:v>12.064507484436035</c:v>
                      </c:pt>
                      <c:pt idx="52">
                        <c:v>12.035568237304688</c:v>
                      </c:pt>
                      <c:pt idx="53">
                        <c:v>12.005992889404297</c:v>
                      </c:pt>
                      <c:pt idx="54">
                        <c:v>11.975785255432129</c:v>
                      </c:pt>
                      <c:pt idx="55">
                        <c:v>11.944942474365234</c:v>
                      </c:pt>
                      <c:pt idx="56">
                        <c:v>11.913473129272461</c:v>
                      </c:pt>
                      <c:pt idx="57">
                        <c:v>11.881376266479492</c:v>
                      </c:pt>
                      <c:pt idx="58">
                        <c:v>11.848648071289063</c:v>
                      </c:pt>
                      <c:pt idx="59">
                        <c:v>11.81529426574707</c:v>
                      </c:pt>
                      <c:pt idx="60">
                        <c:v>11.781318664550781</c:v>
                      </c:pt>
                      <c:pt idx="61">
                        <c:v>11.746720314025879</c:v>
                      </c:pt>
                      <c:pt idx="62">
                        <c:v>11.711498260498047</c:v>
                      </c:pt>
                      <c:pt idx="63">
                        <c:v>11.675658226013184</c:v>
                      </c:pt>
                      <c:pt idx="64">
                        <c:v>11.639204025268555</c:v>
                      </c:pt>
                      <c:pt idx="65">
                        <c:v>11.602132797241211</c:v>
                      </c:pt>
                      <c:pt idx="66">
                        <c:v>11.564446449279785</c:v>
                      </c:pt>
                      <c:pt idx="67">
                        <c:v>11.526154518127441</c:v>
                      </c:pt>
                      <c:pt idx="68">
                        <c:v>11.487250328063965</c:v>
                      </c:pt>
                      <c:pt idx="69">
                        <c:v>11.447738647460938</c:v>
                      </c:pt>
                      <c:pt idx="70">
                        <c:v>11.407626152038574</c:v>
                      </c:pt>
                      <c:pt idx="71">
                        <c:v>11.366668701171875</c:v>
                      </c:pt>
                      <c:pt idx="72">
                        <c:v>11.325121879577637</c:v>
                      </c:pt>
                      <c:pt idx="73">
                        <c:v>11.282989501953125</c:v>
                      </c:pt>
                      <c:pt idx="74">
                        <c:v>11.240273475646973</c:v>
                      </c:pt>
                      <c:pt idx="75">
                        <c:v>11.19697380065918</c:v>
                      </c:pt>
                      <c:pt idx="76">
                        <c:v>11.153100967407227</c:v>
                      </c:pt>
                      <c:pt idx="77">
                        <c:v>11.10865592956543</c:v>
                      </c:pt>
                      <c:pt idx="78">
                        <c:v>11.063645362854004</c:v>
                      </c:pt>
                      <c:pt idx="79">
                        <c:v>11.018072128295898</c:v>
                      </c:pt>
                      <c:pt idx="80">
                        <c:v>10.971944808959961</c:v>
                      </c:pt>
                      <c:pt idx="81">
                        <c:v>10.925256729125977</c:v>
                      </c:pt>
                      <c:pt idx="82">
                        <c:v>10.878020286560059</c:v>
                      </c:pt>
                      <c:pt idx="83">
                        <c:v>10.830233573913574</c:v>
                      </c:pt>
                      <c:pt idx="84">
                        <c:v>10.781898498535156</c:v>
                      </c:pt>
                      <c:pt idx="85">
                        <c:v>10.733009338378906</c:v>
                      </c:pt>
                      <c:pt idx="86">
                        <c:v>10.683579444885254</c:v>
                      </c:pt>
                      <c:pt idx="87">
                        <c:v>10.633603096008301</c:v>
                      </c:pt>
                      <c:pt idx="88">
                        <c:v>10.583089828491211</c:v>
                      </c:pt>
                      <c:pt idx="89">
                        <c:v>10.532044410705566</c:v>
                      </c:pt>
                      <c:pt idx="90">
                        <c:v>10.480474472045898</c:v>
                      </c:pt>
                      <c:pt idx="91">
                        <c:v>10.428384780883789</c:v>
                      </c:pt>
                      <c:pt idx="92">
                        <c:v>10.375779151916504</c:v>
                      </c:pt>
                      <c:pt idx="93">
                        <c:v>10.322662353515625</c:v>
                      </c:pt>
                      <c:pt idx="94">
                        <c:v>10.269033432006836</c:v>
                      </c:pt>
                      <c:pt idx="95">
                        <c:v>10.214899063110352</c:v>
                      </c:pt>
                      <c:pt idx="96">
                        <c:v>10.160262107849121</c:v>
                      </c:pt>
                      <c:pt idx="97">
                        <c:v>10.105119705200195</c:v>
                      </c:pt>
                      <c:pt idx="98">
                        <c:v>10.049473762512207</c:v>
                      </c:pt>
                      <c:pt idx="99">
                        <c:v>9.9933366775512695</c:v>
                      </c:pt>
                      <c:pt idx="100">
                        <c:v>9.9367055892944336</c:v>
                      </c:pt>
                      <c:pt idx="101">
                        <c:v>9.8795890808105469</c:v>
                      </c:pt>
                      <c:pt idx="102">
                        <c:v>9.8219919204711914</c:v>
                      </c:pt>
                      <c:pt idx="103">
                        <c:v>9.7639293670654297</c:v>
                      </c:pt>
                      <c:pt idx="104">
                        <c:v>9.7053966522216797</c:v>
                      </c:pt>
                      <c:pt idx="105">
                        <c:v>9.6464080810546875</c:v>
                      </c:pt>
                      <c:pt idx="106">
                        <c:v>9.5869607925415039</c:v>
                      </c:pt>
                      <c:pt idx="107">
                        <c:v>9.5270576477050781</c:v>
                      </c:pt>
                      <c:pt idx="108">
                        <c:v>9.4667062759399414</c:v>
                      </c:pt>
                      <c:pt idx="109">
                        <c:v>9.4059038162231445</c:v>
                      </c:pt>
                      <c:pt idx="110">
                        <c:v>9.3446598052978516</c:v>
                      </c:pt>
                      <c:pt idx="111">
                        <c:v>9.2829771041870117</c:v>
                      </c:pt>
                      <c:pt idx="112">
                        <c:v>9.2208614349365234</c:v>
                      </c:pt>
                      <c:pt idx="113">
                        <c:v>9.1583213806152344</c:v>
                      </c:pt>
                      <c:pt idx="114">
                        <c:v>9.095362663269043</c:v>
                      </c:pt>
                      <c:pt idx="115">
                        <c:v>9.0319995880126953</c:v>
                      </c:pt>
                      <c:pt idx="116">
                        <c:v>8.9682321548461914</c:v>
                      </c:pt>
                      <c:pt idx="117">
                        <c:v>8.9040765762329102</c:v>
                      </c:pt>
                      <c:pt idx="118">
                        <c:v>8.8395309448242188</c:v>
                      </c:pt>
                      <c:pt idx="119">
                        <c:v>8.7746047973632813</c:v>
                      </c:pt>
                      <c:pt idx="120">
                        <c:v>8.7093019485473633</c:v>
                      </c:pt>
                      <c:pt idx="121">
                        <c:v>8.6436281204223633</c:v>
                      </c:pt>
                      <c:pt idx="122">
                        <c:v>8.5775871276855469</c:v>
                      </c:pt>
                      <c:pt idx="123">
                        <c:v>8.5111904144287109</c:v>
                      </c:pt>
                      <c:pt idx="124">
                        <c:v>8.4444389343261719</c:v>
                      </c:pt>
                      <c:pt idx="125">
                        <c:v>8.377349853515625</c:v>
                      </c:pt>
                      <c:pt idx="126">
                        <c:v>8.3099260330200195</c:v>
                      </c:pt>
                      <c:pt idx="127">
                        <c:v>8.2421865463256836</c:v>
                      </c:pt>
                      <c:pt idx="128">
                        <c:v>8.1741552352905273</c:v>
                      </c:pt>
                      <c:pt idx="129">
                        <c:v>8.1058473587036133</c:v>
                      </c:pt>
                      <c:pt idx="130">
                        <c:v>8.0372724533081055</c:v>
                      </c:pt>
                      <c:pt idx="131">
                        <c:v>7.9684405326843262</c:v>
                      </c:pt>
                      <c:pt idx="132">
                        <c:v>7.8993444442749023</c:v>
                      </c:pt>
                      <c:pt idx="133">
                        <c:v>7.829986572265625</c:v>
                      </c:pt>
                      <c:pt idx="134">
                        <c:v>7.7603530883789063</c:v>
                      </c:pt>
                      <c:pt idx="135">
                        <c:v>7.6904463768005371</c:v>
                      </c:pt>
                      <c:pt idx="136">
                        <c:v>7.620269775390625</c:v>
                      </c:pt>
                      <c:pt idx="137">
                        <c:v>7.5498418807983398</c:v>
                      </c:pt>
                      <c:pt idx="138">
                        <c:v>7.4791679382324219</c:v>
                      </c:pt>
                      <c:pt idx="139">
                        <c:v>7.4082794189453125</c:v>
                      </c:pt>
                      <c:pt idx="140">
                        <c:v>7.3372006416320801</c:v>
                      </c:pt>
                      <c:pt idx="141">
                        <c:v>7.2659449577331543</c:v>
                      </c:pt>
                      <c:pt idx="142">
                        <c:v>7.1945357322692871</c:v>
                      </c:pt>
                      <c:pt idx="143">
                        <c:v>7.1229796409606934</c:v>
                      </c:pt>
                      <c:pt idx="144">
                        <c:v>7.0512785911560059</c:v>
                      </c:pt>
                      <c:pt idx="145">
                        <c:v>6.9794344902038574</c:v>
                      </c:pt>
                      <c:pt idx="146">
                        <c:v>6.9074416160583496</c:v>
                      </c:pt>
                      <c:pt idx="147">
                        <c:v>6.835303783416748</c:v>
                      </c:pt>
                      <c:pt idx="148">
                        <c:v>6.7630181312561035</c:v>
                      </c:pt>
                      <c:pt idx="149">
                        <c:v>6.6906051635742188</c:v>
                      </c:pt>
                      <c:pt idx="150">
                        <c:v>6.6180806159973145</c:v>
                      </c:pt>
                      <c:pt idx="151">
                        <c:v>6.5453343391418457</c:v>
                      </c:pt>
                      <c:pt idx="152">
                        <c:v>6.4723882675170898</c:v>
                      </c:pt>
                      <c:pt idx="153">
                        <c:v>6.3993868827819824</c:v>
                      </c:pt>
                      <c:pt idx="154">
                        <c:v>6.3263440132141113</c:v>
                      </c:pt>
                      <c:pt idx="155">
                        <c:v>6.2532792091369629</c:v>
                      </c:pt>
                      <c:pt idx="156">
                        <c:v>6.180206298828125</c:v>
                      </c:pt>
                      <c:pt idx="157">
                        <c:v>6.1071367263793945</c:v>
                      </c:pt>
                      <c:pt idx="158">
                        <c:v>6.0341038703918457</c:v>
                      </c:pt>
                      <c:pt idx="159">
                        <c:v>5.9611029624938965</c:v>
                      </c:pt>
                      <c:pt idx="160">
                        <c:v>5.8881649971008301</c:v>
                      </c:pt>
                      <c:pt idx="161">
                        <c:v>5.8152956962585449</c:v>
                      </c:pt>
                      <c:pt idx="162">
                        <c:v>5.7425055503845215</c:v>
                      </c:pt>
                      <c:pt idx="163">
                        <c:v>5.669804573059082</c:v>
                      </c:pt>
                      <c:pt idx="164">
                        <c:v>5.5972080230712891</c:v>
                      </c:pt>
                      <c:pt idx="165">
                        <c:v>5.5247149467468262</c:v>
                      </c:pt>
                      <c:pt idx="166">
                        <c:v>5.4523501396179199</c:v>
                      </c:pt>
                      <c:pt idx="167">
                        <c:v>5.3801255226135254</c:v>
                      </c:pt>
                      <c:pt idx="168">
                        <c:v>5.3080558776855469</c:v>
                      </c:pt>
                      <c:pt idx="169">
                        <c:v>5.2361588478088379</c:v>
                      </c:pt>
                      <c:pt idx="170">
                        <c:v>5.1644563674926758</c:v>
                      </c:pt>
                      <c:pt idx="171">
                        <c:v>5.0929579734802246</c:v>
                      </c:pt>
                      <c:pt idx="172">
                        <c:v>5.0216879844665527</c:v>
                      </c:pt>
                      <c:pt idx="173">
                        <c:v>4.950648307800293</c:v>
                      </c:pt>
                      <c:pt idx="174">
                        <c:v>4.8798561096191406</c:v>
                      </c:pt>
                      <c:pt idx="175">
                        <c:v>4.809326171875</c:v>
                      </c:pt>
                      <c:pt idx="176">
                        <c:v>4.7390618324279785</c:v>
                      </c:pt>
                      <c:pt idx="177">
                        <c:v>4.669074535369873</c:v>
                      </c:pt>
                      <c:pt idx="178">
                        <c:v>4.5993828773498535</c:v>
                      </c:pt>
                      <c:pt idx="179">
                        <c:v>4.5299968719482422</c:v>
                      </c:pt>
                      <c:pt idx="180">
                        <c:v>4.4609289169311523</c:v>
                      </c:pt>
                      <c:pt idx="181">
                        <c:v>4.3922057151794434</c:v>
                      </c:pt>
                      <c:pt idx="182">
                        <c:v>4.3238377571105957</c:v>
                      </c:pt>
                      <c:pt idx="183">
                        <c:v>4.2558455467224121</c:v>
                      </c:pt>
                      <c:pt idx="184">
                        <c:v>4.1882433891296387</c:v>
                      </c:pt>
                      <c:pt idx="185">
                        <c:v>4.1210484504699707</c:v>
                      </c:pt>
                      <c:pt idx="186">
                        <c:v>4.0542693138122559</c:v>
                      </c:pt>
                      <c:pt idx="187">
                        <c:v>3.9879200458526611</c:v>
                      </c:pt>
                      <c:pt idx="188">
                        <c:v>3.922008752822876</c:v>
                      </c:pt>
                      <c:pt idx="189">
                        <c:v>3.8565456867218018</c:v>
                      </c:pt>
                      <c:pt idx="190">
                        <c:v>3.7915513515472412</c:v>
                      </c:pt>
                      <c:pt idx="191">
                        <c:v>3.7270252704620361</c:v>
                      </c:pt>
                      <c:pt idx="192">
                        <c:v>3.6629908084869385</c:v>
                      </c:pt>
                      <c:pt idx="193">
                        <c:v>3.5994572639465332</c:v>
                      </c:pt>
                      <c:pt idx="194">
                        <c:v>3.5364491939544678</c:v>
                      </c:pt>
                      <c:pt idx="195">
                        <c:v>3.4739773273468018</c:v>
                      </c:pt>
                      <c:pt idx="196">
                        <c:v>3.4120573997497559</c:v>
                      </c:pt>
                      <c:pt idx="197">
                        <c:v>3.3507015705108643</c:v>
                      </c:pt>
                      <c:pt idx="198">
                        <c:v>3.2899239063262939</c:v>
                      </c:pt>
                      <c:pt idx="199">
                        <c:v>3.229722261428833</c:v>
                      </c:pt>
                      <c:pt idx="200">
                        <c:v>3.1701169013977051</c:v>
                      </c:pt>
                      <c:pt idx="201">
                        <c:v>3.1111090183258057</c:v>
                      </c:pt>
                      <c:pt idx="202">
                        <c:v>3.0527093410491943</c:v>
                      </c:pt>
                      <c:pt idx="203">
                        <c:v>2.994931697845459</c:v>
                      </c:pt>
                      <c:pt idx="204">
                        <c:v>2.9377815723419189</c:v>
                      </c:pt>
                      <c:pt idx="205">
                        <c:v>2.8812758922576904</c:v>
                      </c:pt>
                      <c:pt idx="206">
                        <c:v>2.8254244327545166</c:v>
                      </c:pt>
                      <c:pt idx="207">
                        <c:v>2.7702407836914063</c:v>
                      </c:pt>
                      <c:pt idx="208">
                        <c:v>2.7157411575317383</c:v>
                      </c:pt>
                      <c:pt idx="209">
                        <c:v>2.6619281768798828</c:v>
                      </c:pt>
                      <c:pt idx="210">
                        <c:v>2.6088132858276367</c:v>
                      </c:pt>
                      <c:pt idx="211">
                        <c:v>2.5564029216766357</c:v>
                      </c:pt>
                      <c:pt idx="212">
                        <c:v>2.5047130584716797</c:v>
                      </c:pt>
                      <c:pt idx="213">
                        <c:v>2.4537408351898193</c:v>
                      </c:pt>
                      <c:pt idx="214">
                        <c:v>2.4034938812255859</c:v>
                      </c:pt>
                      <c:pt idx="215">
                        <c:v>2.3539853096008301</c:v>
                      </c:pt>
                      <c:pt idx="216">
                        <c:v>2.3052217960357666</c:v>
                      </c:pt>
                      <c:pt idx="217">
                        <c:v>2.2572212219238281</c:v>
                      </c:pt>
                      <c:pt idx="218">
                        <c:v>2.209986686706543</c:v>
                      </c:pt>
                      <c:pt idx="219">
                        <c:v>2.1635322570800781</c:v>
                      </c:pt>
                      <c:pt idx="220">
                        <c:v>2.1178674697875977</c:v>
                      </c:pt>
                      <c:pt idx="221">
                        <c:v>2.0730018615722656</c:v>
                      </c:pt>
                      <c:pt idx="222">
                        <c:v>2.0289435386657715</c:v>
                      </c:pt>
                      <c:pt idx="223">
                        <c:v>1.9857019186019897</c:v>
                      </c:pt>
                      <c:pt idx="224">
                        <c:v>1.9432830810546875</c:v>
                      </c:pt>
                      <c:pt idx="225">
                        <c:v>1.9016900062561035</c:v>
                      </c:pt>
                      <c:pt idx="226">
                        <c:v>1.8612676858901978</c:v>
                      </c:pt>
                      <c:pt idx="227">
                        <c:v>1.8219947814941406</c:v>
                      </c:pt>
                      <c:pt idx="228">
                        <c:v>1.7835513353347778</c:v>
                      </c:pt>
                      <c:pt idx="229">
                        <c:v>1.7459410429000854</c:v>
                      </c:pt>
                      <c:pt idx="230">
                        <c:v>1.7085659503936768</c:v>
                      </c:pt>
                      <c:pt idx="231">
                        <c:v>1.6720734834671021</c:v>
                      </c:pt>
                      <c:pt idx="232">
                        <c:v>1.636473536491394</c:v>
                      </c:pt>
                      <c:pt idx="233">
                        <c:v>1.6017699241638184</c:v>
                      </c:pt>
                      <c:pt idx="234">
                        <c:v>1.5679733753204346</c:v>
                      </c:pt>
                      <c:pt idx="235">
                        <c:v>1.5350905656814575</c:v>
                      </c:pt>
                      <c:pt idx="236">
                        <c:v>1.5031253099441528</c:v>
                      </c:pt>
                      <c:pt idx="237">
                        <c:v>1.4720879793167114</c:v>
                      </c:pt>
                      <c:pt idx="238">
                        <c:v>1.4419785737991333</c:v>
                      </c:pt>
                      <c:pt idx="239">
                        <c:v>1.4129868745803833</c:v>
                      </c:pt>
                      <c:pt idx="240">
                        <c:v>1.3847579956054688</c:v>
                      </c:pt>
                      <c:pt idx="241">
                        <c:v>1.357478141784668</c:v>
                      </c:pt>
                      <c:pt idx="242">
                        <c:v>1.3311613798141479</c:v>
                      </c:pt>
                      <c:pt idx="243">
                        <c:v>1.3058077096939087</c:v>
                      </c:pt>
                      <c:pt idx="244">
                        <c:v>1.2814277410507202</c:v>
                      </c:pt>
                      <c:pt idx="245">
                        <c:v>1.258028507232666</c:v>
                      </c:pt>
                      <c:pt idx="246">
                        <c:v>1.2356133460998535</c:v>
                      </c:pt>
                      <c:pt idx="247">
                        <c:v>1.2141860723495483</c:v>
                      </c:pt>
                      <c:pt idx="248">
                        <c:v>1.1937568187713623</c:v>
                      </c:pt>
                      <c:pt idx="249">
                        <c:v>1.1743259429931641</c:v>
                      </c:pt>
                      <c:pt idx="250">
                        <c:v>1.1559003591537476</c:v>
                      </c:pt>
                      <c:pt idx="251">
                        <c:v>1.1384800672531128</c:v>
                      </c:pt>
                      <c:pt idx="252">
                        <c:v>1.1220722198486328</c:v>
                      </c:pt>
                      <c:pt idx="253">
                        <c:v>1.1066834926605225</c:v>
                      </c:pt>
                      <c:pt idx="254">
                        <c:v>1.0923178195953369</c:v>
                      </c:pt>
                      <c:pt idx="255">
                        <c:v>1.0789748430252075</c:v>
                      </c:pt>
                      <c:pt idx="256">
                        <c:v>1.0666652917861938</c:v>
                      </c:pt>
                      <c:pt idx="257">
                        <c:v>1.0553857088088989</c:v>
                      </c:pt>
                      <c:pt idx="258">
                        <c:v>1.0451501607894897</c:v>
                      </c:pt>
                      <c:pt idx="259">
                        <c:v>1.0359477996826172</c:v>
                      </c:pt>
                      <c:pt idx="260">
                        <c:v>1.0277894735336304</c:v>
                      </c:pt>
                      <c:pt idx="261">
                        <c:v>1.0206751823425293</c:v>
                      </c:pt>
                      <c:pt idx="262">
                        <c:v>1.0146048069000244</c:v>
                      </c:pt>
                      <c:pt idx="263">
                        <c:v>1.0095853805541992</c:v>
                      </c:pt>
                      <c:pt idx="264">
                        <c:v>1.0056204795837402</c:v>
                      </c:pt>
                      <c:pt idx="265">
                        <c:v>1.002703070640564</c:v>
                      </c:pt>
                      <c:pt idx="266">
                        <c:v>1.0008436441421509</c:v>
                      </c:pt>
                      <c:pt idx="267">
                        <c:v>1.000038743019104</c:v>
                      </c:pt>
                      <c:pt idx="268">
                        <c:v>1.0002882480621338</c:v>
                      </c:pt>
                      <c:pt idx="269">
                        <c:v>1.0015958547592163</c:v>
                      </c:pt>
                      <c:pt idx="270">
                        <c:v>1.0039613246917725</c:v>
                      </c:pt>
                      <c:pt idx="271">
                        <c:v>1.0073850154876709</c:v>
                      </c:pt>
                      <c:pt idx="272">
                        <c:v>1.0118701457977295</c:v>
                      </c:pt>
                      <c:pt idx="273">
                        <c:v>1.0174098014831543</c:v>
                      </c:pt>
                      <c:pt idx="274">
                        <c:v>1.0240038633346558</c:v>
                      </c:pt>
                      <c:pt idx="275">
                        <c:v>1.0316594839096069</c:v>
                      </c:pt>
                      <c:pt idx="276">
                        <c:v>1.0403696298599243</c:v>
                      </c:pt>
                      <c:pt idx="277">
                        <c:v>1.0501377582550049</c:v>
                      </c:pt>
                      <c:pt idx="278">
                        <c:v>1.0609569549560547</c:v>
                      </c:pt>
                      <c:pt idx="279">
                        <c:v>1.0728306770324707</c:v>
                      </c:pt>
                      <c:pt idx="280">
                        <c:v>1.0857552289962769</c:v>
                      </c:pt>
                      <c:pt idx="281">
                        <c:v>1.0997238159179688</c:v>
                      </c:pt>
                      <c:pt idx="282">
                        <c:v>1.1147434711456299</c:v>
                      </c:pt>
                      <c:pt idx="283">
                        <c:v>1.1307998895645142</c:v>
                      </c:pt>
                      <c:pt idx="284">
                        <c:v>1.1479003429412842</c:v>
                      </c:pt>
                      <c:pt idx="285">
                        <c:v>1.1660341024398804</c:v>
                      </c:pt>
                      <c:pt idx="286">
                        <c:v>1.1852048635482788</c:v>
                      </c:pt>
                      <c:pt idx="287">
                        <c:v>1.2054054737091064</c:v>
                      </c:pt>
                      <c:pt idx="288">
                        <c:v>1.2266291379928589</c:v>
                      </c:pt>
                      <c:pt idx="289">
                        <c:v>1.248882532119751</c:v>
                      </c:pt>
                      <c:pt idx="290">
                        <c:v>1.2721552848815918</c:v>
                      </c:pt>
                      <c:pt idx="291">
                        <c:v>1.2964367866516113</c:v>
                      </c:pt>
                      <c:pt idx="292">
                        <c:v>1.3217306137084961</c:v>
                      </c:pt>
                      <c:pt idx="293">
                        <c:v>1.3480298519134521</c:v>
                      </c:pt>
                      <c:pt idx="294">
                        <c:v>1.3753237724304199</c:v>
                      </c:pt>
                      <c:pt idx="295">
                        <c:v>1.4036089181900024</c:v>
                      </c:pt>
                      <c:pt idx="296">
                        <c:v>1.4328817129135132</c:v>
                      </c:pt>
                      <c:pt idx="297">
                        <c:v>1.4631316661834717</c:v>
                      </c:pt>
                      <c:pt idx="298">
                        <c:v>1.4943623542785645</c:v>
                      </c:pt>
                      <c:pt idx="299">
                        <c:v>1.5265598297119141</c:v>
                      </c:pt>
                      <c:pt idx="300">
                        <c:v>1.5597236156463623</c:v>
                      </c:pt>
                      <c:pt idx="301">
                        <c:v>1.5938436985015869</c:v>
                      </c:pt>
                      <c:pt idx="302">
                        <c:v>1.6289093494415283</c:v>
                      </c:pt>
                      <c:pt idx="303">
                        <c:v>1.664920449256897</c:v>
                      </c:pt>
                      <c:pt idx="304">
                        <c:v>1.7018630504608154</c:v>
                      </c:pt>
                      <c:pt idx="305">
                        <c:v>1.7397334575653076</c:v>
                      </c:pt>
                      <c:pt idx="306">
                        <c:v>1.7785177230834961</c:v>
                      </c:pt>
                      <c:pt idx="307">
                        <c:v>1.818209171295166</c:v>
                      </c:pt>
                      <c:pt idx="308">
                        <c:v>1.8588001728057861</c:v>
                      </c:pt>
                      <c:pt idx="309">
                        <c:v>1.9002771377563477</c:v>
                      </c:pt>
                      <c:pt idx="310">
                        <c:v>1.9426398277282715</c:v>
                      </c:pt>
                      <c:pt idx="311">
                        <c:v>1.9858707189559937</c:v>
                      </c:pt>
                      <c:pt idx="312">
                        <c:v>2.0299627780914307</c:v>
                      </c:pt>
                      <c:pt idx="313">
                        <c:v>2.0749125480651855</c:v>
                      </c:pt>
                      <c:pt idx="314">
                        <c:v>2.1207039356231689</c:v>
                      </c:pt>
                      <c:pt idx="315">
                        <c:v>2.1673305034637451</c:v>
                      </c:pt>
                      <c:pt idx="316">
                        <c:v>2.2147774696350098</c:v>
                      </c:pt>
                      <c:pt idx="317">
                        <c:v>2.2630417346954346</c:v>
                      </c:pt>
                      <c:pt idx="318">
                        <c:v>2.3121058940887451</c:v>
                      </c:pt>
                      <c:pt idx="319">
                        <c:v>2.3619554042816162</c:v>
                      </c:pt>
                      <c:pt idx="320">
                        <c:v>2.4125800132751465</c:v>
                      </c:pt>
                      <c:pt idx="321">
                        <c:v>2.4639675617218018</c:v>
                      </c:pt>
                      <c:pt idx="322">
                        <c:v>2.5161104202270508</c:v>
                      </c:pt>
                      <c:pt idx="323">
                        <c:v>2.5689938068389893</c:v>
                      </c:pt>
                      <c:pt idx="324">
                        <c:v>2.6226098537445068</c:v>
                      </c:pt>
                      <c:pt idx="325">
                        <c:v>2.6769459247589111</c:v>
                      </c:pt>
                      <c:pt idx="326">
                        <c:v>2.7319908142089844</c:v>
                      </c:pt>
                      <c:pt idx="327">
                        <c:v>2.7877316474914551</c:v>
                      </c:pt>
                      <c:pt idx="328">
                        <c:v>2.8441557884216309</c:v>
                      </c:pt>
                      <c:pt idx="329">
                        <c:v>2.9012515544891357</c:v>
                      </c:pt>
                      <c:pt idx="330">
                        <c:v>2.9590065479278564</c:v>
                      </c:pt>
                      <c:pt idx="331">
                        <c:v>3.0174045562744141</c:v>
                      </c:pt>
                      <c:pt idx="332">
                        <c:v>3.076430082321167</c:v>
                      </c:pt>
                      <c:pt idx="333">
                        <c:v>3.1360690593719482</c:v>
                      </c:pt>
                      <c:pt idx="334">
                        <c:v>3.1963126659393311</c:v>
                      </c:pt>
                      <c:pt idx="335">
                        <c:v>3.2571463584899902</c:v>
                      </c:pt>
                      <c:pt idx="336">
                        <c:v>3.318556547164917</c:v>
                      </c:pt>
                      <c:pt idx="337">
                        <c:v>3.3805367946624756</c:v>
                      </c:pt>
                      <c:pt idx="338">
                        <c:v>3.4430665969848633</c:v>
                      </c:pt>
                      <c:pt idx="339">
                        <c:v>3.5061447620391846</c:v>
                      </c:pt>
                      <c:pt idx="340">
                        <c:v>3.5697469711303711</c:v>
                      </c:pt>
                      <c:pt idx="341">
                        <c:v>3.6338672637939453</c:v>
                      </c:pt>
                      <c:pt idx="342">
                        <c:v>3.6984851360321045</c:v>
                      </c:pt>
                      <c:pt idx="343">
                        <c:v>3.7635879516601563</c:v>
                      </c:pt>
                      <c:pt idx="344">
                        <c:v>3.8291568756103516</c:v>
                      </c:pt>
                      <c:pt idx="345">
                        <c:v>3.8951840400695801</c:v>
                      </c:pt>
                      <c:pt idx="346">
                        <c:v>3.9616560935974121</c:v>
                      </c:pt>
                      <c:pt idx="347">
                        <c:v>4.0285534858703613</c:v>
                      </c:pt>
                      <c:pt idx="348">
                        <c:v>4.0958652496337891</c:v>
                      </c:pt>
                      <c:pt idx="349">
                        <c:v>4.1635837554931641</c:v>
                      </c:pt>
                      <c:pt idx="350">
                        <c:v>4.2317008972167969</c:v>
                      </c:pt>
                      <c:pt idx="351">
                        <c:v>4.3001885414123535</c:v>
                      </c:pt>
                      <c:pt idx="352">
                        <c:v>4.3690471649169922</c:v>
                      </c:pt>
                      <c:pt idx="353">
                        <c:v>4.4382572174072266</c:v>
                      </c:pt>
                      <c:pt idx="354">
                        <c:v>4.507805347442627</c:v>
                      </c:pt>
                      <c:pt idx="355">
                        <c:v>4.5776762962341309</c:v>
                      </c:pt>
                      <c:pt idx="356">
                        <c:v>4.647852897644043</c:v>
                      </c:pt>
                      <c:pt idx="357">
                        <c:v>4.7183265686035156</c:v>
                      </c:pt>
                      <c:pt idx="358">
                        <c:v>4.7890725135803223</c:v>
                      </c:pt>
                      <c:pt idx="359">
                        <c:v>4.8600897789001465</c:v>
                      </c:pt>
                      <c:pt idx="360">
                        <c:v>4.9313578605651855</c:v>
                      </c:pt>
                      <c:pt idx="361">
                        <c:v>5.0028738975524902</c:v>
                      </c:pt>
                      <c:pt idx="362">
                        <c:v>5.0746097564697266</c:v>
                      </c:pt>
                      <c:pt idx="363">
                        <c:v>5.1465702056884766</c:v>
                      </c:pt>
                      <c:pt idx="364">
                        <c:v>5.2187366485595703</c:v>
                      </c:pt>
                      <c:pt idx="365">
                        <c:v>5.2910928726196289</c:v>
                      </c:pt>
                      <c:pt idx="366">
                        <c:v>5.3636245727539063</c:v>
                      </c:pt>
                      <c:pt idx="367">
                        <c:v>5.4363179206848145</c:v>
                      </c:pt>
                      <c:pt idx="368">
                        <c:v>5.5091609954833984</c:v>
                      </c:pt>
                      <c:pt idx="369">
                        <c:v>5.5821337699890137</c:v>
                      </c:pt>
                      <c:pt idx="370">
                        <c:v>5.6552314758300781</c:v>
                      </c:pt>
                      <c:pt idx="371">
                        <c:v>5.7284297943115234</c:v>
                      </c:pt>
                      <c:pt idx="372">
                        <c:v>5.8017277717590332</c:v>
                      </c:pt>
                      <c:pt idx="373">
                        <c:v>5.8751068115234375</c:v>
                      </c:pt>
                      <c:pt idx="374">
                        <c:v>5.9485559463500977</c:v>
                      </c:pt>
                      <c:pt idx="375">
                        <c:v>6.0220651626586914</c:v>
                      </c:pt>
                      <c:pt idx="376">
                        <c:v>6.095616340637207</c:v>
                      </c:pt>
                      <c:pt idx="377">
                        <c:v>6.1692075729370117</c:v>
                      </c:pt>
                      <c:pt idx="378">
                        <c:v>6.2428169250488281</c:v>
                      </c:pt>
                      <c:pt idx="379">
                        <c:v>6.3164334297180176</c:v>
                      </c:pt>
                      <c:pt idx="380">
                        <c:v>6.3900418281555176</c:v>
                      </c:pt>
                      <c:pt idx="381">
                        <c:v>6.4636268615722656</c:v>
                      </c:pt>
                      <c:pt idx="382">
                        <c:v>6.5371756553649902</c:v>
                      </c:pt>
                      <c:pt idx="383">
                        <c:v>6.6106796264648438</c:v>
                      </c:pt>
                      <c:pt idx="384">
                        <c:v>6.6841235160827637</c:v>
                      </c:pt>
                      <c:pt idx="385">
                        <c:v>6.7574958801269531</c:v>
                      </c:pt>
                      <c:pt idx="386">
                        <c:v>6.8307886123657227</c:v>
                      </c:pt>
                      <c:pt idx="387">
                        <c:v>6.9039921760559082</c:v>
                      </c:pt>
                      <c:pt idx="388">
                        <c:v>6.9770865440368652</c:v>
                      </c:pt>
                      <c:pt idx="389">
                        <c:v>7.0500712394714355</c:v>
                      </c:pt>
                      <c:pt idx="390">
                        <c:v>7.1229248046875</c:v>
                      </c:pt>
                      <c:pt idx="391">
                        <c:v>7.195641040802002</c:v>
                      </c:pt>
                      <c:pt idx="392">
                        <c:v>7.2682027816772461</c:v>
                      </c:pt>
                      <c:pt idx="393">
                        <c:v>7.3406033515930176</c:v>
                      </c:pt>
                      <c:pt idx="394">
                        <c:v>7.4128155708312988</c:v>
                      </c:pt>
                      <c:pt idx="395">
                        <c:v>7.4848461151123047</c:v>
                      </c:pt>
                      <c:pt idx="396">
                        <c:v>7.5566716194152832</c:v>
                      </c:pt>
                      <c:pt idx="397">
                        <c:v>7.628291130065918</c:v>
                      </c:pt>
                      <c:pt idx="398">
                        <c:v>7.6996879577636719</c:v>
                      </c:pt>
                      <c:pt idx="399">
                        <c:v>7.7708597183227539</c:v>
                      </c:pt>
                      <c:pt idx="400">
                        <c:v>7.8417830467224121</c:v>
                      </c:pt>
                      <c:pt idx="401">
                        <c:v>7.9124646186828613</c:v>
                      </c:pt>
                      <c:pt idx="402">
                        <c:v>7.9828858375549316</c:v>
                      </c:pt>
                      <c:pt idx="403">
                        <c:v>8.0530290603637695</c:v>
                      </c:pt>
                      <c:pt idx="404">
                        <c:v>8.122894287109375</c:v>
                      </c:pt>
                      <c:pt idx="405">
                        <c:v>8.1924619674682617</c:v>
                      </c:pt>
                      <c:pt idx="406">
                        <c:v>8.2617225646972656</c:v>
                      </c:pt>
                      <c:pt idx="407">
                        <c:v>8.3306732177734375</c:v>
                      </c:pt>
                      <c:pt idx="408">
                        <c:v>8.3992977142333984</c:v>
                      </c:pt>
                      <c:pt idx="409">
                        <c:v>8.4675865173339844</c:v>
                      </c:pt>
                      <c:pt idx="410">
                        <c:v>8.5355319976806641</c:v>
                      </c:pt>
                      <c:pt idx="411">
                        <c:v>8.6031265258789063</c:v>
                      </c:pt>
                      <c:pt idx="412">
                        <c:v>8.6703672409057617</c:v>
                      </c:pt>
                      <c:pt idx="413">
                        <c:v>8.7372341156005859</c:v>
                      </c:pt>
                      <c:pt idx="414">
                        <c:v>8.8037271499633789</c:v>
                      </c:pt>
                      <c:pt idx="415">
                        <c:v>8.8698368072509766</c:v>
                      </c:pt>
                      <c:pt idx="416">
                        <c:v>8.9355487823486328</c:v>
                      </c:pt>
                      <c:pt idx="417">
                        <c:v>9.0008554458618164</c:v>
                      </c:pt>
                      <c:pt idx="418">
                        <c:v>9.0657472610473633</c:v>
                      </c:pt>
                      <c:pt idx="419">
                        <c:v>9.130218505859375</c:v>
                      </c:pt>
                      <c:pt idx="420">
                        <c:v>9.1942615509033203</c:v>
                      </c:pt>
                      <c:pt idx="421">
                        <c:v>9.2578582763671875</c:v>
                      </c:pt>
                      <c:pt idx="422">
                        <c:v>9.3210248947143555</c:v>
                      </c:pt>
                      <c:pt idx="423">
                        <c:v>9.3837308883666992</c:v>
                      </c:pt>
                      <c:pt idx="424">
                        <c:v>9.4459867477416992</c:v>
                      </c:pt>
                      <c:pt idx="425">
                        <c:v>9.5077762603759766</c:v>
                      </c:pt>
                      <c:pt idx="426">
                        <c:v>9.5690937042236328</c:v>
                      </c:pt>
                      <c:pt idx="427">
                        <c:v>9.6299381256103516</c:v>
                      </c:pt>
                      <c:pt idx="428">
                        <c:v>9.6902990341186523</c:v>
                      </c:pt>
                      <c:pt idx="429">
                        <c:v>9.7501649856567383</c:v>
                      </c:pt>
                      <c:pt idx="430">
                        <c:v>9.809539794921875</c:v>
                      </c:pt>
                      <c:pt idx="431">
                        <c:v>9.868403434753418</c:v>
                      </c:pt>
                      <c:pt idx="432">
                        <c:v>9.9267616271972656</c:v>
                      </c:pt>
                      <c:pt idx="433">
                        <c:v>9.9846029281616211</c:v>
                      </c:pt>
                      <c:pt idx="434">
                        <c:v>10.041925430297852</c:v>
                      </c:pt>
                      <c:pt idx="435">
                        <c:v>10.098727226257324</c:v>
                      </c:pt>
                      <c:pt idx="436">
                        <c:v>10.155000686645508</c:v>
                      </c:pt>
                      <c:pt idx="437">
                        <c:v>10.21074104309082</c:v>
                      </c:pt>
                      <c:pt idx="438">
                        <c:v>10.26594066619873</c:v>
                      </c:pt>
                      <c:pt idx="439">
                        <c:v>10.320605278015137</c:v>
                      </c:pt>
                      <c:pt idx="440">
                        <c:v>10.374717712402344</c:v>
                      </c:pt>
                      <c:pt idx="441">
                        <c:v>10.428281784057617</c:v>
                      </c:pt>
                      <c:pt idx="442">
                        <c:v>10.481288909912109</c:v>
                      </c:pt>
                      <c:pt idx="443">
                        <c:v>10.533730506896973</c:v>
                      </c:pt>
                      <c:pt idx="444">
                        <c:v>10.585606575012207</c:v>
                      </c:pt>
                      <c:pt idx="445">
                        <c:v>10.636918067932129</c:v>
                      </c:pt>
                      <c:pt idx="446">
                        <c:v>10.687653541564941</c:v>
                      </c:pt>
                      <c:pt idx="447">
                        <c:v>10.737812042236328</c:v>
                      </c:pt>
                      <c:pt idx="448">
                        <c:v>10.787391662597656</c:v>
                      </c:pt>
                      <c:pt idx="449">
                        <c:v>10.836393356323242</c:v>
                      </c:pt>
                      <c:pt idx="450">
                        <c:v>10.884806632995605</c:v>
                      </c:pt>
                      <c:pt idx="451">
                        <c:v>10.93263053894043</c:v>
                      </c:pt>
                      <c:pt idx="452">
                        <c:v>10.979865074157715</c:v>
                      </c:pt>
                      <c:pt idx="453">
                        <c:v>11.026501655578613</c:v>
                      </c:pt>
                      <c:pt idx="454">
                        <c:v>11.072537422180176</c:v>
                      </c:pt>
                      <c:pt idx="455">
                        <c:v>11.117974281311035</c:v>
                      </c:pt>
                      <c:pt idx="456">
                        <c:v>11.162802696228027</c:v>
                      </c:pt>
                      <c:pt idx="457">
                        <c:v>11.207019805908203</c:v>
                      </c:pt>
                      <c:pt idx="458">
                        <c:v>11.250627517700195</c:v>
                      </c:pt>
                      <c:pt idx="459">
                        <c:v>11.293620109558105</c:v>
                      </c:pt>
                      <c:pt idx="460">
                        <c:v>11.33599853515625</c:v>
                      </c:pt>
                      <c:pt idx="461">
                        <c:v>11.37775707244873</c:v>
                      </c:pt>
                      <c:pt idx="462">
                        <c:v>11.41889762878418</c:v>
                      </c:pt>
                      <c:pt idx="463">
                        <c:v>11.459419250488281</c:v>
                      </c:pt>
                      <c:pt idx="464">
                        <c:v>11.499311447143555</c:v>
                      </c:pt>
                      <c:pt idx="465">
                        <c:v>11.538579940795898</c:v>
                      </c:pt>
                      <c:pt idx="466">
                        <c:v>11.577219009399414</c:v>
                      </c:pt>
                      <c:pt idx="467">
                        <c:v>11.615224838256836</c:v>
                      </c:pt>
                      <c:pt idx="468">
                        <c:v>11.652595520019531</c:v>
                      </c:pt>
                      <c:pt idx="469">
                        <c:v>11.689329147338867</c:v>
                      </c:pt>
                      <c:pt idx="470">
                        <c:v>11.72542667388916</c:v>
                      </c:pt>
                      <c:pt idx="471">
                        <c:v>11.760885238647461</c:v>
                      </c:pt>
                      <c:pt idx="472">
                        <c:v>11.79570484161377</c:v>
                      </c:pt>
                      <c:pt idx="473">
                        <c:v>11.82988166809082</c:v>
                      </c:pt>
                      <c:pt idx="474">
                        <c:v>11.86341667175293</c:v>
                      </c:pt>
                      <c:pt idx="475">
                        <c:v>11.896305084228516</c:v>
                      </c:pt>
                      <c:pt idx="476">
                        <c:v>11.928552627563477</c:v>
                      </c:pt>
                      <c:pt idx="477">
                        <c:v>11.960146903991699</c:v>
                      </c:pt>
                      <c:pt idx="478">
                        <c:v>11.991098403930664</c:v>
                      </c:pt>
                      <c:pt idx="479">
                        <c:v>12.021397590637207</c:v>
                      </c:pt>
                      <c:pt idx="480">
                        <c:v>12.051041603088379</c:v>
                      </c:pt>
                      <c:pt idx="481">
                        <c:v>12.080035209655762</c:v>
                      </c:pt>
                      <c:pt idx="482">
                        <c:v>12.10837459564209</c:v>
                      </c:pt>
                      <c:pt idx="483">
                        <c:v>12.136056900024414</c:v>
                      </c:pt>
                      <c:pt idx="484">
                        <c:v>12.163083076477051</c:v>
                      </c:pt>
                      <c:pt idx="485">
                        <c:v>12.189456939697266</c:v>
                      </c:pt>
                      <c:pt idx="486">
                        <c:v>12.215173721313477</c:v>
                      </c:pt>
                      <c:pt idx="487">
                        <c:v>12.240230560302734</c:v>
                      </c:pt>
                      <c:pt idx="488">
                        <c:v>12.264632225036621</c:v>
                      </c:pt>
                      <c:pt idx="489">
                        <c:v>12.288372039794922</c:v>
                      </c:pt>
                      <c:pt idx="490">
                        <c:v>12.31144905090332</c:v>
                      </c:pt>
                      <c:pt idx="491">
                        <c:v>12.333868026733398</c:v>
                      </c:pt>
                      <c:pt idx="492">
                        <c:v>12.355622291564941</c:v>
                      </c:pt>
                      <c:pt idx="493">
                        <c:v>12.376711845397949</c:v>
                      </c:pt>
                      <c:pt idx="494">
                        <c:v>12.397141456604004</c:v>
                      </c:pt>
                      <c:pt idx="495">
                        <c:v>12.416902542114258</c:v>
                      </c:pt>
                      <c:pt idx="496">
                        <c:v>12.436003684997559</c:v>
                      </c:pt>
                      <c:pt idx="497">
                        <c:v>12.454432487487793</c:v>
                      </c:pt>
                      <c:pt idx="498">
                        <c:v>12.472204208374023</c:v>
                      </c:pt>
                      <c:pt idx="499">
                        <c:v>12.489304542541504</c:v>
                      </c:pt>
                      <c:pt idx="500">
                        <c:v>12.505739212036133</c:v>
                      </c:pt>
                      <c:pt idx="501">
                        <c:v>12.521507263183594</c:v>
                      </c:pt>
                      <c:pt idx="502">
                        <c:v>12.53660774230957</c:v>
                      </c:pt>
                      <c:pt idx="503">
                        <c:v>12.55103874206543</c:v>
                      </c:pt>
                      <c:pt idx="504">
                        <c:v>12.564803123474121</c:v>
                      </c:pt>
                      <c:pt idx="505">
                        <c:v>12.577898025512695</c:v>
                      </c:pt>
                      <c:pt idx="506">
                        <c:v>12.590323448181152</c:v>
                      </c:pt>
                      <c:pt idx="507">
                        <c:v>12.602079391479492</c:v>
                      </c:pt>
                      <c:pt idx="508">
                        <c:v>12.613165855407715</c:v>
                      </c:pt>
                      <c:pt idx="509">
                        <c:v>12.623587608337402</c:v>
                      </c:pt>
                      <c:pt idx="510">
                        <c:v>12.633336067199707</c:v>
                      </c:pt>
                      <c:pt idx="511">
                        <c:v>12.642419815063477</c:v>
                      </c:pt>
                      <c:pt idx="512">
                        <c:v>12.650834083557129</c:v>
                      </c:pt>
                      <c:pt idx="513">
                        <c:v>12.658581733703613</c:v>
                      </c:pt>
                      <c:pt idx="514">
                        <c:v>12.665660858154297</c:v>
                      </c:pt>
                      <c:pt idx="515">
                        <c:v>12.672075271606445</c:v>
                      </c:pt>
                      <c:pt idx="516">
                        <c:v>12.677824020385742</c:v>
                      </c:pt>
                      <c:pt idx="517">
                        <c:v>12.682907104492188</c:v>
                      </c:pt>
                      <c:pt idx="518">
                        <c:v>12.687326431274414</c:v>
                      </c:pt>
                      <c:pt idx="519">
                        <c:v>12.691082954406738</c:v>
                      </c:pt>
                      <c:pt idx="520">
                        <c:v>12.694178581237793</c:v>
                      </c:pt>
                      <c:pt idx="521">
                        <c:v>12.696617126464844</c:v>
                      </c:pt>
                      <c:pt idx="522">
                        <c:v>12.698394775390625</c:v>
                      </c:pt>
                      <c:pt idx="523">
                        <c:v>12.699516296386719</c:v>
                      </c:pt>
                      <c:pt idx="524">
                        <c:v>12.699985504150391</c:v>
                      </c:pt>
                      <c:pt idx="525">
                        <c:v>12.699799537658691</c:v>
                      </c:pt>
                      <c:pt idx="526">
                        <c:v>12.698962211608887</c:v>
                      </c:pt>
                      <c:pt idx="527">
                        <c:v>12.697476387023926</c:v>
                      </c:pt>
                      <c:pt idx="528">
                        <c:v>12.695343017578125</c:v>
                      </c:pt>
                      <c:pt idx="529">
                        <c:v>12.692622184753418</c:v>
                      </c:pt>
                      <c:pt idx="530">
                        <c:v>12.689288139343262</c:v>
                      </c:pt>
                      <c:pt idx="531">
                        <c:v>12.685346603393555</c:v>
                      </c:pt>
                      <c:pt idx="532">
                        <c:v>12.680797576904297</c:v>
                      </c:pt>
                      <c:pt idx="533">
                        <c:v>12.675647735595703</c:v>
                      </c:pt>
                      <c:pt idx="534">
                        <c:v>12.669902801513672</c:v>
                      </c:pt>
                      <c:pt idx="535">
                        <c:v>12.663566589355469</c:v>
                      </c:pt>
                      <c:pt idx="536">
                        <c:v>12.656642913818359</c:v>
                      </c:pt>
                      <c:pt idx="537">
                        <c:v>12.649136543273926</c:v>
                      </c:pt>
                      <c:pt idx="538">
                        <c:v>12.64105224609375</c:v>
                      </c:pt>
                      <c:pt idx="539">
                        <c:v>12.632389068603516</c:v>
                      </c:pt>
                      <c:pt idx="540">
                        <c:v>12.623153686523438</c:v>
                      </c:pt>
                      <c:pt idx="541">
                        <c:v>12.613348007202148</c:v>
                      </c:pt>
                      <c:pt idx="542">
                        <c:v>12.602977752685547</c:v>
                      </c:pt>
                      <c:pt idx="543">
                        <c:v>12.592040061950684</c:v>
                      </c:pt>
                      <c:pt idx="544">
                        <c:v>12.58054256439209</c:v>
                      </c:pt>
                      <c:pt idx="545">
                        <c:v>12.568488121032715</c:v>
                      </c:pt>
                      <c:pt idx="546">
                        <c:v>12.555874824523926</c:v>
                      </c:pt>
                      <c:pt idx="547">
                        <c:v>12.542709350585938</c:v>
                      </c:pt>
                      <c:pt idx="548">
                        <c:v>12.528988838195801</c:v>
                      </c:pt>
                      <c:pt idx="549">
                        <c:v>12.514721870422363</c:v>
                      </c:pt>
                      <c:pt idx="550">
                        <c:v>12.499904632568359</c:v>
                      </c:pt>
                      <c:pt idx="551">
                        <c:v>12.484538078308105</c:v>
                      </c:pt>
                      <c:pt idx="552">
                        <c:v>12.468622207641602</c:v>
                      </c:pt>
                      <c:pt idx="553">
                        <c:v>12.45216178894043</c:v>
                      </c:pt>
                      <c:pt idx="554">
                        <c:v>12.435152053833008</c:v>
                      </c:pt>
                      <c:pt idx="555">
                        <c:v>12.417594909667969</c:v>
                      </c:pt>
                      <c:pt idx="556">
                        <c:v>12.39948844909668</c:v>
                      </c:pt>
                      <c:pt idx="557">
                        <c:v>12.38083553314209</c:v>
                      </c:pt>
                      <c:pt idx="558">
                        <c:v>12.361636161804199</c:v>
                      </c:pt>
                      <c:pt idx="559">
                        <c:v>12.341885566711426</c:v>
                      </c:pt>
                      <c:pt idx="560">
                        <c:v>12.321591377258301</c:v>
                      </c:pt>
                      <c:pt idx="561">
                        <c:v>12.300745964050293</c:v>
                      </c:pt>
                      <c:pt idx="562">
                        <c:v>12.279356956481934</c:v>
                      </c:pt>
                      <c:pt idx="563">
                        <c:v>12.257415771484375</c:v>
                      </c:pt>
                      <c:pt idx="564">
                        <c:v>12.234925270080566</c:v>
                      </c:pt>
                      <c:pt idx="565">
                        <c:v>12.211877822875977</c:v>
                      </c:pt>
                      <c:pt idx="566">
                        <c:v>12.188277244567871</c:v>
                      </c:pt>
                      <c:pt idx="567">
                        <c:v>12.164119720458984</c:v>
                      </c:pt>
                      <c:pt idx="568">
                        <c:v>12.139410018920898</c:v>
                      </c:pt>
                      <c:pt idx="569">
                        <c:v>12.114138603210449</c:v>
                      </c:pt>
                      <c:pt idx="570">
                        <c:v>12.088309288024902</c:v>
                      </c:pt>
                      <c:pt idx="571">
                        <c:v>12.061916351318359</c:v>
                      </c:pt>
                      <c:pt idx="572">
                        <c:v>12.034958839416504</c:v>
                      </c:pt>
                      <c:pt idx="573">
                        <c:v>12.007441520690918</c:v>
                      </c:pt>
                      <c:pt idx="574">
                        <c:v>11.97935962677002</c:v>
                      </c:pt>
                      <c:pt idx="575">
                        <c:v>11.950709342956543</c:v>
                      </c:pt>
                      <c:pt idx="576">
                        <c:v>11.921496391296387</c:v>
                      </c:pt>
                      <c:pt idx="577">
                        <c:v>11.89171028137207</c:v>
                      </c:pt>
                      <c:pt idx="578">
                        <c:v>11.861351013183594</c:v>
                      </c:pt>
                      <c:pt idx="579">
                        <c:v>11.830422401428223</c:v>
                      </c:pt>
                      <c:pt idx="580">
                        <c:v>11.798917770385742</c:v>
                      </c:pt>
                      <c:pt idx="581">
                        <c:v>11.766837120056152</c:v>
                      </c:pt>
                      <c:pt idx="582">
                        <c:v>11.734173774719238</c:v>
                      </c:pt>
                      <c:pt idx="583">
                        <c:v>11.700937271118164</c:v>
                      </c:pt>
                      <c:pt idx="584">
                        <c:v>11.667115211486816</c:v>
                      </c:pt>
                      <c:pt idx="585">
                        <c:v>11.632709503173828</c:v>
                      </c:pt>
                      <c:pt idx="586">
                        <c:v>11.597724914550781</c:v>
                      </c:pt>
                      <c:pt idx="587">
                        <c:v>11.562158584594727</c:v>
                      </c:pt>
                      <c:pt idx="588">
                        <c:v>11.526002883911133</c:v>
                      </c:pt>
                      <c:pt idx="589">
                        <c:v>11.48926830291748</c:v>
                      </c:pt>
                      <c:pt idx="590">
                        <c:v>11.451948165893555</c:v>
                      </c:pt>
                      <c:pt idx="591">
                        <c:v>11.414032936096191</c:v>
                      </c:pt>
                      <c:pt idx="592">
                        <c:v>11.375534057617188</c:v>
                      </c:pt>
                      <c:pt idx="593">
                        <c:v>11.336440086364746</c:v>
                      </c:pt>
                      <c:pt idx="594">
                        <c:v>11.296759605407715</c:v>
                      </c:pt>
                      <c:pt idx="595">
                        <c:v>11.256484985351563</c:v>
                      </c:pt>
                      <c:pt idx="596">
                        <c:v>11.215622901916504</c:v>
                      </c:pt>
                      <c:pt idx="597">
                        <c:v>11.174165725708008</c:v>
                      </c:pt>
                      <c:pt idx="598">
                        <c:v>11.132119178771973</c:v>
                      </c:pt>
                      <c:pt idx="599">
                        <c:v>11.089483261108398</c:v>
                      </c:pt>
                      <c:pt idx="600">
                        <c:v>11.046262741088867</c:v>
                      </c:pt>
                      <c:pt idx="601">
                        <c:v>11.002446174621582</c:v>
                      </c:pt>
                      <c:pt idx="602">
                        <c:v>10.958045959472656</c:v>
                      </c:pt>
                      <c:pt idx="603">
                        <c:v>10.913055419921875</c:v>
                      </c:pt>
                      <c:pt idx="604">
                        <c:v>10.867471694946289</c:v>
                      </c:pt>
                      <c:pt idx="605">
                        <c:v>10.821300506591797</c:v>
                      </c:pt>
                      <c:pt idx="606">
                        <c:v>10.774545669555664</c:v>
                      </c:pt>
                      <c:pt idx="607">
                        <c:v>10.727204322814941</c:v>
                      </c:pt>
                      <c:pt idx="608">
                        <c:v>10.679280281066895</c:v>
                      </c:pt>
                      <c:pt idx="609">
                        <c:v>10.630768775939941</c:v>
                      </c:pt>
                      <c:pt idx="610">
                        <c:v>10.58167839050293</c:v>
                      </c:pt>
                      <c:pt idx="611">
                        <c:v>10.532013893127441</c:v>
                      </c:pt>
                      <c:pt idx="612">
                        <c:v>10.481769561767578</c:v>
                      </c:pt>
                      <c:pt idx="613">
                        <c:v>10.430952072143555</c:v>
                      </c:pt>
                      <c:pt idx="614">
                        <c:v>10.379566192626953</c:v>
                      </c:pt>
                      <c:pt idx="615">
                        <c:v>10.327608108520508</c:v>
                      </c:pt>
                      <c:pt idx="616">
                        <c:v>10.275083541870117</c:v>
                      </c:pt>
                      <c:pt idx="617">
                        <c:v>10.22165584564209</c:v>
                      </c:pt>
                      <c:pt idx="618">
                        <c:v>10.167707443237305</c:v>
                      </c:pt>
                      <c:pt idx="619">
                        <c:v>10.113240242004395</c:v>
                      </c:pt>
                      <c:pt idx="620">
                        <c:v>10.058255195617676</c:v>
                      </c:pt>
                      <c:pt idx="621">
                        <c:v>10.002756118774414</c:v>
                      </c:pt>
                      <c:pt idx="622">
                        <c:v>9.9467535018920898</c:v>
                      </c:pt>
                      <c:pt idx="623">
                        <c:v>9.8902482986450195</c:v>
                      </c:pt>
                      <c:pt idx="624">
                        <c:v>9.8332424163818359</c:v>
                      </c:pt>
                      <c:pt idx="625">
                        <c:v>9.7757406234741211</c:v>
                      </c:pt>
                      <c:pt idx="626">
                        <c:v>9.7177591323852539</c:v>
                      </c:pt>
                      <c:pt idx="627">
                        <c:v>9.6592807769775391</c:v>
                      </c:pt>
                      <c:pt idx="628">
                        <c:v>9.6003332138061523</c:v>
                      </c:pt>
                      <c:pt idx="629">
                        <c:v>9.5409107208251953</c:v>
                      </c:pt>
                      <c:pt idx="630">
                        <c:v>9.4810218811035156</c:v>
                      </c:pt>
                      <c:pt idx="631">
                        <c:v>9.4206714630126953</c:v>
                      </c:pt>
                      <c:pt idx="632">
                        <c:v>9.3598623275756836</c:v>
                      </c:pt>
                      <c:pt idx="633">
                        <c:v>9.2986116409301758</c:v>
                      </c:pt>
                      <c:pt idx="634">
                        <c:v>9.2369041442871094</c:v>
                      </c:pt>
                      <c:pt idx="635">
                        <c:v>9.1747779846191406</c:v>
                      </c:pt>
                      <c:pt idx="636">
                        <c:v>9.1122007369995117</c:v>
                      </c:pt>
                      <c:pt idx="637">
                        <c:v>9.0492124557495117</c:v>
                      </c:pt>
                      <c:pt idx="638">
                        <c:v>8.9857969284057617</c:v>
                      </c:pt>
                      <c:pt idx="639">
                        <c:v>8.9219751358032227</c:v>
                      </c:pt>
                      <c:pt idx="640">
                        <c:v>8.8577461242675781</c:v>
                      </c:pt>
                      <c:pt idx="641">
                        <c:v>8.7931184768676758</c:v>
                      </c:pt>
                      <c:pt idx="642">
                        <c:v>8.7281055450439453</c:v>
                      </c:pt>
                      <c:pt idx="643">
                        <c:v>8.6627111434936523</c:v>
                      </c:pt>
                      <c:pt idx="644">
                        <c:v>8.5969419479370117</c:v>
                      </c:pt>
                      <c:pt idx="645">
                        <c:v>8.5308074951171875</c:v>
                      </c:pt>
                      <c:pt idx="646">
                        <c:v>8.4643163681030273</c:v>
                      </c:pt>
                      <c:pt idx="647">
                        <c:v>8.3974733352661133</c:v>
                      </c:pt>
                      <c:pt idx="648">
                        <c:v>8.3302822113037109</c:v>
                      </c:pt>
                      <c:pt idx="649">
                        <c:v>8.2627649307250977</c:v>
                      </c:pt>
                      <c:pt idx="650">
                        <c:v>8.1949214935302734</c:v>
                      </c:pt>
                      <c:pt idx="651">
                        <c:v>8.1267557144165039</c:v>
                      </c:pt>
                      <c:pt idx="652">
                        <c:v>8.0582818984985352</c:v>
                      </c:pt>
                      <c:pt idx="653">
                        <c:v>7.9895148277282715</c:v>
                      </c:pt>
                      <c:pt idx="654">
                        <c:v>7.920464038848877</c:v>
                      </c:pt>
                      <c:pt idx="655">
                        <c:v>7.8511362075805664</c:v>
                      </c:pt>
                      <c:pt idx="656">
                        <c:v>7.781557559967041</c:v>
                      </c:pt>
                      <c:pt idx="657">
                        <c:v>7.7117090225219727</c:v>
                      </c:pt>
                      <c:pt idx="658">
                        <c:v>7.6416201591491699</c:v>
                      </c:pt>
                      <c:pt idx="659">
                        <c:v>7.5713043212890625</c:v>
                      </c:pt>
                      <c:pt idx="660">
                        <c:v>7.5007643699645996</c:v>
                      </c:pt>
                      <c:pt idx="661">
                        <c:v>7.4300055503845215</c:v>
                      </c:pt>
                      <c:pt idx="662">
                        <c:v>7.3590478897094727</c:v>
                      </c:pt>
                      <c:pt idx="663">
                        <c:v>7.2879042625427246</c:v>
                      </c:pt>
                      <c:pt idx="664">
                        <c:v>7.2165818214416504</c:v>
                      </c:pt>
                      <c:pt idx="665">
                        <c:v>7.1450800895690918</c:v>
                      </c:pt>
                      <c:pt idx="666">
                        <c:v>7.0734319686889648</c:v>
                      </c:pt>
                      <c:pt idx="667">
                        <c:v>7.0016365051269531</c:v>
                      </c:pt>
                      <c:pt idx="668">
                        <c:v>6.9297165870666504</c:v>
                      </c:pt>
                      <c:pt idx="669">
                        <c:v>6.8576822280883789</c:v>
                      </c:pt>
                      <c:pt idx="670">
                        <c:v>6.7855334281921387</c:v>
                      </c:pt>
                      <c:pt idx="671">
                        <c:v>6.7133054733276367</c:v>
                      </c:pt>
                      <c:pt idx="672">
                        <c:v>6.6409845352172852</c:v>
                      </c:pt>
                      <c:pt idx="673">
                        <c:v>6.5686020851135254</c:v>
                      </c:pt>
                      <c:pt idx="674">
                        <c:v>6.4961614608764648</c:v>
                      </c:pt>
                      <c:pt idx="675">
                        <c:v>6.4236736297607422</c:v>
                      </c:pt>
                      <c:pt idx="676">
                        <c:v>6.3511595726013184</c:v>
                      </c:pt>
                      <c:pt idx="677">
                        <c:v>6.2786245346069336</c:v>
                      </c:pt>
                      <c:pt idx="678">
                        <c:v>6.2060832977294922</c:v>
                      </c:pt>
                      <c:pt idx="679">
                        <c:v>6.1335411071777344</c:v>
                      </c:pt>
                      <c:pt idx="680">
                        <c:v>6.0610342025756836</c:v>
                      </c:pt>
                      <c:pt idx="681">
                        <c:v>5.9885549545288086</c:v>
                      </c:pt>
                      <c:pt idx="682">
                        <c:v>5.916135311126709</c:v>
                      </c:pt>
                      <c:pt idx="683">
                        <c:v>5.8437719345092773</c:v>
                      </c:pt>
                      <c:pt idx="684">
                        <c:v>5.771479606628418</c:v>
                      </c:pt>
                      <c:pt idx="685">
                        <c:v>5.69927978515625</c:v>
                      </c:pt>
                      <c:pt idx="686">
                        <c:v>5.6271767616271973</c:v>
                      </c:pt>
                      <c:pt idx="687">
                        <c:v>5.55517578125</c:v>
                      </c:pt>
                      <c:pt idx="688">
                        <c:v>5.4832978248596191</c:v>
                      </c:pt>
                      <c:pt idx="689">
                        <c:v>5.4115619659423828</c:v>
                      </c:pt>
                      <c:pt idx="690">
                        <c:v>5.3399701118469238</c:v>
                      </c:pt>
                      <c:pt idx="691">
                        <c:v>5.2685437202453613</c:v>
                      </c:pt>
                      <c:pt idx="692">
                        <c:v>5.1972932815551758</c:v>
                      </c:pt>
                      <c:pt idx="693">
                        <c:v>5.1262345314025879</c:v>
                      </c:pt>
                      <c:pt idx="694">
                        <c:v>5.0553774833679199</c:v>
                      </c:pt>
                      <c:pt idx="695">
                        <c:v>4.9847331047058105</c:v>
                      </c:pt>
                      <c:pt idx="696">
                        <c:v>4.9143190383911133</c:v>
                      </c:pt>
                      <c:pt idx="697">
                        <c:v>4.844141960144043</c:v>
                      </c:pt>
                      <c:pt idx="698">
                        <c:v>4.7742166519165039</c:v>
                      </c:pt>
                      <c:pt idx="699">
                        <c:v>4.7045493125915527</c:v>
                      </c:pt>
                      <c:pt idx="700">
                        <c:v>4.6351547241210938</c:v>
                      </c:pt>
                      <c:pt idx="701">
                        <c:v>4.5660467147827148</c:v>
                      </c:pt>
                      <c:pt idx="702">
                        <c:v>4.4972372055053711</c:v>
                      </c:pt>
                      <c:pt idx="703">
                        <c:v>4.4287424087524414</c:v>
                      </c:pt>
                      <c:pt idx="704">
                        <c:v>4.3605742454528809</c:v>
                      </c:pt>
                      <c:pt idx="705">
                        <c:v>4.2927436828613281</c:v>
                      </c:pt>
                      <c:pt idx="706">
                        <c:v>4.2252664566040039</c:v>
                      </c:pt>
                      <c:pt idx="707">
                        <c:v>4.1581511497497559</c:v>
                      </c:pt>
                      <c:pt idx="708">
                        <c:v>4.0914154052734375</c:v>
                      </c:pt>
                      <c:pt idx="709">
                        <c:v>4.0250668525695801</c:v>
                      </c:pt>
                      <c:pt idx="710">
                        <c:v>3.9591200351715088</c:v>
                      </c:pt>
                      <c:pt idx="711">
                        <c:v>3.8935847282409668</c:v>
                      </c:pt>
                      <c:pt idx="712">
                        <c:v>3.8284695148468018</c:v>
                      </c:pt>
                      <c:pt idx="713">
                        <c:v>3.7637937068939209</c:v>
                      </c:pt>
                      <c:pt idx="714">
                        <c:v>3.6995697021484375</c:v>
                      </c:pt>
                      <c:pt idx="715">
                        <c:v>3.6358110904693604</c:v>
                      </c:pt>
                      <c:pt idx="716">
                        <c:v>3.5725271701812744</c:v>
                      </c:pt>
                      <c:pt idx="717">
                        <c:v>3.5097317695617676</c:v>
                      </c:pt>
                      <c:pt idx="718">
                        <c:v>3.4474427700042725</c:v>
                      </c:pt>
                      <c:pt idx="719">
                        <c:v>3.3856685161590576</c:v>
                      </c:pt>
                      <c:pt idx="720">
                        <c:v>3.3244249820709229</c:v>
                      </c:pt>
                      <c:pt idx="721">
                        <c:v>3.2637195587158203</c:v>
                      </c:pt>
                      <c:pt idx="722">
                        <c:v>3.2035655975341797</c:v>
                      </c:pt>
                      <c:pt idx="723">
                        <c:v>3.1439778804779053</c:v>
                      </c:pt>
                      <c:pt idx="724">
                        <c:v>3.0849628448486328</c:v>
                      </c:pt>
                      <c:pt idx="725">
                        <c:v>3.0264592170715332</c:v>
                      </c:pt>
                      <c:pt idx="726">
                        <c:v>2.9684882164001465</c:v>
                      </c:pt>
                      <c:pt idx="727">
                        <c:v>2.9111447334289551</c:v>
                      </c:pt>
                      <c:pt idx="728">
                        <c:v>2.8544337749481201</c:v>
                      </c:pt>
                      <c:pt idx="729">
                        <c:v>2.79836106300354</c:v>
                      </c:pt>
                      <c:pt idx="730">
                        <c:v>2.7429435253143311</c:v>
                      </c:pt>
                      <c:pt idx="731">
                        <c:v>2.6881871223449707</c:v>
                      </c:pt>
                      <c:pt idx="732">
                        <c:v>2.634110689163208</c:v>
                      </c:pt>
                      <c:pt idx="733">
                        <c:v>2.5807180404663086</c:v>
                      </c:pt>
                      <c:pt idx="734">
                        <c:v>2.5280265808105469</c:v>
                      </c:pt>
                      <c:pt idx="735">
                        <c:v>2.476048469543457</c:v>
                      </c:pt>
                      <c:pt idx="736">
                        <c:v>2.4247965812683105</c:v>
                      </c:pt>
                      <c:pt idx="737">
                        <c:v>2.3742842674255371</c:v>
                      </c:pt>
                      <c:pt idx="738">
                        <c:v>2.3245296478271484</c:v>
                      </c:pt>
                      <c:pt idx="739">
                        <c:v>2.2755341529846191</c:v>
                      </c:pt>
                      <c:pt idx="740">
                        <c:v>2.2273118495941162</c:v>
                      </c:pt>
                      <c:pt idx="741">
                        <c:v>2.1798737049102783</c:v>
                      </c:pt>
                      <c:pt idx="742">
                        <c:v>2.1332294940948486</c:v>
                      </c:pt>
                      <c:pt idx="743">
                        <c:v>2.0873873233795166</c:v>
                      </c:pt>
                      <c:pt idx="744">
                        <c:v>2.0423564910888672</c:v>
                      </c:pt>
                      <c:pt idx="745">
                        <c:v>1.9981485605239868</c:v>
                      </c:pt>
                      <c:pt idx="746">
                        <c:v>1.9547805786132813</c:v>
                      </c:pt>
                      <c:pt idx="747">
                        <c:v>1.9122562408447266</c:v>
                      </c:pt>
                      <c:pt idx="748">
                        <c:v>1.8705894947052002</c:v>
                      </c:pt>
                      <c:pt idx="749">
                        <c:v>1.8297979831695557</c:v>
                      </c:pt>
                      <c:pt idx="750">
                        <c:v>1.7898818254470825</c:v>
                      </c:pt>
                      <c:pt idx="751">
                        <c:v>1.7508584260940552</c:v>
                      </c:pt>
                      <c:pt idx="752">
                        <c:v>1.7127382755279541</c:v>
                      </c:pt>
                      <c:pt idx="753">
                        <c:v>1.6755180358886719</c:v>
                      </c:pt>
                      <c:pt idx="754">
                        <c:v>1.6392223834991455</c:v>
                      </c:pt>
                      <c:pt idx="755">
                        <c:v>1.6038438081741333</c:v>
                      </c:pt>
                      <c:pt idx="756">
                        <c:v>1.5694038867950439</c:v>
                      </c:pt>
                      <c:pt idx="757">
                        <c:v>1.5358990430831909</c:v>
                      </c:pt>
                      <c:pt idx="758">
                        <c:v>1.5033466815948486</c:v>
                      </c:pt>
                      <c:pt idx="759">
                        <c:v>1.4717504978179932</c:v>
                      </c:pt>
                      <c:pt idx="760">
                        <c:v>1.4411243200302124</c:v>
                      </c:pt>
                      <c:pt idx="761">
                        <c:v>1.4114718437194824</c:v>
                      </c:pt>
                      <c:pt idx="762">
                        <c:v>1.3828071355819702</c:v>
                      </c:pt>
                      <c:pt idx="763">
                        <c:v>1.3551266193389893</c:v>
                      </c:pt>
                      <c:pt idx="764">
                        <c:v>1.3284478187561035</c:v>
                      </c:pt>
                      <c:pt idx="765">
                        <c:v>1.302770733833313</c:v>
                      </c:pt>
                      <c:pt idx="766">
                        <c:v>1.2780990600585938</c:v>
                      </c:pt>
                      <c:pt idx="767">
                        <c:v>1.2544467449188232</c:v>
                      </c:pt>
                      <c:pt idx="768">
                        <c:v>1.2318136692047119</c:v>
                      </c:pt>
                      <c:pt idx="769">
                        <c:v>1.2101999521255493</c:v>
                      </c:pt>
                      <c:pt idx="770">
                        <c:v>1.1896266937255859</c:v>
                      </c:pt>
                      <c:pt idx="771">
                        <c:v>1.1700834035873413</c:v>
                      </c:pt>
                      <c:pt idx="772">
                        <c:v>1.1515840291976929</c:v>
                      </c:pt>
                      <c:pt idx="773">
                        <c:v>1.1341321468353271</c:v>
                      </c:pt>
                      <c:pt idx="774">
                        <c:v>1.1177276372909546</c:v>
                      </c:pt>
                      <c:pt idx="775">
                        <c:v>1.1023846864700317</c:v>
                      </c:pt>
                      <c:pt idx="776">
                        <c:v>1.0880997180938721</c:v>
                      </c:pt>
                      <c:pt idx="777">
                        <c:v>1.0748763084411621</c:v>
                      </c:pt>
                      <c:pt idx="778">
                        <c:v>1.0627214908599854</c:v>
                      </c:pt>
                      <c:pt idx="779">
                        <c:v>1.0516316890716553</c:v>
                      </c:pt>
                      <c:pt idx="780">
                        <c:v>1.0416139364242554</c:v>
                      </c:pt>
                      <c:pt idx="781">
                        <c:v>1.0326718091964722</c:v>
                      </c:pt>
                      <c:pt idx="782">
                        <c:v>1.0248053073883057</c:v>
                      </c:pt>
                      <c:pt idx="783">
                        <c:v>1.0180178880691528</c:v>
                      </c:pt>
                      <c:pt idx="784">
                        <c:v>1.0123095512390137</c:v>
                      </c:pt>
                      <c:pt idx="785">
                        <c:v>1.0076873302459717</c:v>
                      </c:pt>
                      <c:pt idx="786">
                        <c:v>1.0041441917419434</c:v>
                      </c:pt>
                      <c:pt idx="787">
                        <c:v>1.0016871690750122</c:v>
                      </c:pt>
                      <c:pt idx="788">
                        <c:v>1.0003163814544678</c:v>
                      </c:pt>
                      <c:pt idx="789">
                        <c:v>1.000031590461731</c:v>
                      </c:pt>
                      <c:pt idx="790">
                        <c:v>1.0008331537246704</c:v>
                      </c:pt>
                      <c:pt idx="791">
                        <c:v>1.002717137336731</c:v>
                      </c:pt>
                      <c:pt idx="792">
                        <c:v>1.0056906938552856</c:v>
                      </c:pt>
                      <c:pt idx="793">
                        <c:v>1.0097470283508301</c:v>
                      </c:pt>
                      <c:pt idx="794">
                        <c:v>1.0148894786834717</c:v>
                      </c:pt>
                      <c:pt idx="795">
                        <c:v>1.0211145877838135</c:v>
                      </c:pt>
                      <c:pt idx="796">
                        <c:v>1.0284222364425659</c:v>
                      </c:pt>
                      <c:pt idx="797">
                        <c:v>1.0368160009384155</c:v>
                      </c:pt>
                      <c:pt idx="798">
                        <c:v>1.0462819337844849</c:v>
                      </c:pt>
                      <c:pt idx="799">
                        <c:v>1.0568304061889648</c:v>
                      </c:pt>
                      <c:pt idx="800">
                        <c:v>1.068447470664978</c:v>
                      </c:pt>
                      <c:pt idx="801">
                        <c:v>1.0811434984207153</c:v>
                      </c:pt>
                      <c:pt idx="802">
                        <c:v>1.0949047803878784</c:v>
                      </c:pt>
                      <c:pt idx="803">
                        <c:v>1.1097345352172852</c:v>
                      </c:pt>
                      <c:pt idx="804">
                        <c:v>1.1256257295608521</c:v>
                      </c:pt>
                      <c:pt idx="805">
                        <c:v>1.1425786018371582</c:v>
                      </c:pt>
                      <c:pt idx="806">
                        <c:v>1.1605929136276245</c:v>
                      </c:pt>
                      <c:pt idx="807">
                        <c:v>1.1796582937240601</c:v>
                      </c:pt>
                      <c:pt idx="808">
                        <c:v>1.1997745037078857</c:v>
                      </c:pt>
                      <c:pt idx="809">
                        <c:v>1.2209347486495972</c:v>
                      </c:pt>
                      <c:pt idx="810">
                        <c:v>1.2431354522705078</c:v>
                      </c:pt>
                      <c:pt idx="811">
                        <c:v>1.2663661241531372</c:v>
                      </c:pt>
                      <c:pt idx="812">
                        <c:v>1.2906301021575928</c:v>
                      </c:pt>
                      <c:pt idx="813">
                        <c:v>1.315916895866394</c:v>
                      </c:pt>
                      <c:pt idx="814">
                        <c:v>1.3422194719314575</c:v>
                      </c:pt>
                      <c:pt idx="815">
                        <c:v>1.3695416450500488</c:v>
                      </c:pt>
                      <c:pt idx="816">
                        <c:v>1.3978688716888428</c:v>
                      </c:pt>
                      <c:pt idx="817">
                        <c:v>1.4271979331970215</c:v>
                      </c:pt>
                      <c:pt idx="818">
                        <c:v>1.4575217962265015</c:v>
                      </c:pt>
                      <c:pt idx="819">
                        <c:v>1.4888403415679932</c:v>
                      </c:pt>
                      <c:pt idx="820">
                        <c:v>1.5211361646652222</c:v>
                      </c:pt>
                      <c:pt idx="821">
                        <c:v>1.5544089078903198</c:v>
                      </c:pt>
                      <c:pt idx="822">
                        <c:v>1.5886521339416504</c:v>
                      </c:pt>
                      <c:pt idx="823">
                        <c:v>1.6238511800765991</c:v>
                      </c:pt>
                      <c:pt idx="824">
                        <c:v>1.6599993705749512</c:v>
                      </c:pt>
                      <c:pt idx="825">
                        <c:v>1.69709312915802</c:v>
                      </c:pt>
                      <c:pt idx="826">
                        <c:v>1.7351217269897461</c:v>
                      </c:pt>
                      <c:pt idx="827">
                        <c:v>1.7740747928619385</c:v>
                      </c:pt>
                      <c:pt idx="828">
                        <c:v>1.8139488697052002</c:v>
                      </c:pt>
                      <c:pt idx="829">
                        <c:v>1.8547405004501343</c:v>
                      </c:pt>
                      <c:pt idx="830">
                        <c:v>1.8964318037033081</c:v>
                      </c:pt>
                      <c:pt idx="831">
                        <c:v>1.9390193223953247</c:v>
                      </c:pt>
                      <c:pt idx="832">
                        <c:v>1.9824893474578857</c:v>
                      </c:pt>
                      <c:pt idx="833">
                        <c:v>2.0268378257751465</c:v>
                      </c:pt>
                      <c:pt idx="834">
                        <c:v>2.0720441341400146</c:v>
                      </c:pt>
                      <c:pt idx="835">
                        <c:v>2.1181116104125977</c:v>
                      </c:pt>
                      <c:pt idx="836">
                        <c:v>2.1650176048278809</c:v>
                      </c:pt>
                      <c:pt idx="837">
                        <c:v>2.2127563953399658</c:v>
                      </c:pt>
                      <c:pt idx="838">
                        <c:v>2.2613193988800049</c:v>
                      </c:pt>
                      <c:pt idx="839">
                        <c:v>2.3106944561004639</c:v>
                      </c:pt>
                      <c:pt idx="840">
                        <c:v>2.3608710765838623</c:v>
                      </c:pt>
                      <c:pt idx="841">
                        <c:v>2.4118437767028809</c:v>
                      </c:pt>
                      <c:pt idx="842">
                        <c:v>2.4635982513427734</c:v>
                      </c:pt>
                      <c:pt idx="843">
                        <c:v>2.5161299705505371</c:v>
                      </c:pt>
                      <c:pt idx="844">
                        <c:v>2.5694224834442139</c:v>
                      </c:pt>
                      <c:pt idx="845">
                        <c:v>2.6234622001647949</c:v>
                      </c:pt>
                      <c:pt idx="846">
                        <c:v>2.6782345771789551</c:v>
                      </c:pt>
                      <c:pt idx="847">
                        <c:v>2.7337327003479004</c:v>
                      </c:pt>
                      <c:pt idx="848">
                        <c:v>2.7899441719055176</c:v>
                      </c:pt>
                      <c:pt idx="849">
                        <c:v>2.846987247467041</c:v>
                      </c:pt>
                      <c:pt idx="850">
                        <c:v>2.9047102928161621</c:v>
                      </c:pt>
                      <c:pt idx="851">
                        <c:v>2.9631035327911377</c:v>
                      </c:pt>
                      <c:pt idx="852">
                        <c:v>3.022153377532959</c:v>
                      </c:pt>
                      <c:pt idx="853">
                        <c:v>3.0818486213684082</c:v>
                      </c:pt>
                      <c:pt idx="854">
                        <c:v>3.1421780586242676</c:v>
                      </c:pt>
                      <c:pt idx="855">
                        <c:v>3.2031314373016357</c:v>
                      </c:pt>
                      <c:pt idx="856">
                        <c:v>3.264686107635498</c:v>
                      </c:pt>
                      <c:pt idx="857">
                        <c:v>3.3268346786499023</c:v>
                      </c:pt>
                      <c:pt idx="858">
                        <c:v>3.3895595073699951</c:v>
                      </c:pt>
                      <c:pt idx="859">
                        <c:v>3.4528486728668213</c:v>
                      </c:pt>
                      <c:pt idx="860">
                        <c:v>3.5166773796081543</c:v>
                      </c:pt>
                      <c:pt idx="861">
                        <c:v>3.581040620803833</c:v>
                      </c:pt>
                      <c:pt idx="862">
                        <c:v>3.6459274291992188</c:v>
                      </c:pt>
                      <c:pt idx="863">
                        <c:v>3.7113220691680908</c:v>
                      </c:pt>
                      <c:pt idx="864">
                        <c:v>3.7772121429443359</c:v>
                      </c:pt>
                      <c:pt idx="865">
                        <c:v>3.8435699939727783</c:v>
                      </c:pt>
                      <c:pt idx="866">
                        <c:v>3.9103968143463135</c:v>
                      </c:pt>
                      <c:pt idx="867">
                        <c:v>3.9776687622070313</c:v>
                      </c:pt>
                      <c:pt idx="868">
                        <c:v>4.045372486114502</c:v>
                      </c:pt>
                      <c:pt idx="869">
                        <c:v>4.1134963035583496</c:v>
                      </c:pt>
                      <c:pt idx="870">
                        <c:v>4.1820235252380371</c:v>
                      </c:pt>
                      <c:pt idx="871">
                        <c:v>4.2509384155273438</c:v>
                      </c:pt>
                      <c:pt idx="872">
                        <c:v>4.3202309608459473</c:v>
                      </c:pt>
                      <c:pt idx="873">
                        <c:v>4.3898773193359375</c:v>
                      </c:pt>
                      <c:pt idx="874">
                        <c:v>4.4598641395568848</c:v>
                      </c:pt>
                      <c:pt idx="875">
                        <c:v>4.5301780700683594</c:v>
                      </c:pt>
                      <c:pt idx="876">
                        <c:v>4.6008028984069824</c:v>
                      </c:pt>
                      <c:pt idx="877">
                        <c:v>4.6717195510864258</c:v>
                      </c:pt>
                      <c:pt idx="878">
                        <c:v>4.7429051399230957</c:v>
                      </c:pt>
                      <c:pt idx="879">
                        <c:v>4.8143596649169922</c:v>
                      </c:pt>
                      <c:pt idx="880">
                        <c:v>4.8860516548156738</c:v>
                      </c:pt>
                      <c:pt idx="881">
                        <c:v>4.9579610824584961</c:v>
                      </c:pt>
                      <c:pt idx="882">
                        <c:v>5.0300798416137695</c:v>
                      </c:pt>
                      <c:pt idx="883">
                        <c:v>5.1023921966552734</c:v>
                      </c:pt>
                      <c:pt idx="884">
                        <c:v>5.1748661994934082</c:v>
                      </c:pt>
                      <c:pt idx="885">
                        <c:v>5.2474980354309082</c:v>
                      </c:pt>
                      <c:pt idx="886">
                        <c:v>5.3202619552612305</c:v>
                      </c:pt>
                      <c:pt idx="887">
                        <c:v>5.3931417465209961</c:v>
                      </c:pt>
                      <c:pt idx="888">
                        <c:v>5.4661235809326172</c:v>
                      </c:pt>
                      <c:pt idx="889">
                        <c:v>5.5391807556152344</c:v>
                      </c:pt>
                      <c:pt idx="890">
                        <c:v>5.6123065948486328</c:v>
                      </c:pt>
                      <c:pt idx="891">
                        <c:v>5.6854782104492188</c:v>
                      </c:pt>
                      <c:pt idx="892">
                        <c:v>5.7586793899536133</c:v>
                      </c:pt>
                      <c:pt idx="893">
                        <c:v>5.8318934440612793</c:v>
                      </c:pt>
                      <c:pt idx="894">
                        <c:v>5.905116081237793</c:v>
                      </c:pt>
                      <c:pt idx="895">
                        <c:v>5.9783172607421875</c:v>
                      </c:pt>
                      <c:pt idx="896">
                        <c:v>6.0515031814575195</c:v>
                      </c:pt>
                      <c:pt idx="897">
                        <c:v>6.1239824295043945</c:v>
                      </c:pt>
                      <c:pt idx="898">
                        <c:v>6.1956758499145508</c:v>
                      </c:pt>
                      <c:pt idx="899">
                        <c:v>6.2672038078308105</c:v>
                      </c:pt>
                      <c:pt idx="900">
                        <c:v>6.3385653495788574</c:v>
                      </c:pt>
                      <c:pt idx="901">
                        <c:v>6.4097509384155273</c:v>
                      </c:pt>
                      <c:pt idx="902">
                        <c:v>6.480771541595459</c:v>
                      </c:pt>
                      <c:pt idx="903">
                        <c:v>6.5516033172607422</c:v>
                      </c:pt>
                      <c:pt idx="904">
                        <c:v>6.6222476959228516</c:v>
                      </c:pt>
                      <c:pt idx="905">
                        <c:v>6.6927003860473633</c:v>
                      </c:pt>
                      <c:pt idx="906">
                        <c:v>6.7629528045654297</c:v>
                      </c:pt>
                      <c:pt idx="907">
                        <c:v>6.8329997062683105</c:v>
                      </c:pt>
                      <c:pt idx="908">
                        <c:v>6.9028439521789551</c:v>
                      </c:pt>
                      <c:pt idx="909">
                        <c:v>6.97247314453125</c:v>
                      </c:pt>
                      <c:pt idx="910">
                        <c:v>7.0418920516967773</c:v>
                      </c:pt>
                      <c:pt idx="911">
                        <c:v>7.1111001968383789</c:v>
                      </c:pt>
                      <c:pt idx="912">
                        <c:v>7.180088996887207</c:v>
                      </c:pt>
                      <c:pt idx="913">
                        <c:v>7.2488689422607422</c:v>
                      </c:pt>
                      <c:pt idx="914">
                        <c:v>7.3174343109130859</c:v>
                      </c:pt>
                      <c:pt idx="915">
                        <c:v>7.3857741355895996</c:v>
                      </c:pt>
                      <c:pt idx="916">
                        <c:v>7.4539003372192383</c:v>
                      </c:pt>
                      <c:pt idx="917">
                        <c:v>7.521794319152832</c:v>
                      </c:pt>
                      <c:pt idx="918">
                        <c:v>7.5894598960876465</c:v>
                      </c:pt>
                      <c:pt idx="919">
                        <c:v>7.6568889617919922</c:v>
                      </c:pt>
                      <c:pt idx="920">
                        <c:v>7.7240872383117676</c:v>
                      </c:pt>
                      <c:pt idx="921">
                        <c:v>7.7910408973693848</c:v>
                      </c:pt>
                      <c:pt idx="922">
                        <c:v>7.8577585220336914</c:v>
                      </c:pt>
                      <c:pt idx="923">
                        <c:v>7.9242291450500488</c:v>
                      </c:pt>
                      <c:pt idx="924">
                        <c:v>7.9904532432556152</c:v>
                      </c:pt>
                      <c:pt idx="925">
                        <c:v>8.0564241409301758</c:v>
                      </c:pt>
                      <c:pt idx="926">
                        <c:v>8.1221551895141602</c:v>
                      </c:pt>
                      <c:pt idx="927">
                        <c:v>8.187626838684082</c:v>
                      </c:pt>
                      <c:pt idx="928">
                        <c:v>8.2528419494628906</c:v>
                      </c:pt>
                      <c:pt idx="929">
                        <c:v>8.317784309387207</c:v>
                      </c:pt>
                      <c:pt idx="930">
                        <c:v>8.3824682235717773</c:v>
                      </c:pt>
                      <c:pt idx="931">
                        <c:v>8.4468803405761719</c:v>
                      </c:pt>
                      <c:pt idx="932">
                        <c:v>8.5110111236572266</c:v>
                      </c:pt>
                      <c:pt idx="933">
                        <c:v>8.5748577117919922</c:v>
                      </c:pt>
                      <c:pt idx="934">
                        <c:v>8.6384134292602539</c:v>
                      </c:pt>
                      <c:pt idx="935">
                        <c:v>8.7016706466674805</c:v>
                      </c:pt>
                      <c:pt idx="936">
                        <c:v>8.7646408081054688</c:v>
                      </c:pt>
                      <c:pt idx="937">
                        <c:v>8.8272991180419922</c:v>
                      </c:pt>
                      <c:pt idx="938">
                        <c:v>8.8896598815917969</c:v>
                      </c:pt>
                      <c:pt idx="939">
                        <c:v>8.9517087936401367</c:v>
                      </c:pt>
                      <c:pt idx="940">
                        <c:v>9.0134401321411133</c:v>
                      </c:pt>
                      <c:pt idx="941">
                        <c:v>9.0748472213745117</c:v>
                      </c:pt>
                      <c:pt idx="942">
                        <c:v>9.1359214782714844</c:v>
                      </c:pt>
                      <c:pt idx="943">
                        <c:v>9.1966590881347656</c:v>
                      </c:pt>
                      <c:pt idx="944">
                        <c:v>9.2570486068725586</c:v>
                      </c:pt>
                      <c:pt idx="945">
                        <c:v>9.3170900344848633</c:v>
                      </c:pt>
                      <c:pt idx="946">
                        <c:v>9.3767776489257813</c:v>
                      </c:pt>
                      <c:pt idx="947">
                        <c:v>9.4360952377319336</c:v>
                      </c:pt>
                      <c:pt idx="948">
                        <c:v>9.4950523376464844</c:v>
                      </c:pt>
                      <c:pt idx="949">
                        <c:v>9.5536260604858398</c:v>
                      </c:pt>
                      <c:pt idx="950">
                        <c:v>9.6118230819702148</c:v>
                      </c:pt>
                      <c:pt idx="951">
                        <c:v>9.6696348190307617</c:v>
                      </c:pt>
                      <c:pt idx="952">
                        <c:v>9.7270526885986328</c:v>
                      </c:pt>
                      <c:pt idx="953">
                        <c:v>9.7840690612792969</c:v>
                      </c:pt>
                      <c:pt idx="954">
                        <c:v>9.8406810760498047</c:v>
                      </c:pt>
                      <c:pt idx="955">
                        <c:v>9.896885871887207</c:v>
                      </c:pt>
                      <c:pt idx="956">
                        <c:v>9.952662467956543</c:v>
                      </c:pt>
                      <c:pt idx="957">
                        <c:v>10.008015632629395</c:v>
                      </c:pt>
                      <c:pt idx="958">
                        <c:v>10.062932968139648</c:v>
                      </c:pt>
                      <c:pt idx="959">
                        <c:v>10.117414474487305</c:v>
                      </c:pt>
                      <c:pt idx="960">
                        <c:v>10.171448707580566</c:v>
                      </c:pt>
                      <c:pt idx="961">
                        <c:v>10.225030899047852</c:v>
                      </c:pt>
                      <c:pt idx="962">
                        <c:v>10.278157234191895</c:v>
                      </c:pt>
                      <c:pt idx="963">
                        <c:v>10.330818176269531</c:v>
                      </c:pt>
                      <c:pt idx="964">
                        <c:v>10.383016586303711</c:v>
                      </c:pt>
                      <c:pt idx="965">
                        <c:v>10.434734344482422</c:v>
                      </c:pt>
                      <c:pt idx="966">
                        <c:v>10.485973358154297</c:v>
                      </c:pt>
                      <c:pt idx="967">
                        <c:v>10.536731719970703</c:v>
                      </c:pt>
                      <c:pt idx="968">
                        <c:v>10.58699893951416</c:v>
                      </c:pt>
                      <c:pt idx="969">
                        <c:v>10.636767387390137</c:v>
                      </c:pt>
                      <c:pt idx="970">
                        <c:v>10.686029434204102</c:v>
                      </c:pt>
                      <c:pt idx="971">
                        <c:v>10.734781265258789</c:v>
                      </c:pt>
                      <c:pt idx="972">
                        <c:v>10.783022880554199</c:v>
                      </c:pt>
                      <c:pt idx="973">
                        <c:v>10.830744743347168</c:v>
                      </c:pt>
                      <c:pt idx="974">
                        <c:v>10.87794303894043</c:v>
                      </c:pt>
                      <c:pt idx="975">
                        <c:v>10.924614906311035</c:v>
                      </c:pt>
                      <c:pt idx="976">
                        <c:v>10.970756530761719</c:v>
                      </c:pt>
                      <c:pt idx="977">
                        <c:v>11.016363143920898</c:v>
                      </c:pt>
                      <c:pt idx="978">
                        <c:v>11.06142520904541</c:v>
                      </c:pt>
                      <c:pt idx="979">
                        <c:v>11.10594654083252</c:v>
                      </c:pt>
                      <c:pt idx="980">
                        <c:v>11.149914741516113</c:v>
                      </c:pt>
                      <c:pt idx="981">
                        <c:v>11.193330764770508</c:v>
                      </c:pt>
                      <c:pt idx="982">
                        <c:v>11.236188888549805</c:v>
                      </c:pt>
                      <c:pt idx="983">
                        <c:v>11.278486251831055</c:v>
                      </c:pt>
                      <c:pt idx="984">
                        <c:v>11.320215225219727</c:v>
                      </c:pt>
                      <c:pt idx="985">
                        <c:v>11.361373901367188</c:v>
                      </c:pt>
                      <c:pt idx="986">
                        <c:v>11.40196418762207</c:v>
                      </c:pt>
                      <c:pt idx="987">
                        <c:v>11.441975593566895</c:v>
                      </c:pt>
                      <c:pt idx="988">
                        <c:v>11.481410026550293</c:v>
                      </c:pt>
                      <c:pt idx="989">
                        <c:v>11.520263671875</c:v>
                      </c:pt>
                      <c:pt idx="990">
                        <c:v>11.558530807495117</c:v>
                      </c:pt>
                      <c:pt idx="991">
                        <c:v>11.596210479736328</c:v>
                      </c:pt>
                      <c:pt idx="992">
                        <c:v>11.633295059204102</c:v>
                      </c:pt>
                      <c:pt idx="993">
                        <c:v>11.669790267944336</c:v>
                      </c:pt>
                      <c:pt idx="994">
                        <c:v>11.705684661865234</c:v>
                      </c:pt>
                      <c:pt idx="995">
                        <c:v>11.740976333618164</c:v>
                      </c:pt>
                      <c:pt idx="996">
                        <c:v>11.775668144226074</c:v>
                      </c:pt>
                      <c:pt idx="997">
                        <c:v>11.809756278991699</c:v>
                      </c:pt>
                      <c:pt idx="998">
                        <c:v>11.843236923217773</c:v>
                      </c:pt>
                      <c:pt idx="999">
                        <c:v>11.876105308532715</c:v>
                      </c:pt>
                      <c:pt idx="1000">
                        <c:v>11.908357620239258</c:v>
                      </c:pt>
                      <c:pt idx="1001">
                        <c:v>11.939999580383301</c:v>
                      </c:pt>
                      <c:pt idx="1002">
                        <c:v>11.971024513244629</c:v>
                      </c:pt>
                      <c:pt idx="1003">
                        <c:v>12.001430511474609</c:v>
                      </c:pt>
                      <c:pt idx="1004">
                        <c:v>12.03121280670166</c:v>
                      </c:pt>
                      <c:pt idx="1005">
                        <c:v>12.060372352600098</c:v>
                      </c:pt>
                      <c:pt idx="1006">
                        <c:v>12.088903427124023</c:v>
                      </c:pt>
                      <c:pt idx="1007">
                        <c:v>12.116806983947754</c:v>
                      </c:pt>
                      <c:pt idx="1008">
                        <c:v>12.14400577545166</c:v>
                      </c:pt>
                      <c:pt idx="1009">
                        <c:v>12.170493125915527</c:v>
                      </c:pt>
                      <c:pt idx="1010">
                        <c:v>12.196342468261719</c:v>
                      </c:pt>
                      <c:pt idx="1011">
                        <c:v>12.221556663513184</c:v>
                      </c:pt>
                      <c:pt idx="1012">
                        <c:v>12.246129989624023</c:v>
                      </c:pt>
                      <c:pt idx="1013">
                        <c:v>12.270064353942871</c:v>
                      </c:pt>
                      <c:pt idx="1014">
                        <c:v>12.293354034423828</c:v>
                      </c:pt>
                      <c:pt idx="1015">
                        <c:v>12.316006660461426</c:v>
                      </c:pt>
                      <c:pt idx="1016">
                        <c:v>12.338013648986816</c:v>
                      </c:pt>
                      <c:pt idx="1017">
                        <c:v>12.359379768371582</c:v>
                      </c:pt>
                      <c:pt idx="1018">
                        <c:v>12.380100250244141</c:v>
                      </c:pt>
                      <c:pt idx="1019">
                        <c:v>12.400177955627441</c:v>
                      </c:pt>
                      <c:pt idx="1020">
                        <c:v>12.419607162475586</c:v>
                      </c:pt>
                      <c:pt idx="1021">
                        <c:v>12.438392639160156</c:v>
                      </c:pt>
                      <c:pt idx="1022">
                        <c:v>12.456528663635254</c:v>
                      </c:pt>
                      <c:pt idx="1023">
                        <c:v>12.474021911621094</c:v>
                      </c:pt>
                      <c:pt idx="1024">
                        <c:v>12.490860939025879</c:v>
                      </c:pt>
                      <c:pt idx="1025">
                        <c:v>12.507055282592773</c:v>
                      </c:pt>
                      <c:pt idx="1026">
                        <c:v>12.522602081298828</c:v>
                      </c:pt>
                      <c:pt idx="1027">
                        <c:v>12.537498474121094</c:v>
                      </c:pt>
                      <c:pt idx="1028">
                        <c:v>12.551741600036621</c:v>
                      </c:pt>
                      <c:pt idx="1029">
                        <c:v>12.565335273742676</c:v>
                      </c:pt>
                      <c:pt idx="1030">
                        <c:v>12.578279495239258</c:v>
                      </c:pt>
                      <c:pt idx="1031">
                        <c:v>12.590569496154785</c:v>
                      </c:pt>
                      <c:pt idx="1032">
                        <c:v>12.602209091186523</c:v>
                      </c:pt>
                      <c:pt idx="1033">
                        <c:v>12.613195419311523</c:v>
                      </c:pt>
                      <c:pt idx="1034">
                        <c:v>12.623531341552734</c:v>
                      </c:pt>
                      <c:pt idx="1035">
                        <c:v>12.633212089538574</c:v>
                      </c:pt>
                      <c:pt idx="1036">
                        <c:v>12.642237663269043</c:v>
                      </c:pt>
                      <c:pt idx="1037">
                        <c:v>12.650609016418457</c:v>
                      </c:pt>
                      <c:pt idx="1038">
                        <c:v>12.658329963684082</c:v>
                      </c:pt>
                      <c:pt idx="1039">
                        <c:v>12.66539478302002</c:v>
                      </c:pt>
                      <c:pt idx="1040">
                        <c:v>12.671802520751953</c:v>
                      </c:pt>
                      <c:pt idx="1041">
                        <c:v>12.677556991577148</c:v>
                      </c:pt>
                      <c:pt idx="1042">
                        <c:v>12.682655334472656</c:v>
                      </c:pt>
                    </c:numCache>
                  </c:numRef>
                </c:xVal>
                <c:yVal>
                  <c:numRef>
                    <c:extLst xmlns:c15="http://schemas.microsoft.com/office/drawing/2012/chart">
                      <c:ext xmlns:c15="http://schemas.microsoft.com/office/drawing/2012/chart" uri="{02D57815-91ED-43cb-92C2-25804820EDAC}">
                        <c15:formulaRef>
                          <c15:sqref>'Graphs Task 1'!$AH$2:$AH$1044</c15:sqref>
                        </c15:formulaRef>
                      </c:ext>
                    </c:extLst>
                    <c:numCache>
                      <c:formatCode>General</c:formatCode>
                      <c:ptCount val="1043"/>
                      <c:pt idx="0">
                        <c:v>4.2809224128723145</c:v>
                      </c:pt>
                      <c:pt idx="1">
                        <c:v>4.2478256225585938</c:v>
                      </c:pt>
                      <c:pt idx="2">
                        <c:v>4.2145581245422363</c:v>
                      </c:pt>
                      <c:pt idx="3">
                        <c:v>4.181128978729248</c:v>
                      </c:pt>
                      <c:pt idx="4">
                        <c:v>4.1475448608398438</c:v>
                      </c:pt>
                      <c:pt idx="5">
                        <c:v>4.1138167381286621</c:v>
                      </c:pt>
                      <c:pt idx="6">
                        <c:v>4.079948902130127</c:v>
                      </c:pt>
                      <c:pt idx="7">
                        <c:v>4.0459432601928711</c:v>
                      </c:pt>
                      <c:pt idx="8">
                        <c:v>4.0118041038513184</c:v>
                      </c:pt>
                      <c:pt idx="9">
                        <c:v>3.9776983261108398</c:v>
                      </c:pt>
                      <c:pt idx="10">
                        <c:v>3.9436936378479004</c:v>
                      </c:pt>
                      <c:pt idx="11">
                        <c:v>3.9097979068756104</c:v>
                      </c:pt>
                      <c:pt idx="12">
                        <c:v>3.8760204315185547</c:v>
                      </c:pt>
                      <c:pt idx="13">
                        <c:v>3.8423738479614258</c:v>
                      </c:pt>
                      <c:pt idx="14">
                        <c:v>3.8087167739868164</c:v>
                      </c:pt>
                      <c:pt idx="15">
                        <c:v>3.7752034664154053</c:v>
                      </c:pt>
                      <c:pt idx="16">
                        <c:v>3.741849422454834</c:v>
                      </c:pt>
                      <c:pt idx="17">
                        <c:v>3.7086608409881592</c:v>
                      </c:pt>
                      <c:pt idx="18">
                        <c:v>3.6756412982940674</c:v>
                      </c:pt>
                      <c:pt idx="19">
                        <c:v>3.6427936553955078</c:v>
                      </c:pt>
                      <c:pt idx="20">
                        <c:v>3.6101229190826416</c:v>
                      </c:pt>
                      <c:pt idx="21">
                        <c:v>3.5776300430297852</c:v>
                      </c:pt>
                      <c:pt idx="22">
                        <c:v>3.5453205108642578</c:v>
                      </c:pt>
                      <c:pt idx="23">
                        <c:v>3.5131950378417969</c:v>
                      </c:pt>
                      <c:pt idx="24">
                        <c:v>3.4812619686126709</c:v>
                      </c:pt>
                      <c:pt idx="25">
                        <c:v>3.4495244026184082</c:v>
                      </c:pt>
                      <c:pt idx="26">
                        <c:v>3.4179835319519043</c:v>
                      </c:pt>
                      <c:pt idx="27">
                        <c:v>3.3866477012634277</c:v>
                      </c:pt>
                      <c:pt idx="28">
                        <c:v>3.3555150032043457</c:v>
                      </c:pt>
                      <c:pt idx="29">
                        <c:v>3.3245868682861328</c:v>
                      </c:pt>
                      <c:pt idx="30">
                        <c:v>3.293872594833374</c:v>
                      </c:pt>
                      <c:pt idx="31">
                        <c:v>3.2633724212646484</c:v>
                      </c:pt>
                      <c:pt idx="32">
                        <c:v>3.2330906391143799</c:v>
                      </c:pt>
                      <c:pt idx="33">
                        <c:v>3.2030422687530518</c:v>
                      </c:pt>
                      <c:pt idx="34">
                        <c:v>3.1732866764068604</c:v>
                      </c:pt>
                      <c:pt idx="35">
                        <c:v>3.1437888145446777</c:v>
                      </c:pt>
                      <c:pt idx="36">
                        <c:v>3.1145105361938477</c:v>
                      </c:pt>
                      <c:pt idx="37">
                        <c:v>3.0854644775390625</c:v>
                      </c:pt>
                      <c:pt idx="38">
                        <c:v>3.0566534996032715</c:v>
                      </c:pt>
                      <c:pt idx="39">
                        <c:v>3.0280659198760986</c:v>
                      </c:pt>
                      <c:pt idx="40">
                        <c:v>2.9997210502624512</c:v>
                      </c:pt>
                      <c:pt idx="41">
                        <c:v>2.9716227054595947</c:v>
                      </c:pt>
                      <c:pt idx="42">
                        <c:v>2.943774938583374</c:v>
                      </c:pt>
                      <c:pt idx="43">
                        <c:v>2.91617751121521</c:v>
                      </c:pt>
                      <c:pt idx="44">
                        <c:v>2.8888354301452637</c:v>
                      </c:pt>
                      <c:pt idx="45">
                        <c:v>2.8616912364959717</c:v>
                      </c:pt>
                      <c:pt idx="46">
                        <c:v>2.8347580432891846</c:v>
                      </c:pt>
                      <c:pt idx="47">
                        <c:v>2.8080956935882568</c:v>
                      </c:pt>
                      <c:pt idx="48">
                        <c:v>2.7817032337188721</c:v>
                      </c:pt>
                      <c:pt idx="49">
                        <c:v>2.7556049823760986</c:v>
                      </c:pt>
                      <c:pt idx="50">
                        <c:v>2.7298269271850586</c:v>
                      </c:pt>
                      <c:pt idx="51">
                        <c:v>2.7043771743774414</c:v>
                      </c:pt>
                      <c:pt idx="52">
                        <c:v>2.6792476177215576</c:v>
                      </c:pt>
                      <c:pt idx="53">
                        <c:v>2.6544365882873535</c:v>
                      </c:pt>
                      <c:pt idx="54">
                        <c:v>2.6299488544464111</c:v>
                      </c:pt>
                      <c:pt idx="55">
                        <c:v>2.6057817935943604</c:v>
                      </c:pt>
                      <c:pt idx="56">
                        <c:v>2.5819377899169922</c:v>
                      </c:pt>
                      <c:pt idx="57">
                        <c:v>2.5584142208099365</c:v>
                      </c:pt>
                      <c:pt idx="58">
                        <c:v>2.5352118015289307</c:v>
                      </c:pt>
                      <c:pt idx="59">
                        <c:v>2.5123310089111328</c:v>
                      </c:pt>
                      <c:pt idx="60">
                        <c:v>2.4897735118865967</c:v>
                      </c:pt>
                      <c:pt idx="61">
                        <c:v>2.4675374031066895</c:v>
                      </c:pt>
                      <c:pt idx="62">
                        <c:v>2.4456214904785156</c:v>
                      </c:pt>
                      <c:pt idx="63">
                        <c:v>2.4240264892578125</c:v>
                      </c:pt>
                      <c:pt idx="64">
                        <c:v>2.4027512073516846</c:v>
                      </c:pt>
                      <c:pt idx="65">
                        <c:v>2.381793737411499</c:v>
                      </c:pt>
                      <c:pt idx="66">
                        <c:v>2.3611545562744141</c:v>
                      </c:pt>
                      <c:pt idx="67">
                        <c:v>2.3408291339874268</c:v>
                      </c:pt>
                      <c:pt idx="68">
                        <c:v>2.3208186626434326</c:v>
                      </c:pt>
                      <c:pt idx="69">
                        <c:v>2.301119327545166</c:v>
                      </c:pt>
                      <c:pt idx="70">
                        <c:v>2.2817313671112061</c:v>
                      </c:pt>
                      <c:pt idx="71">
                        <c:v>2.2625410556793213</c:v>
                      </c:pt>
                      <c:pt idx="72">
                        <c:v>2.2436723709106445</c:v>
                      </c:pt>
                      <c:pt idx="73">
                        <c:v>2.2251191139221191</c:v>
                      </c:pt>
                      <c:pt idx="74">
                        <c:v>2.2068822383880615</c:v>
                      </c:pt>
                      <c:pt idx="75">
                        <c:v>2.1889569759368896</c:v>
                      </c:pt>
                      <c:pt idx="76">
                        <c:v>2.1713478565216064</c:v>
                      </c:pt>
                      <c:pt idx="77">
                        <c:v>2.154055118560791</c:v>
                      </c:pt>
                      <c:pt idx="78">
                        <c:v>2.1370794773101807</c:v>
                      </c:pt>
                      <c:pt idx="79">
                        <c:v>2.1204118728637695</c:v>
                      </c:pt>
                      <c:pt idx="80">
                        <c:v>2.1039848327636719</c:v>
                      </c:pt>
                      <c:pt idx="81">
                        <c:v>2.0878682136535645</c:v>
                      </c:pt>
                      <c:pt idx="82">
                        <c:v>2.0720560550689697</c:v>
                      </c:pt>
                      <c:pt idx="83">
                        <c:v>2.0565414428710938</c:v>
                      </c:pt>
                      <c:pt idx="84">
                        <c:v>2.0413210391998291</c:v>
                      </c:pt>
                      <c:pt idx="85">
                        <c:v>2.0263917446136475</c:v>
                      </c:pt>
                      <c:pt idx="86">
                        <c:v>2.0117456912994385</c:v>
                      </c:pt>
                      <c:pt idx="87">
                        <c:v>1.9973820447921753</c:v>
                      </c:pt>
                      <c:pt idx="88">
                        <c:v>1.9832967519760132</c:v>
                      </c:pt>
                      <c:pt idx="89">
                        <c:v>1.969484806060791</c:v>
                      </c:pt>
                      <c:pt idx="90">
                        <c:v>1.9559440612792969</c:v>
                      </c:pt>
                      <c:pt idx="91">
                        <c:v>1.9426685571670532</c:v>
                      </c:pt>
                      <c:pt idx="92">
                        <c:v>1.9296556711196899</c:v>
                      </c:pt>
                      <c:pt idx="93">
                        <c:v>1.9169021844863892</c:v>
                      </c:pt>
                      <c:pt idx="94">
                        <c:v>1.9044030904769897</c:v>
                      </c:pt>
                      <c:pt idx="95">
                        <c:v>1.8921520709991455</c:v>
                      </c:pt>
                      <c:pt idx="96">
                        <c:v>1.8801449537277222</c:v>
                      </c:pt>
                      <c:pt idx="97">
                        <c:v>1.8683784008026123</c:v>
                      </c:pt>
                      <c:pt idx="98">
                        <c:v>1.8568480014801025</c:v>
                      </c:pt>
                      <c:pt idx="99">
                        <c:v>1.8455462455749512</c:v>
                      </c:pt>
                      <c:pt idx="100">
                        <c:v>1.8344720602035522</c:v>
                      </c:pt>
                      <c:pt idx="101">
                        <c:v>1.8236209154129028</c:v>
                      </c:pt>
                      <c:pt idx="102">
                        <c:v>1.8129898309707642</c:v>
                      </c:pt>
                      <c:pt idx="103">
                        <c:v>1.8025712966918945</c:v>
                      </c:pt>
                      <c:pt idx="104">
                        <c:v>1.792364239692688</c:v>
                      </c:pt>
                      <c:pt idx="105">
                        <c:v>1.7823632955551147</c:v>
                      </c:pt>
                      <c:pt idx="106">
                        <c:v>1.7725621461868286</c:v>
                      </c:pt>
                      <c:pt idx="107">
                        <c:v>1.7629586458206177</c:v>
                      </c:pt>
                      <c:pt idx="108">
                        <c:v>1.7535462379455566</c:v>
                      </c:pt>
                      <c:pt idx="109">
                        <c:v>1.744320273399353</c:v>
                      </c:pt>
                      <c:pt idx="110">
                        <c:v>1.7352750301361084</c:v>
                      </c:pt>
                      <c:pt idx="111">
                        <c:v>1.7264072895050049</c:v>
                      </c:pt>
                      <c:pt idx="112">
                        <c:v>1.7177129983901978</c:v>
                      </c:pt>
                      <c:pt idx="113">
                        <c:v>1.7091869115829468</c:v>
                      </c:pt>
                      <c:pt idx="114">
                        <c:v>1.7008270025253296</c:v>
                      </c:pt>
                      <c:pt idx="115">
                        <c:v>1.6926261186599731</c:v>
                      </c:pt>
                      <c:pt idx="116">
                        <c:v>1.6845839023590088</c:v>
                      </c:pt>
                      <c:pt idx="117">
                        <c:v>1.6766915321350098</c:v>
                      </c:pt>
                      <c:pt idx="118">
                        <c:v>1.668948769569397</c:v>
                      </c:pt>
                      <c:pt idx="119">
                        <c:v>1.6613485813140869</c:v>
                      </c:pt>
                      <c:pt idx="120">
                        <c:v>1.6538866758346558</c:v>
                      </c:pt>
                      <c:pt idx="121">
                        <c:v>1.646558403968811</c:v>
                      </c:pt>
                      <c:pt idx="122">
                        <c:v>1.6393609046936035</c:v>
                      </c:pt>
                      <c:pt idx="123">
                        <c:v>1.6322860717773438</c:v>
                      </c:pt>
                      <c:pt idx="124">
                        <c:v>1.6253335475921631</c:v>
                      </c:pt>
                      <c:pt idx="125">
                        <c:v>1.618497371673584</c:v>
                      </c:pt>
                      <c:pt idx="126">
                        <c:v>1.6117730140686035</c:v>
                      </c:pt>
                      <c:pt idx="127">
                        <c:v>1.6051576137542725</c:v>
                      </c:pt>
                      <c:pt idx="128">
                        <c:v>1.598646879196167</c:v>
                      </c:pt>
                      <c:pt idx="129">
                        <c:v>1.5922389030456543</c:v>
                      </c:pt>
                      <c:pt idx="130">
                        <c:v>1.5859285593032837</c:v>
                      </c:pt>
                      <c:pt idx="131">
                        <c:v>1.5797107219696045</c:v>
                      </c:pt>
                      <c:pt idx="132">
                        <c:v>1.5735785961151123</c:v>
                      </c:pt>
                      <c:pt idx="133">
                        <c:v>1.567486047744751</c:v>
                      </c:pt>
                      <c:pt idx="134">
                        <c:v>1.5614410638809204</c:v>
                      </c:pt>
                      <c:pt idx="135">
                        <c:v>1.5554392337799072</c:v>
                      </c:pt>
                      <c:pt idx="136">
                        <c:v>1.5494742393493652</c:v>
                      </c:pt>
                      <c:pt idx="137">
                        <c:v>1.5435255765914917</c:v>
                      </c:pt>
                      <c:pt idx="138">
                        <c:v>1.5375931262969971</c:v>
                      </c:pt>
                      <c:pt idx="139">
                        <c:v>1.5316703319549561</c:v>
                      </c:pt>
                      <c:pt idx="140">
                        <c:v>1.525749683380127</c:v>
                      </c:pt>
                      <c:pt idx="141">
                        <c:v>1.5198309421539307</c:v>
                      </c:pt>
                      <c:pt idx="142">
                        <c:v>1.5139111280441284</c:v>
                      </c:pt>
                      <c:pt idx="143">
                        <c:v>1.5079890489578247</c:v>
                      </c:pt>
                      <c:pt idx="144">
                        <c:v>1.5020649433135986</c:v>
                      </c:pt>
                      <c:pt idx="145">
                        <c:v>1.4961333274841309</c:v>
                      </c:pt>
                      <c:pt idx="146">
                        <c:v>1.4901962280273438</c:v>
                      </c:pt>
                      <c:pt idx="147">
                        <c:v>1.4842461347579956</c:v>
                      </c:pt>
                      <c:pt idx="148">
                        <c:v>1.4782822132110596</c:v>
                      </c:pt>
                      <c:pt idx="149">
                        <c:v>1.4722992181777954</c:v>
                      </c:pt>
                      <c:pt idx="150">
                        <c:v>1.4662958383560181</c:v>
                      </c:pt>
                      <c:pt idx="151">
                        <c:v>1.4602557420730591</c:v>
                      </c:pt>
                      <c:pt idx="152">
                        <c:v>1.4541720151901245</c:v>
                      </c:pt>
                      <c:pt idx="153">
                        <c:v>1.4480515718460083</c:v>
                      </c:pt>
                      <c:pt idx="154">
                        <c:v>1.441891074180603</c:v>
                      </c:pt>
                      <c:pt idx="155">
                        <c:v>1.4356842041015625</c:v>
                      </c:pt>
                      <c:pt idx="156">
                        <c:v>1.4294310808181763</c:v>
                      </c:pt>
                      <c:pt idx="157">
                        <c:v>1.4231312274932861</c:v>
                      </c:pt>
                      <c:pt idx="158">
                        <c:v>1.4167801141738892</c:v>
                      </c:pt>
                      <c:pt idx="159">
                        <c:v>1.4103794097900391</c:v>
                      </c:pt>
                      <c:pt idx="160">
                        <c:v>1.403921365737915</c:v>
                      </c:pt>
                      <c:pt idx="161">
                        <c:v>1.3974059820175171</c:v>
                      </c:pt>
                      <c:pt idx="162">
                        <c:v>1.3908295631408691</c:v>
                      </c:pt>
                      <c:pt idx="163">
                        <c:v>1.3841899633407593</c:v>
                      </c:pt>
                      <c:pt idx="164">
                        <c:v>1.3774846792221069</c:v>
                      </c:pt>
                      <c:pt idx="165">
                        <c:v>1.3707141876220703</c:v>
                      </c:pt>
                      <c:pt idx="166">
                        <c:v>1.3638676404953003</c:v>
                      </c:pt>
                      <c:pt idx="167">
                        <c:v>1.356941819190979</c:v>
                      </c:pt>
                      <c:pt idx="168">
                        <c:v>1.3499345779418945</c:v>
                      </c:pt>
                      <c:pt idx="169">
                        <c:v>1.3428440093994141</c:v>
                      </c:pt>
                      <c:pt idx="170">
                        <c:v>1.3356667757034302</c:v>
                      </c:pt>
                      <c:pt idx="171">
                        <c:v>1.3284052610397339</c:v>
                      </c:pt>
                      <c:pt idx="172">
                        <c:v>1.3210570812225342</c:v>
                      </c:pt>
                      <c:pt idx="173">
                        <c:v>1.3136250972747803</c:v>
                      </c:pt>
                      <c:pt idx="174">
                        <c:v>1.3061037063598633</c:v>
                      </c:pt>
                      <c:pt idx="175">
                        <c:v>1.2984856367111206</c:v>
                      </c:pt>
                      <c:pt idx="176">
                        <c:v>1.2907700538635254</c:v>
                      </c:pt>
                      <c:pt idx="177">
                        <c:v>1.2829580307006836</c:v>
                      </c:pt>
                      <c:pt idx="178">
                        <c:v>1.2750511169433594</c:v>
                      </c:pt>
                      <c:pt idx="179">
                        <c:v>1.2670525312423706</c:v>
                      </c:pt>
                      <c:pt idx="180">
                        <c:v>1.2589659690856934</c:v>
                      </c:pt>
                      <c:pt idx="181">
                        <c:v>1.2507858276367188</c:v>
                      </c:pt>
                      <c:pt idx="182">
                        <c:v>1.242516040802002</c:v>
                      </c:pt>
                      <c:pt idx="183">
                        <c:v>1.2341543436050415</c:v>
                      </c:pt>
                      <c:pt idx="184">
                        <c:v>1.2257019281387329</c:v>
                      </c:pt>
                      <c:pt idx="185">
                        <c:v>1.2171580791473389</c:v>
                      </c:pt>
                      <c:pt idx="186">
                        <c:v>1.2085213661193848</c:v>
                      </c:pt>
                      <c:pt idx="187">
                        <c:v>1.1997878551483154</c:v>
                      </c:pt>
                      <c:pt idx="188">
                        <c:v>1.1909583806991577</c:v>
                      </c:pt>
                      <c:pt idx="189">
                        <c:v>1.182033896446228</c:v>
                      </c:pt>
                      <c:pt idx="190">
                        <c:v>1.1730016469955444</c:v>
                      </c:pt>
                      <c:pt idx="191">
                        <c:v>1.1638295650482178</c:v>
                      </c:pt>
                      <c:pt idx="192">
                        <c:v>1.1545720100402832</c:v>
                      </c:pt>
                      <c:pt idx="193">
                        <c:v>1.1452393531799316</c:v>
                      </c:pt>
                      <c:pt idx="194">
                        <c:v>1.1358392238616943</c:v>
                      </c:pt>
                      <c:pt idx="195">
                        <c:v>1.1263827085494995</c:v>
                      </c:pt>
                      <c:pt idx="196">
                        <c:v>1.1168826818466187</c:v>
                      </c:pt>
                      <c:pt idx="197">
                        <c:v>1.1073503494262695</c:v>
                      </c:pt>
                      <c:pt idx="198">
                        <c:v>1.0978001356124878</c:v>
                      </c:pt>
                      <c:pt idx="199">
                        <c:v>1.088253378868103</c:v>
                      </c:pt>
                      <c:pt idx="200">
                        <c:v>1.0787205696105957</c:v>
                      </c:pt>
                      <c:pt idx="201">
                        <c:v>1.069223165512085</c:v>
                      </c:pt>
                      <c:pt idx="202">
                        <c:v>1.0597769021987915</c:v>
                      </c:pt>
                      <c:pt idx="203">
                        <c:v>1.0503946542739868</c:v>
                      </c:pt>
                      <c:pt idx="204">
                        <c:v>1.0411007404327393</c:v>
                      </c:pt>
                      <c:pt idx="205">
                        <c:v>1.0319094657897949</c:v>
                      </c:pt>
                      <c:pt idx="206">
                        <c:v>1.0228366851806641</c:v>
                      </c:pt>
                      <c:pt idx="207">
                        <c:v>1.0138952732086182</c:v>
                      </c:pt>
                      <c:pt idx="208">
                        <c:v>1.005097508430481</c:v>
                      </c:pt>
                      <c:pt idx="209">
                        <c:v>0.99646055698394775</c:v>
                      </c:pt>
                      <c:pt idx="210">
                        <c:v>0.9879986047744751</c:v>
                      </c:pt>
                      <c:pt idx="211">
                        <c:v>0.97972524166107178</c:v>
                      </c:pt>
                      <c:pt idx="212">
                        <c:v>0.97163057327270508</c:v>
                      </c:pt>
                      <c:pt idx="213">
                        <c:v>0.96360325813293457</c:v>
                      </c:pt>
                      <c:pt idx="214">
                        <c:v>0.95563280582427979</c:v>
                      </c:pt>
                      <c:pt idx="215">
                        <c:v>0.9477352499961853</c:v>
                      </c:pt>
                      <c:pt idx="216">
                        <c:v>0.93992352485656738</c:v>
                      </c:pt>
                      <c:pt idx="217">
                        <c:v>0.93220061063766479</c:v>
                      </c:pt>
                      <c:pt idx="218">
                        <c:v>0.92456978559494019</c:v>
                      </c:pt>
                      <c:pt idx="219">
                        <c:v>0.91702133417129517</c:v>
                      </c:pt>
                      <c:pt idx="220">
                        <c:v>0.90954583883285522</c:v>
                      </c:pt>
                      <c:pt idx="221">
                        <c:v>0.90213841199874878</c:v>
                      </c:pt>
                      <c:pt idx="222">
                        <c:v>0.89483165740966797</c:v>
                      </c:pt>
                      <c:pt idx="223">
                        <c:v>0.88751876354217529</c:v>
                      </c:pt>
                      <c:pt idx="224">
                        <c:v>0.88019591569900513</c:v>
                      </c:pt>
                      <c:pt idx="225">
                        <c:v>0.87296408414840698</c:v>
                      </c:pt>
                      <c:pt idx="226">
                        <c:v>0.86588835716247559</c:v>
                      </c:pt>
                      <c:pt idx="227">
                        <c:v>0.8589935302734375</c:v>
                      </c:pt>
                      <c:pt idx="228">
                        <c:v>0.85223609209060669</c:v>
                      </c:pt>
                      <c:pt idx="229">
                        <c:v>0.84562653303146362</c:v>
                      </c:pt>
                      <c:pt idx="230">
                        <c:v>0.83908635377883911</c:v>
                      </c:pt>
                      <c:pt idx="231">
                        <c:v>0.8327261209487915</c:v>
                      </c:pt>
                      <c:pt idx="232">
                        <c:v>0.82654982805252075</c:v>
                      </c:pt>
                      <c:pt idx="233">
                        <c:v>0.8205721378326416</c:v>
                      </c:pt>
                      <c:pt idx="234">
                        <c:v>0.81479787826538086</c:v>
                      </c:pt>
                      <c:pt idx="235">
                        <c:v>0.80923342704772949</c:v>
                      </c:pt>
                      <c:pt idx="236">
                        <c:v>0.8038908839225769</c:v>
                      </c:pt>
                      <c:pt idx="237">
                        <c:v>0.79890936613082886</c:v>
                      </c:pt>
                      <c:pt idx="238">
                        <c:v>0.7939268946647644</c:v>
                      </c:pt>
                      <c:pt idx="239">
                        <c:v>0.78916412591934204</c:v>
                      </c:pt>
                      <c:pt idx="240">
                        <c:v>0.7845950722694397</c:v>
                      </c:pt>
                      <c:pt idx="241">
                        <c:v>0.78025251626968384</c:v>
                      </c:pt>
                      <c:pt idx="242">
                        <c:v>0.77612888813018799</c:v>
                      </c:pt>
                      <c:pt idx="243">
                        <c:v>0.7722124457359314</c:v>
                      </c:pt>
                      <c:pt idx="244">
                        <c:v>0.76848149299621582</c:v>
                      </c:pt>
                      <c:pt idx="245">
                        <c:v>0.76491296291351318</c:v>
                      </c:pt>
                      <c:pt idx="246">
                        <c:v>0.76148307323455811</c:v>
                      </c:pt>
                      <c:pt idx="247">
                        <c:v>0.75804430246353149</c:v>
                      </c:pt>
                      <c:pt idx="248">
                        <c:v>0.75446313619613647</c:v>
                      </c:pt>
                      <c:pt idx="249">
                        <c:v>0.75100529193878174</c:v>
                      </c:pt>
                      <c:pt idx="250">
                        <c:v>0.74767357110977173</c:v>
                      </c:pt>
                      <c:pt idx="251">
                        <c:v>0.74446922540664673</c:v>
                      </c:pt>
                      <c:pt idx="252">
                        <c:v>0.74137616157531738</c:v>
                      </c:pt>
                      <c:pt idx="253">
                        <c:v>0.73838126659393311</c:v>
                      </c:pt>
                      <c:pt idx="254">
                        <c:v>0.73547190427780151</c:v>
                      </c:pt>
                      <c:pt idx="255">
                        <c:v>0.73262482881546021</c:v>
                      </c:pt>
                      <c:pt idx="256">
                        <c:v>0.729400634765625</c:v>
                      </c:pt>
                      <c:pt idx="257">
                        <c:v>0.72626155614852905</c:v>
                      </c:pt>
                      <c:pt idx="258">
                        <c:v>0.72320568561553955</c:v>
                      </c:pt>
                      <c:pt idx="259">
                        <c:v>0.72024655342102051</c:v>
                      </c:pt>
                      <c:pt idx="260">
                        <c:v>0.71736288070678711</c:v>
                      </c:pt>
                      <c:pt idx="261">
                        <c:v>0.7145313024520874</c:v>
                      </c:pt>
                      <c:pt idx="262">
                        <c:v>0.7117156982421875</c:v>
                      </c:pt>
                      <c:pt idx="263">
                        <c:v>0.70887207984924316</c:v>
                      </c:pt>
                      <c:pt idx="264">
                        <c:v>0.70582455396652222</c:v>
                      </c:pt>
                      <c:pt idx="265">
                        <c:v>0.70241385698318481</c:v>
                      </c:pt>
                      <c:pt idx="266">
                        <c:v>0.69896233081817627</c:v>
                      </c:pt>
                      <c:pt idx="267">
                        <c:v>0.69548428058624268</c:v>
                      </c:pt>
                      <c:pt idx="268">
                        <c:v>0.69201868772506714</c:v>
                      </c:pt>
                      <c:pt idx="269">
                        <c:v>0.68859320878982544</c:v>
                      </c:pt>
                      <c:pt idx="270">
                        <c:v>0.68522453308105469</c:v>
                      </c:pt>
                      <c:pt idx="271">
                        <c:v>0.68191903829574585</c:v>
                      </c:pt>
                      <c:pt idx="272">
                        <c:v>0.67867600917816162</c:v>
                      </c:pt>
                      <c:pt idx="273">
                        <c:v>0.67550086975097656</c:v>
                      </c:pt>
                      <c:pt idx="274">
                        <c:v>0.67239147424697876</c:v>
                      </c:pt>
                      <c:pt idx="275">
                        <c:v>0.66931867599487305</c:v>
                      </c:pt>
                      <c:pt idx="276">
                        <c:v>0.66601812839508057</c:v>
                      </c:pt>
                      <c:pt idx="277">
                        <c:v>0.66280239820480347</c:v>
                      </c:pt>
                      <c:pt idx="278">
                        <c:v>0.65968829393386841</c:v>
                      </c:pt>
                      <c:pt idx="279">
                        <c:v>0.65670198202133179</c:v>
                      </c:pt>
                      <c:pt idx="280">
                        <c:v>0.65386521816253662</c:v>
                      </c:pt>
                      <c:pt idx="281">
                        <c:v>0.65118575096130371</c:v>
                      </c:pt>
                      <c:pt idx="282">
                        <c:v>0.64864867925643921</c:v>
                      </c:pt>
                      <c:pt idx="283">
                        <c:v>0.64624959230422974</c:v>
                      </c:pt>
                      <c:pt idx="284">
                        <c:v>0.64396888017654419</c:v>
                      </c:pt>
                      <c:pt idx="285">
                        <c:v>0.64178544282913208</c:v>
                      </c:pt>
                      <c:pt idx="286">
                        <c:v>0.63963717222213745</c:v>
                      </c:pt>
                      <c:pt idx="287">
                        <c:v>0.63754677772521973</c:v>
                      </c:pt>
                      <c:pt idx="288">
                        <c:v>0.63552665710449219</c:v>
                      </c:pt>
                      <c:pt idx="289">
                        <c:v>0.63357555866241455</c:v>
                      </c:pt>
                      <c:pt idx="290">
                        <c:v>0.6316986083984375</c:v>
                      </c:pt>
                      <c:pt idx="291">
                        <c:v>0.62989819049835205</c:v>
                      </c:pt>
                      <c:pt idx="292">
                        <c:v>0.62817054986953735</c:v>
                      </c:pt>
                      <c:pt idx="293">
                        <c:v>0.62650692462921143</c:v>
                      </c:pt>
                      <c:pt idx="294">
                        <c:v>0.62490338087081909</c:v>
                      </c:pt>
                      <c:pt idx="295">
                        <c:v>0.62334424257278442</c:v>
                      </c:pt>
                      <c:pt idx="296">
                        <c:v>0.62169831991195679</c:v>
                      </c:pt>
                      <c:pt idx="297">
                        <c:v>0.62003529071807861</c:v>
                      </c:pt>
                      <c:pt idx="298">
                        <c:v>0.6183847188949585</c:v>
                      </c:pt>
                      <c:pt idx="299">
                        <c:v>0.61674404144287109</c:v>
                      </c:pt>
                      <c:pt idx="300">
                        <c:v>0.61510306596755981</c:v>
                      </c:pt>
                      <c:pt idx="301">
                        <c:v>0.61345970630645752</c:v>
                      </c:pt>
                      <c:pt idx="302">
                        <c:v>0.61180579662322998</c:v>
                      </c:pt>
                      <c:pt idx="303">
                        <c:v>0.61013144254684448</c:v>
                      </c:pt>
                      <c:pt idx="304">
                        <c:v>0.60843950510025024</c:v>
                      </c:pt>
                      <c:pt idx="305">
                        <c:v>0.60671895742416382</c:v>
                      </c:pt>
                      <c:pt idx="306">
                        <c:v>0.60496193170547485</c:v>
                      </c:pt>
                      <c:pt idx="307">
                        <c:v>0.60316169261932373</c:v>
                      </c:pt>
                      <c:pt idx="308">
                        <c:v>0.60131263732910156</c:v>
                      </c:pt>
                      <c:pt idx="309">
                        <c:v>0.59942042827606201</c:v>
                      </c:pt>
                      <c:pt idx="310">
                        <c:v>0.59748631715774536</c:v>
                      </c:pt>
                      <c:pt idx="311">
                        <c:v>0.59551465511322021</c:v>
                      </c:pt>
                      <c:pt idx="312">
                        <c:v>0.59350985288619995</c:v>
                      </c:pt>
                      <c:pt idx="313">
                        <c:v>0.59147870540618896</c:v>
                      </c:pt>
                      <c:pt idx="314">
                        <c:v>0.58942908048629761</c:v>
                      </c:pt>
                      <c:pt idx="315">
                        <c:v>0.58736860752105713</c:v>
                      </c:pt>
                      <c:pt idx="316">
                        <c:v>0.58529990911483765</c:v>
                      </c:pt>
                      <c:pt idx="317">
                        <c:v>0.58321720361709595</c:v>
                      </c:pt>
                      <c:pt idx="318">
                        <c:v>0.58112609386444092</c:v>
                      </c:pt>
                      <c:pt idx="319">
                        <c:v>0.5790250301361084</c:v>
                      </c:pt>
                      <c:pt idx="320">
                        <c:v>0.57691049575805664</c:v>
                      </c:pt>
                      <c:pt idx="321">
                        <c:v>0.57478606700897217</c:v>
                      </c:pt>
                      <c:pt idx="322">
                        <c:v>0.57264351844787598</c:v>
                      </c:pt>
                      <c:pt idx="323">
                        <c:v>0.57048439979553223</c:v>
                      </c:pt>
                      <c:pt idx="324">
                        <c:v>0.56831556558609009</c:v>
                      </c:pt>
                      <c:pt idx="325">
                        <c:v>0.56613415479660034</c:v>
                      </c:pt>
                      <c:pt idx="326">
                        <c:v>0.56394338607788086</c:v>
                      </c:pt>
                      <c:pt idx="327">
                        <c:v>0.56174767017364502</c:v>
                      </c:pt>
                      <c:pt idx="328">
                        <c:v>0.55954772233963013</c:v>
                      </c:pt>
                      <c:pt idx="329">
                        <c:v>0.55734747648239136</c:v>
                      </c:pt>
                      <c:pt idx="330">
                        <c:v>0.55515152215957642</c:v>
                      </c:pt>
                      <c:pt idx="331">
                        <c:v>0.55296134948730469</c:v>
                      </c:pt>
                      <c:pt idx="332">
                        <c:v>0.55078297853469849</c:v>
                      </c:pt>
                      <c:pt idx="333">
                        <c:v>0.54862111806869507</c:v>
                      </c:pt>
                      <c:pt idx="334">
                        <c:v>0.54647725820541382</c:v>
                      </c:pt>
                      <c:pt idx="335">
                        <c:v>0.54435539245605469</c:v>
                      </c:pt>
                      <c:pt idx="336">
                        <c:v>0.54225850105285645</c:v>
                      </c:pt>
                      <c:pt idx="337">
                        <c:v>0.54018884897232056</c:v>
                      </c:pt>
                      <c:pt idx="338">
                        <c:v>0.53815001249313354</c:v>
                      </c:pt>
                      <c:pt idx="339">
                        <c:v>0.53614139556884766</c:v>
                      </c:pt>
                      <c:pt idx="340">
                        <c:v>0.5341678261756897</c:v>
                      </c:pt>
                      <c:pt idx="341">
                        <c:v>0.53222924470901489</c:v>
                      </c:pt>
                      <c:pt idx="342">
                        <c:v>0.53032845258712769</c:v>
                      </c:pt>
                      <c:pt idx="343">
                        <c:v>0.52846670150756836</c:v>
                      </c:pt>
                      <c:pt idx="344">
                        <c:v>0.52664417028427124</c:v>
                      </c:pt>
                      <c:pt idx="345">
                        <c:v>0.52485752105712891</c:v>
                      </c:pt>
                      <c:pt idx="346">
                        <c:v>0.52310597896575928</c:v>
                      </c:pt>
                      <c:pt idx="347">
                        <c:v>0.52139228582382202</c:v>
                      </c:pt>
                      <c:pt idx="348">
                        <c:v>0.51971787214279175</c:v>
                      </c:pt>
                      <c:pt idx="349">
                        <c:v>0.51808464527130127</c:v>
                      </c:pt>
                      <c:pt idx="350">
                        <c:v>0.51649272441864014</c:v>
                      </c:pt>
                      <c:pt idx="351">
                        <c:v>0.5149463415145874</c:v>
                      </c:pt>
                      <c:pt idx="352">
                        <c:v>0.51344513893127441</c:v>
                      </c:pt>
                      <c:pt idx="353">
                        <c:v>0.51199263334274292</c:v>
                      </c:pt>
                      <c:pt idx="354">
                        <c:v>0.51059108972549438</c:v>
                      </c:pt>
                      <c:pt idx="355">
                        <c:v>0.50924205780029297</c:v>
                      </c:pt>
                      <c:pt idx="356">
                        <c:v>0.50794702768325806</c:v>
                      </c:pt>
                      <c:pt idx="357">
                        <c:v>0.50670677423477173</c:v>
                      </c:pt>
                      <c:pt idx="358">
                        <c:v>0.5055241584777832</c:v>
                      </c:pt>
                      <c:pt idx="359">
                        <c:v>0.50439834594726563</c:v>
                      </c:pt>
                      <c:pt idx="360">
                        <c:v>0.50332993268966675</c:v>
                      </c:pt>
                      <c:pt idx="361">
                        <c:v>0.50231820344924927</c:v>
                      </c:pt>
                      <c:pt idx="362">
                        <c:v>0.50136494636535645</c:v>
                      </c:pt>
                      <c:pt idx="363">
                        <c:v>0.50046837329864502</c:v>
                      </c:pt>
                      <c:pt idx="364">
                        <c:v>0.49963074922561646</c:v>
                      </c:pt>
                      <c:pt idx="365">
                        <c:v>0.49885141849517822</c:v>
                      </c:pt>
                      <c:pt idx="366">
                        <c:v>0.49813312292098999</c:v>
                      </c:pt>
                      <c:pt idx="367">
                        <c:v>0.49747449159622192</c:v>
                      </c:pt>
                      <c:pt idx="368">
                        <c:v>0.49687674641609192</c:v>
                      </c:pt>
                      <c:pt idx="369">
                        <c:v>0.49634078145027161</c:v>
                      </c:pt>
                      <c:pt idx="370">
                        <c:v>0.49586993455886841</c:v>
                      </c:pt>
                      <c:pt idx="371">
                        <c:v>0.49546539783477783</c:v>
                      </c:pt>
                      <c:pt idx="372">
                        <c:v>0.49512684345245361</c:v>
                      </c:pt>
                      <c:pt idx="373">
                        <c:v>0.49485597014427185</c:v>
                      </c:pt>
                      <c:pt idx="374">
                        <c:v>0.4946531355381012</c:v>
                      </c:pt>
                      <c:pt idx="375">
                        <c:v>0.49451816082000732</c:v>
                      </c:pt>
                      <c:pt idx="376">
                        <c:v>0.49445202946662903</c:v>
                      </c:pt>
                      <c:pt idx="377">
                        <c:v>0.49445429444313049</c:v>
                      </c:pt>
                      <c:pt idx="378">
                        <c:v>0.49452579021453857</c:v>
                      </c:pt>
                      <c:pt idx="379">
                        <c:v>0.49466657638549805</c:v>
                      </c:pt>
                      <c:pt idx="380">
                        <c:v>0.49487736821174622</c:v>
                      </c:pt>
                      <c:pt idx="381">
                        <c:v>0.4951569139957428</c:v>
                      </c:pt>
                      <c:pt idx="382">
                        <c:v>0.49550530314445496</c:v>
                      </c:pt>
                      <c:pt idx="383">
                        <c:v>0.49592620134353638</c:v>
                      </c:pt>
                      <c:pt idx="384">
                        <c:v>0.49641960859298706</c:v>
                      </c:pt>
                      <c:pt idx="385">
                        <c:v>0.49698558449745178</c:v>
                      </c:pt>
                      <c:pt idx="386">
                        <c:v>0.49762296676635742</c:v>
                      </c:pt>
                      <c:pt idx="387">
                        <c:v>0.49833095073699951</c:v>
                      </c:pt>
                      <c:pt idx="388">
                        <c:v>0.49910929799079895</c:v>
                      </c:pt>
                      <c:pt idx="389">
                        <c:v>0.49995654821395874</c:v>
                      </c:pt>
                      <c:pt idx="390">
                        <c:v>0.50087308883666992</c:v>
                      </c:pt>
                      <c:pt idx="391">
                        <c:v>0.50185787677764893</c:v>
                      </c:pt>
                      <c:pt idx="392">
                        <c:v>0.50290989875793457</c:v>
                      </c:pt>
                      <c:pt idx="393">
                        <c:v>0.50402826070785522</c:v>
                      </c:pt>
                      <c:pt idx="394">
                        <c:v>0.50521260499954224</c:v>
                      </c:pt>
                      <c:pt idx="395">
                        <c:v>0.50645899772644043</c:v>
                      </c:pt>
                      <c:pt idx="396">
                        <c:v>0.5077660083770752</c:v>
                      </c:pt>
                      <c:pt idx="397">
                        <c:v>0.50913292169570923</c:v>
                      </c:pt>
                      <c:pt idx="398">
                        <c:v>0.51056045293807983</c:v>
                      </c:pt>
                      <c:pt idx="399">
                        <c:v>0.51204973459243774</c:v>
                      </c:pt>
                      <c:pt idx="400">
                        <c:v>0.51360571384429932</c:v>
                      </c:pt>
                      <c:pt idx="401">
                        <c:v>0.51523548364639282</c:v>
                      </c:pt>
                      <c:pt idx="402">
                        <c:v>0.51694983243942261</c:v>
                      </c:pt>
                      <c:pt idx="403">
                        <c:v>0.51889544725418091</c:v>
                      </c:pt>
                      <c:pt idx="404">
                        <c:v>0.52091169357299805</c:v>
                      </c:pt>
                      <c:pt idx="405">
                        <c:v>0.52300256490707397</c:v>
                      </c:pt>
                      <c:pt idx="406">
                        <c:v>0.52515459060668945</c:v>
                      </c:pt>
                      <c:pt idx="407">
                        <c:v>0.52735990285873413</c:v>
                      </c:pt>
                      <c:pt idx="408">
                        <c:v>0.52961009740829468</c:v>
                      </c:pt>
                      <c:pt idx="409">
                        <c:v>0.53189271688461304</c:v>
                      </c:pt>
                      <c:pt idx="410">
                        <c:v>0.53420233726501465</c:v>
                      </c:pt>
                      <c:pt idx="411">
                        <c:v>0.53653430938720703</c:v>
                      </c:pt>
                      <c:pt idx="412">
                        <c:v>0.53888481855392456</c:v>
                      </c:pt>
                      <c:pt idx="413">
                        <c:v>0.54125237464904785</c:v>
                      </c:pt>
                      <c:pt idx="414">
                        <c:v>0.54363638162612915</c:v>
                      </c:pt>
                      <c:pt idx="415">
                        <c:v>0.54603797197341919</c:v>
                      </c:pt>
                      <c:pt idx="416">
                        <c:v>0.54845970869064331</c:v>
                      </c:pt>
                      <c:pt idx="417">
                        <c:v>0.55090183019638062</c:v>
                      </c:pt>
                      <c:pt idx="418">
                        <c:v>0.55336540937423706</c:v>
                      </c:pt>
                      <c:pt idx="419">
                        <c:v>0.55585026741027832</c:v>
                      </c:pt>
                      <c:pt idx="420">
                        <c:v>0.55835771560668945</c:v>
                      </c:pt>
                      <c:pt idx="421">
                        <c:v>0.56088864803314209</c:v>
                      </c:pt>
                      <c:pt idx="422">
                        <c:v>0.56344228982925415</c:v>
                      </c:pt>
                      <c:pt idx="423">
                        <c:v>0.56602096557617188</c:v>
                      </c:pt>
                      <c:pt idx="424">
                        <c:v>0.56862646341323853</c:v>
                      </c:pt>
                      <c:pt idx="425">
                        <c:v>0.57126158475875854</c:v>
                      </c:pt>
                      <c:pt idx="426">
                        <c:v>0.57392632961273193</c:v>
                      </c:pt>
                      <c:pt idx="427">
                        <c:v>0.57662546634674072</c:v>
                      </c:pt>
                      <c:pt idx="428">
                        <c:v>0.5793614387512207</c:v>
                      </c:pt>
                      <c:pt idx="429">
                        <c:v>0.58213502168655396</c:v>
                      </c:pt>
                      <c:pt idx="430">
                        <c:v>0.58494901657104492</c:v>
                      </c:pt>
                      <c:pt idx="431">
                        <c:v>0.58780556917190552</c:v>
                      </c:pt>
                      <c:pt idx="432">
                        <c:v>0.59070324897766113</c:v>
                      </c:pt>
                      <c:pt idx="433">
                        <c:v>0.59364205598831177</c:v>
                      </c:pt>
                      <c:pt idx="434">
                        <c:v>0.59662210941314697</c:v>
                      </c:pt>
                      <c:pt idx="435">
                        <c:v>0.59964269399642944</c:v>
                      </c:pt>
                      <c:pt idx="436">
                        <c:v>0.60270333290100098</c:v>
                      </c:pt>
                      <c:pt idx="437">
                        <c:v>0.605804443359375</c:v>
                      </c:pt>
                      <c:pt idx="438">
                        <c:v>0.60894536972045898</c:v>
                      </c:pt>
                      <c:pt idx="439">
                        <c:v>0.61212480068206787</c:v>
                      </c:pt>
                      <c:pt idx="440">
                        <c:v>0.61534291505813599</c:v>
                      </c:pt>
                      <c:pt idx="441">
                        <c:v>0.61859852075576782</c:v>
                      </c:pt>
                      <c:pt idx="442">
                        <c:v>0.62189096212387085</c:v>
                      </c:pt>
                      <c:pt idx="443">
                        <c:v>0.62521982192993164</c:v>
                      </c:pt>
                      <c:pt idx="444">
                        <c:v>0.62858420610427856</c:v>
                      </c:pt>
                      <c:pt idx="445">
                        <c:v>0.63198298215866089</c:v>
                      </c:pt>
                      <c:pt idx="446">
                        <c:v>0.63541620969772339</c:v>
                      </c:pt>
                      <c:pt idx="447">
                        <c:v>0.63888257741928101</c:v>
                      </c:pt>
                      <c:pt idx="448">
                        <c:v>0.64238166809082031</c:v>
                      </c:pt>
                      <c:pt idx="449">
                        <c:v>0.64591193199157715</c:v>
                      </c:pt>
                      <c:pt idx="450">
                        <c:v>0.64947342872619629</c:v>
                      </c:pt>
                      <c:pt idx="451">
                        <c:v>0.65306484699249268</c:v>
                      </c:pt>
                      <c:pt idx="452">
                        <c:v>0.65668553113937378</c:v>
                      </c:pt>
                      <c:pt idx="453">
                        <c:v>0.66033416986465454</c:v>
                      </c:pt>
                      <c:pt idx="454">
                        <c:v>0.66401010751724243</c:v>
                      </c:pt>
                      <c:pt idx="455">
                        <c:v>0.66771221160888672</c:v>
                      </c:pt>
                      <c:pt idx="456">
                        <c:v>0.67143970727920532</c:v>
                      </c:pt>
                      <c:pt idx="457">
                        <c:v>0.67519170045852661</c:v>
                      </c:pt>
                      <c:pt idx="458">
                        <c:v>0.67896783351898193</c:v>
                      </c:pt>
                      <c:pt idx="459">
                        <c:v>0.68276709318161011</c:v>
                      </c:pt>
                      <c:pt idx="460">
                        <c:v>0.6865883469581604</c:v>
                      </c:pt>
                      <c:pt idx="461">
                        <c:v>0.69043171405792236</c:v>
                      </c:pt>
                      <c:pt idx="462">
                        <c:v>0.69429576396942139</c:v>
                      </c:pt>
                      <c:pt idx="463">
                        <c:v>0.69817978143692017</c:v>
                      </c:pt>
                      <c:pt idx="464">
                        <c:v>0.70208382606506348</c:v>
                      </c:pt>
                      <c:pt idx="465">
                        <c:v>0.70600640773773193</c:v>
                      </c:pt>
                      <c:pt idx="466">
                        <c:v>0.70994728803634644</c:v>
                      </c:pt>
                      <c:pt idx="467">
                        <c:v>0.7139056921005249</c:v>
                      </c:pt>
                      <c:pt idx="468">
                        <c:v>0.71788132190704346</c:v>
                      </c:pt>
                      <c:pt idx="469">
                        <c:v>0.72187328338623047</c:v>
                      </c:pt>
                      <c:pt idx="470">
                        <c:v>0.72588157653808594</c:v>
                      </c:pt>
                      <c:pt idx="471">
                        <c:v>0.72990506887435913</c:v>
                      </c:pt>
                      <c:pt idx="472">
                        <c:v>0.73394381999969482</c:v>
                      </c:pt>
                      <c:pt idx="473">
                        <c:v>0.73799759149551392</c:v>
                      </c:pt>
                      <c:pt idx="474">
                        <c:v>0.74206703901290894</c:v>
                      </c:pt>
                      <c:pt idx="475">
                        <c:v>0.74615299701690674</c:v>
                      </c:pt>
                      <c:pt idx="476">
                        <c:v>0.75025427341461182</c:v>
                      </c:pt>
                      <c:pt idx="477">
                        <c:v>0.75437194108963013</c:v>
                      </c:pt>
                      <c:pt idx="478">
                        <c:v>0.75850403308868408</c:v>
                      </c:pt>
                      <c:pt idx="479">
                        <c:v>0.76265084743499756</c:v>
                      </c:pt>
                      <c:pt idx="480">
                        <c:v>0.76681226491928101</c:v>
                      </c:pt>
                      <c:pt idx="481">
                        <c:v>0.77098673582077026</c:v>
                      </c:pt>
                      <c:pt idx="482">
                        <c:v>0.77517229318618774</c:v>
                      </c:pt>
                      <c:pt idx="483">
                        <c:v>0.7793688178062439</c:v>
                      </c:pt>
                      <c:pt idx="484">
                        <c:v>0.78357499837875366</c:v>
                      </c:pt>
                      <c:pt idx="485">
                        <c:v>0.78778922557830811</c:v>
                      </c:pt>
                      <c:pt idx="486">
                        <c:v>0.79201149940490723</c:v>
                      </c:pt>
                      <c:pt idx="487">
                        <c:v>0.79624223709106445</c:v>
                      </c:pt>
                      <c:pt idx="488">
                        <c:v>0.80047976970672607</c:v>
                      </c:pt>
                      <c:pt idx="489">
                        <c:v>0.80472451448440552</c:v>
                      </c:pt>
                      <c:pt idx="490">
                        <c:v>0.80897617340087891</c:v>
                      </c:pt>
                      <c:pt idx="491">
                        <c:v>0.81323426961898804</c:v>
                      </c:pt>
                      <c:pt idx="492">
                        <c:v>0.81749898195266724</c:v>
                      </c:pt>
                      <c:pt idx="493">
                        <c:v>0.82177025079727173</c:v>
                      </c:pt>
                      <c:pt idx="494">
                        <c:v>0.82604742050170898</c:v>
                      </c:pt>
                      <c:pt idx="495">
                        <c:v>0.83033174276351929</c:v>
                      </c:pt>
                      <c:pt idx="496">
                        <c:v>0.83462297916412354</c:v>
                      </c:pt>
                      <c:pt idx="497">
                        <c:v>0.83892476558685303</c:v>
                      </c:pt>
                      <c:pt idx="498">
                        <c:v>0.84323817491531372</c:v>
                      </c:pt>
                      <c:pt idx="499">
                        <c:v>0.84756577014923096</c:v>
                      </c:pt>
                      <c:pt idx="500">
                        <c:v>0.85190743207931519</c:v>
                      </c:pt>
                      <c:pt idx="501">
                        <c:v>0.85626393556594849</c:v>
                      </c:pt>
                      <c:pt idx="502">
                        <c:v>0.86063486337661743</c:v>
                      </c:pt>
                      <c:pt idx="503">
                        <c:v>0.86502063274383545</c:v>
                      </c:pt>
                      <c:pt idx="504">
                        <c:v>0.86942100524902344</c:v>
                      </c:pt>
                      <c:pt idx="505">
                        <c:v>0.87383681535720825</c:v>
                      </c:pt>
                      <c:pt idx="506">
                        <c:v>0.87826788425445557</c:v>
                      </c:pt>
                      <c:pt idx="507">
                        <c:v>0.88271403312683105</c:v>
                      </c:pt>
                      <c:pt idx="508">
                        <c:v>0.88717609643936157</c:v>
                      </c:pt>
                      <c:pt idx="509">
                        <c:v>0.89165312051773071</c:v>
                      </c:pt>
                      <c:pt idx="510">
                        <c:v>0.89614641666412354</c:v>
                      </c:pt>
                      <c:pt idx="511">
                        <c:v>0.90065562725067139</c:v>
                      </c:pt>
                      <c:pt idx="512">
                        <c:v>0.9051811695098877</c:v>
                      </c:pt>
                      <c:pt idx="513">
                        <c:v>0.90972375869750977</c:v>
                      </c:pt>
                      <c:pt idx="514">
                        <c:v>0.91428303718566895</c:v>
                      </c:pt>
                      <c:pt idx="515">
                        <c:v>0.91885888576507568</c:v>
                      </c:pt>
                      <c:pt idx="516">
                        <c:v>0.92345196008682251</c:v>
                      </c:pt>
                      <c:pt idx="517">
                        <c:v>0.92806130647659302</c:v>
                      </c:pt>
                      <c:pt idx="518">
                        <c:v>0.93268811702728271</c:v>
                      </c:pt>
                      <c:pt idx="519">
                        <c:v>0.93733119964599609</c:v>
                      </c:pt>
                      <c:pt idx="520">
                        <c:v>0.94199109077453613</c:v>
                      </c:pt>
                      <c:pt idx="521">
                        <c:v>0.94666719436645508</c:v>
                      </c:pt>
                      <c:pt idx="522">
                        <c:v>0.95135998725891113</c:v>
                      </c:pt>
                      <c:pt idx="523">
                        <c:v>0.9560692310333252</c:v>
                      </c:pt>
                      <c:pt idx="524">
                        <c:v>0.96079462766647339</c:v>
                      </c:pt>
                      <c:pt idx="525">
                        <c:v>0.96553695201873779</c:v>
                      </c:pt>
                      <c:pt idx="526">
                        <c:v>0.9702950119972229</c:v>
                      </c:pt>
                      <c:pt idx="527">
                        <c:v>0.97506922483444214</c:v>
                      </c:pt>
                      <c:pt idx="528">
                        <c:v>0.9798615574836731</c:v>
                      </c:pt>
                      <c:pt idx="529">
                        <c:v>0.98457998037338257</c:v>
                      </c:pt>
                      <c:pt idx="530">
                        <c:v>0.98931032419204712</c:v>
                      </c:pt>
                      <c:pt idx="531">
                        <c:v>0.9940529465675354</c:v>
                      </c:pt>
                      <c:pt idx="532">
                        <c:v>0.99880766868591309</c:v>
                      </c:pt>
                      <c:pt idx="533">
                        <c:v>1.0035742521286011</c:v>
                      </c:pt>
                      <c:pt idx="534">
                        <c:v>1.0083520412445068</c:v>
                      </c:pt>
                      <c:pt idx="535">
                        <c:v>1.0131412744522095</c:v>
                      </c:pt>
                      <c:pt idx="536">
                        <c:v>1.0179425477981567</c:v>
                      </c:pt>
                      <c:pt idx="537">
                        <c:v>1.0227545499801636</c:v>
                      </c:pt>
                      <c:pt idx="538">
                        <c:v>1.0275787115097046</c:v>
                      </c:pt>
                      <c:pt idx="539">
                        <c:v>1.0324157476425171</c:v>
                      </c:pt>
                      <c:pt idx="540">
                        <c:v>1.0372657775878906</c:v>
                      </c:pt>
                      <c:pt idx="541">
                        <c:v>1.0421293973922729</c:v>
                      </c:pt>
                      <c:pt idx="542">
                        <c:v>1.0470074415206909</c:v>
                      </c:pt>
                      <c:pt idx="543">
                        <c:v>1.0519008636474609</c:v>
                      </c:pt>
                      <c:pt idx="544">
                        <c:v>1.0568089485168457</c:v>
                      </c:pt>
                      <c:pt idx="545">
                        <c:v>1.061733603477478</c:v>
                      </c:pt>
                      <c:pt idx="546">
                        <c:v>1.066675066947937</c:v>
                      </c:pt>
                      <c:pt idx="547">
                        <c:v>1.0716320276260376</c:v>
                      </c:pt>
                      <c:pt idx="548">
                        <c:v>1.076606273651123</c:v>
                      </c:pt>
                      <c:pt idx="549">
                        <c:v>1.081596851348877</c:v>
                      </c:pt>
                      <c:pt idx="550">
                        <c:v>1.0866044759750366</c:v>
                      </c:pt>
                      <c:pt idx="551">
                        <c:v>1.091631293296814</c:v>
                      </c:pt>
                      <c:pt idx="552">
                        <c:v>1.0966776609420776</c:v>
                      </c:pt>
                      <c:pt idx="553">
                        <c:v>1.1017451286315918</c:v>
                      </c:pt>
                      <c:pt idx="554">
                        <c:v>1.1068342924118042</c:v>
                      </c:pt>
                      <c:pt idx="555">
                        <c:v>1.111947774887085</c:v>
                      </c:pt>
                      <c:pt idx="556">
                        <c:v>1.1170854568481445</c:v>
                      </c:pt>
                      <c:pt idx="557">
                        <c:v>1.1222504377365112</c:v>
                      </c:pt>
                      <c:pt idx="558">
                        <c:v>1.1274425983428955</c:v>
                      </c:pt>
                      <c:pt idx="559">
                        <c:v>1.1326643228530884</c:v>
                      </c:pt>
                      <c:pt idx="560">
                        <c:v>1.1379151344299316</c:v>
                      </c:pt>
                      <c:pt idx="561">
                        <c:v>1.1431982517242432</c:v>
                      </c:pt>
                      <c:pt idx="562">
                        <c:v>1.1485145092010498</c:v>
                      </c:pt>
                      <c:pt idx="563">
                        <c:v>1.1538660526275635</c:v>
                      </c:pt>
                      <c:pt idx="564">
                        <c:v>1.1592541933059692</c:v>
                      </c:pt>
                      <c:pt idx="565">
                        <c:v>1.1646823883056641</c:v>
                      </c:pt>
                      <c:pt idx="566">
                        <c:v>1.1701533794403076</c:v>
                      </c:pt>
                      <c:pt idx="567">
                        <c:v>1.17566978931427</c:v>
                      </c:pt>
                      <c:pt idx="568">
                        <c:v>1.1812329292297363</c:v>
                      </c:pt>
                      <c:pt idx="569">
                        <c:v>1.186846137046814</c:v>
                      </c:pt>
                      <c:pt idx="570">
                        <c:v>1.1925106048583984</c:v>
                      </c:pt>
                      <c:pt idx="571">
                        <c:v>1.1982285976409912</c:v>
                      </c:pt>
                      <c:pt idx="572">
                        <c:v>1.2040021419525146</c:v>
                      </c:pt>
                      <c:pt idx="573">
                        <c:v>1.2098318338394165</c:v>
                      </c:pt>
                      <c:pt idx="574">
                        <c:v>1.2157200574874878</c:v>
                      </c:pt>
                      <c:pt idx="575">
                        <c:v>1.2216689586639404</c:v>
                      </c:pt>
                      <c:pt idx="576">
                        <c:v>1.2276790142059326</c:v>
                      </c:pt>
                      <c:pt idx="577">
                        <c:v>1.2337546348571777</c:v>
                      </c:pt>
                      <c:pt idx="578">
                        <c:v>1.2398968935012817</c:v>
                      </c:pt>
                      <c:pt idx="579">
                        <c:v>1.2461062669754028</c:v>
                      </c:pt>
                      <c:pt idx="580">
                        <c:v>1.252386212348938</c:v>
                      </c:pt>
                      <c:pt idx="581">
                        <c:v>1.2587383985519409</c:v>
                      </c:pt>
                      <c:pt idx="582">
                        <c:v>1.2651629447937012</c:v>
                      </c:pt>
                      <c:pt idx="583">
                        <c:v>1.2716574668884277</c:v>
                      </c:pt>
                      <c:pt idx="584">
                        <c:v>1.2782249450683594</c:v>
                      </c:pt>
                      <c:pt idx="585">
                        <c:v>1.284868597984314</c:v>
                      </c:pt>
                      <c:pt idx="586">
                        <c:v>1.2915912866592407</c:v>
                      </c:pt>
                      <c:pt idx="587">
                        <c:v>1.2983963489532471</c:v>
                      </c:pt>
                      <c:pt idx="588">
                        <c:v>1.3052874803543091</c:v>
                      </c:pt>
                      <c:pt idx="589">
                        <c:v>1.3122670650482178</c:v>
                      </c:pt>
                      <c:pt idx="590">
                        <c:v>1.3193374872207642</c:v>
                      </c:pt>
                      <c:pt idx="591">
                        <c:v>1.326504111289978</c:v>
                      </c:pt>
                      <c:pt idx="592">
                        <c:v>1.3337677717208862</c:v>
                      </c:pt>
                      <c:pt idx="593">
                        <c:v>1.3411332368850708</c:v>
                      </c:pt>
                      <c:pt idx="594">
                        <c:v>1.3486016988754272</c:v>
                      </c:pt>
                      <c:pt idx="595">
                        <c:v>1.3561773300170898</c:v>
                      </c:pt>
                      <c:pt idx="596">
                        <c:v>1.363862156867981</c:v>
                      </c:pt>
                      <c:pt idx="597">
                        <c:v>1.3716616630554199</c:v>
                      </c:pt>
                      <c:pt idx="598">
                        <c:v>1.3795764446258545</c:v>
                      </c:pt>
                      <c:pt idx="599">
                        <c:v>1.3876112699508667</c:v>
                      </c:pt>
                      <c:pt idx="600">
                        <c:v>1.3957678079605103</c:v>
                      </c:pt>
                      <c:pt idx="601">
                        <c:v>1.4040524959564209</c:v>
                      </c:pt>
                      <c:pt idx="602">
                        <c:v>1.4124655723571777</c:v>
                      </c:pt>
                      <c:pt idx="603">
                        <c:v>1.4210127592086792</c:v>
                      </c:pt>
                      <c:pt idx="604">
                        <c:v>1.42969810962677</c:v>
                      </c:pt>
                      <c:pt idx="605">
                        <c:v>1.4385247230529785</c:v>
                      </c:pt>
                      <c:pt idx="606">
                        <c:v>1.4474953413009644</c:v>
                      </c:pt>
                      <c:pt idx="607">
                        <c:v>1.4566153287887573</c:v>
                      </c:pt>
                      <c:pt idx="608">
                        <c:v>1.4658883810043335</c:v>
                      </c:pt>
                      <c:pt idx="609">
                        <c:v>1.4753199815750122</c:v>
                      </c:pt>
                      <c:pt idx="610">
                        <c:v>1.4849132299423218</c:v>
                      </c:pt>
                      <c:pt idx="611">
                        <c:v>1.494671106338501</c:v>
                      </c:pt>
                      <c:pt idx="612">
                        <c:v>1.5045731067657471</c:v>
                      </c:pt>
                      <c:pt idx="613">
                        <c:v>1.5145472288131714</c:v>
                      </c:pt>
                      <c:pt idx="614">
                        <c:v>1.524599552154541</c:v>
                      </c:pt>
                      <c:pt idx="615">
                        <c:v>1.5347422361373901</c:v>
                      </c:pt>
                      <c:pt idx="616">
                        <c:v>1.5449895858764648</c:v>
                      </c:pt>
                      <c:pt idx="617">
                        <c:v>1.5554261207580566</c:v>
                      </c:pt>
                      <c:pt idx="618">
                        <c:v>1.565997838973999</c:v>
                      </c:pt>
                      <c:pt idx="619">
                        <c:v>1.5767215490341187</c:v>
                      </c:pt>
                      <c:pt idx="620">
                        <c:v>1.5876150131225586</c:v>
                      </c:pt>
                      <c:pt idx="621">
                        <c:v>1.5986937284469604</c:v>
                      </c:pt>
                      <c:pt idx="622">
                        <c:v>1.6099703311920166</c:v>
                      </c:pt>
                      <c:pt idx="623">
                        <c:v>1.6214609146118164</c:v>
                      </c:pt>
                      <c:pt idx="624">
                        <c:v>1.6331799030303955</c:v>
                      </c:pt>
                      <c:pt idx="625">
                        <c:v>1.6451376676559448</c:v>
                      </c:pt>
                      <c:pt idx="626">
                        <c:v>1.6573452949523926</c:v>
                      </c:pt>
                      <c:pt idx="627">
                        <c:v>1.6698157787322998</c:v>
                      </c:pt>
                      <c:pt idx="628">
                        <c:v>1.6825542449951172</c:v>
                      </c:pt>
                      <c:pt idx="629">
                        <c:v>1.6955695152282715</c:v>
                      </c:pt>
                      <c:pt idx="630">
                        <c:v>1.7088677883148193</c:v>
                      </c:pt>
                      <c:pt idx="631">
                        <c:v>1.7224555015563965</c:v>
                      </c:pt>
                      <c:pt idx="632">
                        <c:v>1.7363401651382446</c:v>
                      </c:pt>
                      <c:pt idx="633">
                        <c:v>1.7505249977111816</c:v>
                      </c:pt>
                      <c:pt idx="634">
                        <c:v>1.7650231122970581</c:v>
                      </c:pt>
                      <c:pt idx="635">
                        <c:v>1.7798339128494263</c:v>
                      </c:pt>
                      <c:pt idx="636">
                        <c:v>1.7949759960174561</c:v>
                      </c:pt>
                      <c:pt idx="637">
                        <c:v>1.8104524612426758</c:v>
                      </c:pt>
                      <c:pt idx="638">
                        <c:v>1.8262780904769897</c:v>
                      </c:pt>
                      <c:pt idx="639">
                        <c:v>1.8424595594406128</c:v>
                      </c:pt>
                      <c:pt idx="640">
                        <c:v>1.8589026927947998</c:v>
                      </c:pt>
                      <c:pt idx="641">
                        <c:v>1.8756457567214966</c:v>
                      </c:pt>
                      <c:pt idx="642">
                        <c:v>1.8927733898162842</c:v>
                      </c:pt>
                      <c:pt idx="643">
                        <c:v>1.910297155380249</c:v>
                      </c:pt>
                      <c:pt idx="644">
                        <c:v>1.9282301664352417</c:v>
                      </c:pt>
                      <c:pt idx="645">
                        <c:v>1.9465862512588501</c:v>
                      </c:pt>
                      <c:pt idx="646">
                        <c:v>1.9653793573379517</c:v>
                      </c:pt>
                      <c:pt idx="647">
                        <c:v>1.9846255779266357</c:v>
                      </c:pt>
                      <c:pt idx="648">
                        <c:v>2.0043389797210693</c:v>
                      </c:pt>
                      <c:pt idx="649">
                        <c:v>2.0245304107666016</c:v>
                      </c:pt>
                      <c:pt idx="650">
                        <c:v>2.045215368270874</c:v>
                      </c:pt>
                      <c:pt idx="651">
                        <c:v>2.0664131641387939</c:v>
                      </c:pt>
                      <c:pt idx="652">
                        <c:v>2.0881357192993164</c:v>
                      </c:pt>
                      <c:pt idx="653">
                        <c:v>2.1103999614715576</c:v>
                      </c:pt>
                      <c:pt idx="654">
                        <c:v>2.1332228183746338</c:v>
                      </c:pt>
                      <c:pt idx="655">
                        <c:v>2.1566231250762939</c:v>
                      </c:pt>
                      <c:pt idx="656">
                        <c:v>2.1806130409240723</c:v>
                      </c:pt>
                      <c:pt idx="657">
                        <c:v>2.2052185535430908</c:v>
                      </c:pt>
                      <c:pt idx="658">
                        <c:v>2.2304525375366211</c:v>
                      </c:pt>
                      <c:pt idx="659">
                        <c:v>2.256331205368042</c:v>
                      </c:pt>
                      <c:pt idx="660">
                        <c:v>2.2828803062438965</c:v>
                      </c:pt>
                      <c:pt idx="661">
                        <c:v>2.3101212978363037</c:v>
                      </c:pt>
                      <c:pt idx="662">
                        <c:v>2.3380756378173828</c:v>
                      </c:pt>
                      <c:pt idx="663">
                        <c:v>2.3667683601379395</c:v>
                      </c:pt>
                      <c:pt idx="664">
                        <c:v>2.3962256908416748</c:v>
                      </c:pt>
                      <c:pt idx="665">
                        <c:v>2.4264791011810303</c:v>
                      </c:pt>
                      <c:pt idx="666">
                        <c:v>2.457545280456543</c:v>
                      </c:pt>
                      <c:pt idx="667">
                        <c:v>2.4894611835479736</c:v>
                      </c:pt>
                      <c:pt idx="668">
                        <c:v>2.5222451686859131</c:v>
                      </c:pt>
                      <c:pt idx="669">
                        <c:v>2.5559272766113281</c:v>
                      </c:pt>
                      <c:pt idx="670">
                        <c:v>2.590545654296875</c:v>
                      </c:pt>
                      <c:pt idx="671">
                        <c:v>2.626126766204834</c:v>
                      </c:pt>
                      <c:pt idx="672">
                        <c:v>2.6627202033996582</c:v>
                      </c:pt>
                      <c:pt idx="673">
                        <c:v>2.7003481388092041</c:v>
                      </c:pt>
                      <c:pt idx="674">
                        <c:v>2.7390456199645996</c:v>
                      </c:pt>
                      <c:pt idx="675">
                        <c:v>2.7788503170013428</c:v>
                      </c:pt>
                      <c:pt idx="676">
                        <c:v>2.8197958469390869</c:v>
                      </c:pt>
                      <c:pt idx="677">
                        <c:v>2.8619263172149658</c:v>
                      </c:pt>
                      <c:pt idx="678">
                        <c:v>2.9052813053131104</c:v>
                      </c:pt>
                      <c:pt idx="679">
                        <c:v>2.9499156475067139</c:v>
                      </c:pt>
                      <c:pt idx="680">
                        <c:v>2.9958758354187012</c:v>
                      </c:pt>
                      <c:pt idx="681">
                        <c:v>3.0432231426239014</c:v>
                      </c:pt>
                      <c:pt idx="682">
                        <c:v>3.0919833183288574</c:v>
                      </c:pt>
                      <c:pt idx="683">
                        <c:v>3.1422171592712402</c:v>
                      </c:pt>
                      <c:pt idx="684">
                        <c:v>3.1939761638641357</c:v>
                      </c:pt>
                      <c:pt idx="685">
                        <c:v>3.2473044395446777</c:v>
                      </c:pt>
                      <c:pt idx="686">
                        <c:v>3.3022623062133789</c:v>
                      </c:pt>
                      <c:pt idx="687">
                        <c:v>3.3589184284210205</c:v>
                      </c:pt>
                      <c:pt idx="688">
                        <c:v>3.4173293113708496</c:v>
                      </c:pt>
                      <c:pt idx="689">
                        <c:v>3.4775550365447998</c:v>
                      </c:pt>
                      <c:pt idx="690">
                        <c:v>3.5396749973297119</c:v>
                      </c:pt>
                      <c:pt idx="691">
                        <c:v>3.6037368774414063</c:v>
                      </c:pt>
                      <c:pt idx="692">
                        <c:v>3.6698119640350342</c:v>
                      </c:pt>
                      <c:pt idx="693">
                        <c:v>3.7379701137542725</c:v>
                      </c:pt>
                      <c:pt idx="694">
                        <c:v>3.8082544803619385</c:v>
                      </c:pt>
                      <c:pt idx="695">
                        <c:v>3.8807413578033447</c:v>
                      </c:pt>
                      <c:pt idx="696">
                        <c:v>3.9553849697113037</c:v>
                      </c:pt>
                      <c:pt idx="697">
                        <c:v>4.0321950912475586</c:v>
                      </c:pt>
                      <c:pt idx="698">
                        <c:v>4.1113529205322266</c:v>
                      </c:pt>
                      <c:pt idx="699">
                        <c:v>4.1929526329040527</c:v>
                      </c:pt>
                      <c:pt idx="700">
                        <c:v>4.2770824432373047</c:v>
                      </c:pt>
                      <c:pt idx="701">
                        <c:v>4.363832950592041</c:v>
                      </c:pt>
                      <c:pt idx="702">
                        <c:v>4.4526662826538086</c:v>
                      </c:pt>
                      <c:pt idx="703">
                        <c:v>4.5438776016235352</c:v>
                      </c:pt>
                      <c:pt idx="704">
                        <c:v>4.6379570960998535</c:v>
                      </c:pt>
                      <c:pt idx="705">
                        <c:v>4.7350120544433594</c:v>
                      </c:pt>
                      <c:pt idx="706">
                        <c:v>4.8351497650146484</c:v>
                      </c:pt>
                      <c:pt idx="707">
                        <c:v>4.9384932518005371</c:v>
                      </c:pt>
                      <c:pt idx="708">
                        <c:v>5.0451526641845703</c:v>
                      </c:pt>
                      <c:pt idx="709">
                        <c:v>5.1552639007568359</c:v>
                      </c:pt>
                      <c:pt idx="710">
                        <c:v>5.2689542770385742</c:v>
                      </c:pt>
                      <c:pt idx="711">
                        <c:v>5.3863606452941895</c:v>
                      </c:pt>
                      <c:pt idx="712">
                        <c:v>5.5076375007629395</c:v>
                      </c:pt>
                      <c:pt idx="713">
                        <c:v>5.6329150199890137</c:v>
                      </c:pt>
                      <c:pt idx="714">
                        <c:v>5.7623500823974609</c:v>
                      </c:pt>
                      <c:pt idx="715">
                        <c:v>5.8960967063903809</c:v>
                      </c:pt>
                      <c:pt idx="716">
                        <c:v>6.0343255996704102</c:v>
                      </c:pt>
                      <c:pt idx="717">
                        <c:v>6.1772055625915527</c:v>
                      </c:pt>
                      <c:pt idx="718">
                        <c:v>6.3249044418334961</c:v>
                      </c:pt>
                      <c:pt idx="719">
                        <c:v>6.4776091575622559</c:v>
                      </c:pt>
                      <c:pt idx="720">
                        <c:v>6.6355056762695313</c:v>
                      </c:pt>
                      <c:pt idx="721">
                        <c:v>6.7988014221191406</c:v>
                      </c:pt>
                      <c:pt idx="722">
                        <c:v>6.9676976203918457</c:v>
                      </c:pt>
                      <c:pt idx="723">
                        <c:v>7.1424007415771484</c:v>
                      </c:pt>
                      <c:pt idx="724">
                        <c:v>7.3231410980224609</c:v>
                      </c:pt>
                      <c:pt idx="725">
                        <c:v>7.5103893280029297</c:v>
                      </c:pt>
                      <c:pt idx="726">
                        <c:v>7.7043819427490234</c:v>
                      </c:pt>
                      <c:pt idx="727">
                        <c:v>7.9050970077514648</c:v>
                      </c:pt>
                      <c:pt idx="728">
                        <c:v>8.1127986907958984</c:v>
                      </c:pt>
                      <c:pt idx="729">
                        <c:v>8.3277683258056641</c:v>
                      </c:pt>
                      <c:pt idx="730">
                        <c:v>8.5502452850341797</c:v>
                      </c:pt>
                      <c:pt idx="731">
                        <c:v>8.7805166244506836</c:v>
                      </c:pt>
                      <c:pt idx="732">
                        <c:v>9.0188322067260742</c:v>
                      </c:pt>
                      <c:pt idx="733">
                        <c:v>9.2654991149902344</c:v>
                      </c:pt>
                      <c:pt idx="734">
                        <c:v>9.5187921524047852</c:v>
                      </c:pt>
                      <c:pt idx="735">
                        <c:v>9.7798852920532227</c:v>
                      </c:pt>
                      <c:pt idx="736">
                        <c:v>10.049961090087891</c:v>
                      </c:pt>
                      <c:pt idx="737">
                        <c:v>10.329282760620117</c:v>
                      </c:pt>
                      <c:pt idx="738">
                        <c:v>10.618088722229004</c:v>
                      </c:pt>
                      <c:pt idx="739">
                        <c:v>10.916707038879395</c:v>
                      </c:pt>
                      <c:pt idx="740">
                        <c:v>11.225390434265137</c:v>
                      </c:pt>
                      <c:pt idx="741">
                        <c:v>11.544400215148926</c:v>
                      </c:pt>
                      <c:pt idx="742">
                        <c:v>11.874002456665039</c:v>
                      </c:pt>
                      <c:pt idx="743">
                        <c:v>12.214468955993652</c:v>
                      </c:pt>
                      <c:pt idx="744">
                        <c:v>12.5660400390625</c:v>
                      </c:pt>
                      <c:pt idx="745">
                        <c:v>12.928932189941406</c:v>
                      </c:pt>
                      <c:pt idx="746">
                        <c:v>13.303291320800781</c:v>
                      </c:pt>
                      <c:pt idx="747">
                        <c:v>13.689339637756348</c:v>
                      </c:pt>
                      <c:pt idx="748">
                        <c:v>14.08719539642334</c:v>
                      </c:pt>
                      <c:pt idx="749">
                        <c:v>14.496879577636719</c:v>
                      </c:pt>
                      <c:pt idx="750">
                        <c:v>14.918573379516602</c:v>
                      </c:pt>
                      <c:pt idx="751">
                        <c:v>15.352205276489258</c:v>
                      </c:pt>
                      <c:pt idx="752">
                        <c:v>15.797737121582031</c:v>
                      </c:pt>
                      <c:pt idx="753">
                        <c:v>16.255233764648438</c:v>
                      </c:pt>
                      <c:pt idx="754">
                        <c:v>16.72435188293457</c:v>
                      </c:pt>
                      <c:pt idx="755">
                        <c:v>17.205095291137695</c:v>
                      </c:pt>
                      <c:pt idx="756">
                        <c:v>17.696987152099609</c:v>
                      </c:pt>
                      <c:pt idx="757">
                        <c:v>18.200048446655273</c:v>
                      </c:pt>
                      <c:pt idx="758">
                        <c:v>18.711172103881836</c:v>
                      </c:pt>
                      <c:pt idx="759">
                        <c:v>19.239175796508789</c:v>
                      </c:pt>
                      <c:pt idx="760">
                        <c:v>19.788339614868164</c:v>
                      </c:pt>
                      <c:pt idx="761">
                        <c:v>20.363279342651367</c:v>
                      </c:pt>
                      <c:pt idx="762">
                        <c:v>20.968681335449219</c:v>
                      </c:pt>
                      <c:pt idx="763">
                        <c:v>21.60981559753418</c:v>
                      </c:pt>
                      <c:pt idx="764">
                        <c:v>22.291797637939453</c:v>
                      </c:pt>
                      <c:pt idx="765">
                        <c:v>23.020248413085938</c:v>
                      </c:pt>
                      <c:pt idx="766">
                        <c:v>23.800935745239258</c:v>
                      </c:pt>
                      <c:pt idx="767">
                        <c:v>24.639429092407227</c:v>
                      </c:pt>
                      <c:pt idx="768">
                        <c:v>25.541690826416016</c:v>
                      </c:pt>
                      <c:pt idx="769">
                        <c:v>26.510251998901367</c:v>
                      </c:pt>
                      <c:pt idx="770">
                        <c:v>27.533206939697266</c:v>
                      </c:pt>
                      <c:pt idx="771">
                        <c:v>28.633329391479492</c:v>
                      </c:pt>
                      <c:pt idx="772">
                        <c:v>29.815181732177734</c:v>
                      </c:pt>
                      <c:pt idx="773">
                        <c:v>31.083042144775391</c:v>
                      </c:pt>
                      <c:pt idx="774">
                        <c:v>32.433990478515625</c:v>
                      </c:pt>
                      <c:pt idx="775">
                        <c:v>33.849224090576172</c:v>
                      </c:pt>
                      <c:pt idx="776">
                        <c:v>35.355758666992188</c:v>
                      </c:pt>
                      <c:pt idx="777">
                        <c:v>36.954818725585938</c:v>
                      </c:pt>
                      <c:pt idx="778">
                        <c:v>38.619152069091797</c:v>
                      </c:pt>
                      <c:pt idx="779">
                        <c:v>40.360622406005859</c:v>
                      </c:pt>
                      <c:pt idx="780">
                        <c:v>42.187763214111328</c:v>
                      </c:pt>
                      <c:pt idx="781">
                        <c:v>44.064785003662109</c:v>
                      </c:pt>
                      <c:pt idx="782">
                        <c:v>46.010475158691406</c:v>
                      </c:pt>
                      <c:pt idx="783">
                        <c:v>48.013515472412109</c:v>
                      </c:pt>
                      <c:pt idx="784">
                        <c:v>50.050350189208984</c:v>
                      </c:pt>
                      <c:pt idx="785">
                        <c:v>52.138370513916016</c:v>
                      </c:pt>
                      <c:pt idx="786">
                        <c:v>54.231948852539063</c:v>
                      </c:pt>
                      <c:pt idx="787">
                        <c:v>56.356723785400391</c:v>
                      </c:pt>
                      <c:pt idx="788">
                        <c:v>58.468635559082031</c:v>
                      </c:pt>
                      <c:pt idx="789">
                        <c:v>60.584430694580078</c:v>
                      </c:pt>
                      <c:pt idx="790">
                        <c:v>62.666881561279297</c:v>
                      </c:pt>
                      <c:pt idx="791">
                        <c:v>64.727302551269531</c:v>
                      </c:pt>
                      <c:pt idx="792">
                        <c:v>66.727058410644531</c:v>
                      </c:pt>
                      <c:pt idx="793">
                        <c:v>68.677825927734375</c:v>
                      </c:pt>
                      <c:pt idx="794">
                        <c:v>70.537666320800781</c:v>
                      </c:pt>
                      <c:pt idx="795">
                        <c:v>72.319778442382813</c:v>
                      </c:pt>
                      <c:pt idx="796">
                        <c:v>73.989517211914063</c:v>
                      </c:pt>
                      <c:pt idx="797">
                        <c:v>75.553359985351563</c:v>
                      </c:pt>
                      <c:pt idx="798">
                        <c:v>76.984169006347656</c:v>
                      </c:pt>
                      <c:pt idx="799">
                        <c:v>78.286415100097656</c:v>
                      </c:pt>
                      <c:pt idx="800">
                        <c:v>79.437568664550781</c:v>
                      </c:pt>
                      <c:pt idx="801">
                        <c:v>80.445472717285156</c:v>
                      </c:pt>
                      <c:pt idx="802">
                        <c:v>81.284965515136719</c:v>
                      </c:pt>
                      <c:pt idx="803">
                        <c:v>81.979927062988281</c:v>
                      </c:pt>
                      <c:pt idx="804">
                        <c:v>82.487579345703125</c:v>
                      </c:pt>
                      <c:pt idx="805">
                        <c:v>82.850227355957031</c:v>
                      </c:pt>
                      <c:pt idx="806">
                        <c:v>83.038467407226563</c:v>
                      </c:pt>
                      <c:pt idx="807">
                        <c:v>83.066513061523438</c:v>
                      </c:pt>
                      <c:pt idx="808">
                        <c:v>82.955093383789063</c:v>
                      </c:pt>
                      <c:pt idx="809">
                        <c:v>82.673446655273438</c:v>
                      </c:pt>
                      <c:pt idx="810">
                        <c:v>82.251876831054688</c:v>
                      </c:pt>
                      <c:pt idx="811">
                        <c:v>81.708297729492188</c:v>
                      </c:pt>
                      <c:pt idx="812">
                        <c:v>81.048912048339844</c:v>
                      </c:pt>
                      <c:pt idx="813">
                        <c:v>80.243820190429688</c:v>
                      </c:pt>
                      <c:pt idx="814">
                        <c:v>79.341873168945313</c:v>
                      </c:pt>
                      <c:pt idx="815">
                        <c:v>78.350479125976563</c:v>
                      </c:pt>
                      <c:pt idx="816">
                        <c:v>77.278511047363281</c:v>
                      </c:pt>
                      <c:pt idx="817">
                        <c:v>76.134056091308594</c:v>
                      </c:pt>
                      <c:pt idx="818">
                        <c:v>74.92559814453125</c:v>
                      </c:pt>
                      <c:pt idx="819">
                        <c:v>73.659751892089844</c:v>
                      </c:pt>
                      <c:pt idx="820">
                        <c:v>72.334953308105469</c:v>
                      </c:pt>
                      <c:pt idx="821">
                        <c:v>70.9735107421875</c:v>
                      </c:pt>
                      <c:pt idx="822">
                        <c:v>69.582771301269531</c:v>
                      </c:pt>
                      <c:pt idx="823">
                        <c:v>68.169952392578125</c:v>
                      </c:pt>
                      <c:pt idx="824">
                        <c:v>66.741622924804688</c:v>
                      </c:pt>
                      <c:pt idx="825">
                        <c:v>65.306236267089844</c:v>
                      </c:pt>
                      <c:pt idx="826">
                        <c:v>63.8616943359375</c:v>
                      </c:pt>
                      <c:pt idx="827">
                        <c:v>62.421134948730469</c:v>
                      </c:pt>
                      <c:pt idx="828">
                        <c:v>60.986454010009766</c:v>
                      </c:pt>
                      <c:pt idx="829">
                        <c:v>59.561840057373047</c:v>
                      </c:pt>
                      <c:pt idx="830">
                        <c:v>58.151111602783203</c:v>
                      </c:pt>
                      <c:pt idx="831">
                        <c:v>56.750835418701172</c:v>
                      </c:pt>
                      <c:pt idx="832">
                        <c:v>55.367275238037109</c:v>
                      </c:pt>
                      <c:pt idx="833">
                        <c:v>54.005779266357422</c:v>
                      </c:pt>
                      <c:pt idx="834">
                        <c:v>52.669010162353516</c:v>
                      </c:pt>
                      <c:pt idx="835">
                        <c:v>51.358406066894531</c:v>
                      </c:pt>
                      <c:pt idx="836">
                        <c:v>50.010795593261719</c:v>
                      </c:pt>
                      <c:pt idx="837">
                        <c:v>48.680675506591797</c:v>
                      </c:pt>
                      <c:pt idx="838">
                        <c:v>47.393955230712891</c:v>
                      </c:pt>
                      <c:pt idx="839">
                        <c:v>46.150165557861328</c:v>
                      </c:pt>
                      <c:pt idx="840">
                        <c:v>44.948261260986328</c:v>
                      </c:pt>
                      <c:pt idx="841">
                        <c:v>43.769546508789063</c:v>
                      </c:pt>
                      <c:pt idx="842">
                        <c:v>42.629493713378906</c:v>
                      </c:pt>
                      <c:pt idx="843">
                        <c:v>41.528636932373047</c:v>
                      </c:pt>
                      <c:pt idx="844">
                        <c:v>40.465892791748047</c:v>
                      </c:pt>
                      <c:pt idx="845">
                        <c:v>39.440074920654297</c:v>
                      </c:pt>
                      <c:pt idx="846">
                        <c:v>38.450027465820313</c:v>
                      </c:pt>
                      <c:pt idx="847">
                        <c:v>37.494373321533203</c:v>
                      </c:pt>
                      <c:pt idx="848">
                        <c:v>36.571918487548828</c:v>
                      </c:pt>
                      <c:pt idx="849">
                        <c:v>35.671909332275391</c:v>
                      </c:pt>
                      <c:pt idx="850">
                        <c:v>34.795936584472656</c:v>
                      </c:pt>
                      <c:pt idx="851">
                        <c:v>33.948356628417969</c:v>
                      </c:pt>
                      <c:pt idx="852">
                        <c:v>33.129840850830078</c:v>
                      </c:pt>
                      <c:pt idx="853">
                        <c:v>32.340267181396484</c:v>
                      </c:pt>
                      <c:pt idx="854">
                        <c:v>31.578342437744141</c:v>
                      </c:pt>
                      <c:pt idx="855">
                        <c:v>30.842878341674805</c:v>
                      </c:pt>
                      <c:pt idx="856">
                        <c:v>30.132839202880859</c:v>
                      </c:pt>
                      <c:pt idx="857">
                        <c:v>29.447107315063477</c:v>
                      </c:pt>
                      <c:pt idx="858">
                        <c:v>28.784702301025391</c:v>
                      </c:pt>
                      <c:pt idx="859">
                        <c:v>28.137197494506836</c:v>
                      </c:pt>
                      <c:pt idx="860">
                        <c:v>27.50799560546875</c:v>
                      </c:pt>
                      <c:pt idx="861">
                        <c:v>26.899860382080078</c:v>
                      </c:pt>
                      <c:pt idx="862">
                        <c:v>26.311927795410156</c:v>
                      </c:pt>
                      <c:pt idx="863">
                        <c:v>25.743408203125</c:v>
                      </c:pt>
                      <c:pt idx="864">
                        <c:v>25.193517684936523</c:v>
                      </c:pt>
                      <c:pt idx="865">
                        <c:v>24.661626815795898</c:v>
                      </c:pt>
                      <c:pt idx="866">
                        <c:v>24.146907806396484</c:v>
                      </c:pt>
                      <c:pt idx="867">
                        <c:v>23.648773193359375</c:v>
                      </c:pt>
                      <c:pt idx="868">
                        <c:v>23.166595458984375</c:v>
                      </c:pt>
                      <c:pt idx="869">
                        <c:v>22.699663162231445</c:v>
                      </c:pt>
                      <c:pt idx="870">
                        <c:v>22.246883392333984</c:v>
                      </c:pt>
                      <c:pt idx="871">
                        <c:v>21.801458358764648</c:v>
                      </c:pt>
                      <c:pt idx="872">
                        <c:v>21.370040893554688</c:v>
                      </c:pt>
                      <c:pt idx="873">
                        <c:v>20.952075958251953</c:v>
                      </c:pt>
                      <c:pt idx="874">
                        <c:v>20.547054290771484</c:v>
                      </c:pt>
                      <c:pt idx="875">
                        <c:v>20.154476165771484</c:v>
                      </c:pt>
                      <c:pt idx="876">
                        <c:v>19.773902893066406</c:v>
                      </c:pt>
                      <c:pt idx="877">
                        <c:v>19.404953002929688</c:v>
                      </c:pt>
                      <c:pt idx="878">
                        <c:v>19.047142028808594</c:v>
                      </c:pt>
                      <c:pt idx="879">
                        <c:v>18.700048446655273</c:v>
                      </c:pt>
                      <c:pt idx="880">
                        <c:v>18.363359451293945</c:v>
                      </c:pt>
                      <c:pt idx="881">
                        <c:v>18.036725997924805</c:v>
                      </c:pt>
                      <c:pt idx="882">
                        <c:v>17.719753265380859</c:v>
                      </c:pt>
                      <c:pt idx="883">
                        <c:v>17.412097930908203</c:v>
                      </c:pt>
                      <c:pt idx="884">
                        <c:v>17.11088752746582</c:v>
                      </c:pt>
                      <c:pt idx="885">
                        <c:v>16.816768646240234</c:v>
                      </c:pt>
                      <c:pt idx="886">
                        <c:v>16.531293869018555</c:v>
                      </c:pt>
                      <c:pt idx="887">
                        <c:v>16.254055023193359</c:v>
                      </c:pt>
                      <c:pt idx="888">
                        <c:v>15.984807968139648</c:v>
                      </c:pt>
                      <c:pt idx="889">
                        <c:v>15.723328590393066</c:v>
                      </c:pt>
                      <c:pt idx="890">
                        <c:v>15.469316482543945</c:v>
                      </c:pt>
                      <c:pt idx="891">
                        <c:v>15.222536087036133</c:v>
                      </c:pt>
                      <c:pt idx="892">
                        <c:v>14.982747077941895</c:v>
                      </c:pt>
                      <c:pt idx="893">
                        <c:v>14.749721527099609</c:v>
                      </c:pt>
                      <c:pt idx="894">
                        <c:v>14.523192405700684</c:v>
                      </c:pt>
                      <c:pt idx="895">
                        <c:v>14.302987098693848</c:v>
                      </c:pt>
                      <c:pt idx="896">
                        <c:v>14.088834762573242</c:v>
                      </c:pt>
                      <c:pt idx="897">
                        <c:v>13.882442474365234</c:v>
                      </c:pt>
                      <c:pt idx="898">
                        <c:v>13.683639526367188</c:v>
                      </c:pt>
                      <c:pt idx="899">
                        <c:v>13.490405082702637</c:v>
                      </c:pt>
                      <c:pt idx="900">
                        <c:v>13.301454544067383</c:v>
                      </c:pt>
                      <c:pt idx="901">
                        <c:v>13.116490364074707</c:v>
                      </c:pt>
                      <c:pt idx="902">
                        <c:v>12.936532974243164</c:v>
                      </c:pt>
                      <c:pt idx="903">
                        <c:v>12.761445999145508</c:v>
                      </c:pt>
                      <c:pt idx="904">
                        <c:v>12.591037750244141</c:v>
                      </c:pt>
                      <c:pt idx="905">
                        <c:v>12.425141334533691</c:v>
                      </c:pt>
                      <c:pt idx="906">
                        <c:v>12.263604164123535</c:v>
                      </c:pt>
                      <c:pt idx="907">
                        <c:v>12.106269836425781</c:v>
                      </c:pt>
                      <c:pt idx="908">
                        <c:v>11.952983856201172</c:v>
                      </c:pt>
                      <c:pt idx="909">
                        <c:v>11.803617477416992</c:v>
                      </c:pt>
                      <c:pt idx="910">
                        <c:v>11.65802001953125</c:v>
                      </c:pt>
                      <c:pt idx="911">
                        <c:v>11.516059875488281</c:v>
                      </c:pt>
                      <c:pt idx="912">
                        <c:v>11.377617835998535</c:v>
                      </c:pt>
                      <c:pt idx="913">
                        <c:v>11.242666244506836</c:v>
                      </c:pt>
                      <c:pt idx="914">
                        <c:v>11.108599662780762</c:v>
                      </c:pt>
                      <c:pt idx="915">
                        <c:v>10.977526664733887</c:v>
                      </c:pt>
                      <c:pt idx="916">
                        <c:v>10.849269866943359</c:v>
                      </c:pt>
                      <c:pt idx="917">
                        <c:v>10.723882675170898</c:v>
                      </c:pt>
                      <c:pt idx="918">
                        <c:v>10.601338386535645</c:v>
                      </c:pt>
                      <c:pt idx="919">
                        <c:v>10.48155689239502</c:v>
                      </c:pt>
                      <c:pt idx="920">
                        <c:v>10.363994598388672</c:v>
                      </c:pt>
                      <c:pt idx="921">
                        <c:v>10.248169898986816</c:v>
                      </c:pt>
                      <c:pt idx="922">
                        <c:v>10.134817123413086</c:v>
                      </c:pt>
                      <c:pt idx="923">
                        <c:v>10.023868560791016</c:v>
                      </c:pt>
                      <c:pt idx="924">
                        <c:v>9.9152259826660156</c:v>
                      </c:pt>
                      <c:pt idx="925">
                        <c:v>9.8088274002075195</c:v>
                      </c:pt>
                      <c:pt idx="926">
                        <c:v>9.70458984375</c:v>
                      </c:pt>
                      <c:pt idx="927">
                        <c:v>9.6024770736694336</c:v>
                      </c:pt>
                      <c:pt idx="928">
                        <c:v>9.502415657043457</c:v>
                      </c:pt>
                      <c:pt idx="929">
                        <c:v>9.4043722152709961</c:v>
                      </c:pt>
                      <c:pt idx="930">
                        <c:v>9.3082704544067383</c:v>
                      </c:pt>
                      <c:pt idx="931">
                        <c:v>9.2140674591064453</c:v>
                      </c:pt>
                      <c:pt idx="932">
                        <c:v>9.1217288970947266</c:v>
                      </c:pt>
                      <c:pt idx="933">
                        <c:v>9.0312089920043945</c:v>
                      </c:pt>
                      <c:pt idx="934">
                        <c:v>8.9424686431884766</c:v>
                      </c:pt>
                      <c:pt idx="935">
                        <c:v>8.8554458618164063</c:v>
                      </c:pt>
                      <c:pt idx="936">
                        <c:v>8.7700834274291992</c:v>
                      </c:pt>
                      <c:pt idx="937">
                        <c:v>8.6863527297973633</c:v>
                      </c:pt>
                      <c:pt idx="938">
                        <c:v>8.6041975021362305</c:v>
                      </c:pt>
                      <c:pt idx="939">
                        <c:v>8.5235977172851563</c:v>
                      </c:pt>
                      <c:pt idx="940">
                        <c:v>8.4445171356201172</c:v>
                      </c:pt>
                      <c:pt idx="941">
                        <c:v>8.3669271469116211</c:v>
                      </c:pt>
                      <c:pt idx="942">
                        <c:v>8.2907962799072266</c:v>
                      </c:pt>
                      <c:pt idx="943">
                        <c:v>8.2160959243774414</c:v>
                      </c:pt>
                      <c:pt idx="944">
                        <c:v>8.1427059173583984</c:v>
                      </c:pt>
                      <c:pt idx="945">
                        <c:v>8.0701503753662109</c:v>
                      </c:pt>
                      <c:pt idx="946">
                        <c:v>7.9989280700683594</c:v>
                      </c:pt>
                      <c:pt idx="947">
                        <c:v>7.9290313720703125</c:v>
                      </c:pt>
                      <c:pt idx="948">
                        <c:v>7.8604130744934082</c:v>
                      </c:pt>
                      <c:pt idx="949">
                        <c:v>7.7930593490600586</c:v>
                      </c:pt>
                      <c:pt idx="950">
                        <c:v>7.7269325256347656</c:v>
                      </c:pt>
                      <c:pt idx="951">
                        <c:v>7.6620054244995117</c:v>
                      </c:pt>
                      <c:pt idx="952">
                        <c:v>7.5982599258422852</c:v>
                      </c:pt>
                      <c:pt idx="953">
                        <c:v>7.535672664642334</c:v>
                      </c:pt>
                      <c:pt idx="954">
                        <c:v>7.4742097854614258</c:v>
                      </c:pt>
                      <c:pt idx="955">
                        <c:v>7.4138526916503906</c:v>
                      </c:pt>
                      <c:pt idx="956">
                        <c:v>7.3545951843261719</c:v>
                      </c:pt>
                      <c:pt idx="957">
                        <c:v>7.2963948249816895</c:v>
                      </c:pt>
                      <c:pt idx="958">
                        <c:v>7.2392444610595703</c:v>
                      </c:pt>
                      <c:pt idx="959">
                        <c:v>7.1831145286560059</c:v>
                      </c:pt>
                      <c:pt idx="960">
                        <c:v>7.1279873847961426</c:v>
                      </c:pt>
                      <c:pt idx="961">
                        <c:v>7.0738468170166016</c:v>
                      </c:pt>
                      <c:pt idx="962">
                        <c:v>7.0206718444824219</c:v>
                      </c:pt>
                      <c:pt idx="963">
                        <c:v>6.9684557914733887</c:v>
                      </c:pt>
                      <c:pt idx="964">
                        <c:v>6.9171676635742188</c:v>
                      </c:pt>
                      <c:pt idx="965">
                        <c:v>6.8667926788330078</c:v>
                      </c:pt>
                      <c:pt idx="966">
                        <c:v>6.8172988891601563</c:v>
                      </c:pt>
                      <c:pt idx="967">
                        <c:v>6.7686700820922852</c:v>
                      </c:pt>
                      <c:pt idx="968">
                        <c:v>6.7209010124206543</c:v>
                      </c:pt>
                      <c:pt idx="969">
                        <c:v>6.6739773750305176</c:v>
                      </c:pt>
                      <c:pt idx="970">
                        <c:v>6.6278843879699707</c:v>
                      </c:pt>
                      <c:pt idx="971">
                        <c:v>6.5826072692871094</c:v>
                      </c:pt>
                      <c:pt idx="972">
                        <c:v>6.5381231307983398</c:v>
                      </c:pt>
                      <c:pt idx="973">
                        <c:v>6.4944257736206055</c:v>
                      </c:pt>
                      <c:pt idx="974">
                        <c:v>6.4514951705932617</c:v>
                      </c:pt>
                      <c:pt idx="975">
                        <c:v>6.4093189239501953</c:v>
                      </c:pt>
                      <c:pt idx="976">
                        <c:v>6.3677339553833008</c:v>
                      </c:pt>
                      <c:pt idx="977">
                        <c:v>6.3267073631286621</c:v>
                      </c:pt>
                      <c:pt idx="978">
                        <c:v>6.2863988876342773</c:v>
                      </c:pt>
                      <c:pt idx="979">
                        <c:v>6.2467918395996094</c:v>
                      </c:pt>
                      <c:pt idx="980">
                        <c:v>6.2078795433044434</c:v>
                      </c:pt>
                      <c:pt idx="981">
                        <c:v>6.1696500778198242</c:v>
                      </c:pt>
                      <c:pt idx="982">
                        <c:v>6.1320939064025879</c:v>
                      </c:pt>
                      <c:pt idx="983">
                        <c:v>6.0951981544494629</c:v>
                      </c:pt>
                      <c:pt idx="984">
                        <c:v>6.0589480400085449</c:v>
                      </c:pt>
                      <c:pt idx="985">
                        <c:v>6.0233345031738281</c:v>
                      </c:pt>
                      <c:pt idx="986">
                        <c:v>5.9883408546447754</c:v>
                      </c:pt>
                      <c:pt idx="987">
                        <c:v>5.9539542198181152</c:v>
                      </c:pt>
                      <c:pt idx="988">
                        <c:v>5.9201579093933105</c:v>
                      </c:pt>
                      <c:pt idx="989">
                        <c:v>5.8869099617004395</c:v>
                      </c:pt>
                      <c:pt idx="990">
                        <c:v>5.8541932106018066</c:v>
                      </c:pt>
                      <c:pt idx="991">
                        <c:v>5.8219819068908691</c:v>
                      </c:pt>
                      <c:pt idx="992">
                        <c:v>5.7902274131774902</c:v>
                      </c:pt>
                      <c:pt idx="993">
                        <c:v>5.758913516998291</c:v>
                      </c:pt>
                      <c:pt idx="994">
                        <c:v>5.7280135154724121</c:v>
                      </c:pt>
                      <c:pt idx="995">
                        <c:v>5.6974787712097168</c:v>
                      </c:pt>
                      <c:pt idx="996">
                        <c:v>5.66729736328125</c:v>
                      </c:pt>
                      <c:pt idx="997">
                        <c:v>5.6374502182006836</c:v>
                      </c:pt>
                      <c:pt idx="998">
                        <c:v>5.607905387878418</c:v>
                      </c:pt>
                      <c:pt idx="999">
                        <c:v>5.5786614418029785</c:v>
                      </c:pt>
                      <c:pt idx="1000">
                        <c:v>5.5496625900268555</c:v>
                      </c:pt>
                      <c:pt idx="1001">
                        <c:v>5.5208802223205566</c:v>
                      </c:pt>
                      <c:pt idx="1002">
                        <c:v>5.4923124313354492</c:v>
                      </c:pt>
                      <c:pt idx="1003">
                        <c:v>5.4638948440551758</c:v>
                      </c:pt>
                      <c:pt idx="1004">
                        <c:v>5.4356131553649902</c:v>
                      </c:pt>
                      <c:pt idx="1005">
                        <c:v>5.4074521064758301</c:v>
                      </c:pt>
                      <c:pt idx="1006">
                        <c:v>5.3793725967407227</c:v>
                      </c:pt>
                      <c:pt idx="1007">
                        <c:v>5.351348876953125</c:v>
                      </c:pt>
                      <c:pt idx="1008">
                        <c:v>5.323455810546875</c:v>
                      </c:pt>
                      <c:pt idx="1009">
                        <c:v>5.2956619262695313</c:v>
                      </c:pt>
                      <c:pt idx="1010">
                        <c:v>5.2678852081298828</c:v>
                      </c:pt>
                      <c:pt idx="1011">
                        <c:v>5.2401127815246582</c:v>
                      </c:pt>
                      <c:pt idx="1012">
                        <c:v>5.2123174667358398</c:v>
                      </c:pt>
                      <c:pt idx="1013">
                        <c:v>5.1844816207885742</c:v>
                      </c:pt>
                      <c:pt idx="1014">
                        <c:v>5.1565713882446289</c:v>
                      </c:pt>
                      <c:pt idx="1015">
                        <c:v>5.1285638809204102</c:v>
                      </c:pt>
                      <c:pt idx="1016">
                        <c:v>5.1004576683044434</c:v>
                      </c:pt>
                      <c:pt idx="1017">
                        <c:v>5.0722413063049316</c:v>
                      </c:pt>
                      <c:pt idx="1018">
                        <c:v>5.0439014434814453</c:v>
                      </c:pt>
                      <c:pt idx="1019">
                        <c:v>5.0154318809509277</c:v>
                      </c:pt>
                      <c:pt idx="1020">
                        <c:v>4.9866724014282227</c:v>
                      </c:pt>
                      <c:pt idx="1021">
                        <c:v>4.9577469825744629</c:v>
                      </c:pt>
                      <c:pt idx="1022">
                        <c:v>4.9286661148071289</c:v>
                      </c:pt>
                      <c:pt idx="1023">
                        <c:v>4.899409294128418</c:v>
                      </c:pt>
                      <c:pt idx="1024">
                        <c:v>4.8699617385864258</c:v>
                      </c:pt>
                      <c:pt idx="1025">
                        <c:v>4.8403253555297852</c:v>
                      </c:pt>
                      <c:pt idx="1026">
                        <c:v>4.810488224029541</c:v>
                      </c:pt>
                      <c:pt idx="1027">
                        <c:v>4.7804422378540039</c:v>
                      </c:pt>
                      <c:pt idx="1028">
                        <c:v>4.7501978874206543</c:v>
                      </c:pt>
                      <c:pt idx="1029">
                        <c:v>4.7197418212890625</c:v>
                      </c:pt>
                      <c:pt idx="1030">
                        <c:v>4.6890788078308105</c:v>
                      </c:pt>
                      <c:pt idx="1031">
                        <c:v>4.6582131385803223</c:v>
                      </c:pt>
                      <c:pt idx="1032">
                        <c:v>4.6271343231201172</c:v>
                      </c:pt>
                      <c:pt idx="1033">
                        <c:v>4.5958552360534668</c:v>
                      </c:pt>
                      <c:pt idx="1034">
                        <c:v>4.5643820762634277</c:v>
                      </c:pt>
                      <c:pt idx="1035">
                        <c:v>4.5327057838439941</c:v>
                      </c:pt>
                      <c:pt idx="1036">
                        <c:v>4.5008330345153809</c:v>
                      </c:pt>
                      <c:pt idx="1037">
                        <c:v>4.4687623977661133</c:v>
                      </c:pt>
                      <c:pt idx="1038">
                        <c:v>4.4364986419677734</c:v>
                      </c:pt>
                      <c:pt idx="1039">
                        <c:v>4.4040460586547852</c:v>
                      </c:pt>
                      <c:pt idx="1040">
                        <c:v>4.3714075088500977</c:v>
                      </c:pt>
                      <c:pt idx="1041">
                        <c:v>4.3385782241821289</c:v>
                      </c:pt>
                      <c:pt idx="1042">
                        <c:v>4.3055639266967773</c:v>
                      </c:pt>
                    </c:numCache>
                  </c:numRef>
                </c:yVal>
                <c:smooth val="0"/>
                <c:extLst>
                  <c:ext xmlns:c16="http://schemas.microsoft.com/office/drawing/2014/chart" uri="{C3380CC4-5D6E-409C-BE32-E72D297353CC}">
                    <c16:uniqueId val="{00000005-FD88-4179-A7C2-100EE9909D62}"/>
                  </c:ext>
                </c:extLst>
              </c15:ser>
            </c15:filteredScatterSeries>
          </c:ext>
        </c:extLst>
      </c:scatterChart>
      <c:valAx>
        <c:axId val="221758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Volume/clearance Volume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759744"/>
        <c:crosses val="autoZero"/>
        <c:crossBetween val="midCat"/>
      </c:valAx>
      <c:valAx>
        <c:axId val="221759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Pressure Bar</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758208"/>
        <c:crosses val="autoZero"/>
        <c:crossBetween val="midCat"/>
        <c:majorUnit val="5"/>
        <c:minorUnit val="1"/>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Pressure Vs Volume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2"/>
          <c:order val="2"/>
          <c:tx>
            <c:strRef>
              <c:f>'Data Task 1'!$AK$10:$AX$10</c:f>
              <c:strCache>
                <c:ptCount val="1"/>
                <c:pt idx="0">
                  <c:v>14400</c:v>
                </c:pt>
              </c:strCache>
              <c:extLst xmlns:c15="http://schemas.microsoft.com/office/drawing/2012/chart"/>
            </c:strRef>
          </c:tx>
          <c:spPr>
            <a:ln w="22225" cap="rnd">
              <a:solidFill>
                <a:schemeClr val="accent3"/>
              </a:solidFill>
              <a:round/>
            </a:ln>
            <a:effectLst/>
          </c:spPr>
          <c:marker>
            <c:symbol val="none"/>
          </c:marker>
          <c:xVal>
            <c:numRef>
              <c:f>'Data Task 1'!$AN$12:$AN$731</c:f>
              <c:numCache>
                <c:formatCode>General</c:formatCode>
                <c:ptCount val="720"/>
                <c:pt idx="0">
                  <c:v>1.0000000000000004</c:v>
                </c:pt>
                <c:pt idx="1">
                  <c:v>1.0006905323120929</c:v>
                </c:pt>
                <c:pt idx="2">
                  <c:v>1.0036080371806677</c:v>
                </c:pt>
                <c:pt idx="3">
                  <c:v>1.0087511106091571</c:v>
                </c:pt>
                <c:pt idx="4">
                  <c:v>1.0161172956035669</c:v>
                </c:pt>
                <c:pt idx="5">
                  <c:v>1.0257029651727632</c:v>
                </c:pt>
                <c:pt idx="6">
                  <c:v>1.0375034393281859</c:v>
                </c:pt>
                <c:pt idx="7">
                  <c:v>1.0515132190832757</c:v>
                </c:pt>
                <c:pt idx="8">
                  <c:v>1.067725401454906</c:v>
                </c:pt>
                <c:pt idx="9">
                  <c:v>1.0861322644619515</c:v>
                </c:pt>
                <c:pt idx="10">
                  <c:v>1.1067249161261481</c:v>
                </c:pt>
                <c:pt idx="11">
                  <c:v>1.1294937624709462</c:v>
                </c:pt>
                <c:pt idx="12">
                  <c:v>1.154427688523517</c:v>
                </c:pt>
                <c:pt idx="13">
                  <c:v>1.1815148773127435</c:v>
                </c:pt>
                <c:pt idx="14">
                  <c:v>1.2107424588700837</c:v>
                </c:pt>
                <c:pt idx="15">
                  <c:v>1.2420966272292859</c:v>
                </c:pt>
                <c:pt idx="16">
                  <c:v>1.2755624064269564</c:v>
                </c:pt>
                <c:pt idx="17">
                  <c:v>1.3111237675022753</c:v>
                </c:pt>
                <c:pt idx="18">
                  <c:v>1.3487640964958547</c:v>
                </c:pt>
                <c:pt idx="19">
                  <c:v>1.3884652584520201</c:v>
                </c:pt>
                <c:pt idx="20">
                  <c:v>1.4302088844156733</c:v>
                </c:pt>
                <c:pt idx="21">
                  <c:v>1.473975084435432</c:v>
                </c:pt>
                <c:pt idx="22">
                  <c:v>1.5197431495619174</c:v>
                </c:pt>
                <c:pt idx="23">
                  <c:v>1.5674916688474656</c:v>
                </c:pt>
                <c:pt idx="24">
                  <c:v>1.6171979443475557</c:v>
                </c:pt>
                <c:pt idx="25">
                  <c:v>1.6688389271185307</c:v>
                </c:pt>
                <c:pt idx="26">
                  <c:v>1.7223902812198739</c:v>
                </c:pt>
                <c:pt idx="27">
                  <c:v>1.7778270857125031</c:v>
                </c:pt>
                <c:pt idx="28">
                  <c:v>1.8351233666599078</c:v>
                </c:pt>
                <c:pt idx="29">
                  <c:v>1.8942524481272909</c:v>
                </c:pt>
                <c:pt idx="30">
                  <c:v>1.9551867181821507</c:v>
                </c:pt>
                <c:pt idx="31">
                  <c:v>2.0178980968931186</c:v>
                </c:pt>
                <c:pt idx="32">
                  <c:v>2.0823572173319826</c:v>
                </c:pt>
                <c:pt idx="33">
                  <c:v>2.1485345955708097</c:v>
                </c:pt>
                <c:pt idx="34">
                  <c:v>2.2163995776845287</c:v>
                </c:pt>
                <c:pt idx="35">
                  <c:v>2.2859210417492153</c:v>
                </c:pt>
                <c:pt idx="36">
                  <c:v>2.357066812843513</c:v>
                </c:pt>
                <c:pt idx="37">
                  <c:v>2.4298047160460698</c:v>
                </c:pt>
                <c:pt idx="38">
                  <c:v>2.5041012894386823</c:v>
                </c:pt>
                <c:pt idx="39">
                  <c:v>2.5799229541034241</c:v>
                </c:pt>
                <c:pt idx="40">
                  <c:v>2.6572348441255231</c:v>
                </c:pt>
                <c:pt idx="41">
                  <c:v>2.7360026785887741</c:v>
                </c:pt>
                <c:pt idx="42">
                  <c:v>2.816190187581832</c:v>
                </c:pt>
                <c:pt idx="43">
                  <c:v>2.8977620371910673</c:v>
                </c:pt>
                <c:pt idx="44">
                  <c:v>2.9806811385071379</c:v>
                </c:pt>
                <c:pt idx="45">
                  <c:v>3.0649105196204149</c:v>
                </c:pt>
                <c:pt idx="46">
                  <c:v>3.1504128576221313</c:v>
                </c:pt>
                <c:pt idx="47">
                  <c:v>3.2371507126038019</c:v>
                </c:pt>
                <c:pt idx="48">
                  <c:v>3.3250850066609479</c:v>
                </c:pt>
                <c:pt idx="49">
                  <c:v>3.4141773638873727</c:v>
                </c:pt>
                <c:pt idx="50">
                  <c:v>3.5043894083768827</c:v>
                </c:pt>
                <c:pt idx="51">
                  <c:v>3.595680775228141</c:v>
                </c:pt>
                <c:pt idx="52">
                  <c:v>3.6880127375358134</c:v>
                </c:pt>
                <c:pt idx="53">
                  <c:v>3.7813448133988512</c:v>
                </c:pt>
                <c:pt idx="54">
                  <c:v>3.8756378079130598</c:v>
                </c:pt>
                <c:pt idx="55">
                  <c:v>3.9708503031796796</c:v>
                </c:pt>
                <c:pt idx="56">
                  <c:v>4.0669424022962337</c:v>
                </c:pt>
                <c:pt idx="57">
                  <c:v>4.1638733893622462</c:v>
                </c:pt>
                <c:pt idx="58">
                  <c:v>4.2616026654769525</c:v>
                </c:pt>
                <c:pt idx="59">
                  <c:v>4.3600891637407386</c:v>
                </c:pt>
                <c:pt idx="60">
                  <c:v>4.4592920512534127</c:v>
                </c:pt>
                <c:pt idx="61">
                  <c:v>4.5591703781150708</c:v>
                </c:pt>
                <c:pt idx="62">
                  <c:v>4.6596828434266708</c:v>
                </c:pt>
                <c:pt idx="63">
                  <c:v>4.7607889652871611</c:v>
                </c:pt>
                <c:pt idx="64">
                  <c:v>4.8624473257977794</c:v>
                </c:pt>
                <c:pt idx="65">
                  <c:v>4.9646172090580567</c:v>
                </c:pt>
                <c:pt idx="66">
                  <c:v>5.0672580161672265</c:v>
                </c:pt>
                <c:pt idx="67">
                  <c:v>5.170328563225957</c:v>
                </c:pt>
                <c:pt idx="68">
                  <c:v>5.2737891873312019</c:v>
                </c:pt>
                <c:pt idx="69">
                  <c:v>5.3775983535844842</c:v>
                </c:pt>
                <c:pt idx="70">
                  <c:v>5.4817169840813262</c:v>
                </c:pt>
                <c:pt idx="71">
                  <c:v>5.5861041289218223</c:v>
                </c:pt>
                <c:pt idx="72">
                  <c:v>5.6907207102014929</c:v>
                </c:pt>
                <c:pt idx="73">
                  <c:v>5.7955270650172892</c:v>
                </c:pt>
                <c:pt idx="74">
                  <c:v>5.9004842324644464</c:v>
                </c:pt>
                <c:pt idx="75">
                  <c:v>6.0055529006390564</c:v>
                </c:pt>
                <c:pt idx="76">
                  <c:v>6.1106943426357807</c:v>
                </c:pt>
                <c:pt idx="77">
                  <c:v>6.2158715865449921</c:v>
                </c:pt>
                <c:pt idx="78">
                  <c:v>6.3210447354642136</c:v>
                </c:pt>
                <c:pt idx="79">
                  <c:v>6.4261785724795271</c:v>
                </c:pt>
                <c:pt idx="80">
                  <c:v>6.5312348386844503</c:v>
                </c:pt>
                <c:pt idx="81">
                  <c:v>6.6361767961687859</c:v>
                </c:pt>
                <c:pt idx="82">
                  <c:v>6.7409688770194753</c:v>
                </c:pt>
                <c:pt idx="83">
                  <c:v>6.8455751623243106</c:v>
                </c:pt>
                <c:pt idx="84">
                  <c:v>6.9499610201679536</c:v>
                </c:pt>
                <c:pt idx="85">
                  <c:v>7.05409029763877</c:v>
                </c:pt>
                <c:pt idx="86">
                  <c:v>7.1579302348168374</c:v>
                </c:pt>
                <c:pt idx="87">
                  <c:v>7.2614466677856635</c:v>
                </c:pt>
                <c:pt idx="88">
                  <c:v>7.3646064856261866</c:v>
                </c:pt>
                <c:pt idx="89">
                  <c:v>7.4673766944190527</c:v>
                </c:pt>
                <c:pt idx="90">
                  <c:v>7.5697265232394777</c:v>
                </c:pt>
                <c:pt idx="91">
                  <c:v>7.6716232121675381</c:v>
                </c:pt>
                <c:pt idx="92">
                  <c:v>7.7730365752770201</c:v>
                </c:pt>
                <c:pt idx="93">
                  <c:v>7.8739358416431386</c:v>
                </c:pt>
                <c:pt idx="94">
                  <c:v>7.9742928143348157</c:v>
                </c:pt>
                <c:pt idx="95">
                  <c:v>8.0740757864295567</c:v>
                </c:pt>
                <c:pt idx="96">
                  <c:v>8.1732589009905627</c:v>
                </c:pt>
                <c:pt idx="97">
                  <c:v>8.2718136100876158</c:v>
                </c:pt>
                <c:pt idx="98">
                  <c:v>8.3697117167896433</c:v>
                </c:pt>
                <c:pt idx="99">
                  <c:v>8.4669288851561255</c:v>
                </c:pt>
                <c:pt idx="100">
                  <c:v>8.5634363332574175</c:v>
                </c:pt>
                <c:pt idx="101">
                  <c:v>8.6592118311478572</c:v>
                </c:pt>
                <c:pt idx="102">
                  <c:v>8.7542285858929372</c:v>
                </c:pt>
                <c:pt idx="103">
                  <c:v>8.8484623785518561</c:v>
                </c:pt>
                <c:pt idx="104">
                  <c:v>8.9418912131783781</c:v>
                </c:pt>
                <c:pt idx="105">
                  <c:v>9.0344923918279907</c:v>
                </c:pt>
                <c:pt idx="106">
                  <c:v>9.126242982556743</c:v>
                </c:pt>
                <c:pt idx="107">
                  <c:v>9.2171223934149715</c:v>
                </c:pt>
                <c:pt idx="108">
                  <c:v>9.3071082774572975</c:v>
                </c:pt>
                <c:pt idx="109">
                  <c:v>9.3961817977297653</c:v>
                </c:pt>
                <c:pt idx="110">
                  <c:v>9.484323415280139</c:v>
                </c:pt>
                <c:pt idx="111">
                  <c:v>9.5715135911561777</c:v>
                </c:pt>
                <c:pt idx="112">
                  <c:v>9.6577343074019186</c:v>
                </c:pt>
                <c:pt idx="113">
                  <c:v>9.7429676630611226</c:v>
                </c:pt>
                <c:pt idx="114">
                  <c:v>9.827196927174688</c:v>
                </c:pt>
                <c:pt idx="115">
                  <c:v>9.910405017784365</c:v>
                </c:pt>
                <c:pt idx="116">
                  <c:v>9.9925757889296207</c:v>
                </c:pt>
                <c:pt idx="117">
                  <c:v>10.073695083645063</c:v>
                </c:pt>
                <c:pt idx="118">
                  <c:v>10.153746755970152</c:v>
                </c:pt>
                <c:pt idx="119">
                  <c:v>10.232717467937499</c:v>
                </c:pt>
                <c:pt idx="120">
                  <c:v>10.310592828582275</c:v>
                </c:pt>
                <c:pt idx="121">
                  <c:v>10.387359616936795</c:v>
                </c:pt>
                <c:pt idx="122">
                  <c:v>10.463006133029666</c:v>
                </c:pt>
                <c:pt idx="123">
                  <c:v>10.537519038893482</c:v>
                </c:pt>
                <c:pt idx="124">
                  <c:v>10.610888506552271</c:v>
                </c:pt>
                <c:pt idx="125">
                  <c:v>10.683100964039205</c:v>
                </c:pt>
                <c:pt idx="126">
                  <c:v>10.754146817377739</c:v>
                </c:pt>
                <c:pt idx="127">
                  <c:v>10.824017174589608</c:v>
                </c:pt>
                <c:pt idx="128">
                  <c:v>10.892701037701688</c:v>
                </c:pt>
                <c:pt idx="129">
                  <c:v>10.960187993739439</c:v>
                </c:pt>
                <c:pt idx="130">
                  <c:v>11.026472543716299</c:v>
                </c:pt>
                <c:pt idx="131">
                  <c:v>11.091542168662873</c:v>
                </c:pt>
                <c:pt idx="132">
                  <c:v>11.155392539589737</c:v>
                </c:pt>
                <c:pt idx="133">
                  <c:v>11.218014647518915</c:v>
                </c:pt>
                <c:pt idx="134">
                  <c:v>11.279400302470428</c:v>
                </c:pt>
                <c:pt idx="135">
                  <c:v>11.339543537458857</c:v>
                </c:pt>
                <c:pt idx="136">
                  <c:v>11.398437917499935</c:v>
                </c:pt>
                <c:pt idx="137">
                  <c:v>11.456077358608535</c:v>
                </c:pt>
                <c:pt idx="138">
                  <c:v>11.512456244798379</c:v>
                </c:pt>
                <c:pt idx="139">
                  <c:v>11.567567673086344</c:v>
                </c:pt>
                <c:pt idx="140">
                  <c:v>11.621408835479292</c:v>
                </c:pt>
                <c:pt idx="141">
                  <c:v>11.673973530992384</c:v>
                </c:pt>
                <c:pt idx="142">
                  <c:v>11.725256494638485</c:v>
                </c:pt>
                <c:pt idx="143">
                  <c:v>11.775254801424744</c:v>
                </c:pt>
                <c:pt idx="144">
                  <c:v>11.823963303363755</c:v>
                </c:pt>
                <c:pt idx="145">
                  <c:v>11.871378490464084</c:v>
                </c:pt>
                <c:pt idx="146">
                  <c:v>11.9174983737306</c:v>
                </c:pt>
                <c:pt idx="147">
                  <c:v>11.962317571176456</c:v>
                </c:pt>
                <c:pt idx="148">
                  <c:v>12.005833625807659</c:v>
                </c:pt>
                <c:pt idx="149">
                  <c:v>12.048044665628787</c:v>
                </c:pt>
                <c:pt idx="150">
                  <c:v>12.088947063648702</c:v>
                </c:pt>
                <c:pt idx="151">
                  <c:v>12.128537309875986</c:v>
                </c:pt>
                <c:pt idx="152">
                  <c:v>12.166815404310638</c:v>
                </c:pt>
                <c:pt idx="153">
                  <c:v>12.203777719961522</c:v>
                </c:pt>
                <c:pt idx="154">
                  <c:v>12.239422501832932</c:v>
                </c:pt>
                <c:pt idx="155">
                  <c:v>12.273747994929154</c:v>
                </c:pt>
                <c:pt idx="156">
                  <c:v>12.306752327254765</c:v>
                </c:pt>
                <c:pt idx="157">
                  <c:v>12.338434679811769</c:v>
                </c:pt>
                <c:pt idx="158">
                  <c:v>12.368793297604451</c:v>
                </c:pt>
                <c:pt idx="159">
                  <c:v>12.39782537263968</c:v>
                </c:pt>
                <c:pt idx="160">
                  <c:v>12.425531957914879</c:v>
                </c:pt>
                <c:pt idx="161">
                  <c:v>12.451911181434626</c:v>
                </c:pt>
                <c:pt idx="162">
                  <c:v>12.476961171203495</c:v>
                </c:pt>
                <c:pt idx="163">
                  <c:v>12.500681225223202</c:v>
                </c:pt>
                <c:pt idx="164">
                  <c:v>12.523072162491747</c:v>
                </c:pt>
                <c:pt idx="165">
                  <c:v>12.544131292015706</c:v>
                </c:pt>
                <c:pt idx="166">
                  <c:v>12.563859432793073</c:v>
                </c:pt>
                <c:pt idx="167">
                  <c:v>12.582254946827863</c:v>
                </c:pt>
                <c:pt idx="168">
                  <c:v>12.599316781122637</c:v>
                </c:pt>
                <c:pt idx="169">
                  <c:v>12.615045871675116</c:v>
                </c:pt>
                <c:pt idx="170">
                  <c:v>12.629440580489302</c:v>
                </c:pt>
                <c:pt idx="171">
                  <c:v>12.64250079056548</c:v>
                </c:pt>
                <c:pt idx="172">
                  <c:v>12.654227320901647</c:v>
                </c:pt>
                <c:pt idx="173">
                  <c:v>12.664618533501809</c:v>
                </c:pt>
                <c:pt idx="174">
                  <c:v>12.673673375368535</c:v>
                </c:pt>
                <c:pt idx="175">
                  <c:v>12.681392899499262</c:v>
                </c:pt>
                <c:pt idx="176">
                  <c:v>12.687777924891973</c:v>
                </c:pt>
                <c:pt idx="177">
                  <c:v>12.692825877552975</c:v>
                </c:pt>
                <c:pt idx="178">
                  <c:v>12.696537459480542</c:v>
                </c:pt>
                <c:pt idx="179">
                  <c:v>12.698913606672386</c:v>
                </c:pt>
                <c:pt idx="180">
                  <c:v>12.699952681132519</c:v>
                </c:pt>
                <c:pt idx="181">
                  <c:v>12.69965632085693</c:v>
                </c:pt>
                <c:pt idx="182">
                  <c:v>12.698021834852197</c:v>
                </c:pt>
                <c:pt idx="183">
                  <c:v>12.695052031111459</c:v>
                </c:pt>
                <c:pt idx="184">
                  <c:v>12.690745154639004</c:v>
                </c:pt>
                <c:pt idx="185">
                  <c:v>12.685100971435407</c:v>
                </c:pt>
                <c:pt idx="186">
                  <c:v>12.67812053449809</c:v>
                </c:pt>
                <c:pt idx="187">
                  <c:v>12.669803843827056</c:v>
                </c:pt>
                <c:pt idx="188">
                  <c:v>12.660151718420302</c:v>
                </c:pt>
                <c:pt idx="189">
                  <c:v>12.649162520281831</c:v>
                </c:pt>
                <c:pt idx="190">
                  <c:v>12.636837887407639</c:v>
                </c:pt>
                <c:pt idx="191">
                  <c:v>12.62317700079973</c:v>
                </c:pt>
                <c:pt idx="192">
                  <c:v>12.608179743458388</c:v>
                </c:pt>
                <c:pt idx="193">
                  <c:v>12.591848104378755</c:v>
                </c:pt>
                <c:pt idx="194">
                  <c:v>12.574181849561398</c:v>
                </c:pt>
                <c:pt idx="195">
                  <c:v>12.555180277008036</c:v>
                </c:pt>
                <c:pt idx="196">
                  <c:v>12.534845141714376</c:v>
                </c:pt>
                <c:pt idx="197">
                  <c:v>12.51317644368042</c:v>
                </c:pt>
                <c:pt idx="198">
                  <c:v>12.490174884904455</c:v>
                </c:pt>
                <c:pt idx="199">
                  <c:v>12.465840699385904</c:v>
                </c:pt>
                <c:pt idx="200">
                  <c:v>12.440175642120479</c:v>
                </c:pt>
                <c:pt idx="201">
                  <c:v>12.413179596108469</c:v>
                </c:pt>
                <c:pt idx="202">
                  <c:v>12.384854433345295</c:v>
                </c:pt>
                <c:pt idx="203">
                  <c:v>12.355200153830955</c:v>
                </c:pt>
                <c:pt idx="204">
                  <c:v>12.324218512561163</c:v>
                </c:pt>
                <c:pt idx="205">
                  <c:v>12.291910445533631</c:v>
                </c:pt>
                <c:pt idx="206">
                  <c:v>12.258276771746356</c:v>
                </c:pt>
                <c:pt idx="207">
                  <c:v>12.223321118190471</c:v>
                </c:pt>
                <c:pt idx="208">
                  <c:v>12.187043484865974</c:v>
                </c:pt>
                <c:pt idx="209">
                  <c:v>12.149445626768584</c:v>
                </c:pt>
                <c:pt idx="210">
                  <c:v>12.110530234891716</c:v>
                </c:pt>
                <c:pt idx="211">
                  <c:v>12.070299064231081</c:v>
                </c:pt>
                <c:pt idx="212">
                  <c:v>12.02875386978239</c:v>
                </c:pt>
                <c:pt idx="213">
                  <c:v>11.985898395536493</c:v>
                </c:pt>
                <c:pt idx="214">
                  <c:v>11.941734279489379</c:v>
                </c:pt>
                <c:pt idx="215">
                  <c:v>11.896264329634194</c:v>
                </c:pt>
                <c:pt idx="216">
                  <c:v>11.849493693958349</c:v>
                </c:pt>
                <c:pt idx="217">
                  <c:v>11.801422489461562</c:v>
                </c:pt>
                <c:pt idx="218">
                  <c:v>11.752057034128384</c:v>
                </c:pt>
                <c:pt idx="219">
                  <c:v>11.701399784952814</c:v>
                </c:pt>
                <c:pt idx="220">
                  <c:v>11.649455538923123</c:v>
                </c:pt>
                <c:pt idx="221">
                  <c:v>11.596227572031305</c:v>
                </c:pt>
                <c:pt idx="222">
                  <c:v>11.541721383263916</c:v>
                </c:pt>
                <c:pt idx="223">
                  <c:v>11.485942237608091</c:v>
                </c:pt>
                <c:pt idx="224">
                  <c:v>11.428895634050386</c:v>
                </c:pt>
                <c:pt idx="225">
                  <c:v>11.370585901580222</c:v>
                </c:pt>
                <c:pt idx="226">
                  <c:v>11.311019358182151</c:v>
                </c:pt>
                <c:pt idx="227">
                  <c:v>11.25020314083873</c:v>
                </c:pt>
                <c:pt idx="228">
                  <c:v>11.188143450534801</c:v>
                </c:pt>
                <c:pt idx="229">
                  <c:v>11.124846488255208</c:v>
                </c:pt>
                <c:pt idx="230">
                  <c:v>11.060320443979929</c:v>
                </c:pt>
                <c:pt idx="231">
                  <c:v>10.994572337691809</c:v>
                </c:pt>
                <c:pt idx="232">
                  <c:v>10.927613050364247</c:v>
                </c:pt>
                <c:pt idx="233">
                  <c:v>10.859447729984662</c:v>
                </c:pt>
                <c:pt idx="234">
                  <c:v>10.790087959524739</c:v>
                </c:pt>
                <c:pt idx="235">
                  <c:v>10.71954110996646</c:v>
                </c:pt>
                <c:pt idx="236">
                  <c:v>10.647818647281804</c:v>
                </c:pt>
                <c:pt idx="237">
                  <c:v>10.574931218444741</c:v>
                </c:pt>
                <c:pt idx="238">
                  <c:v>10.50088876843096</c:v>
                </c:pt>
                <c:pt idx="239">
                  <c:v>10.425702880212153</c:v>
                </c:pt>
                <c:pt idx="240">
                  <c:v>10.349385955758001</c:v>
                </c:pt>
                <c:pt idx="241">
                  <c:v>10.271950631037623</c:v>
                </c:pt>
                <c:pt idx="242">
                  <c:v>10.193409308020694</c:v>
                </c:pt>
                <c:pt idx="243">
                  <c:v>10.113776260672335</c:v>
                </c:pt>
                <c:pt idx="244">
                  <c:v>10.033064007961938</c:v>
                </c:pt>
                <c:pt idx="245">
                  <c:v>9.9512877598523257</c:v>
                </c:pt>
                <c:pt idx="246">
                  <c:v>9.8684643643023175</c:v>
                </c:pt>
                <c:pt idx="247">
                  <c:v>9.7846073932787352</c:v>
                </c:pt>
                <c:pt idx="248">
                  <c:v>9.6997346307381136</c:v>
                </c:pt>
                <c:pt idx="249">
                  <c:v>9.613862924639264</c:v>
                </c:pt>
                <c:pt idx="250">
                  <c:v>9.5270093569404377</c:v>
                </c:pt>
                <c:pt idx="251">
                  <c:v>9.4391917115981609</c:v>
                </c:pt>
                <c:pt idx="252">
                  <c:v>9.3504296445643877</c:v>
                </c:pt>
                <c:pt idx="253">
                  <c:v>9.2607419927930739</c:v>
                </c:pt>
                <c:pt idx="254">
                  <c:v>9.1701482952364639</c:v>
                </c:pt>
                <c:pt idx="255">
                  <c:v>9.078670781840211</c:v>
                </c:pt>
                <c:pt idx="256">
                  <c:v>8.9863293425557043</c:v>
                </c:pt>
                <c:pt idx="257">
                  <c:v>8.8931460903288873</c:v>
                </c:pt>
                <c:pt idx="258">
                  <c:v>8.7991441911031387</c:v>
                </c:pt>
                <c:pt idx="259">
                  <c:v>8.7043470448212581</c:v>
                </c:pt>
                <c:pt idx="260">
                  <c:v>8.6087778174266187</c:v>
                </c:pt>
                <c:pt idx="261">
                  <c:v>8.5124614298583037</c:v>
                </c:pt>
                <c:pt idx="262">
                  <c:v>8.4154218670576917</c:v>
                </c:pt>
                <c:pt idx="263">
                  <c:v>8.3176866239575702</c:v>
                </c:pt>
                <c:pt idx="264">
                  <c:v>8.2192814404950223</c:v>
                </c:pt>
                <c:pt idx="265">
                  <c:v>8.1202331096045555</c:v>
                </c:pt>
                <c:pt idx="266">
                  <c:v>8.0205693602183921</c:v>
                </c:pt>
                <c:pt idx="267">
                  <c:v>7.9203186232670353</c:v>
                </c:pt>
                <c:pt idx="268">
                  <c:v>7.8195099146795624</c:v>
                </c:pt>
                <c:pt idx="269">
                  <c:v>7.7181724843844748</c:v>
                </c:pt>
                <c:pt idx="270">
                  <c:v>7.6163368693071263</c:v>
                </c:pt>
                <c:pt idx="271">
                  <c:v>7.5140339573720203</c:v>
                </c:pt>
                <c:pt idx="272">
                  <c:v>7.411294519503941</c:v>
                </c:pt>
                <c:pt idx="273">
                  <c:v>7.3081513156228066</c:v>
                </c:pt>
                <c:pt idx="274">
                  <c:v>7.2046371056485468</c:v>
                </c:pt>
                <c:pt idx="275">
                  <c:v>7.1007827775056551</c:v>
                </c:pt>
                <c:pt idx="276">
                  <c:v>6.996624484105765</c:v>
                </c:pt>
                <c:pt idx="277">
                  <c:v>6.8921945173699397</c:v>
                </c:pt>
                <c:pt idx="278">
                  <c:v>6.7875287962103847</c:v>
                </c:pt>
                <c:pt idx="279">
                  <c:v>6.6826618355427323</c:v>
                </c:pt>
                <c:pt idx="280">
                  <c:v>6.5776301392777476</c:v>
                </c:pt>
                <c:pt idx="281">
                  <c:v>6.4724685733302145</c:v>
                </c:pt>
                <c:pt idx="282">
                  <c:v>6.3672150456074679</c:v>
                </c:pt>
                <c:pt idx="283">
                  <c:v>6.2619057090211392</c:v>
                </c:pt>
                <c:pt idx="284">
                  <c:v>6.1565781204794225</c:v>
                </c:pt>
                <c:pt idx="285">
                  <c:v>6.0512706558885165</c:v>
                </c:pt>
                <c:pt idx="286">
                  <c:v>5.946020755156904</c:v>
                </c:pt>
                <c:pt idx="287">
                  <c:v>5.8408676131887791</c:v>
                </c:pt>
                <c:pt idx="288">
                  <c:v>5.7358501908889057</c:v>
                </c:pt>
                <c:pt idx="289">
                  <c:v>5.6310068641634823</c:v>
                </c:pt>
                <c:pt idx="290">
                  <c:v>5.5263782319132684</c:v>
                </c:pt>
                <c:pt idx="291">
                  <c:v>5.422003957041313</c:v>
                </c:pt>
                <c:pt idx="292">
                  <c:v>5.3179238194503817</c:v>
                </c:pt>
                <c:pt idx="293">
                  <c:v>5.2141775990432366</c:v>
                </c:pt>
                <c:pt idx="294">
                  <c:v>5.1108061287200695</c:v>
                </c:pt>
                <c:pt idx="295">
                  <c:v>5.0078508263796371</c:v>
                </c:pt>
                <c:pt idx="296">
                  <c:v>4.9053514719247078</c:v>
                </c:pt>
                <c:pt idx="297">
                  <c:v>4.8033493662543236</c:v>
                </c:pt>
                <c:pt idx="298">
                  <c:v>4.7018851082692459</c:v>
                </c:pt>
                <c:pt idx="299">
                  <c:v>4.6010007008668081</c:v>
                </c:pt>
                <c:pt idx="300">
                  <c:v>4.5007365089483411</c:v>
                </c:pt>
                <c:pt idx="301">
                  <c:v>4.4011339504126044</c:v>
                </c:pt>
                <c:pt idx="302">
                  <c:v>4.3022339751595053</c:v>
                </c:pt>
                <c:pt idx="303">
                  <c:v>4.2040771820898017</c:v>
                </c:pt>
                <c:pt idx="304">
                  <c:v>4.1067055741008245</c:v>
                </c:pt>
                <c:pt idx="305">
                  <c:v>4.0101595160939087</c:v>
                </c:pt>
                <c:pt idx="306">
                  <c:v>3.9144800749686719</c:v>
                </c:pt>
                <c:pt idx="307">
                  <c:v>3.8197073816270195</c:v>
                </c:pt>
                <c:pt idx="308">
                  <c:v>3.7258828539677102</c:v>
                </c:pt>
                <c:pt idx="309">
                  <c:v>3.6330454528955101</c:v>
                </c:pt>
                <c:pt idx="310">
                  <c:v>3.5412358943108959</c:v>
                </c:pt>
                <c:pt idx="311">
                  <c:v>3.4504944261154882</c:v>
                </c:pt>
                <c:pt idx="312">
                  <c:v>3.3608598922143367</c:v>
                </c:pt>
                <c:pt idx="313">
                  <c:v>3.2723714875116361</c:v>
                </c:pt>
                <c:pt idx="314">
                  <c:v>3.185068406911578</c:v>
                </c:pt>
                <c:pt idx="315">
                  <c:v>3.0989887923209327</c:v>
                </c:pt>
                <c:pt idx="316">
                  <c:v>3.0141710196458935</c:v>
                </c:pt>
                <c:pt idx="317">
                  <c:v>2.9306526457946611</c:v>
                </c:pt>
                <c:pt idx="318">
                  <c:v>2.8484707596765722</c:v>
                </c:pt>
                <c:pt idx="319">
                  <c:v>2.7676622162015456</c:v>
                </c:pt>
                <c:pt idx="320">
                  <c:v>2.6882632852809203</c:v>
                </c:pt>
                <c:pt idx="321">
                  <c:v>2.6103096518274715</c:v>
                </c:pt>
                <c:pt idx="322">
                  <c:v>2.5338365327551164</c:v>
                </c:pt>
                <c:pt idx="323">
                  <c:v>2.4588787939786294</c:v>
                </c:pt>
                <c:pt idx="324">
                  <c:v>2.385470131415647</c:v>
                </c:pt>
                <c:pt idx="325">
                  <c:v>2.3136443579835184</c:v>
                </c:pt>
                <c:pt idx="326">
                  <c:v>2.243433765603307</c:v>
                </c:pt>
                <c:pt idx="327">
                  <c:v>2.1748708801955128</c:v>
                </c:pt>
                <c:pt idx="328">
                  <c:v>2.1079868236840613</c:v>
                </c:pt>
                <c:pt idx="329">
                  <c:v>2.0428128349925911</c:v>
                </c:pt>
                <c:pt idx="330">
                  <c:v>1.979378749048178</c:v>
                </c:pt>
                <c:pt idx="331">
                  <c:v>1.9177135817798929</c:v>
                </c:pt>
                <c:pt idx="332">
                  <c:v>1.857846115117386</c:v>
                </c:pt>
                <c:pt idx="333">
                  <c:v>1.7998040779928761</c:v>
                </c:pt>
                <c:pt idx="334">
                  <c:v>1.7436143803405881</c:v>
                </c:pt>
                <c:pt idx="335">
                  <c:v>1.6893032300964568</c:v>
                </c:pt>
                <c:pt idx="336">
                  <c:v>1.6368958991987108</c:v>
                </c:pt>
                <c:pt idx="337">
                  <c:v>1.586416840587578</c:v>
                </c:pt>
                <c:pt idx="338">
                  <c:v>1.5378895712055749</c:v>
                </c:pt>
                <c:pt idx="339">
                  <c:v>1.4913369059969328</c:v>
                </c:pt>
                <c:pt idx="340">
                  <c:v>1.4467804899087446</c:v>
                </c:pt>
                <c:pt idx="341">
                  <c:v>1.4042413828895308</c:v>
                </c:pt>
                <c:pt idx="342">
                  <c:v>1.3637393578909616</c:v>
                </c:pt>
                <c:pt idx="343">
                  <c:v>1.3252937198658459</c:v>
                </c:pt>
                <c:pt idx="344">
                  <c:v>1.2889223697704286</c:v>
                </c:pt>
                <c:pt idx="345">
                  <c:v>1.2546425065626716</c:v>
                </c:pt>
                <c:pt idx="346">
                  <c:v>1.2224700422036769</c:v>
                </c:pt>
                <c:pt idx="347">
                  <c:v>1.1924205376554107</c:v>
                </c:pt>
                <c:pt idx="348">
                  <c:v>1.1645076818844089</c:v>
                </c:pt>
                <c:pt idx="349">
                  <c:v>1.1387450468574998</c:v>
                </c:pt>
                <c:pt idx="350">
                  <c:v>1.1151448005449391</c:v>
                </c:pt>
                <c:pt idx="351">
                  <c:v>1.0937177069204183</c:v>
                </c:pt>
                <c:pt idx="352">
                  <c:v>1.0744740619587665</c:v>
                </c:pt>
                <c:pt idx="353">
                  <c:v>1.0574229916376783</c:v>
                </c:pt>
                <c:pt idx="354">
                  <c:v>1.0425725689374221</c:v>
                </c:pt>
                <c:pt idx="355">
                  <c:v>1.0299296968411202</c:v>
                </c:pt>
                <c:pt idx="356">
                  <c:v>1.0195003423341928</c:v>
                </c:pt>
                <c:pt idx="357">
                  <c:v>1.0112893024049097</c:v>
                </c:pt>
                <c:pt idx="358">
                  <c:v>1.0053005550435496</c:v>
                </c:pt>
                <c:pt idx="359">
                  <c:v>1.0015369082432481</c:v>
                </c:pt>
                <c:pt idx="360">
                  <c:v>1.0000000000000004</c:v>
                </c:pt>
                <c:pt idx="361">
                  <c:v>1.0006905323120929</c:v>
                </c:pt>
                <c:pt idx="362">
                  <c:v>1.0036080371806677</c:v>
                </c:pt>
                <c:pt idx="363">
                  <c:v>1.0087511106091571</c:v>
                </c:pt>
                <c:pt idx="364">
                  <c:v>1.0161172956035669</c:v>
                </c:pt>
                <c:pt idx="365">
                  <c:v>1.0257029651727632</c:v>
                </c:pt>
                <c:pt idx="366">
                  <c:v>1.0375034393281859</c:v>
                </c:pt>
                <c:pt idx="367">
                  <c:v>1.0515132190832757</c:v>
                </c:pt>
                <c:pt idx="368">
                  <c:v>1.067725401454906</c:v>
                </c:pt>
                <c:pt idx="369">
                  <c:v>1.0861322644619515</c:v>
                </c:pt>
                <c:pt idx="370">
                  <c:v>1.1067249161261481</c:v>
                </c:pt>
                <c:pt idx="371">
                  <c:v>1.1294937624709462</c:v>
                </c:pt>
                <c:pt idx="372">
                  <c:v>1.154427688523517</c:v>
                </c:pt>
                <c:pt idx="373">
                  <c:v>1.1815148773127435</c:v>
                </c:pt>
                <c:pt idx="374">
                  <c:v>1.2107424588700837</c:v>
                </c:pt>
                <c:pt idx="375">
                  <c:v>1.2420966272292859</c:v>
                </c:pt>
                <c:pt idx="376">
                  <c:v>1.2755624064269564</c:v>
                </c:pt>
                <c:pt idx="377">
                  <c:v>1.3111237675022753</c:v>
                </c:pt>
                <c:pt idx="378">
                  <c:v>1.3487640964958547</c:v>
                </c:pt>
                <c:pt idx="379">
                  <c:v>1.3884652584520201</c:v>
                </c:pt>
                <c:pt idx="380">
                  <c:v>1.4302088844156733</c:v>
                </c:pt>
                <c:pt idx="381">
                  <c:v>1.473975084435432</c:v>
                </c:pt>
                <c:pt idx="382">
                  <c:v>1.5197431495619174</c:v>
                </c:pt>
                <c:pt idx="383">
                  <c:v>1.5674916688474656</c:v>
                </c:pt>
                <c:pt idx="384">
                  <c:v>1.6171979443475557</c:v>
                </c:pt>
                <c:pt idx="385">
                  <c:v>1.6688389271185307</c:v>
                </c:pt>
                <c:pt idx="386">
                  <c:v>1.7223902812198739</c:v>
                </c:pt>
                <c:pt idx="387">
                  <c:v>1.7778270857125031</c:v>
                </c:pt>
                <c:pt idx="388">
                  <c:v>1.8351233666599078</c:v>
                </c:pt>
                <c:pt idx="389">
                  <c:v>1.8942524481272909</c:v>
                </c:pt>
                <c:pt idx="390">
                  <c:v>1.9551867181821507</c:v>
                </c:pt>
                <c:pt idx="391">
                  <c:v>2.0178980968931186</c:v>
                </c:pt>
                <c:pt idx="392">
                  <c:v>2.0823572173319826</c:v>
                </c:pt>
                <c:pt idx="393">
                  <c:v>2.1485345955708097</c:v>
                </c:pt>
                <c:pt idx="394">
                  <c:v>2.2163995776845287</c:v>
                </c:pt>
                <c:pt idx="395">
                  <c:v>2.2859210417492153</c:v>
                </c:pt>
                <c:pt idx="396">
                  <c:v>2.357066812843513</c:v>
                </c:pt>
                <c:pt idx="397">
                  <c:v>2.4298047160460698</c:v>
                </c:pt>
                <c:pt idx="398">
                  <c:v>2.5041012894386823</c:v>
                </c:pt>
                <c:pt idx="399">
                  <c:v>2.5799229541034241</c:v>
                </c:pt>
                <c:pt idx="400">
                  <c:v>2.6572348441255231</c:v>
                </c:pt>
                <c:pt idx="401">
                  <c:v>2.7360026785887741</c:v>
                </c:pt>
                <c:pt idx="402">
                  <c:v>2.816190187581832</c:v>
                </c:pt>
                <c:pt idx="403">
                  <c:v>2.8977620371910673</c:v>
                </c:pt>
                <c:pt idx="404">
                  <c:v>2.9806811385071379</c:v>
                </c:pt>
                <c:pt idx="405">
                  <c:v>3.0649105196204149</c:v>
                </c:pt>
                <c:pt idx="406">
                  <c:v>3.1504128576221313</c:v>
                </c:pt>
                <c:pt idx="407">
                  <c:v>3.2371507126038019</c:v>
                </c:pt>
                <c:pt idx="408">
                  <c:v>3.3250850066609479</c:v>
                </c:pt>
                <c:pt idx="409">
                  <c:v>3.4141773638873727</c:v>
                </c:pt>
                <c:pt idx="410">
                  <c:v>3.5043894083768827</c:v>
                </c:pt>
                <c:pt idx="411">
                  <c:v>3.595680775228141</c:v>
                </c:pt>
                <c:pt idx="412">
                  <c:v>3.6880127375358134</c:v>
                </c:pt>
                <c:pt idx="413">
                  <c:v>3.7813448133988512</c:v>
                </c:pt>
                <c:pt idx="414">
                  <c:v>3.8756378079130598</c:v>
                </c:pt>
                <c:pt idx="415">
                  <c:v>3.9708503031796796</c:v>
                </c:pt>
                <c:pt idx="416">
                  <c:v>4.0669424022962337</c:v>
                </c:pt>
                <c:pt idx="417">
                  <c:v>4.1638733893622462</c:v>
                </c:pt>
                <c:pt idx="418">
                  <c:v>4.2616026654769525</c:v>
                </c:pt>
                <c:pt idx="419">
                  <c:v>4.3600891637407386</c:v>
                </c:pt>
                <c:pt idx="420">
                  <c:v>4.4592920512534127</c:v>
                </c:pt>
                <c:pt idx="421">
                  <c:v>4.5591703781150708</c:v>
                </c:pt>
                <c:pt idx="422">
                  <c:v>4.6596828434266708</c:v>
                </c:pt>
                <c:pt idx="423">
                  <c:v>4.7607889652871611</c:v>
                </c:pt>
                <c:pt idx="424">
                  <c:v>4.8624473257977794</c:v>
                </c:pt>
                <c:pt idx="425">
                  <c:v>4.9646172090580567</c:v>
                </c:pt>
                <c:pt idx="426">
                  <c:v>5.0672580161672265</c:v>
                </c:pt>
                <c:pt idx="427">
                  <c:v>5.170328563225957</c:v>
                </c:pt>
                <c:pt idx="428">
                  <c:v>5.2737891873312019</c:v>
                </c:pt>
                <c:pt idx="429">
                  <c:v>5.3775983535844842</c:v>
                </c:pt>
                <c:pt idx="430">
                  <c:v>5.4817169840813262</c:v>
                </c:pt>
                <c:pt idx="431">
                  <c:v>5.5861041289218223</c:v>
                </c:pt>
                <c:pt idx="432">
                  <c:v>5.6907207102014929</c:v>
                </c:pt>
                <c:pt idx="433">
                  <c:v>5.7955270650172892</c:v>
                </c:pt>
                <c:pt idx="434">
                  <c:v>5.9004842324644464</c:v>
                </c:pt>
                <c:pt idx="435">
                  <c:v>6.0055529006390564</c:v>
                </c:pt>
                <c:pt idx="436">
                  <c:v>6.1106943426357807</c:v>
                </c:pt>
                <c:pt idx="437">
                  <c:v>6.2158715865449921</c:v>
                </c:pt>
                <c:pt idx="438">
                  <c:v>6.3210447354642136</c:v>
                </c:pt>
                <c:pt idx="439">
                  <c:v>6.4261785724795271</c:v>
                </c:pt>
                <c:pt idx="440">
                  <c:v>6.5312348386844503</c:v>
                </c:pt>
                <c:pt idx="441">
                  <c:v>6.6361767961687859</c:v>
                </c:pt>
                <c:pt idx="442">
                  <c:v>6.7409688770194753</c:v>
                </c:pt>
                <c:pt idx="443">
                  <c:v>6.8455751623243106</c:v>
                </c:pt>
                <c:pt idx="444">
                  <c:v>6.9499610201679536</c:v>
                </c:pt>
                <c:pt idx="445">
                  <c:v>7.05409029763877</c:v>
                </c:pt>
                <c:pt idx="446">
                  <c:v>7.1579302348168374</c:v>
                </c:pt>
                <c:pt idx="447">
                  <c:v>7.2614466677856635</c:v>
                </c:pt>
                <c:pt idx="448">
                  <c:v>7.3646064856261866</c:v>
                </c:pt>
                <c:pt idx="449">
                  <c:v>7.4673766944190527</c:v>
                </c:pt>
                <c:pt idx="450">
                  <c:v>7.5697265232394777</c:v>
                </c:pt>
                <c:pt idx="451">
                  <c:v>7.6716232121675381</c:v>
                </c:pt>
                <c:pt idx="452">
                  <c:v>7.7730365752770201</c:v>
                </c:pt>
                <c:pt idx="453">
                  <c:v>7.8739358416431386</c:v>
                </c:pt>
                <c:pt idx="454">
                  <c:v>7.9742928143348157</c:v>
                </c:pt>
                <c:pt idx="455">
                  <c:v>8.0740757864295567</c:v>
                </c:pt>
                <c:pt idx="456">
                  <c:v>8.1732589009905627</c:v>
                </c:pt>
                <c:pt idx="457">
                  <c:v>8.2718136100876158</c:v>
                </c:pt>
                <c:pt idx="458">
                  <c:v>8.3697117167896433</c:v>
                </c:pt>
                <c:pt idx="459">
                  <c:v>8.4669288851561255</c:v>
                </c:pt>
                <c:pt idx="460">
                  <c:v>8.5634363332574175</c:v>
                </c:pt>
                <c:pt idx="461">
                  <c:v>8.6592118311478572</c:v>
                </c:pt>
                <c:pt idx="462">
                  <c:v>8.7542285858929372</c:v>
                </c:pt>
                <c:pt idx="463">
                  <c:v>8.8484623785518561</c:v>
                </c:pt>
                <c:pt idx="464">
                  <c:v>8.9418912131783781</c:v>
                </c:pt>
                <c:pt idx="465">
                  <c:v>9.0344923918279907</c:v>
                </c:pt>
                <c:pt idx="466">
                  <c:v>9.126242982556743</c:v>
                </c:pt>
                <c:pt idx="467">
                  <c:v>9.2171223934149715</c:v>
                </c:pt>
                <c:pt idx="468">
                  <c:v>9.3071082774572975</c:v>
                </c:pt>
                <c:pt idx="469">
                  <c:v>9.3961817977297653</c:v>
                </c:pt>
                <c:pt idx="470">
                  <c:v>9.484323415280139</c:v>
                </c:pt>
                <c:pt idx="471">
                  <c:v>9.5715135911561777</c:v>
                </c:pt>
                <c:pt idx="472">
                  <c:v>9.6577343074019186</c:v>
                </c:pt>
                <c:pt idx="473">
                  <c:v>9.7429676630611226</c:v>
                </c:pt>
                <c:pt idx="474">
                  <c:v>9.827196927174688</c:v>
                </c:pt>
                <c:pt idx="475">
                  <c:v>9.910405017784365</c:v>
                </c:pt>
                <c:pt idx="476">
                  <c:v>9.9925757889296207</c:v>
                </c:pt>
                <c:pt idx="477">
                  <c:v>10.073695083645063</c:v>
                </c:pt>
                <c:pt idx="478">
                  <c:v>10.153746755970152</c:v>
                </c:pt>
                <c:pt idx="479">
                  <c:v>10.232717467937499</c:v>
                </c:pt>
                <c:pt idx="480">
                  <c:v>10.310592828582275</c:v>
                </c:pt>
                <c:pt idx="481">
                  <c:v>10.387359616936795</c:v>
                </c:pt>
                <c:pt idx="482">
                  <c:v>10.463006133029666</c:v>
                </c:pt>
                <c:pt idx="483">
                  <c:v>10.537519038893482</c:v>
                </c:pt>
                <c:pt idx="484">
                  <c:v>10.610888506552271</c:v>
                </c:pt>
                <c:pt idx="485">
                  <c:v>10.683100964039205</c:v>
                </c:pt>
                <c:pt idx="486">
                  <c:v>10.754146817377739</c:v>
                </c:pt>
                <c:pt idx="487">
                  <c:v>10.824017174589608</c:v>
                </c:pt>
                <c:pt idx="488">
                  <c:v>10.892701037701688</c:v>
                </c:pt>
                <c:pt idx="489">
                  <c:v>10.960187993739439</c:v>
                </c:pt>
                <c:pt idx="490">
                  <c:v>11.026472543716299</c:v>
                </c:pt>
                <c:pt idx="491">
                  <c:v>11.091542168662873</c:v>
                </c:pt>
                <c:pt idx="492">
                  <c:v>11.155392539589737</c:v>
                </c:pt>
                <c:pt idx="493">
                  <c:v>11.218014647518915</c:v>
                </c:pt>
                <c:pt idx="494">
                  <c:v>11.279400302470428</c:v>
                </c:pt>
                <c:pt idx="495">
                  <c:v>11.339543537458857</c:v>
                </c:pt>
                <c:pt idx="496">
                  <c:v>11.398437917499935</c:v>
                </c:pt>
                <c:pt idx="497">
                  <c:v>11.456077358608535</c:v>
                </c:pt>
                <c:pt idx="498">
                  <c:v>11.512456244798379</c:v>
                </c:pt>
                <c:pt idx="499">
                  <c:v>11.567567673086344</c:v>
                </c:pt>
                <c:pt idx="500">
                  <c:v>11.621408835479292</c:v>
                </c:pt>
                <c:pt idx="501">
                  <c:v>11.673973530992384</c:v>
                </c:pt>
                <c:pt idx="502">
                  <c:v>11.725256494638485</c:v>
                </c:pt>
                <c:pt idx="503">
                  <c:v>11.775254801424744</c:v>
                </c:pt>
                <c:pt idx="504">
                  <c:v>11.823963303363755</c:v>
                </c:pt>
                <c:pt idx="505">
                  <c:v>11.871378490464084</c:v>
                </c:pt>
                <c:pt idx="506">
                  <c:v>11.9174983737306</c:v>
                </c:pt>
                <c:pt idx="507">
                  <c:v>11.962317571176456</c:v>
                </c:pt>
                <c:pt idx="508">
                  <c:v>12.005833625807659</c:v>
                </c:pt>
                <c:pt idx="509">
                  <c:v>12.048044665628787</c:v>
                </c:pt>
                <c:pt idx="510">
                  <c:v>12.088947063648702</c:v>
                </c:pt>
                <c:pt idx="511">
                  <c:v>12.128537309875986</c:v>
                </c:pt>
                <c:pt idx="512">
                  <c:v>12.166815404310638</c:v>
                </c:pt>
                <c:pt idx="513">
                  <c:v>12.203777719961522</c:v>
                </c:pt>
                <c:pt idx="514">
                  <c:v>12.239422501832932</c:v>
                </c:pt>
                <c:pt idx="515">
                  <c:v>12.273747994929154</c:v>
                </c:pt>
                <c:pt idx="516">
                  <c:v>12.306752327254765</c:v>
                </c:pt>
                <c:pt idx="517">
                  <c:v>12.338434679811769</c:v>
                </c:pt>
                <c:pt idx="518">
                  <c:v>12.368793297604451</c:v>
                </c:pt>
                <c:pt idx="519">
                  <c:v>12.39782537263968</c:v>
                </c:pt>
                <c:pt idx="520">
                  <c:v>12.425531957914879</c:v>
                </c:pt>
                <c:pt idx="521">
                  <c:v>12.451911181434626</c:v>
                </c:pt>
                <c:pt idx="522">
                  <c:v>12.476961171203495</c:v>
                </c:pt>
                <c:pt idx="523">
                  <c:v>12.500681225223202</c:v>
                </c:pt>
                <c:pt idx="524">
                  <c:v>12.523072162491747</c:v>
                </c:pt>
                <c:pt idx="525">
                  <c:v>12.544131292015706</c:v>
                </c:pt>
                <c:pt idx="526">
                  <c:v>12.563859432793073</c:v>
                </c:pt>
                <c:pt idx="527">
                  <c:v>12.582254946827863</c:v>
                </c:pt>
                <c:pt idx="528">
                  <c:v>12.599316781122637</c:v>
                </c:pt>
                <c:pt idx="529">
                  <c:v>12.615045871675116</c:v>
                </c:pt>
                <c:pt idx="530">
                  <c:v>12.629440580489302</c:v>
                </c:pt>
                <c:pt idx="531">
                  <c:v>12.64250079056548</c:v>
                </c:pt>
                <c:pt idx="532">
                  <c:v>12.654227320901647</c:v>
                </c:pt>
                <c:pt idx="533">
                  <c:v>12.664618533501809</c:v>
                </c:pt>
                <c:pt idx="534">
                  <c:v>12.673673375368535</c:v>
                </c:pt>
                <c:pt idx="535">
                  <c:v>12.681392899499262</c:v>
                </c:pt>
                <c:pt idx="536">
                  <c:v>12.687777924891973</c:v>
                </c:pt>
                <c:pt idx="537">
                  <c:v>12.692825877552975</c:v>
                </c:pt>
                <c:pt idx="538">
                  <c:v>12.696537459480542</c:v>
                </c:pt>
                <c:pt idx="539">
                  <c:v>12.698913606672386</c:v>
                </c:pt>
                <c:pt idx="540">
                  <c:v>12.699952681132519</c:v>
                </c:pt>
                <c:pt idx="541">
                  <c:v>12.69965632085693</c:v>
                </c:pt>
                <c:pt idx="542">
                  <c:v>12.698021834852197</c:v>
                </c:pt>
                <c:pt idx="543">
                  <c:v>12.695052031111459</c:v>
                </c:pt>
                <c:pt idx="544">
                  <c:v>12.690745154639004</c:v>
                </c:pt>
                <c:pt idx="545">
                  <c:v>12.685100971435407</c:v>
                </c:pt>
                <c:pt idx="546">
                  <c:v>12.67812053449809</c:v>
                </c:pt>
                <c:pt idx="547">
                  <c:v>12.669803843827056</c:v>
                </c:pt>
                <c:pt idx="548">
                  <c:v>12.660151718420302</c:v>
                </c:pt>
                <c:pt idx="549">
                  <c:v>12.649162520281831</c:v>
                </c:pt>
                <c:pt idx="550">
                  <c:v>12.636837887407639</c:v>
                </c:pt>
                <c:pt idx="551">
                  <c:v>12.62317700079973</c:v>
                </c:pt>
                <c:pt idx="552">
                  <c:v>12.608179743458388</c:v>
                </c:pt>
                <c:pt idx="553">
                  <c:v>12.591848104378755</c:v>
                </c:pt>
                <c:pt idx="554">
                  <c:v>12.574181849561398</c:v>
                </c:pt>
                <c:pt idx="555">
                  <c:v>12.555180277008036</c:v>
                </c:pt>
                <c:pt idx="556">
                  <c:v>12.534845141714376</c:v>
                </c:pt>
                <c:pt idx="557">
                  <c:v>12.51317644368042</c:v>
                </c:pt>
                <c:pt idx="558">
                  <c:v>12.490174884904455</c:v>
                </c:pt>
                <c:pt idx="559">
                  <c:v>12.465840699385904</c:v>
                </c:pt>
                <c:pt idx="560">
                  <c:v>12.440175642120479</c:v>
                </c:pt>
                <c:pt idx="561">
                  <c:v>12.413179596108469</c:v>
                </c:pt>
                <c:pt idx="562">
                  <c:v>12.384854433345295</c:v>
                </c:pt>
                <c:pt idx="563">
                  <c:v>12.355200153830955</c:v>
                </c:pt>
                <c:pt idx="564">
                  <c:v>12.324218512561163</c:v>
                </c:pt>
                <c:pt idx="565">
                  <c:v>12.291910445533631</c:v>
                </c:pt>
                <c:pt idx="566">
                  <c:v>12.258276771746356</c:v>
                </c:pt>
                <c:pt idx="567">
                  <c:v>12.223321118190471</c:v>
                </c:pt>
                <c:pt idx="568">
                  <c:v>12.187043484865974</c:v>
                </c:pt>
                <c:pt idx="569">
                  <c:v>12.149445626768584</c:v>
                </c:pt>
                <c:pt idx="570">
                  <c:v>12.110530234891716</c:v>
                </c:pt>
                <c:pt idx="571">
                  <c:v>12.070299064231081</c:v>
                </c:pt>
                <c:pt idx="572">
                  <c:v>12.02875386978239</c:v>
                </c:pt>
                <c:pt idx="573">
                  <c:v>11.985898395536493</c:v>
                </c:pt>
                <c:pt idx="574">
                  <c:v>11.941734279489379</c:v>
                </c:pt>
                <c:pt idx="575">
                  <c:v>11.896264329634194</c:v>
                </c:pt>
                <c:pt idx="576">
                  <c:v>11.849493693958349</c:v>
                </c:pt>
                <c:pt idx="577">
                  <c:v>11.801422489461562</c:v>
                </c:pt>
                <c:pt idx="578">
                  <c:v>11.752057034128384</c:v>
                </c:pt>
                <c:pt idx="579">
                  <c:v>11.701399784952814</c:v>
                </c:pt>
                <c:pt idx="580">
                  <c:v>11.649455538923123</c:v>
                </c:pt>
                <c:pt idx="581">
                  <c:v>11.596227572031305</c:v>
                </c:pt>
                <c:pt idx="582">
                  <c:v>11.541721383263916</c:v>
                </c:pt>
                <c:pt idx="583">
                  <c:v>11.485942237608091</c:v>
                </c:pt>
                <c:pt idx="584">
                  <c:v>11.428895634050386</c:v>
                </c:pt>
                <c:pt idx="585">
                  <c:v>11.370585901580222</c:v>
                </c:pt>
                <c:pt idx="586">
                  <c:v>11.311019358182151</c:v>
                </c:pt>
                <c:pt idx="587">
                  <c:v>11.25020314083873</c:v>
                </c:pt>
                <c:pt idx="588">
                  <c:v>11.188143450534801</c:v>
                </c:pt>
                <c:pt idx="589">
                  <c:v>11.124846488255208</c:v>
                </c:pt>
                <c:pt idx="590">
                  <c:v>11.060320443979929</c:v>
                </c:pt>
                <c:pt idx="591">
                  <c:v>10.994572337691809</c:v>
                </c:pt>
                <c:pt idx="592">
                  <c:v>10.927613050364247</c:v>
                </c:pt>
                <c:pt idx="593">
                  <c:v>10.859447729984662</c:v>
                </c:pt>
                <c:pt idx="594">
                  <c:v>10.790087959524739</c:v>
                </c:pt>
                <c:pt idx="595">
                  <c:v>10.71954110996646</c:v>
                </c:pt>
                <c:pt idx="596">
                  <c:v>10.647818647281804</c:v>
                </c:pt>
                <c:pt idx="597">
                  <c:v>10.574931218444741</c:v>
                </c:pt>
                <c:pt idx="598">
                  <c:v>10.50088876843096</c:v>
                </c:pt>
                <c:pt idx="599">
                  <c:v>10.425702880212153</c:v>
                </c:pt>
                <c:pt idx="600">
                  <c:v>10.349385955758001</c:v>
                </c:pt>
                <c:pt idx="601">
                  <c:v>10.271950631037623</c:v>
                </c:pt>
                <c:pt idx="602">
                  <c:v>10.193409308020694</c:v>
                </c:pt>
                <c:pt idx="603">
                  <c:v>10.113776260672335</c:v>
                </c:pt>
                <c:pt idx="604">
                  <c:v>10.033064007961938</c:v>
                </c:pt>
                <c:pt idx="605">
                  <c:v>9.9512877598523257</c:v>
                </c:pt>
                <c:pt idx="606">
                  <c:v>9.8684643643023175</c:v>
                </c:pt>
                <c:pt idx="607">
                  <c:v>9.7846073932787352</c:v>
                </c:pt>
                <c:pt idx="608">
                  <c:v>9.6997346307381136</c:v>
                </c:pt>
                <c:pt idx="609">
                  <c:v>9.613862924639264</c:v>
                </c:pt>
                <c:pt idx="610">
                  <c:v>9.5270093569404377</c:v>
                </c:pt>
                <c:pt idx="611">
                  <c:v>9.4391917115981609</c:v>
                </c:pt>
                <c:pt idx="612">
                  <c:v>9.3504296445643877</c:v>
                </c:pt>
                <c:pt idx="613">
                  <c:v>9.2607419927930739</c:v>
                </c:pt>
                <c:pt idx="614">
                  <c:v>9.1701482952364639</c:v>
                </c:pt>
                <c:pt idx="615">
                  <c:v>9.078670781840211</c:v>
                </c:pt>
                <c:pt idx="616">
                  <c:v>8.9863293425557043</c:v>
                </c:pt>
                <c:pt idx="617">
                  <c:v>8.8931460903288873</c:v>
                </c:pt>
                <c:pt idx="618">
                  <c:v>8.7991441911031387</c:v>
                </c:pt>
                <c:pt idx="619">
                  <c:v>8.7043470448212581</c:v>
                </c:pt>
                <c:pt idx="620">
                  <c:v>8.6087778174266187</c:v>
                </c:pt>
                <c:pt idx="621">
                  <c:v>8.5124614298583037</c:v>
                </c:pt>
                <c:pt idx="622">
                  <c:v>8.4154218670576917</c:v>
                </c:pt>
                <c:pt idx="623">
                  <c:v>8.3176866239575702</c:v>
                </c:pt>
                <c:pt idx="624">
                  <c:v>8.2192814404950223</c:v>
                </c:pt>
                <c:pt idx="625">
                  <c:v>8.1202331096045555</c:v>
                </c:pt>
                <c:pt idx="626">
                  <c:v>8.0205693602183921</c:v>
                </c:pt>
                <c:pt idx="627">
                  <c:v>7.9203186232670353</c:v>
                </c:pt>
                <c:pt idx="628">
                  <c:v>7.8195099146795624</c:v>
                </c:pt>
                <c:pt idx="629">
                  <c:v>7.7181724843844748</c:v>
                </c:pt>
                <c:pt idx="630">
                  <c:v>7.6163368693071263</c:v>
                </c:pt>
                <c:pt idx="631">
                  <c:v>7.5140339573720203</c:v>
                </c:pt>
                <c:pt idx="632">
                  <c:v>7.411294519503941</c:v>
                </c:pt>
                <c:pt idx="633">
                  <c:v>7.3081513156228066</c:v>
                </c:pt>
                <c:pt idx="634">
                  <c:v>7.2046371056485468</c:v>
                </c:pt>
                <c:pt idx="635">
                  <c:v>7.1007827775056551</c:v>
                </c:pt>
                <c:pt idx="636">
                  <c:v>6.996624484105765</c:v>
                </c:pt>
                <c:pt idx="637">
                  <c:v>6.8921945173699397</c:v>
                </c:pt>
                <c:pt idx="638">
                  <c:v>6.7875287962103847</c:v>
                </c:pt>
                <c:pt idx="639">
                  <c:v>6.6826618355427323</c:v>
                </c:pt>
                <c:pt idx="640">
                  <c:v>6.5776301392777476</c:v>
                </c:pt>
                <c:pt idx="641">
                  <c:v>6.4724685733302145</c:v>
                </c:pt>
                <c:pt idx="642">
                  <c:v>6.3672150456074679</c:v>
                </c:pt>
                <c:pt idx="643">
                  <c:v>6.2619057090211392</c:v>
                </c:pt>
                <c:pt idx="644">
                  <c:v>6.1565781204794225</c:v>
                </c:pt>
                <c:pt idx="645">
                  <c:v>6.0512706558885165</c:v>
                </c:pt>
                <c:pt idx="646">
                  <c:v>5.946020755156904</c:v>
                </c:pt>
                <c:pt idx="647">
                  <c:v>5.8408676131887791</c:v>
                </c:pt>
                <c:pt idx="648">
                  <c:v>5.7358501908889057</c:v>
                </c:pt>
                <c:pt idx="649">
                  <c:v>5.6310068641634823</c:v>
                </c:pt>
                <c:pt idx="650">
                  <c:v>5.5263782319132684</c:v>
                </c:pt>
                <c:pt idx="651">
                  <c:v>5.422003957041313</c:v>
                </c:pt>
                <c:pt idx="652">
                  <c:v>5.3179238194503817</c:v>
                </c:pt>
                <c:pt idx="653">
                  <c:v>5.2141775990432366</c:v>
                </c:pt>
                <c:pt idx="654">
                  <c:v>5.1108061287200695</c:v>
                </c:pt>
                <c:pt idx="655">
                  <c:v>5.0078508263796371</c:v>
                </c:pt>
                <c:pt idx="656">
                  <c:v>4.9053514719247078</c:v>
                </c:pt>
                <c:pt idx="657">
                  <c:v>4.8033493662543236</c:v>
                </c:pt>
                <c:pt idx="658">
                  <c:v>4.7018851082692459</c:v>
                </c:pt>
                <c:pt idx="659">
                  <c:v>4.6010007008668081</c:v>
                </c:pt>
                <c:pt idx="660">
                  <c:v>4.5007365089483411</c:v>
                </c:pt>
                <c:pt idx="661">
                  <c:v>4.4011339504126044</c:v>
                </c:pt>
                <c:pt idx="662">
                  <c:v>4.3022339751595053</c:v>
                </c:pt>
                <c:pt idx="663">
                  <c:v>4.2040771820898017</c:v>
                </c:pt>
                <c:pt idx="664">
                  <c:v>4.1067055741008245</c:v>
                </c:pt>
                <c:pt idx="665">
                  <c:v>4.0101595160939087</c:v>
                </c:pt>
                <c:pt idx="666">
                  <c:v>3.9144800749686719</c:v>
                </c:pt>
                <c:pt idx="667">
                  <c:v>3.8197073816270195</c:v>
                </c:pt>
                <c:pt idx="668">
                  <c:v>3.7258828539677102</c:v>
                </c:pt>
                <c:pt idx="669">
                  <c:v>3.6330454528955101</c:v>
                </c:pt>
                <c:pt idx="670">
                  <c:v>3.5412358943108959</c:v>
                </c:pt>
                <c:pt idx="671">
                  <c:v>3.4504944261154882</c:v>
                </c:pt>
                <c:pt idx="672">
                  <c:v>3.3608598922143367</c:v>
                </c:pt>
                <c:pt idx="673">
                  <c:v>3.2723714875116361</c:v>
                </c:pt>
                <c:pt idx="674">
                  <c:v>3.185068406911578</c:v>
                </c:pt>
                <c:pt idx="675">
                  <c:v>3.0989887923209327</c:v>
                </c:pt>
                <c:pt idx="676">
                  <c:v>3.0141710196458935</c:v>
                </c:pt>
                <c:pt idx="677">
                  <c:v>2.9306526457946611</c:v>
                </c:pt>
                <c:pt idx="678">
                  <c:v>2.8484707596765722</c:v>
                </c:pt>
                <c:pt idx="679">
                  <c:v>2.7676622162015456</c:v>
                </c:pt>
                <c:pt idx="680">
                  <c:v>2.6882632852809203</c:v>
                </c:pt>
                <c:pt idx="681">
                  <c:v>2.6103096518274715</c:v>
                </c:pt>
                <c:pt idx="682">
                  <c:v>2.5338365327551164</c:v>
                </c:pt>
                <c:pt idx="683">
                  <c:v>2.4588787939786294</c:v>
                </c:pt>
                <c:pt idx="684">
                  <c:v>2.385470131415647</c:v>
                </c:pt>
                <c:pt idx="685">
                  <c:v>2.3136443579835184</c:v>
                </c:pt>
                <c:pt idx="686">
                  <c:v>2.243433765603307</c:v>
                </c:pt>
                <c:pt idx="687">
                  <c:v>2.1748708801955128</c:v>
                </c:pt>
                <c:pt idx="688">
                  <c:v>2.1079868236840613</c:v>
                </c:pt>
                <c:pt idx="689">
                  <c:v>2.0428128349925911</c:v>
                </c:pt>
                <c:pt idx="690">
                  <c:v>1.979378749048178</c:v>
                </c:pt>
                <c:pt idx="691">
                  <c:v>1.9177135817798929</c:v>
                </c:pt>
                <c:pt idx="692">
                  <c:v>1.857846115117386</c:v>
                </c:pt>
                <c:pt idx="693">
                  <c:v>1.7998040779928761</c:v>
                </c:pt>
                <c:pt idx="694">
                  <c:v>1.7436143803405881</c:v>
                </c:pt>
                <c:pt idx="695">
                  <c:v>1.6893032300964568</c:v>
                </c:pt>
                <c:pt idx="696">
                  <c:v>1.6368958991987108</c:v>
                </c:pt>
                <c:pt idx="697">
                  <c:v>1.586416840587578</c:v>
                </c:pt>
                <c:pt idx="698">
                  <c:v>1.5378895712055749</c:v>
                </c:pt>
                <c:pt idx="699">
                  <c:v>1.4913369059969328</c:v>
                </c:pt>
                <c:pt idx="700">
                  <c:v>1.4467804899087446</c:v>
                </c:pt>
                <c:pt idx="701">
                  <c:v>1.4042413828895308</c:v>
                </c:pt>
                <c:pt idx="702">
                  <c:v>1.3637393578909616</c:v>
                </c:pt>
                <c:pt idx="703">
                  <c:v>1.3252937198658459</c:v>
                </c:pt>
                <c:pt idx="704">
                  <c:v>1.2889223697704286</c:v>
                </c:pt>
                <c:pt idx="705">
                  <c:v>1.2546425065626716</c:v>
                </c:pt>
                <c:pt idx="706">
                  <c:v>1.2224700422036769</c:v>
                </c:pt>
                <c:pt idx="707">
                  <c:v>1.1924205376554107</c:v>
                </c:pt>
                <c:pt idx="708">
                  <c:v>1.1645076818844089</c:v>
                </c:pt>
                <c:pt idx="709">
                  <c:v>1.1387450468574998</c:v>
                </c:pt>
                <c:pt idx="710">
                  <c:v>1.1151448005449391</c:v>
                </c:pt>
                <c:pt idx="711">
                  <c:v>1.0937177069204183</c:v>
                </c:pt>
                <c:pt idx="712">
                  <c:v>1.0744740619587665</c:v>
                </c:pt>
                <c:pt idx="713">
                  <c:v>1.0574229916376783</c:v>
                </c:pt>
                <c:pt idx="714">
                  <c:v>1.0425725689374221</c:v>
                </c:pt>
                <c:pt idx="715">
                  <c:v>1.0299296968411202</c:v>
                </c:pt>
                <c:pt idx="716">
                  <c:v>1.0195003423341928</c:v>
                </c:pt>
                <c:pt idx="717">
                  <c:v>1.0112893024049097</c:v>
                </c:pt>
                <c:pt idx="718">
                  <c:v>1.0053005550435496</c:v>
                </c:pt>
                <c:pt idx="719">
                  <c:v>1.0015369082432481</c:v>
                </c:pt>
              </c:numCache>
              <c:extLst xmlns:c15="http://schemas.microsoft.com/office/drawing/2012/chart"/>
            </c:numRef>
          </c:xVal>
          <c:yVal>
            <c:numRef>
              <c:f>'Data Task 1'!$AQ$12:$AQ$731</c:f>
              <c:numCache>
                <c:formatCode>0.00</c:formatCode>
                <c:ptCount val="720"/>
                <c:pt idx="0">
                  <c:v>0.70315499999999997</c:v>
                </c:pt>
                <c:pt idx="1">
                  <c:v>0.695129</c:v>
                </c:pt>
                <c:pt idx="2">
                  <c:v>0.65565399999999996</c:v>
                </c:pt>
                <c:pt idx="3">
                  <c:v>0.63042299999999996</c:v>
                </c:pt>
                <c:pt idx="4">
                  <c:v>0.61823399999999995</c:v>
                </c:pt>
                <c:pt idx="5">
                  <c:v>0.62259799999999998</c:v>
                </c:pt>
                <c:pt idx="6">
                  <c:v>0.59526100000000004</c:v>
                </c:pt>
                <c:pt idx="7">
                  <c:v>0.58354899999999998</c:v>
                </c:pt>
                <c:pt idx="8">
                  <c:v>0.59034500000000001</c:v>
                </c:pt>
                <c:pt idx="9">
                  <c:v>0.59335500000000008</c:v>
                </c:pt>
                <c:pt idx="10">
                  <c:v>0.58018799999999993</c:v>
                </c:pt>
                <c:pt idx="11">
                  <c:v>0.579762</c:v>
                </c:pt>
                <c:pt idx="12">
                  <c:v>0.59082199999999996</c:v>
                </c:pt>
                <c:pt idx="13">
                  <c:v>0.57963600000000004</c:v>
                </c:pt>
                <c:pt idx="14">
                  <c:v>0.58743600000000007</c:v>
                </c:pt>
                <c:pt idx="15">
                  <c:v>0.59272799999999992</c:v>
                </c:pt>
                <c:pt idx="16">
                  <c:v>0.59455900000000006</c:v>
                </c:pt>
                <c:pt idx="17">
                  <c:v>0.58136699999999997</c:v>
                </c:pt>
                <c:pt idx="18">
                  <c:v>0.56042499999999995</c:v>
                </c:pt>
                <c:pt idx="19">
                  <c:v>0.5605</c:v>
                </c:pt>
                <c:pt idx="20">
                  <c:v>0.55686400000000003</c:v>
                </c:pt>
                <c:pt idx="21">
                  <c:v>0.64660000000000006</c:v>
                </c:pt>
                <c:pt idx="22">
                  <c:v>0.57835700000000001</c:v>
                </c:pt>
                <c:pt idx="23">
                  <c:v>0.60025200000000001</c:v>
                </c:pt>
                <c:pt idx="24">
                  <c:v>0.61673</c:v>
                </c:pt>
                <c:pt idx="25">
                  <c:v>0.56739699999999993</c:v>
                </c:pt>
                <c:pt idx="26">
                  <c:v>0.59039599999999992</c:v>
                </c:pt>
                <c:pt idx="27">
                  <c:v>0.57524700000000006</c:v>
                </c:pt>
                <c:pt idx="28">
                  <c:v>0.586032</c:v>
                </c:pt>
                <c:pt idx="29">
                  <c:v>0.600352</c:v>
                </c:pt>
                <c:pt idx="30">
                  <c:v>0.58051399999999997</c:v>
                </c:pt>
                <c:pt idx="31">
                  <c:v>0.59338000000000002</c:v>
                </c:pt>
                <c:pt idx="32">
                  <c:v>0.58211900000000005</c:v>
                </c:pt>
                <c:pt idx="33">
                  <c:v>0.63579000000000008</c:v>
                </c:pt>
                <c:pt idx="34">
                  <c:v>0.60576999999999992</c:v>
                </c:pt>
                <c:pt idx="35">
                  <c:v>0.56082600000000005</c:v>
                </c:pt>
                <c:pt idx="36">
                  <c:v>0.59112300000000007</c:v>
                </c:pt>
                <c:pt idx="37">
                  <c:v>0.52799700000000005</c:v>
                </c:pt>
                <c:pt idx="38">
                  <c:v>0.50048399999999993</c:v>
                </c:pt>
                <c:pt idx="39">
                  <c:v>0.53419100000000008</c:v>
                </c:pt>
                <c:pt idx="40">
                  <c:v>0.56566699999999992</c:v>
                </c:pt>
                <c:pt idx="41">
                  <c:v>0.53617300000000001</c:v>
                </c:pt>
                <c:pt idx="42">
                  <c:v>0.60303600000000002</c:v>
                </c:pt>
                <c:pt idx="43">
                  <c:v>0.54128900000000002</c:v>
                </c:pt>
                <c:pt idx="44">
                  <c:v>0.44671300000000003</c:v>
                </c:pt>
                <c:pt idx="45">
                  <c:v>0.49559299999999995</c:v>
                </c:pt>
                <c:pt idx="46">
                  <c:v>0.587812</c:v>
                </c:pt>
                <c:pt idx="47">
                  <c:v>0.58244499999999999</c:v>
                </c:pt>
                <c:pt idx="48">
                  <c:v>0.44475600000000004</c:v>
                </c:pt>
                <c:pt idx="49">
                  <c:v>0.481549</c:v>
                </c:pt>
                <c:pt idx="50">
                  <c:v>0.49988200000000005</c:v>
                </c:pt>
                <c:pt idx="51">
                  <c:v>0.471441</c:v>
                </c:pt>
                <c:pt idx="52">
                  <c:v>0.49684700000000004</c:v>
                </c:pt>
                <c:pt idx="53">
                  <c:v>0.55435600000000007</c:v>
                </c:pt>
                <c:pt idx="54">
                  <c:v>0.50206400000000007</c:v>
                </c:pt>
                <c:pt idx="55">
                  <c:v>0.46426900000000004</c:v>
                </c:pt>
                <c:pt idx="56">
                  <c:v>0.53441699999999992</c:v>
                </c:pt>
                <c:pt idx="57">
                  <c:v>0.55749099999999996</c:v>
                </c:pt>
                <c:pt idx="58">
                  <c:v>0.50733099999999998</c:v>
                </c:pt>
                <c:pt idx="59">
                  <c:v>0.478715</c:v>
                </c:pt>
                <c:pt idx="60">
                  <c:v>0.51648500000000008</c:v>
                </c:pt>
                <c:pt idx="61">
                  <c:v>0.55372900000000003</c:v>
                </c:pt>
                <c:pt idx="62">
                  <c:v>0.51059100000000002</c:v>
                </c:pt>
                <c:pt idx="63">
                  <c:v>0.46053200000000005</c:v>
                </c:pt>
                <c:pt idx="64">
                  <c:v>0.54648099999999999</c:v>
                </c:pt>
                <c:pt idx="65">
                  <c:v>0.59566200000000002</c:v>
                </c:pt>
                <c:pt idx="66">
                  <c:v>0.564388</c:v>
                </c:pt>
                <c:pt idx="67">
                  <c:v>0.51405199999999995</c:v>
                </c:pt>
                <c:pt idx="68">
                  <c:v>0.48826999999999998</c:v>
                </c:pt>
                <c:pt idx="69">
                  <c:v>0.47778699999999996</c:v>
                </c:pt>
                <c:pt idx="70">
                  <c:v>0.51959500000000003</c:v>
                </c:pt>
                <c:pt idx="71">
                  <c:v>0.52105000000000001</c:v>
                </c:pt>
                <c:pt idx="72">
                  <c:v>0.48598799999999998</c:v>
                </c:pt>
                <c:pt idx="73">
                  <c:v>0.48689099999999996</c:v>
                </c:pt>
                <c:pt idx="74">
                  <c:v>0.54427399999999992</c:v>
                </c:pt>
                <c:pt idx="75">
                  <c:v>0.54294399999999998</c:v>
                </c:pt>
                <c:pt idx="76">
                  <c:v>0.535721</c:v>
                </c:pt>
                <c:pt idx="77">
                  <c:v>0.56406200000000006</c:v>
                </c:pt>
                <c:pt idx="78">
                  <c:v>0.56040000000000001</c:v>
                </c:pt>
                <c:pt idx="79">
                  <c:v>0.56947900000000007</c:v>
                </c:pt>
                <c:pt idx="80">
                  <c:v>0.63573999999999997</c:v>
                </c:pt>
                <c:pt idx="81">
                  <c:v>0.50015799999999999</c:v>
                </c:pt>
                <c:pt idx="82">
                  <c:v>0.45157800000000003</c:v>
                </c:pt>
                <c:pt idx="83">
                  <c:v>0.52726899999999999</c:v>
                </c:pt>
                <c:pt idx="84">
                  <c:v>0.52413399999999999</c:v>
                </c:pt>
                <c:pt idx="85">
                  <c:v>0.51864200000000005</c:v>
                </c:pt>
                <c:pt idx="86">
                  <c:v>0.60363800000000001</c:v>
                </c:pt>
                <c:pt idx="87">
                  <c:v>0.52157600000000004</c:v>
                </c:pt>
                <c:pt idx="88">
                  <c:v>0.48021899999999995</c:v>
                </c:pt>
                <c:pt idx="89">
                  <c:v>0.57810600000000001</c:v>
                </c:pt>
                <c:pt idx="90">
                  <c:v>0.545126</c:v>
                </c:pt>
                <c:pt idx="91">
                  <c:v>0.55242499999999994</c:v>
                </c:pt>
                <c:pt idx="92">
                  <c:v>0.50981399999999999</c:v>
                </c:pt>
                <c:pt idx="93">
                  <c:v>0.54670600000000003</c:v>
                </c:pt>
                <c:pt idx="94">
                  <c:v>0.60336199999999995</c:v>
                </c:pt>
                <c:pt idx="95">
                  <c:v>0.59794499999999995</c:v>
                </c:pt>
                <c:pt idx="96">
                  <c:v>0.59292900000000004</c:v>
                </c:pt>
                <c:pt idx="97">
                  <c:v>0.56225599999999998</c:v>
                </c:pt>
                <c:pt idx="98">
                  <c:v>0.59493499999999999</c:v>
                </c:pt>
                <c:pt idx="99">
                  <c:v>0.557616</c:v>
                </c:pt>
                <c:pt idx="100">
                  <c:v>0.58304699999999998</c:v>
                </c:pt>
                <c:pt idx="101">
                  <c:v>0.57462000000000002</c:v>
                </c:pt>
                <c:pt idx="102">
                  <c:v>0.54939000000000004</c:v>
                </c:pt>
                <c:pt idx="103">
                  <c:v>0.50933699999999993</c:v>
                </c:pt>
                <c:pt idx="104">
                  <c:v>0.62224699999999999</c:v>
                </c:pt>
                <c:pt idx="105">
                  <c:v>0.61808400000000008</c:v>
                </c:pt>
                <c:pt idx="106">
                  <c:v>0.56080099999999999</c:v>
                </c:pt>
                <c:pt idx="107">
                  <c:v>0.56840099999999993</c:v>
                </c:pt>
                <c:pt idx="108">
                  <c:v>0.58984400000000003</c:v>
                </c:pt>
                <c:pt idx="109">
                  <c:v>0.54296900000000003</c:v>
                </c:pt>
                <c:pt idx="110">
                  <c:v>0.627915</c:v>
                </c:pt>
                <c:pt idx="111">
                  <c:v>0.646976</c:v>
                </c:pt>
                <c:pt idx="112">
                  <c:v>0.68411899999999992</c:v>
                </c:pt>
                <c:pt idx="113">
                  <c:v>0.61963900000000005</c:v>
                </c:pt>
                <c:pt idx="114">
                  <c:v>0.69575600000000004</c:v>
                </c:pt>
                <c:pt idx="115">
                  <c:v>0.72550099999999995</c:v>
                </c:pt>
                <c:pt idx="116">
                  <c:v>0.71361300000000005</c:v>
                </c:pt>
                <c:pt idx="117">
                  <c:v>0.69573099999999999</c:v>
                </c:pt>
                <c:pt idx="118">
                  <c:v>0.58214399999999999</c:v>
                </c:pt>
                <c:pt idx="119">
                  <c:v>0.56759800000000005</c:v>
                </c:pt>
                <c:pt idx="120">
                  <c:v>0.615977</c:v>
                </c:pt>
                <c:pt idx="121">
                  <c:v>0.60717399999999999</c:v>
                </c:pt>
                <c:pt idx="122">
                  <c:v>0.579461</c:v>
                </c:pt>
                <c:pt idx="123">
                  <c:v>0.60301099999999996</c:v>
                </c:pt>
                <c:pt idx="124">
                  <c:v>0.59142399999999995</c:v>
                </c:pt>
                <c:pt idx="125">
                  <c:v>0.66388000000000003</c:v>
                </c:pt>
                <c:pt idx="126">
                  <c:v>0.67476500000000006</c:v>
                </c:pt>
                <c:pt idx="127">
                  <c:v>0.69798899999999997</c:v>
                </c:pt>
                <c:pt idx="128">
                  <c:v>0.66024300000000002</c:v>
                </c:pt>
                <c:pt idx="129">
                  <c:v>0.66809300000000005</c:v>
                </c:pt>
                <c:pt idx="130">
                  <c:v>0.69798899999999997</c:v>
                </c:pt>
                <c:pt idx="131">
                  <c:v>0.68253900000000001</c:v>
                </c:pt>
                <c:pt idx="132">
                  <c:v>0.70967599999999997</c:v>
                </c:pt>
                <c:pt idx="133">
                  <c:v>0.70965100000000003</c:v>
                </c:pt>
                <c:pt idx="134">
                  <c:v>0.70751900000000001</c:v>
                </c:pt>
                <c:pt idx="135">
                  <c:v>0.72923800000000005</c:v>
                </c:pt>
                <c:pt idx="136">
                  <c:v>0.70165</c:v>
                </c:pt>
                <c:pt idx="137">
                  <c:v>0.72532600000000003</c:v>
                </c:pt>
                <c:pt idx="138">
                  <c:v>0.69377500000000003</c:v>
                </c:pt>
                <c:pt idx="139">
                  <c:v>0.68291600000000008</c:v>
                </c:pt>
                <c:pt idx="140">
                  <c:v>0.726329</c:v>
                </c:pt>
                <c:pt idx="141">
                  <c:v>0.74242999999999992</c:v>
                </c:pt>
                <c:pt idx="142">
                  <c:v>0.75381699999999996</c:v>
                </c:pt>
                <c:pt idx="143">
                  <c:v>0.73924499999999993</c:v>
                </c:pt>
                <c:pt idx="144">
                  <c:v>0.76595499999999994</c:v>
                </c:pt>
                <c:pt idx="145">
                  <c:v>0.79153699999999994</c:v>
                </c:pt>
                <c:pt idx="146">
                  <c:v>0.794045</c:v>
                </c:pt>
                <c:pt idx="147">
                  <c:v>0.81104900000000002</c:v>
                </c:pt>
                <c:pt idx="148">
                  <c:v>0.77611300000000005</c:v>
                </c:pt>
                <c:pt idx="149">
                  <c:v>0.76836300000000002</c:v>
                </c:pt>
                <c:pt idx="150">
                  <c:v>0.78554299999999999</c:v>
                </c:pt>
                <c:pt idx="151">
                  <c:v>0.79512300000000002</c:v>
                </c:pt>
                <c:pt idx="152">
                  <c:v>0.830511</c:v>
                </c:pt>
                <c:pt idx="153">
                  <c:v>0.82752599999999998</c:v>
                </c:pt>
                <c:pt idx="154">
                  <c:v>0.81288000000000005</c:v>
                </c:pt>
                <c:pt idx="155">
                  <c:v>0.84380299999999997</c:v>
                </c:pt>
                <c:pt idx="156">
                  <c:v>0.84909499999999993</c:v>
                </c:pt>
                <c:pt idx="157">
                  <c:v>0.86971100000000001</c:v>
                </c:pt>
                <c:pt idx="158">
                  <c:v>0.861761</c:v>
                </c:pt>
                <c:pt idx="159">
                  <c:v>0.86188600000000004</c:v>
                </c:pt>
                <c:pt idx="160">
                  <c:v>0.89684699999999995</c:v>
                </c:pt>
                <c:pt idx="161">
                  <c:v>0.91247199999999995</c:v>
                </c:pt>
                <c:pt idx="162">
                  <c:v>0.90494799999999997</c:v>
                </c:pt>
                <c:pt idx="163">
                  <c:v>0.90264100000000003</c:v>
                </c:pt>
                <c:pt idx="164">
                  <c:v>0.91513100000000003</c:v>
                </c:pt>
                <c:pt idx="165">
                  <c:v>0.91605899999999996</c:v>
                </c:pt>
                <c:pt idx="166">
                  <c:v>0.90660399999999997</c:v>
                </c:pt>
                <c:pt idx="167">
                  <c:v>0.93499399999999999</c:v>
                </c:pt>
                <c:pt idx="168">
                  <c:v>0.92516299999999996</c:v>
                </c:pt>
                <c:pt idx="169">
                  <c:v>0.91573300000000002</c:v>
                </c:pt>
                <c:pt idx="170">
                  <c:v>0.93461799999999995</c:v>
                </c:pt>
                <c:pt idx="171">
                  <c:v>0.92155100000000001</c:v>
                </c:pt>
                <c:pt idx="172">
                  <c:v>0.922956</c:v>
                </c:pt>
                <c:pt idx="173">
                  <c:v>0.93895700000000004</c:v>
                </c:pt>
                <c:pt idx="174">
                  <c:v>0.96303300000000003</c:v>
                </c:pt>
                <c:pt idx="175">
                  <c:v>0.984402</c:v>
                </c:pt>
                <c:pt idx="176">
                  <c:v>0.99832100000000001</c:v>
                </c:pt>
                <c:pt idx="177">
                  <c:v>1.004491</c:v>
                </c:pt>
                <c:pt idx="178">
                  <c:v>1.011914</c:v>
                </c:pt>
                <c:pt idx="179">
                  <c:v>1.003312</c:v>
                </c:pt>
                <c:pt idx="180">
                  <c:v>1.0172559999999999</c:v>
                </c:pt>
                <c:pt idx="181">
                  <c:v>1.032179</c:v>
                </c:pt>
                <c:pt idx="182">
                  <c:v>1.0211939999999999</c:v>
                </c:pt>
                <c:pt idx="183">
                  <c:v>1.0291939999999999</c:v>
                </c:pt>
                <c:pt idx="184">
                  <c:v>1.026135</c:v>
                </c:pt>
                <c:pt idx="185">
                  <c:v>1.0333319999999999</c:v>
                </c:pt>
                <c:pt idx="186">
                  <c:v>1.038675</c:v>
                </c:pt>
                <c:pt idx="187">
                  <c:v>1.025207</c:v>
                </c:pt>
                <c:pt idx="188">
                  <c:v>1.0187360000000001</c:v>
                </c:pt>
                <c:pt idx="189">
                  <c:v>1.0157510000000001</c:v>
                </c:pt>
                <c:pt idx="190">
                  <c:v>1.0350630000000001</c:v>
                </c:pt>
                <c:pt idx="191">
                  <c:v>1.0596410000000001</c:v>
                </c:pt>
                <c:pt idx="192">
                  <c:v>1.062149</c:v>
                </c:pt>
                <c:pt idx="193">
                  <c:v>1.0622750000000001</c:v>
                </c:pt>
                <c:pt idx="194">
                  <c:v>1.0868530000000001</c:v>
                </c:pt>
                <c:pt idx="195">
                  <c:v>1.143659</c:v>
                </c:pt>
                <c:pt idx="196">
                  <c:v>1.141176</c:v>
                </c:pt>
                <c:pt idx="197">
                  <c:v>1.144487</c:v>
                </c:pt>
                <c:pt idx="198">
                  <c:v>1.166231</c:v>
                </c:pt>
                <c:pt idx="199">
                  <c:v>1.1800999999999999</c:v>
                </c:pt>
                <c:pt idx="200">
                  <c:v>1.1913860000000001</c:v>
                </c:pt>
                <c:pt idx="201">
                  <c:v>1.2149110000000001</c:v>
                </c:pt>
                <c:pt idx="202">
                  <c:v>1.216742</c:v>
                </c:pt>
                <c:pt idx="203">
                  <c:v>1.199638</c:v>
                </c:pt>
                <c:pt idx="204">
                  <c:v>1.201343</c:v>
                </c:pt>
                <c:pt idx="205">
                  <c:v>1.2156640000000001</c:v>
                </c:pt>
                <c:pt idx="206">
                  <c:v>1.2242409999999999</c:v>
                </c:pt>
                <c:pt idx="207">
                  <c:v>1.2319910000000001</c:v>
                </c:pt>
                <c:pt idx="208">
                  <c:v>1.2321660000000001</c:v>
                </c:pt>
                <c:pt idx="209">
                  <c:v>1.221482</c:v>
                </c:pt>
                <c:pt idx="210">
                  <c:v>1.240092</c:v>
                </c:pt>
                <c:pt idx="211">
                  <c:v>1.2467630000000001</c:v>
                </c:pt>
                <c:pt idx="212">
                  <c:v>1.228505</c:v>
                </c:pt>
                <c:pt idx="213">
                  <c:v>1.240944</c:v>
                </c:pt>
                <c:pt idx="214">
                  <c:v>1.254237</c:v>
                </c:pt>
                <c:pt idx="215">
                  <c:v>1.266877</c:v>
                </c:pt>
                <c:pt idx="216">
                  <c:v>1.301312</c:v>
                </c:pt>
                <c:pt idx="217">
                  <c:v>1.312146</c:v>
                </c:pt>
                <c:pt idx="218">
                  <c:v>1.3101149999999999</c:v>
                </c:pt>
                <c:pt idx="219">
                  <c:v>1.3535029999999999</c:v>
                </c:pt>
                <c:pt idx="220">
                  <c:v>1.402409</c:v>
                </c:pt>
                <c:pt idx="221">
                  <c:v>1.4083030000000001</c:v>
                </c:pt>
                <c:pt idx="222">
                  <c:v>1.412366</c:v>
                </c:pt>
                <c:pt idx="223">
                  <c:v>1.4046910000000001</c:v>
                </c:pt>
                <c:pt idx="224">
                  <c:v>1.406973</c:v>
                </c:pt>
                <c:pt idx="225">
                  <c:v>1.443991</c:v>
                </c:pt>
                <c:pt idx="226">
                  <c:v>1.499744</c:v>
                </c:pt>
                <c:pt idx="227">
                  <c:v>1.538618</c:v>
                </c:pt>
                <c:pt idx="228">
                  <c:v>1.5436589999999999</c:v>
                </c:pt>
                <c:pt idx="229">
                  <c:v>1.5370379999999999</c:v>
                </c:pt>
                <c:pt idx="230">
                  <c:v>1.52352</c:v>
                </c:pt>
                <c:pt idx="231">
                  <c:v>1.5267300000000001</c:v>
                </c:pt>
                <c:pt idx="232">
                  <c:v>1.561717</c:v>
                </c:pt>
                <c:pt idx="233">
                  <c:v>1.5695670000000002</c:v>
                </c:pt>
                <c:pt idx="234">
                  <c:v>1.56287</c:v>
                </c:pt>
                <c:pt idx="235">
                  <c:v>1.585116</c:v>
                </c:pt>
                <c:pt idx="236">
                  <c:v>1.596452</c:v>
                </c:pt>
                <c:pt idx="237">
                  <c:v>1.5842640000000001</c:v>
                </c:pt>
                <c:pt idx="238">
                  <c:v>1.5862699999999998</c:v>
                </c:pt>
                <c:pt idx="239">
                  <c:v>1.610949</c:v>
                </c:pt>
                <c:pt idx="240">
                  <c:v>1.62853</c:v>
                </c:pt>
                <c:pt idx="241">
                  <c:v>1.6476660000000001</c:v>
                </c:pt>
                <c:pt idx="242">
                  <c:v>1.672946</c:v>
                </c:pt>
                <c:pt idx="243">
                  <c:v>1.7028919999999999</c:v>
                </c:pt>
                <c:pt idx="244">
                  <c:v>1.7252130000000001</c:v>
                </c:pt>
                <c:pt idx="245">
                  <c:v>1.7217020000000001</c:v>
                </c:pt>
                <c:pt idx="246">
                  <c:v>1.7667950000000001</c:v>
                </c:pt>
                <c:pt idx="247">
                  <c:v>1.7999510000000001</c:v>
                </c:pt>
                <c:pt idx="248">
                  <c:v>1.866012</c:v>
                </c:pt>
                <c:pt idx="249">
                  <c:v>1.335145</c:v>
                </c:pt>
                <c:pt idx="250">
                  <c:v>1.832354</c:v>
                </c:pt>
                <c:pt idx="251">
                  <c:v>2.207249</c:v>
                </c:pt>
                <c:pt idx="252">
                  <c:v>1.9808029999999999</c:v>
                </c:pt>
                <c:pt idx="253">
                  <c:v>1.718391</c:v>
                </c:pt>
                <c:pt idx="254">
                  <c:v>2.0078640000000001</c:v>
                </c:pt>
                <c:pt idx="255">
                  <c:v>1.986345</c:v>
                </c:pt>
                <c:pt idx="256">
                  <c:v>1.715908</c:v>
                </c:pt>
                <c:pt idx="257">
                  <c:v>2.0827780000000002</c:v>
                </c:pt>
                <c:pt idx="258">
                  <c:v>2.1352700000000002</c:v>
                </c:pt>
                <c:pt idx="259">
                  <c:v>2.161378</c:v>
                </c:pt>
                <c:pt idx="260">
                  <c:v>1.9402979999999999</c:v>
                </c:pt>
                <c:pt idx="261">
                  <c:v>2.009293</c:v>
                </c:pt>
                <c:pt idx="262">
                  <c:v>2.1599740000000001</c:v>
                </c:pt>
                <c:pt idx="263">
                  <c:v>2.3212130000000002</c:v>
                </c:pt>
                <c:pt idx="264">
                  <c:v>2.0062090000000001</c:v>
                </c:pt>
                <c:pt idx="265">
                  <c:v>2.2259340000000001</c:v>
                </c:pt>
                <c:pt idx="266">
                  <c:v>2.3232939999999997</c:v>
                </c:pt>
                <c:pt idx="267">
                  <c:v>2.288859</c:v>
                </c:pt>
                <c:pt idx="268">
                  <c:v>2.480019</c:v>
                </c:pt>
                <c:pt idx="269">
                  <c:v>2.3622430000000003</c:v>
                </c:pt>
                <c:pt idx="270">
                  <c:v>2.467454</c:v>
                </c:pt>
                <c:pt idx="271">
                  <c:v>2.4322159999999999</c:v>
                </c:pt>
                <c:pt idx="272">
                  <c:v>2.5639609999999999</c:v>
                </c:pt>
                <c:pt idx="273">
                  <c:v>2.495568</c:v>
                </c:pt>
                <c:pt idx="274">
                  <c:v>2.689562</c:v>
                </c:pt>
                <c:pt idx="275">
                  <c:v>2.6918439999999997</c:v>
                </c:pt>
                <c:pt idx="276">
                  <c:v>2.76756</c:v>
                </c:pt>
                <c:pt idx="277">
                  <c:v>2.8151619999999999</c:v>
                </c:pt>
                <c:pt idx="278">
                  <c:v>2.9190680000000002</c:v>
                </c:pt>
                <c:pt idx="279">
                  <c:v>2.9893419999999997</c:v>
                </c:pt>
                <c:pt idx="280">
                  <c:v>3.1622430000000001</c:v>
                </c:pt>
                <c:pt idx="281">
                  <c:v>3.0772469999999998</c:v>
                </c:pt>
                <c:pt idx="282">
                  <c:v>3.0653600000000001</c:v>
                </c:pt>
                <c:pt idx="283">
                  <c:v>3.2060580000000001</c:v>
                </c:pt>
                <c:pt idx="284">
                  <c:v>3.2841070000000001</c:v>
                </c:pt>
                <c:pt idx="285">
                  <c:v>3.373818</c:v>
                </c:pt>
                <c:pt idx="286">
                  <c:v>3.4363670000000002</c:v>
                </c:pt>
                <c:pt idx="287">
                  <c:v>3.5433829999999999</c:v>
                </c:pt>
                <c:pt idx="288">
                  <c:v>3.6196009999999998</c:v>
                </c:pt>
                <c:pt idx="289">
                  <c:v>3.7703570000000002</c:v>
                </c:pt>
                <c:pt idx="290">
                  <c:v>3.7799369999999999</c:v>
                </c:pt>
                <c:pt idx="291">
                  <c:v>3.854851</c:v>
                </c:pt>
                <c:pt idx="292">
                  <c:v>4.0186480000000007</c:v>
                </c:pt>
                <c:pt idx="293">
                  <c:v>4.0637170000000005</c:v>
                </c:pt>
                <c:pt idx="294">
                  <c:v>4.1948850000000002</c:v>
                </c:pt>
                <c:pt idx="295">
                  <c:v>4.3249499999999994</c:v>
                </c:pt>
                <c:pt idx="296">
                  <c:v>4.5682</c:v>
                </c:pt>
                <c:pt idx="297">
                  <c:v>4.7440600000000002</c:v>
                </c:pt>
                <c:pt idx="298">
                  <c:v>4.8144100000000005</c:v>
                </c:pt>
                <c:pt idx="299">
                  <c:v>4.9485869999999998</c:v>
                </c:pt>
                <c:pt idx="300">
                  <c:v>5.1236199999999998</c:v>
                </c:pt>
                <c:pt idx="301">
                  <c:v>5.2411199999999996</c:v>
                </c:pt>
                <c:pt idx="302">
                  <c:v>5.4213440000000004</c:v>
                </c:pt>
                <c:pt idx="303">
                  <c:v>5.5810279999999999</c:v>
                </c:pt>
                <c:pt idx="304">
                  <c:v>5.8152249999999999</c:v>
                </c:pt>
                <c:pt idx="305">
                  <c:v>6.0481920000000002</c:v>
                </c:pt>
                <c:pt idx="306">
                  <c:v>6.2341350000000002</c:v>
                </c:pt>
                <c:pt idx="307">
                  <c:v>6.3832849999999999</c:v>
                </c:pt>
                <c:pt idx="308">
                  <c:v>6.6245799999999999</c:v>
                </c:pt>
                <c:pt idx="309">
                  <c:v>6.9022399999999999</c:v>
                </c:pt>
                <c:pt idx="310">
                  <c:v>7.1551960000000001</c:v>
                </c:pt>
                <c:pt idx="311">
                  <c:v>7.3737680000000001</c:v>
                </c:pt>
                <c:pt idx="312">
                  <c:v>7.5652530000000002</c:v>
                </c:pt>
                <c:pt idx="313">
                  <c:v>7.8340350000000001</c:v>
                </c:pt>
                <c:pt idx="314">
                  <c:v>8.1913489999999989</c:v>
                </c:pt>
                <c:pt idx="315">
                  <c:v>8.5439480000000003</c:v>
                </c:pt>
                <c:pt idx="316">
                  <c:v>8.8545629999999989</c:v>
                </c:pt>
                <c:pt idx="317">
                  <c:v>9.1639239999999997</c:v>
                </c:pt>
                <c:pt idx="318">
                  <c:v>9.4633529999999997</c:v>
                </c:pt>
                <c:pt idx="319">
                  <c:v>9.8841439999999992</c:v>
                </c:pt>
                <c:pt idx="320">
                  <c:v>10.398032000000001</c:v>
                </c:pt>
                <c:pt idx="321">
                  <c:v>10.748449000000001</c:v>
                </c:pt>
                <c:pt idx="322">
                  <c:v>11.11271</c:v>
                </c:pt>
                <c:pt idx="323">
                  <c:v>11.63969</c:v>
                </c:pt>
                <c:pt idx="324">
                  <c:v>12.31404</c:v>
                </c:pt>
                <c:pt idx="325">
                  <c:v>12.761065</c:v>
                </c:pt>
                <c:pt idx="326">
                  <c:v>13.161716999999999</c:v>
                </c:pt>
                <c:pt idx="327">
                  <c:v>13.883367</c:v>
                </c:pt>
                <c:pt idx="328">
                  <c:v>14.524887</c:v>
                </c:pt>
                <c:pt idx="329">
                  <c:v>14.944274</c:v>
                </c:pt>
                <c:pt idx="330">
                  <c:v>15.545515</c:v>
                </c:pt>
                <c:pt idx="331">
                  <c:v>16.381129000000001</c:v>
                </c:pt>
                <c:pt idx="332">
                  <c:v>16.915682</c:v>
                </c:pt>
                <c:pt idx="333">
                  <c:v>17.709187</c:v>
                </c:pt>
                <c:pt idx="334">
                  <c:v>18.665234000000002</c:v>
                </c:pt>
                <c:pt idx="335">
                  <c:v>19.303844999999999</c:v>
                </c:pt>
                <c:pt idx="336">
                  <c:v>20.105499999999999</c:v>
                </c:pt>
                <c:pt idx="337">
                  <c:v>21.139095000000001</c:v>
                </c:pt>
                <c:pt idx="338">
                  <c:v>21.945139000000001</c:v>
                </c:pt>
                <c:pt idx="339">
                  <c:v>22.920372</c:v>
                </c:pt>
                <c:pt idx="340">
                  <c:v>23.993317000000001</c:v>
                </c:pt>
                <c:pt idx="341">
                  <c:v>25.142581</c:v>
                </c:pt>
                <c:pt idx="342">
                  <c:v>25.993342999999999</c:v>
                </c:pt>
                <c:pt idx="343">
                  <c:v>27.499116999999998</c:v>
                </c:pt>
                <c:pt idx="344">
                  <c:v>28.771874</c:v>
                </c:pt>
                <c:pt idx="345">
                  <c:v>30.214020999999999</c:v>
                </c:pt>
                <c:pt idx="346">
                  <c:v>32.182093999999999</c:v>
                </c:pt>
                <c:pt idx="347">
                  <c:v>33.788214000000004</c:v>
                </c:pt>
                <c:pt idx="348">
                  <c:v>35.764588000000003</c:v>
                </c:pt>
                <c:pt idx="349">
                  <c:v>37.815325000000001</c:v>
                </c:pt>
                <c:pt idx="350">
                  <c:v>39.761955</c:v>
                </c:pt>
                <c:pt idx="351">
                  <c:v>41.945314000000003</c:v>
                </c:pt>
                <c:pt idx="352">
                  <c:v>44.021757999999998</c:v>
                </c:pt>
                <c:pt idx="353">
                  <c:v>46.505775999999997</c:v>
                </c:pt>
                <c:pt idx="354">
                  <c:v>49.105060999999999</c:v>
                </c:pt>
                <c:pt idx="355">
                  <c:v>51.23021</c:v>
                </c:pt>
                <c:pt idx="356">
                  <c:v>53.948825999999997</c:v>
                </c:pt>
                <c:pt idx="357">
                  <c:v>56.742806000000002</c:v>
                </c:pt>
                <c:pt idx="358">
                  <c:v>59.670136999999997</c:v>
                </c:pt>
                <c:pt idx="359">
                  <c:v>62.497424000000002</c:v>
                </c:pt>
                <c:pt idx="360">
                  <c:v>64.926442000000009</c:v>
                </c:pt>
                <c:pt idx="361">
                  <c:v>67.789016000000004</c:v>
                </c:pt>
                <c:pt idx="362">
                  <c:v>70.444053999999994</c:v>
                </c:pt>
                <c:pt idx="363">
                  <c:v>72.979386000000005</c:v>
                </c:pt>
                <c:pt idx="364">
                  <c:v>75.601793999999998</c:v>
                </c:pt>
                <c:pt idx="365">
                  <c:v>77.856505999999996</c:v>
                </c:pt>
                <c:pt idx="366">
                  <c:v>79.891092</c:v>
                </c:pt>
                <c:pt idx="367">
                  <c:v>81.550004000000001</c:v>
                </c:pt>
                <c:pt idx="368">
                  <c:v>82.957314999999994</c:v>
                </c:pt>
                <c:pt idx="369">
                  <c:v>84.056016999999997</c:v>
                </c:pt>
                <c:pt idx="370">
                  <c:v>84.792966000000007</c:v>
                </c:pt>
                <c:pt idx="371">
                  <c:v>84.818623000000002</c:v>
                </c:pt>
                <c:pt idx="372">
                  <c:v>84.815162000000001</c:v>
                </c:pt>
                <c:pt idx="373">
                  <c:v>84.576903000000001</c:v>
                </c:pt>
                <c:pt idx="374">
                  <c:v>83.921087</c:v>
                </c:pt>
                <c:pt idx="375">
                  <c:v>82.994684000000007</c:v>
                </c:pt>
                <c:pt idx="376">
                  <c:v>81.994821999999999</c:v>
                </c:pt>
                <c:pt idx="377">
                  <c:v>80.803550000000001</c:v>
                </c:pt>
                <c:pt idx="378">
                  <c:v>79.524372999999997</c:v>
                </c:pt>
                <c:pt idx="379">
                  <c:v>77.809179999999998</c:v>
                </c:pt>
                <c:pt idx="380">
                  <c:v>75.963548000000003</c:v>
                </c:pt>
                <c:pt idx="381">
                  <c:v>74.135570999999999</c:v>
                </c:pt>
                <c:pt idx="382">
                  <c:v>71.961039999999997</c:v>
                </c:pt>
                <c:pt idx="383">
                  <c:v>70.051276999999999</c:v>
                </c:pt>
                <c:pt idx="384">
                  <c:v>67.825181000000001</c:v>
                </c:pt>
                <c:pt idx="385">
                  <c:v>65.759848000000005</c:v>
                </c:pt>
                <c:pt idx="386">
                  <c:v>63.662236999999998</c:v>
                </c:pt>
                <c:pt idx="387">
                  <c:v>61.595900999999998</c:v>
                </c:pt>
                <c:pt idx="388">
                  <c:v>59.518929999999997</c:v>
                </c:pt>
                <c:pt idx="389">
                  <c:v>57.537314000000002</c:v>
                </c:pt>
                <c:pt idx="390">
                  <c:v>55.660155000000003</c:v>
                </c:pt>
                <c:pt idx="391">
                  <c:v>53.617142999999999</c:v>
                </c:pt>
                <c:pt idx="392">
                  <c:v>51.761127000000002</c:v>
                </c:pt>
                <c:pt idx="393">
                  <c:v>49.830925000000001</c:v>
                </c:pt>
                <c:pt idx="394">
                  <c:v>47.943232999999999</c:v>
                </c:pt>
                <c:pt idx="395">
                  <c:v>46.132962999999997</c:v>
                </c:pt>
                <c:pt idx="396">
                  <c:v>44.59975</c:v>
                </c:pt>
                <c:pt idx="397">
                  <c:v>43.121839999999999</c:v>
                </c:pt>
                <c:pt idx="398">
                  <c:v>41.641646000000001</c:v>
                </c:pt>
                <c:pt idx="399">
                  <c:v>40.088068999999997</c:v>
                </c:pt>
                <c:pt idx="400">
                  <c:v>38.715468999999999</c:v>
                </c:pt>
                <c:pt idx="401">
                  <c:v>37.480106999999997</c:v>
                </c:pt>
                <c:pt idx="402">
                  <c:v>36.232253999999998</c:v>
                </c:pt>
                <c:pt idx="403">
                  <c:v>34.904572000000002</c:v>
                </c:pt>
                <c:pt idx="404">
                  <c:v>33.660606999999999</c:v>
                </c:pt>
                <c:pt idx="405">
                  <c:v>32.382558000000003</c:v>
                </c:pt>
                <c:pt idx="406">
                  <c:v>31.268808</c:v>
                </c:pt>
                <c:pt idx="407">
                  <c:v>30.283792999999999</c:v>
                </c:pt>
                <c:pt idx="408">
                  <c:v>29.271792999999999</c:v>
                </c:pt>
                <c:pt idx="409">
                  <c:v>28.271955999999999</c:v>
                </c:pt>
                <c:pt idx="410">
                  <c:v>27.331507999999999</c:v>
                </c:pt>
                <c:pt idx="411">
                  <c:v>26.480922</c:v>
                </c:pt>
                <c:pt idx="412">
                  <c:v>25.639264000000001</c:v>
                </c:pt>
                <c:pt idx="413">
                  <c:v>24.892959999999999</c:v>
                </c:pt>
                <c:pt idx="414">
                  <c:v>24.149290000000001</c:v>
                </c:pt>
                <c:pt idx="415">
                  <c:v>23.357766999999999</c:v>
                </c:pt>
                <c:pt idx="416">
                  <c:v>22.584226000000001</c:v>
                </c:pt>
                <c:pt idx="417">
                  <c:v>21.879279</c:v>
                </c:pt>
                <c:pt idx="418">
                  <c:v>21.220554</c:v>
                </c:pt>
                <c:pt idx="419">
                  <c:v>20.579411</c:v>
                </c:pt>
                <c:pt idx="420">
                  <c:v>19.968813999999998</c:v>
                </c:pt>
                <c:pt idx="421">
                  <c:v>19.378332</c:v>
                </c:pt>
                <c:pt idx="422">
                  <c:v>18.845559000000002</c:v>
                </c:pt>
                <c:pt idx="423">
                  <c:v>18.302979000000001</c:v>
                </c:pt>
                <c:pt idx="424">
                  <c:v>17.816303000000001</c:v>
                </c:pt>
                <c:pt idx="425">
                  <c:v>17.359397000000001</c:v>
                </c:pt>
                <c:pt idx="426">
                  <c:v>16.922353999999999</c:v>
                </c:pt>
                <c:pt idx="427">
                  <c:v>16.475630000000002</c:v>
                </c:pt>
                <c:pt idx="428">
                  <c:v>16.016416</c:v>
                </c:pt>
                <c:pt idx="429">
                  <c:v>15.590458</c:v>
                </c:pt>
                <c:pt idx="430">
                  <c:v>15.185342</c:v>
                </c:pt>
                <c:pt idx="431">
                  <c:v>14.782684</c:v>
                </c:pt>
                <c:pt idx="432">
                  <c:v>14.424692</c:v>
                </c:pt>
                <c:pt idx="433">
                  <c:v>14.057622</c:v>
                </c:pt>
                <c:pt idx="434">
                  <c:v>13.696797</c:v>
                </c:pt>
                <c:pt idx="435">
                  <c:v>13.369529</c:v>
                </c:pt>
                <c:pt idx="436">
                  <c:v>13.10619</c:v>
                </c:pt>
                <c:pt idx="437">
                  <c:v>12.840092</c:v>
                </c:pt>
                <c:pt idx="438">
                  <c:v>12.560877</c:v>
                </c:pt>
                <c:pt idx="439">
                  <c:v>12.268243999999999</c:v>
                </c:pt>
                <c:pt idx="440">
                  <c:v>12.035803</c:v>
                </c:pt>
                <c:pt idx="441">
                  <c:v>11.783322999999999</c:v>
                </c:pt>
                <c:pt idx="442">
                  <c:v>11.535007</c:v>
                </c:pt>
                <c:pt idx="443">
                  <c:v>11.273774</c:v>
                </c:pt>
                <c:pt idx="444">
                  <c:v>11.046098000000001</c:v>
                </c:pt>
                <c:pt idx="445">
                  <c:v>10.799537000000001</c:v>
                </c:pt>
                <c:pt idx="446">
                  <c:v>10.594082</c:v>
                </c:pt>
                <c:pt idx="447">
                  <c:v>10.421106</c:v>
                </c:pt>
                <c:pt idx="448">
                  <c:v>10.259014000000001</c:v>
                </c:pt>
                <c:pt idx="449">
                  <c:v>10.086414</c:v>
                </c:pt>
                <c:pt idx="450">
                  <c:v>9.9142910000000004</c:v>
                </c:pt>
                <c:pt idx="451">
                  <c:v>9.7531020000000002</c:v>
                </c:pt>
                <c:pt idx="452">
                  <c:v>9.5945970000000003</c:v>
                </c:pt>
                <c:pt idx="453">
                  <c:v>9.4163530000000009</c:v>
                </c:pt>
                <c:pt idx="454">
                  <c:v>9.248443</c:v>
                </c:pt>
                <c:pt idx="455">
                  <c:v>9.0932230000000001</c:v>
                </c:pt>
                <c:pt idx="456">
                  <c:v>8.9440980000000003</c:v>
                </c:pt>
                <c:pt idx="457">
                  <c:v>8.7705950000000001</c:v>
                </c:pt>
                <c:pt idx="458">
                  <c:v>8.6190369999999987</c:v>
                </c:pt>
                <c:pt idx="459">
                  <c:v>8.466550999999999</c:v>
                </c:pt>
                <c:pt idx="460">
                  <c:v>8.3088480000000011</c:v>
                </c:pt>
                <c:pt idx="461">
                  <c:v>8.1723379999999999</c:v>
                </c:pt>
                <c:pt idx="462">
                  <c:v>8.0625879999999999</c:v>
                </c:pt>
                <c:pt idx="463">
                  <c:v>7.9345800000000004</c:v>
                </c:pt>
                <c:pt idx="464">
                  <c:v>7.843089</c:v>
                </c:pt>
                <c:pt idx="465">
                  <c:v>7.723382</c:v>
                </c:pt>
                <c:pt idx="466">
                  <c:v>7.6024469999999997</c:v>
                </c:pt>
                <c:pt idx="467">
                  <c:v>7.4777490000000002</c:v>
                </c:pt>
                <c:pt idx="468">
                  <c:v>7.3686509999999998</c:v>
                </c:pt>
                <c:pt idx="469">
                  <c:v>7.2970480000000002</c:v>
                </c:pt>
                <c:pt idx="470">
                  <c:v>7.2193750000000003</c:v>
                </c:pt>
                <c:pt idx="471">
                  <c:v>7.1441109999999997</c:v>
                </c:pt>
                <c:pt idx="472">
                  <c:v>7.0529950000000001</c:v>
                </c:pt>
                <c:pt idx="473">
                  <c:v>6.9706830000000002</c:v>
                </c:pt>
                <c:pt idx="474">
                  <c:v>6.89602</c:v>
                </c:pt>
                <c:pt idx="475">
                  <c:v>6.7908850000000003</c:v>
                </c:pt>
                <c:pt idx="476">
                  <c:v>6.7201589999999998</c:v>
                </c:pt>
                <c:pt idx="477">
                  <c:v>6.6512900000000004</c:v>
                </c:pt>
                <c:pt idx="478">
                  <c:v>6.5810909999999998</c:v>
                </c:pt>
                <c:pt idx="479">
                  <c:v>6.4971480000000001</c:v>
                </c:pt>
                <c:pt idx="480">
                  <c:v>6.425821</c:v>
                </c:pt>
                <c:pt idx="481">
                  <c:v>6.3386680000000002</c:v>
                </c:pt>
                <c:pt idx="482">
                  <c:v>6.2324549999999999</c:v>
                </c:pt>
                <c:pt idx="483">
                  <c:v>6.1501169999999998</c:v>
                </c:pt>
                <c:pt idx="484">
                  <c:v>6.0995809999999997</c:v>
                </c:pt>
                <c:pt idx="485">
                  <c:v>6.0409689999999996</c:v>
                </c:pt>
                <c:pt idx="486">
                  <c:v>5.9725010000000003</c:v>
                </c:pt>
                <c:pt idx="487">
                  <c:v>5.9193319999999998</c:v>
                </c:pt>
                <c:pt idx="488">
                  <c:v>5.8579359999999996</c:v>
                </c:pt>
                <c:pt idx="489">
                  <c:v>5.8003270000000002</c:v>
                </c:pt>
                <c:pt idx="490">
                  <c:v>5.7007849999999998</c:v>
                </c:pt>
                <c:pt idx="491">
                  <c:v>5.6832789999999997</c:v>
                </c:pt>
                <c:pt idx="492">
                  <c:v>5.6439789999999999</c:v>
                </c:pt>
                <c:pt idx="493">
                  <c:v>5.571523</c:v>
                </c:pt>
                <c:pt idx="494">
                  <c:v>5.5385429999999998</c:v>
                </c:pt>
                <c:pt idx="495">
                  <c:v>5.4888089999999998</c:v>
                </c:pt>
                <c:pt idx="496">
                  <c:v>5.432931</c:v>
                </c:pt>
                <c:pt idx="497">
                  <c:v>5.35581</c:v>
                </c:pt>
                <c:pt idx="498">
                  <c:v>5.3393829999999998</c:v>
                </c:pt>
                <c:pt idx="499">
                  <c:v>5.2910789999999999</c:v>
                </c:pt>
                <c:pt idx="500">
                  <c:v>5.1958000000000002</c:v>
                </c:pt>
                <c:pt idx="501">
                  <c:v>5.178445</c:v>
                </c:pt>
                <c:pt idx="502">
                  <c:v>5.077674</c:v>
                </c:pt>
                <c:pt idx="503">
                  <c:v>4.9957630000000002</c:v>
                </c:pt>
                <c:pt idx="504">
                  <c:v>5.0160770000000001</c:v>
                </c:pt>
                <c:pt idx="505">
                  <c:v>4.9554589999999994</c:v>
                </c:pt>
                <c:pt idx="506">
                  <c:v>4.8272510000000004</c:v>
                </c:pt>
                <c:pt idx="507">
                  <c:v>4.7815300000000001</c:v>
                </c:pt>
                <c:pt idx="508">
                  <c:v>4.7826330000000006</c:v>
                </c:pt>
                <c:pt idx="509">
                  <c:v>4.7957999999999998</c:v>
                </c:pt>
                <c:pt idx="510">
                  <c:v>4.7288870000000003</c:v>
                </c:pt>
                <c:pt idx="511">
                  <c:v>4.6804830000000006</c:v>
                </c:pt>
                <c:pt idx="512">
                  <c:v>4.6010799999999996</c:v>
                </c:pt>
                <c:pt idx="513">
                  <c:v>4.5204230000000001</c:v>
                </c:pt>
                <c:pt idx="514">
                  <c:v>4.4670519999999998</c:v>
                </c:pt>
                <c:pt idx="515">
                  <c:v>4.4530080000000005</c:v>
                </c:pt>
                <c:pt idx="516">
                  <c:v>4.3967279999999995</c:v>
                </c:pt>
                <c:pt idx="517">
                  <c:v>4.3097510000000003</c:v>
                </c:pt>
                <c:pt idx="518">
                  <c:v>4.2263599999999997</c:v>
                </c:pt>
                <c:pt idx="519">
                  <c:v>4.1955619999999998</c:v>
                </c:pt>
                <c:pt idx="520">
                  <c:v>4.1952359999999995</c:v>
                </c:pt>
                <c:pt idx="521">
                  <c:v>4.1274949999999997</c:v>
                </c:pt>
                <c:pt idx="522">
                  <c:v>4.0632149999999996</c:v>
                </c:pt>
                <c:pt idx="523">
                  <c:v>4.0121269999999996</c:v>
                </c:pt>
                <c:pt idx="524">
                  <c:v>3.9643250000000001</c:v>
                </c:pt>
                <c:pt idx="525">
                  <c:v>3.9241969999999999</c:v>
                </c:pt>
                <c:pt idx="526">
                  <c:v>3.8708520000000002</c:v>
                </c:pt>
                <c:pt idx="527">
                  <c:v>3.8229489999999999</c:v>
                </c:pt>
                <c:pt idx="528">
                  <c:v>3.78538</c:v>
                </c:pt>
                <c:pt idx="529">
                  <c:v>3.7067040000000002</c:v>
                </c:pt>
                <c:pt idx="530">
                  <c:v>3.6250439999999999</c:v>
                </c:pt>
                <c:pt idx="531">
                  <c:v>3.5858189999999999</c:v>
                </c:pt>
                <c:pt idx="532">
                  <c:v>3.5238459999999998</c:v>
                </c:pt>
                <c:pt idx="533">
                  <c:v>3.4910160000000001</c:v>
                </c:pt>
                <c:pt idx="534">
                  <c:v>3.4341849999999998</c:v>
                </c:pt>
                <c:pt idx="535">
                  <c:v>3.3802629999999998</c:v>
                </c:pt>
                <c:pt idx="536">
                  <c:v>3.3625820000000002</c:v>
                </c:pt>
                <c:pt idx="537">
                  <c:v>3.3017629999999998</c:v>
                </c:pt>
                <c:pt idx="538">
                  <c:v>3.2180960000000001</c:v>
                </c:pt>
                <c:pt idx="539">
                  <c:v>3.1820309999999998</c:v>
                </c:pt>
                <c:pt idx="540">
                  <c:v>3.131621</c:v>
                </c:pt>
                <c:pt idx="541">
                  <c:v>3.1157699999999999</c:v>
                </c:pt>
                <c:pt idx="542">
                  <c:v>3.0804580000000001</c:v>
                </c:pt>
                <c:pt idx="543">
                  <c:v>3.0137450000000001</c:v>
                </c:pt>
                <c:pt idx="544">
                  <c:v>2.9736919999999998</c:v>
                </c:pt>
                <c:pt idx="545">
                  <c:v>2.9093369999999998</c:v>
                </c:pt>
                <c:pt idx="546">
                  <c:v>2.8624130000000001</c:v>
                </c:pt>
                <c:pt idx="547">
                  <c:v>2.8437030000000001</c:v>
                </c:pt>
                <c:pt idx="548">
                  <c:v>2.8053059999999999</c:v>
                </c:pt>
                <c:pt idx="549">
                  <c:v>2.7845649999999997</c:v>
                </c:pt>
                <c:pt idx="550">
                  <c:v>2.737063</c:v>
                </c:pt>
                <c:pt idx="551">
                  <c:v>2.6467749999999999</c:v>
                </c:pt>
                <c:pt idx="552">
                  <c:v>2.6206670000000001</c:v>
                </c:pt>
                <c:pt idx="553">
                  <c:v>2.6075749999999998</c:v>
                </c:pt>
                <c:pt idx="554">
                  <c:v>2.5969410000000002</c:v>
                </c:pt>
                <c:pt idx="555">
                  <c:v>2.6063210000000003</c:v>
                </c:pt>
                <c:pt idx="556">
                  <c:v>2.5491390000000003</c:v>
                </c:pt>
                <c:pt idx="557">
                  <c:v>2.460105</c:v>
                </c:pt>
                <c:pt idx="558">
                  <c:v>2.4446810000000001</c:v>
                </c:pt>
                <c:pt idx="559">
                  <c:v>2.4377089999999999</c:v>
                </c:pt>
                <c:pt idx="560">
                  <c:v>2.3710209999999998</c:v>
                </c:pt>
                <c:pt idx="561">
                  <c:v>2.3365869999999997</c:v>
                </c:pt>
                <c:pt idx="562">
                  <c:v>2.3473709999999999</c:v>
                </c:pt>
                <c:pt idx="563">
                  <c:v>2.3322479999999999</c:v>
                </c:pt>
                <c:pt idx="564">
                  <c:v>2.2776240000000003</c:v>
                </c:pt>
                <c:pt idx="565">
                  <c:v>2.238048</c:v>
                </c:pt>
                <c:pt idx="566">
                  <c:v>2.2258839999999998</c:v>
                </c:pt>
                <c:pt idx="567">
                  <c:v>2.2359659999999999</c:v>
                </c:pt>
                <c:pt idx="568">
                  <c:v>2.1772039999999997</c:v>
                </c:pt>
                <c:pt idx="569">
                  <c:v>2.1621049999999999</c:v>
                </c:pt>
                <c:pt idx="570">
                  <c:v>2.1857310000000001</c:v>
                </c:pt>
                <c:pt idx="571">
                  <c:v>2.112949</c:v>
                </c:pt>
                <c:pt idx="572">
                  <c:v>2.0673029999999999</c:v>
                </c:pt>
                <c:pt idx="573">
                  <c:v>2.0944149999999997</c:v>
                </c:pt>
                <c:pt idx="574">
                  <c:v>2.07247</c:v>
                </c:pt>
                <c:pt idx="575">
                  <c:v>2.0956939999999999</c:v>
                </c:pt>
                <c:pt idx="576">
                  <c:v>2.0450569999999999</c:v>
                </c:pt>
                <c:pt idx="577">
                  <c:v>1.9351069999999999</c:v>
                </c:pt>
                <c:pt idx="578">
                  <c:v>1.9309690000000002</c:v>
                </c:pt>
                <c:pt idx="579">
                  <c:v>1.9648020000000002</c:v>
                </c:pt>
                <c:pt idx="580">
                  <c:v>1.9478979999999999</c:v>
                </c:pt>
                <c:pt idx="581">
                  <c:v>1.893926</c:v>
                </c:pt>
                <c:pt idx="582">
                  <c:v>1.9477720000000001</c:v>
                </c:pt>
                <c:pt idx="583">
                  <c:v>1.9205350000000001</c:v>
                </c:pt>
                <c:pt idx="584">
                  <c:v>1.853672</c:v>
                </c:pt>
                <c:pt idx="585">
                  <c:v>1.860519</c:v>
                </c:pt>
                <c:pt idx="586">
                  <c:v>1.8482050000000001</c:v>
                </c:pt>
                <c:pt idx="587">
                  <c:v>1.7615539999999998</c:v>
                </c:pt>
                <c:pt idx="588">
                  <c:v>1.6987030000000001</c:v>
                </c:pt>
                <c:pt idx="589">
                  <c:v>1.7600739999999999</c:v>
                </c:pt>
                <c:pt idx="590">
                  <c:v>1.7670710000000001</c:v>
                </c:pt>
                <c:pt idx="591">
                  <c:v>1.7457279999999999</c:v>
                </c:pt>
                <c:pt idx="592">
                  <c:v>1.779887</c:v>
                </c:pt>
                <c:pt idx="593">
                  <c:v>1.834311</c:v>
                </c:pt>
                <c:pt idx="594">
                  <c:v>1.8001019999999999</c:v>
                </c:pt>
                <c:pt idx="595">
                  <c:v>1.76657</c:v>
                </c:pt>
                <c:pt idx="596">
                  <c:v>1.780213</c:v>
                </c:pt>
                <c:pt idx="597">
                  <c:v>1.8022580000000001</c:v>
                </c:pt>
                <c:pt idx="598">
                  <c:v>1.769504</c:v>
                </c:pt>
                <c:pt idx="599">
                  <c:v>1.750343</c:v>
                </c:pt>
                <c:pt idx="600">
                  <c:v>1.7705070000000001</c:v>
                </c:pt>
                <c:pt idx="601">
                  <c:v>1.704672</c:v>
                </c:pt>
                <c:pt idx="602">
                  <c:v>1.6433770000000001</c:v>
                </c:pt>
                <c:pt idx="603">
                  <c:v>1.661635</c:v>
                </c:pt>
                <c:pt idx="604">
                  <c:v>1.683003</c:v>
                </c:pt>
                <c:pt idx="605">
                  <c:v>1.6460349999999999</c:v>
                </c:pt>
                <c:pt idx="606">
                  <c:v>1.6293570000000002</c:v>
                </c:pt>
                <c:pt idx="607">
                  <c:v>1.5643</c:v>
                </c:pt>
                <c:pt idx="608">
                  <c:v>1.551183</c:v>
                </c:pt>
                <c:pt idx="609">
                  <c:v>1.5943209999999999</c:v>
                </c:pt>
                <c:pt idx="610">
                  <c:v>1.6154630000000001</c:v>
                </c:pt>
                <c:pt idx="611">
                  <c:v>1.541277</c:v>
                </c:pt>
                <c:pt idx="612">
                  <c:v>1.525852</c:v>
                </c:pt>
                <c:pt idx="613">
                  <c:v>1.5996380000000001</c:v>
                </c:pt>
                <c:pt idx="614">
                  <c:v>1.6214569999999999</c:v>
                </c:pt>
                <c:pt idx="615">
                  <c:v>1.5785450000000001</c:v>
                </c:pt>
                <c:pt idx="616">
                  <c:v>1.6014930000000001</c:v>
                </c:pt>
                <c:pt idx="617">
                  <c:v>1.594797</c:v>
                </c:pt>
                <c:pt idx="618">
                  <c:v>1.5096509999999999</c:v>
                </c:pt>
                <c:pt idx="619">
                  <c:v>1.519808</c:v>
                </c:pt>
                <c:pt idx="620">
                  <c:v>1.594371</c:v>
                </c:pt>
                <c:pt idx="621">
                  <c:v>1.5982080000000001</c:v>
                </c:pt>
                <c:pt idx="622">
                  <c:v>1.531345</c:v>
                </c:pt>
                <c:pt idx="623">
                  <c:v>1.5242469999999999</c:v>
                </c:pt>
                <c:pt idx="624">
                  <c:v>1.527884</c:v>
                </c:pt>
                <c:pt idx="625">
                  <c:v>1.5290379999999999</c:v>
                </c:pt>
                <c:pt idx="626">
                  <c:v>1.5454650000000001</c:v>
                </c:pt>
                <c:pt idx="627">
                  <c:v>1.5195069999999999</c:v>
                </c:pt>
                <c:pt idx="628">
                  <c:v>1.458162</c:v>
                </c:pt>
                <c:pt idx="629">
                  <c:v>1.4501360000000001</c:v>
                </c:pt>
                <c:pt idx="630">
                  <c:v>1.4309000000000001</c:v>
                </c:pt>
                <c:pt idx="631">
                  <c:v>1.4002520000000001</c:v>
                </c:pt>
                <c:pt idx="632">
                  <c:v>1.367397</c:v>
                </c:pt>
                <c:pt idx="633">
                  <c:v>1.3424430000000001</c:v>
                </c:pt>
                <c:pt idx="634">
                  <c:v>1.382395</c:v>
                </c:pt>
                <c:pt idx="635">
                  <c:v>1.406522</c:v>
                </c:pt>
                <c:pt idx="636">
                  <c:v>1.414623</c:v>
                </c:pt>
                <c:pt idx="637">
                  <c:v>1.4153500000000001</c:v>
                </c:pt>
                <c:pt idx="638">
                  <c:v>1.4006529999999999</c:v>
                </c:pt>
                <c:pt idx="639">
                  <c:v>1.382922</c:v>
                </c:pt>
                <c:pt idx="640">
                  <c:v>1.381041</c:v>
                </c:pt>
                <c:pt idx="641">
                  <c:v>1.4009039999999999</c:v>
                </c:pt>
                <c:pt idx="642">
                  <c:v>1.413394</c:v>
                </c:pt>
                <c:pt idx="643">
                  <c:v>1.4181589999999999</c:v>
                </c:pt>
                <c:pt idx="644">
                  <c:v>1.446825</c:v>
                </c:pt>
                <c:pt idx="645">
                  <c:v>1.46852</c:v>
                </c:pt>
                <c:pt idx="646">
                  <c:v>1.4431639999999999</c:v>
                </c:pt>
                <c:pt idx="647">
                  <c:v>1.427138</c:v>
                </c:pt>
                <c:pt idx="648">
                  <c:v>1.4734350000000001</c:v>
                </c:pt>
                <c:pt idx="649">
                  <c:v>1.5067159999999999</c:v>
                </c:pt>
                <c:pt idx="650">
                  <c:v>1.4573339999999999</c:v>
                </c:pt>
                <c:pt idx="651">
                  <c:v>1.455478</c:v>
                </c:pt>
                <c:pt idx="652">
                  <c:v>1.4827650000000001</c:v>
                </c:pt>
                <c:pt idx="653">
                  <c:v>1.4751159999999999</c:v>
                </c:pt>
                <c:pt idx="654">
                  <c:v>1.4582869999999999</c:v>
                </c:pt>
                <c:pt idx="655">
                  <c:v>1.4443170000000001</c:v>
                </c:pt>
                <c:pt idx="656">
                  <c:v>1.437872</c:v>
                </c:pt>
                <c:pt idx="657">
                  <c:v>1.4179840000000001</c:v>
                </c:pt>
                <c:pt idx="658">
                  <c:v>1.4347369999999999</c:v>
                </c:pt>
                <c:pt idx="659">
                  <c:v>1.4332069999999999</c:v>
                </c:pt>
                <c:pt idx="660">
                  <c:v>1.355083</c:v>
                </c:pt>
                <c:pt idx="661">
                  <c:v>1.3598980000000001</c:v>
                </c:pt>
                <c:pt idx="662">
                  <c:v>1.386558</c:v>
                </c:pt>
                <c:pt idx="663">
                  <c:v>1.348913</c:v>
                </c:pt>
                <c:pt idx="664">
                  <c:v>1.318843</c:v>
                </c:pt>
                <c:pt idx="665">
                  <c:v>1.3214509999999999</c:v>
                </c:pt>
                <c:pt idx="666">
                  <c:v>1.316535</c:v>
                </c:pt>
                <c:pt idx="667">
                  <c:v>1.3411390000000001</c:v>
                </c:pt>
                <c:pt idx="668">
                  <c:v>1.3792599999999999</c:v>
                </c:pt>
                <c:pt idx="669">
                  <c:v>1.357942</c:v>
                </c:pt>
                <c:pt idx="670">
                  <c:v>1.3098639999999999</c:v>
                </c:pt>
                <c:pt idx="671">
                  <c:v>1.2933859999999999</c:v>
                </c:pt>
                <c:pt idx="672">
                  <c:v>1.3134749999999999</c:v>
                </c:pt>
                <c:pt idx="673">
                  <c:v>1.3418160000000001</c:v>
                </c:pt>
                <c:pt idx="674">
                  <c:v>1.313375</c:v>
                </c:pt>
                <c:pt idx="675">
                  <c:v>1.268332</c:v>
                </c:pt>
                <c:pt idx="676">
                  <c:v>1.258375</c:v>
                </c:pt>
                <c:pt idx="677">
                  <c:v>1.2612840000000001</c:v>
                </c:pt>
                <c:pt idx="678">
                  <c:v>1.2286299999999999</c:v>
                </c:pt>
                <c:pt idx="679">
                  <c:v>1.2075879999999999</c:v>
                </c:pt>
                <c:pt idx="680">
                  <c:v>1.183862</c:v>
                </c:pt>
                <c:pt idx="681">
                  <c:v>1.1619679999999999</c:v>
                </c:pt>
                <c:pt idx="682">
                  <c:v>1.1614659999999999</c:v>
                </c:pt>
                <c:pt idx="683">
                  <c:v>1.166331</c:v>
                </c:pt>
                <c:pt idx="684">
                  <c:v>1.1378409999999999</c:v>
                </c:pt>
                <c:pt idx="685">
                  <c:v>1.0915429999999999</c:v>
                </c:pt>
                <c:pt idx="686">
                  <c:v>1.0635790000000001</c:v>
                </c:pt>
                <c:pt idx="687">
                  <c:v>1.0421100000000001</c:v>
                </c:pt>
                <c:pt idx="688">
                  <c:v>1.0297959999999999</c:v>
                </c:pt>
                <c:pt idx="689">
                  <c:v>0.98904099999999995</c:v>
                </c:pt>
                <c:pt idx="690">
                  <c:v>0.93597200000000003</c:v>
                </c:pt>
                <c:pt idx="691">
                  <c:v>0.93160799999999999</c:v>
                </c:pt>
                <c:pt idx="692">
                  <c:v>0.92932599999999999</c:v>
                </c:pt>
                <c:pt idx="693">
                  <c:v>0.89782600000000001</c:v>
                </c:pt>
                <c:pt idx="694">
                  <c:v>0.87618200000000002</c:v>
                </c:pt>
                <c:pt idx="695">
                  <c:v>0.82740100000000005</c:v>
                </c:pt>
                <c:pt idx="696">
                  <c:v>0.81982699999999997</c:v>
                </c:pt>
                <c:pt idx="697">
                  <c:v>0.84573500000000001</c:v>
                </c:pt>
                <c:pt idx="698">
                  <c:v>0.85824900000000004</c:v>
                </c:pt>
                <c:pt idx="699">
                  <c:v>0.81355699999999997</c:v>
                </c:pt>
                <c:pt idx="700">
                  <c:v>0.79803199999999996</c:v>
                </c:pt>
                <c:pt idx="701">
                  <c:v>0.80741200000000002</c:v>
                </c:pt>
                <c:pt idx="702">
                  <c:v>0.78559299999999999</c:v>
                </c:pt>
                <c:pt idx="703">
                  <c:v>0.76078899999999994</c:v>
                </c:pt>
                <c:pt idx="704">
                  <c:v>0.75324000000000002</c:v>
                </c:pt>
                <c:pt idx="705">
                  <c:v>0.75476999999999994</c:v>
                </c:pt>
                <c:pt idx="706">
                  <c:v>0.71025300000000002</c:v>
                </c:pt>
                <c:pt idx="707">
                  <c:v>0.63353300000000001</c:v>
                </c:pt>
                <c:pt idx="708">
                  <c:v>0.58936699999999997</c:v>
                </c:pt>
                <c:pt idx="709">
                  <c:v>0.56779899999999994</c:v>
                </c:pt>
                <c:pt idx="710">
                  <c:v>0.55944700000000003</c:v>
                </c:pt>
                <c:pt idx="711">
                  <c:v>0.55129600000000001</c:v>
                </c:pt>
                <c:pt idx="712">
                  <c:v>0.566469</c:v>
                </c:pt>
                <c:pt idx="713">
                  <c:v>0.57715300000000003</c:v>
                </c:pt>
                <c:pt idx="714">
                  <c:v>0.62999699999999992</c:v>
                </c:pt>
                <c:pt idx="715">
                  <c:v>0.636467</c:v>
                </c:pt>
                <c:pt idx="716">
                  <c:v>0.61991499999999999</c:v>
                </c:pt>
                <c:pt idx="717">
                  <c:v>0.63390900000000006</c:v>
                </c:pt>
                <c:pt idx="718">
                  <c:v>0.65359699999999998</c:v>
                </c:pt>
                <c:pt idx="719">
                  <c:v>0.68371800000000005</c:v>
                </c:pt>
              </c:numCache>
              <c:extLst xmlns:c15="http://schemas.microsoft.com/office/drawing/2012/chart"/>
            </c:numRef>
          </c:yVal>
          <c:smooth val="0"/>
          <c:extLst xmlns:c15="http://schemas.microsoft.com/office/drawing/2012/chart">
            <c:ext xmlns:c16="http://schemas.microsoft.com/office/drawing/2014/chart" uri="{C3380CC4-5D6E-409C-BE32-E72D297353CC}">
              <c16:uniqueId val="{00000003-509F-48BA-BED7-4B741B34E14C}"/>
            </c:ext>
          </c:extLst>
        </c:ser>
        <c:ser>
          <c:idx val="5"/>
          <c:order val="5"/>
          <c:tx>
            <c:v>14400 WAVE</c:v>
          </c:tx>
          <c:spPr>
            <a:ln w="22225" cap="rnd">
              <a:solidFill>
                <a:schemeClr val="accent6"/>
              </a:solidFill>
              <a:round/>
            </a:ln>
            <a:effectLst/>
          </c:spPr>
          <c:marker>
            <c:symbol val="none"/>
          </c:marker>
          <c:xVal>
            <c:numRef>
              <c:f>'Graphs Task 1'!$AG$2:$AG$1044</c:f>
              <c:numCache>
                <c:formatCode>General</c:formatCode>
                <c:ptCount val="1043"/>
                <c:pt idx="0">
                  <c:v>12.685282707214355</c:v>
                </c:pt>
                <c:pt idx="1">
                  <c:v>12.689332008361816</c:v>
                </c:pt>
                <c:pt idx="2">
                  <c:v>12.692731857299805</c:v>
                </c:pt>
                <c:pt idx="3">
                  <c:v>12.695478439331055</c:v>
                </c:pt>
                <c:pt idx="4">
                  <c:v>12.697579383850098</c:v>
                </c:pt>
                <c:pt idx="5">
                  <c:v>12.699028015136719</c:v>
                </c:pt>
                <c:pt idx="6">
                  <c:v>12.699828147888184</c:v>
                </c:pt>
                <c:pt idx="7">
                  <c:v>12.69997501373291</c:v>
                </c:pt>
                <c:pt idx="8">
                  <c:v>12.699474334716797</c:v>
                </c:pt>
                <c:pt idx="9">
                  <c:v>12.698322296142578</c:v>
                </c:pt>
                <c:pt idx="10">
                  <c:v>12.696521759033203</c:v>
                </c:pt>
                <c:pt idx="11">
                  <c:v>12.694069862365723</c:v>
                </c:pt>
                <c:pt idx="12">
                  <c:v>12.69096851348877</c:v>
                </c:pt>
                <c:pt idx="13">
                  <c:v>12.687215805053711</c:v>
                </c:pt>
                <c:pt idx="14">
                  <c:v>12.682815551757813</c:v>
                </c:pt>
                <c:pt idx="15">
                  <c:v>12.677765846252441</c:v>
                </c:pt>
                <c:pt idx="16">
                  <c:v>12.672064781188965</c:v>
                </c:pt>
                <c:pt idx="17">
                  <c:v>12.665715217590332</c:v>
                </c:pt>
                <c:pt idx="18">
                  <c:v>12.658714294433594</c:v>
                </c:pt>
                <c:pt idx="19">
                  <c:v>12.651067733764648</c:v>
                </c:pt>
                <c:pt idx="20">
                  <c:v>12.642768859863281</c:v>
                </c:pt>
                <c:pt idx="21">
                  <c:v>12.633823394775391</c:v>
                </c:pt>
                <c:pt idx="22">
                  <c:v>12.624227523803711</c:v>
                </c:pt>
                <c:pt idx="23">
                  <c:v>12.613985061645508</c:v>
                </c:pt>
                <c:pt idx="24">
                  <c:v>12.603091239929199</c:v>
                </c:pt>
                <c:pt idx="25">
                  <c:v>12.591548919677734</c:v>
                </c:pt>
                <c:pt idx="26">
                  <c:v>12.579360008239746</c:v>
                </c:pt>
                <c:pt idx="27">
                  <c:v>12.566518783569336</c:v>
                </c:pt>
                <c:pt idx="28">
                  <c:v>12.553032875061035</c:v>
                </c:pt>
                <c:pt idx="29">
                  <c:v>12.538897514343262</c:v>
                </c:pt>
                <c:pt idx="30">
                  <c:v>12.524113655090332</c:v>
                </c:pt>
                <c:pt idx="31">
                  <c:v>12.508682250976563</c:v>
                </c:pt>
                <c:pt idx="32">
                  <c:v>12.492603302001953</c:v>
                </c:pt>
                <c:pt idx="33">
                  <c:v>12.475876808166504</c:v>
                </c:pt>
                <c:pt idx="34">
                  <c:v>12.458502769470215</c:v>
                </c:pt>
                <c:pt idx="35">
                  <c:v>12.440481185913086</c:v>
                </c:pt>
                <c:pt idx="36">
                  <c:v>12.421814918518066</c:v>
                </c:pt>
                <c:pt idx="37">
                  <c:v>12.402500152587891</c:v>
                </c:pt>
                <c:pt idx="38">
                  <c:v>12.382538795471191</c:v>
                </c:pt>
                <c:pt idx="39">
                  <c:v>12.361931800842285</c:v>
                </c:pt>
                <c:pt idx="40">
                  <c:v>12.340682029724121</c:v>
                </c:pt>
                <c:pt idx="41">
                  <c:v>12.318785667419434</c:v>
                </c:pt>
                <c:pt idx="42">
                  <c:v>12.296243667602539</c:v>
                </c:pt>
                <c:pt idx="43">
                  <c:v>12.273058891296387</c:v>
                </c:pt>
                <c:pt idx="44">
                  <c:v>12.24923038482666</c:v>
                </c:pt>
                <c:pt idx="45">
                  <c:v>12.224766731262207</c:v>
                </c:pt>
                <c:pt idx="46">
                  <c:v>12.199653625488281</c:v>
                </c:pt>
                <c:pt idx="47">
                  <c:v>12.17390251159668</c:v>
                </c:pt>
                <c:pt idx="48">
                  <c:v>12.14751148223877</c:v>
                </c:pt>
                <c:pt idx="49">
                  <c:v>12.120479583740234</c:v>
                </c:pt>
                <c:pt idx="50">
                  <c:v>12.092813491821289</c:v>
                </c:pt>
                <c:pt idx="51">
                  <c:v>12.064507484436035</c:v>
                </c:pt>
                <c:pt idx="52">
                  <c:v>12.035568237304688</c:v>
                </c:pt>
                <c:pt idx="53">
                  <c:v>12.005992889404297</c:v>
                </c:pt>
                <c:pt idx="54">
                  <c:v>11.975785255432129</c:v>
                </c:pt>
                <c:pt idx="55">
                  <c:v>11.944942474365234</c:v>
                </c:pt>
                <c:pt idx="56">
                  <c:v>11.913473129272461</c:v>
                </c:pt>
                <c:pt idx="57">
                  <c:v>11.881376266479492</c:v>
                </c:pt>
                <c:pt idx="58">
                  <c:v>11.848648071289063</c:v>
                </c:pt>
                <c:pt idx="59">
                  <c:v>11.81529426574707</c:v>
                </c:pt>
                <c:pt idx="60">
                  <c:v>11.781318664550781</c:v>
                </c:pt>
                <c:pt idx="61">
                  <c:v>11.746720314025879</c:v>
                </c:pt>
                <c:pt idx="62">
                  <c:v>11.711498260498047</c:v>
                </c:pt>
                <c:pt idx="63">
                  <c:v>11.675658226013184</c:v>
                </c:pt>
                <c:pt idx="64">
                  <c:v>11.639204025268555</c:v>
                </c:pt>
                <c:pt idx="65">
                  <c:v>11.602132797241211</c:v>
                </c:pt>
                <c:pt idx="66">
                  <c:v>11.564446449279785</c:v>
                </c:pt>
                <c:pt idx="67">
                  <c:v>11.526154518127441</c:v>
                </c:pt>
                <c:pt idx="68">
                  <c:v>11.487250328063965</c:v>
                </c:pt>
                <c:pt idx="69">
                  <c:v>11.447738647460938</c:v>
                </c:pt>
                <c:pt idx="70">
                  <c:v>11.407626152038574</c:v>
                </c:pt>
                <c:pt idx="71">
                  <c:v>11.366668701171875</c:v>
                </c:pt>
                <c:pt idx="72">
                  <c:v>11.325121879577637</c:v>
                </c:pt>
                <c:pt idx="73">
                  <c:v>11.282989501953125</c:v>
                </c:pt>
                <c:pt idx="74">
                  <c:v>11.240273475646973</c:v>
                </c:pt>
                <c:pt idx="75">
                  <c:v>11.19697380065918</c:v>
                </c:pt>
                <c:pt idx="76">
                  <c:v>11.153100967407227</c:v>
                </c:pt>
                <c:pt idx="77">
                  <c:v>11.10865592956543</c:v>
                </c:pt>
                <c:pt idx="78">
                  <c:v>11.063645362854004</c:v>
                </c:pt>
                <c:pt idx="79">
                  <c:v>11.018072128295898</c:v>
                </c:pt>
                <c:pt idx="80">
                  <c:v>10.971944808959961</c:v>
                </c:pt>
                <c:pt idx="81">
                  <c:v>10.925256729125977</c:v>
                </c:pt>
                <c:pt idx="82">
                  <c:v>10.878020286560059</c:v>
                </c:pt>
                <c:pt idx="83">
                  <c:v>10.830233573913574</c:v>
                </c:pt>
                <c:pt idx="84">
                  <c:v>10.781898498535156</c:v>
                </c:pt>
                <c:pt idx="85">
                  <c:v>10.733009338378906</c:v>
                </c:pt>
                <c:pt idx="86">
                  <c:v>10.683579444885254</c:v>
                </c:pt>
                <c:pt idx="87">
                  <c:v>10.633603096008301</c:v>
                </c:pt>
                <c:pt idx="88">
                  <c:v>10.583089828491211</c:v>
                </c:pt>
                <c:pt idx="89">
                  <c:v>10.532044410705566</c:v>
                </c:pt>
                <c:pt idx="90">
                  <c:v>10.480474472045898</c:v>
                </c:pt>
                <c:pt idx="91">
                  <c:v>10.428384780883789</c:v>
                </c:pt>
                <c:pt idx="92">
                  <c:v>10.375779151916504</c:v>
                </c:pt>
                <c:pt idx="93">
                  <c:v>10.322662353515625</c:v>
                </c:pt>
                <c:pt idx="94">
                  <c:v>10.269033432006836</c:v>
                </c:pt>
                <c:pt idx="95">
                  <c:v>10.214899063110352</c:v>
                </c:pt>
                <c:pt idx="96">
                  <c:v>10.160262107849121</c:v>
                </c:pt>
                <c:pt idx="97">
                  <c:v>10.105119705200195</c:v>
                </c:pt>
                <c:pt idx="98">
                  <c:v>10.049473762512207</c:v>
                </c:pt>
                <c:pt idx="99">
                  <c:v>9.9933366775512695</c:v>
                </c:pt>
                <c:pt idx="100">
                  <c:v>9.9367055892944336</c:v>
                </c:pt>
                <c:pt idx="101">
                  <c:v>9.8795890808105469</c:v>
                </c:pt>
                <c:pt idx="102">
                  <c:v>9.8219919204711914</c:v>
                </c:pt>
                <c:pt idx="103">
                  <c:v>9.7639293670654297</c:v>
                </c:pt>
                <c:pt idx="104">
                  <c:v>9.7053966522216797</c:v>
                </c:pt>
                <c:pt idx="105">
                  <c:v>9.6464080810546875</c:v>
                </c:pt>
                <c:pt idx="106">
                  <c:v>9.5869607925415039</c:v>
                </c:pt>
                <c:pt idx="107">
                  <c:v>9.5270576477050781</c:v>
                </c:pt>
                <c:pt idx="108">
                  <c:v>9.4667062759399414</c:v>
                </c:pt>
                <c:pt idx="109">
                  <c:v>9.4059038162231445</c:v>
                </c:pt>
                <c:pt idx="110">
                  <c:v>9.3446598052978516</c:v>
                </c:pt>
                <c:pt idx="111">
                  <c:v>9.2829771041870117</c:v>
                </c:pt>
                <c:pt idx="112">
                  <c:v>9.2208614349365234</c:v>
                </c:pt>
                <c:pt idx="113">
                  <c:v>9.1583213806152344</c:v>
                </c:pt>
                <c:pt idx="114">
                  <c:v>9.095362663269043</c:v>
                </c:pt>
                <c:pt idx="115">
                  <c:v>9.0319995880126953</c:v>
                </c:pt>
                <c:pt idx="116">
                  <c:v>8.9682321548461914</c:v>
                </c:pt>
                <c:pt idx="117">
                  <c:v>8.9040765762329102</c:v>
                </c:pt>
                <c:pt idx="118">
                  <c:v>8.8395309448242188</c:v>
                </c:pt>
                <c:pt idx="119">
                  <c:v>8.7746047973632813</c:v>
                </c:pt>
                <c:pt idx="120">
                  <c:v>8.7093019485473633</c:v>
                </c:pt>
                <c:pt idx="121">
                  <c:v>8.6436281204223633</c:v>
                </c:pt>
                <c:pt idx="122">
                  <c:v>8.5775871276855469</c:v>
                </c:pt>
                <c:pt idx="123">
                  <c:v>8.5111904144287109</c:v>
                </c:pt>
                <c:pt idx="124">
                  <c:v>8.4444389343261719</c:v>
                </c:pt>
                <c:pt idx="125">
                  <c:v>8.377349853515625</c:v>
                </c:pt>
                <c:pt idx="126">
                  <c:v>8.3099260330200195</c:v>
                </c:pt>
                <c:pt idx="127">
                  <c:v>8.2421865463256836</c:v>
                </c:pt>
                <c:pt idx="128">
                  <c:v>8.1741552352905273</c:v>
                </c:pt>
                <c:pt idx="129">
                  <c:v>8.1058473587036133</c:v>
                </c:pt>
                <c:pt idx="130">
                  <c:v>8.0372724533081055</c:v>
                </c:pt>
                <c:pt idx="131">
                  <c:v>7.9684405326843262</c:v>
                </c:pt>
                <c:pt idx="132">
                  <c:v>7.8993444442749023</c:v>
                </c:pt>
                <c:pt idx="133">
                  <c:v>7.829986572265625</c:v>
                </c:pt>
                <c:pt idx="134">
                  <c:v>7.7603530883789063</c:v>
                </c:pt>
                <c:pt idx="135">
                  <c:v>7.6904463768005371</c:v>
                </c:pt>
                <c:pt idx="136">
                  <c:v>7.620269775390625</c:v>
                </c:pt>
                <c:pt idx="137">
                  <c:v>7.5498418807983398</c:v>
                </c:pt>
                <c:pt idx="138">
                  <c:v>7.4791679382324219</c:v>
                </c:pt>
                <c:pt idx="139">
                  <c:v>7.4082794189453125</c:v>
                </c:pt>
                <c:pt idx="140">
                  <c:v>7.3372006416320801</c:v>
                </c:pt>
                <c:pt idx="141">
                  <c:v>7.2659449577331543</c:v>
                </c:pt>
                <c:pt idx="142">
                  <c:v>7.1945357322692871</c:v>
                </c:pt>
                <c:pt idx="143">
                  <c:v>7.1229796409606934</c:v>
                </c:pt>
                <c:pt idx="144">
                  <c:v>7.0512785911560059</c:v>
                </c:pt>
                <c:pt idx="145">
                  <c:v>6.9794344902038574</c:v>
                </c:pt>
                <c:pt idx="146">
                  <c:v>6.9074416160583496</c:v>
                </c:pt>
                <c:pt idx="147">
                  <c:v>6.835303783416748</c:v>
                </c:pt>
                <c:pt idx="148">
                  <c:v>6.7630181312561035</c:v>
                </c:pt>
                <c:pt idx="149">
                  <c:v>6.6906051635742188</c:v>
                </c:pt>
                <c:pt idx="150">
                  <c:v>6.6180806159973145</c:v>
                </c:pt>
                <c:pt idx="151">
                  <c:v>6.5453343391418457</c:v>
                </c:pt>
                <c:pt idx="152">
                  <c:v>6.4723882675170898</c:v>
                </c:pt>
                <c:pt idx="153">
                  <c:v>6.3993868827819824</c:v>
                </c:pt>
                <c:pt idx="154">
                  <c:v>6.3263440132141113</c:v>
                </c:pt>
                <c:pt idx="155">
                  <c:v>6.2532792091369629</c:v>
                </c:pt>
                <c:pt idx="156">
                  <c:v>6.180206298828125</c:v>
                </c:pt>
                <c:pt idx="157">
                  <c:v>6.1071367263793945</c:v>
                </c:pt>
                <c:pt idx="158">
                  <c:v>6.0341038703918457</c:v>
                </c:pt>
                <c:pt idx="159">
                  <c:v>5.9611029624938965</c:v>
                </c:pt>
                <c:pt idx="160">
                  <c:v>5.8881649971008301</c:v>
                </c:pt>
                <c:pt idx="161">
                  <c:v>5.8152956962585449</c:v>
                </c:pt>
                <c:pt idx="162">
                  <c:v>5.7425055503845215</c:v>
                </c:pt>
                <c:pt idx="163">
                  <c:v>5.669804573059082</c:v>
                </c:pt>
                <c:pt idx="164">
                  <c:v>5.5972080230712891</c:v>
                </c:pt>
                <c:pt idx="165">
                  <c:v>5.5247149467468262</c:v>
                </c:pt>
                <c:pt idx="166">
                  <c:v>5.4523501396179199</c:v>
                </c:pt>
                <c:pt idx="167">
                  <c:v>5.3801255226135254</c:v>
                </c:pt>
                <c:pt idx="168">
                  <c:v>5.3080558776855469</c:v>
                </c:pt>
                <c:pt idx="169">
                  <c:v>5.2361588478088379</c:v>
                </c:pt>
                <c:pt idx="170">
                  <c:v>5.1644563674926758</c:v>
                </c:pt>
                <c:pt idx="171">
                  <c:v>5.0929579734802246</c:v>
                </c:pt>
                <c:pt idx="172">
                  <c:v>5.0216879844665527</c:v>
                </c:pt>
                <c:pt idx="173">
                  <c:v>4.950648307800293</c:v>
                </c:pt>
                <c:pt idx="174">
                  <c:v>4.8798561096191406</c:v>
                </c:pt>
                <c:pt idx="175">
                  <c:v>4.809326171875</c:v>
                </c:pt>
                <c:pt idx="176">
                  <c:v>4.7390618324279785</c:v>
                </c:pt>
                <c:pt idx="177">
                  <c:v>4.669074535369873</c:v>
                </c:pt>
                <c:pt idx="178">
                  <c:v>4.5993828773498535</c:v>
                </c:pt>
                <c:pt idx="179">
                  <c:v>4.5299968719482422</c:v>
                </c:pt>
                <c:pt idx="180">
                  <c:v>4.4609289169311523</c:v>
                </c:pt>
                <c:pt idx="181">
                  <c:v>4.3922057151794434</c:v>
                </c:pt>
                <c:pt idx="182">
                  <c:v>4.3238377571105957</c:v>
                </c:pt>
                <c:pt idx="183">
                  <c:v>4.2558455467224121</c:v>
                </c:pt>
                <c:pt idx="184">
                  <c:v>4.1882433891296387</c:v>
                </c:pt>
                <c:pt idx="185">
                  <c:v>4.1210484504699707</c:v>
                </c:pt>
                <c:pt idx="186">
                  <c:v>4.0542693138122559</c:v>
                </c:pt>
                <c:pt idx="187">
                  <c:v>3.9879200458526611</c:v>
                </c:pt>
                <c:pt idx="188">
                  <c:v>3.922008752822876</c:v>
                </c:pt>
                <c:pt idx="189">
                  <c:v>3.8565456867218018</c:v>
                </c:pt>
                <c:pt idx="190">
                  <c:v>3.7915513515472412</c:v>
                </c:pt>
                <c:pt idx="191">
                  <c:v>3.7270252704620361</c:v>
                </c:pt>
                <c:pt idx="192">
                  <c:v>3.6629908084869385</c:v>
                </c:pt>
                <c:pt idx="193">
                  <c:v>3.5994572639465332</c:v>
                </c:pt>
                <c:pt idx="194">
                  <c:v>3.5364491939544678</c:v>
                </c:pt>
                <c:pt idx="195">
                  <c:v>3.4739773273468018</c:v>
                </c:pt>
                <c:pt idx="196">
                  <c:v>3.4120573997497559</c:v>
                </c:pt>
                <c:pt idx="197">
                  <c:v>3.3507015705108643</c:v>
                </c:pt>
                <c:pt idx="198">
                  <c:v>3.2899239063262939</c:v>
                </c:pt>
                <c:pt idx="199">
                  <c:v>3.229722261428833</c:v>
                </c:pt>
                <c:pt idx="200">
                  <c:v>3.1701169013977051</c:v>
                </c:pt>
                <c:pt idx="201">
                  <c:v>3.1111090183258057</c:v>
                </c:pt>
                <c:pt idx="202">
                  <c:v>3.0527093410491943</c:v>
                </c:pt>
                <c:pt idx="203">
                  <c:v>2.994931697845459</c:v>
                </c:pt>
                <c:pt idx="204">
                  <c:v>2.9377815723419189</c:v>
                </c:pt>
                <c:pt idx="205">
                  <c:v>2.8812758922576904</c:v>
                </c:pt>
                <c:pt idx="206">
                  <c:v>2.8254244327545166</c:v>
                </c:pt>
                <c:pt idx="207">
                  <c:v>2.7702407836914063</c:v>
                </c:pt>
                <c:pt idx="208">
                  <c:v>2.7157411575317383</c:v>
                </c:pt>
                <c:pt idx="209">
                  <c:v>2.6619281768798828</c:v>
                </c:pt>
                <c:pt idx="210">
                  <c:v>2.6088132858276367</c:v>
                </c:pt>
                <c:pt idx="211">
                  <c:v>2.5564029216766357</c:v>
                </c:pt>
                <c:pt idx="212">
                  <c:v>2.5047130584716797</c:v>
                </c:pt>
                <c:pt idx="213">
                  <c:v>2.4537408351898193</c:v>
                </c:pt>
                <c:pt idx="214">
                  <c:v>2.4034938812255859</c:v>
                </c:pt>
                <c:pt idx="215">
                  <c:v>2.3539853096008301</c:v>
                </c:pt>
                <c:pt idx="216">
                  <c:v>2.3052217960357666</c:v>
                </c:pt>
                <c:pt idx="217">
                  <c:v>2.2572212219238281</c:v>
                </c:pt>
                <c:pt idx="218">
                  <c:v>2.209986686706543</c:v>
                </c:pt>
                <c:pt idx="219">
                  <c:v>2.1635322570800781</c:v>
                </c:pt>
                <c:pt idx="220">
                  <c:v>2.1178674697875977</c:v>
                </c:pt>
                <c:pt idx="221">
                  <c:v>2.0730018615722656</c:v>
                </c:pt>
                <c:pt idx="222">
                  <c:v>2.0289435386657715</c:v>
                </c:pt>
                <c:pt idx="223">
                  <c:v>1.9857019186019897</c:v>
                </c:pt>
                <c:pt idx="224">
                  <c:v>1.9432830810546875</c:v>
                </c:pt>
                <c:pt idx="225">
                  <c:v>1.9016900062561035</c:v>
                </c:pt>
                <c:pt idx="226">
                  <c:v>1.8612676858901978</c:v>
                </c:pt>
                <c:pt idx="227">
                  <c:v>1.8219947814941406</c:v>
                </c:pt>
                <c:pt idx="228">
                  <c:v>1.7835513353347778</c:v>
                </c:pt>
                <c:pt idx="229">
                  <c:v>1.7459410429000854</c:v>
                </c:pt>
                <c:pt idx="230">
                  <c:v>1.7085659503936768</c:v>
                </c:pt>
                <c:pt idx="231">
                  <c:v>1.6720734834671021</c:v>
                </c:pt>
                <c:pt idx="232">
                  <c:v>1.636473536491394</c:v>
                </c:pt>
                <c:pt idx="233">
                  <c:v>1.6017699241638184</c:v>
                </c:pt>
                <c:pt idx="234">
                  <c:v>1.5679733753204346</c:v>
                </c:pt>
                <c:pt idx="235">
                  <c:v>1.5350905656814575</c:v>
                </c:pt>
                <c:pt idx="236">
                  <c:v>1.5031253099441528</c:v>
                </c:pt>
                <c:pt idx="237">
                  <c:v>1.4720879793167114</c:v>
                </c:pt>
                <c:pt idx="238">
                  <c:v>1.4419785737991333</c:v>
                </c:pt>
                <c:pt idx="239">
                  <c:v>1.4129868745803833</c:v>
                </c:pt>
                <c:pt idx="240">
                  <c:v>1.3847579956054688</c:v>
                </c:pt>
                <c:pt idx="241">
                  <c:v>1.357478141784668</c:v>
                </c:pt>
                <c:pt idx="242">
                  <c:v>1.3311613798141479</c:v>
                </c:pt>
                <c:pt idx="243">
                  <c:v>1.3058077096939087</c:v>
                </c:pt>
                <c:pt idx="244">
                  <c:v>1.2814277410507202</c:v>
                </c:pt>
                <c:pt idx="245">
                  <c:v>1.258028507232666</c:v>
                </c:pt>
                <c:pt idx="246">
                  <c:v>1.2356133460998535</c:v>
                </c:pt>
                <c:pt idx="247">
                  <c:v>1.2141860723495483</c:v>
                </c:pt>
                <c:pt idx="248">
                  <c:v>1.1937568187713623</c:v>
                </c:pt>
                <c:pt idx="249">
                  <c:v>1.1743259429931641</c:v>
                </c:pt>
                <c:pt idx="250">
                  <c:v>1.1559003591537476</c:v>
                </c:pt>
                <c:pt idx="251">
                  <c:v>1.1384800672531128</c:v>
                </c:pt>
                <c:pt idx="252">
                  <c:v>1.1220722198486328</c:v>
                </c:pt>
                <c:pt idx="253">
                  <c:v>1.1066834926605225</c:v>
                </c:pt>
                <c:pt idx="254">
                  <c:v>1.0923178195953369</c:v>
                </c:pt>
                <c:pt idx="255">
                  <c:v>1.0789748430252075</c:v>
                </c:pt>
                <c:pt idx="256">
                  <c:v>1.0666652917861938</c:v>
                </c:pt>
                <c:pt idx="257">
                  <c:v>1.0553857088088989</c:v>
                </c:pt>
                <c:pt idx="258">
                  <c:v>1.0451501607894897</c:v>
                </c:pt>
                <c:pt idx="259">
                  <c:v>1.0359477996826172</c:v>
                </c:pt>
                <c:pt idx="260">
                  <c:v>1.0277894735336304</c:v>
                </c:pt>
                <c:pt idx="261">
                  <c:v>1.0206751823425293</c:v>
                </c:pt>
                <c:pt idx="262">
                  <c:v>1.0146048069000244</c:v>
                </c:pt>
                <c:pt idx="263">
                  <c:v>1.0095853805541992</c:v>
                </c:pt>
                <c:pt idx="264">
                  <c:v>1.0056204795837402</c:v>
                </c:pt>
                <c:pt idx="265">
                  <c:v>1.002703070640564</c:v>
                </c:pt>
                <c:pt idx="266">
                  <c:v>1.0008436441421509</c:v>
                </c:pt>
                <c:pt idx="267">
                  <c:v>1.000038743019104</c:v>
                </c:pt>
                <c:pt idx="268">
                  <c:v>1.0002882480621338</c:v>
                </c:pt>
                <c:pt idx="269">
                  <c:v>1.0015958547592163</c:v>
                </c:pt>
                <c:pt idx="270">
                  <c:v>1.0039613246917725</c:v>
                </c:pt>
                <c:pt idx="271">
                  <c:v>1.0073850154876709</c:v>
                </c:pt>
                <c:pt idx="272">
                  <c:v>1.0118701457977295</c:v>
                </c:pt>
                <c:pt idx="273">
                  <c:v>1.0174098014831543</c:v>
                </c:pt>
                <c:pt idx="274">
                  <c:v>1.0240038633346558</c:v>
                </c:pt>
                <c:pt idx="275">
                  <c:v>1.0316594839096069</c:v>
                </c:pt>
                <c:pt idx="276">
                  <c:v>1.0403696298599243</c:v>
                </c:pt>
                <c:pt idx="277">
                  <c:v>1.0501377582550049</c:v>
                </c:pt>
                <c:pt idx="278">
                  <c:v>1.0609569549560547</c:v>
                </c:pt>
                <c:pt idx="279">
                  <c:v>1.0728306770324707</c:v>
                </c:pt>
                <c:pt idx="280">
                  <c:v>1.0857552289962769</c:v>
                </c:pt>
                <c:pt idx="281">
                  <c:v>1.0997238159179688</c:v>
                </c:pt>
                <c:pt idx="282">
                  <c:v>1.1147434711456299</c:v>
                </c:pt>
                <c:pt idx="283">
                  <c:v>1.1307998895645142</c:v>
                </c:pt>
                <c:pt idx="284">
                  <c:v>1.1479003429412842</c:v>
                </c:pt>
                <c:pt idx="285">
                  <c:v>1.1660341024398804</c:v>
                </c:pt>
                <c:pt idx="286">
                  <c:v>1.1852048635482788</c:v>
                </c:pt>
                <c:pt idx="287">
                  <c:v>1.2054054737091064</c:v>
                </c:pt>
                <c:pt idx="288">
                  <c:v>1.2266291379928589</c:v>
                </c:pt>
                <c:pt idx="289">
                  <c:v>1.248882532119751</c:v>
                </c:pt>
                <c:pt idx="290">
                  <c:v>1.2721552848815918</c:v>
                </c:pt>
                <c:pt idx="291">
                  <c:v>1.2964367866516113</c:v>
                </c:pt>
                <c:pt idx="292">
                  <c:v>1.3217306137084961</c:v>
                </c:pt>
                <c:pt idx="293">
                  <c:v>1.3480298519134521</c:v>
                </c:pt>
                <c:pt idx="294">
                  <c:v>1.3753237724304199</c:v>
                </c:pt>
                <c:pt idx="295">
                  <c:v>1.4036089181900024</c:v>
                </c:pt>
                <c:pt idx="296">
                  <c:v>1.4328817129135132</c:v>
                </c:pt>
                <c:pt idx="297">
                  <c:v>1.4631316661834717</c:v>
                </c:pt>
                <c:pt idx="298">
                  <c:v>1.4943623542785645</c:v>
                </c:pt>
                <c:pt idx="299">
                  <c:v>1.5265598297119141</c:v>
                </c:pt>
                <c:pt idx="300">
                  <c:v>1.5597236156463623</c:v>
                </c:pt>
                <c:pt idx="301">
                  <c:v>1.5938436985015869</c:v>
                </c:pt>
                <c:pt idx="302">
                  <c:v>1.6289093494415283</c:v>
                </c:pt>
                <c:pt idx="303">
                  <c:v>1.664920449256897</c:v>
                </c:pt>
                <c:pt idx="304">
                  <c:v>1.7018630504608154</c:v>
                </c:pt>
                <c:pt idx="305">
                  <c:v>1.7397334575653076</c:v>
                </c:pt>
                <c:pt idx="306">
                  <c:v>1.7785177230834961</c:v>
                </c:pt>
                <c:pt idx="307">
                  <c:v>1.818209171295166</c:v>
                </c:pt>
                <c:pt idx="308">
                  <c:v>1.8588001728057861</c:v>
                </c:pt>
                <c:pt idx="309">
                  <c:v>1.9002771377563477</c:v>
                </c:pt>
                <c:pt idx="310">
                  <c:v>1.9426398277282715</c:v>
                </c:pt>
                <c:pt idx="311">
                  <c:v>1.9858707189559937</c:v>
                </c:pt>
                <c:pt idx="312">
                  <c:v>2.0299627780914307</c:v>
                </c:pt>
                <c:pt idx="313">
                  <c:v>2.0749125480651855</c:v>
                </c:pt>
                <c:pt idx="314">
                  <c:v>2.1207039356231689</c:v>
                </c:pt>
                <c:pt idx="315">
                  <c:v>2.1673305034637451</c:v>
                </c:pt>
                <c:pt idx="316">
                  <c:v>2.2147774696350098</c:v>
                </c:pt>
                <c:pt idx="317">
                  <c:v>2.2630417346954346</c:v>
                </c:pt>
                <c:pt idx="318">
                  <c:v>2.3121058940887451</c:v>
                </c:pt>
                <c:pt idx="319">
                  <c:v>2.3619554042816162</c:v>
                </c:pt>
                <c:pt idx="320">
                  <c:v>2.4125800132751465</c:v>
                </c:pt>
                <c:pt idx="321">
                  <c:v>2.4639675617218018</c:v>
                </c:pt>
                <c:pt idx="322">
                  <c:v>2.5161104202270508</c:v>
                </c:pt>
                <c:pt idx="323">
                  <c:v>2.5689938068389893</c:v>
                </c:pt>
                <c:pt idx="324">
                  <c:v>2.6226098537445068</c:v>
                </c:pt>
                <c:pt idx="325">
                  <c:v>2.6769459247589111</c:v>
                </c:pt>
                <c:pt idx="326">
                  <c:v>2.7319908142089844</c:v>
                </c:pt>
                <c:pt idx="327">
                  <c:v>2.7877316474914551</c:v>
                </c:pt>
                <c:pt idx="328">
                  <c:v>2.8441557884216309</c:v>
                </c:pt>
                <c:pt idx="329">
                  <c:v>2.9012515544891357</c:v>
                </c:pt>
                <c:pt idx="330">
                  <c:v>2.9590065479278564</c:v>
                </c:pt>
                <c:pt idx="331">
                  <c:v>3.0174045562744141</c:v>
                </c:pt>
                <c:pt idx="332">
                  <c:v>3.076430082321167</c:v>
                </c:pt>
                <c:pt idx="333">
                  <c:v>3.1360690593719482</c:v>
                </c:pt>
                <c:pt idx="334">
                  <c:v>3.1963126659393311</c:v>
                </c:pt>
                <c:pt idx="335">
                  <c:v>3.2571463584899902</c:v>
                </c:pt>
                <c:pt idx="336">
                  <c:v>3.318556547164917</c:v>
                </c:pt>
                <c:pt idx="337">
                  <c:v>3.3805367946624756</c:v>
                </c:pt>
                <c:pt idx="338">
                  <c:v>3.4430665969848633</c:v>
                </c:pt>
                <c:pt idx="339">
                  <c:v>3.5061447620391846</c:v>
                </c:pt>
                <c:pt idx="340">
                  <c:v>3.5697469711303711</c:v>
                </c:pt>
                <c:pt idx="341">
                  <c:v>3.6338672637939453</c:v>
                </c:pt>
                <c:pt idx="342">
                  <c:v>3.6984851360321045</c:v>
                </c:pt>
                <c:pt idx="343">
                  <c:v>3.7635879516601563</c:v>
                </c:pt>
                <c:pt idx="344">
                  <c:v>3.8291568756103516</c:v>
                </c:pt>
                <c:pt idx="345">
                  <c:v>3.8951840400695801</c:v>
                </c:pt>
                <c:pt idx="346">
                  <c:v>3.9616560935974121</c:v>
                </c:pt>
                <c:pt idx="347">
                  <c:v>4.0285534858703613</c:v>
                </c:pt>
                <c:pt idx="348">
                  <c:v>4.0958652496337891</c:v>
                </c:pt>
                <c:pt idx="349">
                  <c:v>4.1635837554931641</c:v>
                </c:pt>
                <c:pt idx="350">
                  <c:v>4.2317008972167969</c:v>
                </c:pt>
                <c:pt idx="351">
                  <c:v>4.3001885414123535</c:v>
                </c:pt>
                <c:pt idx="352">
                  <c:v>4.3690471649169922</c:v>
                </c:pt>
                <c:pt idx="353">
                  <c:v>4.4382572174072266</c:v>
                </c:pt>
                <c:pt idx="354">
                  <c:v>4.507805347442627</c:v>
                </c:pt>
                <c:pt idx="355">
                  <c:v>4.5776762962341309</c:v>
                </c:pt>
                <c:pt idx="356">
                  <c:v>4.647852897644043</c:v>
                </c:pt>
                <c:pt idx="357">
                  <c:v>4.7183265686035156</c:v>
                </c:pt>
                <c:pt idx="358">
                  <c:v>4.7890725135803223</c:v>
                </c:pt>
                <c:pt idx="359">
                  <c:v>4.8600897789001465</c:v>
                </c:pt>
                <c:pt idx="360">
                  <c:v>4.9313578605651855</c:v>
                </c:pt>
                <c:pt idx="361">
                  <c:v>5.0028738975524902</c:v>
                </c:pt>
                <c:pt idx="362">
                  <c:v>5.0746097564697266</c:v>
                </c:pt>
                <c:pt idx="363">
                  <c:v>5.1465702056884766</c:v>
                </c:pt>
                <c:pt idx="364">
                  <c:v>5.2187366485595703</c:v>
                </c:pt>
                <c:pt idx="365">
                  <c:v>5.2910928726196289</c:v>
                </c:pt>
                <c:pt idx="366">
                  <c:v>5.3636245727539063</c:v>
                </c:pt>
                <c:pt idx="367">
                  <c:v>5.4363179206848145</c:v>
                </c:pt>
                <c:pt idx="368">
                  <c:v>5.5091609954833984</c:v>
                </c:pt>
                <c:pt idx="369">
                  <c:v>5.5821337699890137</c:v>
                </c:pt>
                <c:pt idx="370">
                  <c:v>5.6552314758300781</c:v>
                </c:pt>
                <c:pt idx="371">
                  <c:v>5.7284297943115234</c:v>
                </c:pt>
                <c:pt idx="372">
                  <c:v>5.8017277717590332</c:v>
                </c:pt>
                <c:pt idx="373">
                  <c:v>5.8751068115234375</c:v>
                </c:pt>
                <c:pt idx="374">
                  <c:v>5.9485559463500977</c:v>
                </c:pt>
                <c:pt idx="375">
                  <c:v>6.0220651626586914</c:v>
                </c:pt>
                <c:pt idx="376">
                  <c:v>6.095616340637207</c:v>
                </c:pt>
                <c:pt idx="377">
                  <c:v>6.1692075729370117</c:v>
                </c:pt>
                <c:pt idx="378">
                  <c:v>6.2428169250488281</c:v>
                </c:pt>
                <c:pt idx="379">
                  <c:v>6.3164334297180176</c:v>
                </c:pt>
                <c:pt idx="380">
                  <c:v>6.3900418281555176</c:v>
                </c:pt>
                <c:pt idx="381">
                  <c:v>6.4636268615722656</c:v>
                </c:pt>
                <c:pt idx="382">
                  <c:v>6.5371756553649902</c:v>
                </c:pt>
                <c:pt idx="383">
                  <c:v>6.6106796264648438</c:v>
                </c:pt>
                <c:pt idx="384">
                  <c:v>6.6841235160827637</c:v>
                </c:pt>
                <c:pt idx="385">
                  <c:v>6.7574958801269531</c:v>
                </c:pt>
                <c:pt idx="386">
                  <c:v>6.8307886123657227</c:v>
                </c:pt>
                <c:pt idx="387">
                  <c:v>6.9039921760559082</c:v>
                </c:pt>
                <c:pt idx="388">
                  <c:v>6.9770865440368652</c:v>
                </c:pt>
                <c:pt idx="389">
                  <c:v>7.0500712394714355</c:v>
                </c:pt>
                <c:pt idx="390">
                  <c:v>7.1229248046875</c:v>
                </c:pt>
                <c:pt idx="391">
                  <c:v>7.195641040802002</c:v>
                </c:pt>
                <c:pt idx="392">
                  <c:v>7.2682027816772461</c:v>
                </c:pt>
                <c:pt idx="393">
                  <c:v>7.3406033515930176</c:v>
                </c:pt>
                <c:pt idx="394">
                  <c:v>7.4128155708312988</c:v>
                </c:pt>
                <c:pt idx="395">
                  <c:v>7.4848461151123047</c:v>
                </c:pt>
                <c:pt idx="396">
                  <c:v>7.5566716194152832</c:v>
                </c:pt>
                <c:pt idx="397">
                  <c:v>7.628291130065918</c:v>
                </c:pt>
                <c:pt idx="398">
                  <c:v>7.6996879577636719</c:v>
                </c:pt>
                <c:pt idx="399">
                  <c:v>7.7708597183227539</c:v>
                </c:pt>
                <c:pt idx="400">
                  <c:v>7.8417830467224121</c:v>
                </c:pt>
                <c:pt idx="401">
                  <c:v>7.9124646186828613</c:v>
                </c:pt>
                <c:pt idx="402">
                  <c:v>7.9828858375549316</c:v>
                </c:pt>
                <c:pt idx="403">
                  <c:v>8.0530290603637695</c:v>
                </c:pt>
                <c:pt idx="404">
                  <c:v>8.122894287109375</c:v>
                </c:pt>
                <c:pt idx="405">
                  <c:v>8.1924619674682617</c:v>
                </c:pt>
                <c:pt idx="406">
                  <c:v>8.2617225646972656</c:v>
                </c:pt>
                <c:pt idx="407">
                  <c:v>8.3306732177734375</c:v>
                </c:pt>
                <c:pt idx="408">
                  <c:v>8.3992977142333984</c:v>
                </c:pt>
                <c:pt idx="409">
                  <c:v>8.4675865173339844</c:v>
                </c:pt>
                <c:pt idx="410">
                  <c:v>8.5355319976806641</c:v>
                </c:pt>
                <c:pt idx="411">
                  <c:v>8.6031265258789063</c:v>
                </c:pt>
                <c:pt idx="412">
                  <c:v>8.6703672409057617</c:v>
                </c:pt>
                <c:pt idx="413">
                  <c:v>8.7372341156005859</c:v>
                </c:pt>
                <c:pt idx="414">
                  <c:v>8.8037271499633789</c:v>
                </c:pt>
                <c:pt idx="415">
                  <c:v>8.8698368072509766</c:v>
                </c:pt>
                <c:pt idx="416">
                  <c:v>8.9355487823486328</c:v>
                </c:pt>
                <c:pt idx="417">
                  <c:v>9.0008554458618164</c:v>
                </c:pt>
                <c:pt idx="418">
                  <c:v>9.0657472610473633</c:v>
                </c:pt>
                <c:pt idx="419">
                  <c:v>9.130218505859375</c:v>
                </c:pt>
                <c:pt idx="420">
                  <c:v>9.1942615509033203</c:v>
                </c:pt>
                <c:pt idx="421">
                  <c:v>9.2578582763671875</c:v>
                </c:pt>
                <c:pt idx="422">
                  <c:v>9.3210248947143555</c:v>
                </c:pt>
                <c:pt idx="423">
                  <c:v>9.3837308883666992</c:v>
                </c:pt>
                <c:pt idx="424">
                  <c:v>9.4459867477416992</c:v>
                </c:pt>
                <c:pt idx="425">
                  <c:v>9.5077762603759766</c:v>
                </c:pt>
                <c:pt idx="426">
                  <c:v>9.5690937042236328</c:v>
                </c:pt>
                <c:pt idx="427">
                  <c:v>9.6299381256103516</c:v>
                </c:pt>
                <c:pt idx="428">
                  <c:v>9.6902990341186523</c:v>
                </c:pt>
                <c:pt idx="429">
                  <c:v>9.7501649856567383</c:v>
                </c:pt>
                <c:pt idx="430">
                  <c:v>9.809539794921875</c:v>
                </c:pt>
                <c:pt idx="431">
                  <c:v>9.868403434753418</c:v>
                </c:pt>
                <c:pt idx="432">
                  <c:v>9.9267616271972656</c:v>
                </c:pt>
                <c:pt idx="433">
                  <c:v>9.9846029281616211</c:v>
                </c:pt>
                <c:pt idx="434">
                  <c:v>10.041925430297852</c:v>
                </c:pt>
                <c:pt idx="435">
                  <c:v>10.098727226257324</c:v>
                </c:pt>
                <c:pt idx="436">
                  <c:v>10.155000686645508</c:v>
                </c:pt>
                <c:pt idx="437">
                  <c:v>10.21074104309082</c:v>
                </c:pt>
                <c:pt idx="438">
                  <c:v>10.26594066619873</c:v>
                </c:pt>
                <c:pt idx="439">
                  <c:v>10.320605278015137</c:v>
                </c:pt>
                <c:pt idx="440">
                  <c:v>10.374717712402344</c:v>
                </c:pt>
                <c:pt idx="441">
                  <c:v>10.428281784057617</c:v>
                </c:pt>
                <c:pt idx="442">
                  <c:v>10.481288909912109</c:v>
                </c:pt>
                <c:pt idx="443">
                  <c:v>10.533730506896973</c:v>
                </c:pt>
                <c:pt idx="444">
                  <c:v>10.585606575012207</c:v>
                </c:pt>
                <c:pt idx="445">
                  <c:v>10.636918067932129</c:v>
                </c:pt>
                <c:pt idx="446">
                  <c:v>10.687653541564941</c:v>
                </c:pt>
                <c:pt idx="447">
                  <c:v>10.737812042236328</c:v>
                </c:pt>
                <c:pt idx="448">
                  <c:v>10.787391662597656</c:v>
                </c:pt>
                <c:pt idx="449">
                  <c:v>10.836393356323242</c:v>
                </c:pt>
                <c:pt idx="450">
                  <c:v>10.884806632995605</c:v>
                </c:pt>
                <c:pt idx="451">
                  <c:v>10.93263053894043</c:v>
                </c:pt>
                <c:pt idx="452">
                  <c:v>10.979865074157715</c:v>
                </c:pt>
                <c:pt idx="453">
                  <c:v>11.026501655578613</c:v>
                </c:pt>
                <c:pt idx="454">
                  <c:v>11.072537422180176</c:v>
                </c:pt>
                <c:pt idx="455">
                  <c:v>11.117974281311035</c:v>
                </c:pt>
                <c:pt idx="456">
                  <c:v>11.162802696228027</c:v>
                </c:pt>
                <c:pt idx="457">
                  <c:v>11.207019805908203</c:v>
                </c:pt>
                <c:pt idx="458">
                  <c:v>11.250627517700195</c:v>
                </c:pt>
                <c:pt idx="459">
                  <c:v>11.293620109558105</c:v>
                </c:pt>
                <c:pt idx="460">
                  <c:v>11.33599853515625</c:v>
                </c:pt>
                <c:pt idx="461">
                  <c:v>11.37775707244873</c:v>
                </c:pt>
                <c:pt idx="462">
                  <c:v>11.41889762878418</c:v>
                </c:pt>
                <c:pt idx="463">
                  <c:v>11.459419250488281</c:v>
                </c:pt>
                <c:pt idx="464">
                  <c:v>11.499311447143555</c:v>
                </c:pt>
                <c:pt idx="465">
                  <c:v>11.538579940795898</c:v>
                </c:pt>
                <c:pt idx="466">
                  <c:v>11.577219009399414</c:v>
                </c:pt>
                <c:pt idx="467">
                  <c:v>11.615224838256836</c:v>
                </c:pt>
                <c:pt idx="468">
                  <c:v>11.652595520019531</c:v>
                </c:pt>
                <c:pt idx="469">
                  <c:v>11.689329147338867</c:v>
                </c:pt>
                <c:pt idx="470">
                  <c:v>11.72542667388916</c:v>
                </c:pt>
                <c:pt idx="471">
                  <c:v>11.760885238647461</c:v>
                </c:pt>
                <c:pt idx="472">
                  <c:v>11.79570484161377</c:v>
                </c:pt>
                <c:pt idx="473">
                  <c:v>11.82988166809082</c:v>
                </c:pt>
                <c:pt idx="474">
                  <c:v>11.86341667175293</c:v>
                </c:pt>
                <c:pt idx="475">
                  <c:v>11.896305084228516</c:v>
                </c:pt>
                <c:pt idx="476">
                  <c:v>11.928552627563477</c:v>
                </c:pt>
                <c:pt idx="477">
                  <c:v>11.960146903991699</c:v>
                </c:pt>
                <c:pt idx="478">
                  <c:v>11.991098403930664</c:v>
                </c:pt>
                <c:pt idx="479">
                  <c:v>12.021397590637207</c:v>
                </c:pt>
                <c:pt idx="480">
                  <c:v>12.051041603088379</c:v>
                </c:pt>
                <c:pt idx="481">
                  <c:v>12.080035209655762</c:v>
                </c:pt>
                <c:pt idx="482">
                  <c:v>12.10837459564209</c:v>
                </c:pt>
                <c:pt idx="483">
                  <c:v>12.136056900024414</c:v>
                </c:pt>
                <c:pt idx="484">
                  <c:v>12.163083076477051</c:v>
                </c:pt>
                <c:pt idx="485">
                  <c:v>12.189456939697266</c:v>
                </c:pt>
                <c:pt idx="486">
                  <c:v>12.215173721313477</c:v>
                </c:pt>
                <c:pt idx="487">
                  <c:v>12.240230560302734</c:v>
                </c:pt>
                <c:pt idx="488">
                  <c:v>12.264632225036621</c:v>
                </c:pt>
                <c:pt idx="489">
                  <c:v>12.288372039794922</c:v>
                </c:pt>
                <c:pt idx="490">
                  <c:v>12.31144905090332</c:v>
                </c:pt>
                <c:pt idx="491">
                  <c:v>12.333868026733398</c:v>
                </c:pt>
                <c:pt idx="492">
                  <c:v>12.355622291564941</c:v>
                </c:pt>
                <c:pt idx="493">
                  <c:v>12.376711845397949</c:v>
                </c:pt>
                <c:pt idx="494">
                  <c:v>12.397141456604004</c:v>
                </c:pt>
                <c:pt idx="495">
                  <c:v>12.416902542114258</c:v>
                </c:pt>
                <c:pt idx="496">
                  <c:v>12.436003684997559</c:v>
                </c:pt>
                <c:pt idx="497">
                  <c:v>12.454432487487793</c:v>
                </c:pt>
                <c:pt idx="498">
                  <c:v>12.472204208374023</c:v>
                </c:pt>
                <c:pt idx="499">
                  <c:v>12.489304542541504</c:v>
                </c:pt>
                <c:pt idx="500">
                  <c:v>12.505739212036133</c:v>
                </c:pt>
                <c:pt idx="501">
                  <c:v>12.521507263183594</c:v>
                </c:pt>
                <c:pt idx="502">
                  <c:v>12.53660774230957</c:v>
                </c:pt>
                <c:pt idx="503">
                  <c:v>12.55103874206543</c:v>
                </c:pt>
                <c:pt idx="504">
                  <c:v>12.564803123474121</c:v>
                </c:pt>
                <c:pt idx="505">
                  <c:v>12.577898025512695</c:v>
                </c:pt>
                <c:pt idx="506">
                  <c:v>12.590323448181152</c:v>
                </c:pt>
                <c:pt idx="507">
                  <c:v>12.602079391479492</c:v>
                </c:pt>
                <c:pt idx="508">
                  <c:v>12.613165855407715</c:v>
                </c:pt>
                <c:pt idx="509">
                  <c:v>12.623587608337402</c:v>
                </c:pt>
                <c:pt idx="510">
                  <c:v>12.633336067199707</c:v>
                </c:pt>
                <c:pt idx="511">
                  <c:v>12.642419815063477</c:v>
                </c:pt>
                <c:pt idx="512">
                  <c:v>12.650834083557129</c:v>
                </c:pt>
                <c:pt idx="513">
                  <c:v>12.658581733703613</c:v>
                </c:pt>
                <c:pt idx="514">
                  <c:v>12.665660858154297</c:v>
                </c:pt>
                <c:pt idx="515">
                  <c:v>12.672075271606445</c:v>
                </c:pt>
                <c:pt idx="516">
                  <c:v>12.677824020385742</c:v>
                </c:pt>
                <c:pt idx="517">
                  <c:v>12.682907104492188</c:v>
                </c:pt>
                <c:pt idx="518">
                  <c:v>12.687326431274414</c:v>
                </c:pt>
                <c:pt idx="519">
                  <c:v>12.691082954406738</c:v>
                </c:pt>
                <c:pt idx="520">
                  <c:v>12.694178581237793</c:v>
                </c:pt>
                <c:pt idx="521">
                  <c:v>12.696617126464844</c:v>
                </c:pt>
                <c:pt idx="522">
                  <c:v>12.698394775390625</c:v>
                </c:pt>
                <c:pt idx="523">
                  <c:v>12.699516296386719</c:v>
                </c:pt>
                <c:pt idx="524">
                  <c:v>12.699985504150391</c:v>
                </c:pt>
                <c:pt idx="525">
                  <c:v>12.699799537658691</c:v>
                </c:pt>
                <c:pt idx="526">
                  <c:v>12.698962211608887</c:v>
                </c:pt>
                <c:pt idx="527">
                  <c:v>12.697476387023926</c:v>
                </c:pt>
                <c:pt idx="528">
                  <c:v>12.695343017578125</c:v>
                </c:pt>
                <c:pt idx="529">
                  <c:v>12.692622184753418</c:v>
                </c:pt>
                <c:pt idx="530">
                  <c:v>12.689288139343262</c:v>
                </c:pt>
                <c:pt idx="531">
                  <c:v>12.685346603393555</c:v>
                </c:pt>
                <c:pt idx="532">
                  <c:v>12.680797576904297</c:v>
                </c:pt>
                <c:pt idx="533">
                  <c:v>12.675647735595703</c:v>
                </c:pt>
                <c:pt idx="534">
                  <c:v>12.669902801513672</c:v>
                </c:pt>
                <c:pt idx="535">
                  <c:v>12.663566589355469</c:v>
                </c:pt>
                <c:pt idx="536">
                  <c:v>12.656642913818359</c:v>
                </c:pt>
                <c:pt idx="537">
                  <c:v>12.649136543273926</c:v>
                </c:pt>
                <c:pt idx="538">
                  <c:v>12.64105224609375</c:v>
                </c:pt>
                <c:pt idx="539">
                  <c:v>12.632389068603516</c:v>
                </c:pt>
                <c:pt idx="540">
                  <c:v>12.623153686523438</c:v>
                </c:pt>
                <c:pt idx="541">
                  <c:v>12.613348007202148</c:v>
                </c:pt>
                <c:pt idx="542">
                  <c:v>12.602977752685547</c:v>
                </c:pt>
                <c:pt idx="543">
                  <c:v>12.592040061950684</c:v>
                </c:pt>
                <c:pt idx="544">
                  <c:v>12.58054256439209</c:v>
                </c:pt>
                <c:pt idx="545">
                  <c:v>12.568488121032715</c:v>
                </c:pt>
                <c:pt idx="546">
                  <c:v>12.555874824523926</c:v>
                </c:pt>
                <c:pt idx="547">
                  <c:v>12.542709350585938</c:v>
                </c:pt>
                <c:pt idx="548">
                  <c:v>12.528988838195801</c:v>
                </c:pt>
                <c:pt idx="549">
                  <c:v>12.514721870422363</c:v>
                </c:pt>
                <c:pt idx="550">
                  <c:v>12.499904632568359</c:v>
                </c:pt>
                <c:pt idx="551">
                  <c:v>12.484538078308105</c:v>
                </c:pt>
                <c:pt idx="552">
                  <c:v>12.468622207641602</c:v>
                </c:pt>
                <c:pt idx="553">
                  <c:v>12.45216178894043</c:v>
                </c:pt>
                <c:pt idx="554">
                  <c:v>12.435152053833008</c:v>
                </c:pt>
                <c:pt idx="555">
                  <c:v>12.417594909667969</c:v>
                </c:pt>
                <c:pt idx="556">
                  <c:v>12.39948844909668</c:v>
                </c:pt>
                <c:pt idx="557">
                  <c:v>12.38083553314209</c:v>
                </c:pt>
                <c:pt idx="558">
                  <c:v>12.361636161804199</c:v>
                </c:pt>
                <c:pt idx="559">
                  <c:v>12.341885566711426</c:v>
                </c:pt>
                <c:pt idx="560">
                  <c:v>12.321591377258301</c:v>
                </c:pt>
                <c:pt idx="561">
                  <c:v>12.300745964050293</c:v>
                </c:pt>
                <c:pt idx="562">
                  <c:v>12.279356956481934</c:v>
                </c:pt>
                <c:pt idx="563">
                  <c:v>12.257415771484375</c:v>
                </c:pt>
                <c:pt idx="564">
                  <c:v>12.234925270080566</c:v>
                </c:pt>
                <c:pt idx="565">
                  <c:v>12.211877822875977</c:v>
                </c:pt>
                <c:pt idx="566">
                  <c:v>12.188277244567871</c:v>
                </c:pt>
                <c:pt idx="567">
                  <c:v>12.164119720458984</c:v>
                </c:pt>
                <c:pt idx="568">
                  <c:v>12.139410018920898</c:v>
                </c:pt>
                <c:pt idx="569">
                  <c:v>12.114138603210449</c:v>
                </c:pt>
                <c:pt idx="570">
                  <c:v>12.088309288024902</c:v>
                </c:pt>
                <c:pt idx="571">
                  <c:v>12.061916351318359</c:v>
                </c:pt>
                <c:pt idx="572">
                  <c:v>12.034958839416504</c:v>
                </c:pt>
                <c:pt idx="573">
                  <c:v>12.007441520690918</c:v>
                </c:pt>
                <c:pt idx="574">
                  <c:v>11.97935962677002</c:v>
                </c:pt>
                <c:pt idx="575">
                  <c:v>11.950709342956543</c:v>
                </c:pt>
                <c:pt idx="576">
                  <c:v>11.921496391296387</c:v>
                </c:pt>
                <c:pt idx="577">
                  <c:v>11.89171028137207</c:v>
                </c:pt>
                <c:pt idx="578">
                  <c:v>11.861351013183594</c:v>
                </c:pt>
                <c:pt idx="579">
                  <c:v>11.830422401428223</c:v>
                </c:pt>
                <c:pt idx="580">
                  <c:v>11.798917770385742</c:v>
                </c:pt>
                <c:pt idx="581">
                  <c:v>11.766837120056152</c:v>
                </c:pt>
                <c:pt idx="582">
                  <c:v>11.734173774719238</c:v>
                </c:pt>
                <c:pt idx="583">
                  <c:v>11.700937271118164</c:v>
                </c:pt>
                <c:pt idx="584">
                  <c:v>11.667115211486816</c:v>
                </c:pt>
                <c:pt idx="585">
                  <c:v>11.632709503173828</c:v>
                </c:pt>
                <c:pt idx="586">
                  <c:v>11.597724914550781</c:v>
                </c:pt>
                <c:pt idx="587">
                  <c:v>11.562158584594727</c:v>
                </c:pt>
                <c:pt idx="588">
                  <c:v>11.526002883911133</c:v>
                </c:pt>
                <c:pt idx="589">
                  <c:v>11.48926830291748</c:v>
                </c:pt>
                <c:pt idx="590">
                  <c:v>11.451948165893555</c:v>
                </c:pt>
                <c:pt idx="591">
                  <c:v>11.414032936096191</c:v>
                </c:pt>
                <c:pt idx="592">
                  <c:v>11.375534057617188</c:v>
                </c:pt>
                <c:pt idx="593">
                  <c:v>11.336440086364746</c:v>
                </c:pt>
                <c:pt idx="594">
                  <c:v>11.296759605407715</c:v>
                </c:pt>
                <c:pt idx="595">
                  <c:v>11.256484985351563</c:v>
                </c:pt>
                <c:pt idx="596">
                  <c:v>11.215622901916504</c:v>
                </c:pt>
                <c:pt idx="597">
                  <c:v>11.174165725708008</c:v>
                </c:pt>
                <c:pt idx="598">
                  <c:v>11.132119178771973</c:v>
                </c:pt>
                <c:pt idx="599">
                  <c:v>11.089483261108398</c:v>
                </c:pt>
                <c:pt idx="600">
                  <c:v>11.046262741088867</c:v>
                </c:pt>
                <c:pt idx="601">
                  <c:v>11.002446174621582</c:v>
                </c:pt>
                <c:pt idx="602">
                  <c:v>10.958045959472656</c:v>
                </c:pt>
                <c:pt idx="603">
                  <c:v>10.913055419921875</c:v>
                </c:pt>
                <c:pt idx="604">
                  <c:v>10.867471694946289</c:v>
                </c:pt>
                <c:pt idx="605">
                  <c:v>10.821300506591797</c:v>
                </c:pt>
                <c:pt idx="606">
                  <c:v>10.774545669555664</c:v>
                </c:pt>
                <c:pt idx="607">
                  <c:v>10.727204322814941</c:v>
                </c:pt>
                <c:pt idx="608">
                  <c:v>10.679280281066895</c:v>
                </c:pt>
                <c:pt idx="609">
                  <c:v>10.630768775939941</c:v>
                </c:pt>
                <c:pt idx="610">
                  <c:v>10.58167839050293</c:v>
                </c:pt>
                <c:pt idx="611">
                  <c:v>10.532013893127441</c:v>
                </c:pt>
                <c:pt idx="612">
                  <c:v>10.481769561767578</c:v>
                </c:pt>
                <c:pt idx="613">
                  <c:v>10.430952072143555</c:v>
                </c:pt>
                <c:pt idx="614">
                  <c:v>10.379566192626953</c:v>
                </c:pt>
                <c:pt idx="615">
                  <c:v>10.327608108520508</c:v>
                </c:pt>
                <c:pt idx="616">
                  <c:v>10.275083541870117</c:v>
                </c:pt>
                <c:pt idx="617">
                  <c:v>10.22165584564209</c:v>
                </c:pt>
                <c:pt idx="618">
                  <c:v>10.167707443237305</c:v>
                </c:pt>
                <c:pt idx="619">
                  <c:v>10.113240242004395</c:v>
                </c:pt>
                <c:pt idx="620">
                  <c:v>10.058255195617676</c:v>
                </c:pt>
                <c:pt idx="621">
                  <c:v>10.002756118774414</c:v>
                </c:pt>
                <c:pt idx="622">
                  <c:v>9.9467535018920898</c:v>
                </c:pt>
                <c:pt idx="623">
                  <c:v>9.8902482986450195</c:v>
                </c:pt>
                <c:pt idx="624">
                  <c:v>9.8332424163818359</c:v>
                </c:pt>
                <c:pt idx="625">
                  <c:v>9.7757406234741211</c:v>
                </c:pt>
                <c:pt idx="626">
                  <c:v>9.7177591323852539</c:v>
                </c:pt>
                <c:pt idx="627">
                  <c:v>9.6592807769775391</c:v>
                </c:pt>
                <c:pt idx="628">
                  <c:v>9.6003332138061523</c:v>
                </c:pt>
                <c:pt idx="629">
                  <c:v>9.5409107208251953</c:v>
                </c:pt>
                <c:pt idx="630">
                  <c:v>9.4810218811035156</c:v>
                </c:pt>
                <c:pt idx="631">
                  <c:v>9.4206714630126953</c:v>
                </c:pt>
                <c:pt idx="632">
                  <c:v>9.3598623275756836</c:v>
                </c:pt>
                <c:pt idx="633">
                  <c:v>9.2986116409301758</c:v>
                </c:pt>
                <c:pt idx="634">
                  <c:v>9.2369041442871094</c:v>
                </c:pt>
                <c:pt idx="635">
                  <c:v>9.1747779846191406</c:v>
                </c:pt>
                <c:pt idx="636">
                  <c:v>9.1122007369995117</c:v>
                </c:pt>
                <c:pt idx="637">
                  <c:v>9.0492124557495117</c:v>
                </c:pt>
                <c:pt idx="638">
                  <c:v>8.9857969284057617</c:v>
                </c:pt>
                <c:pt idx="639">
                  <c:v>8.9219751358032227</c:v>
                </c:pt>
                <c:pt idx="640">
                  <c:v>8.8577461242675781</c:v>
                </c:pt>
                <c:pt idx="641">
                  <c:v>8.7931184768676758</c:v>
                </c:pt>
                <c:pt idx="642">
                  <c:v>8.7281055450439453</c:v>
                </c:pt>
                <c:pt idx="643">
                  <c:v>8.6627111434936523</c:v>
                </c:pt>
                <c:pt idx="644">
                  <c:v>8.5969419479370117</c:v>
                </c:pt>
                <c:pt idx="645">
                  <c:v>8.5308074951171875</c:v>
                </c:pt>
                <c:pt idx="646">
                  <c:v>8.4643163681030273</c:v>
                </c:pt>
                <c:pt idx="647">
                  <c:v>8.3974733352661133</c:v>
                </c:pt>
                <c:pt idx="648">
                  <c:v>8.3302822113037109</c:v>
                </c:pt>
                <c:pt idx="649">
                  <c:v>8.2627649307250977</c:v>
                </c:pt>
                <c:pt idx="650">
                  <c:v>8.1949214935302734</c:v>
                </c:pt>
                <c:pt idx="651">
                  <c:v>8.1267557144165039</c:v>
                </c:pt>
                <c:pt idx="652">
                  <c:v>8.0582818984985352</c:v>
                </c:pt>
                <c:pt idx="653">
                  <c:v>7.9895148277282715</c:v>
                </c:pt>
                <c:pt idx="654">
                  <c:v>7.920464038848877</c:v>
                </c:pt>
                <c:pt idx="655">
                  <c:v>7.8511362075805664</c:v>
                </c:pt>
                <c:pt idx="656">
                  <c:v>7.781557559967041</c:v>
                </c:pt>
                <c:pt idx="657">
                  <c:v>7.7117090225219727</c:v>
                </c:pt>
                <c:pt idx="658">
                  <c:v>7.6416201591491699</c:v>
                </c:pt>
                <c:pt idx="659">
                  <c:v>7.5713043212890625</c:v>
                </c:pt>
                <c:pt idx="660">
                  <c:v>7.5007643699645996</c:v>
                </c:pt>
                <c:pt idx="661">
                  <c:v>7.4300055503845215</c:v>
                </c:pt>
                <c:pt idx="662">
                  <c:v>7.3590478897094727</c:v>
                </c:pt>
                <c:pt idx="663">
                  <c:v>7.2879042625427246</c:v>
                </c:pt>
                <c:pt idx="664">
                  <c:v>7.2165818214416504</c:v>
                </c:pt>
                <c:pt idx="665">
                  <c:v>7.1450800895690918</c:v>
                </c:pt>
                <c:pt idx="666">
                  <c:v>7.0734319686889648</c:v>
                </c:pt>
                <c:pt idx="667">
                  <c:v>7.0016365051269531</c:v>
                </c:pt>
                <c:pt idx="668">
                  <c:v>6.9297165870666504</c:v>
                </c:pt>
                <c:pt idx="669">
                  <c:v>6.8576822280883789</c:v>
                </c:pt>
                <c:pt idx="670">
                  <c:v>6.7855334281921387</c:v>
                </c:pt>
                <c:pt idx="671">
                  <c:v>6.7133054733276367</c:v>
                </c:pt>
                <c:pt idx="672">
                  <c:v>6.6409845352172852</c:v>
                </c:pt>
                <c:pt idx="673">
                  <c:v>6.5686020851135254</c:v>
                </c:pt>
                <c:pt idx="674">
                  <c:v>6.4961614608764648</c:v>
                </c:pt>
                <c:pt idx="675">
                  <c:v>6.4236736297607422</c:v>
                </c:pt>
                <c:pt idx="676">
                  <c:v>6.3511595726013184</c:v>
                </c:pt>
                <c:pt idx="677">
                  <c:v>6.2786245346069336</c:v>
                </c:pt>
                <c:pt idx="678">
                  <c:v>6.2060832977294922</c:v>
                </c:pt>
                <c:pt idx="679">
                  <c:v>6.1335411071777344</c:v>
                </c:pt>
                <c:pt idx="680">
                  <c:v>6.0610342025756836</c:v>
                </c:pt>
                <c:pt idx="681">
                  <c:v>5.9885549545288086</c:v>
                </c:pt>
                <c:pt idx="682">
                  <c:v>5.916135311126709</c:v>
                </c:pt>
                <c:pt idx="683">
                  <c:v>5.8437719345092773</c:v>
                </c:pt>
                <c:pt idx="684">
                  <c:v>5.771479606628418</c:v>
                </c:pt>
                <c:pt idx="685">
                  <c:v>5.69927978515625</c:v>
                </c:pt>
                <c:pt idx="686">
                  <c:v>5.6271767616271973</c:v>
                </c:pt>
                <c:pt idx="687">
                  <c:v>5.55517578125</c:v>
                </c:pt>
                <c:pt idx="688">
                  <c:v>5.4832978248596191</c:v>
                </c:pt>
                <c:pt idx="689">
                  <c:v>5.4115619659423828</c:v>
                </c:pt>
                <c:pt idx="690">
                  <c:v>5.3399701118469238</c:v>
                </c:pt>
                <c:pt idx="691">
                  <c:v>5.2685437202453613</c:v>
                </c:pt>
                <c:pt idx="692">
                  <c:v>5.1972932815551758</c:v>
                </c:pt>
                <c:pt idx="693">
                  <c:v>5.1262345314025879</c:v>
                </c:pt>
                <c:pt idx="694">
                  <c:v>5.0553774833679199</c:v>
                </c:pt>
                <c:pt idx="695">
                  <c:v>4.9847331047058105</c:v>
                </c:pt>
                <c:pt idx="696">
                  <c:v>4.9143190383911133</c:v>
                </c:pt>
                <c:pt idx="697">
                  <c:v>4.844141960144043</c:v>
                </c:pt>
                <c:pt idx="698">
                  <c:v>4.7742166519165039</c:v>
                </c:pt>
                <c:pt idx="699">
                  <c:v>4.7045493125915527</c:v>
                </c:pt>
                <c:pt idx="700">
                  <c:v>4.6351547241210938</c:v>
                </c:pt>
                <c:pt idx="701">
                  <c:v>4.5660467147827148</c:v>
                </c:pt>
                <c:pt idx="702">
                  <c:v>4.4972372055053711</c:v>
                </c:pt>
                <c:pt idx="703">
                  <c:v>4.4287424087524414</c:v>
                </c:pt>
                <c:pt idx="704">
                  <c:v>4.3605742454528809</c:v>
                </c:pt>
                <c:pt idx="705">
                  <c:v>4.2927436828613281</c:v>
                </c:pt>
                <c:pt idx="706">
                  <c:v>4.2252664566040039</c:v>
                </c:pt>
                <c:pt idx="707">
                  <c:v>4.1581511497497559</c:v>
                </c:pt>
                <c:pt idx="708">
                  <c:v>4.0914154052734375</c:v>
                </c:pt>
                <c:pt idx="709">
                  <c:v>4.0250668525695801</c:v>
                </c:pt>
                <c:pt idx="710">
                  <c:v>3.9591200351715088</c:v>
                </c:pt>
                <c:pt idx="711">
                  <c:v>3.8935847282409668</c:v>
                </c:pt>
                <c:pt idx="712">
                  <c:v>3.8284695148468018</c:v>
                </c:pt>
                <c:pt idx="713">
                  <c:v>3.7637937068939209</c:v>
                </c:pt>
                <c:pt idx="714">
                  <c:v>3.6995697021484375</c:v>
                </c:pt>
                <c:pt idx="715">
                  <c:v>3.6358110904693604</c:v>
                </c:pt>
                <c:pt idx="716">
                  <c:v>3.5725271701812744</c:v>
                </c:pt>
                <c:pt idx="717">
                  <c:v>3.5097317695617676</c:v>
                </c:pt>
                <c:pt idx="718">
                  <c:v>3.4474427700042725</c:v>
                </c:pt>
                <c:pt idx="719">
                  <c:v>3.3856685161590576</c:v>
                </c:pt>
                <c:pt idx="720">
                  <c:v>3.3244249820709229</c:v>
                </c:pt>
                <c:pt idx="721">
                  <c:v>3.2637195587158203</c:v>
                </c:pt>
                <c:pt idx="722">
                  <c:v>3.2035655975341797</c:v>
                </c:pt>
                <c:pt idx="723">
                  <c:v>3.1439778804779053</c:v>
                </c:pt>
                <c:pt idx="724">
                  <c:v>3.0849628448486328</c:v>
                </c:pt>
                <c:pt idx="725">
                  <c:v>3.0264592170715332</c:v>
                </c:pt>
                <c:pt idx="726">
                  <c:v>2.9684882164001465</c:v>
                </c:pt>
                <c:pt idx="727">
                  <c:v>2.9111447334289551</c:v>
                </c:pt>
                <c:pt idx="728">
                  <c:v>2.8544337749481201</c:v>
                </c:pt>
                <c:pt idx="729">
                  <c:v>2.79836106300354</c:v>
                </c:pt>
                <c:pt idx="730">
                  <c:v>2.7429435253143311</c:v>
                </c:pt>
                <c:pt idx="731">
                  <c:v>2.6881871223449707</c:v>
                </c:pt>
                <c:pt idx="732">
                  <c:v>2.634110689163208</c:v>
                </c:pt>
                <c:pt idx="733">
                  <c:v>2.5807180404663086</c:v>
                </c:pt>
                <c:pt idx="734">
                  <c:v>2.5280265808105469</c:v>
                </c:pt>
                <c:pt idx="735">
                  <c:v>2.476048469543457</c:v>
                </c:pt>
                <c:pt idx="736">
                  <c:v>2.4247965812683105</c:v>
                </c:pt>
                <c:pt idx="737">
                  <c:v>2.3742842674255371</c:v>
                </c:pt>
                <c:pt idx="738">
                  <c:v>2.3245296478271484</c:v>
                </c:pt>
                <c:pt idx="739">
                  <c:v>2.2755341529846191</c:v>
                </c:pt>
                <c:pt idx="740">
                  <c:v>2.2273118495941162</c:v>
                </c:pt>
                <c:pt idx="741">
                  <c:v>2.1798737049102783</c:v>
                </c:pt>
                <c:pt idx="742">
                  <c:v>2.1332294940948486</c:v>
                </c:pt>
                <c:pt idx="743">
                  <c:v>2.0873873233795166</c:v>
                </c:pt>
                <c:pt idx="744">
                  <c:v>2.0423564910888672</c:v>
                </c:pt>
                <c:pt idx="745">
                  <c:v>1.9981485605239868</c:v>
                </c:pt>
                <c:pt idx="746">
                  <c:v>1.9547805786132813</c:v>
                </c:pt>
                <c:pt idx="747">
                  <c:v>1.9122562408447266</c:v>
                </c:pt>
                <c:pt idx="748">
                  <c:v>1.8705894947052002</c:v>
                </c:pt>
                <c:pt idx="749">
                  <c:v>1.8297979831695557</c:v>
                </c:pt>
                <c:pt idx="750">
                  <c:v>1.7898818254470825</c:v>
                </c:pt>
                <c:pt idx="751">
                  <c:v>1.7508584260940552</c:v>
                </c:pt>
                <c:pt idx="752">
                  <c:v>1.7127382755279541</c:v>
                </c:pt>
                <c:pt idx="753">
                  <c:v>1.6755180358886719</c:v>
                </c:pt>
                <c:pt idx="754">
                  <c:v>1.6392223834991455</c:v>
                </c:pt>
                <c:pt idx="755">
                  <c:v>1.6038438081741333</c:v>
                </c:pt>
                <c:pt idx="756">
                  <c:v>1.5694038867950439</c:v>
                </c:pt>
                <c:pt idx="757">
                  <c:v>1.5358990430831909</c:v>
                </c:pt>
                <c:pt idx="758">
                  <c:v>1.5033466815948486</c:v>
                </c:pt>
                <c:pt idx="759">
                  <c:v>1.4717504978179932</c:v>
                </c:pt>
                <c:pt idx="760">
                  <c:v>1.4411243200302124</c:v>
                </c:pt>
                <c:pt idx="761">
                  <c:v>1.4114718437194824</c:v>
                </c:pt>
                <c:pt idx="762">
                  <c:v>1.3828071355819702</c:v>
                </c:pt>
                <c:pt idx="763">
                  <c:v>1.3551266193389893</c:v>
                </c:pt>
                <c:pt idx="764">
                  <c:v>1.3284478187561035</c:v>
                </c:pt>
                <c:pt idx="765">
                  <c:v>1.302770733833313</c:v>
                </c:pt>
                <c:pt idx="766">
                  <c:v>1.2780990600585938</c:v>
                </c:pt>
                <c:pt idx="767">
                  <c:v>1.2544467449188232</c:v>
                </c:pt>
                <c:pt idx="768">
                  <c:v>1.2318136692047119</c:v>
                </c:pt>
                <c:pt idx="769">
                  <c:v>1.2101999521255493</c:v>
                </c:pt>
                <c:pt idx="770">
                  <c:v>1.1896266937255859</c:v>
                </c:pt>
                <c:pt idx="771">
                  <c:v>1.1700834035873413</c:v>
                </c:pt>
                <c:pt idx="772">
                  <c:v>1.1515840291976929</c:v>
                </c:pt>
                <c:pt idx="773">
                  <c:v>1.1341321468353271</c:v>
                </c:pt>
                <c:pt idx="774">
                  <c:v>1.1177276372909546</c:v>
                </c:pt>
                <c:pt idx="775">
                  <c:v>1.1023846864700317</c:v>
                </c:pt>
                <c:pt idx="776">
                  <c:v>1.0880997180938721</c:v>
                </c:pt>
                <c:pt idx="777">
                  <c:v>1.0748763084411621</c:v>
                </c:pt>
                <c:pt idx="778">
                  <c:v>1.0627214908599854</c:v>
                </c:pt>
                <c:pt idx="779">
                  <c:v>1.0516316890716553</c:v>
                </c:pt>
                <c:pt idx="780">
                  <c:v>1.0416139364242554</c:v>
                </c:pt>
                <c:pt idx="781">
                  <c:v>1.0326718091964722</c:v>
                </c:pt>
                <c:pt idx="782">
                  <c:v>1.0248053073883057</c:v>
                </c:pt>
                <c:pt idx="783">
                  <c:v>1.0180178880691528</c:v>
                </c:pt>
                <c:pt idx="784">
                  <c:v>1.0123095512390137</c:v>
                </c:pt>
                <c:pt idx="785">
                  <c:v>1.0076873302459717</c:v>
                </c:pt>
                <c:pt idx="786">
                  <c:v>1.0041441917419434</c:v>
                </c:pt>
                <c:pt idx="787">
                  <c:v>1.0016871690750122</c:v>
                </c:pt>
                <c:pt idx="788">
                  <c:v>1.0003163814544678</c:v>
                </c:pt>
                <c:pt idx="789">
                  <c:v>1.000031590461731</c:v>
                </c:pt>
                <c:pt idx="790">
                  <c:v>1.0008331537246704</c:v>
                </c:pt>
                <c:pt idx="791">
                  <c:v>1.002717137336731</c:v>
                </c:pt>
                <c:pt idx="792">
                  <c:v>1.0056906938552856</c:v>
                </c:pt>
                <c:pt idx="793">
                  <c:v>1.0097470283508301</c:v>
                </c:pt>
                <c:pt idx="794">
                  <c:v>1.0148894786834717</c:v>
                </c:pt>
                <c:pt idx="795">
                  <c:v>1.0211145877838135</c:v>
                </c:pt>
                <c:pt idx="796">
                  <c:v>1.0284222364425659</c:v>
                </c:pt>
                <c:pt idx="797">
                  <c:v>1.0368160009384155</c:v>
                </c:pt>
                <c:pt idx="798">
                  <c:v>1.0462819337844849</c:v>
                </c:pt>
                <c:pt idx="799">
                  <c:v>1.0568304061889648</c:v>
                </c:pt>
                <c:pt idx="800">
                  <c:v>1.068447470664978</c:v>
                </c:pt>
                <c:pt idx="801">
                  <c:v>1.0811434984207153</c:v>
                </c:pt>
                <c:pt idx="802">
                  <c:v>1.0949047803878784</c:v>
                </c:pt>
                <c:pt idx="803">
                  <c:v>1.1097345352172852</c:v>
                </c:pt>
                <c:pt idx="804">
                  <c:v>1.1256257295608521</c:v>
                </c:pt>
                <c:pt idx="805">
                  <c:v>1.1425786018371582</c:v>
                </c:pt>
                <c:pt idx="806">
                  <c:v>1.1605929136276245</c:v>
                </c:pt>
                <c:pt idx="807">
                  <c:v>1.1796582937240601</c:v>
                </c:pt>
                <c:pt idx="808">
                  <c:v>1.1997745037078857</c:v>
                </c:pt>
                <c:pt idx="809">
                  <c:v>1.2209347486495972</c:v>
                </c:pt>
                <c:pt idx="810">
                  <c:v>1.2431354522705078</c:v>
                </c:pt>
                <c:pt idx="811">
                  <c:v>1.2663661241531372</c:v>
                </c:pt>
                <c:pt idx="812">
                  <c:v>1.2906301021575928</c:v>
                </c:pt>
                <c:pt idx="813">
                  <c:v>1.315916895866394</c:v>
                </c:pt>
                <c:pt idx="814">
                  <c:v>1.3422194719314575</c:v>
                </c:pt>
                <c:pt idx="815">
                  <c:v>1.3695416450500488</c:v>
                </c:pt>
                <c:pt idx="816">
                  <c:v>1.3978688716888428</c:v>
                </c:pt>
                <c:pt idx="817">
                  <c:v>1.4271979331970215</c:v>
                </c:pt>
                <c:pt idx="818">
                  <c:v>1.4575217962265015</c:v>
                </c:pt>
                <c:pt idx="819">
                  <c:v>1.4888403415679932</c:v>
                </c:pt>
                <c:pt idx="820">
                  <c:v>1.5211361646652222</c:v>
                </c:pt>
                <c:pt idx="821">
                  <c:v>1.5544089078903198</c:v>
                </c:pt>
                <c:pt idx="822">
                  <c:v>1.5886521339416504</c:v>
                </c:pt>
                <c:pt idx="823">
                  <c:v>1.6238511800765991</c:v>
                </c:pt>
                <c:pt idx="824">
                  <c:v>1.6599993705749512</c:v>
                </c:pt>
                <c:pt idx="825">
                  <c:v>1.69709312915802</c:v>
                </c:pt>
                <c:pt idx="826">
                  <c:v>1.7351217269897461</c:v>
                </c:pt>
                <c:pt idx="827">
                  <c:v>1.7740747928619385</c:v>
                </c:pt>
                <c:pt idx="828">
                  <c:v>1.8139488697052002</c:v>
                </c:pt>
                <c:pt idx="829">
                  <c:v>1.8547405004501343</c:v>
                </c:pt>
                <c:pt idx="830">
                  <c:v>1.8964318037033081</c:v>
                </c:pt>
                <c:pt idx="831">
                  <c:v>1.9390193223953247</c:v>
                </c:pt>
                <c:pt idx="832">
                  <c:v>1.9824893474578857</c:v>
                </c:pt>
                <c:pt idx="833">
                  <c:v>2.0268378257751465</c:v>
                </c:pt>
                <c:pt idx="834">
                  <c:v>2.0720441341400146</c:v>
                </c:pt>
                <c:pt idx="835">
                  <c:v>2.1181116104125977</c:v>
                </c:pt>
                <c:pt idx="836">
                  <c:v>2.1650176048278809</c:v>
                </c:pt>
                <c:pt idx="837">
                  <c:v>2.2127563953399658</c:v>
                </c:pt>
                <c:pt idx="838">
                  <c:v>2.2613193988800049</c:v>
                </c:pt>
                <c:pt idx="839">
                  <c:v>2.3106944561004639</c:v>
                </c:pt>
                <c:pt idx="840">
                  <c:v>2.3608710765838623</c:v>
                </c:pt>
                <c:pt idx="841">
                  <c:v>2.4118437767028809</c:v>
                </c:pt>
                <c:pt idx="842">
                  <c:v>2.4635982513427734</c:v>
                </c:pt>
                <c:pt idx="843">
                  <c:v>2.5161299705505371</c:v>
                </c:pt>
                <c:pt idx="844">
                  <c:v>2.5694224834442139</c:v>
                </c:pt>
                <c:pt idx="845">
                  <c:v>2.6234622001647949</c:v>
                </c:pt>
                <c:pt idx="846">
                  <c:v>2.6782345771789551</c:v>
                </c:pt>
                <c:pt idx="847">
                  <c:v>2.7337327003479004</c:v>
                </c:pt>
                <c:pt idx="848">
                  <c:v>2.7899441719055176</c:v>
                </c:pt>
                <c:pt idx="849">
                  <c:v>2.846987247467041</c:v>
                </c:pt>
                <c:pt idx="850">
                  <c:v>2.9047102928161621</c:v>
                </c:pt>
                <c:pt idx="851">
                  <c:v>2.9631035327911377</c:v>
                </c:pt>
                <c:pt idx="852">
                  <c:v>3.022153377532959</c:v>
                </c:pt>
                <c:pt idx="853">
                  <c:v>3.0818486213684082</c:v>
                </c:pt>
                <c:pt idx="854">
                  <c:v>3.1421780586242676</c:v>
                </c:pt>
                <c:pt idx="855">
                  <c:v>3.2031314373016357</c:v>
                </c:pt>
                <c:pt idx="856">
                  <c:v>3.264686107635498</c:v>
                </c:pt>
                <c:pt idx="857">
                  <c:v>3.3268346786499023</c:v>
                </c:pt>
                <c:pt idx="858">
                  <c:v>3.3895595073699951</c:v>
                </c:pt>
                <c:pt idx="859">
                  <c:v>3.4528486728668213</c:v>
                </c:pt>
                <c:pt idx="860">
                  <c:v>3.5166773796081543</c:v>
                </c:pt>
                <c:pt idx="861">
                  <c:v>3.581040620803833</c:v>
                </c:pt>
                <c:pt idx="862">
                  <c:v>3.6459274291992188</c:v>
                </c:pt>
                <c:pt idx="863">
                  <c:v>3.7113220691680908</c:v>
                </c:pt>
                <c:pt idx="864">
                  <c:v>3.7772121429443359</c:v>
                </c:pt>
                <c:pt idx="865">
                  <c:v>3.8435699939727783</c:v>
                </c:pt>
                <c:pt idx="866">
                  <c:v>3.9103968143463135</c:v>
                </c:pt>
                <c:pt idx="867">
                  <c:v>3.9776687622070313</c:v>
                </c:pt>
                <c:pt idx="868">
                  <c:v>4.045372486114502</c:v>
                </c:pt>
                <c:pt idx="869">
                  <c:v>4.1134963035583496</c:v>
                </c:pt>
                <c:pt idx="870">
                  <c:v>4.1820235252380371</c:v>
                </c:pt>
                <c:pt idx="871">
                  <c:v>4.2509384155273438</c:v>
                </c:pt>
                <c:pt idx="872">
                  <c:v>4.3202309608459473</c:v>
                </c:pt>
                <c:pt idx="873">
                  <c:v>4.3898773193359375</c:v>
                </c:pt>
                <c:pt idx="874">
                  <c:v>4.4598641395568848</c:v>
                </c:pt>
                <c:pt idx="875">
                  <c:v>4.5301780700683594</c:v>
                </c:pt>
                <c:pt idx="876">
                  <c:v>4.6008028984069824</c:v>
                </c:pt>
                <c:pt idx="877">
                  <c:v>4.6717195510864258</c:v>
                </c:pt>
                <c:pt idx="878">
                  <c:v>4.7429051399230957</c:v>
                </c:pt>
                <c:pt idx="879">
                  <c:v>4.8143596649169922</c:v>
                </c:pt>
                <c:pt idx="880">
                  <c:v>4.8860516548156738</c:v>
                </c:pt>
                <c:pt idx="881">
                  <c:v>4.9579610824584961</c:v>
                </c:pt>
                <c:pt idx="882">
                  <c:v>5.0300798416137695</c:v>
                </c:pt>
                <c:pt idx="883">
                  <c:v>5.1023921966552734</c:v>
                </c:pt>
                <c:pt idx="884">
                  <c:v>5.1748661994934082</c:v>
                </c:pt>
                <c:pt idx="885">
                  <c:v>5.2474980354309082</c:v>
                </c:pt>
                <c:pt idx="886">
                  <c:v>5.3202619552612305</c:v>
                </c:pt>
                <c:pt idx="887">
                  <c:v>5.3931417465209961</c:v>
                </c:pt>
                <c:pt idx="888">
                  <c:v>5.4661235809326172</c:v>
                </c:pt>
                <c:pt idx="889">
                  <c:v>5.5391807556152344</c:v>
                </c:pt>
                <c:pt idx="890">
                  <c:v>5.6123065948486328</c:v>
                </c:pt>
                <c:pt idx="891">
                  <c:v>5.6854782104492188</c:v>
                </c:pt>
                <c:pt idx="892">
                  <c:v>5.7586793899536133</c:v>
                </c:pt>
                <c:pt idx="893">
                  <c:v>5.8318934440612793</c:v>
                </c:pt>
                <c:pt idx="894">
                  <c:v>5.905116081237793</c:v>
                </c:pt>
                <c:pt idx="895">
                  <c:v>5.9783172607421875</c:v>
                </c:pt>
                <c:pt idx="896">
                  <c:v>6.0515031814575195</c:v>
                </c:pt>
                <c:pt idx="897">
                  <c:v>6.1239824295043945</c:v>
                </c:pt>
                <c:pt idx="898">
                  <c:v>6.1956758499145508</c:v>
                </c:pt>
                <c:pt idx="899">
                  <c:v>6.2672038078308105</c:v>
                </c:pt>
                <c:pt idx="900">
                  <c:v>6.3385653495788574</c:v>
                </c:pt>
                <c:pt idx="901">
                  <c:v>6.4097509384155273</c:v>
                </c:pt>
                <c:pt idx="902">
                  <c:v>6.480771541595459</c:v>
                </c:pt>
                <c:pt idx="903">
                  <c:v>6.5516033172607422</c:v>
                </c:pt>
                <c:pt idx="904">
                  <c:v>6.6222476959228516</c:v>
                </c:pt>
                <c:pt idx="905">
                  <c:v>6.6927003860473633</c:v>
                </c:pt>
                <c:pt idx="906">
                  <c:v>6.7629528045654297</c:v>
                </c:pt>
                <c:pt idx="907">
                  <c:v>6.8329997062683105</c:v>
                </c:pt>
                <c:pt idx="908">
                  <c:v>6.9028439521789551</c:v>
                </c:pt>
                <c:pt idx="909">
                  <c:v>6.97247314453125</c:v>
                </c:pt>
                <c:pt idx="910">
                  <c:v>7.0418920516967773</c:v>
                </c:pt>
                <c:pt idx="911">
                  <c:v>7.1111001968383789</c:v>
                </c:pt>
                <c:pt idx="912">
                  <c:v>7.180088996887207</c:v>
                </c:pt>
                <c:pt idx="913">
                  <c:v>7.2488689422607422</c:v>
                </c:pt>
                <c:pt idx="914">
                  <c:v>7.3174343109130859</c:v>
                </c:pt>
                <c:pt idx="915">
                  <c:v>7.3857741355895996</c:v>
                </c:pt>
                <c:pt idx="916">
                  <c:v>7.4539003372192383</c:v>
                </c:pt>
                <c:pt idx="917">
                  <c:v>7.521794319152832</c:v>
                </c:pt>
                <c:pt idx="918">
                  <c:v>7.5894598960876465</c:v>
                </c:pt>
                <c:pt idx="919">
                  <c:v>7.6568889617919922</c:v>
                </c:pt>
                <c:pt idx="920">
                  <c:v>7.7240872383117676</c:v>
                </c:pt>
                <c:pt idx="921">
                  <c:v>7.7910408973693848</c:v>
                </c:pt>
                <c:pt idx="922">
                  <c:v>7.8577585220336914</c:v>
                </c:pt>
                <c:pt idx="923">
                  <c:v>7.9242291450500488</c:v>
                </c:pt>
                <c:pt idx="924">
                  <c:v>7.9904532432556152</c:v>
                </c:pt>
                <c:pt idx="925">
                  <c:v>8.0564241409301758</c:v>
                </c:pt>
                <c:pt idx="926">
                  <c:v>8.1221551895141602</c:v>
                </c:pt>
                <c:pt idx="927">
                  <c:v>8.187626838684082</c:v>
                </c:pt>
                <c:pt idx="928">
                  <c:v>8.2528419494628906</c:v>
                </c:pt>
                <c:pt idx="929">
                  <c:v>8.317784309387207</c:v>
                </c:pt>
                <c:pt idx="930">
                  <c:v>8.3824682235717773</c:v>
                </c:pt>
                <c:pt idx="931">
                  <c:v>8.4468803405761719</c:v>
                </c:pt>
                <c:pt idx="932">
                  <c:v>8.5110111236572266</c:v>
                </c:pt>
                <c:pt idx="933">
                  <c:v>8.5748577117919922</c:v>
                </c:pt>
                <c:pt idx="934">
                  <c:v>8.6384134292602539</c:v>
                </c:pt>
                <c:pt idx="935">
                  <c:v>8.7016706466674805</c:v>
                </c:pt>
                <c:pt idx="936">
                  <c:v>8.7646408081054688</c:v>
                </c:pt>
                <c:pt idx="937">
                  <c:v>8.8272991180419922</c:v>
                </c:pt>
                <c:pt idx="938">
                  <c:v>8.8896598815917969</c:v>
                </c:pt>
                <c:pt idx="939">
                  <c:v>8.9517087936401367</c:v>
                </c:pt>
                <c:pt idx="940">
                  <c:v>9.0134401321411133</c:v>
                </c:pt>
                <c:pt idx="941">
                  <c:v>9.0748472213745117</c:v>
                </c:pt>
                <c:pt idx="942">
                  <c:v>9.1359214782714844</c:v>
                </c:pt>
                <c:pt idx="943">
                  <c:v>9.1966590881347656</c:v>
                </c:pt>
                <c:pt idx="944">
                  <c:v>9.2570486068725586</c:v>
                </c:pt>
                <c:pt idx="945">
                  <c:v>9.3170900344848633</c:v>
                </c:pt>
                <c:pt idx="946">
                  <c:v>9.3767776489257813</c:v>
                </c:pt>
                <c:pt idx="947">
                  <c:v>9.4360952377319336</c:v>
                </c:pt>
                <c:pt idx="948">
                  <c:v>9.4950523376464844</c:v>
                </c:pt>
                <c:pt idx="949">
                  <c:v>9.5536260604858398</c:v>
                </c:pt>
                <c:pt idx="950">
                  <c:v>9.6118230819702148</c:v>
                </c:pt>
                <c:pt idx="951">
                  <c:v>9.6696348190307617</c:v>
                </c:pt>
                <c:pt idx="952">
                  <c:v>9.7270526885986328</c:v>
                </c:pt>
                <c:pt idx="953">
                  <c:v>9.7840690612792969</c:v>
                </c:pt>
                <c:pt idx="954">
                  <c:v>9.8406810760498047</c:v>
                </c:pt>
                <c:pt idx="955">
                  <c:v>9.896885871887207</c:v>
                </c:pt>
                <c:pt idx="956">
                  <c:v>9.952662467956543</c:v>
                </c:pt>
                <c:pt idx="957">
                  <c:v>10.008015632629395</c:v>
                </c:pt>
                <c:pt idx="958">
                  <c:v>10.062932968139648</c:v>
                </c:pt>
                <c:pt idx="959">
                  <c:v>10.117414474487305</c:v>
                </c:pt>
                <c:pt idx="960">
                  <c:v>10.171448707580566</c:v>
                </c:pt>
                <c:pt idx="961">
                  <c:v>10.225030899047852</c:v>
                </c:pt>
                <c:pt idx="962">
                  <c:v>10.278157234191895</c:v>
                </c:pt>
                <c:pt idx="963">
                  <c:v>10.330818176269531</c:v>
                </c:pt>
                <c:pt idx="964">
                  <c:v>10.383016586303711</c:v>
                </c:pt>
                <c:pt idx="965">
                  <c:v>10.434734344482422</c:v>
                </c:pt>
                <c:pt idx="966">
                  <c:v>10.485973358154297</c:v>
                </c:pt>
                <c:pt idx="967">
                  <c:v>10.536731719970703</c:v>
                </c:pt>
                <c:pt idx="968">
                  <c:v>10.58699893951416</c:v>
                </c:pt>
                <c:pt idx="969">
                  <c:v>10.636767387390137</c:v>
                </c:pt>
                <c:pt idx="970">
                  <c:v>10.686029434204102</c:v>
                </c:pt>
                <c:pt idx="971">
                  <c:v>10.734781265258789</c:v>
                </c:pt>
                <c:pt idx="972">
                  <c:v>10.783022880554199</c:v>
                </c:pt>
                <c:pt idx="973">
                  <c:v>10.830744743347168</c:v>
                </c:pt>
                <c:pt idx="974">
                  <c:v>10.87794303894043</c:v>
                </c:pt>
                <c:pt idx="975">
                  <c:v>10.924614906311035</c:v>
                </c:pt>
                <c:pt idx="976">
                  <c:v>10.970756530761719</c:v>
                </c:pt>
                <c:pt idx="977">
                  <c:v>11.016363143920898</c:v>
                </c:pt>
                <c:pt idx="978">
                  <c:v>11.06142520904541</c:v>
                </c:pt>
                <c:pt idx="979">
                  <c:v>11.10594654083252</c:v>
                </c:pt>
                <c:pt idx="980">
                  <c:v>11.149914741516113</c:v>
                </c:pt>
                <c:pt idx="981">
                  <c:v>11.193330764770508</c:v>
                </c:pt>
                <c:pt idx="982">
                  <c:v>11.236188888549805</c:v>
                </c:pt>
                <c:pt idx="983">
                  <c:v>11.278486251831055</c:v>
                </c:pt>
                <c:pt idx="984">
                  <c:v>11.320215225219727</c:v>
                </c:pt>
                <c:pt idx="985">
                  <c:v>11.361373901367188</c:v>
                </c:pt>
                <c:pt idx="986">
                  <c:v>11.40196418762207</c:v>
                </c:pt>
                <c:pt idx="987">
                  <c:v>11.441975593566895</c:v>
                </c:pt>
                <c:pt idx="988">
                  <c:v>11.481410026550293</c:v>
                </c:pt>
                <c:pt idx="989">
                  <c:v>11.520263671875</c:v>
                </c:pt>
                <c:pt idx="990">
                  <c:v>11.558530807495117</c:v>
                </c:pt>
                <c:pt idx="991">
                  <c:v>11.596210479736328</c:v>
                </c:pt>
                <c:pt idx="992">
                  <c:v>11.633295059204102</c:v>
                </c:pt>
                <c:pt idx="993">
                  <c:v>11.669790267944336</c:v>
                </c:pt>
                <c:pt idx="994">
                  <c:v>11.705684661865234</c:v>
                </c:pt>
                <c:pt idx="995">
                  <c:v>11.740976333618164</c:v>
                </c:pt>
                <c:pt idx="996">
                  <c:v>11.775668144226074</c:v>
                </c:pt>
                <c:pt idx="997">
                  <c:v>11.809756278991699</c:v>
                </c:pt>
                <c:pt idx="998">
                  <c:v>11.843236923217773</c:v>
                </c:pt>
                <c:pt idx="999">
                  <c:v>11.876105308532715</c:v>
                </c:pt>
                <c:pt idx="1000">
                  <c:v>11.908357620239258</c:v>
                </c:pt>
                <c:pt idx="1001">
                  <c:v>11.939999580383301</c:v>
                </c:pt>
                <c:pt idx="1002">
                  <c:v>11.971024513244629</c:v>
                </c:pt>
                <c:pt idx="1003">
                  <c:v>12.001430511474609</c:v>
                </c:pt>
                <c:pt idx="1004">
                  <c:v>12.03121280670166</c:v>
                </c:pt>
                <c:pt idx="1005">
                  <c:v>12.060372352600098</c:v>
                </c:pt>
                <c:pt idx="1006">
                  <c:v>12.088903427124023</c:v>
                </c:pt>
                <c:pt idx="1007">
                  <c:v>12.116806983947754</c:v>
                </c:pt>
                <c:pt idx="1008">
                  <c:v>12.14400577545166</c:v>
                </c:pt>
                <c:pt idx="1009">
                  <c:v>12.170493125915527</c:v>
                </c:pt>
                <c:pt idx="1010">
                  <c:v>12.196342468261719</c:v>
                </c:pt>
                <c:pt idx="1011">
                  <c:v>12.221556663513184</c:v>
                </c:pt>
                <c:pt idx="1012">
                  <c:v>12.246129989624023</c:v>
                </c:pt>
                <c:pt idx="1013">
                  <c:v>12.270064353942871</c:v>
                </c:pt>
                <c:pt idx="1014">
                  <c:v>12.293354034423828</c:v>
                </c:pt>
                <c:pt idx="1015">
                  <c:v>12.316006660461426</c:v>
                </c:pt>
                <c:pt idx="1016">
                  <c:v>12.338013648986816</c:v>
                </c:pt>
                <c:pt idx="1017">
                  <c:v>12.359379768371582</c:v>
                </c:pt>
                <c:pt idx="1018">
                  <c:v>12.380100250244141</c:v>
                </c:pt>
                <c:pt idx="1019">
                  <c:v>12.400177955627441</c:v>
                </c:pt>
                <c:pt idx="1020">
                  <c:v>12.419607162475586</c:v>
                </c:pt>
                <c:pt idx="1021">
                  <c:v>12.438392639160156</c:v>
                </c:pt>
                <c:pt idx="1022">
                  <c:v>12.456528663635254</c:v>
                </c:pt>
                <c:pt idx="1023">
                  <c:v>12.474021911621094</c:v>
                </c:pt>
                <c:pt idx="1024">
                  <c:v>12.490860939025879</c:v>
                </c:pt>
                <c:pt idx="1025">
                  <c:v>12.507055282592773</c:v>
                </c:pt>
                <c:pt idx="1026">
                  <c:v>12.522602081298828</c:v>
                </c:pt>
                <c:pt idx="1027">
                  <c:v>12.537498474121094</c:v>
                </c:pt>
                <c:pt idx="1028">
                  <c:v>12.551741600036621</c:v>
                </c:pt>
                <c:pt idx="1029">
                  <c:v>12.565335273742676</c:v>
                </c:pt>
                <c:pt idx="1030">
                  <c:v>12.578279495239258</c:v>
                </c:pt>
                <c:pt idx="1031">
                  <c:v>12.590569496154785</c:v>
                </c:pt>
                <c:pt idx="1032">
                  <c:v>12.602209091186523</c:v>
                </c:pt>
                <c:pt idx="1033">
                  <c:v>12.613195419311523</c:v>
                </c:pt>
                <c:pt idx="1034">
                  <c:v>12.623531341552734</c:v>
                </c:pt>
                <c:pt idx="1035">
                  <c:v>12.633212089538574</c:v>
                </c:pt>
                <c:pt idx="1036">
                  <c:v>12.642237663269043</c:v>
                </c:pt>
                <c:pt idx="1037">
                  <c:v>12.650609016418457</c:v>
                </c:pt>
                <c:pt idx="1038">
                  <c:v>12.658329963684082</c:v>
                </c:pt>
                <c:pt idx="1039">
                  <c:v>12.66539478302002</c:v>
                </c:pt>
                <c:pt idx="1040">
                  <c:v>12.671802520751953</c:v>
                </c:pt>
                <c:pt idx="1041">
                  <c:v>12.677556991577148</c:v>
                </c:pt>
                <c:pt idx="1042">
                  <c:v>12.682655334472656</c:v>
                </c:pt>
              </c:numCache>
              <c:extLst xmlns:c15="http://schemas.microsoft.com/office/drawing/2012/chart"/>
            </c:numRef>
          </c:xVal>
          <c:yVal>
            <c:numRef>
              <c:f>'Graphs Task 1'!$AH$2:$AH$1044</c:f>
              <c:numCache>
                <c:formatCode>General</c:formatCode>
                <c:ptCount val="1043"/>
                <c:pt idx="0">
                  <c:v>4.2809224128723145</c:v>
                </c:pt>
                <c:pt idx="1">
                  <c:v>4.2478256225585938</c:v>
                </c:pt>
                <c:pt idx="2">
                  <c:v>4.2145581245422363</c:v>
                </c:pt>
                <c:pt idx="3">
                  <c:v>4.181128978729248</c:v>
                </c:pt>
                <c:pt idx="4">
                  <c:v>4.1475448608398438</c:v>
                </c:pt>
                <c:pt idx="5">
                  <c:v>4.1138167381286621</c:v>
                </c:pt>
                <c:pt idx="6">
                  <c:v>4.079948902130127</c:v>
                </c:pt>
                <c:pt idx="7">
                  <c:v>4.0459432601928711</c:v>
                </c:pt>
                <c:pt idx="8">
                  <c:v>4.0118041038513184</c:v>
                </c:pt>
                <c:pt idx="9">
                  <c:v>3.9776983261108398</c:v>
                </c:pt>
                <c:pt idx="10">
                  <c:v>3.9436936378479004</c:v>
                </c:pt>
                <c:pt idx="11">
                  <c:v>3.9097979068756104</c:v>
                </c:pt>
                <c:pt idx="12">
                  <c:v>3.8760204315185547</c:v>
                </c:pt>
                <c:pt idx="13">
                  <c:v>3.8423738479614258</c:v>
                </c:pt>
                <c:pt idx="14">
                  <c:v>3.8087167739868164</c:v>
                </c:pt>
                <c:pt idx="15">
                  <c:v>3.7752034664154053</c:v>
                </c:pt>
                <c:pt idx="16">
                  <c:v>3.741849422454834</c:v>
                </c:pt>
                <c:pt idx="17">
                  <c:v>3.7086608409881592</c:v>
                </c:pt>
                <c:pt idx="18">
                  <c:v>3.6756412982940674</c:v>
                </c:pt>
                <c:pt idx="19">
                  <c:v>3.6427936553955078</c:v>
                </c:pt>
                <c:pt idx="20">
                  <c:v>3.6101229190826416</c:v>
                </c:pt>
                <c:pt idx="21">
                  <c:v>3.5776300430297852</c:v>
                </c:pt>
                <c:pt idx="22">
                  <c:v>3.5453205108642578</c:v>
                </c:pt>
                <c:pt idx="23">
                  <c:v>3.5131950378417969</c:v>
                </c:pt>
                <c:pt idx="24">
                  <c:v>3.4812619686126709</c:v>
                </c:pt>
                <c:pt idx="25">
                  <c:v>3.4495244026184082</c:v>
                </c:pt>
                <c:pt idx="26">
                  <c:v>3.4179835319519043</c:v>
                </c:pt>
                <c:pt idx="27">
                  <c:v>3.3866477012634277</c:v>
                </c:pt>
                <c:pt idx="28">
                  <c:v>3.3555150032043457</c:v>
                </c:pt>
                <c:pt idx="29">
                  <c:v>3.3245868682861328</c:v>
                </c:pt>
                <c:pt idx="30">
                  <c:v>3.293872594833374</c:v>
                </c:pt>
                <c:pt idx="31">
                  <c:v>3.2633724212646484</c:v>
                </c:pt>
                <c:pt idx="32">
                  <c:v>3.2330906391143799</c:v>
                </c:pt>
                <c:pt idx="33">
                  <c:v>3.2030422687530518</c:v>
                </c:pt>
                <c:pt idx="34">
                  <c:v>3.1732866764068604</c:v>
                </c:pt>
                <c:pt idx="35">
                  <c:v>3.1437888145446777</c:v>
                </c:pt>
                <c:pt idx="36">
                  <c:v>3.1145105361938477</c:v>
                </c:pt>
                <c:pt idx="37">
                  <c:v>3.0854644775390625</c:v>
                </c:pt>
                <c:pt idx="38">
                  <c:v>3.0566534996032715</c:v>
                </c:pt>
                <c:pt idx="39">
                  <c:v>3.0280659198760986</c:v>
                </c:pt>
                <c:pt idx="40">
                  <c:v>2.9997210502624512</c:v>
                </c:pt>
                <c:pt idx="41">
                  <c:v>2.9716227054595947</c:v>
                </c:pt>
                <c:pt idx="42">
                  <c:v>2.943774938583374</c:v>
                </c:pt>
                <c:pt idx="43">
                  <c:v>2.91617751121521</c:v>
                </c:pt>
                <c:pt idx="44">
                  <c:v>2.8888354301452637</c:v>
                </c:pt>
                <c:pt idx="45">
                  <c:v>2.8616912364959717</c:v>
                </c:pt>
                <c:pt idx="46">
                  <c:v>2.8347580432891846</c:v>
                </c:pt>
                <c:pt idx="47">
                  <c:v>2.8080956935882568</c:v>
                </c:pt>
                <c:pt idx="48">
                  <c:v>2.7817032337188721</c:v>
                </c:pt>
                <c:pt idx="49">
                  <c:v>2.7556049823760986</c:v>
                </c:pt>
                <c:pt idx="50">
                  <c:v>2.7298269271850586</c:v>
                </c:pt>
                <c:pt idx="51">
                  <c:v>2.7043771743774414</c:v>
                </c:pt>
                <c:pt idx="52">
                  <c:v>2.6792476177215576</c:v>
                </c:pt>
                <c:pt idx="53">
                  <c:v>2.6544365882873535</c:v>
                </c:pt>
                <c:pt idx="54">
                  <c:v>2.6299488544464111</c:v>
                </c:pt>
                <c:pt idx="55">
                  <c:v>2.6057817935943604</c:v>
                </c:pt>
                <c:pt idx="56">
                  <c:v>2.5819377899169922</c:v>
                </c:pt>
                <c:pt idx="57">
                  <c:v>2.5584142208099365</c:v>
                </c:pt>
                <c:pt idx="58">
                  <c:v>2.5352118015289307</c:v>
                </c:pt>
                <c:pt idx="59">
                  <c:v>2.5123310089111328</c:v>
                </c:pt>
                <c:pt idx="60">
                  <c:v>2.4897735118865967</c:v>
                </c:pt>
                <c:pt idx="61">
                  <c:v>2.4675374031066895</c:v>
                </c:pt>
                <c:pt idx="62">
                  <c:v>2.4456214904785156</c:v>
                </c:pt>
                <c:pt idx="63">
                  <c:v>2.4240264892578125</c:v>
                </c:pt>
                <c:pt idx="64">
                  <c:v>2.4027512073516846</c:v>
                </c:pt>
                <c:pt idx="65">
                  <c:v>2.381793737411499</c:v>
                </c:pt>
                <c:pt idx="66">
                  <c:v>2.3611545562744141</c:v>
                </c:pt>
                <c:pt idx="67">
                  <c:v>2.3408291339874268</c:v>
                </c:pt>
                <c:pt idx="68">
                  <c:v>2.3208186626434326</c:v>
                </c:pt>
                <c:pt idx="69">
                  <c:v>2.301119327545166</c:v>
                </c:pt>
                <c:pt idx="70">
                  <c:v>2.2817313671112061</c:v>
                </c:pt>
                <c:pt idx="71">
                  <c:v>2.2625410556793213</c:v>
                </c:pt>
                <c:pt idx="72">
                  <c:v>2.2436723709106445</c:v>
                </c:pt>
                <c:pt idx="73">
                  <c:v>2.2251191139221191</c:v>
                </c:pt>
                <c:pt idx="74">
                  <c:v>2.2068822383880615</c:v>
                </c:pt>
                <c:pt idx="75">
                  <c:v>2.1889569759368896</c:v>
                </c:pt>
                <c:pt idx="76">
                  <c:v>2.1713478565216064</c:v>
                </c:pt>
                <c:pt idx="77">
                  <c:v>2.154055118560791</c:v>
                </c:pt>
                <c:pt idx="78">
                  <c:v>2.1370794773101807</c:v>
                </c:pt>
                <c:pt idx="79">
                  <c:v>2.1204118728637695</c:v>
                </c:pt>
                <c:pt idx="80">
                  <c:v>2.1039848327636719</c:v>
                </c:pt>
                <c:pt idx="81">
                  <c:v>2.0878682136535645</c:v>
                </c:pt>
                <c:pt idx="82">
                  <c:v>2.0720560550689697</c:v>
                </c:pt>
                <c:pt idx="83">
                  <c:v>2.0565414428710938</c:v>
                </c:pt>
                <c:pt idx="84">
                  <c:v>2.0413210391998291</c:v>
                </c:pt>
                <c:pt idx="85">
                  <c:v>2.0263917446136475</c:v>
                </c:pt>
                <c:pt idx="86">
                  <c:v>2.0117456912994385</c:v>
                </c:pt>
                <c:pt idx="87">
                  <c:v>1.9973820447921753</c:v>
                </c:pt>
                <c:pt idx="88">
                  <c:v>1.9832967519760132</c:v>
                </c:pt>
                <c:pt idx="89">
                  <c:v>1.969484806060791</c:v>
                </c:pt>
                <c:pt idx="90">
                  <c:v>1.9559440612792969</c:v>
                </c:pt>
                <c:pt idx="91">
                  <c:v>1.9426685571670532</c:v>
                </c:pt>
                <c:pt idx="92">
                  <c:v>1.9296556711196899</c:v>
                </c:pt>
                <c:pt idx="93">
                  <c:v>1.9169021844863892</c:v>
                </c:pt>
                <c:pt idx="94">
                  <c:v>1.9044030904769897</c:v>
                </c:pt>
                <c:pt idx="95">
                  <c:v>1.8921520709991455</c:v>
                </c:pt>
                <c:pt idx="96">
                  <c:v>1.8801449537277222</c:v>
                </c:pt>
                <c:pt idx="97">
                  <c:v>1.8683784008026123</c:v>
                </c:pt>
                <c:pt idx="98">
                  <c:v>1.8568480014801025</c:v>
                </c:pt>
                <c:pt idx="99">
                  <c:v>1.8455462455749512</c:v>
                </c:pt>
                <c:pt idx="100">
                  <c:v>1.8344720602035522</c:v>
                </c:pt>
                <c:pt idx="101">
                  <c:v>1.8236209154129028</c:v>
                </c:pt>
                <c:pt idx="102">
                  <c:v>1.8129898309707642</c:v>
                </c:pt>
                <c:pt idx="103">
                  <c:v>1.8025712966918945</c:v>
                </c:pt>
                <c:pt idx="104">
                  <c:v>1.792364239692688</c:v>
                </c:pt>
                <c:pt idx="105">
                  <c:v>1.7823632955551147</c:v>
                </c:pt>
                <c:pt idx="106">
                  <c:v>1.7725621461868286</c:v>
                </c:pt>
                <c:pt idx="107">
                  <c:v>1.7629586458206177</c:v>
                </c:pt>
                <c:pt idx="108">
                  <c:v>1.7535462379455566</c:v>
                </c:pt>
                <c:pt idx="109">
                  <c:v>1.744320273399353</c:v>
                </c:pt>
                <c:pt idx="110">
                  <c:v>1.7352750301361084</c:v>
                </c:pt>
                <c:pt idx="111">
                  <c:v>1.7264072895050049</c:v>
                </c:pt>
                <c:pt idx="112">
                  <c:v>1.7177129983901978</c:v>
                </c:pt>
                <c:pt idx="113">
                  <c:v>1.7091869115829468</c:v>
                </c:pt>
                <c:pt idx="114">
                  <c:v>1.7008270025253296</c:v>
                </c:pt>
                <c:pt idx="115">
                  <c:v>1.6926261186599731</c:v>
                </c:pt>
                <c:pt idx="116">
                  <c:v>1.6845839023590088</c:v>
                </c:pt>
                <c:pt idx="117">
                  <c:v>1.6766915321350098</c:v>
                </c:pt>
                <c:pt idx="118">
                  <c:v>1.668948769569397</c:v>
                </c:pt>
                <c:pt idx="119">
                  <c:v>1.6613485813140869</c:v>
                </c:pt>
                <c:pt idx="120">
                  <c:v>1.6538866758346558</c:v>
                </c:pt>
                <c:pt idx="121">
                  <c:v>1.646558403968811</c:v>
                </c:pt>
                <c:pt idx="122">
                  <c:v>1.6393609046936035</c:v>
                </c:pt>
                <c:pt idx="123">
                  <c:v>1.6322860717773438</c:v>
                </c:pt>
                <c:pt idx="124">
                  <c:v>1.6253335475921631</c:v>
                </c:pt>
                <c:pt idx="125">
                  <c:v>1.618497371673584</c:v>
                </c:pt>
                <c:pt idx="126">
                  <c:v>1.6117730140686035</c:v>
                </c:pt>
                <c:pt idx="127">
                  <c:v>1.6051576137542725</c:v>
                </c:pt>
                <c:pt idx="128">
                  <c:v>1.598646879196167</c:v>
                </c:pt>
                <c:pt idx="129">
                  <c:v>1.5922389030456543</c:v>
                </c:pt>
                <c:pt idx="130">
                  <c:v>1.5859285593032837</c:v>
                </c:pt>
                <c:pt idx="131">
                  <c:v>1.5797107219696045</c:v>
                </c:pt>
                <c:pt idx="132">
                  <c:v>1.5735785961151123</c:v>
                </c:pt>
                <c:pt idx="133">
                  <c:v>1.567486047744751</c:v>
                </c:pt>
                <c:pt idx="134">
                  <c:v>1.5614410638809204</c:v>
                </c:pt>
                <c:pt idx="135">
                  <c:v>1.5554392337799072</c:v>
                </c:pt>
                <c:pt idx="136">
                  <c:v>1.5494742393493652</c:v>
                </c:pt>
                <c:pt idx="137">
                  <c:v>1.5435255765914917</c:v>
                </c:pt>
                <c:pt idx="138">
                  <c:v>1.5375931262969971</c:v>
                </c:pt>
                <c:pt idx="139">
                  <c:v>1.5316703319549561</c:v>
                </c:pt>
                <c:pt idx="140">
                  <c:v>1.525749683380127</c:v>
                </c:pt>
                <c:pt idx="141">
                  <c:v>1.5198309421539307</c:v>
                </c:pt>
                <c:pt idx="142">
                  <c:v>1.5139111280441284</c:v>
                </c:pt>
                <c:pt idx="143">
                  <c:v>1.5079890489578247</c:v>
                </c:pt>
                <c:pt idx="144">
                  <c:v>1.5020649433135986</c:v>
                </c:pt>
                <c:pt idx="145">
                  <c:v>1.4961333274841309</c:v>
                </c:pt>
                <c:pt idx="146">
                  <c:v>1.4901962280273438</c:v>
                </c:pt>
                <c:pt idx="147">
                  <c:v>1.4842461347579956</c:v>
                </c:pt>
                <c:pt idx="148">
                  <c:v>1.4782822132110596</c:v>
                </c:pt>
                <c:pt idx="149">
                  <c:v>1.4722992181777954</c:v>
                </c:pt>
                <c:pt idx="150">
                  <c:v>1.4662958383560181</c:v>
                </c:pt>
                <c:pt idx="151">
                  <c:v>1.4602557420730591</c:v>
                </c:pt>
                <c:pt idx="152">
                  <c:v>1.4541720151901245</c:v>
                </c:pt>
                <c:pt idx="153">
                  <c:v>1.4480515718460083</c:v>
                </c:pt>
                <c:pt idx="154">
                  <c:v>1.441891074180603</c:v>
                </c:pt>
                <c:pt idx="155">
                  <c:v>1.4356842041015625</c:v>
                </c:pt>
                <c:pt idx="156">
                  <c:v>1.4294310808181763</c:v>
                </c:pt>
                <c:pt idx="157">
                  <c:v>1.4231312274932861</c:v>
                </c:pt>
                <c:pt idx="158">
                  <c:v>1.4167801141738892</c:v>
                </c:pt>
                <c:pt idx="159">
                  <c:v>1.4103794097900391</c:v>
                </c:pt>
                <c:pt idx="160">
                  <c:v>1.403921365737915</c:v>
                </c:pt>
                <c:pt idx="161">
                  <c:v>1.3974059820175171</c:v>
                </c:pt>
                <c:pt idx="162">
                  <c:v>1.3908295631408691</c:v>
                </c:pt>
                <c:pt idx="163">
                  <c:v>1.3841899633407593</c:v>
                </c:pt>
                <c:pt idx="164">
                  <c:v>1.3774846792221069</c:v>
                </c:pt>
                <c:pt idx="165">
                  <c:v>1.3707141876220703</c:v>
                </c:pt>
                <c:pt idx="166">
                  <c:v>1.3638676404953003</c:v>
                </c:pt>
                <c:pt idx="167">
                  <c:v>1.356941819190979</c:v>
                </c:pt>
                <c:pt idx="168">
                  <c:v>1.3499345779418945</c:v>
                </c:pt>
                <c:pt idx="169">
                  <c:v>1.3428440093994141</c:v>
                </c:pt>
                <c:pt idx="170">
                  <c:v>1.3356667757034302</c:v>
                </c:pt>
                <c:pt idx="171">
                  <c:v>1.3284052610397339</c:v>
                </c:pt>
                <c:pt idx="172">
                  <c:v>1.3210570812225342</c:v>
                </c:pt>
                <c:pt idx="173">
                  <c:v>1.3136250972747803</c:v>
                </c:pt>
                <c:pt idx="174">
                  <c:v>1.3061037063598633</c:v>
                </c:pt>
                <c:pt idx="175">
                  <c:v>1.2984856367111206</c:v>
                </c:pt>
                <c:pt idx="176">
                  <c:v>1.2907700538635254</c:v>
                </c:pt>
                <c:pt idx="177">
                  <c:v>1.2829580307006836</c:v>
                </c:pt>
                <c:pt idx="178">
                  <c:v>1.2750511169433594</c:v>
                </c:pt>
                <c:pt idx="179">
                  <c:v>1.2670525312423706</c:v>
                </c:pt>
                <c:pt idx="180">
                  <c:v>1.2589659690856934</c:v>
                </c:pt>
                <c:pt idx="181">
                  <c:v>1.2507858276367188</c:v>
                </c:pt>
                <c:pt idx="182">
                  <c:v>1.242516040802002</c:v>
                </c:pt>
                <c:pt idx="183">
                  <c:v>1.2341543436050415</c:v>
                </c:pt>
                <c:pt idx="184">
                  <c:v>1.2257019281387329</c:v>
                </c:pt>
                <c:pt idx="185">
                  <c:v>1.2171580791473389</c:v>
                </c:pt>
                <c:pt idx="186">
                  <c:v>1.2085213661193848</c:v>
                </c:pt>
                <c:pt idx="187">
                  <c:v>1.1997878551483154</c:v>
                </c:pt>
                <c:pt idx="188">
                  <c:v>1.1909583806991577</c:v>
                </c:pt>
                <c:pt idx="189">
                  <c:v>1.182033896446228</c:v>
                </c:pt>
                <c:pt idx="190">
                  <c:v>1.1730016469955444</c:v>
                </c:pt>
                <c:pt idx="191">
                  <c:v>1.1638295650482178</c:v>
                </c:pt>
                <c:pt idx="192">
                  <c:v>1.1545720100402832</c:v>
                </c:pt>
                <c:pt idx="193">
                  <c:v>1.1452393531799316</c:v>
                </c:pt>
                <c:pt idx="194">
                  <c:v>1.1358392238616943</c:v>
                </c:pt>
                <c:pt idx="195">
                  <c:v>1.1263827085494995</c:v>
                </c:pt>
                <c:pt idx="196">
                  <c:v>1.1168826818466187</c:v>
                </c:pt>
                <c:pt idx="197">
                  <c:v>1.1073503494262695</c:v>
                </c:pt>
                <c:pt idx="198">
                  <c:v>1.0978001356124878</c:v>
                </c:pt>
                <c:pt idx="199">
                  <c:v>1.088253378868103</c:v>
                </c:pt>
                <c:pt idx="200">
                  <c:v>1.0787205696105957</c:v>
                </c:pt>
                <c:pt idx="201">
                  <c:v>1.069223165512085</c:v>
                </c:pt>
                <c:pt idx="202">
                  <c:v>1.0597769021987915</c:v>
                </c:pt>
                <c:pt idx="203">
                  <c:v>1.0503946542739868</c:v>
                </c:pt>
                <c:pt idx="204">
                  <c:v>1.0411007404327393</c:v>
                </c:pt>
                <c:pt idx="205">
                  <c:v>1.0319094657897949</c:v>
                </c:pt>
                <c:pt idx="206">
                  <c:v>1.0228366851806641</c:v>
                </c:pt>
                <c:pt idx="207">
                  <c:v>1.0138952732086182</c:v>
                </c:pt>
                <c:pt idx="208">
                  <c:v>1.005097508430481</c:v>
                </c:pt>
                <c:pt idx="209">
                  <c:v>0.99646055698394775</c:v>
                </c:pt>
                <c:pt idx="210">
                  <c:v>0.9879986047744751</c:v>
                </c:pt>
                <c:pt idx="211">
                  <c:v>0.97972524166107178</c:v>
                </c:pt>
                <c:pt idx="212">
                  <c:v>0.97163057327270508</c:v>
                </c:pt>
                <c:pt idx="213">
                  <c:v>0.96360325813293457</c:v>
                </c:pt>
                <c:pt idx="214">
                  <c:v>0.95563280582427979</c:v>
                </c:pt>
                <c:pt idx="215">
                  <c:v>0.9477352499961853</c:v>
                </c:pt>
                <c:pt idx="216">
                  <c:v>0.93992352485656738</c:v>
                </c:pt>
                <c:pt idx="217">
                  <c:v>0.93220061063766479</c:v>
                </c:pt>
                <c:pt idx="218">
                  <c:v>0.92456978559494019</c:v>
                </c:pt>
                <c:pt idx="219">
                  <c:v>0.91702133417129517</c:v>
                </c:pt>
                <c:pt idx="220">
                  <c:v>0.90954583883285522</c:v>
                </c:pt>
                <c:pt idx="221">
                  <c:v>0.90213841199874878</c:v>
                </c:pt>
                <c:pt idx="222">
                  <c:v>0.89483165740966797</c:v>
                </c:pt>
                <c:pt idx="223">
                  <c:v>0.88751876354217529</c:v>
                </c:pt>
                <c:pt idx="224">
                  <c:v>0.88019591569900513</c:v>
                </c:pt>
                <c:pt idx="225">
                  <c:v>0.87296408414840698</c:v>
                </c:pt>
                <c:pt idx="226">
                  <c:v>0.86588835716247559</c:v>
                </c:pt>
                <c:pt idx="227">
                  <c:v>0.8589935302734375</c:v>
                </c:pt>
                <c:pt idx="228">
                  <c:v>0.85223609209060669</c:v>
                </c:pt>
                <c:pt idx="229">
                  <c:v>0.84562653303146362</c:v>
                </c:pt>
                <c:pt idx="230">
                  <c:v>0.83908635377883911</c:v>
                </c:pt>
                <c:pt idx="231">
                  <c:v>0.8327261209487915</c:v>
                </c:pt>
                <c:pt idx="232">
                  <c:v>0.82654982805252075</c:v>
                </c:pt>
                <c:pt idx="233">
                  <c:v>0.8205721378326416</c:v>
                </c:pt>
                <c:pt idx="234">
                  <c:v>0.81479787826538086</c:v>
                </c:pt>
                <c:pt idx="235">
                  <c:v>0.80923342704772949</c:v>
                </c:pt>
                <c:pt idx="236">
                  <c:v>0.8038908839225769</c:v>
                </c:pt>
                <c:pt idx="237">
                  <c:v>0.79890936613082886</c:v>
                </c:pt>
                <c:pt idx="238">
                  <c:v>0.7939268946647644</c:v>
                </c:pt>
                <c:pt idx="239">
                  <c:v>0.78916412591934204</c:v>
                </c:pt>
                <c:pt idx="240">
                  <c:v>0.7845950722694397</c:v>
                </c:pt>
                <c:pt idx="241">
                  <c:v>0.78025251626968384</c:v>
                </c:pt>
                <c:pt idx="242">
                  <c:v>0.77612888813018799</c:v>
                </c:pt>
                <c:pt idx="243">
                  <c:v>0.7722124457359314</c:v>
                </c:pt>
                <c:pt idx="244">
                  <c:v>0.76848149299621582</c:v>
                </c:pt>
                <c:pt idx="245">
                  <c:v>0.76491296291351318</c:v>
                </c:pt>
                <c:pt idx="246">
                  <c:v>0.76148307323455811</c:v>
                </c:pt>
                <c:pt idx="247">
                  <c:v>0.75804430246353149</c:v>
                </c:pt>
                <c:pt idx="248">
                  <c:v>0.75446313619613647</c:v>
                </c:pt>
                <c:pt idx="249">
                  <c:v>0.75100529193878174</c:v>
                </c:pt>
                <c:pt idx="250">
                  <c:v>0.74767357110977173</c:v>
                </c:pt>
                <c:pt idx="251">
                  <c:v>0.74446922540664673</c:v>
                </c:pt>
                <c:pt idx="252">
                  <c:v>0.74137616157531738</c:v>
                </c:pt>
                <c:pt idx="253">
                  <c:v>0.73838126659393311</c:v>
                </c:pt>
                <c:pt idx="254">
                  <c:v>0.73547190427780151</c:v>
                </c:pt>
                <c:pt idx="255">
                  <c:v>0.73262482881546021</c:v>
                </c:pt>
                <c:pt idx="256">
                  <c:v>0.729400634765625</c:v>
                </c:pt>
                <c:pt idx="257">
                  <c:v>0.72626155614852905</c:v>
                </c:pt>
                <c:pt idx="258">
                  <c:v>0.72320568561553955</c:v>
                </c:pt>
                <c:pt idx="259">
                  <c:v>0.72024655342102051</c:v>
                </c:pt>
                <c:pt idx="260">
                  <c:v>0.71736288070678711</c:v>
                </c:pt>
                <c:pt idx="261">
                  <c:v>0.7145313024520874</c:v>
                </c:pt>
                <c:pt idx="262">
                  <c:v>0.7117156982421875</c:v>
                </c:pt>
                <c:pt idx="263">
                  <c:v>0.70887207984924316</c:v>
                </c:pt>
                <c:pt idx="264">
                  <c:v>0.70582455396652222</c:v>
                </c:pt>
                <c:pt idx="265">
                  <c:v>0.70241385698318481</c:v>
                </c:pt>
                <c:pt idx="266">
                  <c:v>0.69896233081817627</c:v>
                </c:pt>
                <c:pt idx="267">
                  <c:v>0.69548428058624268</c:v>
                </c:pt>
                <c:pt idx="268">
                  <c:v>0.69201868772506714</c:v>
                </c:pt>
                <c:pt idx="269">
                  <c:v>0.68859320878982544</c:v>
                </c:pt>
                <c:pt idx="270">
                  <c:v>0.68522453308105469</c:v>
                </c:pt>
                <c:pt idx="271">
                  <c:v>0.68191903829574585</c:v>
                </c:pt>
                <c:pt idx="272">
                  <c:v>0.67867600917816162</c:v>
                </c:pt>
                <c:pt idx="273">
                  <c:v>0.67550086975097656</c:v>
                </c:pt>
                <c:pt idx="274">
                  <c:v>0.67239147424697876</c:v>
                </c:pt>
                <c:pt idx="275">
                  <c:v>0.66931867599487305</c:v>
                </c:pt>
                <c:pt idx="276">
                  <c:v>0.66601812839508057</c:v>
                </c:pt>
                <c:pt idx="277">
                  <c:v>0.66280239820480347</c:v>
                </c:pt>
                <c:pt idx="278">
                  <c:v>0.65968829393386841</c:v>
                </c:pt>
                <c:pt idx="279">
                  <c:v>0.65670198202133179</c:v>
                </c:pt>
                <c:pt idx="280">
                  <c:v>0.65386521816253662</c:v>
                </c:pt>
                <c:pt idx="281">
                  <c:v>0.65118575096130371</c:v>
                </c:pt>
                <c:pt idx="282">
                  <c:v>0.64864867925643921</c:v>
                </c:pt>
                <c:pt idx="283">
                  <c:v>0.64624959230422974</c:v>
                </c:pt>
                <c:pt idx="284">
                  <c:v>0.64396888017654419</c:v>
                </c:pt>
                <c:pt idx="285">
                  <c:v>0.64178544282913208</c:v>
                </c:pt>
                <c:pt idx="286">
                  <c:v>0.63963717222213745</c:v>
                </c:pt>
                <c:pt idx="287">
                  <c:v>0.63754677772521973</c:v>
                </c:pt>
                <c:pt idx="288">
                  <c:v>0.63552665710449219</c:v>
                </c:pt>
                <c:pt idx="289">
                  <c:v>0.63357555866241455</c:v>
                </c:pt>
                <c:pt idx="290">
                  <c:v>0.6316986083984375</c:v>
                </c:pt>
                <c:pt idx="291">
                  <c:v>0.62989819049835205</c:v>
                </c:pt>
                <c:pt idx="292">
                  <c:v>0.62817054986953735</c:v>
                </c:pt>
                <c:pt idx="293">
                  <c:v>0.62650692462921143</c:v>
                </c:pt>
                <c:pt idx="294">
                  <c:v>0.62490338087081909</c:v>
                </c:pt>
                <c:pt idx="295">
                  <c:v>0.62334424257278442</c:v>
                </c:pt>
                <c:pt idx="296">
                  <c:v>0.62169831991195679</c:v>
                </c:pt>
                <c:pt idx="297">
                  <c:v>0.62003529071807861</c:v>
                </c:pt>
                <c:pt idx="298">
                  <c:v>0.6183847188949585</c:v>
                </c:pt>
                <c:pt idx="299">
                  <c:v>0.61674404144287109</c:v>
                </c:pt>
                <c:pt idx="300">
                  <c:v>0.61510306596755981</c:v>
                </c:pt>
                <c:pt idx="301">
                  <c:v>0.61345970630645752</c:v>
                </c:pt>
                <c:pt idx="302">
                  <c:v>0.61180579662322998</c:v>
                </c:pt>
                <c:pt idx="303">
                  <c:v>0.61013144254684448</c:v>
                </c:pt>
                <c:pt idx="304">
                  <c:v>0.60843950510025024</c:v>
                </c:pt>
                <c:pt idx="305">
                  <c:v>0.60671895742416382</c:v>
                </c:pt>
                <c:pt idx="306">
                  <c:v>0.60496193170547485</c:v>
                </c:pt>
                <c:pt idx="307">
                  <c:v>0.60316169261932373</c:v>
                </c:pt>
                <c:pt idx="308">
                  <c:v>0.60131263732910156</c:v>
                </c:pt>
                <c:pt idx="309">
                  <c:v>0.59942042827606201</c:v>
                </c:pt>
                <c:pt idx="310">
                  <c:v>0.59748631715774536</c:v>
                </c:pt>
                <c:pt idx="311">
                  <c:v>0.59551465511322021</c:v>
                </c:pt>
                <c:pt idx="312">
                  <c:v>0.59350985288619995</c:v>
                </c:pt>
                <c:pt idx="313">
                  <c:v>0.59147870540618896</c:v>
                </c:pt>
                <c:pt idx="314">
                  <c:v>0.58942908048629761</c:v>
                </c:pt>
                <c:pt idx="315">
                  <c:v>0.58736860752105713</c:v>
                </c:pt>
                <c:pt idx="316">
                  <c:v>0.58529990911483765</c:v>
                </c:pt>
                <c:pt idx="317">
                  <c:v>0.58321720361709595</c:v>
                </c:pt>
                <c:pt idx="318">
                  <c:v>0.58112609386444092</c:v>
                </c:pt>
                <c:pt idx="319">
                  <c:v>0.5790250301361084</c:v>
                </c:pt>
                <c:pt idx="320">
                  <c:v>0.57691049575805664</c:v>
                </c:pt>
                <c:pt idx="321">
                  <c:v>0.57478606700897217</c:v>
                </c:pt>
                <c:pt idx="322">
                  <c:v>0.57264351844787598</c:v>
                </c:pt>
                <c:pt idx="323">
                  <c:v>0.57048439979553223</c:v>
                </c:pt>
                <c:pt idx="324">
                  <c:v>0.56831556558609009</c:v>
                </c:pt>
                <c:pt idx="325">
                  <c:v>0.56613415479660034</c:v>
                </c:pt>
                <c:pt idx="326">
                  <c:v>0.56394338607788086</c:v>
                </c:pt>
                <c:pt idx="327">
                  <c:v>0.56174767017364502</c:v>
                </c:pt>
                <c:pt idx="328">
                  <c:v>0.55954772233963013</c:v>
                </c:pt>
                <c:pt idx="329">
                  <c:v>0.55734747648239136</c:v>
                </c:pt>
                <c:pt idx="330">
                  <c:v>0.55515152215957642</c:v>
                </c:pt>
                <c:pt idx="331">
                  <c:v>0.55296134948730469</c:v>
                </c:pt>
                <c:pt idx="332">
                  <c:v>0.55078297853469849</c:v>
                </c:pt>
                <c:pt idx="333">
                  <c:v>0.54862111806869507</c:v>
                </c:pt>
                <c:pt idx="334">
                  <c:v>0.54647725820541382</c:v>
                </c:pt>
                <c:pt idx="335">
                  <c:v>0.54435539245605469</c:v>
                </c:pt>
                <c:pt idx="336">
                  <c:v>0.54225850105285645</c:v>
                </c:pt>
                <c:pt idx="337">
                  <c:v>0.54018884897232056</c:v>
                </c:pt>
                <c:pt idx="338">
                  <c:v>0.53815001249313354</c:v>
                </c:pt>
                <c:pt idx="339">
                  <c:v>0.53614139556884766</c:v>
                </c:pt>
                <c:pt idx="340">
                  <c:v>0.5341678261756897</c:v>
                </c:pt>
                <c:pt idx="341">
                  <c:v>0.53222924470901489</c:v>
                </c:pt>
                <c:pt idx="342">
                  <c:v>0.53032845258712769</c:v>
                </c:pt>
                <c:pt idx="343">
                  <c:v>0.52846670150756836</c:v>
                </c:pt>
                <c:pt idx="344">
                  <c:v>0.52664417028427124</c:v>
                </c:pt>
                <c:pt idx="345">
                  <c:v>0.52485752105712891</c:v>
                </c:pt>
                <c:pt idx="346">
                  <c:v>0.52310597896575928</c:v>
                </c:pt>
                <c:pt idx="347">
                  <c:v>0.52139228582382202</c:v>
                </c:pt>
                <c:pt idx="348">
                  <c:v>0.51971787214279175</c:v>
                </c:pt>
                <c:pt idx="349">
                  <c:v>0.51808464527130127</c:v>
                </c:pt>
                <c:pt idx="350">
                  <c:v>0.51649272441864014</c:v>
                </c:pt>
                <c:pt idx="351">
                  <c:v>0.5149463415145874</c:v>
                </c:pt>
                <c:pt idx="352">
                  <c:v>0.51344513893127441</c:v>
                </c:pt>
                <c:pt idx="353">
                  <c:v>0.51199263334274292</c:v>
                </c:pt>
                <c:pt idx="354">
                  <c:v>0.51059108972549438</c:v>
                </c:pt>
                <c:pt idx="355">
                  <c:v>0.50924205780029297</c:v>
                </c:pt>
                <c:pt idx="356">
                  <c:v>0.50794702768325806</c:v>
                </c:pt>
                <c:pt idx="357">
                  <c:v>0.50670677423477173</c:v>
                </c:pt>
                <c:pt idx="358">
                  <c:v>0.5055241584777832</c:v>
                </c:pt>
                <c:pt idx="359">
                  <c:v>0.50439834594726563</c:v>
                </c:pt>
                <c:pt idx="360">
                  <c:v>0.50332993268966675</c:v>
                </c:pt>
                <c:pt idx="361">
                  <c:v>0.50231820344924927</c:v>
                </c:pt>
                <c:pt idx="362">
                  <c:v>0.50136494636535645</c:v>
                </c:pt>
                <c:pt idx="363">
                  <c:v>0.50046837329864502</c:v>
                </c:pt>
                <c:pt idx="364">
                  <c:v>0.49963074922561646</c:v>
                </c:pt>
                <c:pt idx="365">
                  <c:v>0.49885141849517822</c:v>
                </c:pt>
                <c:pt idx="366">
                  <c:v>0.49813312292098999</c:v>
                </c:pt>
                <c:pt idx="367">
                  <c:v>0.49747449159622192</c:v>
                </c:pt>
                <c:pt idx="368">
                  <c:v>0.49687674641609192</c:v>
                </c:pt>
                <c:pt idx="369">
                  <c:v>0.49634078145027161</c:v>
                </c:pt>
                <c:pt idx="370">
                  <c:v>0.49586993455886841</c:v>
                </c:pt>
                <c:pt idx="371">
                  <c:v>0.49546539783477783</c:v>
                </c:pt>
                <c:pt idx="372">
                  <c:v>0.49512684345245361</c:v>
                </c:pt>
                <c:pt idx="373">
                  <c:v>0.49485597014427185</c:v>
                </c:pt>
                <c:pt idx="374">
                  <c:v>0.4946531355381012</c:v>
                </c:pt>
                <c:pt idx="375">
                  <c:v>0.49451816082000732</c:v>
                </c:pt>
                <c:pt idx="376">
                  <c:v>0.49445202946662903</c:v>
                </c:pt>
                <c:pt idx="377">
                  <c:v>0.49445429444313049</c:v>
                </c:pt>
                <c:pt idx="378">
                  <c:v>0.49452579021453857</c:v>
                </c:pt>
                <c:pt idx="379">
                  <c:v>0.49466657638549805</c:v>
                </c:pt>
                <c:pt idx="380">
                  <c:v>0.49487736821174622</c:v>
                </c:pt>
                <c:pt idx="381">
                  <c:v>0.4951569139957428</c:v>
                </c:pt>
                <c:pt idx="382">
                  <c:v>0.49550530314445496</c:v>
                </c:pt>
                <c:pt idx="383">
                  <c:v>0.49592620134353638</c:v>
                </c:pt>
                <c:pt idx="384">
                  <c:v>0.49641960859298706</c:v>
                </c:pt>
                <c:pt idx="385">
                  <c:v>0.49698558449745178</c:v>
                </c:pt>
                <c:pt idx="386">
                  <c:v>0.49762296676635742</c:v>
                </c:pt>
                <c:pt idx="387">
                  <c:v>0.49833095073699951</c:v>
                </c:pt>
                <c:pt idx="388">
                  <c:v>0.49910929799079895</c:v>
                </c:pt>
                <c:pt idx="389">
                  <c:v>0.49995654821395874</c:v>
                </c:pt>
                <c:pt idx="390">
                  <c:v>0.50087308883666992</c:v>
                </c:pt>
                <c:pt idx="391">
                  <c:v>0.50185787677764893</c:v>
                </c:pt>
                <c:pt idx="392">
                  <c:v>0.50290989875793457</c:v>
                </c:pt>
                <c:pt idx="393">
                  <c:v>0.50402826070785522</c:v>
                </c:pt>
                <c:pt idx="394">
                  <c:v>0.50521260499954224</c:v>
                </c:pt>
                <c:pt idx="395">
                  <c:v>0.50645899772644043</c:v>
                </c:pt>
                <c:pt idx="396">
                  <c:v>0.5077660083770752</c:v>
                </c:pt>
                <c:pt idx="397">
                  <c:v>0.50913292169570923</c:v>
                </c:pt>
                <c:pt idx="398">
                  <c:v>0.51056045293807983</c:v>
                </c:pt>
                <c:pt idx="399">
                  <c:v>0.51204973459243774</c:v>
                </c:pt>
                <c:pt idx="400">
                  <c:v>0.51360571384429932</c:v>
                </c:pt>
                <c:pt idx="401">
                  <c:v>0.51523548364639282</c:v>
                </c:pt>
                <c:pt idx="402">
                  <c:v>0.51694983243942261</c:v>
                </c:pt>
                <c:pt idx="403">
                  <c:v>0.51889544725418091</c:v>
                </c:pt>
                <c:pt idx="404">
                  <c:v>0.52091169357299805</c:v>
                </c:pt>
                <c:pt idx="405">
                  <c:v>0.52300256490707397</c:v>
                </c:pt>
                <c:pt idx="406">
                  <c:v>0.52515459060668945</c:v>
                </c:pt>
                <c:pt idx="407">
                  <c:v>0.52735990285873413</c:v>
                </c:pt>
                <c:pt idx="408">
                  <c:v>0.52961009740829468</c:v>
                </c:pt>
                <c:pt idx="409">
                  <c:v>0.53189271688461304</c:v>
                </c:pt>
                <c:pt idx="410">
                  <c:v>0.53420233726501465</c:v>
                </c:pt>
                <c:pt idx="411">
                  <c:v>0.53653430938720703</c:v>
                </c:pt>
                <c:pt idx="412">
                  <c:v>0.53888481855392456</c:v>
                </c:pt>
                <c:pt idx="413">
                  <c:v>0.54125237464904785</c:v>
                </c:pt>
                <c:pt idx="414">
                  <c:v>0.54363638162612915</c:v>
                </c:pt>
                <c:pt idx="415">
                  <c:v>0.54603797197341919</c:v>
                </c:pt>
                <c:pt idx="416">
                  <c:v>0.54845970869064331</c:v>
                </c:pt>
                <c:pt idx="417">
                  <c:v>0.55090183019638062</c:v>
                </c:pt>
                <c:pt idx="418">
                  <c:v>0.55336540937423706</c:v>
                </c:pt>
                <c:pt idx="419">
                  <c:v>0.55585026741027832</c:v>
                </c:pt>
                <c:pt idx="420">
                  <c:v>0.55835771560668945</c:v>
                </c:pt>
                <c:pt idx="421">
                  <c:v>0.56088864803314209</c:v>
                </c:pt>
                <c:pt idx="422">
                  <c:v>0.56344228982925415</c:v>
                </c:pt>
                <c:pt idx="423">
                  <c:v>0.56602096557617188</c:v>
                </c:pt>
                <c:pt idx="424">
                  <c:v>0.56862646341323853</c:v>
                </c:pt>
                <c:pt idx="425">
                  <c:v>0.57126158475875854</c:v>
                </c:pt>
                <c:pt idx="426">
                  <c:v>0.57392632961273193</c:v>
                </c:pt>
                <c:pt idx="427">
                  <c:v>0.57662546634674072</c:v>
                </c:pt>
                <c:pt idx="428">
                  <c:v>0.5793614387512207</c:v>
                </c:pt>
                <c:pt idx="429">
                  <c:v>0.58213502168655396</c:v>
                </c:pt>
                <c:pt idx="430">
                  <c:v>0.58494901657104492</c:v>
                </c:pt>
                <c:pt idx="431">
                  <c:v>0.58780556917190552</c:v>
                </c:pt>
                <c:pt idx="432">
                  <c:v>0.59070324897766113</c:v>
                </c:pt>
                <c:pt idx="433">
                  <c:v>0.59364205598831177</c:v>
                </c:pt>
                <c:pt idx="434">
                  <c:v>0.59662210941314697</c:v>
                </c:pt>
                <c:pt idx="435">
                  <c:v>0.59964269399642944</c:v>
                </c:pt>
                <c:pt idx="436">
                  <c:v>0.60270333290100098</c:v>
                </c:pt>
                <c:pt idx="437">
                  <c:v>0.605804443359375</c:v>
                </c:pt>
                <c:pt idx="438">
                  <c:v>0.60894536972045898</c:v>
                </c:pt>
                <c:pt idx="439">
                  <c:v>0.61212480068206787</c:v>
                </c:pt>
                <c:pt idx="440">
                  <c:v>0.61534291505813599</c:v>
                </c:pt>
                <c:pt idx="441">
                  <c:v>0.61859852075576782</c:v>
                </c:pt>
                <c:pt idx="442">
                  <c:v>0.62189096212387085</c:v>
                </c:pt>
                <c:pt idx="443">
                  <c:v>0.62521982192993164</c:v>
                </c:pt>
                <c:pt idx="444">
                  <c:v>0.62858420610427856</c:v>
                </c:pt>
                <c:pt idx="445">
                  <c:v>0.63198298215866089</c:v>
                </c:pt>
                <c:pt idx="446">
                  <c:v>0.63541620969772339</c:v>
                </c:pt>
                <c:pt idx="447">
                  <c:v>0.63888257741928101</c:v>
                </c:pt>
                <c:pt idx="448">
                  <c:v>0.64238166809082031</c:v>
                </c:pt>
                <c:pt idx="449">
                  <c:v>0.64591193199157715</c:v>
                </c:pt>
                <c:pt idx="450">
                  <c:v>0.64947342872619629</c:v>
                </c:pt>
                <c:pt idx="451">
                  <c:v>0.65306484699249268</c:v>
                </c:pt>
                <c:pt idx="452">
                  <c:v>0.65668553113937378</c:v>
                </c:pt>
                <c:pt idx="453">
                  <c:v>0.66033416986465454</c:v>
                </c:pt>
                <c:pt idx="454">
                  <c:v>0.66401010751724243</c:v>
                </c:pt>
                <c:pt idx="455">
                  <c:v>0.66771221160888672</c:v>
                </c:pt>
                <c:pt idx="456">
                  <c:v>0.67143970727920532</c:v>
                </c:pt>
                <c:pt idx="457">
                  <c:v>0.67519170045852661</c:v>
                </c:pt>
                <c:pt idx="458">
                  <c:v>0.67896783351898193</c:v>
                </c:pt>
                <c:pt idx="459">
                  <c:v>0.68276709318161011</c:v>
                </c:pt>
                <c:pt idx="460">
                  <c:v>0.6865883469581604</c:v>
                </c:pt>
                <c:pt idx="461">
                  <c:v>0.69043171405792236</c:v>
                </c:pt>
                <c:pt idx="462">
                  <c:v>0.69429576396942139</c:v>
                </c:pt>
                <c:pt idx="463">
                  <c:v>0.69817978143692017</c:v>
                </c:pt>
                <c:pt idx="464">
                  <c:v>0.70208382606506348</c:v>
                </c:pt>
                <c:pt idx="465">
                  <c:v>0.70600640773773193</c:v>
                </c:pt>
                <c:pt idx="466">
                  <c:v>0.70994728803634644</c:v>
                </c:pt>
                <c:pt idx="467">
                  <c:v>0.7139056921005249</c:v>
                </c:pt>
                <c:pt idx="468">
                  <c:v>0.71788132190704346</c:v>
                </c:pt>
                <c:pt idx="469">
                  <c:v>0.72187328338623047</c:v>
                </c:pt>
                <c:pt idx="470">
                  <c:v>0.72588157653808594</c:v>
                </c:pt>
                <c:pt idx="471">
                  <c:v>0.72990506887435913</c:v>
                </c:pt>
                <c:pt idx="472">
                  <c:v>0.73394381999969482</c:v>
                </c:pt>
                <c:pt idx="473">
                  <c:v>0.73799759149551392</c:v>
                </c:pt>
                <c:pt idx="474">
                  <c:v>0.74206703901290894</c:v>
                </c:pt>
                <c:pt idx="475">
                  <c:v>0.74615299701690674</c:v>
                </c:pt>
                <c:pt idx="476">
                  <c:v>0.75025427341461182</c:v>
                </c:pt>
                <c:pt idx="477">
                  <c:v>0.75437194108963013</c:v>
                </c:pt>
                <c:pt idx="478">
                  <c:v>0.75850403308868408</c:v>
                </c:pt>
                <c:pt idx="479">
                  <c:v>0.76265084743499756</c:v>
                </c:pt>
                <c:pt idx="480">
                  <c:v>0.76681226491928101</c:v>
                </c:pt>
                <c:pt idx="481">
                  <c:v>0.77098673582077026</c:v>
                </c:pt>
                <c:pt idx="482">
                  <c:v>0.77517229318618774</c:v>
                </c:pt>
                <c:pt idx="483">
                  <c:v>0.7793688178062439</c:v>
                </c:pt>
                <c:pt idx="484">
                  <c:v>0.78357499837875366</c:v>
                </c:pt>
                <c:pt idx="485">
                  <c:v>0.78778922557830811</c:v>
                </c:pt>
                <c:pt idx="486">
                  <c:v>0.79201149940490723</c:v>
                </c:pt>
                <c:pt idx="487">
                  <c:v>0.79624223709106445</c:v>
                </c:pt>
                <c:pt idx="488">
                  <c:v>0.80047976970672607</c:v>
                </c:pt>
                <c:pt idx="489">
                  <c:v>0.80472451448440552</c:v>
                </c:pt>
                <c:pt idx="490">
                  <c:v>0.80897617340087891</c:v>
                </c:pt>
                <c:pt idx="491">
                  <c:v>0.81323426961898804</c:v>
                </c:pt>
                <c:pt idx="492">
                  <c:v>0.81749898195266724</c:v>
                </c:pt>
                <c:pt idx="493">
                  <c:v>0.82177025079727173</c:v>
                </c:pt>
                <c:pt idx="494">
                  <c:v>0.82604742050170898</c:v>
                </c:pt>
                <c:pt idx="495">
                  <c:v>0.83033174276351929</c:v>
                </c:pt>
                <c:pt idx="496">
                  <c:v>0.83462297916412354</c:v>
                </c:pt>
                <c:pt idx="497">
                  <c:v>0.83892476558685303</c:v>
                </c:pt>
                <c:pt idx="498">
                  <c:v>0.84323817491531372</c:v>
                </c:pt>
                <c:pt idx="499">
                  <c:v>0.84756577014923096</c:v>
                </c:pt>
                <c:pt idx="500">
                  <c:v>0.85190743207931519</c:v>
                </c:pt>
                <c:pt idx="501">
                  <c:v>0.85626393556594849</c:v>
                </c:pt>
                <c:pt idx="502">
                  <c:v>0.86063486337661743</c:v>
                </c:pt>
                <c:pt idx="503">
                  <c:v>0.86502063274383545</c:v>
                </c:pt>
                <c:pt idx="504">
                  <c:v>0.86942100524902344</c:v>
                </c:pt>
                <c:pt idx="505">
                  <c:v>0.87383681535720825</c:v>
                </c:pt>
                <c:pt idx="506">
                  <c:v>0.87826788425445557</c:v>
                </c:pt>
                <c:pt idx="507">
                  <c:v>0.88271403312683105</c:v>
                </c:pt>
                <c:pt idx="508">
                  <c:v>0.88717609643936157</c:v>
                </c:pt>
                <c:pt idx="509">
                  <c:v>0.89165312051773071</c:v>
                </c:pt>
                <c:pt idx="510">
                  <c:v>0.89614641666412354</c:v>
                </c:pt>
                <c:pt idx="511">
                  <c:v>0.90065562725067139</c:v>
                </c:pt>
                <c:pt idx="512">
                  <c:v>0.9051811695098877</c:v>
                </c:pt>
                <c:pt idx="513">
                  <c:v>0.90972375869750977</c:v>
                </c:pt>
                <c:pt idx="514">
                  <c:v>0.91428303718566895</c:v>
                </c:pt>
                <c:pt idx="515">
                  <c:v>0.91885888576507568</c:v>
                </c:pt>
                <c:pt idx="516">
                  <c:v>0.92345196008682251</c:v>
                </c:pt>
                <c:pt idx="517">
                  <c:v>0.92806130647659302</c:v>
                </c:pt>
                <c:pt idx="518">
                  <c:v>0.93268811702728271</c:v>
                </c:pt>
                <c:pt idx="519">
                  <c:v>0.93733119964599609</c:v>
                </c:pt>
                <c:pt idx="520">
                  <c:v>0.94199109077453613</c:v>
                </c:pt>
                <c:pt idx="521">
                  <c:v>0.94666719436645508</c:v>
                </c:pt>
                <c:pt idx="522">
                  <c:v>0.95135998725891113</c:v>
                </c:pt>
                <c:pt idx="523">
                  <c:v>0.9560692310333252</c:v>
                </c:pt>
                <c:pt idx="524">
                  <c:v>0.96079462766647339</c:v>
                </c:pt>
                <c:pt idx="525">
                  <c:v>0.96553695201873779</c:v>
                </c:pt>
                <c:pt idx="526">
                  <c:v>0.9702950119972229</c:v>
                </c:pt>
                <c:pt idx="527">
                  <c:v>0.97506922483444214</c:v>
                </c:pt>
                <c:pt idx="528">
                  <c:v>0.9798615574836731</c:v>
                </c:pt>
                <c:pt idx="529">
                  <c:v>0.98457998037338257</c:v>
                </c:pt>
                <c:pt idx="530">
                  <c:v>0.98931032419204712</c:v>
                </c:pt>
                <c:pt idx="531">
                  <c:v>0.9940529465675354</c:v>
                </c:pt>
                <c:pt idx="532">
                  <c:v>0.99880766868591309</c:v>
                </c:pt>
                <c:pt idx="533">
                  <c:v>1.0035742521286011</c:v>
                </c:pt>
                <c:pt idx="534">
                  <c:v>1.0083520412445068</c:v>
                </c:pt>
                <c:pt idx="535">
                  <c:v>1.0131412744522095</c:v>
                </c:pt>
                <c:pt idx="536">
                  <c:v>1.0179425477981567</c:v>
                </c:pt>
                <c:pt idx="537">
                  <c:v>1.0227545499801636</c:v>
                </c:pt>
                <c:pt idx="538">
                  <c:v>1.0275787115097046</c:v>
                </c:pt>
                <c:pt idx="539">
                  <c:v>1.0324157476425171</c:v>
                </c:pt>
                <c:pt idx="540">
                  <c:v>1.0372657775878906</c:v>
                </c:pt>
                <c:pt idx="541">
                  <c:v>1.0421293973922729</c:v>
                </c:pt>
                <c:pt idx="542">
                  <c:v>1.0470074415206909</c:v>
                </c:pt>
                <c:pt idx="543">
                  <c:v>1.0519008636474609</c:v>
                </c:pt>
                <c:pt idx="544">
                  <c:v>1.0568089485168457</c:v>
                </c:pt>
                <c:pt idx="545">
                  <c:v>1.061733603477478</c:v>
                </c:pt>
                <c:pt idx="546">
                  <c:v>1.066675066947937</c:v>
                </c:pt>
                <c:pt idx="547">
                  <c:v>1.0716320276260376</c:v>
                </c:pt>
                <c:pt idx="548">
                  <c:v>1.076606273651123</c:v>
                </c:pt>
                <c:pt idx="549">
                  <c:v>1.081596851348877</c:v>
                </c:pt>
                <c:pt idx="550">
                  <c:v>1.0866044759750366</c:v>
                </c:pt>
                <c:pt idx="551">
                  <c:v>1.091631293296814</c:v>
                </c:pt>
                <c:pt idx="552">
                  <c:v>1.0966776609420776</c:v>
                </c:pt>
                <c:pt idx="553">
                  <c:v>1.1017451286315918</c:v>
                </c:pt>
                <c:pt idx="554">
                  <c:v>1.1068342924118042</c:v>
                </c:pt>
                <c:pt idx="555">
                  <c:v>1.111947774887085</c:v>
                </c:pt>
                <c:pt idx="556">
                  <c:v>1.1170854568481445</c:v>
                </c:pt>
                <c:pt idx="557">
                  <c:v>1.1222504377365112</c:v>
                </c:pt>
                <c:pt idx="558">
                  <c:v>1.1274425983428955</c:v>
                </c:pt>
                <c:pt idx="559">
                  <c:v>1.1326643228530884</c:v>
                </c:pt>
                <c:pt idx="560">
                  <c:v>1.1379151344299316</c:v>
                </c:pt>
                <c:pt idx="561">
                  <c:v>1.1431982517242432</c:v>
                </c:pt>
                <c:pt idx="562">
                  <c:v>1.1485145092010498</c:v>
                </c:pt>
                <c:pt idx="563">
                  <c:v>1.1538660526275635</c:v>
                </c:pt>
                <c:pt idx="564">
                  <c:v>1.1592541933059692</c:v>
                </c:pt>
                <c:pt idx="565">
                  <c:v>1.1646823883056641</c:v>
                </c:pt>
                <c:pt idx="566">
                  <c:v>1.1701533794403076</c:v>
                </c:pt>
                <c:pt idx="567">
                  <c:v>1.17566978931427</c:v>
                </c:pt>
                <c:pt idx="568">
                  <c:v>1.1812329292297363</c:v>
                </c:pt>
                <c:pt idx="569">
                  <c:v>1.186846137046814</c:v>
                </c:pt>
                <c:pt idx="570">
                  <c:v>1.1925106048583984</c:v>
                </c:pt>
                <c:pt idx="571">
                  <c:v>1.1982285976409912</c:v>
                </c:pt>
                <c:pt idx="572">
                  <c:v>1.2040021419525146</c:v>
                </c:pt>
                <c:pt idx="573">
                  <c:v>1.2098318338394165</c:v>
                </c:pt>
                <c:pt idx="574">
                  <c:v>1.2157200574874878</c:v>
                </c:pt>
                <c:pt idx="575">
                  <c:v>1.2216689586639404</c:v>
                </c:pt>
                <c:pt idx="576">
                  <c:v>1.2276790142059326</c:v>
                </c:pt>
                <c:pt idx="577">
                  <c:v>1.2337546348571777</c:v>
                </c:pt>
                <c:pt idx="578">
                  <c:v>1.2398968935012817</c:v>
                </c:pt>
                <c:pt idx="579">
                  <c:v>1.2461062669754028</c:v>
                </c:pt>
                <c:pt idx="580">
                  <c:v>1.252386212348938</c:v>
                </c:pt>
                <c:pt idx="581">
                  <c:v>1.2587383985519409</c:v>
                </c:pt>
                <c:pt idx="582">
                  <c:v>1.2651629447937012</c:v>
                </c:pt>
                <c:pt idx="583">
                  <c:v>1.2716574668884277</c:v>
                </c:pt>
                <c:pt idx="584">
                  <c:v>1.2782249450683594</c:v>
                </c:pt>
                <c:pt idx="585">
                  <c:v>1.284868597984314</c:v>
                </c:pt>
                <c:pt idx="586">
                  <c:v>1.2915912866592407</c:v>
                </c:pt>
                <c:pt idx="587">
                  <c:v>1.2983963489532471</c:v>
                </c:pt>
                <c:pt idx="588">
                  <c:v>1.3052874803543091</c:v>
                </c:pt>
                <c:pt idx="589">
                  <c:v>1.3122670650482178</c:v>
                </c:pt>
                <c:pt idx="590">
                  <c:v>1.3193374872207642</c:v>
                </c:pt>
                <c:pt idx="591">
                  <c:v>1.326504111289978</c:v>
                </c:pt>
                <c:pt idx="592">
                  <c:v>1.3337677717208862</c:v>
                </c:pt>
                <c:pt idx="593">
                  <c:v>1.3411332368850708</c:v>
                </c:pt>
                <c:pt idx="594">
                  <c:v>1.3486016988754272</c:v>
                </c:pt>
                <c:pt idx="595">
                  <c:v>1.3561773300170898</c:v>
                </c:pt>
                <c:pt idx="596">
                  <c:v>1.363862156867981</c:v>
                </c:pt>
                <c:pt idx="597">
                  <c:v>1.3716616630554199</c:v>
                </c:pt>
                <c:pt idx="598">
                  <c:v>1.3795764446258545</c:v>
                </c:pt>
                <c:pt idx="599">
                  <c:v>1.3876112699508667</c:v>
                </c:pt>
                <c:pt idx="600">
                  <c:v>1.3957678079605103</c:v>
                </c:pt>
                <c:pt idx="601">
                  <c:v>1.4040524959564209</c:v>
                </c:pt>
                <c:pt idx="602">
                  <c:v>1.4124655723571777</c:v>
                </c:pt>
                <c:pt idx="603">
                  <c:v>1.4210127592086792</c:v>
                </c:pt>
                <c:pt idx="604">
                  <c:v>1.42969810962677</c:v>
                </c:pt>
                <c:pt idx="605">
                  <c:v>1.4385247230529785</c:v>
                </c:pt>
                <c:pt idx="606">
                  <c:v>1.4474953413009644</c:v>
                </c:pt>
                <c:pt idx="607">
                  <c:v>1.4566153287887573</c:v>
                </c:pt>
                <c:pt idx="608">
                  <c:v>1.4658883810043335</c:v>
                </c:pt>
                <c:pt idx="609">
                  <c:v>1.4753199815750122</c:v>
                </c:pt>
                <c:pt idx="610">
                  <c:v>1.4849132299423218</c:v>
                </c:pt>
                <c:pt idx="611">
                  <c:v>1.494671106338501</c:v>
                </c:pt>
                <c:pt idx="612">
                  <c:v>1.5045731067657471</c:v>
                </c:pt>
                <c:pt idx="613">
                  <c:v>1.5145472288131714</c:v>
                </c:pt>
                <c:pt idx="614">
                  <c:v>1.524599552154541</c:v>
                </c:pt>
                <c:pt idx="615">
                  <c:v>1.5347422361373901</c:v>
                </c:pt>
                <c:pt idx="616">
                  <c:v>1.5449895858764648</c:v>
                </c:pt>
                <c:pt idx="617">
                  <c:v>1.5554261207580566</c:v>
                </c:pt>
                <c:pt idx="618">
                  <c:v>1.565997838973999</c:v>
                </c:pt>
                <c:pt idx="619">
                  <c:v>1.5767215490341187</c:v>
                </c:pt>
                <c:pt idx="620">
                  <c:v>1.5876150131225586</c:v>
                </c:pt>
                <c:pt idx="621">
                  <c:v>1.5986937284469604</c:v>
                </c:pt>
                <c:pt idx="622">
                  <c:v>1.6099703311920166</c:v>
                </c:pt>
                <c:pt idx="623">
                  <c:v>1.6214609146118164</c:v>
                </c:pt>
                <c:pt idx="624">
                  <c:v>1.6331799030303955</c:v>
                </c:pt>
                <c:pt idx="625">
                  <c:v>1.6451376676559448</c:v>
                </c:pt>
                <c:pt idx="626">
                  <c:v>1.6573452949523926</c:v>
                </c:pt>
                <c:pt idx="627">
                  <c:v>1.6698157787322998</c:v>
                </c:pt>
                <c:pt idx="628">
                  <c:v>1.6825542449951172</c:v>
                </c:pt>
                <c:pt idx="629">
                  <c:v>1.6955695152282715</c:v>
                </c:pt>
                <c:pt idx="630">
                  <c:v>1.7088677883148193</c:v>
                </c:pt>
                <c:pt idx="631">
                  <c:v>1.7224555015563965</c:v>
                </c:pt>
                <c:pt idx="632">
                  <c:v>1.7363401651382446</c:v>
                </c:pt>
                <c:pt idx="633">
                  <c:v>1.7505249977111816</c:v>
                </c:pt>
                <c:pt idx="634">
                  <c:v>1.7650231122970581</c:v>
                </c:pt>
                <c:pt idx="635">
                  <c:v>1.7798339128494263</c:v>
                </c:pt>
                <c:pt idx="636">
                  <c:v>1.7949759960174561</c:v>
                </c:pt>
                <c:pt idx="637">
                  <c:v>1.8104524612426758</c:v>
                </c:pt>
                <c:pt idx="638">
                  <c:v>1.8262780904769897</c:v>
                </c:pt>
                <c:pt idx="639">
                  <c:v>1.8424595594406128</c:v>
                </c:pt>
                <c:pt idx="640">
                  <c:v>1.8589026927947998</c:v>
                </c:pt>
                <c:pt idx="641">
                  <c:v>1.8756457567214966</c:v>
                </c:pt>
                <c:pt idx="642">
                  <c:v>1.8927733898162842</c:v>
                </c:pt>
                <c:pt idx="643">
                  <c:v>1.910297155380249</c:v>
                </c:pt>
                <c:pt idx="644">
                  <c:v>1.9282301664352417</c:v>
                </c:pt>
                <c:pt idx="645">
                  <c:v>1.9465862512588501</c:v>
                </c:pt>
                <c:pt idx="646">
                  <c:v>1.9653793573379517</c:v>
                </c:pt>
                <c:pt idx="647">
                  <c:v>1.9846255779266357</c:v>
                </c:pt>
                <c:pt idx="648">
                  <c:v>2.0043389797210693</c:v>
                </c:pt>
                <c:pt idx="649">
                  <c:v>2.0245304107666016</c:v>
                </c:pt>
                <c:pt idx="650">
                  <c:v>2.045215368270874</c:v>
                </c:pt>
                <c:pt idx="651">
                  <c:v>2.0664131641387939</c:v>
                </c:pt>
                <c:pt idx="652">
                  <c:v>2.0881357192993164</c:v>
                </c:pt>
                <c:pt idx="653">
                  <c:v>2.1103999614715576</c:v>
                </c:pt>
                <c:pt idx="654">
                  <c:v>2.1332228183746338</c:v>
                </c:pt>
                <c:pt idx="655">
                  <c:v>2.1566231250762939</c:v>
                </c:pt>
                <c:pt idx="656">
                  <c:v>2.1806130409240723</c:v>
                </c:pt>
                <c:pt idx="657">
                  <c:v>2.2052185535430908</c:v>
                </c:pt>
                <c:pt idx="658">
                  <c:v>2.2304525375366211</c:v>
                </c:pt>
                <c:pt idx="659">
                  <c:v>2.256331205368042</c:v>
                </c:pt>
                <c:pt idx="660">
                  <c:v>2.2828803062438965</c:v>
                </c:pt>
                <c:pt idx="661">
                  <c:v>2.3101212978363037</c:v>
                </c:pt>
                <c:pt idx="662">
                  <c:v>2.3380756378173828</c:v>
                </c:pt>
                <c:pt idx="663">
                  <c:v>2.3667683601379395</c:v>
                </c:pt>
                <c:pt idx="664">
                  <c:v>2.3962256908416748</c:v>
                </c:pt>
                <c:pt idx="665">
                  <c:v>2.4264791011810303</c:v>
                </c:pt>
                <c:pt idx="666">
                  <c:v>2.457545280456543</c:v>
                </c:pt>
                <c:pt idx="667">
                  <c:v>2.4894611835479736</c:v>
                </c:pt>
                <c:pt idx="668">
                  <c:v>2.5222451686859131</c:v>
                </c:pt>
                <c:pt idx="669">
                  <c:v>2.5559272766113281</c:v>
                </c:pt>
                <c:pt idx="670">
                  <c:v>2.590545654296875</c:v>
                </c:pt>
                <c:pt idx="671">
                  <c:v>2.626126766204834</c:v>
                </c:pt>
                <c:pt idx="672">
                  <c:v>2.6627202033996582</c:v>
                </c:pt>
                <c:pt idx="673">
                  <c:v>2.7003481388092041</c:v>
                </c:pt>
                <c:pt idx="674">
                  <c:v>2.7390456199645996</c:v>
                </c:pt>
                <c:pt idx="675">
                  <c:v>2.7788503170013428</c:v>
                </c:pt>
                <c:pt idx="676">
                  <c:v>2.8197958469390869</c:v>
                </c:pt>
                <c:pt idx="677">
                  <c:v>2.8619263172149658</c:v>
                </c:pt>
                <c:pt idx="678">
                  <c:v>2.9052813053131104</c:v>
                </c:pt>
                <c:pt idx="679">
                  <c:v>2.9499156475067139</c:v>
                </c:pt>
                <c:pt idx="680">
                  <c:v>2.9958758354187012</c:v>
                </c:pt>
                <c:pt idx="681">
                  <c:v>3.0432231426239014</c:v>
                </c:pt>
                <c:pt idx="682">
                  <c:v>3.0919833183288574</c:v>
                </c:pt>
                <c:pt idx="683">
                  <c:v>3.1422171592712402</c:v>
                </c:pt>
                <c:pt idx="684">
                  <c:v>3.1939761638641357</c:v>
                </c:pt>
                <c:pt idx="685">
                  <c:v>3.2473044395446777</c:v>
                </c:pt>
                <c:pt idx="686">
                  <c:v>3.3022623062133789</c:v>
                </c:pt>
                <c:pt idx="687">
                  <c:v>3.3589184284210205</c:v>
                </c:pt>
                <c:pt idx="688">
                  <c:v>3.4173293113708496</c:v>
                </c:pt>
                <c:pt idx="689">
                  <c:v>3.4775550365447998</c:v>
                </c:pt>
                <c:pt idx="690">
                  <c:v>3.5396749973297119</c:v>
                </c:pt>
                <c:pt idx="691">
                  <c:v>3.6037368774414063</c:v>
                </c:pt>
                <c:pt idx="692">
                  <c:v>3.6698119640350342</c:v>
                </c:pt>
                <c:pt idx="693">
                  <c:v>3.7379701137542725</c:v>
                </c:pt>
                <c:pt idx="694">
                  <c:v>3.8082544803619385</c:v>
                </c:pt>
                <c:pt idx="695">
                  <c:v>3.8807413578033447</c:v>
                </c:pt>
                <c:pt idx="696">
                  <c:v>3.9553849697113037</c:v>
                </c:pt>
                <c:pt idx="697">
                  <c:v>4.0321950912475586</c:v>
                </c:pt>
                <c:pt idx="698">
                  <c:v>4.1113529205322266</c:v>
                </c:pt>
                <c:pt idx="699">
                  <c:v>4.1929526329040527</c:v>
                </c:pt>
                <c:pt idx="700">
                  <c:v>4.2770824432373047</c:v>
                </c:pt>
                <c:pt idx="701">
                  <c:v>4.363832950592041</c:v>
                </c:pt>
                <c:pt idx="702">
                  <c:v>4.4526662826538086</c:v>
                </c:pt>
                <c:pt idx="703">
                  <c:v>4.5438776016235352</c:v>
                </c:pt>
                <c:pt idx="704">
                  <c:v>4.6379570960998535</c:v>
                </c:pt>
                <c:pt idx="705">
                  <c:v>4.7350120544433594</c:v>
                </c:pt>
                <c:pt idx="706">
                  <c:v>4.8351497650146484</c:v>
                </c:pt>
                <c:pt idx="707">
                  <c:v>4.9384932518005371</c:v>
                </c:pt>
                <c:pt idx="708">
                  <c:v>5.0451526641845703</c:v>
                </c:pt>
                <c:pt idx="709">
                  <c:v>5.1552639007568359</c:v>
                </c:pt>
                <c:pt idx="710">
                  <c:v>5.2689542770385742</c:v>
                </c:pt>
                <c:pt idx="711">
                  <c:v>5.3863606452941895</c:v>
                </c:pt>
                <c:pt idx="712">
                  <c:v>5.5076375007629395</c:v>
                </c:pt>
                <c:pt idx="713">
                  <c:v>5.6329150199890137</c:v>
                </c:pt>
                <c:pt idx="714">
                  <c:v>5.7623500823974609</c:v>
                </c:pt>
                <c:pt idx="715">
                  <c:v>5.8960967063903809</c:v>
                </c:pt>
                <c:pt idx="716">
                  <c:v>6.0343255996704102</c:v>
                </c:pt>
                <c:pt idx="717">
                  <c:v>6.1772055625915527</c:v>
                </c:pt>
                <c:pt idx="718">
                  <c:v>6.3249044418334961</c:v>
                </c:pt>
                <c:pt idx="719">
                  <c:v>6.4776091575622559</c:v>
                </c:pt>
                <c:pt idx="720">
                  <c:v>6.6355056762695313</c:v>
                </c:pt>
                <c:pt idx="721">
                  <c:v>6.7988014221191406</c:v>
                </c:pt>
                <c:pt idx="722">
                  <c:v>6.9676976203918457</c:v>
                </c:pt>
                <c:pt idx="723">
                  <c:v>7.1424007415771484</c:v>
                </c:pt>
                <c:pt idx="724">
                  <c:v>7.3231410980224609</c:v>
                </c:pt>
                <c:pt idx="725">
                  <c:v>7.5103893280029297</c:v>
                </c:pt>
                <c:pt idx="726">
                  <c:v>7.7043819427490234</c:v>
                </c:pt>
                <c:pt idx="727">
                  <c:v>7.9050970077514648</c:v>
                </c:pt>
                <c:pt idx="728">
                  <c:v>8.1127986907958984</c:v>
                </c:pt>
                <c:pt idx="729">
                  <c:v>8.3277683258056641</c:v>
                </c:pt>
                <c:pt idx="730">
                  <c:v>8.5502452850341797</c:v>
                </c:pt>
                <c:pt idx="731">
                  <c:v>8.7805166244506836</c:v>
                </c:pt>
                <c:pt idx="732">
                  <c:v>9.0188322067260742</c:v>
                </c:pt>
                <c:pt idx="733">
                  <c:v>9.2654991149902344</c:v>
                </c:pt>
                <c:pt idx="734">
                  <c:v>9.5187921524047852</c:v>
                </c:pt>
                <c:pt idx="735">
                  <c:v>9.7798852920532227</c:v>
                </c:pt>
                <c:pt idx="736">
                  <c:v>10.049961090087891</c:v>
                </c:pt>
                <c:pt idx="737">
                  <c:v>10.329282760620117</c:v>
                </c:pt>
                <c:pt idx="738">
                  <c:v>10.618088722229004</c:v>
                </c:pt>
                <c:pt idx="739">
                  <c:v>10.916707038879395</c:v>
                </c:pt>
                <c:pt idx="740">
                  <c:v>11.225390434265137</c:v>
                </c:pt>
                <c:pt idx="741">
                  <c:v>11.544400215148926</c:v>
                </c:pt>
                <c:pt idx="742">
                  <c:v>11.874002456665039</c:v>
                </c:pt>
                <c:pt idx="743">
                  <c:v>12.214468955993652</c:v>
                </c:pt>
                <c:pt idx="744">
                  <c:v>12.5660400390625</c:v>
                </c:pt>
                <c:pt idx="745">
                  <c:v>12.928932189941406</c:v>
                </c:pt>
                <c:pt idx="746">
                  <c:v>13.303291320800781</c:v>
                </c:pt>
                <c:pt idx="747">
                  <c:v>13.689339637756348</c:v>
                </c:pt>
                <c:pt idx="748">
                  <c:v>14.08719539642334</c:v>
                </c:pt>
                <c:pt idx="749">
                  <c:v>14.496879577636719</c:v>
                </c:pt>
                <c:pt idx="750">
                  <c:v>14.918573379516602</c:v>
                </c:pt>
                <c:pt idx="751">
                  <c:v>15.352205276489258</c:v>
                </c:pt>
                <c:pt idx="752">
                  <c:v>15.797737121582031</c:v>
                </c:pt>
                <c:pt idx="753">
                  <c:v>16.255233764648438</c:v>
                </c:pt>
                <c:pt idx="754">
                  <c:v>16.72435188293457</c:v>
                </c:pt>
                <c:pt idx="755">
                  <c:v>17.205095291137695</c:v>
                </c:pt>
                <c:pt idx="756">
                  <c:v>17.696987152099609</c:v>
                </c:pt>
                <c:pt idx="757">
                  <c:v>18.200048446655273</c:v>
                </c:pt>
                <c:pt idx="758">
                  <c:v>18.711172103881836</c:v>
                </c:pt>
                <c:pt idx="759">
                  <c:v>19.239175796508789</c:v>
                </c:pt>
                <c:pt idx="760">
                  <c:v>19.788339614868164</c:v>
                </c:pt>
                <c:pt idx="761">
                  <c:v>20.363279342651367</c:v>
                </c:pt>
                <c:pt idx="762">
                  <c:v>20.968681335449219</c:v>
                </c:pt>
                <c:pt idx="763">
                  <c:v>21.60981559753418</c:v>
                </c:pt>
                <c:pt idx="764">
                  <c:v>22.291797637939453</c:v>
                </c:pt>
                <c:pt idx="765">
                  <c:v>23.020248413085938</c:v>
                </c:pt>
                <c:pt idx="766">
                  <c:v>23.800935745239258</c:v>
                </c:pt>
                <c:pt idx="767">
                  <c:v>24.639429092407227</c:v>
                </c:pt>
                <c:pt idx="768">
                  <c:v>25.541690826416016</c:v>
                </c:pt>
                <c:pt idx="769">
                  <c:v>26.510251998901367</c:v>
                </c:pt>
                <c:pt idx="770">
                  <c:v>27.533206939697266</c:v>
                </c:pt>
                <c:pt idx="771">
                  <c:v>28.633329391479492</c:v>
                </c:pt>
                <c:pt idx="772">
                  <c:v>29.815181732177734</c:v>
                </c:pt>
                <c:pt idx="773">
                  <c:v>31.083042144775391</c:v>
                </c:pt>
                <c:pt idx="774">
                  <c:v>32.433990478515625</c:v>
                </c:pt>
                <c:pt idx="775">
                  <c:v>33.849224090576172</c:v>
                </c:pt>
                <c:pt idx="776">
                  <c:v>35.355758666992188</c:v>
                </c:pt>
                <c:pt idx="777">
                  <c:v>36.954818725585938</c:v>
                </c:pt>
                <c:pt idx="778">
                  <c:v>38.619152069091797</c:v>
                </c:pt>
                <c:pt idx="779">
                  <c:v>40.360622406005859</c:v>
                </c:pt>
                <c:pt idx="780">
                  <c:v>42.187763214111328</c:v>
                </c:pt>
                <c:pt idx="781">
                  <c:v>44.064785003662109</c:v>
                </c:pt>
                <c:pt idx="782">
                  <c:v>46.010475158691406</c:v>
                </c:pt>
                <c:pt idx="783">
                  <c:v>48.013515472412109</c:v>
                </c:pt>
                <c:pt idx="784">
                  <c:v>50.050350189208984</c:v>
                </c:pt>
                <c:pt idx="785">
                  <c:v>52.138370513916016</c:v>
                </c:pt>
                <c:pt idx="786">
                  <c:v>54.231948852539063</c:v>
                </c:pt>
                <c:pt idx="787">
                  <c:v>56.356723785400391</c:v>
                </c:pt>
                <c:pt idx="788">
                  <c:v>58.468635559082031</c:v>
                </c:pt>
                <c:pt idx="789">
                  <c:v>60.584430694580078</c:v>
                </c:pt>
                <c:pt idx="790">
                  <c:v>62.666881561279297</c:v>
                </c:pt>
                <c:pt idx="791">
                  <c:v>64.727302551269531</c:v>
                </c:pt>
                <c:pt idx="792">
                  <c:v>66.727058410644531</c:v>
                </c:pt>
                <c:pt idx="793">
                  <c:v>68.677825927734375</c:v>
                </c:pt>
                <c:pt idx="794">
                  <c:v>70.537666320800781</c:v>
                </c:pt>
                <c:pt idx="795">
                  <c:v>72.319778442382813</c:v>
                </c:pt>
                <c:pt idx="796">
                  <c:v>73.989517211914063</c:v>
                </c:pt>
                <c:pt idx="797">
                  <c:v>75.553359985351563</c:v>
                </c:pt>
                <c:pt idx="798">
                  <c:v>76.984169006347656</c:v>
                </c:pt>
                <c:pt idx="799">
                  <c:v>78.286415100097656</c:v>
                </c:pt>
                <c:pt idx="800">
                  <c:v>79.437568664550781</c:v>
                </c:pt>
                <c:pt idx="801">
                  <c:v>80.445472717285156</c:v>
                </c:pt>
                <c:pt idx="802">
                  <c:v>81.284965515136719</c:v>
                </c:pt>
                <c:pt idx="803">
                  <c:v>81.979927062988281</c:v>
                </c:pt>
                <c:pt idx="804">
                  <c:v>82.487579345703125</c:v>
                </c:pt>
                <c:pt idx="805">
                  <c:v>82.850227355957031</c:v>
                </c:pt>
                <c:pt idx="806">
                  <c:v>83.038467407226563</c:v>
                </c:pt>
                <c:pt idx="807">
                  <c:v>83.066513061523438</c:v>
                </c:pt>
                <c:pt idx="808">
                  <c:v>82.955093383789063</c:v>
                </c:pt>
                <c:pt idx="809">
                  <c:v>82.673446655273438</c:v>
                </c:pt>
                <c:pt idx="810">
                  <c:v>82.251876831054688</c:v>
                </c:pt>
                <c:pt idx="811">
                  <c:v>81.708297729492188</c:v>
                </c:pt>
                <c:pt idx="812">
                  <c:v>81.048912048339844</c:v>
                </c:pt>
                <c:pt idx="813">
                  <c:v>80.243820190429688</c:v>
                </c:pt>
                <c:pt idx="814">
                  <c:v>79.341873168945313</c:v>
                </c:pt>
                <c:pt idx="815">
                  <c:v>78.350479125976563</c:v>
                </c:pt>
                <c:pt idx="816">
                  <c:v>77.278511047363281</c:v>
                </c:pt>
                <c:pt idx="817">
                  <c:v>76.134056091308594</c:v>
                </c:pt>
                <c:pt idx="818">
                  <c:v>74.92559814453125</c:v>
                </c:pt>
                <c:pt idx="819">
                  <c:v>73.659751892089844</c:v>
                </c:pt>
                <c:pt idx="820">
                  <c:v>72.334953308105469</c:v>
                </c:pt>
                <c:pt idx="821">
                  <c:v>70.9735107421875</c:v>
                </c:pt>
                <c:pt idx="822">
                  <c:v>69.582771301269531</c:v>
                </c:pt>
                <c:pt idx="823">
                  <c:v>68.169952392578125</c:v>
                </c:pt>
                <c:pt idx="824">
                  <c:v>66.741622924804688</c:v>
                </c:pt>
                <c:pt idx="825">
                  <c:v>65.306236267089844</c:v>
                </c:pt>
                <c:pt idx="826">
                  <c:v>63.8616943359375</c:v>
                </c:pt>
                <c:pt idx="827">
                  <c:v>62.421134948730469</c:v>
                </c:pt>
                <c:pt idx="828">
                  <c:v>60.986454010009766</c:v>
                </c:pt>
                <c:pt idx="829">
                  <c:v>59.561840057373047</c:v>
                </c:pt>
                <c:pt idx="830">
                  <c:v>58.151111602783203</c:v>
                </c:pt>
                <c:pt idx="831">
                  <c:v>56.750835418701172</c:v>
                </c:pt>
                <c:pt idx="832">
                  <c:v>55.367275238037109</c:v>
                </c:pt>
                <c:pt idx="833">
                  <c:v>54.005779266357422</c:v>
                </c:pt>
                <c:pt idx="834">
                  <c:v>52.669010162353516</c:v>
                </c:pt>
                <c:pt idx="835">
                  <c:v>51.358406066894531</c:v>
                </c:pt>
                <c:pt idx="836">
                  <c:v>50.010795593261719</c:v>
                </c:pt>
                <c:pt idx="837">
                  <c:v>48.680675506591797</c:v>
                </c:pt>
                <c:pt idx="838">
                  <c:v>47.393955230712891</c:v>
                </c:pt>
                <c:pt idx="839">
                  <c:v>46.150165557861328</c:v>
                </c:pt>
                <c:pt idx="840">
                  <c:v>44.948261260986328</c:v>
                </c:pt>
                <c:pt idx="841">
                  <c:v>43.769546508789063</c:v>
                </c:pt>
                <c:pt idx="842">
                  <c:v>42.629493713378906</c:v>
                </c:pt>
                <c:pt idx="843">
                  <c:v>41.528636932373047</c:v>
                </c:pt>
                <c:pt idx="844">
                  <c:v>40.465892791748047</c:v>
                </c:pt>
                <c:pt idx="845">
                  <c:v>39.440074920654297</c:v>
                </c:pt>
                <c:pt idx="846">
                  <c:v>38.450027465820313</c:v>
                </c:pt>
                <c:pt idx="847">
                  <c:v>37.494373321533203</c:v>
                </c:pt>
                <c:pt idx="848">
                  <c:v>36.571918487548828</c:v>
                </c:pt>
                <c:pt idx="849">
                  <c:v>35.671909332275391</c:v>
                </c:pt>
                <c:pt idx="850">
                  <c:v>34.795936584472656</c:v>
                </c:pt>
                <c:pt idx="851">
                  <c:v>33.948356628417969</c:v>
                </c:pt>
                <c:pt idx="852">
                  <c:v>33.129840850830078</c:v>
                </c:pt>
                <c:pt idx="853">
                  <c:v>32.340267181396484</c:v>
                </c:pt>
                <c:pt idx="854">
                  <c:v>31.578342437744141</c:v>
                </c:pt>
                <c:pt idx="855">
                  <c:v>30.842878341674805</c:v>
                </c:pt>
                <c:pt idx="856">
                  <c:v>30.132839202880859</c:v>
                </c:pt>
                <c:pt idx="857">
                  <c:v>29.447107315063477</c:v>
                </c:pt>
                <c:pt idx="858">
                  <c:v>28.784702301025391</c:v>
                </c:pt>
                <c:pt idx="859">
                  <c:v>28.137197494506836</c:v>
                </c:pt>
                <c:pt idx="860">
                  <c:v>27.50799560546875</c:v>
                </c:pt>
                <c:pt idx="861">
                  <c:v>26.899860382080078</c:v>
                </c:pt>
                <c:pt idx="862">
                  <c:v>26.311927795410156</c:v>
                </c:pt>
                <c:pt idx="863">
                  <c:v>25.743408203125</c:v>
                </c:pt>
                <c:pt idx="864">
                  <c:v>25.193517684936523</c:v>
                </c:pt>
                <c:pt idx="865">
                  <c:v>24.661626815795898</c:v>
                </c:pt>
                <c:pt idx="866">
                  <c:v>24.146907806396484</c:v>
                </c:pt>
                <c:pt idx="867">
                  <c:v>23.648773193359375</c:v>
                </c:pt>
                <c:pt idx="868">
                  <c:v>23.166595458984375</c:v>
                </c:pt>
                <c:pt idx="869">
                  <c:v>22.699663162231445</c:v>
                </c:pt>
                <c:pt idx="870">
                  <c:v>22.246883392333984</c:v>
                </c:pt>
                <c:pt idx="871">
                  <c:v>21.801458358764648</c:v>
                </c:pt>
                <c:pt idx="872">
                  <c:v>21.370040893554688</c:v>
                </c:pt>
                <c:pt idx="873">
                  <c:v>20.952075958251953</c:v>
                </c:pt>
                <c:pt idx="874">
                  <c:v>20.547054290771484</c:v>
                </c:pt>
                <c:pt idx="875">
                  <c:v>20.154476165771484</c:v>
                </c:pt>
                <c:pt idx="876">
                  <c:v>19.773902893066406</c:v>
                </c:pt>
                <c:pt idx="877">
                  <c:v>19.404953002929688</c:v>
                </c:pt>
                <c:pt idx="878">
                  <c:v>19.047142028808594</c:v>
                </c:pt>
                <c:pt idx="879">
                  <c:v>18.700048446655273</c:v>
                </c:pt>
                <c:pt idx="880">
                  <c:v>18.363359451293945</c:v>
                </c:pt>
                <c:pt idx="881">
                  <c:v>18.036725997924805</c:v>
                </c:pt>
                <c:pt idx="882">
                  <c:v>17.719753265380859</c:v>
                </c:pt>
                <c:pt idx="883">
                  <c:v>17.412097930908203</c:v>
                </c:pt>
                <c:pt idx="884">
                  <c:v>17.11088752746582</c:v>
                </c:pt>
                <c:pt idx="885">
                  <c:v>16.816768646240234</c:v>
                </c:pt>
                <c:pt idx="886">
                  <c:v>16.531293869018555</c:v>
                </c:pt>
                <c:pt idx="887">
                  <c:v>16.254055023193359</c:v>
                </c:pt>
                <c:pt idx="888">
                  <c:v>15.984807968139648</c:v>
                </c:pt>
                <c:pt idx="889">
                  <c:v>15.723328590393066</c:v>
                </c:pt>
                <c:pt idx="890">
                  <c:v>15.469316482543945</c:v>
                </c:pt>
                <c:pt idx="891">
                  <c:v>15.222536087036133</c:v>
                </c:pt>
                <c:pt idx="892">
                  <c:v>14.982747077941895</c:v>
                </c:pt>
                <c:pt idx="893">
                  <c:v>14.749721527099609</c:v>
                </c:pt>
                <c:pt idx="894">
                  <c:v>14.523192405700684</c:v>
                </c:pt>
                <c:pt idx="895">
                  <c:v>14.302987098693848</c:v>
                </c:pt>
                <c:pt idx="896">
                  <c:v>14.088834762573242</c:v>
                </c:pt>
                <c:pt idx="897">
                  <c:v>13.882442474365234</c:v>
                </c:pt>
                <c:pt idx="898">
                  <c:v>13.683639526367188</c:v>
                </c:pt>
                <c:pt idx="899">
                  <c:v>13.490405082702637</c:v>
                </c:pt>
                <c:pt idx="900">
                  <c:v>13.301454544067383</c:v>
                </c:pt>
                <c:pt idx="901">
                  <c:v>13.116490364074707</c:v>
                </c:pt>
                <c:pt idx="902">
                  <c:v>12.936532974243164</c:v>
                </c:pt>
                <c:pt idx="903">
                  <c:v>12.761445999145508</c:v>
                </c:pt>
                <c:pt idx="904">
                  <c:v>12.591037750244141</c:v>
                </c:pt>
                <c:pt idx="905">
                  <c:v>12.425141334533691</c:v>
                </c:pt>
                <c:pt idx="906">
                  <c:v>12.263604164123535</c:v>
                </c:pt>
                <c:pt idx="907">
                  <c:v>12.106269836425781</c:v>
                </c:pt>
                <c:pt idx="908">
                  <c:v>11.952983856201172</c:v>
                </c:pt>
                <c:pt idx="909">
                  <c:v>11.803617477416992</c:v>
                </c:pt>
                <c:pt idx="910">
                  <c:v>11.65802001953125</c:v>
                </c:pt>
                <c:pt idx="911">
                  <c:v>11.516059875488281</c:v>
                </c:pt>
                <c:pt idx="912">
                  <c:v>11.377617835998535</c:v>
                </c:pt>
                <c:pt idx="913">
                  <c:v>11.242666244506836</c:v>
                </c:pt>
                <c:pt idx="914">
                  <c:v>11.108599662780762</c:v>
                </c:pt>
                <c:pt idx="915">
                  <c:v>10.977526664733887</c:v>
                </c:pt>
                <c:pt idx="916">
                  <c:v>10.849269866943359</c:v>
                </c:pt>
                <c:pt idx="917">
                  <c:v>10.723882675170898</c:v>
                </c:pt>
                <c:pt idx="918">
                  <c:v>10.601338386535645</c:v>
                </c:pt>
                <c:pt idx="919">
                  <c:v>10.48155689239502</c:v>
                </c:pt>
                <c:pt idx="920">
                  <c:v>10.363994598388672</c:v>
                </c:pt>
                <c:pt idx="921">
                  <c:v>10.248169898986816</c:v>
                </c:pt>
                <c:pt idx="922">
                  <c:v>10.134817123413086</c:v>
                </c:pt>
                <c:pt idx="923">
                  <c:v>10.023868560791016</c:v>
                </c:pt>
                <c:pt idx="924">
                  <c:v>9.9152259826660156</c:v>
                </c:pt>
                <c:pt idx="925">
                  <c:v>9.8088274002075195</c:v>
                </c:pt>
                <c:pt idx="926">
                  <c:v>9.70458984375</c:v>
                </c:pt>
                <c:pt idx="927">
                  <c:v>9.6024770736694336</c:v>
                </c:pt>
                <c:pt idx="928">
                  <c:v>9.502415657043457</c:v>
                </c:pt>
                <c:pt idx="929">
                  <c:v>9.4043722152709961</c:v>
                </c:pt>
                <c:pt idx="930">
                  <c:v>9.3082704544067383</c:v>
                </c:pt>
                <c:pt idx="931">
                  <c:v>9.2140674591064453</c:v>
                </c:pt>
                <c:pt idx="932">
                  <c:v>9.1217288970947266</c:v>
                </c:pt>
                <c:pt idx="933">
                  <c:v>9.0312089920043945</c:v>
                </c:pt>
                <c:pt idx="934">
                  <c:v>8.9424686431884766</c:v>
                </c:pt>
                <c:pt idx="935">
                  <c:v>8.8554458618164063</c:v>
                </c:pt>
                <c:pt idx="936">
                  <c:v>8.7700834274291992</c:v>
                </c:pt>
                <c:pt idx="937">
                  <c:v>8.6863527297973633</c:v>
                </c:pt>
                <c:pt idx="938">
                  <c:v>8.6041975021362305</c:v>
                </c:pt>
                <c:pt idx="939">
                  <c:v>8.5235977172851563</c:v>
                </c:pt>
                <c:pt idx="940">
                  <c:v>8.4445171356201172</c:v>
                </c:pt>
                <c:pt idx="941">
                  <c:v>8.3669271469116211</c:v>
                </c:pt>
                <c:pt idx="942">
                  <c:v>8.2907962799072266</c:v>
                </c:pt>
                <c:pt idx="943">
                  <c:v>8.2160959243774414</c:v>
                </c:pt>
                <c:pt idx="944">
                  <c:v>8.1427059173583984</c:v>
                </c:pt>
                <c:pt idx="945">
                  <c:v>8.0701503753662109</c:v>
                </c:pt>
                <c:pt idx="946">
                  <c:v>7.9989280700683594</c:v>
                </c:pt>
                <c:pt idx="947">
                  <c:v>7.9290313720703125</c:v>
                </c:pt>
                <c:pt idx="948">
                  <c:v>7.8604130744934082</c:v>
                </c:pt>
                <c:pt idx="949">
                  <c:v>7.7930593490600586</c:v>
                </c:pt>
                <c:pt idx="950">
                  <c:v>7.7269325256347656</c:v>
                </c:pt>
                <c:pt idx="951">
                  <c:v>7.6620054244995117</c:v>
                </c:pt>
                <c:pt idx="952">
                  <c:v>7.5982599258422852</c:v>
                </c:pt>
                <c:pt idx="953">
                  <c:v>7.535672664642334</c:v>
                </c:pt>
                <c:pt idx="954">
                  <c:v>7.4742097854614258</c:v>
                </c:pt>
                <c:pt idx="955">
                  <c:v>7.4138526916503906</c:v>
                </c:pt>
                <c:pt idx="956">
                  <c:v>7.3545951843261719</c:v>
                </c:pt>
                <c:pt idx="957">
                  <c:v>7.2963948249816895</c:v>
                </c:pt>
                <c:pt idx="958">
                  <c:v>7.2392444610595703</c:v>
                </c:pt>
                <c:pt idx="959">
                  <c:v>7.1831145286560059</c:v>
                </c:pt>
                <c:pt idx="960">
                  <c:v>7.1279873847961426</c:v>
                </c:pt>
                <c:pt idx="961">
                  <c:v>7.0738468170166016</c:v>
                </c:pt>
                <c:pt idx="962">
                  <c:v>7.0206718444824219</c:v>
                </c:pt>
                <c:pt idx="963">
                  <c:v>6.9684557914733887</c:v>
                </c:pt>
                <c:pt idx="964">
                  <c:v>6.9171676635742188</c:v>
                </c:pt>
                <c:pt idx="965">
                  <c:v>6.8667926788330078</c:v>
                </c:pt>
                <c:pt idx="966">
                  <c:v>6.8172988891601563</c:v>
                </c:pt>
                <c:pt idx="967">
                  <c:v>6.7686700820922852</c:v>
                </c:pt>
                <c:pt idx="968">
                  <c:v>6.7209010124206543</c:v>
                </c:pt>
                <c:pt idx="969">
                  <c:v>6.6739773750305176</c:v>
                </c:pt>
                <c:pt idx="970">
                  <c:v>6.6278843879699707</c:v>
                </c:pt>
                <c:pt idx="971">
                  <c:v>6.5826072692871094</c:v>
                </c:pt>
                <c:pt idx="972">
                  <c:v>6.5381231307983398</c:v>
                </c:pt>
                <c:pt idx="973">
                  <c:v>6.4944257736206055</c:v>
                </c:pt>
                <c:pt idx="974">
                  <c:v>6.4514951705932617</c:v>
                </c:pt>
                <c:pt idx="975">
                  <c:v>6.4093189239501953</c:v>
                </c:pt>
                <c:pt idx="976">
                  <c:v>6.3677339553833008</c:v>
                </c:pt>
                <c:pt idx="977">
                  <c:v>6.3267073631286621</c:v>
                </c:pt>
                <c:pt idx="978">
                  <c:v>6.2863988876342773</c:v>
                </c:pt>
                <c:pt idx="979">
                  <c:v>6.2467918395996094</c:v>
                </c:pt>
                <c:pt idx="980">
                  <c:v>6.2078795433044434</c:v>
                </c:pt>
                <c:pt idx="981">
                  <c:v>6.1696500778198242</c:v>
                </c:pt>
                <c:pt idx="982">
                  <c:v>6.1320939064025879</c:v>
                </c:pt>
                <c:pt idx="983">
                  <c:v>6.0951981544494629</c:v>
                </c:pt>
                <c:pt idx="984">
                  <c:v>6.0589480400085449</c:v>
                </c:pt>
                <c:pt idx="985">
                  <c:v>6.0233345031738281</c:v>
                </c:pt>
                <c:pt idx="986">
                  <c:v>5.9883408546447754</c:v>
                </c:pt>
                <c:pt idx="987">
                  <c:v>5.9539542198181152</c:v>
                </c:pt>
                <c:pt idx="988">
                  <c:v>5.9201579093933105</c:v>
                </c:pt>
                <c:pt idx="989">
                  <c:v>5.8869099617004395</c:v>
                </c:pt>
                <c:pt idx="990">
                  <c:v>5.8541932106018066</c:v>
                </c:pt>
                <c:pt idx="991">
                  <c:v>5.8219819068908691</c:v>
                </c:pt>
                <c:pt idx="992">
                  <c:v>5.7902274131774902</c:v>
                </c:pt>
                <c:pt idx="993">
                  <c:v>5.758913516998291</c:v>
                </c:pt>
                <c:pt idx="994">
                  <c:v>5.7280135154724121</c:v>
                </c:pt>
                <c:pt idx="995">
                  <c:v>5.6974787712097168</c:v>
                </c:pt>
                <c:pt idx="996">
                  <c:v>5.66729736328125</c:v>
                </c:pt>
                <c:pt idx="997">
                  <c:v>5.6374502182006836</c:v>
                </c:pt>
                <c:pt idx="998">
                  <c:v>5.607905387878418</c:v>
                </c:pt>
                <c:pt idx="999">
                  <c:v>5.5786614418029785</c:v>
                </c:pt>
                <c:pt idx="1000">
                  <c:v>5.5496625900268555</c:v>
                </c:pt>
                <c:pt idx="1001">
                  <c:v>5.5208802223205566</c:v>
                </c:pt>
                <c:pt idx="1002">
                  <c:v>5.4923124313354492</c:v>
                </c:pt>
                <c:pt idx="1003">
                  <c:v>5.4638948440551758</c:v>
                </c:pt>
                <c:pt idx="1004">
                  <c:v>5.4356131553649902</c:v>
                </c:pt>
                <c:pt idx="1005">
                  <c:v>5.4074521064758301</c:v>
                </c:pt>
                <c:pt idx="1006">
                  <c:v>5.3793725967407227</c:v>
                </c:pt>
                <c:pt idx="1007">
                  <c:v>5.351348876953125</c:v>
                </c:pt>
                <c:pt idx="1008">
                  <c:v>5.323455810546875</c:v>
                </c:pt>
                <c:pt idx="1009">
                  <c:v>5.2956619262695313</c:v>
                </c:pt>
                <c:pt idx="1010">
                  <c:v>5.2678852081298828</c:v>
                </c:pt>
                <c:pt idx="1011">
                  <c:v>5.2401127815246582</c:v>
                </c:pt>
                <c:pt idx="1012">
                  <c:v>5.2123174667358398</c:v>
                </c:pt>
                <c:pt idx="1013">
                  <c:v>5.1844816207885742</c:v>
                </c:pt>
                <c:pt idx="1014">
                  <c:v>5.1565713882446289</c:v>
                </c:pt>
                <c:pt idx="1015">
                  <c:v>5.1285638809204102</c:v>
                </c:pt>
                <c:pt idx="1016">
                  <c:v>5.1004576683044434</c:v>
                </c:pt>
                <c:pt idx="1017">
                  <c:v>5.0722413063049316</c:v>
                </c:pt>
                <c:pt idx="1018">
                  <c:v>5.0439014434814453</c:v>
                </c:pt>
                <c:pt idx="1019">
                  <c:v>5.0154318809509277</c:v>
                </c:pt>
                <c:pt idx="1020">
                  <c:v>4.9866724014282227</c:v>
                </c:pt>
                <c:pt idx="1021">
                  <c:v>4.9577469825744629</c:v>
                </c:pt>
                <c:pt idx="1022">
                  <c:v>4.9286661148071289</c:v>
                </c:pt>
                <c:pt idx="1023">
                  <c:v>4.899409294128418</c:v>
                </c:pt>
                <c:pt idx="1024">
                  <c:v>4.8699617385864258</c:v>
                </c:pt>
                <c:pt idx="1025">
                  <c:v>4.8403253555297852</c:v>
                </c:pt>
                <c:pt idx="1026">
                  <c:v>4.810488224029541</c:v>
                </c:pt>
                <c:pt idx="1027">
                  <c:v>4.7804422378540039</c:v>
                </c:pt>
                <c:pt idx="1028">
                  <c:v>4.7501978874206543</c:v>
                </c:pt>
                <c:pt idx="1029">
                  <c:v>4.7197418212890625</c:v>
                </c:pt>
                <c:pt idx="1030">
                  <c:v>4.6890788078308105</c:v>
                </c:pt>
                <c:pt idx="1031">
                  <c:v>4.6582131385803223</c:v>
                </c:pt>
                <c:pt idx="1032">
                  <c:v>4.6271343231201172</c:v>
                </c:pt>
                <c:pt idx="1033">
                  <c:v>4.5958552360534668</c:v>
                </c:pt>
                <c:pt idx="1034">
                  <c:v>4.5643820762634277</c:v>
                </c:pt>
                <c:pt idx="1035">
                  <c:v>4.5327057838439941</c:v>
                </c:pt>
                <c:pt idx="1036">
                  <c:v>4.5008330345153809</c:v>
                </c:pt>
                <c:pt idx="1037">
                  <c:v>4.4687623977661133</c:v>
                </c:pt>
                <c:pt idx="1038">
                  <c:v>4.4364986419677734</c:v>
                </c:pt>
                <c:pt idx="1039">
                  <c:v>4.4040460586547852</c:v>
                </c:pt>
                <c:pt idx="1040">
                  <c:v>4.3714075088500977</c:v>
                </c:pt>
                <c:pt idx="1041">
                  <c:v>4.3385782241821289</c:v>
                </c:pt>
                <c:pt idx="1042">
                  <c:v>4.3055639266967773</c:v>
                </c:pt>
              </c:numCache>
              <c:extLst xmlns:c15="http://schemas.microsoft.com/office/drawing/2012/chart"/>
            </c:numRef>
          </c:yVal>
          <c:smooth val="0"/>
          <c:extLst>
            <c:ext xmlns:c16="http://schemas.microsoft.com/office/drawing/2014/chart" uri="{C3380CC4-5D6E-409C-BE32-E72D297353CC}">
              <c16:uniqueId val="{00000005-509F-48BA-BED7-4B741B34E14C}"/>
            </c:ext>
          </c:extLst>
        </c:ser>
        <c:dLbls>
          <c:showLegendKey val="0"/>
          <c:showVal val="0"/>
          <c:showCatName val="0"/>
          <c:showSerName val="0"/>
          <c:showPercent val="0"/>
          <c:showBubbleSize val="0"/>
        </c:dLbls>
        <c:axId val="221758208"/>
        <c:axId val="221759744"/>
        <c:extLst>
          <c:ext xmlns:c15="http://schemas.microsoft.com/office/drawing/2012/chart" uri="{02D57815-91ED-43cb-92C2-25804820EDAC}">
            <c15:filteredScatterSeries>
              <c15:ser>
                <c:idx val="0"/>
                <c:order val="0"/>
                <c:tx>
                  <c:strRef>
                    <c:extLst>
                      <c:ext uri="{02D57815-91ED-43cb-92C2-25804820EDAC}">
                        <c15:formulaRef>
                          <c15:sqref>'Data Task 1'!$E$10:$R$10</c15:sqref>
                        </c15:formulaRef>
                      </c:ext>
                    </c:extLst>
                    <c:strCache>
                      <c:ptCount val="1"/>
                      <c:pt idx="0">
                        <c:v>10250</c:v>
                      </c:pt>
                    </c:strCache>
                  </c:strRef>
                </c:tx>
                <c:spPr>
                  <a:ln w="22225" cap="rnd">
                    <a:solidFill>
                      <a:schemeClr val="accent1"/>
                    </a:solidFill>
                    <a:round/>
                  </a:ln>
                  <a:effectLst/>
                </c:spPr>
                <c:marker>
                  <c:symbol val="none"/>
                </c:marker>
                <c:xVal>
                  <c:numRef>
                    <c:extLst>
                      <c:ext uri="{02D57815-91ED-43cb-92C2-25804820EDAC}">
                        <c15:formulaRef>
                          <c15:sqref>'Data Task 1'!$H$12:$H$731</c15:sqref>
                        </c15:formulaRef>
                      </c:ext>
                    </c:extLst>
                    <c:numCache>
                      <c:formatCode>General</c:formatCode>
                      <c:ptCount val="720"/>
                      <c:pt idx="0">
                        <c:v>1.0000000000000004</c:v>
                      </c:pt>
                      <c:pt idx="1">
                        <c:v>1.0006905323120929</c:v>
                      </c:pt>
                      <c:pt idx="2">
                        <c:v>1.0036080371806677</c:v>
                      </c:pt>
                      <c:pt idx="3">
                        <c:v>1.0087511106091571</c:v>
                      </c:pt>
                      <c:pt idx="4">
                        <c:v>1.0161172956035669</c:v>
                      </c:pt>
                      <c:pt idx="5">
                        <c:v>1.0257029651727632</c:v>
                      </c:pt>
                      <c:pt idx="6">
                        <c:v>1.0375034393281859</c:v>
                      </c:pt>
                      <c:pt idx="7">
                        <c:v>1.0515132190832757</c:v>
                      </c:pt>
                      <c:pt idx="8">
                        <c:v>1.067725401454906</c:v>
                      </c:pt>
                      <c:pt idx="9">
                        <c:v>1.0861322644619515</c:v>
                      </c:pt>
                      <c:pt idx="10">
                        <c:v>1.1067249161261481</c:v>
                      </c:pt>
                      <c:pt idx="11">
                        <c:v>1.1294937624709462</c:v>
                      </c:pt>
                      <c:pt idx="12">
                        <c:v>1.154427688523517</c:v>
                      </c:pt>
                      <c:pt idx="13">
                        <c:v>1.1815148773127435</c:v>
                      </c:pt>
                      <c:pt idx="14">
                        <c:v>1.2107424588700837</c:v>
                      </c:pt>
                      <c:pt idx="15">
                        <c:v>1.2420966272292859</c:v>
                      </c:pt>
                      <c:pt idx="16">
                        <c:v>1.2755624064269564</c:v>
                      </c:pt>
                      <c:pt idx="17">
                        <c:v>1.3111237675022753</c:v>
                      </c:pt>
                      <c:pt idx="18">
                        <c:v>1.3487640964958547</c:v>
                      </c:pt>
                      <c:pt idx="19">
                        <c:v>1.3884652584520201</c:v>
                      </c:pt>
                      <c:pt idx="20">
                        <c:v>1.4302088844156733</c:v>
                      </c:pt>
                      <c:pt idx="21">
                        <c:v>1.473975084435432</c:v>
                      </c:pt>
                      <c:pt idx="22">
                        <c:v>1.5197431495619174</c:v>
                      </c:pt>
                      <c:pt idx="23">
                        <c:v>1.5674916688474656</c:v>
                      </c:pt>
                      <c:pt idx="24">
                        <c:v>1.6171979443475557</c:v>
                      </c:pt>
                      <c:pt idx="25">
                        <c:v>1.6688389271185307</c:v>
                      </c:pt>
                      <c:pt idx="26">
                        <c:v>1.7223902812198739</c:v>
                      </c:pt>
                      <c:pt idx="27">
                        <c:v>1.7778270857125031</c:v>
                      </c:pt>
                      <c:pt idx="28">
                        <c:v>1.8351233666599078</c:v>
                      </c:pt>
                      <c:pt idx="29">
                        <c:v>1.8942524481272909</c:v>
                      </c:pt>
                      <c:pt idx="30">
                        <c:v>1.9551867181821507</c:v>
                      </c:pt>
                      <c:pt idx="31">
                        <c:v>2.0178980968931186</c:v>
                      </c:pt>
                      <c:pt idx="32">
                        <c:v>2.0823572173319826</c:v>
                      </c:pt>
                      <c:pt idx="33">
                        <c:v>2.1485345955708097</c:v>
                      </c:pt>
                      <c:pt idx="34">
                        <c:v>2.2163995776845287</c:v>
                      </c:pt>
                      <c:pt idx="35">
                        <c:v>2.2859210417492153</c:v>
                      </c:pt>
                      <c:pt idx="36">
                        <c:v>2.357066812843513</c:v>
                      </c:pt>
                      <c:pt idx="37">
                        <c:v>2.4298047160460698</c:v>
                      </c:pt>
                      <c:pt idx="38">
                        <c:v>2.5041012894386823</c:v>
                      </c:pt>
                      <c:pt idx="39">
                        <c:v>2.5799229541034241</c:v>
                      </c:pt>
                      <c:pt idx="40">
                        <c:v>2.6572348441255231</c:v>
                      </c:pt>
                      <c:pt idx="41">
                        <c:v>2.7360026785887741</c:v>
                      </c:pt>
                      <c:pt idx="42">
                        <c:v>2.816190187581832</c:v>
                      </c:pt>
                      <c:pt idx="43">
                        <c:v>2.8977620371910673</c:v>
                      </c:pt>
                      <c:pt idx="44">
                        <c:v>2.9806811385071379</c:v>
                      </c:pt>
                      <c:pt idx="45">
                        <c:v>3.0649105196204149</c:v>
                      </c:pt>
                      <c:pt idx="46">
                        <c:v>3.1504128576221313</c:v>
                      </c:pt>
                      <c:pt idx="47">
                        <c:v>3.2371507126038019</c:v>
                      </c:pt>
                      <c:pt idx="48">
                        <c:v>3.3250850066609479</c:v>
                      </c:pt>
                      <c:pt idx="49">
                        <c:v>3.4141773638873727</c:v>
                      </c:pt>
                      <c:pt idx="50">
                        <c:v>3.5043894083768827</c:v>
                      </c:pt>
                      <c:pt idx="51">
                        <c:v>3.595680775228141</c:v>
                      </c:pt>
                      <c:pt idx="52">
                        <c:v>3.6880127375358134</c:v>
                      </c:pt>
                      <c:pt idx="53">
                        <c:v>3.7813448133988512</c:v>
                      </c:pt>
                      <c:pt idx="54">
                        <c:v>3.8756378079130598</c:v>
                      </c:pt>
                      <c:pt idx="55">
                        <c:v>3.9708503031796796</c:v>
                      </c:pt>
                      <c:pt idx="56">
                        <c:v>4.0669424022962337</c:v>
                      </c:pt>
                      <c:pt idx="57">
                        <c:v>4.1638733893622462</c:v>
                      </c:pt>
                      <c:pt idx="58">
                        <c:v>4.2616026654769525</c:v>
                      </c:pt>
                      <c:pt idx="59">
                        <c:v>4.3600891637407386</c:v>
                      </c:pt>
                      <c:pt idx="60">
                        <c:v>4.4592920512534127</c:v>
                      </c:pt>
                      <c:pt idx="61">
                        <c:v>4.5591703781150708</c:v>
                      </c:pt>
                      <c:pt idx="62">
                        <c:v>4.6596828434266708</c:v>
                      </c:pt>
                      <c:pt idx="63">
                        <c:v>4.7607889652871611</c:v>
                      </c:pt>
                      <c:pt idx="64">
                        <c:v>4.8624473257977794</c:v>
                      </c:pt>
                      <c:pt idx="65">
                        <c:v>4.9646172090580567</c:v>
                      </c:pt>
                      <c:pt idx="66">
                        <c:v>5.0672580161672265</c:v>
                      </c:pt>
                      <c:pt idx="67">
                        <c:v>5.170328563225957</c:v>
                      </c:pt>
                      <c:pt idx="68">
                        <c:v>5.2737891873312019</c:v>
                      </c:pt>
                      <c:pt idx="69">
                        <c:v>5.3775983535844842</c:v>
                      </c:pt>
                      <c:pt idx="70">
                        <c:v>5.4817169840813262</c:v>
                      </c:pt>
                      <c:pt idx="71">
                        <c:v>5.5861041289218223</c:v>
                      </c:pt>
                      <c:pt idx="72">
                        <c:v>5.6907207102014929</c:v>
                      </c:pt>
                      <c:pt idx="73">
                        <c:v>5.7955270650172892</c:v>
                      </c:pt>
                      <c:pt idx="74">
                        <c:v>5.9004842324644464</c:v>
                      </c:pt>
                      <c:pt idx="75">
                        <c:v>6.0055529006390564</c:v>
                      </c:pt>
                      <c:pt idx="76">
                        <c:v>6.1106943426357807</c:v>
                      </c:pt>
                      <c:pt idx="77">
                        <c:v>6.2158715865449921</c:v>
                      </c:pt>
                      <c:pt idx="78">
                        <c:v>6.3210447354642136</c:v>
                      </c:pt>
                      <c:pt idx="79">
                        <c:v>6.4261785724795271</c:v>
                      </c:pt>
                      <c:pt idx="80">
                        <c:v>6.5312348386844503</c:v>
                      </c:pt>
                      <c:pt idx="81">
                        <c:v>6.6361767961687859</c:v>
                      </c:pt>
                      <c:pt idx="82">
                        <c:v>6.7409688770194753</c:v>
                      </c:pt>
                      <c:pt idx="83">
                        <c:v>6.8455751623243106</c:v>
                      </c:pt>
                      <c:pt idx="84">
                        <c:v>6.9499610201679536</c:v>
                      </c:pt>
                      <c:pt idx="85">
                        <c:v>7.05409029763877</c:v>
                      </c:pt>
                      <c:pt idx="86">
                        <c:v>7.1579302348168374</c:v>
                      </c:pt>
                      <c:pt idx="87">
                        <c:v>7.2614466677856635</c:v>
                      </c:pt>
                      <c:pt idx="88">
                        <c:v>7.3646064856261866</c:v>
                      </c:pt>
                      <c:pt idx="89">
                        <c:v>7.4673766944190527</c:v>
                      </c:pt>
                      <c:pt idx="90">
                        <c:v>7.5697265232394777</c:v>
                      </c:pt>
                      <c:pt idx="91">
                        <c:v>7.6716232121675381</c:v>
                      </c:pt>
                      <c:pt idx="92">
                        <c:v>7.7730365752770201</c:v>
                      </c:pt>
                      <c:pt idx="93">
                        <c:v>7.8739358416431386</c:v>
                      </c:pt>
                      <c:pt idx="94">
                        <c:v>7.9742928143348157</c:v>
                      </c:pt>
                      <c:pt idx="95">
                        <c:v>8.0740757864295567</c:v>
                      </c:pt>
                      <c:pt idx="96">
                        <c:v>8.1732589009905627</c:v>
                      </c:pt>
                      <c:pt idx="97">
                        <c:v>8.2718136100876158</c:v>
                      </c:pt>
                      <c:pt idx="98">
                        <c:v>8.3697117167896433</c:v>
                      </c:pt>
                      <c:pt idx="99">
                        <c:v>8.4669288851561255</c:v>
                      </c:pt>
                      <c:pt idx="100">
                        <c:v>8.5634363332574175</c:v>
                      </c:pt>
                      <c:pt idx="101">
                        <c:v>8.6592118311478572</c:v>
                      </c:pt>
                      <c:pt idx="102">
                        <c:v>8.7542285858929372</c:v>
                      </c:pt>
                      <c:pt idx="103">
                        <c:v>8.8484623785518561</c:v>
                      </c:pt>
                      <c:pt idx="104">
                        <c:v>8.9418912131783781</c:v>
                      </c:pt>
                      <c:pt idx="105">
                        <c:v>9.0344923918279907</c:v>
                      </c:pt>
                      <c:pt idx="106">
                        <c:v>9.126242982556743</c:v>
                      </c:pt>
                      <c:pt idx="107">
                        <c:v>9.2171223934149715</c:v>
                      </c:pt>
                      <c:pt idx="108">
                        <c:v>9.3071082774572975</c:v>
                      </c:pt>
                      <c:pt idx="109">
                        <c:v>9.3961817977297653</c:v>
                      </c:pt>
                      <c:pt idx="110">
                        <c:v>9.484323415280139</c:v>
                      </c:pt>
                      <c:pt idx="111">
                        <c:v>9.5715135911561777</c:v>
                      </c:pt>
                      <c:pt idx="112">
                        <c:v>9.6577343074019186</c:v>
                      </c:pt>
                      <c:pt idx="113">
                        <c:v>9.7429676630611226</c:v>
                      </c:pt>
                      <c:pt idx="114">
                        <c:v>9.827196927174688</c:v>
                      </c:pt>
                      <c:pt idx="115">
                        <c:v>9.910405017784365</c:v>
                      </c:pt>
                      <c:pt idx="116">
                        <c:v>9.9925757889296207</c:v>
                      </c:pt>
                      <c:pt idx="117">
                        <c:v>10.073695083645063</c:v>
                      </c:pt>
                      <c:pt idx="118">
                        <c:v>10.153746755970152</c:v>
                      </c:pt>
                      <c:pt idx="119">
                        <c:v>10.232717467937499</c:v>
                      </c:pt>
                      <c:pt idx="120">
                        <c:v>10.310592828582275</c:v>
                      </c:pt>
                      <c:pt idx="121">
                        <c:v>10.387359616936795</c:v>
                      </c:pt>
                      <c:pt idx="122">
                        <c:v>10.463006133029666</c:v>
                      </c:pt>
                      <c:pt idx="123">
                        <c:v>10.537519038893482</c:v>
                      </c:pt>
                      <c:pt idx="124">
                        <c:v>10.610888506552271</c:v>
                      </c:pt>
                      <c:pt idx="125">
                        <c:v>10.683100964039205</c:v>
                      </c:pt>
                      <c:pt idx="126">
                        <c:v>10.754146817377739</c:v>
                      </c:pt>
                      <c:pt idx="127">
                        <c:v>10.824017174589608</c:v>
                      </c:pt>
                      <c:pt idx="128">
                        <c:v>10.892701037701688</c:v>
                      </c:pt>
                      <c:pt idx="129">
                        <c:v>10.960187993739439</c:v>
                      </c:pt>
                      <c:pt idx="130">
                        <c:v>11.026472543716299</c:v>
                      </c:pt>
                      <c:pt idx="131">
                        <c:v>11.091542168662873</c:v>
                      </c:pt>
                      <c:pt idx="132">
                        <c:v>11.155392539589737</c:v>
                      </c:pt>
                      <c:pt idx="133">
                        <c:v>11.218014647518915</c:v>
                      </c:pt>
                      <c:pt idx="134">
                        <c:v>11.279400302470428</c:v>
                      </c:pt>
                      <c:pt idx="135">
                        <c:v>11.339543537458857</c:v>
                      </c:pt>
                      <c:pt idx="136">
                        <c:v>11.398437917499935</c:v>
                      </c:pt>
                      <c:pt idx="137">
                        <c:v>11.456077358608535</c:v>
                      </c:pt>
                      <c:pt idx="138">
                        <c:v>11.512456244798379</c:v>
                      </c:pt>
                      <c:pt idx="139">
                        <c:v>11.567567673086344</c:v>
                      </c:pt>
                      <c:pt idx="140">
                        <c:v>11.621408835479292</c:v>
                      </c:pt>
                      <c:pt idx="141">
                        <c:v>11.673973530992384</c:v>
                      </c:pt>
                      <c:pt idx="142">
                        <c:v>11.725256494638485</c:v>
                      </c:pt>
                      <c:pt idx="143">
                        <c:v>11.775254801424744</c:v>
                      </c:pt>
                      <c:pt idx="144">
                        <c:v>11.823963303363755</c:v>
                      </c:pt>
                      <c:pt idx="145">
                        <c:v>11.871378490464084</c:v>
                      </c:pt>
                      <c:pt idx="146">
                        <c:v>11.9174983737306</c:v>
                      </c:pt>
                      <c:pt idx="147">
                        <c:v>11.962317571176456</c:v>
                      </c:pt>
                      <c:pt idx="148">
                        <c:v>12.005833625807659</c:v>
                      </c:pt>
                      <c:pt idx="149">
                        <c:v>12.048044665628787</c:v>
                      </c:pt>
                      <c:pt idx="150">
                        <c:v>12.088947063648702</c:v>
                      </c:pt>
                      <c:pt idx="151">
                        <c:v>12.128537309875986</c:v>
                      </c:pt>
                      <c:pt idx="152">
                        <c:v>12.166815404310638</c:v>
                      </c:pt>
                      <c:pt idx="153">
                        <c:v>12.203777719961522</c:v>
                      </c:pt>
                      <c:pt idx="154">
                        <c:v>12.239422501832932</c:v>
                      </c:pt>
                      <c:pt idx="155">
                        <c:v>12.273747994929154</c:v>
                      </c:pt>
                      <c:pt idx="156">
                        <c:v>12.306752327254765</c:v>
                      </c:pt>
                      <c:pt idx="157">
                        <c:v>12.338434679811769</c:v>
                      </c:pt>
                      <c:pt idx="158">
                        <c:v>12.368793297604451</c:v>
                      </c:pt>
                      <c:pt idx="159">
                        <c:v>12.39782537263968</c:v>
                      </c:pt>
                      <c:pt idx="160">
                        <c:v>12.425531957914879</c:v>
                      </c:pt>
                      <c:pt idx="161">
                        <c:v>12.451911181434626</c:v>
                      </c:pt>
                      <c:pt idx="162">
                        <c:v>12.476961171203495</c:v>
                      </c:pt>
                      <c:pt idx="163">
                        <c:v>12.500681225223202</c:v>
                      </c:pt>
                      <c:pt idx="164">
                        <c:v>12.523072162491747</c:v>
                      </c:pt>
                      <c:pt idx="165">
                        <c:v>12.544131292015706</c:v>
                      </c:pt>
                      <c:pt idx="166">
                        <c:v>12.563859432793073</c:v>
                      </c:pt>
                      <c:pt idx="167">
                        <c:v>12.582254946827863</c:v>
                      </c:pt>
                      <c:pt idx="168">
                        <c:v>12.599316781122637</c:v>
                      </c:pt>
                      <c:pt idx="169">
                        <c:v>12.615045871675116</c:v>
                      </c:pt>
                      <c:pt idx="170">
                        <c:v>12.629440580489302</c:v>
                      </c:pt>
                      <c:pt idx="171">
                        <c:v>12.64250079056548</c:v>
                      </c:pt>
                      <c:pt idx="172">
                        <c:v>12.654227320901647</c:v>
                      </c:pt>
                      <c:pt idx="173">
                        <c:v>12.664618533501809</c:v>
                      </c:pt>
                      <c:pt idx="174">
                        <c:v>12.673673375368535</c:v>
                      </c:pt>
                      <c:pt idx="175">
                        <c:v>12.681392899499262</c:v>
                      </c:pt>
                      <c:pt idx="176">
                        <c:v>12.687777924891973</c:v>
                      </c:pt>
                      <c:pt idx="177">
                        <c:v>12.692825877552975</c:v>
                      </c:pt>
                      <c:pt idx="178">
                        <c:v>12.696537459480542</c:v>
                      </c:pt>
                      <c:pt idx="179">
                        <c:v>12.698913606672386</c:v>
                      </c:pt>
                      <c:pt idx="180">
                        <c:v>12.699952681132519</c:v>
                      </c:pt>
                      <c:pt idx="181">
                        <c:v>12.69965632085693</c:v>
                      </c:pt>
                      <c:pt idx="182">
                        <c:v>12.698021834852197</c:v>
                      </c:pt>
                      <c:pt idx="183">
                        <c:v>12.695052031111459</c:v>
                      </c:pt>
                      <c:pt idx="184">
                        <c:v>12.690745154639004</c:v>
                      </c:pt>
                      <c:pt idx="185">
                        <c:v>12.685100971435407</c:v>
                      </c:pt>
                      <c:pt idx="186">
                        <c:v>12.67812053449809</c:v>
                      </c:pt>
                      <c:pt idx="187">
                        <c:v>12.669803843827056</c:v>
                      </c:pt>
                      <c:pt idx="188">
                        <c:v>12.660151718420302</c:v>
                      </c:pt>
                      <c:pt idx="189">
                        <c:v>12.649162520281831</c:v>
                      </c:pt>
                      <c:pt idx="190">
                        <c:v>12.636837887407639</c:v>
                      </c:pt>
                      <c:pt idx="191">
                        <c:v>12.62317700079973</c:v>
                      </c:pt>
                      <c:pt idx="192">
                        <c:v>12.608179743458388</c:v>
                      </c:pt>
                      <c:pt idx="193">
                        <c:v>12.591848104378755</c:v>
                      </c:pt>
                      <c:pt idx="194">
                        <c:v>12.574181849561398</c:v>
                      </c:pt>
                      <c:pt idx="195">
                        <c:v>12.555180277008036</c:v>
                      </c:pt>
                      <c:pt idx="196">
                        <c:v>12.534845141714376</c:v>
                      </c:pt>
                      <c:pt idx="197">
                        <c:v>12.51317644368042</c:v>
                      </c:pt>
                      <c:pt idx="198">
                        <c:v>12.490174884904455</c:v>
                      </c:pt>
                      <c:pt idx="199">
                        <c:v>12.465840699385904</c:v>
                      </c:pt>
                      <c:pt idx="200">
                        <c:v>12.440175642120479</c:v>
                      </c:pt>
                      <c:pt idx="201">
                        <c:v>12.413179596108469</c:v>
                      </c:pt>
                      <c:pt idx="202">
                        <c:v>12.384854433345295</c:v>
                      </c:pt>
                      <c:pt idx="203">
                        <c:v>12.355200153830955</c:v>
                      </c:pt>
                      <c:pt idx="204">
                        <c:v>12.324218512561163</c:v>
                      </c:pt>
                      <c:pt idx="205">
                        <c:v>12.291910445533631</c:v>
                      </c:pt>
                      <c:pt idx="206">
                        <c:v>12.258276771746356</c:v>
                      </c:pt>
                      <c:pt idx="207">
                        <c:v>12.223321118190471</c:v>
                      </c:pt>
                      <c:pt idx="208">
                        <c:v>12.187043484865974</c:v>
                      </c:pt>
                      <c:pt idx="209">
                        <c:v>12.149445626768584</c:v>
                      </c:pt>
                      <c:pt idx="210">
                        <c:v>12.110530234891716</c:v>
                      </c:pt>
                      <c:pt idx="211">
                        <c:v>12.070299064231081</c:v>
                      </c:pt>
                      <c:pt idx="212">
                        <c:v>12.02875386978239</c:v>
                      </c:pt>
                      <c:pt idx="213">
                        <c:v>11.985898395536493</c:v>
                      </c:pt>
                      <c:pt idx="214">
                        <c:v>11.941734279489379</c:v>
                      </c:pt>
                      <c:pt idx="215">
                        <c:v>11.896264329634194</c:v>
                      </c:pt>
                      <c:pt idx="216">
                        <c:v>11.849493693958349</c:v>
                      </c:pt>
                      <c:pt idx="217">
                        <c:v>11.801422489461562</c:v>
                      </c:pt>
                      <c:pt idx="218">
                        <c:v>11.752057034128384</c:v>
                      </c:pt>
                      <c:pt idx="219">
                        <c:v>11.701399784952814</c:v>
                      </c:pt>
                      <c:pt idx="220">
                        <c:v>11.649455538923123</c:v>
                      </c:pt>
                      <c:pt idx="221">
                        <c:v>11.596227572031305</c:v>
                      </c:pt>
                      <c:pt idx="222">
                        <c:v>11.541721383263916</c:v>
                      </c:pt>
                      <c:pt idx="223">
                        <c:v>11.485942237608091</c:v>
                      </c:pt>
                      <c:pt idx="224">
                        <c:v>11.428895634050386</c:v>
                      </c:pt>
                      <c:pt idx="225">
                        <c:v>11.370585901580222</c:v>
                      </c:pt>
                      <c:pt idx="226">
                        <c:v>11.311019358182151</c:v>
                      </c:pt>
                      <c:pt idx="227">
                        <c:v>11.25020314083873</c:v>
                      </c:pt>
                      <c:pt idx="228">
                        <c:v>11.188143450534801</c:v>
                      </c:pt>
                      <c:pt idx="229">
                        <c:v>11.124846488255208</c:v>
                      </c:pt>
                      <c:pt idx="230">
                        <c:v>11.060320443979929</c:v>
                      </c:pt>
                      <c:pt idx="231">
                        <c:v>10.994572337691809</c:v>
                      </c:pt>
                      <c:pt idx="232">
                        <c:v>10.927613050364247</c:v>
                      </c:pt>
                      <c:pt idx="233">
                        <c:v>10.859447729984662</c:v>
                      </c:pt>
                      <c:pt idx="234">
                        <c:v>10.790087959524739</c:v>
                      </c:pt>
                      <c:pt idx="235">
                        <c:v>10.71954110996646</c:v>
                      </c:pt>
                      <c:pt idx="236">
                        <c:v>10.647818647281804</c:v>
                      </c:pt>
                      <c:pt idx="237">
                        <c:v>10.574931218444741</c:v>
                      </c:pt>
                      <c:pt idx="238">
                        <c:v>10.50088876843096</c:v>
                      </c:pt>
                      <c:pt idx="239">
                        <c:v>10.425702880212153</c:v>
                      </c:pt>
                      <c:pt idx="240">
                        <c:v>10.349385955758001</c:v>
                      </c:pt>
                      <c:pt idx="241">
                        <c:v>10.271950631037623</c:v>
                      </c:pt>
                      <c:pt idx="242">
                        <c:v>10.193409308020694</c:v>
                      </c:pt>
                      <c:pt idx="243">
                        <c:v>10.113776260672335</c:v>
                      </c:pt>
                      <c:pt idx="244">
                        <c:v>10.033064007961938</c:v>
                      </c:pt>
                      <c:pt idx="245">
                        <c:v>9.9512877598523257</c:v>
                      </c:pt>
                      <c:pt idx="246">
                        <c:v>9.8684643643023175</c:v>
                      </c:pt>
                      <c:pt idx="247">
                        <c:v>9.7846073932787352</c:v>
                      </c:pt>
                      <c:pt idx="248">
                        <c:v>9.6997346307381136</c:v>
                      </c:pt>
                      <c:pt idx="249">
                        <c:v>9.613862924639264</c:v>
                      </c:pt>
                      <c:pt idx="250">
                        <c:v>9.5270093569404377</c:v>
                      </c:pt>
                      <c:pt idx="251">
                        <c:v>9.4391917115981609</c:v>
                      </c:pt>
                      <c:pt idx="252">
                        <c:v>9.3504296445643877</c:v>
                      </c:pt>
                      <c:pt idx="253">
                        <c:v>9.2607419927930739</c:v>
                      </c:pt>
                      <c:pt idx="254">
                        <c:v>9.1701482952364639</c:v>
                      </c:pt>
                      <c:pt idx="255">
                        <c:v>9.078670781840211</c:v>
                      </c:pt>
                      <c:pt idx="256">
                        <c:v>8.9863293425557043</c:v>
                      </c:pt>
                      <c:pt idx="257">
                        <c:v>8.8931460903288873</c:v>
                      </c:pt>
                      <c:pt idx="258">
                        <c:v>8.7991441911031387</c:v>
                      </c:pt>
                      <c:pt idx="259">
                        <c:v>8.7043470448212581</c:v>
                      </c:pt>
                      <c:pt idx="260">
                        <c:v>8.6087778174266187</c:v>
                      </c:pt>
                      <c:pt idx="261">
                        <c:v>8.5124614298583037</c:v>
                      </c:pt>
                      <c:pt idx="262">
                        <c:v>8.4154218670576917</c:v>
                      </c:pt>
                      <c:pt idx="263">
                        <c:v>8.3176866239575702</c:v>
                      </c:pt>
                      <c:pt idx="264">
                        <c:v>8.2192814404950223</c:v>
                      </c:pt>
                      <c:pt idx="265">
                        <c:v>8.1202331096045555</c:v>
                      </c:pt>
                      <c:pt idx="266">
                        <c:v>8.0205693602183921</c:v>
                      </c:pt>
                      <c:pt idx="267">
                        <c:v>7.9203186232670353</c:v>
                      </c:pt>
                      <c:pt idx="268">
                        <c:v>7.8195099146795624</c:v>
                      </c:pt>
                      <c:pt idx="269">
                        <c:v>7.7181724843844748</c:v>
                      </c:pt>
                      <c:pt idx="270">
                        <c:v>7.6163368693071263</c:v>
                      </c:pt>
                      <c:pt idx="271">
                        <c:v>7.5140339573720203</c:v>
                      </c:pt>
                      <c:pt idx="272">
                        <c:v>7.411294519503941</c:v>
                      </c:pt>
                      <c:pt idx="273">
                        <c:v>7.3081513156228066</c:v>
                      </c:pt>
                      <c:pt idx="274">
                        <c:v>7.2046371056485468</c:v>
                      </c:pt>
                      <c:pt idx="275">
                        <c:v>7.1007827775056551</c:v>
                      </c:pt>
                      <c:pt idx="276">
                        <c:v>6.996624484105765</c:v>
                      </c:pt>
                      <c:pt idx="277">
                        <c:v>6.8921945173699397</c:v>
                      </c:pt>
                      <c:pt idx="278">
                        <c:v>6.7875287962103847</c:v>
                      </c:pt>
                      <c:pt idx="279">
                        <c:v>6.6826618355427323</c:v>
                      </c:pt>
                      <c:pt idx="280">
                        <c:v>6.5776301392777476</c:v>
                      </c:pt>
                      <c:pt idx="281">
                        <c:v>6.4724685733302145</c:v>
                      </c:pt>
                      <c:pt idx="282">
                        <c:v>6.3672150456074679</c:v>
                      </c:pt>
                      <c:pt idx="283">
                        <c:v>6.2619057090211392</c:v>
                      </c:pt>
                      <c:pt idx="284">
                        <c:v>6.1565781204794225</c:v>
                      </c:pt>
                      <c:pt idx="285">
                        <c:v>6.0512706558885165</c:v>
                      </c:pt>
                      <c:pt idx="286">
                        <c:v>5.946020755156904</c:v>
                      </c:pt>
                      <c:pt idx="287">
                        <c:v>5.8408676131887791</c:v>
                      </c:pt>
                      <c:pt idx="288">
                        <c:v>5.7358501908889057</c:v>
                      </c:pt>
                      <c:pt idx="289">
                        <c:v>5.6310068641634823</c:v>
                      </c:pt>
                      <c:pt idx="290">
                        <c:v>5.5263782319132684</c:v>
                      </c:pt>
                      <c:pt idx="291">
                        <c:v>5.422003957041313</c:v>
                      </c:pt>
                      <c:pt idx="292">
                        <c:v>5.3179238194503817</c:v>
                      </c:pt>
                      <c:pt idx="293">
                        <c:v>5.2141775990432366</c:v>
                      </c:pt>
                      <c:pt idx="294">
                        <c:v>5.1108061287200695</c:v>
                      </c:pt>
                      <c:pt idx="295">
                        <c:v>5.0078508263796371</c:v>
                      </c:pt>
                      <c:pt idx="296">
                        <c:v>4.9053514719247078</c:v>
                      </c:pt>
                      <c:pt idx="297">
                        <c:v>4.8033493662543236</c:v>
                      </c:pt>
                      <c:pt idx="298">
                        <c:v>4.7018851082692459</c:v>
                      </c:pt>
                      <c:pt idx="299">
                        <c:v>4.6010007008668081</c:v>
                      </c:pt>
                      <c:pt idx="300">
                        <c:v>4.5007365089483411</c:v>
                      </c:pt>
                      <c:pt idx="301">
                        <c:v>4.4011339504126044</c:v>
                      </c:pt>
                      <c:pt idx="302">
                        <c:v>4.3022339751595053</c:v>
                      </c:pt>
                      <c:pt idx="303">
                        <c:v>4.2040771820898017</c:v>
                      </c:pt>
                      <c:pt idx="304">
                        <c:v>4.1067055741008245</c:v>
                      </c:pt>
                      <c:pt idx="305">
                        <c:v>4.0101595160939087</c:v>
                      </c:pt>
                      <c:pt idx="306">
                        <c:v>3.9144800749686719</c:v>
                      </c:pt>
                      <c:pt idx="307">
                        <c:v>3.8197073816270195</c:v>
                      </c:pt>
                      <c:pt idx="308">
                        <c:v>3.7258828539677102</c:v>
                      </c:pt>
                      <c:pt idx="309">
                        <c:v>3.6330454528955101</c:v>
                      </c:pt>
                      <c:pt idx="310">
                        <c:v>3.5412358943108959</c:v>
                      </c:pt>
                      <c:pt idx="311">
                        <c:v>3.4504944261154882</c:v>
                      </c:pt>
                      <c:pt idx="312">
                        <c:v>3.3608598922143367</c:v>
                      </c:pt>
                      <c:pt idx="313">
                        <c:v>3.2723714875116361</c:v>
                      </c:pt>
                      <c:pt idx="314">
                        <c:v>3.185068406911578</c:v>
                      </c:pt>
                      <c:pt idx="315">
                        <c:v>3.0989887923209327</c:v>
                      </c:pt>
                      <c:pt idx="316">
                        <c:v>3.0141710196458935</c:v>
                      </c:pt>
                      <c:pt idx="317">
                        <c:v>2.9306526457946611</c:v>
                      </c:pt>
                      <c:pt idx="318">
                        <c:v>2.8484707596765722</c:v>
                      </c:pt>
                      <c:pt idx="319">
                        <c:v>2.7676622162015456</c:v>
                      </c:pt>
                      <c:pt idx="320">
                        <c:v>2.6882632852809203</c:v>
                      </c:pt>
                      <c:pt idx="321">
                        <c:v>2.6103096518274715</c:v>
                      </c:pt>
                      <c:pt idx="322">
                        <c:v>2.5338365327551164</c:v>
                      </c:pt>
                      <c:pt idx="323">
                        <c:v>2.4588787939786294</c:v>
                      </c:pt>
                      <c:pt idx="324">
                        <c:v>2.385470131415647</c:v>
                      </c:pt>
                      <c:pt idx="325">
                        <c:v>2.3136443579835184</c:v>
                      </c:pt>
                      <c:pt idx="326">
                        <c:v>2.243433765603307</c:v>
                      </c:pt>
                      <c:pt idx="327">
                        <c:v>2.1748708801955128</c:v>
                      </c:pt>
                      <c:pt idx="328">
                        <c:v>2.1079868236840613</c:v>
                      </c:pt>
                      <c:pt idx="329">
                        <c:v>2.0428128349925911</c:v>
                      </c:pt>
                      <c:pt idx="330">
                        <c:v>1.979378749048178</c:v>
                      </c:pt>
                      <c:pt idx="331">
                        <c:v>1.9177135817798929</c:v>
                      </c:pt>
                      <c:pt idx="332">
                        <c:v>1.857846115117386</c:v>
                      </c:pt>
                      <c:pt idx="333">
                        <c:v>1.7998040779928761</c:v>
                      </c:pt>
                      <c:pt idx="334">
                        <c:v>1.7436143803405881</c:v>
                      </c:pt>
                      <c:pt idx="335">
                        <c:v>1.6893032300964568</c:v>
                      </c:pt>
                      <c:pt idx="336">
                        <c:v>1.6368958991987108</c:v>
                      </c:pt>
                      <c:pt idx="337">
                        <c:v>1.586416840587578</c:v>
                      </c:pt>
                      <c:pt idx="338">
                        <c:v>1.5378895712055749</c:v>
                      </c:pt>
                      <c:pt idx="339">
                        <c:v>1.4913369059969328</c:v>
                      </c:pt>
                      <c:pt idx="340">
                        <c:v>1.4467804899087446</c:v>
                      </c:pt>
                      <c:pt idx="341">
                        <c:v>1.4042413828895308</c:v>
                      </c:pt>
                      <c:pt idx="342">
                        <c:v>1.3637393578909616</c:v>
                      </c:pt>
                      <c:pt idx="343">
                        <c:v>1.3252937198658459</c:v>
                      </c:pt>
                      <c:pt idx="344">
                        <c:v>1.2889223697704286</c:v>
                      </c:pt>
                      <c:pt idx="345">
                        <c:v>1.2546425065626716</c:v>
                      </c:pt>
                      <c:pt idx="346">
                        <c:v>1.2224700422036769</c:v>
                      </c:pt>
                      <c:pt idx="347">
                        <c:v>1.1924205376554107</c:v>
                      </c:pt>
                      <c:pt idx="348">
                        <c:v>1.1645076818844089</c:v>
                      </c:pt>
                      <c:pt idx="349">
                        <c:v>1.1387450468574998</c:v>
                      </c:pt>
                      <c:pt idx="350">
                        <c:v>1.1151448005449391</c:v>
                      </c:pt>
                      <c:pt idx="351">
                        <c:v>1.0937177069204183</c:v>
                      </c:pt>
                      <c:pt idx="352">
                        <c:v>1.0744740619587665</c:v>
                      </c:pt>
                      <c:pt idx="353">
                        <c:v>1.0574229916376783</c:v>
                      </c:pt>
                      <c:pt idx="354">
                        <c:v>1.0425725689374221</c:v>
                      </c:pt>
                      <c:pt idx="355">
                        <c:v>1.0299296968411202</c:v>
                      </c:pt>
                      <c:pt idx="356">
                        <c:v>1.0195003423341928</c:v>
                      </c:pt>
                      <c:pt idx="357">
                        <c:v>1.0112893024049097</c:v>
                      </c:pt>
                      <c:pt idx="358">
                        <c:v>1.0053005550435496</c:v>
                      </c:pt>
                      <c:pt idx="359">
                        <c:v>1.0015369082432481</c:v>
                      </c:pt>
                      <c:pt idx="360">
                        <c:v>1.0000000000000004</c:v>
                      </c:pt>
                      <c:pt idx="361">
                        <c:v>1.0006905323120929</c:v>
                      </c:pt>
                      <c:pt idx="362">
                        <c:v>1.0036080371806677</c:v>
                      </c:pt>
                      <c:pt idx="363">
                        <c:v>1.0087511106091571</c:v>
                      </c:pt>
                      <c:pt idx="364">
                        <c:v>1.0161172956035669</c:v>
                      </c:pt>
                      <c:pt idx="365">
                        <c:v>1.0257029651727632</c:v>
                      </c:pt>
                      <c:pt idx="366">
                        <c:v>1.0375034393281859</c:v>
                      </c:pt>
                      <c:pt idx="367">
                        <c:v>1.0515132190832757</c:v>
                      </c:pt>
                      <c:pt idx="368">
                        <c:v>1.067725401454906</c:v>
                      </c:pt>
                      <c:pt idx="369">
                        <c:v>1.0861322644619515</c:v>
                      </c:pt>
                      <c:pt idx="370">
                        <c:v>1.1067249161261481</c:v>
                      </c:pt>
                      <c:pt idx="371">
                        <c:v>1.1294937624709462</c:v>
                      </c:pt>
                      <c:pt idx="372">
                        <c:v>1.154427688523517</c:v>
                      </c:pt>
                      <c:pt idx="373">
                        <c:v>1.1815148773127435</c:v>
                      </c:pt>
                      <c:pt idx="374">
                        <c:v>1.2107424588700837</c:v>
                      </c:pt>
                      <c:pt idx="375">
                        <c:v>1.2420966272292859</c:v>
                      </c:pt>
                      <c:pt idx="376">
                        <c:v>1.2755624064269564</c:v>
                      </c:pt>
                      <c:pt idx="377">
                        <c:v>1.3111237675022753</c:v>
                      </c:pt>
                      <c:pt idx="378">
                        <c:v>1.3487640964958547</c:v>
                      </c:pt>
                      <c:pt idx="379">
                        <c:v>1.3884652584520201</c:v>
                      </c:pt>
                      <c:pt idx="380">
                        <c:v>1.4302088844156733</c:v>
                      </c:pt>
                      <c:pt idx="381">
                        <c:v>1.473975084435432</c:v>
                      </c:pt>
                      <c:pt idx="382">
                        <c:v>1.5197431495619174</c:v>
                      </c:pt>
                      <c:pt idx="383">
                        <c:v>1.5674916688474656</c:v>
                      </c:pt>
                      <c:pt idx="384">
                        <c:v>1.6171979443475557</c:v>
                      </c:pt>
                      <c:pt idx="385">
                        <c:v>1.6688389271185307</c:v>
                      </c:pt>
                      <c:pt idx="386">
                        <c:v>1.7223902812198739</c:v>
                      </c:pt>
                      <c:pt idx="387">
                        <c:v>1.7778270857125031</c:v>
                      </c:pt>
                      <c:pt idx="388">
                        <c:v>1.8351233666599078</c:v>
                      </c:pt>
                      <c:pt idx="389">
                        <c:v>1.8942524481272909</c:v>
                      </c:pt>
                      <c:pt idx="390">
                        <c:v>1.9551867181821507</c:v>
                      </c:pt>
                      <c:pt idx="391">
                        <c:v>2.0178980968931186</c:v>
                      </c:pt>
                      <c:pt idx="392">
                        <c:v>2.0823572173319826</c:v>
                      </c:pt>
                      <c:pt idx="393">
                        <c:v>2.1485345955708097</c:v>
                      </c:pt>
                      <c:pt idx="394">
                        <c:v>2.2163995776845287</c:v>
                      </c:pt>
                      <c:pt idx="395">
                        <c:v>2.2859210417492153</c:v>
                      </c:pt>
                      <c:pt idx="396">
                        <c:v>2.357066812843513</c:v>
                      </c:pt>
                      <c:pt idx="397">
                        <c:v>2.4298047160460698</c:v>
                      </c:pt>
                      <c:pt idx="398">
                        <c:v>2.5041012894386823</c:v>
                      </c:pt>
                      <c:pt idx="399">
                        <c:v>2.5799229541034241</c:v>
                      </c:pt>
                      <c:pt idx="400">
                        <c:v>2.6572348441255231</c:v>
                      </c:pt>
                      <c:pt idx="401">
                        <c:v>2.7360026785887741</c:v>
                      </c:pt>
                      <c:pt idx="402">
                        <c:v>2.816190187581832</c:v>
                      </c:pt>
                      <c:pt idx="403">
                        <c:v>2.8977620371910673</c:v>
                      </c:pt>
                      <c:pt idx="404">
                        <c:v>2.9806811385071379</c:v>
                      </c:pt>
                      <c:pt idx="405">
                        <c:v>3.0649105196204149</c:v>
                      </c:pt>
                      <c:pt idx="406">
                        <c:v>3.1504128576221313</c:v>
                      </c:pt>
                      <c:pt idx="407">
                        <c:v>3.2371507126038019</c:v>
                      </c:pt>
                      <c:pt idx="408">
                        <c:v>3.3250850066609479</c:v>
                      </c:pt>
                      <c:pt idx="409">
                        <c:v>3.4141773638873727</c:v>
                      </c:pt>
                      <c:pt idx="410">
                        <c:v>3.5043894083768827</c:v>
                      </c:pt>
                      <c:pt idx="411">
                        <c:v>3.595680775228141</c:v>
                      </c:pt>
                      <c:pt idx="412">
                        <c:v>3.6880127375358134</c:v>
                      </c:pt>
                      <c:pt idx="413">
                        <c:v>3.7813448133988512</c:v>
                      </c:pt>
                      <c:pt idx="414">
                        <c:v>3.8756378079130598</c:v>
                      </c:pt>
                      <c:pt idx="415">
                        <c:v>3.9708503031796796</c:v>
                      </c:pt>
                      <c:pt idx="416">
                        <c:v>4.0669424022962337</c:v>
                      </c:pt>
                      <c:pt idx="417">
                        <c:v>4.1638733893622462</c:v>
                      </c:pt>
                      <c:pt idx="418">
                        <c:v>4.2616026654769525</c:v>
                      </c:pt>
                      <c:pt idx="419">
                        <c:v>4.3600891637407386</c:v>
                      </c:pt>
                      <c:pt idx="420">
                        <c:v>4.4592920512534127</c:v>
                      </c:pt>
                      <c:pt idx="421">
                        <c:v>4.5591703781150708</c:v>
                      </c:pt>
                      <c:pt idx="422">
                        <c:v>4.6596828434266708</c:v>
                      </c:pt>
                      <c:pt idx="423">
                        <c:v>4.7607889652871611</c:v>
                      </c:pt>
                      <c:pt idx="424">
                        <c:v>4.8624473257977794</c:v>
                      </c:pt>
                      <c:pt idx="425">
                        <c:v>4.9646172090580567</c:v>
                      </c:pt>
                      <c:pt idx="426">
                        <c:v>5.0672580161672265</c:v>
                      </c:pt>
                      <c:pt idx="427">
                        <c:v>5.170328563225957</c:v>
                      </c:pt>
                      <c:pt idx="428">
                        <c:v>5.2737891873312019</c:v>
                      </c:pt>
                      <c:pt idx="429">
                        <c:v>5.3775983535844842</c:v>
                      </c:pt>
                      <c:pt idx="430">
                        <c:v>5.4817169840813262</c:v>
                      </c:pt>
                      <c:pt idx="431">
                        <c:v>5.5861041289218223</c:v>
                      </c:pt>
                      <c:pt idx="432">
                        <c:v>5.6907207102014929</c:v>
                      </c:pt>
                      <c:pt idx="433">
                        <c:v>5.7955270650172892</c:v>
                      </c:pt>
                      <c:pt idx="434">
                        <c:v>5.9004842324644464</c:v>
                      </c:pt>
                      <c:pt idx="435">
                        <c:v>6.0055529006390564</c:v>
                      </c:pt>
                      <c:pt idx="436">
                        <c:v>6.1106943426357807</c:v>
                      </c:pt>
                      <c:pt idx="437">
                        <c:v>6.2158715865449921</c:v>
                      </c:pt>
                      <c:pt idx="438">
                        <c:v>6.3210447354642136</c:v>
                      </c:pt>
                      <c:pt idx="439">
                        <c:v>6.4261785724795271</c:v>
                      </c:pt>
                      <c:pt idx="440">
                        <c:v>6.5312348386844503</c:v>
                      </c:pt>
                      <c:pt idx="441">
                        <c:v>6.6361767961687859</c:v>
                      </c:pt>
                      <c:pt idx="442">
                        <c:v>6.7409688770194753</c:v>
                      </c:pt>
                      <c:pt idx="443">
                        <c:v>6.8455751623243106</c:v>
                      </c:pt>
                      <c:pt idx="444">
                        <c:v>6.9499610201679536</c:v>
                      </c:pt>
                      <c:pt idx="445">
                        <c:v>7.05409029763877</c:v>
                      </c:pt>
                      <c:pt idx="446">
                        <c:v>7.1579302348168374</c:v>
                      </c:pt>
                      <c:pt idx="447">
                        <c:v>7.2614466677856635</c:v>
                      </c:pt>
                      <c:pt idx="448">
                        <c:v>7.3646064856261866</c:v>
                      </c:pt>
                      <c:pt idx="449">
                        <c:v>7.4673766944190527</c:v>
                      </c:pt>
                      <c:pt idx="450">
                        <c:v>7.5697265232394777</c:v>
                      </c:pt>
                      <c:pt idx="451">
                        <c:v>7.6716232121675381</c:v>
                      </c:pt>
                      <c:pt idx="452">
                        <c:v>7.7730365752770201</c:v>
                      </c:pt>
                      <c:pt idx="453">
                        <c:v>7.8739358416431386</c:v>
                      </c:pt>
                      <c:pt idx="454">
                        <c:v>7.9742928143348157</c:v>
                      </c:pt>
                      <c:pt idx="455">
                        <c:v>8.0740757864295567</c:v>
                      </c:pt>
                      <c:pt idx="456">
                        <c:v>8.1732589009905627</c:v>
                      </c:pt>
                      <c:pt idx="457">
                        <c:v>8.2718136100876158</c:v>
                      </c:pt>
                      <c:pt idx="458">
                        <c:v>8.3697117167896433</c:v>
                      </c:pt>
                      <c:pt idx="459">
                        <c:v>8.4669288851561255</c:v>
                      </c:pt>
                      <c:pt idx="460">
                        <c:v>8.5634363332574175</c:v>
                      </c:pt>
                      <c:pt idx="461">
                        <c:v>8.6592118311478572</c:v>
                      </c:pt>
                      <c:pt idx="462">
                        <c:v>8.7542285858929372</c:v>
                      </c:pt>
                      <c:pt idx="463">
                        <c:v>8.8484623785518561</c:v>
                      </c:pt>
                      <c:pt idx="464">
                        <c:v>8.9418912131783781</c:v>
                      </c:pt>
                      <c:pt idx="465">
                        <c:v>9.0344923918279907</c:v>
                      </c:pt>
                      <c:pt idx="466">
                        <c:v>9.126242982556743</c:v>
                      </c:pt>
                      <c:pt idx="467">
                        <c:v>9.2171223934149715</c:v>
                      </c:pt>
                      <c:pt idx="468">
                        <c:v>9.3071082774572975</c:v>
                      </c:pt>
                      <c:pt idx="469">
                        <c:v>9.3961817977297653</c:v>
                      </c:pt>
                      <c:pt idx="470">
                        <c:v>9.484323415280139</c:v>
                      </c:pt>
                      <c:pt idx="471">
                        <c:v>9.5715135911561777</c:v>
                      </c:pt>
                      <c:pt idx="472">
                        <c:v>9.6577343074019186</c:v>
                      </c:pt>
                      <c:pt idx="473">
                        <c:v>9.7429676630611226</c:v>
                      </c:pt>
                      <c:pt idx="474">
                        <c:v>9.827196927174688</c:v>
                      </c:pt>
                      <c:pt idx="475">
                        <c:v>9.910405017784365</c:v>
                      </c:pt>
                      <c:pt idx="476">
                        <c:v>9.9925757889296207</c:v>
                      </c:pt>
                      <c:pt idx="477">
                        <c:v>10.073695083645063</c:v>
                      </c:pt>
                      <c:pt idx="478">
                        <c:v>10.153746755970152</c:v>
                      </c:pt>
                      <c:pt idx="479">
                        <c:v>10.232717467937499</c:v>
                      </c:pt>
                      <c:pt idx="480">
                        <c:v>10.310592828582275</c:v>
                      </c:pt>
                      <c:pt idx="481">
                        <c:v>10.387359616936795</c:v>
                      </c:pt>
                      <c:pt idx="482">
                        <c:v>10.463006133029666</c:v>
                      </c:pt>
                      <c:pt idx="483">
                        <c:v>10.537519038893482</c:v>
                      </c:pt>
                      <c:pt idx="484">
                        <c:v>10.610888506552271</c:v>
                      </c:pt>
                      <c:pt idx="485">
                        <c:v>10.683100964039205</c:v>
                      </c:pt>
                      <c:pt idx="486">
                        <c:v>10.754146817377739</c:v>
                      </c:pt>
                      <c:pt idx="487">
                        <c:v>10.824017174589608</c:v>
                      </c:pt>
                      <c:pt idx="488">
                        <c:v>10.892701037701688</c:v>
                      </c:pt>
                      <c:pt idx="489">
                        <c:v>10.960187993739439</c:v>
                      </c:pt>
                      <c:pt idx="490">
                        <c:v>11.026472543716299</c:v>
                      </c:pt>
                      <c:pt idx="491">
                        <c:v>11.091542168662873</c:v>
                      </c:pt>
                      <c:pt idx="492">
                        <c:v>11.155392539589737</c:v>
                      </c:pt>
                      <c:pt idx="493">
                        <c:v>11.218014647518915</c:v>
                      </c:pt>
                      <c:pt idx="494">
                        <c:v>11.279400302470428</c:v>
                      </c:pt>
                      <c:pt idx="495">
                        <c:v>11.339543537458857</c:v>
                      </c:pt>
                      <c:pt idx="496">
                        <c:v>11.398437917499935</c:v>
                      </c:pt>
                      <c:pt idx="497">
                        <c:v>11.456077358608535</c:v>
                      </c:pt>
                      <c:pt idx="498">
                        <c:v>11.512456244798379</c:v>
                      </c:pt>
                      <c:pt idx="499">
                        <c:v>11.567567673086344</c:v>
                      </c:pt>
                      <c:pt idx="500">
                        <c:v>11.621408835479292</c:v>
                      </c:pt>
                      <c:pt idx="501">
                        <c:v>11.673973530992384</c:v>
                      </c:pt>
                      <c:pt idx="502">
                        <c:v>11.725256494638485</c:v>
                      </c:pt>
                      <c:pt idx="503">
                        <c:v>11.775254801424744</c:v>
                      </c:pt>
                      <c:pt idx="504">
                        <c:v>11.823963303363755</c:v>
                      </c:pt>
                      <c:pt idx="505">
                        <c:v>11.871378490464084</c:v>
                      </c:pt>
                      <c:pt idx="506">
                        <c:v>11.9174983737306</c:v>
                      </c:pt>
                      <c:pt idx="507">
                        <c:v>11.962317571176456</c:v>
                      </c:pt>
                      <c:pt idx="508">
                        <c:v>12.005833625807659</c:v>
                      </c:pt>
                      <c:pt idx="509">
                        <c:v>12.048044665628787</c:v>
                      </c:pt>
                      <c:pt idx="510">
                        <c:v>12.088947063648702</c:v>
                      </c:pt>
                      <c:pt idx="511">
                        <c:v>12.128537309875986</c:v>
                      </c:pt>
                      <c:pt idx="512">
                        <c:v>12.166815404310638</c:v>
                      </c:pt>
                      <c:pt idx="513">
                        <c:v>12.203777719961522</c:v>
                      </c:pt>
                      <c:pt idx="514">
                        <c:v>12.239422501832932</c:v>
                      </c:pt>
                      <c:pt idx="515">
                        <c:v>12.273747994929154</c:v>
                      </c:pt>
                      <c:pt idx="516">
                        <c:v>12.306752327254765</c:v>
                      </c:pt>
                      <c:pt idx="517">
                        <c:v>12.338434679811769</c:v>
                      </c:pt>
                      <c:pt idx="518">
                        <c:v>12.368793297604451</c:v>
                      </c:pt>
                      <c:pt idx="519">
                        <c:v>12.39782537263968</c:v>
                      </c:pt>
                      <c:pt idx="520">
                        <c:v>12.425531957914879</c:v>
                      </c:pt>
                      <c:pt idx="521">
                        <c:v>12.451911181434626</c:v>
                      </c:pt>
                      <c:pt idx="522">
                        <c:v>12.476961171203495</c:v>
                      </c:pt>
                      <c:pt idx="523">
                        <c:v>12.500681225223202</c:v>
                      </c:pt>
                      <c:pt idx="524">
                        <c:v>12.523072162491747</c:v>
                      </c:pt>
                      <c:pt idx="525">
                        <c:v>12.544131292015706</c:v>
                      </c:pt>
                      <c:pt idx="526">
                        <c:v>12.563859432793073</c:v>
                      </c:pt>
                      <c:pt idx="527">
                        <c:v>12.582254946827863</c:v>
                      </c:pt>
                      <c:pt idx="528">
                        <c:v>12.599316781122637</c:v>
                      </c:pt>
                      <c:pt idx="529">
                        <c:v>12.615045871675116</c:v>
                      </c:pt>
                      <c:pt idx="530">
                        <c:v>12.629440580489302</c:v>
                      </c:pt>
                      <c:pt idx="531">
                        <c:v>12.64250079056548</c:v>
                      </c:pt>
                      <c:pt idx="532">
                        <c:v>12.654227320901647</c:v>
                      </c:pt>
                      <c:pt idx="533">
                        <c:v>12.664618533501809</c:v>
                      </c:pt>
                      <c:pt idx="534">
                        <c:v>12.673673375368535</c:v>
                      </c:pt>
                      <c:pt idx="535">
                        <c:v>12.681392899499262</c:v>
                      </c:pt>
                      <c:pt idx="536">
                        <c:v>12.687777924891973</c:v>
                      </c:pt>
                      <c:pt idx="537">
                        <c:v>12.692825877552975</c:v>
                      </c:pt>
                      <c:pt idx="538">
                        <c:v>12.696537459480542</c:v>
                      </c:pt>
                      <c:pt idx="539">
                        <c:v>12.698913606672386</c:v>
                      </c:pt>
                      <c:pt idx="540">
                        <c:v>12.699952681132519</c:v>
                      </c:pt>
                      <c:pt idx="541">
                        <c:v>12.69965632085693</c:v>
                      </c:pt>
                      <c:pt idx="542">
                        <c:v>12.698021834852197</c:v>
                      </c:pt>
                      <c:pt idx="543">
                        <c:v>12.695052031111459</c:v>
                      </c:pt>
                      <c:pt idx="544">
                        <c:v>12.690745154639004</c:v>
                      </c:pt>
                      <c:pt idx="545">
                        <c:v>12.685100971435407</c:v>
                      </c:pt>
                      <c:pt idx="546">
                        <c:v>12.67812053449809</c:v>
                      </c:pt>
                      <c:pt idx="547">
                        <c:v>12.669803843827056</c:v>
                      </c:pt>
                      <c:pt idx="548">
                        <c:v>12.660151718420302</c:v>
                      </c:pt>
                      <c:pt idx="549">
                        <c:v>12.649162520281831</c:v>
                      </c:pt>
                      <c:pt idx="550">
                        <c:v>12.636837887407639</c:v>
                      </c:pt>
                      <c:pt idx="551">
                        <c:v>12.62317700079973</c:v>
                      </c:pt>
                      <c:pt idx="552">
                        <c:v>12.608179743458388</c:v>
                      </c:pt>
                      <c:pt idx="553">
                        <c:v>12.591848104378755</c:v>
                      </c:pt>
                      <c:pt idx="554">
                        <c:v>12.574181849561398</c:v>
                      </c:pt>
                      <c:pt idx="555">
                        <c:v>12.555180277008036</c:v>
                      </c:pt>
                      <c:pt idx="556">
                        <c:v>12.534845141714376</c:v>
                      </c:pt>
                      <c:pt idx="557">
                        <c:v>12.51317644368042</c:v>
                      </c:pt>
                      <c:pt idx="558">
                        <c:v>12.490174884904455</c:v>
                      </c:pt>
                      <c:pt idx="559">
                        <c:v>12.465840699385904</c:v>
                      </c:pt>
                      <c:pt idx="560">
                        <c:v>12.440175642120479</c:v>
                      </c:pt>
                      <c:pt idx="561">
                        <c:v>12.413179596108469</c:v>
                      </c:pt>
                      <c:pt idx="562">
                        <c:v>12.384854433345295</c:v>
                      </c:pt>
                      <c:pt idx="563">
                        <c:v>12.355200153830955</c:v>
                      </c:pt>
                      <c:pt idx="564">
                        <c:v>12.324218512561163</c:v>
                      </c:pt>
                      <c:pt idx="565">
                        <c:v>12.291910445533631</c:v>
                      </c:pt>
                      <c:pt idx="566">
                        <c:v>12.258276771746356</c:v>
                      </c:pt>
                      <c:pt idx="567">
                        <c:v>12.223321118190471</c:v>
                      </c:pt>
                      <c:pt idx="568">
                        <c:v>12.187043484865974</c:v>
                      </c:pt>
                      <c:pt idx="569">
                        <c:v>12.149445626768584</c:v>
                      </c:pt>
                      <c:pt idx="570">
                        <c:v>12.110530234891716</c:v>
                      </c:pt>
                      <c:pt idx="571">
                        <c:v>12.070299064231081</c:v>
                      </c:pt>
                      <c:pt idx="572">
                        <c:v>12.02875386978239</c:v>
                      </c:pt>
                      <c:pt idx="573">
                        <c:v>11.985898395536493</c:v>
                      </c:pt>
                      <c:pt idx="574">
                        <c:v>11.941734279489379</c:v>
                      </c:pt>
                      <c:pt idx="575">
                        <c:v>11.896264329634194</c:v>
                      </c:pt>
                      <c:pt idx="576">
                        <c:v>11.849493693958349</c:v>
                      </c:pt>
                      <c:pt idx="577">
                        <c:v>11.801422489461562</c:v>
                      </c:pt>
                      <c:pt idx="578">
                        <c:v>11.752057034128384</c:v>
                      </c:pt>
                      <c:pt idx="579">
                        <c:v>11.701399784952814</c:v>
                      </c:pt>
                      <c:pt idx="580">
                        <c:v>11.649455538923123</c:v>
                      </c:pt>
                      <c:pt idx="581">
                        <c:v>11.596227572031305</c:v>
                      </c:pt>
                      <c:pt idx="582">
                        <c:v>11.541721383263916</c:v>
                      </c:pt>
                      <c:pt idx="583">
                        <c:v>11.485942237608091</c:v>
                      </c:pt>
                      <c:pt idx="584">
                        <c:v>11.428895634050386</c:v>
                      </c:pt>
                      <c:pt idx="585">
                        <c:v>11.370585901580222</c:v>
                      </c:pt>
                      <c:pt idx="586">
                        <c:v>11.311019358182151</c:v>
                      </c:pt>
                      <c:pt idx="587">
                        <c:v>11.25020314083873</c:v>
                      </c:pt>
                      <c:pt idx="588">
                        <c:v>11.188143450534801</c:v>
                      </c:pt>
                      <c:pt idx="589">
                        <c:v>11.124846488255208</c:v>
                      </c:pt>
                      <c:pt idx="590">
                        <c:v>11.060320443979929</c:v>
                      </c:pt>
                      <c:pt idx="591">
                        <c:v>10.994572337691809</c:v>
                      </c:pt>
                      <c:pt idx="592">
                        <c:v>10.927613050364247</c:v>
                      </c:pt>
                      <c:pt idx="593">
                        <c:v>10.859447729984662</c:v>
                      </c:pt>
                      <c:pt idx="594">
                        <c:v>10.790087959524739</c:v>
                      </c:pt>
                      <c:pt idx="595">
                        <c:v>10.71954110996646</c:v>
                      </c:pt>
                      <c:pt idx="596">
                        <c:v>10.647818647281804</c:v>
                      </c:pt>
                      <c:pt idx="597">
                        <c:v>10.574931218444741</c:v>
                      </c:pt>
                      <c:pt idx="598">
                        <c:v>10.50088876843096</c:v>
                      </c:pt>
                      <c:pt idx="599">
                        <c:v>10.425702880212153</c:v>
                      </c:pt>
                      <c:pt idx="600">
                        <c:v>10.349385955758001</c:v>
                      </c:pt>
                      <c:pt idx="601">
                        <c:v>10.271950631037623</c:v>
                      </c:pt>
                      <c:pt idx="602">
                        <c:v>10.193409308020694</c:v>
                      </c:pt>
                      <c:pt idx="603">
                        <c:v>10.113776260672335</c:v>
                      </c:pt>
                      <c:pt idx="604">
                        <c:v>10.033064007961938</c:v>
                      </c:pt>
                      <c:pt idx="605">
                        <c:v>9.9512877598523257</c:v>
                      </c:pt>
                      <c:pt idx="606">
                        <c:v>9.8684643643023175</c:v>
                      </c:pt>
                      <c:pt idx="607">
                        <c:v>9.7846073932787352</c:v>
                      </c:pt>
                      <c:pt idx="608">
                        <c:v>9.6997346307381136</c:v>
                      </c:pt>
                      <c:pt idx="609">
                        <c:v>9.613862924639264</c:v>
                      </c:pt>
                      <c:pt idx="610">
                        <c:v>9.5270093569404377</c:v>
                      </c:pt>
                      <c:pt idx="611">
                        <c:v>9.4391917115981609</c:v>
                      </c:pt>
                      <c:pt idx="612">
                        <c:v>9.3504296445643877</c:v>
                      </c:pt>
                      <c:pt idx="613">
                        <c:v>9.2607419927930739</c:v>
                      </c:pt>
                      <c:pt idx="614">
                        <c:v>9.1701482952364639</c:v>
                      </c:pt>
                      <c:pt idx="615">
                        <c:v>9.078670781840211</c:v>
                      </c:pt>
                      <c:pt idx="616">
                        <c:v>8.9863293425557043</c:v>
                      </c:pt>
                      <c:pt idx="617">
                        <c:v>8.8931460903288873</c:v>
                      </c:pt>
                      <c:pt idx="618">
                        <c:v>8.7991441911031387</c:v>
                      </c:pt>
                      <c:pt idx="619">
                        <c:v>8.7043470448212581</c:v>
                      </c:pt>
                      <c:pt idx="620">
                        <c:v>8.6087778174266187</c:v>
                      </c:pt>
                      <c:pt idx="621">
                        <c:v>8.5124614298583037</c:v>
                      </c:pt>
                      <c:pt idx="622">
                        <c:v>8.4154218670576917</c:v>
                      </c:pt>
                      <c:pt idx="623">
                        <c:v>8.3176866239575702</c:v>
                      </c:pt>
                      <c:pt idx="624">
                        <c:v>8.2192814404950223</c:v>
                      </c:pt>
                      <c:pt idx="625">
                        <c:v>8.1202331096045555</c:v>
                      </c:pt>
                      <c:pt idx="626">
                        <c:v>8.0205693602183921</c:v>
                      </c:pt>
                      <c:pt idx="627">
                        <c:v>7.9203186232670353</c:v>
                      </c:pt>
                      <c:pt idx="628">
                        <c:v>7.8195099146795624</c:v>
                      </c:pt>
                      <c:pt idx="629">
                        <c:v>7.7181724843844748</c:v>
                      </c:pt>
                      <c:pt idx="630">
                        <c:v>7.6163368693071263</c:v>
                      </c:pt>
                      <c:pt idx="631">
                        <c:v>7.5140339573720203</c:v>
                      </c:pt>
                      <c:pt idx="632">
                        <c:v>7.411294519503941</c:v>
                      </c:pt>
                      <c:pt idx="633">
                        <c:v>7.3081513156228066</c:v>
                      </c:pt>
                      <c:pt idx="634">
                        <c:v>7.2046371056485468</c:v>
                      </c:pt>
                      <c:pt idx="635">
                        <c:v>7.1007827775056551</c:v>
                      </c:pt>
                      <c:pt idx="636">
                        <c:v>6.996624484105765</c:v>
                      </c:pt>
                      <c:pt idx="637">
                        <c:v>6.8921945173699397</c:v>
                      </c:pt>
                      <c:pt idx="638">
                        <c:v>6.7875287962103847</c:v>
                      </c:pt>
                      <c:pt idx="639">
                        <c:v>6.6826618355427323</c:v>
                      </c:pt>
                      <c:pt idx="640">
                        <c:v>6.5776301392777476</c:v>
                      </c:pt>
                      <c:pt idx="641">
                        <c:v>6.4724685733302145</c:v>
                      </c:pt>
                      <c:pt idx="642">
                        <c:v>6.3672150456074679</c:v>
                      </c:pt>
                      <c:pt idx="643">
                        <c:v>6.2619057090211392</c:v>
                      </c:pt>
                      <c:pt idx="644">
                        <c:v>6.1565781204794225</c:v>
                      </c:pt>
                      <c:pt idx="645">
                        <c:v>6.0512706558885165</c:v>
                      </c:pt>
                      <c:pt idx="646">
                        <c:v>5.946020755156904</c:v>
                      </c:pt>
                      <c:pt idx="647">
                        <c:v>5.8408676131887791</c:v>
                      </c:pt>
                      <c:pt idx="648">
                        <c:v>5.7358501908889057</c:v>
                      </c:pt>
                      <c:pt idx="649">
                        <c:v>5.6310068641634823</c:v>
                      </c:pt>
                      <c:pt idx="650">
                        <c:v>5.5263782319132684</c:v>
                      </c:pt>
                      <c:pt idx="651">
                        <c:v>5.422003957041313</c:v>
                      </c:pt>
                      <c:pt idx="652">
                        <c:v>5.3179238194503817</c:v>
                      </c:pt>
                      <c:pt idx="653">
                        <c:v>5.2141775990432366</c:v>
                      </c:pt>
                      <c:pt idx="654">
                        <c:v>5.1108061287200695</c:v>
                      </c:pt>
                      <c:pt idx="655">
                        <c:v>5.0078508263796371</c:v>
                      </c:pt>
                      <c:pt idx="656">
                        <c:v>4.9053514719247078</c:v>
                      </c:pt>
                      <c:pt idx="657">
                        <c:v>4.8033493662543236</c:v>
                      </c:pt>
                      <c:pt idx="658">
                        <c:v>4.7018851082692459</c:v>
                      </c:pt>
                      <c:pt idx="659">
                        <c:v>4.6010007008668081</c:v>
                      </c:pt>
                      <c:pt idx="660">
                        <c:v>4.5007365089483411</c:v>
                      </c:pt>
                      <c:pt idx="661">
                        <c:v>4.4011339504126044</c:v>
                      </c:pt>
                      <c:pt idx="662">
                        <c:v>4.3022339751595053</c:v>
                      </c:pt>
                      <c:pt idx="663">
                        <c:v>4.2040771820898017</c:v>
                      </c:pt>
                      <c:pt idx="664">
                        <c:v>4.1067055741008245</c:v>
                      </c:pt>
                      <c:pt idx="665">
                        <c:v>4.0101595160939087</c:v>
                      </c:pt>
                      <c:pt idx="666">
                        <c:v>3.9144800749686719</c:v>
                      </c:pt>
                      <c:pt idx="667">
                        <c:v>3.8197073816270195</c:v>
                      </c:pt>
                      <c:pt idx="668">
                        <c:v>3.7258828539677102</c:v>
                      </c:pt>
                      <c:pt idx="669">
                        <c:v>3.6330454528955101</c:v>
                      </c:pt>
                      <c:pt idx="670">
                        <c:v>3.5412358943108959</c:v>
                      </c:pt>
                      <c:pt idx="671">
                        <c:v>3.4504944261154882</c:v>
                      </c:pt>
                      <c:pt idx="672">
                        <c:v>3.3608598922143367</c:v>
                      </c:pt>
                      <c:pt idx="673">
                        <c:v>3.2723714875116361</c:v>
                      </c:pt>
                      <c:pt idx="674">
                        <c:v>3.185068406911578</c:v>
                      </c:pt>
                      <c:pt idx="675">
                        <c:v>3.0989887923209327</c:v>
                      </c:pt>
                      <c:pt idx="676">
                        <c:v>3.0141710196458935</c:v>
                      </c:pt>
                      <c:pt idx="677">
                        <c:v>2.9306526457946611</c:v>
                      </c:pt>
                      <c:pt idx="678">
                        <c:v>2.8484707596765722</c:v>
                      </c:pt>
                      <c:pt idx="679">
                        <c:v>2.7676622162015456</c:v>
                      </c:pt>
                      <c:pt idx="680">
                        <c:v>2.6882632852809203</c:v>
                      </c:pt>
                      <c:pt idx="681">
                        <c:v>2.6103096518274715</c:v>
                      </c:pt>
                      <c:pt idx="682">
                        <c:v>2.5338365327551164</c:v>
                      </c:pt>
                      <c:pt idx="683">
                        <c:v>2.4588787939786294</c:v>
                      </c:pt>
                      <c:pt idx="684">
                        <c:v>2.385470131415647</c:v>
                      </c:pt>
                      <c:pt idx="685">
                        <c:v>2.3136443579835184</c:v>
                      </c:pt>
                      <c:pt idx="686">
                        <c:v>2.243433765603307</c:v>
                      </c:pt>
                      <c:pt idx="687">
                        <c:v>2.1748708801955128</c:v>
                      </c:pt>
                      <c:pt idx="688">
                        <c:v>2.1079868236840613</c:v>
                      </c:pt>
                      <c:pt idx="689">
                        <c:v>2.0428128349925911</c:v>
                      </c:pt>
                      <c:pt idx="690">
                        <c:v>1.979378749048178</c:v>
                      </c:pt>
                      <c:pt idx="691">
                        <c:v>1.9177135817798929</c:v>
                      </c:pt>
                      <c:pt idx="692">
                        <c:v>1.857846115117386</c:v>
                      </c:pt>
                      <c:pt idx="693">
                        <c:v>1.7998040779928761</c:v>
                      </c:pt>
                      <c:pt idx="694">
                        <c:v>1.7436143803405881</c:v>
                      </c:pt>
                      <c:pt idx="695">
                        <c:v>1.6893032300964568</c:v>
                      </c:pt>
                      <c:pt idx="696">
                        <c:v>1.6368958991987108</c:v>
                      </c:pt>
                      <c:pt idx="697">
                        <c:v>1.586416840587578</c:v>
                      </c:pt>
                      <c:pt idx="698">
                        <c:v>1.5378895712055749</c:v>
                      </c:pt>
                      <c:pt idx="699">
                        <c:v>1.4913369059969328</c:v>
                      </c:pt>
                      <c:pt idx="700">
                        <c:v>1.4467804899087446</c:v>
                      </c:pt>
                      <c:pt idx="701">
                        <c:v>1.4042413828895308</c:v>
                      </c:pt>
                      <c:pt idx="702">
                        <c:v>1.3637393578909616</c:v>
                      </c:pt>
                      <c:pt idx="703">
                        <c:v>1.3252937198658459</c:v>
                      </c:pt>
                      <c:pt idx="704">
                        <c:v>1.2889223697704286</c:v>
                      </c:pt>
                      <c:pt idx="705">
                        <c:v>1.2546425065626716</c:v>
                      </c:pt>
                      <c:pt idx="706">
                        <c:v>1.2224700422036769</c:v>
                      </c:pt>
                      <c:pt idx="707">
                        <c:v>1.1924205376554107</c:v>
                      </c:pt>
                      <c:pt idx="708">
                        <c:v>1.1645076818844089</c:v>
                      </c:pt>
                      <c:pt idx="709">
                        <c:v>1.1387450468574998</c:v>
                      </c:pt>
                      <c:pt idx="710">
                        <c:v>1.1151448005449391</c:v>
                      </c:pt>
                      <c:pt idx="711">
                        <c:v>1.0937177069204183</c:v>
                      </c:pt>
                      <c:pt idx="712">
                        <c:v>1.0744740619587665</c:v>
                      </c:pt>
                      <c:pt idx="713">
                        <c:v>1.0574229916376783</c:v>
                      </c:pt>
                      <c:pt idx="714">
                        <c:v>1.0425725689374221</c:v>
                      </c:pt>
                      <c:pt idx="715">
                        <c:v>1.0299296968411202</c:v>
                      </c:pt>
                      <c:pt idx="716">
                        <c:v>1.0195003423341928</c:v>
                      </c:pt>
                      <c:pt idx="717">
                        <c:v>1.0112893024049097</c:v>
                      </c:pt>
                      <c:pt idx="718">
                        <c:v>1.0053005550435496</c:v>
                      </c:pt>
                      <c:pt idx="719">
                        <c:v>1.0015369082432481</c:v>
                      </c:pt>
                    </c:numCache>
                  </c:numRef>
                </c:xVal>
                <c:yVal>
                  <c:numRef>
                    <c:extLst>
                      <c:ext uri="{02D57815-91ED-43cb-92C2-25804820EDAC}">
                        <c15:formulaRef>
                          <c15:sqref>'Data Task 1'!$K$12:$K$731</c15:sqref>
                        </c15:formulaRef>
                      </c:ext>
                    </c:extLst>
                    <c:numCache>
                      <c:formatCode>0.00</c:formatCode>
                      <c:ptCount val="720"/>
                      <c:pt idx="0">
                        <c:v>0.74180599999999997</c:v>
                      </c:pt>
                      <c:pt idx="1">
                        <c:v>0.75359399999999999</c:v>
                      </c:pt>
                      <c:pt idx="2">
                        <c:v>0.75820900000000002</c:v>
                      </c:pt>
                      <c:pt idx="3">
                        <c:v>0.75241500000000006</c:v>
                      </c:pt>
                      <c:pt idx="4">
                        <c:v>0.74491600000000002</c:v>
                      </c:pt>
                      <c:pt idx="5">
                        <c:v>0.75166299999999997</c:v>
                      </c:pt>
                      <c:pt idx="6">
                        <c:v>0.74602000000000002</c:v>
                      </c:pt>
                      <c:pt idx="7">
                        <c:v>0.74990699999999999</c:v>
                      </c:pt>
                      <c:pt idx="8">
                        <c:v>0.75976399999999999</c:v>
                      </c:pt>
                      <c:pt idx="9">
                        <c:v>0.76289899999999999</c:v>
                      </c:pt>
                      <c:pt idx="10">
                        <c:v>0.75003200000000003</c:v>
                      </c:pt>
                      <c:pt idx="11">
                        <c:v>0.74677199999999999</c:v>
                      </c:pt>
                      <c:pt idx="12">
                        <c:v>0.75871</c:v>
                      </c:pt>
                      <c:pt idx="13">
                        <c:v>0.77305599999999997</c:v>
                      </c:pt>
                      <c:pt idx="14">
                        <c:v>0.75931199999999999</c:v>
                      </c:pt>
                      <c:pt idx="15">
                        <c:v>0.74371199999999993</c:v>
                      </c:pt>
                      <c:pt idx="16">
                        <c:v>0.76495500000000005</c:v>
                      </c:pt>
                      <c:pt idx="17">
                        <c:v>0.73952400000000007</c:v>
                      </c:pt>
                      <c:pt idx="18">
                        <c:v>0.72843900000000006</c:v>
                      </c:pt>
                      <c:pt idx="19">
                        <c:v>0.72944199999999992</c:v>
                      </c:pt>
                      <c:pt idx="20">
                        <c:v>0.72748600000000008</c:v>
                      </c:pt>
                      <c:pt idx="21">
                        <c:v>0.72387400000000002</c:v>
                      </c:pt>
                      <c:pt idx="22">
                        <c:v>0.74825199999999992</c:v>
                      </c:pt>
                      <c:pt idx="23">
                        <c:v>0.74855300000000002</c:v>
                      </c:pt>
                      <c:pt idx="24">
                        <c:v>0.72896499999999997</c:v>
                      </c:pt>
                      <c:pt idx="25">
                        <c:v>0.69982199999999994</c:v>
                      </c:pt>
                      <c:pt idx="26">
                        <c:v>0.70538999999999996</c:v>
                      </c:pt>
                      <c:pt idx="27">
                        <c:v>0.74331100000000006</c:v>
                      </c:pt>
                      <c:pt idx="28">
                        <c:v>0.71614899999999992</c:v>
                      </c:pt>
                      <c:pt idx="29">
                        <c:v>0.67607200000000001</c:v>
                      </c:pt>
                      <c:pt idx="30">
                        <c:v>0.69460600000000006</c:v>
                      </c:pt>
                      <c:pt idx="31">
                        <c:v>0.71732799999999997</c:v>
                      </c:pt>
                      <c:pt idx="32">
                        <c:v>0.68487500000000001</c:v>
                      </c:pt>
                      <c:pt idx="33">
                        <c:v>0.70215499999999997</c:v>
                      </c:pt>
                      <c:pt idx="34">
                        <c:v>0.69741500000000001</c:v>
                      </c:pt>
                      <c:pt idx="35">
                        <c:v>0.69134499999999999</c:v>
                      </c:pt>
                      <c:pt idx="36">
                        <c:v>0.67386499999999994</c:v>
                      </c:pt>
                      <c:pt idx="37">
                        <c:v>0.66834700000000002</c:v>
                      </c:pt>
                      <c:pt idx="38">
                        <c:v>0.65666000000000002</c:v>
                      </c:pt>
                      <c:pt idx="39">
                        <c:v>0.64998899999999993</c:v>
                      </c:pt>
                      <c:pt idx="40">
                        <c:v>0.64712900000000007</c:v>
                      </c:pt>
                      <c:pt idx="41">
                        <c:v>0.67491800000000002</c:v>
                      </c:pt>
                      <c:pt idx="42">
                        <c:v>0.64677800000000008</c:v>
                      </c:pt>
                      <c:pt idx="43">
                        <c:v>0.63870300000000002</c:v>
                      </c:pt>
                      <c:pt idx="44">
                        <c:v>0.63471499999999992</c:v>
                      </c:pt>
                      <c:pt idx="45">
                        <c:v>0.64221400000000006</c:v>
                      </c:pt>
                      <c:pt idx="46">
                        <c:v>0.62556100000000003</c:v>
                      </c:pt>
                      <c:pt idx="47">
                        <c:v>0.64023300000000005</c:v>
                      </c:pt>
                      <c:pt idx="48">
                        <c:v>0.64469700000000008</c:v>
                      </c:pt>
                      <c:pt idx="49">
                        <c:v>0.64136100000000007</c:v>
                      </c:pt>
                      <c:pt idx="50">
                        <c:v>0.64258999999999999</c:v>
                      </c:pt>
                      <c:pt idx="51">
                        <c:v>0.63509100000000007</c:v>
                      </c:pt>
                      <c:pt idx="52">
                        <c:v>0.63830100000000001</c:v>
                      </c:pt>
                      <c:pt idx="53">
                        <c:v>0.62320299999999995</c:v>
                      </c:pt>
                      <c:pt idx="54">
                        <c:v>0.60376600000000002</c:v>
                      </c:pt>
                      <c:pt idx="55">
                        <c:v>0.61455100000000007</c:v>
                      </c:pt>
                      <c:pt idx="56">
                        <c:v>0.61580499999999994</c:v>
                      </c:pt>
                      <c:pt idx="57">
                        <c:v>0.60559699999999994</c:v>
                      </c:pt>
                      <c:pt idx="58">
                        <c:v>0.60654999999999992</c:v>
                      </c:pt>
                      <c:pt idx="59">
                        <c:v>0.61455100000000007</c:v>
                      </c:pt>
                      <c:pt idx="60">
                        <c:v>0.614676</c:v>
                      </c:pt>
                      <c:pt idx="61">
                        <c:v>0.62194899999999997</c:v>
                      </c:pt>
                      <c:pt idx="62">
                        <c:v>0.62566100000000002</c:v>
                      </c:pt>
                      <c:pt idx="63">
                        <c:v>0.61610600000000004</c:v>
                      </c:pt>
                      <c:pt idx="64">
                        <c:v>0.61675799999999992</c:v>
                      </c:pt>
                      <c:pt idx="65">
                        <c:v>0.60998599999999992</c:v>
                      </c:pt>
                      <c:pt idx="66">
                        <c:v>0.61663200000000007</c:v>
                      </c:pt>
                      <c:pt idx="67">
                        <c:v>0.63158000000000003</c:v>
                      </c:pt>
                      <c:pt idx="68">
                        <c:v>0.60140900000000008</c:v>
                      </c:pt>
                      <c:pt idx="69">
                        <c:v>0.59559000000000006</c:v>
                      </c:pt>
                      <c:pt idx="70">
                        <c:v>0.61216800000000005</c:v>
                      </c:pt>
                      <c:pt idx="71">
                        <c:v>0.61552899999999999</c:v>
                      </c:pt>
                      <c:pt idx="72">
                        <c:v>0.60386699999999993</c:v>
                      </c:pt>
                      <c:pt idx="73">
                        <c:v>0.58197199999999993</c:v>
                      </c:pt>
                      <c:pt idx="74">
                        <c:v>0.61793600000000004</c:v>
                      </c:pt>
                      <c:pt idx="75">
                        <c:v>0.65327400000000002</c:v>
                      </c:pt>
                      <c:pt idx="76">
                        <c:v>0.583125</c:v>
                      </c:pt>
                      <c:pt idx="77">
                        <c:v>0.65701100000000001</c:v>
                      </c:pt>
                      <c:pt idx="78">
                        <c:v>0.56938200000000005</c:v>
                      </c:pt>
                      <c:pt idx="79">
                        <c:v>0.59338299999999999</c:v>
                      </c:pt>
                      <c:pt idx="80">
                        <c:v>0.69395399999999996</c:v>
                      </c:pt>
                      <c:pt idx="81">
                        <c:v>0.62912199999999996</c:v>
                      </c:pt>
                      <c:pt idx="82">
                        <c:v>0.56140600000000007</c:v>
                      </c:pt>
                      <c:pt idx="83">
                        <c:v>0.62781799999999999</c:v>
                      </c:pt>
                      <c:pt idx="84">
                        <c:v>0.59940199999999999</c:v>
                      </c:pt>
                      <c:pt idx="85">
                        <c:v>0.75464700000000007</c:v>
                      </c:pt>
                      <c:pt idx="86">
                        <c:v>0.617309</c:v>
                      </c:pt>
                      <c:pt idx="87">
                        <c:v>0.53788100000000005</c:v>
                      </c:pt>
                      <c:pt idx="88">
                        <c:v>0.53030699999999997</c:v>
                      </c:pt>
                      <c:pt idx="89">
                        <c:v>0.61976699999999996</c:v>
                      </c:pt>
                      <c:pt idx="90">
                        <c:v>0.451932</c:v>
                      </c:pt>
                      <c:pt idx="91">
                        <c:v>0.586812</c:v>
                      </c:pt>
                      <c:pt idx="92">
                        <c:v>0.62523499999999999</c:v>
                      </c:pt>
                      <c:pt idx="93">
                        <c:v>0.57474899999999995</c:v>
                      </c:pt>
                      <c:pt idx="94">
                        <c:v>0.52300900000000006</c:v>
                      </c:pt>
                      <c:pt idx="95">
                        <c:v>0.51204899999999998</c:v>
                      </c:pt>
                      <c:pt idx="96">
                        <c:v>0.63968099999999994</c:v>
                      </c:pt>
                      <c:pt idx="97">
                        <c:v>0.55024600000000001</c:v>
                      </c:pt>
                      <c:pt idx="98">
                        <c:v>0.58703799999999995</c:v>
                      </c:pt>
                      <c:pt idx="99">
                        <c:v>0.59486299999999992</c:v>
                      </c:pt>
                      <c:pt idx="100">
                        <c:v>0.57191499999999995</c:v>
                      </c:pt>
                      <c:pt idx="101">
                        <c:v>0.584229</c:v>
                      </c:pt>
                      <c:pt idx="102">
                        <c:v>0.64507300000000001</c:v>
                      </c:pt>
                      <c:pt idx="103">
                        <c:v>0.53898500000000005</c:v>
                      </c:pt>
                      <c:pt idx="104">
                        <c:v>0.53590000000000004</c:v>
                      </c:pt>
                      <c:pt idx="105">
                        <c:v>0.63193100000000002</c:v>
                      </c:pt>
                      <c:pt idx="106">
                        <c:v>0.58784100000000006</c:v>
                      </c:pt>
                      <c:pt idx="107">
                        <c:v>0.60619899999999993</c:v>
                      </c:pt>
                      <c:pt idx="108">
                        <c:v>0.61595500000000003</c:v>
                      </c:pt>
                      <c:pt idx="109">
                        <c:v>0.58874300000000002</c:v>
                      </c:pt>
                      <c:pt idx="110">
                        <c:v>0.60692600000000008</c:v>
                      </c:pt>
                      <c:pt idx="111">
                        <c:v>0.59007300000000007</c:v>
                      </c:pt>
                      <c:pt idx="112">
                        <c:v>0.58911999999999998</c:v>
                      </c:pt>
                      <c:pt idx="113">
                        <c:v>0.602688</c:v>
                      </c:pt>
                      <c:pt idx="114">
                        <c:v>0.66824700000000004</c:v>
                      </c:pt>
                      <c:pt idx="115">
                        <c:v>0.64427000000000001</c:v>
                      </c:pt>
                      <c:pt idx="116">
                        <c:v>0.65746199999999999</c:v>
                      </c:pt>
                      <c:pt idx="117">
                        <c:v>0.62465799999999994</c:v>
                      </c:pt>
                      <c:pt idx="118">
                        <c:v>0.65808899999999992</c:v>
                      </c:pt>
                      <c:pt idx="119">
                        <c:v>0.68743299999999996</c:v>
                      </c:pt>
                      <c:pt idx="120">
                        <c:v>0.65956900000000007</c:v>
                      </c:pt>
                      <c:pt idx="121">
                        <c:v>0.64712900000000007</c:v>
                      </c:pt>
                      <c:pt idx="122">
                        <c:v>0.67913099999999993</c:v>
                      </c:pt>
                      <c:pt idx="123">
                        <c:v>0.69874400000000003</c:v>
                      </c:pt>
                      <c:pt idx="124">
                        <c:v>0.67203400000000002</c:v>
                      </c:pt>
                      <c:pt idx="125">
                        <c:v>0.65889200000000003</c:v>
                      </c:pt>
                      <c:pt idx="126">
                        <c:v>0.63283400000000001</c:v>
                      </c:pt>
                      <c:pt idx="127">
                        <c:v>0.64474699999999996</c:v>
                      </c:pt>
                      <c:pt idx="128">
                        <c:v>0.68143900000000002</c:v>
                      </c:pt>
                      <c:pt idx="129">
                        <c:v>0.70493899999999998</c:v>
                      </c:pt>
                      <c:pt idx="130">
                        <c:v>0.70523999999999998</c:v>
                      </c:pt>
                      <c:pt idx="131">
                        <c:v>0.72407500000000002</c:v>
                      </c:pt>
                      <c:pt idx="132">
                        <c:v>0.72567999999999999</c:v>
                      </c:pt>
                      <c:pt idx="133">
                        <c:v>0.75484799999999996</c:v>
                      </c:pt>
                      <c:pt idx="134">
                        <c:v>0.72826299999999999</c:v>
                      </c:pt>
                      <c:pt idx="135">
                        <c:v>0.72944199999999992</c:v>
                      </c:pt>
                      <c:pt idx="136">
                        <c:v>0.73267700000000002</c:v>
                      </c:pt>
                      <c:pt idx="137">
                        <c:v>0.72527900000000001</c:v>
                      </c:pt>
                      <c:pt idx="138">
                        <c:v>0.73523500000000008</c:v>
                      </c:pt>
                      <c:pt idx="139">
                        <c:v>0.71820600000000001</c:v>
                      </c:pt>
                      <c:pt idx="140">
                        <c:v>0.74007599999999996</c:v>
                      </c:pt>
                      <c:pt idx="141">
                        <c:v>0.74263400000000002</c:v>
                      </c:pt>
                      <c:pt idx="142">
                        <c:v>0.76723699999999995</c:v>
                      </c:pt>
                      <c:pt idx="143">
                        <c:v>0.77084900000000001</c:v>
                      </c:pt>
                      <c:pt idx="144">
                        <c:v>0.78710100000000005</c:v>
                      </c:pt>
                      <c:pt idx="145">
                        <c:v>0.78323799999999999</c:v>
                      </c:pt>
                      <c:pt idx="146">
                        <c:v>0.77137600000000006</c:v>
                      </c:pt>
                      <c:pt idx="147">
                        <c:v>0.79294399999999998</c:v>
                      </c:pt>
                      <c:pt idx="148">
                        <c:v>0.78772799999999998</c:v>
                      </c:pt>
                      <c:pt idx="149">
                        <c:v>0.82499600000000006</c:v>
                      </c:pt>
                      <c:pt idx="150">
                        <c:v>0.83136699999999997</c:v>
                      </c:pt>
                      <c:pt idx="151">
                        <c:v>0.83746100000000001</c:v>
                      </c:pt>
                      <c:pt idx="152">
                        <c:v>0.83791300000000002</c:v>
                      </c:pt>
                      <c:pt idx="153">
                        <c:v>0.83445199999999997</c:v>
                      </c:pt>
                      <c:pt idx="154">
                        <c:v>0.83864000000000005</c:v>
                      </c:pt>
                      <c:pt idx="155">
                        <c:v>0.84009500000000004</c:v>
                      </c:pt>
                      <c:pt idx="156">
                        <c:v>0.84648999999999996</c:v>
                      </c:pt>
                      <c:pt idx="157">
                        <c:v>0.83796300000000001</c:v>
                      </c:pt>
                      <c:pt idx="158">
                        <c:v>0.86321800000000004</c:v>
                      </c:pt>
                      <c:pt idx="159">
                        <c:v>0.86422100000000002</c:v>
                      </c:pt>
                      <c:pt idx="160">
                        <c:v>0.87242299999999995</c:v>
                      </c:pt>
                      <c:pt idx="161">
                        <c:v>0.87084300000000003</c:v>
                      </c:pt>
                      <c:pt idx="162">
                        <c:v>0.86823399999999995</c:v>
                      </c:pt>
                      <c:pt idx="163">
                        <c:v>0.85213300000000003</c:v>
                      </c:pt>
                      <c:pt idx="164">
                        <c:v>0.859406</c:v>
                      </c:pt>
                      <c:pt idx="165">
                        <c:v>0.87367700000000004</c:v>
                      </c:pt>
                      <c:pt idx="166">
                        <c:v>0.86750700000000003</c:v>
                      </c:pt>
                      <c:pt idx="167">
                        <c:v>0.88917599999999997</c:v>
                      </c:pt>
                      <c:pt idx="168">
                        <c:v>0.90038700000000005</c:v>
                      </c:pt>
                      <c:pt idx="169">
                        <c:v>0.91696500000000003</c:v>
                      </c:pt>
                      <c:pt idx="170">
                        <c:v>0.90871299999999999</c:v>
                      </c:pt>
                      <c:pt idx="171">
                        <c:v>0.92652000000000001</c:v>
                      </c:pt>
                      <c:pt idx="172">
                        <c:v>0.95054700000000003</c:v>
                      </c:pt>
                      <c:pt idx="173">
                        <c:v>0.94555599999999995</c:v>
                      </c:pt>
                      <c:pt idx="174">
                        <c:v>0.95305499999999999</c:v>
                      </c:pt>
                      <c:pt idx="175">
                        <c:v>0.95563799999999999</c:v>
                      </c:pt>
                      <c:pt idx="176">
                        <c:v>0.964943</c:v>
                      </c:pt>
                      <c:pt idx="177">
                        <c:v>0.96767599999999998</c:v>
                      </c:pt>
                      <c:pt idx="178">
                        <c:v>0.97184000000000004</c:v>
                      </c:pt>
                      <c:pt idx="179">
                        <c:v>0.99140200000000001</c:v>
                      </c:pt>
                      <c:pt idx="180">
                        <c:v>0.99606700000000004</c:v>
                      </c:pt>
                      <c:pt idx="181">
                        <c:v>1.0039419999999999</c:v>
                      </c:pt>
                      <c:pt idx="182">
                        <c:v>1.0204949999999999</c:v>
                      </c:pt>
                      <c:pt idx="183">
                        <c:v>1.0303260000000001</c:v>
                      </c:pt>
                      <c:pt idx="184">
                        <c:v>1.044948</c:v>
                      </c:pt>
                      <c:pt idx="185">
                        <c:v>1.0494870000000001</c:v>
                      </c:pt>
                      <c:pt idx="186">
                        <c:v>1.0597700000000001</c:v>
                      </c:pt>
                      <c:pt idx="187">
                        <c:v>1.0640579999999999</c:v>
                      </c:pt>
                      <c:pt idx="188">
                        <c:v>1.0705290000000001</c:v>
                      </c:pt>
                      <c:pt idx="189">
                        <c:v>1.0561830000000001</c:v>
                      </c:pt>
                      <c:pt idx="190">
                        <c:v>1.0614749999999999</c:v>
                      </c:pt>
                      <c:pt idx="191">
                        <c:v>1.0840970000000001</c:v>
                      </c:pt>
                      <c:pt idx="192">
                        <c:v>1.083345</c:v>
                      </c:pt>
                      <c:pt idx="193">
                        <c:v>1.0962860000000001</c:v>
                      </c:pt>
                      <c:pt idx="194">
                        <c:v>1.098644</c:v>
                      </c:pt>
                      <c:pt idx="195">
                        <c:v>1.1266829999999999</c:v>
                      </c:pt>
                      <c:pt idx="196">
                        <c:v>1.136063</c:v>
                      </c:pt>
                      <c:pt idx="197">
                        <c:v>1.120112</c:v>
                      </c:pt>
                      <c:pt idx="198">
                        <c:v>1.1438379999999999</c:v>
                      </c:pt>
                      <c:pt idx="199">
                        <c:v>1.149907</c:v>
                      </c:pt>
                      <c:pt idx="200">
                        <c:v>1.1666099999999999</c:v>
                      </c:pt>
                      <c:pt idx="201">
                        <c:v>1.159362</c:v>
                      </c:pt>
                      <c:pt idx="202">
                        <c:v>1.1577569999999999</c:v>
                      </c:pt>
                      <c:pt idx="203">
                        <c:v>1.1812320000000001</c:v>
                      </c:pt>
                      <c:pt idx="204">
                        <c:v>1.1730309999999999</c:v>
                      </c:pt>
                      <c:pt idx="205">
                        <c:v>1.1811069999999999</c:v>
                      </c:pt>
                      <c:pt idx="206">
                        <c:v>1.1848939999999999</c:v>
                      </c:pt>
                      <c:pt idx="207">
                        <c:v>1.192693</c:v>
                      </c:pt>
                      <c:pt idx="208">
                        <c:v>1.20418</c:v>
                      </c:pt>
                      <c:pt idx="209">
                        <c:v>1.223592</c:v>
                      </c:pt>
                      <c:pt idx="210">
                        <c:v>1.2308650000000001</c:v>
                      </c:pt>
                      <c:pt idx="211">
                        <c:v>1.2447090000000001</c:v>
                      </c:pt>
                      <c:pt idx="212">
                        <c:v>1.2495750000000001</c:v>
                      </c:pt>
                      <c:pt idx="213">
                        <c:v>1.2586539999999999</c:v>
                      </c:pt>
                      <c:pt idx="214">
                        <c:v>1.259582</c:v>
                      </c:pt>
                      <c:pt idx="215">
                        <c:v>1.2662530000000001</c:v>
                      </c:pt>
                      <c:pt idx="216">
                        <c:v>1.2646230000000001</c:v>
                      </c:pt>
                      <c:pt idx="217">
                        <c:v>1.2645979999999999</c:v>
                      </c:pt>
                      <c:pt idx="218">
                        <c:v>1.2822290000000001</c:v>
                      </c:pt>
                      <c:pt idx="219">
                        <c:v>1.2977529999999999</c:v>
                      </c:pt>
                      <c:pt idx="220">
                        <c:v>1.3137289999999999</c:v>
                      </c:pt>
                      <c:pt idx="221">
                        <c:v>1.317466</c:v>
                      </c:pt>
                      <c:pt idx="222">
                        <c:v>1.3314360000000001</c:v>
                      </c:pt>
                      <c:pt idx="223">
                        <c:v>1.3328899999999999</c:v>
                      </c:pt>
                      <c:pt idx="224">
                        <c:v>1.330182</c:v>
                      </c:pt>
                      <c:pt idx="225">
                        <c:v>1.317391</c:v>
                      </c:pt>
                      <c:pt idx="226">
                        <c:v>1.3365770000000001</c:v>
                      </c:pt>
                      <c:pt idx="227">
                        <c:v>1.3302069999999999</c:v>
                      </c:pt>
                      <c:pt idx="228">
                        <c:v>1.325291</c:v>
                      </c:pt>
                      <c:pt idx="229">
                        <c:v>1.322457</c:v>
                      </c:pt>
                      <c:pt idx="230">
                        <c:v>1.3648670000000001</c:v>
                      </c:pt>
                      <c:pt idx="231">
                        <c:v>1.3929819999999999</c:v>
                      </c:pt>
                      <c:pt idx="232">
                        <c:v>1.3985750000000001</c:v>
                      </c:pt>
                      <c:pt idx="233">
                        <c:v>1.400155</c:v>
                      </c:pt>
                      <c:pt idx="234">
                        <c:v>1.415278</c:v>
                      </c:pt>
                      <c:pt idx="235">
                        <c:v>1.4403329999999999</c:v>
                      </c:pt>
                      <c:pt idx="236">
                        <c:v>1.4541269999999999</c:v>
                      </c:pt>
                      <c:pt idx="237">
                        <c:v>1.452296</c:v>
                      </c:pt>
                      <c:pt idx="238">
                        <c:v>1.4743660000000001</c:v>
                      </c:pt>
                      <c:pt idx="239">
                        <c:v>1.4797579999999999</c:v>
                      </c:pt>
                      <c:pt idx="240">
                        <c:v>1.4778020000000001</c:v>
                      </c:pt>
                      <c:pt idx="241">
                        <c:v>1.4893640000000001</c:v>
                      </c:pt>
                      <c:pt idx="242">
                        <c:v>1.5024310000000001</c:v>
                      </c:pt>
                      <c:pt idx="243">
                        <c:v>1.5321</c:v>
                      </c:pt>
                      <c:pt idx="244">
                        <c:v>1.5378940000000001</c:v>
                      </c:pt>
                      <c:pt idx="245">
                        <c:v>1.518958</c:v>
                      </c:pt>
                      <c:pt idx="246">
                        <c:v>1.5916399999999999</c:v>
                      </c:pt>
                      <c:pt idx="247">
                        <c:v>1.568567</c:v>
                      </c:pt>
                      <c:pt idx="248">
                        <c:v>1.6108009999999999</c:v>
                      </c:pt>
                      <c:pt idx="249">
                        <c:v>1.660409</c:v>
                      </c:pt>
                      <c:pt idx="250">
                        <c:v>1.638239</c:v>
                      </c:pt>
                      <c:pt idx="251">
                        <c:v>1.6551930000000001</c:v>
                      </c:pt>
                      <c:pt idx="252">
                        <c:v>1.7574939999999999</c:v>
                      </c:pt>
                      <c:pt idx="253">
                        <c:v>1.77199</c:v>
                      </c:pt>
                      <c:pt idx="254">
                        <c:v>1.8110900000000001</c:v>
                      </c:pt>
                      <c:pt idx="255">
                        <c:v>1.6708430000000001</c:v>
                      </c:pt>
                      <c:pt idx="256">
                        <c:v>1.8482829999999999</c:v>
                      </c:pt>
                      <c:pt idx="257">
                        <c:v>1.7513239999999999</c:v>
                      </c:pt>
                      <c:pt idx="258">
                        <c:v>1.7706110000000002</c:v>
                      </c:pt>
                      <c:pt idx="259">
                        <c:v>1.8400319999999999</c:v>
                      </c:pt>
                      <c:pt idx="260">
                        <c:v>1.8893390000000001</c:v>
                      </c:pt>
                      <c:pt idx="261">
                        <c:v>1.99312</c:v>
                      </c:pt>
                      <c:pt idx="262">
                        <c:v>1.917805</c:v>
                      </c:pt>
                      <c:pt idx="263">
                        <c:v>1.9647289999999999</c:v>
                      </c:pt>
                      <c:pt idx="264">
                        <c:v>2.0105</c:v>
                      </c:pt>
                      <c:pt idx="265">
                        <c:v>2.048797</c:v>
                      </c:pt>
                      <c:pt idx="266">
                        <c:v>2.2162310000000001</c:v>
                      </c:pt>
                      <c:pt idx="267">
                        <c:v>2.2130209999999999</c:v>
                      </c:pt>
                      <c:pt idx="268">
                        <c:v>2.152352</c:v>
                      </c:pt>
                      <c:pt idx="269">
                        <c:v>2.1836519999999999</c:v>
                      </c:pt>
                      <c:pt idx="270">
                        <c:v>2.286054</c:v>
                      </c:pt>
                      <c:pt idx="271">
                        <c:v>2.3536190000000001</c:v>
                      </c:pt>
                      <c:pt idx="272">
                        <c:v>2.3520890000000003</c:v>
                      </c:pt>
                      <c:pt idx="273">
                        <c:v>2.4425270000000001</c:v>
                      </c:pt>
                      <c:pt idx="274">
                        <c:v>2.4491230000000002</c:v>
                      </c:pt>
                      <c:pt idx="275">
                        <c:v>2.5463830000000001</c:v>
                      </c:pt>
                      <c:pt idx="276">
                        <c:v>2.6240060000000001</c:v>
                      </c:pt>
                      <c:pt idx="277">
                        <c:v>2.650064</c:v>
                      </c:pt>
                      <c:pt idx="278">
                        <c:v>2.7008510000000001</c:v>
                      </c:pt>
                      <c:pt idx="279">
                        <c:v>2.7746360000000001</c:v>
                      </c:pt>
                      <c:pt idx="280">
                        <c:v>2.833574</c:v>
                      </c:pt>
                      <c:pt idx="281">
                        <c:v>2.8935900000000001</c:v>
                      </c:pt>
                      <c:pt idx="282">
                        <c:v>2.9811190000000001</c:v>
                      </c:pt>
                      <c:pt idx="283">
                        <c:v>3.0470540000000002</c:v>
                      </c:pt>
                      <c:pt idx="284">
                        <c:v>3.0910440000000001</c:v>
                      </c:pt>
                      <c:pt idx="285">
                        <c:v>3.1899350000000002</c:v>
                      </c:pt>
                      <c:pt idx="286">
                        <c:v>3.2791939999999999</c:v>
                      </c:pt>
                      <c:pt idx="287">
                        <c:v>3.377583</c:v>
                      </c:pt>
                      <c:pt idx="288">
                        <c:v>3.4715319999999998</c:v>
                      </c:pt>
                      <c:pt idx="289">
                        <c:v>3.5813820000000001</c:v>
                      </c:pt>
                      <c:pt idx="290">
                        <c:v>3.6419000000000001</c:v>
                      </c:pt>
                      <c:pt idx="291">
                        <c:v>3.7282000000000002</c:v>
                      </c:pt>
                      <c:pt idx="292">
                        <c:v>3.7949380000000001</c:v>
                      </c:pt>
                      <c:pt idx="293">
                        <c:v>3.9379439999999999</c:v>
                      </c:pt>
                      <c:pt idx="294">
                        <c:v>4.0787180000000003</c:v>
                      </c:pt>
                      <c:pt idx="295">
                        <c:v>4.1686540000000001</c:v>
                      </c:pt>
                      <c:pt idx="296">
                        <c:v>4.2872070000000004</c:v>
                      </c:pt>
                      <c:pt idx="297">
                        <c:v>4.3852950000000002</c:v>
                      </c:pt>
                      <c:pt idx="298">
                        <c:v>4.5461330000000002</c:v>
                      </c:pt>
                      <c:pt idx="299">
                        <c:v>4.6662400000000002</c:v>
                      </c:pt>
                      <c:pt idx="300">
                        <c:v>4.830489</c:v>
                      </c:pt>
                      <c:pt idx="301">
                        <c:v>4.9725419999999998</c:v>
                      </c:pt>
                      <c:pt idx="302">
                        <c:v>5.1265330000000002</c:v>
                      </c:pt>
                      <c:pt idx="303">
                        <c:v>5.3018660000000004</c:v>
                      </c:pt>
                      <c:pt idx="304">
                        <c:v>5.4782039999999999</c:v>
                      </c:pt>
                      <c:pt idx="305">
                        <c:v>5.7147829999999997</c:v>
                      </c:pt>
                      <c:pt idx="306">
                        <c:v>5.8747930000000004</c:v>
                      </c:pt>
                      <c:pt idx="307">
                        <c:v>6.0600579999999997</c:v>
                      </c:pt>
                      <c:pt idx="308">
                        <c:v>6.3323010000000002</c:v>
                      </c:pt>
                      <c:pt idx="309">
                        <c:v>6.5684040000000001</c:v>
                      </c:pt>
                      <c:pt idx="310">
                        <c:v>6.7569549999999996</c:v>
                      </c:pt>
                      <c:pt idx="311">
                        <c:v>6.9544839999999999</c:v>
                      </c:pt>
                      <c:pt idx="312">
                        <c:v>7.2528350000000001</c:v>
                      </c:pt>
                      <c:pt idx="313">
                        <c:v>7.5450670000000004</c:v>
                      </c:pt>
                      <c:pt idx="314">
                        <c:v>7.7929570000000004</c:v>
                      </c:pt>
                      <c:pt idx="315">
                        <c:v>8.1125509999999998</c:v>
                      </c:pt>
                      <c:pt idx="316">
                        <c:v>8.4305389999999996</c:v>
                      </c:pt>
                      <c:pt idx="317">
                        <c:v>8.7459950000000006</c:v>
                      </c:pt>
                      <c:pt idx="318">
                        <c:v>9.0818150000000006</c:v>
                      </c:pt>
                      <c:pt idx="319">
                        <c:v>9.4715819999999997</c:v>
                      </c:pt>
                      <c:pt idx="320">
                        <c:v>9.8200179999999992</c:v>
                      </c:pt>
                      <c:pt idx="321">
                        <c:v>10.19712</c:v>
                      </c:pt>
                      <c:pt idx="322">
                        <c:v>10.620043000000001</c:v>
                      </c:pt>
                      <c:pt idx="323">
                        <c:v>11.125254</c:v>
                      </c:pt>
                      <c:pt idx="324">
                        <c:v>11.469626</c:v>
                      </c:pt>
                      <c:pt idx="325">
                        <c:v>11.938145</c:v>
                      </c:pt>
                      <c:pt idx="326">
                        <c:v>12.624281999999999</c:v>
                      </c:pt>
                      <c:pt idx="327">
                        <c:v>13.057287000000001</c:v>
                      </c:pt>
                      <c:pt idx="328">
                        <c:v>13.60112</c:v>
                      </c:pt>
                      <c:pt idx="329">
                        <c:v>14.153682</c:v>
                      </c:pt>
                      <c:pt idx="330">
                        <c:v>14.710005000000001</c:v>
                      </c:pt>
                      <c:pt idx="331">
                        <c:v>15.493126</c:v>
                      </c:pt>
                      <c:pt idx="332">
                        <c:v>15.933154</c:v>
                      </c:pt>
                      <c:pt idx="333">
                        <c:v>16.767313000000001</c:v>
                      </c:pt>
                      <c:pt idx="334">
                        <c:v>17.326343999999999</c:v>
                      </c:pt>
                      <c:pt idx="335">
                        <c:v>18.178661000000002</c:v>
                      </c:pt>
                      <c:pt idx="336">
                        <c:v>18.904022999999999</c:v>
                      </c:pt>
                      <c:pt idx="337">
                        <c:v>19.746935000000001</c:v>
                      </c:pt>
                      <c:pt idx="338">
                        <c:v>20.517516000000001</c:v>
                      </c:pt>
                      <c:pt idx="339">
                        <c:v>21.302693999999999</c:v>
                      </c:pt>
                      <c:pt idx="340">
                        <c:v>22.229272999999999</c:v>
                      </c:pt>
                      <c:pt idx="341">
                        <c:v>23.130219</c:v>
                      </c:pt>
                      <c:pt idx="342">
                        <c:v>24.089427000000001</c:v>
                      </c:pt>
                      <c:pt idx="343">
                        <c:v>25.149104999999999</c:v>
                      </c:pt>
                      <c:pt idx="344">
                        <c:v>26.269701000000001</c:v>
                      </c:pt>
                      <c:pt idx="345">
                        <c:v>27.591891</c:v>
                      </c:pt>
                      <c:pt idx="346">
                        <c:v>28.668648000000001</c:v>
                      </c:pt>
                      <c:pt idx="347">
                        <c:v>30.058803999999999</c:v>
                      </c:pt>
                      <c:pt idx="348">
                        <c:v>31.551362000000001</c:v>
                      </c:pt>
                      <c:pt idx="349">
                        <c:v>32.972717000000003</c:v>
                      </c:pt>
                      <c:pt idx="350">
                        <c:v>34.657212000000001</c:v>
                      </c:pt>
                      <c:pt idx="351">
                        <c:v>36.406010999999999</c:v>
                      </c:pt>
                      <c:pt idx="352">
                        <c:v>38.313265000000001</c:v>
                      </c:pt>
                      <c:pt idx="353">
                        <c:v>40.411177000000002</c:v>
                      </c:pt>
                      <c:pt idx="354">
                        <c:v>42.471995999999997</c:v>
                      </c:pt>
                      <c:pt idx="355">
                        <c:v>44.536952999999997</c:v>
                      </c:pt>
                      <c:pt idx="356">
                        <c:v>46.65034</c:v>
                      </c:pt>
                      <c:pt idx="357">
                        <c:v>49.257976999999997</c:v>
                      </c:pt>
                      <c:pt idx="358">
                        <c:v>51.726219</c:v>
                      </c:pt>
                      <c:pt idx="359">
                        <c:v>54.452409000000003</c:v>
                      </c:pt>
                      <c:pt idx="360">
                        <c:v>57.017634999999999</c:v>
                      </c:pt>
                      <c:pt idx="361">
                        <c:v>59.756089000000003</c:v>
                      </c:pt>
                      <c:pt idx="362">
                        <c:v>62.386096999999999</c:v>
                      </c:pt>
                      <c:pt idx="363">
                        <c:v>65.277062000000001</c:v>
                      </c:pt>
                      <c:pt idx="364">
                        <c:v>67.857687999999996</c:v>
                      </c:pt>
                      <c:pt idx="365">
                        <c:v>70.521730000000005</c:v>
                      </c:pt>
                      <c:pt idx="366">
                        <c:v>72.865526000000003</c:v>
                      </c:pt>
                      <c:pt idx="367">
                        <c:v>75.008681999999993</c:v>
                      </c:pt>
                      <c:pt idx="368">
                        <c:v>76.918769999999995</c:v>
                      </c:pt>
                      <c:pt idx="369">
                        <c:v>78.519473000000005</c:v>
                      </c:pt>
                      <c:pt idx="370">
                        <c:v>79.753806999999995</c:v>
                      </c:pt>
                      <c:pt idx="371">
                        <c:v>80.790085000000005</c:v>
                      </c:pt>
                      <c:pt idx="372">
                        <c:v>81.548252000000005</c:v>
                      </c:pt>
                      <c:pt idx="373">
                        <c:v>81.929191000000003</c:v>
                      </c:pt>
                      <c:pt idx="374">
                        <c:v>81.876373000000001</c:v>
                      </c:pt>
                      <c:pt idx="375">
                        <c:v>81.589507999999995</c:v>
                      </c:pt>
                      <c:pt idx="376">
                        <c:v>81.063581999999997</c:v>
                      </c:pt>
                      <c:pt idx="377">
                        <c:v>80.140214</c:v>
                      </c:pt>
                      <c:pt idx="378">
                        <c:v>79.036696000000006</c:v>
                      </c:pt>
                      <c:pt idx="379">
                        <c:v>77.770987000000005</c:v>
                      </c:pt>
                      <c:pt idx="380">
                        <c:v>76.327561000000003</c:v>
                      </c:pt>
                      <c:pt idx="381">
                        <c:v>74.677075000000002</c:v>
                      </c:pt>
                      <c:pt idx="382">
                        <c:v>72.954910999999996</c:v>
                      </c:pt>
                      <c:pt idx="383">
                        <c:v>71.089614999999995</c:v>
                      </c:pt>
                      <c:pt idx="384">
                        <c:v>69.080235000000002</c:v>
                      </c:pt>
                      <c:pt idx="385">
                        <c:v>66.998875999999996</c:v>
                      </c:pt>
                      <c:pt idx="386">
                        <c:v>64.97758300000001</c:v>
                      </c:pt>
                      <c:pt idx="387">
                        <c:v>62.960779000000002</c:v>
                      </c:pt>
                      <c:pt idx="388">
                        <c:v>60.855243000000002</c:v>
                      </c:pt>
                      <c:pt idx="389">
                        <c:v>58.837485999999998</c:v>
                      </c:pt>
                      <c:pt idx="390">
                        <c:v>56.905678999999999</c:v>
                      </c:pt>
                      <c:pt idx="391">
                        <c:v>54.873451000000003</c:v>
                      </c:pt>
                      <c:pt idx="392">
                        <c:v>52.930883999999999</c:v>
                      </c:pt>
                      <c:pt idx="393">
                        <c:v>51.076047000000003</c:v>
                      </c:pt>
                      <c:pt idx="394">
                        <c:v>49.270691999999997</c:v>
                      </c:pt>
                      <c:pt idx="395">
                        <c:v>47.499696999999998</c:v>
                      </c:pt>
                      <c:pt idx="396">
                        <c:v>45.827039999999997</c:v>
                      </c:pt>
                      <c:pt idx="397">
                        <c:v>44.194988000000002</c:v>
                      </c:pt>
                      <c:pt idx="398">
                        <c:v>42.621423</c:v>
                      </c:pt>
                      <c:pt idx="399">
                        <c:v>41.084574000000003</c:v>
                      </c:pt>
                      <c:pt idx="400">
                        <c:v>39.638539999999999</c:v>
                      </c:pt>
                      <c:pt idx="401">
                        <c:v>38.245524000000003</c:v>
                      </c:pt>
                      <c:pt idx="402">
                        <c:v>36.856797999999998</c:v>
                      </c:pt>
                      <c:pt idx="403">
                        <c:v>35.563701000000002</c:v>
                      </c:pt>
                      <c:pt idx="404">
                        <c:v>34.333455000000001</c:v>
                      </c:pt>
                      <c:pt idx="405">
                        <c:v>33.154420999999999</c:v>
                      </c:pt>
                      <c:pt idx="406">
                        <c:v>31.967863999999999</c:v>
                      </c:pt>
                      <c:pt idx="407">
                        <c:v>30.876812000000001</c:v>
                      </c:pt>
                      <c:pt idx="408">
                        <c:v>29.835491999999999</c:v>
                      </c:pt>
                      <c:pt idx="409">
                        <c:v>28.831116000000002</c:v>
                      </c:pt>
                      <c:pt idx="410">
                        <c:v>27.868974000000001</c:v>
                      </c:pt>
                      <c:pt idx="411">
                        <c:v>26.951224</c:v>
                      </c:pt>
                      <c:pt idx="412">
                        <c:v>26.073025000000001</c:v>
                      </c:pt>
                      <c:pt idx="413">
                        <c:v>25.242954000000001</c:v>
                      </c:pt>
                      <c:pt idx="414">
                        <c:v>24.439342</c:v>
                      </c:pt>
                      <c:pt idx="415">
                        <c:v>23.678491999999999</c:v>
                      </c:pt>
                      <c:pt idx="416">
                        <c:v>22.975200000000001</c:v>
                      </c:pt>
                      <c:pt idx="417">
                        <c:v>22.279332</c:v>
                      </c:pt>
                      <c:pt idx="418">
                        <c:v>21.605709999999998</c:v>
                      </c:pt>
                      <c:pt idx="419">
                        <c:v>20.97683</c:v>
                      </c:pt>
                      <c:pt idx="420">
                        <c:v>20.380980999999998</c:v>
                      </c:pt>
                      <c:pt idx="421">
                        <c:v>19.794988</c:v>
                      </c:pt>
                      <c:pt idx="422">
                        <c:v>19.240068999999998</c:v>
                      </c:pt>
                      <c:pt idx="423">
                        <c:v>18.710908</c:v>
                      </c:pt>
                      <c:pt idx="424">
                        <c:v>18.191628000000001</c:v>
                      </c:pt>
                      <c:pt idx="425">
                        <c:v>17.724437999999999</c:v>
                      </c:pt>
                      <c:pt idx="426">
                        <c:v>17.268560000000001</c:v>
                      </c:pt>
                      <c:pt idx="427">
                        <c:v>16.804054999999998</c:v>
                      </c:pt>
                      <c:pt idx="428">
                        <c:v>16.360565999999999</c:v>
                      </c:pt>
                      <c:pt idx="429">
                        <c:v>15.942608999999999</c:v>
                      </c:pt>
                      <c:pt idx="430">
                        <c:v>15.530972</c:v>
                      </c:pt>
                      <c:pt idx="431">
                        <c:v>15.144791</c:v>
                      </c:pt>
                      <c:pt idx="432">
                        <c:v>14.795252</c:v>
                      </c:pt>
                      <c:pt idx="433">
                        <c:v>14.447568</c:v>
                      </c:pt>
                      <c:pt idx="434">
                        <c:v>14.078768</c:v>
                      </c:pt>
                      <c:pt idx="435">
                        <c:v>13.740990999999999</c:v>
                      </c:pt>
                      <c:pt idx="436">
                        <c:v>13.447630999999999</c:v>
                      </c:pt>
                      <c:pt idx="437">
                        <c:v>13.121791999999999</c:v>
                      </c:pt>
                      <c:pt idx="438">
                        <c:v>12.817347</c:v>
                      </c:pt>
                      <c:pt idx="439">
                        <c:v>12.534094</c:v>
                      </c:pt>
                      <c:pt idx="440">
                        <c:v>12.257562999999999</c:v>
                      </c:pt>
                      <c:pt idx="441">
                        <c:v>12.000042000000001</c:v>
                      </c:pt>
                      <c:pt idx="442">
                        <c:v>11.738182</c:v>
                      </c:pt>
                      <c:pt idx="443">
                        <c:v>11.505039</c:v>
                      </c:pt>
                      <c:pt idx="444">
                        <c:v>11.308864</c:v>
                      </c:pt>
                      <c:pt idx="445">
                        <c:v>11.080285</c:v>
                      </c:pt>
                      <c:pt idx="446">
                        <c:v>10.862215000000001</c:v>
                      </c:pt>
                      <c:pt idx="447">
                        <c:v>10.655682000000001</c:v>
                      </c:pt>
                      <c:pt idx="448">
                        <c:v>10.488599000000001</c:v>
                      </c:pt>
                      <c:pt idx="449">
                        <c:v>10.287985000000001</c:v>
                      </c:pt>
                      <c:pt idx="450">
                        <c:v>10.053462</c:v>
                      </c:pt>
                      <c:pt idx="451">
                        <c:v>9.8950320000000005</c:v>
                      </c:pt>
                      <c:pt idx="452">
                        <c:v>9.7222059999999999</c:v>
                      </c:pt>
                      <c:pt idx="453">
                        <c:v>9.564228</c:v>
                      </c:pt>
                      <c:pt idx="454">
                        <c:v>9.4081299999999999</c:v>
                      </c:pt>
                      <c:pt idx="455">
                        <c:v>9.2495999999999992</c:v>
                      </c:pt>
                      <c:pt idx="456">
                        <c:v>9.0648110000000006</c:v>
                      </c:pt>
                      <c:pt idx="457">
                        <c:v>8.9143559999999997</c:v>
                      </c:pt>
                      <c:pt idx="458">
                        <c:v>8.7761659999999999</c:v>
                      </c:pt>
                      <c:pt idx="459">
                        <c:v>8.6259119999999996</c:v>
                      </c:pt>
                      <c:pt idx="460">
                        <c:v>8.4929880000000004</c:v>
                      </c:pt>
                      <c:pt idx="461">
                        <c:v>8.3846930000000004</c:v>
                      </c:pt>
                      <c:pt idx="462">
                        <c:v>8.2556569999999994</c:v>
                      </c:pt>
                      <c:pt idx="463">
                        <c:v>8.1378060000000012</c:v>
                      </c:pt>
                      <c:pt idx="464">
                        <c:v>8.0171710000000012</c:v>
                      </c:pt>
                      <c:pt idx="465">
                        <c:v>7.8855269999999997</c:v>
                      </c:pt>
                      <c:pt idx="466">
                        <c:v>7.7633369999999999</c:v>
                      </c:pt>
                      <c:pt idx="467">
                        <c:v>7.6609360000000004</c:v>
                      </c:pt>
                      <c:pt idx="468">
                        <c:v>7.5584090000000002</c:v>
                      </c:pt>
                      <c:pt idx="469">
                        <c:v>7.4445209999999999</c:v>
                      </c:pt>
                      <c:pt idx="470">
                        <c:v>7.3584969999999998</c:v>
                      </c:pt>
                      <c:pt idx="471">
                        <c:v>7.277514</c:v>
                      </c:pt>
                      <c:pt idx="472">
                        <c:v>7.1791999999999998</c:v>
                      </c:pt>
                      <c:pt idx="473">
                        <c:v>7.0999980000000003</c:v>
                      </c:pt>
                      <c:pt idx="474">
                        <c:v>7.01593</c:v>
                      </c:pt>
                      <c:pt idx="475">
                        <c:v>6.9269970000000001</c:v>
                      </c:pt>
                      <c:pt idx="476">
                        <c:v>6.8436810000000001</c:v>
                      </c:pt>
                      <c:pt idx="477">
                        <c:v>6.7577569999999998</c:v>
                      </c:pt>
                      <c:pt idx="478">
                        <c:v>6.6617009999999999</c:v>
                      </c:pt>
                      <c:pt idx="479">
                        <c:v>6.5815960000000002</c:v>
                      </c:pt>
                      <c:pt idx="480">
                        <c:v>6.5105690000000003</c:v>
                      </c:pt>
                      <c:pt idx="481">
                        <c:v>6.447819</c:v>
                      </c:pt>
                      <c:pt idx="482">
                        <c:v>6.3845929999999997</c:v>
                      </c:pt>
                      <c:pt idx="483">
                        <c:v>6.3269089999999997</c:v>
                      </c:pt>
                      <c:pt idx="484">
                        <c:v>6.2810379999999997</c:v>
                      </c:pt>
                      <c:pt idx="485">
                        <c:v>6.210337</c:v>
                      </c:pt>
                      <c:pt idx="486">
                        <c:v>6.1065810000000003</c:v>
                      </c:pt>
                      <c:pt idx="487">
                        <c:v>6.0459379999999996</c:v>
                      </c:pt>
                      <c:pt idx="488">
                        <c:v>5.9878530000000003</c:v>
                      </c:pt>
                      <c:pt idx="489">
                        <c:v>5.9179300000000001</c:v>
                      </c:pt>
                      <c:pt idx="490">
                        <c:v>5.8554560000000002</c:v>
                      </c:pt>
                      <c:pt idx="491">
                        <c:v>5.7995279999999996</c:v>
                      </c:pt>
                      <c:pt idx="492">
                        <c:v>5.7285519999999996</c:v>
                      </c:pt>
                      <c:pt idx="493">
                        <c:v>5.6794700000000002</c:v>
                      </c:pt>
                      <c:pt idx="494">
                        <c:v>5.6310409999999997</c:v>
                      </c:pt>
                      <c:pt idx="495">
                        <c:v>5.5340059999999998</c:v>
                      </c:pt>
                      <c:pt idx="496">
                        <c:v>5.4445209999999999</c:v>
                      </c:pt>
                      <c:pt idx="497">
                        <c:v>5.4006309999999997</c:v>
                      </c:pt>
                      <c:pt idx="498">
                        <c:v>5.3177669999999999</c:v>
                      </c:pt>
                      <c:pt idx="499">
                        <c:v>5.2815269999999996</c:v>
                      </c:pt>
                      <c:pt idx="500">
                        <c:v>5.1451169999999999</c:v>
                      </c:pt>
                      <c:pt idx="501">
                        <c:v>5.1042110000000003</c:v>
                      </c:pt>
                      <c:pt idx="502">
                        <c:v>5.0584910000000001</c:v>
                      </c:pt>
                      <c:pt idx="503">
                        <c:v>5.0131209999999999</c:v>
                      </c:pt>
                      <c:pt idx="504">
                        <c:v>4.9235360000000004</c:v>
                      </c:pt>
                      <c:pt idx="505">
                        <c:v>4.8633190000000006</c:v>
                      </c:pt>
                      <c:pt idx="506">
                        <c:v>4.8240940000000005</c:v>
                      </c:pt>
                      <c:pt idx="507">
                        <c:v>4.7858219999999996</c:v>
                      </c:pt>
                      <c:pt idx="508">
                        <c:v>4.7312979999999998</c:v>
                      </c:pt>
                      <c:pt idx="509">
                        <c:v>4.6493370000000001</c:v>
                      </c:pt>
                      <c:pt idx="510">
                        <c:v>4.536753</c:v>
                      </c:pt>
                      <c:pt idx="511">
                        <c:v>4.4980039999999999</c:v>
                      </c:pt>
                      <c:pt idx="512">
                        <c:v>4.4253730000000004</c:v>
                      </c:pt>
                      <c:pt idx="513">
                        <c:v>4.3641019999999999</c:v>
                      </c:pt>
                      <c:pt idx="514">
                        <c:v>4.3075969999999995</c:v>
                      </c:pt>
                      <c:pt idx="515">
                        <c:v>4.2382759999999999</c:v>
                      </c:pt>
                      <c:pt idx="516">
                        <c:v>4.1817460000000004</c:v>
                      </c:pt>
                      <c:pt idx="517">
                        <c:v>4.1251160000000002</c:v>
                      </c:pt>
                      <c:pt idx="518">
                        <c:v>4.0567479999999998</c:v>
                      </c:pt>
                      <c:pt idx="519">
                        <c:v>3.978799</c:v>
                      </c:pt>
                      <c:pt idx="520">
                        <c:v>3.9169770000000002</c:v>
                      </c:pt>
                      <c:pt idx="521">
                        <c:v>3.8474300000000001</c:v>
                      </c:pt>
                      <c:pt idx="522">
                        <c:v>3.7801909999999999</c:v>
                      </c:pt>
                      <c:pt idx="523">
                        <c:v>3.7087629999999998</c:v>
                      </c:pt>
                      <c:pt idx="524">
                        <c:v>3.6615129999999998</c:v>
                      </c:pt>
                      <c:pt idx="525">
                        <c:v>3.5933199999999998</c:v>
                      </c:pt>
                      <c:pt idx="526">
                        <c:v>3.5182310000000001</c:v>
                      </c:pt>
                      <c:pt idx="527">
                        <c:v>3.452772</c:v>
                      </c:pt>
                      <c:pt idx="528">
                        <c:v>3.391527</c:v>
                      </c:pt>
                      <c:pt idx="529">
                        <c:v>3.3164880000000001</c:v>
                      </c:pt>
                      <c:pt idx="530">
                        <c:v>3.2625160000000002</c:v>
                      </c:pt>
                      <c:pt idx="531">
                        <c:v>3.1915149999999999</c:v>
                      </c:pt>
                      <c:pt idx="532">
                        <c:v>3.1118860000000002</c:v>
                      </c:pt>
                      <c:pt idx="533">
                        <c:v>3.0434429999999999</c:v>
                      </c:pt>
                      <c:pt idx="534">
                        <c:v>2.988794</c:v>
                      </c:pt>
                      <c:pt idx="535">
                        <c:v>2.9484399999999997</c:v>
                      </c:pt>
                      <c:pt idx="536">
                        <c:v>2.8930129999999998</c:v>
                      </c:pt>
                      <c:pt idx="537">
                        <c:v>2.8207580000000001</c:v>
                      </c:pt>
                      <c:pt idx="538">
                        <c:v>2.7810060000000001</c:v>
                      </c:pt>
                      <c:pt idx="539">
                        <c:v>2.7276609999999999</c:v>
                      </c:pt>
                      <c:pt idx="540">
                        <c:v>2.6688239999999999</c:v>
                      </c:pt>
                      <c:pt idx="541">
                        <c:v>2.6181619999999999</c:v>
                      </c:pt>
                      <c:pt idx="542">
                        <c:v>2.5437250000000002</c:v>
                      </c:pt>
                      <c:pt idx="543">
                        <c:v>2.5133779999999999</c:v>
                      </c:pt>
                      <c:pt idx="544">
                        <c:v>2.4547910000000002</c:v>
                      </c:pt>
                      <c:pt idx="545">
                        <c:v>2.400318</c:v>
                      </c:pt>
                      <c:pt idx="546">
                        <c:v>2.3453170000000001</c:v>
                      </c:pt>
                      <c:pt idx="547">
                        <c:v>2.3318750000000001</c:v>
                      </c:pt>
                      <c:pt idx="548">
                        <c:v>2.2723849999999999</c:v>
                      </c:pt>
                      <c:pt idx="549">
                        <c:v>2.2269649999999999</c:v>
                      </c:pt>
                      <c:pt idx="550">
                        <c:v>2.182674</c:v>
                      </c:pt>
                      <c:pt idx="551">
                        <c:v>2.150471</c:v>
                      </c:pt>
                      <c:pt idx="552">
                        <c:v>2.1281749999999997</c:v>
                      </c:pt>
                      <c:pt idx="553">
                        <c:v>2.071018</c:v>
                      </c:pt>
                      <c:pt idx="554">
                        <c:v>2.0423770000000001</c:v>
                      </c:pt>
                      <c:pt idx="555">
                        <c:v>2.0116290000000001</c:v>
                      </c:pt>
                      <c:pt idx="556">
                        <c:v>1.9594119999999999</c:v>
                      </c:pt>
                      <c:pt idx="557">
                        <c:v>1.9407030000000001</c:v>
                      </c:pt>
                      <c:pt idx="558">
                        <c:v>1.896963</c:v>
                      </c:pt>
                      <c:pt idx="559">
                        <c:v>1.8702529999999999</c:v>
                      </c:pt>
                      <c:pt idx="560">
                        <c:v>1.838878</c:v>
                      </c:pt>
                      <c:pt idx="561">
                        <c:v>1.810538</c:v>
                      </c:pt>
                      <c:pt idx="562">
                        <c:v>1.7777579999999999</c:v>
                      </c:pt>
                      <c:pt idx="563">
                        <c:v>1.7437499999999999</c:v>
                      </c:pt>
                      <c:pt idx="564">
                        <c:v>1.739185</c:v>
                      </c:pt>
                      <c:pt idx="565">
                        <c:v>1.7042489999999999</c:v>
                      </c:pt>
                      <c:pt idx="566">
                        <c:v>1.726645</c:v>
                      </c:pt>
                      <c:pt idx="567">
                        <c:v>1.6725479999999999</c:v>
                      </c:pt>
                      <c:pt idx="568">
                        <c:v>1.6054840000000001</c:v>
                      </c:pt>
                      <c:pt idx="569">
                        <c:v>1.5936970000000001</c:v>
                      </c:pt>
                      <c:pt idx="570">
                        <c:v>1.544038</c:v>
                      </c:pt>
                      <c:pt idx="571">
                        <c:v>1.548352</c:v>
                      </c:pt>
                      <c:pt idx="572">
                        <c:v>1.4878089999999999</c:v>
                      </c:pt>
                      <c:pt idx="573">
                        <c:v>1.4846490000000001</c:v>
                      </c:pt>
                      <c:pt idx="574">
                        <c:v>1.475821</c:v>
                      </c:pt>
                      <c:pt idx="575">
                        <c:v>1.4601459999999999</c:v>
                      </c:pt>
                      <c:pt idx="576">
                        <c:v>1.4231279999999999</c:v>
                      </c:pt>
                      <c:pt idx="577">
                        <c:v>1.434439</c:v>
                      </c:pt>
                      <c:pt idx="578">
                        <c:v>1.4004810000000001</c:v>
                      </c:pt>
                      <c:pt idx="579">
                        <c:v>1.3785609999999999</c:v>
                      </c:pt>
                      <c:pt idx="580">
                        <c:v>1.36266</c:v>
                      </c:pt>
                      <c:pt idx="581">
                        <c:v>1.3621080000000001</c:v>
                      </c:pt>
                      <c:pt idx="582">
                        <c:v>1.335599</c:v>
                      </c:pt>
                      <c:pt idx="583">
                        <c:v>1.329404</c:v>
                      </c:pt>
                      <c:pt idx="584">
                        <c:v>1.298405</c:v>
                      </c:pt>
                      <c:pt idx="585">
                        <c:v>1.284837</c:v>
                      </c:pt>
                      <c:pt idx="586">
                        <c:v>1.247619</c:v>
                      </c:pt>
                      <c:pt idx="587">
                        <c:v>1.181257</c:v>
                      </c:pt>
                      <c:pt idx="588">
                        <c:v>1.1550229999999999</c:v>
                      </c:pt>
                      <c:pt idx="589">
                        <c:v>1.1892320000000001</c:v>
                      </c:pt>
                      <c:pt idx="590">
                        <c:v>1.2135100000000001</c:v>
                      </c:pt>
                      <c:pt idx="591">
                        <c:v>1.1893830000000001</c:v>
                      </c:pt>
                      <c:pt idx="592">
                        <c:v>1.222288</c:v>
                      </c:pt>
                      <c:pt idx="593">
                        <c:v>1.208243</c:v>
                      </c:pt>
                      <c:pt idx="594">
                        <c:v>1.1876519999999999</c:v>
                      </c:pt>
                      <c:pt idx="595">
                        <c:v>1.18048</c:v>
                      </c:pt>
                      <c:pt idx="596">
                        <c:v>1.1617200000000001</c:v>
                      </c:pt>
                      <c:pt idx="597">
                        <c:v>1.1125130000000001</c:v>
                      </c:pt>
                      <c:pt idx="598">
                        <c:v>1.0910949999999999</c:v>
                      </c:pt>
                      <c:pt idx="599">
                        <c:v>1.0852010000000001</c:v>
                      </c:pt>
                      <c:pt idx="600">
                        <c:v>1.0783039999999999</c:v>
                      </c:pt>
                      <c:pt idx="601">
                        <c:v>1.0699270000000001</c:v>
                      </c:pt>
                      <c:pt idx="602">
                        <c:v>1.0558069999999999</c:v>
                      </c:pt>
                      <c:pt idx="603">
                        <c:v>1.058767</c:v>
                      </c:pt>
                      <c:pt idx="604">
                        <c:v>1.0619019999999999</c:v>
                      </c:pt>
                      <c:pt idx="605">
                        <c:v>1.065739</c:v>
                      </c:pt>
                      <c:pt idx="606">
                        <c:v>1.047631</c:v>
                      </c:pt>
                      <c:pt idx="607">
                        <c:v>1.0390539999999999</c:v>
                      </c:pt>
                      <c:pt idx="608">
                        <c:v>1.0297240000000001</c:v>
                      </c:pt>
                      <c:pt idx="609">
                        <c:v>1.018338</c:v>
                      </c:pt>
                      <c:pt idx="610">
                        <c:v>1.003641</c:v>
                      </c:pt>
                      <c:pt idx="611">
                        <c:v>0.98678699999999997</c:v>
                      </c:pt>
                      <c:pt idx="612">
                        <c:v>1.001509</c:v>
                      </c:pt>
                      <c:pt idx="613">
                        <c:v>1.0060229999999999</c:v>
                      </c:pt>
                      <c:pt idx="614">
                        <c:v>0.98262400000000005</c:v>
                      </c:pt>
                      <c:pt idx="615">
                        <c:v>0.97901199999999999</c:v>
                      </c:pt>
                      <c:pt idx="616">
                        <c:v>0.98370199999999997</c:v>
                      </c:pt>
                      <c:pt idx="617">
                        <c:v>0.97256699999999996</c:v>
                      </c:pt>
                      <c:pt idx="618">
                        <c:v>0.96288600000000002</c:v>
                      </c:pt>
                      <c:pt idx="619">
                        <c:v>0.95174999999999998</c:v>
                      </c:pt>
                      <c:pt idx="620">
                        <c:v>0.95057199999999997</c:v>
                      </c:pt>
                      <c:pt idx="621">
                        <c:v>0.94176899999999997</c:v>
                      </c:pt>
                      <c:pt idx="622">
                        <c:v>0.93156099999999997</c:v>
                      </c:pt>
                      <c:pt idx="623">
                        <c:v>0.90665700000000005</c:v>
                      </c:pt>
                      <c:pt idx="624">
                        <c:v>0.90808599999999995</c:v>
                      </c:pt>
                      <c:pt idx="625">
                        <c:v>0.90477600000000002</c:v>
                      </c:pt>
                      <c:pt idx="626">
                        <c:v>0.89491900000000002</c:v>
                      </c:pt>
                      <c:pt idx="627">
                        <c:v>0.89507000000000003</c:v>
                      </c:pt>
                      <c:pt idx="628">
                        <c:v>0.90161599999999997</c:v>
                      </c:pt>
                      <c:pt idx="629">
                        <c:v>0.91315199999999996</c:v>
                      </c:pt>
                      <c:pt idx="630">
                        <c:v>0.90304499999999999</c:v>
                      </c:pt>
                      <c:pt idx="631">
                        <c:v>0.89812999999999998</c:v>
                      </c:pt>
                      <c:pt idx="632">
                        <c:v>0.89514499999999997</c:v>
                      </c:pt>
                      <c:pt idx="633">
                        <c:v>0.87969600000000003</c:v>
                      </c:pt>
                      <c:pt idx="634">
                        <c:v>0.88556500000000005</c:v>
                      </c:pt>
                      <c:pt idx="635">
                        <c:v>0.881602</c:v>
                      </c:pt>
                      <c:pt idx="636">
                        <c:v>0.87653599999999998</c:v>
                      </c:pt>
                      <c:pt idx="637">
                        <c:v>0.87026599999999998</c:v>
                      </c:pt>
                      <c:pt idx="638">
                        <c:v>0.85612100000000002</c:v>
                      </c:pt>
                      <c:pt idx="639">
                        <c:v>0.84779399999999994</c:v>
                      </c:pt>
                      <c:pt idx="640">
                        <c:v>0.84302900000000003</c:v>
                      </c:pt>
                      <c:pt idx="641">
                        <c:v>0.85361299999999996</c:v>
                      </c:pt>
                      <c:pt idx="642">
                        <c:v>0.86181399999999997</c:v>
                      </c:pt>
                      <c:pt idx="643">
                        <c:v>0.86605200000000004</c:v>
                      </c:pt>
                      <c:pt idx="644">
                        <c:v>0.85847799999999996</c:v>
                      </c:pt>
                      <c:pt idx="645">
                        <c:v>0.84363100000000002</c:v>
                      </c:pt>
                      <c:pt idx="646">
                        <c:v>0.82717799999999997</c:v>
                      </c:pt>
                      <c:pt idx="647">
                        <c:v>0.83227000000000007</c:v>
                      </c:pt>
                      <c:pt idx="648">
                        <c:v>0.81270700000000007</c:v>
                      </c:pt>
                      <c:pt idx="649">
                        <c:v>0.80573499999999998</c:v>
                      </c:pt>
                      <c:pt idx="650">
                        <c:v>0.78697499999999998</c:v>
                      </c:pt>
                      <c:pt idx="651">
                        <c:v>0.780053</c:v>
                      </c:pt>
                      <c:pt idx="652">
                        <c:v>0.78200899999999995</c:v>
                      </c:pt>
                      <c:pt idx="653">
                        <c:v>0.78225999999999996</c:v>
                      </c:pt>
                      <c:pt idx="654">
                        <c:v>0.77566400000000002</c:v>
                      </c:pt>
                      <c:pt idx="655">
                        <c:v>0.76578299999999999</c:v>
                      </c:pt>
                      <c:pt idx="656">
                        <c:v>0.77421000000000006</c:v>
                      </c:pt>
                      <c:pt idx="657">
                        <c:v>0.76169500000000001</c:v>
                      </c:pt>
                      <c:pt idx="658">
                        <c:v>0.76625900000000002</c:v>
                      </c:pt>
                      <c:pt idx="659">
                        <c:v>0.77215299999999998</c:v>
                      </c:pt>
                      <c:pt idx="660">
                        <c:v>0.76081699999999997</c:v>
                      </c:pt>
                      <c:pt idx="661">
                        <c:v>0.75499800000000006</c:v>
                      </c:pt>
                      <c:pt idx="662">
                        <c:v>0.75773199999999996</c:v>
                      </c:pt>
                      <c:pt idx="663">
                        <c:v>0.76177000000000006</c:v>
                      </c:pt>
                      <c:pt idx="664">
                        <c:v>0.77516300000000005</c:v>
                      </c:pt>
                      <c:pt idx="665">
                        <c:v>0.75838399999999995</c:v>
                      </c:pt>
                      <c:pt idx="666">
                        <c:v>0.76513100000000001</c:v>
                      </c:pt>
                      <c:pt idx="667">
                        <c:v>0.78662399999999999</c:v>
                      </c:pt>
                      <c:pt idx="668">
                        <c:v>0.81177900000000003</c:v>
                      </c:pt>
                      <c:pt idx="669">
                        <c:v>0.81606800000000002</c:v>
                      </c:pt>
                      <c:pt idx="670">
                        <c:v>0.82399299999999998</c:v>
                      </c:pt>
                      <c:pt idx="671">
                        <c:v>0.84014500000000003</c:v>
                      </c:pt>
                      <c:pt idx="672">
                        <c:v>0.83237000000000005</c:v>
                      </c:pt>
                      <c:pt idx="673">
                        <c:v>0.86231499999999994</c:v>
                      </c:pt>
                      <c:pt idx="674">
                        <c:v>0.89148300000000003</c:v>
                      </c:pt>
                      <c:pt idx="675">
                        <c:v>0.92702200000000001</c:v>
                      </c:pt>
                      <c:pt idx="676">
                        <c:v>0.92732300000000001</c:v>
                      </c:pt>
                      <c:pt idx="677">
                        <c:v>0.92774900000000005</c:v>
                      </c:pt>
                      <c:pt idx="678">
                        <c:v>0.91001699999999996</c:v>
                      </c:pt>
                      <c:pt idx="679">
                        <c:v>0.91651300000000002</c:v>
                      </c:pt>
                      <c:pt idx="680">
                        <c:v>0.93396900000000005</c:v>
                      </c:pt>
                      <c:pt idx="681">
                        <c:v>0.93472100000000002</c:v>
                      </c:pt>
                      <c:pt idx="682">
                        <c:v>0.91731600000000002</c:v>
                      </c:pt>
                      <c:pt idx="683">
                        <c:v>0.93918500000000005</c:v>
                      </c:pt>
                      <c:pt idx="684">
                        <c:v>0.95478499999999999</c:v>
                      </c:pt>
                      <c:pt idx="685">
                        <c:v>0.92747299999999999</c:v>
                      </c:pt>
                      <c:pt idx="686">
                        <c:v>0.92172999999999994</c:v>
                      </c:pt>
                      <c:pt idx="687">
                        <c:v>0.92616900000000002</c:v>
                      </c:pt>
                      <c:pt idx="688">
                        <c:v>0.97642899999999999</c:v>
                      </c:pt>
                      <c:pt idx="689">
                        <c:v>0.93090899999999999</c:v>
                      </c:pt>
                      <c:pt idx="690">
                        <c:v>0.91152199999999994</c:v>
                      </c:pt>
                      <c:pt idx="691">
                        <c:v>0.90216699999999994</c:v>
                      </c:pt>
                      <c:pt idx="692">
                        <c:v>0.86078600000000005</c:v>
                      </c:pt>
                      <c:pt idx="693">
                        <c:v>0.87385199999999996</c:v>
                      </c:pt>
                      <c:pt idx="694">
                        <c:v>0.85413899999999998</c:v>
                      </c:pt>
                      <c:pt idx="695">
                        <c:v>0.82406800000000002</c:v>
                      </c:pt>
                      <c:pt idx="696">
                        <c:v>0.82258900000000001</c:v>
                      </c:pt>
                      <c:pt idx="697">
                        <c:v>0.83936699999999997</c:v>
                      </c:pt>
                      <c:pt idx="698">
                        <c:v>0.81809900000000002</c:v>
                      </c:pt>
                      <c:pt idx="699">
                        <c:v>0.77415900000000004</c:v>
                      </c:pt>
                      <c:pt idx="700">
                        <c:v>0.80086999999999997</c:v>
                      </c:pt>
                      <c:pt idx="701">
                        <c:v>0.80264999999999997</c:v>
                      </c:pt>
                      <c:pt idx="702">
                        <c:v>0.76224599999999998</c:v>
                      </c:pt>
                      <c:pt idx="703">
                        <c:v>0.73069600000000001</c:v>
                      </c:pt>
                      <c:pt idx="704">
                        <c:v>0.72239399999999998</c:v>
                      </c:pt>
                      <c:pt idx="705">
                        <c:v>0.73029500000000003</c:v>
                      </c:pt>
                      <c:pt idx="706">
                        <c:v>0.70942799999999995</c:v>
                      </c:pt>
                      <c:pt idx="707">
                        <c:v>0.70947800000000005</c:v>
                      </c:pt>
                      <c:pt idx="708">
                        <c:v>0.7319</c:v>
                      </c:pt>
                      <c:pt idx="709">
                        <c:v>0.748753</c:v>
                      </c:pt>
                      <c:pt idx="710">
                        <c:v>0.78777799999999998</c:v>
                      </c:pt>
                      <c:pt idx="711">
                        <c:v>0.78685000000000005</c:v>
                      </c:pt>
                      <c:pt idx="712">
                        <c:v>0.78113199999999994</c:v>
                      </c:pt>
                      <c:pt idx="713">
                        <c:v>0.73638899999999996</c:v>
                      </c:pt>
                      <c:pt idx="714">
                        <c:v>0.74474099999999999</c:v>
                      </c:pt>
                      <c:pt idx="715">
                        <c:v>0.74857799999999997</c:v>
                      </c:pt>
                      <c:pt idx="716">
                        <c:v>0.72277100000000005</c:v>
                      </c:pt>
                      <c:pt idx="717">
                        <c:v>0.72675800000000002</c:v>
                      </c:pt>
                      <c:pt idx="718">
                        <c:v>0.741255</c:v>
                      </c:pt>
                      <c:pt idx="719">
                        <c:v>0.74797599999999997</c:v>
                      </c:pt>
                    </c:numCache>
                  </c:numRef>
                </c:yVal>
                <c:smooth val="0"/>
                <c:extLst>
                  <c:ext xmlns:c16="http://schemas.microsoft.com/office/drawing/2014/chart" uri="{C3380CC4-5D6E-409C-BE32-E72D297353CC}">
                    <c16:uniqueId val="{00000002-509F-48BA-BED7-4B741B34E14C}"/>
                  </c:ext>
                </c:extLst>
              </c15:ser>
            </c15:filteredScatterSeries>
            <c15:filteredScatterSeries>
              <c15:ser>
                <c:idx val="1"/>
                <c:order val="1"/>
                <c:tx>
                  <c:strRef>
                    <c:extLst xmlns:c15="http://schemas.microsoft.com/office/drawing/2012/chart">
                      <c:ext xmlns:c15="http://schemas.microsoft.com/office/drawing/2012/chart" uri="{02D57815-91ED-43cb-92C2-25804820EDAC}">
                        <c15:formulaRef>
                          <c15:sqref>'Data Task 1'!$U$10:$AH$10</c15:sqref>
                        </c15:formulaRef>
                      </c:ext>
                    </c:extLst>
                    <c:strCache>
                      <c:ptCount val="1"/>
                      <c:pt idx="0">
                        <c:v>13000</c:v>
                      </c:pt>
                    </c:strCache>
                  </c:strRef>
                </c:tx>
                <c:spPr>
                  <a:ln w="22225"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'Data Task 1'!$X$12:$X$731</c15:sqref>
                        </c15:formulaRef>
                      </c:ext>
                    </c:extLst>
                    <c:numCache>
                      <c:formatCode>General</c:formatCode>
                      <c:ptCount val="720"/>
                      <c:pt idx="0">
                        <c:v>1.0000000000000004</c:v>
                      </c:pt>
                      <c:pt idx="1">
                        <c:v>1.0006905323120929</c:v>
                      </c:pt>
                      <c:pt idx="2">
                        <c:v>1.0036080371806677</c:v>
                      </c:pt>
                      <c:pt idx="3">
                        <c:v>1.0087511106091571</c:v>
                      </c:pt>
                      <c:pt idx="4">
                        <c:v>1.0161172956035669</c:v>
                      </c:pt>
                      <c:pt idx="5">
                        <c:v>1.0257029651727632</c:v>
                      </c:pt>
                      <c:pt idx="6">
                        <c:v>1.0375034393281859</c:v>
                      </c:pt>
                      <c:pt idx="7">
                        <c:v>1.0515132190832757</c:v>
                      </c:pt>
                      <c:pt idx="8">
                        <c:v>1.067725401454906</c:v>
                      </c:pt>
                      <c:pt idx="9">
                        <c:v>1.0861322644619515</c:v>
                      </c:pt>
                      <c:pt idx="10">
                        <c:v>1.1067249161261481</c:v>
                      </c:pt>
                      <c:pt idx="11">
                        <c:v>1.1294937624709462</c:v>
                      </c:pt>
                      <c:pt idx="12">
                        <c:v>1.154427688523517</c:v>
                      </c:pt>
                      <c:pt idx="13">
                        <c:v>1.1815148773127435</c:v>
                      </c:pt>
                      <c:pt idx="14">
                        <c:v>1.2107424588700837</c:v>
                      </c:pt>
                      <c:pt idx="15">
                        <c:v>1.2420966272292859</c:v>
                      </c:pt>
                      <c:pt idx="16">
                        <c:v>1.2755624064269564</c:v>
                      </c:pt>
                      <c:pt idx="17">
                        <c:v>1.3111237675022753</c:v>
                      </c:pt>
                      <c:pt idx="18">
                        <c:v>1.3487640964958547</c:v>
                      </c:pt>
                      <c:pt idx="19">
                        <c:v>1.3884652584520201</c:v>
                      </c:pt>
                      <c:pt idx="20">
                        <c:v>1.4302088844156733</c:v>
                      </c:pt>
                      <c:pt idx="21">
                        <c:v>1.473975084435432</c:v>
                      </c:pt>
                      <c:pt idx="22">
                        <c:v>1.5197431495619174</c:v>
                      </c:pt>
                      <c:pt idx="23">
                        <c:v>1.5674916688474656</c:v>
                      </c:pt>
                      <c:pt idx="24">
                        <c:v>1.6171979443475557</c:v>
                      </c:pt>
                      <c:pt idx="25">
                        <c:v>1.6688389271185307</c:v>
                      </c:pt>
                      <c:pt idx="26">
                        <c:v>1.7223902812198739</c:v>
                      </c:pt>
                      <c:pt idx="27">
                        <c:v>1.7778270857125031</c:v>
                      </c:pt>
                      <c:pt idx="28">
                        <c:v>1.8351233666599078</c:v>
                      </c:pt>
                      <c:pt idx="29">
                        <c:v>1.8942524481272909</c:v>
                      </c:pt>
                      <c:pt idx="30">
                        <c:v>1.9551867181821507</c:v>
                      </c:pt>
                      <c:pt idx="31">
                        <c:v>2.0178980968931186</c:v>
                      </c:pt>
                      <c:pt idx="32">
                        <c:v>2.0823572173319826</c:v>
                      </c:pt>
                      <c:pt idx="33">
                        <c:v>2.1485345955708097</c:v>
                      </c:pt>
                      <c:pt idx="34">
                        <c:v>2.2163995776845287</c:v>
                      </c:pt>
                      <c:pt idx="35">
                        <c:v>2.2859210417492153</c:v>
                      </c:pt>
                      <c:pt idx="36">
                        <c:v>2.357066812843513</c:v>
                      </c:pt>
                      <c:pt idx="37">
                        <c:v>2.4298047160460698</c:v>
                      </c:pt>
                      <c:pt idx="38">
                        <c:v>2.5041012894386823</c:v>
                      </c:pt>
                      <c:pt idx="39">
                        <c:v>2.5799229541034241</c:v>
                      </c:pt>
                      <c:pt idx="40">
                        <c:v>2.6572348441255231</c:v>
                      </c:pt>
                      <c:pt idx="41">
                        <c:v>2.7360026785887741</c:v>
                      </c:pt>
                      <c:pt idx="42">
                        <c:v>2.816190187581832</c:v>
                      </c:pt>
                      <c:pt idx="43">
                        <c:v>2.8977620371910673</c:v>
                      </c:pt>
                      <c:pt idx="44">
                        <c:v>2.9806811385071379</c:v>
                      </c:pt>
                      <c:pt idx="45">
                        <c:v>3.0649105196204149</c:v>
                      </c:pt>
                      <c:pt idx="46">
                        <c:v>3.1504128576221313</c:v>
                      </c:pt>
                      <c:pt idx="47">
                        <c:v>3.2371507126038019</c:v>
                      </c:pt>
                      <c:pt idx="48">
                        <c:v>3.3250850066609479</c:v>
                      </c:pt>
                      <c:pt idx="49">
                        <c:v>3.4141773638873727</c:v>
                      </c:pt>
                      <c:pt idx="50">
                        <c:v>3.5043894083768827</c:v>
                      </c:pt>
                      <c:pt idx="51">
                        <c:v>3.595680775228141</c:v>
                      </c:pt>
                      <c:pt idx="52">
                        <c:v>3.6880127375358134</c:v>
                      </c:pt>
                      <c:pt idx="53">
                        <c:v>3.7813448133988512</c:v>
                      </c:pt>
                      <c:pt idx="54">
                        <c:v>3.8756378079130598</c:v>
                      </c:pt>
                      <c:pt idx="55">
                        <c:v>3.9708503031796796</c:v>
                      </c:pt>
                      <c:pt idx="56">
                        <c:v>4.0669424022962337</c:v>
                      </c:pt>
                      <c:pt idx="57">
                        <c:v>4.1638733893622462</c:v>
                      </c:pt>
                      <c:pt idx="58">
                        <c:v>4.2616026654769525</c:v>
                      </c:pt>
                      <c:pt idx="59">
                        <c:v>4.3600891637407386</c:v>
                      </c:pt>
                      <c:pt idx="60">
                        <c:v>4.4592920512534127</c:v>
                      </c:pt>
                      <c:pt idx="61">
                        <c:v>4.5591703781150708</c:v>
                      </c:pt>
                      <c:pt idx="62">
                        <c:v>4.6596828434266708</c:v>
                      </c:pt>
                      <c:pt idx="63">
                        <c:v>4.7607889652871611</c:v>
                      </c:pt>
                      <c:pt idx="64">
                        <c:v>4.8624473257977794</c:v>
                      </c:pt>
                      <c:pt idx="65">
                        <c:v>4.9646172090580567</c:v>
                      </c:pt>
                      <c:pt idx="66">
                        <c:v>5.0672580161672265</c:v>
                      </c:pt>
                      <c:pt idx="67">
                        <c:v>5.170328563225957</c:v>
                      </c:pt>
                      <c:pt idx="68">
                        <c:v>5.2737891873312019</c:v>
                      </c:pt>
                      <c:pt idx="69">
                        <c:v>5.3775983535844842</c:v>
                      </c:pt>
                      <c:pt idx="70">
                        <c:v>5.4817169840813262</c:v>
                      </c:pt>
                      <c:pt idx="71">
                        <c:v>5.5861041289218223</c:v>
                      </c:pt>
                      <c:pt idx="72">
                        <c:v>5.6907207102014929</c:v>
                      </c:pt>
                      <c:pt idx="73">
                        <c:v>5.7955270650172892</c:v>
                      </c:pt>
                      <c:pt idx="74">
                        <c:v>5.9004842324644464</c:v>
                      </c:pt>
                      <c:pt idx="75">
                        <c:v>6.0055529006390564</c:v>
                      </c:pt>
                      <c:pt idx="76">
                        <c:v>6.1106943426357807</c:v>
                      </c:pt>
                      <c:pt idx="77">
                        <c:v>6.2158715865449921</c:v>
                      </c:pt>
                      <c:pt idx="78">
                        <c:v>6.3210447354642136</c:v>
                      </c:pt>
                      <c:pt idx="79">
                        <c:v>6.4261785724795271</c:v>
                      </c:pt>
                      <c:pt idx="80">
                        <c:v>6.5312348386844503</c:v>
                      </c:pt>
                      <c:pt idx="81">
                        <c:v>6.6361767961687859</c:v>
                      </c:pt>
                      <c:pt idx="82">
                        <c:v>6.7409688770194753</c:v>
                      </c:pt>
                      <c:pt idx="83">
                        <c:v>6.8455751623243106</c:v>
                      </c:pt>
                      <c:pt idx="84">
                        <c:v>6.9499610201679536</c:v>
                      </c:pt>
                      <c:pt idx="85">
                        <c:v>7.05409029763877</c:v>
                      </c:pt>
                      <c:pt idx="86">
                        <c:v>7.1579302348168374</c:v>
                      </c:pt>
                      <c:pt idx="87">
                        <c:v>7.2614466677856635</c:v>
                      </c:pt>
                      <c:pt idx="88">
                        <c:v>7.3646064856261866</c:v>
                      </c:pt>
                      <c:pt idx="89">
                        <c:v>7.4673766944190527</c:v>
                      </c:pt>
                      <c:pt idx="90">
                        <c:v>7.5697265232394777</c:v>
                      </c:pt>
                      <c:pt idx="91">
                        <c:v>7.6716232121675381</c:v>
                      </c:pt>
                      <c:pt idx="92">
                        <c:v>7.7730365752770201</c:v>
                      </c:pt>
                      <c:pt idx="93">
                        <c:v>7.8739358416431386</c:v>
                      </c:pt>
                      <c:pt idx="94">
                        <c:v>7.9742928143348157</c:v>
                      </c:pt>
                      <c:pt idx="95">
                        <c:v>8.0740757864295567</c:v>
                      </c:pt>
                      <c:pt idx="96">
                        <c:v>8.1732589009905627</c:v>
                      </c:pt>
                      <c:pt idx="97">
                        <c:v>8.2718136100876158</c:v>
                      </c:pt>
                      <c:pt idx="98">
                        <c:v>8.3697117167896433</c:v>
                      </c:pt>
                      <c:pt idx="99">
                        <c:v>8.4669288851561255</c:v>
                      </c:pt>
                      <c:pt idx="100">
                        <c:v>8.5634363332574175</c:v>
                      </c:pt>
                      <c:pt idx="101">
                        <c:v>8.6592118311478572</c:v>
                      </c:pt>
                      <c:pt idx="102">
                        <c:v>8.7542285858929372</c:v>
                      </c:pt>
                      <c:pt idx="103">
                        <c:v>8.8484623785518561</c:v>
                      </c:pt>
                      <c:pt idx="104">
                        <c:v>8.9418912131783781</c:v>
                      </c:pt>
                      <c:pt idx="105">
                        <c:v>9.0344923918279907</c:v>
                      </c:pt>
                      <c:pt idx="106">
                        <c:v>9.126242982556743</c:v>
                      </c:pt>
                      <c:pt idx="107">
                        <c:v>9.2171223934149715</c:v>
                      </c:pt>
                      <c:pt idx="108">
                        <c:v>9.3071082774572975</c:v>
                      </c:pt>
                      <c:pt idx="109">
                        <c:v>9.3961817977297653</c:v>
                      </c:pt>
                      <c:pt idx="110">
                        <c:v>9.484323415280139</c:v>
                      </c:pt>
                      <c:pt idx="111">
                        <c:v>9.5715135911561777</c:v>
                      </c:pt>
                      <c:pt idx="112">
                        <c:v>9.6577343074019186</c:v>
                      </c:pt>
                      <c:pt idx="113">
                        <c:v>9.7429676630611226</c:v>
                      </c:pt>
                      <c:pt idx="114">
                        <c:v>9.827196927174688</c:v>
                      </c:pt>
                      <c:pt idx="115">
                        <c:v>9.910405017784365</c:v>
                      </c:pt>
                      <c:pt idx="116">
                        <c:v>9.9925757889296207</c:v>
                      </c:pt>
                      <c:pt idx="117">
                        <c:v>10.073695083645063</c:v>
                      </c:pt>
                      <c:pt idx="118">
                        <c:v>10.153746755970152</c:v>
                      </c:pt>
                      <c:pt idx="119">
                        <c:v>10.232717467937499</c:v>
                      </c:pt>
                      <c:pt idx="120">
                        <c:v>10.310592828582275</c:v>
                      </c:pt>
                      <c:pt idx="121">
                        <c:v>10.387359616936795</c:v>
                      </c:pt>
                      <c:pt idx="122">
                        <c:v>10.463006133029666</c:v>
                      </c:pt>
                      <c:pt idx="123">
                        <c:v>10.537519038893482</c:v>
                      </c:pt>
                      <c:pt idx="124">
                        <c:v>10.610888506552271</c:v>
                      </c:pt>
                      <c:pt idx="125">
                        <c:v>10.683100964039205</c:v>
                      </c:pt>
                      <c:pt idx="126">
                        <c:v>10.754146817377739</c:v>
                      </c:pt>
                      <c:pt idx="127">
                        <c:v>10.824017174589608</c:v>
                      </c:pt>
                      <c:pt idx="128">
                        <c:v>10.892701037701688</c:v>
                      </c:pt>
                      <c:pt idx="129">
                        <c:v>10.960187993739439</c:v>
                      </c:pt>
                      <c:pt idx="130">
                        <c:v>11.026472543716299</c:v>
                      </c:pt>
                      <c:pt idx="131">
                        <c:v>11.091542168662873</c:v>
                      </c:pt>
                      <c:pt idx="132">
                        <c:v>11.155392539589737</c:v>
                      </c:pt>
                      <c:pt idx="133">
                        <c:v>11.218014647518915</c:v>
                      </c:pt>
                      <c:pt idx="134">
                        <c:v>11.279400302470428</c:v>
                      </c:pt>
                      <c:pt idx="135">
                        <c:v>11.339543537458857</c:v>
                      </c:pt>
                      <c:pt idx="136">
                        <c:v>11.398437917499935</c:v>
                      </c:pt>
                      <c:pt idx="137">
                        <c:v>11.456077358608535</c:v>
                      </c:pt>
                      <c:pt idx="138">
                        <c:v>11.512456244798379</c:v>
                      </c:pt>
                      <c:pt idx="139">
                        <c:v>11.567567673086344</c:v>
                      </c:pt>
                      <c:pt idx="140">
                        <c:v>11.621408835479292</c:v>
                      </c:pt>
                      <c:pt idx="141">
                        <c:v>11.673973530992384</c:v>
                      </c:pt>
                      <c:pt idx="142">
                        <c:v>11.725256494638485</c:v>
                      </c:pt>
                      <c:pt idx="143">
                        <c:v>11.775254801424744</c:v>
                      </c:pt>
                      <c:pt idx="144">
                        <c:v>11.823963303363755</c:v>
                      </c:pt>
                      <c:pt idx="145">
                        <c:v>11.871378490464084</c:v>
                      </c:pt>
                      <c:pt idx="146">
                        <c:v>11.9174983737306</c:v>
                      </c:pt>
                      <c:pt idx="147">
                        <c:v>11.962317571176456</c:v>
                      </c:pt>
                      <c:pt idx="148">
                        <c:v>12.005833625807659</c:v>
                      </c:pt>
                      <c:pt idx="149">
                        <c:v>12.048044665628787</c:v>
                      </c:pt>
                      <c:pt idx="150">
                        <c:v>12.088947063648702</c:v>
                      </c:pt>
                      <c:pt idx="151">
                        <c:v>12.128537309875986</c:v>
                      </c:pt>
                      <c:pt idx="152">
                        <c:v>12.166815404310638</c:v>
                      </c:pt>
                      <c:pt idx="153">
                        <c:v>12.203777719961522</c:v>
                      </c:pt>
                      <c:pt idx="154">
                        <c:v>12.239422501832932</c:v>
                      </c:pt>
                      <c:pt idx="155">
                        <c:v>12.273747994929154</c:v>
                      </c:pt>
                      <c:pt idx="156">
                        <c:v>12.306752327254765</c:v>
                      </c:pt>
                      <c:pt idx="157">
                        <c:v>12.338434679811769</c:v>
                      </c:pt>
                      <c:pt idx="158">
                        <c:v>12.368793297604451</c:v>
                      </c:pt>
                      <c:pt idx="159">
                        <c:v>12.39782537263968</c:v>
                      </c:pt>
                      <c:pt idx="160">
                        <c:v>12.425531957914879</c:v>
                      </c:pt>
                      <c:pt idx="161">
                        <c:v>12.451911181434626</c:v>
                      </c:pt>
                      <c:pt idx="162">
                        <c:v>12.476961171203495</c:v>
                      </c:pt>
                      <c:pt idx="163">
                        <c:v>12.500681225223202</c:v>
                      </c:pt>
                      <c:pt idx="164">
                        <c:v>12.523072162491747</c:v>
                      </c:pt>
                      <c:pt idx="165">
                        <c:v>12.544131292015706</c:v>
                      </c:pt>
                      <c:pt idx="166">
                        <c:v>12.563859432793073</c:v>
                      </c:pt>
                      <c:pt idx="167">
                        <c:v>12.582254946827863</c:v>
                      </c:pt>
                      <c:pt idx="168">
                        <c:v>12.599316781122637</c:v>
                      </c:pt>
                      <c:pt idx="169">
                        <c:v>12.615045871675116</c:v>
                      </c:pt>
                      <c:pt idx="170">
                        <c:v>12.629440580489302</c:v>
                      </c:pt>
                      <c:pt idx="171">
                        <c:v>12.64250079056548</c:v>
                      </c:pt>
                      <c:pt idx="172">
                        <c:v>12.654227320901647</c:v>
                      </c:pt>
                      <c:pt idx="173">
                        <c:v>12.664618533501809</c:v>
                      </c:pt>
                      <c:pt idx="174">
                        <c:v>12.673673375368535</c:v>
                      </c:pt>
                      <c:pt idx="175">
                        <c:v>12.681392899499262</c:v>
                      </c:pt>
                      <c:pt idx="176">
                        <c:v>12.687777924891973</c:v>
                      </c:pt>
                      <c:pt idx="177">
                        <c:v>12.692825877552975</c:v>
                      </c:pt>
                      <c:pt idx="178">
                        <c:v>12.696537459480542</c:v>
                      </c:pt>
                      <c:pt idx="179">
                        <c:v>12.698913606672386</c:v>
                      </c:pt>
                      <c:pt idx="180">
                        <c:v>12.699952681132519</c:v>
                      </c:pt>
                      <c:pt idx="181">
                        <c:v>12.69965632085693</c:v>
                      </c:pt>
                      <c:pt idx="182">
                        <c:v>12.698021834852197</c:v>
                      </c:pt>
                      <c:pt idx="183">
                        <c:v>12.695052031111459</c:v>
                      </c:pt>
                      <c:pt idx="184">
                        <c:v>12.690745154639004</c:v>
                      </c:pt>
                      <c:pt idx="185">
                        <c:v>12.685100971435407</c:v>
                      </c:pt>
                      <c:pt idx="186">
                        <c:v>12.67812053449809</c:v>
                      </c:pt>
                      <c:pt idx="187">
                        <c:v>12.669803843827056</c:v>
                      </c:pt>
                      <c:pt idx="188">
                        <c:v>12.660151718420302</c:v>
                      </c:pt>
                      <c:pt idx="189">
                        <c:v>12.649162520281831</c:v>
                      </c:pt>
                      <c:pt idx="190">
                        <c:v>12.636837887407639</c:v>
                      </c:pt>
                      <c:pt idx="191">
                        <c:v>12.62317700079973</c:v>
                      </c:pt>
                      <c:pt idx="192">
                        <c:v>12.608179743458388</c:v>
                      </c:pt>
                      <c:pt idx="193">
                        <c:v>12.591848104378755</c:v>
                      </c:pt>
                      <c:pt idx="194">
                        <c:v>12.574181849561398</c:v>
                      </c:pt>
                      <c:pt idx="195">
                        <c:v>12.555180277008036</c:v>
                      </c:pt>
                      <c:pt idx="196">
                        <c:v>12.534845141714376</c:v>
                      </c:pt>
                      <c:pt idx="197">
                        <c:v>12.51317644368042</c:v>
                      </c:pt>
                      <c:pt idx="198">
                        <c:v>12.490174884904455</c:v>
                      </c:pt>
                      <c:pt idx="199">
                        <c:v>12.465840699385904</c:v>
                      </c:pt>
                      <c:pt idx="200">
                        <c:v>12.440175642120479</c:v>
                      </c:pt>
                      <c:pt idx="201">
                        <c:v>12.413179596108469</c:v>
                      </c:pt>
                      <c:pt idx="202">
                        <c:v>12.384854433345295</c:v>
                      </c:pt>
                      <c:pt idx="203">
                        <c:v>12.355200153830955</c:v>
                      </c:pt>
                      <c:pt idx="204">
                        <c:v>12.324218512561163</c:v>
                      </c:pt>
                      <c:pt idx="205">
                        <c:v>12.291910445533631</c:v>
                      </c:pt>
                      <c:pt idx="206">
                        <c:v>12.258276771746356</c:v>
                      </c:pt>
                      <c:pt idx="207">
                        <c:v>12.223321118190471</c:v>
                      </c:pt>
                      <c:pt idx="208">
                        <c:v>12.187043484865974</c:v>
                      </c:pt>
                      <c:pt idx="209">
                        <c:v>12.149445626768584</c:v>
                      </c:pt>
                      <c:pt idx="210">
                        <c:v>12.110530234891716</c:v>
                      </c:pt>
                      <c:pt idx="211">
                        <c:v>12.070299064231081</c:v>
                      </c:pt>
                      <c:pt idx="212">
                        <c:v>12.02875386978239</c:v>
                      </c:pt>
                      <c:pt idx="213">
                        <c:v>11.985898395536493</c:v>
                      </c:pt>
                      <c:pt idx="214">
                        <c:v>11.941734279489379</c:v>
                      </c:pt>
                      <c:pt idx="215">
                        <c:v>11.896264329634194</c:v>
                      </c:pt>
                      <c:pt idx="216">
                        <c:v>11.849493693958349</c:v>
                      </c:pt>
                      <c:pt idx="217">
                        <c:v>11.801422489461562</c:v>
                      </c:pt>
                      <c:pt idx="218">
                        <c:v>11.752057034128384</c:v>
                      </c:pt>
                      <c:pt idx="219">
                        <c:v>11.701399784952814</c:v>
                      </c:pt>
                      <c:pt idx="220">
                        <c:v>11.649455538923123</c:v>
                      </c:pt>
                      <c:pt idx="221">
                        <c:v>11.596227572031305</c:v>
                      </c:pt>
                      <c:pt idx="222">
                        <c:v>11.541721383263916</c:v>
                      </c:pt>
                      <c:pt idx="223">
                        <c:v>11.485942237608091</c:v>
                      </c:pt>
                      <c:pt idx="224">
                        <c:v>11.428895634050386</c:v>
                      </c:pt>
                      <c:pt idx="225">
                        <c:v>11.370585901580222</c:v>
                      </c:pt>
                      <c:pt idx="226">
                        <c:v>11.311019358182151</c:v>
                      </c:pt>
                      <c:pt idx="227">
                        <c:v>11.25020314083873</c:v>
                      </c:pt>
                      <c:pt idx="228">
                        <c:v>11.188143450534801</c:v>
                      </c:pt>
                      <c:pt idx="229">
                        <c:v>11.124846488255208</c:v>
                      </c:pt>
                      <c:pt idx="230">
                        <c:v>11.060320443979929</c:v>
                      </c:pt>
                      <c:pt idx="231">
                        <c:v>10.994572337691809</c:v>
                      </c:pt>
                      <c:pt idx="232">
                        <c:v>10.927613050364247</c:v>
                      </c:pt>
                      <c:pt idx="233">
                        <c:v>10.859447729984662</c:v>
                      </c:pt>
                      <c:pt idx="234">
                        <c:v>10.790087959524739</c:v>
                      </c:pt>
                      <c:pt idx="235">
                        <c:v>10.71954110996646</c:v>
                      </c:pt>
                      <c:pt idx="236">
                        <c:v>10.647818647281804</c:v>
                      </c:pt>
                      <c:pt idx="237">
                        <c:v>10.574931218444741</c:v>
                      </c:pt>
                      <c:pt idx="238">
                        <c:v>10.50088876843096</c:v>
                      </c:pt>
                      <c:pt idx="239">
                        <c:v>10.425702880212153</c:v>
                      </c:pt>
                      <c:pt idx="240">
                        <c:v>10.349385955758001</c:v>
                      </c:pt>
                      <c:pt idx="241">
                        <c:v>10.271950631037623</c:v>
                      </c:pt>
                      <c:pt idx="242">
                        <c:v>10.193409308020694</c:v>
                      </c:pt>
                      <c:pt idx="243">
                        <c:v>10.113776260672335</c:v>
                      </c:pt>
                      <c:pt idx="244">
                        <c:v>10.033064007961938</c:v>
                      </c:pt>
                      <c:pt idx="245">
                        <c:v>9.9512877598523257</c:v>
                      </c:pt>
                      <c:pt idx="246">
                        <c:v>9.8684643643023175</c:v>
                      </c:pt>
                      <c:pt idx="247">
                        <c:v>9.7846073932787352</c:v>
                      </c:pt>
                      <c:pt idx="248">
                        <c:v>9.6997346307381136</c:v>
                      </c:pt>
                      <c:pt idx="249">
                        <c:v>9.613862924639264</c:v>
                      </c:pt>
                      <c:pt idx="250">
                        <c:v>9.5270093569404377</c:v>
                      </c:pt>
                      <c:pt idx="251">
                        <c:v>9.4391917115981609</c:v>
                      </c:pt>
                      <c:pt idx="252">
                        <c:v>9.3504296445643877</c:v>
                      </c:pt>
                      <c:pt idx="253">
                        <c:v>9.2607419927930739</c:v>
                      </c:pt>
                      <c:pt idx="254">
                        <c:v>9.1701482952364639</c:v>
                      </c:pt>
                      <c:pt idx="255">
                        <c:v>9.078670781840211</c:v>
                      </c:pt>
                      <c:pt idx="256">
                        <c:v>8.9863293425557043</c:v>
                      </c:pt>
                      <c:pt idx="257">
                        <c:v>8.8931460903288873</c:v>
                      </c:pt>
                      <c:pt idx="258">
                        <c:v>8.7991441911031387</c:v>
                      </c:pt>
                      <c:pt idx="259">
                        <c:v>8.7043470448212581</c:v>
                      </c:pt>
                      <c:pt idx="260">
                        <c:v>8.6087778174266187</c:v>
                      </c:pt>
                      <c:pt idx="261">
                        <c:v>8.5124614298583037</c:v>
                      </c:pt>
                      <c:pt idx="262">
                        <c:v>8.4154218670576917</c:v>
                      </c:pt>
                      <c:pt idx="263">
                        <c:v>8.3176866239575702</c:v>
                      </c:pt>
                      <c:pt idx="264">
                        <c:v>8.2192814404950223</c:v>
                      </c:pt>
                      <c:pt idx="265">
                        <c:v>8.1202331096045555</c:v>
                      </c:pt>
                      <c:pt idx="266">
                        <c:v>8.0205693602183921</c:v>
                      </c:pt>
                      <c:pt idx="267">
                        <c:v>7.9203186232670353</c:v>
                      </c:pt>
                      <c:pt idx="268">
                        <c:v>7.8195099146795624</c:v>
                      </c:pt>
                      <c:pt idx="269">
                        <c:v>7.7181724843844748</c:v>
                      </c:pt>
                      <c:pt idx="270">
                        <c:v>7.6163368693071263</c:v>
                      </c:pt>
                      <c:pt idx="271">
                        <c:v>7.5140339573720203</c:v>
                      </c:pt>
                      <c:pt idx="272">
                        <c:v>7.411294519503941</c:v>
                      </c:pt>
                      <c:pt idx="273">
                        <c:v>7.3081513156228066</c:v>
                      </c:pt>
                      <c:pt idx="274">
                        <c:v>7.2046371056485468</c:v>
                      </c:pt>
                      <c:pt idx="275">
                        <c:v>7.1007827775056551</c:v>
                      </c:pt>
                      <c:pt idx="276">
                        <c:v>6.996624484105765</c:v>
                      </c:pt>
                      <c:pt idx="277">
                        <c:v>6.8921945173699397</c:v>
                      </c:pt>
                      <c:pt idx="278">
                        <c:v>6.7875287962103847</c:v>
                      </c:pt>
                      <c:pt idx="279">
                        <c:v>6.6826618355427323</c:v>
                      </c:pt>
                      <c:pt idx="280">
                        <c:v>6.5776301392777476</c:v>
                      </c:pt>
                      <c:pt idx="281">
                        <c:v>6.4724685733302145</c:v>
                      </c:pt>
                      <c:pt idx="282">
                        <c:v>6.3672150456074679</c:v>
                      </c:pt>
                      <c:pt idx="283">
                        <c:v>6.2619057090211392</c:v>
                      </c:pt>
                      <c:pt idx="284">
                        <c:v>6.1565781204794225</c:v>
                      </c:pt>
                      <c:pt idx="285">
                        <c:v>6.0512706558885165</c:v>
                      </c:pt>
                      <c:pt idx="286">
                        <c:v>5.946020755156904</c:v>
                      </c:pt>
                      <c:pt idx="287">
                        <c:v>5.8408676131887791</c:v>
                      </c:pt>
                      <c:pt idx="288">
                        <c:v>5.7358501908889057</c:v>
                      </c:pt>
                      <c:pt idx="289">
                        <c:v>5.6310068641634823</c:v>
                      </c:pt>
                      <c:pt idx="290">
                        <c:v>5.5263782319132684</c:v>
                      </c:pt>
                      <c:pt idx="291">
                        <c:v>5.422003957041313</c:v>
                      </c:pt>
                      <c:pt idx="292">
                        <c:v>5.3179238194503817</c:v>
                      </c:pt>
                      <c:pt idx="293">
                        <c:v>5.2141775990432366</c:v>
                      </c:pt>
                      <c:pt idx="294">
                        <c:v>5.1108061287200695</c:v>
                      </c:pt>
                      <c:pt idx="295">
                        <c:v>5.0078508263796371</c:v>
                      </c:pt>
                      <c:pt idx="296">
                        <c:v>4.9053514719247078</c:v>
                      </c:pt>
                      <c:pt idx="297">
                        <c:v>4.8033493662543236</c:v>
                      </c:pt>
                      <c:pt idx="298">
                        <c:v>4.7018851082692459</c:v>
                      </c:pt>
                      <c:pt idx="299">
                        <c:v>4.6010007008668081</c:v>
                      </c:pt>
                      <c:pt idx="300">
                        <c:v>4.5007365089483411</c:v>
                      </c:pt>
                      <c:pt idx="301">
                        <c:v>4.4011339504126044</c:v>
                      </c:pt>
                      <c:pt idx="302">
                        <c:v>4.3022339751595053</c:v>
                      </c:pt>
                      <c:pt idx="303">
                        <c:v>4.2040771820898017</c:v>
                      </c:pt>
                      <c:pt idx="304">
                        <c:v>4.1067055741008245</c:v>
                      </c:pt>
                      <c:pt idx="305">
                        <c:v>4.0101595160939087</c:v>
                      </c:pt>
                      <c:pt idx="306">
                        <c:v>3.9144800749686719</c:v>
                      </c:pt>
                      <c:pt idx="307">
                        <c:v>3.8197073816270195</c:v>
                      </c:pt>
                      <c:pt idx="308">
                        <c:v>3.7258828539677102</c:v>
                      </c:pt>
                      <c:pt idx="309">
                        <c:v>3.6330454528955101</c:v>
                      </c:pt>
                      <c:pt idx="310">
                        <c:v>3.5412358943108959</c:v>
                      </c:pt>
                      <c:pt idx="311">
                        <c:v>3.4504944261154882</c:v>
                      </c:pt>
                      <c:pt idx="312">
                        <c:v>3.3608598922143367</c:v>
                      </c:pt>
                      <c:pt idx="313">
                        <c:v>3.2723714875116361</c:v>
                      </c:pt>
                      <c:pt idx="314">
                        <c:v>3.185068406911578</c:v>
                      </c:pt>
                      <c:pt idx="315">
                        <c:v>3.0989887923209327</c:v>
                      </c:pt>
                      <c:pt idx="316">
                        <c:v>3.0141710196458935</c:v>
                      </c:pt>
                      <c:pt idx="317">
                        <c:v>2.9306526457946611</c:v>
                      </c:pt>
                      <c:pt idx="318">
                        <c:v>2.8484707596765722</c:v>
                      </c:pt>
                      <c:pt idx="319">
                        <c:v>2.7676622162015456</c:v>
                      </c:pt>
                      <c:pt idx="320">
                        <c:v>2.6882632852809203</c:v>
                      </c:pt>
                      <c:pt idx="321">
                        <c:v>2.6103096518274715</c:v>
                      </c:pt>
                      <c:pt idx="322">
                        <c:v>2.5338365327551164</c:v>
                      </c:pt>
                      <c:pt idx="323">
                        <c:v>2.4588787939786294</c:v>
                      </c:pt>
                      <c:pt idx="324">
                        <c:v>2.385470131415647</c:v>
                      </c:pt>
                      <c:pt idx="325">
                        <c:v>2.3136443579835184</c:v>
                      </c:pt>
                      <c:pt idx="326">
                        <c:v>2.243433765603307</c:v>
                      </c:pt>
                      <c:pt idx="327">
                        <c:v>2.1748708801955128</c:v>
                      </c:pt>
                      <c:pt idx="328">
                        <c:v>2.1079868236840613</c:v>
                      </c:pt>
                      <c:pt idx="329">
                        <c:v>2.0428128349925911</c:v>
                      </c:pt>
                      <c:pt idx="330">
                        <c:v>1.979378749048178</c:v>
                      </c:pt>
                      <c:pt idx="331">
                        <c:v>1.9177135817798929</c:v>
                      </c:pt>
                      <c:pt idx="332">
                        <c:v>1.857846115117386</c:v>
                      </c:pt>
                      <c:pt idx="333">
                        <c:v>1.7998040779928761</c:v>
                      </c:pt>
                      <c:pt idx="334">
                        <c:v>1.7436143803405881</c:v>
                      </c:pt>
                      <c:pt idx="335">
                        <c:v>1.6893032300964568</c:v>
                      </c:pt>
                      <c:pt idx="336">
                        <c:v>1.6368958991987108</c:v>
                      </c:pt>
                      <c:pt idx="337">
                        <c:v>1.586416840587578</c:v>
                      </c:pt>
                      <c:pt idx="338">
                        <c:v>1.5378895712055749</c:v>
                      </c:pt>
                      <c:pt idx="339">
                        <c:v>1.4913369059969328</c:v>
                      </c:pt>
                      <c:pt idx="340">
                        <c:v>1.4467804899087446</c:v>
                      </c:pt>
                      <c:pt idx="341">
                        <c:v>1.4042413828895308</c:v>
                      </c:pt>
                      <c:pt idx="342">
                        <c:v>1.3637393578909616</c:v>
                      </c:pt>
                      <c:pt idx="343">
                        <c:v>1.3252937198658459</c:v>
                      </c:pt>
                      <c:pt idx="344">
                        <c:v>1.2889223697704286</c:v>
                      </c:pt>
                      <c:pt idx="345">
                        <c:v>1.2546425065626716</c:v>
                      </c:pt>
                      <c:pt idx="346">
                        <c:v>1.2224700422036769</c:v>
                      </c:pt>
                      <c:pt idx="347">
                        <c:v>1.1924205376554107</c:v>
                      </c:pt>
                      <c:pt idx="348">
                        <c:v>1.1645076818844089</c:v>
                      </c:pt>
                      <c:pt idx="349">
                        <c:v>1.1387450468574998</c:v>
                      </c:pt>
                      <c:pt idx="350">
                        <c:v>1.1151448005449391</c:v>
                      </c:pt>
                      <c:pt idx="351">
                        <c:v>1.0937177069204183</c:v>
                      </c:pt>
                      <c:pt idx="352">
                        <c:v>1.0744740619587665</c:v>
                      </c:pt>
                      <c:pt idx="353">
                        <c:v>1.0574229916376783</c:v>
                      </c:pt>
                      <c:pt idx="354">
                        <c:v>1.0425725689374221</c:v>
                      </c:pt>
                      <c:pt idx="355">
                        <c:v>1.0299296968411202</c:v>
                      </c:pt>
                      <c:pt idx="356">
                        <c:v>1.0195003423341928</c:v>
                      </c:pt>
                      <c:pt idx="357">
                        <c:v>1.0112893024049097</c:v>
                      </c:pt>
                      <c:pt idx="358">
                        <c:v>1.0053005550435496</c:v>
                      </c:pt>
                      <c:pt idx="359">
                        <c:v>1.0015369082432481</c:v>
                      </c:pt>
                      <c:pt idx="360">
                        <c:v>1.0000000000000004</c:v>
                      </c:pt>
                      <c:pt idx="361">
                        <c:v>1.0006905323120929</c:v>
                      </c:pt>
                      <c:pt idx="362">
                        <c:v>1.0036080371806677</c:v>
                      </c:pt>
                      <c:pt idx="363">
                        <c:v>1.0087511106091571</c:v>
                      </c:pt>
                      <c:pt idx="364">
                        <c:v>1.0161172956035669</c:v>
                      </c:pt>
                      <c:pt idx="365">
                        <c:v>1.0257029651727632</c:v>
                      </c:pt>
                      <c:pt idx="366">
                        <c:v>1.0375034393281859</c:v>
                      </c:pt>
                      <c:pt idx="367">
                        <c:v>1.0515132190832757</c:v>
                      </c:pt>
                      <c:pt idx="368">
                        <c:v>1.067725401454906</c:v>
                      </c:pt>
                      <c:pt idx="369">
                        <c:v>1.0861322644619515</c:v>
                      </c:pt>
                      <c:pt idx="370">
                        <c:v>1.1067249161261481</c:v>
                      </c:pt>
                      <c:pt idx="371">
                        <c:v>1.1294937624709462</c:v>
                      </c:pt>
                      <c:pt idx="372">
                        <c:v>1.154427688523517</c:v>
                      </c:pt>
                      <c:pt idx="373">
                        <c:v>1.1815148773127435</c:v>
                      </c:pt>
                      <c:pt idx="374">
                        <c:v>1.2107424588700837</c:v>
                      </c:pt>
                      <c:pt idx="375">
                        <c:v>1.2420966272292859</c:v>
                      </c:pt>
                      <c:pt idx="376">
                        <c:v>1.2755624064269564</c:v>
                      </c:pt>
                      <c:pt idx="377">
                        <c:v>1.3111237675022753</c:v>
                      </c:pt>
                      <c:pt idx="378">
                        <c:v>1.3487640964958547</c:v>
                      </c:pt>
                      <c:pt idx="379">
                        <c:v>1.3884652584520201</c:v>
                      </c:pt>
                      <c:pt idx="380">
                        <c:v>1.4302088844156733</c:v>
                      </c:pt>
                      <c:pt idx="381">
                        <c:v>1.473975084435432</c:v>
                      </c:pt>
                      <c:pt idx="382">
                        <c:v>1.5197431495619174</c:v>
                      </c:pt>
                      <c:pt idx="383">
                        <c:v>1.5674916688474656</c:v>
                      </c:pt>
                      <c:pt idx="384">
                        <c:v>1.6171979443475557</c:v>
                      </c:pt>
                      <c:pt idx="385">
                        <c:v>1.6688389271185307</c:v>
                      </c:pt>
                      <c:pt idx="386">
                        <c:v>1.7223902812198739</c:v>
                      </c:pt>
                      <c:pt idx="387">
                        <c:v>1.7778270857125031</c:v>
                      </c:pt>
                      <c:pt idx="388">
                        <c:v>1.8351233666599078</c:v>
                      </c:pt>
                      <c:pt idx="389">
                        <c:v>1.8942524481272909</c:v>
                      </c:pt>
                      <c:pt idx="390">
                        <c:v>1.9551867181821507</c:v>
                      </c:pt>
                      <c:pt idx="391">
                        <c:v>2.0178980968931186</c:v>
                      </c:pt>
                      <c:pt idx="392">
                        <c:v>2.0823572173319826</c:v>
                      </c:pt>
                      <c:pt idx="393">
                        <c:v>2.1485345955708097</c:v>
                      </c:pt>
                      <c:pt idx="394">
                        <c:v>2.2163995776845287</c:v>
                      </c:pt>
                      <c:pt idx="395">
                        <c:v>2.2859210417492153</c:v>
                      </c:pt>
                      <c:pt idx="396">
                        <c:v>2.357066812843513</c:v>
                      </c:pt>
                      <c:pt idx="397">
                        <c:v>2.4298047160460698</c:v>
                      </c:pt>
                      <c:pt idx="398">
                        <c:v>2.5041012894386823</c:v>
                      </c:pt>
                      <c:pt idx="399">
                        <c:v>2.5799229541034241</c:v>
                      </c:pt>
                      <c:pt idx="400">
                        <c:v>2.6572348441255231</c:v>
                      </c:pt>
                      <c:pt idx="401">
                        <c:v>2.7360026785887741</c:v>
                      </c:pt>
                      <c:pt idx="402">
                        <c:v>2.816190187581832</c:v>
                      </c:pt>
                      <c:pt idx="403">
                        <c:v>2.8977620371910673</c:v>
                      </c:pt>
                      <c:pt idx="404">
                        <c:v>2.9806811385071379</c:v>
                      </c:pt>
                      <c:pt idx="405">
                        <c:v>3.0649105196204149</c:v>
                      </c:pt>
                      <c:pt idx="406">
                        <c:v>3.1504128576221313</c:v>
                      </c:pt>
                      <c:pt idx="407">
                        <c:v>3.2371507126038019</c:v>
                      </c:pt>
                      <c:pt idx="408">
                        <c:v>3.3250850066609479</c:v>
                      </c:pt>
                      <c:pt idx="409">
                        <c:v>3.4141773638873727</c:v>
                      </c:pt>
                      <c:pt idx="410">
                        <c:v>3.5043894083768827</c:v>
                      </c:pt>
                      <c:pt idx="411">
                        <c:v>3.595680775228141</c:v>
                      </c:pt>
                      <c:pt idx="412">
                        <c:v>3.6880127375358134</c:v>
                      </c:pt>
                      <c:pt idx="413">
                        <c:v>3.7813448133988512</c:v>
                      </c:pt>
                      <c:pt idx="414">
                        <c:v>3.8756378079130598</c:v>
                      </c:pt>
                      <c:pt idx="415">
                        <c:v>3.9708503031796796</c:v>
                      </c:pt>
                      <c:pt idx="416">
                        <c:v>4.0669424022962337</c:v>
                      </c:pt>
                      <c:pt idx="417">
                        <c:v>4.1638733893622462</c:v>
                      </c:pt>
                      <c:pt idx="418">
                        <c:v>4.2616026654769525</c:v>
                      </c:pt>
                      <c:pt idx="419">
                        <c:v>4.3600891637407386</c:v>
                      </c:pt>
                      <c:pt idx="420">
                        <c:v>4.4592920512534127</c:v>
                      </c:pt>
                      <c:pt idx="421">
                        <c:v>4.5591703781150708</c:v>
                      </c:pt>
                      <c:pt idx="422">
                        <c:v>4.6596828434266708</c:v>
                      </c:pt>
                      <c:pt idx="423">
                        <c:v>4.7607889652871611</c:v>
                      </c:pt>
                      <c:pt idx="424">
                        <c:v>4.8624473257977794</c:v>
                      </c:pt>
                      <c:pt idx="425">
                        <c:v>4.9646172090580567</c:v>
                      </c:pt>
                      <c:pt idx="426">
                        <c:v>5.0672580161672265</c:v>
                      </c:pt>
                      <c:pt idx="427">
                        <c:v>5.170328563225957</c:v>
                      </c:pt>
                      <c:pt idx="428">
                        <c:v>5.2737891873312019</c:v>
                      </c:pt>
                      <c:pt idx="429">
                        <c:v>5.3775983535844842</c:v>
                      </c:pt>
                      <c:pt idx="430">
                        <c:v>5.4817169840813262</c:v>
                      </c:pt>
                      <c:pt idx="431">
                        <c:v>5.5861041289218223</c:v>
                      </c:pt>
                      <c:pt idx="432">
                        <c:v>5.6907207102014929</c:v>
                      </c:pt>
                      <c:pt idx="433">
                        <c:v>5.7955270650172892</c:v>
                      </c:pt>
                      <c:pt idx="434">
                        <c:v>5.9004842324644464</c:v>
                      </c:pt>
                      <c:pt idx="435">
                        <c:v>6.0055529006390564</c:v>
                      </c:pt>
                      <c:pt idx="436">
                        <c:v>6.1106943426357807</c:v>
                      </c:pt>
                      <c:pt idx="437">
                        <c:v>6.2158715865449921</c:v>
                      </c:pt>
                      <c:pt idx="438">
                        <c:v>6.3210447354642136</c:v>
                      </c:pt>
                      <c:pt idx="439">
                        <c:v>6.4261785724795271</c:v>
                      </c:pt>
                      <c:pt idx="440">
                        <c:v>6.5312348386844503</c:v>
                      </c:pt>
                      <c:pt idx="441">
                        <c:v>6.6361767961687859</c:v>
                      </c:pt>
                      <c:pt idx="442">
                        <c:v>6.7409688770194753</c:v>
                      </c:pt>
                      <c:pt idx="443">
                        <c:v>6.8455751623243106</c:v>
                      </c:pt>
                      <c:pt idx="444">
                        <c:v>6.9499610201679536</c:v>
                      </c:pt>
                      <c:pt idx="445">
                        <c:v>7.05409029763877</c:v>
                      </c:pt>
                      <c:pt idx="446">
                        <c:v>7.1579302348168374</c:v>
                      </c:pt>
                      <c:pt idx="447">
                        <c:v>7.2614466677856635</c:v>
                      </c:pt>
                      <c:pt idx="448">
                        <c:v>7.3646064856261866</c:v>
                      </c:pt>
                      <c:pt idx="449">
                        <c:v>7.4673766944190527</c:v>
                      </c:pt>
                      <c:pt idx="450">
                        <c:v>7.5697265232394777</c:v>
                      </c:pt>
                      <c:pt idx="451">
                        <c:v>7.6716232121675381</c:v>
                      </c:pt>
                      <c:pt idx="452">
                        <c:v>7.7730365752770201</c:v>
                      </c:pt>
                      <c:pt idx="453">
                        <c:v>7.8739358416431386</c:v>
                      </c:pt>
                      <c:pt idx="454">
                        <c:v>7.9742928143348157</c:v>
                      </c:pt>
                      <c:pt idx="455">
                        <c:v>8.0740757864295567</c:v>
                      </c:pt>
                      <c:pt idx="456">
                        <c:v>8.1732589009905627</c:v>
                      </c:pt>
                      <c:pt idx="457">
                        <c:v>8.2718136100876158</c:v>
                      </c:pt>
                      <c:pt idx="458">
                        <c:v>8.3697117167896433</c:v>
                      </c:pt>
                      <c:pt idx="459">
                        <c:v>8.4669288851561255</c:v>
                      </c:pt>
                      <c:pt idx="460">
                        <c:v>8.5634363332574175</c:v>
                      </c:pt>
                      <c:pt idx="461">
                        <c:v>8.6592118311478572</c:v>
                      </c:pt>
                      <c:pt idx="462">
                        <c:v>8.7542285858929372</c:v>
                      </c:pt>
                      <c:pt idx="463">
                        <c:v>8.8484623785518561</c:v>
                      </c:pt>
                      <c:pt idx="464">
                        <c:v>8.9418912131783781</c:v>
                      </c:pt>
                      <c:pt idx="465">
                        <c:v>9.0344923918279907</c:v>
                      </c:pt>
                      <c:pt idx="466">
                        <c:v>9.126242982556743</c:v>
                      </c:pt>
                      <c:pt idx="467">
                        <c:v>9.2171223934149715</c:v>
                      </c:pt>
                      <c:pt idx="468">
                        <c:v>9.3071082774572975</c:v>
                      </c:pt>
                      <c:pt idx="469">
                        <c:v>9.3961817977297653</c:v>
                      </c:pt>
                      <c:pt idx="470">
                        <c:v>9.484323415280139</c:v>
                      </c:pt>
                      <c:pt idx="471">
                        <c:v>9.5715135911561777</c:v>
                      </c:pt>
                      <c:pt idx="472">
                        <c:v>9.6577343074019186</c:v>
                      </c:pt>
                      <c:pt idx="473">
                        <c:v>9.7429676630611226</c:v>
                      </c:pt>
                      <c:pt idx="474">
                        <c:v>9.827196927174688</c:v>
                      </c:pt>
                      <c:pt idx="475">
                        <c:v>9.910405017784365</c:v>
                      </c:pt>
                      <c:pt idx="476">
                        <c:v>9.9925757889296207</c:v>
                      </c:pt>
                      <c:pt idx="477">
                        <c:v>10.073695083645063</c:v>
                      </c:pt>
                      <c:pt idx="478">
                        <c:v>10.153746755970152</c:v>
                      </c:pt>
                      <c:pt idx="479">
                        <c:v>10.232717467937499</c:v>
                      </c:pt>
                      <c:pt idx="480">
                        <c:v>10.310592828582275</c:v>
                      </c:pt>
                      <c:pt idx="481">
                        <c:v>10.387359616936795</c:v>
                      </c:pt>
                      <c:pt idx="482">
                        <c:v>10.463006133029666</c:v>
                      </c:pt>
                      <c:pt idx="483">
                        <c:v>10.537519038893482</c:v>
                      </c:pt>
                      <c:pt idx="484">
                        <c:v>10.610888506552271</c:v>
                      </c:pt>
                      <c:pt idx="485">
                        <c:v>10.683100964039205</c:v>
                      </c:pt>
                      <c:pt idx="486">
                        <c:v>10.754146817377739</c:v>
                      </c:pt>
                      <c:pt idx="487">
                        <c:v>10.824017174589608</c:v>
                      </c:pt>
                      <c:pt idx="488">
                        <c:v>10.892701037701688</c:v>
                      </c:pt>
                      <c:pt idx="489">
                        <c:v>10.960187993739439</c:v>
                      </c:pt>
                      <c:pt idx="490">
                        <c:v>11.026472543716299</c:v>
                      </c:pt>
                      <c:pt idx="491">
                        <c:v>11.091542168662873</c:v>
                      </c:pt>
                      <c:pt idx="492">
                        <c:v>11.155392539589737</c:v>
                      </c:pt>
                      <c:pt idx="493">
                        <c:v>11.218014647518915</c:v>
                      </c:pt>
                      <c:pt idx="494">
                        <c:v>11.279400302470428</c:v>
                      </c:pt>
                      <c:pt idx="495">
                        <c:v>11.339543537458857</c:v>
                      </c:pt>
                      <c:pt idx="496">
                        <c:v>11.398437917499935</c:v>
                      </c:pt>
                      <c:pt idx="497">
                        <c:v>11.456077358608535</c:v>
                      </c:pt>
                      <c:pt idx="498">
                        <c:v>11.512456244798379</c:v>
                      </c:pt>
                      <c:pt idx="499">
                        <c:v>11.567567673086344</c:v>
                      </c:pt>
                      <c:pt idx="500">
                        <c:v>11.621408835479292</c:v>
                      </c:pt>
                      <c:pt idx="501">
                        <c:v>11.673973530992384</c:v>
                      </c:pt>
                      <c:pt idx="502">
                        <c:v>11.725256494638485</c:v>
                      </c:pt>
                      <c:pt idx="503">
                        <c:v>11.775254801424744</c:v>
                      </c:pt>
                      <c:pt idx="504">
                        <c:v>11.823963303363755</c:v>
                      </c:pt>
                      <c:pt idx="505">
                        <c:v>11.871378490464084</c:v>
                      </c:pt>
                      <c:pt idx="506">
                        <c:v>11.9174983737306</c:v>
                      </c:pt>
                      <c:pt idx="507">
                        <c:v>11.962317571176456</c:v>
                      </c:pt>
                      <c:pt idx="508">
                        <c:v>12.005833625807659</c:v>
                      </c:pt>
                      <c:pt idx="509">
                        <c:v>12.048044665628787</c:v>
                      </c:pt>
                      <c:pt idx="510">
                        <c:v>12.088947063648702</c:v>
                      </c:pt>
                      <c:pt idx="511">
                        <c:v>12.128537309875986</c:v>
                      </c:pt>
                      <c:pt idx="512">
                        <c:v>12.166815404310638</c:v>
                      </c:pt>
                      <c:pt idx="513">
                        <c:v>12.203777719961522</c:v>
                      </c:pt>
                      <c:pt idx="514">
                        <c:v>12.239422501832932</c:v>
                      </c:pt>
                      <c:pt idx="515">
                        <c:v>12.273747994929154</c:v>
                      </c:pt>
                      <c:pt idx="516">
                        <c:v>12.306752327254765</c:v>
                      </c:pt>
                      <c:pt idx="517">
                        <c:v>12.338434679811769</c:v>
                      </c:pt>
                      <c:pt idx="518">
                        <c:v>12.368793297604451</c:v>
                      </c:pt>
                      <c:pt idx="519">
                        <c:v>12.39782537263968</c:v>
                      </c:pt>
                      <c:pt idx="520">
                        <c:v>12.425531957914879</c:v>
                      </c:pt>
                      <c:pt idx="521">
                        <c:v>12.451911181434626</c:v>
                      </c:pt>
                      <c:pt idx="522">
                        <c:v>12.476961171203495</c:v>
                      </c:pt>
                      <c:pt idx="523">
                        <c:v>12.500681225223202</c:v>
                      </c:pt>
                      <c:pt idx="524">
                        <c:v>12.523072162491747</c:v>
                      </c:pt>
                      <c:pt idx="525">
                        <c:v>12.544131292015706</c:v>
                      </c:pt>
                      <c:pt idx="526">
                        <c:v>12.563859432793073</c:v>
                      </c:pt>
                      <c:pt idx="527">
                        <c:v>12.582254946827863</c:v>
                      </c:pt>
                      <c:pt idx="528">
                        <c:v>12.599316781122637</c:v>
                      </c:pt>
                      <c:pt idx="529">
                        <c:v>12.615045871675116</c:v>
                      </c:pt>
                      <c:pt idx="530">
                        <c:v>12.629440580489302</c:v>
                      </c:pt>
                      <c:pt idx="531">
                        <c:v>12.64250079056548</c:v>
                      </c:pt>
                      <c:pt idx="532">
                        <c:v>12.654227320901647</c:v>
                      </c:pt>
                      <c:pt idx="533">
                        <c:v>12.664618533501809</c:v>
                      </c:pt>
                      <c:pt idx="534">
                        <c:v>12.673673375368535</c:v>
                      </c:pt>
                      <c:pt idx="535">
                        <c:v>12.681392899499262</c:v>
                      </c:pt>
                      <c:pt idx="536">
                        <c:v>12.687777924891973</c:v>
                      </c:pt>
                      <c:pt idx="537">
                        <c:v>12.692825877552975</c:v>
                      </c:pt>
                      <c:pt idx="538">
                        <c:v>12.696537459480542</c:v>
                      </c:pt>
                      <c:pt idx="539">
                        <c:v>12.698913606672386</c:v>
                      </c:pt>
                      <c:pt idx="540">
                        <c:v>12.699952681132519</c:v>
                      </c:pt>
                      <c:pt idx="541">
                        <c:v>12.69965632085693</c:v>
                      </c:pt>
                      <c:pt idx="542">
                        <c:v>12.698021834852197</c:v>
                      </c:pt>
                      <c:pt idx="543">
                        <c:v>12.695052031111459</c:v>
                      </c:pt>
                      <c:pt idx="544">
                        <c:v>12.690745154639004</c:v>
                      </c:pt>
                      <c:pt idx="545">
                        <c:v>12.685100971435407</c:v>
                      </c:pt>
                      <c:pt idx="546">
                        <c:v>12.67812053449809</c:v>
                      </c:pt>
                      <c:pt idx="547">
                        <c:v>12.669803843827056</c:v>
                      </c:pt>
                      <c:pt idx="548">
                        <c:v>12.660151718420302</c:v>
                      </c:pt>
                      <c:pt idx="549">
                        <c:v>12.649162520281831</c:v>
                      </c:pt>
                      <c:pt idx="550">
                        <c:v>12.636837887407639</c:v>
                      </c:pt>
                      <c:pt idx="551">
                        <c:v>12.62317700079973</c:v>
                      </c:pt>
                      <c:pt idx="552">
                        <c:v>12.608179743458388</c:v>
                      </c:pt>
                      <c:pt idx="553">
                        <c:v>12.591848104378755</c:v>
                      </c:pt>
                      <c:pt idx="554">
                        <c:v>12.574181849561398</c:v>
                      </c:pt>
                      <c:pt idx="555">
                        <c:v>12.555180277008036</c:v>
                      </c:pt>
                      <c:pt idx="556">
                        <c:v>12.534845141714376</c:v>
                      </c:pt>
                      <c:pt idx="557">
                        <c:v>12.51317644368042</c:v>
                      </c:pt>
                      <c:pt idx="558">
                        <c:v>12.490174884904455</c:v>
                      </c:pt>
                      <c:pt idx="559">
                        <c:v>12.465840699385904</c:v>
                      </c:pt>
                      <c:pt idx="560">
                        <c:v>12.440175642120479</c:v>
                      </c:pt>
                      <c:pt idx="561">
                        <c:v>12.413179596108469</c:v>
                      </c:pt>
                      <c:pt idx="562">
                        <c:v>12.384854433345295</c:v>
                      </c:pt>
                      <c:pt idx="563">
                        <c:v>12.355200153830955</c:v>
                      </c:pt>
                      <c:pt idx="564">
                        <c:v>12.324218512561163</c:v>
                      </c:pt>
                      <c:pt idx="565">
                        <c:v>12.291910445533631</c:v>
                      </c:pt>
                      <c:pt idx="566">
                        <c:v>12.258276771746356</c:v>
                      </c:pt>
                      <c:pt idx="567">
                        <c:v>12.223321118190471</c:v>
                      </c:pt>
                      <c:pt idx="568">
                        <c:v>12.187043484865974</c:v>
                      </c:pt>
                      <c:pt idx="569">
                        <c:v>12.149445626768584</c:v>
                      </c:pt>
                      <c:pt idx="570">
                        <c:v>12.110530234891716</c:v>
                      </c:pt>
                      <c:pt idx="571">
                        <c:v>12.070299064231081</c:v>
                      </c:pt>
                      <c:pt idx="572">
                        <c:v>12.02875386978239</c:v>
                      </c:pt>
                      <c:pt idx="573">
                        <c:v>11.985898395536493</c:v>
                      </c:pt>
                      <c:pt idx="574">
                        <c:v>11.941734279489379</c:v>
                      </c:pt>
                      <c:pt idx="575">
                        <c:v>11.896264329634194</c:v>
                      </c:pt>
                      <c:pt idx="576">
                        <c:v>11.849493693958349</c:v>
                      </c:pt>
                      <c:pt idx="577">
                        <c:v>11.801422489461562</c:v>
                      </c:pt>
                      <c:pt idx="578">
                        <c:v>11.752057034128384</c:v>
                      </c:pt>
                      <c:pt idx="579">
                        <c:v>11.701399784952814</c:v>
                      </c:pt>
                      <c:pt idx="580">
                        <c:v>11.649455538923123</c:v>
                      </c:pt>
                      <c:pt idx="581">
                        <c:v>11.596227572031305</c:v>
                      </c:pt>
                      <c:pt idx="582">
                        <c:v>11.541721383263916</c:v>
                      </c:pt>
                      <c:pt idx="583">
                        <c:v>11.485942237608091</c:v>
                      </c:pt>
                      <c:pt idx="584">
                        <c:v>11.428895634050386</c:v>
                      </c:pt>
                      <c:pt idx="585">
                        <c:v>11.370585901580222</c:v>
                      </c:pt>
                      <c:pt idx="586">
                        <c:v>11.311019358182151</c:v>
                      </c:pt>
                      <c:pt idx="587">
                        <c:v>11.25020314083873</c:v>
                      </c:pt>
                      <c:pt idx="588">
                        <c:v>11.188143450534801</c:v>
                      </c:pt>
                      <c:pt idx="589">
                        <c:v>11.124846488255208</c:v>
                      </c:pt>
                      <c:pt idx="590">
                        <c:v>11.060320443979929</c:v>
                      </c:pt>
                      <c:pt idx="591">
                        <c:v>10.994572337691809</c:v>
                      </c:pt>
                      <c:pt idx="592">
                        <c:v>10.927613050364247</c:v>
                      </c:pt>
                      <c:pt idx="593">
                        <c:v>10.859447729984662</c:v>
                      </c:pt>
                      <c:pt idx="594">
                        <c:v>10.790087959524739</c:v>
                      </c:pt>
                      <c:pt idx="595">
                        <c:v>10.71954110996646</c:v>
                      </c:pt>
                      <c:pt idx="596">
                        <c:v>10.647818647281804</c:v>
                      </c:pt>
                      <c:pt idx="597">
                        <c:v>10.574931218444741</c:v>
                      </c:pt>
                      <c:pt idx="598">
                        <c:v>10.50088876843096</c:v>
                      </c:pt>
                      <c:pt idx="599">
                        <c:v>10.425702880212153</c:v>
                      </c:pt>
                      <c:pt idx="600">
                        <c:v>10.349385955758001</c:v>
                      </c:pt>
                      <c:pt idx="601">
                        <c:v>10.271950631037623</c:v>
                      </c:pt>
                      <c:pt idx="602">
                        <c:v>10.193409308020694</c:v>
                      </c:pt>
                      <c:pt idx="603">
                        <c:v>10.113776260672335</c:v>
                      </c:pt>
                      <c:pt idx="604">
                        <c:v>10.033064007961938</c:v>
                      </c:pt>
                      <c:pt idx="605">
                        <c:v>9.9512877598523257</c:v>
                      </c:pt>
                      <c:pt idx="606">
                        <c:v>9.8684643643023175</c:v>
                      </c:pt>
                      <c:pt idx="607">
                        <c:v>9.7846073932787352</c:v>
                      </c:pt>
                      <c:pt idx="608">
                        <c:v>9.6997346307381136</c:v>
                      </c:pt>
                      <c:pt idx="609">
                        <c:v>9.613862924639264</c:v>
                      </c:pt>
                      <c:pt idx="610">
                        <c:v>9.5270093569404377</c:v>
                      </c:pt>
                      <c:pt idx="611">
                        <c:v>9.4391917115981609</c:v>
                      </c:pt>
                      <c:pt idx="612">
                        <c:v>9.3504296445643877</c:v>
                      </c:pt>
                      <c:pt idx="613">
                        <c:v>9.2607419927930739</c:v>
                      </c:pt>
                      <c:pt idx="614">
                        <c:v>9.1701482952364639</c:v>
                      </c:pt>
                      <c:pt idx="615">
                        <c:v>9.078670781840211</c:v>
                      </c:pt>
                      <c:pt idx="616">
                        <c:v>8.9863293425557043</c:v>
                      </c:pt>
                      <c:pt idx="617">
                        <c:v>8.8931460903288873</c:v>
                      </c:pt>
                      <c:pt idx="618">
                        <c:v>8.7991441911031387</c:v>
                      </c:pt>
                      <c:pt idx="619">
                        <c:v>8.7043470448212581</c:v>
                      </c:pt>
                      <c:pt idx="620">
                        <c:v>8.6087778174266187</c:v>
                      </c:pt>
                      <c:pt idx="621">
                        <c:v>8.5124614298583037</c:v>
                      </c:pt>
                      <c:pt idx="622">
                        <c:v>8.4154218670576917</c:v>
                      </c:pt>
                      <c:pt idx="623">
                        <c:v>8.3176866239575702</c:v>
                      </c:pt>
                      <c:pt idx="624">
                        <c:v>8.2192814404950223</c:v>
                      </c:pt>
                      <c:pt idx="625">
                        <c:v>8.1202331096045555</c:v>
                      </c:pt>
                      <c:pt idx="626">
                        <c:v>8.0205693602183921</c:v>
                      </c:pt>
                      <c:pt idx="627">
                        <c:v>7.9203186232670353</c:v>
                      </c:pt>
                      <c:pt idx="628">
                        <c:v>7.8195099146795624</c:v>
                      </c:pt>
                      <c:pt idx="629">
                        <c:v>7.7181724843844748</c:v>
                      </c:pt>
                      <c:pt idx="630">
                        <c:v>7.6163368693071263</c:v>
                      </c:pt>
                      <c:pt idx="631">
                        <c:v>7.5140339573720203</c:v>
                      </c:pt>
                      <c:pt idx="632">
                        <c:v>7.411294519503941</c:v>
                      </c:pt>
                      <c:pt idx="633">
                        <c:v>7.3081513156228066</c:v>
                      </c:pt>
                      <c:pt idx="634">
                        <c:v>7.2046371056485468</c:v>
                      </c:pt>
                      <c:pt idx="635">
                        <c:v>7.1007827775056551</c:v>
                      </c:pt>
                      <c:pt idx="636">
                        <c:v>6.996624484105765</c:v>
                      </c:pt>
                      <c:pt idx="637">
                        <c:v>6.8921945173699397</c:v>
                      </c:pt>
                      <c:pt idx="638">
                        <c:v>6.7875287962103847</c:v>
                      </c:pt>
                      <c:pt idx="639">
                        <c:v>6.6826618355427323</c:v>
                      </c:pt>
                      <c:pt idx="640">
                        <c:v>6.5776301392777476</c:v>
                      </c:pt>
                      <c:pt idx="641">
                        <c:v>6.4724685733302145</c:v>
                      </c:pt>
                      <c:pt idx="642">
                        <c:v>6.3672150456074679</c:v>
                      </c:pt>
                      <c:pt idx="643">
                        <c:v>6.2619057090211392</c:v>
                      </c:pt>
                      <c:pt idx="644">
                        <c:v>6.1565781204794225</c:v>
                      </c:pt>
                      <c:pt idx="645">
                        <c:v>6.0512706558885165</c:v>
                      </c:pt>
                      <c:pt idx="646">
                        <c:v>5.946020755156904</c:v>
                      </c:pt>
                      <c:pt idx="647">
                        <c:v>5.8408676131887791</c:v>
                      </c:pt>
                      <c:pt idx="648">
                        <c:v>5.7358501908889057</c:v>
                      </c:pt>
                      <c:pt idx="649">
                        <c:v>5.6310068641634823</c:v>
                      </c:pt>
                      <c:pt idx="650">
                        <c:v>5.5263782319132684</c:v>
                      </c:pt>
                      <c:pt idx="651">
                        <c:v>5.422003957041313</c:v>
                      </c:pt>
                      <c:pt idx="652">
                        <c:v>5.3179238194503817</c:v>
                      </c:pt>
                      <c:pt idx="653">
                        <c:v>5.2141775990432366</c:v>
                      </c:pt>
                      <c:pt idx="654">
                        <c:v>5.1108061287200695</c:v>
                      </c:pt>
                      <c:pt idx="655">
                        <c:v>5.0078508263796371</c:v>
                      </c:pt>
                      <c:pt idx="656">
                        <c:v>4.9053514719247078</c:v>
                      </c:pt>
                      <c:pt idx="657">
                        <c:v>4.8033493662543236</c:v>
                      </c:pt>
                      <c:pt idx="658">
                        <c:v>4.7018851082692459</c:v>
                      </c:pt>
                      <c:pt idx="659">
                        <c:v>4.6010007008668081</c:v>
                      </c:pt>
                      <c:pt idx="660">
                        <c:v>4.5007365089483411</c:v>
                      </c:pt>
                      <c:pt idx="661">
                        <c:v>4.4011339504126044</c:v>
                      </c:pt>
                      <c:pt idx="662">
                        <c:v>4.3022339751595053</c:v>
                      </c:pt>
                      <c:pt idx="663">
                        <c:v>4.2040771820898017</c:v>
                      </c:pt>
                      <c:pt idx="664">
                        <c:v>4.1067055741008245</c:v>
                      </c:pt>
                      <c:pt idx="665">
                        <c:v>4.0101595160939087</c:v>
                      </c:pt>
                      <c:pt idx="666">
                        <c:v>3.9144800749686719</c:v>
                      </c:pt>
                      <c:pt idx="667">
                        <c:v>3.8197073816270195</c:v>
                      </c:pt>
                      <c:pt idx="668">
                        <c:v>3.7258828539677102</c:v>
                      </c:pt>
                      <c:pt idx="669">
                        <c:v>3.6330454528955101</c:v>
                      </c:pt>
                      <c:pt idx="670">
                        <c:v>3.5412358943108959</c:v>
                      </c:pt>
                      <c:pt idx="671">
                        <c:v>3.4504944261154882</c:v>
                      </c:pt>
                      <c:pt idx="672">
                        <c:v>3.3608598922143367</c:v>
                      </c:pt>
                      <c:pt idx="673">
                        <c:v>3.2723714875116361</c:v>
                      </c:pt>
                      <c:pt idx="674">
                        <c:v>3.185068406911578</c:v>
                      </c:pt>
                      <c:pt idx="675">
                        <c:v>3.0989887923209327</c:v>
                      </c:pt>
                      <c:pt idx="676">
                        <c:v>3.0141710196458935</c:v>
                      </c:pt>
                      <c:pt idx="677">
                        <c:v>2.9306526457946611</c:v>
                      </c:pt>
                      <c:pt idx="678">
                        <c:v>2.8484707596765722</c:v>
                      </c:pt>
                      <c:pt idx="679">
                        <c:v>2.7676622162015456</c:v>
                      </c:pt>
                      <c:pt idx="680">
                        <c:v>2.6882632852809203</c:v>
                      </c:pt>
                      <c:pt idx="681">
                        <c:v>2.6103096518274715</c:v>
                      </c:pt>
                      <c:pt idx="682">
                        <c:v>2.5338365327551164</c:v>
                      </c:pt>
                      <c:pt idx="683">
                        <c:v>2.4588787939786294</c:v>
                      </c:pt>
                      <c:pt idx="684">
                        <c:v>2.385470131415647</c:v>
                      </c:pt>
                      <c:pt idx="685">
                        <c:v>2.3136443579835184</c:v>
                      </c:pt>
                      <c:pt idx="686">
                        <c:v>2.243433765603307</c:v>
                      </c:pt>
                      <c:pt idx="687">
                        <c:v>2.1748708801955128</c:v>
                      </c:pt>
                      <c:pt idx="688">
                        <c:v>2.1079868236840613</c:v>
                      </c:pt>
                      <c:pt idx="689">
                        <c:v>2.0428128349925911</c:v>
                      </c:pt>
                      <c:pt idx="690">
                        <c:v>1.979378749048178</c:v>
                      </c:pt>
                      <c:pt idx="691">
                        <c:v>1.9177135817798929</c:v>
                      </c:pt>
                      <c:pt idx="692">
                        <c:v>1.857846115117386</c:v>
                      </c:pt>
                      <c:pt idx="693">
                        <c:v>1.7998040779928761</c:v>
                      </c:pt>
                      <c:pt idx="694">
                        <c:v>1.7436143803405881</c:v>
                      </c:pt>
                      <c:pt idx="695">
                        <c:v>1.6893032300964568</c:v>
                      </c:pt>
                      <c:pt idx="696">
                        <c:v>1.6368958991987108</c:v>
                      </c:pt>
                      <c:pt idx="697">
                        <c:v>1.586416840587578</c:v>
                      </c:pt>
                      <c:pt idx="698">
                        <c:v>1.5378895712055749</c:v>
                      </c:pt>
                      <c:pt idx="699">
                        <c:v>1.4913369059969328</c:v>
                      </c:pt>
                      <c:pt idx="700">
                        <c:v>1.4467804899087446</c:v>
                      </c:pt>
                      <c:pt idx="701">
                        <c:v>1.4042413828895308</c:v>
                      </c:pt>
                      <c:pt idx="702">
                        <c:v>1.3637393578909616</c:v>
                      </c:pt>
                      <c:pt idx="703">
                        <c:v>1.3252937198658459</c:v>
                      </c:pt>
                      <c:pt idx="704">
                        <c:v>1.2889223697704286</c:v>
                      </c:pt>
                      <c:pt idx="705">
                        <c:v>1.2546425065626716</c:v>
                      </c:pt>
                      <c:pt idx="706">
                        <c:v>1.2224700422036769</c:v>
                      </c:pt>
                      <c:pt idx="707">
                        <c:v>1.1924205376554107</c:v>
                      </c:pt>
                      <c:pt idx="708">
                        <c:v>1.1645076818844089</c:v>
                      </c:pt>
                      <c:pt idx="709">
                        <c:v>1.1387450468574998</c:v>
                      </c:pt>
                      <c:pt idx="710">
                        <c:v>1.1151448005449391</c:v>
                      </c:pt>
                      <c:pt idx="711">
                        <c:v>1.0937177069204183</c:v>
                      </c:pt>
                      <c:pt idx="712">
                        <c:v>1.0744740619587665</c:v>
                      </c:pt>
                      <c:pt idx="713">
                        <c:v>1.0574229916376783</c:v>
                      </c:pt>
                      <c:pt idx="714">
                        <c:v>1.0425725689374221</c:v>
                      </c:pt>
                      <c:pt idx="715">
                        <c:v>1.0299296968411202</c:v>
                      </c:pt>
                      <c:pt idx="716">
                        <c:v>1.0195003423341928</c:v>
                      </c:pt>
                      <c:pt idx="717">
                        <c:v>1.0112893024049097</c:v>
                      </c:pt>
                      <c:pt idx="718">
                        <c:v>1.0053005550435496</c:v>
                      </c:pt>
                      <c:pt idx="719">
                        <c:v>1.0015369082432481</c:v>
                      </c:pt>
                    </c:numCache>
                  </c:numRef>
                </c:xVal>
                <c:yVal>
                  <c:numRef>
                    <c:extLst xmlns:c15="http://schemas.microsoft.com/office/drawing/2012/chart">
                      <c:ext xmlns:c15="http://schemas.microsoft.com/office/drawing/2012/chart" uri="{02D57815-91ED-43cb-92C2-25804820EDAC}">
                        <c15:formulaRef>
                          <c15:sqref>'Data Task 1'!$AA$12:$AA$731</c15:sqref>
                        </c15:formulaRef>
                      </c:ext>
                    </c:extLst>
                    <c:numCache>
                      <c:formatCode>0.00</c:formatCode>
                      <c:ptCount val="720"/>
                      <c:pt idx="0">
                        <c:v>0.88548700000000002</c:v>
                      </c:pt>
                      <c:pt idx="1">
                        <c:v>0.80415300000000001</c:v>
                      </c:pt>
                      <c:pt idx="2">
                        <c:v>0.76894099999999999</c:v>
                      </c:pt>
                      <c:pt idx="3">
                        <c:v>0.77393200000000006</c:v>
                      </c:pt>
                      <c:pt idx="4">
                        <c:v>0.80600899999999998</c:v>
                      </c:pt>
                      <c:pt idx="5">
                        <c:v>0.81140100000000004</c:v>
                      </c:pt>
                      <c:pt idx="6">
                        <c:v>0.79815900000000006</c:v>
                      </c:pt>
                      <c:pt idx="7">
                        <c:v>0.77215100000000003</c:v>
                      </c:pt>
                      <c:pt idx="8">
                        <c:v>0.78900499999999996</c:v>
                      </c:pt>
                      <c:pt idx="9">
                        <c:v>0.80774000000000001</c:v>
                      </c:pt>
                      <c:pt idx="10">
                        <c:v>0.82283799999999996</c:v>
                      </c:pt>
                      <c:pt idx="11">
                        <c:v>0.798184</c:v>
                      </c:pt>
                      <c:pt idx="12">
                        <c:v>0.74105200000000004</c:v>
                      </c:pt>
                      <c:pt idx="13">
                        <c:v>0.76470199999999999</c:v>
                      </c:pt>
                      <c:pt idx="14">
                        <c:v>0.76302199999999998</c:v>
                      </c:pt>
                      <c:pt idx="15">
                        <c:v>0.82511999999999996</c:v>
                      </c:pt>
                      <c:pt idx="16">
                        <c:v>0.81564000000000003</c:v>
                      </c:pt>
                      <c:pt idx="17">
                        <c:v>0.78998299999999999</c:v>
                      </c:pt>
                      <c:pt idx="18">
                        <c:v>0.74478899999999992</c:v>
                      </c:pt>
                      <c:pt idx="19">
                        <c:v>0.82950900000000005</c:v>
                      </c:pt>
                      <c:pt idx="20">
                        <c:v>0.79264100000000004</c:v>
                      </c:pt>
                      <c:pt idx="21">
                        <c:v>0.755799</c:v>
                      </c:pt>
                      <c:pt idx="22">
                        <c:v>0.74060100000000006</c:v>
                      </c:pt>
                      <c:pt idx="23">
                        <c:v>0.77453400000000006</c:v>
                      </c:pt>
                      <c:pt idx="24">
                        <c:v>0.76550499999999999</c:v>
                      </c:pt>
                      <c:pt idx="25">
                        <c:v>0.66177399999999997</c:v>
                      </c:pt>
                      <c:pt idx="26">
                        <c:v>0.81714500000000001</c:v>
                      </c:pt>
                      <c:pt idx="27">
                        <c:v>0.84927200000000003</c:v>
                      </c:pt>
                      <c:pt idx="28">
                        <c:v>0.79324300000000003</c:v>
                      </c:pt>
                      <c:pt idx="29">
                        <c:v>0.737842</c:v>
                      </c:pt>
                      <c:pt idx="30">
                        <c:v>0.78203299999999998</c:v>
                      </c:pt>
                      <c:pt idx="31">
                        <c:v>0.71253600000000006</c:v>
                      </c:pt>
                      <c:pt idx="32">
                        <c:v>0.72545199999999999</c:v>
                      </c:pt>
                      <c:pt idx="33">
                        <c:v>0.74973000000000001</c:v>
                      </c:pt>
                      <c:pt idx="34">
                        <c:v>0.68527399999999994</c:v>
                      </c:pt>
                      <c:pt idx="35">
                        <c:v>0.71243600000000007</c:v>
                      </c:pt>
                      <c:pt idx="36">
                        <c:v>0.79264100000000004</c:v>
                      </c:pt>
                      <c:pt idx="37">
                        <c:v>0.65507800000000005</c:v>
                      </c:pt>
                      <c:pt idx="38">
                        <c:v>0.76116600000000001</c:v>
                      </c:pt>
                      <c:pt idx="39">
                        <c:v>0.744062</c:v>
                      </c:pt>
                      <c:pt idx="40">
                        <c:v>0.678678</c:v>
                      </c:pt>
                      <c:pt idx="41">
                        <c:v>0.651918</c:v>
                      </c:pt>
                      <c:pt idx="42">
                        <c:v>0.76322299999999998</c:v>
                      </c:pt>
                      <c:pt idx="43">
                        <c:v>0.63957900000000001</c:v>
                      </c:pt>
                      <c:pt idx="44">
                        <c:v>0.72826100000000005</c:v>
                      </c:pt>
                      <c:pt idx="45">
                        <c:v>0.70277999999999996</c:v>
                      </c:pt>
                      <c:pt idx="46">
                        <c:v>0.62744</c:v>
                      </c:pt>
                      <c:pt idx="47">
                        <c:v>0.62902000000000002</c:v>
                      </c:pt>
                      <c:pt idx="48">
                        <c:v>0.67255900000000002</c:v>
                      </c:pt>
                      <c:pt idx="49">
                        <c:v>0.70854799999999996</c:v>
                      </c:pt>
                      <c:pt idx="50">
                        <c:v>0.71035399999999993</c:v>
                      </c:pt>
                      <c:pt idx="51">
                        <c:v>0.66882200000000003</c:v>
                      </c:pt>
                      <c:pt idx="52">
                        <c:v>0.66842099999999993</c:v>
                      </c:pt>
                      <c:pt idx="53">
                        <c:v>0.65126600000000001</c:v>
                      </c:pt>
                      <c:pt idx="54">
                        <c:v>0.66337899999999994</c:v>
                      </c:pt>
                      <c:pt idx="55">
                        <c:v>0.65415000000000001</c:v>
                      </c:pt>
                      <c:pt idx="56">
                        <c:v>0.64793000000000001</c:v>
                      </c:pt>
                      <c:pt idx="57">
                        <c:v>0.61467399999999994</c:v>
                      </c:pt>
                      <c:pt idx="58">
                        <c:v>0.637096</c:v>
                      </c:pt>
                      <c:pt idx="59">
                        <c:v>0.65961700000000001</c:v>
                      </c:pt>
                      <c:pt idx="60">
                        <c:v>0.61384700000000003</c:v>
                      </c:pt>
                      <c:pt idx="61">
                        <c:v>0.57928599999999997</c:v>
                      </c:pt>
                      <c:pt idx="62">
                        <c:v>0.57946199999999992</c:v>
                      </c:pt>
                      <c:pt idx="63">
                        <c:v>0.56295899999999999</c:v>
                      </c:pt>
                      <c:pt idx="64">
                        <c:v>0.60025299999999993</c:v>
                      </c:pt>
                      <c:pt idx="65">
                        <c:v>0.599074</c:v>
                      </c:pt>
                      <c:pt idx="66">
                        <c:v>0.57168700000000006</c:v>
                      </c:pt>
                      <c:pt idx="67">
                        <c:v>0.58259700000000003</c:v>
                      </c:pt>
                      <c:pt idx="68">
                        <c:v>0.62999800000000006</c:v>
                      </c:pt>
                      <c:pt idx="69">
                        <c:v>0.63905199999999995</c:v>
                      </c:pt>
                      <c:pt idx="70">
                        <c:v>0.60863</c:v>
                      </c:pt>
                      <c:pt idx="71">
                        <c:v>0.59109900000000004</c:v>
                      </c:pt>
                      <c:pt idx="72">
                        <c:v>0.60496799999999995</c:v>
                      </c:pt>
                      <c:pt idx="73">
                        <c:v>0.59027099999999999</c:v>
                      </c:pt>
                      <c:pt idx="74">
                        <c:v>0.58079100000000006</c:v>
                      </c:pt>
                      <c:pt idx="75">
                        <c:v>0.59739399999999998</c:v>
                      </c:pt>
                      <c:pt idx="76">
                        <c:v>0.57138599999999995</c:v>
                      </c:pt>
                      <c:pt idx="77">
                        <c:v>0.58854099999999998</c:v>
                      </c:pt>
                      <c:pt idx="78">
                        <c:v>0.60128199999999998</c:v>
                      </c:pt>
                      <c:pt idx="79">
                        <c:v>0.59752000000000005</c:v>
                      </c:pt>
                      <c:pt idx="80">
                        <c:v>0.58382599999999996</c:v>
                      </c:pt>
                      <c:pt idx="81">
                        <c:v>0.57622700000000004</c:v>
                      </c:pt>
                      <c:pt idx="82">
                        <c:v>0.47961900000000002</c:v>
                      </c:pt>
                      <c:pt idx="83">
                        <c:v>0.56985599999999992</c:v>
                      </c:pt>
                      <c:pt idx="84">
                        <c:v>0.54189200000000004</c:v>
                      </c:pt>
                      <c:pt idx="85">
                        <c:v>0.58934299999999995</c:v>
                      </c:pt>
                      <c:pt idx="86">
                        <c:v>0.61530099999999999</c:v>
                      </c:pt>
                      <c:pt idx="87">
                        <c:v>0.59245300000000001</c:v>
                      </c:pt>
                      <c:pt idx="88">
                        <c:v>0.67158099999999998</c:v>
                      </c:pt>
                      <c:pt idx="89">
                        <c:v>0.59666700000000006</c:v>
                      </c:pt>
                      <c:pt idx="90">
                        <c:v>0.61379600000000001</c:v>
                      </c:pt>
                      <c:pt idx="91">
                        <c:v>0.60175800000000002</c:v>
                      </c:pt>
                      <c:pt idx="92">
                        <c:v>0.523509</c:v>
                      </c:pt>
                      <c:pt idx="93">
                        <c:v>0.58668500000000001</c:v>
                      </c:pt>
                      <c:pt idx="94">
                        <c:v>0.63368500000000005</c:v>
                      </c:pt>
                      <c:pt idx="95">
                        <c:v>0.68038399999999999</c:v>
                      </c:pt>
                      <c:pt idx="96">
                        <c:v>0.57256499999999999</c:v>
                      </c:pt>
                      <c:pt idx="97">
                        <c:v>0.62703900000000001</c:v>
                      </c:pt>
                      <c:pt idx="98">
                        <c:v>0.67697300000000005</c:v>
                      </c:pt>
                      <c:pt idx="99">
                        <c:v>0.562056</c:v>
                      </c:pt>
                      <c:pt idx="100">
                        <c:v>0.64103299999999996</c:v>
                      </c:pt>
                      <c:pt idx="101">
                        <c:v>0.60556999999999994</c:v>
                      </c:pt>
                      <c:pt idx="102">
                        <c:v>0.60123100000000007</c:v>
                      </c:pt>
                      <c:pt idx="103">
                        <c:v>0.59691800000000006</c:v>
                      </c:pt>
                      <c:pt idx="104">
                        <c:v>0.57805799999999996</c:v>
                      </c:pt>
                      <c:pt idx="105">
                        <c:v>0.54495199999999999</c:v>
                      </c:pt>
                      <c:pt idx="106">
                        <c:v>0.57712999999999992</c:v>
                      </c:pt>
                      <c:pt idx="107">
                        <c:v>0.58269700000000002</c:v>
                      </c:pt>
                      <c:pt idx="108">
                        <c:v>0.54294599999999993</c:v>
                      </c:pt>
                      <c:pt idx="109">
                        <c:v>0.61632900000000002</c:v>
                      </c:pt>
                      <c:pt idx="110">
                        <c:v>0.52586599999999994</c:v>
                      </c:pt>
                      <c:pt idx="111">
                        <c:v>0.63862600000000003</c:v>
                      </c:pt>
                      <c:pt idx="112">
                        <c:v>0.57700400000000007</c:v>
                      </c:pt>
                      <c:pt idx="113">
                        <c:v>0.468333</c:v>
                      </c:pt>
                      <c:pt idx="114">
                        <c:v>0.54457599999999995</c:v>
                      </c:pt>
                      <c:pt idx="115">
                        <c:v>0.57291599999999998</c:v>
                      </c:pt>
                      <c:pt idx="116">
                        <c:v>0.65264499999999992</c:v>
                      </c:pt>
                      <c:pt idx="117">
                        <c:v>0.58929300000000007</c:v>
                      </c:pt>
                      <c:pt idx="118">
                        <c:v>0.58620800000000006</c:v>
                      </c:pt>
                      <c:pt idx="119">
                        <c:v>0.67539300000000002</c:v>
                      </c:pt>
                      <c:pt idx="120">
                        <c:v>0.63646899999999995</c:v>
                      </c:pt>
                      <c:pt idx="121">
                        <c:v>0.61377100000000007</c:v>
                      </c:pt>
                      <c:pt idx="122">
                        <c:v>0.70561399999999996</c:v>
                      </c:pt>
                      <c:pt idx="123">
                        <c:v>0.62049299999999996</c:v>
                      </c:pt>
                      <c:pt idx="124">
                        <c:v>0.57311699999999999</c:v>
                      </c:pt>
                      <c:pt idx="125">
                        <c:v>0.64198599999999995</c:v>
                      </c:pt>
                      <c:pt idx="126">
                        <c:v>0.709426</c:v>
                      </c:pt>
                      <c:pt idx="127">
                        <c:v>0.61823600000000001</c:v>
                      </c:pt>
                      <c:pt idx="128">
                        <c:v>0.66250199999999992</c:v>
                      </c:pt>
                      <c:pt idx="129">
                        <c:v>0.62939600000000007</c:v>
                      </c:pt>
                      <c:pt idx="130">
                        <c:v>0.62232399999999999</c:v>
                      </c:pt>
                      <c:pt idx="131">
                        <c:v>0.67571899999999996</c:v>
                      </c:pt>
                      <c:pt idx="132">
                        <c:v>0.68356899999999998</c:v>
                      </c:pt>
                      <c:pt idx="133">
                        <c:v>0.753166</c:v>
                      </c:pt>
                      <c:pt idx="134">
                        <c:v>0.76826400000000006</c:v>
                      </c:pt>
                      <c:pt idx="135">
                        <c:v>0.70134999999999992</c:v>
                      </c:pt>
                      <c:pt idx="136">
                        <c:v>0.72946500000000003</c:v>
                      </c:pt>
                      <c:pt idx="137">
                        <c:v>0.82745199999999997</c:v>
                      </c:pt>
                      <c:pt idx="138">
                        <c:v>0.72853699999999999</c:v>
                      </c:pt>
                      <c:pt idx="139">
                        <c:v>0.75256400000000001</c:v>
                      </c:pt>
                      <c:pt idx="140">
                        <c:v>0.75203700000000007</c:v>
                      </c:pt>
                      <c:pt idx="141">
                        <c:v>0.75005600000000006</c:v>
                      </c:pt>
                      <c:pt idx="142">
                        <c:v>0.71384000000000003</c:v>
                      </c:pt>
                      <c:pt idx="143">
                        <c:v>0.75803100000000001</c:v>
                      </c:pt>
                      <c:pt idx="144">
                        <c:v>0.74549100000000001</c:v>
                      </c:pt>
                      <c:pt idx="145">
                        <c:v>0.76690900000000006</c:v>
                      </c:pt>
                      <c:pt idx="146">
                        <c:v>0.77528600000000003</c:v>
                      </c:pt>
                      <c:pt idx="147">
                        <c:v>0.74621899999999997</c:v>
                      </c:pt>
                      <c:pt idx="148">
                        <c:v>0.78434000000000004</c:v>
                      </c:pt>
                      <c:pt idx="149">
                        <c:v>0.77704200000000001</c:v>
                      </c:pt>
                      <c:pt idx="150">
                        <c:v>0.78541799999999995</c:v>
                      </c:pt>
                      <c:pt idx="151">
                        <c:v>0.81024799999999997</c:v>
                      </c:pt>
                      <c:pt idx="152">
                        <c:v>0.79499900000000001</c:v>
                      </c:pt>
                      <c:pt idx="153">
                        <c:v>0.84498300000000004</c:v>
                      </c:pt>
                      <c:pt idx="154">
                        <c:v>0.84069499999999997</c:v>
                      </c:pt>
                      <c:pt idx="155">
                        <c:v>0.906304</c:v>
                      </c:pt>
                      <c:pt idx="156">
                        <c:v>0.81037300000000001</c:v>
                      </c:pt>
                      <c:pt idx="157">
                        <c:v>0.83329600000000004</c:v>
                      </c:pt>
                      <c:pt idx="158">
                        <c:v>0.88463500000000006</c:v>
                      </c:pt>
                      <c:pt idx="159">
                        <c:v>0.86840800000000007</c:v>
                      </c:pt>
                      <c:pt idx="160">
                        <c:v>0.86973699999999998</c:v>
                      </c:pt>
                      <c:pt idx="161">
                        <c:v>0.86652700000000005</c:v>
                      </c:pt>
                      <c:pt idx="162">
                        <c:v>0.891181</c:v>
                      </c:pt>
                      <c:pt idx="163">
                        <c:v>0.88408299999999995</c:v>
                      </c:pt>
                      <c:pt idx="164">
                        <c:v>0.88583900000000004</c:v>
                      </c:pt>
                      <c:pt idx="165">
                        <c:v>0.89905599999999997</c:v>
                      </c:pt>
                      <c:pt idx="166">
                        <c:v>0.90755799999999998</c:v>
                      </c:pt>
                      <c:pt idx="167">
                        <c:v>0.92325800000000002</c:v>
                      </c:pt>
                      <c:pt idx="168">
                        <c:v>0.90607799999999994</c:v>
                      </c:pt>
                      <c:pt idx="169">
                        <c:v>0.92676899999999995</c:v>
                      </c:pt>
                      <c:pt idx="170">
                        <c:v>0.92145199999999994</c:v>
                      </c:pt>
                      <c:pt idx="171">
                        <c:v>0.96353599999999995</c:v>
                      </c:pt>
                      <c:pt idx="172">
                        <c:v>0.95799400000000001</c:v>
                      </c:pt>
                      <c:pt idx="173">
                        <c:v>0.942218</c:v>
                      </c:pt>
                      <c:pt idx="174">
                        <c:v>0.952677</c:v>
                      </c:pt>
                      <c:pt idx="175">
                        <c:v>0.95786799999999994</c:v>
                      </c:pt>
                      <c:pt idx="176">
                        <c:v>0.96052700000000002</c:v>
                      </c:pt>
                      <c:pt idx="177">
                        <c:v>0.98402699999999999</c:v>
                      </c:pt>
                      <c:pt idx="178">
                        <c:v>0.99982700000000002</c:v>
                      </c:pt>
                      <c:pt idx="179">
                        <c:v>1.006097</c:v>
                      </c:pt>
                      <c:pt idx="180">
                        <c:v>1.0028619999999999</c:v>
                      </c:pt>
                      <c:pt idx="181">
                        <c:v>0.98124299999999998</c:v>
                      </c:pt>
                      <c:pt idx="182">
                        <c:v>0.99709300000000001</c:v>
                      </c:pt>
                      <c:pt idx="183">
                        <c:v>1.034262</c:v>
                      </c:pt>
                      <c:pt idx="184">
                        <c:v>1.023703</c:v>
                      </c:pt>
                      <c:pt idx="185">
                        <c:v>1.0010810000000001</c:v>
                      </c:pt>
                      <c:pt idx="186">
                        <c:v>1.028092</c:v>
                      </c:pt>
                      <c:pt idx="187">
                        <c:v>1.063304</c:v>
                      </c:pt>
                      <c:pt idx="188">
                        <c:v>1.0703769999999999</c:v>
                      </c:pt>
                      <c:pt idx="189">
                        <c:v>1.096711</c:v>
                      </c:pt>
                      <c:pt idx="190">
                        <c:v>1.0884339999999999</c:v>
                      </c:pt>
                      <c:pt idx="191">
                        <c:v>1.0854250000000001</c:v>
                      </c:pt>
                      <c:pt idx="192">
                        <c:v>1.0903400000000001</c:v>
                      </c:pt>
                      <c:pt idx="193">
                        <c:v>1.099118</c:v>
                      </c:pt>
                      <c:pt idx="194">
                        <c:v>1.0998209999999999</c:v>
                      </c:pt>
                      <c:pt idx="195">
                        <c:v>1.087958</c:v>
                      </c:pt>
                      <c:pt idx="196">
                        <c:v>1.1103289999999999</c:v>
                      </c:pt>
                      <c:pt idx="197">
                        <c:v>1.1049869999999999</c:v>
                      </c:pt>
                      <c:pt idx="198">
                        <c:v>1.136914</c:v>
                      </c:pt>
                      <c:pt idx="199">
                        <c:v>1.1600380000000001</c:v>
                      </c:pt>
                      <c:pt idx="200">
                        <c:v>1.167562</c:v>
                      </c:pt>
                      <c:pt idx="201">
                        <c:v>1.1817070000000001</c:v>
                      </c:pt>
                      <c:pt idx="202">
                        <c:v>1.1893560000000001</c:v>
                      </c:pt>
                      <c:pt idx="203">
                        <c:v>1.1909110000000001</c:v>
                      </c:pt>
                      <c:pt idx="204">
                        <c:v>1.2200789999999999</c:v>
                      </c:pt>
                      <c:pt idx="205">
                        <c:v>1.2107490000000001</c:v>
                      </c:pt>
                      <c:pt idx="206">
                        <c:v>1.2118279999999999</c:v>
                      </c:pt>
                      <c:pt idx="207">
                        <c:v>1.21095</c:v>
                      </c:pt>
                      <c:pt idx="208">
                        <c:v>1.2410460000000001</c:v>
                      </c:pt>
                      <c:pt idx="209">
                        <c:v>1.251404</c:v>
                      </c:pt>
                      <c:pt idx="210">
                        <c:v>1.2484440000000001</c:v>
                      </c:pt>
                      <c:pt idx="211">
                        <c:v>1.247592</c:v>
                      </c:pt>
                      <c:pt idx="212">
                        <c:v>1.2575229999999999</c:v>
                      </c:pt>
                      <c:pt idx="213">
                        <c:v>1.2827040000000001</c:v>
                      </c:pt>
                      <c:pt idx="214">
                        <c:v>1.2914559999999999</c:v>
                      </c:pt>
                      <c:pt idx="215">
                        <c:v>1.2802959999999999</c:v>
                      </c:pt>
                      <c:pt idx="216">
                        <c:v>1.280095</c:v>
                      </c:pt>
                      <c:pt idx="217">
                        <c:v>1.2926599999999999</c:v>
                      </c:pt>
                      <c:pt idx="218">
                        <c:v>1.3146550000000001</c:v>
                      </c:pt>
                      <c:pt idx="219">
                        <c:v>1.359248</c:v>
                      </c:pt>
                      <c:pt idx="220">
                        <c:v>1.3732169999999999</c:v>
                      </c:pt>
                      <c:pt idx="221">
                        <c:v>1.3793869999999999</c:v>
                      </c:pt>
                      <c:pt idx="222">
                        <c:v>1.3812679999999999</c:v>
                      </c:pt>
                      <c:pt idx="223">
                        <c:v>1.4114390000000001</c:v>
                      </c:pt>
                      <c:pt idx="224">
                        <c:v>1.4475039999999999</c:v>
                      </c:pt>
                      <c:pt idx="225">
                        <c:v>1.487832</c:v>
                      </c:pt>
                      <c:pt idx="226">
                        <c:v>1.4783269999999999</c:v>
                      </c:pt>
                      <c:pt idx="227">
                        <c:v>1.4220980000000001</c:v>
                      </c:pt>
                      <c:pt idx="228">
                        <c:v>1.413821</c:v>
                      </c:pt>
                      <c:pt idx="229">
                        <c:v>1.4438420000000001</c:v>
                      </c:pt>
                      <c:pt idx="230">
                        <c:v>1.4883090000000001</c:v>
                      </c:pt>
                      <c:pt idx="231">
                        <c:v>1.4933000000000001</c:v>
                      </c:pt>
                      <c:pt idx="232">
                        <c:v>1.5026040000000001</c:v>
                      </c:pt>
                      <c:pt idx="233">
                        <c:v>1.4828920000000001</c:v>
                      </c:pt>
                      <c:pt idx="234">
                        <c:v>1.487331</c:v>
                      </c:pt>
                      <c:pt idx="235">
                        <c:v>1.525728</c:v>
                      </c:pt>
                      <c:pt idx="236">
                        <c:v>1.556225</c:v>
                      </c:pt>
                      <c:pt idx="237">
                        <c:v>1.574233</c:v>
                      </c:pt>
                      <c:pt idx="238">
                        <c:v>1.60799</c:v>
                      </c:pt>
                      <c:pt idx="239">
                        <c:v>1.608266</c:v>
                      </c:pt>
                      <c:pt idx="240">
                        <c:v>1.635829</c:v>
                      </c:pt>
                      <c:pt idx="241">
                        <c:v>1.661235</c:v>
                      </c:pt>
                      <c:pt idx="242">
                        <c:v>1.6706400000000001</c:v>
                      </c:pt>
                      <c:pt idx="243">
                        <c:v>1.6775370000000001</c:v>
                      </c:pt>
                      <c:pt idx="244">
                        <c:v>1.6699380000000001</c:v>
                      </c:pt>
                      <c:pt idx="245">
                        <c:v>1.6831049999999999</c:v>
                      </c:pt>
                      <c:pt idx="246">
                        <c:v>1.6909800000000001</c:v>
                      </c:pt>
                      <c:pt idx="247">
                        <c:v>1.778885</c:v>
                      </c:pt>
                      <c:pt idx="248">
                        <c:v>1.78681</c:v>
                      </c:pt>
                      <c:pt idx="249">
                        <c:v>1.399902</c:v>
                      </c:pt>
                      <c:pt idx="250">
                        <c:v>1.934857</c:v>
                      </c:pt>
                      <c:pt idx="251">
                        <c:v>1.5370889999999999</c:v>
                      </c:pt>
                      <c:pt idx="252">
                        <c:v>2.1734929999999997</c:v>
                      </c:pt>
                      <c:pt idx="253">
                        <c:v>1.9843649999999999</c:v>
                      </c:pt>
                      <c:pt idx="254">
                        <c:v>1.8350390000000001</c:v>
                      </c:pt>
                      <c:pt idx="255">
                        <c:v>1.943435</c:v>
                      </c:pt>
                      <c:pt idx="256">
                        <c:v>1.8651599999999999</c:v>
                      </c:pt>
                      <c:pt idx="257">
                        <c:v>2.046313</c:v>
                      </c:pt>
                      <c:pt idx="258">
                        <c:v>2.0220849999999997</c:v>
                      </c:pt>
                      <c:pt idx="259">
                        <c:v>1.959085</c:v>
                      </c:pt>
                      <c:pt idx="260">
                        <c:v>2.1240600000000001</c:v>
                      </c:pt>
                      <c:pt idx="261">
                        <c:v>2.1216530000000002</c:v>
                      </c:pt>
                      <c:pt idx="262">
                        <c:v>1.9989110000000001</c:v>
                      </c:pt>
                      <c:pt idx="263">
                        <c:v>2.1133259999999998</c:v>
                      </c:pt>
                      <c:pt idx="264">
                        <c:v>2.405834</c:v>
                      </c:pt>
                      <c:pt idx="265">
                        <c:v>2.0383870000000002</c:v>
                      </c:pt>
                      <c:pt idx="266">
                        <c:v>2.2561309999999999</c:v>
                      </c:pt>
                      <c:pt idx="267">
                        <c:v>2.2919200000000002</c:v>
                      </c:pt>
                      <c:pt idx="268">
                        <c:v>2.232205</c:v>
                      </c:pt>
                      <c:pt idx="269">
                        <c:v>2.475781</c:v>
                      </c:pt>
                      <c:pt idx="270">
                        <c:v>2.3452649999999999</c:v>
                      </c:pt>
                      <c:pt idx="271">
                        <c:v>2.3538930000000002</c:v>
                      </c:pt>
                      <c:pt idx="272">
                        <c:v>2.514154</c:v>
                      </c:pt>
                      <c:pt idx="273">
                        <c:v>2.573267</c:v>
                      </c:pt>
                      <c:pt idx="274">
                        <c:v>2.6708530000000001</c:v>
                      </c:pt>
                      <c:pt idx="275">
                        <c:v>2.711884</c:v>
                      </c:pt>
                      <c:pt idx="276">
                        <c:v>2.7487520000000001</c:v>
                      </c:pt>
                      <c:pt idx="277">
                        <c:v>2.8640689999999998</c:v>
                      </c:pt>
                      <c:pt idx="278">
                        <c:v>2.843102</c:v>
                      </c:pt>
                      <c:pt idx="279">
                        <c:v>2.8935880000000003</c:v>
                      </c:pt>
                      <c:pt idx="280">
                        <c:v>2.959724</c:v>
                      </c:pt>
                      <c:pt idx="281">
                        <c:v>3.1098279999999998</c:v>
                      </c:pt>
                      <c:pt idx="282">
                        <c:v>3.067091</c:v>
                      </c:pt>
                      <c:pt idx="283">
                        <c:v>3.2099470000000001</c:v>
                      </c:pt>
                      <c:pt idx="284">
                        <c:v>3.249422</c:v>
                      </c:pt>
                      <c:pt idx="285">
                        <c:v>3.3864589999999999</c:v>
                      </c:pt>
                      <c:pt idx="286">
                        <c:v>3.373618</c:v>
                      </c:pt>
                      <c:pt idx="287">
                        <c:v>3.5686900000000001</c:v>
                      </c:pt>
                      <c:pt idx="288">
                        <c:v>3.5838380000000001</c:v>
                      </c:pt>
                      <c:pt idx="289">
                        <c:v>3.642576</c:v>
                      </c:pt>
                      <c:pt idx="290">
                        <c:v>3.7925789999999999</c:v>
                      </c:pt>
                      <c:pt idx="291">
                        <c:v>3.9061659999999998</c:v>
                      </c:pt>
                      <c:pt idx="292">
                        <c:v>4.0000650000000002</c:v>
                      </c:pt>
                      <c:pt idx="293">
                        <c:v>4.1969180000000001</c:v>
                      </c:pt>
                      <c:pt idx="294">
                        <c:v>4.2923220000000004</c:v>
                      </c:pt>
                      <c:pt idx="295">
                        <c:v>4.3997890000000002</c:v>
                      </c:pt>
                      <c:pt idx="296">
                        <c:v>4.4847599999999996</c:v>
                      </c:pt>
                      <c:pt idx="297">
                        <c:v>4.62418</c:v>
                      </c:pt>
                      <c:pt idx="298">
                        <c:v>4.751862</c:v>
                      </c:pt>
                      <c:pt idx="299">
                        <c:v>4.877186</c:v>
                      </c:pt>
                      <c:pt idx="300">
                        <c:v>5.1006729999999996</c:v>
                      </c:pt>
                      <c:pt idx="301">
                        <c:v>5.2468640000000004</c:v>
                      </c:pt>
                      <c:pt idx="302">
                        <c:v>5.4021340000000002</c:v>
                      </c:pt>
                      <c:pt idx="303">
                        <c:v>5.5914130000000002</c:v>
                      </c:pt>
                      <c:pt idx="304">
                        <c:v>5.7535290000000003</c:v>
                      </c:pt>
                      <c:pt idx="305">
                        <c:v>5.8859510000000004</c:v>
                      </c:pt>
                      <c:pt idx="306">
                        <c:v>6.2079529999999998</c:v>
                      </c:pt>
                      <c:pt idx="307">
                        <c:v>6.4183479999999999</c:v>
                      </c:pt>
                      <c:pt idx="308">
                        <c:v>6.5964660000000004</c:v>
                      </c:pt>
                      <c:pt idx="309">
                        <c:v>6.7971310000000003</c:v>
                      </c:pt>
                      <c:pt idx="310">
                        <c:v>7.0368700000000004</c:v>
                      </c:pt>
                      <c:pt idx="311">
                        <c:v>7.3038959999999999</c:v>
                      </c:pt>
                      <c:pt idx="312">
                        <c:v>7.6266749999999996</c:v>
                      </c:pt>
                      <c:pt idx="313">
                        <c:v>7.8843709999999998</c:v>
                      </c:pt>
                      <c:pt idx="314">
                        <c:v>8.0815750000000008</c:v>
                      </c:pt>
                      <c:pt idx="315">
                        <c:v>8.4266000000000005</c:v>
                      </c:pt>
                      <c:pt idx="316">
                        <c:v>8.7973309999999998</c:v>
                      </c:pt>
                      <c:pt idx="317">
                        <c:v>9.1445129999999999</c:v>
                      </c:pt>
                      <c:pt idx="318">
                        <c:v>9.4535730000000004</c:v>
                      </c:pt>
                      <c:pt idx="319">
                        <c:v>9.9607650000000003</c:v>
                      </c:pt>
                      <c:pt idx="320">
                        <c:v>10.311006000000001</c:v>
                      </c:pt>
                      <c:pt idx="321">
                        <c:v>10.636143000000001</c:v>
                      </c:pt>
                      <c:pt idx="322">
                        <c:v>11.031553000000001</c:v>
                      </c:pt>
                      <c:pt idx="323">
                        <c:v>11.491820000000001</c:v>
                      </c:pt>
                      <c:pt idx="324">
                        <c:v>12.198473</c:v>
                      </c:pt>
                      <c:pt idx="325">
                        <c:v>12.6776</c:v>
                      </c:pt>
                      <c:pt idx="326">
                        <c:v>12.879517999999999</c:v>
                      </c:pt>
                      <c:pt idx="327">
                        <c:v>13.748589000000001</c:v>
                      </c:pt>
                      <c:pt idx="328">
                        <c:v>14.213345</c:v>
                      </c:pt>
                      <c:pt idx="329">
                        <c:v>14.896421999999999</c:v>
                      </c:pt>
                      <c:pt idx="330">
                        <c:v>15.469123</c:v>
                      </c:pt>
                      <c:pt idx="331">
                        <c:v>16.221595999999998</c:v>
                      </c:pt>
                      <c:pt idx="332">
                        <c:v>16.779198999999998</c:v>
                      </c:pt>
                      <c:pt idx="333">
                        <c:v>17.38054</c:v>
                      </c:pt>
                      <c:pt idx="334">
                        <c:v>18.489902000000001</c:v>
                      </c:pt>
                      <c:pt idx="335">
                        <c:v>19.098717000000001</c:v>
                      </c:pt>
                      <c:pt idx="336">
                        <c:v>19.592065000000002</c:v>
                      </c:pt>
                      <c:pt idx="337">
                        <c:v>21.031075999999999</c:v>
                      </c:pt>
                      <c:pt idx="338">
                        <c:v>21.542231000000001</c:v>
                      </c:pt>
                      <c:pt idx="339">
                        <c:v>22.411701999999998</c:v>
                      </c:pt>
                      <c:pt idx="340">
                        <c:v>23.717790000000001</c:v>
                      </c:pt>
                      <c:pt idx="341">
                        <c:v>24.413934000000001</c:v>
                      </c:pt>
                      <c:pt idx="342">
                        <c:v>25.652307</c:v>
                      </c:pt>
                      <c:pt idx="343">
                        <c:v>26.601984000000002</c:v>
                      </c:pt>
                      <c:pt idx="344">
                        <c:v>27.418737</c:v>
                      </c:pt>
                      <c:pt idx="345">
                        <c:v>28.98518</c:v>
                      </c:pt>
                      <c:pt idx="346">
                        <c:v>30.523233000000001</c:v>
                      </c:pt>
                      <c:pt idx="347">
                        <c:v>31.555071999999999</c:v>
                      </c:pt>
                      <c:pt idx="348">
                        <c:v>33.250475999999999</c:v>
                      </c:pt>
                      <c:pt idx="349">
                        <c:v>34.744764000000004</c:v>
                      </c:pt>
                      <c:pt idx="350">
                        <c:v>36.454062</c:v>
                      </c:pt>
                      <c:pt idx="351">
                        <c:v>38.306441999999997</c:v>
                      </c:pt>
                      <c:pt idx="352">
                        <c:v>40.416417000000003</c:v>
                      </c:pt>
                      <c:pt idx="353">
                        <c:v>41.846175000000002</c:v>
                      </c:pt>
                      <c:pt idx="354">
                        <c:v>44.019978999999999</c:v>
                      </c:pt>
                      <c:pt idx="355">
                        <c:v>46.318855999999997</c:v>
                      </c:pt>
                      <c:pt idx="356">
                        <c:v>48.477186000000003</c:v>
                      </c:pt>
                      <c:pt idx="357">
                        <c:v>51.107394999999997</c:v>
                      </c:pt>
                      <c:pt idx="358">
                        <c:v>53.408304000000001</c:v>
                      </c:pt>
                      <c:pt idx="359">
                        <c:v>55.860520000000001</c:v>
                      </c:pt>
                      <c:pt idx="360">
                        <c:v>58.407313000000002</c:v>
                      </c:pt>
                      <c:pt idx="361">
                        <c:v>60.279957000000003</c:v>
                      </c:pt>
                      <c:pt idx="362">
                        <c:v>63.075142</c:v>
                      </c:pt>
                      <c:pt idx="363">
                        <c:v>65.709338000000002</c:v>
                      </c:pt>
                      <c:pt idx="364">
                        <c:v>68.373003999999995</c:v>
                      </c:pt>
                      <c:pt idx="365">
                        <c:v>70.513977999999994</c:v>
                      </c:pt>
                      <c:pt idx="366">
                        <c:v>72.531484000000006</c:v>
                      </c:pt>
                      <c:pt idx="367">
                        <c:v>74.407889999999995</c:v>
                      </c:pt>
                      <c:pt idx="368">
                        <c:v>75.873863</c:v>
                      </c:pt>
                      <c:pt idx="369">
                        <c:v>77.259078000000002</c:v>
                      </c:pt>
                      <c:pt idx="370">
                        <c:v>78.205144000000004</c:v>
                      </c:pt>
                      <c:pt idx="371">
                        <c:v>79.051416000000003</c:v>
                      </c:pt>
                      <c:pt idx="372">
                        <c:v>79.742042999999995</c:v>
                      </c:pt>
                      <c:pt idx="373">
                        <c:v>80.172614999999993</c:v>
                      </c:pt>
                      <c:pt idx="374">
                        <c:v>80.248281000000006</c:v>
                      </c:pt>
                      <c:pt idx="375">
                        <c:v>80.089651000000003</c:v>
                      </c:pt>
                      <c:pt idx="376">
                        <c:v>79.721075999999996</c:v>
                      </c:pt>
                      <c:pt idx="377">
                        <c:v>79.037019999999998</c:v>
                      </c:pt>
                      <c:pt idx="378">
                        <c:v>78.002196999999995</c:v>
                      </c:pt>
                      <c:pt idx="379">
                        <c:v>76.860833999999997</c:v>
                      </c:pt>
                      <c:pt idx="380">
                        <c:v>75.409558000000004</c:v>
                      </c:pt>
                      <c:pt idx="381">
                        <c:v>73.974909999999994</c:v>
                      </c:pt>
                      <c:pt idx="382">
                        <c:v>72.537328000000002</c:v>
                      </c:pt>
                      <c:pt idx="383">
                        <c:v>70.888571999999996</c:v>
                      </c:pt>
                      <c:pt idx="384">
                        <c:v>69.116372999999996</c:v>
                      </c:pt>
                      <c:pt idx="385">
                        <c:v>67.241095999999999</c:v>
                      </c:pt>
                      <c:pt idx="386">
                        <c:v>65.271066000000005</c:v>
                      </c:pt>
                      <c:pt idx="387">
                        <c:v>63.231766</c:v>
                      </c:pt>
                      <c:pt idx="388">
                        <c:v>61.232669000000001</c:v>
                      </c:pt>
                      <c:pt idx="389">
                        <c:v>59.281298999999997</c:v>
                      </c:pt>
                      <c:pt idx="390">
                        <c:v>57.343246999999998</c:v>
                      </c:pt>
                      <c:pt idx="391">
                        <c:v>55.391675999999997</c:v>
                      </c:pt>
                      <c:pt idx="392">
                        <c:v>53.633923000000003</c:v>
                      </c:pt>
                      <c:pt idx="393">
                        <c:v>51.975059999999999</c:v>
                      </c:pt>
                      <c:pt idx="394">
                        <c:v>50.307820999999997</c:v>
                      </c:pt>
                      <c:pt idx="395">
                        <c:v>48.692521999999997</c:v>
                      </c:pt>
                      <c:pt idx="396">
                        <c:v>46.916786999999999</c:v>
                      </c:pt>
                      <c:pt idx="397">
                        <c:v>45.277135999999999</c:v>
                      </c:pt>
                      <c:pt idx="398">
                        <c:v>43.661185000000003</c:v>
                      </c:pt>
                      <c:pt idx="399">
                        <c:v>42.115383000000001</c:v>
                      </c:pt>
                      <c:pt idx="400">
                        <c:v>40.620668000000002</c:v>
                      </c:pt>
                      <c:pt idx="401">
                        <c:v>39.163573999999997</c:v>
                      </c:pt>
                      <c:pt idx="402">
                        <c:v>37.769455000000001</c:v>
                      </c:pt>
                      <c:pt idx="403">
                        <c:v>36.540162000000002</c:v>
                      </c:pt>
                      <c:pt idx="404">
                        <c:v>35.380991999999999</c:v>
                      </c:pt>
                      <c:pt idx="405">
                        <c:v>34.241835999999999</c:v>
                      </c:pt>
                      <c:pt idx="406">
                        <c:v>33.085625</c:v>
                      </c:pt>
                      <c:pt idx="407">
                        <c:v>31.956627000000001</c:v>
                      </c:pt>
                      <c:pt idx="408">
                        <c:v>30.857222</c:v>
                      </c:pt>
                      <c:pt idx="409">
                        <c:v>29.831553</c:v>
                      </c:pt>
                      <c:pt idx="410">
                        <c:v>28.836255999999999</c:v>
                      </c:pt>
                      <c:pt idx="411">
                        <c:v>27.875995</c:v>
                      </c:pt>
                      <c:pt idx="412">
                        <c:v>26.991800999999999</c:v>
                      </c:pt>
                      <c:pt idx="413">
                        <c:v>26.162306999999998</c:v>
                      </c:pt>
                      <c:pt idx="414">
                        <c:v>25.420567999999999</c:v>
                      </c:pt>
                      <c:pt idx="415">
                        <c:v>24.6464</c:v>
                      </c:pt>
                      <c:pt idx="416">
                        <c:v>23.886527999999998</c:v>
                      </c:pt>
                      <c:pt idx="417">
                        <c:v>23.172727999999999</c:v>
                      </c:pt>
                      <c:pt idx="418">
                        <c:v>22.499632999999999</c:v>
                      </c:pt>
                      <c:pt idx="419">
                        <c:v>21.836268</c:v>
                      </c:pt>
                      <c:pt idx="420">
                        <c:v>21.204955999999999</c:v>
                      </c:pt>
                      <c:pt idx="421">
                        <c:v>20.532688</c:v>
                      </c:pt>
                      <c:pt idx="422">
                        <c:v>19.917978000000002</c:v>
                      </c:pt>
                      <c:pt idx="423">
                        <c:v>19.342745000000001</c:v>
                      </c:pt>
                      <c:pt idx="424">
                        <c:v>18.843101999999998</c:v>
                      </c:pt>
                      <c:pt idx="425">
                        <c:v>18.379650000000002</c:v>
                      </c:pt>
                      <c:pt idx="426">
                        <c:v>17.854301</c:v>
                      </c:pt>
                      <c:pt idx="427">
                        <c:v>17.423100999999999</c:v>
                      </c:pt>
                      <c:pt idx="428">
                        <c:v>16.974045</c:v>
                      </c:pt>
                      <c:pt idx="429">
                        <c:v>16.574471000000003</c:v>
                      </c:pt>
                      <c:pt idx="430">
                        <c:v>16.152324999999998</c:v>
                      </c:pt>
                      <c:pt idx="431">
                        <c:v>15.750971</c:v>
                      </c:pt>
                      <c:pt idx="432">
                        <c:v>15.372490000000001</c:v>
                      </c:pt>
                      <c:pt idx="433">
                        <c:v>14.991600999999999</c:v>
                      </c:pt>
                      <c:pt idx="434">
                        <c:v>14.61031</c:v>
                      </c:pt>
                      <c:pt idx="435">
                        <c:v>14.269223</c:v>
                      </c:pt>
                      <c:pt idx="436">
                        <c:v>13.970095000000001</c:v>
                      </c:pt>
                      <c:pt idx="437">
                        <c:v>13.681901</c:v>
                      </c:pt>
                      <c:pt idx="438">
                        <c:v>13.398774</c:v>
                      </c:pt>
                      <c:pt idx="439">
                        <c:v>13.111558</c:v>
                      </c:pt>
                      <c:pt idx="440">
                        <c:v>12.831089</c:v>
                      </c:pt>
                      <c:pt idx="441">
                        <c:v>12.575799999999999</c:v>
                      </c:pt>
                      <c:pt idx="442">
                        <c:v>12.318379999999999</c:v>
                      </c:pt>
                      <c:pt idx="443">
                        <c:v>12.086466</c:v>
                      </c:pt>
                      <c:pt idx="444">
                        <c:v>11.837773</c:v>
                      </c:pt>
                      <c:pt idx="445">
                        <c:v>11.606761000000001</c:v>
                      </c:pt>
                      <c:pt idx="446">
                        <c:v>11.384126999999999</c:v>
                      </c:pt>
                      <c:pt idx="447">
                        <c:v>11.149027</c:v>
                      </c:pt>
                      <c:pt idx="448">
                        <c:v>10.963336</c:v>
                      </c:pt>
                      <c:pt idx="449">
                        <c:v>10.738695</c:v>
                      </c:pt>
                      <c:pt idx="450">
                        <c:v>10.553178000000001</c:v>
                      </c:pt>
                      <c:pt idx="451">
                        <c:v>10.363047</c:v>
                      </c:pt>
                      <c:pt idx="452">
                        <c:v>10.161856</c:v>
                      </c:pt>
                      <c:pt idx="453">
                        <c:v>10.001569999999999</c:v>
                      </c:pt>
                      <c:pt idx="454">
                        <c:v>9.8764210000000006</c:v>
                      </c:pt>
                      <c:pt idx="455">
                        <c:v>9.6719190000000008</c:v>
                      </c:pt>
                      <c:pt idx="456">
                        <c:v>9.4692229999999995</c:v>
                      </c:pt>
                      <c:pt idx="457">
                        <c:v>9.2780140000000006</c:v>
                      </c:pt>
                      <c:pt idx="458">
                        <c:v>9.1058400000000006</c:v>
                      </c:pt>
                      <c:pt idx="459">
                        <c:v>8.9790360000000007</c:v>
                      </c:pt>
                      <c:pt idx="460">
                        <c:v>8.854890000000001</c:v>
                      </c:pt>
                      <c:pt idx="461">
                        <c:v>8.7027049999999999</c:v>
                      </c:pt>
                      <c:pt idx="462">
                        <c:v>8.6006549999999997</c:v>
                      </c:pt>
                      <c:pt idx="463">
                        <c:v>8.4455850000000012</c:v>
                      </c:pt>
                      <c:pt idx="464">
                        <c:v>8.3249510000000004</c:v>
                      </c:pt>
                      <c:pt idx="465">
                        <c:v>8.2600689999999997</c:v>
                      </c:pt>
                      <c:pt idx="466">
                        <c:v>8.0995570000000008</c:v>
                      </c:pt>
                      <c:pt idx="467">
                        <c:v>8.0446819999999999</c:v>
                      </c:pt>
                      <c:pt idx="468">
                        <c:v>7.8862269999999999</c:v>
                      </c:pt>
                      <c:pt idx="469">
                        <c:v>7.8198410000000003</c:v>
                      </c:pt>
                      <c:pt idx="470">
                        <c:v>7.6658249999999999</c:v>
                      </c:pt>
                      <c:pt idx="471">
                        <c:v>7.5119090000000002</c:v>
                      </c:pt>
                      <c:pt idx="472">
                        <c:v>7.4633289999999999</c:v>
                      </c:pt>
                      <c:pt idx="473">
                        <c:v>7.3313079999999999</c:v>
                      </c:pt>
                      <c:pt idx="474">
                        <c:v>7.2583510000000002</c:v>
                      </c:pt>
                      <c:pt idx="475">
                        <c:v>7.1923659999999998</c:v>
                      </c:pt>
                      <c:pt idx="476">
                        <c:v>7.1214139999999997</c:v>
                      </c:pt>
                      <c:pt idx="477">
                        <c:v>7.0093319999999997</c:v>
                      </c:pt>
                      <c:pt idx="478">
                        <c:v>6.9259659999999998</c:v>
                      </c:pt>
                      <c:pt idx="479">
                        <c:v>6.8206559999999996</c:v>
                      </c:pt>
                      <c:pt idx="480">
                        <c:v>6.7498300000000002</c:v>
                      </c:pt>
                      <c:pt idx="481">
                        <c:v>6.694604</c:v>
                      </c:pt>
                      <c:pt idx="482">
                        <c:v>6.6167309999999997</c:v>
                      </c:pt>
                      <c:pt idx="483">
                        <c:v>6.4863150000000003</c:v>
                      </c:pt>
                      <c:pt idx="484">
                        <c:v>6.3746840000000002</c:v>
                      </c:pt>
                      <c:pt idx="485">
                        <c:v>6.3226180000000003</c:v>
                      </c:pt>
                      <c:pt idx="486">
                        <c:v>6.2661879999999996</c:v>
                      </c:pt>
                      <c:pt idx="487">
                        <c:v>6.2384750000000002</c:v>
                      </c:pt>
                      <c:pt idx="488">
                        <c:v>6.2086800000000002</c:v>
                      </c:pt>
                      <c:pt idx="489">
                        <c:v>6.1578179999999998</c:v>
                      </c:pt>
                      <c:pt idx="490">
                        <c:v>6.0722199999999997</c:v>
                      </c:pt>
                      <c:pt idx="491">
                        <c:v>6.046513</c:v>
                      </c:pt>
                      <c:pt idx="492">
                        <c:v>5.9689909999999999</c:v>
                      </c:pt>
                      <c:pt idx="493">
                        <c:v>5.9262800000000002</c:v>
                      </c:pt>
                      <c:pt idx="494">
                        <c:v>5.8796059999999999</c:v>
                      </c:pt>
                      <c:pt idx="495">
                        <c:v>5.7831739999999998</c:v>
                      </c:pt>
                      <c:pt idx="496">
                        <c:v>5.7474600000000002</c:v>
                      </c:pt>
                      <c:pt idx="497">
                        <c:v>5.7890680000000003</c:v>
                      </c:pt>
                      <c:pt idx="498">
                        <c:v>5.6416729999999999</c:v>
                      </c:pt>
                      <c:pt idx="499">
                        <c:v>5.6218349999999999</c:v>
                      </c:pt>
                      <c:pt idx="500">
                        <c:v>5.4375220000000004</c:v>
                      </c:pt>
                      <c:pt idx="501">
                        <c:v>5.4513910000000001</c:v>
                      </c:pt>
                      <c:pt idx="502">
                        <c:v>5.3595230000000003</c:v>
                      </c:pt>
                      <c:pt idx="503">
                        <c:v>5.29582</c:v>
                      </c:pt>
                      <c:pt idx="504">
                        <c:v>5.3088870000000004</c:v>
                      </c:pt>
                      <c:pt idx="505">
                        <c:v>5.1681629999999998</c:v>
                      </c:pt>
                      <c:pt idx="506">
                        <c:v>5.1258540000000004</c:v>
                      </c:pt>
                      <c:pt idx="507">
                        <c:v>5.1488019999999999</c:v>
                      </c:pt>
                      <c:pt idx="508">
                        <c:v>4.9740450000000003</c:v>
                      </c:pt>
                      <c:pt idx="509">
                        <c:v>4.933014</c:v>
                      </c:pt>
                      <c:pt idx="510">
                        <c:v>4.9212769999999999</c:v>
                      </c:pt>
                      <c:pt idx="511">
                        <c:v>4.7345059999999997</c:v>
                      </c:pt>
                      <c:pt idx="512">
                        <c:v>4.7997890000000005</c:v>
                      </c:pt>
                      <c:pt idx="513">
                        <c:v>4.704485</c:v>
                      </c:pt>
                      <c:pt idx="514">
                        <c:v>4.6984659999999998</c:v>
                      </c:pt>
                      <c:pt idx="515">
                        <c:v>4.674264</c:v>
                      </c:pt>
                      <c:pt idx="516">
                        <c:v>4.5664959999999999</c:v>
                      </c:pt>
                      <c:pt idx="517">
                        <c:v>4.5274710000000002</c:v>
                      </c:pt>
                      <c:pt idx="518">
                        <c:v>4.4943159999999995</c:v>
                      </c:pt>
                      <c:pt idx="519">
                        <c:v>4.403702</c:v>
                      </c:pt>
                      <c:pt idx="520">
                        <c:v>4.345993</c:v>
                      </c:pt>
                      <c:pt idx="521">
                        <c:v>4.2484570000000001</c:v>
                      </c:pt>
                      <c:pt idx="522">
                        <c:v>4.2572849999999995</c:v>
                      </c:pt>
                      <c:pt idx="523">
                        <c:v>4.0903779999999994</c:v>
                      </c:pt>
                      <c:pt idx="524">
                        <c:v>4.094341</c:v>
                      </c:pt>
                      <c:pt idx="525">
                        <c:v>4.0259979999999995</c:v>
                      </c:pt>
                      <c:pt idx="526">
                        <c:v>3.9199099999999998</c:v>
                      </c:pt>
                      <c:pt idx="527">
                        <c:v>3.893726</c:v>
                      </c:pt>
                      <c:pt idx="528">
                        <c:v>3.8122159999999998</c:v>
                      </c:pt>
                      <c:pt idx="529">
                        <c:v>3.8126679999999999</c:v>
                      </c:pt>
                      <c:pt idx="530">
                        <c:v>3.7211759999999998</c:v>
                      </c:pt>
                      <c:pt idx="531">
                        <c:v>3.6337480000000002</c:v>
                      </c:pt>
                      <c:pt idx="532">
                        <c:v>3.6115270000000002</c:v>
                      </c:pt>
                      <c:pt idx="533">
                        <c:v>3.5374409999999998</c:v>
                      </c:pt>
                      <c:pt idx="534">
                        <c:v>3.475142</c:v>
                      </c:pt>
                      <c:pt idx="535">
                        <c:v>3.4152260000000001</c:v>
                      </c:pt>
                      <c:pt idx="536">
                        <c:v>3.3891930000000001</c:v>
                      </c:pt>
                      <c:pt idx="537">
                        <c:v>3.3006609999999998</c:v>
                      </c:pt>
                      <c:pt idx="538">
                        <c:v>3.2801960000000001</c:v>
                      </c:pt>
                      <c:pt idx="539">
                        <c:v>3.2212079999999998</c:v>
                      </c:pt>
                      <c:pt idx="540">
                        <c:v>3.1556229999999998</c:v>
                      </c:pt>
                      <c:pt idx="541">
                        <c:v>3.1219410000000001</c:v>
                      </c:pt>
                      <c:pt idx="542">
                        <c:v>3.0769980000000001</c:v>
                      </c:pt>
                      <c:pt idx="543">
                        <c:v>3.0457230000000002</c:v>
                      </c:pt>
                      <c:pt idx="544">
                        <c:v>2.99777</c:v>
                      </c:pt>
                      <c:pt idx="545">
                        <c:v>2.947009</c:v>
                      </c:pt>
                      <c:pt idx="546">
                        <c:v>2.8932120000000001</c:v>
                      </c:pt>
                      <c:pt idx="547">
                        <c:v>2.851429</c:v>
                      </c:pt>
                      <c:pt idx="548">
                        <c:v>2.8154889999999999</c:v>
                      </c:pt>
                      <c:pt idx="549">
                        <c:v>2.7576799999999997</c:v>
                      </c:pt>
                      <c:pt idx="550">
                        <c:v>2.7079719999999998</c:v>
                      </c:pt>
                      <c:pt idx="551">
                        <c:v>2.6772489999999998</c:v>
                      </c:pt>
                      <c:pt idx="552">
                        <c:v>2.6291960000000003</c:v>
                      </c:pt>
                      <c:pt idx="553">
                        <c:v>2.5660189999999998</c:v>
                      </c:pt>
                      <c:pt idx="554">
                        <c:v>2.5402370000000003</c:v>
                      </c:pt>
                      <c:pt idx="555">
                        <c:v>2.5364</c:v>
                      </c:pt>
                      <c:pt idx="556">
                        <c:v>2.47533</c:v>
                      </c:pt>
                      <c:pt idx="557">
                        <c:v>2.4128059999999998</c:v>
                      </c:pt>
                      <c:pt idx="558">
                        <c:v>2.4351769999999999</c:v>
                      </c:pt>
                      <c:pt idx="559">
                        <c:v>2.449071</c:v>
                      </c:pt>
                      <c:pt idx="560">
                        <c:v>2.3421810000000001</c:v>
                      </c:pt>
                      <c:pt idx="561">
                        <c:v>2.2890360000000003</c:v>
                      </c:pt>
                      <c:pt idx="562">
                        <c:v>2.2912179999999998</c:v>
                      </c:pt>
                      <c:pt idx="563">
                        <c:v>2.2228000000000003</c:v>
                      </c:pt>
                      <c:pt idx="564">
                        <c:v>2.1888420000000002</c:v>
                      </c:pt>
                      <c:pt idx="565">
                        <c:v>2.244745</c:v>
                      </c:pt>
                      <c:pt idx="566">
                        <c:v>2.1862839999999997</c:v>
                      </c:pt>
                      <c:pt idx="567">
                        <c:v>2.1428700000000003</c:v>
                      </c:pt>
                      <c:pt idx="568">
                        <c:v>2.1343680000000003</c:v>
                      </c:pt>
                      <c:pt idx="569">
                        <c:v>2.1699820000000001</c:v>
                      </c:pt>
                      <c:pt idx="570">
                        <c:v>2.1010119999999999</c:v>
                      </c:pt>
                      <c:pt idx="571">
                        <c:v>1.9592849999999999</c:v>
                      </c:pt>
                      <c:pt idx="572">
                        <c:v>1.9989620000000001</c:v>
                      </c:pt>
                      <c:pt idx="573">
                        <c:v>2.062163</c:v>
                      </c:pt>
                      <c:pt idx="574">
                        <c:v>1.9897320000000001</c:v>
                      </c:pt>
                      <c:pt idx="575">
                        <c:v>1.8914439999999999</c:v>
                      </c:pt>
                      <c:pt idx="576">
                        <c:v>1.965355</c:v>
                      </c:pt>
                      <c:pt idx="577">
                        <c:v>1.878152</c:v>
                      </c:pt>
                      <c:pt idx="578">
                        <c:v>1.897338</c:v>
                      </c:pt>
                      <c:pt idx="579">
                        <c:v>1.8759190000000001</c:v>
                      </c:pt>
                      <c:pt idx="580">
                        <c:v>1.8365689999999999</c:v>
                      </c:pt>
                      <c:pt idx="581">
                        <c:v>1.8178840000000001</c:v>
                      </c:pt>
                      <c:pt idx="582">
                        <c:v>1.7944849999999999</c:v>
                      </c:pt>
                      <c:pt idx="583">
                        <c:v>1.814624</c:v>
                      </c:pt>
                      <c:pt idx="584">
                        <c:v>1.762508</c:v>
                      </c:pt>
                      <c:pt idx="585">
                        <c:v>1.7070560000000001</c:v>
                      </c:pt>
                      <c:pt idx="586">
                        <c:v>1.6950430000000001</c:v>
                      </c:pt>
                      <c:pt idx="587">
                        <c:v>1.702742</c:v>
                      </c:pt>
                      <c:pt idx="588">
                        <c:v>1.672747</c:v>
                      </c:pt>
                      <c:pt idx="589">
                        <c:v>1.6740759999999999</c:v>
                      </c:pt>
                      <c:pt idx="590">
                        <c:v>1.6674799999999999</c:v>
                      </c:pt>
                      <c:pt idx="591">
                        <c:v>1.6339980000000001</c:v>
                      </c:pt>
                      <c:pt idx="592">
                        <c:v>1.722656</c:v>
                      </c:pt>
                      <c:pt idx="593">
                        <c:v>1.6567210000000001</c:v>
                      </c:pt>
                      <c:pt idx="594">
                        <c:v>1.6020720000000002</c:v>
                      </c:pt>
                      <c:pt idx="595">
                        <c:v>1.63154</c:v>
                      </c:pt>
                      <c:pt idx="596">
                        <c:v>1.6514790000000001</c:v>
                      </c:pt>
                      <c:pt idx="597">
                        <c:v>1.6665269999999999</c:v>
                      </c:pt>
                      <c:pt idx="598">
                        <c:v>1.618323</c:v>
                      </c:pt>
                      <c:pt idx="599">
                        <c:v>1.5275339999999999</c:v>
                      </c:pt>
                      <c:pt idx="600">
                        <c:v>1.529264</c:v>
                      </c:pt>
                      <c:pt idx="601">
                        <c:v>1.5146679999999999</c:v>
                      </c:pt>
                      <c:pt idx="602">
                        <c:v>1.5403250000000002</c:v>
                      </c:pt>
                      <c:pt idx="603">
                        <c:v>1.4658370000000001</c:v>
                      </c:pt>
                      <c:pt idx="604">
                        <c:v>1.5342549999999999</c:v>
                      </c:pt>
                      <c:pt idx="605">
                        <c:v>1.4627780000000001</c:v>
                      </c:pt>
                      <c:pt idx="606">
                        <c:v>1.3969929999999999</c:v>
                      </c:pt>
                      <c:pt idx="607">
                        <c:v>1.4600439999999999</c:v>
                      </c:pt>
                      <c:pt idx="608">
                        <c:v>1.4795309999999999</c:v>
                      </c:pt>
                      <c:pt idx="609">
                        <c:v>1.4754929999999999</c:v>
                      </c:pt>
                      <c:pt idx="610">
                        <c:v>1.429597</c:v>
                      </c:pt>
                      <c:pt idx="611">
                        <c:v>1.469624</c:v>
                      </c:pt>
                      <c:pt idx="612">
                        <c:v>1.4946790000000001</c:v>
                      </c:pt>
                      <c:pt idx="613">
                        <c:v>1.442939</c:v>
                      </c:pt>
                      <c:pt idx="614">
                        <c:v>1.3602259999999999</c:v>
                      </c:pt>
                      <c:pt idx="615">
                        <c:v>1.4215709999999999</c:v>
                      </c:pt>
                      <c:pt idx="616">
                        <c:v>1.4625270000000001</c:v>
                      </c:pt>
                      <c:pt idx="617">
                        <c:v>1.4059710000000001</c:v>
                      </c:pt>
                      <c:pt idx="618">
                        <c:v>1.3370770000000001</c:v>
                      </c:pt>
                      <c:pt idx="619">
                        <c:v>1.3703080000000001</c:v>
                      </c:pt>
                      <c:pt idx="620">
                        <c:v>1.4060969999999999</c:v>
                      </c:pt>
                      <c:pt idx="621">
                        <c:v>1.3425690000000001</c:v>
                      </c:pt>
                      <c:pt idx="622">
                        <c:v>1.38365</c:v>
                      </c:pt>
                      <c:pt idx="623">
                        <c:v>1.3248880000000001</c:v>
                      </c:pt>
                      <c:pt idx="624">
                        <c:v>1.2993060000000001</c:v>
                      </c:pt>
                      <c:pt idx="625">
                        <c:v>1.291005</c:v>
                      </c:pt>
                      <c:pt idx="626">
                        <c:v>1.2663009999999999</c:v>
                      </c:pt>
                      <c:pt idx="627">
                        <c:v>1.2455350000000001</c:v>
                      </c:pt>
                      <c:pt idx="628">
                        <c:v>1.2684329999999999</c:v>
                      </c:pt>
                      <c:pt idx="629">
                        <c:v>1.231967</c:v>
                      </c:pt>
                      <c:pt idx="630">
                        <c:v>1.214812</c:v>
                      </c:pt>
                      <c:pt idx="631">
                        <c:v>1.2171700000000001</c:v>
                      </c:pt>
                      <c:pt idx="632">
                        <c:v>1.2678560000000001</c:v>
                      </c:pt>
                      <c:pt idx="633">
                        <c:v>1.2489209999999999</c:v>
                      </c:pt>
                      <c:pt idx="634">
                        <c:v>1.2709410000000001</c:v>
                      </c:pt>
                      <c:pt idx="635">
                        <c:v>1.260257</c:v>
                      </c:pt>
                      <c:pt idx="636">
                        <c:v>1.2586520000000001</c:v>
                      </c:pt>
                      <c:pt idx="637">
                        <c:v>1.2733240000000001</c:v>
                      </c:pt>
                      <c:pt idx="638">
                        <c:v>1.277763</c:v>
                      </c:pt>
                      <c:pt idx="639">
                        <c:v>1.3135019999999999</c:v>
                      </c:pt>
                      <c:pt idx="640">
                        <c:v>1.297175</c:v>
                      </c:pt>
                      <c:pt idx="641">
                        <c:v>1.279217</c:v>
                      </c:pt>
                      <c:pt idx="642">
                        <c:v>1.2816000000000001</c:v>
                      </c:pt>
                      <c:pt idx="643">
                        <c:v>1.297526</c:v>
                      </c:pt>
                      <c:pt idx="644">
                        <c:v>1.265674</c:v>
                      </c:pt>
                      <c:pt idx="645">
                        <c:v>1.293814</c:v>
                      </c:pt>
                      <c:pt idx="646">
                        <c:v>1.287067</c:v>
                      </c:pt>
                      <c:pt idx="647">
                        <c:v>1.249824</c:v>
                      </c:pt>
                      <c:pt idx="648">
                        <c:v>1.2552410000000001</c:v>
                      </c:pt>
                      <c:pt idx="649">
                        <c:v>1.225546</c:v>
                      </c:pt>
                      <c:pt idx="650">
                        <c:v>1.228982</c:v>
                      </c:pt>
                      <c:pt idx="651">
                        <c:v>1.2696620000000001</c:v>
                      </c:pt>
                      <c:pt idx="652">
                        <c:v>1.250275</c:v>
                      </c:pt>
                      <c:pt idx="653">
                        <c:v>1.250902</c:v>
                      </c:pt>
                      <c:pt idx="654">
                        <c:v>1.2314149999999999</c:v>
                      </c:pt>
                      <c:pt idx="655">
                        <c:v>1.2360549999999999</c:v>
                      </c:pt>
                      <c:pt idx="656">
                        <c:v>1.2140850000000001</c:v>
                      </c:pt>
                      <c:pt idx="657">
                        <c:v>1.219552</c:v>
                      </c:pt>
                      <c:pt idx="658">
                        <c:v>1.216944</c:v>
                      </c:pt>
                      <c:pt idx="659">
                        <c:v>1.2033510000000001</c:v>
                      </c:pt>
                      <c:pt idx="660">
                        <c:v>1.1843900000000001</c:v>
                      </c:pt>
                      <c:pt idx="661">
                        <c:v>1.206561</c:v>
                      </c:pt>
                      <c:pt idx="662">
                        <c:v>1.186221</c:v>
                      </c:pt>
                      <c:pt idx="663">
                        <c:v>1.1955260000000001</c:v>
                      </c:pt>
                      <c:pt idx="664">
                        <c:v>1.1964790000000001</c:v>
                      </c:pt>
                      <c:pt idx="665">
                        <c:v>1.1542939999999999</c:v>
                      </c:pt>
                      <c:pt idx="666">
                        <c:v>1.1652290000000001</c:v>
                      </c:pt>
                      <c:pt idx="667">
                        <c:v>1.1425069999999999</c:v>
                      </c:pt>
                      <c:pt idx="668">
                        <c:v>1.1425069999999999</c:v>
                      </c:pt>
                      <c:pt idx="669">
                        <c:v>1.113113</c:v>
                      </c:pt>
                      <c:pt idx="670">
                        <c:v>1.109075</c:v>
                      </c:pt>
                      <c:pt idx="671">
                        <c:v>1.0982909999999999</c:v>
                      </c:pt>
                      <c:pt idx="672">
                        <c:v>1.070101</c:v>
                      </c:pt>
                      <c:pt idx="673">
                        <c:v>1.0778000000000001</c:v>
                      </c:pt>
                      <c:pt idx="674">
                        <c:v>1.0706530000000001</c:v>
                      </c:pt>
                      <c:pt idx="675">
                        <c:v>1.0830919999999999</c:v>
                      </c:pt>
                      <c:pt idx="676">
                        <c:v>1.0715810000000001</c:v>
                      </c:pt>
                      <c:pt idx="677">
                        <c:v>1.063329</c:v>
                      </c:pt>
                      <c:pt idx="678">
                        <c:v>1.0517669999999999</c:v>
                      </c:pt>
                      <c:pt idx="679">
                        <c:v>1.016856</c:v>
                      </c:pt>
                      <c:pt idx="680">
                        <c:v>1.0472030000000001</c:v>
                      </c:pt>
                      <c:pt idx="681">
                        <c:v>1.0377730000000001</c:v>
                      </c:pt>
                      <c:pt idx="682">
                        <c:v>1.0126930000000001</c:v>
                      </c:pt>
                      <c:pt idx="683">
                        <c:v>1.0137959999999999</c:v>
                      </c:pt>
                      <c:pt idx="684">
                        <c:v>0.96892800000000001</c:v>
                      </c:pt>
                      <c:pt idx="685">
                        <c:v>0.97552399999999995</c:v>
                      </c:pt>
                      <c:pt idx="686">
                        <c:v>0.95899699999999999</c:v>
                      </c:pt>
                      <c:pt idx="687">
                        <c:v>0.94176700000000002</c:v>
                      </c:pt>
                      <c:pt idx="688">
                        <c:v>0.90121300000000004</c:v>
                      </c:pt>
                      <c:pt idx="689">
                        <c:v>0.88588900000000004</c:v>
                      </c:pt>
                      <c:pt idx="690">
                        <c:v>0.87186900000000001</c:v>
                      </c:pt>
                      <c:pt idx="691">
                        <c:v>0.81754599999999999</c:v>
                      </c:pt>
                      <c:pt idx="692">
                        <c:v>0.77711700000000006</c:v>
                      </c:pt>
                      <c:pt idx="693">
                        <c:v>0.74714599999999998</c:v>
                      </c:pt>
                      <c:pt idx="694">
                        <c:v>0.69585799999999998</c:v>
                      </c:pt>
                      <c:pt idx="695">
                        <c:v>0.70531300000000008</c:v>
                      </c:pt>
                      <c:pt idx="696">
                        <c:v>0.72615499999999999</c:v>
                      </c:pt>
                      <c:pt idx="697">
                        <c:v>0.72266799999999998</c:v>
                      </c:pt>
                      <c:pt idx="698">
                        <c:v>0.78652199999999994</c:v>
                      </c:pt>
                      <c:pt idx="699">
                        <c:v>0.79936300000000005</c:v>
                      </c:pt>
                      <c:pt idx="700">
                        <c:v>0.76863999999999999</c:v>
                      </c:pt>
                      <c:pt idx="701">
                        <c:v>0.74165400000000004</c:v>
                      </c:pt>
                      <c:pt idx="702">
                        <c:v>0.73528400000000005</c:v>
                      </c:pt>
                      <c:pt idx="703">
                        <c:v>0.75043199999999999</c:v>
                      </c:pt>
                      <c:pt idx="704">
                        <c:v>0.76738600000000001</c:v>
                      </c:pt>
                      <c:pt idx="705">
                        <c:v>0.76811300000000005</c:v>
                      </c:pt>
                      <c:pt idx="706">
                        <c:v>0.70950099999999994</c:v>
                      </c:pt>
                      <c:pt idx="707">
                        <c:v>0.72743400000000003</c:v>
                      </c:pt>
                      <c:pt idx="708">
                        <c:v>0.71970899999999993</c:v>
                      </c:pt>
                      <c:pt idx="709">
                        <c:v>0.68537500000000007</c:v>
                      </c:pt>
                      <c:pt idx="710">
                        <c:v>0.72723300000000002</c:v>
                      </c:pt>
                      <c:pt idx="711">
                        <c:v>0.79123699999999997</c:v>
                      </c:pt>
                      <c:pt idx="712">
                        <c:v>0.76911700000000005</c:v>
                      </c:pt>
                      <c:pt idx="713">
                        <c:v>0.76553000000000004</c:v>
                      </c:pt>
                      <c:pt idx="714">
                        <c:v>0.79562599999999994</c:v>
                      </c:pt>
                      <c:pt idx="715">
                        <c:v>0.84588600000000003</c:v>
                      </c:pt>
                      <c:pt idx="716">
                        <c:v>0.88428399999999996</c:v>
                      </c:pt>
                      <c:pt idx="717">
                        <c:v>0.93818000000000001</c:v>
                      </c:pt>
                      <c:pt idx="718">
                        <c:v>0.90735699999999997</c:v>
                      </c:pt>
                      <c:pt idx="719">
                        <c:v>0.91924499999999998</c:v>
                      </c:pt>
                    </c:numCache>
                  </c:numRef>
                </c:yVal>
                <c:smooth val="0"/>
                <c:extLst xmlns:c15="http://schemas.microsoft.com/office/drawing/2012/chart">
                  <c:ext xmlns:c16="http://schemas.microsoft.com/office/drawing/2014/chart" uri="{C3380CC4-5D6E-409C-BE32-E72D297353CC}">
                    <c16:uniqueId val="{00000000-509F-48BA-BED7-4B741B34E14C}"/>
                  </c:ext>
                </c:extLst>
              </c15:ser>
            </c15:filteredScatterSeries>
            <c15:filteredScatterSeries>
              <c15:ser>
                <c:idx val="3"/>
                <c:order val="3"/>
                <c:tx>
                  <c:v>10250 WAVE</c:v>
                </c:tx>
                <c:spPr>
                  <a:ln w="22225" cap="rnd">
                    <a:solidFill>
                      <a:schemeClr val="accent4"/>
                    </a:solidFill>
                    <a:round/>
                  </a:ln>
                  <a:effectLst/>
                </c:spPr>
                <c:marker>
                  <c:symbol val="none"/>
                </c:marker>
                <c:xVal>
                  <c:numRef>
                    <c:extLst xmlns:c15="http://schemas.microsoft.com/office/drawing/2012/chart">
                      <c:ext xmlns:c15="http://schemas.microsoft.com/office/drawing/2012/chart" uri="{02D57815-91ED-43cb-92C2-25804820EDAC}">
                        <c15:formulaRef>
                          <c15:sqref>'Graphs Task 1'!$AA$2:$AA$942</c15:sqref>
                        </c15:formulaRef>
                      </c:ext>
                    </c:extLst>
                    <c:numCache>
                      <c:formatCode>General</c:formatCode>
                      <c:ptCount val="941"/>
                      <c:pt idx="0">
                        <c:v>12.684721946716309</c:v>
                      </c:pt>
                      <c:pt idx="1">
                        <c:v>12.689306259155273</c:v>
                      </c:pt>
                      <c:pt idx="2">
                        <c:v>12.693072319030762</c:v>
                      </c:pt>
                      <c:pt idx="3">
                        <c:v>12.696026802062988</c:v>
                      </c:pt>
                      <c:pt idx="4">
                        <c:v>12.698164939880371</c:v>
                      </c:pt>
                      <c:pt idx="5">
                        <c:v>12.699485778808594</c:v>
                      </c:pt>
                      <c:pt idx="6">
                        <c:v>12.699995040893555</c:v>
                      </c:pt>
                      <c:pt idx="7">
                        <c:v>12.699687957763672</c:v>
                      </c:pt>
                      <c:pt idx="8">
                        <c:v>12.698566436767578</c:v>
                      </c:pt>
                      <c:pt idx="9">
                        <c:v>12.696632385253906</c:v>
                      </c:pt>
                      <c:pt idx="10">
                        <c:v>12.693883895874023</c:v>
                      </c:pt>
                      <c:pt idx="11">
                        <c:v>12.690324783325195</c:v>
                      </c:pt>
                      <c:pt idx="12">
                        <c:v>12.685951232910156</c:v>
                      </c:pt>
                      <c:pt idx="13">
                        <c:v>12.680768013000488</c:v>
                      </c:pt>
                      <c:pt idx="14">
                        <c:v>12.674771308898926</c:v>
                      </c:pt>
                      <c:pt idx="15">
                        <c:v>12.667964935302734</c:v>
                      </c:pt>
                      <c:pt idx="16">
                        <c:v>12.660346984863281</c:v>
                      </c:pt>
                      <c:pt idx="17">
                        <c:v>12.651922225952148</c:v>
                      </c:pt>
                      <c:pt idx="18">
                        <c:v>12.642681121826172</c:v>
                      </c:pt>
                      <c:pt idx="19">
                        <c:v>12.632635116577148</c:v>
                      </c:pt>
                      <c:pt idx="20">
                        <c:v>12.621779441833496</c:v>
                      </c:pt>
                      <c:pt idx="21">
                        <c:v>12.610111236572266</c:v>
                      </c:pt>
                      <c:pt idx="22">
                        <c:v>12.597640037536621</c:v>
                      </c:pt>
                      <c:pt idx="23">
                        <c:v>12.584353446960449</c:v>
                      </c:pt>
                      <c:pt idx="24">
                        <c:v>12.57026195526123</c:v>
                      </c:pt>
                      <c:pt idx="25">
                        <c:v>12.555361747741699</c:v>
                      </c:pt>
                      <c:pt idx="26">
                        <c:v>12.539651870727539</c:v>
                      </c:pt>
                      <c:pt idx="27">
                        <c:v>12.523138046264648</c:v>
                      </c:pt>
                      <c:pt idx="28">
                        <c:v>12.505810737609863</c:v>
                      </c:pt>
                      <c:pt idx="29">
                        <c:v>12.487682342529297</c:v>
                      </c:pt>
                      <c:pt idx="30">
                        <c:v>12.468741416931152</c:v>
                      </c:pt>
                      <c:pt idx="31">
                        <c:v>12.448997497558594</c:v>
                      </c:pt>
                      <c:pt idx="32">
                        <c:v>12.428443908691406</c:v>
                      </c:pt>
                      <c:pt idx="33">
                        <c:v>12.407083511352539</c:v>
                      </c:pt>
                      <c:pt idx="34">
                        <c:v>12.384920120239258</c:v>
                      </c:pt>
                      <c:pt idx="35">
                        <c:v>12.361946105957031</c:v>
                      </c:pt>
                      <c:pt idx="36">
                        <c:v>12.338170051574707</c:v>
                      </c:pt>
                      <c:pt idx="37">
                        <c:v>12.313584327697754</c:v>
                      </c:pt>
                      <c:pt idx="38">
                        <c:v>12.28819465637207</c:v>
                      </c:pt>
                      <c:pt idx="39">
                        <c:v>12.262001037597656</c:v>
                      </c:pt>
                      <c:pt idx="40">
                        <c:v>12.23499870300293</c:v>
                      </c:pt>
                      <c:pt idx="41">
                        <c:v>12.207195281982422</c:v>
                      </c:pt>
                      <c:pt idx="42">
                        <c:v>12.178581237792969</c:v>
                      </c:pt>
                      <c:pt idx="43">
                        <c:v>12.149166107177734</c:v>
                      </c:pt>
                      <c:pt idx="44">
                        <c:v>12.118948936462402</c:v>
                      </c:pt>
                      <c:pt idx="45">
                        <c:v>12.08792781829834</c:v>
                      </c:pt>
                      <c:pt idx="46">
                        <c:v>12.05610179901123</c:v>
                      </c:pt>
                      <c:pt idx="47">
                        <c:v>12.023475646972656</c:v>
                      </c:pt>
                      <c:pt idx="48">
                        <c:v>11.990043640136719</c:v>
                      </c:pt>
                      <c:pt idx="49">
                        <c:v>11.955817222595215</c:v>
                      </c:pt>
                      <c:pt idx="50">
                        <c:v>11.920783996582031</c:v>
                      </c:pt>
                      <c:pt idx="51">
                        <c:v>11.884958267211914</c:v>
                      </c:pt>
                      <c:pt idx="52">
                        <c:v>11.848331451416016</c:v>
                      </c:pt>
                      <c:pt idx="53">
                        <c:v>11.810907363891602</c:v>
                      </c:pt>
                      <c:pt idx="54">
                        <c:v>11.772692680358887</c:v>
                      </c:pt>
                      <c:pt idx="55">
                        <c:v>11.733681678771973</c:v>
                      </c:pt>
                      <c:pt idx="56">
                        <c:v>11.693876266479492</c:v>
                      </c:pt>
                      <c:pt idx="57">
                        <c:v>11.653281211853027</c:v>
                      </c:pt>
                      <c:pt idx="58">
                        <c:v>11.611899375915527</c:v>
                      </c:pt>
                      <c:pt idx="59">
                        <c:v>11.569729804992676</c:v>
                      </c:pt>
                      <c:pt idx="60">
                        <c:v>11.526775360107422</c:v>
                      </c:pt>
                      <c:pt idx="61">
                        <c:v>11.483039855957031</c:v>
                      </c:pt>
                      <c:pt idx="62">
                        <c:v>11.438522338867188</c:v>
                      </c:pt>
                      <c:pt idx="63">
                        <c:v>11.393230438232422</c:v>
                      </c:pt>
                      <c:pt idx="64">
                        <c:v>11.347164154052734</c:v>
                      </c:pt>
                      <c:pt idx="65">
                        <c:v>11.300323486328125</c:v>
                      </c:pt>
                      <c:pt idx="66">
                        <c:v>11.252715110778809</c:v>
                      </c:pt>
                      <c:pt idx="67">
                        <c:v>11.204336166381836</c:v>
                      </c:pt>
                      <c:pt idx="68">
                        <c:v>11.155196189880371</c:v>
                      </c:pt>
                      <c:pt idx="69">
                        <c:v>11.105300903320313</c:v>
                      </c:pt>
                      <c:pt idx="70">
                        <c:v>11.054647445678711</c:v>
                      </c:pt>
                      <c:pt idx="71">
                        <c:v>11.003243446350098</c:v>
                      </c:pt>
                      <c:pt idx="72">
                        <c:v>10.951093673706055</c:v>
                      </c:pt>
                      <c:pt idx="73">
                        <c:v>10.898198127746582</c:v>
                      </c:pt>
                      <c:pt idx="74">
                        <c:v>10.844564437866211</c:v>
                      </c:pt>
                      <c:pt idx="75">
                        <c:v>10.790196418762207</c:v>
                      </c:pt>
                      <c:pt idx="76">
                        <c:v>10.735098838806152</c:v>
                      </c:pt>
                      <c:pt idx="77">
                        <c:v>10.679277420043945</c:v>
                      </c:pt>
                      <c:pt idx="78">
                        <c:v>10.622735023498535</c:v>
                      </c:pt>
                      <c:pt idx="79">
                        <c:v>10.565485000610352</c:v>
                      </c:pt>
                      <c:pt idx="80">
                        <c:v>10.507522583007813</c:v>
                      </c:pt>
                      <c:pt idx="81">
                        <c:v>10.448863983154297</c:v>
                      </c:pt>
                      <c:pt idx="82">
                        <c:v>10.389503479003906</c:v>
                      </c:pt>
                      <c:pt idx="83">
                        <c:v>10.329453468322754</c:v>
                      </c:pt>
                      <c:pt idx="84">
                        <c:v>10.268718719482422</c:v>
                      </c:pt>
                      <c:pt idx="85">
                        <c:v>10.20731258392334</c:v>
                      </c:pt>
                      <c:pt idx="86">
                        <c:v>10.145234107971191</c:v>
                      </c:pt>
                      <c:pt idx="87">
                        <c:v>10.082492828369141</c:v>
                      </c:pt>
                      <c:pt idx="88">
                        <c:v>10.019094467163086</c:v>
                      </c:pt>
                      <c:pt idx="89">
                        <c:v>9.9550514221191406</c:v>
                      </c:pt>
                      <c:pt idx="90">
                        <c:v>9.8903656005859375</c:v>
                      </c:pt>
                      <c:pt idx="91">
                        <c:v>9.825047492980957</c:v>
                      </c:pt>
                      <c:pt idx="92">
                        <c:v>9.7591037750244141</c:v>
                      </c:pt>
                      <c:pt idx="93">
                        <c:v>9.6925430297851563</c:v>
                      </c:pt>
                      <c:pt idx="94">
                        <c:v>9.6253757476806641</c:v>
                      </c:pt>
                      <c:pt idx="95">
                        <c:v>9.5576086044311523</c:v>
                      </c:pt>
                      <c:pt idx="96">
                        <c:v>9.4892473220825195</c:v>
                      </c:pt>
                      <c:pt idx="97">
                        <c:v>9.4203062057495117</c:v>
                      </c:pt>
                      <c:pt idx="98">
                        <c:v>9.3507909774780273</c:v>
                      </c:pt>
                      <c:pt idx="99">
                        <c:v>9.2807168960571289</c:v>
                      </c:pt>
                      <c:pt idx="100">
                        <c:v>9.2100830078125</c:v>
                      </c:pt>
                      <c:pt idx="101">
                        <c:v>9.1389093399047852</c:v>
                      </c:pt>
                      <c:pt idx="102">
                        <c:v>9.0672035217285156</c:v>
                      </c:pt>
                      <c:pt idx="103">
                        <c:v>8.9949703216552734</c:v>
                      </c:pt>
                      <c:pt idx="104">
                        <c:v>8.9222278594970703</c:v>
                      </c:pt>
                      <c:pt idx="105">
                        <c:v>8.8489856719970703</c:v>
                      </c:pt>
                      <c:pt idx="106">
                        <c:v>8.7752466201782227</c:v>
                      </c:pt>
                      <c:pt idx="107">
                        <c:v>8.7010345458984375</c:v>
                      </c:pt>
                      <c:pt idx="108">
                        <c:v>8.6263484954833984</c:v>
                      </c:pt>
                      <c:pt idx="109">
                        <c:v>8.5512104034423828</c:v>
                      </c:pt>
                      <c:pt idx="110">
                        <c:v>8.4756307601928711</c:v>
                      </c:pt>
                      <c:pt idx="111">
                        <c:v>8.3996219635009766</c:v>
                      </c:pt>
                      <c:pt idx="112">
                        <c:v>8.3231945037841797</c:v>
                      </c:pt>
                      <c:pt idx="113">
                        <c:v>8.2463655471801758</c:v>
                      </c:pt>
                      <c:pt idx="114">
                        <c:v>8.1691484451293945</c:v>
                      </c:pt>
                      <c:pt idx="115">
                        <c:v>8.0915470123291016</c:v>
                      </c:pt>
                      <c:pt idx="116">
                        <c:v>8.0135908126831055</c:v>
                      </c:pt>
                      <c:pt idx="117">
                        <c:v>7.9352927207946777</c:v>
                      </c:pt>
                      <c:pt idx="118">
                        <c:v>7.8566622734069824</c:v>
                      </c:pt>
                      <c:pt idx="119">
                        <c:v>7.7777204513549805</c:v>
                      </c:pt>
                      <c:pt idx="120">
                        <c:v>7.698483943939209</c:v>
                      </c:pt>
                      <c:pt idx="121">
                        <c:v>7.6189661026000977</c:v>
                      </c:pt>
                      <c:pt idx="122">
                        <c:v>7.5391864776611328</c:v>
                      </c:pt>
                      <c:pt idx="123">
                        <c:v>7.4591622352600098</c:v>
                      </c:pt>
                      <c:pt idx="124">
                        <c:v>7.3789181709289551</c:v>
                      </c:pt>
                      <c:pt idx="125">
                        <c:v>7.2984638214111328</c:v>
                      </c:pt>
                      <c:pt idx="126">
                        <c:v>7.2178258895874023</c:v>
                      </c:pt>
                      <c:pt idx="127">
                        <c:v>7.1370234489440918</c:v>
                      </c:pt>
                      <c:pt idx="128">
                        <c:v>7.0560770034790039</c:v>
                      </c:pt>
                      <c:pt idx="129">
                        <c:v>6.9750003814697266</c:v>
                      </c:pt>
                      <c:pt idx="130">
                        <c:v>6.8938231468200684</c:v>
                      </c:pt>
                      <c:pt idx="131">
                        <c:v>6.8125605583190918</c:v>
                      </c:pt>
                      <c:pt idx="132">
                        <c:v>6.7312355041503906</c:v>
                      </c:pt>
                      <c:pt idx="133">
                        <c:v>6.6498656272888184</c:v>
                      </c:pt>
                      <c:pt idx="134">
                        <c:v>6.5684771537780762</c:v>
                      </c:pt>
                      <c:pt idx="135">
                        <c:v>6.4870820045471191</c:v>
                      </c:pt>
                      <c:pt idx="136">
                        <c:v>6.405698299407959</c:v>
                      </c:pt>
                      <c:pt idx="137">
                        <c:v>6.3243508338928223</c:v>
                      </c:pt>
                      <c:pt idx="138">
                        <c:v>6.2430543899536133</c:v>
                      </c:pt>
                      <c:pt idx="139">
                        <c:v>6.1618266105651855</c:v>
                      </c:pt>
                      <c:pt idx="140">
                        <c:v>6.0806756019592285</c:v>
                      </c:pt>
                      <c:pt idx="141">
                        <c:v>5.9996356964111328</c:v>
                      </c:pt>
                      <c:pt idx="142">
                        <c:v>5.9187135696411133</c:v>
                      </c:pt>
                      <c:pt idx="143">
                        <c:v>5.8379287719726563</c:v>
                      </c:pt>
                      <c:pt idx="144">
                        <c:v>5.7572927474975586</c:v>
                      </c:pt>
                      <c:pt idx="145">
                        <c:v>5.6768312454223633</c:v>
                      </c:pt>
                      <c:pt idx="146">
                        <c:v>5.5965452194213867</c:v>
                      </c:pt>
                      <c:pt idx="147">
                        <c:v>5.5164651870727539</c:v>
                      </c:pt>
                      <c:pt idx="148">
                        <c:v>5.4365901947021484</c:v>
                      </c:pt>
                      <c:pt idx="149">
                        <c:v>5.3569550514221191</c:v>
                      </c:pt>
                      <c:pt idx="150">
                        <c:v>5.2783651351928711</c:v>
                      </c:pt>
                      <c:pt idx="151">
                        <c:v>5.2004761695861816</c:v>
                      </c:pt>
                      <c:pt idx="152">
                        <c:v>5.1229000091552734</c:v>
                      </c:pt>
                      <c:pt idx="153">
                        <c:v>5.0456514358520508</c:v>
                      </c:pt>
                      <c:pt idx="154">
                        <c:v>4.9687361717224121</c:v>
                      </c:pt>
                      <c:pt idx="155">
                        <c:v>4.8921656608581543</c:v>
                      </c:pt>
                      <c:pt idx="156">
                        <c:v>4.8159537315368652</c:v>
                      </c:pt>
                      <c:pt idx="157">
                        <c:v>4.7401089668273926</c:v>
                      </c:pt>
                      <c:pt idx="158">
                        <c:v>4.6646318435668945</c:v>
                      </c:pt>
                      <c:pt idx="159">
                        <c:v>4.5895514488220215</c:v>
                      </c:pt>
                      <c:pt idx="160">
                        <c:v>4.5148649215698242</c:v>
                      </c:pt>
                      <c:pt idx="161">
                        <c:v>4.4405965805053711</c:v>
                      </c:pt>
                      <c:pt idx="162">
                        <c:v>4.3667569160461426</c:v>
                      </c:pt>
                      <c:pt idx="163">
                        <c:v>4.293360710144043</c:v>
                      </c:pt>
                      <c:pt idx="164">
                        <c:v>4.2204174995422363</c:v>
                      </c:pt>
                      <c:pt idx="165">
                        <c:v>4.1479363441467285</c:v>
                      </c:pt>
                      <c:pt idx="166">
                        <c:v>4.0759372711181641</c:v>
                      </c:pt>
                      <c:pt idx="167">
                        <c:v>4.0044245719909668</c:v>
                      </c:pt>
                      <c:pt idx="168">
                        <c:v>3.9334220886230469</c:v>
                      </c:pt>
                      <c:pt idx="169">
                        <c:v>3.862933874130249</c:v>
                      </c:pt>
                      <c:pt idx="170">
                        <c:v>3.792987585067749</c:v>
                      </c:pt>
                      <c:pt idx="171">
                        <c:v>3.7235856056213379</c:v>
                      </c:pt>
                      <c:pt idx="172">
                        <c:v>3.6547465324401855</c:v>
                      </c:pt>
                      <c:pt idx="173">
                        <c:v>3.5864784717559814</c:v>
                      </c:pt>
                      <c:pt idx="174">
                        <c:v>3.5187985897064209</c:v>
                      </c:pt>
                      <c:pt idx="175">
                        <c:v>3.4517133235931396</c:v>
                      </c:pt>
                      <c:pt idx="176">
                        <c:v>3.3852450847625732</c:v>
                      </c:pt>
                      <c:pt idx="177">
                        <c:v>3.3193950653076172</c:v>
                      </c:pt>
                      <c:pt idx="178">
                        <c:v>3.2541885375976563</c:v>
                      </c:pt>
                      <c:pt idx="179">
                        <c:v>3.1896286010742188</c:v>
                      </c:pt>
                      <c:pt idx="180">
                        <c:v>3.1257367134094238</c:v>
                      </c:pt>
                      <c:pt idx="181">
                        <c:v>3.0625195503234863</c:v>
                      </c:pt>
                      <c:pt idx="182">
                        <c:v>2.9999911785125732</c:v>
                      </c:pt>
                      <c:pt idx="183">
                        <c:v>2.9381628036499023</c:v>
                      </c:pt>
                      <c:pt idx="184">
                        <c:v>2.8770492076873779</c:v>
                      </c:pt>
                      <c:pt idx="185">
                        <c:v>2.8166599273681641</c:v>
                      </c:pt>
                      <c:pt idx="186">
                        <c:v>2.7570123672485352</c:v>
                      </c:pt>
                      <c:pt idx="187">
                        <c:v>2.6981167793273926</c:v>
                      </c:pt>
                      <c:pt idx="188">
                        <c:v>2.639984130859375</c:v>
                      </c:pt>
                      <c:pt idx="189">
                        <c:v>2.5826354026794434</c:v>
                      </c:pt>
                      <c:pt idx="190">
                        <c:v>2.5260756015777588</c:v>
                      </c:pt>
                      <c:pt idx="191">
                        <c:v>2.4703209400177002</c:v>
                      </c:pt>
                      <c:pt idx="192">
                        <c:v>2.4153814315795898</c:v>
                      </c:pt>
                      <c:pt idx="193">
                        <c:v>2.3612771034240723</c:v>
                      </c:pt>
                      <c:pt idx="194">
                        <c:v>2.3080160617828369</c:v>
                      </c:pt>
                      <c:pt idx="195">
                        <c:v>2.2556180953979492</c:v>
                      </c:pt>
                      <c:pt idx="196">
                        <c:v>2.2040884494781494</c:v>
                      </c:pt>
                      <c:pt idx="197">
                        <c:v>2.1534514427185059</c:v>
                      </c:pt>
                      <c:pt idx="198">
                        <c:v>2.1037106513977051</c:v>
                      </c:pt>
                      <c:pt idx="199">
                        <c:v>2.0547327995300293</c:v>
                      </c:pt>
                      <c:pt idx="200">
                        <c:v>2.0063912868499756</c:v>
                      </c:pt>
                      <c:pt idx="201">
                        <c:v>1.9590513706207275</c:v>
                      </c:pt>
                      <c:pt idx="202">
                        <c:v>1.9127095937728882</c:v>
                      </c:pt>
                      <c:pt idx="203">
                        <c:v>1.8673979043960571</c:v>
                      </c:pt>
                      <c:pt idx="204">
                        <c:v>1.8231161832809448</c:v>
                      </c:pt>
                      <c:pt idx="205">
                        <c:v>1.7798746824264526</c:v>
                      </c:pt>
                      <c:pt idx="206">
                        <c:v>1.7376911640167236</c:v>
                      </c:pt>
                      <c:pt idx="207">
                        <c:v>1.6965763568878174</c:v>
                      </c:pt>
                      <c:pt idx="208">
                        <c:v>1.6565440893173218</c:v>
                      </c:pt>
                      <c:pt idx="209">
                        <c:v>1.6176016330718994</c:v>
                      </c:pt>
                      <c:pt idx="210">
                        <c:v>1.5797591209411621</c:v>
                      </c:pt>
                      <c:pt idx="211">
                        <c:v>1.543034553527832</c:v>
                      </c:pt>
                      <c:pt idx="212">
                        <c:v>1.5074312686920166</c:v>
                      </c:pt>
                      <c:pt idx="213">
                        <c:v>1.4729630947113037</c:v>
                      </c:pt>
                      <c:pt idx="214">
                        <c:v>1.4396375417709351</c:v>
                      </c:pt>
                      <c:pt idx="215">
                        <c:v>1.407468318939209</c:v>
                      </c:pt>
                      <c:pt idx="216">
                        <c:v>1.3764591217041016</c:v>
                      </c:pt>
                      <c:pt idx="217">
                        <c:v>1.3466273546218872</c:v>
                      </c:pt>
                      <c:pt idx="218">
                        <c:v>1.3179731369018555</c:v>
                      </c:pt>
                      <c:pt idx="219">
                        <c:v>1.2905105352401733</c:v>
                      </c:pt>
                      <c:pt idx="220">
                        <c:v>1.2642394304275513</c:v>
                      </c:pt>
                      <c:pt idx="221">
                        <c:v>1.2391810417175293</c:v>
                      </c:pt>
                      <c:pt idx="222">
                        <c:v>1.2153353691101074</c:v>
                      </c:pt>
                      <c:pt idx="223">
                        <c:v>1.1927094459533691</c:v>
                      </c:pt>
                      <c:pt idx="224">
                        <c:v>1.1713100671768188</c:v>
                      </c:pt>
                      <c:pt idx="225">
                        <c:v>1.1511411666870117</c:v>
                      </c:pt>
                      <c:pt idx="226">
                        <c:v>1.1322163343429565</c:v>
                      </c:pt>
                      <c:pt idx="227">
                        <c:v>1.114532470703125</c:v>
                      </c:pt>
                      <c:pt idx="228">
                        <c:v>1.098103404045105</c:v>
                      </c:pt>
                      <c:pt idx="229">
                        <c:v>1.082932710647583</c:v>
                      </c:pt>
                      <c:pt idx="230">
                        <c:v>1.0690203905105591</c:v>
                      </c:pt>
                      <c:pt idx="231">
                        <c:v>1.0563734769821167</c:v>
                      </c:pt>
                      <c:pt idx="232">
                        <c:v>1.0449953079223633</c:v>
                      </c:pt>
                      <c:pt idx="233">
                        <c:v>1.034893274307251</c:v>
                      </c:pt>
                      <c:pt idx="234">
                        <c:v>1.0260671377182007</c:v>
                      </c:pt>
                      <c:pt idx="235">
                        <c:v>1.0185239315032959</c:v>
                      </c:pt>
                      <c:pt idx="236">
                        <c:v>1.0122601985931396</c:v>
                      </c:pt>
                      <c:pt idx="237">
                        <c:v>1.007283091545105</c:v>
                      </c:pt>
                      <c:pt idx="238">
                        <c:v>1.0035958290100098</c:v>
                      </c:pt>
                      <c:pt idx="239">
                        <c:v>1.0011950731277466</c:v>
                      </c:pt>
                      <c:pt idx="240">
                        <c:v>1.000084400177002</c:v>
                      </c:pt>
                      <c:pt idx="241">
                        <c:v>1.0002635717391968</c:v>
                      </c:pt>
                      <c:pt idx="242">
                        <c:v>1.0017399787902832</c:v>
                      </c:pt>
                      <c:pt idx="243">
                        <c:v>1.0045026540756226</c:v>
                      </c:pt>
                      <c:pt idx="244">
                        <c:v>1.008562445640564</c:v>
                      </c:pt>
                      <c:pt idx="245">
                        <c:v>1.013908863067627</c:v>
                      </c:pt>
                      <c:pt idx="246">
                        <c:v>1.0205485820770264</c:v>
                      </c:pt>
                      <c:pt idx="247">
                        <c:v>1.0284749269485474</c:v>
                      </c:pt>
                      <c:pt idx="248">
                        <c:v>1.0376912355422974</c:v>
                      </c:pt>
                      <c:pt idx="249">
                        <c:v>1.0481940507888794</c:v>
                      </c:pt>
                      <c:pt idx="250">
                        <c:v>1.05997633934021</c:v>
                      </c:pt>
                      <c:pt idx="251">
                        <c:v>1.0730379819869995</c:v>
                      </c:pt>
                      <c:pt idx="252">
                        <c:v>1.0873756408691406</c:v>
                      </c:pt>
                      <c:pt idx="253">
                        <c:v>1.1029927730560303</c:v>
                      </c:pt>
                      <c:pt idx="254">
                        <c:v>1.1198753118515015</c:v>
                      </c:pt>
                      <c:pt idx="255">
                        <c:v>1.1380267143249512</c:v>
                      </c:pt>
                      <c:pt idx="256">
                        <c:v>1.1574363708496094</c:v>
                      </c:pt>
                      <c:pt idx="257">
                        <c:v>1.1781046390533447</c:v>
                      </c:pt>
                      <c:pt idx="258">
                        <c:v>1.2000205516815186</c:v>
                      </c:pt>
                      <c:pt idx="259">
                        <c:v>1.2231878042221069</c:v>
                      </c:pt>
                      <c:pt idx="260">
                        <c:v>1.2475924491882324</c:v>
                      </c:pt>
                      <c:pt idx="261">
                        <c:v>1.2732309103012085</c:v>
                      </c:pt>
                      <c:pt idx="262">
                        <c:v>1.3000993728637695</c:v>
                      </c:pt>
                      <c:pt idx="263">
                        <c:v>1.3281911611557007</c:v>
                      </c:pt>
                      <c:pt idx="264">
                        <c:v>1.3574956655502319</c:v>
                      </c:pt>
                      <c:pt idx="265">
                        <c:v>1.3880022764205933</c:v>
                      </c:pt>
                      <c:pt idx="266">
                        <c:v>1.4197145700454712</c:v>
                      </c:pt>
                      <c:pt idx="267">
                        <c:v>1.4526113271713257</c:v>
                      </c:pt>
                      <c:pt idx="268">
                        <c:v>1.4866857528686523</c:v>
                      </c:pt>
                      <c:pt idx="269">
                        <c:v>1.521941065788269</c:v>
                      </c:pt>
                      <c:pt idx="270">
                        <c:v>1.5583528280258179</c:v>
                      </c:pt>
                      <c:pt idx="271">
                        <c:v>1.5959210395812988</c:v>
                      </c:pt>
                      <c:pt idx="272">
                        <c:v>1.6346281766891479</c:v>
                      </c:pt>
                      <c:pt idx="273">
                        <c:v>1.6744705438613892</c:v>
                      </c:pt>
                      <c:pt idx="274">
                        <c:v>1.7154343128204346</c:v>
                      </c:pt>
                      <c:pt idx="275">
                        <c:v>1.7575051784515381</c:v>
                      </c:pt>
                      <c:pt idx="276">
                        <c:v>1.8006763458251953</c:v>
                      </c:pt>
                      <c:pt idx="277">
                        <c:v>1.8449300527572632</c:v>
                      </c:pt>
                      <c:pt idx="278">
                        <c:v>1.8902628421783447</c:v>
                      </c:pt>
                      <c:pt idx="279">
                        <c:v>1.9366573095321655</c:v>
                      </c:pt>
                      <c:pt idx="280">
                        <c:v>1.9841024875640869</c:v>
                      </c:pt>
                      <c:pt idx="281">
                        <c:v>2.0325849056243896</c:v>
                      </c:pt>
                      <c:pt idx="282">
                        <c:v>2.0820937156677246</c:v>
                      </c:pt>
                      <c:pt idx="283">
                        <c:v>2.1326076984405518</c:v>
                      </c:pt>
                      <c:pt idx="284">
                        <c:v>2.1841213703155518</c:v>
                      </c:pt>
                      <c:pt idx="285">
                        <c:v>2.2366197109222412</c:v>
                      </c:pt>
                      <c:pt idx="286">
                        <c:v>2.2900879383087158</c:v>
                      </c:pt>
                      <c:pt idx="287">
                        <c:v>2.3445141315460205</c:v>
                      </c:pt>
                      <c:pt idx="288">
                        <c:v>2.3998823165893555</c:v>
                      </c:pt>
                      <c:pt idx="289">
                        <c:v>2.4561765193939209</c:v>
                      </c:pt>
                      <c:pt idx="290">
                        <c:v>2.5133848190307617</c:v>
                      </c:pt>
                      <c:pt idx="291">
                        <c:v>2.5714893341064453</c:v>
                      </c:pt>
                      <c:pt idx="292">
                        <c:v>2.6304779052734375</c:v>
                      </c:pt>
                      <c:pt idx="293">
                        <c:v>2.690330982208252</c:v>
                      </c:pt>
                      <c:pt idx="294">
                        <c:v>2.7510402202606201</c:v>
                      </c:pt>
                      <c:pt idx="295">
                        <c:v>2.8125860691070557</c:v>
                      </c:pt>
                      <c:pt idx="296">
                        <c:v>2.8749542236328125</c:v>
                      </c:pt>
                      <c:pt idx="297">
                        <c:v>2.9381258487701416</c:v>
                      </c:pt>
                      <c:pt idx="298">
                        <c:v>3.0020864009857178</c:v>
                      </c:pt>
                      <c:pt idx="299">
                        <c:v>3.0668184757232666</c:v>
                      </c:pt>
                      <c:pt idx="300">
                        <c:v>3.1323094367980957</c:v>
                      </c:pt>
                      <c:pt idx="301">
                        <c:v>3.1985390186309814</c:v>
                      </c:pt>
                      <c:pt idx="302">
                        <c:v>3.2654995918273926</c:v>
                      </c:pt>
                      <c:pt idx="303">
                        <c:v>3.3331561088562012</c:v>
                      </c:pt>
                      <c:pt idx="304">
                        <c:v>3.4015123844146729</c:v>
                      </c:pt>
                      <c:pt idx="305">
                        <c:v>3.4705362319946289</c:v>
                      </c:pt>
                      <c:pt idx="306">
                        <c:v>3.5402140617370605</c:v>
                      </c:pt>
                      <c:pt idx="307">
                        <c:v>3.6105329990386963</c:v>
                      </c:pt>
                      <c:pt idx="308">
                        <c:v>3.6814708709716797</c:v>
                      </c:pt>
                      <c:pt idx="309">
                        <c:v>3.7530114650726318</c:v>
                      </c:pt>
                      <c:pt idx="310">
                        <c:v>3.8251354694366455</c:v>
                      </c:pt>
                      <c:pt idx="311">
                        <c:v>3.8978307247161865</c:v>
                      </c:pt>
                      <c:pt idx="312">
                        <c:v>3.9710710048675537</c:v>
                      </c:pt>
                      <c:pt idx="313">
                        <c:v>4.0448398590087891</c:v>
                      </c:pt>
                      <c:pt idx="314">
                        <c:v>4.1191296577453613</c:v>
                      </c:pt>
                      <c:pt idx="315">
                        <c:v>4.1939077377319336</c:v>
                      </c:pt>
                      <c:pt idx="316">
                        <c:v>4.269160270690918</c:v>
                      </c:pt>
                      <c:pt idx="317">
                        <c:v>4.3448762893676758</c:v>
                      </c:pt>
                      <c:pt idx="318">
                        <c:v>4.4210233688354492</c:v>
                      </c:pt>
                      <c:pt idx="319">
                        <c:v>4.4975957870483398</c:v>
                      </c:pt>
                      <c:pt idx="320">
                        <c:v>4.5745701789855957</c:v>
                      </c:pt>
                      <c:pt idx="321">
                        <c:v>4.6519284248352051</c:v>
                      </c:pt>
                      <c:pt idx="322">
                        <c:v>4.729651927947998</c:v>
                      </c:pt>
                      <c:pt idx="323">
                        <c:v>4.8077216148376465</c:v>
                      </c:pt>
                      <c:pt idx="324">
                        <c:v>4.8861179351806641</c:v>
                      </c:pt>
                      <c:pt idx="325">
                        <c:v>4.9648256301879883</c:v>
                      </c:pt>
                      <c:pt idx="326">
                        <c:v>5.0438199043273926</c:v>
                      </c:pt>
                      <c:pt idx="327">
                        <c:v>5.1230864524841309</c:v>
                      </c:pt>
                      <c:pt idx="328">
                        <c:v>5.2026152610778809</c:v>
                      </c:pt>
                      <c:pt idx="329">
                        <c:v>5.2823686599731445</c:v>
                      </c:pt>
                      <c:pt idx="330">
                        <c:v>5.3623466491699219</c:v>
                      </c:pt>
                      <c:pt idx="331">
                        <c:v>5.4425187110900879</c:v>
                      </c:pt>
                      <c:pt idx="332">
                        <c:v>5.5228714942932129</c:v>
                      </c:pt>
                      <c:pt idx="333">
                        <c:v>5.6033854484558105</c:v>
                      </c:pt>
                      <c:pt idx="334">
                        <c:v>5.6840424537658691</c:v>
                      </c:pt>
                      <c:pt idx="335">
                        <c:v>5.7648220062255859</c:v>
                      </c:pt>
                      <c:pt idx="336">
                        <c:v>5.8457159996032715</c:v>
                      </c:pt>
                      <c:pt idx="337">
                        <c:v>5.9266910552978516</c:v>
                      </c:pt>
                      <c:pt idx="338">
                        <c:v>6.0077433586120605</c:v>
                      </c:pt>
                      <c:pt idx="339">
                        <c:v>6.0888428688049316</c:v>
                      </c:pt>
                      <c:pt idx="340">
                        <c:v>6.1699810028076172</c:v>
                      </c:pt>
                      <c:pt idx="341">
                        <c:v>6.2511353492736816</c:v>
                      </c:pt>
                      <c:pt idx="342">
                        <c:v>6.3322839736938477</c:v>
                      </c:pt>
                      <c:pt idx="343">
                        <c:v>6.4134130477905273</c:v>
                      </c:pt>
                      <c:pt idx="344">
                        <c:v>6.4945077896118164</c:v>
                      </c:pt>
                      <c:pt idx="345">
                        <c:v>6.5755443572998047</c:v>
                      </c:pt>
                      <c:pt idx="346">
                        <c:v>6.6565051078796387</c:v>
                      </c:pt>
                      <c:pt idx="347">
                        <c:v>6.7373776435852051</c:v>
                      </c:pt>
                      <c:pt idx="348">
                        <c:v>6.8181347846984863</c:v>
                      </c:pt>
                      <c:pt idx="349">
                        <c:v>6.898768424987793</c:v>
                      </c:pt>
                      <c:pt idx="350">
                        <c:v>6.9792566299438477</c:v>
                      </c:pt>
                      <c:pt idx="351">
                        <c:v>7.0595860481262207</c:v>
                      </c:pt>
                      <c:pt idx="352">
                        <c:v>7.139737606048584</c:v>
                      </c:pt>
                      <c:pt idx="353">
                        <c:v>7.2196965217590332</c:v>
                      </c:pt>
                      <c:pt idx="354">
                        <c:v>7.299445629119873</c:v>
                      </c:pt>
                      <c:pt idx="355">
                        <c:v>7.378969669342041</c:v>
                      </c:pt>
                      <c:pt idx="356">
                        <c:v>7.4582538604736328</c:v>
                      </c:pt>
                      <c:pt idx="357">
                        <c:v>7.5372810363769531</c:v>
                      </c:pt>
                      <c:pt idx="358">
                        <c:v>7.6160454750061035</c:v>
                      </c:pt>
                      <c:pt idx="359">
                        <c:v>7.6945228576660156</c:v>
                      </c:pt>
                      <c:pt idx="360">
                        <c:v>7.7727079391479492</c:v>
                      </c:pt>
                      <c:pt idx="361">
                        <c:v>7.8505806922912598</c:v>
                      </c:pt>
                      <c:pt idx="362">
                        <c:v>7.9281373023986816</c:v>
                      </c:pt>
                      <c:pt idx="363">
                        <c:v>8.0053615570068359</c:v>
                      </c:pt>
                      <c:pt idx="364">
                        <c:v>8.0822420120239258</c:v>
                      </c:pt>
                      <c:pt idx="365">
                        <c:v>8.1587667465209961</c:v>
                      </c:pt>
                      <c:pt idx="366">
                        <c:v>8.23492431640625</c:v>
                      </c:pt>
                      <c:pt idx="367">
                        <c:v>8.3107004165649414</c:v>
                      </c:pt>
                      <c:pt idx="368">
                        <c:v>8.3860845565795898</c:v>
                      </c:pt>
                      <c:pt idx="369">
                        <c:v>8.4610700607299805</c:v>
                      </c:pt>
                      <c:pt idx="370">
                        <c:v>8.5356435775756836</c:v>
                      </c:pt>
                      <c:pt idx="371">
                        <c:v>8.6097946166992188</c:v>
                      </c:pt>
                      <c:pt idx="372">
                        <c:v>8.6835165023803711</c:v>
                      </c:pt>
                      <c:pt idx="373">
                        <c:v>8.7567882537841797</c:v>
                      </c:pt>
                      <c:pt idx="374">
                        <c:v>8.8296041488647461</c:v>
                      </c:pt>
                      <c:pt idx="375">
                        <c:v>8.9019556045532227</c:v>
                      </c:pt>
                      <c:pt idx="376">
                        <c:v>8.9738311767578125</c:v>
                      </c:pt>
                      <c:pt idx="377">
                        <c:v>9.0452194213867188</c:v>
                      </c:pt>
                      <c:pt idx="378">
                        <c:v>9.1161079406738281</c:v>
                      </c:pt>
                      <c:pt idx="379">
                        <c:v>9.1864957809448242</c:v>
                      </c:pt>
                      <c:pt idx="380">
                        <c:v>9.2563591003417969</c:v>
                      </c:pt>
                      <c:pt idx="381">
                        <c:v>9.3256998062133789</c:v>
                      </c:pt>
                      <c:pt idx="382">
                        <c:v>9.3944988250732422</c:v>
                      </c:pt>
                      <c:pt idx="383">
                        <c:v>9.4627542495727539</c:v>
                      </c:pt>
                      <c:pt idx="384">
                        <c:v>9.53045654296875</c:v>
                      </c:pt>
                      <c:pt idx="385">
                        <c:v>9.5975933074951172</c:v>
                      </c:pt>
                      <c:pt idx="386">
                        <c:v>9.6641569137573242</c:v>
                      </c:pt>
                      <c:pt idx="387">
                        <c:v>9.7301349639892578</c:v>
                      </c:pt>
                      <c:pt idx="388">
                        <c:v>9.7955255508422852</c:v>
                      </c:pt>
                      <c:pt idx="389">
                        <c:v>9.8603191375732422</c:v>
                      </c:pt>
                      <c:pt idx="390">
                        <c:v>9.9245052337646484</c:v>
                      </c:pt>
                      <c:pt idx="391">
                        <c:v>9.9880771636962891</c:v>
                      </c:pt>
                      <c:pt idx="392">
                        <c:v>10.051027297973633</c:v>
                      </c:pt>
                      <c:pt idx="393">
                        <c:v>10.113346099853516</c:v>
                      </c:pt>
                      <c:pt idx="394">
                        <c:v>10.17503547668457</c:v>
                      </c:pt>
                      <c:pt idx="395">
                        <c:v>10.236082077026367</c:v>
                      </c:pt>
                      <c:pt idx="396">
                        <c:v>10.296473503112793</c:v>
                      </c:pt>
                      <c:pt idx="397">
                        <c:v>10.356212615966797</c:v>
                      </c:pt>
                      <c:pt idx="398">
                        <c:v>10.415290832519531</c:v>
                      </c:pt>
                      <c:pt idx="399">
                        <c:v>10.473702430725098</c:v>
                      </c:pt>
                      <c:pt idx="400">
                        <c:v>10.531436920166016</c:v>
                      </c:pt>
                      <c:pt idx="401">
                        <c:v>10.588497161865234</c:v>
                      </c:pt>
                      <c:pt idx="402">
                        <c:v>10.644870758056641</c:v>
                      </c:pt>
                      <c:pt idx="403">
                        <c:v>10.700556755065918</c:v>
                      </c:pt>
                      <c:pt idx="404">
                        <c:v>10.755552291870117</c:v>
                      </c:pt>
                      <c:pt idx="405">
                        <c:v>10.809844970703125</c:v>
                      </c:pt>
                      <c:pt idx="406">
                        <c:v>10.863438606262207</c:v>
                      </c:pt>
                      <c:pt idx="407">
                        <c:v>10.916321754455566</c:v>
                      </c:pt>
                      <c:pt idx="408">
                        <c:v>10.968494415283203</c:v>
                      </c:pt>
                      <c:pt idx="409">
                        <c:v>11.019951820373535</c:v>
                      </c:pt>
                      <c:pt idx="410">
                        <c:v>11.070687294006348</c:v>
                      </c:pt>
                      <c:pt idx="411">
                        <c:v>11.12070369720459</c:v>
                      </c:pt>
                      <c:pt idx="412">
                        <c:v>11.169987678527832</c:v>
                      </c:pt>
                      <c:pt idx="413">
                        <c:v>11.218544006347656</c:v>
                      </c:pt>
                      <c:pt idx="414">
                        <c:v>11.266360282897949</c:v>
                      </c:pt>
                      <c:pt idx="415">
                        <c:v>11.313437461853027</c:v>
                      </c:pt>
                      <c:pt idx="416">
                        <c:v>11.359773635864258</c:v>
                      </c:pt>
                      <c:pt idx="417">
                        <c:v>11.40535831451416</c:v>
                      </c:pt>
                      <c:pt idx="418">
                        <c:v>11.450190544128418</c:v>
                      </c:pt>
                      <c:pt idx="419">
                        <c:v>11.494272232055664</c:v>
                      </c:pt>
                      <c:pt idx="420">
                        <c:v>11.53758716583252</c:v>
                      </c:pt>
                      <c:pt idx="421">
                        <c:v>11.580142021179199</c:v>
                      </c:pt>
                      <c:pt idx="422">
                        <c:v>11.62192440032959</c:v>
                      </c:pt>
                      <c:pt idx="423">
                        <c:v>11.662933349609375</c:v>
                      </c:pt>
                      <c:pt idx="424">
                        <c:v>11.703169822692871</c:v>
                      </c:pt>
                      <c:pt idx="425">
                        <c:v>11.742616653442383</c:v>
                      </c:pt>
                      <c:pt idx="426">
                        <c:v>11.781281471252441</c:v>
                      </c:pt>
                      <c:pt idx="427">
                        <c:v>11.819155693054199</c:v>
                      </c:pt>
                      <c:pt idx="428">
                        <c:v>11.856233596801758</c:v>
                      </c:pt>
                      <c:pt idx="429">
                        <c:v>11.892511367797852</c:v>
                      </c:pt>
                      <c:pt idx="430">
                        <c:v>11.92798900604248</c:v>
                      </c:pt>
                      <c:pt idx="431">
                        <c:v>11.96265697479248</c:v>
                      </c:pt>
                      <c:pt idx="432">
                        <c:v>11.996516227722168</c:v>
                      </c:pt>
                      <c:pt idx="433">
                        <c:v>12.029561042785645</c:v>
                      </c:pt>
                      <c:pt idx="434">
                        <c:v>12.061794281005859</c:v>
                      </c:pt>
                      <c:pt idx="435">
                        <c:v>12.09321117401123</c:v>
                      </c:pt>
                      <c:pt idx="436">
                        <c:v>12.123808860778809</c:v>
                      </c:pt>
                      <c:pt idx="437">
                        <c:v>12.153589248657227</c:v>
                      </c:pt>
                      <c:pt idx="438">
                        <c:v>12.182551383972168</c:v>
                      </c:pt>
                      <c:pt idx="439">
                        <c:v>12.210699081420898</c:v>
                      </c:pt>
                      <c:pt idx="440">
                        <c:v>12.238031387329102</c:v>
                      </c:pt>
                      <c:pt idx="441">
                        <c:v>12.264547348022461</c:v>
                      </c:pt>
                      <c:pt idx="442">
                        <c:v>12.290252685546875</c:v>
                      </c:pt>
                      <c:pt idx="443">
                        <c:v>12.315151214599609</c:v>
                      </c:pt>
                      <c:pt idx="444">
                        <c:v>12.338824272155762</c:v>
                      </c:pt>
                      <c:pt idx="445">
                        <c:v>12.361495971679688</c:v>
                      </c:pt>
                      <c:pt idx="446">
                        <c:v>12.383377075195313</c:v>
                      </c:pt>
                      <c:pt idx="447">
                        <c:v>12.404480934143066</c:v>
                      </c:pt>
                      <c:pt idx="448">
                        <c:v>12.424813270568848</c:v>
                      </c:pt>
                      <c:pt idx="449">
                        <c:v>12.444382667541504</c:v>
                      </c:pt>
                      <c:pt idx="450">
                        <c:v>12.463190078735352</c:v>
                      </c:pt>
                      <c:pt idx="451">
                        <c:v>12.48125171661377</c:v>
                      </c:pt>
                      <c:pt idx="452">
                        <c:v>12.498566627502441</c:v>
                      </c:pt>
                      <c:pt idx="453">
                        <c:v>12.515148162841797</c:v>
                      </c:pt>
                      <c:pt idx="454">
                        <c:v>12.530993461608887</c:v>
                      </c:pt>
                      <c:pt idx="455">
                        <c:v>12.546115875244141</c:v>
                      </c:pt>
                      <c:pt idx="456">
                        <c:v>12.560514450073242</c:v>
                      </c:pt>
                      <c:pt idx="457">
                        <c:v>12.574198722839355</c:v>
                      </c:pt>
                      <c:pt idx="458">
                        <c:v>12.587164878845215</c:v>
                      </c:pt>
                      <c:pt idx="459">
                        <c:v>12.599424362182617</c:v>
                      </c:pt>
                      <c:pt idx="460">
                        <c:v>12.61097240447998</c:v>
                      </c:pt>
                      <c:pt idx="461">
                        <c:v>12.621816635131836</c:v>
                      </c:pt>
                      <c:pt idx="462">
                        <c:v>12.631953239440918</c:v>
                      </c:pt>
                      <c:pt idx="463">
                        <c:v>12.641390800476074</c:v>
                      </c:pt>
                      <c:pt idx="464">
                        <c:v>12.650125503540039</c:v>
                      </c:pt>
                      <c:pt idx="465">
                        <c:v>12.658153533935547</c:v>
                      </c:pt>
                      <c:pt idx="466">
                        <c:v>12.665484428405762</c:v>
                      </c:pt>
                      <c:pt idx="467">
                        <c:v>12.672113418579102</c:v>
                      </c:pt>
                      <c:pt idx="468">
                        <c:v>12.67803955078125</c:v>
                      </c:pt>
                      <c:pt idx="469">
                        <c:v>12.683259963989258</c:v>
                      </c:pt>
                      <c:pt idx="470">
                        <c:v>12.687778472900391</c:v>
                      </c:pt>
                      <c:pt idx="471">
                        <c:v>12.691587448120117</c:v>
                      </c:pt>
                      <c:pt idx="472">
                        <c:v>12.694692611694336</c:v>
                      </c:pt>
                      <c:pt idx="473">
                        <c:v>12.697086334228516</c:v>
                      </c:pt>
                      <c:pt idx="474">
                        <c:v>12.698768615722656</c:v>
                      </c:pt>
                      <c:pt idx="475">
                        <c:v>12.699737548828125</c:v>
                      </c:pt>
                      <c:pt idx="476">
                        <c:v>12.699993133544922</c:v>
                      </c:pt>
                      <c:pt idx="477">
                        <c:v>12.699526786804199</c:v>
                      </c:pt>
                      <c:pt idx="478">
                        <c:v>12.69834041595459</c:v>
                      </c:pt>
                      <c:pt idx="479">
                        <c:v>12.696431159973145</c:v>
                      </c:pt>
                      <c:pt idx="480">
                        <c:v>12.693792343139648</c:v>
                      </c:pt>
                      <c:pt idx="481">
                        <c:v>12.690428733825684</c:v>
                      </c:pt>
                      <c:pt idx="482">
                        <c:v>12.686328887939453</c:v>
                      </c:pt>
                      <c:pt idx="483">
                        <c:v>12.681498527526855</c:v>
                      </c:pt>
                      <c:pt idx="484">
                        <c:v>12.675928115844727</c:v>
                      </c:pt>
                      <c:pt idx="485">
                        <c:v>12.669612884521484</c:v>
                      </c:pt>
                      <c:pt idx="486">
                        <c:v>12.662559509277344</c:v>
                      </c:pt>
                      <c:pt idx="487">
                        <c:v>12.654757499694824</c:v>
                      </c:pt>
                      <c:pt idx="488">
                        <c:v>12.646150588989258</c:v>
                      </c:pt>
                      <c:pt idx="489">
                        <c:v>12.636662483215332</c:v>
                      </c:pt>
                      <c:pt idx="490">
                        <c:v>12.626399040222168</c:v>
                      </c:pt>
                      <c:pt idx="491">
                        <c:v>12.615362167358398</c:v>
                      </c:pt>
                      <c:pt idx="492">
                        <c:v>12.60355281829834</c:v>
                      </c:pt>
                      <c:pt idx="493">
                        <c:v>12.59096622467041</c:v>
                      </c:pt>
                      <c:pt idx="494">
                        <c:v>12.577606201171875</c:v>
                      </c:pt>
                      <c:pt idx="495">
                        <c:v>12.563470840454102</c:v>
                      </c:pt>
                      <c:pt idx="496">
                        <c:v>12.548553466796875</c:v>
                      </c:pt>
                      <c:pt idx="497">
                        <c:v>12.532861709594727</c:v>
                      </c:pt>
                      <c:pt idx="498">
                        <c:v>12.51639461517334</c:v>
                      </c:pt>
                      <c:pt idx="499">
                        <c:v>12.499146461486816</c:v>
                      </c:pt>
                      <c:pt idx="500">
                        <c:v>12.481120109558105</c:v>
                      </c:pt>
                      <c:pt idx="501">
                        <c:v>12.462314605712891</c:v>
                      </c:pt>
                      <c:pt idx="502">
                        <c:v>12.442730903625488</c:v>
                      </c:pt>
                      <c:pt idx="503">
                        <c:v>12.422365188598633</c:v>
                      </c:pt>
                      <c:pt idx="504">
                        <c:v>12.401222229003906</c:v>
                      </c:pt>
                      <c:pt idx="505">
                        <c:v>12.379299163818359</c:v>
                      </c:pt>
                      <c:pt idx="506">
                        <c:v>12.356595993041992</c:v>
                      </c:pt>
                      <c:pt idx="507">
                        <c:v>12.33311939239502</c:v>
                      </c:pt>
                      <c:pt idx="508">
                        <c:v>12.308856964111328</c:v>
                      </c:pt>
                      <c:pt idx="509">
                        <c:v>12.283816337585449</c:v>
                      </c:pt>
                      <c:pt idx="510">
                        <c:v>12.257998466491699</c:v>
                      </c:pt>
                      <c:pt idx="511">
                        <c:v>12.231402397155762</c:v>
                      </c:pt>
                      <c:pt idx="512">
                        <c:v>12.204026222229004</c:v>
                      </c:pt>
                      <c:pt idx="513">
                        <c:v>12.175876617431641</c:v>
                      </c:pt>
                      <c:pt idx="514">
                        <c:v>12.146943092346191</c:v>
                      </c:pt>
                      <c:pt idx="515">
                        <c:v>12.117236137390137</c:v>
                      </c:pt>
                      <c:pt idx="516">
                        <c:v>12.086753845214844</c:v>
                      </c:pt>
                      <c:pt idx="517">
                        <c:v>12.055497169494629</c:v>
                      </c:pt>
                      <c:pt idx="518">
                        <c:v>12.023462295532227</c:v>
                      </c:pt>
                      <c:pt idx="519">
                        <c:v>11.990655899047852</c:v>
                      </c:pt>
                      <c:pt idx="520">
                        <c:v>11.957071304321289</c:v>
                      </c:pt>
                      <c:pt idx="521">
                        <c:v>11.922718048095703</c:v>
                      </c:pt>
                      <c:pt idx="522">
                        <c:v>11.887592315673828</c:v>
                      </c:pt>
                      <c:pt idx="523">
                        <c:v>11.851698875427246</c:v>
                      </c:pt>
                      <c:pt idx="524">
                        <c:v>11.815037727355957</c:v>
                      </c:pt>
                      <c:pt idx="525">
                        <c:v>11.777609825134277</c:v>
                      </c:pt>
                      <c:pt idx="526">
                        <c:v>11.739418029785156</c:v>
                      </c:pt>
                      <c:pt idx="527">
                        <c:v>11.700457572937012</c:v>
                      </c:pt>
                      <c:pt idx="528">
                        <c:v>11.660737037658691</c:v>
                      </c:pt>
                      <c:pt idx="529">
                        <c:v>11.620256423950195</c:v>
                      </c:pt>
                      <c:pt idx="530">
                        <c:v>11.579018592834473</c:v>
                      </c:pt>
                      <c:pt idx="531">
                        <c:v>11.537026405334473</c:v>
                      </c:pt>
                      <c:pt idx="532">
                        <c:v>11.494280815124512</c:v>
                      </c:pt>
                      <c:pt idx="533">
                        <c:v>11.450782775878906</c:v>
                      </c:pt>
                      <c:pt idx="534">
                        <c:v>11.406532287597656</c:v>
                      </c:pt>
                      <c:pt idx="535">
                        <c:v>11.361542701721191</c:v>
                      </c:pt>
                      <c:pt idx="536">
                        <c:v>11.315803527832031</c:v>
                      </c:pt>
                      <c:pt idx="537">
                        <c:v>11.26932430267334</c:v>
                      </c:pt>
                      <c:pt idx="538">
                        <c:v>11.222103118896484</c:v>
                      </c:pt>
                      <c:pt idx="539">
                        <c:v>11.174149513244629</c:v>
                      </c:pt>
                      <c:pt idx="540">
                        <c:v>11.125467300415039</c:v>
                      </c:pt>
                      <c:pt idx="541">
                        <c:v>11.07606029510498</c:v>
                      </c:pt>
                      <c:pt idx="542">
                        <c:v>11.025923728942871</c:v>
                      </c:pt>
                      <c:pt idx="543">
                        <c:v>10.975064277648926</c:v>
                      </c:pt>
                      <c:pt idx="544">
                        <c:v>10.923490524291992</c:v>
                      </c:pt>
                      <c:pt idx="545">
                        <c:v>10.871201515197754</c:v>
                      </c:pt>
                      <c:pt idx="546">
                        <c:v>10.818198204040527</c:v>
                      </c:pt>
                      <c:pt idx="547">
                        <c:v>10.764499664306641</c:v>
                      </c:pt>
                      <c:pt idx="548">
                        <c:v>10.710095405578613</c:v>
                      </c:pt>
                      <c:pt idx="549">
                        <c:v>10.654994010925293</c:v>
                      </c:pt>
                      <c:pt idx="550">
                        <c:v>10.599204063415527</c:v>
                      </c:pt>
                      <c:pt idx="551">
                        <c:v>10.542727470397949</c:v>
                      </c:pt>
                      <c:pt idx="552">
                        <c:v>10.485569953918457</c:v>
                      </c:pt>
                      <c:pt idx="553">
                        <c:v>10.427726745605469</c:v>
                      </c:pt>
                      <c:pt idx="554">
                        <c:v>10.369221687316895</c:v>
                      </c:pt>
                      <c:pt idx="555">
                        <c:v>10.310157775878906</c:v>
                      </c:pt>
                      <c:pt idx="556">
                        <c:v>10.250491142272949</c:v>
                      </c:pt>
                      <c:pt idx="557">
                        <c:v>10.190185546875</c:v>
                      </c:pt>
                      <c:pt idx="558">
                        <c:v>10.129247665405273</c:v>
                      </c:pt>
                      <c:pt idx="559">
                        <c:v>10.067689895629883</c:v>
                      </c:pt>
                      <c:pt idx="560">
                        <c:v>10.005519866943359</c:v>
                      </c:pt>
                      <c:pt idx="561">
                        <c:v>9.9427375793457031</c:v>
                      </c:pt>
                      <c:pt idx="562">
                        <c:v>9.8793478012084961</c:v>
                      </c:pt>
                      <c:pt idx="563">
                        <c:v>9.8153705596923828</c:v>
                      </c:pt>
                      <c:pt idx="564">
                        <c:v>9.7507915496826172</c:v>
                      </c:pt>
                      <c:pt idx="565">
                        <c:v>9.6856279373168945</c:v>
                      </c:pt>
                      <c:pt idx="566">
                        <c:v>9.6198854446411133</c:v>
                      </c:pt>
                      <c:pt idx="567">
                        <c:v>9.5535802841186523</c:v>
                      </c:pt>
                      <c:pt idx="568">
                        <c:v>9.4867038726806641</c:v>
                      </c:pt>
                      <c:pt idx="569">
                        <c:v>9.4192886352539063</c:v>
                      </c:pt>
                      <c:pt idx="570">
                        <c:v>9.351313591003418</c:v>
                      </c:pt>
                      <c:pt idx="571">
                        <c:v>9.2828121185302734</c:v>
                      </c:pt>
                      <c:pt idx="572">
                        <c:v>9.2137699127197266</c:v>
                      </c:pt>
                      <c:pt idx="573">
                        <c:v>9.1442060470581055</c:v>
                      </c:pt>
                      <c:pt idx="574">
                        <c:v>9.0741262435913086</c:v>
                      </c:pt>
                      <c:pt idx="575">
                        <c:v>9.0035562515258789</c:v>
                      </c:pt>
                      <c:pt idx="576">
                        <c:v>8.9324779510498047</c:v>
                      </c:pt>
                      <c:pt idx="577">
                        <c:v>8.860926628112793</c:v>
                      </c:pt>
                      <c:pt idx="578">
                        <c:v>8.7889060974121094</c:v>
                      </c:pt>
                      <c:pt idx="579">
                        <c:v>8.7164163589477539</c:v>
                      </c:pt>
                      <c:pt idx="580">
                        <c:v>8.6434841156005859</c:v>
                      </c:pt>
                      <c:pt idx="581">
                        <c:v>8.5701103210449219</c:v>
                      </c:pt>
                      <c:pt idx="582">
                        <c:v>8.4962949752807617</c:v>
                      </c:pt>
                      <c:pt idx="583">
                        <c:v>8.4220714569091797</c:v>
                      </c:pt>
                      <c:pt idx="584">
                        <c:v>8.3474388122558594</c:v>
                      </c:pt>
                      <c:pt idx="585">
                        <c:v>8.2724084854125977</c:v>
                      </c:pt>
                      <c:pt idx="586">
                        <c:v>8.1970024108886719</c:v>
                      </c:pt>
                      <c:pt idx="587">
                        <c:v>8.1212301254272461</c:v>
                      </c:pt>
                      <c:pt idx="588">
                        <c:v>8.0450935363769531</c:v>
                      </c:pt>
                      <c:pt idx="589">
                        <c:v>7.9686040878295898</c:v>
                      </c:pt>
                      <c:pt idx="590">
                        <c:v>7.8917818069458008</c:v>
                      </c:pt>
                      <c:pt idx="591">
                        <c:v>7.8146367073059082</c:v>
                      </c:pt>
                      <c:pt idx="592">
                        <c:v>7.7371768951416016</c:v>
                      </c:pt>
                      <c:pt idx="593">
                        <c:v>7.6594133377075195</c:v>
                      </c:pt>
                      <c:pt idx="594">
                        <c:v>7.5813798904418945</c:v>
                      </c:pt>
                      <c:pt idx="595">
                        <c:v>7.5030608177185059</c:v>
                      </c:pt>
                      <c:pt idx="596">
                        <c:v>7.4244809150695801</c:v>
                      </c:pt>
                      <c:pt idx="597">
                        <c:v>7.3456611633300781</c:v>
                      </c:pt>
                      <c:pt idx="598">
                        <c:v>7.2665934562683105</c:v>
                      </c:pt>
                      <c:pt idx="599">
                        <c:v>7.1872859001159668</c:v>
                      </c:pt>
                      <c:pt idx="600">
                        <c:v>7.1077861785888672</c:v>
                      </c:pt>
                      <c:pt idx="601">
                        <c:v>7.028078556060791</c:v>
                      </c:pt>
                      <c:pt idx="602">
                        <c:v>6.9481768608093262</c:v>
                      </c:pt>
                      <c:pt idx="603">
                        <c:v>6.8681039810180664</c:v>
                      </c:pt>
                      <c:pt idx="604">
                        <c:v>6.7878789901733398</c:v>
                      </c:pt>
                      <c:pt idx="605">
                        <c:v>6.7075095176696777</c:v>
                      </c:pt>
                      <c:pt idx="606">
                        <c:v>6.627007007598877</c:v>
                      </c:pt>
                      <c:pt idx="607">
                        <c:v>6.5464010238647461</c:v>
                      </c:pt>
                      <c:pt idx="608">
                        <c:v>6.4656915664672852</c:v>
                      </c:pt>
                      <c:pt idx="609">
                        <c:v>6.3848996162414551</c:v>
                      </c:pt>
                      <c:pt idx="610">
                        <c:v>6.3040480613708496</c:v>
                      </c:pt>
                      <c:pt idx="611">
                        <c:v>6.2231597900390625</c:v>
                      </c:pt>
                      <c:pt idx="612">
                        <c:v>6.1422333717346191</c:v>
                      </c:pt>
                      <c:pt idx="613">
                        <c:v>6.061302661895752</c:v>
                      </c:pt>
                      <c:pt idx="614">
                        <c:v>5.9803810119628906</c:v>
                      </c:pt>
                      <c:pt idx="615">
                        <c:v>5.8994970321655273</c:v>
                      </c:pt>
                      <c:pt idx="616">
                        <c:v>5.8186473846435547</c:v>
                      </c:pt>
                      <c:pt idx="617">
                        <c:v>5.7378726005554199</c:v>
                      </c:pt>
                      <c:pt idx="618">
                        <c:v>5.6569662094116211</c:v>
                      </c:pt>
                      <c:pt idx="619">
                        <c:v>5.5757246017456055</c:v>
                      </c:pt>
                      <c:pt idx="620">
                        <c:v>5.4946370124816895</c:v>
                      </c:pt>
                      <c:pt idx="621">
                        <c:v>5.4136991500854492</c:v>
                      </c:pt>
                      <c:pt idx="622">
                        <c:v>5.332949161529541</c:v>
                      </c:pt>
                      <c:pt idx="623">
                        <c:v>5.2523961067199707</c:v>
                      </c:pt>
                      <c:pt idx="624">
                        <c:v>5.1720609664916992</c:v>
                      </c:pt>
                      <c:pt idx="625">
                        <c:v>5.0919771194458008</c:v>
                      </c:pt>
                      <c:pt idx="626">
                        <c:v>5.0121569633483887</c:v>
                      </c:pt>
                      <c:pt idx="627">
                        <c:v>4.9326109886169434</c:v>
                      </c:pt>
                      <c:pt idx="628">
                        <c:v>4.8533725738525391</c:v>
                      </c:pt>
                      <c:pt idx="629">
                        <c:v>4.7744646072387695</c:v>
                      </c:pt>
                      <c:pt idx="630">
                        <c:v>4.6959009170532227</c:v>
                      </c:pt>
                      <c:pt idx="631">
                        <c:v>4.617706298828125</c:v>
                      </c:pt>
                      <c:pt idx="632">
                        <c:v>4.5399017333984375</c:v>
                      </c:pt>
                      <c:pt idx="633">
                        <c:v>4.4625086784362793</c:v>
                      </c:pt>
                      <c:pt idx="634">
                        <c:v>4.3855533599853516</c:v>
                      </c:pt>
                      <c:pt idx="635">
                        <c:v>4.3090481758117676</c:v>
                      </c:pt>
                      <c:pt idx="636">
                        <c:v>4.2330207824707031</c:v>
                      </c:pt>
                      <c:pt idx="637">
                        <c:v>4.1574888229370117</c:v>
                      </c:pt>
                      <c:pt idx="638">
                        <c:v>4.0824766159057617</c:v>
                      </c:pt>
                      <c:pt idx="639">
                        <c:v>4.0079994201660156</c:v>
                      </c:pt>
                      <c:pt idx="640">
                        <c:v>3.9340825080871582</c:v>
                      </c:pt>
                      <c:pt idx="641">
                        <c:v>3.860745906829834</c:v>
                      </c:pt>
                      <c:pt idx="642">
                        <c:v>3.7880067825317383</c:v>
                      </c:pt>
                      <c:pt idx="643">
                        <c:v>3.7158827781677246</c:v>
                      </c:pt>
                      <c:pt idx="644">
                        <c:v>3.6443929672241211</c:v>
                      </c:pt>
                      <c:pt idx="645">
                        <c:v>3.5735552310943604</c:v>
                      </c:pt>
                      <c:pt idx="646">
                        <c:v>3.5033857822418213</c:v>
                      </c:pt>
                      <c:pt idx="647">
                        <c:v>3.4338994026184082</c:v>
                      </c:pt>
                      <c:pt idx="648">
                        <c:v>3.365114688873291</c:v>
                      </c:pt>
                      <c:pt idx="649">
                        <c:v>3.2970452308654785</c:v>
                      </c:pt>
                      <c:pt idx="650">
                        <c:v>3.2297067642211914</c:v>
                      </c:pt>
                      <c:pt idx="651">
                        <c:v>3.1631166934967041</c:v>
                      </c:pt>
                      <c:pt idx="652">
                        <c:v>3.0972847938537598</c:v>
                      </c:pt>
                      <c:pt idx="653">
                        <c:v>3.0322272777557373</c:v>
                      </c:pt>
                      <c:pt idx="654">
                        <c:v>2.9679608345031738</c:v>
                      </c:pt>
                      <c:pt idx="655">
                        <c:v>2.9044978618621826</c:v>
                      </c:pt>
                      <c:pt idx="656">
                        <c:v>2.841855525970459</c:v>
                      </c:pt>
                      <c:pt idx="657">
                        <c:v>2.7800390720367432</c:v>
                      </c:pt>
                      <c:pt idx="658">
                        <c:v>2.719064474105835</c:v>
                      </c:pt>
                      <c:pt idx="659">
                        <c:v>2.6589491367340088</c:v>
                      </c:pt>
                      <c:pt idx="660">
                        <c:v>2.5997076034545898</c:v>
                      </c:pt>
                      <c:pt idx="661">
                        <c:v>2.5413446426391602</c:v>
                      </c:pt>
                      <c:pt idx="662">
                        <c:v>2.4838817119598389</c:v>
                      </c:pt>
                      <c:pt idx="663">
                        <c:v>2.4273271560668945</c:v>
                      </c:pt>
                      <c:pt idx="664">
                        <c:v>2.3716971874237061</c:v>
                      </c:pt>
                      <c:pt idx="665">
                        <c:v>2.3170003890991211</c:v>
                      </c:pt>
                      <c:pt idx="666">
                        <c:v>2.2632544040679932</c:v>
                      </c:pt>
                      <c:pt idx="667">
                        <c:v>2.2104663848876953</c:v>
                      </c:pt>
                      <c:pt idx="668">
                        <c:v>2.1586501598358154</c:v>
                      </c:pt>
                      <c:pt idx="669">
                        <c:v>2.1078250408172607</c:v>
                      </c:pt>
                      <c:pt idx="670">
                        <c:v>2.0579948425292969</c:v>
                      </c:pt>
                      <c:pt idx="671">
                        <c:v>2.009171724319458</c:v>
                      </c:pt>
                      <c:pt idx="672">
                        <c:v>1.9613676071166992</c:v>
                      </c:pt>
                      <c:pt idx="673">
                        <c:v>1.9146007299423218</c:v>
                      </c:pt>
                      <c:pt idx="674">
                        <c:v>1.8688883781433105</c:v>
                      </c:pt>
                      <c:pt idx="675">
                        <c:v>1.8242267370223999</c:v>
                      </c:pt>
                      <c:pt idx="676">
                        <c:v>1.7806408405303955</c:v>
                      </c:pt>
                      <c:pt idx="677">
                        <c:v>1.7381340265274048</c:v>
                      </c:pt>
                      <c:pt idx="678">
                        <c:v>1.6967134475708008</c:v>
                      </c:pt>
                      <c:pt idx="679">
                        <c:v>1.6563929319381714</c:v>
                      </c:pt>
                      <c:pt idx="680">
                        <c:v>1.6171867847442627</c:v>
                      </c:pt>
                      <c:pt idx="681">
                        <c:v>1.5791053771972656</c:v>
                      </c:pt>
                      <c:pt idx="682">
                        <c:v>1.5421627759933472</c:v>
                      </c:pt>
                      <c:pt idx="683">
                        <c:v>1.5063661336898804</c:v>
                      </c:pt>
                      <c:pt idx="684">
                        <c:v>1.4717223644256592</c:v>
                      </c:pt>
                      <c:pt idx="685">
                        <c:v>1.4382455348968506</c:v>
                      </c:pt>
                      <c:pt idx="686">
                        <c:v>1.4059429168701172</c:v>
                      </c:pt>
                      <c:pt idx="687">
                        <c:v>1.3748245239257813</c:v>
                      </c:pt>
                      <c:pt idx="688">
                        <c:v>1.344897985458374</c:v>
                      </c:pt>
                      <c:pt idx="689">
                        <c:v>1.3161665201187134</c:v>
                      </c:pt>
                      <c:pt idx="690">
                        <c:v>1.2886475324630737</c:v>
                      </c:pt>
                      <c:pt idx="691">
                        <c:v>1.2623413801193237</c:v>
                      </c:pt>
                      <c:pt idx="692">
                        <c:v>1.2372583150863647</c:v>
                      </c:pt>
                      <c:pt idx="693">
                        <c:v>1.2134057283401489</c:v>
                      </c:pt>
                      <c:pt idx="694">
                        <c:v>1.1907832622528076</c:v>
                      </c:pt>
                      <c:pt idx="695">
                        <c:v>1.1694084405899048</c:v>
                      </c:pt>
                      <c:pt idx="696">
                        <c:v>1.1492817401885986</c:v>
                      </c:pt>
                      <c:pt idx="697">
                        <c:v>1.1304097175598145</c:v>
                      </c:pt>
                      <c:pt idx="698">
                        <c:v>1.1127960681915283</c:v>
                      </c:pt>
                      <c:pt idx="699">
                        <c:v>1.0964478254318237</c:v>
                      </c:pt>
                      <c:pt idx="700">
                        <c:v>1.0813651084899902</c:v>
                      </c:pt>
                      <c:pt idx="701">
                        <c:v>1.0675510168075562</c:v>
                      </c:pt>
                      <c:pt idx="702">
                        <c:v>1.0550166368484497</c:v>
                      </c:pt>
                      <c:pt idx="703">
                        <c:v>1.0437616109848022</c:v>
                      </c:pt>
                      <c:pt idx="704">
                        <c:v>1.0337896347045898</c:v>
                      </c:pt>
                      <c:pt idx="705">
                        <c:v>1.0251005887985229</c:v>
                      </c:pt>
                      <c:pt idx="706">
                        <c:v>1.0176979303359985</c:v>
                      </c:pt>
                      <c:pt idx="707">
                        <c:v>1.0115853548049927</c:v>
                      </c:pt>
                      <c:pt idx="708">
                        <c:v>1.0067592859268188</c:v>
                      </c:pt>
                      <c:pt idx="709">
                        <c:v>1.0032267570495605</c:v>
                      </c:pt>
                      <c:pt idx="710">
                        <c:v>1.0009877681732178</c:v>
                      </c:pt>
                      <c:pt idx="711">
                        <c:v>1.0000351667404175</c:v>
                      </c:pt>
                      <c:pt idx="712">
                        <c:v>1.0003761053085327</c:v>
                      </c:pt>
                      <c:pt idx="713">
                        <c:v>1.0020105838775635</c:v>
                      </c:pt>
                      <c:pt idx="714">
                        <c:v>1.0049350261688232</c:v>
                      </c:pt>
                      <c:pt idx="715">
                        <c:v>1.009149432182312</c:v>
                      </c:pt>
                      <c:pt idx="716">
                        <c:v>1.0146470069885254</c:v>
                      </c:pt>
                      <c:pt idx="717">
                        <c:v>1.0214344263076782</c:v>
                      </c:pt>
                      <c:pt idx="718">
                        <c:v>1.0295013189315796</c:v>
                      </c:pt>
                      <c:pt idx="719">
                        <c:v>1.0388511419296265</c:v>
                      </c:pt>
                      <c:pt idx="720">
                        <c:v>1.0494805574417114</c:v>
                      </c:pt>
                      <c:pt idx="721">
                        <c:v>1.0613822937011719</c:v>
                      </c:pt>
                      <c:pt idx="722">
                        <c:v>1.0745564699172974</c:v>
                      </c:pt>
                      <c:pt idx="723">
                        <c:v>1.0889996290206909</c:v>
                      </c:pt>
                      <c:pt idx="724">
                        <c:v>1.1047046184539795</c:v>
                      </c:pt>
                      <c:pt idx="725">
                        <c:v>1.1216644048690796</c:v>
                      </c:pt>
                      <c:pt idx="726">
                        <c:v>1.1398825645446777</c:v>
                      </c:pt>
                      <c:pt idx="727">
                        <c:v>1.15935218334198</c:v>
                      </c:pt>
                      <c:pt idx="728">
                        <c:v>1.1800625324249268</c:v>
                      </c:pt>
                      <c:pt idx="729">
                        <c:v>1.2020100355148315</c:v>
                      </c:pt>
                      <c:pt idx="730">
                        <c:v>1.2251878976821899</c:v>
                      </c:pt>
                      <c:pt idx="731">
                        <c:v>1.2495924234390259</c:v>
                      </c:pt>
                      <c:pt idx="732">
                        <c:v>1.2752166986465454</c:v>
                      </c:pt>
                      <c:pt idx="733">
                        <c:v>1.3020538091659546</c:v>
                      </c:pt>
                      <c:pt idx="734">
                        <c:v>1.3300927877426147</c:v>
                      </c:pt>
                      <c:pt idx="735">
                        <c:v>1.3593235015869141</c:v>
                      </c:pt>
                      <c:pt idx="736">
                        <c:v>1.3897457122802734</c:v>
                      </c:pt>
                      <c:pt idx="737">
                        <c:v>1.4213384389877319</c:v>
                      </c:pt>
                      <c:pt idx="738">
                        <c:v>1.4541051387786865</c:v>
                      </c:pt>
                      <c:pt idx="739">
                        <c:v>1.4880213737487793</c:v>
                      </c:pt>
                      <c:pt idx="740">
                        <c:v>1.5230904817581177</c:v>
                      </c:pt>
                      <c:pt idx="741">
                        <c:v>1.5592913627624512</c:v>
                      </c:pt>
                      <c:pt idx="742">
                        <c:v>1.5966134071350098</c:v>
                      </c:pt>
                      <c:pt idx="743">
                        <c:v>1.6350535154342651</c:v>
                      </c:pt>
                      <c:pt idx="744">
                        <c:v>1.6745901107788086</c:v>
                      </c:pt>
                      <c:pt idx="745">
                        <c:v>1.7152129411697388</c:v>
                      </c:pt>
                      <c:pt idx="746">
                        <c:v>1.75690758228302</c:v>
                      </c:pt>
                      <c:pt idx="747">
                        <c:v>1.7996604442596436</c:v>
                      </c:pt>
                      <c:pt idx="748">
                        <c:v>1.8434573411941528</c:v>
                      </c:pt>
                      <c:pt idx="749">
                        <c:v>1.8882875442504883</c:v>
                      </c:pt>
                      <c:pt idx="750">
                        <c:v>1.9341264963150024</c:v>
                      </c:pt>
                      <c:pt idx="751">
                        <c:v>1.9809744358062744</c:v>
                      </c:pt>
                      <c:pt idx="752">
                        <c:v>2.028806209564209</c:v>
                      </c:pt>
                      <c:pt idx="753">
                        <c:v>2.0776050090789795</c:v>
                      </c:pt>
                      <c:pt idx="754">
                        <c:v>2.1273560523986816</c:v>
                      </c:pt>
                      <c:pt idx="755">
                        <c:v>2.1780529022216797</c:v>
                      </c:pt>
                      <c:pt idx="756">
                        <c:v>2.2296669483184814</c:v>
                      </c:pt>
                      <c:pt idx="757">
                        <c:v>2.2821862697601318</c:v>
                      </c:pt>
                      <c:pt idx="758">
                        <c:v>2.3356053829193115</c:v>
                      </c:pt>
                      <c:pt idx="759">
                        <c:v>2.3898961544036865</c:v>
                      </c:pt>
                      <c:pt idx="760">
                        <c:v>2.4450461864471436</c:v>
                      </c:pt>
                      <c:pt idx="761">
                        <c:v>2.5010471343994141</c:v>
                      </c:pt>
                      <c:pt idx="762">
                        <c:v>2.5578703880310059</c:v>
                      </c:pt>
                      <c:pt idx="763">
                        <c:v>2.6155164241790771</c:v>
                      </c:pt>
                      <c:pt idx="764">
                        <c:v>2.6739566326141357</c:v>
                      </c:pt>
                      <c:pt idx="765">
                        <c:v>2.733182430267334</c:v>
                      </c:pt>
                      <c:pt idx="766">
                        <c:v>2.7931835651397705</c:v>
                      </c:pt>
                      <c:pt idx="767">
                        <c:v>2.8539328575134277</c:v>
                      </c:pt>
                      <c:pt idx="768">
                        <c:v>2.9145770072937012</c:v>
                      </c:pt>
                      <c:pt idx="769">
                        <c:v>2.9754762649536133</c:v>
                      </c:pt>
                      <c:pt idx="770">
                        <c:v>3.0370552539825439</c:v>
                      </c:pt>
                      <c:pt idx="771">
                        <c:v>3.0992774963378906</c:v>
                      </c:pt>
                      <c:pt idx="772">
                        <c:v>3.1621484756469727</c:v>
                      </c:pt>
                      <c:pt idx="773">
                        <c:v>3.2256467342376709</c:v>
                      </c:pt>
                      <c:pt idx="774">
                        <c:v>3.2897655963897705</c:v>
                      </c:pt>
                      <c:pt idx="775">
                        <c:v>3.3544938564300537</c:v>
                      </c:pt>
                      <c:pt idx="776">
                        <c:v>3.4198200702667236</c:v>
                      </c:pt>
                      <c:pt idx="777">
                        <c:v>3.4857299327850342</c:v>
                      </c:pt>
                      <c:pt idx="778">
                        <c:v>3.5522141456604004</c:v>
                      </c:pt>
                      <c:pt idx="779">
                        <c:v>3.6192607879638672</c:v>
                      </c:pt>
                      <c:pt idx="780">
                        <c:v>3.6868577003479004</c:v>
                      </c:pt>
                      <c:pt idx="781">
                        <c:v>3.7550113201141357</c:v>
                      </c:pt>
                      <c:pt idx="782">
                        <c:v>3.8236911296844482</c:v>
                      </c:pt>
                      <c:pt idx="783">
                        <c:v>3.893373966217041</c:v>
                      </c:pt>
                      <c:pt idx="784">
                        <c:v>3.9645295143127441</c:v>
                      </c:pt>
                      <c:pt idx="785">
                        <c:v>4.0361809730529785</c:v>
                      </c:pt>
                      <c:pt idx="786">
                        <c:v>4.1083121299743652</c:v>
                      </c:pt>
                      <c:pt idx="787">
                        <c:v>4.1809144020080566</c:v>
                      </c:pt>
                      <c:pt idx="788">
                        <c:v>4.2539682388305664</c:v>
                      </c:pt>
                      <c:pt idx="789">
                        <c:v>4.327455997467041</c:v>
                      </c:pt>
                      <c:pt idx="790">
                        <c:v>4.4013643264770508</c:v>
                      </c:pt>
                      <c:pt idx="791">
                        <c:v>4.4756813049316406</c:v>
                      </c:pt>
                      <c:pt idx="792">
                        <c:v>4.5503873825073242</c:v>
                      </c:pt>
                      <c:pt idx="793">
                        <c:v>4.6254711151123047</c:v>
                      </c:pt>
                      <c:pt idx="794">
                        <c:v>4.7009167671203613</c:v>
                      </c:pt>
                      <c:pt idx="795">
                        <c:v>4.7767071723937988</c:v>
                      </c:pt>
                      <c:pt idx="796">
                        <c:v>4.8528261184692383</c:v>
                      </c:pt>
                      <c:pt idx="797">
                        <c:v>4.9292631149291992</c:v>
                      </c:pt>
                      <c:pt idx="798">
                        <c:v>5.0059933662414551</c:v>
                      </c:pt>
                      <c:pt idx="799">
                        <c:v>5.0830068588256836</c:v>
                      </c:pt>
                      <c:pt idx="800">
                        <c:v>5.1602892875671387</c:v>
                      </c:pt>
                      <c:pt idx="801">
                        <c:v>5.237821102142334</c:v>
                      </c:pt>
                      <c:pt idx="802">
                        <c:v>5.3155941963195801</c:v>
                      </c:pt>
                      <c:pt idx="803">
                        <c:v>5.3935847282409668</c:v>
                      </c:pt>
                      <c:pt idx="804">
                        <c:v>5.4717807769775391</c:v>
                      </c:pt>
                      <c:pt idx="805">
                        <c:v>5.5501618385314941</c:v>
                      </c:pt>
                      <c:pt idx="806">
                        <c:v>5.6287145614624023</c:v>
                      </c:pt>
                      <c:pt idx="807">
                        <c:v>5.7074189186096191</c:v>
                      </c:pt>
                      <c:pt idx="808">
                        <c:v>5.7862725257873535</c:v>
                      </c:pt>
                      <c:pt idx="809">
                        <c:v>5.8652453422546387</c:v>
                      </c:pt>
                      <c:pt idx="810">
                        <c:v>5.9443240165710449</c:v>
                      </c:pt>
                      <c:pt idx="811">
                        <c:v>6.0234975814819336</c:v>
                      </c:pt>
                      <c:pt idx="812">
                        <c:v>6.1027483940124512</c:v>
                      </c:pt>
                      <c:pt idx="813">
                        <c:v>6.1820569038391113</c:v>
                      </c:pt>
                      <c:pt idx="814">
                        <c:v>6.2614078521728516</c:v>
                      </c:pt>
                      <c:pt idx="815">
                        <c:v>6.3407869338989258</c:v>
                      </c:pt>
                      <c:pt idx="816">
                        <c:v>6.4201803207397461</c:v>
                      </c:pt>
                      <c:pt idx="817">
                        <c:v>6.4995641708374023</c:v>
                      </c:pt>
                      <c:pt idx="818">
                        <c:v>6.5789327621459961</c:v>
                      </c:pt>
                      <c:pt idx="819">
                        <c:v>6.6582646369934082</c:v>
                      </c:pt>
                      <c:pt idx="820">
                        <c:v>6.7375516891479492</c:v>
                      </c:pt>
                      <c:pt idx="821">
                        <c:v>6.8167634010314941</c:v>
                      </c:pt>
                      <c:pt idx="822">
                        <c:v>6.8958988189697266</c:v>
                      </c:pt>
                      <c:pt idx="823">
                        <c:v>6.9749350547790527</c:v>
                      </c:pt>
                      <c:pt idx="824">
                        <c:v>7.0538592338562012</c:v>
                      </c:pt>
                      <c:pt idx="825">
                        <c:v>7.132652759552002</c:v>
                      </c:pt>
                      <c:pt idx="826">
                        <c:v>7.2113132476806641</c:v>
                      </c:pt>
                      <c:pt idx="827">
                        <c:v>7.2898116111755371</c:v>
                      </c:pt>
                      <c:pt idx="828">
                        <c:v>7.3681325912475586</c:v>
                      </c:pt>
                      <c:pt idx="829">
                        <c:v>7.4462642669677734</c:v>
                      </c:pt>
                      <c:pt idx="830">
                        <c:v>7.5241913795471191</c:v>
                      </c:pt>
                      <c:pt idx="831">
                        <c:v>7.6019010543823242</c:v>
                      </c:pt>
                      <c:pt idx="832">
                        <c:v>7.6793746948242188</c:v>
                      </c:pt>
                      <c:pt idx="833">
                        <c:v>7.7566046714782715</c:v>
                      </c:pt>
                      <c:pt idx="834">
                        <c:v>7.8335714340209961</c:v>
                      </c:pt>
                      <c:pt idx="835">
                        <c:v>7.9102706909179688</c:v>
                      </c:pt>
                      <c:pt idx="836">
                        <c:v>7.9866766929626465</c:v>
                      </c:pt>
                      <c:pt idx="837">
                        <c:v>8.0627717971801758</c:v>
                      </c:pt>
                      <c:pt idx="838">
                        <c:v>8.1385536193847656</c:v>
                      </c:pt>
                      <c:pt idx="839">
                        <c:v>8.2140064239501953</c:v>
                      </c:pt>
                      <c:pt idx="840">
                        <c:v>8.2891130447387695</c:v>
                      </c:pt>
                      <c:pt idx="841">
                        <c:v>8.3638629913330078</c:v>
                      </c:pt>
                      <c:pt idx="842">
                        <c:v>8.4382419586181641</c:v>
                      </c:pt>
                      <c:pt idx="843">
                        <c:v>8.512237548828125</c:v>
                      </c:pt>
                      <c:pt idx="844">
                        <c:v>8.5858364105224609</c:v>
                      </c:pt>
                      <c:pt idx="845">
                        <c:v>8.659027099609375</c:v>
                      </c:pt>
                      <c:pt idx="846">
                        <c:v>8.7318019866943359</c:v>
                      </c:pt>
                      <c:pt idx="847">
                        <c:v>8.8041400909423828</c:v>
                      </c:pt>
                      <c:pt idx="848">
                        <c:v>8.876032829284668</c:v>
                      </c:pt>
                      <c:pt idx="849">
                        <c:v>8.9474716186523438</c:v>
                      </c:pt>
                      <c:pt idx="850">
                        <c:v>9.0184488296508789</c:v>
                      </c:pt>
                      <c:pt idx="851">
                        <c:v>9.0889492034912109</c:v>
                      </c:pt>
                      <c:pt idx="852">
                        <c:v>9.1589632034301758</c:v>
                      </c:pt>
                      <c:pt idx="853">
                        <c:v>9.2284755706787109</c:v>
                      </c:pt>
                      <c:pt idx="854">
                        <c:v>9.2974815368652344</c:v>
                      </c:pt>
                      <c:pt idx="855">
                        <c:v>9.3659658432006836</c:v>
                      </c:pt>
                      <c:pt idx="856">
                        <c:v>9.4339284896850586</c:v>
                      </c:pt>
                      <c:pt idx="857">
                        <c:v>9.5013494491577148</c:v>
                      </c:pt>
                      <c:pt idx="858">
                        <c:v>9.5682268142700195</c:v>
                      </c:pt>
                      <c:pt idx="859">
                        <c:v>9.6345510482788086</c:v>
                      </c:pt>
                      <c:pt idx="860">
                        <c:v>9.7003087997436523</c:v>
                      </c:pt>
                      <c:pt idx="861">
                        <c:v>9.7655029296875</c:v>
                      </c:pt>
                      <c:pt idx="862">
                        <c:v>9.8301067352294922</c:v>
                      </c:pt>
                      <c:pt idx="863">
                        <c:v>9.8941307067871094</c:v>
                      </c:pt>
                      <c:pt idx="864">
                        <c:v>9.9575586318969727</c:v>
                      </c:pt>
                      <c:pt idx="865">
                        <c:v>10.020380020141602</c:v>
                      </c:pt>
                      <c:pt idx="866">
                        <c:v>10.082596778869629</c:v>
                      </c:pt>
                      <c:pt idx="867">
                        <c:v>10.144193649291992</c:v>
                      </c:pt>
                      <c:pt idx="868">
                        <c:v>10.205168724060059</c:v>
                      </c:pt>
                      <c:pt idx="869">
                        <c:v>10.26551342010498</c:v>
                      </c:pt>
                      <c:pt idx="870">
                        <c:v>10.325221061706543</c:v>
                      </c:pt>
                      <c:pt idx="871">
                        <c:v>10.384285926818848</c:v>
                      </c:pt>
                      <c:pt idx="872">
                        <c:v>10.442697525024414</c:v>
                      </c:pt>
                      <c:pt idx="873">
                        <c:v>10.500456809997559</c:v>
                      </c:pt>
                      <c:pt idx="874">
                        <c:v>10.557559013366699</c:v>
                      </c:pt>
                      <c:pt idx="875">
                        <c:v>10.613990783691406</c:v>
                      </c:pt>
                      <c:pt idx="876">
                        <c:v>10.669754981994629</c:v>
                      </c:pt>
                      <c:pt idx="877">
                        <c:v>10.72484016418457</c:v>
                      </c:pt>
                      <c:pt idx="878">
                        <c:v>10.779245376586914</c:v>
                      </c:pt>
                      <c:pt idx="879">
                        <c:v>10.832961082458496</c:v>
                      </c:pt>
                      <c:pt idx="880">
                        <c:v>10.885983467102051</c:v>
                      </c:pt>
                      <c:pt idx="881">
                        <c:v>10.938295364379883</c:v>
                      </c:pt>
                      <c:pt idx="882">
                        <c:v>10.989902496337891</c:v>
                      </c:pt>
                      <c:pt idx="883">
                        <c:v>11.040792465209961</c:v>
                      </c:pt>
                      <c:pt idx="884">
                        <c:v>11.090967178344727</c:v>
                      </c:pt>
                      <c:pt idx="885">
                        <c:v>11.140423774719238</c:v>
                      </c:pt>
                      <c:pt idx="886">
                        <c:v>11.189166069030762</c:v>
                      </c:pt>
                      <c:pt idx="887">
                        <c:v>11.237181663513184</c:v>
                      </c:pt>
                      <c:pt idx="888">
                        <c:v>11.284466743469238</c:v>
                      </c:pt>
                      <c:pt idx="889">
                        <c:v>11.331029891967773</c:v>
                      </c:pt>
                      <c:pt idx="890">
                        <c:v>11.37685489654541</c:v>
                      </c:pt>
                      <c:pt idx="891">
                        <c:v>11.421941757202148</c:v>
                      </c:pt>
                      <c:pt idx="892">
                        <c:v>11.466287612915039</c:v>
                      </c:pt>
                      <c:pt idx="893">
                        <c:v>11.509890556335449</c:v>
                      </c:pt>
                      <c:pt idx="894">
                        <c:v>11.552746772766113</c:v>
                      </c:pt>
                      <c:pt idx="895">
                        <c:v>11.594855308532715</c:v>
                      </c:pt>
                      <c:pt idx="896">
                        <c:v>11.636208534240723</c:v>
                      </c:pt>
                      <c:pt idx="897">
                        <c:v>11.676807403564453</c:v>
                      </c:pt>
                      <c:pt idx="898">
                        <c:v>11.716653823852539</c:v>
                      </c:pt>
                      <c:pt idx="899">
                        <c:v>11.755734443664551</c:v>
                      </c:pt>
                      <c:pt idx="900">
                        <c:v>11.794049263000488</c:v>
                      </c:pt>
                      <c:pt idx="901">
                        <c:v>11.831598281860352</c:v>
                      </c:pt>
                      <c:pt idx="902">
                        <c:v>11.868379592895508</c:v>
                      </c:pt>
                      <c:pt idx="903">
                        <c:v>11.904390335083008</c:v>
                      </c:pt>
                      <c:pt idx="904">
                        <c:v>11.939624786376953</c:v>
                      </c:pt>
                      <c:pt idx="905">
                        <c:v>11.974135398864746</c:v>
                      </c:pt>
                      <c:pt idx="906">
                        <c:v>12.00786304473877</c:v>
                      </c:pt>
                      <c:pt idx="907">
                        <c:v>12.040805816650391</c:v>
                      </c:pt>
                      <c:pt idx="908">
                        <c:v>12.07296085357666</c:v>
                      </c:pt>
                      <c:pt idx="909">
                        <c:v>12.10433292388916</c:v>
                      </c:pt>
                      <c:pt idx="910">
                        <c:v>12.13491153717041</c:v>
                      </c:pt>
                      <c:pt idx="911">
                        <c:v>12.164694786071777</c:v>
                      </c:pt>
                      <c:pt idx="912">
                        <c:v>12.19368839263916</c:v>
                      </c:pt>
                      <c:pt idx="913">
                        <c:v>12.221883773803711</c:v>
                      </c:pt>
                      <c:pt idx="914">
                        <c:v>12.249284744262695</c:v>
                      </c:pt>
                      <c:pt idx="915">
                        <c:v>12.275880813598633</c:v>
                      </c:pt>
                      <c:pt idx="916">
                        <c:v>12.301682472229004</c:v>
                      </c:pt>
                      <c:pt idx="917">
                        <c:v>12.326682090759277</c:v>
                      </c:pt>
                      <c:pt idx="918">
                        <c:v>12.350875854492188</c:v>
                      </c:pt>
                      <c:pt idx="919">
                        <c:v>12.374265670776367</c:v>
                      </c:pt>
                      <c:pt idx="920">
                        <c:v>12.396854400634766</c:v>
                      </c:pt>
                      <c:pt idx="921">
                        <c:v>12.418634414672852</c:v>
                      </c:pt>
                      <c:pt idx="922">
                        <c:v>12.439605712890625</c:v>
                      </c:pt>
                      <c:pt idx="923">
                        <c:v>12.459770202636719</c:v>
                      </c:pt>
                      <c:pt idx="924">
                        <c:v>12.479128837585449</c:v>
                      </c:pt>
                      <c:pt idx="925">
                        <c:v>12.497674942016602</c:v>
                      </c:pt>
                      <c:pt idx="926">
                        <c:v>12.515414237976074</c:v>
                      </c:pt>
                      <c:pt idx="927">
                        <c:v>12.532341003417969</c:v>
                      </c:pt>
                      <c:pt idx="928">
                        <c:v>12.548457145690918</c:v>
                      </c:pt>
                      <c:pt idx="929">
                        <c:v>12.56375789642334</c:v>
                      </c:pt>
                      <c:pt idx="930">
                        <c:v>12.578248023986816</c:v>
                      </c:pt>
                      <c:pt idx="931">
                        <c:v>12.591924667358398</c:v>
                      </c:pt>
                      <c:pt idx="932">
                        <c:v>12.604789733886719</c:v>
                      </c:pt>
                      <c:pt idx="933">
                        <c:v>12.616838455200195</c:v>
                      </c:pt>
                      <c:pt idx="934">
                        <c:v>12.628072738647461</c:v>
                      </c:pt>
                      <c:pt idx="935">
                        <c:v>12.638494491577148</c:v>
                      </c:pt>
                      <c:pt idx="936">
                        <c:v>12.648101806640625</c:v>
                      </c:pt>
                      <c:pt idx="937">
                        <c:v>12.656892776489258</c:v>
                      </c:pt>
                      <c:pt idx="938">
                        <c:v>12.664871215820313</c:v>
                      </c:pt>
                      <c:pt idx="939">
                        <c:v>12.672033309936523</c:v>
                      </c:pt>
                      <c:pt idx="940">
                        <c:v>12.678380012512207</c:v>
                      </c:pt>
                    </c:numCache>
                  </c:numRef>
                </c:xVal>
                <c:yVal>
                  <c:numRef>
                    <c:extLst xmlns:c15="http://schemas.microsoft.com/office/drawing/2012/chart">
                      <c:ext xmlns:c15="http://schemas.microsoft.com/office/drawing/2012/chart" uri="{02D57815-91ED-43cb-92C2-25804820EDAC}">
                        <c15:formulaRef>
                          <c15:sqref>'Graphs Task 1'!$AB$2:$AB$942</c15:sqref>
                        </c15:formulaRef>
                      </c:ext>
                    </c:extLst>
                    <c:numCache>
                      <c:formatCode>General</c:formatCode>
                      <c:ptCount val="941"/>
                      <c:pt idx="0">
                        <c:v>4.0733504295349121</c:v>
                      </c:pt>
                      <c:pt idx="1">
                        <c:v>4.026212215423584</c:v>
                      </c:pt>
                      <c:pt idx="2">
                        <c:v>3.9788327217102051</c:v>
                      </c:pt>
                      <c:pt idx="3">
                        <c:v>3.9312283992767334</c:v>
                      </c:pt>
                      <c:pt idx="4">
                        <c:v>3.8834378719329834</c:v>
                      </c:pt>
                      <c:pt idx="5">
                        <c:v>3.8354735374450684</c:v>
                      </c:pt>
                      <c:pt idx="6">
                        <c:v>3.7873499393463135</c:v>
                      </c:pt>
                      <c:pt idx="7">
                        <c:v>3.7390851974487305</c:v>
                      </c:pt>
                      <c:pt idx="8">
                        <c:v>3.6908488273620605</c:v>
                      </c:pt>
                      <c:pt idx="9">
                        <c:v>3.6428565979003906</c:v>
                      </c:pt>
                      <c:pt idx="10">
                        <c:v>3.595128059387207</c:v>
                      </c:pt>
                      <c:pt idx="11">
                        <c:v>3.5476818084716797</c:v>
                      </c:pt>
                      <c:pt idx="12">
                        <c:v>3.5005393028259277</c:v>
                      </c:pt>
                      <c:pt idx="13">
                        <c:v>3.4537131786346436</c:v>
                      </c:pt>
                      <c:pt idx="14">
                        <c:v>3.4072272777557373</c:v>
                      </c:pt>
                      <c:pt idx="15">
                        <c:v>3.3610968589782715</c:v>
                      </c:pt>
                      <c:pt idx="16">
                        <c:v>3.3153257369995117</c:v>
                      </c:pt>
                      <c:pt idx="17">
                        <c:v>3.2699201107025146</c:v>
                      </c:pt>
                      <c:pt idx="18">
                        <c:v>3.2248950004577637</c:v>
                      </c:pt>
                      <c:pt idx="19">
                        <c:v>3.180131196975708</c:v>
                      </c:pt>
                      <c:pt idx="20">
                        <c:v>3.135725736618042</c:v>
                      </c:pt>
                      <c:pt idx="21">
                        <c:v>3.0919022560119629</c:v>
                      </c:pt>
                      <c:pt idx="22">
                        <c:v>3.0484895706176758</c:v>
                      </c:pt>
                      <c:pt idx="23">
                        <c:v>3.0055091381072998</c:v>
                      </c:pt>
                      <c:pt idx="24">
                        <c:v>2.9630062580108643</c:v>
                      </c:pt>
                      <c:pt idx="25">
                        <c:v>2.9209825992584229</c:v>
                      </c:pt>
                      <c:pt idx="26">
                        <c:v>2.8794534206390381</c:v>
                      </c:pt>
                      <c:pt idx="27">
                        <c:v>2.8384370803833008</c:v>
                      </c:pt>
                      <c:pt idx="28">
                        <c:v>2.7979538440704346</c:v>
                      </c:pt>
                      <c:pt idx="29">
                        <c:v>2.758007287979126</c:v>
                      </c:pt>
                      <c:pt idx="30">
                        <c:v>2.7186150550842285</c:v>
                      </c:pt>
                      <c:pt idx="31">
                        <c:v>2.6797819137573242</c:v>
                      </c:pt>
                      <c:pt idx="32">
                        <c:v>2.64151930809021</c:v>
                      </c:pt>
                      <c:pt idx="33">
                        <c:v>2.6038358211517334</c:v>
                      </c:pt>
                      <c:pt idx="34">
                        <c:v>2.5667340755462646</c:v>
                      </c:pt>
                      <c:pt idx="35">
                        <c:v>2.530221700668335</c:v>
                      </c:pt>
                      <c:pt idx="36">
                        <c:v>2.4942977428436279</c:v>
                      </c:pt>
                      <c:pt idx="37">
                        <c:v>2.4589695930480957</c:v>
                      </c:pt>
                      <c:pt idx="38">
                        <c:v>2.4242386817932129</c:v>
                      </c:pt>
                      <c:pt idx="39">
                        <c:v>2.3901066780090332</c:v>
                      </c:pt>
                      <c:pt idx="40">
                        <c:v>2.3565762042999268</c:v>
                      </c:pt>
                      <c:pt idx="41">
                        <c:v>2.3236532211303711</c:v>
                      </c:pt>
                      <c:pt idx="42">
                        <c:v>2.2912709712982178</c:v>
                      </c:pt>
                      <c:pt idx="43">
                        <c:v>2.2593753337860107</c:v>
                      </c:pt>
                      <c:pt idx="44">
                        <c:v>2.2280910015106201</c:v>
                      </c:pt>
                      <c:pt idx="45">
                        <c:v>2.1974458694458008</c:v>
                      </c:pt>
                      <c:pt idx="46">
                        <c:v>2.1674320697784424</c:v>
                      </c:pt>
                      <c:pt idx="47">
                        <c:v>2.1380388736724854</c:v>
                      </c:pt>
                      <c:pt idx="48">
                        <c:v>2.1092636585235596</c:v>
                      </c:pt>
                      <c:pt idx="49">
                        <c:v>2.0810952186584473</c:v>
                      </c:pt>
                      <c:pt idx="50">
                        <c:v>2.0535321235656738</c:v>
                      </c:pt>
                      <c:pt idx="51">
                        <c:v>2.0265622138977051</c:v>
                      </c:pt>
                      <c:pt idx="52">
                        <c:v>2.00018310546875</c:v>
                      </c:pt>
                      <c:pt idx="53">
                        <c:v>1.9743850231170654</c:v>
                      </c:pt>
                      <c:pt idx="54">
                        <c:v>1.9491595029830933</c:v>
                      </c:pt>
                      <c:pt idx="55">
                        <c:v>1.9245024919509888</c:v>
                      </c:pt>
                      <c:pt idx="56">
                        <c:v>1.9004071950912476</c:v>
                      </c:pt>
                      <c:pt idx="57">
                        <c:v>1.876865029335022</c:v>
                      </c:pt>
                      <c:pt idx="58">
                        <c:v>1.8538706302642822</c:v>
                      </c:pt>
                      <c:pt idx="59">
                        <c:v>1.8314156532287598</c:v>
                      </c:pt>
                      <c:pt idx="60">
                        <c:v>1.8094935417175293</c:v>
                      </c:pt>
                      <c:pt idx="61">
                        <c:v>1.7880954742431641</c:v>
                      </c:pt>
                      <c:pt idx="62">
                        <c:v>1.7672141790390015</c:v>
                      </c:pt>
                      <c:pt idx="63">
                        <c:v>1.7468439340591431</c:v>
                      </c:pt>
                      <c:pt idx="64">
                        <c:v>1.7269765138626099</c:v>
                      </c:pt>
                      <c:pt idx="65">
                        <c:v>1.707607626914978</c:v>
                      </c:pt>
                      <c:pt idx="66">
                        <c:v>1.6887283325195313</c:v>
                      </c:pt>
                      <c:pt idx="67">
                        <c:v>1.6703338623046875</c:v>
                      </c:pt>
                      <c:pt idx="68">
                        <c:v>1.6524221897125244</c:v>
                      </c:pt>
                      <c:pt idx="69">
                        <c:v>1.6349934339523315</c:v>
                      </c:pt>
                      <c:pt idx="70">
                        <c:v>1.6180176734924316</c:v>
                      </c:pt>
                      <c:pt idx="71">
                        <c:v>1.6014382839202881</c:v>
                      </c:pt>
                      <c:pt idx="72">
                        <c:v>1.5853285789489746</c:v>
                      </c:pt>
                      <c:pt idx="73">
                        <c:v>1.5696780681610107</c:v>
                      </c:pt>
                      <c:pt idx="74">
                        <c:v>1.5544819831848145</c:v>
                      </c:pt>
                      <c:pt idx="75">
                        <c:v>1.5397307872772217</c:v>
                      </c:pt>
                      <c:pt idx="76">
                        <c:v>1.5254182815551758</c:v>
                      </c:pt>
                      <c:pt idx="77">
                        <c:v>1.5115357637405396</c:v>
                      </c:pt>
                      <c:pt idx="78">
                        <c:v>1.4980776309967041</c:v>
                      </c:pt>
                      <c:pt idx="79">
                        <c:v>1.4850342273712158</c:v>
                      </c:pt>
                      <c:pt idx="80">
                        <c:v>1.4724007844924927</c:v>
                      </c:pt>
                      <c:pt idx="81">
                        <c:v>1.4601621627807617</c:v>
                      </c:pt>
                      <c:pt idx="82">
                        <c:v>1.4483096599578857</c:v>
                      </c:pt>
                      <c:pt idx="83">
                        <c:v>1.4368355274200439</c:v>
                      </c:pt>
                      <c:pt idx="84">
                        <c:v>1.4257283210754395</c:v>
                      </c:pt>
                      <c:pt idx="85">
                        <c:v>1.4149858951568604</c:v>
                      </c:pt>
                      <c:pt idx="86">
                        <c:v>1.4045977592468262</c:v>
                      </c:pt>
                      <c:pt idx="87">
                        <c:v>1.3945587873458862</c:v>
                      </c:pt>
                      <c:pt idx="88">
                        <c:v>1.3848613500595093</c:v>
                      </c:pt>
                      <c:pt idx="89">
                        <c:v>1.3754943609237671</c:v>
                      </c:pt>
                      <c:pt idx="90">
                        <c:v>1.3664532899856567</c:v>
                      </c:pt>
                      <c:pt idx="91">
                        <c:v>1.3577306270599365</c:v>
                      </c:pt>
                      <c:pt idx="92">
                        <c:v>1.3493196964263916</c:v>
                      </c:pt>
                      <c:pt idx="93">
                        <c:v>1.3412140607833862</c:v>
                      </c:pt>
                      <c:pt idx="94">
                        <c:v>1.3334059715270996</c:v>
                      </c:pt>
                      <c:pt idx="95">
                        <c:v>1.3258876800537109</c:v>
                      </c:pt>
                      <c:pt idx="96">
                        <c:v>1.3186545372009277</c:v>
                      </c:pt>
                      <c:pt idx="97">
                        <c:v>1.3116974830627441</c:v>
                      </c:pt>
                      <c:pt idx="98">
                        <c:v>1.3050118684768677</c:v>
                      </c:pt>
                      <c:pt idx="99">
                        <c:v>1.2985907793045044</c:v>
                      </c:pt>
                      <c:pt idx="100">
                        <c:v>1.2924288511276245</c:v>
                      </c:pt>
                      <c:pt idx="101">
                        <c:v>1.2865206003189087</c:v>
                      </c:pt>
                      <c:pt idx="102">
                        <c:v>1.2808576822280884</c:v>
                      </c:pt>
                      <c:pt idx="103">
                        <c:v>1.2754362821578979</c:v>
                      </c:pt>
                      <c:pt idx="104">
                        <c:v>1.2702474594116211</c:v>
                      </c:pt>
                      <c:pt idx="105">
                        <c:v>1.2652859687805176</c:v>
                      </c:pt>
                      <c:pt idx="106">
                        <c:v>1.2605451345443726</c:v>
                      </c:pt>
                      <c:pt idx="107">
                        <c:v>1.2560163736343384</c:v>
                      </c:pt>
                      <c:pt idx="108">
                        <c:v>1.2516984939575195</c:v>
                      </c:pt>
                      <c:pt idx="109">
                        <c:v>1.2475835084915161</c:v>
                      </c:pt>
                      <c:pt idx="110">
                        <c:v>1.2436627149581909</c:v>
                      </c:pt>
                      <c:pt idx="111">
                        <c:v>1.2399321794509888</c:v>
                      </c:pt>
                      <c:pt idx="112">
                        <c:v>1.2363848686218262</c:v>
                      </c:pt>
                      <c:pt idx="113">
                        <c:v>1.2330129146575928</c:v>
                      </c:pt>
                      <c:pt idx="114">
                        <c:v>1.2298094034194946</c:v>
                      </c:pt>
                      <c:pt idx="115">
                        <c:v>1.2267682552337646</c:v>
                      </c:pt>
                      <c:pt idx="116">
                        <c:v>1.2238775491714478</c:v>
                      </c:pt>
                      <c:pt idx="117">
                        <c:v>1.2211296558380127</c:v>
                      </c:pt>
                      <c:pt idx="118">
                        <c:v>1.2185132503509521</c:v>
                      </c:pt>
                      <c:pt idx="119">
                        <c:v>1.2160207033157349</c:v>
                      </c:pt>
                      <c:pt idx="120">
                        <c:v>1.213642954826355</c:v>
                      </c:pt>
                      <c:pt idx="121">
                        <c:v>1.2113698720932007</c:v>
                      </c:pt>
                      <c:pt idx="122">
                        <c:v>1.2091912031173706</c:v>
                      </c:pt>
                      <c:pt idx="123">
                        <c:v>1.2070982456207275</c:v>
                      </c:pt>
                      <c:pt idx="124">
                        <c:v>1.2050752639770508</c:v>
                      </c:pt>
                      <c:pt idx="125">
                        <c:v>1.2031134366989136</c:v>
                      </c:pt>
                      <c:pt idx="126">
                        <c:v>1.2011983394622803</c:v>
                      </c:pt>
                      <c:pt idx="127">
                        <c:v>1.1993154287338257</c:v>
                      </c:pt>
                      <c:pt idx="128">
                        <c:v>1.1974493265151978</c:v>
                      </c:pt>
                      <c:pt idx="129">
                        <c:v>1.1955877542495728</c:v>
                      </c:pt>
                      <c:pt idx="130">
                        <c:v>1.1937099695205688</c:v>
                      </c:pt>
                      <c:pt idx="131">
                        <c:v>1.1918014287948608</c:v>
                      </c:pt>
                      <c:pt idx="132">
                        <c:v>1.1898456811904907</c:v>
                      </c:pt>
                      <c:pt idx="133">
                        <c:v>1.1878283023834229</c:v>
                      </c:pt>
                      <c:pt idx="134">
                        <c:v>1.1857300996780396</c:v>
                      </c:pt>
                      <c:pt idx="135">
                        <c:v>1.18354332447052</c:v>
                      </c:pt>
                      <c:pt idx="136">
                        <c:v>1.1812529563903809</c:v>
                      </c:pt>
                      <c:pt idx="137">
                        <c:v>1.178809642791748</c:v>
                      </c:pt>
                      <c:pt idx="138">
                        <c:v>1.1762354373931885</c:v>
                      </c:pt>
                      <c:pt idx="139">
                        <c:v>1.1735185384750366</c:v>
                      </c:pt>
                      <c:pt idx="140">
                        <c:v>1.1706459522247314</c:v>
                      </c:pt>
                      <c:pt idx="141">
                        <c:v>1.1676042079925537</c:v>
                      </c:pt>
                      <c:pt idx="142">
                        <c:v>1.1643849611282349</c:v>
                      </c:pt>
                      <c:pt idx="143">
                        <c:v>1.160977840423584</c:v>
                      </c:pt>
                      <c:pt idx="144">
                        <c:v>1.1574245691299438</c:v>
                      </c:pt>
                      <c:pt idx="145">
                        <c:v>1.1536169052124023</c:v>
                      </c:pt>
                      <c:pt idx="146">
                        <c:v>1.1495989561080933</c:v>
                      </c:pt>
                      <c:pt idx="147">
                        <c:v>1.1453616619110107</c:v>
                      </c:pt>
                      <c:pt idx="148">
                        <c:v>1.1409081220626831</c:v>
                      </c:pt>
                      <c:pt idx="149">
                        <c:v>1.136231541633606</c:v>
                      </c:pt>
                      <c:pt idx="150">
                        <c:v>1.1313838958740234</c:v>
                      </c:pt>
                      <c:pt idx="151">
                        <c:v>1.1263447999954224</c:v>
                      </c:pt>
                      <c:pt idx="152">
                        <c:v>1.1210864782333374</c:v>
                      </c:pt>
                      <c:pt idx="153">
                        <c:v>1.1156089305877686</c:v>
                      </c:pt>
                      <c:pt idx="154">
                        <c:v>1.109912633895874</c:v>
                      </c:pt>
                      <c:pt idx="155">
                        <c:v>1.1039994955062866</c:v>
                      </c:pt>
                      <c:pt idx="156">
                        <c:v>1.0978718996047974</c:v>
                      </c:pt>
                      <c:pt idx="157">
                        <c:v>1.0915299654006958</c:v>
                      </c:pt>
                      <c:pt idx="158">
                        <c:v>1.0849800109863281</c:v>
                      </c:pt>
                      <c:pt idx="159">
                        <c:v>1.0782151222229004</c:v>
                      </c:pt>
                      <c:pt idx="160">
                        <c:v>1.0712422132492065</c:v>
                      </c:pt>
                      <c:pt idx="161">
                        <c:v>1.0640630722045898</c:v>
                      </c:pt>
                      <c:pt idx="162">
                        <c:v>1.0566833019256592</c:v>
                      </c:pt>
                      <c:pt idx="163">
                        <c:v>1.0491088628768921</c:v>
                      </c:pt>
                      <c:pt idx="164">
                        <c:v>1.041344165802002</c:v>
                      </c:pt>
                      <c:pt idx="165">
                        <c:v>1.0333971977233887</c:v>
                      </c:pt>
                      <c:pt idx="166">
                        <c:v>1.0252746343612671</c:v>
                      </c:pt>
                      <c:pt idx="167">
                        <c:v>1.0169907808303833</c:v>
                      </c:pt>
                      <c:pt idx="168">
                        <c:v>1.0085536241531372</c:v>
                      </c:pt>
                      <c:pt idx="169">
                        <c:v>0.99997150897979736</c:v>
                      </c:pt>
                      <c:pt idx="170">
                        <c:v>0.99125015735626221</c:v>
                      </c:pt>
                      <c:pt idx="171">
                        <c:v>0.982399582862854</c:v>
                      </c:pt>
                      <c:pt idx="172">
                        <c:v>0.97342604398727417</c:v>
                      </c:pt>
                      <c:pt idx="173">
                        <c:v>0.96433818340301514</c:v>
                      </c:pt>
                      <c:pt idx="174">
                        <c:v>0.95511859655380249</c:v>
                      </c:pt>
                      <c:pt idx="175">
                        <c:v>0.94567638635635376</c:v>
                      </c:pt>
                      <c:pt idx="176">
                        <c:v>0.93614989519119263</c:v>
                      </c:pt>
                      <c:pt idx="177">
                        <c:v>0.92655420303344727</c:v>
                      </c:pt>
                      <c:pt idx="178">
                        <c:v>0.91689389944076538</c:v>
                      </c:pt>
                      <c:pt idx="179">
                        <c:v>0.90718185901641846</c:v>
                      </c:pt>
                      <c:pt idx="180">
                        <c:v>0.89742773771286011</c:v>
                      </c:pt>
                      <c:pt idx="181">
                        <c:v>0.88764822483062744</c:v>
                      </c:pt>
                      <c:pt idx="182">
                        <c:v>0.87784945964813232</c:v>
                      </c:pt>
                      <c:pt idx="183">
                        <c:v>0.86804157495498657</c:v>
                      </c:pt>
                      <c:pt idx="184">
                        <c:v>0.8582313060760498</c:v>
                      </c:pt>
                      <c:pt idx="185">
                        <c:v>0.84843099117279053</c:v>
                      </c:pt>
                      <c:pt idx="186">
                        <c:v>0.83865219354629517</c:v>
                      </c:pt>
                      <c:pt idx="187">
                        <c:v>0.82890492677688599</c:v>
                      </c:pt>
                      <c:pt idx="188">
                        <c:v>0.81920009851455688</c:v>
                      </c:pt>
                      <c:pt idx="189">
                        <c:v>0.80954313278198242</c:v>
                      </c:pt>
                      <c:pt idx="190">
                        <c:v>0.79995220899581909</c:v>
                      </c:pt>
                      <c:pt idx="191">
                        <c:v>0.79045218229293823</c:v>
                      </c:pt>
                      <c:pt idx="192">
                        <c:v>0.78086251020431519</c:v>
                      </c:pt>
                      <c:pt idx="193">
                        <c:v>0.7713664174079895</c:v>
                      </c:pt>
                      <c:pt idx="194">
                        <c:v>0.76203185319900513</c:v>
                      </c:pt>
                      <c:pt idx="195">
                        <c:v>0.75285083055496216</c:v>
                      </c:pt>
                      <c:pt idx="196">
                        <c:v>0.7438429594039917</c:v>
                      </c:pt>
                      <c:pt idx="197">
                        <c:v>0.73501569032669067</c:v>
                      </c:pt>
                      <c:pt idx="198">
                        <c:v>0.72639548778533936</c:v>
                      </c:pt>
                      <c:pt idx="199">
                        <c:v>0.71800470352172852</c:v>
                      </c:pt>
                      <c:pt idx="200">
                        <c:v>0.70982974767684937</c:v>
                      </c:pt>
                      <c:pt idx="201">
                        <c:v>0.7019694447517395</c:v>
                      </c:pt>
                      <c:pt idx="202">
                        <c:v>0.69448357820510864</c:v>
                      </c:pt>
                      <c:pt idx="203">
                        <c:v>0.68734794855117798</c:v>
                      </c:pt>
                      <c:pt idx="204">
                        <c:v>0.68053388595581055</c:v>
                      </c:pt>
                      <c:pt idx="205">
                        <c:v>0.6738782525062561</c:v>
                      </c:pt>
                      <c:pt idx="206">
                        <c:v>0.66766005754470825</c:v>
                      </c:pt>
                      <c:pt idx="207">
                        <c:v>0.66192013025283813</c:v>
                      </c:pt>
                      <c:pt idx="208">
                        <c:v>0.65663188695907593</c:v>
                      </c:pt>
                      <c:pt idx="209">
                        <c:v>0.65179979801177979</c:v>
                      </c:pt>
                      <c:pt idx="210">
                        <c:v>0.64740931987762451</c:v>
                      </c:pt>
                      <c:pt idx="211">
                        <c:v>0.64341676235198975</c:v>
                      </c:pt>
                      <c:pt idx="212">
                        <c:v>0.63984930515289307</c:v>
                      </c:pt>
                      <c:pt idx="213">
                        <c:v>0.63668805360794067</c:v>
                      </c:pt>
                      <c:pt idx="214">
                        <c:v>0.63381385803222656</c:v>
                      </c:pt>
                      <c:pt idx="215">
                        <c:v>0.63100993633270264</c:v>
                      </c:pt>
                      <c:pt idx="216">
                        <c:v>0.62860375642776489</c:v>
                      </c:pt>
                      <c:pt idx="217">
                        <c:v>0.62658298015594482</c:v>
                      </c:pt>
                      <c:pt idx="218">
                        <c:v>0.62491136789321899</c:v>
                      </c:pt>
                      <c:pt idx="219">
                        <c:v>0.62352585792541504</c:v>
                      </c:pt>
                      <c:pt idx="220">
                        <c:v>0.62241953611373901</c:v>
                      </c:pt>
                      <c:pt idx="221">
                        <c:v>0.6215360164642334</c:v>
                      </c:pt>
                      <c:pt idx="222">
                        <c:v>0.62081587314605713</c:v>
                      </c:pt>
                      <c:pt idx="223">
                        <c:v>0.62022638320922852</c:v>
                      </c:pt>
                      <c:pt idx="224">
                        <c:v>0.61958646774291992</c:v>
                      </c:pt>
                      <c:pt idx="225">
                        <c:v>0.61879146099090576</c:v>
                      </c:pt>
                      <c:pt idx="226">
                        <c:v>0.61817014217376709</c:v>
                      </c:pt>
                      <c:pt idx="227">
                        <c:v>0.61771947145462036</c:v>
                      </c:pt>
                      <c:pt idx="228">
                        <c:v>0.61742162704467773</c:v>
                      </c:pt>
                      <c:pt idx="229">
                        <c:v>0.6172487735748291</c:v>
                      </c:pt>
                      <c:pt idx="230">
                        <c:v>0.61718481779098511</c:v>
                      </c:pt>
                      <c:pt idx="231">
                        <c:v>0.61722517013549805</c:v>
                      </c:pt>
                      <c:pt idx="232">
                        <c:v>0.61736220121383667</c:v>
                      </c:pt>
                      <c:pt idx="233">
                        <c:v>0.61759072542190552</c:v>
                      </c:pt>
                      <c:pt idx="234">
                        <c:v>0.61792939901351929</c:v>
                      </c:pt>
                      <c:pt idx="235">
                        <c:v>0.61837995052337646</c:v>
                      </c:pt>
                      <c:pt idx="236">
                        <c:v>0.61891406774520874</c:v>
                      </c:pt>
                      <c:pt idx="237">
                        <c:v>0.61951005458831787</c:v>
                      </c:pt>
                      <c:pt idx="238">
                        <c:v>0.61994916200637817</c:v>
                      </c:pt>
                      <c:pt idx="239">
                        <c:v>0.62040144205093384</c:v>
                      </c:pt>
                      <c:pt idx="240">
                        <c:v>0.62095290422439575</c:v>
                      </c:pt>
                      <c:pt idx="241">
                        <c:v>0.6216660737991333</c:v>
                      </c:pt>
                      <c:pt idx="242">
                        <c:v>0.62254327535629272</c:v>
                      </c:pt>
                      <c:pt idx="243">
                        <c:v>0.62353730201721191</c:v>
                      </c:pt>
                      <c:pt idx="244">
                        <c:v>0.62456846237182617</c:v>
                      </c:pt>
                      <c:pt idx="245">
                        <c:v>0.62558358907699585</c:v>
                      </c:pt>
                      <c:pt idx="246">
                        <c:v>0.62653011083602905</c:v>
                      </c:pt>
                      <c:pt idx="247">
                        <c:v>0.62738329172134399</c:v>
                      </c:pt>
                      <c:pt idx="248">
                        <c:v>0.62812542915344238</c:v>
                      </c:pt>
                      <c:pt idx="249">
                        <c:v>0.62874865531921387</c:v>
                      </c:pt>
                      <c:pt idx="250">
                        <c:v>0.6292731761932373</c:v>
                      </c:pt>
                      <c:pt idx="251">
                        <c:v>0.62977570295333862</c:v>
                      </c:pt>
                      <c:pt idx="252">
                        <c:v>0.63029962778091431</c:v>
                      </c:pt>
                      <c:pt idx="253">
                        <c:v>0.63083237409591675</c:v>
                      </c:pt>
                      <c:pt idx="254">
                        <c:v>0.63134866952896118</c:v>
                      </c:pt>
                      <c:pt idx="255">
                        <c:v>0.63181382417678833</c:v>
                      </c:pt>
                      <c:pt idx="256">
                        <c:v>0.632213294506073</c:v>
                      </c:pt>
                      <c:pt idx="257">
                        <c:v>0.63253885507583618</c:v>
                      </c:pt>
                      <c:pt idx="258">
                        <c:v>0.63279944658279419</c:v>
                      </c:pt>
                      <c:pt idx="259">
                        <c:v>0.63299053907394409</c:v>
                      </c:pt>
                      <c:pt idx="260">
                        <c:v>0.6331249475479126</c:v>
                      </c:pt>
                      <c:pt idx="261">
                        <c:v>0.63320779800415039</c:v>
                      </c:pt>
                      <c:pt idx="262">
                        <c:v>0.63324064016342163</c:v>
                      </c:pt>
                      <c:pt idx="263">
                        <c:v>0.63323241472244263</c:v>
                      </c:pt>
                      <c:pt idx="264">
                        <c:v>0.63319385051727295</c:v>
                      </c:pt>
                      <c:pt idx="265">
                        <c:v>0.63313078880310059</c:v>
                      </c:pt>
                      <c:pt idx="266">
                        <c:v>0.63302743434906006</c:v>
                      </c:pt>
                      <c:pt idx="267">
                        <c:v>0.63288223743438721</c:v>
                      </c:pt>
                      <c:pt idx="268">
                        <c:v>0.63269352912902832</c:v>
                      </c:pt>
                      <c:pt idx="269">
                        <c:v>0.63246011734008789</c:v>
                      </c:pt>
                      <c:pt idx="270">
                        <c:v>0.63219642639160156</c:v>
                      </c:pt>
                      <c:pt idx="271">
                        <c:v>0.63190597295761108</c:v>
                      </c:pt>
                      <c:pt idx="272">
                        <c:v>0.63159781694412231</c:v>
                      </c:pt>
                      <c:pt idx="273">
                        <c:v>0.63127511739730835</c:v>
                      </c:pt>
                      <c:pt idx="274">
                        <c:v>0.63094770908355713</c:v>
                      </c:pt>
                      <c:pt idx="275">
                        <c:v>0.63062572479248047</c:v>
                      </c:pt>
                      <c:pt idx="276">
                        <c:v>0.63032525777816772</c:v>
                      </c:pt>
                      <c:pt idx="277">
                        <c:v>0.63009226322174072</c:v>
                      </c:pt>
                      <c:pt idx="278">
                        <c:v>0.62994205951690674</c:v>
                      </c:pt>
                      <c:pt idx="279">
                        <c:v>0.62989819049835205</c:v>
                      </c:pt>
                      <c:pt idx="280">
                        <c:v>0.62999314069747925</c:v>
                      </c:pt>
                      <c:pt idx="281">
                        <c:v>0.63024216890335083</c:v>
                      </c:pt>
                      <c:pt idx="282">
                        <c:v>0.63066071271896362</c:v>
                      </c:pt>
                      <c:pt idx="283">
                        <c:v>0.63186639547348022</c:v>
                      </c:pt>
                      <c:pt idx="284">
                        <c:v>0.63389593362808228</c:v>
                      </c:pt>
                      <c:pt idx="285">
                        <c:v>0.63627254962921143</c:v>
                      </c:pt>
                      <c:pt idx="286">
                        <c:v>0.63854372501373291</c:v>
                      </c:pt>
                      <c:pt idx="287">
                        <c:v>0.64048540592193604</c:v>
                      </c:pt>
                      <c:pt idx="288">
                        <c:v>0.64208167791366577</c:v>
                      </c:pt>
                      <c:pt idx="289">
                        <c:v>0.64337599277496338</c:v>
                      </c:pt>
                      <c:pt idx="290">
                        <c:v>0.64441502094268799</c:v>
                      </c:pt>
                      <c:pt idx="291">
                        <c:v>0.64522737264633179</c:v>
                      </c:pt>
                      <c:pt idx="292">
                        <c:v>0.64582568407058716</c:v>
                      </c:pt>
                      <c:pt idx="293">
                        <c:v>0.64624947309494019</c:v>
                      </c:pt>
                      <c:pt idx="294">
                        <c:v>0.64651882648468018</c:v>
                      </c:pt>
                      <c:pt idx="295">
                        <c:v>0.64666658639907837</c:v>
                      </c:pt>
                      <c:pt idx="296">
                        <c:v>0.64672422409057617</c:v>
                      </c:pt>
                      <c:pt idx="297">
                        <c:v>0.64671015739440918</c:v>
                      </c:pt>
                      <c:pt idx="298">
                        <c:v>0.64665377140045166</c:v>
                      </c:pt>
                      <c:pt idx="299">
                        <c:v>0.64657384157180786</c:v>
                      </c:pt>
                      <c:pt idx="300">
                        <c:v>0.64648610353469849</c:v>
                      </c:pt>
                      <c:pt idx="301">
                        <c:v>0.64641278982162476</c:v>
                      </c:pt>
                      <c:pt idx="302">
                        <c:v>0.6463700532913208</c:v>
                      </c:pt>
                      <c:pt idx="303">
                        <c:v>0.64638024568557739</c:v>
                      </c:pt>
                      <c:pt idx="304">
                        <c:v>0.64645260572433472</c:v>
                      </c:pt>
                      <c:pt idx="305">
                        <c:v>0.64660173654556274</c:v>
                      </c:pt>
                      <c:pt idx="306">
                        <c:v>0.64683228731155396</c:v>
                      </c:pt>
                      <c:pt idx="307">
                        <c:v>0.64714884757995605</c:v>
                      </c:pt>
                      <c:pt idx="308">
                        <c:v>0.6475597620010376</c:v>
                      </c:pt>
                      <c:pt idx="309">
                        <c:v>0.64807552099227905</c:v>
                      </c:pt>
                      <c:pt idx="310">
                        <c:v>0.64871418476104736</c:v>
                      </c:pt>
                      <c:pt idx="311">
                        <c:v>0.64949822425842285</c:v>
                      </c:pt>
                      <c:pt idx="312">
                        <c:v>0.65045076608657837</c:v>
                      </c:pt>
                      <c:pt idx="313">
                        <c:v>0.65158569812774658</c:v>
                      </c:pt>
                      <c:pt idx="314">
                        <c:v>0.65289360284805298</c:v>
                      </c:pt>
                      <c:pt idx="315">
                        <c:v>0.65436416864395142</c:v>
                      </c:pt>
                      <c:pt idx="316">
                        <c:v>0.65598803758621216</c:v>
                      </c:pt>
                      <c:pt idx="317">
                        <c:v>0.65775489807128906</c:v>
                      </c:pt>
                      <c:pt idx="318">
                        <c:v>0.65965986251831055</c:v>
                      </c:pt>
                      <c:pt idx="319">
                        <c:v>0.66169047355651855</c:v>
                      </c:pt>
                      <c:pt idx="320">
                        <c:v>0.66384321451187134</c:v>
                      </c:pt>
                      <c:pt idx="321">
                        <c:v>0.66611260175704956</c:v>
                      </c:pt>
                      <c:pt idx="322">
                        <c:v>0.66849333047866821</c:v>
                      </c:pt>
                      <c:pt idx="323">
                        <c:v>0.67098307609558105</c:v>
                      </c:pt>
                      <c:pt idx="324">
                        <c:v>0.67358028888702393</c:v>
                      </c:pt>
                      <c:pt idx="325">
                        <c:v>0.67628383636474609</c:v>
                      </c:pt>
                      <c:pt idx="326">
                        <c:v>0.6790958046913147</c:v>
                      </c:pt>
                      <c:pt idx="327">
                        <c:v>0.68201982975006104</c:v>
                      </c:pt>
                      <c:pt idx="328">
                        <c:v>0.6850593090057373</c:v>
                      </c:pt>
                      <c:pt idx="329">
                        <c:v>0.68821799755096436</c:v>
                      </c:pt>
                      <c:pt idx="330">
                        <c:v>0.69149672985076904</c:v>
                      </c:pt>
                      <c:pt idx="331">
                        <c:v>0.69489443302154541</c:v>
                      </c:pt>
                      <c:pt idx="332">
                        <c:v>0.69841009378433228</c:v>
                      </c:pt>
                      <c:pt idx="333">
                        <c:v>0.70204442739486694</c:v>
                      </c:pt>
                      <c:pt idx="334">
                        <c:v>0.70579981803894043</c:v>
                      </c:pt>
                      <c:pt idx="335">
                        <c:v>0.7096785306930542</c:v>
                      </c:pt>
                      <c:pt idx="336">
                        <c:v>0.71368062496185303</c:v>
                      </c:pt>
                      <c:pt idx="337">
                        <c:v>0.71780914068222046</c:v>
                      </c:pt>
                      <c:pt idx="338">
                        <c:v>0.72205734252929688</c:v>
                      </c:pt>
                      <c:pt idx="339">
                        <c:v>0.72642064094543457</c:v>
                      </c:pt>
                      <c:pt idx="340">
                        <c:v>0.73088669776916504</c:v>
                      </c:pt>
                      <c:pt idx="341">
                        <c:v>0.73544591665267944</c:v>
                      </c:pt>
                      <c:pt idx="342">
                        <c:v>0.74008876085281372</c:v>
                      </c:pt>
                      <c:pt idx="343">
                        <c:v>0.74480575323104858</c:v>
                      </c:pt>
                      <c:pt idx="344">
                        <c:v>0.74958920478820801</c:v>
                      </c:pt>
                      <c:pt idx="345">
                        <c:v>0.75443243980407715</c:v>
                      </c:pt>
                      <c:pt idx="346">
                        <c:v>0.75932872295379639</c:v>
                      </c:pt>
                      <c:pt idx="347">
                        <c:v>0.76427078247070313</c:v>
                      </c:pt>
                      <c:pt idx="348">
                        <c:v>0.76925259828567505</c:v>
                      </c:pt>
                      <c:pt idx="349">
                        <c:v>0.77426552772521973</c:v>
                      </c:pt>
                      <c:pt idx="350">
                        <c:v>0.77930337190628052</c:v>
                      </c:pt>
                      <c:pt idx="351">
                        <c:v>0.78435778617858887</c:v>
                      </c:pt>
                      <c:pt idx="352">
                        <c:v>0.78942328691482544</c:v>
                      </c:pt>
                      <c:pt idx="353">
                        <c:v>0.79449218511581421</c:v>
                      </c:pt>
                      <c:pt idx="354">
                        <c:v>0.79955774545669556</c:v>
                      </c:pt>
                      <c:pt idx="355">
                        <c:v>0.80461227893829346</c:v>
                      </c:pt>
                      <c:pt idx="356">
                        <c:v>0.80964756011962891</c:v>
                      </c:pt>
                      <c:pt idx="357">
                        <c:v>0.81465780735015869</c:v>
                      </c:pt>
                      <c:pt idx="358">
                        <c:v>0.81963622570037842</c:v>
                      </c:pt>
                      <c:pt idx="359">
                        <c:v>0.82458031177520752</c:v>
                      </c:pt>
                      <c:pt idx="360">
                        <c:v>0.82948404550552368</c:v>
                      </c:pt>
                      <c:pt idx="361">
                        <c:v>0.83435416221618652</c:v>
                      </c:pt>
                      <c:pt idx="362">
                        <c:v>0.83919751644134521</c:v>
                      </c:pt>
                      <c:pt idx="363">
                        <c:v>0.84402275085449219</c:v>
                      </c:pt>
                      <c:pt idx="364">
                        <c:v>0.84883302450180054</c:v>
                      </c:pt>
                      <c:pt idx="365">
                        <c:v>0.85362851619720459</c:v>
                      </c:pt>
                      <c:pt idx="366">
                        <c:v>0.85840028524398804</c:v>
                      </c:pt>
                      <c:pt idx="367">
                        <c:v>0.86315083503723145</c:v>
                      </c:pt>
                      <c:pt idx="368">
                        <c:v>0.86788290739059448</c:v>
                      </c:pt>
                      <c:pt idx="369">
                        <c:v>0.8725963830947876</c:v>
                      </c:pt>
                      <c:pt idx="370">
                        <c:v>0.87728786468505859</c:v>
                      </c:pt>
                      <c:pt idx="371">
                        <c:v>0.88195842504501343</c:v>
                      </c:pt>
                      <c:pt idx="372">
                        <c:v>0.88660430908203125</c:v>
                      </c:pt>
                      <c:pt idx="373">
                        <c:v>0.89122509956359863</c:v>
                      </c:pt>
                      <c:pt idx="374">
                        <c:v>0.89581936597824097</c:v>
                      </c:pt>
                      <c:pt idx="375">
                        <c:v>0.90038865804672241</c:v>
                      </c:pt>
                      <c:pt idx="376">
                        <c:v>0.90493178367614746</c:v>
                      </c:pt>
                      <c:pt idx="377">
                        <c:v>0.90944772958755493</c:v>
                      </c:pt>
                      <c:pt idx="378">
                        <c:v>0.9139363169670105</c:v>
                      </c:pt>
                      <c:pt idx="379">
                        <c:v>0.9183967113494873</c:v>
                      </c:pt>
                      <c:pt idx="380">
                        <c:v>0.92283016443252563</c:v>
                      </c:pt>
                      <c:pt idx="381">
                        <c:v>0.92723602056503296</c:v>
                      </c:pt>
                      <c:pt idx="382">
                        <c:v>0.93161547183990479</c:v>
                      </c:pt>
                      <c:pt idx="383">
                        <c:v>0.9359666109085083</c:v>
                      </c:pt>
                      <c:pt idx="384">
                        <c:v>0.9402887225151062</c:v>
                      </c:pt>
                      <c:pt idx="385">
                        <c:v>0.94458228349685669</c:v>
                      </c:pt>
                      <c:pt idx="386">
                        <c:v>0.94884330034255981</c:v>
                      </c:pt>
                      <c:pt idx="387">
                        <c:v>0.9530719518661499</c:v>
                      </c:pt>
                      <c:pt idx="388">
                        <c:v>0.95726639032363892</c:v>
                      </c:pt>
                      <c:pt idx="389">
                        <c:v>0.96142923831939697</c:v>
                      </c:pt>
                      <c:pt idx="390">
                        <c:v>0.96555811166763306</c:v>
                      </c:pt>
                      <c:pt idx="391">
                        <c:v>0.96965664625167847</c:v>
                      </c:pt>
                      <c:pt idx="392">
                        <c:v>0.97372257709503174</c:v>
                      </c:pt>
                      <c:pt idx="393">
                        <c:v>0.97775936126708984</c:v>
                      </c:pt>
                      <c:pt idx="394">
                        <c:v>0.98176282644271851</c:v>
                      </c:pt>
                      <c:pt idx="395">
                        <c:v>0.98573803901672363</c:v>
                      </c:pt>
                      <c:pt idx="396">
                        <c:v>0.98968696594238281</c:v>
                      </c:pt>
                      <c:pt idx="397">
                        <c:v>0.99360942840576172</c:v>
                      </c:pt>
                      <c:pt idx="398">
                        <c:v>0.99750584363937378</c:v>
                      </c:pt>
                      <c:pt idx="399">
                        <c:v>1.0013771057128906</c:v>
                      </c:pt>
                      <c:pt idx="400">
                        <c:v>1.0052254199981689</c:v>
                      </c:pt>
                      <c:pt idx="401">
                        <c:v>1.0090502500534058</c:v>
                      </c:pt>
                      <c:pt idx="402">
                        <c:v>1.0128538608551025</c:v>
                      </c:pt>
                      <c:pt idx="403">
                        <c:v>1.0166366100311279</c:v>
                      </c:pt>
                      <c:pt idx="404">
                        <c:v>1.0203995704650879</c:v>
                      </c:pt>
                      <c:pt idx="405">
                        <c:v>1.0241446495056152</c:v>
                      </c:pt>
                      <c:pt idx="406">
                        <c:v>1.0278716087341309</c:v>
                      </c:pt>
                      <c:pt idx="407">
                        <c:v>1.0315824747085571</c:v>
                      </c:pt>
                      <c:pt idx="408">
                        <c:v>1.0352778434753418</c:v>
                      </c:pt>
                      <c:pt idx="409">
                        <c:v>1.0389585494995117</c:v>
                      </c:pt>
                      <c:pt idx="410">
                        <c:v>1.0426265001296997</c:v>
                      </c:pt>
                      <c:pt idx="411">
                        <c:v>1.0462807416915894</c:v>
                      </c:pt>
                      <c:pt idx="412">
                        <c:v>1.0499242544174194</c:v>
                      </c:pt>
                      <c:pt idx="413">
                        <c:v>1.0535562038421631</c:v>
                      </c:pt>
                      <c:pt idx="414">
                        <c:v>1.0571790933609009</c:v>
                      </c:pt>
                      <c:pt idx="415">
                        <c:v>1.0607917308807373</c:v>
                      </c:pt>
                      <c:pt idx="416">
                        <c:v>1.0643963813781738</c:v>
                      </c:pt>
                      <c:pt idx="417">
                        <c:v>1.0679932832717896</c:v>
                      </c:pt>
                      <c:pt idx="418">
                        <c:v>1.0715831518173218</c:v>
                      </c:pt>
                      <c:pt idx="419">
                        <c:v>1.0751657485961914</c:v>
                      </c:pt>
                      <c:pt idx="420">
                        <c:v>1.0787431001663208</c:v>
                      </c:pt>
                      <c:pt idx="421">
                        <c:v>1.0823144912719727</c:v>
                      </c:pt>
                      <c:pt idx="422">
                        <c:v>1.0858813524246216</c:v>
                      </c:pt>
                      <c:pt idx="423">
                        <c:v>1.0894434452056885</c:v>
                      </c:pt>
                      <c:pt idx="424">
                        <c:v>1.0930006504058838</c:v>
                      </c:pt>
                      <c:pt idx="425">
                        <c:v>1.0965551137924194</c:v>
                      </c:pt>
                      <c:pt idx="426">
                        <c:v>1.1001054048538208</c:v>
                      </c:pt>
                      <c:pt idx="427">
                        <c:v>1.1036525964736938</c:v>
                      </c:pt>
                      <c:pt idx="428">
                        <c:v>1.1071969270706177</c:v>
                      </c:pt>
                      <c:pt idx="429">
                        <c:v>1.1107385158538818</c:v>
                      </c:pt>
                      <c:pt idx="430">
                        <c:v>1.1142768859863281</c:v>
                      </c:pt>
                      <c:pt idx="431">
                        <c:v>1.1178133487701416</c:v>
                      </c:pt>
                      <c:pt idx="432">
                        <c:v>1.1213465929031372</c:v>
                      </c:pt>
                      <c:pt idx="433">
                        <c:v>1.1248772144317627</c:v>
                      </c:pt>
                      <c:pt idx="434">
                        <c:v>1.1284052133560181</c:v>
                      </c:pt>
                      <c:pt idx="435">
                        <c:v>1.1319280862808228</c:v>
                      </c:pt>
                      <c:pt idx="436">
                        <c:v>1.1354455947875977</c:v>
                      </c:pt>
                      <c:pt idx="437">
                        <c:v>1.1389559507369995</c:v>
                      </c:pt>
                      <c:pt idx="438">
                        <c:v>1.1424573659896851</c:v>
                      </c:pt>
                      <c:pt idx="439">
                        <c:v>1.1459503173828125</c:v>
                      </c:pt>
                      <c:pt idx="440">
                        <c:v>1.1494382619857788</c:v>
                      </c:pt>
                      <c:pt idx="441">
                        <c:v>1.1529264450073242</c:v>
                      </c:pt>
                      <c:pt idx="442">
                        <c:v>1.1564176082611084</c:v>
                      </c:pt>
                      <c:pt idx="443">
                        <c:v>1.1599128246307373</c:v>
                      </c:pt>
                      <c:pt idx="444">
                        <c:v>1.1633517742156982</c:v>
                      </c:pt>
                      <c:pt idx="445">
                        <c:v>1.1667608022689819</c:v>
                      </c:pt>
                      <c:pt idx="446">
                        <c:v>1.1701693534851074</c:v>
                      </c:pt>
                      <c:pt idx="447">
                        <c:v>1.1735790967941284</c:v>
                      </c:pt>
                      <c:pt idx="448">
                        <c:v>1.1769886016845703</c:v>
                      </c:pt>
                      <c:pt idx="449">
                        <c:v>1.1803996562957764</c:v>
                      </c:pt>
                      <c:pt idx="450">
                        <c:v>1.1838127374649048</c:v>
                      </c:pt>
                      <c:pt idx="451">
                        <c:v>1.1872282028198242</c:v>
                      </c:pt>
                      <c:pt idx="452">
                        <c:v>1.1906472444534302</c:v>
                      </c:pt>
                      <c:pt idx="453">
                        <c:v>1.1940693855285645</c:v>
                      </c:pt>
                      <c:pt idx="454">
                        <c:v>1.1974960565567017</c:v>
                      </c:pt>
                      <c:pt idx="455">
                        <c:v>1.2009273767471313</c:v>
                      </c:pt>
                      <c:pt idx="456">
                        <c:v>1.2043644189834595</c:v>
                      </c:pt>
                      <c:pt idx="457">
                        <c:v>1.2078063488006592</c:v>
                      </c:pt>
                      <c:pt idx="458">
                        <c:v>1.2112547159194946</c:v>
                      </c:pt>
                      <c:pt idx="459">
                        <c:v>1.2147088050842285</c:v>
                      </c:pt>
                      <c:pt idx="460">
                        <c:v>1.2181696891784668</c:v>
                      </c:pt>
                      <c:pt idx="461">
                        <c:v>1.2216370105743408</c:v>
                      </c:pt>
                      <c:pt idx="462">
                        <c:v>1.2251113653182983</c:v>
                      </c:pt>
                      <c:pt idx="463">
                        <c:v>1.2285926342010498</c:v>
                      </c:pt>
                      <c:pt idx="464">
                        <c:v>1.2320820093154907</c:v>
                      </c:pt>
                      <c:pt idx="465">
                        <c:v>1.2355798482894897</c:v>
                      </c:pt>
                      <c:pt idx="466">
                        <c:v>1.23908531665802</c:v>
                      </c:pt>
                      <c:pt idx="467">
                        <c:v>1.2425986528396606</c:v>
                      </c:pt>
                      <c:pt idx="468">
                        <c:v>1.2461204528808594</c:v>
                      </c:pt>
                      <c:pt idx="469">
                        <c:v>1.2496508359909058</c:v>
                      </c:pt>
                      <c:pt idx="470">
                        <c:v>1.2531888484954834</c:v>
                      </c:pt>
                      <c:pt idx="471">
                        <c:v>1.2567349672317505</c:v>
                      </c:pt>
                      <c:pt idx="472">
                        <c:v>1.2602884769439697</c:v>
                      </c:pt>
                      <c:pt idx="473">
                        <c:v>1.263849139213562</c:v>
                      </c:pt>
                      <c:pt idx="474">
                        <c:v>1.2674150466918945</c:v>
                      </c:pt>
                      <c:pt idx="475">
                        <c:v>1.2709839344024658</c:v>
                      </c:pt>
                      <c:pt idx="476">
                        <c:v>1.2745554447174072</c:v>
                      </c:pt>
                      <c:pt idx="477">
                        <c:v>1.2781323194503784</c:v>
                      </c:pt>
                      <c:pt idx="478">
                        <c:v>1.2817155122756958</c:v>
                      </c:pt>
                      <c:pt idx="479">
                        <c:v>1.2853103876113892</c:v>
                      </c:pt>
                      <c:pt idx="480">
                        <c:v>1.288920521736145</c:v>
                      </c:pt>
                      <c:pt idx="481">
                        <c:v>1.2925479412078857</c:v>
                      </c:pt>
                      <c:pt idx="482">
                        <c:v>1.2961969375610352</c:v>
                      </c:pt>
                      <c:pt idx="483">
                        <c:v>1.2998671531677246</c:v>
                      </c:pt>
                      <c:pt idx="484">
                        <c:v>1.303561806678772</c:v>
                      </c:pt>
                      <c:pt idx="485">
                        <c:v>1.3072820901870728</c:v>
                      </c:pt>
                      <c:pt idx="486">
                        <c:v>1.3110276460647583</c:v>
                      </c:pt>
                      <c:pt idx="487">
                        <c:v>1.3147996664047241</c:v>
                      </c:pt>
                      <c:pt idx="488">
                        <c:v>1.3186243772506714</c:v>
                      </c:pt>
                      <c:pt idx="489">
                        <c:v>1.3225244283676147</c:v>
                      </c:pt>
                      <c:pt idx="490">
                        <c:v>1.3264505863189697</c:v>
                      </c:pt>
                      <c:pt idx="491">
                        <c:v>1.3304044008255005</c:v>
                      </c:pt>
                      <c:pt idx="492">
                        <c:v>1.3343852758407593</c:v>
                      </c:pt>
                      <c:pt idx="493">
                        <c:v>1.3383939266204834</c:v>
                      </c:pt>
                      <c:pt idx="494">
                        <c:v>1.3424309492111206</c:v>
                      </c:pt>
                      <c:pt idx="495">
                        <c:v>1.3464968204498291</c:v>
                      </c:pt>
                      <c:pt idx="496">
                        <c:v>1.3505923748016357</c:v>
                      </c:pt>
                      <c:pt idx="497">
                        <c:v>1.354718804359436</c:v>
                      </c:pt>
                      <c:pt idx="498">
                        <c:v>1.3588746786117554</c:v>
                      </c:pt>
                      <c:pt idx="499">
                        <c:v>1.3630613088607788</c:v>
                      </c:pt>
                      <c:pt idx="500">
                        <c:v>1.3672794103622437</c:v>
                      </c:pt>
                      <c:pt idx="501">
                        <c:v>1.3715295791625977</c:v>
                      </c:pt>
                      <c:pt idx="502">
                        <c:v>1.3758126497268677</c:v>
                      </c:pt>
                      <c:pt idx="503">
                        <c:v>1.3801290988922119</c:v>
                      </c:pt>
                      <c:pt idx="504">
                        <c:v>1.3844791650772095</c:v>
                      </c:pt>
                      <c:pt idx="505">
                        <c:v>1.3888640403747559</c:v>
                      </c:pt>
                      <c:pt idx="506">
                        <c:v>1.393284797668457</c:v>
                      </c:pt>
                      <c:pt idx="507">
                        <c:v>1.3977400064468384</c:v>
                      </c:pt>
                      <c:pt idx="508">
                        <c:v>1.4022315740585327</c:v>
                      </c:pt>
                      <c:pt idx="509">
                        <c:v>1.4067593812942505</c:v>
                      </c:pt>
                      <c:pt idx="510">
                        <c:v>1.4113237857818604</c:v>
                      </c:pt>
                      <c:pt idx="511">
                        <c:v>1.4159241914749146</c:v>
                      </c:pt>
                      <c:pt idx="512">
                        <c:v>1.4205601215362549</c:v>
                      </c:pt>
                      <c:pt idx="513">
                        <c:v>1.425152063369751</c:v>
                      </c:pt>
                      <c:pt idx="514">
                        <c:v>1.4296693801879883</c:v>
                      </c:pt>
                      <c:pt idx="515">
                        <c:v>1.4341299533843994</c:v>
                      </c:pt>
                      <c:pt idx="516">
                        <c:v>1.4385603666305542</c:v>
                      </c:pt>
                      <c:pt idx="517">
                        <c:v>1.4429812431335449</c:v>
                      </c:pt>
                      <c:pt idx="518">
                        <c:v>1.4474183320999146</c:v>
                      </c:pt>
                      <c:pt idx="519">
                        <c:v>1.45188307762146</c:v>
                      </c:pt>
                      <c:pt idx="520">
                        <c:v>1.4563779830932617</c:v>
                      </c:pt>
                      <c:pt idx="521">
                        <c:v>1.460901141166687</c:v>
                      </c:pt>
                      <c:pt idx="522">
                        <c:v>1.4654543399810791</c:v>
                      </c:pt>
                      <c:pt idx="523">
                        <c:v>1.4700378179550171</c:v>
                      </c:pt>
                      <c:pt idx="524">
                        <c:v>1.4746559858322144</c:v>
                      </c:pt>
                      <c:pt idx="525">
                        <c:v>1.4793111085891724</c:v>
                      </c:pt>
                      <c:pt idx="526">
                        <c:v>1.4840039014816284</c:v>
                      </c:pt>
                      <c:pt idx="527">
                        <c:v>1.4887336492538452</c:v>
                      </c:pt>
                      <c:pt idx="528">
                        <c:v>1.493497371673584</c:v>
                      </c:pt>
                      <c:pt idx="529">
                        <c:v>1.4982931613922119</c:v>
                      </c:pt>
                      <c:pt idx="530">
                        <c:v>1.5031212568283081</c:v>
                      </c:pt>
                      <c:pt idx="531">
                        <c:v>1.5079817771911621</c:v>
                      </c:pt>
                      <c:pt idx="532">
                        <c:v>1.5128769874572754</c:v>
                      </c:pt>
                      <c:pt idx="533">
                        <c:v>1.5178121328353882</c:v>
                      </c:pt>
                      <c:pt idx="534">
                        <c:v>1.5227913856506348</c:v>
                      </c:pt>
                      <c:pt idx="535">
                        <c:v>1.5278158187866211</c:v>
                      </c:pt>
                      <c:pt idx="536">
                        <c:v>1.5328893661499023</c:v>
                      </c:pt>
                      <c:pt idx="537">
                        <c:v>1.5380151271820068</c:v>
                      </c:pt>
                      <c:pt idx="538">
                        <c:v>1.5431973934173584</c:v>
                      </c:pt>
                      <c:pt idx="539">
                        <c:v>1.5484440326690674</c:v>
                      </c:pt>
                      <c:pt idx="540">
                        <c:v>1.5537666082382202</c:v>
                      </c:pt>
                      <c:pt idx="541">
                        <c:v>1.5591764450073242</c:v>
                      </c:pt>
                      <c:pt idx="542">
                        <c:v>1.5646873712539673</c:v>
                      </c:pt>
                      <c:pt idx="543">
                        <c:v>1.5703123807907104</c:v>
                      </c:pt>
                      <c:pt idx="544">
                        <c:v>1.5760657787322998</c:v>
                      </c:pt>
                      <c:pt idx="545">
                        <c:v>1.5819709300994873</c:v>
                      </c:pt>
                      <c:pt idx="546">
                        <c:v>1.5880476236343384</c:v>
                      </c:pt>
                      <c:pt idx="547">
                        <c:v>1.5943137407302856</c:v>
                      </c:pt>
                      <c:pt idx="548">
                        <c:v>1.6007881164550781</c:v>
                      </c:pt>
                      <c:pt idx="549">
                        <c:v>1.6074912548065186</c:v>
                      </c:pt>
                      <c:pt idx="550">
                        <c:v>1.6144435405731201</c:v>
                      </c:pt>
                      <c:pt idx="551">
                        <c:v>1.6216706037521362</c:v>
                      </c:pt>
                      <c:pt idx="552">
                        <c:v>1.6292053461074829</c:v>
                      </c:pt>
                      <c:pt idx="553">
                        <c:v>1.6370792388916016</c:v>
                      </c:pt>
                      <c:pt idx="554">
                        <c:v>1.6453173160552979</c:v>
                      </c:pt>
                      <c:pt idx="555">
                        <c:v>1.6539303064346313</c:v>
                      </c:pt>
                      <c:pt idx="556">
                        <c:v>1.6629371643066406</c:v>
                      </c:pt>
                      <c:pt idx="557">
                        <c:v>1.6723587512969971</c:v>
                      </c:pt>
                      <c:pt idx="558">
                        <c:v>1.6821962594985962</c:v>
                      </c:pt>
                      <c:pt idx="559">
                        <c:v>1.6924417018890381</c:v>
                      </c:pt>
                      <c:pt idx="560">
                        <c:v>1.70310378074646</c:v>
                      </c:pt>
                      <c:pt idx="561">
                        <c:v>1.7141718864440918</c:v>
                      </c:pt>
                      <c:pt idx="562">
                        <c:v>1.72564697265625</c:v>
                      </c:pt>
                      <c:pt idx="563">
                        <c:v>1.7375169992446899</c:v>
                      </c:pt>
                      <c:pt idx="564">
                        <c:v>1.7497655153274536</c:v>
                      </c:pt>
                      <c:pt idx="565">
                        <c:v>1.7623941898345947</c:v>
                      </c:pt>
                      <c:pt idx="566">
                        <c:v>1.775394082069397</c:v>
                      </c:pt>
                      <c:pt idx="567">
                        <c:v>1.7887628078460693</c:v>
                      </c:pt>
                      <c:pt idx="568">
                        <c:v>1.8025107383728027</c:v>
                      </c:pt>
                      <c:pt idx="569">
                        <c:v>1.816631555557251</c:v>
                      </c:pt>
                      <c:pt idx="570">
                        <c:v>1.8311406373977661</c:v>
                      </c:pt>
                      <c:pt idx="571">
                        <c:v>1.8460425138473511</c:v>
                      </c:pt>
                      <c:pt idx="572">
                        <c:v>1.8613497018814087</c:v>
                      </c:pt>
                      <c:pt idx="573">
                        <c:v>1.8770740032196045</c:v>
                      </c:pt>
                      <c:pt idx="574">
                        <c:v>1.893230676651001</c:v>
                      </c:pt>
                      <c:pt idx="575">
                        <c:v>1.909828782081604</c:v>
                      </c:pt>
                      <c:pt idx="576">
                        <c:v>1.9268945455551147</c:v>
                      </c:pt>
                      <c:pt idx="577">
                        <c:v>1.9444390535354614</c:v>
                      </c:pt>
                      <c:pt idx="578">
                        <c:v>1.9624811410903931</c:v>
                      </c:pt>
                      <c:pt idx="579">
                        <c:v>1.9810409545898438</c:v>
                      </c:pt>
                      <c:pt idx="580">
                        <c:v>2.0001308917999268</c:v>
                      </c:pt>
                      <c:pt idx="581">
                        <c:v>2.019773006439209</c:v>
                      </c:pt>
                      <c:pt idx="582">
                        <c:v>2.0399954319000244</c:v>
                      </c:pt>
                      <c:pt idx="583">
                        <c:v>2.060807466506958</c:v>
                      </c:pt>
                      <c:pt idx="584">
                        <c:v>2.0822288990020752</c:v>
                      </c:pt>
                      <c:pt idx="585">
                        <c:v>2.1042768955230713</c:v>
                      </c:pt>
                      <c:pt idx="586">
                        <c:v>2.1269688606262207</c:v>
                      </c:pt>
                      <c:pt idx="587">
                        <c:v>2.1503267288208008</c:v>
                      </c:pt>
                      <c:pt idx="588">
                        <c:v>2.17437744140625</c:v>
                      </c:pt>
                      <c:pt idx="589">
                        <c:v>2.1991450786590576</c:v>
                      </c:pt>
                      <c:pt idx="590">
                        <c:v>2.2246506214141846</c:v>
                      </c:pt>
                      <c:pt idx="591">
                        <c:v>2.2509198188781738</c:v>
                      </c:pt>
                      <c:pt idx="592">
                        <c:v>2.2779777050018311</c:v>
                      </c:pt>
                      <c:pt idx="593">
                        <c:v>2.3058497905731201</c:v>
                      </c:pt>
                      <c:pt idx="594">
                        <c:v>2.334557056427002</c:v>
                      </c:pt>
                      <c:pt idx="595">
                        <c:v>2.3639700412750244</c:v>
                      </c:pt>
                      <c:pt idx="596">
                        <c:v>2.3941099643707275</c:v>
                      </c:pt>
                      <c:pt idx="597">
                        <c:v>2.4251866340637207</c:v>
                      </c:pt>
                      <c:pt idx="598">
                        <c:v>2.4572348594665527</c:v>
                      </c:pt>
                      <c:pt idx="599">
                        <c:v>2.4902939796447754</c:v>
                      </c:pt>
                      <c:pt idx="600">
                        <c:v>2.5243866443634033</c:v>
                      </c:pt>
                      <c:pt idx="601">
                        <c:v>2.5595638751983643</c:v>
                      </c:pt>
                      <c:pt idx="602">
                        <c:v>2.5958614349365234</c:v>
                      </c:pt>
                      <c:pt idx="603">
                        <c:v>2.6333134174346924</c:v>
                      </c:pt>
                      <c:pt idx="604">
                        <c:v>2.6719632148742676</c:v>
                      </c:pt>
                      <c:pt idx="605">
                        <c:v>2.7118678092956543</c:v>
                      </c:pt>
                      <c:pt idx="606">
                        <c:v>2.7530813217163086</c:v>
                      </c:pt>
                      <c:pt idx="607">
                        <c:v>2.7956421375274658</c:v>
                      </c:pt>
                      <c:pt idx="608">
                        <c:v>2.8396046161651611</c:v>
                      </c:pt>
                      <c:pt idx="609">
                        <c:v>2.8850233554840088</c:v>
                      </c:pt>
                      <c:pt idx="610">
                        <c:v>2.9319524765014648</c:v>
                      </c:pt>
                      <c:pt idx="611">
                        <c:v>2.980449914932251</c:v>
                      </c:pt>
                      <c:pt idx="612">
                        <c:v>3.0305979251861572</c:v>
                      </c:pt>
                      <c:pt idx="613">
                        <c:v>3.082474946975708</c:v>
                      </c:pt>
                      <c:pt idx="614">
                        <c:v>3.1361575126647949</c:v>
                      </c:pt>
                      <c:pt idx="615">
                        <c:v>3.1917040348052979</c:v>
                      </c:pt>
                      <c:pt idx="616">
                        <c:v>3.2492058277130127</c:v>
                      </c:pt>
                      <c:pt idx="617">
                        <c:v>3.3087246417999268</c:v>
                      </c:pt>
                      <c:pt idx="618">
                        <c:v>3.3705117702484131</c:v>
                      </c:pt>
                      <c:pt idx="619">
                        <c:v>3.4348537921905518</c:v>
                      </c:pt>
                      <c:pt idx="620">
                        <c:v>3.5014936923980713</c:v>
                      </c:pt>
                      <c:pt idx="621">
                        <c:v>3.5705509185791016</c:v>
                      </c:pt>
                      <c:pt idx="622">
                        <c:v>3.6421153545379639</c:v>
                      </c:pt>
                      <c:pt idx="623">
                        <c:v>3.7162728309631348</c:v>
                      </c:pt>
                      <c:pt idx="624">
                        <c:v>3.7931346893310547</c:v>
                      </c:pt>
                      <c:pt idx="625">
                        <c:v>3.8727734088897705</c:v>
                      </c:pt>
                      <c:pt idx="626">
                        <c:v>3.9552555084228516</c:v>
                      </c:pt>
                      <c:pt idx="627">
                        <c:v>4.0405879020690918</c:v>
                      </c:pt>
                      <c:pt idx="628">
                        <c:v>4.1286249160766602</c:v>
                      </c:pt>
                      <c:pt idx="629">
                        <c:v>4.2196798324584961</c:v>
                      </c:pt>
                      <c:pt idx="630">
                        <c:v>4.3138794898986816</c:v>
                      </c:pt>
                      <c:pt idx="631">
                        <c:v>4.4113454818725586</c:v>
                      </c:pt>
                      <c:pt idx="632">
                        <c:v>4.5122089385986328</c:v>
                      </c:pt>
                      <c:pt idx="633">
                        <c:v>4.616605281829834</c:v>
                      </c:pt>
                      <c:pt idx="634">
                        <c:v>4.7246689796447754</c:v>
                      </c:pt>
                      <c:pt idx="635">
                        <c:v>4.8365602493286133</c:v>
                      </c:pt>
                      <c:pt idx="636">
                        <c:v>4.952420711517334</c:v>
                      </c:pt>
                      <c:pt idx="637">
                        <c:v>5.0724172592163086</c:v>
                      </c:pt>
                      <c:pt idx="638">
                        <c:v>5.1967082023620605</c:v>
                      </c:pt>
                      <c:pt idx="639">
                        <c:v>5.3254780769348145</c:v>
                      </c:pt>
                      <c:pt idx="640">
                        <c:v>5.4588961601257324</c:v>
                      </c:pt>
                      <c:pt idx="641">
                        <c:v>5.5971512794494629</c:v>
                      </c:pt>
                      <c:pt idx="642">
                        <c:v>5.7399001121520996</c:v>
                      </c:pt>
                      <c:pt idx="643">
                        <c:v>5.8866310119628906</c:v>
                      </c:pt>
                      <c:pt idx="644">
                        <c:v>6.0387058258056641</c:v>
                      </c:pt>
                      <c:pt idx="645">
                        <c:v>6.1963381767272949</c:v>
                      </c:pt>
                      <c:pt idx="646">
                        <c:v>6.3597579002380371</c:v>
                      </c:pt>
                      <c:pt idx="647">
                        <c:v>6.529202938079834</c:v>
                      </c:pt>
                      <c:pt idx="648">
                        <c:v>6.7049145698547363</c:v>
                      </c:pt>
                      <c:pt idx="649">
                        <c:v>6.8871512413024902</c:v>
                      </c:pt>
                      <c:pt idx="650">
                        <c:v>7.0761785507202148</c:v>
                      </c:pt>
                      <c:pt idx="651">
                        <c:v>7.2722635269165039</c:v>
                      </c:pt>
                      <c:pt idx="652">
                        <c:v>7.4757075309753418</c:v>
                      </c:pt>
                      <c:pt idx="653">
                        <c:v>7.6868019104003906</c:v>
                      </c:pt>
                      <c:pt idx="654">
                        <c:v>7.9058423042297363</c:v>
                      </c:pt>
                      <c:pt idx="655">
                        <c:v>8.1331539154052734</c:v>
                      </c:pt>
                      <c:pt idx="656">
                        <c:v>8.3690423965454102</c:v>
                      </c:pt>
                      <c:pt idx="657">
                        <c:v>8.6138820648193359</c:v>
                      </c:pt>
                      <c:pt idx="658">
                        <c:v>8.8680009841918945</c:v>
                      </c:pt>
                      <c:pt idx="659">
                        <c:v>9.1317405700683594</c:v>
                      </c:pt>
                      <c:pt idx="660">
                        <c:v>9.4054536819458008</c:v>
                      </c:pt>
                      <c:pt idx="661">
                        <c:v>9.6895389556884766</c:v>
                      </c:pt>
                      <c:pt idx="662">
                        <c:v>9.9843311309814453</c:v>
                      </c:pt>
                      <c:pt idx="663">
                        <c:v>10.290223121643066</c:v>
                      </c:pt>
                      <c:pt idx="664">
                        <c:v>10.607580184936523</c:v>
                      </c:pt>
                      <c:pt idx="665">
                        <c:v>10.936790466308594</c:v>
                      </c:pt>
                      <c:pt idx="666">
                        <c:v>11.278200149536133</c:v>
                      </c:pt>
                      <c:pt idx="667">
                        <c:v>11.632213592529297</c:v>
                      </c:pt>
                      <c:pt idx="668">
                        <c:v>11.999171257019043</c:v>
                      </c:pt>
                      <c:pt idx="669">
                        <c:v>12.378275871276855</c:v>
                      </c:pt>
                      <c:pt idx="670">
                        <c:v>12.767434120178223</c:v>
                      </c:pt>
                      <c:pt idx="671">
                        <c:v>13.170222282409668</c:v>
                      </c:pt>
                      <c:pt idx="672">
                        <c:v>13.586902618408203</c:v>
                      </c:pt>
                      <c:pt idx="673">
                        <c:v>14.017648696899414</c:v>
                      </c:pt>
                      <c:pt idx="674">
                        <c:v>14.462590217590332</c:v>
                      </c:pt>
                      <c:pt idx="675">
                        <c:v>14.922008514404297</c:v>
                      </c:pt>
                      <c:pt idx="676">
                        <c:v>15.395851135253906</c:v>
                      </c:pt>
                      <c:pt idx="677">
                        <c:v>15.884200096130371</c:v>
                      </c:pt>
                      <c:pt idx="678">
                        <c:v>16.387062072753906</c:v>
                      </c:pt>
                      <c:pt idx="679">
                        <c:v>16.904251098632813</c:v>
                      </c:pt>
                      <c:pt idx="680">
                        <c:v>17.43548583984375</c:v>
                      </c:pt>
                      <c:pt idx="681">
                        <c:v>17.980401992797852</c:v>
                      </c:pt>
                      <c:pt idx="682">
                        <c:v>18.538469314575195</c:v>
                      </c:pt>
                      <c:pt idx="683">
                        <c:v>19.109106063842773</c:v>
                      </c:pt>
                      <c:pt idx="684">
                        <c:v>19.691610336303711</c:v>
                      </c:pt>
                      <c:pt idx="685">
                        <c:v>20.284971237182617</c:v>
                      </c:pt>
                      <c:pt idx="686">
                        <c:v>20.88813591003418</c:v>
                      </c:pt>
                      <c:pt idx="687">
                        <c:v>21.499790191650391</c:v>
                      </c:pt>
                      <c:pt idx="688">
                        <c:v>22.118495941162109</c:v>
                      </c:pt>
                      <c:pt idx="689">
                        <c:v>22.744380950927734</c:v>
                      </c:pt>
                      <c:pt idx="690">
                        <c:v>23.38286018371582</c:v>
                      </c:pt>
                      <c:pt idx="691">
                        <c:v>24.041370391845703</c:v>
                      </c:pt>
                      <c:pt idx="692">
                        <c:v>24.720062255859375</c:v>
                      </c:pt>
                      <c:pt idx="693">
                        <c:v>25.431224822998047</c:v>
                      </c:pt>
                      <c:pt idx="694">
                        <c:v>26.184820175170898</c:v>
                      </c:pt>
                      <c:pt idx="695">
                        <c:v>26.989002227783203</c:v>
                      </c:pt>
                      <c:pt idx="696">
                        <c:v>27.852605819702148</c:v>
                      </c:pt>
                      <c:pt idx="697">
                        <c:v>28.784252166748047</c:v>
                      </c:pt>
                      <c:pt idx="698">
                        <c:v>29.792655944824219</c:v>
                      </c:pt>
                      <c:pt idx="699">
                        <c:v>30.886112213134766</c:v>
                      </c:pt>
                      <c:pt idx="700">
                        <c:v>32.072738647460938</c:v>
                      </c:pt>
                      <c:pt idx="701">
                        <c:v>33.329273223876953</c:v>
                      </c:pt>
                      <c:pt idx="702">
                        <c:v>34.681423187255859</c:v>
                      </c:pt>
                      <c:pt idx="703">
                        <c:v>36.139499664306641</c:v>
                      </c:pt>
                      <c:pt idx="704">
                        <c:v>37.707389831542969</c:v>
                      </c:pt>
                      <c:pt idx="705">
                        <c:v>39.350452423095703</c:v>
                      </c:pt>
                      <c:pt idx="706">
                        <c:v>41.089076995849609</c:v>
                      </c:pt>
                      <c:pt idx="707">
                        <c:v>42.933681488037109</c:v>
                      </c:pt>
                      <c:pt idx="708">
                        <c:v>44.84051513671875</c:v>
                      </c:pt>
                      <c:pt idx="709">
                        <c:v>46.827728271484375</c:v>
                      </c:pt>
                      <c:pt idx="710">
                        <c:v>48.88763427734375</c:v>
                      </c:pt>
                      <c:pt idx="711">
                        <c:v>50.983295440673828</c:v>
                      </c:pt>
                      <c:pt idx="712">
                        <c:v>53.140468597412109</c:v>
                      </c:pt>
                      <c:pt idx="713">
                        <c:v>55.29931640625</c:v>
                      </c:pt>
                      <c:pt idx="714">
                        <c:v>57.493656158447266</c:v>
                      </c:pt>
                      <c:pt idx="715">
                        <c:v>59.663021087646484</c:v>
                      </c:pt>
                      <c:pt idx="716">
                        <c:v>61.831771850585938</c:v>
                      </c:pt>
                      <c:pt idx="717">
                        <c:v>63.949275970458984</c:v>
                      </c:pt>
                      <c:pt idx="718">
                        <c:v>66.0289306640625</c:v>
                      </c:pt>
                      <c:pt idx="719">
                        <c:v>68.037124633789063</c:v>
                      </c:pt>
                      <c:pt idx="720">
                        <c:v>69.965782165527344</c:v>
                      </c:pt>
                      <c:pt idx="721">
                        <c:v>71.798416137695313</c:v>
                      </c:pt>
                      <c:pt idx="722">
                        <c:v>73.502151489257813</c:v>
                      </c:pt>
                      <c:pt idx="723">
                        <c:v>75.082618713378906</c:v>
                      </c:pt>
                      <c:pt idx="724">
                        <c:v>76.511528015136719</c:v>
                      </c:pt>
                      <c:pt idx="725">
                        <c:v>77.797607421875</c:v>
                      </c:pt>
                      <c:pt idx="726">
                        <c:v>78.915657043457031</c:v>
                      </c:pt>
                      <c:pt idx="727">
                        <c:v>79.869712829589844</c:v>
                      </c:pt>
                      <c:pt idx="728">
                        <c:v>80.645347595214844</c:v>
                      </c:pt>
                      <c:pt idx="729">
                        <c:v>81.245681762695313</c:v>
                      </c:pt>
                      <c:pt idx="730">
                        <c:v>81.660499572753906</c:v>
                      </c:pt>
                      <c:pt idx="731">
                        <c:v>81.899971008300781</c:v>
                      </c:pt>
                      <c:pt idx="732">
                        <c:v>81.949661254882813</c:v>
                      </c:pt>
                      <c:pt idx="733">
                        <c:v>81.830902099609375</c:v>
                      </c:pt>
                      <c:pt idx="734">
                        <c:v>81.535629272460938</c:v>
                      </c:pt>
                      <c:pt idx="735">
                        <c:v>81.075447082519531</c:v>
                      </c:pt>
                      <c:pt idx="736">
                        <c:v>80.465042114257813</c:v>
                      </c:pt>
                      <c:pt idx="737">
                        <c:v>79.704788208007813</c:v>
                      </c:pt>
                      <c:pt idx="738">
                        <c:v>78.802162170410156</c:v>
                      </c:pt>
                      <c:pt idx="739">
                        <c:v>77.780715942382813</c:v>
                      </c:pt>
                      <c:pt idx="740">
                        <c:v>76.650611877441406</c:v>
                      </c:pt>
                      <c:pt idx="741">
                        <c:v>75.423927307128906</c:v>
                      </c:pt>
                      <c:pt idx="742">
                        <c:v>74.112358093261719</c:v>
                      </c:pt>
                      <c:pt idx="743">
                        <c:v>72.717903137207031</c:v>
                      </c:pt>
                      <c:pt idx="744">
                        <c:v>71.264152526855469</c:v>
                      </c:pt>
                      <c:pt idx="745">
                        <c:v>69.763015747070313</c:v>
                      </c:pt>
                      <c:pt idx="746">
                        <c:v>68.225227355957031</c:v>
                      </c:pt>
                      <c:pt idx="747">
                        <c:v>66.661491394042969</c:v>
                      </c:pt>
                      <c:pt idx="748">
                        <c:v>65.079643249511719</c:v>
                      </c:pt>
                      <c:pt idx="749">
                        <c:v>63.489990234375</c:v>
                      </c:pt>
                      <c:pt idx="750">
                        <c:v>61.900325775146484</c:v>
                      </c:pt>
                      <c:pt idx="751">
                        <c:v>60.317218780517578</c:v>
                      </c:pt>
                      <c:pt idx="752">
                        <c:v>58.747055053710938</c:v>
                      </c:pt>
                      <c:pt idx="753">
                        <c:v>57.187904357910156</c:v>
                      </c:pt>
                      <c:pt idx="754">
                        <c:v>55.651729583740234</c:v>
                      </c:pt>
                      <c:pt idx="755">
                        <c:v>54.142433166503906</c:v>
                      </c:pt>
                      <c:pt idx="756">
                        <c:v>52.663913726806641</c:v>
                      </c:pt>
                      <c:pt idx="757">
                        <c:v>51.218788146972656</c:v>
                      </c:pt>
                      <c:pt idx="758">
                        <c:v>49.777111053466797</c:v>
                      </c:pt>
                      <c:pt idx="759">
                        <c:v>48.376308441162109</c:v>
                      </c:pt>
                      <c:pt idx="760">
                        <c:v>47.022983551025391</c:v>
                      </c:pt>
                      <c:pt idx="761">
                        <c:v>45.710601806640625</c:v>
                      </c:pt>
                      <c:pt idx="762">
                        <c:v>44.436069488525391</c:v>
                      </c:pt>
                      <c:pt idx="763">
                        <c:v>43.205619812011719</c:v>
                      </c:pt>
                      <c:pt idx="764">
                        <c:v>42.018718719482422</c:v>
                      </c:pt>
                      <c:pt idx="765">
                        <c:v>40.874248504638672</c:v>
                      </c:pt>
                      <c:pt idx="766">
                        <c:v>39.771053314208984</c:v>
                      </c:pt>
                      <c:pt idx="767">
                        <c:v>38.708106994628906</c:v>
                      </c:pt>
                      <c:pt idx="768">
                        <c:v>37.697723388671875</c:v>
                      </c:pt>
                      <c:pt idx="769">
                        <c:v>36.717414855957031</c:v>
                      </c:pt>
                      <c:pt idx="770">
                        <c:v>35.770206451416016</c:v>
                      </c:pt>
                      <c:pt idx="771">
                        <c:v>34.857875823974609</c:v>
                      </c:pt>
                      <c:pt idx="772">
                        <c:v>33.978599548339844</c:v>
                      </c:pt>
                      <c:pt idx="773">
                        <c:v>33.131111145019531</c:v>
                      </c:pt>
                      <c:pt idx="774">
                        <c:v>32.313957214355469</c:v>
                      </c:pt>
                      <c:pt idx="775">
                        <c:v>31.525867462158203</c:v>
                      </c:pt>
                      <c:pt idx="776">
                        <c:v>30.765583038330078</c:v>
                      </c:pt>
                      <c:pt idx="777">
                        <c:v>30.027187347412109</c:v>
                      </c:pt>
                      <c:pt idx="778">
                        <c:v>29.312459945678711</c:v>
                      </c:pt>
                      <c:pt idx="779">
                        <c:v>28.622297286987305</c:v>
                      </c:pt>
                      <c:pt idx="780">
                        <c:v>27.955722808837891</c:v>
                      </c:pt>
                      <c:pt idx="781">
                        <c:v>27.311576843261719</c:v>
                      </c:pt>
                      <c:pt idx="782">
                        <c:v>26.689149856567383</c:v>
                      </c:pt>
                      <c:pt idx="783">
                        <c:v>26.08338737487793</c:v>
                      </c:pt>
                      <c:pt idx="784">
                        <c:v>25.490032196044922</c:v>
                      </c:pt>
                      <c:pt idx="785">
                        <c:v>24.916767120361328</c:v>
                      </c:pt>
                      <c:pt idx="786">
                        <c:v>24.361562728881836</c:v>
                      </c:pt>
                      <c:pt idx="787">
                        <c:v>23.822710037231445</c:v>
                      </c:pt>
                      <c:pt idx="788">
                        <c:v>23.301748275756836</c:v>
                      </c:pt>
                      <c:pt idx="789">
                        <c:v>22.797971725463867</c:v>
                      </c:pt>
                      <c:pt idx="790">
                        <c:v>22.310710906982422</c:v>
                      </c:pt>
                      <c:pt idx="791">
                        <c:v>21.839292526245117</c:v>
                      </c:pt>
                      <c:pt idx="792">
                        <c:v>21.383132934570313</c:v>
                      </c:pt>
                      <c:pt idx="793">
                        <c:v>20.941610336303711</c:v>
                      </c:pt>
                      <c:pt idx="794">
                        <c:v>20.514171600341797</c:v>
                      </c:pt>
                      <c:pt idx="795">
                        <c:v>20.100297927856445</c:v>
                      </c:pt>
                      <c:pt idx="796">
                        <c:v>19.699470520019531</c:v>
                      </c:pt>
                      <c:pt idx="797">
                        <c:v>19.310009002685547</c:v>
                      </c:pt>
                      <c:pt idx="798">
                        <c:v>18.932214736938477</c:v>
                      </c:pt>
                      <c:pt idx="799">
                        <c:v>18.566108703613281</c:v>
                      </c:pt>
                      <c:pt idx="800">
                        <c:v>18.211254119873047</c:v>
                      </c:pt>
                      <c:pt idx="801">
                        <c:v>17.867246627807617</c:v>
                      </c:pt>
                      <c:pt idx="802">
                        <c:v>17.533658981323242</c:v>
                      </c:pt>
                      <c:pt idx="803">
                        <c:v>17.210153579711914</c:v>
                      </c:pt>
                      <c:pt idx="804">
                        <c:v>16.896335601806641</c:v>
                      </c:pt>
                      <c:pt idx="805">
                        <c:v>16.591888427734375</c:v>
                      </c:pt>
                      <c:pt idx="806">
                        <c:v>16.296466827392578</c:v>
                      </c:pt>
                      <c:pt idx="807">
                        <c:v>16.009757995605469</c:v>
                      </c:pt>
                      <c:pt idx="808">
                        <c:v>15.731410980224609</c:v>
                      </c:pt>
                      <c:pt idx="809">
                        <c:v>15.461153984069824</c:v>
                      </c:pt>
                      <c:pt idx="810">
                        <c:v>15.197948455810547</c:v>
                      </c:pt>
                      <c:pt idx="811">
                        <c:v>14.942315101623535</c:v>
                      </c:pt>
                      <c:pt idx="812">
                        <c:v>14.694002151489258</c:v>
                      </c:pt>
                      <c:pt idx="813">
                        <c:v>14.452767372131348</c:v>
                      </c:pt>
                      <c:pt idx="814">
                        <c:v>14.218363761901855</c:v>
                      </c:pt>
                      <c:pt idx="815">
                        <c:v>13.990561485290527</c:v>
                      </c:pt>
                      <c:pt idx="816">
                        <c:v>13.769135475158691</c:v>
                      </c:pt>
                      <c:pt idx="817">
                        <c:v>13.553888320922852</c:v>
                      </c:pt>
                      <c:pt idx="818">
                        <c:v>13.344592094421387</c:v>
                      </c:pt>
                      <c:pt idx="819">
                        <c:v>13.141070365905762</c:v>
                      </c:pt>
                      <c:pt idx="820">
                        <c:v>12.943106651306152</c:v>
                      </c:pt>
                      <c:pt idx="821">
                        <c:v>12.750566482543945</c:v>
                      </c:pt>
                      <c:pt idx="822">
                        <c:v>12.563233375549316</c:v>
                      </c:pt>
                      <c:pt idx="823">
                        <c:v>12.380962371826172</c:v>
                      </c:pt>
                      <c:pt idx="824">
                        <c:v>12.203584671020508</c:v>
                      </c:pt>
                      <c:pt idx="825">
                        <c:v>12.030794143676758</c:v>
                      </c:pt>
                      <c:pt idx="826">
                        <c:v>11.862331390380859</c:v>
                      </c:pt>
                      <c:pt idx="827">
                        <c:v>11.696410179138184</c:v>
                      </c:pt>
                      <c:pt idx="828">
                        <c:v>11.533503532409668</c:v>
                      </c:pt>
                      <c:pt idx="829">
                        <c:v>11.374326705932617</c:v>
                      </c:pt>
                      <c:pt idx="830">
                        <c:v>11.218917846679688</c:v>
                      </c:pt>
                      <c:pt idx="831">
                        <c:v>11.067363739013672</c:v>
                      </c:pt>
                      <c:pt idx="832">
                        <c:v>10.919560432434082</c:v>
                      </c:pt>
                      <c:pt idx="833">
                        <c:v>10.775286674499512</c:v>
                      </c:pt>
                      <c:pt idx="834">
                        <c:v>10.634427070617676</c:v>
                      </c:pt>
                      <c:pt idx="835">
                        <c:v>10.496858596801758</c:v>
                      </c:pt>
                      <c:pt idx="836">
                        <c:v>10.362449645996094</c:v>
                      </c:pt>
                      <c:pt idx="837">
                        <c:v>10.231125831604004</c:v>
                      </c:pt>
                      <c:pt idx="838">
                        <c:v>10.102784156799316</c:v>
                      </c:pt>
                      <c:pt idx="839">
                        <c:v>9.97735595703125</c:v>
                      </c:pt>
                      <c:pt idx="840">
                        <c:v>9.8547630310058594</c:v>
                      </c:pt>
                      <c:pt idx="841">
                        <c:v>9.734929084777832</c:v>
                      </c:pt>
                      <c:pt idx="842">
                        <c:v>9.6177845001220703</c:v>
                      </c:pt>
                      <c:pt idx="843">
                        <c:v>9.503270149230957</c:v>
                      </c:pt>
                      <c:pt idx="844">
                        <c:v>9.3907814025878906</c:v>
                      </c:pt>
                      <c:pt idx="845">
                        <c:v>9.2806692123413086</c:v>
                      </c:pt>
                      <c:pt idx="846">
                        <c:v>9.1729879379272461</c:v>
                      </c:pt>
                      <c:pt idx="847">
                        <c:v>9.0676765441894531</c:v>
                      </c:pt>
                      <c:pt idx="848">
                        <c:v>8.9646739959716797</c:v>
                      </c:pt>
                      <c:pt idx="849">
                        <c:v>8.8639240264892578</c:v>
                      </c:pt>
                      <c:pt idx="850">
                        <c:v>8.7653665542602539</c:v>
                      </c:pt>
                      <c:pt idx="851">
                        <c:v>8.6689748764038086</c:v>
                      </c:pt>
                      <c:pt idx="852">
                        <c:v>8.5746879577636719</c:v>
                      </c:pt>
                      <c:pt idx="853">
                        <c:v>8.4824533462524414</c:v>
                      </c:pt>
                      <c:pt idx="854">
                        <c:v>8.3922090530395508</c:v>
                      </c:pt>
                      <c:pt idx="855">
                        <c:v>8.3039054870605469</c:v>
                      </c:pt>
                      <c:pt idx="856">
                        <c:v>8.2174835205078125</c:v>
                      </c:pt>
                      <c:pt idx="857">
                        <c:v>8.1329030990600586</c:v>
                      </c:pt>
                      <c:pt idx="858">
                        <c:v>8.0501136779785156</c:v>
                      </c:pt>
                      <c:pt idx="859">
                        <c:v>7.9690761566162109</c:v>
                      </c:pt>
                      <c:pt idx="860">
                        <c:v>7.8897457122802734</c:v>
                      </c:pt>
                      <c:pt idx="861">
                        <c:v>7.8120694160461426</c:v>
                      </c:pt>
                      <c:pt idx="862">
                        <c:v>7.7360258102416992</c:v>
                      </c:pt>
                      <c:pt idx="863">
                        <c:v>7.6615562438964844</c:v>
                      </c:pt>
                      <c:pt idx="864">
                        <c:v>7.5886325836181641</c:v>
                      </c:pt>
                      <c:pt idx="865">
                        <c:v>7.5172195434570313</c:v>
                      </c:pt>
                      <c:pt idx="866">
                        <c:v>7.4472670555114746</c:v>
                      </c:pt>
                      <c:pt idx="867">
                        <c:v>7.3787155151367188</c:v>
                      </c:pt>
                      <c:pt idx="868">
                        <c:v>7.3113980293273926</c:v>
                      </c:pt>
                      <c:pt idx="869">
                        <c:v>7.2454562187194824</c:v>
                      </c:pt>
                      <c:pt idx="870">
                        <c:v>7.1808657646179199</c:v>
                      </c:pt>
                      <c:pt idx="871">
                        <c:v>7.1175880432128906</c:v>
                      </c:pt>
                      <c:pt idx="872">
                        <c:v>7.0555925369262695</c:v>
                      </c:pt>
                      <c:pt idx="873">
                        <c:v>6.9948258399963379</c:v>
                      </c:pt>
                      <c:pt idx="874">
                        <c:v>6.9352612495422363</c:v>
                      </c:pt>
                      <c:pt idx="875">
                        <c:v>6.8768844604492188</c:v>
                      </c:pt>
                      <c:pt idx="876">
                        <c:v>6.8196625709533691</c:v>
                      </c:pt>
                      <c:pt idx="877">
                        <c:v>6.7635769844055176</c:v>
                      </c:pt>
                      <c:pt idx="878">
                        <c:v>6.7085986137390137</c:v>
                      </c:pt>
                      <c:pt idx="879">
                        <c:v>6.6547012329101563</c:v>
                      </c:pt>
                      <c:pt idx="880">
                        <c:v>6.6018614768981934</c:v>
                      </c:pt>
                      <c:pt idx="881">
                        <c:v>6.5500664710998535</c:v>
                      </c:pt>
                      <c:pt idx="882">
                        <c:v>6.4992856979370117</c:v>
                      </c:pt>
                      <c:pt idx="883">
                        <c:v>6.4494924545288086</c:v>
                      </c:pt>
                      <c:pt idx="884">
                        <c:v>6.4006586074829102</c:v>
                      </c:pt>
                      <c:pt idx="885">
                        <c:v>6.3527650833129883</c:v>
                      </c:pt>
                      <c:pt idx="886">
                        <c:v>6.3057942390441895</c:v>
                      </c:pt>
                      <c:pt idx="887">
                        <c:v>6.2597312927246094</c:v>
                      </c:pt>
                      <c:pt idx="888">
                        <c:v>6.2145533561706543</c:v>
                      </c:pt>
                      <c:pt idx="889">
                        <c:v>6.1702375411987305</c:v>
                      </c:pt>
                      <c:pt idx="890">
                        <c:v>6.1267633438110352</c:v>
                      </c:pt>
                      <c:pt idx="891">
                        <c:v>6.084113597869873</c:v>
                      </c:pt>
                      <c:pt idx="892">
                        <c:v>6.0422587394714355</c:v>
                      </c:pt>
                      <c:pt idx="893">
                        <c:v>6.0011320114135742</c:v>
                      </c:pt>
                      <c:pt idx="894">
                        <c:v>5.9607024192810059</c:v>
                      </c:pt>
                      <c:pt idx="895">
                        <c:v>5.920924186706543</c:v>
                      </c:pt>
                      <c:pt idx="896">
                        <c:v>5.8817057609558105</c:v>
                      </c:pt>
                      <c:pt idx="897">
                        <c:v>5.8430275917053223</c:v>
                      </c:pt>
                      <c:pt idx="898">
                        <c:v>5.804804801940918</c:v>
                      </c:pt>
                      <c:pt idx="899">
                        <c:v>5.7669963836669922</c:v>
                      </c:pt>
                      <c:pt idx="900">
                        <c:v>5.7295780181884766</c:v>
                      </c:pt>
                      <c:pt idx="901">
                        <c:v>5.6923542022705078</c:v>
                      </c:pt>
                      <c:pt idx="902">
                        <c:v>5.6554398536682129</c:v>
                      </c:pt>
                      <c:pt idx="903">
                        <c:v>5.6187801361083984</c:v>
                      </c:pt>
                      <c:pt idx="904">
                        <c:v>5.5822992324829102</c:v>
                      </c:pt>
                      <c:pt idx="905">
                        <c:v>5.5459322929382324</c:v>
                      </c:pt>
                      <c:pt idx="906">
                        <c:v>5.5096402168273926</c:v>
                      </c:pt>
                      <c:pt idx="907">
                        <c:v>5.4733939170837402</c:v>
                      </c:pt>
                      <c:pt idx="908">
                        <c:v>5.4371566772460938</c:v>
                      </c:pt>
                      <c:pt idx="909">
                        <c:v>5.4008526802062988</c:v>
                      </c:pt>
                      <c:pt idx="910">
                        <c:v>5.3644866943359375</c:v>
                      </c:pt>
                      <c:pt idx="911">
                        <c:v>5.3279938697814941</c:v>
                      </c:pt>
                      <c:pt idx="912">
                        <c:v>5.291353702545166</c:v>
                      </c:pt>
                      <c:pt idx="913">
                        <c:v>5.2545599937438965</c:v>
                      </c:pt>
                      <c:pt idx="914">
                        <c:v>5.217552661895752</c:v>
                      </c:pt>
                      <c:pt idx="915">
                        <c:v>5.1803145408630371</c:v>
                      </c:pt>
                      <c:pt idx="916">
                        <c:v>5.1427779197692871</c:v>
                      </c:pt>
                      <c:pt idx="917">
                        <c:v>5.1049222946166992</c:v>
                      </c:pt>
                      <c:pt idx="918">
                        <c:v>5.0667514801025391</c:v>
                      </c:pt>
                      <c:pt idx="919">
                        <c:v>5.0282406806945801</c:v>
                      </c:pt>
                      <c:pt idx="920">
                        <c:v>4.9893813133239746</c:v>
                      </c:pt>
                      <c:pt idx="921">
                        <c:v>4.9501676559448242</c:v>
                      </c:pt>
                      <c:pt idx="922">
                        <c:v>4.9105691909790039</c:v>
                      </c:pt>
                      <c:pt idx="923">
                        <c:v>4.8705887794494629</c:v>
                      </c:pt>
                      <c:pt idx="924">
                        <c:v>4.830193042755127</c:v>
                      </c:pt>
                      <c:pt idx="925">
                        <c:v>4.7893767356872559</c:v>
                      </c:pt>
                      <c:pt idx="926">
                        <c:v>4.748143196105957</c:v>
                      </c:pt>
                      <c:pt idx="927">
                        <c:v>4.7064800262451172</c:v>
                      </c:pt>
                      <c:pt idx="928">
                        <c:v>4.6643948554992676</c:v>
                      </c:pt>
                      <c:pt idx="929">
                        <c:v>4.621891975402832</c:v>
                      </c:pt>
                      <c:pt idx="930">
                        <c:v>4.5789775848388672</c:v>
                      </c:pt>
                      <c:pt idx="931">
                        <c:v>4.5356554985046387</c:v>
                      </c:pt>
                      <c:pt idx="932">
                        <c:v>4.491943359375</c:v>
                      </c:pt>
                      <c:pt idx="933">
                        <c:v>4.4478535652160645</c:v>
                      </c:pt>
                      <c:pt idx="934">
                        <c:v>4.403404712677002</c:v>
                      </c:pt>
                      <c:pt idx="935">
                        <c:v>4.3585758209228516</c:v>
                      </c:pt>
                      <c:pt idx="936">
                        <c:v>4.3132472038269043</c:v>
                      </c:pt>
                      <c:pt idx="937">
                        <c:v>4.2675929069519043</c:v>
                      </c:pt>
                      <c:pt idx="938">
                        <c:v>4.2216229438781738</c:v>
                      </c:pt>
                      <c:pt idx="939">
                        <c:v>4.1753511428833008</c:v>
                      </c:pt>
                      <c:pt idx="940">
                        <c:v>4.128781795501709</c:v>
                      </c:pt>
                    </c:numCache>
                  </c:numRef>
                </c:yVal>
                <c:smooth val="0"/>
                <c:extLst>
                  <c:ext xmlns:c16="http://schemas.microsoft.com/office/drawing/2014/chart" uri="{C3380CC4-5D6E-409C-BE32-E72D297353CC}">
                    <c16:uniqueId val="{00000004-509F-48BA-BED7-4B741B34E14C}"/>
                  </c:ext>
                </c:extLst>
              </c15:ser>
            </c15:filteredScatterSeries>
            <c15:filteredScatterSeries>
              <c15:ser>
                <c:idx val="4"/>
                <c:order val="4"/>
                <c:tx>
                  <c:v>13000 WAVE</c:v>
                </c:tx>
                <c:spPr>
                  <a:ln w="22225" cap="rnd">
                    <a:solidFill>
                      <a:schemeClr val="accent5"/>
                    </a:solidFill>
                    <a:round/>
                  </a:ln>
                  <a:effectLst/>
                </c:spPr>
                <c:marker>
                  <c:symbol val="none"/>
                </c:marker>
                <c:xVal>
                  <c:numRef>
                    <c:extLst xmlns:c15="http://schemas.microsoft.com/office/drawing/2012/chart">
                      <c:ext xmlns:c15="http://schemas.microsoft.com/office/drawing/2012/chart" uri="{02D57815-91ED-43cb-92C2-25804820EDAC}">
                        <c15:formulaRef>
                          <c15:sqref>'Graphs Task 1'!$AD$2:$AD$1143</c15:sqref>
                        </c15:formulaRef>
                      </c:ext>
                    </c:extLst>
                    <c:numCache>
                      <c:formatCode>General</c:formatCode>
                      <c:ptCount val="1142"/>
                      <c:pt idx="0">
                        <c:v>12.685091018676758</c:v>
                      </c:pt>
                      <c:pt idx="1">
                        <c:v>12.688839912414551</c:v>
                      </c:pt>
                      <c:pt idx="2">
                        <c:v>12.692052841186523</c:v>
                      </c:pt>
                      <c:pt idx="3">
                        <c:v>12.694728851318359</c:v>
                      </c:pt>
                      <c:pt idx="4">
                        <c:v>12.696857452392578</c:v>
                      </c:pt>
                      <c:pt idx="5">
                        <c:v>12.69843578338623</c:v>
                      </c:pt>
                      <c:pt idx="6">
                        <c:v>12.699471473693848</c:v>
                      </c:pt>
                      <c:pt idx="7">
                        <c:v>12.699956893920898</c:v>
                      </c:pt>
                      <c:pt idx="8">
                        <c:v>12.699897766113281</c:v>
                      </c:pt>
                      <c:pt idx="9">
                        <c:v>12.699292182922363</c:v>
                      </c:pt>
                      <c:pt idx="10">
                        <c:v>12.698142051696777</c:v>
                      </c:pt>
                      <c:pt idx="11">
                        <c:v>12.696447372436523</c:v>
                      </c:pt>
                      <c:pt idx="12">
                        <c:v>12.694208145141602</c:v>
                      </c:pt>
                      <c:pt idx="13">
                        <c:v>12.691423416137695</c:v>
                      </c:pt>
                      <c:pt idx="14">
                        <c:v>12.688094139099121</c:v>
                      </c:pt>
                      <c:pt idx="15">
                        <c:v>12.684221267700195</c:v>
                      </c:pt>
                      <c:pt idx="16">
                        <c:v>12.679806709289551</c:v>
                      </c:pt>
                      <c:pt idx="17">
                        <c:v>12.674850463867188</c:v>
                      </c:pt>
                      <c:pt idx="18">
                        <c:v>12.669349670410156</c:v>
                      </c:pt>
                      <c:pt idx="19">
                        <c:v>12.663305282592773</c:v>
                      </c:pt>
                      <c:pt idx="20">
                        <c:v>12.656723976135254</c:v>
                      </c:pt>
                      <c:pt idx="21">
                        <c:v>12.649599075317383</c:v>
                      </c:pt>
                      <c:pt idx="22">
                        <c:v>12.641932487487793</c:v>
                      </c:pt>
                      <c:pt idx="23">
                        <c:v>12.633724212646484</c:v>
                      </c:pt>
                      <c:pt idx="24">
                        <c:v>12.624979972839355</c:v>
                      </c:pt>
                      <c:pt idx="25">
                        <c:v>12.615693092346191</c:v>
                      </c:pt>
                      <c:pt idx="26">
                        <c:v>12.605870246887207</c:v>
                      </c:pt>
                      <c:pt idx="27">
                        <c:v>12.59550666809082</c:v>
                      </c:pt>
                      <c:pt idx="28">
                        <c:v>12.584604263305664</c:v>
                      </c:pt>
                      <c:pt idx="29">
                        <c:v>12.573163986206055</c:v>
                      </c:pt>
                      <c:pt idx="30">
                        <c:v>12.561186790466309</c:v>
                      </c:pt>
                      <c:pt idx="31">
                        <c:v>12.548669815063477</c:v>
                      </c:pt>
                      <c:pt idx="32">
                        <c:v>12.535614967346191</c:v>
                      </c:pt>
                      <c:pt idx="33">
                        <c:v>12.522024154663086</c:v>
                      </c:pt>
                      <c:pt idx="34">
                        <c:v>12.507898330688477</c:v>
                      </c:pt>
                      <c:pt idx="35">
                        <c:v>12.493234634399414</c:v>
                      </c:pt>
                      <c:pt idx="36">
                        <c:v>12.478033065795898</c:v>
                      </c:pt>
                      <c:pt idx="37">
                        <c:v>12.462295532226563</c:v>
                      </c:pt>
                      <c:pt idx="38">
                        <c:v>12.446022987365723</c:v>
                      </c:pt>
                      <c:pt idx="39">
                        <c:v>12.429217338562012</c:v>
                      </c:pt>
                      <c:pt idx="40">
                        <c:v>12.411872863769531</c:v>
                      </c:pt>
                      <c:pt idx="41">
                        <c:v>12.393993377685547</c:v>
                      </c:pt>
                      <c:pt idx="42">
                        <c:v>12.375582695007324</c:v>
                      </c:pt>
                      <c:pt idx="43">
                        <c:v>12.356636047363281</c:v>
                      </c:pt>
                      <c:pt idx="44">
                        <c:v>12.337151527404785</c:v>
                      </c:pt>
                      <c:pt idx="45">
                        <c:v>12.317136764526367</c:v>
                      </c:pt>
                      <c:pt idx="46">
                        <c:v>12.296586036682129</c:v>
                      </c:pt>
                      <c:pt idx="47">
                        <c:v>12.275501251220703</c:v>
                      </c:pt>
                      <c:pt idx="48">
                        <c:v>12.253884315490723</c:v>
                      </c:pt>
                      <c:pt idx="49">
                        <c:v>12.231734275817871</c:v>
                      </c:pt>
                      <c:pt idx="50">
                        <c:v>12.209049224853516</c:v>
                      </c:pt>
                      <c:pt idx="51">
                        <c:v>12.185833930969238</c:v>
                      </c:pt>
                      <c:pt idx="52">
                        <c:v>12.162086486816406</c:v>
                      </c:pt>
                      <c:pt idx="53">
                        <c:v>12.137804985046387</c:v>
                      </c:pt>
                      <c:pt idx="54">
                        <c:v>12.112995147705078</c:v>
                      </c:pt>
                      <c:pt idx="55">
                        <c:v>12.087650299072266</c:v>
                      </c:pt>
                      <c:pt idx="56">
                        <c:v>12.06177806854248</c:v>
                      </c:pt>
                      <c:pt idx="57">
                        <c:v>12.035369873046875</c:v>
                      </c:pt>
                      <c:pt idx="58">
                        <c:v>12.00843620300293</c:v>
                      </c:pt>
                      <c:pt idx="59">
                        <c:v>11.980971336364746</c:v>
                      </c:pt>
                      <c:pt idx="60">
                        <c:v>11.952976226806641</c:v>
                      </c:pt>
                      <c:pt idx="61">
                        <c:v>11.924455642700195</c:v>
                      </c:pt>
                      <c:pt idx="62">
                        <c:v>11.895403861999512</c:v>
                      </c:pt>
                      <c:pt idx="63">
                        <c:v>11.865827560424805</c:v>
                      </c:pt>
                      <c:pt idx="64">
                        <c:v>11.835721969604492</c:v>
                      </c:pt>
                      <c:pt idx="65">
                        <c:v>11.805089950561523</c:v>
                      </c:pt>
                      <c:pt idx="66">
                        <c:v>11.773933410644531</c:v>
                      </c:pt>
                      <c:pt idx="67">
                        <c:v>11.742247581481934</c:v>
                      </c:pt>
                      <c:pt idx="68">
                        <c:v>11.710042953491211</c:v>
                      </c:pt>
                      <c:pt idx="69">
                        <c:v>11.677313804626465</c:v>
                      </c:pt>
                      <c:pt idx="70">
                        <c:v>11.644058227539063</c:v>
                      </c:pt>
                      <c:pt idx="71">
                        <c:v>11.610285758972168</c:v>
                      </c:pt>
                      <c:pt idx="72">
                        <c:v>11.575987815856934</c:v>
                      </c:pt>
                      <c:pt idx="73">
                        <c:v>11.54117488861084</c:v>
                      </c:pt>
                      <c:pt idx="74">
                        <c:v>11.505838394165039</c:v>
                      </c:pt>
                      <c:pt idx="75">
                        <c:v>11.469985008239746</c:v>
                      </c:pt>
                      <c:pt idx="76">
                        <c:v>11.433613777160645</c:v>
                      </c:pt>
                      <c:pt idx="77">
                        <c:v>11.396729469299316</c:v>
                      </c:pt>
                      <c:pt idx="78">
                        <c:v>11.359326362609863</c:v>
                      </c:pt>
                      <c:pt idx="79">
                        <c:v>11.321413993835449</c:v>
                      </c:pt>
                      <c:pt idx="80">
                        <c:v>11.282983779907227</c:v>
                      </c:pt>
                      <c:pt idx="81">
                        <c:v>11.244046211242676</c:v>
                      </c:pt>
                      <c:pt idx="82">
                        <c:v>11.204599380493164</c:v>
                      </c:pt>
                      <c:pt idx="83">
                        <c:v>11.164647102355957</c:v>
                      </c:pt>
                      <c:pt idx="84">
                        <c:v>11.124185562133789</c:v>
                      </c:pt>
                      <c:pt idx="85">
                        <c:v>11.083223342895508</c:v>
                      </c:pt>
                      <c:pt idx="86">
                        <c:v>11.04175853729248</c:v>
                      </c:pt>
                      <c:pt idx="87">
                        <c:v>10.999794006347656</c:v>
                      </c:pt>
                      <c:pt idx="88">
                        <c:v>10.957330703735352</c:v>
                      </c:pt>
                      <c:pt idx="89">
                        <c:v>10.914373397827148</c:v>
                      </c:pt>
                      <c:pt idx="90">
                        <c:v>10.870923042297363</c:v>
                      </c:pt>
                      <c:pt idx="91">
                        <c:v>10.826984405517578</c:v>
                      </c:pt>
                      <c:pt idx="92">
                        <c:v>10.782556533813477</c:v>
                      </c:pt>
                      <c:pt idx="93">
                        <c:v>10.737642288208008</c:v>
                      </c:pt>
                      <c:pt idx="94">
                        <c:v>10.692071914672852</c:v>
                      </c:pt>
                      <c:pt idx="95">
                        <c:v>10.646031379699707</c:v>
                      </c:pt>
                      <c:pt idx="96">
                        <c:v>10.599510192871094</c:v>
                      </c:pt>
                      <c:pt idx="97">
                        <c:v>10.552521705627441</c:v>
                      </c:pt>
                      <c:pt idx="98">
                        <c:v>10.505067825317383</c:v>
                      </c:pt>
                      <c:pt idx="99">
                        <c:v>10.4571533203125</c:v>
                      </c:pt>
                      <c:pt idx="100">
                        <c:v>10.408770561218262</c:v>
                      </c:pt>
                      <c:pt idx="101">
                        <c:v>10.359940528869629</c:v>
                      </c:pt>
                      <c:pt idx="102">
                        <c:v>10.310654640197754</c:v>
                      </c:pt>
                      <c:pt idx="103">
                        <c:v>10.260916709899902</c:v>
                      </c:pt>
                      <c:pt idx="104">
                        <c:v>10.210734367370605</c:v>
                      </c:pt>
                      <c:pt idx="105">
                        <c:v>10.160113334655762</c:v>
                      </c:pt>
                      <c:pt idx="106">
                        <c:v>10.109050750732422</c:v>
                      </c:pt>
                      <c:pt idx="107">
                        <c:v>10.057558059692383</c:v>
                      </c:pt>
                      <c:pt idx="108">
                        <c:v>10.005631446838379</c:v>
                      </c:pt>
                      <c:pt idx="109">
                        <c:v>9.9532804489135742</c:v>
                      </c:pt>
                      <c:pt idx="110">
                        <c:v>9.9005060195922852</c:v>
                      </c:pt>
                      <c:pt idx="111">
                        <c:v>9.8473119735717773</c:v>
                      </c:pt>
                      <c:pt idx="112">
                        <c:v>9.7937068939208984</c:v>
                      </c:pt>
                      <c:pt idx="113">
                        <c:v>9.7396955490112305</c:v>
                      </c:pt>
                      <c:pt idx="114">
                        <c:v>9.6852750778198242</c:v>
                      </c:pt>
                      <c:pt idx="115">
                        <c:v>9.6304550170898438</c:v>
                      </c:pt>
                      <c:pt idx="116">
                        <c:v>9.5752363204956055</c:v>
                      </c:pt>
                      <c:pt idx="117">
                        <c:v>9.5196323394775391</c:v>
                      </c:pt>
                      <c:pt idx="118">
                        <c:v>9.4636383056640625</c:v>
                      </c:pt>
                      <c:pt idx="119">
                        <c:v>9.4072656631469727</c:v>
                      </c:pt>
                      <c:pt idx="120">
                        <c:v>9.3505172729492188</c:v>
                      </c:pt>
                      <c:pt idx="121">
                        <c:v>9.29339599609375</c:v>
                      </c:pt>
                      <c:pt idx="122">
                        <c:v>9.2359094619750977</c:v>
                      </c:pt>
                      <c:pt idx="123">
                        <c:v>9.1780672073364258</c:v>
                      </c:pt>
                      <c:pt idx="124">
                        <c:v>9.1198673248291016</c:v>
                      </c:pt>
                      <c:pt idx="125">
                        <c:v>9.0613174438476563</c:v>
                      </c:pt>
                      <c:pt idx="126">
                        <c:v>9.0024299621582031</c:v>
                      </c:pt>
                      <c:pt idx="127">
                        <c:v>8.9432058334350586</c:v>
                      </c:pt>
                      <c:pt idx="128">
                        <c:v>8.8836441040039063</c:v>
                      </c:pt>
                      <c:pt idx="129">
                        <c:v>8.823760986328125</c:v>
                      </c:pt>
                      <c:pt idx="130">
                        <c:v>8.7635612487792969</c:v>
                      </c:pt>
                      <c:pt idx="131">
                        <c:v>8.7030477523803711</c:v>
                      </c:pt>
                      <c:pt idx="132">
                        <c:v>8.6422252655029297</c:v>
                      </c:pt>
                      <c:pt idx="133">
                        <c:v>8.5811014175415039</c:v>
                      </c:pt>
                      <c:pt idx="134">
                        <c:v>8.5196771621704102</c:v>
                      </c:pt>
                      <c:pt idx="135">
                        <c:v>8.4579715728759766</c:v>
                      </c:pt>
                      <c:pt idx="136">
                        <c:v>8.3959770202636719</c:v>
                      </c:pt>
                      <c:pt idx="137">
                        <c:v>8.333714485168457</c:v>
                      </c:pt>
                      <c:pt idx="138">
                        <c:v>8.27117919921875</c:v>
                      </c:pt>
                      <c:pt idx="139">
                        <c:v>8.208378791809082</c:v>
                      </c:pt>
                      <c:pt idx="140">
                        <c:v>8.1453266143798828</c:v>
                      </c:pt>
                      <c:pt idx="141">
                        <c:v>8.0820188522338867</c:v>
                      </c:pt>
                      <c:pt idx="142">
                        <c:v>8.0184726715087891</c:v>
                      </c:pt>
                      <c:pt idx="143">
                        <c:v>7.9546842575073242</c:v>
                      </c:pt>
                      <c:pt idx="144">
                        <c:v>7.8906731605529785</c:v>
                      </c:pt>
                      <c:pt idx="145">
                        <c:v>7.8264346122741699</c:v>
                      </c:pt>
                      <c:pt idx="146">
                        <c:v>7.7619838714599609</c:v>
                      </c:pt>
                      <c:pt idx="147">
                        <c:v>7.6973223686218262</c:v>
                      </c:pt>
                      <c:pt idx="148">
                        <c:v>7.6324596405029297</c:v>
                      </c:pt>
                      <c:pt idx="149">
                        <c:v>7.5674095153808594</c:v>
                      </c:pt>
                      <c:pt idx="150">
                        <c:v>7.5021729469299316</c:v>
                      </c:pt>
                      <c:pt idx="151">
                        <c:v>7.4367556571960449</c:v>
                      </c:pt>
                      <c:pt idx="152">
                        <c:v>7.3711752891540527</c:v>
                      </c:pt>
                      <c:pt idx="153">
                        <c:v>7.3054304122924805</c:v>
                      </c:pt>
                      <c:pt idx="154">
                        <c:v>7.2395334243774414</c:v>
                      </c:pt>
                      <c:pt idx="155">
                        <c:v>7.173494815826416</c:v>
                      </c:pt>
                      <c:pt idx="156">
                        <c:v>7.1073164939880371</c:v>
                      </c:pt>
                      <c:pt idx="157">
                        <c:v>7.0410127639770508</c:v>
                      </c:pt>
                      <c:pt idx="158">
                        <c:v>6.9745883941650391</c:v>
                      </c:pt>
                      <c:pt idx="159">
                        <c:v>6.9080538749694824</c:v>
                      </c:pt>
                      <c:pt idx="160">
                        <c:v>6.8414182662963867</c:v>
                      </c:pt>
                      <c:pt idx="161">
                        <c:v>6.7746949195861816</c:v>
                      </c:pt>
                      <c:pt idx="162">
                        <c:v>6.707883358001709</c:v>
                      </c:pt>
                      <c:pt idx="163">
                        <c:v>6.6410017013549805</c:v>
                      </c:pt>
                      <c:pt idx="164">
                        <c:v>6.5740551948547363</c:v>
                      </c:pt>
                      <c:pt idx="165">
                        <c:v>6.5070619583129883</c:v>
                      </c:pt>
                      <c:pt idx="166">
                        <c:v>6.4400200843811035</c:v>
                      </c:pt>
                      <c:pt idx="167">
                        <c:v>6.3729434013366699</c:v>
                      </c:pt>
                      <c:pt idx="168">
                        <c:v>6.3058476448059082</c:v>
                      </c:pt>
                      <c:pt idx="169">
                        <c:v>6.2387394905090332</c:v>
                      </c:pt>
                      <c:pt idx="170">
                        <c:v>6.1716294288635254</c:v>
                      </c:pt>
                      <c:pt idx="171">
                        <c:v>6.1045284271240234</c:v>
                      </c:pt>
                      <c:pt idx="172">
                        <c:v>6.0374464988708496</c:v>
                      </c:pt>
                      <c:pt idx="173">
                        <c:v>5.9703998565673828</c:v>
                      </c:pt>
                      <c:pt idx="174">
                        <c:v>5.9033970832824707</c:v>
                      </c:pt>
                      <c:pt idx="175">
                        <c:v>5.8364524841308594</c:v>
                      </c:pt>
                      <c:pt idx="176">
                        <c:v>5.7695727348327637</c:v>
                      </c:pt>
                      <c:pt idx="177">
                        <c:v>5.7027788162231445</c:v>
                      </c:pt>
                      <c:pt idx="178">
                        <c:v>5.6360769271850586</c:v>
                      </c:pt>
                      <c:pt idx="179">
                        <c:v>5.5694746971130371</c:v>
                      </c:pt>
                      <c:pt idx="180">
                        <c:v>5.5029921531677246</c:v>
                      </c:pt>
                      <c:pt idx="181">
                        <c:v>5.4366393089294434</c:v>
                      </c:pt>
                      <c:pt idx="182">
                        <c:v>5.3704242706298828</c:v>
                      </c:pt>
                      <c:pt idx="183">
                        <c:v>5.3043689727783203</c:v>
                      </c:pt>
                      <c:pt idx="184">
                        <c:v>5.2384786605834961</c:v>
                      </c:pt>
                      <c:pt idx="185">
                        <c:v>5.1727619171142578</c:v>
                      </c:pt>
                      <c:pt idx="186">
                        <c:v>5.1072392463684082</c:v>
                      </c:pt>
                      <c:pt idx="187">
                        <c:v>5.0419220924377441</c:v>
                      </c:pt>
                      <c:pt idx="188">
                        <c:v>4.9768157005310059</c:v>
                      </c:pt>
                      <c:pt idx="189">
                        <c:v>4.9119377136230469</c:v>
                      </c:pt>
                      <c:pt idx="190">
                        <c:v>4.8472933769226074</c:v>
                      </c:pt>
                      <c:pt idx="191">
                        <c:v>4.7828950881958008</c:v>
                      </c:pt>
                      <c:pt idx="192">
                        <c:v>4.718757152557373</c:v>
                      </c:pt>
                      <c:pt idx="193">
                        <c:v>4.6548900604248047</c:v>
                      </c:pt>
                      <c:pt idx="194">
                        <c:v>4.5912966728210449</c:v>
                      </c:pt>
                      <c:pt idx="195">
                        <c:v>4.5280003547668457</c:v>
                      </c:pt>
                      <c:pt idx="196">
                        <c:v>4.4650015830993652</c:v>
                      </c:pt>
                      <c:pt idx="197">
                        <c:v>4.4023094177246094</c:v>
                      </c:pt>
                      <c:pt idx="198">
                        <c:v>4.3399362564086914</c:v>
                      </c:pt>
                      <c:pt idx="199">
                        <c:v>4.2778944969177246</c:v>
                      </c:pt>
                      <c:pt idx="200">
                        <c:v>4.2161908149719238</c:v>
                      </c:pt>
                      <c:pt idx="201">
                        <c:v>4.1548347473144531</c:v>
                      </c:pt>
                      <c:pt idx="202">
                        <c:v>4.0938282012939453</c:v>
                      </c:pt>
                      <c:pt idx="203">
                        <c:v>4.0331912040710449</c:v>
                      </c:pt>
                      <c:pt idx="204">
                        <c:v>3.9729251861572266</c:v>
                      </c:pt>
                      <c:pt idx="205">
                        <c:v>3.913043737411499</c:v>
                      </c:pt>
                      <c:pt idx="206">
                        <c:v>3.8535490036010742</c:v>
                      </c:pt>
                      <c:pt idx="207">
                        <c:v>3.7944514751434326</c:v>
                      </c:pt>
                      <c:pt idx="208">
                        <c:v>3.7357597351074219</c:v>
                      </c:pt>
                      <c:pt idx="209">
                        <c:v>3.6774847507476807</c:v>
                      </c:pt>
                      <c:pt idx="210">
                        <c:v>3.6196296215057373</c:v>
                      </c:pt>
                      <c:pt idx="211">
                        <c:v>3.562208890914917</c:v>
                      </c:pt>
                      <c:pt idx="212">
                        <c:v>3.5052254199981689</c:v>
                      </c:pt>
                      <c:pt idx="213">
                        <c:v>3.4492404460906982</c:v>
                      </c:pt>
                      <c:pt idx="214">
                        <c:v>3.3942713737487793</c:v>
                      </c:pt>
                      <c:pt idx="215">
                        <c:v>3.3397645950317383</c:v>
                      </c:pt>
                      <c:pt idx="216">
                        <c:v>3.2857177257537842</c:v>
                      </c:pt>
                      <c:pt idx="217">
                        <c:v>3.2321372032165527</c:v>
                      </c:pt>
                      <c:pt idx="218">
                        <c:v>3.1790344715118408</c:v>
                      </c:pt>
                      <c:pt idx="219">
                        <c:v>3.1264045238494873</c:v>
                      </c:pt>
                      <c:pt idx="220">
                        <c:v>3.0742669105529785</c:v>
                      </c:pt>
                      <c:pt idx="221">
                        <c:v>3.0226070880889893</c:v>
                      </c:pt>
                      <c:pt idx="222">
                        <c:v>2.9714462757110596</c:v>
                      </c:pt>
                      <c:pt idx="223">
                        <c:v>2.9207847118377686</c:v>
                      </c:pt>
                      <c:pt idx="224">
                        <c:v>2.8706326484680176</c:v>
                      </c:pt>
                      <c:pt idx="225">
                        <c:v>2.8209922313690186</c:v>
                      </c:pt>
                      <c:pt idx="226">
                        <c:v>2.7718651294708252</c:v>
                      </c:pt>
                      <c:pt idx="227">
                        <c:v>2.7232685089111328</c:v>
                      </c:pt>
                      <c:pt idx="228">
                        <c:v>2.6752009391784668</c:v>
                      </c:pt>
                      <c:pt idx="229">
                        <c:v>2.6276676654815674</c:v>
                      </c:pt>
                      <c:pt idx="230">
                        <c:v>2.5806827545166016</c:v>
                      </c:pt>
                      <c:pt idx="231">
                        <c:v>2.5342462062835693</c:v>
                      </c:pt>
                      <c:pt idx="232">
                        <c:v>2.48836350440979</c:v>
                      </c:pt>
                      <c:pt idx="233">
                        <c:v>2.4430463314056396</c:v>
                      </c:pt>
                      <c:pt idx="234">
                        <c:v>2.3982954025268555</c:v>
                      </c:pt>
                      <c:pt idx="235">
                        <c:v>2.3541224002838135</c:v>
                      </c:pt>
                      <c:pt idx="236">
                        <c:v>2.3105294704437256</c:v>
                      </c:pt>
                      <c:pt idx="237">
                        <c:v>2.2675232887268066</c:v>
                      </c:pt>
                      <c:pt idx="238">
                        <c:v>2.2251167297363281</c:v>
                      </c:pt>
                      <c:pt idx="239">
                        <c:v>2.1833148002624512</c:v>
                      </c:pt>
                      <c:pt idx="240">
                        <c:v>2.142122745513916</c:v>
                      </c:pt>
                      <c:pt idx="241">
                        <c:v>2.1015491485595703</c:v>
                      </c:pt>
                      <c:pt idx="242">
                        <c:v>2.0615959167480469</c:v>
                      </c:pt>
                      <c:pt idx="243">
                        <c:v>2.0222787857055664</c:v>
                      </c:pt>
                      <c:pt idx="244">
                        <c:v>1.9832626581192017</c:v>
                      </c:pt>
                      <c:pt idx="245">
                        <c:v>1.94459068775177</c:v>
                      </c:pt>
                      <c:pt idx="246">
                        <c:v>1.9066042900085449</c:v>
                      </c:pt>
                      <c:pt idx="247">
                        <c:v>1.8693135976791382</c:v>
                      </c:pt>
                      <c:pt idx="248">
                        <c:v>1.8327261209487915</c:v>
                      </c:pt>
                      <c:pt idx="249">
                        <c:v>1.7968485355377197</c:v>
                      </c:pt>
                      <c:pt idx="250">
                        <c:v>1.761681079864502</c:v>
                      </c:pt>
                      <c:pt idx="251">
                        <c:v>1.7272411584854126</c:v>
                      </c:pt>
                      <c:pt idx="252">
                        <c:v>1.6935218572616577</c:v>
                      </c:pt>
                      <c:pt idx="253">
                        <c:v>1.6605405807495117</c:v>
                      </c:pt>
                      <c:pt idx="254">
                        <c:v>1.6283011436462402</c:v>
                      </c:pt>
                      <c:pt idx="255">
                        <c:v>1.5968067646026611</c:v>
                      </c:pt>
                      <c:pt idx="256">
                        <c:v>1.56606125831604</c:v>
                      </c:pt>
                      <c:pt idx="257">
                        <c:v>1.5360784530639648</c:v>
                      </c:pt>
                      <c:pt idx="258">
                        <c:v>1.506854772567749</c:v>
                      </c:pt>
                      <c:pt idx="259">
                        <c:v>1.4784044027328491</c:v>
                      </c:pt>
                      <c:pt idx="260">
                        <c:v>1.4507237672805786</c:v>
                      </c:pt>
                      <c:pt idx="261">
                        <c:v>1.4238235950469971</c:v>
                      </c:pt>
                      <c:pt idx="262">
                        <c:v>1.3977142572402954</c:v>
                      </c:pt>
                      <c:pt idx="263">
                        <c:v>1.3723922967910767</c:v>
                      </c:pt>
                      <c:pt idx="264">
                        <c:v>1.3478646278381348</c:v>
                      </c:pt>
                      <c:pt idx="265">
                        <c:v>1.3241349458694458</c:v>
                      </c:pt>
                      <c:pt idx="266">
                        <c:v>1.3012171983718872</c:v>
                      </c:pt>
                      <c:pt idx="267">
                        <c:v>1.2791008949279785</c:v>
                      </c:pt>
                      <c:pt idx="268">
                        <c:v>1.2578034400939941</c:v>
                      </c:pt>
                      <c:pt idx="269">
                        <c:v>1.2373217344284058</c:v>
                      </c:pt>
                      <c:pt idx="270">
                        <c:v>1.2176588773727417</c:v>
                      </c:pt>
                      <c:pt idx="271">
                        <c:v>1.1988325119018555</c:v>
                      </c:pt>
                      <c:pt idx="272">
                        <c:v>1.1808286905288696</c:v>
                      </c:pt>
                      <c:pt idx="273">
                        <c:v>1.1636614799499512</c:v>
                      </c:pt>
                      <c:pt idx="274">
                        <c:v>1.1473343372344971</c:v>
                      </c:pt>
                      <c:pt idx="275">
                        <c:v>1.1318472623825073</c:v>
                      </c:pt>
                      <c:pt idx="276">
                        <c:v>1.1172072887420654</c:v>
                      </c:pt>
                      <c:pt idx="277">
                        <c:v>1.1034145355224609</c:v>
                      </c:pt>
                      <c:pt idx="278">
                        <c:v>1.0904723405838013</c:v>
                      </c:pt>
                      <c:pt idx="279">
                        <c:v>1.0783842802047729</c:v>
                      </c:pt>
                      <c:pt idx="280">
                        <c:v>1.0671539306640625</c:v>
                      </c:pt>
                      <c:pt idx="281">
                        <c:v>1.0567846298217773</c:v>
                      </c:pt>
                      <c:pt idx="282">
                        <c:v>1.0472731590270996</c:v>
                      </c:pt>
                      <c:pt idx="283">
                        <c:v>1.0386297702789307</c:v>
                      </c:pt>
                      <c:pt idx="284">
                        <c:v>1.0308545827865601</c:v>
                      </c:pt>
                      <c:pt idx="285">
                        <c:v>1.0239475965499878</c:v>
                      </c:pt>
                      <c:pt idx="286">
                        <c:v>1.0179089307785034</c:v>
                      </c:pt>
                      <c:pt idx="287">
                        <c:v>1.0127453804016113</c:v>
                      </c:pt>
                      <c:pt idx="288">
                        <c:v>1.0084570646286011</c:v>
                      </c:pt>
                      <c:pt idx="289">
                        <c:v>1.0050439834594727</c:v>
                      </c:pt>
                      <c:pt idx="290">
                        <c:v>1.0025061368942261</c:v>
                      </c:pt>
                      <c:pt idx="291">
                        <c:v>1.0008471012115479</c:v>
                      </c:pt>
                      <c:pt idx="292">
                        <c:v>1.0000667572021484</c:v>
                      </c:pt>
                      <c:pt idx="293">
                        <c:v>1.0001652240753174</c:v>
                      </c:pt>
                      <c:pt idx="294">
                        <c:v>1.0011494159698486</c:v>
                      </c:pt>
                      <c:pt idx="295">
                        <c:v>1.0030052661895752</c:v>
                      </c:pt>
                      <c:pt idx="296">
                        <c:v>1.0057505369186401</c:v>
                      </c:pt>
                      <c:pt idx="297">
                        <c:v>1.0093744993209839</c:v>
                      </c:pt>
                      <c:pt idx="298">
                        <c:v>1.0138771533966064</c:v>
                      </c:pt>
                      <c:pt idx="299">
                        <c:v>1.0192586183547974</c:v>
                      </c:pt>
                      <c:pt idx="300">
                        <c:v>1.0255258083343506</c:v>
                      </c:pt>
                      <c:pt idx="301">
                        <c:v>1.0326718091964722</c:v>
                      </c:pt>
                      <c:pt idx="302">
                        <c:v>1.0406965017318726</c:v>
                      </c:pt>
                      <c:pt idx="303">
                        <c:v>1.0496001243591309</c:v>
                      </c:pt>
                      <c:pt idx="304">
                        <c:v>1.0593787431716919</c:v>
                      </c:pt>
                      <c:pt idx="305">
                        <c:v>1.0700361728668213</c:v>
                      </c:pt>
                      <c:pt idx="306">
                        <c:v>1.0815688371658325</c:v>
                      </c:pt>
                      <c:pt idx="307">
                        <c:v>1.0939698219299316</c:v>
                      </c:pt>
                      <c:pt idx="308">
                        <c:v>1.107245922088623</c:v>
                      </c:pt>
                      <c:pt idx="309">
                        <c:v>1.1213867664337158</c:v>
                      </c:pt>
                      <c:pt idx="310">
                        <c:v>1.1363992691040039</c:v>
                      </c:pt>
                      <c:pt idx="311">
                        <c:v>1.1522729396820068</c:v>
                      </c:pt>
                      <c:pt idx="312">
                        <c:v>1.1690077781677246</c:v>
                      </c:pt>
                      <c:pt idx="313">
                        <c:v>1.1866037845611572</c:v>
                      </c:pt>
                      <c:pt idx="314">
                        <c:v>1.2050505876541138</c:v>
                      </c:pt>
                      <c:pt idx="315">
                        <c:v>1.2243548631668091</c:v>
                      </c:pt>
                      <c:pt idx="316">
                        <c:v>1.2445098161697388</c:v>
                      </c:pt>
                      <c:pt idx="317">
                        <c:v>1.2655084133148193</c:v>
                      </c:pt>
                      <c:pt idx="318">
                        <c:v>1.2873505353927612</c:v>
                      </c:pt>
                      <c:pt idx="319">
                        <c:v>1.310032844543457</c:v>
                      </c:pt>
                      <c:pt idx="320">
                        <c:v>1.3335446119308472</c:v>
                      </c:pt>
                      <c:pt idx="321">
                        <c:v>1.3578928709030151</c:v>
                      </c:pt>
                      <c:pt idx="322">
                        <c:v>1.38306725025177</c:v>
                      </c:pt>
                      <c:pt idx="323">
                        <c:v>1.4090605974197388</c:v>
                      </c:pt>
                      <c:pt idx="324">
                        <c:v>1.4358694553375244</c:v>
                      </c:pt>
                      <c:pt idx="325">
                        <c:v>1.4634902477264404</c:v>
                      </c:pt>
                      <c:pt idx="326">
                        <c:v>1.4919230937957764</c:v>
                      </c:pt>
                      <c:pt idx="327">
                        <c:v>1.5211536884307861</c:v>
                      </c:pt>
                      <c:pt idx="328">
                        <c:v>1.5511857271194458</c:v>
                      </c:pt>
                      <c:pt idx="329">
                        <c:v>1.5820052623748779</c:v>
                      </c:pt>
                      <c:pt idx="330">
                        <c:v>1.6136155128479004</c:v>
                      </c:pt>
                      <c:pt idx="331">
                        <c:v>1.6460026502609253</c:v>
                      </c:pt>
                      <c:pt idx="332">
                        <c:v>1.6791666746139526</c:v>
                      </c:pt>
                      <c:pt idx="333">
                        <c:v>1.7131038904190063</c:v>
                      </c:pt>
                      <c:pt idx="334">
                        <c:v>1.7477967739105225</c:v>
                      </c:pt>
                      <c:pt idx="335">
                        <c:v>1.7832490205764771</c:v>
                      </c:pt>
                      <c:pt idx="336">
                        <c:v>1.8194499015808105</c:v>
                      </c:pt>
                      <c:pt idx="337">
                        <c:v>1.856392502784729</c:v>
                      </c:pt>
                      <c:pt idx="338">
                        <c:v>1.8940732479095459</c:v>
                      </c:pt>
                      <c:pt idx="339">
                        <c:v>1.9324814081192017</c:v>
                      </c:pt>
                      <c:pt idx="340">
                        <c:v>1.971613883972168</c:v>
                      </c:pt>
                      <c:pt idx="341">
                        <c:v>2.0114667415618896</c:v>
                      </c:pt>
                      <c:pt idx="342">
                        <c:v>2.0520246028900146</c:v>
                      </c:pt>
                      <c:pt idx="343">
                        <c:v>2.0932872295379639</c:v>
                      </c:pt>
                      <c:pt idx="344">
                        <c:v>2.1352403163909912</c:v>
                      </c:pt>
                      <c:pt idx="345">
                        <c:v>2.1778857707977295</c:v>
                      </c:pt>
                      <c:pt idx="346">
                        <c:v>2.2212064266204834</c:v>
                      </c:pt>
                      <c:pt idx="347">
                        <c:v>2.2651982307434082</c:v>
                      </c:pt>
                      <c:pt idx="348">
                        <c:v>2.3098597526550293</c:v>
                      </c:pt>
                      <c:pt idx="349">
                        <c:v>2.3551697731018066</c:v>
                      </c:pt>
                      <c:pt idx="350">
                        <c:v>2.4011263847351074</c:v>
                      </c:pt>
                      <c:pt idx="351">
                        <c:v>2.4477248191833496</c:v>
                      </c:pt>
                      <c:pt idx="352">
                        <c:v>2.4949541091918945</c:v>
                      </c:pt>
                      <c:pt idx="353">
                        <c:v>2.5428035259246826</c:v>
                      </c:pt>
                      <c:pt idx="354">
                        <c:v>2.5912718772888184</c:v>
                      </c:pt>
                      <c:pt idx="355">
                        <c:v>2.6403460502624512</c:v>
                      </c:pt>
                      <c:pt idx="356">
                        <c:v>2.6900181770324707</c:v>
                      </c:pt>
                      <c:pt idx="357">
                        <c:v>2.7402791976928711</c:v>
                      </c:pt>
                      <c:pt idx="358">
                        <c:v>2.7911181449890137</c:v>
                      </c:pt>
                      <c:pt idx="359">
                        <c:v>2.8425285816192627</c:v>
                      </c:pt>
                      <c:pt idx="360">
                        <c:v>2.8944995403289795</c:v>
                      </c:pt>
                      <c:pt idx="361">
                        <c:v>2.9470205307006836</c:v>
                      </c:pt>
                      <c:pt idx="362">
                        <c:v>3.0000846385955811</c:v>
                      </c:pt>
                      <c:pt idx="363">
                        <c:v>3.053682804107666</c:v>
                      </c:pt>
                      <c:pt idx="364">
                        <c:v>3.1078050136566162</c:v>
                      </c:pt>
                      <c:pt idx="365">
                        <c:v>3.1624455451965332</c:v>
                      </c:pt>
                      <c:pt idx="366">
                        <c:v>3.2175867557525635</c:v>
                      </c:pt>
                      <c:pt idx="367">
                        <c:v>3.2732293605804443</c:v>
                      </c:pt>
                      <c:pt idx="368">
                        <c:v>3.3293566703796387</c:v>
                      </c:pt>
                      <c:pt idx="369">
                        <c:v>3.3859601020812988</c:v>
                      </c:pt>
                      <c:pt idx="370">
                        <c:v>3.4430298805236816</c:v>
                      </c:pt>
                      <c:pt idx="371">
                        <c:v>3.5005524158477783</c:v>
                      </c:pt>
                      <c:pt idx="372">
                        <c:v>3.5585250854492188</c:v>
                      </c:pt>
                      <c:pt idx="373">
                        <c:v>3.6169321537017822</c:v>
                      </c:pt>
                      <c:pt idx="374">
                        <c:v>3.6757590770721436</c:v>
                      </c:pt>
                      <c:pt idx="375">
                        <c:v>3.7350022792816162</c:v>
                      </c:pt>
                      <c:pt idx="376">
                        <c:v>3.7946500778198242</c:v>
                      </c:pt>
                      <c:pt idx="377">
                        <c:v>3.8546984195709229</c:v>
                      </c:pt>
                      <c:pt idx="378">
                        <c:v>3.9151318073272705</c:v>
                      </c:pt>
                      <c:pt idx="379">
                        <c:v>3.9759340286254883</c:v>
                      </c:pt>
                      <c:pt idx="380">
                        <c:v>4.0371050834655762</c:v>
                      </c:pt>
                      <c:pt idx="381">
                        <c:v>4.098630428314209</c:v>
                      </c:pt>
                      <c:pt idx="382">
                        <c:v>4.1604957580566406</c:v>
                      </c:pt>
                      <c:pt idx="383">
                        <c:v>4.2226881980895996</c:v>
                      </c:pt>
                      <c:pt idx="384">
                        <c:v>4.2852096557617188</c:v>
                      </c:pt>
                      <c:pt idx="385">
                        <c:v>4.3480362892150879</c:v>
                      </c:pt>
                      <c:pt idx="386">
                        <c:v>4.4111618995666504</c:v>
                      </c:pt>
                      <c:pt idx="387">
                        <c:v>4.4745779037475586</c:v>
                      </c:pt>
                      <c:pt idx="388">
                        <c:v>4.5382695198059082</c:v>
                      </c:pt>
                      <c:pt idx="389">
                        <c:v>4.6022281646728516</c:v>
                      </c:pt>
                      <c:pt idx="390">
                        <c:v>4.6664485931396484</c:v>
                      </c:pt>
                      <c:pt idx="391">
                        <c:v>4.7309117317199707</c:v>
                      </c:pt>
                      <c:pt idx="392">
                        <c:v>4.7956109046936035</c:v>
                      </c:pt>
                      <c:pt idx="393">
                        <c:v>4.8605360984802246</c:v>
                      </c:pt>
                      <c:pt idx="394">
                        <c:v>4.9256758689880371</c:v>
                      </c:pt>
                      <c:pt idx="395">
                        <c:v>4.9910159111022949</c:v>
                      </c:pt>
                      <c:pt idx="396">
                        <c:v>5.0565481185913086</c:v>
                      </c:pt>
                      <c:pt idx="397">
                        <c:v>5.1222586631774902</c:v>
                      </c:pt>
                      <c:pt idx="398">
                        <c:v>5.1881370544433594</c:v>
                      </c:pt>
                      <c:pt idx="399">
                        <c:v>5.2541728019714355</c:v>
                      </c:pt>
                      <c:pt idx="400">
                        <c:v>5.3203582763671875</c:v>
                      </c:pt>
                      <c:pt idx="401">
                        <c:v>5.386681079864502</c:v>
                      </c:pt>
                      <c:pt idx="402">
                        <c:v>5.4531211853027344</c:v>
                      </c:pt>
                      <c:pt idx="403">
                        <c:v>5.5196847915649414</c:v>
                      </c:pt>
                      <c:pt idx="404">
                        <c:v>5.5863485336303711</c:v>
                      </c:pt>
                      <c:pt idx="405">
                        <c:v>5.653106689453125</c:v>
                      </c:pt>
                      <c:pt idx="406">
                        <c:v>5.7199478149414063</c:v>
                      </c:pt>
                      <c:pt idx="407">
                        <c:v>5.7868556976318359</c:v>
                      </c:pt>
                      <c:pt idx="408">
                        <c:v>5.8538250923156738</c:v>
                      </c:pt>
                      <c:pt idx="409">
                        <c:v>5.9208402633666992</c:v>
                      </c:pt>
                      <c:pt idx="410">
                        <c:v>5.9878954887390137</c:v>
                      </c:pt>
                      <c:pt idx="411">
                        <c:v>6.0549831390380859</c:v>
                      </c:pt>
                      <c:pt idx="412">
                        <c:v>6.1220841407775879</c:v>
                      </c:pt>
                      <c:pt idx="413">
                        <c:v>6.1891908645629883</c:v>
                      </c:pt>
                      <c:pt idx="414">
                        <c:v>6.2563004493713379</c:v>
                      </c:pt>
                      <c:pt idx="415">
                        <c:v>6.3233928680419922</c:v>
                      </c:pt>
                      <c:pt idx="416">
                        <c:v>6.3904695510864258</c:v>
                      </c:pt>
                      <c:pt idx="417">
                        <c:v>6.4575104713439941</c:v>
                      </c:pt>
                      <c:pt idx="418">
                        <c:v>6.5245099067687988</c:v>
                      </c:pt>
                      <c:pt idx="419">
                        <c:v>6.5914549827575684</c:v>
                      </c:pt>
                      <c:pt idx="420">
                        <c:v>6.6583447456359863</c:v>
                      </c:pt>
                      <c:pt idx="421">
                        <c:v>6.7251596450805664</c:v>
                      </c:pt>
                      <c:pt idx="422">
                        <c:v>6.7918987274169922</c:v>
                      </c:pt>
                      <c:pt idx="423">
                        <c:v>6.858548641204834</c:v>
                      </c:pt>
                      <c:pt idx="424">
                        <c:v>6.9250960350036621</c:v>
                      </c:pt>
                      <c:pt idx="425">
                        <c:v>6.9915432929992676</c:v>
                      </c:pt>
                      <c:pt idx="426">
                        <c:v>7.0578784942626953</c:v>
                      </c:pt>
                      <c:pt idx="427">
                        <c:v>7.124091625213623</c:v>
                      </c:pt>
                      <c:pt idx="428">
                        <c:v>7.1901769638061523</c:v>
                      </c:pt>
                      <c:pt idx="429">
                        <c:v>7.2561202049255371</c:v>
                      </c:pt>
                      <c:pt idx="430">
                        <c:v>7.3219213485717773</c:v>
                      </c:pt>
                      <c:pt idx="431">
                        <c:v>7.3875617980957031</c:v>
                      </c:pt>
                      <c:pt idx="432">
                        <c:v>7.4530439376831055</c:v>
                      </c:pt>
                      <c:pt idx="433">
                        <c:v>7.5183582305908203</c:v>
                      </c:pt>
                      <c:pt idx="434">
                        <c:v>7.5834941864013672</c:v>
                      </c:pt>
                      <c:pt idx="435">
                        <c:v>7.648444652557373</c:v>
                      </c:pt>
                      <c:pt idx="436">
                        <c:v>7.7131972312927246</c:v>
                      </c:pt>
                      <c:pt idx="437">
                        <c:v>7.7777504920959473</c:v>
                      </c:pt>
                      <c:pt idx="438">
                        <c:v>7.8420991897583008</c:v>
                      </c:pt>
                      <c:pt idx="439">
                        <c:v>7.9062318801879883</c:v>
                      </c:pt>
                      <c:pt idx="440">
                        <c:v>7.9701471328735352</c:v>
                      </c:pt>
                      <c:pt idx="441">
                        <c:v>8.0338315963745117</c:v>
                      </c:pt>
                      <c:pt idx="442">
                        <c:v>8.0972805023193359</c:v>
                      </c:pt>
                      <c:pt idx="443">
                        <c:v>8.1604852676391602</c:v>
                      </c:pt>
                      <c:pt idx="444">
                        <c:v>8.2234430313110352</c:v>
                      </c:pt>
                      <c:pt idx="445">
                        <c:v>8.2861461639404297</c:v>
                      </c:pt>
                      <c:pt idx="446">
                        <c:v>8.3485822677612305</c:v>
                      </c:pt>
                      <c:pt idx="447">
                        <c:v>8.4107532501220703</c:v>
                      </c:pt>
                      <c:pt idx="448">
                        <c:v>8.4726428985595703</c:v>
                      </c:pt>
                      <c:pt idx="449">
                        <c:v>8.5342473983764648</c:v>
                      </c:pt>
                      <c:pt idx="450">
                        <c:v>8.5955696105957031</c:v>
                      </c:pt>
                      <c:pt idx="451">
                        <c:v>8.6565942764282227</c:v>
                      </c:pt>
                      <c:pt idx="452">
                        <c:v>8.717315673828125</c:v>
                      </c:pt>
                      <c:pt idx="453">
                        <c:v>8.7777318954467773</c:v>
                      </c:pt>
                      <c:pt idx="454">
                        <c:v>8.8378400802612305</c:v>
                      </c:pt>
                      <c:pt idx="455">
                        <c:v>8.8976297378540039</c:v>
                      </c:pt>
                      <c:pt idx="456">
                        <c:v>8.9570913314819336</c:v>
                      </c:pt>
                      <c:pt idx="457">
                        <c:v>9.0162220001220703</c:v>
                      </c:pt>
                      <c:pt idx="458">
                        <c:v>9.0750198364257813</c:v>
                      </c:pt>
                      <c:pt idx="459">
                        <c:v>9.1334743499755859</c:v>
                      </c:pt>
                      <c:pt idx="460">
                        <c:v>9.1915817260742188</c:v>
                      </c:pt>
                      <c:pt idx="461">
                        <c:v>9.2493400573730469</c:v>
                      </c:pt>
                      <c:pt idx="462">
                        <c:v>9.3067378997802734</c:v>
                      </c:pt>
                      <c:pt idx="463">
                        <c:v>9.3637762069702148</c:v>
                      </c:pt>
                      <c:pt idx="464">
                        <c:v>9.4204444885253906</c:v>
                      </c:pt>
                      <c:pt idx="465">
                        <c:v>9.4767446517944336</c:v>
                      </c:pt>
                      <c:pt idx="466">
                        <c:v>9.5326623916625977</c:v>
                      </c:pt>
                      <c:pt idx="467">
                        <c:v>9.5882043838500977</c:v>
                      </c:pt>
                      <c:pt idx="468">
                        <c:v>9.6433601379394531</c:v>
                      </c:pt>
                      <c:pt idx="469">
                        <c:v>9.6981182098388672</c:v>
                      </c:pt>
                      <c:pt idx="470">
                        <c:v>9.7524862289428711</c:v>
                      </c:pt>
                      <c:pt idx="471">
                        <c:v>9.8064489364624023</c:v>
                      </c:pt>
                      <c:pt idx="472">
                        <c:v>9.8600082397460938</c:v>
                      </c:pt>
                      <c:pt idx="473">
                        <c:v>9.9131574630737305</c:v>
                      </c:pt>
                      <c:pt idx="474">
                        <c:v>9.9658937454223633</c:v>
                      </c:pt>
                      <c:pt idx="475">
                        <c:v>10.018207550048828</c:v>
                      </c:pt>
                      <c:pt idx="476">
                        <c:v>10.070099830627441</c:v>
                      </c:pt>
                      <c:pt idx="477">
                        <c:v>10.121567726135254</c:v>
                      </c:pt>
                      <c:pt idx="478">
                        <c:v>10.172598838806152</c:v>
                      </c:pt>
                      <c:pt idx="479">
                        <c:v>10.223206520080566</c:v>
                      </c:pt>
                      <c:pt idx="480">
                        <c:v>10.273367881774902</c:v>
                      </c:pt>
                      <c:pt idx="481">
                        <c:v>10.323088645935059</c:v>
                      </c:pt>
                      <c:pt idx="482">
                        <c:v>10.372359275817871</c:v>
                      </c:pt>
                      <c:pt idx="483">
                        <c:v>10.42117977142334</c:v>
                      </c:pt>
                      <c:pt idx="484">
                        <c:v>10.469550132751465</c:v>
                      </c:pt>
                      <c:pt idx="485">
                        <c:v>10.517457008361816</c:v>
                      </c:pt>
                      <c:pt idx="486">
                        <c:v>10.564908027648926</c:v>
                      </c:pt>
                      <c:pt idx="487">
                        <c:v>10.611891746520996</c:v>
                      </c:pt>
                      <c:pt idx="488">
                        <c:v>10.658407211303711</c:v>
                      </c:pt>
                      <c:pt idx="489">
                        <c:v>10.704449653625488</c:v>
                      </c:pt>
                      <c:pt idx="490">
                        <c:v>10.750018119812012</c:v>
                      </c:pt>
                      <c:pt idx="491">
                        <c:v>10.79510498046875</c:v>
                      </c:pt>
                      <c:pt idx="492">
                        <c:v>10.839712142944336</c:v>
                      </c:pt>
                      <c:pt idx="493">
                        <c:v>10.883835792541504</c:v>
                      </c:pt>
                      <c:pt idx="494">
                        <c:v>10.927472114562988</c:v>
                      </c:pt>
                      <c:pt idx="495">
                        <c:v>10.970614433288574</c:v>
                      </c:pt>
                      <c:pt idx="496">
                        <c:v>11.013256072998047</c:v>
                      </c:pt>
                      <c:pt idx="497">
                        <c:v>11.055404663085938</c:v>
                      </c:pt>
                      <c:pt idx="498">
                        <c:v>11.097047805786133</c:v>
                      </c:pt>
                      <c:pt idx="499">
                        <c:v>11.138187408447266</c:v>
                      </c:pt>
                      <c:pt idx="500">
                        <c:v>11.178817749023438</c:v>
                      </c:pt>
                      <c:pt idx="501">
                        <c:v>11.218936920166016</c:v>
                      </c:pt>
                      <c:pt idx="502">
                        <c:v>11.258545875549316</c:v>
                      </c:pt>
                      <c:pt idx="503">
                        <c:v>11.297636032104492</c:v>
                      </c:pt>
                      <c:pt idx="504">
                        <c:v>11.336204528808594</c:v>
                      </c:pt>
                      <c:pt idx="505">
                        <c:v>11.374256134033203</c:v>
                      </c:pt>
                      <c:pt idx="506">
                        <c:v>11.41178035736084</c:v>
                      </c:pt>
                      <c:pt idx="507">
                        <c:v>11.44878101348877</c:v>
                      </c:pt>
                      <c:pt idx="508">
                        <c:v>11.485245704650879</c:v>
                      </c:pt>
                      <c:pt idx="509">
                        <c:v>11.521184921264648</c:v>
                      </c:pt>
                      <c:pt idx="510">
                        <c:v>11.556584358215332</c:v>
                      </c:pt>
                      <c:pt idx="511">
                        <c:v>11.591452598571777</c:v>
                      </c:pt>
                      <c:pt idx="512">
                        <c:v>11.625782012939453</c:v>
                      </c:pt>
                      <c:pt idx="513">
                        <c:v>11.659577369689941</c:v>
                      </c:pt>
                      <c:pt idx="514">
                        <c:v>11.692829132080078</c:v>
                      </c:pt>
                      <c:pt idx="515">
                        <c:v>11.725543975830078</c:v>
                      </c:pt>
                      <c:pt idx="516">
                        <c:v>11.757719993591309</c:v>
                      </c:pt>
                      <c:pt idx="517">
                        <c:v>11.789353370666504</c:v>
                      </c:pt>
                      <c:pt idx="518">
                        <c:v>11.820440292358398</c:v>
                      </c:pt>
                      <c:pt idx="519">
                        <c:v>11.85098934173584</c:v>
                      </c:pt>
                      <c:pt idx="520">
                        <c:v>11.88099479675293</c:v>
                      </c:pt>
                      <c:pt idx="521">
                        <c:v>11.910455703735352</c:v>
                      </c:pt>
                      <c:pt idx="522">
                        <c:v>11.939373970031738</c:v>
                      </c:pt>
                      <c:pt idx="523">
                        <c:v>11.967750549316406</c:v>
                      </c:pt>
                      <c:pt idx="524">
                        <c:v>11.99558162689209</c:v>
                      </c:pt>
                      <c:pt idx="525">
                        <c:v>12.022868156433105</c:v>
                      </c:pt>
                      <c:pt idx="526">
                        <c:v>12.049615859985352</c:v>
                      </c:pt>
                      <c:pt idx="527">
                        <c:v>12.07581901550293</c:v>
                      </c:pt>
                      <c:pt idx="528">
                        <c:v>12.10147762298584</c:v>
                      </c:pt>
                      <c:pt idx="529">
                        <c:v>12.12659740447998</c:v>
                      </c:pt>
                      <c:pt idx="530">
                        <c:v>12.151172637939453</c:v>
                      </c:pt>
                      <c:pt idx="531">
                        <c:v>12.17520809173584</c:v>
                      </c:pt>
                      <c:pt idx="532">
                        <c:v>12.198705673217773</c:v>
                      </c:pt>
                      <c:pt idx="533">
                        <c:v>12.221654891967773</c:v>
                      </c:pt>
                      <c:pt idx="534">
                        <c:v>12.244065284729004</c:v>
                      </c:pt>
                      <c:pt idx="535">
                        <c:v>12.265935897827148</c:v>
                      </c:pt>
                      <c:pt idx="536">
                        <c:v>12.287262916564941</c:v>
                      </c:pt>
                      <c:pt idx="537">
                        <c:v>12.308050155639648</c:v>
                      </c:pt>
                      <c:pt idx="538">
                        <c:v>12.32829475402832</c:v>
                      </c:pt>
                      <c:pt idx="539">
                        <c:v>12.347997665405273</c:v>
                      </c:pt>
                      <c:pt idx="540">
                        <c:v>12.367162704467773</c:v>
                      </c:pt>
                      <c:pt idx="541">
                        <c:v>12.385785102844238</c:v>
                      </c:pt>
                      <c:pt idx="542">
                        <c:v>12.403868675231934</c:v>
                      </c:pt>
                      <c:pt idx="543">
                        <c:v>12.42141056060791</c:v>
                      </c:pt>
                      <c:pt idx="544">
                        <c:v>12.438408851623535</c:v>
                      </c:pt>
                      <c:pt idx="545">
                        <c:v>12.454872131347656</c:v>
                      </c:pt>
                      <c:pt idx="546">
                        <c:v>12.470791816711426</c:v>
                      </c:pt>
                      <c:pt idx="547">
                        <c:v>12.486172676086426</c:v>
                      </c:pt>
                      <c:pt idx="548">
                        <c:v>12.501012802124023</c:v>
                      </c:pt>
                      <c:pt idx="549">
                        <c:v>12.515311241149902</c:v>
                      </c:pt>
                      <c:pt idx="550">
                        <c:v>12.529074668884277</c:v>
                      </c:pt>
                      <c:pt idx="551">
                        <c:v>12.542146682739258</c:v>
                      </c:pt>
                      <c:pt idx="552">
                        <c:v>12.55454158782959</c:v>
                      </c:pt>
                      <c:pt idx="553">
                        <c:v>12.56641674041748</c:v>
                      </c:pt>
                      <c:pt idx="554">
                        <c:v>12.57776927947998</c:v>
                      </c:pt>
                      <c:pt idx="555">
                        <c:v>12.588607788085938</c:v>
                      </c:pt>
                      <c:pt idx="556">
                        <c:v>12.598933219909668</c:v>
                      </c:pt>
                      <c:pt idx="557">
                        <c:v>12.608745574951172</c:v>
                      </c:pt>
                      <c:pt idx="558">
                        <c:v>12.618042945861816</c:v>
                      </c:pt>
                      <c:pt idx="559">
                        <c:v>12.6268310546875</c:v>
                      </c:pt>
                      <c:pt idx="560">
                        <c:v>12.635111808776855</c:v>
                      </c:pt>
                      <c:pt idx="561">
                        <c:v>12.642885208129883</c:v>
                      </c:pt>
                      <c:pt idx="562">
                        <c:v>12.650152206420898</c:v>
                      </c:pt>
                      <c:pt idx="563">
                        <c:v>12.656916618347168</c:v>
                      </c:pt>
                      <c:pt idx="564">
                        <c:v>12.663182258605957</c:v>
                      </c:pt>
                      <c:pt idx="565">
                        <c:v>12.668948173522949</c:v>
                      </c:pt>
                      <c:pt idx="566">
                        <c:v>12.67421817779541</c:v>
                      </c:pt>
                      <c:pt idx="567">
                        <c:v>12.678991317749023</c:v>
                      </c:pt>
                      <c:pt idx="568">
                        <c:v>12.683270454406738</c:v>
                      </c:pt>
                      <c:pt idx="569">
                        <c:v>12.68705940246582</c:v>
                      </c:pt>
                      <c:pt idx="570">
                        <c:v>12.69035816192627</c:v>
                      </c:pt>
                      <c:pt idx="571">
                        <c:v>12.693174362182617</c:v>
                      </c:pt>
                      <c:pt idx="572">
                        <c:v>12.695500373840332</c:v>
                      </c:pt>
                      <c:pt idx="573">
                        <c:v>12.69734001159668</c:v>
                      </c:pt>
                      <c:pt idx="574">
                        <c:v>12.698698997497559</c:v>
                      </c:pt>
                      <c:pt idx="575">
                        <c:v>12.699578285217285</c:v>
                      </c:pt>
                      <c:pt idx="576">
                        <c:v>12.69997501373291</c:v>
                      </c:pt>
                      <c:pt idx="577">
                        <c:v>12.69989013671875</c:v>
                      </c:pt>
                      <c:pt idx="578">
                        <c:v>12.699332237243652</c:v>
                      </c:pt>
                      <c:pt idx="579">
                        <c:v>12.698291778564453</c:v>
                      </c:pt>
                      <c:pt idx="580">
                        <c:v>12.696775436401367</c:v>
                      </c:pt>
                      <c:pt idx="581">
                        <c:v>12.694783210754395</c:v>
                      </c:pt>
                      <c:pt idx="582">
                        <c:v>12.692317962646484</c:v>
                      </c:pt>
                      <c:pt idx="583">
                        <c:v>12.689373970031738</c:v>
                      </c:pt>
                      <c:pt idx="584">
                        <c:v>12.685956001281738</c:v>
                      </c:pt>
                      <c:pt idx="585">
                        <c:v>12.682059288024902</c:v>
                      </c:pt>
                      <c:pt idx="586">
                        <c:v>12.677690505981445</c:v>
                      </c:pt>
                      <c:pt idx="587">
                        <c:v>12.672842979431152</c:v>
                      </c:pt>
                      <c:pt idx="588">
                        <c:v>12.667519569396973</c:v>
                      </c:pt>
                      <c:pt idx="589">
                        <c:v>12.661721229553223</c:v>
                      </c:pt>
                      <c:pt idx="590">
                        <c:v>12.655444145202637</c:v>
                      </c:pt>
                      <c:pt idx="591">
                        <c:v>12.648688316345215</c:v>
                      </c:pt>
                      <c:pt idx="592">
                        <c:v>12.641450881958008</c:v>
                      </c:pt>
                      <c:pt idx="593">
                        <c:v>12.633739471435547</c:v>
                      </c:pt>
                      <c:pt idx="594">
                        <c:v>12.625541687011719</c:v>
                      </c:pt>
                      <c:pt idx="595">
                        <c:v>12.616864204406738</c:v>
                      </c:pt>
                      <c:pt idx="596">
                        <c:v>12.607698440551758</c:v>
                      </c:pt>
                      <c:pt idx="597">
                        <c:v>12.598051071166992</c:v>
                      </c:pt>
                      <c:pt idx="598">
                        <c:v>12.58791446685791</c:v>
                      </c:pt>
                      <c:pt idx="599">
                        <c:v>12.577292442321777</c:v>
                      </c:pt>
                      <c:pt idx="600">
                        <c:v>12.566177368164063</c:v>
                      </c:pt>
                      <c:pt idx="601">
                        <c:v>12.554571151733398</c:v>
                      </c:pt>
                      <c:pt idx="602">
                        <c:v>12.542473793029785</c:v>
                      </c:pt>
                      <c:pt idx="603">
                        <c:v>12.529881477355957</c:v>
                      </c:pt>
                      <c:pt idx="604">
                        <c:v>12.516793251037598</c:v>
                      </c:pt>
                      <c:pt idx="605">
                        <c:v>12.503208160400391</c:v>
                      </c:pt>
                      <c:pt idx="606">
                        <c:v>12.48912525177002</c:v>
                      </c:pt>
                      <c:pt idx="607">
                        <c:v>12.474535942077637</c:v>
                      </c:pt>
                      <c:pt idx="608">
                        <c:v>12.459446907043457</c:v>
                      </c:pt>
                      <c:pt idx="609">
                        <c:v>12.443852424621582</c:v>
                      </c:pt>
                      <c:pt idx="610">
                        <c:v>12.42774772644043</c:v>
                      </c:pt>
                      <c:pt idx="611">
                        <c:v>12.411138534545898</c:v>
                      </c:pt>
                      <c:pt idx="612">
                        <c:v>12.394018173217773</c:v>
                      </c:pt>
                      <c:pt idx="613">
                        <c:v>12.376385688781738</c:v>
                      </c:pt>
                      <c:pt idx="614">
                        <c:v>12.358241081237793</c:v>
                      </c:pt>
                      <c:pt idx="615">
                        <c:v>12.339580535888672</c:v>
                      </c:pt>
                      <c:pt idx="616">
                        <c:v>12.320402145385742</c:v>
                      </c:pt>
                      <c:pt idx="617">
                        <c:v>12.300708770751953</c:v>
                      </c:pt>
                      <c:pt idx="618">
                        <c:v>12.280496597290039</c:v>
                      </c:pt>
                      <c:pt idx="619">
                        <c:v>12.259761810302734</c:v>
                      </c:pt>
                      <c:pt idx="620">
                        <c:v>12.238503456115723</c:v>
                      </c:pt>
                      <c:pt idx="621">
                        <c:v>12.216720581054688</c:v>
                      </c:pt>
                      <c:pt idx="622">
                        <c:v>12.194417953491211</c:v>
                      </c:pt>
                      <c:pt idx="623">
                        <c:v>12.171581268310547</c:v>
                      </c:pt>
                      <c:pt idx="624">
                        <c:v>12.148219108581543</c:v>
                      </c:pt>
                      <c:pt idx="625">
                        <c:v>12.124171257019043</c:v>
                      </c:pt>
                      <c:pt idx="626">
                        <c:v>12.099446296691895</c:v>
                      </c:pt>
                      <c:pt idx="627">
                        <c:v>12.074197769165039</c:v>
                      </c:pt>
                      <c:pt idx="628">
                        <c:v>12.048425674438477</c:v>
                      </c:pt>
                      <c:pt idx="629">
                        <c:v>12.022130966186523</c:v>
                      </c:pt>
                      <c:pt idx="630">
                        <c:v>11.995311737060547</c:v>
                      </c:pt>
                      <c:pt idx="631">
                        <c:v>11.967970848083496</c:v>
                      </c:pt>
                      <c:pt idx="632">
                        <c:v>11.940110206604004</c:v>
                      </c:pt>
                      <c:pt idx="633">
                        <c:v>11.911725997924805</c:v>
                      </c:pt>
                      <c:pt idx="634">
                        <c:v>11.882822036743164</c:v>
                      </c:pt>
                      <c:pt idx="635">
                        <c:v>11.853396415710449</c:v>
                      </c:pt>
                      <c:pt idx="636">
                        <c:v>11.823451995849609</c:v>
                      </c:pt>
                      <c:pt idx="637">
                        <c:v>11.792983055114746</c:v>
                      </c:pt>
                      <c:pt idx="638">
                        <c:v>11.761993408203125</c:v>
                      </c:pt>
                      <c:pt idx="639">
                        <c:v>11.730485916137695</c:v>
                      </c:pt>
                      <c:pt idx="640">
                        <c:v>11.698459625244141</c:v>
                      </c:pt>
                      <c:pt idx="641">
                        <c:v>11.665918350219727</c:v>
                      </c:pt>
                      <c:pt idx="642">
                        <c:v>11.632853507995605</c:v>
                      </c:pt>
                      <c:pt idx="643">
                        <c:v>11.599278450012207</c:v>
                      </c:pt>
                      <c:pt idx="644">
                        <c:v>11.565181732177734</c:v>
                      </c:pt>
                      <c:pt idx="645">
                        <c:v>11.530572891235352</c:v>
                      </c:pt>
                      <c:pt idx="646">
                        <c:v>11.495450973510742</c:v>
                      </c:pt>
                      <c:pt idx="647">
                        <c:v>11.459814071655273</c:v>
                      </c:pt>
                      <c:pt idx="648">
                        <c:v>11.423663139343262</c:v>
                      </c:pt>
                      <c:pt idx="649">
                        <c:v>11.38701343536377</c:v>
                      </c:pt>
                      <c:pt idx="650">
                        <c:v>11.349841117858887</c:v>
                      </c:pt>
                      <c:pt idx="651">
                        <c:v>11.312169075012207</c:v>
                      </c:pt>
                      <c:pt idx="652">
                        <c:v>11.273982048034668</c:v>
                      </c:pt>
                      <c:pt idx="653">
                        <c:v>11.235292434692383</c:v>
                      </c:pt>
                      <c:pt idx="654">
                        <c:v>11.196093559265137</c:v>
                      </c:pt>
                      <c:pt idx="655">
                        <c:v>11.156398773193359</c:v>
                      </c:pt>
                      <c:pt idx="656">
                        <c:v>11.11619758605957</c:v>
                      </c:pt>
                      <c:pt idx="657">
                        <c:v>11.075499534606934</c:v>
                      </c:pt>
                      <c:pt idx="658">
                        <c:v>11.034299850463867</c:v>
                      </c:pt>
                      <c:pt idx="659">
                        <c:v>10.99260139465332</c:v>
                      </c:pt>
                      <c:pt idx="660">
                        <c:v>10.950413703918457</c:v>
                      </c:pt>
                      <c:pt idx="661">
                        <c:v>10.907727241516113</c:v>
                      </c:pt>
                      <c:pt idx="662">
                        <c:v>10.864554405212402</c:v>
                      </c:pt>
                      <c:pt idx="663">
                        <c:v>10.82088565826416</c:v>
                      </c:pt>
                      <c:pt idx="664">
                        <c:v>10.776735305786133</c:v>
                      </c:pt>
                      <c:pt idx="665">
                        <c:v>10.732098579406738</c:v>
                      </c:pt>
                      <c:pt idx="666">
                        <c:v>10.686982154846191</c:v>
                      </c:pt>
                      <c:pt idx="667">
                        <c:v>10.641386985778809</c:v>
                      </c:pt>
                      <c:pt idx="668">
                        <c:v>10.595317840576172</c:v>
                      </c:pt>
                      <c:pt idx="669">
                        <c:v>10.548775672912598</c:v>
                      </c:pt>
                      <c:pt idx="670">
                        <c:v>10.501767158508301</c:v>
                      </c:pt>
                      <c:pt idx="671">
                        <c:v>10.45429515838623</c:v>
                      </c:pt>
                      <c:pt idx="672">
                        <c:v>10.406366348266602</c:v>
                      </c:pt>
                      <c:pt idx="673">
                        <c:v>10.357972145080566</c:v>
                      </c:pt>
                      <c:pt idx="674">
                        <c:v>10.309122085571289</c:v>
                      </c:pt>
                      <c:pt idx="675">
                        <c:v>10.259822845458984</c:v>
                      </c:pt>
                      <c:pt idx="676">
                        <c:v>10.210071563720703</c:v>
                      </c:pt>
                      <c:pt idx="677">
                        <c:v>10.159880638122559</c:v>
                      </c:pt>
                      <c:pt idx="678">
                        <c:v>10.109246253967285</c:v>
                      </c:pt>
                      <c:pt idx="679">
                        <c:v>10.05817985534668</c:v>
                      </c:pt>
                      <c:pt idx="680">
                        <c:v>10.006681442260742</c:v>
                      </c:pt>
                      <c:pt idx="681">
                        <c:v>9.9547567367553711</c:v>
                      </c:pt>
                      <c:pt idx="682">
                        <c:v>9.9024133682250977</c:v>
                      </c:pt>
                      <c:pt idx="683">
                        <c:v>9.8496589660644531</c:v>
                      </c:pt>
                      <c:pt idx="684">
                        <c:v>9.7964944839477539</c:v>
                      </c:pt>
                      <c:pt idx="685">
                        <c:v>9.742919921875</c:v>
                      </c:pt>
                      <c:pt idx="686">
                        <c:v>9.6889429092407227</c:v>
                      </c:pt>
                      <c:pt idx="687">
                        <c:v>9.6345710754394531</c:v>
                      </c:pt>
                      <c:pt idx="688">
                        <c:v>9.5797967910766602</c:v>
                      </c:pt>
                      <c:pt idx="689">
                        <c:v>9.5246429443359375</c:v>
                      </c:pt>
                      <c:pt idx="690">
                        <c:v>9.4691028594970703</c:v>
                      </c:pt>
                      <c:pt idx="691">
                        <c:v>9.4131813049316406</c:v>
                      </c:pt>
                      <c:pt idx="692">
                        <c:v>9.3568935394287109</c:v>
                      </c:pt>
                      <c:pt idx="693">
                        <c:v>9.3002443313598633</c:v>
                      </c:pt>
                      <c:pt idx="694">
                        <c:v>9.2432279586791992</c:v>
                      </c:pt>
                      <c:pt idx="695">
                        <c:v>9.1858615875244141</c:v>
                      </c:pt>
                      <c:pt idx="696">
                        <c:v>9.1281414031982422</c:v>
                      </c:pt>
                      <c:pt idx="697">
                        <c:v>9.0700826644897461</c:v>
                      </c:pt>
                      <c:pt idx="698">
                        <c:v>9.0116844177246094</c:v>
                      </c:pt>
                      <c:pt idx="699">
                        <c:v>8.9529523849487305</c:v>
                      </c:pt>
                      <c:pt idx="700">
                        <c:v>8.893885612487793</c:v>
                      </c:pt>
                      <c:pt idx="701">
                        <c:v>8.8344907760620117</c:v>
                      </c:pt>
                      <c:pt idx="702">
                        <c:v>8.7747840881347656</c:v>
                      </c:pt>
                      <c:pt idx="703">
                        <c:v>8.7147626876831055</c:v>
                      </c:pt>
                      <c:pt idx="704">
                        <c:v>8.6544332504272461</c:v>
                      </c:pt>
                      <c:pt idx="705">
                        <c:v>8.5938014984130859</c:v>
                      </c:pt>
                      <c:pt idx="706">
                        <c:v>8.5328826904296875</c:v>
                      </c:pt>
                      <c:pt idx="707">
                        <c:v>8.4716644287109375</c:v>
                      </c:pt>
                      <c:pt idx="708">
                        <c:v>8.4101781845092773</c:v>
                      </c:pt>
                      <c:pt idx="709">
                        <c:v>8.3484058380126953</c:v>
                      </c:pt>
                      <c:pt idx="710">
                        <c:v>8.2863712310791016</c:v>
                      </c:pt>
                      <c:pt idx="711">
                        <c:v>8.2240591049194336</c:v>
                      </c:pt>
                      <c:pt idx="712">
                        <c:v>8.1614980697631836</c:v>
                      </c:pt>
                      <c:pt idx="713">
                        <c:v>8.0986785888671875</c:v>
                      </c:pt>
                      <c:pt idx="714">
                        <c:v>8.0356063842773438</c:v>
                      </c:pt>
                      <c:pt idx="715">
                        <c:v>7.9723052978515625</c:v>
                      </c:pt>
                      <c:pt idx="716">
                        <c:v>7.9087629318237305</c:v>
                      </c:pt>
                      <c:pt idx="717">
                        <c:v>7.8449921607971191</c:v>
                      </c:pt>
                      <c:pt idx="718">
                        <c:v>7.7810153961181641</c:v>
                      </c:pt>
                      <c:pt idx="719">
                        <c:v>7.7168216705322266</c:v>
                      </c:pt>
                      <c:pt idx="720">
                        <c:v>7.652430534362793</c:v>
                      </c:pt>
                      <c:pt idx="721">
                        <c:v>7.5878424644470215</c:v>
                      </c:pt>
                      <c:pt idx="722">
                        <c:v>7.5230607986450195</c:v>
                      </c:pt>
                      <c:pt idx="723">
                        <c:v>7.4581074714660645</c:v>
                      </c:pt>
                      <c:pt idx="724">
                        <c:v>7.3929710388183594</c:v>
                      </c:pt>
                      <c:pt idx="725">
                        <c:v>7.3275418281555176</c:v>
                      </c:pt>
                      <c:pt idx="726">
                        <c:v>7.2618498802185059</c:v>
                      </c:pt>
                      <c:pt idx="727">
                        <c:v>7.196012020111084</c:v>
                      </c:pt>
                      <c:pt idx="728">
                        <c:v>7.1300406455993652</c:v>
                      </c:pt>
                      <c:pt idx="729">
                        <c:v>7.0639538764953613</c:v>
                      </c:pt>
                      <c:pt idx="730">
                        <c:v>6.9977383613586426</c:v>
                      </c:pt>
                      <c:pt idx="731">
                        <c:v>6.9314055442810059</c:v>
                      </c:pt>
                      <c:pt idx="732">
                        <c:v>6.8649759292602539</c:v>
                      </c:pt>
                      <c:pt idx="733">
                        <c:v>6.7984476089477539</c:v>
                      </c:pt>
                      <c:pt idx="734">
                        <c:v>6.731834888458252</c:v>
                      </c:pt>
                      <c:pt idx="735">
                        <c:v>6.6651449203491211</c:v>
                      </c:pt>
                      <c:pt idx="736">
                        <c:v>6.5983843803405762</c:v>
                      </c:pt>
                      <c:pt idx="737">
                        <c:v>6.5315766334533691</c:v>
                      </c:pt>
                      <c:pt idx="738">
                        <c:v>6.464724063873291</c:v>
                      </c:pt>
                      <c:pt idx="739">
                        <c:v>6.3978362083435059</c:v>
                      </c:pt>
                      <c:pt idx="740">
                        <c:v>6.3309221267700195</c:v>
                      </c:pt>
                      <c:pt idx="741">
                        <c:v>6.2639966011047363</c:v>
                      </c:pt>
                      <c:pt idx="742">
                        <c:v>6.1970515251159668</c:v>
                      </c:pt>
                      <c:pt idx="743">
                        <c:v>6.1301140785217285</c:v>
                      </c:pt>
                      <c:pt idx="744">
                        <c:v>6.0631814002990723</c:v>
                      </c:pt>
                      <c:pt idx="745">
                        <c:v>5.9962615966796875</c:v>
                      </c:pt>
                      <c:pt idx="746">
                        <c:v>5.9293708801269531</c:v>
                      </c:pt>
                      <c:pt idx="747">
                        <c:v>5.8625125885009766</c:v>
                      </c:pt>
                      <c:pt idx="748">
                        <c:v>5.7957067489624023</c:v>
                      </c:pt>
                      <c:pt idx="749">
                        <c:v>5.7289533615112305</c:v>
                      </c:pt>
                      <c:pt idx="750">
                        <c:v>5.6622824668884277</c:v>
                      </c:pt>
                      <c:pt idx="751">
                        <c:v>5.5956878662109375</c:v>
                      </c:pt>
                      <c:pt idx="752">
                        <c:v>5.5291895866394043</c:v>
                      </c:pt>
                      <c:pt idx="753">
                        <c:v>5.4627947807312012</c:v>
                      </c:pt>
                      <c:pt idx="754">
                        <c:v>5.3965039253234863</c:v>
                      </c:pt>
                      <c:pt idx="755">
                        <c:v>5.3303341865539551</c:v>
                      </c:pt>
                      <c:pt idx="756">
                        <c:v>5.2642960548400879</c:v>
                      </c:pt>
                      <c:pt idx="757">
                        <c:v>5.1983847618103027</c:v>
                      </c:pt>
                      <c:pt idx="758">
                        <c:v>5.1326212882995605</c:v>
                      </c:pt>
                      <c:pt idx="759">
                        <c:v>5.0670280456542969</c:v>
                      </c:pt>
                      <c:pt idx="760">
                        <c:v>5.0015964508056641</c:v>
                      </c:pt>
                      <c:pt idx="761">
                        <c:v>4.936347484588623</c:v>
                      </c:pt>
                      <c:pt idx="762">
                        <c:v>4.8712954521179199</c:v>
                      </c:pt>
                      <c:pt idx="763">
                        <c:v>4.8064460754394531</c:v>
                      </c:pt>
                      <c:pt idx="764">
                        <c:v>4.7418136596679688</c:v>
                      </c:pt>
                      <c:pt idx="765">
                        <c:v>4.6774082183837891</c:v>
                      </c:pt>
                      <c:pt idx="766">
                        <c:v>4.6132388114929199</c:v>
                      </c:pt>
                      <c:pt idx="767">
                        <c:v>4.5493135452270508</c:v>
                      </c:pt>
                      <c:pt idx="768">
                        <c:v>4.4856395721435547</c:v>
                      </c:pt>
                      <c:pt idx="769">
                        <c:v>4.4222269058227539</c:v>
                      </c:pt>
                      <c:pt idx="770">
                        <c:v>4.3590908050537109</c:v>
                      </c:pt>
                      <c:pt idx="771">
                        <c:v>4.296234130859375</c:v>
                      </c:pt>
                      <c:pt idx="772">
                        <c:v>4.2336759567260742</c:v>
                      </c:pt>
                      <c:pt idx="773">
                        <c:v>4.171422004699707</c:v>
                      </c:pt>
                      <c:pt idx="774">
                        <c:v>4.1094875335693359</c:v>
                      </c:pt>
                      <c:pt idx="775">
                        <c:v>4.047889232635498</c:v>
                      </c:pt>
                      <c:pt idx="776">
                        <c:v>3.9866318702697754</c:v>
                      </c:pt>
                      <c:pt idx="777">
                        <c:v>3.9257259368896484</c:v>
                      </c:pt>
                      <c:pt idx="778">
                        <c:v>3.8651819229125977</c:v>
                      </c:pt>
                      <c:pt idx="779">
                        <c:v>3.8050088882446289</c:v>
                      </c:pt>
                      <c:pt idx="780">
                        <c:v>3.7452170848846436</c:v>
                      </c:pt>
                      <c:pt idx="781">
                        <c:v>3.6858119964599609</c:v>
                      </c:pt>
                      <c:pt idx="782">
                        <c:v>3.6268055438995361</c:v>
                      </c:pt>
                      <c:pt idx="783">
                        <c:v>3.5682141780853271</c:v>
                      </c:pt>
                      <c:pt idx="784">
                        <c:v>3.5100414752960205</c:v>
                      </c:pt>
                      <c:pt idx="785">
                        <c:v>3.452305793762207</c:v>
                      </c:pt>
                      <c:pt idx="786">
                        <c:v>3.3950128555297852</c:v>
                      </c:pt>
                      <c:pt idx="787">
                        <c:v>3.338179349899292</c:v>
                      </c:pt>
                      <c:pt idx="788">
                        <c:v>3.2818126678466797</c:v>
                      </c:pt>
                      <c:pt idx="789">
                        <c:v>3.2259244918823242</c:v>
                      </c:pt>
                      <c:pt idx="790">
                        <c:v>3.1705210208892822</c:v>
                      </c:pt>
                      <c:pt idx="791">
                        <c:v>3.1156151294708252</c:v>
                      </c:pt>
                      <c:pt idx="792">
                        <c:v>3.0612120628356934</c:v>
                      </c:pt>
                      <c:pt idx="793">
                        <c:v>3.0073237419128418</c:v>
                      </c:pt>
                      <c:pt idx="794">
                        <c:v>2.9539556503295898</c:v>
                      </c:pt>
                      <c:pt idx="795">
                        <c:v>2.9011232852935791</c:v>
                      </c:pt>
                      <c:pt idx="796">
                        <c:v>2.8488342761993408</c:v>
                      </c:pt>
                      <c:pt idx="797">
                        <c:v>2.7971007823944092</c:v>
                      </c:pt>
                      <c:pt idx="798">
                        <c:v>2.7459311485290527</c:v>
                      </c:pt>
                      <c:pt idx="799">
                        <c:v>2.6953363418579102</c:v>
                      </c:pt>
                      <c:pt idx="800">
                        <c:v>2.6453268527984619</c:v>
                      </c:pt>
                      <c:pt idx="801">
                        <c:v>2.5959150791168213</c:v>
                      </c:pt>
                      <c:pt idx="802">
                        <c:v>2.5471022129058838</c:v>
                      </c:pt>
                      <c:pt idx="803">
                        <c:v>2.4989047050476074</c:v>
                      </c:pt>
                      <c:pt idx="804">
                        <c:v>2.4513225555419922</c:v>
                      </c:pt>
                      <c:pt idx="805">
                        <c:v>2.4043657779693604</c:v>
                      </c:pt>
                      <c:pt idx="806">
                        <c:v>2.3580448627471924</c:v>
                      </c:pt>
                      <c:pt idx="807">
                        <c:v>2.3123676776885986</c:v>
                      </c:pt>
                      <c:pt idx="808">
                        <c:v>2.2673475742340088</c:v>
                      </c:pt>
                      <c:pt idx="809">
                        <c:v>2.2229866981506348</c:v>
                      </c:pt>
                      <c:pt idx="810">
                        <c:v>2.1793005466461182</c:v>
                      </c:pt>
                      <c:pt idx="811">
                        <c:v>2.1362948417663574</c:v>
                      </c:pt>
                      <c:pt idx="812">
                        <c:v>2.0939795970916748</c:v>
                      </c:pt>
                      <c:pt idx="813">
                        <c:v>2.0523619651794434</c:v>
                      </c:pt>
                      <c:pt idx="814">
                        <c:v>2.0114493370056152</c:v>
                      </c:pt>
                      <c:pt idx="815">
                        <c:v>1.9712519645690918</c:v>
                      </c:pt>
                      <c:pt idx="816">
                        <c:v>1.9317679405212402</c:v>
                      </c:pt>
                      <c:pt idx="817">
                        <c:v>1.8930151462554932</c:v>
                      </c:pt>
                      <c:pt idx="818">
                        <c:v>1.8549935817718506</c:v>
                      </c:pt>
                      <c:pt idx="819">
                        <c:v>1.8177134990692139</c:v>
                      </c:pt>
                      <c:pt idx="820">
                        <c:v>1.7811788320541382</c:v>
                      </c:pt>
                      <c:pt idx="821">
                        <c:v>1.7454066276550293</c:v>
                      </c:pt>
                      <c:pt idx="822">
                        <c:v>1.7103936672210693</c:v>
                      </c:pt>
                      <c:pt idx="823">
                        <c:v>1.6761543750762939</c:v>
                      </c:pt>
                      <c:pt idx="824">
                        <c:v>1.6426914930343628</c:v>
                      </c:pt>
                      <c:pt idx="825">
                        <c:v>1.6100162267684937</c:v>
                      </c:pt>
                      <c:pt idx="826">
                        <c:v>1.5781317949295044</c:v>
                      </c:pt>
                      <c:pt idx="827">
                        <c:v>1.5470486879348755</c:v>
                      </c:pt>
                      <c:pt idx="828">
                        <c:v>1.5167670249938965</c:v>
                      </c:pt>
                      <c:pt idx="829">
                        <c:v>1.4872937202453613</c:v>
                      </c:pt>
                      <c:pt idx="830">
                        <c:v>1.4586325883865356</c:v>
                      </c:pt>
                      <c:pt idx="831">
                        <c:v>1.4307938814163208</c:v>
                      </c:pt>
                      <c:pt idx="832">
                        <c:v>1.4037810564041138</c:v>
                      </c:pt>
                      <c:pt idx="833">
                        <c:v>1.3776015043258667</c:v>
                      </c:pt>
                      <c:pt idx="834">
                        <c:v>1.3522619009017944</c:v>
                      </c:pt>
                      <c:pt idx="835">
                        <c:v>1.3277658224105835</c:v>
                      </c:pt>
                      <c:pt idx="836">
                        <c:v>1.3041170835494995</c:v>
                      </c:pt>
                      <c:pt idx="837">
                        <c:v>1.2813223600387573</c:v>
                      </c:pt>
                      <c:pt idx="838">
                        <c:v>1.25938880443573</c:v>
                      </c:pt>
                      <c:pt idx="839">
                        <c:v>1.238319993019104</c:v>
                      </c:pt>
                      <c:pt idx="840">
                        <c:v>1.2180701494216919</c:v>
                      </c:pt>
                      <c:pt idx="841">
                        <c:v>1.1986989974975586</c:v>
                      </c:pt>
                      <c:pt idx="842">
                        <c:v>1.1802030801773071</c:v>
                      </c:pt>
                      <c:pt idx="843">
                        <c:v>1.1625964641571045</c:v>
                      </c:pt>
                      <c:pt idx="844">
                        <c:v>1.1458755731582642</c:v>
                      </c:pt>
                      <c:pt idx="845">
                        <c:v>1.1300476789474487</c:v>
                      </c:pt>
                      <c:pt idx="846">
                        <c:v>1.1151160001754761</c:v>
                      </c:pt>
                      <c:pt idx="847">
                        <c:v>1.1010805368423462</c:v>
                      </c:pt>
                      <c:pt idx="848">
                        <c:v>1.0879451036453247</c:v>
                      </c:pt>
                      <c:pt idx="849">
                        <c:v>1.0757163763046265</c:v>
                      </c:pt>
                      <c:pt idx="850">
                        <c:v>1.0643945932388306</c:v>
                      </c:pt>
                      <c:pt idx="851">
                        <c:v>1.053979754447937</c:v>
                      </c:pt>
                      <c:pt idx="852">
                        <c:v>1.0444822311401367</c:v>
                      </c:pt>
                      <c:pt idx="853">
                        <c:v>1.0358951091766357</c:v>
                      </c:pt>
                      <c:pt idx="854">
                        <c:v>1.0282218456268311</c:v>
                      </c:pt>
                      <c:pt idx="855">
                        <c:v>1.0214730501174927</c:v>
                      </c:pt>
                      <c:pt idx="856">
                        <c:v>1.0156382322311401</c:v>
                      </c:pt>
                      <c:pt idx="857">
                        <c:v>1.0107277631759644</c:v>
                      </c:pt>
                      <c:pt idx="858">
                        <c:v>1.0067383050918579</c:v>
                      </c:pt>
                      <c:pt idx="859">
                        <c:v>1.0036696195602417</c:v>
                      </c:pt>
                      <c:pt idx="860">
                        <c:v>1.0015290975570679</c:v>
                      </c:pt>
                      <c:pt idx="861">
                        <c:v>1.0003093481063843</c:v>
                      </c:pt>
                      <c:pt idx="862">
                        <c:v>1.0000176429748535</c:v>
                      </c:pt>
                      <c:pt idx="863">
                        <c:v>1.0006502866744995</c:v>
                      </c:pt>
                      <c:pt idx="864">
                        <c:v>1.0022073984146118</c:v>
                      </c:pt>
                      <c:pt idx="865">
                        <c:v>1.0046889781951904</c:v>
                      </c:pt>
                      <c:pt idx="866">
                        <c:v>1.0080950260162354</c:v>
                      </c:pt>
                      <c:pt idx="867">
                        <c:v>1.0124255418777466</c:v>
                      </c:pt>
                      <c:pt idx="868">
                        <c:v>1.0176804065704346</c:v>
                      </c:pt>
                      <c:pt idx="869">
                        <c:v>1.0238562822341919</c:v>
                      </c:pt>
                      <c:pt idx="870">
                        <c:v>1.030956506729126</c:v>
                      </c:pt>
                      <c:pt idx="871">
                        <c:v>1.0389742851257324</c:v>
                      </c:pt>
                      <c:pt idx="872">
                        <c:v>1.0479092597961426</c:v>
                      </c:pt>
                      <c:pt idx="873">
                        <c:v>1.0577617883682251</c:v>
                      </c:pt>
                      <c:pt idx="874">
                        <c:v>1.0685282945632935</c:v>
                      </c:pt>
                      <c:pt idx="875">
                        <c:v>1.0802085399627686</c:v>
                      </c:pt>
                      <c:pt idx="876">
                        <c:v>1.0927993059158325</c:v>
                      </c:pt>
                      <c:pt idx="877">
                        <c:v>1.1062968969345093</c:v>
                      </c:pt>
                      <c:pt idx="878">
                        <c:v>1.1206977367401123</c:v>
                      </c:pt>
                      <c:pt idx="879">
                        <c:v>1.1359984874725342</c:v>
                      </c:pt>
                      <c:pt idx="880">
                        <c:v>1.1521991491317749</c:v>
                      </c:pt>
                      <c:pt idx="881">
                        <c:v>1.1692960262298584</c:v>
                      </c:pt>
                      <c:pt idx="882">
                        <c:v>1.1872823238372803</c:v>
                      </c:pt>
                      <c:pt idx="883">
                        <c:v>1.2061576843261719</c:v>
                      </c:pt>
                      <c:pt idx="884">
                        <c:v>1.2259120941162109</c:v>
                      </c:pt>
                      <c:pt idx="885">
                        <c:v>1.2465521097183228</c:v>
                      </c:pt>
                      <c:pt idx="886">
                        <c:v>1.2680673599243164</c:v>
                      </c:pt>
                      <c:pt idx="887">
                        <c:v>1.2904472351074219</c:v>
                      </c:pt>
                      <c:pt idx="888">
                        <c:v>1.3137023448944092</c:v>
                      </c:pt>
                      <c:pt idx="889">
                        <c:v>1.3378117084503174</c:v>
                      </c:pt>
                      <c:pt idx="890">
                        <c:v>1.3627787828445435</c:v>
                      </c:pt>
                      <c:pt idx="891">
                        <c:v>1.3885964155197144</c:v>
                      </c:pt>
                      <c:pt idx="892">
                        <c:v>1.415257453918457</c:v>
                      </c:pt>
                      <c:pt idx="893">
                        <c:v>1.4427553415298462</c:v>
                      </c:pt>
                      <c:pt idx="894">
                        <c:v>1.4710862636566162</c:v>
                      </c:pt>
                      <c:pt idx="895">
                        <c:v>1.5002394914627075</c:v>
                      </c:pt>
                      <c:pt idx="896">
                        <c:v>1.5302188396453857</c:v>
                      </c:pt>
                      <c:pt idx="897">
                        <c:v>1.5610066652297974</c:v>
                      </c:pt>
                      <c:pt idx="898">
                        <c:v>1.5926028490066528</c:v>
                      </c:pt>
                      <c:pt idx="899">
                        <c:v>1.6249901056289673</c:v>
                      </c:pt>
                      <c:pt idx="900">
                        <c:v>1.6581716537475586</c:v>
                      </c:pt>
                      <c:pt idx="901">
                        <c:v>1.6921333074569702</c:v>
                      </c:pt>
                      <c:pt idx="902">
                        <c:v>1.7268720865249634</c:v>
                      </c:pt>
                      <c:pt idx="903">
                        <c:v>1.7623699903488159</c:v>
                      </c:pt>
                      <c:pt idx="904">
                        <c:v>1.7986270189285278</c:v>
                      </c:pt>
                      <c:pt idx="905">
                        <c:v>1.8356330394744873</c:v>
                      </c:pt>
                      <c:pt idx="906">
                        <c:v>1.8733803033828735</c:v>
                      </c:pt>
                      <c:pt idx="907">
                        <c:v>1.9118626117706299</c:v>
                      </c:pt>
                      <c:pt idx="908">
                        <c:v>1.9510617256164551</c:v>
                      </c:pt>
                      <c:pt idx="909">
                        <c:v>1.9909744262695313</c:v>
                      </c:pt>
                      <c:pt idx="910">
                        <c:v>2.0316007137298584</c:v>
                      </c:pt>
                      <c:pt idx="911">
                        <c:v>2.0729160308837891</c:v>
                      </c:pt>
                      <c:pt idx="912">
                        <c:v>2.114919900894165</c:v>
                      </c:pt>
                      <c:pt idx="913">
                        <c:v>2.1576027870178223</c:v>
                      </c:pt>
                      <c:pt idx="914">
                        <c:v>2.2009513378143311</c:v>
                      </c:pt>
                      <c:pt idx="915">
                        <c:v>2.2449624538421631</c:v>
                      </c:pt>
                      <c:pt idx="916">
                        <c:v>2.2896220684051514</c:v>
                      </c:pt>
                      <c:pt idx="917">
                        <c:v>2.334923267364502</c:v>
                      </c:pt>
                      <c:pt idx="918">
                        <c:v>2.3808536529541016</c:v>
                      </c:pt>
                      <c:pt idx="919">
                        <c:v>2.4274096488952637</c:v>
                      </c:pt>
                      <c:pt idx="920">
                        <c:v>2.4745757579803467</c:v>
                      </c:pt>
                      <c:pt idx="921">
                        <c:v>2.5223479270935059</c:v>
                      </c:pt>
                      <c:pt idx="922">
                        <c:v>2.5707161426544189</c:v>
                      </c:pt>
                      <c:pt idx="923">
                        <c:v>2.6196691989898682</c:v>
                      </c:pt>
                      <c:pt idx="924">
                        <c:v>2.6683993339538574</c:v>
                      </c:pt>
                      <c:pt idx="925">
                        <c:v>2.7176532745361328</c:v>
                      </c:pt>
                      <c:pt idx="926">
                        <c:v>2.7674150466918945</c:v>
                      </c:pt>
                      <c:pt idx="927">
                        <c:v>2.8176724910736084</c:v>
                      </c:pt>
                      <c:pt idx="928">
                        <c:v>2.8684201240539551</c:v>
                      </c:pt>
                      <c:pt idx="929">
                        <c:v>2.9196388721466064</c:v>
                      </c:pt>
                      <c:pt idx="930">
                        <c:v>2.9713180065155029</c:v>
                      </c:pt>
                      <c:pt idx="931">
                        <c:v>3.0234448909759521</c:v>
                      </c:pt>
                      <c:pt idx="932">
                        <c:v>3.0760116577148438</c:v>
                      </c:pt>
                      <c:pt idx="933">
                        <c:v>3.1290054321289063</c:v>
                      </c:pt>
                      <c:pt idx="934">
                        <c:v>3.1824159622192383</c:v>
                      </c:pt>
                      <c:pt idx="935">
                        <c:v>3.2362217903137207</c:v>
                      </c:pt>
                      <c:pt idx="936">
                        <c:v>3.2904248237609863</c:v>
                      </c:pt>
                      <c:pt idx="937">
                        <c:v>3.34501051902771</c:v>
                      </c:pt>
                      <c:pt idx="938">
                        <c:v>3.3999624252319336</c:v>
                      </c:pt>
                      <c:pt idx="939">
                        <c:v>3.4552757740020752</c:v>
                      </c:pt>
                      <c:pt idx="940">
                        <c:v>3.5109357833862305</c:v>
                      </c:pt>
                      <c:pt idx="941">
                        <c:v>3.5669348239898682</c:v>
                      </c:pt>
                      <c:pt idx="942">
                        <c:v>3.6232538223266602</c:v>
                      </c:pt>
                      <c:pt idx="943">
                        <c:v>3.6798856258392334</c:v>
                      </c:pt>
                      <c:pt idx="944">
                        <c:v>3.7368180751800537</c:v>
                      </c:pt>
                      <c:pt idx="945">
                        <c:v>3.7940385341644287</c:v>
                      </c:pt>
                      <c:pt idx="946">
                        <c:v>3.8515331745147705</c:v>
                      </c:pt>
                      <c:pt idx="947">
                        <c:v>3.9092931747436523</c:v>
                      </c:pt>
                      <c:pt idx="948">
                        <c:v>3.9673151969909668</c:v>
                      </c:pt>
                      <c:pt idx="949">
                        <c:v>4.0255885124206543</c:v>
                      </c:pt>
                      <c:pt idx="950">
                        <c:v>4.0841045379638672</c:v>
                      </c:pt>
                      <c:pt idx="951">
                        <c:v>4.1428570747375488</c:v>
                      </c:pt>
                      <c:pt idx="952">
                        <c:v>4.2018442153930664</c:v>
                      </c:pt>
                      <c:pt idx="953">
                        <c:v>4.2610487937927246</c:v>
                      </c:pt>
                      <c:pt idx="954">
                        <c:v>4.320469856262207</c:v>
                      </c:pt>
                      <c:pt idx="955">
                        <c:v>4.380096435546875</c:v>
                      </c:pt>
                      <c:pt idx="956">
                        <c:v>4.4399166107177734</c:v>
                      </c:pt>
                      <c:pt idx="957">
                        <c:v>4.4999279975891113</c:v>
                      </c:pt>
                      <c:pt idx="958">
                        <c:v>4.560114860534668</c:v>
                      </c:pt>
                      <c:pt idx="959">
                        <c:v>4.6204833984375</c:v>
                      </c:pt>
                      <c:pt idx="960">
                        <c:v>4.6810235977172852</c:v>
                      </c:pt>
                      <c:pt idx="961">
                        <c:v>4.7417278289794922</c:v>
                      </c:pt>
                      <c:pt idx="962">
                        <c:v>4.8025879859924316</c:v>
                      </c:pt>
                      <c:pt idx="963">
                        <c:v>4.8636050224304199</c:v>
                      </c:pt>
                      <c:pt idx="964">
                        <c:v>4.9247708320617676</c:v>
                      </c:pt>
                      <c:pt idx="965">
                        <c:v>4.9860844612121582</c:v>
                      </c:pt>
                      <c:pt idx="966">
                        <c:v>5.0475320816040039</c:v>
                      </c:pt>
                      <c:pt idx="967">
                        <c:v>5.1091094017028809</c:v>
                      </c:pt>
                      <c:pt idx="968">
                        <c:v>5.1708235740661621</c:v>
                      </c:pt>
                      <c:pt idx="969">
                        <c:v>5.2326560020446777</c:v>
                      </c:pt>
                      <c:pt idx="970">
                        <c:v>5.2946038246154785</c:v>
                      </c:pt>
                      <c:pt idx="971">
                        <c:v>5.3566560745239258</c:v>
                      </c:pt>
                      <c:pt idx="972">
                        <c:v>5.4188170433044434</c:v>
                      </c:pt>
                      <c:pt idx="973">
                        <c:v>5.481074333190918</c:v>
                      </c:pt>
                      <c:pt idx="974">
                        <c:v>5.5434322357177734</c:v>
                      </c:pt>
                      <c:pt idx="975">
                        <c:v>5.6058778762817383</c:v>
                      </c:pt>
                      <c:pt idx="976">
                        <c:v>5.6684074401855469</c:v>
                      </c:pt>
                      <c:pt idx="977">
                        <c:v>5.7310218811035156</c:v>
                      </c:pt>
                      <c:pt idx="978">
                        <c:v>5.793708324432373</c:v>
                      </c:pt>
                      <c:pt idx="979">
                        <c:v>5.8564667701721191</c:v>
                      </c:pt>
                      <c:pt idx="980">
                        <c:v>5.9192919731140137</c:v>
                      </c:pt>
                      <c:pt idx="981">
                        <c:v>5.9821767807006836</c:v>
                      </c:pt>
                      <c:pt idx="982">
                        <c:v>6.0451078414916992</c:v>
                      </c:pt>
                      <c:pt idx="983">
                        <c:v>6.1080889701843262</c:v>
                      </c:pt>
                      <c:pt idx="984">
                        <c:v>6.1711111068725586</c:v>
                      </c:pt>
                      <c:pt idx="985">
                        <c:v>6.2341666221618652</c:v>
                      </c:pt>
                      <c:pt idx="986">
                        <c:v>6.297248363494873</c:v>
                      </c:pt>
                      <c:pt idx="987">
                        <c:v>6.3603477478027344</c:v>
                      </c:pt>
                      <c:pt idx="988">
                        <c:v>6.4234647750854492</c:v>
                      </c:pt>
                      <c:pt idx="989">
                        <c:v>6.486595630645752</c:v>
                      </c:pt>
                      <c:pt idx="990">
                        <c:v>6.5497298240661621</c:v>
                      </c:pt>
                      <c:pt idx="991">
                        <c:v>6.6128664016723633</c:v>
                      </c:pt>
                      <c:pt idx="992">
                        <c:v>6.6759915351867676</c:v>
                      </c:pt>
                      <c:pt idx="993">
                        <c:v>6.7391071319580078</c:v>
                      </c:pt>
                      <c:pt idx="994">
                        <c:v>6.8021979331970215</c:v>
                      </c:pt>
                      <c:pt idx="995">
                        <c:v>6.8652615547180176</c:v>
                      </c:pt>
                      <c:pt idx="996">
                        <c:v>6.9282894134521484</c:v>
                      </c:pt>
                      <c:pt idx="997">
                        <c:v>6.9912762641906738</c:v>
                      </c:pt>
                      <c:pt idx="998">
                        <c:v>7.0542068481445313</c:v>
                      </c:pt>
                      <c:pt idx="999">
                        <c:v>7.1170864105224609</c:v>
                      </c:pt>
                      <c:pt idx="1000">
                        <c:v>7.179908275604248</c:v>
                      </c:pt>
                      <c:pt idx="1001">
                        <c:v>7.242652416229248</c:v>
                      </c:pt>
                      <c:pt idx="1002">
                        <c:v>7.3053197860717773</c:v>
                      </c:pt>
                      <c:pt idx="1003">
                        <c:v>7.3679056167602539</c:v>
                      </c:pt>
                      <c:pt idx="1004">
                        <c:v>7.4304003715515137</c:v>
                      </c:pt>
                      <c:pt idx="1005">
                        <c:v>7.4928107261657715</c:v>
                      </c:pt>
                      <c:pt idx="1006">
                        <c:v>7.5551180839538574</c:v>
                      </c:pt>
                      <c:pt idx="1007">
                        <c:v>7.6173105239868164</c:v>
                      </c:pt>
                      <c:pt idx="1008">
                        <c:v>7.679387092590332</c:v>
                      </c:pt>
                      <c:pt idx="1009">
                        <c:v>7.7413349151611328</c:v>
                      </c:pt>
                      <c:pt idx="1010">
                        <c:v>7.8031482696533203</c:v>
                      </c:pt>
                      <c:pt idx="1011">
                        <c:v>7.8648223876953125</c:v>
                      </c:pt>
                      <c:pt idx="1012">
                        <c:v>7.9263448715209961</c:v>
                      </c:pt>
                      <c:pt idx="1013">
                        <c:v>7.9877133369445801</c:v>
                      </c:pt>
                      <c:pt idx="1014">
                        <c:v>8.048919677734375</c:v>
                      </c:pt>
                      <c:pt idx="1015">
                        <c:v>8.1099538803100586</c:v>
                      </c:pt>
                      <c:pt idx="1016">
                        <c:v>8.1708106994628906</c:v>
                      </c:pt>
                      <c:pt idx="1017">
                        <c:v>8.2314920425415039</c:v>
                      </c:pt>
                      <c:pt idx="1018">
                        <c:v>8.2919864654541016</c:v>
                      </c:pt>
                      <c:pt idx="1019">
                        <c:v>8.3522815704345703</c:v>
                      </c:pt>
                      <c:pt idx="1020">
                        <c:v>8.4123754501342773</c:v>
                      </c:pt>
                      <c:pt idx="1021">
                        <c:v>8.4722566604614258</c:v>
                      </c:pt>
                      <c:pt idx="1022">
                        <c:v>8.5319070816040039</c:v>
                      </c:pt>
                      <c:pt idx="1023">
                        <c:v>8.5913305282592773</c:v>
                      </c:pt>
                      <c:pt idx="1024">
                        <c:v>8.6505260467529297</c:v>
                      </c:pt>
                      <c:pt idx="1025">
                        <c:v>8.7094831466674805</c:v>
                      </c:pt>
                      <c:pt idx="1026">
                        <c:v>8.7681941986083984</c:v>
                      </c:pt>
                      <c:pt idx="1027">
                        <c:v>8.8266572952270508</c:v>
                      </c:pt>
                      <c:pt idx="1028">
                        <c:v>8.884861946105957</c:v>
                      </c:pt>
                      <c:pt idx="1029">
                        <c:v>8.9428033828735352</c:v>
                      </c:pt>
                      <c:pt idx="1030">
                        <c:v>9.0004739761352539</c:v>
                      </c:pt>
                      <c:pt idx="1031">
                        <c:v>9.0578622817993164</c:v>
                      </c:pt>
                      <c:pt idx="1032">
                        <c:v>9.1149673461914063</c:v>
                      </c:pt>
                      <c:pt idx="1033">
                        <c:v>9.171783447265625</c:v>
                      </c:pt>
                      <c:pt idx="1034">
                        <c:v>9.2283048629760742</c:v>
                      </c:pt>
                      <c:pt idx="1035">
                        <c:v>9.2845268249511719</c:v>
                      </c:pt>
                      <c:pt idx="1036">
                        <c:v>9.3404378890991211</c:v>
                      </c:pt>
                      <c:pt idx="1037">
                        <c:v>9.3960351943969727</c:v>
                      </c:pt>
                      <c:pt idx="1038">
                        <c:v>9.4513111114501953</c:v>
                      </c:pt>
                      <c:pt idx="1039">
                        <c:v>9.5062685012817383</c:v>
                      </c:pt>
                      <c:pt idx="1040">
                        <c:v>9.5608921051025391</c:v>
                      </c:pt>
                      <c:pt idx="1041">
                        <c:v>9.615178108215332</c:v>
                      </c:pt>
                      <c:pt idx="1042">
                        <c:v>9.6691265106201172</c:v>
                      </c:pt>
                      <c:pt idx="1043">
                        <c:v>9.7227230072021484</c:v>
                      </c:pt>
                      <c:pt idx="1044">
                        <c:v>9.7759685516357422</c:v>
                      </c:pt>
                      <c:pt idx="1045">
                        <c:v>9.8288583755493164</c:v>
                      </c:pt>
                      <c:pt idx="1046">
                        <c:v>9.8813800811767578</c:v>
                      </c:pt>
                      <c:pt idx="1047">
                        <c:v>9.9335346221923828</c:v>
                      </c:pt>
                      <c:pt idx="1048">
                        <c:v>9.9853124618530273</c:v>
                      </c:pt>
                      <c:pt idx="1049">
                        <c:v>10.03661060333252</c:v>
                      </c:pt>
                      <c:pt idx="1050">
                        <c:v>10.08741283416748</c:v>
                      </c:pt>
                      <c:pt idx="1051">
                        <c:v>10.137796401977539</c:v>
                      </c:pt>
                      <c:pt idx="1052">
                        <c:v>10.187766075134277</c:v>
                      </c:pt>
                      <c:pt idx="1053">
                        <c:v>10.237316131591797</c:v>
                      </c:pt>
                      <c:pt idx="1054">
                        <c:v>10.286443710327148</c:v>
                      </c:pt>
                      <c:pt idx="1055">
                        <c:v>10.335145950317383</c:v>
                      </c:pt>
                      <c:pt idx="1056">
                        <c:v>10.383417129516602</c:v>
                      </c:pt>
                      <c:pt idx="1057">
                        <c:v>10.431256294250488</c:v>
                      </c:pt>
                      <c:pt idx="1058">
                        <c:v>10.478657722473145</c:v>
                      </c:pt>
                      <c:pt idx="1059">
                        <c:v>10.525614738464355</c:v>
                      </c:pt>
                      <c:pt idx="1060">
                        <c:v>10.572131156921387</c:v>
                      </c:pt>
                      <c:pt idx="1061">
                        <c:v>10.618203163146973</c:v>
                      </c:pt>
                      <c:pt idx="1062">
                        <c:v>10.663822174072266</c:v>
                      </c:pt>
                      <c:pt idx="1063">
                        <c:v>10.708990097045898</c:v>
                      </c:pt>
                      <c:pt idx="1064">
                        <c:v>10.753705024719238</c:v>
                      </c:pt>
                      <c:pt idx="1065">
                        <c:v>10.797957420349121</c:v>
                      </c:pt>
                      <c:pt idx="1066">
                        <c:v>10.84174919128418</c:v>
                      </c:pt>
                      <c:pt idx="1067">
                        <c:v>10.885076522827148</c:v>
                      </c:pt>
                      <c:pt idx="1068">
                        <c:v>10.927934646606445</c:v>
                      </c:pt>
                      <c:pt idx="1069">
                        <c:v>10.970325469970703</c:v>
                      </c:pt>
                      <c:pt idx="1070">
                        <c:v>11.01224422454834</c:v>
                      </c:pt>
                      <c:pt idx="1071">
                        <c:v>11.053694725036621</c:v>
                      </c:pt>
                      <c:pt idx="1072">
                        <c:v>11.094661712646484</c:v>
                      </c:pt>
                      <c:pt idx="1073">
                        <c:v>11.135147094726563</c:v>
                      </c:pt>
                      <c:pt idx="1074">
                        <c:v>11.175158500671387</c:v>
                      </c:pt>
                      <c:pt idx="1075">
                        <c:v>11.214682579040527</c:v>
                      </c:pt>
                      <c:pt idx="1076">
                        <c:v>11.253718376159668</c:v>
                      </c:pt>
                      <c:pt idx="1077">
                        <c:v>11.292266845703125</c:v>
                      </c:pt>
                      <c:pt idx="1078">
                        <c:v>11.330327033996582</c:v>
                      </c:pt>
                      <c:pt idx="1079">
                        <c:v>11.367892265319824</c:v>
                      </c:pt>
                      <c:pt idx="1080">
                        <c:v>11.404964447021484</c:v>
                      </c:pt>
                      <c:pt idx="1081">
                        <c:v>11.441542625427246</c:v>
                      </c:pt>
                      <c:pt idx="1082">
                        <c:v>11.477618217468262</c:v>
                      </c:pt>
                      <c:pt idx="1083">
                        <c:v>11.513197898864746</c:v>
                      </c:pt>
                      <c:pt idx="1084">
                        <c:v>11.548274040222168</c:v>
                      </c:pt>
                      <c:pt idx="1085">
                        <c:v>11.58284854888916</c:v>
                      </c:pt>
                      <c:pt idx="1086">
                        <c:v>11.616914749145508</c:v>
                      </c:pt>
                      <c:pt idx="1087">
                        <c:v>11.650472640991211</c:v>
                      </c:pt>
                      <c:pt idx="1088">
                        <c:v>11.683527946472168</c:v>
                      </c:pt>
                      <c:pt idx="1089">
                        <c:v>11.716069221496582</c:v>
                      </c:pt>
                      <c:pt idx="1090">
                        <c:v>11.748100280761719</c:v>
                      </c:pt>
                      <c:pt idx="1091">
                        <c:v>11.77961540222168</c:v>
                      </c:pt>
                      <c:pt idx="1092">
                        <c:v>11.810617446899414</c:v>
                      </c:pt>
                      <c:pt idx="1093">
                        <c:v>11.841107368469238</c:v>
                      </c:pt>
                      <c:pt idx="1094">
                        <c:v>11.871073722839355</c:v>
                      </c:pt>
                      <c:pt idx="1095">
                        <c:v>11.900524139404297</c:v>
                      </c:pt>
                      <c:pt idx="1096">
                        <c:v>11.929454803466797</c:v>
                      </c:pt>
                      <c:pt idx="1097">
                        <c:v>11.95786190032959</c:v>
                      </c:pt>
                      <c:pt idx="1098">
                        <c:v>11.985745429992676</c:v>
                      </c:pt>
                      <c:pt idx="1099">
                        <c:v>12.013107299804688</c:v>
                      </c:pt>
                      <c:pt idx="1100">
                        <c:v>12.039944648742676</c:v>
                      </c:pt>
                      <c:pt idx="1101">
                        <c:v>12.066254615783691</c:v>
                      </c:pt>
                      <c:pt idx="1102">
                        <c:v>12.092036247253418</c:v>
                      </c:pt>
                      <c:pt idx="1103">
                        <c:v>12.117292404174805</c:v>
                      </c:pt>
                      <c:pt idx="1104">
                        <c:v>12.142016410827637</c:v>
                      </c:pt>
                      <c:pt idx="1105">
                        <c:v>12.166213989257813</c:v>
                      </c:pt>
                      <c:pt idx="1106">
                        <c:v>12.18988037109375</c:v>
                      </c:pt>
                      <c:pt idx="1107">
                        <c:v>12.2130126953125</c:v>
                      </c:pt>
                      <c:pt idx="1108">
                        <c:v>12.235618591308594</c:v>
                      </c:pt>
                      <c:pt idx="1109">
                        <c:v>12.257687568664551</c:v>
                      </c:pt>
                      <c:pt idx="1110">
                        <c:v>12.279227256774902</c:v>
                      </c:pt>
                      <c:pt idx="1111">
                        <c:v>12.30023193359375</c:v>
                      </c:pt>
                      <c:pt idx="1112">
                        <c:v>12.320704460144043</c:v>
                      </c:pt>
                      <c:pt idx="1113">
                        <c:v>12.340642929077148</c:v>
                      </c:pt>
                      <c:pt idx="1114">
                        <c:v>12.360044479370117</c:v>
                      </c:pt>
                      <c:pt idx="1115">
                        <c:v>12.378911018371582</c:v>
                      </c:pt>
                      <c:pt idx="1116">
                        <c:v>12.397243499755859</c:v>
                      </c:pt>
                      <c:pt idx="1117">
                        <c:v>12.415040016174316</c:v>
                      </c:pt>
                      <c:pt idx="1118">
                        <c:v>12.432300567626953</c:v>
                      </c:pt>
                      <c:pt idx="1119">
                        <c:v>12.44902229309082</c:v>
                      </c:pt>
                      <c:pt idx="1120">
                        <c:v>12.465209007263184</c:v>
                      </c:pt>
                      <c:pt idx="1121">
                        <c:v>12.480857849121094</c:v>
                      </c:pt>
                      <c:pt idx="1122">
                        <c:v>12.495968818664551</c:v>
                      </c:pt>
                      <c:pt idx="1123">
                        <c:v>12.510540008544922</c:v>
                      </c:pt>
                      <c:pt idx="1124">
                        <c:v>12.524571418762207</c:v>
                      </c:pt>
                      <c:pt idx="1125">
                        <c:v>12.538065910339355</c:v>
                      </c:pt>
                      <c:pt idx="1126">
                        <c:v>12.551020622253418</c:v>
                      </c:pt>
                      <c:pt idx="1127">
                        <c:v>12.563437461853027</c:v>
                      </c:pt>
                      <c:pt idx="1128">
                        <c:v>12.575314521789551</c:v>
                      </c:pt>
                      <c:pt idx="1129">
                        <c:v>12.586651802062988</c:v>
                      </c:pt>
                      <c:pt idx="1130">
                        <c:v>12.597450256347656</c:v>
                      </c:pt>
                      <c:pt idx="1131">
                        <c:v>12.607708930969238</c:v>
                      </c:pt>
                      <c:pt idx="1132">
                        <c:v>12.617429733276367</c:v>
                      </c:pt>
                      <c:pt idx="1133">
                        <c:v>12.626606941223145</c:v>
                      </c:pt>
                      <c:pt idx="1134">
                        <c:v>12.635247230529785</c:v>
                      </c:pt>
                      <c:pt idx="1135">
                        <c:v>12.643345832824707</c:v>
                      </c:pt>
                      <c:pt idx="1136">
                        <c:v>12.65090274810791</c:v>
                      </c:pt>
                      <c:pt idx="1137">
                        <c:v>12.657918930053711</c:v>
                      </c:pt>
                      <c:pt idx="1138">
                        <c:v>12.664397239685059</c:v>
                      </c:pt>
                      <c:pt idx="1139">
                        <c:v>12.670333862304688</c:v>
                      </c:pt>
                      <c:pt idx="1140">
                        <c:v>12.675728797912598</c:v>
                      </c:pt>
                      <c:pt idx="1141">
                        <c:v>12.680583000183105</c:v>
                      </c:pt>
                    </c:numCache>
                  </c:numRef>
                </c:xVal>
                <c:yVal>
                  <c:numRef>
                    <c:extLst xmlns:c15="http://schemas.microsoft.com/office/drawing/2012/chart">
                      <c:ext xmlns:c15="http://schemas.microsoft.com/office/drawing/2012/chart" uri="{02D57815-91ED-43cb-92C2-25804820EDAC}">
                        <c15:formulaRef>
                          <c15:sqref>'Graphs Task 1'!$AE$2:$AE$1143</c15:sqref>
                        </c15:formulaRef>
                      </c:ext>
                    </c:extLst>
                    <c:numCache>
                      <c:formatCode>General</c:formatCode>
                      <c:ptCount val="1142"/>
                      <c:pt idx="0">
                        <c:v>4.5413002967834473</c:v>
                      </c:pt>
                      <c:pt idx="1">
                        <c:v>4.5063657760620117</c:v>
                      </c:pt>
                      <c:pt idx="2">
                        <c:v>4.4711761474609375</c:v>
                      </c:pt>
                      <c:pt idx="3">
                        <c:v>4.4357404708862305</c:v>
                      </c:pt>
                      <c:pt idx="4">
                        <c:v>4.4001679420471191</c:v>
                      </c:pt>
                      <c:pt idx="5">
                        <c:v>4.3644652366638184</c:v>
                      </c:pt>
                      <c:pt idx="6">
                        <c:v>4.3286342620849609</c:v>
                      </c:pt>
                      <c:pt idx="7">
                        <c:v>4.2926855087280273</c:v>
                      </c:pt>
                      <c:pt idx="8">
                        <c:v>4.2566189765930176</c:v>
                      </c:pt>
                      <c:pt idx="9">
                        <c:v>4.2204632759094238</c:v>
                      </c:pt>
                      <c:pt idx="10">
                        <c:v>4.184389591217041</c:v>
                      </c:pt>
                      <c:pt idx="11">
                        <c:v>4.1484308242797852</c:v>
                      </c:pt>
                      <c:pt idx="12">
                        <c:v>4.1125979423522949</c:v>
                      </c:pt>
                      <c:pt idx="13">
                        <c:v>4.0769004821777344</c:v>
                      </c:pt>
                      <c:pt idx="14">
                        <c:v>4.0413470268249512</c:v>
                      </c:pt>
                      <c:pt idx="15">
                        <c:v>4.0059442520141602</c:v>
                      </c:pt>
                      <c:pt idx="16">
                        <c:v>3.9705963134765625</c:v>
                      </c:pt>
                      <c:pt idx="17">
                        <c:v>3.9353876113891602</c:v>
                      </c:pt>
                      <c:pt idx="18">
                        <c:v>3.9003582000732422</c:v>
                      </c:pt>
                      <c:pt idx="19">
                        <c:v>3.8655118942260742</c:v>
                      </c:pt>
                      <c:pt idx="20">
                        <c:v>3.8308491706848145</c:v>
                      </c:pt>
                      <c:pt idx="21">
                        <c:v>3.7963721752166748</c:v>
                      </c:pt>
                      <c:pt idx="22">
                        <c:v>3.7620894908905029</c:v>
                      </c:pt>
                      <c:pt idx="23">
                        <c:v>3.7279980182647705</c:v>
                      </c:pt>
                      <c:pt idx="24">
                        <c:v>3.694105863571167</c:v>
                      </c:pt>
                      <c:pt idx="25">
                        <c:v>3.6604137420654297</c:v>
                      </c:pt>
                      <c:pt idx="26">
                        <c:v>3.6269242763519287</c:v>
                      </c:pt>
                      <c:pt idx="27">
                        <c:v>3.5936460494995117</c:v>
                      </c:pt>
                      <c:pt idx="28">
                        <c:v>3.5605752468109131</c:v>
                      </c:pt>
                      <c:pt idx="29">
                        <c:v>3.5277221202850342</c:v>
                      </c:pt>
                      <c:pt idx="30">
                        <c:v>3.4950840473175049</c:v>
                      </c:pt>
                      <c:pt idx="31">
                        <c:v>3.4626619815826416</c:v>
                      </c:pt>
                      <c:pt idx="32">
                        <c:v>3.4304630756378174</c:v>
                      </c:pt>
                      <c:pt idx="33">
                        <c:v>3.3984861373901367</c:v>
                      </c:pt>
                      <c:pt idx="34">
                        <c:v>3.3667392730712891</c:v>
                      </c:pt>
                      <c:pt idx="35">
                        <c:v>3.335221529006958</c:v>
                      </c:pt>
                      <c:pt idx="36">
                        <c:v>3.3039350509643555</c:v>
                      </c:pt>
                      <c:pt idx="37">
                        <c:v>3.2728805541992188</c:v>
                      </c:pt>
                      <c:pt idx="38">
                        <c:v>3.2420578002929688</c:v>
                      </c:pt>
                      <c:pt idx="39">
                        <c:v>3.2114713191986084</c:v>
                      </c:pt>
                      <c:pt idx="40">
                        <c:v>3.1811249256134033</c:v>
                      </c:pt>
                      <c:pt idx="41">
                        <c:v>3.1510155200958252</c:v>
                      </c:pt>
                      <c:pt idx="42">
                        <c:v>3.1211423873901367</c:v>
                      </c:pt>
                      <c:pt idx="43">
                        <c:v>3.0915195941925049</c:v>
                      </c:pt>
                      <c:pt idx="44">
                        <c:v>3.0621774196624756</c:v>
                      </c:pt>
                      <c:pt idx="45">
                        <c:v>3.0330893993377686</c:v>
                      </c:pt>
                      <c:pt idx="46">
                        <c:v>3.0042364597320557</c:v>
                      </c:pt>
                      <c:pt idx="47">
                        <c:v>2.9756197929382324</c:v>
                      </c:pt>
                      <c:pt idx="48">
                        <c:v>2.9472506046295166</c:v>
                      </c:pt>
                      <c:pt idx="49">
                        <c:v>2.919032096862793</c:v>
                      </c:pt>
                      <c:pt idx="50">
                        <c:v>2.8910551071166992</c:v>
                      </c:pt>
                      <c:pt idx="51">
                        <c:v>2.8633313179016113</c:v>
                      </c:pt>
                      <c:pt idx="52">
                        <c:v>2.8358619213104248</c:v>
                      </c:pt>
                      <c:pt idx="53">
                        <c:v>2.8086550235748291</c:v>
                      </c:pt>
                      <c:pt idx="54">
                        <c:v>2.7817356586456299</c:v>
                      </c:pt>
                      <c:pt idx="55">
                        <c:v>2.7551238536834717</c:v>
                      </c:pt>
                      <c:pt idx="56">
                        <c:v>2.7288134098052979</c:v>
                      </c:pt>
                      <c:pt idx="57">
                        <c:v>2.7028021812438965</c:v>
                      </c:pt>
                      <c:pt idx="58">
                        <c:v>2.6770837306976318</c:v>
                      </c:pt>
                      <c:pt idx="59">
                        <c:v>2.6516602039337158</c:v>
                      </c:pt>
                      <c:pt idx="60">
                        <c:v>2.6265368461608887</c:v>
                      </c:pt>
                      <c:pt idx="61">
                        <c:v>2.6017088890075684</c:v>
                      </c:pt>
                      <c:pt idx="62">
                        <c:v>2.5771777629852295</c:v>
                      </c:pt>
                      <c:pt idx="63">
                        <c:v>2.5529382228851318</c:v>
                      </c:pt>
                      <c:pt idx="64">
                        <c:v>2.5289933681488037</c:v>
                      </c:pt>
                      <c:pt idx="65">
                        <c:v>2.505340576171875</c:v>
                      </c:pt>
                      <c:pt idx="66">
                        <c:v>2.4819824695587158</c:v>
                      </c:pt>
                      <c:pt idx="67">
                        <c:v>2.4589190483093262</c:v>
                      </c:pt>
                      <c:pt idx="68">
                        <c:v>2.4361433982849121</c:v>
                      </c:pt>
                      <c:pt idx="69">
                        <c:v>2.4136595726013184</c:v>
                      </c:pt>
                      <c:pt idx="70">
                        <c:v>2.3914649486541748</c:v>
                      </c:pt>
                      <c:pt idx="71">
                        <c:v>2.3695566654205322</c:v>
                      </c:pt>
                      <c:pt idx="72">
                        <c:v>2.3479382991790771</c:v>
                      </c:pt>
                      <c:pt idx="73">
                        <c:v>2.3266060352325439</c:v>
                      </c:pt>
                      <c:pt idx="74">
                        <c:v>2.3055567741394043</c:v>
                      </c:pt>
                      <c:pt idx="75">
                        <c:v>2.2847888469696045</c:v>
                      </c:pt>
                      <c:pt idx="76">
                        <c:v>2.26430344581604</c:v>
                      </c:pt>
                      <c:pt idx="77">
                        <c:v>2.2440965175628662</c:v>
                      </c:pt>
                      <c:pt idx="78">
                        <c:v>2.2241694927215576</c:v>
                      </c:pt>
                      <c:pt idx="79">
                        <c:v>2.2045187950134277</c:v>
                      </c:pt>
                      <c:pt idx="80">
                        <c:v>2.1851458549499512</c:v>
                      </c:pt>
                      <c:pt idx="81">
                        <c:v>2.1660423278808594</c:v>
                      </c:pt>
                      <c:pt idx="82">
                        <c:v>2.1472117900848389</c:v>
                      </c:pt>
                      <c:pt idx="83">
                        <c:v>2.1286559104919434</c:v>
                      </c:pt>
                      <c:pt idx="84">
                        <c:v>2.1103038787841797</c:v>
                      </c:pt>
                      <c:pt idx="85">
                        <c:v>2.0922138690948486</c:v>
                      </c:pt>
                      <c:pt idx="86">
                        <c:v>2.0744035243988037</c:v>
                      </c:pt>
                      <c:pt idx="87">
                        <c:v>2.056868314743042</c:v>
                      </c:pt>
                      <c:pt idx="88">
                        <c:v>2.0396058559417725</c:v>
                      </c:pt>
                      <c:pt idx="89">
                        <c:v>2.0226123332977295</c:v>
                      </c:pt>
                      <c:pt idx="90">
                        <c:v>2.005885124206543</c:v>
                      </c:pt>
                      <c:pt idx="91">
                        <c:v>1.9894192218780518</c:v>
                      </c:pt>
                      <c:pt idx="92">
                        <c:v>1.9732155799865723</c:v>
                      </c:pt>
                      <c:pt idx="93">
                        <c:v>1.9572691917419434</c:v>
                      </c:pt>
                      <c:pt idx="94">
                        <c:v>1.9415178298950195</c:v>
                      </c:pt>
                      <c:pt idx="95">
                        <c:v>1.926019549369812</c:v>
                      </c:pt>
                      <c:pt idx="96">
                        <c:v>1.9107747077941895</c:v>
                      </c:pt>
                      <c:pt idx="97">
                        <c:v>1.8957772254943848</c:v>
                      </c:pt>
                      <c:pt idx="98">
                        <c:v>1.8810231685638428</c:v>
                      </c:pt>
                      <c:pt idx="99">
                        <c:v>1.8665112257003784</c:v>
                      </c:pt>
                      <c:pt idx="100">
                        <c:v>1.8522387742996216</c:v>
                      </c:pt>
                      <c:pt idx="101">
                        <c:v>1.8381972312927246</c:v>
                      </c:pt>
                      <c:pt idx="102">
                        <c:v>1.8243883848190308</c:v>
                      </c:pt>
                      <c:pt idx="103">
                        <c:v>1.8108079433441162</c:v>
                      </c:pt>
                      <c:pt idx="104">
                        <c:v>1.7974511384963989</c:v>
                      </c:pt>
                      <c:pt idx="105">
                        <c:v>1.7843126058578491</c:v>
                      </c:pt>
                      <c:pt idx="106">
                        <c:v>1.7713931798934937</c:v>
                      </c:pt>
                      <c:pt idx="107">
                        <c:v>1.7586839199066162</c:v>
                      </c:pt>
                      <c:pt idx="108">
                        <c:v>1.746184229850769</c:v>
                      </c:pt>
                      <c:pt idx="109">
                        <c:v>1.7338893413543701</c:v>
                      </c:pt>
                      <c:pt idx="110">
                        <c:v>1.721795916557312</c:v>
                      </c:pt>
                      <c:pt idx="111">
                        <c:v>1.7099014520645142</c:v>
                      </c:pt>
                      <c:pt idx="112">
                        <c:v>1.698199987411499</c:v>
                      </c:pt>
                      <c:pt idx="113">
                        <c:v>1.6866878271102905</c:v>
                      </c:pt>
                      <c:pt idx="114">
                        <c:v>1.6753642559051514</c:v>
                      </c:pt>
                      <c:pt idx="115">
                        <c:v>1.6642224788665771</c:v>
                      </c:pt>
                      <c:pt idx="116">
                        <c:v>1.6532620191574097</c:v>
                      </c:pt>
                      <c:pt idx="117">
                        <c:v>1.6424765586853027</c:v>
                      </c:pt>
                      <c:pt idx="118">
                        <c:v>1.6318646669387817</c:v>
                      </c:pt>
                      <c:pt idx="119">
                        <c:v>1.6214206218719482</c:v>
                      </c:pt>
                      <c:pt idx="120">
                        <c:v>1.6111434698104858</c:v>
                      </c:pt>
                      <c:pt idx="121">
                        <c:v>1.6010271310806274</c:v>
                      </c:pt>
                      <c:pt idx="122">
                        <c:v>1.5910701751708984</c:v>
                      </c:pt>
                      <c:pt idx="123">
                        <c:v>1.5812692642211914</c:v>
                      </c:pt>
                      <c:pt idx="124">
                        <c:v>1.5716209411621094</c:v>
                      </c:pt>
                      <c:pt idx="125">
                        <c:v>1.5621219873428345</c:v>
                      </c:pt>
                      <c:pt idx="126">
                        <c:v>1.5527675151824951</c:v>
                      </c:pt>
                      <c:pt idx="127">
                        <c:v>1.5435551404953003</c:v>
                      </c:pt>
                      <c:pt idx="128">
                        <c:v>1.5344849824905396</c:v>
                      </c:pt>
                      <c:pt idx="129">
                        <c:v>1.5255484580993652</c:v>
                      </c:pt>
                      <c:pt idx="130">
                        <c:v>1.5167422294616699</c:v>
                      </c:pt>
                      <c:pt idx="131">
                        <c:v>1.5080140829086304</c:v>
                      </c:pt>
                      <c:pt idx="132">
                        <c:v>1.4994138479232788</c:v>
                      </c:pt>
                      <c:pt idx="133">
                        <c:v>1.4909398555755615</c:v>
                      </c:pt>
                      <c:pt idx="134">
                        <c:v>1.4825886487960815</c:v>
                      </c:pt>
                      <c:pt idx="135">
                        <c:v>1.4743542671203613</c:v>
                      </c:pt>
                      <c:pt idx="136">
                        <c:v>1.4662368297576904</c:v>
                      </c:pt>
                      <c:pt idx="137">
                        <c:v>1.4582314491271973</c:v>
                      </c:pt>
                      <c:pt idx="138">
                        <c:v>1.4503339529037476</c:v>
                      </c:pt>
                      <c:pt idx="139">
                        <c:v>1.4425429105758667</c:v>
                      </c:pt>
                      <c:pt idx="140">
                        <c:v>1.4348549842834473</c:v>
                      </c:pt>
                      <c:pt idx="141">
                        <c:v>1.42726731300354</c:v>
                      </c:pt>
                      <c:pt idx="142">
                        <c:v>1.4197756052017212</c:v>
                      </c:pt>
                      <c:pt idx="143">
                        <c:v>1.4123797416687012</c:v>
                      </c:pt>
                      <c:pt idx="144">
                        <c:v>1.4050697088241577</c:v>
                      </c:pt>
                      <c:pt idx="145">
                        <c:v>1.3978439569473267</c:v>
                      </c:pt>
                      <c:pt idx="146">
                        <c:v>1.3906676769256592</c:v>
                      </c:pt>
                      <c:pt idx="147">
                        <c:v>1.3835448026657104</c:v>
                      </c:pt>
                      <c:pt idx="148">
                        <c:v>1.3764692544937134</c:v>
                      </c:pt>
                      <c:pt idx="149">
                        <c:v>1.3694233894348145</c:v>
                      </c:pt>
                      <c:pt idx="150">
                        <c:v>1.3624013662338257</c:v>
                      </c:pt>
                      <c:pt idx="151">
                        <c:v>1.355404257774353</c:v>
                      </c:pt>
                      <c:pt idx="152">
                        <c:v>1.3484207391738892</c:v>
                      </c:pt>
                      <c:pt idx="153">
                        <c:v>1.3414517641067505</c:v>
                      </c:pt>
                      <c:pt idx="154">
                        <c:v>1.3344932794570923</c:v>
                      </c:pt>
                      <c:pt idx="155">
                        <c:v>1.3275476694107056</c:v>
                      </c:pt>
                      <c:pt idx="156">
                        <c:v>1.3206186294555664</c:v>
                      </c:pt>
                      <c:pt idx="157">
                        <c:v>1.3137019872665405</c:v>
                      </c:pt>
                      <c:pt idx="158">
                        <c:v>1.3068017959594727</c:v>
                      </c:pt>
                      <c:pt idx="159">
                        <c:v>1.2999197244644165</c:v>
                      </c:pt>
                      <c:pt idx="160">
                        <c:v>1.2930549383163452</c:v>
                      </c:pt>
                      <c:pt idx="161">
                        <c:v>1.2862054109573364</c:v>
                      </c:pt>
                      <c:pt idx="162">
                        <c:v>1.279375433921814</c:v>
                      </c:pt>
                      <c:pt idx="163">
                        <c:v>1.2725609540939331</c:v>
                      </c:pt>
                      <c:pt idx="164">
                        <c:v>1.2657618522644043</c:v>
                      </c:pt>
                      <c:pt idx="165">
                        <c:v>1.258969783782959</c:v>
                      </c:pt>
                      <c:pt idx="166">
                        <c:v>1.2521849870681763</c:v>
                      </c:pt>
                      <c:pt idx="167">
                        <c:v>1.2454068660736084</c:v>
                      </c:pt>
                      <c:pt idx="168">
                        <c:v>1.2386335134506226</c:v>
                      </c:pt>
                      <c:pt idx="169">
                        <c:v>1.2318661212921143</c:v>
                      </c:pt>
                      <c:pt idx="170">
                        <c:v>1.2251055240631104</c:v>
                      </c:pt>
                      <c:pt idx="171">
                        <c:v>1.2183523178100586</c:v>
                      </c:pt>
                      <c:pt idx="172">
                        <c:v>1.2116087675094604</c:v>
                      </c:pt>
                      <c:pt idx="173">
                        <c:v>1.2048733234405518</c:v>
                      </c:pt>
                      <c:pt idx="174">
                        <c:v>1.1981459856033325</c:v>
                      </c:pt>
                      <c:pt idx="175">
                        <c:v>1.1914247274398804</c:v>
                      </c:pt>
                      <c:pt idx="176">
                        <c:v>1.1847134828567505</c:v>
                      </c:pt>
                      <c:pt idx="177">
                        <c:v>1.1780062913894653</c:v>
                      </c:pt>
                      <c:pt idx="178">
                        <c:v>1.1713076829910278</c:v>
                      </c:pt>
                      <c:pt idx="179">
                        <c:v>1.164618968963623</c:v>
                      </c:pt>
                      <c:pt idx="180">
                        <c:v>1.1579341888427734</c:v>
                      </c:pt>
                      <c:pt idx="181">
                        <c:v>1.1512508392333984</c:v>
                      </c:pt>
                      <c:pt idx="182">
                        <c:v>1.144567608833313</c:v>
                      </c:pt>
                      <c:pt idx="183">
                        <c:v>1.137883186340332</c:v>
                      </c:pt>
                      <c:pt idx="184">
                        <c:v>1.1311991214752197</c:v>
                      </c:pt>
                      <c:pt idx="185">
                        <c:v>1.1245166063308716</c:v>
                      </c:pt>
                      <c:pt idx="186">
                        <c:v>1.1178351640701294</c:v>
                      </c:pt>
                      <c:pt idx="187">
                        <c:v>1.1111570596694946</c:v>
                      </c:pt>
                      <c:pt idx="188">
                        <c:v>1.1044872999191284</c:v>
                      </c:pt>
                      <c:pt idx="189">
                        <c:v>1.0978245735168457</c:v>
                      </c:pt>
                      <c:pt idx="190">
                        <c:v>1.0911663770675659</c:v>
                      </c:pt>
                      <c:pt idx="191">
                        <c:v>1.08451247215271</c:v>
                      </c:pt>
                      <c:pt idx="192">
                        <c:v>1.0778254270553589</c:v>
                      </c:pt>
                      <c:pt idx="193">
                        <c:v>1.0711348056793213</c:v>
                      </c:pt>
                      <c:pt idx="194">
                        <c:v>1.0644636154174805</c:v>
                      </c:pt>
                      <c:pt idx="195">
                        <c:v>1.0578070878982544</c:v>
                      </c:pt>
                      <c:pt idx="196">
                        <c:v>1.0511705875396729</c:v>
                      </c:pt>
                      <c:pt idx="197">
                        <c:v>1.0445529222488403</c:v>
                      </c:pt>
                      <c:pt idx="198">
                        <c:v>1.0379552841186523</c:v>
                      </c:pt>
                      <c:pt idx="199">
                        <c:v>1.031375527381897</c:v>
                      </c:pt>
                      <c:pt idx="200">
                        <c:v>1.0248152017593384</c:v>
                      </c:pt>
                      <c:pt idx="201">
                        <c:v>1.0182732343673706</c:v>
                      </c:pt>
                      <c:pt idx="202">
                        <c:v>1.0117497444152832</c:v>
                      </c:pt>
                      <c:pt idx="203">
                        <c:v>1.0052394866943359</c:v>
                      </c:pt>
                      <c:pt idx="204">
                        <c:v>0.99874353408813477</c:v>
                      </c:pt>
                      <c:pt idx="205">
                        <c:v>0.9922606348991394</c:v>
                      </c:pt>
                      <c:pt idx="206">
                        <c:v>0.98579788208007813</c:v>
                      </c:pt>
                      <c:pt idx="207">
                        <c:v>0.97935914993286133</c:v>
                      </c:pt>
                      <c:pt idx="208">
                        <c:v>0.97295141220092773</c:v>
                      </c:pt>
                      <c:pt idx="209">
                        <c:v>0.96658271551132202</c:v>
                      </c:pt>
                      <c:pt idx="210">
                        <c:v>0.96026343107223511</c:v>
                      </c:pt>
                      <c:pt idx="211">
                        <c:v>0.95400083065032959</c:v>
                      </c:pt>
                      <c:pt idx="212">
                        <c:v>0.94780820608139038</c:v>
                      </c:pt>
                      <c:pt idx="213">
                        <c:v>0.94175899028778076</c:v>
                      </c:pt>
                      <c:pt idx="214">
                        <c:v>0.93586099147796631</c:v>
                      </c:pt>
                      <c:pt idx="215">
                        <c:v>0.9300658106803894</c:v>
                      </c:pt>
                      <c:pt idx="216">
                        <c:v>0.92438483238220215</c:v>
                      </c:pt>
                      <c:pt idx="217">
                        <c:v>0.91882556676864624</c:v>
                      </c:pt>
                      <c:pt idx="218">
                        <c:v>0.91339445114135742</c:v>
                      </c:pt>
                      <c:pt idx="219">
                        <c:v>0.90810281038284302</c:v>
                      </c:pt>
                      <c:pt idx="220">
                        <c:v>0.90295392274856567</c:v>
                      </c:pt>
                      <c:pt idx="221">
                        <c:v>0.89792615175247192</c:v>
                      </c:pt>
                      <c:pt idx="222">
                        <c:v>0.89293920993804932</c:v>
                      </c:pt>
                      <c:pt idx="223">
                        <c:v>0.88800132274627686</c:v>
                      </c:pt>
                      <c:pt idx="224">
                        <c:v>0.88311564922332764</c:v>
                      </c:pt>
                      <c:pt idx="225">
                        <c:v>0.87828212976455688</c:v>
                      </c:pt>
                      <c:pt idx="226">
                        <c:v>0.8735014796257019</c:v>
                      </c:pt>
                      <c:pt idx="227">
                        <c:v>0.86875659227371216</c:v>
                      </c:pt>
                      <c:pt idx="228">
                        <c:v>0.86403828859329224</c:v>
                      </c:pt>
                      <c:pt idx="229">
                        <c:v>0.85933226346969604</c:v>
                      </c:pt>
                      <c:pt idx="230">
                        <c:v>0.85462075471878052</c:v>
                      </c:pt>
                      <c:pt idx="231">
                        <c:v>0.84989428520202637</c:v>
                      </c:pt>
                      <c:pt idx="232">
                        <c:v>0.84514671564102173</c:v>
                      </c:pt>
                      <c:pt idx="233">
                        <c:v>0.84036946296691895</c:v>
                      </c:pt>
                      <c:pt idx="234">
                        <c:v>0.83556115627288818</c:v>
                      </c:pt>
                      <c:pt idx="235">
                        <c:v>0.8307192325592041</c:v>
                      </c:pt>
                      <c:pt idx="236">
                        <c:v>0.82584524154663086</c:v>
                      </c:pt>
                      <c:pt idx="237">
                        <c:v>0.82100057601928711</c:v>
                      </c:pt>
                      <c:pt idx="238">
                        <c:v>0.81609129905700684</c:v>
                      </c:pt>
                      <c:pt idx="239">
                        <c:v>0.81104928255081177</c:v>
                      </c:pt>
                      <c:pt idx="240">
                        <c:v>0.80597132444381714</c:v>
                      </c:pt>
                      <c:pt idx="241">
                        <c:v>0.80086517333984375</c:v>
                      </c:pt>
                      <c:pt idx="242">
                        <c:v>0.79574364423751831</c:v>
                      </c:pt>
                      <c:pt idx="243">
                        <c:v>0.79060906171798706</c:v>
                      </c:pt>
                      <c:pt idx="244">
                        <c:v>0.78543150424957275</c:v>
                      </c:pt>
                      <c:pt idx="245">
                        <c:v>0.78022575378417969</c:v>
                      </c:pt>
                      <c:pt idx="246">
                        <c:v>0.77505570650100708</c:v>
                      </c:pt>
                      <c:pt idx="247">
                        <c:v>0.76992648839950562</c:v>
                      </c:pt>
                      <c:pt idx="248">
                        <c:v>0.76485162973403931</c:v>
                      </c:pt>
                      <c:pt idx="249">
                        <c:v>0.75984853506088257</c:v>
                      </c:pt>
                      <c:pt idx="250">
                        <c:v>0.7549293041229248</c:v>
                      </c:pt>
                      <c:pt idx="251">
                        <c:v>0.75010073184967041</c:v>
                      </c:pt>
                      <c:pt idx="252">
                        <c:v>0.74538379907608032</c:v>
                      </c:pt>
                      <c:pt idx="253">
                        <c:v>0.74077469110488892</c:v>
                      </c:pt>
                      <c:pt idx="254">
                        <c:v>0.73628181219100952</c:v>
                      </c:pt>
                      <c:pt idx="255">
                        <c:v>0.73191672563552856</c:v>
                      </c:pt>
                      <c:pt idx="256">
                        <c:v>0.72767853736877441</c:v>
                      </c:pt>
                      <c:pt idx="257">
                        <c:v>0.72356384992599487</c:v>
                      </c:pt>
                      <c:pt idx="258">
                        <c:v>0.71941494941711426</c:v>
                      </c:pt>
                      <c:pt idx="259">
                        <c:v>0.7153468132019043</c:v>
                      </c:pt>
                      <c:pt idx="260">
                        <c:v>0.71142101287841797</c:v>
                      </c:pt>
                      <c:pt idx="261">
                        <c:v>0.70764225721359253</c:v>
                      </c:pt>
                      <c:pt idx="262">
                        <c:v>0.70400643348693848</c:v>
                      </c:pt>
                      <c:pt idx="263">
                        <c:v>0.70051294565200806</c:v>
                      </c:pt>
                      <c:pt idx="264">
                        <c:v>0.69716119766235352</c:v>
                      </c:pt>
                      <c:pt idx="265">
                        <c:v>0.69394147396087646</c:v>
                      </c:pt>
                      <c:pt idx="266">
                        <c:v>0.69082891941070557</c:v>
                      </c:pt>
                      <c:pt idx="267">
                        <c:v>0.68782943487167358</c:v>
                      </c:pt>
                      <c:pt idx="268">
                        <c:v>0.68493443727493286</c:v>
                      </c:pt>
                      <c:pt idx="269">
                        <c:v>0.68214833736419678</c:v>
                      </c:pt>
                      <c:pt idx="270">
                        <c:v>0.67922437191009521</c:v>
                      </c:pt>
                      <c:pt idx="271">
                        <c:v>0.67633140087127686</c:v>
                      </c:pt>
                      <c:pt idx="272">
                        <c:v>0.67356681823730469</c:v>
                      </c:pt>
                      <c:pt idx="273">
                        <c:v>0.67091202735900879</c:v>
                      </c:pt>
                      <c:pt idx="274">
                        <c:v>0.66835200786590576</c:v>
                      </c:pt>
                      <c:pt idx="275">
                        <c:v>0.66586774587631226</c:v>
                      </c:pt>
                      <c:pt idx="276">
                        <c:v>0.6634291410446167</c:v>
                      </c:pt>
                      <c:pt idx="277">
                        <c:v>0.66102439165115356</c:v>
                      </c:pt>
                      <c:pt idx="278">
                        <c:v>0.65863656997680664</c:v>
                      </c:pt>
                      <c:pt idx="279">
                        <c:v>0.65625125169754028</c:v>
                      </c:pt>
                      <c:pt idx="280">
                        <c:v>0.65378916263580322</c:v>
                      </c:pt>
                      <c:pt idx="281">
                        <c:v>0.65101289749145508</c:v>
                      </c:pt>
                      <c:pt idx="282">
                        <c:v>0.64827895164489746</c:v>
                      </c:pt>
                      <c:pt idx="283">
                        <c:v>0.64561396837234497</c:v>
                      </c:pt>
                      <c:pt idx="284">
                        <c:v>0.64304846525192261</c:v>
                      </c:pt>
                      <c:pt idx="285">
                        <c:v>0.64060455560684204</c:v>
                      </c:pt>
                      <c:pt idx="286">
                        <c:v>0.63829141855239868</c:v>
                      </c:pt>
                      <c:pt idx="287">
                        <c:v>0.63610380887985229</c:v>
                      </c:pt>
                      <c:pt idx="288">
                        <c:v>0.63404661417007446</c:v>
                      </c:pt>
                      <c:pt idx="289">
                        <c:v>0.63212776184082031</c:v>
                      </c:pt>
                      <c:pt idx="290">
                        <c:v>0.63035953044891357</c:v>
                      </c:pt>
                      <c:pt idx="291">
                        <c:v>0.62874710559844971</c:v>
                      </c:pt>
                      <c:pt idx="292">
                        <c:v>0.6272428035736084</c:v>
                      </c:pt>
                      <c:pt idx="293">
                        <c:v>0.62570947408676147</c:v>
                      </c:pt>
                      <c:pt idx="294">
                        <c:v>0.6244584321975708</c:v>
                      </c:pt>
                      <c:pt idx="295">
                        <c:v>0.62352824211120605</c:v>
                      </c:pt>
                      <c:pt idx="296">
                        <c:v>0.62290477752685547</c:v>
                      </c:pt>
                      <c:pt idx="297">
                        <c:v>0.62258636951446533</c:v>
                      </c:pt>
                      <c:pt idx="298">
                        <c:v>0.6225510835647583</c:v>
                      </c:pt>
                      <c:pt idx="299">
                        <c:v>0.62277489900588989</c:v>
                      </c:pt>
                      <c:pt idx="300">
                        <c:v>0.62322878837585449</c:v>
                      </c:pt>
                      <c:pt idx="301">
                        <c:v>0.62389814853668213</c:v>
                      </c:pt>
                      <c:pt idx="302">
                        <c:v>0.62474101781845093</c:v>
                      </c:pt>
                      <c:pt idx="303">
                        <c:v>0.62575364112854004</c:v>
                      </c:pt>
                      <c:pt idx="304">
                        <c:v>0.62695223093032837</c:v>
                      </c:pt>
                      <c:pt idx="305">
                        <c:v>0.62837624549865723</c:v>
                      </c:pt>
                      <c:pt idx="306">
                        <c:v>0.63005369901657104</c:v>
                      </c:pt>
                      <c:pt idx="307">
                        <c:v>0.63199508190155029</c:v>
                      </c:pt>
                      <c:pt idx="308">
                        <c:v>0.6341901421546936</c:v>
                      </c:pt>
                      <c:pt idx="309">
                        <c:v>0.63663101196289063</c:v>
                      </c:pt>
                      <c:pt idx="310">
                        <c:v>0.63929188251495361</c:v>
                      </c:pt>
                      <c:pt idx="311">
                        <c:v>0.64215970039367676</c:v>
                      </c:pt>
                      <c:pt idx="312">
                        <c:v>0.64514267444610596</c:v>
                      </c:pt>
                      <c:pt idx="313">
                        <c:v>0.64821493625640869</c:v>
                      </c:pt>
                      <c:pt idx="314">
                        <c:v>0.6514621376991272</c:v>
                      </c:pt>
                      <c:pt idx="315">
                        <c:v>0.654857337474823</c:v>
                      </c:pt>
                      <c:pt idx="316">
                        <c:v>0.65838348865509033</c:v>
                      </c:pt>
                      <c:pt idx="317">
                        <c:v>0.66202294826507568</c:v>
                      </c:pt>
                      <c:pt idx="318">
                        <c:v>0.66575247049331665</c:v>
                      </c:pt>
                      <c:pt idx="319">
                        <c:v>0.66955304145812988</c:v>
                      </c:pt>
                      <c:pt idx="320">
                        <c:v>0.67341583967208862</c:v>
                      </c:pt>
                      <c:pt idx="321">
                        <c:v>0.67732018232345581</c:v>
                      </c:pt>
                      <c:pt idx="322">
                        <c:v>0.68125122785568237</c:v>
                      </c:pt>
                      <c:pt idx="323">
                        <c:v>0.68518674373626709</c:v>
                      </c:pt>
                      <c:pt idx="324">
                        <c:v>0.68909776210784912</c:v>
                      </c:pt>
                      <c:pt idx="325">
                        <c:v>0.69296556711196899</c:v>
                      </c:pt>
                      <c:pt idx="326">
                        <c:v>0.69678211212158203</c:v>
                      </c:pt>
                      <c:pt idx="327">
                        <c:v>0.70054775476455688</c:v>
                      </c:pt>
                      <c:pt idx="328">
                        <c:v>0.70424717664718628</c:v>
                      </c:pt>
                      <c:pt idx="329">
                        <c:v>0.70788365602493286</c:v>
                      </c:pt>
                      <c:pt idx="330">
                        <c:v>0.71144187450408936</c:v>
                      </c:pt>
                      <c:pt idx="331">
                        <c:v>0.71490991115570068</c:v>
                      </c:pt>
                      <c:pt idx="332">
                        <c:v>0.71827977895736694</c:v>
                      </c:pt>
                      <c:pt idx="333">
                        <c:v>0.72154366970062256</c:v>
                      </c:pt>
                      <c:pt idx="334">
                        <c:v>0.72469091415405273</c:v>
                      </c:pt>
                      <c:pt idx="335">
                        <c:v>0.72772234678268433</c:v>
                      </c:pt>
                      <c:pt idx="336">
                        <c:v>0.73060369491577148</c:v>
                      </c:pt>
                      <c:pt idx="337">
                        <c:v>0.73332357406616211</c:v>
                      </c:pt>
                      <c:pt idx="338">
                        <c:v>0.73588109016418457</c:v>
                      </c:pt>
                      <c:pt idx="339">
                        <c:v>0.73827069997787476</c:v>
                      </c:pt>
                      <c:pt idx="340">
                        <c:v>0.74048197269439697</c:v>
                      </c:pt>
                      <c:pt idx="341">
                        <c:v>0.74251484870910645</c:v>
                      </c:pt>
                      <c:pt idx="342">
                        <c:v>0.74437302350997925</c:v>
                      </c:pt>
                      <c:pt idx="343">
                        <c:v>0.74604976177215576</c:v>
                      </c:pt>
                      <c:pt idx="344">
                        <c:v>0.74755609035491943</c:v>
                      </c:pt>
                      <c:pt idx="345">
                        <c:v>0.7488863468170166</c:v>
                      </c:pt>
                      <c:pt idx="346">
                        <c:v>0.75002986192703247</c:v>
                      </c:pt>
                      <c:pt idx="347">
                        <c:v>0.75098484754562378</c:v>
                      </c:pt>
                      <c:pt idx="348">
                        <c:v>0.75174891948699951</c:v>
                      </c:pt>
                      <c:pt idx="349">
                        <c:v>0.75231736898422241</c:v>
                      </c:pt>
                      <c:pt idx="350">
                        <c:v>0.75269037485122681</c:v>
                      </c:pt>
                      <c:pt idx="351">
                        <c:v>0.7528722882270813</c:v>
                      </c:pt>
                      <c:pt idx="352">
                        <c:v>0.75285595655441284</c:v>
                      </c:pt>
                      <c:pt idx="353">
                        <c:v>0.75264781713485718</c:v>
                      </c:pt>
                      <c:pt idx="354">
                        <c:v>0.75225716829299927</c:v>
                      </c:pt>
                      <c:pt idx="355">
                        <c:v>0.75168359279632568</c:v>
                      </c:pt>
                      <c:pt idx="356">
                        <c:v>0.75093579292297363</c:v>
                      </c:pt>
                      <c:pt idx="357">
                        <c:v>0.7500268816947937</c:v>
                      </c:pt>
                      <c:pt idx="358">
                        <c:v>0.74896150827407837</c:v>
                      </c:pt>
                      <c:pt idx="359">
                        <c:v>0.74774575233459473</c:v>
                      </c:pt>
                      <c:pt idx="360">
                        <c:v>0.74639314413070679</c:v>
                      </c:pt>
                      <c:pt idx="361">
                        <c:v>0.74491143226623535</c:v>
                      </c:pt>
                      <c:pt idx="362">
                        <c:v>0.74330633878707886</c:v>
                      </c:pt>
                      <c:pt idx="363">
                        <c:v>0.74159133434295654</c:v>
                      </c:pt>
                      <c:pt idx="364">
                        <c:v>0.73978012800216675</c:v>
                      </c:pt>
                      <c:pt idx="365">
                        <c:v>0.73788189888000488</c:v>
                      </c:pt>
                      <c:pt idx="366">
                        <c:v>0.73591083288192749</c:v>
                      </c:pt>
                      <c:pt idx="367">
                        <c:v>0.73387593030929565</c:v>
                      </c:pt>
                      <c:pt idx="368">
                        <c:v>0.73179072141647339</c:v>
                      </c:pt>
                      <c:pt idx="369">
                        <c:v>0.72966593503952026</c:v>
                      </c:pt>
                      <c:pt idx="370">
                        <c:v>0.72751235961914063</c:v>
                      </c:pt>
                      <c:pt idx="371">
                        <c:v>0.7253413200378418</c:v>
                      </c:pt>
                      <c:pt idx="372">
                        <c:v>0.7231600284576416</c:v>
                      </c:pt>
                      <c:pt idx="373">
                        <c:v>0.72097796201705933</c:v>
                      </c:pt>
                      <c:pt idx="374">
                        <c:v>0.7188032865524292</c:v>
                      </c:pt>
                      <c:pt idx="375">
                        <c:v>0.71664190292358398</c:v>
                      </c:pt>
                      <c:pt idx="376">
                        <c:v>0.71449923515319824</c:v>
                      </c:pt>
                      <c:pt idx="377">
                        <c:v>0.71237802505493164</c:v>
                      </c:pt>
                      <c:pt idx="378">
                        <c:v>0.71028345823287964</c:v>
                      </c:pt>
                      <c:pt idx="379">
                        <c:v>0.70821899175643921</c:v>
                      </c:pt>
                      <c:pt idx="380">
                        <c:v>0.70618689060211182</c:v>
                      </c:pt>
                      <c:pt idx="381">
                        <c:v>0.70419150590896606</c:v>
                      </c:pt>
                      <c:pt idx="382">
                        <c:v>0.70223861932754517</c:v>
                      </c:pt>
                      <c:pt idx="383">
                        <c:v>0.70033186674118042</c:v>
                      </c:pt>
                      <c:pt idx="384">
                        <c:v>0.69847297668457031</c:v>
                      </c:pt>
                      <c:pt idx="385">
                        <c:v>0.69666904211044312</c:v>
                      </c:pt>
                      <c:pt idx="386">
                        <c:v>0.6949237585067749</c:v>
                      </c:pt>
                      <c:pt idx="387">
                        <c:v>0.69324088096618652</c:v>
                      </c:pt>
                      <c:pt idx="388">
                        <c:v>0.69162404537200928</c:v>
                      </c:pt>
                      <c:pt idx="389">
                        <c:v>0.69007587432861328</c:v>
                      </c:pt>
                      <c:pt idx="390">
                        <c:v>0.68859583139419556</c:v>
                      </c:pt>
                      <c:pt idx="391">
                        <c:v>0.68718945980072021</c:v>
                      </c:pt>
                      <c:pt idx="392">
                        <c:v>0.68585413694381714</c:v>
                      </c:pt>
                      <c:pt idx="393">
                        <c:v>0.6845892071723938</c:v>
                      </c:pt>
                      <c:pt idx="394">
                        <c:v>0.68339210748672485</c:v>
                      </c:pt>
                      <c:pt idx="395">
                        <c:v>0.68226951360702515</c:v>
                      </c:pt>
                      <c:pt idx="396">
                        <c:v>0.68121570348739624</c:v>
                      </c:pt>
                      <c:pt idx="397">
                        <c:v>0.68023306131362915</c:v>
                      </c:pt>
                      <c:pt idx="398">
                        <c:v>0.67932236194610596</c:v>
                      </c:pt>
                      <c:pt idx="399">
                        <c:v>0.67848509550094604</c:v>
                      </c:pt>
                      <c:pt idx="400">
                        <c:v>0.6777222752571106</c:v>
                      </c:pt>
                      <c:pt idx="401">
                        <c:v>0.67703443765640259</c:v>
                      </c:pt>
                      <c:pt idx="402">
                        <c:v>0.67642849683761597</c:v>
                      </c:pt>
                      <c:pt idx="403">
                        <c:v>0.67591631412506104</c:v>
                      </c:pt>
                      <c:pt idx="404">
                        <c:v>0.67550414800643921</c:v>
                      </c:pt>
                      <c:pt idx="405">
                        <c:v>0.67521661520004272</c:v>
                      </c:pt>
                      <c:pt idx="406">
                        <c:v>0.67509466409683228</c:v>
                      </c:pt>
                      <c:pt idx="407">
                        <c:v>0.67516571283340454</c:v>
                      </c:pt>
                      <c:pt idx="408">
                        <c:v>0.67582905292510986</c:v>
                      </c:pt>
                      <c:pt idx="409">
                        <c:v>0.6770140528678894</c:v>
                      </c:pt>
                      <c:pt idx="410">
                        <c:v>0.67817187309265137</c:v>
                      </c:pt>
                      <c:pt idx="411">
                        <c:v>0.67939311265945435</c:v>
                      </c:pt>
                      <c:pt idx="412">
                        <c:v>0.68065834045410156</c:v>
                      </c:pt>
                      <c:pt idx="413">
                        <c:v>0.6819424033164978</c:v>
                      </c:pt>
                      <c:pt idx="414">
                        <c:v>0.68322432041168213</c:v>
                      </c:pt>
                      <c:pt idx="415">
                        <c:v>0.6844903826713562</c:v>
                      </c:pt>
                      <c:pt idx="416">
                        <c:v>0.68572890758514404</c:v>
                      </c:pt>
                      <c:pt idx="417">
                        <c:v>0.6869385838508606</c:v>
                      </c:pt>
                      <c:pt idx="418">
                        <c:v>0.68811571598052979</c:v>
                      </c:pt>
                      <c:pt idx="419">
                        <c:v>0.68926596641540527</c:v>
                      </c:pt>
                      <c:pt idx="420">
                        <c:v>0.69039320945739746</c:v>
                      </c:pt>
                      <c:pt idx="421">
                        <c:v>0.69150209426879883</c:v>
                      </c:pt>
                      <c:pt idx="422">
                        <c:v>0.69259393215179443</c:v>
                      </c:pt>
                      <c:pt idx="423">
                        <c:v>0.69367122650146484</c:v>
                      </c:pt>
                      <c:pt idx="424">
                        <c:v>0.69473695755004883</c:v>
                      </c:pt>
                      <c:pt idx="425">
                        <c:v>0.69579201936721802</c:v>
                      </c:pt>
                      <c:pt idx="426">
                        <c:v>0.69684010744094849</c:v>
                      </c:pt>
                      <c:pt idx="427">
                        <c:v>0.69788408279418945</c:v>
                      </c:pt>
                      <c:pt idx="428">
                        <c:v>0.69892483949661255</c:v>
                      </c:pt>
                      <c:pt idx="429">
                        <c:v>0.69996213912963867</c:v>
                      </c:pt>
                      <c:pt idx="430">
                        <c:v>0.70099228620529175</c:v>
                      </c:pt>
                      <c:pt idx="431">
                        <c:v>0.7020118236541748</c:v>
                      </c:pt>
                      <c:pt idx="432">
                        <c:v>0.70301264524459839</c:v>
                      </c:pt>
                      <c:pt idx="433">
                        <c:v>0.7039903998374939</c:v>
                      </c:pt>
                      <c:pt idx="434">
                        <c:v>0.70494616031646729</c:v>
                      </c:pt>
                      <c:pt idx="435">
                        <c:v>0.70588052272796631</c:v>
                      </c:pt>
                      <c:pt idx="436">
                        <c:v>0.7067987322807312</c:v>
                      </c:pt>
                      <c:pt idx="437">
                        <c:v>0.70770704746246338</c:v>
                      </c:pt>
                      <c:pt idx="438">
                        <c:v>0.70861577987670898</c:v>
                      </c:pt>
                      <c:pt idx="439">
                        <c:v>0.70954036712646484</c:v>
                      </c:pt>
                      <c:pt idx="440">
                        <c:v>0.71051198244094849</c:v>
                      </c:pt>
                      <c:pt idx="441">
                        <c:v>0.71152782440185547</c:v>
                      </c:pt>
                      <c:pt idx="442">
                        <c:v>0.71255874633789063</c:v>
                      </c:pt>
                      <c:pt idx="443">
                        <c:v>0.71361970901489258</c:v>
                      </c:pt>
                      <c:pt idx="444">
                        <c:v>0.71470296382904053</c:v>
                      </c:pt>
                      <c:pt idx="445">
                        <c:v>0.71580100059509277</c:v>
                      </c:pt>
                      <c:pt idx="446">
                        <c:v>0.71690768003463745</c:v>
                      </c:pt>
                      <c:pt idx="447">
                        <c:v>0.71801656484603882</c:v>
                      </c:pt>
                      <c:pt idx="448">
                        <c:v>0.71912658214569092</c:v>
                      </c:pt>
                      <c:pt idx="449">
                        <c:v>0.72023600339889526</c:v>
                      </c:pt>
                      <c:pt idx="450">
                        <c:v>0.72134727239608765</c:v>
                      </c:pt>
                      <c:pt idx="451">
                        <c:v>0.72246444225311279</c:v>
                      </c:pt>
                      <c:pt idx="452">
                        <c:v>0.72359079122543335</c:v>
                      </c:pt>
                      <c:pt idx="453">
                        <c:v>0.7247275710105896</c:v>
                      </c:pt>
                      <c:pt idx="454">
                        <c:v>0.72587531805038452</c:v>
                      </c:pt>
                      <c:pt idx="455">
                        <c:v>0.7270357608795166</c:v>
                      </c:pt>
                      <c:pt idx="456">
                        <c:v>0.7282109260559082</c:v>
                      </c:pt>
                      <c:pt idx="457">
                        <c:v>0.7294003963470459</c:v>
                      </c:pt>
                      <c:pt idx="458">
                        <c:v>0.73060482740402222</c:v>
                      </c:pt>
                      <c:pt idx="459">
                        <c:v>0.73182451725006104</c:v>
                      </c:pt>
                      <c:pt idx="460">
                        <c:v>0.73305946588516235</c:v>
                      </c:pt>
                      <c:pt idx="461">
                        <c:v>0.73430913686752319</c:v>
                      </c:pt>
                      <c:pt idx="462">
                        <c:v>0.73557388782501221</c:v>
                      </c:pt>
                      <c:pt idx="463">
                        <c:v>0.73685264587402344</c:v>
                      </c:pt>
                      <c:pt idx="464">
                        <c:v>0.73814666271209717</c:v>
                      </c:pt>
                      <c:pt idx="465">
                        <c:v>0.73945677280426025</c:v>
                      </c:pt>
                      <c:pt idx="466">
                        <c:v>0.74078452587127686</c:v>
                      </c:pt>
                      <c:pt idx="467">
                        <c:v>0.74212914705276489</c:v>
                      </c:pt>
                      <c:pt idx="468">
                        <c:v>0.74349474906921387</c:v>
                      </c:pt>
                      <c:pt idx="469">
                        <c:v>0.74488210678100586</c:v>
                      </c:pt>
                      <c:pt idx="470">
                        <c:v>0.74628978967666626</c:v>
                      </c:pt>
                      <c:pt idx="471">
                        <c:v>0.74772059917449951</c:v>
                      </c:pt>
                      <c:pt idx="472">
                        <c:v>0.74917310476303101</c:v>
                      </c:pt>
                      <c:pt idx="473">
                        <c:v>0.75064772367477417</c:v>
                      </c:pt>
                      <c:pt idx="474">
                        <c:v>0.75214362144470215</c:v>
                      </c:pt>
                      <c:pt idx="475">
                        <c:v>0.75366091728210449</c:v>
                      </c:pt>
                      <c:pt idx="476">
                        <c:v>0.755199134349823</c:v>
                      </c:pt>
                      <c:pt idx="477">
                        <c:v>0.75675773620605469</c:v>
                      </c:pt>
                      <c:pt idx="478">
                        <c:v>0.75833696126937866</c:v>
                      </c:pt>
                      <c:pt idx="479">
                        <c:v>0.75993430614471436</c:v>
                      </c:pt>
                      <c:pt idx="480">
                        <c:v>0.76155257225036621</c:v>
                      </c:pt>
                      <c:pt idx="481">
                        <c:v>0.76318997144699097</c:v>
                      </c:pt>
                      <c:pt idx="482">
                        <c:v>0.76484662294387817</c:v>
                      </c:pt>
                      <c:pt idx="483">
                        <c:v>0.7665218710899353</c:v>
                      </c:pt>
                      <c:pt idx="484">
                        <c:v>0.76821541786193848</c:v>
                      </c:pt>
                      <c:pt idx="485">
                        <c:v>0.76992756128311157</c:v>
                      </c:pt>
                      <c:pt idx="486">
                        <c:v>0.77165758609771729</c:v>
                      </c:pt>
                      <c:pt idx="487">
                        <c:v>0.77340590953826904</c:v>
                      </c:pt>
                      <c:pt idx="488">
                        <c:v>0.77517247200012207</c:v>
                      </c:pt>
                      <c:pt idx="489">
                        <c:v>0.77695727348327637</c:v>
                      </c:pt>
                      <c:pt idx="490">
                        <c:v>0.77876031398773193</c:v>
                      </c:pt>
                      <c:pt idx="491">
                        <c:v>0.78058212995529175</c:v>
                      </c:pt>
                      <c:pt idx="492">
                        <c:v>0.7824217677116394</c:v>
                      </c:pt>
                      <c:pt idx="493">
                        <c:v>0.78428006172180176</c:v>
                      </c:pt>
                      <c:pt idx="494">
                        <c:v>0.78615677356719971</c:v>
                      </c:pt>
                      <c:pt idx="495">
                        <c:v>0.78805267810821533</c:v>
                      </c:pt>
                      <c:pt idx="496">
                        <c:v>0.78996849060058594</c:v>
                      </c:pt>
                      <c:pt idx="497">
                        <c:v>0.79190301895141602</c:v>
                      </c:pt>
                      <c:pt idx="498">
                        <c:v>0.7938576340675354</c:v>
                      </c:pt>
                      <c:pt idx="499">
                        <c:v>0.79583251476287842</c:v>
                      </c:pt>
                      <c:pt idx="500">
                        <c:v>0.79782789945602417</c:v>
                      </c:pt>
                      <c:pt idx="501">
                        <c:v>0.79984444379806519</c:v>
                      </c:pt>
                      <c:pt idx="502">
                        <c:v>0.80188244581222534</c:v>
                      </c:pt>
                      <c:pt idx="503">
                        <c:v>0.80394244194030762</c:v>
                      </c:pt>
                      <c:pt idx="504">
                        <c:v>0.80602532625198364</c:v>
                      </c:pt>
                      <c:pt idx="505">
                        <c:v>0.80813091993331909</c:v>
                      </c:pt>
                      <c:pt idx="506">
                        <c:v>0.81026047468185425</c:v>
                      </c:pt>
                      <c:pt idx="507">
                        <c:v>0.81241476535797119</c:v>
                      </c:pt>
                      <c:pt idx="508">
                        <c:v>0.81459522247314453</c:v>
                      </c:pt>
                      <c:pt idx="509">
                        <c:v>0.8167998194694519</c:v>
                      </c:pt>
                      <c:pt idx="510">
                        <c:v>0.81903135776519775</c:v>
                      </c:pt>
                      <c:pt idx="511">
                        <c:v>0.82128900289535522</c:v>
                      </c:pt>
                      <c:pt idx="512">
                        <c:v>0.82357358932495117</c:v>
                      </c:pt>
                      <c:pt idx="513">
                        <c:v>0.82588618993759155</c:v>
                      </c:pt>
                      <c:pt idx="514">
                        <c:v>0.82822626829147339</c:v>
                      </c:pt>
                      <c:pt idx="515">
                        <c:v>0.83059531450271606</c:v>
                      </c:pt>
                      <c:pt idx="516">
                        <c:v>0.83299338817596436</c:v>
                      </c:pt>
                      <c:pt idx="517">
                        <c:v>0.83542132377624512</c:v>
                      </c:pt>
                      <c:pt idx="518">
                        <c:v>0.83788025379180908</c:v>
                      </c:pt>
                      <c:pt idx="519">
                        <c:v>0.84036892652511597</c:v>
                      </c:pt>
                      <c:pt idx="520">
                        <c:v>0.84288907051086426</c:v>
                      </c:pt>
                      <c:pt idx="521">
                        <c:v>0.84544134140014648</c:v>
                      </c:pt>
                      <c:pt idx="522">
                        <c:v>0.84802544116973877</c:v>
                      </c:pt>
                      <c:pt idx="523">
                        <c:v>0.85064178705215454</c:v>
                      </c:pt>
                      <c:pt idx="524">
                        <c:v>0.85329139232635498</c:v>
                      </c:pt>
                      <c:pt idx="525">
                        <c:v>0.85597562789916992</c:v>
                      </c:pt>
                      <c:pt idx="526">
                        <c:v>0.85869395732879639</c:v>
                      </c:pt>
                      <c:pt idx="527">
                        <c:v>0.86144727468490601</c:v>
                      </c:pt>
                      <c:pt idx="528">
                        <c:v>0.86423522233963013</c:v>
                      </c:pt>
                      <c:pt idx="529">
                        <c:v>0.86705726385116577</c:v>
                      </c:pt>
                      <c:pt idx="530">
                        <c:v>0.86991280317306519</c:v>
                      </c:pt>
                      <c:pt idx="531">
                        <c:v>0.87280279397964478</c:v>
                      </c:pt>
                      <c:pt idx="532">
                        <c:v>0.87572586536407471</c:v>
                      </c:pt>
                      <c:pt idx="533">
                        <c:v>0.87868338823318481</c:v>
                      </c:pt>
                      <c:pt idx="534">
                        <c:v>0.88167446851730347</c:v>
                      </c:pt>
                      <c:pt idx="535">
                        <c:v>0.88469916582107544</c:v>
                      </c:pt>
                      <c:pt idx="536">
                        <c:v>0.88775813579559326</c:v>
                      </c:pt>
                      <c:pt idx="537">
                        <c:v>0.89085102081298828</c:v>
                      </c:pt>
                      <c:pt idx="538">
                        <c:v>0.89397788047790527</c:v>
                      </c:pt>
                      <c:pt idx="539">
                        <c:v>0.89713990688323975</c:v>
                      </c:pt>
                      <c:pt idx="540">
                        <c:v>0.90033650398254395</c:v>
                      </c:pt>
                      <c:pt idx="541">
                        <c:v>0.90356904268264771</c:v>
                      </c:pt>
                      <c:pt idx="542">
                        <c:v>0.90683817863464355</c:v>
                      </c:pt>
                      <c:pt idx="543">
                        <c:v>0.91014397144317627</c:v>
                      </c:pt>
                      <c:pt idx="544">
                        <c:v>0.91348695755004883</c:v>
                      </c:pt>
                      <c:pt idx="545">
                        <c:v>0.91686564683914185</c:v>
                      </c:pt>
                      <c:pt idx="546">
                        <c:v>0.92028170824050903</c:v>
                      </c:pt>
                      <c:pt idx="547">
                        <c:v>0.92373406887054443</c:v>
                      </c:pt>
                      <c:pt idx="548">
                        <c:v>0.92722296714782715</c:v>
                      </c:pt>
                      <c:pt idx="549">
                        <c:v>0.9307485818862915</c:v>
                      </c:pt>
                      <c:pt idx="550">
                        <c:v>0.93430989980697632</c:v>
                      </c:pt>
                      <c:pt idx="551">
                        <c:v>0.93786567449569702</c:v>
                      </c:pt>
                      <c:pt idx="552">
                        <c:v>0.94141232967376709</c:v>
                      </c:pt>
                      <c:pt idx="553">
                        <c:v>0.94499146938323975</c:v>
                      </c:pt>
                      <c:pt idx="554">
                        <c:v>0.94860315322875977</c:v>
                      </c:pt>
                      <c:pt idx="555">
                        <c:v>0.95224690437316895</c:v>
                      </c:pt>
                      <c:pt idx="556">
                        <c:v>0.95592236518859863</c:v>
                      </c:pt>
                      <c:pt idx="557">
                        <c:v>0.95963007211685181</c:v>
                      </c:pt>
                      <c:pt idx="558">
                        <c:v>0.96336966753005981</c:v>
                      </c:pt>
                      <c:pt idx="559">
                        <c:v>0.96714115142822266</c:v>
                      </c:pt>
                      <c:pt idx="560">
                        <c:v>0.97094422578811646</c:v>
                      </c:pt>
                      <c:pt idx="561">
                        <c:v>0.97477787733078003</c:v>
                      </c:pt>
                      <c:pt idx="562">
                        <c:v>0.97864365577697754</c:v>
                      </c:pt>
                      <c:pt idx="563">
                        <c:v>0.98254114389419556</c:v>
                      </c:pt>
                      <c:pt idx="564">
                        <c:v>0.98646926879882813</c:v>
                      </c:pt>
                      <c:pt idx="565">
                        <c:v>0.99042916297912598</c:v>
                      </c:pt>
                      <c:pt idx="566">
                        <c:v>0.99442070722579956</c:v>
                      </c:pt>
                      <c:pt idx="567">
                        <c:v>0.9984433650970459</c:v>
                      </c:pt>
                      <c:pt idx="568">
                        <c:v>1.0024980306625366</c:v>
                      </c:pt>
                      <c:pt idx="569">
                        <c:v>1.0065848827362061</c:v>
                      </c:pt>
                      <c:pt idx="570">
                        <c:v>1.0107038021087646</c:v>
                      </c:pt>
                      <c:pt idx="571">
                        <c:v>1.0148544311523438</c:v>
                      </c:pt>
                      <c:pt idx="572">
                        <c:v>1.019038200378418</c:v>
                      </c:pt>
                      <c:pt idx="573">
                        <c:v>1.02325439453125</c:v>
                      </c:pt>
                      <c:pt idx="574">
                        <c:v>1.0275036096572876</c:v>
                      </c:pt>
                      <c:pt idx="575">
                        <c:v>1.0317856073379517</c:v>
                      </c:pt>
                      <c:pt idx="576">
                        <c:v>1.036101222038269</c:v>
                      </c:pt>
                      <c:pt idx="577">
                        <c:v>1.0404502153396606</c:v>
                      </c:pt>
                      <c:pt idx="578">
                        <c:v>1.0448324680328369</c:v>
                      </c:pt>
                      <c:pt idx="579">
                        <c:v>1.0492494106292725</c:v>
                      </c:pt>
                      <c:pt idx="580">
                        <c:v>1.0537010431289673</c:v>
                      </c:pt>
                      <c:pt idx="581">
                        <c:v>1.0581884384155273</c:v>
                      </c:pt>
                      <c:pt idx="582">
                        <c:v>1.062712550163269</c:v>
                      </c:pt>
                      <c:pt idx="583">
                        <c:v>1.067274808883667</c:v>
                      </c:pt>
                      <c:pt idx="584">
                        <c:v>1.0718750953674316</c:v>
                      </c:pt>
                      <c:pt idx="585">
                        <c:v>1.0765149593353271</c:v>
                      </c:pt>
                      <c:pt idx="586">
                        <c:v>1.0811929702758789</c:v>
                      </c:pt>
                      <c:pt idx="587">
                        <c:v>1.0859106779098511</c:v>
                      </c:pt>
                      <c:pt idx="588">
                        <c:v>1.0906676054000854</c:v>
                      </c:pt>
                      <c:pt idx="589">
                        <c:v>1.0954638719558716</c:v>
                      </c:pt>
                      <c:pt idx="590">
                        <c:v>1.1003005504608154</c:v>
                      </c:pt>
                      <c:pt idx="591">
                        <c:v>1.1051769256591797</c:v>
                      </c:pt>
                      <c:pt idx="592">
                        <c:v>1.1100938320159912</c:v>
                      </c:pt>
                      <c:pt idx="593">
                        <c:v>1.1150505542755127</c:v>
                      </c:pt>
                      <c:pt idx="594">
                        <c:v>1.1200491189956665</c:v>
                      </c:pt>
                      <c:pt idx="595">
                        <c:v>1.1250894069671631</c:v>
                      </c:pt>
                      <c:pt idx="596">
                        <c:v>1.1301721334457397</c:v>
                      </c:pt>
                      <c:pt idx="597">
                        <c:v>1.1352970600128174</c:v>
                      </c:pt>
                      <c:pt idx="598">
                        <c:v>1.1404644250869751</c:v>
                      </c:pt>
                      <c:pt idx="599">
                        <c:v>1.1456748247146606</c:v>
                      </c:pt>
                      <c:pt idx="600">
                        <c:v>1.1509286165237427</c:v>
                      </c:pt>
                      <c:pt idx="601">
                        <c:v>1.1562250852584839</c:v>
                      </c:pt>
                      <c:pt idx="602">
                        <c:v>1.1615633964538574</c:v>
                      </c:pt>
                      <c:pt idx="603">
                        <c:v>1.1669437885284424</c:v>
                      </c:pt>
                      <c:pt idx="604">
                        <c:v>1.1723653078079224</c:v>
                      </c:pt>
                      <c:pt idx="605">
                        <c:v>1.1778280735015869</c:v>
                      </c:pt>
                      <c:pt idx="606">
                        <c:v>1.1833316087722778</c:v>
                      </c:pt>
                      <c:pt idx="607">
                        <c:v>1.1888775825500488</c:v>
                      </c:pt>
                      <c:pt idx="608">
                        <c:v>1.1944645643234253</c:v>
                      </c:pt>
                      <c:pt idx="609">
                        <c:v>1.2000941038131714</c:v>
                      </c:pt>
                      <c:pt idx="610">
                        <c:v>1.2057662010192871</c:v>
                      </c:pt>
                      <c:pt idx="611">
                        <c:v>1.211480975151062</c:v>
                      </c:pt>
                      <c:pt idx="612">
                        <c:v>1.2172378301620483</c:v>
                      </c:pt>
                      <c:pt idx="613">
                        <c:v>1.2230376005172729</c:v>
                      </c:pt>
                      <c:pt idx="614">
                        <c:v>1.2288796901702881</c:v>
                      </c:pt>
                      <c:pt idx="615">
                        <c:v>1.2347660064697266</c:v>
                      </c:pt>
                      <c:pt idx="616">
                        <c:v>1.2406961917877197</c:v>
                      </c:pt>
                      <c:pt idx="617">
                        <c:v>1.2466703653335571</c:v>
                      </c:pt>
                      <c:pt idx="618">
                        <c:v>1.2526884078979492</c:v>
                      </c:pt>
                      <c:pt idx="619">
                        <c:v>1.2587510347366333</c:v>
                      </c:pt>
                      <c:pt idx="620">
                        <c:v>1.2648602724075317</c:v>
                      </c:pt>
                      <c:pt idx="621">
                        <c:v>1.2710171937942505</c:v>
                      </c:pt>
                      <c:pt idx="622">
                        <c:v>1.2772226333618164</c:v>
                      </c:pt>
                      <c:pt idx="623">
                        <c:v>1.2834802865982056</c:v>
                      </c:pt>
                      <c:pt idx="624">
                        <c:v>1.2897905111312866</c:v>
                      </c:pt>
                      <c:pt idx="625">
                        <c:v>1.2961951494216919</c:v>
                      </c:pt>
                      <c:pt idx="626">
                        <c:v>1.3026915788650513</c:v>
                      </c:pt>
                      <c:pt idx="627">
                        <c:v>1.3092385530471802</c:v>
                      </c:pt>
                      <c:pt idx="628">
                        <c:v>1.3158373832702637</c:v>
                      </c:pt>
                      <c:pt idx="629">
                        <c:v>1.3224877119064331</c:v>
                      </c:pt>
                      <c:pt idx="630">
                        <c:v>1.3291910886764526</c:v>
                      </c:pt>
                      <c:pt idx="631">
                        <c:v>1.3359473943710327</c:v>
                      </c:pt>
                      <c:pt idx="632">
                        <c:v>1.342756986618042</c:v>
                      </c:pt>
                      <c:pt idx="633">
                        <c:v>1.3496218919754028</c:v>
                      </c:pt>
                      <c:pt idx="634">
                        <c:v>1.3565422296524048</c:v>
                      </c:pt>
                      <c:pt idx="635">
                        <c:v>1.3635185956954956</c:v>
                      </c:pt>
                      <c:pt idx="636">
                        <c:v>1.3705523014068604</c:v>
                      </c:pt>
                      <c:pt idx="637">
                        <c:v>1.3776451349258423</c:v>
                      </c:pt>
                      <c:pt idx="638">
                        <c:v>1.3847974538803101</c:v>
                      </c:pt>
                      <c:pt idx="639">
                        <c:v>1.3920102119445801</c:v>
                      </c:pt>
                      <c:pt idx="640">
                        <c:v>1.399283766746521</c:v>
                      </c:pt>
                      <c:pt idx="641">
                        <c:v>1.4066190719604492</c:v>
                      </c:pt>
                      <c:pt idx="642">
                        <c:v>1.4140175580978394</c:v>
                      </c:pt>
                      <c:pt idx="643">
                        <c:v>1.4214792251586914</c:v>
                      </c:pt>
                      <c:pt idx="644">
                        <c:v>1.4290071725845337</c:v>
                      </c:pt>
                      <c:pt idx="645">
                        <c:v>1.4365960359573364</c:v>
                      </c:pt>
                      <c:pt idx="646">
                        <c:v>1.4442449808120728</c:v>
                      </c:pt>
                      <c:pt idx="647">
                        <c:v>1.4519578218460083</c:v>
                      </c:pt>
                      <c:pt idx="648">
                        <c:v>1.4597362279891968</c:v>
                      </c:pt>
                      <c:pt idx="649">
                        <c:v>1.4675804376602173</c:v>
                      </c:pt>
                      <c:pt idx="650">
                        <c:v>1.4754987955093384</c:v>
                      </c:pt>
                      <c:pt idx="651">
                        <c:v>1.4834885597229004</c:v>
                      </c:pt>
                      <c:pt idx="652">
                        <c:v>1.4915553331375122</c:v>
                      </c:pt>
                      <c:pt idx="653">
                        <c:v>1.4996994733810425</c:v>
                      </c:pt>
                      <c:pt idx="654">
                        <c:v>1.5079237222671509</c:v>
                      </c:pt>
                      <c:pt idx="655">
                        <c:v>1.5162289142608643</c:v>
                      </c:pt>
                      <c:pt idx="656">
                        <c:v>1.5246188640594482</c:v>
                      </c:pt>
                      <c:pt idx="657">
                        <c:v>1.5330941677093506</c:v>
                      </c:pt>
                      <c:pt idx="658">
                        <c:v>1.5416593551635742</c:v>
                      </c:pt>
                      <c:pt idx="659">
                        <c:v>1.5503149032592773</c:v>
                      </c:pt>
                      <c:pt idx="660">
                        <c:v>1.5590634346008301</c:v>
                      </c:pt>
                      <c:pt idx="661">
                        <c:v>1.5679084062576294</c:v>
                      </c:pt>
                      <c:pt idx="662">
                        <c:v>1.5768520832061768</c:v>
                      </c:pt>
                      <c:pt idx="663">
                        <c:v>1.5858978033065796</c:v>
                      </c:pt>
                      <c:pt idx="664">
                        <c:v>1.5950468778610229</c:v>
                      </c:pt>
                      <c:pt idx="665">
                        <c:v>1.6043041944503784</c:v>
                      </c:pt>
                      <c:pt idx="666">
                        <c:v>1.6136287450790405</c:v>
                      </c:pt>
                      <c:pt idx="667">
                        <c:v>1.6228978633880615</c:v>
                      </c:pt>
                      <c:pt idx="668">
                        <c:v>1.6321182250976563</c:v>
                      </c:pt>
                      <c:pt idx="669">
                        <c:v>1.6413062810897827</c:v>
                      </c:pt>
                      <c:pt idx="670">
                        <c:v>1.6504840850830078</c:v>
                      </c:pt>
                      <c:pt idx="671">
                        <c:v>1.6596801280975342</c:v>
                      </c:pt>
                      <c:pt idx="672">
                        <c:v>1.6689176559448242</c:v>
                      </c:pt>
                      <c:pt idx="673">
                        <c:v>1.6782245635986328</c:v>
                      </c:pt>
                      <c:pt idx="674">
                        <c:v>1.6876202821731567</c:v>
                      </c:pt>
                      <c:pt idx="675">
                        <c:v>1.6971267461776733</c:v>
                      </c:pt>
                      <c:pt idx="676">
                        <c:v>1.7067643404006958</c:v>
                      </c:pt>
                      <c:pt idx="677">
                        <c:v>1.7165539264678955</c:v>
                      </c:pt>
                      <c:pt idx="678">
                        <c:v>1.7265146970748901</c:v>
                      </c:pt>
                      <c:pt idx="679">
                        <c:v>1.736664891242981</c:v>
                      </c:pt>
                      <c:pt idx="680">
                        <c:v>1.7470232248306274</c:v>
                      </c:pt>
                      <c:pt idx="681">
                        <c:v>1.7576029300689697</c:v>
                      </c:pt>
                      <c:pt idx="682">
                        <c:v>1.7684144973754883</c:v>
                      </c:pt>
                      <c:pt idx="683">
                        <c:v>1.7794668674468994</c:v>
                      </c:pt>
                      <c:pt idx="684">
                        <c:v>1.7907626628875732</c:v>
                      </c:pt>
                      <c:pt idx="685">
                        <c:v>1.8023048639297485</c:v>
                      </c:pt>
                      <c:pt idx="686">
                        <c:v>1.8140965700149536</c:v>
                      </c:pt>
                      <c:pt idx="687">
                        <c:v>1.8261377811431885</c:v>
                      </c:pt>
                      <c:pt idx="688">
                        <c:v>1.8384321928024292</c:v>
                      </c:pt>
                      <c:pt idx="689">
                        <c:v>1.8509807586669922</c:v>
                      </c:pt>
                      <c:pt idx="690">
                        <c:v>1.8637884855270386</c:v>
                      </c:pt>
                      <c:pt idx="691">
                        <c:v>1.8768584728240967</c:v>
                      </c:pt>
                      <c:pt idx="692">
                        <c:v>1.8901939392089844</c:v>
                      </c:pt>
                      <c:pt idx="693">
                        <c:v>1.9037984609603882</c:v>
                      </c:pt>
                      <c:pt idx="694">
                        <c:v>1.9176819324493408</c:v>
                      </c:pt>
                      <c:pt idx="695">
                        <c:v>1.9318469762802124</c:v>
                      </c:pt>
                      <c:pt idx="696">
                        <c:v>1.946305513381958</c:v>
                      </c:pt>
                      <c:pt idx="697">
                        <c:v>1.9610618352890015</c:v>
                      </c:pt>
                      <c:pt idx="698">
                        <c:v>1.9761275053024292</c:v>
                      </c:pt>
                      <c:pt idx="699">
                        <c:v>1.9915122985839844</c:v>
                      </c:pt>
                      <c:pt idx="700">
                        <c:v>2.0072288513183594</c:v>
                      </c:pt>
                      <c:pt idx="701">
                        <c:v>2.0232868194580078</c:v>
                      </c:pt>
                      <c:pt idx="702">
                        <c:v>2.0396943092346191</c:v>
                      </c:pt>
                      <c:pt idx="703">
                        <c:v>2.0564651489257813</c:v>
                      </c:pt>
                      <c:pt idx="704">
                        <c:v>2.0736083984375</c:v>
                      </c:pt>
                      <c:pt idx="705">
                        <c:v>2.0911364555358887</c:v>
                      </c:pt>
                      <c:pt idx="706">
                        <c:v>2.1090593338012695</c:v>
                      </c:pt>
                      <c:pt idx="707">
                        <c:v>2.1273975372314453</c:v>
                      </c:pt>
                      <c:pt idx="708">
                        <c:v>2.1461536884307861</c:v>
                      </c:pt>
                      <c:pt idx="709">
                        <c:v>2.1653449535369873</c:v>
                      </c:pt>
                      <c:pt idx="710">
                        <c:v>2.1849777698516846</c:v>
                      </c:pt>
                      <c:pt idx="711">
                        <c:v>2.2050700187683105</c:v>
                      </c:pt>
                      <c:pt idx="712">
                        <c:v>2.225628137588501</c:v>
                      </c:pt>
                      <c:pt idx="713">
                        <c:v>2.2464585304260254</c:v>
                      </c:pt>
                      <c:pt idx="714">
                        <c:v>2.2677464485168457</c:v>
                      </c:pt>
                      <c:pt idx="715">
                        <c:v>2.2895314693450928</c:v>
                      </c:pt>
                      <c:pt idx="716">
                        <c:v>2.3118348121643066</c:v>
                      </c:pt>
                      <c:pt idx="717">
                        <c:v>2.3346693515777588</c:v>
                      </c:pt>
                      <c:pt idx="718">
                        <c:v>2.3580436706542969</c:v>
                      </c:pt>
                      <c:pt idx="719">
                        <c:v>2.3819777965545654</c:v>
                      </c:pt>
                      <c:pt idx="720">
                        <c:v>2.4064841270446777</c:v>
                      </c:pt>
                      <c:pt idx="721">
                        <c:v>2.4315845966339111</c:v>
                      </c:pt>
                      <c:pt idx="722">
                        <c:v>2.4572978019714355</c:v>
                      </c:pt>
                      <c:pt idx="723">
                        <c:v>2.4836390018463135</c:v>
                      </c:pt>
                      <c:pt idx="724">
                        <c:v>2.5106346607208252</c:v>
                      </c:pt>
                      <c:pt idx="725">
                        <c:v>2.5383620262145996</c:v>
                      </c:pt>
                      <c:pt idx="726">
                        <c:v>2.5668344497680664</c:v>
                      </c:pt>
                      <c:pt idx="727">
                        <c:v>2.5960276126861572</c:v>
                      </c:pt>
                      <c:pt idx="728">
                        <c:v>2.6259608268737793</c:v>
                      </c:pt>
                      <c:pt idx="729">
                        <c:v>2.6566524505615234</c:v>
                      </c:pt>
                      <c:pt idx="730">
                        <c:v>2.6881356239318848</c:v>
                      </c:pt>
                      <c:pt idx="731">
                        <c:v>2.7204277515411377</c:v>
                      </c:pt>
                      <c:pt idx="732">
                        <c:v>2.7535514831542969</c:v>
                      </c:pt>
                      <c:pt idx="733">
                        <c:v>2.7875349521636963</c:v>
                      </c:pt>
                      <c:pt idx="734">
                        <c:v>2.8224053382873535</c:v>
                      </c:pt>
                      <c:pt idx="735">
                        <c:v>2.8581929206848145</c:v>
                      </c:pt>
                      <c:pt idx="736">
                        <c:v>2.8949277400970459</c:v>
                      </c:pt>
                      <c:pt idx="737">
                        <c:v>2.9326255321502686</c:v>
                      </c:pt>
                      <c:pt idx="738">
                        <c:v>2.9713196754455566</c:v>
                      </c:pt>
                      <c:pt idx="739">
                        <c:v>3.0110430717468262</c:v>
                      </c:pt>
                      <c:pt idx="740">
                        <c:v>3.0518262386322021</c:v>
                      </c:pt>
                      <c:pt idx="741">
                        <c:v>3.0937020778656006</c:v>
                      </c:pt>
                      <c:pt idx="742">
                        <c:v>3.1367170810699463</c:v>
                      </c:pt>
                      <c:pt idx="743">
                        <c:v>3.1809065341949463</c:v>
                      </c:pt>
                      <c:pt idx="744">
                        <c:v>3.2263252735137939</c:v>
                      </c:pt>
                      <c:pt idx="745">
                        <c:v>3.2730159759521484</c:v>
                      </c:pt>
                      <c:pt idx="746">
                        <c:v>3.3210134506225586</c:v>
                      </c:pt>
                      <c:pt idx="747">
                        <c:v>3.3703632354736328</c:v>
                      </c:pt>
                      <c:pt idx="748">
                        <c:v>3.4211039543151855</c:v>
                      </c:pt>
                      <c:pt idx="749">
                        <c:v>3.4732875823974609</c:v>
                      </c:pt>
                      <c:pt idx="750">
                        <c:v>3.5269424915313721</c:v>
                      </c:pt>
                      <c:pt idx="751">
                        <c:v>3.5821318626403809</c:v>
                      </c:pt>
                      <c:pt idx="752">
                        <c:v>3.6389021873474121</c:v>
                      </c:pt>
                      <c:pt idx="753">
                        <c:v>3.6973116397857666</c:v>
                      </c:pt>
                      <c:pt idx="754">
                        <c:v>3.7574265003204346</c:v>
                      </c:pt>
                      <c:pt idx="755">
                        <c:v>3.8192985057830811</c:v>
                      </c:pt>
                      <c:pt idx="756">
                        <c:v>3.8829736709594727</c:v>
                      </c:pt>
                      <c:pt idx="757">
                        <c:v>3.9485294818878174</c:v>
                      </c:pt>
                      <c:pt idx="758">
                        <c:v>4.0160179138183594</c:v>
                      </c:pt>
                      <c:pt idx="759">
                        <c:v>4.0854578018188477</c:v>
                      </c:pt>
                      <c:pt idx="760">
                        <c:v>4.1569294929504395</c:v>
                      </c:pt>
                      <c:pt idx="761">
                        <c:v>4.2303638458251953</c:v>
                      </c:pt>
                      <c:pt idx="762">
                        <c:v>4.3057465553283691</c:v>
                      </c:pt>
                      <c:pt idx="763">
                        <c:v>4.3832612037658691</c:v>
                      </c:pt>
                      <c:pt idx="764">
                        <c:v>4.462975025177002</c:v>
                      </c:pt>
                      <c:pt idx="765">
                        <c:v>4.5449609756469727</c:v>
                      </c:pt>
                      <c:pt idx="766">
                        <c:v>4.6293020248413086</c:v>
                      </c:pt>
                      <c:pt idx="767">
                        <c:v>4.7160768508911133</c:v>
                      </c:pt>
                      <c:pt idx="768">
                        <c:v>4.8053765296936035</c:v>
                      </c:pt>
                      <c:pt idx="769">
                        <c:v>4.8972887992858887</c:v>
                      </c:pt>
                      <c:pt idx="770">
                        <c:v>4.9918942451477051</c:v>
                      </c:pt>
                      <c:pt idx="771">
                        <c:v>5.0892996788024902</c:v>
                      </c:pt>
                      <c:pt idx="772">
                        <c:v>5.1895904541015625</c:v>
                      </c:pt>
                      <c:pt idx="773">
                        <c:v>5.292872428894043</c:v>
                      </c:pt>
                      <c:pt idx="774">
                        <c:v>5.3990950584411621</c:v>
                      </c:pt>
                      <c:pt idx="775">
                        <c:v>5.5073375701904297</c:v>
                      </c:pt>
                      <c:pt idx="776">
                        <c:v>5.6188235282897949</c:v>
                      </c:pt>
                      <c:pt idx="777">
                        <c:v>5.7336626052856445</c:v>
                      </c:pt>
                      <c:pt idx="778">
                        <c:v>5.8519706726074219</c:v>
                      </c:pt>
                      <c:pt idx="779">
                        <c:v>5.9738726615905762</c:v>
                      </c:pt>
                      <c:pt idx="780">
                        <c:v>6.0994911193847656</c:v>
                      </c:pt>
                      <c:pt idx="781">
                        <c:v>6.2289695739746094</c:v>
                      </c:pt>
                      <c:pt idx="782">
                        <c:v>6.3624386787414551</c:v>
                      </c:pt>
                      <c:pt idx="783">
                        <c:v>6.5000224113464355</c:v>
                      </c:pt>
                      <c:pt idx="784">
                        <c:v>6.6418843269348145</c:v>
                      </c:pt>
                      <c:pt idx="785">
                        <c:v>6.7881498336791992</c:v>
                      </c:pt>
                      <c:pt idx="786">
                        <c:v>6.9389863014221191</c:v>
                      </c:pt>
                      <c:pt idx="787">
                        <c:v>7.0945320129394531</c:v>
                      </c:pt>
                      <c:pt idx="788">
                        <c:v>7.2549581527709961</c:v>
                      </c:pt>
                      <c:pt idx="789">
                        <c:v>7.4204282760620117</c:v>
                      </c:pt>
                      <c:pt idx="790">
                        <c:v>7.5911235809326172</c:v>
                      </c:pt>
                      <c:pt idx="791">
                        <c:v>7.7672214508056641</c:v>
                      </c:pt>
                      <c:pt idx="792">
                        <c:v>7.94891357421875</c:v>
                      </c:pt>
                      <c:pt idx="793">
                        <c:v>8.1363859176635742</c:v>
                      </c:pt>
                      <c:pt idx="794">
                        <c:v>8.3298454284667969</c:v>
                      </c:pt>
                      <c:pt idx="795">
                        <c:v>8.5294761657714844</c:v>
                      </c:pt>
                      <c:pt idx="796">
                        <c:v>8.7354898452758789</c:v>
                      </c:pt>
                      <c:pt idx="797">
                        <c:v>8.9480819702148438</c:v>
                      </c:pt>
                      <c:pt idx="798">
                        <c:v>9.167475700378418</c:v>
                      </c:pt>
                      <c:pt idx="799">
                        <c:v>9.3938770294189453</c:v>
                      </c:pt>
                      <c:pt idx="800">
                        <c:v>9.6275043487548828</c:v>
                      </c:pt>
                      <c:pt idx="801">
                        <c:v>9.868565559387207</c:v>
                      </c:pt>
                      <c:pt idx="802">
                        <c:v>10.117329597473145</c:v>
                      </c:pt>
                      <c:pt idx="803">
                        <c:v>10.373981475830078</c:v>
                      </c:pt>
                      <c:pt idx="804">
                        <c:v>10.638809204101563</c:v>
                      </c:pt>
                      <c:pt idx="805">
                        <c:v>10.91203784942627</c:v>
                      </c:pt>
                      <c:pt idx="806">
                        <c:v>11.193896293640137</c:v>
                      </c:pt>
                      <c:pt idx="807">
                        <c:v>11.484623908996582</c:v>
                      </c:pt>
                      <c:pt idx="808">
                        <c:v>11.782163619995117</c:v>
                      </c:pt>
                      <c:pt idx="809">
                        <c:v>12.087634086608887</c:v>
                      </c:pt>
                      <c:pt idx="810">
                        <c:v>12.402408599853516</c:v>
                      </c:pt>
                      <c:pt idx="811">
                        <c:v>12.726723670959473</c:v>
                      </c:pt>
                      <c:pt idx="812">
                        <c:v>13.060754776000977</c:v>
                      </c:pt>
                      <c:pt idx="813">
                        <c:v>13.404707908630371</c:v>
                      </c:pt>
                      <c:pt idx="814">
                        <c:v>13.758758544921875</c:v>
                      </c:pt>
                      <c:pt idx="815">
                        <c:v>14.123047828674316</c:v>
                      </c:pt>
                      <c:pt idx="816">
                        <c:v>14.497814178466797</c:v>
                      </c:pt>
                      <c:pt idx="817">
                        <c:v>14.883077621459961</c:v>
                      </c:pt>
                      <c:pt idx="818">
                        <c:v>15.279021263122559</c:v>
                      </c:pt>
                      <c:pt idx="819">
                        <c:v>15.685697555541992</c:v>
                      </c:pt>
                      <c:pt idx="820">
                        <c:v>16.103181838989258</c:v>
                      </c:pt>
                      <c:pt idx="821">
                        <c:v>16.531373977661133</c:v>
                      </c:pt>
                      <c:pt idx="822">
                        <c:v>16.970354080200195</c:v>
                      </c:pt>
                      <c:pt idx="823">
                        <c:v>17.419975280761719</c:v>
                      </c:pt>
                      <c:pt idx="824">
                        <c:v>17.880144119262695</c:v>
                      </c:pt>
                      <c:pt idx="825">
                        <c:v>18.350635528564453</c:v>
                      </c:pt>
                      <c:pt idx="826">
                        <c:v>18.831249237060547</c:v>
                      </c:pt>
                      <c:pt idx="827">
                        <c:v>19.321615219116211</c:v>
                      </c:pt>
                      <c:pt idx="828">
                        <c:v>19.821460723876953</c:v>
                      </c:pt>
                      <c:pt idx="829">
                        <c:v>20.330327987670898</c:v>
                      </c:pt>
                      <c:pt idx="830">
                        <c:v>20.847726821899414</c:v>
                      </c:pt>
                      <c:pt idx="831">
                        <c:v>21.372964859008789</c:v>
                      </c:pt>
                      <c:pt idx="832">
                        <c:v>21.905374526977539</c:v>
                      </c:pt>
                      <c:pt idx="833">
                        <c:v>22.444110870361328</c:v>
                      </c:pt>
                      <c:pt idx="834">
                        <c:v>22.988132476806641</c:v>
                      </c:pt>
                      <c:pt idx="835">
                        <c:v>23.536474227905273</c:v>
                      </c:pt>
                      <c:pt idx="836">
                        <c:v>24.096807479858398</c:v>
                      </c:pt>
                      <c:pt idx="837">
                        <c:v>24.672431945800781</c:v>
                      </c:pt>
                      <c:pt idx="838">
                        <c:v>25.266792297363281</c:v>
                      </c:pt>
                      <c:pt idx="839">
                        <c:v>25.883594512939453</c:v>
                      </c:pt>
                      <c:pt idx="840">
                        <c:v>26.528335571289063</c:v>
                      </c:pt>
                      <c:pt idx="841">
                        <c:v>27.203407287597656</c:v>
                      </c:pt>
                      <c:pt idx="842">
                        <c:v>27.913127899169922</c:v>
                      </c:pt>
                      <c:pt idx="843">
                        <c:v>28.661294937133789</c:v>
                      </c:pt>
                      <c:pt idx="844">
                        <c:v>29.452274322509766</c:v>
                      </c:pt>
                      <c:pt idx="845">
                        <c:v>30.290019989013672</c:v>
                      </c:pt>
                      <c:pt idx="846">
                        <c:v>31.178510665893555</c:v>
                      </c:pt>
                      <c:pt idx="847">
                        <c:v>32.121711730957031</c:v>
                      </c:pt>
                      <c:pt idx="848">
                        <c:v>33.105094909667969</c:v>
                      </c:pt>
                      <c:pt idx="849">
                        <c:v>34.139423370361328</c:v>
                      </c:pt>
                      <c:pt idx="850">
                        <c:v>35.234775543212891</c:v>
                      </c:pt>
                      <c:pt idx="851">
                        <c:v>36.393459320068359</c:v>
                      </c:pt>
                      <c:pt idx="852">
                        <c:v>37.6170654296875</c:v>
                      </c:pt>
                      <c:pt idx="853">
                        <c:v>38.901145935058594</c:v>
                      </c:pt>
                      <c:pt idx="854">
                        <c:v>40.220073699951172</c:v>
                      </c:pt>
                      <c:pt idx="855">
                        <c:v>41.602153778076172</c:v>
                      </c:pt>
                      <c:pt idx="856">
                        <c:v>43.047245025634766</c:v>
                      </c:pt>
                      <c:pt idx="857">
                        <c:v>44.544490814208984</c:v>
                      </c:pt>
                      <c:pt idx="858">
                        <c:v>46.066394805908203</c:v>
                      </c:pt>
                      <c:pt idx="859">
                        <c:v>47.641391754150391</c:v>
                      </c:pt>
                      <c:pt idx="860">
                        <c:v>49.265228271484375</c:v>
                      </c:pt>
                      <c:pt idx="861">
                        <c:v>50.891979217529297</c:v>
                      </c:pt>
                      <c:pt idx="862">
                        <c:v>52.554019927978516</c:v>
                      </c:pt>
                      <c:pt idx="863">
                        <c:v>54.243221282958984</c:v>
                      </c:pt>
                      <c:pt idx="864">
                        <c:v>55.919876098632813</c:v>
                      </c:pt>
                      <c:pt idx="865">
                        <c:v>57.612796783447266</c:v>
                      </c:pt>
                      <c:pt idx="866">
                        <c:v>59.296230316162109</c:v>
                      </c:pt>
                      <c:pt idx="867">
                        <c:v>60.960563659667969</c:v>
                      </c:pt>
                      <c:pt idx="868">
                        <c:v>62.615085601806641</c:v>
                      </c:pt>
                      <c:pt idx="869">
                        <c:v>64.220260620117188</c:v>
                      </c:pt>
                      <c:pt idx="870">
                        <c:v>65.80023193359375</c:v>
                      </c:pt>
                      <c:pt idx="871">
                        <c:v>67.327362060546875</c:v>
                      </c:pt>
                      <c:pt idx="872">
                        <c:v>68.805145263671875</c:v>
                      </c:pt>
                      <c:pt idx="873">
                        <c:v>70.222328186035156</c:v>
                      </c:pt>
                      <c:pt idx="874">
                        <c:v>71.567733764648438</c:v>
                      </c:pt>
                      <c:pt idx="875">
                        <c:v>72.841407775878906</c:v>
                      </c:pt>
                      <c:pt idx="876">
                        <c:v>74.016487121582031</c:v>
                      </c:pt>
                      <c:pt idx="877">
                        <c:v>75.111976623535156</c:v>
                      </c:pt>
                      <c:pt idx="878">
                        <c:v>76.103157043457031</c:v>
                      </c:pt>
                      <c:pt idx="879">
                        <c:v>77.0028076171875</c:v>
                      </c:pt>
                      <c:pt idx="880">
                        <c:v>77.795570373535156</c:v>
                      </c:pt>
                      <c:pt idx="881">
                        <c:v>78.4833984375</c:v>
                      </c:pt>
                      <c:pt idx="882">
                        <c:v>79.065643310546875</c:v>
                      </c:pt>
                      <c:pt idx="883">
                        <c:v>79.531463623046875</c:v>
                      </c:pt>
                      <c:pt idx="884">
                        <c:v>79.892677307128906</c:v>
                      </c:pt>
                      <c:pt idx="885">
                        <c:v>80.135848999023438</c:v>
                      </c:pt>
                      <c:pt idx="886">
                        <c:v>80.269256591796875</c:v>
                      </c:pt>
                      <c:pt idx="887">
                        <c:v>80.29791259765625</c:v>
                      </c:pt>
                      <c:pt idx="888">
                        <c:v>80.205833435058594</c:v>
                      </c:pt>
                      <c:pt idx="889">
                        <c:v>80.012306213378906</c:v>
                      </c:pt>
                      <c:pt idx="890">
                        <c:v>79.720077514648438</c:v>
                      </c:pt>
                      <c:pt idx="891">
                        <c:v>79.318832397460938</c:v>
                      </c:pt>
                      <c:pt idx="892">
                        <c:v>78.822639465332031</c:v>
                      </c:pt>
                      <c:pt idx="893">
                        <c:v>78.239501953125</c:v>
                      </c:pt>
                      <c:pt idx="894">
                        <c:v>77.573677062988281</c:v>
                      </c:pt>
                      <c:pt idx="895">
                        <c:v>76.817222595214844</c:v>
                      </c:pt>
                      <c:pt idx="896">
                        <c:v>75.98431396484375</c:v>
                      </c:pt>
                      <c:pt idx="897">
                        <c:v>75.086051940917969</c:v>
                      </c:pt>
                      <c:pt idx="898">
                        <c:v>74.127479553222656</c:v>
                      </c:pt>
                      <c:pt idx="899">
                        <c:v>73.114646911621094</c:v>
                      </c:pt>
                      <c:pt idx="900">
                        <c:v>72.052764892578125</c:v>
                      </c:pt>
                      <c:pt idx="901">
                        <c:v>70.947738647460938</c:v>
                      </c:pt>
                      <c:pt idx="902">
                        <c:v>69.797409057617188</c:v>
                      </c:pt>
                      <c:pt idx="903">
                        <c:v>68.615226745605469</c:v>
                      </c:pt>
                      <c:pt idx="904">
                        <c:v>67.408279418945313</c:v>
                      </c:pt>
                      <c:pt idx="905">
                        <c:v>66.181716918945313</c:v>
                      </c:pt>
                      <c:pt idx="906">
                        <c:v>64.940338134765625</c:v>
                      </c:pt>
                      <c:pt idx="907">
                        <c:v>63.688686370849609</c:v>
                      </c:pt>
                      <c:pt idx="908">
                        <c:v>62.431365966796875</c:v>
                      </c:pt>
                      <c:pt idx="909">
                        <c:v>61.172264099121094</c:v>
                      </c:pt>
                      <c:pt idx="910">
                        <c:v>59.914764404296875</c:v>
                      </c:pt>
                      <c:pt idx="911">
                        <c:v>58.662879943847656</c:v>
                      </c:pt>
                      <c:pt idx="912">
                        <c:v>57.419380187988281</c:v>
                      </c:pt>
                      <c:pt idx="913">
                        <c:v>56.187118530273438</c:v>
                      </c:pt>
                      <c:pt idx="914">
                        <c:v>54.968528747558594</c:v>
                      </c:pt>
                      <c:pt idx="915">
                        <c:v>53.758869171142578</c:v>
                      </c:pt>
                      <c:pt idx="916">
                        <c:v>52.56671142578125</c:v>
                      </c:pt>
                      <c:pt idx="917">
                        <c:v>51.393810272216797</c:v>
                      </c:pt>
                      <c:pt idx="918">
                        <c:v>50.213264465332031</c:v>
                      </c:pt>
                      <c:pt idx="919">
                        <c:v>49.046405792236328</c:v>
                      </c:pt>
                      <c:pt idx="920">
                        <c:v>47.909919738769531</c:v>
                      </c:pt>
                      <c:pt idx="921">
                        <c:v>46.803863525390625</c:v>
                      </c:pt>
                      <c:pt idx="922">
                        <c:v>45.728324890136719</c:v>
                      </c:pt>
                      <c:pt idx="923">
                        <c:v>44.683120727539063</c:v>
                      </c:pt>
                      <c:pt idx="924">
                        <c:v>43.684074401855469</c:v>
                      </c:pt>
                      <c:pt idx="925">
                        <c:v>42.707118988037109</c:v>
                      </c:pt>
                      <c:pt idx="926">
                        <c:v>41.753036499023438</c:v>
                      </c:pt>
                      <c:pt idx="927">
                        <c:v>40.826850891113281</c:v>
                      </c:pt>
                      <c:pt idx="928">
                        <c:v>39.927986145019531</c:v>
                      </c:pt>
                      <c:pt idx="929">
                        <c:v>39.056018829345703</c:v>
                      </c:pt>
                      <c:pt idx="930">
                        <c:v>38.210319519042969</c:v>
                      </c:pt>
                      <c:pt idx="931">
                        <c:v>37.390277862548828</c:v>
                      </c:pt>
                      <c:pt idx="932">
                        <c:v>36.595172882080078</c:v>
                      </c:pt>
                      <c:pt idx="933">
                        <c:v>35.824348449707031</c:v>
                      </c:pt>
                      <c:pt idx="934">
                        <c:v>35.077049255371094</c:v>
                      </c:pt>
                      <c:pt idx="935">
                        <c:v>34.345355987548828</c:v>
                      </c:pt>
                      <c:pt idx="936">
                        <c:v>33.631446838378906</c:v>
                      </c:pt>
                      <c:pt idx="937">
                        <c:v>32.937858581542969</c:v>
                      </c:pt>
                      <c:pt idx="938">
                        <c:v>32.265853881835938</c:v>
                      </c:pt>
                      <c:pt idx="939">
                        <c:v>31.614564895629883</c:v>
                      </c:pt>
                      <c:pt idx="940">
                        <c:v>30.983291625976563</c:v>
                      </c:pt>
                      <c:pt idx="941">
                        <c:v>30.371210098266602</c:v>
                      </c:pt>
                      <c:pt idx="942">
                        <c:v>29.77775764465332</c:v>
                      </c:pt>
                      <c:pt idx="943">
                        <c:v>29.202205657958984</c:v>
                      </c:pt>
                      <c:pt idx="944">
                        <c:v>28.643930435180664</c:v>
                      </c:pt>
                      <c:pt idx="945">
                        <c:v>28.102270126342773</c:v>
                      </c:pt>
                      <c:pt idx="946">
                        <c:v>27.570850372314453</c:v>
                      </c:pt>
                      <c:pt idx="947">
                        <c:v>27.055007934570313</c:v>
                      </c:pt>
                      <c:pt idx="948">
                        <c:v>26.554187774658203</c:v>
                      </c:pt>
                      <c:pt idx="949">
                        <c:v>26.067873001098633</c:v>
                      </c:pt>
                      <c:pt idx="950">
                        <c:v>25.595546722412109</c:v>
                      </c:pt>
                      <c:pt idx="951">
                        <c:v>25.136697769165039</c:v>
                      </c:pt>
                      <c:pt idx="952">
                        <c:v>24.690801620483398</c:v>
                      </c:pt>
                      <c:pt idx="953">
                        <c:v>24.257482528686523</c:v>
                      </c:pt>
                      <c:pt idx="954">
                        <c:v>23.83622932434082</c:v>
                      </c:pt>
                      <c:pt idx="955">
                        <c:v>23.426664352416992</c:v>
                      </c:pt>
                      <c:pt idx="956">
                        <c:v>23.028402328491211</c:v>
                      </c:pt>
                      <c:pt idx="957">
                        <c:v>22.641025543212891</c:v>
                      </c:pt>
                      <c:pt idx="958">
                        <c:v>22.262430191040039</c:v>
                      </c:pt>
                      <c:pt idx="959">
                        <c:v>21.8929443359375</c:v>
                      </c:pt>
                      <c:pt idx="960">
                        <c:v>21.533327102661133</c:v>
                      </c:pt>
                      <c:pt idx="961">
                        <c:v>21.183261871337891</c:v>
                      </c:pt>
                      <c:pt idx="962">
                        <c:v>20.84242057800293</c:v>
                      </c:pt>
                      <c:pt idx="963">
                        <c:v>20.510465621948242</c:v>
                      </c:pt>
                      <c:pt idx="964">
                        <c:v>20.187108993530273</c:v>
                      </c:pt>
                      <c:pt idx="965">
                        <c:v>19.872049331665039</c:v>
                      </c:pt>
                      <c:pt idx="966">
                        <c:v>19.56505012512207</c:v>
                      </c:pt>
                      <c:pt idx="967">
                        <c:v>19.265834808349609</c:v>
                      </c:pt>
                      <c:pt idx="968">
                        <c:v>18.974100112915039</c:v>
                      </c:pt>
                      <c:pt idx="969">
                        <c:v>18.689659118652344</c:v>
                      </c:pt>
                      <c:pt idx="970">
                        <c:v>18.412282943725586</c:v>
                      </c:pt>
                      <c:pt idx="971">
                        <c:v>18.141750335693359</c:v>
                      </c:pt>
                      <c:pt idx="972">
                        <c:v>17.877763748168945</c:v>
                      </c:pt>
                      <c:pt idx="973">
                        <c:v>17.618995666503906</c:v>
                      </c:pt>
                      <c:pt idx="974">
                        <c:v>17.366426467895508</c:v>
                      </c:pt>
                      <c:pt idx="975">
                        <c:v>17.119918823242188</c:v>
                      </c:pt>
                      <c:pt idx="976">
                        <c:v>16.879274368286133</c:v>
                      </c:pt>
                      <c:pt idx="977">
                        <c:v>16.644292831420898</c:v>
                      </c:pt>
                      <c:pt idx="978">
                        <c:v>16.414825439453125</c:v>
                      </c:pt>
                      <c:pt idx="979">
                        <c:v>16.190694808959961</c:v>
                      </c:pt>
                      <c:pt idx="980">
                        <c:v>15.971741676330566</c:v>
                      </c:pt>
                      <c:pt idx="981">
                        <c:v>15.757819175720215</c:v>
                      </c:pt>
                      <c:pt idx="982">
                        <c:v>15.548807144165039</c:v>
                      </c:pt>
                      <c:pt idx="983">
                        <c:v>15.344529151916504</c:v>
                      </c:pt>
                      <c:pt idx="984">
                        <c:v>15.144865036010742</c:v>
                      </c:pt>
                      <c:pt idx="985">
                        <c:v>14.949688911437988</c:v>
                      </c:pt>
                      <c:pt idx="986">
                        <c:v>14.758879661560059</c:v>
                      </c:pt>
                      <c:pt idx="987">
                        <c:v>14.572317123413086</c:v>
                      </c:pt>
                      <c:pt idx="988">
                        <c:v>14.38986873626709</c:v>
                      </c:pt>
                      <c:pt idx="989">
                        <c:v>14.211419105529785</c:v>
                      </c:pt>
                      <c:pt idx="990">
                        <c:v>14.036633491516113</c:v>
                      </c:pt>
                      <c:pt idx="991">
                        <c:v>13.865293502807617</c:v>
                      </c:pt>
                      <c:pt idx="992">
                        <c:v>13.697670936584473</c:v>
                      </c:pt>
                      <c:pt idx="993">
                        <c:v>13.533642768859863</c:v>
                      </c:pt>
                      <c:pt idx="994">
                        <c:v>13.373137474060059</c:v>
                      </c:pt>
                      <c:pt idx="995">
                        <c:v>13.216052055358887</c:v>
                      </c:pt>
                      <c:pt idx="996">
                        <c:v>13.06230354309082</c:v>
                      </c:pt>
                      <c:pt idx="997">
                        <c:v>12.91180419921875</c:v>
                      </c:pt>
                      <c:pt idx="998">
                        <c:v>12.764487266540527</c:v>
                      </c:pt>
                      <c:pt idx="999">
                        <c:v>12.620251655578613</c:v>
                      </c:pt>
                      <c:pt idx="1000">
                        <c:v>12.479011535644531</c:v>
                      </c:pt>
                      <c:pt idx="1001">
                        <c:v>12.340725898742676</c:v>
                      </c:pt>
                      <c:pt idx="1002">
                        <c:v>12.202897071838379</c:v>
                      </c:pt>
                      <c:pt idx="1003">
                        <c:v>12.067658424377441</c:v>
                      </c:pt>
                      <c:pt idx="1004">
                        <c:v>11.934897422790527</c:v>
                      </c:pt>
                      <c:pt idx="1005">
                        <c:v>11.804581642150879</c:v>
                      </c:pt>
                      <c:pt idx="1006">
                        <c:v>11.676812171936035</c:v>
                      </c:pt>
                      <c:pt idx="1007">
                        <c:v>11.551549911499023</c:v>
                      </c:pt>
                      <c:pt idx="1008">
                        <c:v>11.42872142791748</c:v>
                      </c:pt>
                      <c:pt idx="1009">
                        <c:v>11.308219909667969</c:v>
                      </c:pt>
                      <c:pt idx="1010">
                        <c:v>11.189990997314453</c:v>
                      </c:pt>
                      <c:pt idx="1011">
                        <c:v>11.073931694030762</c:v>
                      </c:pt>
                      <c:pt idx="1012">
                        <c:v>10.959758758544922</c:v>
                      </c:pt>
                      <c:pt idx="1013">
                        <c:v>10.847675323486328</c:v>
                      </c:pt>
                      <c:pt idx="1014">
                        <c:v>10.737640380859375</c:v>
                      </c:pt>
                      <c:pt idx="1015">
                        <c:v>10.629610061645508</c:v>
                      </c:pt>
                      <c:pt idx="1016">
                        <c:v>10.52354907989502</c:v>
                      </c:pt>
                      <c:pt idx="1017">
                        <c:v>10.419392585754395</c:v>
                      </c:pt>
                      <c:pt idx="1018">
                        <c:v>10.31711483001709</c:v>
                      </c:pt>
                      <c:pt idx="1019">
                        <c:v>10.216676712036133</c:v>
                      </c:pt>
                      <c:pt idx="1020">
                        <c:v>10.118040084838867</c:v>
                      </c:pt>
                      <c:pt idx="1021">
                        <c:v>10.021171569824219</c:v>
                      </c:pt>
                      <c:pt idx="1022">
                        <c:v>9.9260597229003906</c:v>
                      </c:pt>
                      <c:pt idx="1023">
                        <c:v>9.832667350769043</c:v>
                      </c:pt>
                      <c:pt idx="1024">
                        <c:v>9.7409257888793945</c:v>
                      </c:pt>
                      <c:pt idx="1025">
                        <c:v>9.6508197784423828</c:v>
                      </c:pt>
                      <c:pt idx="1026">
                        <c:v>9.5622901916503906</c:v>
                      </c:pt>
                      <c:pt idx="1027">
                        <c:v>9.4753046035766602</c:v>
                      </c:pt>
                      <c:pt idx="1028">
                        <c:v>9.3898477554321289</c:v>
                      </c:pt>
                      <c:pt idx="1029">
                        <c:v>9.3058872222900391</c:v>
                      </c:pt>
                      <c:pt idx="1030">
                        <c:v>9.223393440246582</c:v>
                      </c:pt>
                      <c:pt idx="1031">
                        <c:v>9.1423492431640625</c:v>
                      </c:pt>
                      <c:pt idx="1032">
                        <c:v>9.0627260208129883</c:v>
                      </c:pt>
                      <c:pt idx="1033">
                        <c:v>8.984492301940918</c:v>
                      </c:pt>
                      <c:pt idx="1034">
                        <c:v>8.907623291015625</c:v>
                      </c:pt>
                      <c:pt idx="1035">
                        <c:v>8.8320760726928711</c:v>
                      </c:pt>
                      <c:pt idx="1036">
                        <c:v>8.7578401565551758</c:v>
                      </c:pt>
                      <c:pt idx="1037">
                        <c:v>8.6847591400146484</c:v>
                      </c:pt>
                      <c:pt idx="1038">
                        <c:v>8.6126279830932617</c:v>
                      </c:pt>
                      <c:pt idx="1039">
                        <c:v>8.5417289733886719</c:v>
                      </c:pt>
                      <c:pt idx="1040">
                        <c:v>8.4720497131347656</c:v>
                      </c:pt>
                      <c:pt idx="1041">
                        <c:v>8.4035539627075195</c:v>
                      </c:pt>
                      <c:pt idx="1042">
                        <c:v>8.3362283706665039</c:v>
                      </c:pt>
                      <c:pt idx="1043">
                        <c:v>8.270050048828125</c:v>
                      </c:pt>
                      <c:pt idx="1044">
                        <c:v>8.2049922943115234</c:v>
                      </c:pt>
                      <c:pt idx="1045">
                        <c:v>8.1410360336303711</c:v>
                      </c:pt>
                      <c:pt idx="1046">
                        <c:v>8.0781631469726563</c:v>
                      </c:pt>
                      <c:pt idx="1047">
                        <c:v>8.0163488388061523</c:v>
                      </c:pt>
                      <c:pt idx="1048">
                        <c:v>7.9555783271789551</c:v>
                      </c:pt>
                      <c:pt idx="1049">
                        <c:v>7.8959445953369141</c:v>
                      </c:pt>
                      <c:pt idx="1050">
                        <c:v>7.837437629699707</c:v>
                      </c:pt>
                      <c:pt idx="1051">
                        <c:v>7.7799491882324219</c:v>
                      </c:pt>
                      <c:pt idx="1052">
                        <c:v>7.7234354019165039</c:v>
                      </c:pt>
                      <c:pt idx="1053">
                        <c:v>7.6678919792175293</c:v>
                      </c:pt>
                      <c:pt idx="1054">
                        <c:v>7.6132993698120117</c:v>
                      </c:pt>
                      <c:pt idx="1055">
                        <c:v>7.5596389770507813</c:v>
                      </c:pt>
                      <c:pt idx="1056">
                        <c:v>7.5068955421447754</c:v>
                      </c:pt>
                      <c:pt idx="1057">
                        <c:v>7.4550418853759766</c:v>
                      </c:pt>
                      <c:pt idx="1058">
                        <c:v>7.4040560722351074</c:v>
                      </c:pt>
                      <c:pt idx="1059">
                        <c:v>7.3539261817932129</c:v>
                      </c:pt>
                      <c:pt idx="1060">
                        <c:v>7.3046278953552246</c:v>
                      </c:pt>
                      <c:pt idx="1061">
                        <c:v>7.2561588287353516</c:v>
                      </c:pt>
                      <c:pt idx="1062">
                        <c:v>7.208500862121582</c:v>
                      </c:pt>
                      <c:pt idx="1063">
                        <c:v>7.1616373062133789</c:v>
                      </c:pt>
                      <c:pt idx="1064">
                        <c:v>7.1155538558959961</c:v>
                      </c:pt>
                      <c:pt idx="1065">
                        <c:v>7.0702376365661621</c:v>
                      </c:pt>
                      <c:pt idx="1066">
                        <c:v>7.0256729125976563</c:v>
                      </c:pt>
                      <c:pt idx="1067">
                        <c:v>6.9818458557128906</c:v>
                      </c:pt>
                      <c:pt idx="1068">
                        <c:v>6.9387445449829102</c:v>
                      </c:pt>
                      <c:pt idx="1069">
                        <c:v>6.8963508605957031</c:v>
                      </c:pt>
                      <c:pt idx="1070">
                        <c:v>6.8546533584594727</c:v>
                      </c:pt>
                      <c:pt idx="1071">
                        <c:v>6.8136305809020996</c:v>
                      </c:pt>
                      <c:pt idx="1072">
                        <c:v>6.7731733322143555</c:v>
                      </c:pt>
                      <c:pt idx="1073">
                        <c:v>6.7333669662475586</c:v>
                      </c:pt>
                      <c:pt idx="1074">
                        <c:v>6.6942062377929688</c:v>
                      </c:pt>
                      <c:pt idx="1075">
                        <c:v>6.6556892395019531</c:v>
                      </c:pt>
                      <c:pt idx="1076">
                        <c:v>6.617802619934082</c:v>
                      </c:pt>
                      <c:pt idx="1077">
                        <c:v>6.5805330276489258</c:v>
                      </c:pt>
                      <c:pt idx="1078">
                        <c:v>6.5438704490661621</c:v>
                      </c:pt>
                      <c:pt idx="1079">
                        <c:v>6.5078058242797852</c:v>
                      </c:pt>
                      <c:pt idx="1080">
                        <c:v>6.4723224639892578</c:v>
                      </c:pt>
                      <c:pt idx="1081">
                        <c:v>6.4374070167541504</c:v>
                      </c:pt>
                      <c:pt idx="1082">
                        <c:v>6.4030494689941406</c:v>
                      </c:pt>
                      <c:pt idx="1083">
                        <c:v>6.3692026138305664</c:v>
                      </c:pt>
                      <c:pt idx="1084">
                        <c:v>6.3358588218688965</c:v>
                      </c:pt>
                      <c:pt idx="1085">
                        <c:v>6.3029985427856445</c:v>
                      </c:pt>
                      <c:pt idx="1086">
                        <c:v>6.2705678939819336</c:v>
                      </c:pt>
                      <c:pt idx="1087">
                        <c:v>6.2385501861572266</c:v>
                      </c:pt>
                      <c:pt idx="1088">
                        <c:v>6.2069344520568848</c:v>
                      </c:pt>
                      <c:pt idx="1089">
                        <c:v>6.1756687164306641</c:v>
                      </c:pt>
                      <c:pt idx="1090">
                        <c:v>6.1447348594665527</c:v>
                      </c:pt>
                      <c:pt idx="1091">
                        <c:v>6.1141262054443359</c:v>
                      </c:pt>
                      <c:pt idx="1092">
                        <c:v>6.083806037902832</c:v>
                      </c:pt>
                      <c:pt idx="1093">
                        <c:v>6.0537567138671875</c:v>
                      </c:pt>
                      <c:pt idx="1094">
                        <c:v>6.0239725112915039</c:v>
                      </c:pt>
                      <c:pt idx="1095">
                        <c:v>5.9944186210632324</c:v>
                      </c:pt>
                      <c:pt idx="1096">
                        <c:v>5.9650530815124512</c:v>
                      </c:pt>
                      <c:pt idx="1097">
                        <c:v>5.9358773231506348</c:v>
                      </c:pt>
                      <c:pt idx="1098">
                        <c:v>5.906862735748291</c:v>
                      </c:pt>
                      <c:pt idx="1099">
                        <c:v>5.8779520988464355</c:v>
                      </c:pt>
                      <c:pt idx="1100">
                        <c:v>5.8491487503051758</c:v>
                      </c:pt>
                      <c:pt idx="1101">
                        <c:v>5.8204331398010254</c:v>
                      </c:pt>
                      <c:pt idx="1102">
                        <c:v>5.7917613983154297</c:v>
                      </c:pt>
                      <c:pt idx="1103">
                        <c:v>5.7631306648254395</c:v>
                      </c:pt>
                      <c:pt idx="1104">
                        <c:v>5.7345318794250488</c:v>
                      </c:pt>
                      <c:pt idx="1105">
                        <c:v>5.7059235572814941</c:v>
                      </c:pt>
                      <c:pt idx="1106">
                        <c:v>5.6772980690002441</c:v>
                      </c:pt>
                      <c:pt idx="1107">
                        <c:v>5.6486673355102539</c:v>
                      </c:pt>
                      <c:pt idx="1108">
                        <c:v>5.6199831962585449</c:v>
                      </c:pt>
                      <c:pt idx="1109">
                        <c:v>5.591245174407959</c:v>
                      </c:pt>
                      <c:pt idx="1110">
                        <c:v>5.5624251365661621</c:v>
                      </c:pt>
                      <c:pt idx="1111">
                        <c:v>5.5334949493408203</c:v>
                      </c:pt>
                      <c:pt idx="1112">
                        <c:v>5.5044393539428711</c:v>
                      </c:pt>
                      <c:pt idx="1113">
                        <c:v>5.4752645492553711</c:v>
                      </c:pt>
                      <c:pt idx="1114">
                        <c:v>5.4459547996520996</c:v>
                      </c:pt>
                      <c:pt idx="1115">
                        <c:v>5.4165005683898926</c:v>
                      </c:pt>
                      <c:pt idx="1116">
                        <c:v>5.3869037628173828</c:v>
                      </c:pt>
                      <c:pt idx="1117">
                        <c:v>5.357151985168457</c:v>
                      </c:pt>
                      <c:pt idx="1118">
                        <c:v>5.3272233009338379</c:v>
                      </c:pt>
                      <c:pt idx="1119">
                        <c:v>5.2971205711364746</c:v>
                      </c:pt>
                      <c:pt idx="1120">
                        <c:v>5.2667412757873535</c:v>
                      </c:pt>
                      <c:pt idx="1121">
                        <c:v>5.2361607551574707</c:v>
                      </c:pt>
                      <c:pt idx="1122">
                        <c:v>5.2053756713867188</c:v>
                      </c:pt>
                      <c:pt idx="1123">
                        <c:v>5.1743874549865723</c:v>
                      </c:pt>
                      <c:pt idx="1124">
                        <c:v>5.1431879997253418</c:v>
                      </c:pt>
                      <c:pt idx="1125">
                        <c:v>5.1117763519287109</c:v>
                      </c:pt>
                      <c:pt idx="1126">
                        <c:v>5.0801539421081543</c:v>
                      </c:pt>
                      <c:pt idx="1127">
                        <c:v>5.048316478729248</c:v>
                      </c:pt>
                      <c:pt idx="1128">
                        <c:v>5.0162639617919922</c:v>
                      </c:pt>
                      <c:pt idx="1129">
                        <c:v>4.9840011596679688</c:v>
                      </c:pt>
                      <c:pt idx="1130">
                        <c:v>4.9515261650085449</c:v>
                      </c:pt>
                      <c:pt idx="1131">
                        <c:v>4.9188432693481445</c:v>
                      </c:pt>
                      <c:pt idx="1132">
                        <c:v>4.8859615325927734</c:v>
                      </c:pt>
                      <c:pt idx="1133">
                        <c:v>4.8528861999511719</c:v>
                      </c:pt>
                      <c:pt idx="1134">
                        <c:v>4.8196096420288086</c:v>
                      </c:pt>
                      <c:pt idx="1135">
                        <c:v>4.7861332893371582</c:v>
                      </c:pt>
                      <c:pt idx="1136">
                        <c:v>4.7524642944335938</c:v>
                      </c:pt>
                      <c:pt idx="1137">
                        <c:v>4.7186079025268555</c:v>
                      </c:pt>
                      <c:pt idx="1138">
                        <c:v>4.6845636367797852</c:v>
                      </c:pt>
                      <c:pt idx="1139">
                        <c:v>4.6503396034240723</c:v>
                      </c:pt>
                      <c:pt idx="1140">
                        <c:v>4.6159300804138184</c:v>
                      </c:pt>
                      <c:pt idx="1141">
                        <c:v>4.5813388824462891</c:v>
                      </c:pt>
                    </c:numCache>
                  </c:numRef>
                </c:yVal>
                <c:smooth val="0"/>
                <c:extLst>
                  <c:ext xmlns:c16="http://schemas.microsoft.com/office/drawing/2014/chart" uri="{C3380CC4-5D6E-409C-BE32-E72D297353CC}">
                    <c16:uniqueId val="{00000001-509F-48BA-BED7-4B741B34E14C}"/>
                  </c:ext>
                </c:extLst>
              </c15:ser>
            </c15:filteredScatterSeries>
          </c:ext>
        </c:extLst>
      </c:scatterChart>
      <c:valAx>
        <c:axId val="221758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Volume/clearance Volume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759744"/>
        <c:crosses val="autoZero"/>
        <c:crossBetween val="midCat"/>
      </c:valAx>
      <c:valAx>
        <c:axId val="221759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Pressure Bar</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758208"/>
        <c:crosses val="autoZero"/>
        <c:crossBetween val="midCat"/>
        <c:majorUnit val="5"/>
        <c:minorUnit val="1"/>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Logarithm of Pressure Vs Volume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0"/>
          <c:order val="0"/>
          <c:tx>
            <c:v>10250 RPM</c:v>
          </c:tx>
          <c:spPr>
            <a:ln w="9525" cap="rnd">
              <a:solidFill>
                <a:schemeClr val="accent1"/>
              </a:solidFill>
              <a:round/>
            </a:ln>
            <a:effectLst>
              <a:outerShdw blurRad="40000" dist="23000" dir="5400000" rotWithShape="0">
                <a:srgbClr val="000000">
                  <a:alpha val="35000"/>
                </a:srgbClr>
              </a:outerShdw>
            </a:effectLst>
          </c:spPr>
          <c:marker>
            <c:symbol val="none"/>
          </c:marker>
          <c:xVal>
            <c:numRef>
              <c:f>'Data Task 1'!$I$12:$I$731</c:f>
              <c:numCache>
                <c:formatCode>General</c:formatCode>
                <c:ptCount val="720"/>
                <c:pt idx="0">
                  <c:v>1.9286549331065737E-16</c:v>
                </c:pt>
                <c:pt idx="1">
                  <c:v>2.9979087698259031E-4</c:v>
                </c:pt>
                <c:pt idx="2">
                  <c:v>1.564130611123672E-3</c:v>
                </c:pt>
                <c:pt idx="3">
                  <c:v>3.784025877500285E-3</c:v>
                </c:pt>
                <c:pt idx="4">
                  <c:v>6.9438436694430955E-3</c:v>
                </c:pt>
                <c:pt idx="5">
                  <c:v>1.1021611006466257E-2</c:v>
                </c:pt>
                <c:pt idx="6">
                  <c:v>1.5989545074517601E-2</c:v>
                </c:pt>
                <c:pt idx="7">
                  <c:v>2.1814736783477319E-2</c:v>
                </c:pt>
                <c:pt idx="8">
                  <c:v>2.8459574820982693E-2</c:v>
                </c:pt>
                <c:pt idx="9">
                  <c:v>3.5882714965842631E-2</c:v>
                </c:pt>
                <c:pt idx="10">
                  <c:v>4.4039687496197195E-2</c:v>
                </c:pt>
                <c:pt idx="11">
                  <c:v>5.2883836910274123E-2</c:v>
                </c:pt>
                <c:pt idx="12">
                  <c:v>6.2366734603773753E-2</c:v>
                </c:pt>
                <c:pt idx="13">
                  <c:v>7.2439194520356895E-2</c:v>
                </c:pt>
                <c:pt idx="14">
                  <c:v>8.3051772716463107E-2</c:v>
                </c:pt>
                <c:pt idx="15">
                  <c:v>9.4155382507345314E-2</c:v>
                </c:pt>
                <c:pt idx="16">
                  <c:v>0.10570171116521702</c:v>
                </c:pt>
                <c:pt idx="17">
                  <c:v>0.11764369016924321</c:v>
                </c:pt>
                <c:pt idx="18">
                  <c:v>0.1299359967073688</c:v>
                </c:pt>
                <c:pt idx="19">
                  <c:v>0.14253501750266659</c:v>
                </c:pt>
                <c:pt idx="20">
                  <c:v>0.15539947153782346</c:v>
                </c:pt>
                <c:pt idx="21">
                  <c:v>0.16849014242149979</c:v>
                </c:pt>
                <c:pt idx="22">
                  <c:v>0.18177019442254994</c:v>
                </c:pt>
                <c:pt idx="23">
                  <c:v>0.19520524125191591</c:v>
                </c:pt>
                <c:pt idx="24">
                  <c:v>0.2087631806216412</c:v>
                </c:pt>
                <c:pt idx="25">
                  <c:v>0.22241442149688584</c:v>
                </c:pt>
                <c:pt idx="26">
                  <c:v>0.23613156626707513</c:v>
                </c:pt>
                <c:pt idx="27">
                  <c:v>0.24988951851678864</c:v>
                </c:pt>
                <c:pt idx="28">
                  <c:v>0.26366526513237459</c:v>
                </c:pt>
                <c:pt idx="29">
                  <c:v>0.27743785720296882</c:v>
                </c:pt>
                <c:pt idx="30">
                  <c:v>0.29118823835798308</c:v>
                </c:pt>
                <c:pt idx="31">
                  <c:v>0.30489923074408137</c:v>
                </c:pt>
                <c:pt idx="32">
                  <c:v>0.31855523247944073</c:v>
                </c:pt>
                <c:pt idx="33">
                  <c:v>0.33214235105903633</c:v>
                </c:pt>
                <c:pt idx="34">
                  <c:v>0.34564805873687532</c:v>
                </c:pt>
                <c:pt idx="35">
                  <c:v>0.35906122530474122</c:v>
                </c:pt>
                <c:pt idx="36">
                  <c:v>0.37237189310472574</c:v>
                </c:pt>
                <c:pt idx="37">
                  <c:v>0.38557137065525288</c:v>
                </c:pt>
                <c:pt idx="38">
                  <c:v>0.39865189185253308</c:v>
                </c:pt>
                <c:pt idx="39">
                  <c:v>0.41160673654177315</c:v>
                </c:pt>
                <c:pt idx="40">
                  <c:v>0.42442993867852308</c:v>
                </c:pt>
                <c:pt idx="41">
                  <c:v>0.43711651822927544</c:v>
                </c:pt>
                <c:pt idx="42">
                  <c:v>0.44966198094883919</c:v>
                </c:pt>
                <c:pt idx="43">
                  <c:v>0.46206271854783332</c:v>
                </c:pt>
                <c:pt idx="44">
                  <c:v>0.47431551940948835</c:v>
                </c:pt>
                <c:pt idx="45">
                  <c:v>0.48641779976720384</c:v>
                </c:pt>
                <c:pt idx="46">
                  <c:v>0.49836747126196679</c:v>
                </c:pt>
                <c:pt idx="47">
                  <c:v>0.51016291939901803</c:v>
                </c:pt>
                <c:pt idx="48">
                  <c:v>0.5218027526321648</c:v>
                </c:pt>
                <c:pt idx="49">
                  <c:v>0.53328607862896771</c:v>
                </c:pt>
                <c:pt idx="50">
                  <c:v>0.54461235905789607</c:v>
                </c:pt>
                <c:pt idx="51">
                  <c:v>0.55578112808042124</c:v>
                </c:pt>
                <c:pt idx="52">
                  <c:v>0.56679241233602884</c:v>
                </c:pt>
                <c:pt idx="53">
                  <c:v>0.5776462816281982</c:v>
                </c:pt>
                <c:pt idx="54">
                  <c:v>0.58834318391677021</c:v>
                </c:pt>
                <c:pt idx="55">
                  <c:v>0.59888351493382519</c:v>
                </c:pt>
                <c:pt idx="56">
                  <c:v>0.60926802179183936</c:v>
                </c:pt>
                <c:pt idx="57">
                  <c:v>0.61949751547411314</c:v>
                </c:pt>
                <c:pt idx="58">
                  <c:v>0.62957295541220837</c:v>
                </c:pt>
                <c:pt idx="59">
                  <c:v>0.63949537067332007</c:v>
                </c:pt>
                <c:pt idx="60">
                  <c:v>0.64926591641649956</c:v>
                </c:pt>
                <c:pt idx="61">
                  <c:v>0.65888582227272263</c:v>
                </c:pt>
                <c:pt idx="62">
                  <c:v>0.66835635788374814</c:v>
                </c:pt>
                <c:pt idx="63">
                  <c:v>0.67767893063590767</c:v>
                </c:pt>
                <c:pt idx="64">
                  <c:v>0.68685490970872154</c:v>
                </c:pt>
                <c:pt idx="65">
                  <c:v>0.69588576835956373</c:v>
                </c:pt>
                <c:pt idx="66">
                  <c:v>0.70477301839068984</c:v>
                </c:pt>
                <c:pt idx="67">
                  <c:v>0.71351814244828893</c:v>
                </c:pt>
                <c:pt idx="68">
                  <c:v>0.72212276546336174</c:v>
                </c:pt>
                <c:pt idx="69">
                  <c:v>0.73058836216101608</c:v>
                </c:pt>
                <c:pt idx="70">
                  <c:v>0.73891660956454519</c:v>
                </c:pt>
                <c:pt idx="71">
                  <c:v>0.74710902699596737</c:v>
                </c:pt>
                <c:pt idx="72">
                  <c:v>0.75516727178039755</c:v>
                </c:pt>
                <c:pt idx="73">
                  <c:v>0.76309293831855507</c:v>
                </c:pt>
                <c:pt idx="74">
                  <c:v>0.7708876541604075</c:v>
                </c:pt>
                <c:pt idx="75">
                  <c:v>0.77855299685846746</c:v>
                </c:pt>
                <c:pt idx="76">
                  <c:v>0.78609056082233952</c:v>
                </c:pt>
                <c:pt idx="77">
                  <c:v>0.79350203381232765</c:v>
                </c:pt>
                <c:pt idx="78">
                  <c:v>0.80078886393897974</c:v>
                </c:pt>
                <c:pt idx="79">
                  <c:v>0.80795278968187578</c:v>
                </c:pt>
                <c:pt idx="80">
                  <c:v>0.81499529964059125</c:v>
                </c:pt>
                <c:pt idx="81">
                  <c:v>0.82191794766241</c:v>
                </c:pt>
                <c:pt idx="82">
                  <c:v>0.82872232201048623</c:v>
                </c:pt>
                <c:pt idx="83">
                  <c:v>0.83540994324133611</c:v>
                </c:pt>
                <c:pt idx="84">
                  <c:v>0.8419823687953748</c:v>
                </c:pt>
                <c:pt idx="85">
                  <c:v>0.84844101466167354</c:v>
                </c:pt>
                <c:pt idx="86">
                  <c:v>0.8547874611981976</c:v>
                </c:pt>
                <c:pt idx="87">
                  <c:v>0.86102315200140456</c:v>
                </c:pt>
                <c:pt idx="88">
                  <c:v>0.86714954606162176</c:v>
                </c:pt>
                <c:pt idx="89">
                  <c:v>0.87316806001730785</c:v>
                </c:pt>
                <c:pt idx="90">
                  <c:v>0.87908018972551116</c:v>
                </c:pt>
                <c:pt idx="91">
                  <c:v>0.88488726453605726</c:v>
                </c:pt>
                <c:pt idx="92">
                  <c:v>0.89059071124126654</c:v>
                </c:pt>
                <c:pt idx="93">
                  <c:v>0.89619187175293169</c:v>
                </c:pt>
                <c:pt idx="94">
                  <c:v>0.90169217882010766</c:v>
                </c:pt>
                <c:pt idx="95">
                  <c:v>0.90709282155109627</c:v>
                </c:pt>
                <c:pt idx="96">
                  <c:v>0.91239525610596484</c:v>
                </c:pt>
                <c:pt idx="97">
                  <c:v>0.91760073984290025</c:v>
                </c:pt>
                <c:pt idx="98">
                  <c:v>0.92271049957466666</c:v>
                </c:pt>
                <c:pt idx="99">
                  <c:v>0.92772591209077837</c:v>
                </c:pt>
                <c:pt idx="100">
                  <c:v>0.93264807321694232</c:v>
                </c:pt>
                <c:pt idx="101">
                  <c:v>0.93747836396181305</c:v>
                </c:pt>
                <c:pt idx="102">
                  <c:v>0.94221788249823324</c:v>
                </c:pt>
                <c:pt idx="103">
                  <c:v>0.94686780871727794</c:v>
                </c:pt>
                <c:pt idx="104">
                  <c:v>0.95142938194850513</c:v>
                </c:pt>
                <c:pt idx="105">
                  <c:v>0.9559037564961701</c:v>
                </c:pt>
                <c:pt idx="106">
                  <c:v>0.96029202750685749</c:v>
                </c:pt>
                <c:pt idx="107">
                  <c:v>0.96459535448912459</c:v>
                </c:pt>
                <c:pt idx="108">
                  <c:v>0.96881476645703801</c:v>
                </c:pt>
                <c:pt idx="109">
                  <c:v>0.97295141093518234</c:v>
                </c:pt>
                <c:pt idx="110">
                  <c:v>0.97700635499369815</c:v>
                </c:pt>
                <c:pt idx="111">
                  <c:v>0.98098062035883737</c:v>
                </c:pt>
                <c:pt idx="112">
                  <c:v>0.98487525341300874</c:v>
                </c:pt>
                <c:pt idx="113">
                  <c:v>0.98869126112752159</c:v>
                </c:pt>
                <c:pt idx="114">
                  <c:v>0.99242965896526181</c:v>
                </c:pt>
                <c:pt idx="115">
                  <c:v>0.99609140356645598</c:v>
                </c:pt>
                <c:pt idx="116">
                  <c:v>0.99967745086149973</c:v>
                </c:pt>
                <c:pt idx="117">
                  <c:v>1.0031888012472725</c:v>
                </c:pt>
                <c:pt idx="118">
                  <c:v>1.0066263274892815</c:v>
                </c:pt>
                <c:pt idx="119">
                  <c:v>1.0099909831361837</c:v>
                </c:pt>
                <c:pt idx="120">
                  <c:v>1.0132836366492002</c:v>
                </c:pt>
                <c:pt idx="121">
                  <c:v>1.0165051674297911</c:v>
                </c:pt>
                <c:pt idx="122">
                  <c:v>1.0196564798868877</c:v>
                </c:pt>
                <c:pt idx="123">
                  <c:v>1.0227383723045815</c:v>
                </c:pt>
                <c:pt idx="124">
                  <c:v>1.0257517512280803</c:v>
                </c:pt>
                <c:pt idx="125">
                  <c:v>1.0286973328512685</c:v>
                </c:pt>
                <c:pt idx="126">
                  <c:v>1.0315759612411333</c:v>
                </c:pt>
                <c:pt idx="127">
                  <c:v>1.034388472690045</c:v>
                </c:pt>
                <c:pt idx="128">
                  <c:v>1.0371355841009098</c:v>
                </c:pt>
                <c:pt idx="129">
                  <c:v>1.0398180034132651</c:v>
                </c:pt>
                <c:pt idx="130">
                  <c:v>1.0424366003989118</c:v>
                </c:pt>
                <c:pt idx="131">
                  <c:v>1.0449919346772827</c:v>
                </c:pt>
                <c:pt idx="132">
                  <c:v>1.0474848569845632</c:v>
                </c:pt>
                <c:pt idx="133">
                  <c:v>1.0499160027382586</c:v>
                </c:pt>
                <c:pt idx="134">
                  <c:v>1.0522860099087246</c:v>
                </c:pt>
                <c:pt idx="135">
                  <c:v>1.0545955727973881</c:v>
                </c:pt>
                <c:pt idx="136">
                  <c:v>1.0568453381528438</c:v>
                </c:pt>
                <c:pt idx="137">
                  <c:v>1.0590359376019947</c:v>
                </c:pt>
                <c:pt idx="138">
                  <c:v>1.0611679925922035</c:v>
                </c:pt>
                <c:pt idx="139">
                  <c:v>1.0632420489077896</c:v>
                </c:pt>
                <c:pt idx="140">
                  <c:v>1.0652587797226893</c:v>
                </c:pt>
                <c:pt idx="141">
                  <c:v>1.0672187042767811</c:v>
                </c:pt>
                <c:pt idx="142">
                  <c:v>1.0691223518551574</c:v>
                </c:pt>
                <c:pt idx="143">
                  <c:v>1.0709703134786817</c:v>
                </c:pt>
                <c:pt idx="144">
                  <c:v>1.0727630731844315</c:v>
                </c:pt>
                <c:pt idx="145">
                  <c:v>1.0745011516455845</c:v>
                </c:pt>
                <c:pt idx="146">
                  <c:v>1.0761851013349828</c:v>
                </c:pt>
                <c:pt idx="147">
                  <c:v>1.0778153277181894</c:v>
                </c:pt>
                <c:pt idx="148">
                  <c:v>1.0793923207044867</c:v>
                </c:pt>
                <c:pt idx="149">
                  <c:v>1.0809165689163993</c:v>
                </c:pt>
                <c:pt idx="150">
                  <c:v>1.0823884758515812</c:v>
                </c:pt>
                <c:pt idx="151">
                  <c:v>1.0838084285209324</c:v>
                </c:pt>
                <c:pt idx="152">
                  <c:v>1.0851769189595402</c:v>
                </c:pt>
                <c:pt idx="153">
                  <c:v>1.086494288787373</c:v>
                </c:pt>
                <c:pt idx="154">
                  <c:v>1.0877609267814314</c:v>
                </c:pt>
                <c:pt idx="155">
                  <c:v>1.0889772020882722</c:v>
                </c:pt>
                <c:pt idx="156">
                  <c:v>1.0901434605316598</c:v>
                </c:pt>
                <c:pt idx="157">
                  <c:v>1.0912600662579597</c:v>
                </c:pt>
                <c:pt idx="158">
                  <c:v>1.0923273318235613</c:v>
                </c:pt>
                <c:pt idx="159">
                  <c:v>1.0933455148810904</c:v>
                </c:pt>
                <c:pt idx="160">
                  <c:v>1.0943149906803518</c:v>
                </c:pt>
                <c:pt idx="161">
                  <c:v>1.0952360142309721</c:v>
                </c:pt>
                <c:pt idx="162">
                  <c:v>1.0961088235450993</c:v>
                </c:pt>
                <c:pt idx="163">
                  <c:v>1.0969336805515748</c:v>
                </c:pt>
                <c:pt idx="164">
                  <c:v>1.0977108831514351</c:v>
                </c:pt>
                <c:pt idx="165">
                  <c:v>1.0984405908680692</c:v>
                </c:pt>
                <c:pt idx="166">
                  <c:v>1.0991230687720093</c:v>
                </c:pt>
                <c:pt idx="167">
                  <c:v>1.0997584807916647</c:v>
                </c:pt>
                <c:pt idx="168">
                  <c:v>1.1003469954165117</c:v>
                </c:pt>
                <c:pt idx="169">
                  <c:v>1.1008888340671612</c:v>
                </c:pt>
                <c:pt idx="170">
                  <c:v>1.1013841139609311</c:v>
                </c:pt>
                <c:pt idx="171">
                  <c:v>1.1018329894620442</c:v>
                </c:pt>
                <c:pt idx="172">
                  <c:v>1.1022356318717044</c:v>
                </c:pt>
                <c:pt idx="173">
                  <c:v>1.1025921130929943</c:v>
                </c:pt>
                <c:pt idx="174">
                  <c:v>1.102902510339878</c:v>
                </c:pt>
                <c:pt idx="175">
                  <c:v>1.1031669582257668</c:v>
                </c:pt>
                <c:pt idx="176">
                  <c:v>1.1033855685518679</c:v>
                </c:pt>
                <c:pt idx="177">
                  <c:v>1.103558322362735</c:v>
                </c:pt>
                <c:pt idx="178">
                  <c:v>1.1036852983361265</c:v>
                </c:pt>
                <c:pt idx="179">
                  <c:v>1.1037665686088169</c:v>
                </c:pt>
                <c:pt idx="180">
                  <c:v>1.1038021028172702</c:v>
                </c:pt>
                <c:pt idx="181">
                  <c:v>1.1037919682020216</c:v>
                </c:pt>
                <c:pt idx="182">
                  <c:v>1.1037360695289828</c:v>
                </c:pt>
                <c:pt idx="183">
                  <c:v>1.1036344851843993</c:v>
                </c:pt>
                <c:pt idx="184">
                  <c:v>1.1034871230440273</c:v>
                </c:pt>
                <c:pt idx="185">
                  <c:v>1.1032939284881951</c:v>
                </c:pt>
                <c:pt idx="186">
                  <c:v>1.1030548764167551</c:v>
                </c:pt>
                <c:pt idx="187">
                  <c:v>1.1027698911105166</c:v>
                </c:pt>
                <c:pt idx="188">
                  <c:v>1.1024389102688501</c:v>
                </c:pt>
                <c:pt idx="189">
                  <c:v>1.1020617725584416</c:v>
                </c:pt>
                <c:pt idx="190">
                  <c:v>1.1016384141477553</c:v>
                </c:pt>
                <c:pt idx="191">
                  <c:v>1.1011686718870017</c:v>
                </c:pt>
                <c:pt idx="192">
                  <c:v>1.1006523915347335</c:v>
                </c:pt>
                <c:pt idx="193">
                  <c:v>1.1000894761468181</c:v>
                </c:pt>
                <c:pt idx="194">
                  <c:v>1.0994797368866012</c:v>
                </c:pt>
                <c:pt idx="195">
                  <c:v>1.098822953030439</c:v>
                </c:pt>
                <c:pt idx="196">
                  <c:v>1.0981189729560337</c:v>
                </c:pt>
                <c:pt idx="197">
                  <c:v>1.097367568434791</c:v>
                </c:pt>
                <c:pt idx="198">
                  <c:v>1.0965685193202717</c:v>
                </c:pt>
                <c:pt idx="199">
                  <c:v>1.0957215727549441</c:v>
                </c:pt>
                <c:pt idx="200">
                  <c:v>1.0948265121767622</c:v>
                </c:pt>
                <c:pt idx="201">
                  <c:v>1.0938830388859468</c:v>
                </c:pt>
                <c:pt idx="202">
                  <c:v>1.0928909064271921</c:v>
                </c:pt>
                <c:pt idx="203">
                  <c:v>1.0918497853512277</c:v>
                </c:pt>
                <c:pt idx="204">
                  <c:v>1.0907593899011705</c:v>
                </c:pt>
                <c:pt idx="205">
                  <c:v>1.0896193874814888</c:v>
                </c:pt>
                <c:pt idx="206">
                  <c:v>1.0884294227825471</c:v>
                </c:pt>
                <c:pt idx="207">
                  <c:v>1.0871892212372485</c:v>
                </c:pt>
                <c:pt idx="208">
                  <c:v>1.0858983607503332</c:v>
                </c:pt>
                <c:pt idx="209">
                  <c:v>1.0845564617427141</c:v>
                </c:pt>
                <c:pt idx="210">
                  <c:v>1.0831631582583605</c:v>
                </c:pt>
                <c:pt idx="211">
                  <c:v>1.0817180306885874</c:v>
                </c:pt>
                <c:pt idx="212">
                  <c:v>1.0802206385195048</c:v>
                </c:pt>
                <c:pt idx="213">
                  <c:v>1.0786705918616453</c:v>
                </c:pt>
                <c:pt idx="214">
                  <c:v>1.0770674032856038</c:v>
                </c:pt>
                <c:pt idx="215">
                  <c:v>1.075410605448847</c:v>
                </c:pt>
                <c:pt idx="216">
                  <c:v>1.0736997941758588</c:v>
                </c:pt>
                <c:pt idx="217">
                  <c:v>1.0719343583307084</c:v>
                </c:pt>
                <c:pt idx="218">
                  <c:v>1.0701138904700092</c:v>
                </c:pt>
                <c:pt idx="219">
                  <c:v>1.068237817516942</c:v>
                </c:pt>
                <c:pt idx="220">
                  <c:v>1.0663056281975012</c:v>
                </c:pt>
                <c:pt idx="221">
                  <c:v>1.0643167296484342</c:v>
                </c:pt>
                <c:pt idx="222">
                  <c:v>1.0622705862461213</c:v>
                </c:pt>
                <c:pt idx="223">
                  <c:v>1.060166627899253</c:v>
                </c:pt>
                <c:pt idx="224">
                  <c:v>1.0580042668598624</c:v>
                </c:pt>
                <c:pt idx="225">
                  <c:v>1.0557828435151217</c:v>
                </c:pt>
                <c:pt idx="226">
                  <c:v>1.0535017456579643</c:v>
                </c:pt>
                <c:pt idx="227">
                  <c:v>1.0511603644161636</c:v>
                </c:pt>
                <c:pt idx="228">
                  <c:v>1.0487580261099558</c:v>
                </c:pt>
                <c:pt idx="229">
                  <c:v>1.0462940268652252</c:v>
                </c:pt>
                <c:pt idx="230">
                  <c:v>1.0437677097025151</c:v>
                </c:pt>
                <c:pt idx="231">
                  <c:v>1.0411783410189765</c:v>
                </c:pt>
                <c:pt idx="232">
                  <c:v>1.0385253081285539</c:v>
                </c:pt>
                <c:pt idx="233">
                  <c:v>1.0358077392566081</c:v>
                </c:pt>
                <c:pt idx="234">
                  <c:v>1.0330249850147477</c:v>
                </c:pt>
                <c:pt idx="235">
                  <c:v>1.0301761941557199</c:v>
                </c:pt>
                <c:pt idx="236">
                  <c:v>1.0272606456638851</c:v>
                </c:pt>
                <c:pt idx="237">
                  <c:v>1.0242775513144984</c:v>
                </c:pt>
                <c:pt idx="238">
                  <c:v>1.0212260582023482</c:v>
                </c:pt>
                <c:pt idx="239">
                  <c:v>1.0181053439055012</c:v>
                </c:pt>
                <c:pt idx="240">
                  <c:v>1.0149145832289821</c:v>
                </c:pt>
                <c:pt idx="241">
                  <c:v>1.0116529234273226</c:v>
                </c:pt>
                <c:pt idx="242">
                  <c:v>1.0083194633021446</c:v>
                </c:pt>
                <c:pt idx="243">
                  <c:v>1.0049133418385292</c:v>
                </c:pt>
                <c:pt idx="244">
                  <c:v>1.0014335829247591</c:v>
                </c:pt>
                <c:pt idx="245">
                  <c:v>0.99787928484722987</c:v>
                </c:pt>
                <c:pt idx="246">
                  <c:v>0.99424957718871243</c:v>
                </c:pt>
                <c:pt idx="247">
                  <c:v>0.99054340430640142</c:v>
                </c:pt>
                <c:pt idx="248">
                  <c:v>0.9867598528247401</c:v>
                </c:pt>
                <c:pt idx="249">
                  <c:v>0.98289792562525025</c:v>
                </c:pt>
                <c:pt idx="250">
                  <c:v>0.97895659175958838</c:v>
                </c:pt>
                <c:pt idx="251">
                  <c:v>0.97493480677454758</c:v>
                </c:pt>
                <c:pt idx="252">
                  <c:v>0.97083156680583826</c:v>
                </c:pt>
                <c:pt idx="253">
                  <c:v>0.96664578478839702</c:v>
                </c:pt>
                <c:pt idx="254">
                  <c:v>0.9623763589287051</c:v>
                </c:pt>
                <c:pt idx="255">
                  <c:v>0.95802226764338672</c:v>
                </c:pt>
                <c:pt idx="256">
                  <c:v>0.95358233113142932</c:v>
                </c:pt>
                <c:pt idx="257">
                  <c:v>0.94905542665756948</c:v>
                </c:pt>
                <c:pt idx="258">
                  <c:v>0.94444043451886928</c:v>
                </c:pt>
                <c:pt idx="259">
                  <c:v>0.93973619814525677</c:v>
                </c:pt>
                <c:pt idx="260">
                  <c:v>0.93494149932549364</c:v>
                </c:pt>
                <c:pt idx="261">
                  <c:v>0.9300551571278719</c:v>
                </c:pt>
                <c:pt idx="262">
                  <c:v>0.92507589214106212</c:v>
                </c:pt>
                <c:pt idx="263">
                  <c:v>0.92000255391665819</c:v>
                </c:pt>
                <c:pt idx="264">
                  <c:v>0.91483385159497432</c:v>
                </c:pt>
                <c:pt idx="265">
                  <c:v>0.90956849682267626</c:v>
                </c:pt>
                <c:pt idx="266">
                  <c:v>0.90420519886076134</c:v>
                </c:pt>
                <c:pt idx="267">
                  <c:v>0.89874265299647582</c:v>
                </c:pt>
                <c:pt idx="268">
                  <c:v>0.89317953464295918</c:v>
                </c:pt>
                <c:pt idx="269">
                  <c:v>0.88751447988183529</c:v>
                </c:pt>
                <c:pt idx="270">
                  <c:v>0.88174614457359979</c:v>
                </c:pt>
                <c:pt idx="271">
                  <c:v>0.87587315339251948</c:v>
                </c:pt>
                <c:pt idx="272">
                  <c:v>0.86989407215947345</c:v>
                </c:pt>
                <c:pt idx="273">
                  <c:v>0.86380753086162831</c:v>
                </c:pt>
                <c:pt idx="274">
                  <c:v>0.8576121104819332</c:v>
                </c:pt>
                <c:pt idx="275">
                  <c:v>0.85130622719971039</c:v>
                </c:pt>
                <c:pt idx="276">
                  <c:v>0.84488856551466895</c:v>
                </c:pt>
                <c:pt idx="277">
                  <c:v>0.83835752597684488</c:v>
                </c:pt>
                <c:pt idx="278">
                  <c:v>0.83171168510279525</c:v>
                </c:pt>
                <c:pt idx="279">
                  <c:v>0.82494948496424747</c:v>
                </c:pt>
                <c:pt idx="280">
                  <c:v>0.8180694494162104</c:v>
                </c:pt>
                <c:pt idx="281">
                  <c:v>0.81106995042210361</c:v>
                </c:pt>
                <c:pt idx="282">
                  <c:v>0.80394951792470859</c:v>
                </c:pt>
                <c:pt idx="283">
                  <c:v>0.79670652377912043</c:v>
                </c:pt>
                <c:pt idx="284">
                  <c:v>0.78933939458137214</c:v>
                </c:pt>
                <c:pt idx="285">
                  <c:v>0.78184657810680036</c:v>
                </c:pt>
                <c:pt idx="286">
                  <c:v>0.77422642081819282</c:v>
                </c:pt>
                <c:pt idx="287">
                  <c:v>0.76647736280309708</c:v>
                </c:pt>
                <c:pt idx="288">
                  <c:v>0.75859779989127862</c:v>
                </c:pt>
                <c:pt idx="289">
                  <c:v>0.7505860567436915</c:v>
                </c:pt>
                <c:pt idx="290">
                  <c:v>0.74244060522969102</c:v>
                </c:pt>
                <c:pt idx="291">
                  <c:v>0.73415983019772746</c:v>
                </c:pt>
                <c:pt idx="292">
                  <c:v>0.7257421116662327</c:v>
                </c:pt>
                <c:pt idx="293">
                  <c:v>0.71718581950029914</c:v>
                </c:pt>
                <c:pt idx="294">
                  <c:v>0.70848940691414808</c:v>
                </c:pt>
                <c:pt idx="295">
                  <c:v>0.6996513836518401</c:v>
                </c:pt>
                <c:pt idx="296">
                  <c:v>0.6906701303395858</c:v>
                </c:pt>
                <c:pt idx="297">
                  <c:v>0.68154417571212578</c:v>
                </c:pt>
                <c:pt idx="298">
                  <c:v>0.67227201282501181</c:v>
                </c:pt>
                <c:pt idx="299">
                  <c:v>0.66285229942053714</c:v>
                </c:pt>
                <c:pt idx="300">
                  <c:v>0.65328358835297029</c:v>
                </c:pt>
                <c:pt idx="301">
                  <c:v>0.64356458670422201</c:v>
                </c:pt>
                <c:pt idx="302">
                  <c:v>0.63369402561385779</c:v>
                </c:pt>
                <c:pt idx="303">
                  <c:v>0.62367068058360908</c:v>
                </c:pt>
                <c:pt idx="304">
                  <c:v>0.61349356768761987</c:v>
                </c:pt>
                <c:pt idx="305">
                  <c:v>0.60316164832629005</c:v>
                </c:pt>
                <c:pt idx="306">
                  <c:v>0.59267408681108336</c:v>
                </c:pt>
                <c:pt idx="307">
                  <c:v>0.5820300939556079</c:v>
                </c:pt>
                <c:pt idx="308">
                  <c:v>0.5712291960580258</c:v>
                </c:pt>
                <c:pt idx="309">
                  <c:v>0.56027083133869138</c:v>
                </c:pt>
                <c:pt idx="310">
                  <c:v>0.54915485762093497</c:v>
                </c:pt>
                <c:pt idx="311">
                  <c:v>0.53788133018883921</c:v>
                </c:pt>
                <c:pt idx="312">
                  <c:v>0.52645040794508391</c:v>
                </c:pt>
                <c:pt idx="313">
                  <c:v>0.51486259995603512</c:v>
                </c:pt>
                <c:pt idx="314">
                  <c:v>0.50311876427739344</c:v>
                </c:pt>
                <c:pt idx="315">
                  <c:v>0.49122000559004925</c:v>
                </c:pt>
                <c:pt idx="316">
                  <c:v>0.47916788991006665</c:v>
                </c:pt>
                <c:pt idx="317">
                  <c:v>0.4669643469426179</c:v>
                </c:pt>
                <c:pt idx="318">
                  <c:v>0.45461176566516065</c:v>
                </c:pt>
                <c:pt idx="319">
                  <c:v>0.44211308484853673</c:v>
                </c:pt>
                <c:pt idx="320">
                  <c:v>0.42947180074531527</c:v>
                </c:pt>
                <c:pt idx="321">
                  <c:v>0.41669202921690851</c:v>
                </c:pt>
                <c:pt idx="322">
                  <c:v>0.40377859349438988</c:v>
                </c:pt>
                <c:pt idx="323">
                  <c:v>0.39073712149853473</c:v>
                </c:pt>
                <c:pt idx="324">
                  <c:v>0.37757398310723733</c:v>
                </c:pt>
                <c:pt idx="325">
                  <c:v>0.36429660213708426</c:v>
                </c:pt>
                <c:pt idx="326">
                  <c:v>0.350913252091683</c:v>
                </c:pt>
                <c:pt idx="327">
                  <c:v>0.33743347844782967</c:v>
                </c:pt>
                <c:pt idx="328">
                  <c:v>0.32386789192040066</c:v>
                </c:pt>
                <c:pt idx="329">
                  <c:v>0.31022857786420849</c:v>
                </c:pt>
                <c:pt idx="330">
                  <c:v>0.296528903293515</c:v>
                </c:pt>
                <c:pt idx="331">
                  <c:v>0.28278374405408774</c:v>
                </c:pt>
                <c:pt idx="332">
                  <c:v>0.26900973865487671</c:v>
                </c:pt>
                <c:pt idx="333">
                  <c:v>0.25522523150462245</c:v>
                </c:pt>
                <c:pt idx="334">
                  <c:v>0.24145044217451272</c:v>
                </c:pt>
                <c:pt idx="335">
                  <c:v>0.22770761247073812</c:v>
                </c:pt>
                <c:pt idx="336">
                  <c:v>0.21402106069407817</c:v>
                </c:pt>
                <c:pt idx="337">
                  <c:v>0.20041731146920627</c:v>
                </c:pt>
                <c:pt idx="338">
                  <c:v>0.18692515189072761</c:v>
                </c:pt>
                <c:pt idx="339">
                  <c:v>0.17357576544297915</c:v>
                </c:pt>
                <c:pt idx="340">
                  <c:v>0.16040264359103071</c:v>
                </c:pt>
                <c:pt idx="341">
                  <c:v>0.14744176751345731</c:v>
                </c:pt>
                <c:pt idx="342">
                  <c:v>0.13473137453882572</c:v>
                </c:pt>
                <c:pt idx="343">
                  <c:v>0.12231213999395463</c:v>
                </c:pt>
                <c:pt idx="344">
                  <c:v>0.11022676111166567</c:v>
                </c:pt>
                <c:pt idx="345">
                  <c:v>9.8519997096498155E-2</c:v>
                </c:pt>
                <c:pt idx="346">
                  <c:v>8.7238225124860944E-2</c:v>
                </c:pt>
                <c:pt idx="347">
                  <c:v>7.6429447496121572E-2</c:v>
                </c:pt>
                <c:pt idx="348">
                  <c:v>6.614235778182484E-2</c:v>
                </c:pt>
                <c:pt idx="349">
                  <c:v>5.6426500956128882E-2</c:v>
                </c:pt>
                <c:pt idx="350">
                  <c:v>4.7331263791907496E-2</c:v>
                </c:pt>
                <c:pt idx="351">
                  <c:v>3.8905243252485747E-2</c:v>
                </c:pt>
                <c:pt idx="352">
                  <c:v>3.1195935989263186E-2</c:v>
                </c:pt>
                <c:pt idx="353">
                  <c:v>2.4248749073460817E-2</c:v>
                </c:pt>
                <c:pt idx="354">
                  <c:v>1.8106294045985748E-2</c:v>
                </c:pt>
                <c:pt idx="355">
                  <c:v>1.2807580709048916E-2</c:v>
                </c:pt>
                <c:pt idx="356">
                  <c:v>8.3873759442970666E-3</c:v>
                </c:pt>
                <c:pt idx="357">
                  <c:v>4.8754132219555411E-3</c:v>
                </c:pt>
                <c:pt idx="358">
                  <c:v>2.2959223363765695E-3</c:v>
                </c:pt>
                <c:pt idx="359">
                  <c:v>6.6695837350690243E-4</c:v>
                </c:pt>
                <c:pt idx="360">
                  <c:v>1.9286549331065737E-16</c:v>
                </c:pt>
                <c:pt idx="361">
                  <c:v>2.9979087698259031E-4</c:v>
                </c:pt>
                <c:pt idx="362">
                  <c:v>1.564130611123672E-3</c:v>
                </c:pt>
                <c:pt idx="363">
                  <c:v>3.784025877500285E-3</c:v>
                </c:pt>
                <c:pt idx="364">
                  <c:v>6.9438436694430955E-3</c:v>
                </c:pt>
                <c:pt idx="365">
                  <c:v>1.1021611006466257E-2</c:v>
                </c:pt>
                <c:pt idx="366">
                  <c:v>1.5989545074517601E-2</c:v>
                </c:pt>
                <c:pt idx="367">
                  <c:v>2.1814736783477319E-2</c:v>
                </c:pt>
                <c:pt idx="368">
                  <c:v>2.8459574820982693E-2</c:v>
                </c:pt>
                <c:pt idx="369">
                  <c:v>3.5882714965842631E-2</c:v>
                </c:pt>
                <c:pt idx="370">
                  <c:v>4.4039687496197195E-2</c:v>
                </c:pt>
                <c:pt idx="371">
                  <c:v>5.2883836910274123E-2</c:v>
                </c:pt>
                <c:pt idx="372">
                  <c:v>6.2366734603773753E-2</c:v>
                </c:pt>
                <c:pt idx="373">
                  <c:v>7.2439194520356895E-2</c:v>
                </c:pt>
                <c:pt idx="374">
                  <c:v>8.3051772716463107E-2</c:v>
                </c:pt>
                <c:pt idx="375">
                  <c:v>9.4155382507345314E-2</c:v>
                </c:pt>
                <c:pt idx="376">
                  <c:v>0.10570171116521702</c:v>
                </c:pt>
                <c:pt idx="377">
                  <c:v>0.11764369016924321</c:v>
                </c:pt>
                <c:pt idx="378">
                  <c:v>0.1299359967073688</c:v>
                </c:pt>
                <c:pt idx="379">
                  <c:v>0.14253501750266659</c:v>
                </c:pt>
                <c:pt idx="380">
                  <c:v>0.15539947153782346</c:v>
                </c:pt>
                <c:pt idx="381">
                  <c:v>0.16849014242149979</c:v>
                </c:pt>
                <c:pt idx="382">
                  <c:v>0.18177019442254994</c:v>
                </c:pt>
                <c:pt idx="383">
                  <c:v>0.19520524125191591</c:v>
                </c:pt>
                <c:pt idx="384">
                  <c:v>0.2087631806216412</c:v>
                </c:pt>
                <c:pt idx="385">
                  <c:v>0.22241442149688584</c:v>
                </c:pt>
                <c:pt idx="386">
                  <c:v>0.23613156626707513</c:v>
                </c:pt>
                <c:pt idx="387">
                  <c:v>0.24988951851678864</c:v>
                </c:pt>
                <c:pt idx="388">
                  <c:v>0.26366526513237459</c:v>
                </c:pt>
                <c:pt idx="389">
                  <c:v>0.27743785720296882</c:v>
                </c:pt>
                <c:pt idx="390">
                  <c:v>0.29118823835798308</c:v>
                </c:pt>
                <c:pt idx="391">
                  <c:v>0.30489923074408137</c:v>
                </c:pt>
                <c:pt idx="392">
                  <c:v>0.31855523247944073</c:v>
                </c:pt>
                <c:pt idx="393">
                  <c:v>0.33214235105903633</c:v>
                </c:pt>
                <c:pt idx="394">
                  <c:v>0.34564805873687532</c:v>
                </c:pt>
                <c:pt idx="395">
                  <c:v>0.35906122530474122</c:v>
                </c:pt>
                <c:pt idx="396">
                  <c:v>0.37237189310472574</c:v>
                </c:pt>
                <c:pt idx="397">
                  <c:v>0.38557137065525288</c:v>
                </c:pt>
                <c:pt idx="398">
                  <c:v>0.39865189185253308</c:v>
                </c:pt>
                <c:pt idx="399">
                  <c:v>0.41160673654177315</c:v>
                </c:pt>
                <c:pt idx="400">
                  <c:v>0.42442993867852308</c:v>
                </c:pt>
                <c:pt idx="401">
                  <c:v>0.43711651822927544</c:v>
                </c:pt>
                <c:pt idx="402">
                  <c:v>0.44966198094883919</c:v>
                </c:pt>
                <c:pt idx="403">
                  <c:v>0.46206271854783332</c:v>
                </c:pt>
                <c:pt idx="404">
                  <c:v>0.47431551940948835</c:v>
                </c:pt>
                <c:pt idx="405">
                  <c:v>0.48641779976720384</c:v>
                </c:pt>
                <c:pt idx="406">
                  <c:v>0.49836747126196679</c:v>
                </c:pt>
                <c:pt idx="407">
                  <c:v>0.51016291939901803</c:v>
                </c:pt>
                <c:pt idx="408">
                  <c:v>0.5218027526321648</c:v>
                </c:pt>
                <c:pt idx="409">
                  <c:v>0.53328607862896771</c:v>
                </c:pt>
                <c:pt idx="410">
                  <c:v>0.54461235905789607</c:v>
                </c:pt>
                <c:pt idx="411">
                  <c:v>0.55578112808042124</c:v>
                </c:pt>
                <c:pt idx="412">
                  <c:v>0.56679241233602884</c:v>
                </c:pt>
                <c:pt idx="413">
                  <c:v>0.5776462816281982</c:v>
                </c:pt>
                <c:pt idx="414">
                  <c:v>0.58834318391677021</c:v>
                </c:pt>
                <c:pt idx="415">
                  <c:v>0.59888351493382519</c:v>
                </c:pt>
                <c:pt idx="416">
                  <c:v>0.60926802179183936</c:v>
                </c:pt>
                <c:pt idx="417">
                  <c:v>0.61949751547411314</c:v>
                </c:pt>
                <c:pt idx="418">
                  <c:v>0.62957295541220837</c:v>
                </c:pt>
                <c:pt idx="419">
                  <c:v>0.63949537067332007</c:v>
                </c:pt>
                <c:pt idx="420">
                  <c:v>0.64926591641649956</c:v>
                </c:pt>
                <c:pt idx="421">
                  <c:v>0.65888582227272263</c:v>
                </c:pt>
                <c:pt idx="422">
                  <c:v>0.66835635788374814</c:v>
                </c:pt>
                <c:pt idx="423">
                  <c:v>0.67767893063590767</c:v>
                </c:pt>
                <c:pt idx="424">
                  <c:v>0.68685490970872154</c:v>
                </c:pt>
                <c:pt idx="425">
                  <c:v>0.69588576835956373</c:v>
                </c:pt>
                <c:pt idx="426">
                  <c:v>0.70477301839068984</c:v>
                </c:pt>
                <c:pt idx="427">
                  <c:v>0.71351814244828893</c:v>
                </c:pt>
                <c:pt idx="428">
                  <c:v>0.72212276546336174</c:v>
                </c:pt>
                <c:pt idx="429">
                  <c:v>0.73058836216101608</c:v>
                </c:pt>
                <c:pt idx="430">
                  <c:v>0.73891660956454519</c:v>
                </c:pt>
                <c:pt idx="431">
                  <c:v>0.74710902699596737</c:v>
                </c:pt>
                <c:pt idx="432">
                  <c:v>0.75516727178039755</c:v>
                </c:pt>
                <c:pt idx="433">
                  <c:v>0.76309293831855507</c:v>
                </c:pt>
                <c:pt idx="434">
                  <c:v>0.7708876541604075</c:v>
                </c:pt>
                <c:pt idx="435">
                  <c:v>0.77855299685846746</c:v>
                </c:pt>
                <c:pt idx="436">
                  <c:v>0.78609056082233952</c:v>
                </c:pt>
                <c:pt idx="437">
                  <c:v>0.79350203381232765</c:v>
                </c:pt>
                <c:pt idx="438">
                  <c:v>0.80078886393897974</c:v>
                </c:pt>
                <c:pt idx="439">
                  <c:v>0.80795278968187578</c:v>
                </c:pt>
                <c:pt idx="440">
                  <c:v>0.81499529964059125</c:v>
                </c:pt>
                <c:pt idx="441">
                  <c:v>0.82191794766241</c:v>
                </c:pt>
                <c:pt idx="442">
                  <c:v>0.82872232201048623</c:v>
                </c:pt>
                <c:pt idx="443">
                  <c:v>0.83540994324133611</c:v>
                </c:pt>
                <c:pt idx="444">
                  <c:v>0.8419823687953748</c:v>
                </c:pt>
                <c:pt idx="445">
                  <c:v>0.84844101466167354</c:v>
                </c:pt>
                <c:pt idx="446">
                  <c:v>0.8547874611981976</c:v>
                </c:pt>
                <c:pt idx="447">
                  <c:v>0.86102315200140456</c:v>
                </c:pt>
                <c:pt idx="448">
                  <c:v>0.86714954606162176</c:v>
                </c:pt>
                <c:pt idx="449">
                  <c:v>0.87316806001730785</c:v>
                </c:pt>
                <c:pt idx="450">
                  <c:v>0.87908018972551116</c:v>
                </c:pt>
                <c:pt idx="451">
                  <c:v>0.88488726453605726</c:v>
                </c:pt>
                <c:pt idx="452">
                  <c:v>0.89059071124126654</c:v>
                </c:pt>
                <c:pt idx="453">
                  <c:v>0.89619187175293169</c:v>
                </c:pt>
                <c:pt idx="454">
                  <c:v>0.90169217882010766</c:v>
                </c:pt>
                <c:pt idx="455">
                  <c:v>0.90709282155109627</c:v>
                </c:pt>
                <c:pt idx="456">
                  <c:v>0.91239525610596484</c:v>
                </c:pt>
                <c:pt idx="457">
                  <c:v>0.91760073984290025</c:v>
                </c:pt>
                <c:pt idx="458">
                  <c:v>0.92271049957466666</c:v>
                </c:pt>
                <c:pt idx="459">
                  <c:v>0.92772591209077837</c:v>
                </c:pt>
                <c:pt idx="460">
                  <c:v>0.93264807321694232</c:v>
                </c:pt>
                <c:pt idx="461">
                  <c:v>0.93747836396181305</c:v>
                </c:pt>
                <c:pt idx="462">
                  <c:v>0.94221788249823324</c:v>
                </c:pt>
                <c:pt idx="463">
                  <c:v>0.94686780871727794</c:v>
                </c:pt>
                <c:pt idx="464">
                  <c:v>0.95142938194850513</c:v>
                </c:pt>
                <c:pt idx="465">
                  <c:v>0.9559037564961701</c:v>
                </c:pt>
                <c:pt idx="466">
                  <c:v>0.96029202750685749</c:v>
                </c:pt>
                <c:pt idx="467">
                  <c:v>0.96459535448912459</c:v>
                </c:pt>
                <c:pt idx="468">
                  <c:v>0.96881476645703801</c:v>
                </c:pt>
                <c:pt idx="469">
                  <c:v>0.97295141093518234</c:v>
                </c:pt>
                <c:pt idx="470">
                  <c:v>0.97700635499369815</c:v>
                </c:pt>
                <c:pt idx="471">
                  <c:v>0.98098062035883737</c:v>
                </c:pt>
                <c:pt idx="472">
                  <c:v>0.98487525341300874</c:v>
                </c:pt>
                <c:pt idx="473">
                  <c:v>0.98869126112752159</c:v>
                </c:pt>
                <c:pt idx="474">
                  <c:v>0.99242965896526181</c:v>
                </c:pt>
                <c:pt idx="475">
                  <c:v>0.99609140356645598</c:v>
                </c:pt>
                <c:pt idx="476">
                  <c:v>0.99967745086149973</c:v>
                </c:pt>
                <c:pt idx="477">
                  <c:v>1.0031888012472725</c:v>
                </c:pt>
                <c:pt idx="478">
                  <c:v>1.0066263274892815</c:v>
                </c:pt>
                <c:pt idx="479">
                  <c:v>1.0099909831361837</c:v>
                </c:pt>
                <c:pt idx="480">
                  <c:v>1.0132836366492002</c:v>
                </c:pt>
                <c:pt idx="481">
                  <c:v>1.0165051674297911</c:v>
                </c:pt>
                <c:pt idx="482">
                  <c:v>1.0196564798868877</c:v>
                </c:pt>
                <c:pt idx="483">
                  <c:v>1.0227383723045815</c:v>
                </c:pt>
                <c:pt idx="484">
                  <c:v>1.0257517512280803</c:v>
                </c:pt>
                <c:pt idx="485">
                  <c:v>1.0286973328512685</c:v>
                </c:pt>
                <c:pt idx="486">
                  <c:v>1.0315759612411333</c:v>
                </c:pt>
                <c:pt idx="487">
                  <c:v>1.034388472690045</c:v>
                </c:pt>
                <c:pt idx="488">
                  <c:v>1.0371355841009098</c:v>
                </c:pt>
                <c:pt idx="489">
                  <c:v>1.0398180034132651</c:v>
                </c:pt>
                <c:pt idx="490">
                  <c:v>1.0424366003989118</c:v>
                </c:pt>
                <c:pt idx="491">
                  <c:v>1.0449919346772827</c:v>
                </c:pt>
                <c:pt idx="492">
                  <c:v>1.0474848569845632</c:v>
                </c:pt>
                <c:pt idx="493">
                  <c:v>1.0499160027382586</c:v>
                </c:pt>
                <c:pt idx="494">
                  <c:v>1.0522860099087246</c:v>
                </c:pt>
                <c:pt idx="495">
                  <c:v>1.0545955727973881</c:v>
                </c:pt>
                <c:pt idx="496">
                  <c:v>1.0568453381528438</c:v>
                </c:pt>
                <c:pt idx="497">
                  <c:v>1.0590359376019947</c:v>
                </c:pt>
                <c:pt idx="498">
                  <c:v>1.0611679925922035</c:v>
                </c:pt>
                <c:pt idx="499">
                  <c:v>1.0632420489077896</c:v>
                </c:pt>
                <c:pt idx="500">
                  <c:v>1.0652587797226893</c:v>
                </c:pt>
                <c:pt idx="501">
                  <c:v>1.0672187042767811</c:v>
                </c:pt>
                <c:pt idx="502">
                  <c:v>1.0691223518551574</c:v>
                </c:pt>
                <c:pt idx="503">
                  <c:v>1.0709703134786817</c:v>
                </c:pt>
                <c:pt idx="504">
                  <c:v>1.0727630731844315</c:v>
                </c:pt>
                <c:pt idx="505">
                  <c:v>1.0745011516455845</c:v>
                </c:pt>
                <c:pt idx="506">
                  <c:v>1.0761851013349828</c:v>
                </c:pt>
                <c:pt idx="507">
                  <c:v>1.0778153277181894</c:v>
                </c:pt>
                <c:pt idx="508">
                  <c:v>1.0793923207044867</c:v>
                </c:pt>
                <c:pt idx="509">
                  <c:v>1.0809165689163993</c:v>
                </c:pt>
                <c:pt idx="510">
                  <c:v>1.0823884758515812</c:v>
                </c:pt>
                <c:pt idx="511">
                  <c:v>1.0838084285209324</c:v>
                </c:pt>
                <c:pt idx="512">
                  <c:v>1.0851769189595402</c:v>
                </c:pt>
                <c:pt idx="513">
                  <c:v>1.086494288787373</c:v>
                </c:pt>
                <c:pt idx="514">
                  <c:v>1.0877609267814314</c:v>
                </c:pt>
                <c:pt idx="515">
                  <c:v>1.0889772020882722</c:v>
                </c:pt>
                <c:pt idx="516">
                  <c:v>1.0901434605316598</c:v>
                </c:pt>
                <c:pt idx="517">
                  <c:v>1.0912600662579597</c:v>
                </c:pt>
                <c:pt idx="518">
                  <c:v>1.0923273318235613</c:v>
                </c:pt>
                <c:pt idx="519">
                  <c:v>1.0933455148810904</c:v>
                </c:pt>
                <c:pt idx="520">
                  <c:v>1.0943149906803518</c:v>
                </c:pt>
                <c:pt idx="521">
                  <c:v>1.0952360142309721</c:v>
                </c:pt>
                <c:pt idx="522">
                  <c:v>1.0961088235450993</c:v>
                </c:pt>
                <c:pt idx="523">
                  <c:v>1.0969336805515748</c:v>
                </c:pt>
                <c:pt idx="524">
                  <c:v>1.0977108831514351</c:v>
                </c:pt>
                <c:pt idx="525">
                  <c:v>1.0984405908680692</c:v>
                </c:pt>
                <c:pt idx="526">
                  <c:v>1.0991230687720093</c:v>
                </c:pt>
                <c:pt idx="527">
                  <c:v>1.0997584807916647</c:v>
                </c:pt>
                <c:pt idx="528">
                  <c:v>1.1003469954165117</c:v>
                </c:pt>
                <c:pt idx="529">
                  <c:v>1.1008888340671612</c:v>
                </c:pt>
                <c:pt idx="530">
                  <c:v>1.1013841139609311</c:v>
                </c:pt>
                <c:pt idx="531">
                  <c:v>1.1018329894620442</c:v>
                </c:pt>
                <c:pt idx="532">
                  <c:v>1.1022356318717044</c:v>
                </c:pt>
                <c:pt idx="533">
                  <c:v>1.1025921130929943</c:v>
                </c:pt>
                <c:pt idx="534">
                  <c:v>1.102902510339878</c:v>
                </c:pt>
                <c:pt idx="535">
                  <c:v>1.1031669582257668</c:v>
                </c:pt>
                <c:pt idx="536">
                  <c:v>1.1033855685518679</c:v>
                </c:pt>
                <c:pt idx="537">
                  <c:v>1.103558322362735</c:v>
                </c:pt>
                <c:pt idx="538">
                  <c:v>1.1036852983361265</c:v>
                </c:pt>
                <c:pt idx="539">
                  <c:v>1.1037665686088169</c:v>
                </c:pt>
                <c:pt idx="540">
                  <c:v>1.1038021028172702</c:v>
                </c:pt>
                <c:pt idx="541">
                  <c:v>1.1037919682020216</c:v>
                </c:pt>
                <c:pt idx="542">
                  <c:v>1.1037360695289828</c:v>
                </c:pt>
                <c:pt idx="543">
                  <c:v>1.1036344851843993</c:v>
                </c:pt>
                <c:pt idx="544">
                  <c:v>1.1034871230440273</c:v>
                </c:pt>
                <c:pt idx="545">
                  <c:v>1.1032939284881951</c:v>
                </c:pt>
                <c:pt idx="546">
                  <c:v>1.1030548764167551</c:v>
                </c:pt>
                <c:pt idx="547">
                  <c:v>1.1027698911105166</c:v>
                </c:pt>
                <c:pt idx="548">
                  <c:v>1.1024389102688501</c:v>
                </c:pt>
                <c:pt idx="549">
                  <c:v>1.1020617725584416</c:v>
                </c:pt>
                <c:pt idx="550">
                  <c:v>1.1016384141477553</c:v>
                </c:pt>
                <c:pt idx="551">
                  <c:v>1.1011686718870017</c:v>
                </c:pt>
                <c:pt idx="552">
                  <c:v>1.1006523915347335</c:v>
                </c:pt>
                <c:pt idx="553">
                  <c:v>1.1000894761468181</c:v>
                </c:pt>
                <c:pt idx="554">
                  <c:v>1.0994797368866012</c:v>
                </c:pt>
                <c:pt idx="555">
                  <c:v>1.098822953030439</c:v>
                </c:pt>
                <c:pt idx="556">
                  <c:v>1.0981189729560337</c:v>
                </c:pt>
                <c:pt idx="557">
                  <c:v>1.097367568434791</c:v>
                </c:pt>
                <c:pt idx="558">
                  <c:v>1.0965685193202717</c:v>
                </c:pt>
                <c:pt idx="559">
                  <c:v>1.0957215727549441</c:v>
                </c:pt>
                <c:pt idx="560">
                  <c:v>1.0948265121767622</c:v>
                </c:pt>
                <c:pt idx="561">
                  <c:v>1.0938830388859468</c:v>
                </c:pt>
                <c:pt idx="562">
                  <c:v>1.0928909064271921</c:v>
                </c:pt>
                <c:pt idx="563">
                  <c:v>1.0918497853512277</c:v>
                </c:pt>
                <c:pt idx="564">
                  <c:v>1.0907593899011705</c:v>
                </c:pt>
                <c:pt idx="565">
                  <c:v>1.0896193874814888</c:v>
                </c:pt>
                <c:pt idx="566">
                  <c:v>1.0884294227825471</c:v>
                </c:pt>
                <c:pt idx="567">
                  <c:v>1.0871892212372485</c:v>
                </c:pt>
                <c:pt idx="568">
                  <c:v>1.0858983607503332</c:v>
                </c:pt>
                <c:pt idx="569">
                  <c:v>1.0845564617427141</c:v>
                </c:pt>
                <c:pt idx="570">
                  <c:v>1.0831631582583605</c:v>
                </c:pt>
                <c:pt idx="571">
                  <c:v>1.0817180306885874</c:v>
                </c:pt>
                <c:pt idx="572">
                  <c:v>1.0802206385195048</c:v>
                </c:pt>
                <c:pt idx="573">
                  <c:v>1.0786705918616453</c:v>
                </c:pt>
                <c:pt idx="574">
                  <c:v>1.0770674032856038</c:v>
                </c:pt>
                <c:pt idx="575">
                  <c:v>1.075410605448847</c:v>
                </c:pt>
                <c:pt idx="576">
                  <c:v>1.0736997941758588</c:v>
                </c:pt>
                <c:pt idx="577">
                  <c:v>1.0719343583307084</c:v>
                </c:pt>
                <c:pt idx="578">
                  <c:v>1.0701138904700092</c:v>
                </c:pt>
                <c:pt idx="579">
                  <c:v>1.068237817516942</c:v>
                </c:pt>
                <c:pt idx="580">
                  <c:v>1.0663056281975012</c:v>
                </c:pt>
                <c:pt idx="581">
                  <c:v>1.0643167296484342</c:v>
                </c:pt>
                <c:pt idx="582">
                  <c:v>1.0622705862461213</c:v>
                </c:pt>
                <c:pt idx="583">
                  <c:v>1.060166627899253</c:v>
                </c:pt>
                <c:pt idx="584">
                  <c:v>1.0580042668598624</c:v>
                </c:pt>
                <c:pt idx="585">
                  <c:v>1.0557828435151217</c:v>
                </c:pt>
                <c:pt idx="586">
                  <c:v>1.0535017456579643</c:v>
                </c:pt>
                <c:pt idx="587">
                  <c:v>1.0511603644161636</c:v>
                </c:pt>
                <c:pt idx="588">
                  <c:v>1.0487580261099558</c:v>
                </c:pt>
                <c:pt idx="589">
                  <c:v>1.0462940268652252</c:v>
                </c:pt>
                <c:pt idx="590">
                  <c:v>1.0437677097025151</c:v>
                </c:pt>
                <c:pt idx="591">
                  <c:v>1.0411783410189765</c:v>
                </c:pt>
                <c:pt idx="592">
                  <c:v>1.0385253081285539</c:v>
                </c:pt>
                <c:pt idx="593">
                  <c:v>1.0358077392566081</c:v>
                </c:pt>
                <c:pt idx="594">
                  <c:v>1.0330249850147477</c:v>
                </c:pt>
                <c:pt idx="595">
                  <c:v>1.0301761941557199</c:v>
                </c:pt>
                <c:pt idx="596">
                  <c:v>1.0272606456638851</c:v>
                </c:pt>
                <c:pt idx="597">
                  <c:v>1.0242775513144984</c:v>
                </c:pt>
                <c:pt idx="598">
                  <c:v>1.0212260582023482</c:v>
                </c:pt>
                <c:pt idx="599">
                  <c:v>1.0181053439055012</c:v>
                </c:pt>
                <c:pt idx="600">
                  <c:v>1.0149145832289821</c:v>
                </c:pt>
                <c:pt idx="601">
                  <c:v>1.0116529234273226</c:v>
                </c:pt>
                <c:pt idx="602">
                  <c:v>1.0083194633021446</c:v>
                </c:pt>
                <c:pt idx="603">
                  <c:v>1.0049133418385292</c:v>
                </c:pt>
                <c:pt idx="604">
                  <c:v>1.0014335829247591</c:v>
                </c:pt>
                <c:pt idx="605">
                  <c:v>0.99787928484722987</c:v>
                </c:pt>
                <c:pt idx="606">
                  <c:v>0.99424957718871243</c:v>
                </c:pt>
                <c:pt idx="607">
                  <c:v>0.99054340430640142</c:v>
                </c:pt>
                <c:pt idx="608">
                  <c:v>0.9867598528247401</c:v>
                </c:pt>
                <c:pt idx="609">
                  <c:v>0.98289792562525025</c:v>
                </c:pt>
                <c:pt idx="610">
                  <c:v>0.97895659175958838</c:v>
                </c:pt>
                <c:pt idx="611">
                  <c:v>0.97493480677454758</c:v>
                </c:pt>
                <c:pt idx="612">
                  <c:v>0.97083156680583826</c:v>
                </c:pt>
                <c:pt idx="613">
                  <c:v>0.96664578478839702</c:v>
                </c:pt>
                <c:pt idx="614">
                  <c:v>0.9623763589287051</c:v>
                </c:pt>
                <c:pt idx="615">
                  <c:v>0.95802226764338672</c:v>
                </c:pt>
                <c:pt idx="616">
                  <c:v>0.95358233113142932</c:v>
                </c:pt>
                <c:pt idx="617">
                  <c:v>0.94905542665756948</c:v>
                </c:pt>
                <c:pt idx="618">
                  <c:v>0.94444043451886928</c:v>
                </c:pt>
                <c:pt idx="619">
                  <c:v>0.93973619814525677</c:v>
                </c:pt>
                <c:pt idx="620">
                  <c:v>0.93494149932549364</c:v>
                </c:pt>
                <c:pt idx="621">
                  <c:v>0.9300551571278719</c:v>
                </c:pt>
                <c:pt idx="622">
                  <c:v>0.92507589214106212</c:v>
                </c:pt>
                <c:pt idx="623">
                  <c:v>0.92000255391665819</c:v>
                </c:pt>
                <c:pt idx="624">
                  <c:v>0.91483385159497432</c:v>
                </c:pt>
                <c:pt idx="625">
                  <c:v>0.90956849682267626</c:v>
                </c:pt>
                <c:pt idx="626">
                  <c:v>0.90420519886076134</c:v>
                </c:pt>
                <c:pt idx="627">
                  <c:v>0.89874265299647582</c:v>
                </c:pt>
                <c:pt idx="628">
                  <c:v>0.89317953464295918</c:v>
                </c:pt>
                <c:pt idx="629">
                  <c:v>0.88751447988183529</c:v>
                </c:pt>
                <c:pt idx="630">
                  <c:v>0.88174614457359979</c:v>
                </c:pt>
                <c:pt idx="631">
                  <c:v>0.87587315339251948</c:v>
                </c:pt>
                <c:pt idx="632">
                  <c:v>0.86989407215947345</c:v>
                </c:pt>
                <c:pt idx="633">
                  <c:v>0.86380753086162831</c:v>
                </c:pt>
                <c:pt idx="634">
                  <c:v>0.8576121104819332</c:v>
                </c:pt>
                <c:pt idx="635">
                  <c:v>0.85130622719971039</c:v>
                </c:pt>
                <c:pt idx="636">
                  <c:v>0.84488856551466895</c:v>
                </c:pt>
                <c:pt idx="637">
                  <c:v>0.83835752597684488</c:v>
                </c:pt>
                <c:pt idx="638">
                  <c:v>0.83171168510279525</c:v>
                </c:pt>
                <c:pt idx="639">
                  <c:v>0.82494948496424747</c:v>
                </c:pt>
                <c:pt idx="640">
                  <c:v>0.8180694494162104</c:v>
                </c:pt>
                <c:pt idx="641">
                  <c:v>0.81106995042210361</c:v>
                </c:pt>
                <c:pt idx="642">
                  <c:v>0.80394951792470859</c:v>
                </c:pt>
                <c:pt idx="643">
                  <c:v>0.79670652377912043</c:v>
                </c:pt>
                <c:pt idx="644">
                  <c:v>0.78933939458137214</c:v>
                </c:pt>
                <c:pt idx="645">
                  <c:v>0.78184657810680036</c:v>
                </c:pt>
                <c:pt idx="646">
                  <c:v>0.77422642081819282</c:v>
                </c:pt>
                <c:pt idx="647">
                  <c:v>0.76647736280309708</c:v>
                </c:pt>
                <c:pt idx="648">
                  <c:v>0.75859779989127862</c:v>
                </c:pt>
                <c:pt idx="649">
                  <c:v>0.7505860567436915</c:v>
                </c:pt>
                <c:pt idx="650">
                  <c:v>0.74244060522969102</c:v>
                </c:pt>
                <c:pt idx="651">
                  <c:v>0.73415983019772746</c:v>
                </c:pt>
                <c:pt idx="652">
                  <c:v>0.7257421116662327</c:v>
                </c:pt>
                <c:pt idx="653">
                  <c:v>0.71718581950029914</c:v>
                </c:pt>
                <c:pt idx="654">
                  <c:v>0.70848940691414808</c:v>
                </c:pt>
                <c:pt idx="655">
                  <c:v>0.6996513836518401</c:v>
                </c:pt>
                <c:pt idx="656">
                  <c:v>0.6906701303395858</c:v>
                </c:pt>
                <c:pt idx="657">
                  <c:v>0.68154417571212578</c:v>
                </c:pt>
                <c:pt idx="658">
                  <c:v>0.67227201282501181</c:v>
                </c:pt>
                <c:pt idx="659">
                  <c:v>0.66285229942053714</c:v>
                </c:pt>
                <c:pt idx="660">
                  <c:v>0.65328358835297029</c:v>
                </c:pt>
                <c:pt idx="661">
                  <c:v>0.64356458670422201</c:v>
                </c:pt>
                <c:pt idx="662">
                  <c:v>0.63369402561385779</c:v>
                </c:pt>
                <c:pt idx="663">
                  <c:v>0.62367068058360908</c:v>
                </c:pt>
                <c:pt idx="664">
                  <c:v>0.61349356768761987</c:v>
                </c:pt>
                <c:pt idx="665">
                  <c:v>0.60316164832629005</c:v>
                </c:pt>
                <c:pt idx="666">
                  <c:v>0.59267408681108336</c:v>
                </c:pt>
                <c:pt idx="667">
                  <c:v>0.5820300939556079</c:v>
                </c:pt>
                <c:pt idx="668">
                  <c:v>0.5712291960580258</c:v>
                </c:pt>
                <c:pt idx="669">
                  <c:v>0.56027083133869138</c:v>
                </c:pt>
                <c:pt idx="670">
                  <c:v>0.54915485762093497</c:v>
                </c:pt>
                <c:pt idx="671">
                  <c:v>0.53788133018883921</c:v>
                </c:pt>
                <c:pt idx="672">
                  <c:v>0.52645040794508391</c:v>
                </c:pt>
                <c:pt idx="673">
                  <c:v>0.51486259995603512</c:v>
                </c:pt>
                <c:pt idx="674">
                  <c:v>0.50311876427739344</c:v>
                </c:pt>
                <c:pt idx="675">
                  <c:v>0.49122000559004925</c:v>
                </c:pt>
                <c:pt idx="676">
                  <c:v>0.47916788991006665</c:v>
                </c:pt>
                <c:pt idx="677">
                  <c:v>0.4669643469426179</c:v>
                </c:pt>
                <c:pt idx="678">
                  <c:v>0.45461176566516065</c:v>
                </c:pt>
                <c:pt idx="679">
                  <c:v>0.44211308484853673</c:v>
                </c:pt>
                <c:pt idx="680">
                  <c:v>0.42947180074531527</c:v>
                </c:pt>
                <c:pt idx="681">
                  <c:v>0.41669202921690851</c:v>
                </c:pt>
                <c:pt idx="682">
                  <c:v>0.40377859349438988</c:v>
                </c:pt>
                <c:pt idx="683">
                  <c:v>0.39073712149853473</c:v>
                </c:pt>
                <c:pt idx="684">
                  <c:v>0.37757398310723733</c:v>
                </c:pt>
                <c:pt idx="685">
                  <c:v>0.36429660213708426</c:v>
                </c:pt>
                <c:pt idx="686">
                  <c:v>0.350913252091683</c:v>
                </c:pt>
                <c:pt idx="687">
                  <c:v>0.33743347844782967</c:v>
                </c:pt>
                <c:pt idx="688">
                  <c:v>0.32386789192040066</c:v>
                </c:pt>
                <c:pt idx="689">
                  <c:v>0.31022857786420849</c:v>
                </c:pt>
                <c:pt idx="690">
                  <c:v>0.296528903293515</c:v>
                </c:pt>
                <c:pt idx="691">
                  <c:v>0.28278374405408774</c:v>
                </c:pt>
                <c:pt idx="692">
                  <c:v>0.26900973865487671</c:v>
                </c:pt>
                <c:pt idx="693">
                  <c:v>0.25522523150462245</c:v>
                </c:pt>
                <c:pt idx="694">
                  <c:v>0.24145044217451272</c:v>
                </c:pt>
                <c:pt idx="695">
                  <c:v>0.22770761247073812</c:v>
                </c:pt>
                <c:pt idx="696">
                  <c:v>0.21402106069407817</c:v>
                </c:pt>
                <c:pt idx="697">
                  <c:v>0.20041731146920627</c:v>
                </c:pt>
                <c:pt idx="698">
                  <c:v>0.18692515189072761</c:v>
                </c:pt>
                <c:pt idx="699">
                  <c:v>0.17357576544297915</c:v>
                </c:pt>
                <c:pt idx="700">
                  <c:v>0.16040264359103071</c:v>
                </c:pt>
                <c:pt idx="701">
                  <c:v>0.14744176751345731</c:v>
                </c:pt>
                <c:pt idx="702">
                  <c:v>0.13473137453882572</c:v>
                </c:pt>
                <c:pt idx="703">
                  <c:v>0.12231213999395463</c:v>
                </c:pt>
                <c:pt idx="704">
                  <c:v>0.11022676111166567</c:v>
                </c:pt>
                <c:pt idx="705">
                  <c:v>9.8519997096498155E-2</c:v>
                </c:pt>
                <c:pt idx="706">
                  <c:v>8.7238225124860944E-2</c:v>
                </c:pt>
                <c:pt idx="707">
                  <c:v>7.6429447496121572E-2</c:v>
                </c:pt>
                <c:pt idx="708">
                  <c:v>6.614235778182484E-2</c:v>
                </c:pt>
                <c:pt idx="709">
                  <c:v>5.6426500956128882E-2</c:v>
                </c:pt>
                <c:pt idx="710">
                  <c:v>4.7331263791907496E-2</c:v>
                </c:pt>
                <c:pt idx="711">
                  <c:v>3.8905243252485747E-2</c:v>
                </c:pt>
                <c:pt idx="712">
                  <c:v>3.1195935989263186E-2</c:v>
                </c:pt>
                <c:pt idx="713">
                  <c:v>2.4248749073460817E-2</c:v>
                </c:pt>
                <c:pt idx="714">
                  <c:v>1.8106294045985748E-2</c:v>
                </c:pt>
                <c:pt idx="715">
                  <c:v>1.2807580709048916E-2</c:v>
                </c:pt>
                <c:pt idx="716">
                  <c:v>8.3873759442970666E-3</c:v>
                </c:pt>
                <c:pt idx="717">
                  <c:v>4.8754132219555411E-3</c:v>
                </c:pt>
                <c:pt idx="718">
                  <c:v>2.2959223363765695E-3</c:v>
                </c:pt>
                <c:pt idx="719">
                  <c:v>6.6695837350690243E-4</c:v>
                </c:pt>
              </c:numCache>
            </c:numRef>
          </c:xVal>
          <c:yVal>
            <c:numRef>
              <c:f>'Data Task 1'!$M$12:$M$731</c:f>
              <c:numCache>
                <c:formatCode>General</c:formatCode>
                <c:ptCount val="720"/>
                <c:pt idx="0">
                  <c:v>-0.12970965825956129</c:v>
                </c:pt>
                <c:pt idx="1">
                  <c:v>-0.12286256798755797</c:v>
                </c:pt>
                <c:pt idx="2">
                  <c:v>-0.120211064769596</c:v>
                </c:pt>
                <c:pt idx="3">
                  <c:v>-0.12354255502451218</c:v>
                </c:pt>
                <c:pt idx="4">
                  <c:v>-0.1278926974440113</c:v>
                </c:pt>
                <c:pt idx="5">
                  <c:v>-0.12397682702051804</c:v>
                </c:pt>
                <c:pt idx="6">
                  <c:v>-0.12724952939970746</c:v>
                </c:pt>
                <c:pt idx="7">
                  <c:v>-0.12499259246318797</c:v>
                </c:pt>
                <c:pt idx="8">
                  <c:v>-0.11932128852774605</c:v>
                </c:pt>
                <c:pt idx="9">
                  <c:v>-0.11753295437290308</c:v>
                </c:pt>
                <c:pt idx="10">
                  <c:v>-0.12492020710569864</c:v>
                </c:pt>
                <c:pt idx="11">
                  <c:v>-0.12681197416358986</c:v>
                </c:pt>
                <c:pt idx="12">
                  <c:v>-0.11992419178119665</c:v>
                </c:pt>
                <c:pt idx="13">
                  <c:v>-0.11178904474910084</c:v>
                </c:pt>
                <c:pt idx="14">
                  <c:v>-0.11957973657328622</c:v>
                </c:pt>
                <c:pt idx="15">
                  <c:v>-0.12859521099370774</c:v>
                </c:pt>
                <c:pt idx="16">
                  <c:v>-0.11636411233201596</c:v>
                </c:pt>
                <c:pt idx="17">
                  <c:v>-0.13104772714588203</c:v>
                </c:pt>
                <c:pt idx="18">
                  <c:v>-0.13760681050015858</c:v>
                </c:pt>
                <c:pt idx="19">
                  <c:v>-0.13700923438238899</c:v>
                </c:pt>
                <c:pt idx="20">
                  <c:v>-0.1381753599795125</c:v>
                </c:pt>
                <c:pt idx="21">
                  <c:v>-0.14033702201682469</c:v>
                </c:pt>
                <c:pt idx="22">
                  <c:v>-0.12595211366210718</c:v>
                </c:pt>
                <c:pt idx="23">
                  <c:v>-0.1257774447629319</c:v>
                </c:pt>
                <c:pt idx="24">
                  <c:v>-0.13729332308362904</c:v>
                </c:pt>
                <c:pt idx="25">
                  <c:v>-0.15501240891167156</c:v>
                </c:pt>
                <c:pt idx="26">
                  <c:v>-0.15157070142441648</c:v>
                </c:pt>
                <c:pt idx="27">
                  <c:v>-0.12882944017706885</c:v>
                </c:pt>
                <c:pt idx="28">
                  <c:v>-0.14499661017027762</c:v>
                </c:pt>
                <c:pt idx="29">
                  <c:v>-0.17000705030453056</c:v>
                </c:pt>
                <c:pt idx="30">
                  <c:v>-0.15826146957746334</c:v>
                </c:pt>
                <c:pt idx="31">
                  <c:v>-0.1442822166925703</c:v>
                </c:pt>
                <c:pt idx="32">
                  <c:v>-0.16438868655723382</c:v>
                </c:pt>
                <c:pt idx="33">
                  <c:v>-0.15356700722316016</c:v>
                </c:pt>
                <c:pt idx="34">
                  <c:v>-0.15650871605500641</c:v>
                </c:pt>
                <c:pt idx="35">
                  <c:v>-0.16030517374734862</c:v>
                </c:pt>
                <c:pt idx="36">
                  <c:v>-0.17142709994467339</c:v>
                </c:pt>
                <c:pt idx="37">
                  <c:v>-0.17499799701946958</c:v>
                </c:pt>
                <c:pt idx="38">
                  <c:v>-0.18265943766148532</c:v>
                </c:pt>
                <c:pt idx="39">
                  <c:v>-0.1870939930182586</c:v>
                </c:pt>
                <c:pt idx="40">
                  <c:v>-0.18900913756340615</c:v>
                </c:pt>
                <c:pt idx="41">
                  <c:v>-0.17074898911090022</c:v>
                </c:pt>
                <c:pt idx="42">
                  <c:v>-0.18924476093801842</c:v>
                </c:pt>
                <c:pt idx="43">
                  <c:v>-0.1947010439478771</c:v>
                </c:pt>
                <c:pt idx="44">
                  <c:v>-0.19742123803352829</c:v>
                </c:pt>
                <c:pt idx="45">
                  <c:v>-0.19232023122595648</c:v>
                </c:pt>
                <c:pt idx="46">
                  <c:v>-0.20373033477678715</c:v>
                </c:pt>
                <c:pt idx="47">
                  <c:v>-0.1936619444553333</c:v>
                </c:pt>
                <c:pt idx="48">
                  <c:v>-0.19064435070789076</c:v>
                </c:pt>
                <c:pt idx="49">
                  <c:v>-0.19289745226500371</c:v>
                </c:pt>
                <c:pt idx="50">
                  <c:v>-0.19206603723238644</c:v>
                </c:pt>
                <c:pt idx="51">
                  <c:v>-0.19716404169019985</c:v>
                </c:pt>
                <c:pt idx="52">
                  <c:v>-0.19497447517830738</c:v>
                </c:pt>
                <c:pt idx="53">
                  <c:v>-0.20537046470598339</c:v>
                </c:pt>
                <c:pt idx="54">
                  <c:v>-0.21913134713958166</c:v>
                </c:pt>
                <c:pt idx="55">
                  <c:v>-0.21144207030477405</c:v>
                </c:pt>
                <c:pt idx="56">
                  <c:v>-0.21055678918469814</c:v>
                </c:pt>
                <c:pt idx="57">
                  <c:v>-0.21781628490605637</c:v>
                </c:pt>
                <c:pt idx="58">
                  <c:v>-0.21713339293580741</c:v>
                </c:pt>
                <c:pt idx="59">
                  <c:v>-0.21144207030477405</c:v>
                </c:pt>
                <c:pt idx="60">
                  <c:v>-0.21135374355890044</c:v>
                </c:pt>
                <c:pt idx="61">
                  <c:v>-0.20624522612375568</c:v>
                </c:pt>
                <c:pt idx="62">
                  <c:v>-0.20366091552379639</c:v>
                </c:pt>
                <c:pt idx="63">
                  <c:v>-0.21034456177272712</c:v>
                </c:pt>
                <c:pt idx="64">
                  <c:v>-0.20988520854544634</c:v>
                </c:pt>
                <c:pt idx="65">
                  <c:v>-0.2146801325179537</c:v>
                </c:pt>
                <c:pt idx="66">
                  <c:v>-0.20997394139541287</c:v>
                </c:pt>
                <c:pt idx="67">
                  <c:v>-0.19957163108167078</c:v>
                </c:pt>
                <c:pt idx="68">
                  <c:v>-0.22083007703182514</c:v>
                </c:pt>
                <c:pt idx="69">
                  <c:v>-0.22505260269500918</c:v>
                </c:pt>
                <c:pt idx="70">
                  <c:v>-0.21312937612164101</c:v>
                </c:pt>
                <c:pt idx="71">
                  <c:v>-0.21075148092392193</c:v>
                </c:pt>
                <c:pt idx="72">
                  <c:v>-0.21905870297902216</c:v>
                </c:pt>
                <c:pt idx="73">
                  <c:v>-0.23509790974533007</c:v>
                </c:pt>
                <c:pt idx="74">
                  <c:v>-0.20905650272049894</c:v>
                </c:pt>
                <c:pt idx="75">
                  <c:v>-0.18490462618371847</c:v>
                </c:pt>
                <c:pt idx="76">
                  <c:v>-0.23423833890942483</c:v>
                </c:pt>
                <c:pt idx="77">
                  <c:v>-0.18242735920839384</c:v>
                </c:pt>
                <c:pt idx="78">
                  <c:v>-0.24459626642025084</c:v>
                </c:pt>
                <c:pt idx="79">
                  <c:v>-0.22666490006830112</c:v>
                </c:pt>
                <c:pt idx="80">
                  <c:v>-0.15866931658877173</c:v>
                </c:pt>
                <c:pt idx="81">
                  <c:v>-0.20126512754501619</c:v>
                </c:pt>
                <c:pt idx="82">
                  <c:v>-0.25072295017509783</c:v>
                </c:pt>
                <c:pt idx="83">
                  <c:v>-0.20216623691789845</c:v>
                </c:pt>
                <c:pt idx="84">
                  <c:v>-0.22228181229542127</c:v>
                </c:pt>
                <c:pt idx="85">
                  <c:v>-0.12225615009579234</c:v>
                </c:pt>
                <c:pt idx="86">
                  <c:v>-0.20949739123012989</c:v>
                </c:pt>
                <c:pt idx="87">
                  <c:v>-0.26931379637793024</c:v>
                </c:pt>
                <c:pt idx="88">
                  <c:v>-0.27547264019935364</c:v>
                </c:pt>
                <c:pt idx="89">
                  <c:v>-0.20777155184544194</c:v>
                </c:pt>
                <c:pt idx="90">
                  <c:v>-0.34492690644177659</c:v>
                </c:pt>
                <c:pt idx="91">
                  <c:v>-0.23150101364181577</c:v>
                </c:pt>
                <c:pt idx="92">
                  <c:v>-0.20395671862244436</c:v>
                </c:pt>
                <c:pt idx="93">
                  <c:v>-0.24052177568262373</c:v>
                </c:pt>
                <c:pt idx="94">
                  <c:v>-0.28149083767821964</c:v>
                </c:pt>
                <c:pt idx="95">
                  <c:v>-0.29068847767382472</c:v>
                </c:pt>
                <c:pt idx="96">
                  <c:v>-0.19403654863791753</c:v>
                </c:pt>
                <c:pt idx="97">
                  <c:v>-0.25944310585638047</c:v>
                </c:pt>
                <c:pt idx="98">
                  <c:v>-0.23133378519844935</c:v>
                </c:pt>
                <c:pt idx="99">
                  <c:v>-0.22558304300234416</c:v>
                </c:pt>
                <c:pt idx="100">
                  <c:v>-0.24266851276999357</c:v>
                </c:pt>
                <c:pt idx="101">
                  <c:v>-0.23341688928751922</c:v>
                </c:pt>
                <c:pt idx="102">
                  <c:v>-0.19039113543722769</c:v>
                </c:pt>
                <c:pt idx="103">
                  <c:v>-0.26842332109874567</c:v>
                </c:pt>
                <c:pt idx="104">
                  <c:v>-0.27091624295638811</c:v>
                </c:pt>
                <c:pt idx="105">
                  <c:v>-0.19933033936823213</c:v>
                </c:pt>
                <c:pt idx="106">
                  <c:v>-0.23074012657782317</c:v>
                </c:pt>
                <c:pt idx="107">
                  <c:v>-0.21738478439010578</c:v>
                </c:pt>
                <c:pt idx="108">
                  <c:v>-0.21045101505238736</c:v>
                </c:pt>
                <c:pt idx="109">
                  <c:v>-0.23007424347994085</c:v>
                </c:pt>
                <c:pt idx="110">
                  <c:v>-0.21686425744335164</c:v>
                </c:pt>
                <c:pt idx="111">
                  <c:v>-0.22909425694086821</c:v>
                </c:pt>
                <c:pt idx="112">
                  <c:v>-0.22979623317607933</c:v>
                </c:pt>
                <c:pt idx="113">
                  <c:v>-0.21990745559640795</c:v>
                </c:pt>
                <c:pt idx="114">
                  <c:v>-0.17506298227044537</c:v>
                </c:pt>
                <c:pt idx="115">
                  <c:v>-0.1909320908138149</c:v>
                </c:pt>
                <c:pt idx="116">
                  <c:v>-0.18212934347277332</c:v>
                </c:pt>
                <c:pt idx="117">
                  <c:v>-0.20435769364008061</c:v>
                </c:pt>
                <c:pt idx="118">
                  <c:v>-0.18171536839955837</c:v>
                </c:pt>
                <c:pt idx="119">
                  <c:v>-0.16276962353149277</c:v>
                </c:pt>
                <c:pt idx="120">
                  <c:v>-0.1807397645577192</c:v>
                </c:pt>
                <c:pt idx="121">
                  <c:v>-0.18900913756340615</c:v>
                </c:pt>
                <c:pt idx="122">
                  <c:v>-0.16804644502778929</c:v>
                </c:pt>
                <c:pt idx="123">
                  <c:v>-0.15568190830491782</c:v>
                </c:pt>
                <c:pt idx="124">
                  <c:v>-0.17260875426931113</c:v>
                </c:pt>
                <c:pt idx="125">
                  <c:v>-0.18118576544828577</c:v>
                </c:pt>
                <c:pt idx="126">
                  <c:v>-0.1987101957308065</c:v>
                </c:pt>
                <c:pt idx="127">
                  <c:v>-0.1906106699523</c:v>
                </c:pt>
                <c:pt idx="128">
                  <c:v>-0.16657301458953358</c:v>
                </c:pt>
                <c:pt idx="129">
                  <c:v>-0.15184846188742177</c:v>
                </c:pt>
                <c:pt idx="130">
                  <c:v>-0.1516630632379764</c:v>
                </c:pt>
                <c:pt idx="131">
                  <c:v>-0.14021644706366918</c:v>
                </c:pt>
                <c:pt idx="132">
                  <c:v>-0.1392548460645652</c:v>
                </c:pt>
                <c:pt idx="133">
                  <c:v>-0.12214049129416871</c:v>
                </c:pt>
                <c:pt idx="134">
                  <c:v>-0.13771175417317738</c:v>
                </c:pt>
                <c:pt idx="135">
                  <c:v>-0.13700923438238899</c:v>
                </c:pt>
                <c:pt idx="136">
                  <c:v>-0.13508744150298241</c:v>
                </c:pt>
                <c:pt idx="137">
                  <c:v>-0.1394948970814128</c:v>
                </c:pt>
                <c:pt idx="138">
                  <c:v>-0.13357382705031223</c:v>
                </c:pt>
                <c:pt idx="139">
                  <c:v>-0.14375097103394052</c:v>
                </c:pt>
                <c:pt idx="140">
                  <c:v>-0.13072367934224216</c:v>
                </c:pt>
                <c:pt idx="141">
                  <c:v>-0.12922517135768713</c:v>
                </c:pt>
                <c:pt idx="142">
                  <c:v>-0.11507046148342649</c:v>
                </c:pt>
                <c:pt idx="143">
                  <c:v>-0.11303068665638732</c:v>
                </c:pt>
                <c:pt idx="144">
                  <c:v>-0.10396953583880528</c:v>
                </c:pt>
                <c:pt idx="145">
                  <c:v>-0.10610625022692194</c:v>
                </c:pt>
                <c:pt idx="146">
                  <c:v>-0.1127338775644955</c:v>
                </c:pt>
                <c:pt idx="147">
                  <c:v>-0.10075748273253252</c:v>
                </c:pt>
                <c:pt idx="148">
                  <c:v>-0.10362371714415175</c:v>
                </c:pt>
                <c:pt idx="149">
                  <c:v>-8.3548157125394845E-2</c:v>
                </c:pt>
                <c:pt idx="150">
                  <c:v>-8.0207218225688381E-2</c:v>
                </c:pt>
                <c:pt idx="151">
                  <c:v>-7.7035408624456597E-2</c:v>
                </c:pt>
                <c:pt idx="152">
                  <c:v>-7.6801071562304507E-2</c:v>
                </c:pt>
                <c:pt idx="153">
                  <c:v>-7.8598640092803637E-2</c:v>
                </c:pt>
                <c:pt idx="154">
                  <c:v>-7.6424427211504942E-2</c:v>
                </c:pt>
                <c:pt idx="155">
                  <c:v>-7.5671600077503565E-2</c:v>
                </c:pt>
                <c:pt idx="156">
                  <c:v>-7.2378168057670417E-2</c:v>
                </c:pt>
                <c:pt idx="157">
                  <c:v>-7.6775157086410584E-2</c:v>
                </c:pt>
                <c:pt idx="158">
                  <c:v>-6.3879512232502406E-2</c:v>
                </c:pt>
                <c:pt idx="159">
                  <c:v>-6.3375184827251241E-2</c:v>
                </c:pt>
                <c:pt idx="160">
                  <c:v>-5.9272893481446237E-2</c:v>
                </c:pt>
                <c:pt idx="161">
                  <c:v>-6.0060134750763293E-2</c:v>
                </c:pt>
                <c:pt idx="162">
                  <c:v>-6.1363211214132116E-2</c:v>
                </c:pt>
                <c:pt idx="163">
                  <c:v>-6.9492615728360518E-2</c:v>
                </c:pt>
                <c:pt idx="164">
                  <c:v>-6.5801618585795821E-2</c:v>
                </c:pt>
                <c:pt idx="165">
                  <c:v>-5.8649097165155914E-2</c:v>
                </c:pt>
                <c:pt idx="166">
                  <c:v>-6.172701215771343E-2</c:v>
                </c:pt>
                <c:pt idx="167">
                  <c:v>-5.1012267979603912E-2</c:v>
                </c:pt>
                <c:pt idx="168">
                  <c:v>-4.5570784072475452E-2</c:v>
                </c:pt>
                <c:pt idx="169">
                  <c:v>-3.7647240771588694E-2</c:v>
                </c:pt>
                <c:pt idx="170">
                  <c:v>-4.1573258909207267E-2</c:v>
                </c:pt>
                <c:pt idx="171">
                  <c:v>-3.314520149792774E-2</c:v>
                </c:pt>
                <c:pt idx="172">
                  <c:v>-2.2026404483959171E-2</c:v>
                </c:pt>
                <c:pt idx="173">
                  <c:v>-2.4312745221068473E-2</c:v>
                </c:pt>
                <c:pt idx="174">
                  <c:v>-2.0882035870314421E-2</c:v>
                </c:pt>
                <c:pt idx="175">
                  <c:v>-1.9706589288221416E-2</c:v>
                </c:pt>
                <c:pt idx="176">
                  <c:v>-1.5498340041282211E-2</c:v>
                </c:pt>
                <c:pt idx="177">
                  <c:v>-1.4270030053386687E-2</c:v>
                </c:pt>
                <c:pt idx="178">
                  <c:v>-1.2405229761828798E-2</c:v>
                </c:pt>
                <c:pt idx="179">
                  <c:v>-3.7502093081246048E-3</c:v>
                </c:pt>
                <c:pt idx="180">
                  <c:v>-1.7114479702342986E-3</c:v>
                </c:pt>
                <c:pt idx="181">
                  <c:v>1.708623359248055E-3</c:v>
                </c:pt>
                <c:pt idx="182">
                  <c:v>8.8108811954218016E-3</c:v>
                </c:pt>
                <c:pt idx="183">
                  <c:v>1.2974659268714111E-2</c:v>
                </c:pt>
                <c:pt idx="184">
                  <c:v>1.9094679083475594E-2</c:v>
                </c:pt>
                <c:pt idx="185">
                  <c:v>2.0977063344115268E-2</c:v>
                </c:pt>
                <c:pt idx="186">
                  <c:v>2.5211621331485318E-2</c:v>
                </c:pt>
                <c:pt idx="187">
                  <c:v>2.6965301261126035E-2</c:v>
                </c:pt>
                <c:pt idx="188">
                  <c:v>2.9598436571498094E-2</c:v>
                </c:pt>
                <c:pt idx="189">
                  <c:v>2.37391729369777E-2</c:v>
                </c:pt>
                <c:pt idx="190">
                  <c:v>2.5909770061222866E-2</c:v>
                </c:pt>
                <c:pt idx="191">
                  <c:v>3.5068142608311911E-2</c:v>
                </c:pt>
                <c:pt idx="192">
                  <c:v>3.4766783251525601E-2</c:v>
                </c:pt>
                <c:pt idx="193">
                  <c:v>3.992386803397386E-2</c:v>
                </c:pt>
                <c:pt idx="194">
                  <c:v>4.0856988254016388E-2</c:v>
                </c:pt>
                <c:pt idx="195">
                  <c:v>5.1801741497448796E-2</c:v>
                </c:pt>
                <c:pt idx="196">
                  <c:v>5.5402415700449612E-2</c:v>
                </c:pt>
                <c:pt idx="197">
                  <c:v>4.9261449947044282E-2</c:v>
                </c:pt>
                <c:pt idx="198">
                  <c:v>5.8364520359087665E-2</c:v>
                </c:pt>
                <c:pt idx="199">
                  <c:v>6.0662717727488963E-2</c:v>
                </c:pt>
                <c:pt idx="200">
                  <c:v>6.6925694814899628E-2</c:v>
                </c:pt>
                <c:pt idx="201">
                  <c:v>6.4219061550736117E-2</c:v>
                </c:pt>
                <c:pt idx="202">
                  <c:v>6.361741549377195E-2</c:v>
                </c:pt>
                <c:pt idx="203">
                  <c:v>7.2335203646220758E-2</c:v>
                </c:pt>
                <c:pt idx="204">
                  <c:v>6.9309489482145256E-2</c:v>
                </c:pt>
                <c:pt idx="205">
                  <c:v>7.228924342604183E-2</c:v>
                </c:pt>
                <c:pt idx="206">
                  <c:v>7.3679500325731465E-2</c:v>
                </c:pt>
                <c:pt idx="207">
                  <c:v>7.6528670356105513E-2</c:v>
                </c:pt>
                <c:pt idx="208">
                  <c:v>8.0691409815350404E-2</c:v>
                </c:pt>
                <c:pt idx="209">
                  <c:v>8.7636628849407094E-2</c:v>
                </c:pt>
                <c:pt idx="210">
                  <c:v>9.0210422573749449E-2</c:v>
                </c:pt>
                <c:pt idx="211">
                  <c:v>9.5067829772148088E-2</c:v>
                </c:pt>
                <c:pt idx="212">
                  <c:v>9.6762327776297008E-2</c:v>
                </c:pt>
                <c:pt idx="213">
                  <c:v>9.9906360336095248E-2</c:v>
                </c:pt>
                <c:pt idx="214">
                  <c:v>0.10022644574306266</c:v>
                </c:pt>
                <c:pt idx="215">
                  <c:v>0.10252048729777601</c:v>
                </c:pt>
                <c:pt idx="216">
                  <c:v>0.10196107616630998</c:v>
                </c:pt>
                <c:pt idx="217">
                  <c:v>0.10195249062787896</c:v>
                </c:pt>
                <c:pt idx="218">
                  <c:v>0.10796559503839284</c:v>
                </c:pt>
                <c:pt idx="219">
                  <c:v>0.11319204150537714</c:v>
                </c:pt>
                <c:pt idx="220">
                  <c:v>0.1185057868806276</c:v>
                </c:pt>
                <c:pt idx="221">
                  <c:v>0.11973941614043457</c:v>
                </c:pt>
                <c:pt idx="222">
                  <c:v>0.1243202954352244</c:v>
                </c:pt>
                <c:pt idx="223">
                  <c:v>0.12479430968075955</c:v>
                </c:pt>
                <c:pt idx="224">
                  <c:v>0.12391106667241701</c:v>
                </c:pt>
                <c:pt idx="225">
                  <c:v>0.11971469215264201</c:v>
                </c:pt>
                <c:pt idx="226">
                  <c:v>0.12599398345307378</c:v>
                </c:pt>
                <c:pt idx="227">
                  <c:v>0.12391922890887783</c:v>
                </c:pt>
                <c:pt idx="228">
                  <c:v>0.12231124870176575</c:v>
                </c:pt>
                <c:pt idx="229">
                  <c:v>0.12138155974970044</c:v>
                </c:pt>
                <c:pt idx="230">
                  <c:v>0.13509033344250274</c:v>
                </c:pt>
                <c:pt idx="231">
                  <c:v>0.14394550454228269</c:v>
                </c:pt>
                <c:pt idx="232">
                  <c:v>0.14568576081321044</c:v>
                </c:pt>
                <c:pt idx="233">
                  <c:v>0.14617611562007252</c:v>
                </c:pt>
                <c:pt idx="234">
                  <c:v>0.15084175576663159</c:v>
                </c:pt>
                <c:pt idx="235">
                  <c:v>0.15846291108369165</c:v>
                </c:pt>
                <c:pt idx="236">
                  <c:v>0.16260233842849411</c:v>
                </c:pt>
                <c:pt idx="237">
                  <c:v>0.16205514120251319</c:v>
                </c:pt>
                <c:pt idx="238">
                  <c:v>0.16860530716581859</c:v>
                </c:pt>
                <c:pt idx="239">
                  <c:v>0.17019069657189495</c:v>
                </c:pt>
                <c:pt idx="240">
                  <c:v>0.16961624998047867</c:v>
                </c:pt>
                <c:pt idx="241">
                  <c:v>0.17300085213236602</c:v>
                </c:pt>
                <c:pt idx="242">
                  <c:v>0.17679453591114924</c:v>
                </c:pt>
                <c:pt idx="243">
                  <c:v>0.1852871125752025</c:v>
                </c:pt>
                <c:pt idx="244">
                  <c:v>0.18692640256453857</c:v>
                </c:pt>
                <c:pt idx="245">
                  <c:v>0.18154576555441534</c:v>
                </c:pt>
                <c:pt idx="246">
                  <c:v>0.20184484500123337</c:v>
                </c:pt>
                <c:pt idx="247">
                  <c:v>0.19550307394790878</c:v>
                </c:pt>
                <c:pt idx="248">
                  <c:v>0.2070418905494659</c:v>
                </c:pt>
                <c:pt idx="249">
                  <c:v>0.2202150787414999</c:v>
                </c:pt>
                <c:pt idx="250">
                  <c:v>0.21437726055594106</c:v>
                </c:pt>
                <c:pt idx="251">
                  <c:v>0.21884864098065931</c:v>
                </c:pt>
                <c:pt idx="252">
                  <c:v>0.24489385103391595</c:v>
                </c:pt>
                <c:pt idx="253">
                  <c:v>0.24846126667232232</c:v>
                </c:pt>
                <c:pt idx="254">
                  <c:v>0.2579400326068117</c:v>
                </c:pt>
                <c:pt idx="255">
                  <c:v>0.22293564352773684</c:v>
                </c:pt>
                <c:pt idx="256">
                  <c:v>0.26676846900993634</c:v>
                </c:pt>
                <c:pt idx="257">
                  <c:v>0.24336649925039358</c:v>
                </c:pt>
                <c:pt idx="258">
                  <c:v>0.24812315796586989</c:v>
                </c:pt>
                <c:pt idx="259">
                  <c:v>0.26482537589137073</c:v>
                </c:pt>
                <c:pt idx="260">
                  <c:v>0.27630988943076401</c:v>
                </c:pt>
                <c:pt idx="261">
                  <c:v>0.29953344710437113</c:v>
                </c:pt>
                <c:pt idx="262">
                  <c:v>0.28280444656286136</c:v>
                </c:pt>
                <c:pt idx="263">
                  <c:v>0.293302655514945</c:v>
                </c:pt>
                <c:pt idx="264">
                  <c:v>0.3033040774389299</c:v>
                </c:pt>
                <c:pt idx="265">
                  <c:v>0.3114989295347585</c:v>
                </c:pt>
                <c:pt idx="266">
                  <c:v>0.34561502536902972</c:v>
                </c:pt>
                <c:pt idx="267">
                  <c:v>0.34498553509347923</c:v>
                </c:pt>
                <c:pt idx="268">
                  <c:v>0.33291329820089355</c:v>
                </c:pt>
                <c:pt idx="269">
                  <c:v>0.33918342774977134</c:v>
                </c:pt>
                <c:pt idx="270">
                  <c:v>0.35908648486286582</c:v>
                </c:pt>
                <c:pt idx="271">
                  <c:v>0.37173616131558013</c:v>
                </c:pt>
                <c:pt idx="272">
                  <c:v>0.37145375085546378</c:v>
                </c:pt>
                <c:pt idx="273">
                  <c:v>0.38783937316305273</c:v>
                </c:pt>
                <c:pt idx="274">
                  <c:v>0.38901059683556144</c:v>
                </c:pt>
                <c:pt idx="275">
                  <c:v>0.40592372621346617</c:v>
                </c:pt>
                <c:pt idx="276">
                  <c:v>0.4189648237538941</c:v>
                </c:pt>
                <c:pt idx="277">
                  <c:v>0.42325636243160458</c:v>
                </c:pt>
                <c:pt idx="278">
                  <c:v>0.43150062577844628</c:v>
                </c:pt>
                <c:pt idx="279">
                  <c:v>0.44320601680633537</c:v>
                </c:pt>
                <c:pt idx="280">
                  <c:v>0.45233455891222846</c:v>
                </c:pt>
                <c:pt idx="281">
                  <c:v>0.46143699487150519</c:v>
                </c:pt>
                <c:pt idx="282">
                  <c:v>0.47437931250087417</c:v>
                </c:pt>
                <c:pt idx="283">
                  <c:v>0.48388015087321967</c:v>
                </c:pt>
                <c:pt idx="284">
                  <c:v>0.49010518714716073</c:v>
                </c:pt>
                <c:pt idx="285">
                  <c:v>0.50378183370641982</c:v>
                </c:pt>
                <c:pt idx="286">
                  <c:v>0.51576711067277947</c:v>
                </c:pt>
                <c:pt idx="287">
                  <c:v>0.52860603008462204</c:v>
                </c:pt>
                <c:pt idx="288">
                  <c:v>0.54052117286475088</c:v>
                </c:pt>
                <c:pt idx="289">
                  <c:v>0.55405064651988178</c:v>
                </c:pt>
                <c:pt idx="290">
                  <c:v>0.56132801668008958</c:v>
                </c:pt>
                <c:pt idx="291">
                  <c:v>0.57149920211717931</c:v>
                </c:pt>
                <c:pt idx="292">
                  <c:v>0.57920468498042377</c:v>
                </c:pt>
                <c:pt idx="293">
                  <c:v>0.59526953590979059</c:v>
                </c:pt>
                <c:pt idx="294">
                  <c:v>0.61052367950743913</c:v>
                </c:pt>
                <c:pt idx="295">
                  <c:v>0.61999585000117596</c:v>
                </c:pt>
                <c:pt idx="296">
                  <c:v>0.63217445313680842</c:v>
                </c:pt>
                <c:pt idx="297">
                  <c:v>0.6419988137939262</c:v>
                </c:pt>
                <c:pt idx="298">
                  <c:v>0.65764213713491881</c:v>
                </c:pt>
                <c:pt idx="299">
                  <c:v>0.66896707221923157</c:v>
                </c:pt>
                <c:pt idx="300">
                  <c:v>0.68399109747034637</c:v>
                </c:pt>
                <c:pt idx="301">
                  <c:v>0.69657846002999901</c:v>
                </c:pt>
                <c:pt idx="302">
                  <c:v>0.70982375731547664</c:v>
                </c:pt>
                <c:pt idx="303">
                  <c:v>0.72442874712472682</c:v>
                </c:pt>
                <c:pt idx="304">
                  <c:v>0.7386382006862332</c:v>
                </c:pt>
                <c:pt idx="305">
                  <c:v>0.75699974414655635</c:v>
                </c:pt>
                <c:pt idx="306">
                  <c:v>0.76899256872393684</c:v>
                </c:pt>
                <c:pt idx="307">
                  <c:v>0.78247678076024818</c:v>
                </c:pt>
                <c:pt idx="308">
                  <c:v>0.80156155046260424</c:v>
                </c:pt>
                <c:pt idx="309">
                  <c:v>0.8174598568968231</c:v>
                </c:pt>
                <c:pt idx="310">
                  <c:v>0.8297510266182172</c:v>
                </c:pt>
                <c:pt idx="311">
                  <c:v>0.84226491229124989</c:v>
                </c:pt>
                <c:pt idx="312">
                  <c:v>0.86050779749419981</c:v>
                </c:pt>
                <c:pt idx="313">
                  <c:v>0.87766310065250908</c:v>
                </c:pt>
                <c:pt idx="314">
                  <c:v>0.89170227989448325</c:v>
                </c:pt>
                <c:pt idx="315">
                  <c:v>0.90915744003325849</c:v>
                </c:pt>
                <c:pt idx="316">
                  <c:v>0.92585534179467988</c:v>
                </c:pt>
                <c:pt idx="317">
                  <c:v>0.94180922472699169</c:v>
                </c:pt>
                <c:pt idx="318">
                  <c:v>0.95817265091250681</c:v>
                </c:pt>
                <c:pt idx="319">
                  <c:v>0.97642252351111536</c:v>
                </c:pt>
                <c:pt idx="320">
                  <c:v>0.99211228384535188</c:v>
                </c:pt>
                <c:pt idx="321">
                  <c:v>1.0084775301226867</c:v>
                </c:pt>
                <c:pt idx="322">
                  <c:v>1.0261262751847078</c:v>
                </c:pt>
                <c:pt idx="323">
                  <c:v>1.0463099351171619</c:v>
                </c:pt>
                <c:pt idx="324">
                  <c:v>1.0595492567169269</c:v>
                </c:pt>
                <c:pt idx="325">
                  <c:v>1.0769368495026688</c:v>
                </c:pt>
                <c:pt idx="326">
                  <c:v>1.1012066872021649</c:v>
                </c:pt>
                <c:pt idx="327">
                  <c:v>1.1158529500381031</c:v>
                </c:pt>
                <c:pt idx="328">
                  <c:v>1.1335746723255258</c:v>
                </c:pt>
                <c:pt idx="329">
                  <c:v>1.1508694338016194</c:v>
                </c:pt>
                <c:pt idx="330">
                  <c:v>1.1676128203462957</c:v>
                </c:pt>
                <c:pt idx="331">
                  <c:v>1.1901390528516131</c:v>
                </c:pt>
                <c:pt idx="332">
                  <c:v>1.202301753780612</c:v>
                </c:pt>
                <c:pt idx="333">
                  <c:v>1.2244634715046536</c:v>
                </c:pt>
                <c:pt idx="334">
                  <c:v>1.2387069327005649</c:v>
                </c:pt>
                <c:pt idx="335">
                  <c:v>1.2595618908921371</c:v>
                </c:pt>
                <c:pt idx="336">
                  <c:v>1.276554237018674</c:v>
                </c:pt>
                <c:pt idx="337">
                  <c:v>1.2954996966265135</c:v>
                </c:pt>
                <c:pt idx="338">
                  <c:v>1.3121247807675882</c:v>
                </c:pt>
                <c:pt idx="339">
                  <c:v>1.328434529042072</c:v>
                </c:pt>
                <c:pt idx="340">
                  <c:v>1.3469252594938068</c:v>
                </c:pt>
                <c:pt idx="341">
                  <c:v>1.3641797447481929</c:v>
                </c:pt>
                <c:pt idx="342">
                  <c:v>1.3818264698323934</c:v>
                </c:pt>
                <c:pt idx="343">
                  <c:v>1.4005225341045671</c:v>
                </c:pt>
                <c:pt idx="344">
                  <c:v>1.4194551297031208</c:v>
                </c:pt>
                <c:pt idx="345">
                  <c:v>1.4407814657101596</c:v>
                </c:pt>
                <c:pt idx="346">
                  <c:v>1.4574072123052373</c:v>
                </c:pt>
                <c:pt idx="347">
                  <c:v>1.4779716965924177</c:v>
                </c:pt>
                <c:pt idx="348">
                  <c:v>1.499018111482439</c:v>
                </c:pt>
                <c:pt idx="349">
                  <c:v>1.5181547351167666</c:v>
                </c:pt>
                <c:pt idx="350">
                  <c:v>1.5397936229561966</c:v>
                </c:pt>
                <c:pt idx="351">
                  <c:v>1.5611730959733763</c:v>
                </c:pt>
                <c:pt idx="352">
                  <c:v>1.5833491634960764</c:v>
                </c:pt>
                <c:pt idx="353">
                  <c:v>1.6065014997166183</c:v>
                </c:pt>
                <c:pt idx="354">
                  <c:v>1.6281026714313769</c:v>
                </c:pt>
                <c:pt idx="355">
                  <c:v>1.6487205014148578</c:v>
                </c:pt>
                <c:pt idx="356">
                  <c:v>1.6688548133469507</c:v>
                </c:pt>
                <c:pt idx="357">
                  <c:v>1.6924765716164012</c:v>
                </c:pt>
                <c:pt idx="358">
                  <c:v>1.7137107342094071</c:v>
                </c:pt>
                <c:pt idx="359">
                  <c:v>1.7360170979074785</c:v>
                </c:pt>
                <c:pt idx="360">
                  <c:v>1.7560091995088538</c:v>
                </c:pt>
                <c:pt idx="361">
                  <c:v>1.7763821654254606</c:v>
                </c:pt>
                <c:pt idx="362">
                  <c:v>1.7950878161419088</c:v>
                </c:pt>
                <c:pt idx="363">
                  <c:v>1.8147605993931448</c:v>
                </c:pt>
                <c:pt idx="364">
                  <c:v>1.8315990585813171</c:v>
                </c:pt>
                <c:pt idx="365">
                  <c:v>1.8483229576295253</c:v>
                </c:pt>
                <c:pt idx="366">
                  <c:v>1.8625221043242619</c:v>
                </c:pt>
                <c:pt idx="367">
                  <c:v>1.8751115344112947</c:v>
                </c:pt>
                <c:pt idx="368">
                  <c:v>1.8860323308643654</c:v>
                </c:pt>
                <c:pt idx="369">
                  <c:v>1.8949773760787578</c:v>
                </c:pt>
                <c:pt idx="370">
                  <c:v>1.9017514230098573</c:v>
                </c:pt>
                <c:pt idx="371">
                  <c:v>1.9073580650566777</c:v>
                </c:pt>
                <c:pt idx="372">
                  <c:v>1.9114146563034495</c:v>
                </c:pt>
                <c:pt idx="373">
                  <c:v>1.9134386664916365</c:v>
                </c:pt>
                <c:pt idx="374">
                  <c:v>1.9131585958251709</c:v>
                </c:pt>
                <c:pt idx="375">
                  <c:v>1.9116343142603487</c:v>
                </c:pt>
                <c:pt idx="376">
                  <c:v>1.9088257902330077</c:v>
                </c:pt>
                <c:pt idx="377">
                  <c:v>1.9038504978033823</c:v>
                </c:pt>
                <c:pt idx="378">
                  <c:v>1.8978287769874689</c:v>
                </c:pt>
                <c:pt idx="379">
                  <c:v>1.8908176106682995</c:v>
                </c:pt>
                <c:pt idx="380">
                  <c:v>1.8826813849917776</c:v>
                </c:pt>
                <c:pt idx="381">
                  <c:v>1.8731872988828597</c:v>
                </c:pt>
                <c:pt idx="382">
                  <c:v>1.8630545319856464</c:v>
                </c:pt>
                <c:pt idx="383">
                  <c:v>1.8518061622261515</c:v>
                </c:pt>
                <c:pt idx="384">
                  <c:v>1.8393538062988615</c:v>
                </c:pt>
                <c:pt idx="385">
                  <c:v>1.8260675168636278</c:v>
                </c:pt>
                <c:pt idx="386">
                  <c:v>1.812763552664775</c:v>
                </c:pt>
                <c:pt idx="387">
                  <c:v>1.7990700928152465</c:v>
                </c:pt>
                <c:pt idx="388">
                  <c:v>1.7842980009371234</c:v>
                </c:pt>
                <c:pt idx="389">
                  <c:v>1.7696541079770991</c:v>
                </c:pt>
                <c:pt idx="390">
                  <c:v>1.7551556097218093</c:v>
                </c:pt>
                <c:pt idx="391">
                  <c:v>1.7393622739035286</c:v>
                </c:pt>
                <c:pt idx="392">
                  <c:v>1.7237091472146966</c:v>
                </c:pt>
                <c:pt idx="393">
                  <c:v>1.7082172779312506</c:v>
                </c:pt>
                <c:pt idx="394">
                  <c:v>1.692588661923194</c:v>
                </c:pt>
                <c:pt idx="395">
                  <c:v>1.6766908392743882</c:v>
                </c:pt>
                <c:pt idx="396">
                  <c:v>1.6611218067716995</c:v>
                </c:pt>
                <c:pt idx="397">
                  <c:v>1.6453730203137138</c:v>
                </c:pt>
                <c:pt idx="398">
                  <c:v>1.6296279453953357</c:v>
                </c:pt>
                <c:pt idx="399">
                  <c:v>1.6136787881963786</c:v>
                </c:pt>
                <c:pt idx="400">
                  <c:v>1.5981176498086784</c:v>
                </c:pt>
                <c:pt idx="401">
                  <c:v>1.5825806155459188</c:v>
                </c:pt>
                <c:pt idx="402">
                  <c:v>1.5665176024149268</c:v>
                </c:pt>
                <c:pt idx="403">
                  <c:v>1.5510069502801813</c:v>
                </c:pt>
                <c:pt idx="404">
                  <c:v>1.5357175089875004</c:v>
                </c:pt>
                <c:pt idx="405">
                  <c:v>1.5205414479108026</c:v>
                </c:pt>
                <c:pt idx="406">
                  <c:v>1.504713618942811</c:v>
                </c:pt>
                <c:pt idx="407">
                  <c:v>1.4896324535069123</c:v>
                </c:pt>
                <c:pt idx="408">
                  <c:v>1.4747332039405763</c:v>
                </c:pt>
                <c:pt idx="409">
                  <c:v>1.4598614534621337</c:v>
                </c:pt>
                <c:pt idx="410">
                  <c:v>1.4451209803982525</c:v>
                </c:pt>
                <c:pt idx="411">
                  <c:v>1.4305784936182973</c:v>
                </c:pt>
                <c:pt idx="412">
                  <c:v>1.4161914210645512</c:v>
                </c:pt>
                <c:pt idx="413">
                  <c:v>1.4021401758823988</c:v>
                </c:pt>
                <c:pt idx="414">
                  <c:v>1.3880895088693705</c:v>
                </c:pt>
                <c:pt idx="415">
                  <c:v>1.3743540402412149</c:v>
                </c:pt>
                <c:pt idx="416">
                  <c:v>1.3612593006247788</c:v>
                </c:pt>
                <c:pt idx="417">
                  <c:v>1.3479021652690599</c:v>
                </c:pt>
                <c:pt idx="418">
                  <c:v>1.3345685425294826</c:v>
                </c:pt>
                <c:pt idx="419">
                  <c:v>1.3217398586179654</c:v>
                </c:pt>
                <c:pt idx="420">
                  <c:v>1.3092250841175714</c:v>
                </c:pt>
                <c:pt idx="421">
                  <c:v>1.296555242812883</c:v>
                </c:pt>
                <c:pt idx="422">
                  <c:v>1.2842066252000019</c:v>
                </c:pt>
                <c:pt idx="423">
                  <c:v>1.2720948633856963</c:v>
                </c:pt>
                <c:pt idx="424">
                  <c:v>1.2598715665609475</c:v>
                </c:pt>
                <c:pt idx="425">
                  <c:v>1.2485724736227608</c:v>
                </c:pt>
                <c:pt idx="426">
                  <c:v>1.2372561238947231</c:v>
                </c:pt>
                <c:pt idx="427">
                  <c:v>1.2254140943225964</c:v>
                </c:pt>
                <c:pt idx="428">
                  <c:v>1.2137983241778929</c:v>
                </c:pt>
                <c:pt idx="429">
                  <c:v>1.2025593949512294</c:v>
                </c:pt>
                <c:pt idx="430">
                  <c:v>1.1911986367347773</c:v>
                </c:pt>
                <c:pt idx="431">
                  <c:v>1.1802632843923466</c:v>
                </c:pt>
                <c:pt idx="432">
                  <c:v>1.1701223666766043</c:v>
                </c:pt>
                <c:pt idx="433">
                  <c:v>1.1597947472259977</c:v>
                </c:pt>
                <c:pt idx="434">
                  <c:v>1.1485646523762962</c:v>
                </c:pt>
                <c:pt idx="435">
                  <c:v>1.1380180551625043</c:v>
                </c:pt>
                <c:pt idx="436">
                  <c:v>1.12864578365104</c:v>
                </c:pt>
                <c:pt idx="437">
                  <c:v>1.1179931492597055</c:v>
                </c:pt>
                <c:pt idx="438">
                  <c:v>1.107798141992888</c:v>
                </c:pt>
                <c:pt idx="439">
                  <c:v>1.0980929473871068</c:v>
                </c:pt>
                <c:pt idx="440">
                  <c:v>1.0884041340603368</c:v>
                </c:pt>
                <c:pt idx="441">
                  <c:v>1.0791827660756514</c:v>
                </c:pt>
                <c:pt idx="442">
                  <c:v>1.0696008389467602</c:v>
                </c:pt>
                <c:pt idx="443">
                  <c:v>1.0608880951868513</c:v>
                </c:pt>
                <c:pt idx="444">
                  <c:v>1.0534189812906116</c:v>
                </c:pt>
                <c:pt idx="445">
                  <c:v>1.0445509311808145</c:v>
                </c:pt>
                <c:pt idx="446">
                  <c:v>1.0359183946994293</c:v>
                </c:pt>
                <c:pt idx="447">
                  <c:v>1.0275812512682319</c:v>
                </c:pt>
                <c:pt idx="448">
                  <c:v>1.0207174817871194</c:v>
                </c:pt>
                <c:pt idx="449">
                  <c:v>1.0123303223742781</c:v>
                </c:pt>
                <c:pt idx="450">
                  <c:v>1.0023156407206892</c:v>
                </c:pt>
                <c:pt idx="451">
                  <c:v>0.99541720302962566</c:v>
                </c:pt>
                <c:pt idx="452">
                  <c:v>0.98776481893101975</c:v>
                </c:pt>
                <c:pt idx="453">
                  <c:v>0.98064992063922174</c:v>
                </c:pt>
                <c:pt idx="454">
                  <c:v>0.97350330978357047</c:v>
                </c:pt>
                <c:pt idx="455">
                  <c:v>0.96612295203104015</c:v>
                </c:pt>
                <c:pt idx="456">
                  <c:v>0.95735875354870681</c:v>
                </c:pt>
                <c:pt idx="457">
                  <c:v>0.95008997389962124</c:v>
                </c:pt>
                <c:pt idx="458">
                  <c:v>0.9433048292660825</c:v>
                </c:pt>
                <c:pt idx="459">
                  <c:v>0.93580502323847992</c:v>
                </c:pt>
                <c:pt idx="460">
                  <c:v>0.92906051045737059</c:v>
                </c:pt>
                <c:pt idx="461">
                  <c:v>0.92348716582740209</c:v>
                </c:pt>
                <c:pt idx="462">
                  <c:v>0.91675164090840822</c:v>
                </c:pt>
                <c:pt idx="463">
                  <c:v>0.91050733234280701</c:v>
                </c:pt>
                <c:pt idx="464">
                  <c:v>0.90402114685850832</c:v>
                </c:pt>
                <c:pt idx="465">
                  <c:v>0.89683072309851031</c:v>
                </c:pt>
                <c:pt idx="466">
                  <c:v>0.89004843893473373</c:v>
                </c:pt>
                <c:pt idx="467">
                  <c:v>0.88428183422807871</c:v>
                </c:pt>
                <c:pt idx="468">
                  <c:v>0.87843038872377921</c:v>
                </c:pt>
                <c:pt idx="469">
                  <c:v>0.87183675934149363</c:v>
                </c:pt>
                <c:pt idx="470">
                  <c:v>0.86678911715482188</c:v>
                </c:pt>
                <c:pt idx="471">
                  <c:v>0.86198304957864613</c:v>
                </c:pt>
                <c:pt idx="472">
                  <c:v>0.85607605218899907</c:v>
                </c:pt>
                <c:pt idx="473">
                  <c:v>0.8512582263825843</c:v>
                </c:pt>
                <c:pt idx="474">
                  <c:v>0.84608524729564227</c:v>
                </c:pt>
                <c:pt idx="475">
                  <c:v>0.84054499954910555</c:v>
                </c:pt>
                <c:pt idx="476">
                  <c:v>0.83528975785788317</c:v>
                </c:pt>
                <c:pt idx="477">
                  <c:v>0.82980257106472788</c:v>
                </c:pt>
                <c:pt idx="478">
                  <c:v>0.8235851361659966</c:v>
                </c:pt>
                <c:pt idx="479">
                  <c:v>0.81833122035343531</c:v>
                </c:pt>
                <c:pt idx="480">
                  <c:v>0.8136189459816292</c:v>
                </c:pt>
                <c:pt idx="481">
                  <c:v>0.80941283766729988</c:v>
                </c:pt>
                <c:pt idx="482">
                  <c:v>0.80513321741964938</c:v>
                </c:pt>
                <c:pt idx="483">
                  <c:v>0.80119158804187907</c:v>
                </c:pt>
                <c:pt idx="484">
                  <c:v>0.79803142087428325</c:v>
                </c:pt>
                <c:pt idx="485">
                  <c:v>0.79311516753074096</c:v>
                </c:pt>
                <c:pt idx="486">
                  <c:v>0.78579812211955258</c:v>
                </c:pt>
                <c:pt idx="487">
                  <c:v>0.78146368925331999</c:v>
                </c:pt>
                <c:pt idx="488">
                  <c:v>0.77727113000226467</c:v>
                </c:pt>
                <c:pt idx="489">
                  <c:v>0.77216982381996258</c:v>
                </c:pt>
                <c:pt idx="490">
                  <c:v>0.76756072188017088</c:v>
                </c:pt>
                <c:pt idx="491">
                  <c:v>0.76339264953935781</c:v>
                </c:pt>
                <c:pt idx="492">
                  <c:v>0.75804485968448665</c:v>
                </c:pt>
                <c:pt idx="493">
                  <c:v>0.7543078098633208</c:v>
                </c:pt>
                <c:pt idx="494">
                  <c:v>0.75058868948075907</c:v>
                </c:pt>
                <c:pt idx="495">
                  <c:v>0.74303962566967452</c:v>
                </c:pt>
                <c:pt idx="496">
                  <c:v>0.73595967725846001</c:v>
                </c:pt>
                <c:pt idx="497">
                  <c:v>0.73244450497265334</c:v>
                </c:pt>
                <c:pt idx="498">
                  <c:v>0.72572930463317442</c:v>
                </c:pt>
                <c:pt idx="499">
                  <c:v>0.72275950431350888</c:v>
                </c:pt>
                <c:pt idx="500">
                  <c:v>0.71139525507058787</c:v>
                </c:pt>
                <c:pt idx="501">
                  <c:v>0.7079286191303491</c:v>
                </c:pt>
                <c:pt idx="502">
                  <c:v>0.70402098163972815</c:v>
                </c:pt>
                <c:pt idx="503">
                  <c:v>0.70010818715806056</c:v>
                </c:pt>
                <c:pt idx="504">
                  <c:v>0.69227711774938783</c:v>
                </c:pt>
                <c:pt idx="505">
                  <c:v>0.68693275720872815</c:v>
                </c:pt>
                <c:pt idx="506">
                  <c:v>0.6834157616701465</c:v>
                </c:pt>
                <c:pt idx="507">
                  <c:v>0.67995654177943277</c:v>
                </c:pt>
                <c:pt idx="508">
                  <c:v>0.67498030287413724</c:v>
                </c:pt>
                <c:pt idx="509">
                  <c:v>0.66739102648767601</c:v>
                </c:pt>
                <c:pt idx="510">
                  <c:v>0.65674513508327181</c:v>
                </c:pt>
                <c:pt idx="511">
                  <c:v>0.65301983731063051</c:v>
                </c:pt>
                <c:pt idx="512">
                  <c:v>0.645949881816823</c:v>
                </c:pt>
                <c:pt idx="513">
                  <c:v>0.63989489258529419</c:v>
                </c:pt>
                <c:pt idx="514">
                  <c:v>0.63423506582765299</c:v>
                </c:pt>
                <c:pt idx="515">
                  <c:v>0.62718923490758793</c:v>
                </c:pt>
                <c:pt idx="516">
                  <c:v>0.62135765015824695</c:v>
                </c:pt>
                <c:pt idx="517">
                  <c:v>0.61543616560147518</c:v>
                </c:pt>
                <c:pt idx="518">
                  <c:v>0.60817803072415011</c:v>
                </c:pt>
                <c:pt idx="519">
                  <c:v>0.59975200011754848</c:v>
                </c:pt>
                <c:pt idx="520">
                  <c:v>0.59295102143236678</c:v>
                </c:pt>
                <c:pt idx="521">
                  <c:v>0.58517072703755524</c:v>
                </c:pt>
                <c:pt idx="522">
                  <c:v>0.5775137437923612</c:v>
                </c:pt>
                <c:pt idx="523">
                  <c:v>0.56922908162172869</c:v>
                </c:pt>
                <c:pt idx="524">
                  <c:v>0.56366058041421685</c:v>
                </c:pt>
                <c:pt idx="525">
                  <c:v>0.5554958946457601</c:v>
                </c:pt>
                <c:pt idx="526">
                  <c:v>0.54632435096333443</c:v>
                </c:pt>
                <c:pt idx="527">
                  <c:v>0.53816790113801138</c:v>
                </c:pt>
                <c:pt idx="528">
                  <c:v>0.53039527884003135</c:v>
                </c:pt>
                <c:pt idx="529">
                  <c:v>0.52067843023586924</c:v>
                </c:pt>
                <c:pt idx="530">
                  <c:v>0.51355265021443597</c:v>
                </c:pt>
                <c:pt idx="531">
                  <c:v>0.50399688993828828</c:v>
                </c:pt>
                <c:pt idx="532">
                  <c:v>0.49302367878108772</c:v>
                </c:pt>
                <c:pt idx="533">
                  <c:v>0.48336517235573312</c:v>
                </c:pt>
                <c:pt idx="534">
                  <c:v>0.47549598270527671</c:v>
                </c:pt>
                <c:pt idx="535">
                  <c:v>0.46959229442210215</c:v>
                </c:pt>
                <c:pt idx="536">
                  <c:v>0.46135038519156385</c:v>
                </c:pt>
                <c:pt idx="537">
                  <c:v>0.45036582852585255</c:v>
                </c:pt>
                <c:pt idx="538">
                  <c:v>0.44420192585232221</c:v>
                </c:pt>
                <c:pt idx="539">
                  <c:v>0.43579039421839694</c:v>
                </c:pt>
                <c:pt idx="540">
                  <c:v>0.42631993446600036</c:v>
                </c:pt>
                <c:pt idx="541">
                  <c:v>0.41799651522061065</c:v>
                </c:pt>
                <c:pt idx="542">
                  <c:v>0.40547015829788458</c:v>
                </c:pt>
                <c:pt idx="543">
                  <c:v>0.40025780931237415</c:v>
                </c:pt>
                <c:pt idx="544">
                  <c:v>0.39001452236099715</c:v>
                </c:pt>
                <c:pt idx="545">
                  <c:v>0.38026878191850366</c:v>
                </c:pt>
                <c:pt idx="546">
                  <c:v>0.37020155154846246</c:v>
                </c:pt>
                <c:pt idx="547">
                  <c:v>0.36770526638490436</c:v>
                </c:pt>
                <c:pt idx="548">
                  <c:v>0.35648191383936578</c:v>
                </c:pt>
                <c:pt idx="549">
                  <c:v>0.3477133915170586</c:v>
                </c:pt>
                <c:pt idx="550">
                  <c:v>0.33898887516235371</c:v>
                </c:pt>
                <c:pt idx="551">
                  <c:v>0.33253359028704338</c:v>
                </c:pt>
                <c:pt idx="552">
                  <c:v>0.32800733716128178</c:v>
                </c:pt>
                <c:pt idx="553">
                  <c:v>0.31618387352730226</c:v>
                </c:pt>
                <c:pt idx="554">
                  <c:v>0.31013591106503091</c:v>
                </c:pt>
                <c:pt idx="555">
                  <c:v>0.30354788786020004</c:v>
                </c:pt>
                <c:pt idx="556">
                  <c:v>0.29212576346474384</c:v>
                </c:pt>
                <c:pt idx="557">
                  <c:v>0.2879590772067982</c:v>
                </c:pt>
                <c:pt idx="558">
                  <c:v>0.27805886011768721</c:v>
                </c:pt>
                <c:pt idx="559">
                  <c:v>0.27190036005081419</c:v>
                </c:pt>
                <c:pt idx="560">
                  <c:v>0.26455291701167322</c:v>
                </c:pt>
                <c:pt idx="561">
                  <c:v>0.25780764432404657</c:v>
                </c:pt>
                <c:pt idx="562">
                  <c:v>0.24987264166361314</c:v>
                </c:pt>
                <c:pt idx="563">
                  <c:v>0.24148422061767275</c:v>
                </c:pt>
                <c:pt idx="564">
                  <c:v>0.24034578108598598</c:v>
                </c:pt>
                <c:pt idx="565">
                  <c:v>0.23153304784015244</c:v>
                </c:pt>
                <c:pt idx="566">
                  <c:v>0.23720305535019634</c:v>
                </c:pt>
                <c:pt idx="567">
                  <c:v>0.22337859031788743</c:v>
                </c:pt>
                <c:pt idx="568">
                  <c:v>0.20560598181386658</c:v>
                </c:pt>
                <c:pt idx="569">
                  <c:v>0.20240575511746667</c:v>
                </c:pt>
                <c:pt idx="570">
                  <c:v>0.18865798446295073</c:v>
                </c:pt>
                <c:pt idx="571">
                  <c:v>0.18986969942149093</c:v>
                </c:pt>
                <c:pt idx="572">
                  <c:v>0.1725471814986671</c:v>
                </c:pt>
                <c:pt idx="573">
                  <c:v>0.1716237900967921</c:v>
                </c:pt>
                <c:pt idx="574">
                  <c:v>0.16903368578887037</c:v>
                </c:pt>
                <c:pt idx="575">
                  <c:v>0.16439628306129975</c:v>
                </c:pt>
                <c:pt idx="576">
                  <c:v>0.1532439634670423</c:v>
                </c:pt>
                <c:pt idx="577">
                  <c:v>0.15668208445606535</c:v>
                </c:pt>
                <c:pt idx="578">
                  <c:v>0.14627722122732739</c:v>
                </c:pt>
                <c:pt idx="579">
                  <c:v>0.13942598798061401</c:v>
                </c:pt>
                <c:pt idx="580">
                  <c:v>0.13438750767341134</c:v>
                </c:pt>
                <c:pt idx="581">
                  <c:v>0.1342115436593814</c:v>
                </c:pt>
                <c:pt idx="582">
                  <c:v>0.1256760852141357</c:v>
                </c:pt>
                <c:pt idx="583">
                  <c:v>0.1236569811744798</c:v>
                </c:pt>
                <c:pt idx="584">
                  <c:v>0.1134101792367125</c:v>
                </c:pt>
                <c:pt idx="585">
                  <c:v>0.10884803467842326</c:v>
                </c:pt>
                <c:pt idx="586">
                  <c:v>9.6081980009700627E-2</c:v>
                </c:pt>
                <c:pt idx="587">
                  <c:v>7.2344395106623716E-2</c:v>
                </c:pt>
                <c:pt idx="588">
                  <c:v>6.2590632430439941E-2</c:v>
                </c:pt>
                <c:pt idx="589">
                  <c:v>7.526658673912491E-2</c:v>
                </c:pt>
                <c:pt idx="590">
                  <c:v>8.4043359511731766E-2</c:v>
                </c:pt>
                <c:pt idx="591">
                  <c:v>7.532172678226387E-2</c:v>
                </c:pt>
                <c:pt idx="592">
                  <c:v>8.71735480293679E-2</c:v>
                </c:pt>
                <c:pt idx="593">
                  <c:v>8.2154287717245686E-2</c:v>
                </c:pt>
                <c:pt idx="594">
                  <c:v>7.4689204433150941E-2</c:v>
                </c:pt>
                <c:pt idx="595">
                  <c:v>7.2058633546709411E-2</c:v>
                </c:pt>
                <c:pt idx="596">
                  <c:v>6.5101466171192279E-2</c:v>
                </c:pt>
                <c:pt idx="597">
                  <c:v>4.6305094525129355E-2</c:v>
                </c:pt>
                <c:pt idx="598">
                  <c:v>3.7862565601718329E-2</c:v>
                </c:pt>
                <c:pt idx="599">
                  <c:v>3.5510185287016882E-2</c:v>
                </c:pt>
                <c:pt idx="600">
                  <c:v>3.2741216240473166E-2</c:v>
                </c:pt>
                <c:pt idx="601">
                  <c:v>2.9354147237824094E-2</c:v>
                </c:pt>
                <c:pt idx="602">
                  <c:v>2.3584537046731153E-2</c:v>
                </c:pt>
                <c:pt idx="603">
                  <c:v>2.4800396606219993E-2</c:v>
                </c:pt>
                <c:pt idx="604">
                  <c:v>2.608443875761771E-2</c:v>
                </c:pt>
                <c:pt idx="605">
                  <c:v>2.765085878203169E-2</c:v>
                </c:pt>
                <c:pt idx="606">
                  <c:v>2.0208340965247044E-2</c:v>
                </c:pt>
                <c:pt idx="607">
                  <c:v>1.6638118579901578E-2</c:v>
                </c:pt>
                <c:pt idx="608">
                  <c:v>1.2720835055177663E-2</c:v>
                </c:pt>
                <c:pt idx="609">
                  <c:v>7.891950074562025E-3</c:v>
                </c:pt>
                <c:pt idx="610">
                  <c:v>1.5783944820037729E-3</c:v>
                </c:pt>
                <c:pt idx="611">
                  <c:v>-5.7765805700740304E-3</c:v>
                </c:pt>
                <c:pt idx="612">
                  <c:v>6.5485640820176774E-4</c:v>
                </c:pt>
                <c:pt idx="613">
                  <c:v>2.6079098043019235E-3</c:v>
                </c:pt>
                <c:pt idx="614">
                  <c:v>-7.6126326902301077E-3</c:v>
                </c:pt>
                <c:pt idx="615">
                  <c:v>-9.2119849059090018E-3</c:v>
                </c:pt>
                <c:pt idx="616">
                  <c:v>-7.1364456303066714E-3</c:v>
                </c:pt>
                <c:pt idx="617">
                  <c:v>-1.2080470487606564E-2</c:v>
                </c:pt>
                <c:pt idx="618">
                  <c:v>-1.6425127726598716E-2</c:v>
                </c:pt>
                <c:pt idx="619">
                  <c:v>-2.1477114513595182E-2</c:v>
                </c:pt>
                <c:pt idx="620">
                  <c:v>-2.2014982408804291E-2</c:v>
                </c:pt>
                <c:pt idx="621">
                  <c:v>-2.6055609232559424E-2</c:v>
                </c:pt>
                <c:pt idx="622">
                  <c:v>-3.0788701587909723E-2</c:v>
                </c:pt>
                <c:pt idx="623">
                  <c:v>-4.2556981055726827E-2</c:v>
                </c:pt>
                <c:pt idx="624">
                  <c:v>-4.1873019808419579E-2</c:v>
                </c:pt>
                <c:pt idx="625">
                  <c:v>-4.3458927982916201E-2</c:v>
                </c:pt>
                <c:pt idx="626">
                  <c:v>-4.8216271326520635E-2</c:v>
                </c:pt>
                <c:pt idx="627">
                  <c:v>-4.8142998846161307E-2</c:v>
                </c:pt>
                <c:pt idx="628">
                  <c:v>-4.4978389941037658E-2</c:v>
                </c:pt>
                <c:pt idx="629">
                  <c:v>-3.9456925349796439E-2</c:v>
                </c:pt>
                <c:pt idx="630">
                  <c:v>-4.429060764358865E-2</c:v>
                </c:pt>
                <c:pt idx="631">
                  <c:v>-4.6660796744257153E-2</c:v>
                </c:pt>
                <c:pt idx="632">
                  <c:v>-4.8106609824550194E-2</c:v>
                </c:pt>
                <c:pt idx="633">
                  <c:v>-5.5667382772740796E-2</c:v>
                </c:pt>
                <c:pt idx="634">
                  <c:v>-5.2779556319986168E-2</c:v>
                </c:pt>
                <c:pt idx="635">
                  <c:v>-5.4727433251842615E-2</c:v>
                </c:pt>
                <c:pt idx="636">
                  <c:v>-5.7230242399300205E-2</c:v>
                </c:pt>
                <c:pt idx="637">
                  <c:v>-6.0347983386583079E-2</c:v>
                </c:pt>
                <c:pt idx="638">
                  <c:v>-6.7464849903944968E-2</c:v>
                </c:pt>
                <c:pt idx="639">
                  <c:v>-7.1709661341886194E-2</c:v>
                </c:pt>
                <c:pt idx="640">
                  <c:v>-7.4157485489909969E-2</c:v>
                </c:pt>
                <c:pt idx="641">
                  <c:v>-6.8738979495871835E-2</c:v>
                </c:pt>
                <c:pt idx="642">
                  <c:v>-6.4586455161365172E-2</c:v>
                </c:pt>
                <c:pt idx="643">
                  <c:v>-6.2456031036850608E-2</c:v>
                </c:pt>
                <c:pt idx="644">
                  <c:v>-6.6270829916024454E-2</c:v>
                </c:pt>
                <c:pt idx="645">
                  <c:v>-7.3847470087626571E-2</c:v>
                </c:pt>
                <c:pt idx="646">
                  <c:v>-8.2401024788888E-2</c:v>
                </c:pt>
                <c:pt idx="647">
                  <c:v>-7.9735759661504188E-2</c:v>
                </c:pt>
                <c:pt idx="648">
                  <c:v>-9.0065999570067071E-2</c:v>
                </c:pt>
                <c:pt idx="649">
                  <c:v>-9.3807770802120161E-2</c:v>
                </c:pt>
                <c:pt idx="650">
                  <c:v>-0.10403906374576366</c:v>
                </c:pt>
                <c:pt idx="651">
                  <c:v>-0.10787588855879161</c:v>
                </c:pt>
                <c:pt idx="652">
                  <c:v>-0.10678824869482585</c:v>
                </c:pt>
                <c:pt idx="653">
                  <c:v>-0.10664887635427156</c:v>
                </c:pt>
                <c:pt idx="654">
                  <c:v>-0.11032636449774877</c:v>
                </c:pt>
                <c:pt idx="655">
                  <c:v>-0.11589427900183509</c:v>
                </c:pt>
                <c:pt idx="656">
                  <c:v>-0.11114122346298033</c:v>
                </c:pt>
                <c:pt idx="657">
                  <c:v>-0.11821889523966851</c:v>
                </c:pt>
                <c:pt idx="658">
                  <c:v>-0.11562441149162608</c:v>
                </c:pt>
                <c:pt idx="659">
                  <c:v>-0.11229663687651077</c:v>
                </c:pt>
                <c:pt idx="660">
                  <c:v>-0.11871979191224698</c:v>
                </c:pt>
                <c:pt idx="661">
                  <c:v>-0.12205419882129419</c:v>
                </c:pt>
                <c:pt idx="662">
                  <c:v>-0.12048437154697676</c:v>
                </c:pt>
                <c:pt idx="663">
                  <c:v>-0.1181761347086828</c:v>
                </c:pt>
                <c:pt idx="664">
                  <c:v>-0.11060696516178507</c:v>
                </c:pt>
                <c:pt idx="665">
                  <c:v>-0.12011083809748245</c:v>
                </c:pt>
                <c:pt idx="666">
                  <c:v>-0.11626420183136167</c:v>
                </c:pt>
                <c:pt idx="667">
                  <c:v>-0.10423280734330809</c:v>
                </c:pt>
                <c:pt idx="668">
                  <c:v>-9.0562187685011369E-2</c:v>
                </c:pt>
                <c:pt idx="669">
                  <c:v>-8.8273651547196755E-2</c:v>
                </c:pt>
                <c:pt idx="670">
                  <c:v>-8.4076477713425815E-2</c:v>
                </c:pt>
                <c:pt idx="671">
                  <c:v>-7.5645752907930672E-2</c:v>
                </c:pt>
                <c:pt idx="672">
                  <c:v>-7.9683580874207752E-2</c:v>
                </c:pt>
                <c:pt idx="673">
                  <c:v>-6.4334059265747687E-2</c:v>
                </c:pt>
                <c:pt idx="674">
                  <c:v>-4.988693412248689E-2</c:v>
                </c:pt>
                <c:pt idx="675">
                  <c:v>-3.2909959096896688E-2</c:v>
                </c:pt>
                <c:pt idx="676">
                  <c:v>-3.2768968461172499E-2</c:v>
                </c:pt>
                <c:pt idx="677">
                  <c:v>-3.2569505095283793E-2</c:v>
                </c:pt>
                <c:pt idx="678">
                  <c:v>-4.0950494561070076E-2</c:v>
                </c:pt>
                <c:pt idx="679">
                  <c:v>-3.7861370540036431E-2</c:v>
                </c:pt>
                <c:pt idx="680">
                  <c:v>-2.9667538494069855E-2</c:v>
                </c:pt>
                <c:pt idx="681">
                  <c:v>-2.9318000081576801E-2</c:v>
                </c:pt>
                <c:pt idx="682">
                  <c:v>-3.7481031379452336E-2</c:v>
                </c:pt>
                <c:pt idx="683">
                  <c:v>-2.7248852286037073E-2</c:v>
                </c:pt>
                <c:pt idx="684">
                  <c:v>-2.0094412527034367E-2</c:v>
                </c:pt>
                <c:pt idx="685">
                  <c:v>-3.269872443171859E-2</c:v>
                </c:pt>
                <c:pt idx="686">
                  <c:v>-3.5396277083790055E-2</c:v>
                </c:pt>
                <c:pt idx="687">
                  <c:v>-3.330975946202408E-2</c:v>
                </c:pt>
                <c:pt idx="688">
                  <c:v>-1.0359330491080012E-2</c:v>
                </c:pt>
                <c:pt idx="689">
                  <c:v>-3.1092770929985664E-2</c:v>
                </c:pt>
                <c:pt idx="690">
                  <c:v>-4.0232844986733837E-2</c:v>
                </c:pt>
                <c:pt idx="691">
                  <c:v>-4.4713062829104901E-2</c:v>
                </c:pt>
                <c:pt idx="692">
                  <c:v>-6.5104805074747543E-2</c:v>
                </c:pt>
                <c:pt idx="693">
                  <c:v>-5.8562115450303584E-2</c:v>
                </c:pt>
                <c:pt idx="694">
                  <c:v>-6.8471447787866208E-2</c:v>
                </c:pt>
                <c:pt idx="695">
                  <c:v>-8.4036949945745801E-2</c:v>
                </c:pt>
                <c:pt idx="696">
                  <c:v>-8.4817102353275012E-2</c:v>
                </c:pt>
                <c:pt idx="697">
                  <c:v>-7.6048109224632759E-2</c:v>
                </c:pt>
                <c:pt idx="698">
                  <c:v>-8.7194138196484625E-2</c:v>
                </c:pt>
                <c:pt idx="699">
                  <c:v>-0.11116983294635942</c:v>
                </c:pt>
                <c:pt idx="700">
                  <c:v>-9.6437974383492414E-2</c:v>
                </c:pt>
                <c:pt idx="701">
                  <c:v>-9.5473789970063977E-2</c:v>
                </c:pt>
                <c:pt idx="702">
                  <c:v>-0.1179048459819135</c:v>
                </c:pt>
                <c:pt idx="703">
                  <c:v>-0.13626327007736733</c:v>
                </c:pt>
                <c:pt idx="704">
                  <c:v>-0.14122586980655613</c:v>
                </c:pt>
                <c:pt idx="705">
                  <c:v>-0.13650167276652342</c:v>
                </c:pt>
                <c:pt idx="706">
                  <c:v>-0.14909167461017517</c:v>
                </c:pt>
                <c:pt idx="707">
                  <c:v>-0.14906106691085724</c:v>
                </c:pt>
                <c:pt idx="708">
                  <c:v>-0.13554825284181701</c:v>
                </c:pt>
                <c:pt idx="709">
                  <c:v>-0.12566142452806045</c:v>
                </c:pt>
                <c:pt idx="710">
                  <c:v>-0.10359615174725392</c:v>
                </c:pt>
                <c:pt idx="711">
                  <c:v>-0.10410805084452246</c:v>
                </c:pt>
                <c:pt idx="712">
                  <c:v>-0.10727557044071166</c:v>
                </c:pt>
                <c:pt idx="713">
                  <c:v>-0.13289270750504273</c:v>
                </c:pt>
                <c:pt idx="714">
                  <c:v>-0.12799473641631529</c:v>
                </c:pt>
                <c:pt idx="715">
                  <c:v>-0.1257629405384538</c:v>
                </c:pt>
                <c:pt idx="716">
                  <c:v>-0.1409992811147574</c:v>
                </c:pt>
                <c:pt idx="717">
                  <c:v>-0.13861017890843566</c:v>
                </c:pt>
                <c:pt idx="718">
                  <c:v>-0.13003236416382147</c:v>
                </c:pt>
                <c:pt idx="719">
                  <c:v>-0.12611233694139995</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0-6B83-4E5D-9897-1103E0332655}"/>
            </c:ext>
          </c:extLst>
        </c:ser>
        <c:ser>
          <c:idx val="1"/>
          <c:order val="3"/>
          <c:tx>
            <c:v>10250 WAVE</c:v>
          </c:tx>
          <c:spPr>
            <a:ln w="9525" cap="rnd">
              <a:solidFill>
                <a:schemeClr val="accent2"/>
              </a:solidFill>
              <a:round/>
            </a:ln>
            <a:effectLst>
              <a:outerShdw blurRad="40000" dist="23000" dir="5400000" rotWithShape="0">
                <a:srgbClr val="000000">
                  <a:alpha val="35000"/>
                </a:srgbClr>
              </a:outerShdw>
            </a:effectLst>
          </c:spPr>
          <c:marker>
            <c:symbol val="none"/>
          </c:marker>
          <c:xVal>
            <c:numRef>
              <c:f>'Graphs Task 1'!$AX$2:$AX$942</c:f>
              <c:numCache>
                <c:formatCode>General</c:formatCode>
                <c:ptCount val="941"/>
                <c:pt idx="0">
                  <c:v>1.1032809517839781</c:v>
                </c:pt>
                <c:pt idx="1">
                  <c:v>1.1034378793006556</c:v>
                </c:pt>
                <c:pt idx="2">
                  <c:v>1.1035667544594123</c:v>
                </c:pt>
                <c:pt idx="3">
                  <c:v>1.1036678305690801</c:v>
                </c:pt>
                <c:pt idx="4">
                  <c:v>1.1037409639428271</c:v>
                </c:pt>
                <c:pt idx="5">
                  <c:v>1.1037861360782251</c:v>
                </c:pt>
                <c:pt idx="6">
                  <c:v>1.1038035513722573</c:v>
                </c:pt>
                <c:pt idx="7">
                  <c:v>1.1037930500987723</c:v>
                </c:pt>
                <c:pt idx="8">
                  <c:v>1.1037546954644188</c:v>
                </c:pt>
                <c:pt idx="9">
                  <c:v>1.103688545330481</c:v>
                </c:pt>
                <c:pt idx="10">
                  <c:v>1.1035945217381524</c:v>
                </c:pt>
                <c:pt idx="11">
                  <c:v>1.1034727371302417</c:v>
                </c:pt>
                <c:pt idx="12">
                  <c:v>1.1033230375581558</c:v>
                </c:pt>
                <c:pt idx="13">
                  <c:v>1.1031455574658533</c:v>
                </c:pt>
                <c:pt idx="14">
                  <c:v>1.1029401320937948</c:v>
                </c:pt>
                <c:pt idx="15">
                  <c:v>1.1027068525822861</c:v>
                </c:pt>
                <c:pt idx="16">
                  <c:v>1.1024456086470837</c:v>
                </c:pt>
                <c:pt idx="17">
                  <c:v>1.1021565135516498</c:v>
                </c:pt>
                <c:pt idx="18">
                  <c:v>1.1018391841472719</c:v>
                </c:pt>
                <c:pt idx="19">
                  <c:v>1.1014939520771037</c:v>
                </c:pt>
                <c:pt idx="20">
                  <c:v>1.1011205868646197</c:v>
                </c:pt>
                <c:pt idx="21">
                  <c:v>1.1007189175973835</c:v>
                </c:pt>
                <c:pt idx="22">
                  <c:v>1.100289194746908</c:v>
                </c:pt>
                <c:pt idx="23">
                  <c:v>1.099830907478305</c:v>
                </c:pt>
                <c:pt idx="24">
                  <c:v>1.0993443281663915</c:v>
                </c:pt>
                <c:pt idx="25">
                  <c:v>1.0988292302137972</c:v>
                </c:pt>
                <c:pt idx="26">
                  <c:v>1.0982854796589163</c:v>
                </c:pt>
                <c:pt idx="27">
                  <c:v>1.0977131679648882</c:v>
                </c:pt>
                <c:pt idx="28">
                  <c:v>1.0971118518007799</c:v>
                </c:pt>
                <c:pt idx="29">
                  <c:v>1.0964818427576524</c:v>
                </c:pt>
                <c:pt idx="30">
                  <c:v>1.095822618413</c:v>
                </c:pt>
                <c:pt idx="31">
                  <c:v>1.0951343796399249</c:v>
                </c:pt>
                <c:pt idx="32">
                  <c:v>1.0944167566244722</c:v>
                </c:pt>
                <c:pt idx="33">
                  <c:v>1.0936697054484656</c:v>
                </c:pt>
                <c:pt idx="34">
                  <c:v>1.0928932098357693</c:v>
                </c:pt>
                <c:pt idx="35">
                  <c:v>1.0920868458779964</c:v>
                </c:pt>
                <c:pt idx="36">
                  <c:v>1.0912507516391645</c:v>
                </c:pt>
                <c:pt idx="37">
                  <c:v>1.0903844889311078</c:v>
                </c:pt>
                <c:pt idx="38">
                  <c:v>1.0894880823683184</c:v>
                </c:pt>
                <c:pt idx="39">
                  <c:v>1.0885613485407601</c:v>
                </c:pt>
                <c:pt idx="40">
                  <c:v>1.0876039276494998</c:v>
                </c:pt>
                <c:pt idx="41">
                  <c:v>1.086615892161136</c:v>
                </c:pt>
                <c:pt idx="42">
                  <c:v>1.0855966974523137</c:v>
                </c:pt>
                <c:pt idx="43">
                  <c:v>1.0845464699113105</c:v>
                </c:pt>
                <c:pt idx="44">
                  <c:v>1.0834649555655345</c:v>
                </c:pt>
                <c:pt idx="45">
                  <c:v>1.0823518579980502</c:v>
                </c:pt>
                <c:pt idx="46">
                  <c:v>1.0812069064069558</c:v>
                </c:pt>
                <c:pt idx="47">
                  <c:v>1.0800300280752029</c:v>
                </c:pt>
                <c:pt idx="48">
                  <c:v>1.0788207638024412</c:v>
                </c:pt>
                <c:pt idx="49">
                  <c:v>1.0775792670376114</c:v>
                </c:pt>
                <c:pt idx="50">
                  <c:v>1.0763048186754236</c:v>
                </c:pt>
                <c:pt idx="51">
                  <c:v>1.0749976610872196</c:v>
                </c:pt>
                <c:pt idx="52">
                  <c:v>1.07365719486389</c:v>
                </c:pt>
                <c:pt idx="53">
                  <c:v>1.0722832632353618</c:v>
                </c:pt>
                <c:pt idx="54">
                  <c:v>1.0708758071488946</c:v>
                </c:pt>
                <c:pt idx="55">
                  <c:v>1.069434302132571</c:v>
                </c:pt>
                <c:pt idx="56">
                  <c:v>1.067958494232796</c:v>
                </c:pt>
                <c:pt idx="57">
                  <c:v>1.0664482267837292</c:v>
                </c:pt>
                <c:pt idx="58">
                  <c:v>1.0649032637533342</c:v>
                </c:pt>
                <c:pt idx="59">
                  <c:v>1.0633232167243585</c:v>
                </c:pt>
                <c:pt idx="60">
                  <c:v>1.0617078294818887</c:v>
                </c:pt>
                <c:pt idx="61">
                  <c:v>1.0600568722002841</c:v>
                </c:pt>
                <c:pt idx="62">
                  <c:v>1.0583699246733314</c:v>
                </c:pt>
                <c:pt idx="63">
                  <c:v>1.0566468814611649</c:v>
                </c:pt>
                <c:pt idx="64">
                  <c:v>1.0548873376409169</c:v>
                </c:pt>
                <c:pt idx="65">
                  <c:v>1.0530908759008026</c:v>
                </c:pt>
                <c:pt idx="66">
                  <c:v>1.0512573238128085</c:v>
                </c:pt>
                <c:pt idx="67">
                  <c:v>1.0493861305883787</c:v>
                </c:pt>
                <c:pt idx="68">
                  <c:v>1.0474772127581973</c:v>
                </c:pt>
                <c:pt idx="69">
                  <c:v>1.0455303304559611</c:v>
                </c:pt>
                <c:pt idx="70">
                  <c:v>1.0435448966354195</c:v>
                </c:pt>
                <c:pt idx="71">
                  <c:v>1.0415207218148055</c:v>
                </c:pt>
                <c:pt idx="72">
                  <c:v>1.0394574938553212</c:v>
                </c:pt>
                <c:pt idx="73">
                  <c:v>1.0373546990539495</c:v>
                </c:pt>
                <c:pt idx="74">
                  <c:v>1.0352121136549659</c:v>
                </c:pt>
                <c:pt idx="75">
                  <c:v>1.0330293504111918</c:v>
                </c:pt>
                <c:pt idx="76">
                  <c:v>1.030806047370358</c:v>
                </c:pt>
                <c:pt idx="77">
                  <c:v>1.0285418685067718</c:v>
                </c:pt>
                <c:pt idx="78">
                  <c:v>1.0262363484487163</c:v>
                </c:pt>
                <c:pt idx="79">
                  <c:v>1.02388943780615</c:v>
                </c:pt>
                <c:pt idx="80">
                  <c:v>1.0215003320741092</c:v>
                </c:pt>
                <c:pt idx="81">
                  <c:v>1.0190690758378651</c:v>
                </c:pt>
                <c:pt idx="82">
                  <c:v>1.0165947928428973</c:v>
                </c:pt>
                <c:pt idx="83">
                  <c:v>1.014077343594088</c:v>
                </c:pt>
                <c:pt idx="84">
                  <c:v>1.011516257835559</c:v>
                </c:pt>
                <c:pt idx="85">
                  <c:v>1.0089114146038378</c:v>
                </c:pt>
                <c:pt idx="86">
                  <c:v>1.0062620731167258</c:v>
                </c:pt>
                <c:pt idx="87">
                  <c:v>1.0035679217680951</c:v>
                </c:pt>
                <c:pt idx="88">
                  <c:v>1.0008284714628004</c:v>
                </c:pt>
                <c:pt idx="89">
                  <c:v>0.99804350768687511</c:v>
                </c:pt>
                <c:pt idx="90">
                  <c:v>0.99521234573088724</c:v>
                </c:pt>
                <c:pt idx="91">
                  <c:v>0.99233465837466095</c:v>
                </c:pt>
                <c:pt idx="92">
                  <c:v>0.98940993616739747</c:v>
                </c:pt>
                <c:pt idx="93">
                  <c:v>0.98643773772224674</c:v>
                </c:pt>
                <c:pt idx="94">
                  <c:v>0.98341769215031638</c:v>
                </c:pt>
                <c:pt idx="95">
                  <c:v>0.98034924166749049</c:v>
                </c:pt>
                <c:pt idx="96">
                  <c:v>0.97723176597524575</c:v>
                </c:pt>
                <c:pt idx="97">
                  <c:v>0.97406501970434356</c:v>
                </c:pt>
                <c:pt idx="98">
                  <c:v>0.97084834912114437</c:v>
                </c:pt>
                <c:pt idx="99">
                  <c:v>0.96758152492321525</c:v>
                </c:pt>
                <c:pt idx="100">
                  <c:v>0.96426354438495643</c:v>
                </c:pt>
                <c:pt idx="101">
                  <c:v>0.96089436904628267</c:v>
                </c:pt>
                <c:pt idx="102">
                  <c:v>0.95747336397870764</c:v>
                </c:pt>
                <c:pt idx="103">
                  <c:v>0.95399973475632172</c:v>
                </c:pt>
                <c:pt idx="104">
                  <c:v>0.9504733102369809</c:v>
                </c:pt>
                <c:pt idx="105">
                  <c:v>0.94689349190675132</c:v>
                </c:pt>
                <c:pt idx="106">
                  <c:v>0.94325933075352664</c:v>
                </c:pt>
                <c:pt idx="107">
                  <c:v>0.93957089294773932</c:v>
                </c:pt>
                <c:pt idx="108">
                  <c:v>0.93582699920851653</c:v>
                </c:pt>
                <c:pt idx="109">
                  <c:v>0.93202759242763134</c:v>
                </c:pt>
                <c:pt idx="110">
                  <c:v>0.9281720284654098</c:v>
                </c:pt>
                <c:pt idx="111">
                  <c:v>0.92425974048331228</c:v>
                </c:pt>
                <c:pt idx="112">
                  <c:v>0.92029004372980816</c:v>
                </c:pt>
                <c:pt idx="113">
                  <c:v>0.91626258241834757</c:v>
                </c:pt>
                <c:pt idx="114">
                  <c:v>0.91217678788418466</c:v>
                </c:pt>
                <c:pt idx="115">
                  <c:v>0.90803156174675392</c:v>
                </c:pt>
                <c:pt idx="116">
                  <c:v>0.90382716286199882</c:v>
                </c:pt>
                <c:pt idx="117">
                  <c:v>0.89956295184462598</c:v>
                </c:pt>
                <c:pt idx="118">
                  <c:v>0.89523808495752877</c:v>
                </c:pt>
                <c:pt idx="119">
                  <c:v>0.89085232957825267</c:v>
                </c:pt>
                <c:pt idx="120">
                  <c:v>0.88640520834030778</c:v>
                </c:pt>
                <c:pt idx="121">
                  <c:v>0.88189604136583488</c:v>
                </c:pt>
                <c:pt idx="122">
                  <c:v>0.87732448548197517</c:v>
                </c:pt>
                <c:pt idx="123">
                  <c:v>0.87269005307121705</c:v>
                </c:pt>
                <c:pt idx="124">
                  <c:v>0.86799269423015735</c:v>
                </c:pt>
                <c:pt idx="125">
                  <c:v>0.86323145956009739</c:v>
                </c:pt>
                <c:pt idx="126">
                  <c:v>0.85840640167701687</c:v>
                </c:pt>
                <c:pt idx="127">
                  <c:v>0.85351712364922183</c:v>
                </c:pt>
                <c:pt idx="128">
                  <c:v>0.84856331163673659</c:v>
                </c:pt>
                <c:pt idx="129">
                  <c:v>0.84354423569763415</c:v>
                </c:pt>
                <c:pt idx="130">
                  <c:v>0.83846013788461626</c:v>
                </c:pt>
                <c:pt idx="131">
                  <c:v>0.83331037583910927</c:v>
                </c:pt>
                <c:pt idx="132">
                  <c:v>0.82809478538125469</c:v>
                </c:pt>
                <c:pt idx="133">
                  <c:v>0.82281286967654987</c:v>
                </c:pt>
                <c:pt idx="134">
                  <c:v>0.81746469370424746</c:v>
                </c:pt>
                <c:pt idx="135">
                  <c:v>0.8120493879714169</c:v>
                </c:pt>
                <c:pt idx="136">
                  <c:v>0.80656648006806742</c:v>
                </c:pt>
                <c:pt idx="137">
                  <c:v>0.80101595376452361</c:v>
                </c:pt>
                <c:pt idx="138">
                  <c:v>0.7953971185535591</c:v>
                </c:pt>
                <c:pt idx="139">
                  <c:v>0.78970947341386177</c:v>
                </c:pt>
                <c:pt idx="140">
                  <c:v>0.78395183484878384</c:v>
                </c:pt>
                <c:pt idx="141">
                  <c:v>0.77812488041001548</c:v>
                </c:pt>
                <c:pt idx="142">
                  <c:v>0.77222732322337317</c:v>
                </c:pt>
                <c:pt idx="143">
                  <c:v>0.76625879189763746</c:v>
                </c:pt>
                <c:pt idx="144">
                  <c:v>0.76021831307339804</c:v>
                </c:pt>
                <c:pt idx="145">
                  <c:v>0.75410598418997465</c:v>
                </c:pt>
                <c:pt idx="146">
                  <c:v>0.74792001715857492</c:v>
                </c:pt>
                <c:pt idx="147">
                  <c:v>0.74166088180770862</c:v>
                </c:pt>
                <c:pt idx="148">
                  <c:v>0.73532659750655061</c:v>
                </c:pt>
                <c:pt idx="149">
                  <c:v>0.72891800235545412</c:v>
                </c:pt>
                <c:pt idx="150">
                  <c:v>0.72249942959651048</c:v>
                </c:pt>
                <c:pt idx="151">
                  <c:v>0.71604311062632942</c:v>
                </c:pt>
                <c:pt idx="152">
                  <c:v>0.7095158792228371</c:v>
                </c:pt>
                <c:pt idx="153">
                  <c:v>0.702917245247206</c:v>
                </c:pt>
                <c:pt idx="154">
                  <c:v>0.69624593733578932</c:v>
                </c:pt>
                <c:pt idx="155">
                  <c:v>0.68950115490112884</c:v>
                </c:pt>
                <c:pt idx="156">
                  <c:v>0.6826823058588315</c:v>
                </c:pt>
                <c:pt idx="157">
                  <c:v>0.67578832546056156</c:v>
                </c:pt>
                <c:pt idx="158">
                  <c:v>0.66881737270914099</c:v>
                </c:pt>
                <c:pt idx="159">
                  <c:v>0.66177024265697704</c:v>
                </c:pt>
                <c:pt idx="160">
                  <c:v>0.65464476136172611</c:v>
                </c:pt>
                <c:pt idx="161">
                  <c:v>0.64744132016341094</c:v>
                </c:pt>
                <c:pt idx="162">
                  <c:v>0.64015901675346187</c:v>
                </c:pt>
                <c:pt idx="163">
                  <c:v>0.63279737761156474</c:v>
                </c:pt>
                <c:pt idx="164">
                  <c:v>0.62535541512726123</c:v>
                </c:pt>
                <c:pt idx="165">
                  <c:v>0.61783208291518465</c:v>
                </c:pt>
                <c:pt idx="166">
                  <c:v>0.61022749157166301</c:v>
                </c:pt>
                <c:pt idx="167">
                  <c:v>0.60254011763283033</c:v>
                </c:pt>
                <c:pt idx="168">
                  <c:v>0.59477055228926201</c:v>
                </c:pt>
                <c:pt idx="169">
                  <c:v>0.58691727393665538</c:v>
                </c:pt>
                <c:pt idx="170">
                  <c:v>0.57898142120387319</c:v>
                </c:pt>
                <c:pt idx="171">
                  <c:v>0.57096134276958554</c:v>
                </c:pt>
                <c:pt idx="172">
                  <c:v>0.56285726272215464</c:v>
                </c:pt>
                <c:pt idx="173">
                  <c:v>0.55466822827736895</c:v>
                </c:pt>
                <c:pt idx="174">
                  <c:v>0.54639440923859839</c:v>
                </c:pt>
                <c:pt idx="175">
                  <c:v>0.53803471892277732</c:v>
                </c:pt>
                <c:pt idx="176">
                  <c:v>0.52959011618420904</c:v>
                </c:pt>
                <c:pt idx="177">
                  <c:v>0.52105894402430453</c:v>
                </c:pt>
                <c:pt idx="178">
                  <c:v>0.51244271100596805</c:v>
                </c:pt>
                <c:pt idx="179">
                  <c:v>0.50374011694610477</c:v>
                </c:pt>
                <c:pt idx="180">
                  <c:v>0.4949523937954487</c:v>
                </c:pt>
                <c:pt idx="181">
                  <c:v>0.48607886980377535</c:v>
                </c:pt>
                <c:pt idx="182">
                  <c:v>0.47711997767668102</c:v>
                </c:pt>
                <c:pt idx="183">
                  <c:v>0.46807585638544091</c:v>
                </c:pt>
                <c:pt idx="184">
                  <c:v>0.4589472899210309</c:v>
                </c:pt>
                <c:pt idx="185">
                  <c:v>0.44973441511394008</c:v>
                </c:pt>
                <c:pt idx="186">
                  <c:v>0.4404387142435135</c:v>
                </c:pt>
                <c:pt idx="187">
                  <c:v>0.43106074278581802</c:v>
                </c:pt>
                <c:pt idx="188">
                  <c:v>0.42160131630130088</c:v>
                </c:pt>
                <c:pt idx="189">
                  <c:v>0.41206310002514607</c:v>
                </c:pt>
                <c:pt idx="190">
                  <c:v>0.40244634418317299</c:v>
                </c:pt>
                <c:pt idx="191">
                  <c:v>0.39275337974717434</c:v>
                </c:pt>
                <c:pt idx="192">
                  <c:v>0.38298572330687974</c:v>
                </c:pt>
                <c:pt idx="193">
                  <c:v>0.37314695591663866</c:v>
                </c:pt>
                <c:pt idx="194">
                  <c:v>0.36323882680578379</c:v>
                </c:pt>
                <c:pt idx="195">
                  <c:v>0.35326557000035275</c:v>
                </c:pt>
                <c:pt idx="196">
                  <c:v>0.34322901865049293</c:v>
                </c:pt>
                <c:pt idx="197">
                  <c:v>0.33313508348326648</c:v>
                </c:pt>
                <c:pt idx="198">
                  <c:v>0.3229860058510628</c:v>
                </c:pt>
                <c:pt idx="199">
                  <c:v>0.31275535359185003</c:v>
                </c:pt>
                <c:pt idx="200">
                  <c:v>0.30241563314524356</c:v>
                </c:pt>
                <c:pt idx="201">
                  <c:v>0.29204582429723924</c:v>
                </c:pt>
                <c:pt idx="202">
                  <c:v>0.28164903620817244</c:v>
                </c:pt>
                <c:pt idx="203">
                  <c:v>0.27123686710351264</c:v>
                </c:pt>
                <c:pt idx="204">
                  <c:v>0.26081434619199623</c:v>
                </c:pt>
                <c:pt idx="205">
                  <c:v>0.25038942554113963</c:v>
                </c:pt>
                <c:pt idx="206">
                  <c:v>0.23997259277917196</c:v>
                </c:pt>
                <c:pt idx="207">
                  <c:v>0.22957341047614699</c:v>
                </c:pt>
                <c:pt idx="208">
                  <c:v>0.21920299922335792</c:v>
                </c:pt>
                <c:pt idx="209">
                  <c:v>0.20887157669509379</c:v>
                </c:pt>
                <c:pt idx="210">
                  <c:v>0.19859087149795401</c:v>
                </c:pt>
                <c:pt idx="211">
                  <c:v>0.18837565142831064</c:v>
                </c:pt>
                <c:pt idx="212">
                  <c:v>0.17823751961266818</c:v>
                </c:pt>
                <c:pt idx="213">
                  <c:v>0.16819186567221608</c:v>
                </c:pt>
                <c:pt idx="214">
                  <c:v>0.15825316332914541</c:v>
                </c:pt>
                <c:pt idx="215">
                  <c:v>0.14843862798893792</c:v>
                </c:pt>
                <c:pt idx="216">
                  <c:v>0.13876331817616736</c:v>
                </c:pt>
                <c:pt idx="217">
                  <c:v>0.12924743223253404</c:v>
                </c:pt>
                <c:pt idx="218">
                  <c:v>0.11990655850216086</c:v>
                </c:pt>
                <c:pt idx="219">
                  <c:v>0.11076155431033854</c:v>
                </c:pt>
                <c:pt idx="220">
                  <c:v>0.10182933143554597</c:v>
                </c:pt>
                <c:pt idx="221">
                  <c:v>9.3134760512572093E-2</c:v>
                </c:pt>
                <c:pt idx="222">
                  <c:v>8.4696137075333633E-2</c:v>
                </c:pt>
                <c:pt idx="223">
                  <c:v>7.6534658768509525E-2</c:v>
                </c:pt>
                <c:pt idx="224">
                  <c:v>6.8671875976544297E-2</c:v>
                </c:pt>
                <c:pt idx="225">
                  <c:v>6.1128585275221498E-2</c:v>
                </c:pt>
                <c:pt idx="226">
                  <c:v>5.3929416105755516E-2</c:v>
                </c:pt>
                <c:pt idx="227">
                  <c:v>4.709272570254424E-2</c:v>
                </c:pt>
                <c:pt idx="228">
                  <c:v>4.0643237829677971E-2</c:v>
                </c:pt>
                <c:pt idx="229">
                  <c:v>3.4601472043286688E-2</c:v>
                </c:pt>
                <c:pt idx="230">
                  <c:v>2.8985989027078884E-2</c:v>
                </c:pt>
                <c:pt idx="231">
                  <c:v>2.3817488573400512E-2</c:v>
                </c:pt>
                <c:pt idx="232">
                  <c:v>1.9114340448985665E-2</c:v>
                </c:pt>
                <c:pt idx="233">
                  <c:v>1.4895564508540878E-2</c:v>
                </c:pt>
                <c:pt idx="234">
                  <c:v>1.117577850153032E-2</c:v>
                </c:pt>
                <c:pt idx="235">
                  <c:v>7.9712377522084803E-3</c:v>
                </c:pt>
                <c:pt idx="236">
                  <c:v>5.2921610101338322E-3</c:v>
                </c:pt>
                <c:pt idx="237">
                  <c:v>3.1515438582474216E-3</c:v>
                </c:pt>
                <c:pt idx="238">
                  <c:v>1.5588476986699343E-3</c:v>
                </c:pt>
                <c:pt idx="239">
                  <c:v>5.1870378207311745E-4</c:v>
                </c:pt>
                <c:pt idx="240">
                  <c:v>3.6652984406177092E-5</c:v>
                </c:pt>
                <c:pt idx="241">
                  <c:v>1.1445266933674589E-4</c:v>
                </c:pt>
                <c:pt idx="242">
                  <c:v>7.5500652989238888E-4</c:v>
                </c:pt>
                <c:pt idx="243">
                  <c:v>1.9510885694592754E-3</c:v>
                </c:pt>
                <c:pt idx="244">
                  <c:v>3.702792938006569E-3</c:v>
                </c:pt>
                <c:pt idx="245">
                  <c:v>5.9989194493448843E-3</c:v>
                </c:pt>
                <c:pt idx="246">
                  <c:v>8.8336836486287654E-3</c:v>
                </c:pt>
                <c:pt idx="247">
                  <c:v>1.2193708553230827E-2</c:v>
                </c:pt>
                <c:pt idx="248">
                  <c:v>1.6068148649132752E-2</c:v>
                </c:pt>
                <c:pt idx="249">
                  <c:v>2.0441690458261757E-2</c:v>
                </c:pt>
                <c:pt idx="250">
                  <c:v>2.5296171105647098E-2</c:v>
                </c:pt>
                <c:pt idx="251">
                  <c:v>3.0615094822821081E-2</c:v>
                </c:pt>
                <c:pt idx="252">
                  <c:v>3.6379599812822898E-2</c:v>
                </c:pt>
                <c:pt idx="253">
                  <c:v>4.2572666898785909E-2</c:v>
                </c:pt>
                <c:pt idx="254">
                  <c:v>4.9169670536809672E-2</c:v>
                </c:pt>
                <c:pt idx="255">
                  <c:v>5.6152456916469091E-2</c:v>
                </c:pt>
                <c:pt idx="256">
                  <c:v>6.3497125350066963E-2</c:v>
                </c:pt>
                <c:pt idx="257">
                  <c:v>7.1183866126149062E-2</c:v>
                </c:pt>
                <c:pt idx="258">
                  <c:v>7.9188683885497768E-2</c:v>
                </c:pt>
                <c:pt idx="259">
                  <c:v>8.7493142298437979E-2</c:v>
                </c:pt>
                <c:pt idx="260">
                  <c:v>9.6072737609787046E-2</c:v>
                </c:pt>
                <c:pt idx="261">
                  <c:v>0.10490717346946328</c:v>
                </c:pt>
                <c:pt idx="262">
                  <c:v>0.11397654879683054</c:v>
                </c:pt>
                <c:pt idx="263">
                  <c:v>0.12326058577025614</c:v>
                </c:pt>
                <c:pt idx="264">
                  <c:v>0.13273845157166053</c:v>
                </c:pt>
                <c:pt idx="265">
                  <c:v>0.1423901783926772</c:v>
                </c:pt>
                <c:pt idx="266">
                  <c:v>0.15220103937293553</c:v>
                </c:pt>
                <c:pt idx="267">
                  <c:v>0.16214942637970825</c:v>
                </c:pt>
                <c:pt idx="268">
                  <c:v>0.1722191795388886</c:v>
                </c:pt>
                <c:pt idx="269">
                  <c:v>0.18239783554986402</c:v>
                </c:pt>
                <c:pt idx="270">
                  <c:v>0.19266579346283058</c:v>
                </c:pt>
                <c:pt idx="271">
                  <c:v>0.20301140022120134</c:v>
                </c:pt>
                <c:pt idx="272">
                  <c:v>0.21341898074156532</c:v>
                </c:pt>
                <c:pt idx="273">
                  <c:v>0.22387751213209595</c:v>
                </c:pt>
                <c:pt idx="274">
                  <c:v>0.23437409276479654</c:v>
                </c:pt>
                <c:pt idx="275">
                  <c:v>0.2448966133331785</c:v>
                </c:pt>
                <c:pt idx="276">
                  <c:v>0.25543565959706432</c:v>
                </c:pt>
                <c:pt idx="277">
                  <c:v>0.26597990530407867</c:v>
                </c:pt>
                <c:pt idx="278">
                  <c:v>0.27652219727955246</c:v>
                </c:pt>
                <c:pt idx="279">
                  <c:v>0.28705277934276946</c:v>
                </c:pt>
                <c:pt idx="280">
                  <c:v>0.29756410160544033</c:v>
                </c:pt>
                <c:pt idx="281">
                  <c:v>0.30804869609832647</c:v>
                </c:pt>
                <c:pt idx="282">
                  <c:v>0.31850027334040726</c:v>
                </c:pt>
                <c:pt idx="283">
                  <c:v>0.32891097262145419</c:v>
                </c:pt>
                <c:pt idx="284">
                  <c:v>0.33927676818734226</c:v>
                </c:pt>
                <c:pt idx="285">
                  <c:v>0.34959214793751525</c:v>
                </c:pt>
                <c:pt idx="286">
                  <c:v>0.35985215936563175</c:v>
                </c:pt>
                <c:pt idx="287">
                  <c:v>0.37005285479035605</c:v>
                </c:pt>
                <c:pt idx="288">
                  <c:v>0.3801899456662059</c:v>
                </c:pt>
                <c:pt idx="289">
                  <c:v>0.39025957527203287</c:v>
                </c:pt>
                <c:pt idx="290">
                  <c:v>0.40025898759252715</c:v>
                </c:pt>
                <c:pt idx="291">
                  <c:v>0.41018472731613209</c:v>
                </c:pt>
                <c:pt idx="292">
                  <c:v>0.42003465828747388</c:v>
                </c:pt>
                <c:pt idx="293">
                  <c:v>0.42980571305227372</c:v>
                </c:pt>
                <c:pt idx="294">
                  <c:v>0.43949693982972726</c:v>
                </c:pt>
                <c:pt idx="295">
                  <c:v>0.44910582134744398</c:v>
                </c:pt>
                <c:pt idx="296">
                  <c:v>0.45863093404062566</c:v>
                </c:pt>
                <c:pt idx="297">
                  <c:v>0.46807039399197831</c:v>
                </c:pt>
                <c:pt idx="298">
                  <c:v>0.47742318721816246</c:v>
                </c:pt>
                <c:pt idx="299">
                  <c:v>0.48668807095321154</c:v>
                </c:pt>
                <c:pt idx="300">
                  <c:v>0.49586465889540399</c:v>
                </c:pt>
                <c:pt idx="301">
                  <c:v>0.50495165299723244</c:v>
                </c:pt>
                <c:pt idx="302">
                  <c:v>0.51394963381194259</c:v>
                </c:pt>
                <c:pt idx="303">
                  <c:v>0.52285565438274828</c:v>
                </c:pt>
                <c:pt idx="304">
                  <c:v>0.53167205650286664</c:v>
                </c:pt>
                <c:pt idx="305">
                  <c:v>0.54039658274592683</c:v>
                </c:pt>
                <c:pt idx="306">
                  <c:v>0.549029522766045</c:v>
                </c:pt>
                <c:pt idx="307">
                  <c:v>0.55757131865211329</c:v>
                </c:pt>
                <c:pt idx="308">
                  <c:v>0.56602136854318075</c:v>
                </c:pt>
                <c:pt idx="309">
                  <c:v>0.57437989114107946</c:v>
                </c:pt>
                <c:pt idx="310">
                  <c:v>0.58264682055812678</c:v>
                </c:pt>
                <c:pt idx="311">
                  <c:v>0.59082297461793554</c:v>
                </c:pt>
                <c:pt idx="312">
                  <c:v>0.59890765255027778</c:v>
                </c:pt>
                <c:pt idx="313">
                  <c:v>0.60690133194939111</c:v>
                </c:pt>
                <c:pt idx="314">
                  <c:v>0.61480546244855361</c:v>
                </c:pt>
                <c:pt idx="315">
                  <c:v>0.6226188721391851</c:v>
                </c:pt>
                <c:pt idx="316">
                  <c:v>0.63034245917736631</c:v>
                </c:pt>
                <c:pt idx="317">
                  <c:v>0.6379774153969201</c:v>
                </c:pt>
                <c:pt idx="318">
                  <c:v>0.64552281052439042</c:v>
                </c:pt>
                <c:pt idx="319">
                  <c:v>0.65298042145473079</c:v>
                </c:pt>
                <c:pt idx="320">
                  <c:v>0.66035029454146654</c:v>
                </c:pt>
                <c:pt idx="321">
                  <c:v>0.66763302399745827</c:v>
                </c:pt>
                <c:pt idx="322">
                  <c:v>0.67482918062496411</c:v>
                </c:pt>
                <c:pt idx="323">
                  <c:v>0.68193931243892159</c:v>
                </c:pt>
                <c:pt idx="324">
                  <c:v>0.68896394523669213</c:v>
                </c:pt>
                <c:pt idx="325">
                  <c:v>0.69590400022778032</c:v>
                </c:pt>
                <c:pt idx="326">
                  <c:v>0.70275957116964349</c:v>
                </c:pt>
                <c:pt idx="327">
                  <c:v>0.70953168469149019</c:v>
                </c:pt>
                <c:pt idx="328">
                  <c:v>0.71622171054548145</c:v>
                </c:pt>
                <c:pt idx="329">
                  <c:v>0.72282870762533902</c:v>
                </c:pt>
                <c:pt idx="330">
                  <c:v>0.72935488554306793</c:v>
                </c:pt>
                <c:pt idx="331">
                  <c:v>0.73579993079704686</c:v>
                </c:pt>
                <c:pt idx="332">
                  <c:v>0.74216493821396701</c:v>
                </c:pt>
                <c:pt idx="333">
                  <c:v>0.74845049795922491</c:v>
                </c:pt>
                <c:pt idx="334">
                  <c:v>0.75465731298650163</c:v>
                </c:pt>
                <c:pt idx="335">
                  <c:v>0.7607859026268311</c:v>
                </c:pt>
                <c:pt idx="336">
                  <c:v>0.76683771235545861</c:v>
                </c:pt>
                <c:pt idx="337">
                  <c:v>0.7728122890618021</c:v>
                </c:pt>
                <c:pt idx="338">
                  <c:v>0.77871137201221874</c:v>
                </c:pt>
                <c:pt idx="339">
                  <c:v>0.78453476661627719</c:v>
                </c:pt>
                <c:pt idx="340">
                  <c:v>0.79028382685519871</c:v>
                </c:pt>
                <c:pt idx="341">
                  <c:v>0.79595890232726629</c:v>
                </c:pt>
                <c:pt idx="342">
                  <c:v>0.80156038272898733</c:v>
                </c:pt>
                <c:pt idx="343">
                  <c:v>0.8070892110071427</c:v>
                </c:pt>
                <c:pt idx="344">
                  <c:v>0.81254624203633263</c:v>
                </c:pt>
                <c:pt idx="345">
                  <c:v>0.81793171177556667</c:v>
                </c:pt>
                <c:pt idx="346">
                  <c:v>0.82324626959903635</c:v>
                </c:pt>
                <c:pt idx="347">
                  <c:v>0.82849089111527163</c:v>
                </c:pt>
                <c:pt idx="348">
                  <c:v>0.83366558235374144</c:v>
                </c:pt>
                <c:pt idx="349">
                  <c:v>0.83877156697327893</c:v>
                </c:pt>
                <c:pt idx="350">
                  <c:v>0.8438091677942311</c:v>
                </c:pt>
                <c:pt idx="351">
                  <c:v>0.8487792361388814</c:v>
                </c:pt>
                <c:pt idx="352">
                  <c:v>0.85368225122446939</c:v>
                </c:pt>
                <c:pt idx="353">
                  <c:v>0.85851894248716554</c:v>
                </c:pt>
                <c:pt idx="354">
                  <c:v>0.86328987801683377</c:v>
                </c:pt>
                <c:pt idx="355">
                  <c:v>0.86799572521628121</c:v>
                </c:pt>
                <c:pt idx="356">
                  <c:v>0.87263716158449045</c:v>
                </c:pt>
                <c:pt idx="357">
                  <c:v>0.87721470875358099</c:v>
                </c:pt>
                <c:pt idx="358">
                  <c:v>0.8817295285336203</c:v>
                </c:pt>
                <c:pt idx="359">
                  <c:v>0.88618169412103476</c:v>
                </c:pt>
                <c:pt idx="360">
                  <c:v>0.89057234932141149</c:v>
                </c:pt>
                <c:pt idx="361">
                  <c:v>0.89490178185741687</c:v>
                </c:pt>
                <c:pt idx="362">
                  <c:v>0.89917116281396869</c:v>
                </c:pt>
                <c:pt idx="363">
                  <c:v>0.90338095132927299</c:v>
                </c:pt>
                <c:pt idx="364">
                  <c:v>0.90753185067392972</c:v>
                </c:pt>
                <c:pt idx="365">
                  <c:v>0.91162451712909154</c:v>
                </c:pt>
                <c:pt idx="366">
                  <c:v>0.91565961211315894</c:v>
                </c:pt>
                <c:pt idx="367">
                  <c:v>0.91963762718128972</c:v>
                </c:pt>
                <c:pt idx="368">
                  <c:v>0.92355923706478149</c:v>
                </c:pt>
                <c:pt idx="369">
                  <c:v>0.92742529118118988</c:v>
                </c:pt>
                <c:pt idx="370">
                  <c:v>0.93123627198296821</c:v>
                </c:pt>
                <c:pt idx="371">
                  <c:v>0.93499279165132332</c:v>
                </c:pt>
                <c:pt idx="372">
                  <c:v>0.93869563396778599</c:v>
                </c:pt>
                <c:pt idx="373">
                  <c:v>0.94234484824314302</c:v>
                </c:pt>
                <c:pt idx="374">
                  <c:v>0.94594123360958116</c:v>
                </c:pt>
                <c:pt idx="375">
                  <c:v>0.9494854240573064</c:v>
                </c:pt>
                <c:pt idx="376">
                  <c:v>0.95297789496169061</c:v>
                </c:pt>
                <c:pt idx="377">
                  <c:v>0.95641910655698525</c:v>
                </c:pt>
                <c:pt idx="378">
                  <c:v>0.95980945886918501</c:v>
                </c:pt>
                <c:pt idx="379">
                  <c:v>0.96314987991473278</c:v>
                </c:pt>
                <c:pt idx="380">
                  <c:v>0.96644019471980713</c:v>
                </c:pt>
                <c:pt idx="381">
                  <c:v>0.96968143142692809</c:v>
                </c:pt>
                <c:pt idx="382">
                  <c:v>0.97287361644177917</c:v>
                </c:pt>
                <c:pt idx="383">
                  <c:v>0.97601756148599583</c:v>
                </c:pt>
                <c:pt idx="384">
                  <c:v>0.9791137053962472</c:v>
                </c:pt>
                <c:pt idx="385">
                  <c:v>0.98216234300702709</c:v>
                </c:pt>
                <c:pt idx="386">
                  <c:v>0.98516397283186818</c:v>
                </c:pt>
                <c:pt idx="387">
                  <c:v>0.98811886428780493</c:v>
                </c:pt>
                <c:pt idx="388">
                  <c:v>0.99102774178126773</c:v>
                </c:pt>
                <c:pt idx="389">
                  <c:v>0.99389097147711936</c:v>
                </c:pt>
                <c:pt idx="390">
                  <c:v>0.99670886509743806</c:v>
                </c:pt>
                <c:pt idx="391">
                  <c:v>0.99948188886934342</c:v>
                </c:pt>
                <c:pt idx="392">
                  <c:v>1.0022104525067905</c:v>
                </c:pt>
                <c:pt idx="393">
                  <c:v>1.0048948699603606</c:v>
                </c:pt>
                <c:pt idx="394">
                  <c:v>1.0075359321283619</c:v>
                </c:pt>
                <c:pt idx="395">
                  <c:v>1.0101337595770794</c:v>
                </c:pt>
                <c:pt idx="396">
                  <c:v>1.012688506221564</c:v>
                </c:pt>
                <c:pt idx="397">
                  <c:v>1.0152009580426022</c:v>
                </c:pt>
                <c:pt idx="398">
                  <c:v>1.0176714015228334</c:v>
                </c:pt>
                <c:pt idx="399">
                  <c:v>1.0201002309622709</c:v>
                </c:pt>
                <c:pt idx="400">
                  <c:v>1.0224876308174262</c:v>
                </c:pt>
                <c:pt idx="401">
                  <c:v>1.0248343245433342</c:v>
                </c:pt>
                <c:pt idx="402">
                  <c:v>1.0271403929322964</c:v>
                </c:pt>
                <c:pt idx="403">
                  <c:v>1.0294063748218842</c:v>
                </c:pt>
                <c:pt idx="404">
                  <c:v>1.0316327160859373</c:v>
                </c:pt>
                <c:pt idx="405">
                  <c:v>1.0338194655674677</c:v>
                </c:pt>
                <c:pt idx="406">
                  <c:v>1.0359673143276154</c:v>
                </c:pt>
                <c:pt idx="407">
                  <c:v>1.0380763278521301</c:v>
                </c:pt>
                <c:pt idx="408">
                  <c:v>1.0401470184581334</c:v>
                </c:pt>
                <c:pt idx="409">
                  <c:v>1.0421796957687921</c:v>
                </c:pt>
                <c:pt idx="410">
                  <c:v>1.0441745837268526</c:v>
                </c:pt>
                <c:pt idx="411">
                  <c:v>1.0461322694531798</c:v>
                </c:pt>
                <c:pt idx="412">
                  <c:v>1.0480526940511219</c:v>
                </c:pt>
                <c:pt idx="413">
                  <c:v>1.0499364958648436</c:v>
                </c:pt>
                <c:pt idx="414">
                  <c:v>1.0517836352689969</c:v>
                </c:pt>
                <c:pt idx="415">
                  <c:v>1.0535945805130316</c:v>
                </c:pt>
                <c:pt idx="416">
                  <c:v>1.0553696773543542</c:v>
                </c:pt>
                <c:pt idx="417">
                  <c:v>1.0571089337662709</c:v>
                </c:pt>
                <c:pt idx="418">
                  <c:v>1.0588127138876955</c:v>
                </c:pt>
                <c:pt idx="419">
                  <c:v>1.0604814788146864</c:v>
                </c:pt>
                <c:pt idx="420">
                  <c:v>1.0621149951171385</c:v>
                </c:pt>
                <c:pt idx="421">
                  <c:v>1.0637138856985173</c:v>
                </c:pt>
                <c:pt idx="422">
                  <c:v>1.0652780460617564</c:v>
                </c:pt>
                <c:pt idx="423">
                  <c:v>1.0668077937618554</c:v>
                </c:pt>
                <c:pt idx="424">
                  <c:v>1.068303507050022</c:v>
                </c:pt>
                <c:pt idx="425">
                  <c:v>1.0697648832427404</c:v>
                </c:pt>
                <c:pt idx="426">
                  <c:v>1.0711925320151616</c:v>
                </c:pt>
                <c:pt idx="427">
                  <c:v>1.0725864536227168</c:v>
                </c:pt>
                <c:pt idx="428">
                  <c:v>1.073946747383109</c:v>
                </c:pt>
                <c:pt idx="429">
                  <c:v>1.075273575224966</c:v>
                </c:pt>
                <c:pt idx="430">
                  <c:v>1.0765672301584455</c:v>
                </c:pt>
                <c:pt idx="431">
                  <c:v>1.0778276496638035</c:v>
                </c:pt>
                <c:pt idx="432">
                  <c:v>1.0790551458193465</c:v>
                </c:pt>
                <c:pt idx="433">
                  <c:v>1.0802497802763287</c:v>
                </c:pt>
                <c:pt idx="434">
                  <c:v>1.081411917122344</c:v>
                </c:pt>
                <c:pt idx="435">
                  <c:v>1.0825416366738423</c:v>
                </c:pt>
                <c:pt idx="436">
                  <c:v>1.0836390808328833</c:v>
                </c:pt>
                <c:pt idx="437">
                  <c:v>1.0847045545342517</c:v>
                </c:pt>
                <c:pt idx="438">
                  <c:v>1.085738251838968</c:v>
                </c:pt>
                <c:pt idx="439">
                  <c:v>1.0867405286879079</c:v>
                </c:pt>
                <c:pt idx="440">
                  <c:v>1.0877115627130853</c:v>
                </c:pt>
                <c:pt idx="441">
                  <c:v>1.0886515241784644</c:v>
                </c:pt>
                <c:pt idx="442">
                  <c:v>1.0895608120004117</c:v>
                </c:pt>
                <c:pt idx="443">
                  <c:v>1.0904397487989961</c:v>
                </c:pt>
                <c:pt idx="444">
                  <c:v>1.0912737791103904</c:v>
                </c:pt>
                <c:pt idx="445">
                  <c:v>1.0920710316695885</c:v>
                </c:pt>
                <c:pt idx="446">
                  <c:v>1.0928390974401134</c:v>
                </c:pt>
                <c:pt idx="447">
                  <c:v>1.0935785959235158</c:v>
                </c:pt>
                <c:pt idx="448">
                  <c:v>1.0942898705505659</c:v>
                </c:pt>
                <c:pt idx="449">
                  <c:v>1.0949733572941438</c:v>
                </c:pt>
                <c:pt idx="450">
                  <c:v>1.0956292185886922</c:v>
                </c:pt>
                <c:pt idx="451">
                  <c:v>1.096258141945641</c:v>
                </c:pt>
                <c:pt idx="452">
                  <c:v>1.0968602096912374</c:v>
                </c:pt>
                <c:pt idx="453">
                  <c:v>1.0974359954483353</c:v>
                </c:pt>
                <c:pt idx="454">
                  <c:v>1.0979855033797303</c:v>
                </c:pt>
                <c:pt idx="455">
                  <c:v>1.0985092943400627</c:v>
                </c:pt>
                <c:pt idx="456">
                  <c:v>1.099007427478607</c:v>
                </c:pt>
                <c:pt idx="457">
                  <c:v>1.0994803196653997</c:v>
                </c:pt>
                <c:pt idx="458">
                  <c:v>1.0999279210428483</c:v>
                </c:pt>
                <c:pt idx="459">
                  <c:v>1.1003507036859401</c:v>
                </c:pt>
                <c:pt idx="460">
                  <c:v>1.1007485753611641</c:v>
                </c:pt>
                <c:pt idx="461">
                  <c:v>1.1011218666223994</c:v>
                </c:pt>
                <c:pt idx="462">
                  <c:v>1.1014705093458388</c:v>
                </c:pt>
                <c:pt idx="463">
                  <c:v>1.1017948574704266</c:v>
                </c:pt>
                <c:pt idx="464">
                  <c:v>1.1020948342252375</c:v>
                </c:pt>
                <c:pt idx="465">
                  <c:v>1.1023703590377385</c:v>
                </c:pt>
                <c:pt idx="466">
                  <c:v>1.1026218053038319</c:v>
                </c:pt>
                <c:pt idx="467">
                  <c:v>1.1028490513068621</c:v>
                </c:pt>
                <c:pt idx="468">
                  <c:v>1.1030521022757787</c:v>
                </c:pt>
                <c:pt idx="469">
                  <c:v>1.1032308941141222</c:v>
                </c:pt>
                <c:pt idx="470">
                  <c:v>1.1033855873098435</c:v>
                </c:pt>
                <c:pt idx="471">
                  <c:v>1.1035159465108733</c:v>
                </c:pt>
                <c:pt idx="472">
                  <c:v>1.1036221893640394</c:v>
                </c:pt>
                <c:pt idx="473">
                  <c:v>1.1037040725982228</c:v>
                </c:pt>
                <c:pt idx="474">
                  <c:v>1.1037616099855188</c:v>
                </c:pt>
                <c:pt idx="475">
                  <c:v>1.1037947459737942</c:v>
                </c:pt>
                <c:pt idx="476">
                  <c:v>1.1038034861477397</c:v>
                </c:pt>
                <c:pt idx="477">
                  <c:v>1.103787538459216</c:v>
                </c:pt>
                <c:pt idx="478">
                  <c:v>1.1037469654213512</c:v>
                </c:pt>
                <c:pt idx="479">
                  <c:v>1.1036816622674035</c:v>
                </c:pt>
                <c:pt idx="480">
                  <c:v>1.1035913894430207</c:v>
                </c:pt>
                <c:pt idx="481">
                  <c:v>1.1034762945603807</c:v>
                </c:pt>
                <c:pt idx="482">
                  <c:v>1.103335966115977</c:v>
                </c:pt>
                <c:pt idx="483">
                  <c:v>1.1031705756106103</c:v>
                </c:pt>
                <c:pt idx="484">
                  <c:v>1.1029797676766337</c:v>
                </c:pt>
                <c:pt idx="485">
                  <c:v>1.1027633453740011</c:v>
                </c:pt>
                <c:pt idx="486">
                  <c:v>1.1025214993942041</c:v>
                </c:pt>
                <c:pt idx="487">
                  <c:v>1.1022538272853857</c:v>
                </c:pt>
                <c:pt idx="488">
                  <c:v>1.1019583490395655</c:v>
                </c:pt>
                <c:pt idx="489">
                  <c:v>1.1016323859307133</c:v>
                </c:pt>
                <c:pt idx="490">
                  <c:v>1.1012795104964868</c:v>
                </c:pt>
                <c:pt idx="491">
                  <c:v>1.1008997229493145</c:v>
                </c:pt>
                <c:pt idx="492">
                  <c:v>1.1004929857435746</c:v>
                </c:pt>
                <c:pt idx="493">
                  <c:v>1.100059058935605</c:v>
                </c:pt>
                <c:pt idx="494">
                  <c:v>1.0995979930530984</c:v>
                </c:pt>
                <c:pt idx="495">
                  <c:v>1.0991096361067236</c:v>
                </c:pt>
                <c:pt idx="496">
                  <c:v>1.0985936654508661</c:v>
                </c:pt>
                <c:pt idx="497">
                  <c:v>1.0980502475930238</c:v>
                </c:pt>
                <c:pt idx="498">
                  <c:v>1.0974792470668864</c:v>
                </c:pt>
                <c:pt idx="499">
                  <c:v>1.0968803570302348</c:v>
                </c:pt>
                <c:pt idx="500">
                  <c:v>1.0962535625556333</c:v>
                </c:pt>
                <c:pt idx="501">
                  <c:v>1.0955987106324698</c:v>
                </c:pt>
                <c:pt idx="502">
                  <c:v>1.0949157088285526</c:v>
                </c:pt>
                <c:pt idx="503">
                  <c:v>1.0942042923432778</c:v>
                </c:pt>
                <c:pt idx="504">
                  <c:v>1.0934644900939878</c:v>
                </c:pt>
                <c:pt idx="505">
                  <c:v>1.0926960584238443</c:v>
                </c:pt>
                <c:pt idx="506">
                  <c:v>1.0918988473671183</c:v>
                </c:pt>
                <c:pt idx="507">
                  <c:v>1.0910729357655891</c:v>
                </c:pt>
                <c:pt idx="508">
                  <c:v>1.0902177249680687</c:v>
                </c:pt>
                <c:pt idx="509">
                  <c:v>1.0893333144325859</c:v>
                </c:pt>
                <c:pt idx="510">
                  <c:v>1.0884195626846966</c:v>
                </c:pt>
                <c:pt idx="511">
                  <c:v>1.0874762541277982</c:v>
                </c:pt>
                <c:pt idx="512">
                  <c:v>1.0865031321199208</c:v>
                </c:pt>
                <c:pt idx="513">
                  <c:v>1.0855002385854911</c:v>
                </c:pt>
                <c:pt idx="514">
                  <c:v>1.084466996850888</c:v>
                </c:pt>
                <c:pt idx="515">
                  <c:v>1.0834035713844297</c:v>
                </c:pt>
                <c:pt idx="516">
                  <c:v>1.0823096775019789</c:v>
                </c:pt>
                <c:pt idx="517">
                  <c:v>1.0811851254157363</c:v>
                </c:pt>
                <c:pt idx="518">
                  <c:v>1.0800295458136429</c:v>
                </c:pt>
                <c:pt idx="519">
                  <c:v>1.0788429400251345</c:v>
                </c:pt>
                <c:pt idx="520">
                  <c:v>1.0776248191066036</c:v>
                </c:pt>
                <c:pt idx="521">
                  <c:v>1.07637527375374</c:v>
                </c:pt>
                <c:pt idx="522">
                  <c:v>1.0750939025664641</c:v>
                </c:pt>
                <c:pt idx="523">
                  <c:v>1.0737806085183015</c:v>
                </c:pt>
                <c:pt idx="524">
                  <c:v>1.0724351127442109</c:v>
                </c:pt>
                <c:pt idx="525">
                  <c:v>1.0710571626854704</c:v>
                </c:pt>
                <c:pt idx="526">
                  <c:v>1.0696465677192903</c:v>
                </c:pt>
                <c:pt idx="527">
                  <c:v>1.0682028461492246</c:v>
                </c:pt>
                <c:pt idx="528">
                  <c:v>1.0667260016470037</c:v>
                </c:pt>
                <c:pt idx="529">
                  <c:v>1.0652157117271055</c:v>
                </c:pt>
                <c:pt idx="530">
                  <c:v>1.0636717512930918</c:v>
                </c:pt>
                <c:pt idx="531">
                  <c:v>1.0620938866214953</c:v>
                </c:pt>
                <c:pt idx="532">
                  <c:v>1.0604818031134302</c:v>
                </c:pt>
                <c:pt idx="533">
                  <c:v>1.0588351760754557</c:v>
                </c:pt>
                <c:pt idx="534">
                  <c:v>1.0571536341412997</c:v>
                </c:pt>
                <c:pt idx="535">
                  <c:v>1.0554373050859458</c:v>
                </c:pt>
                <c:pt idx="536">
                  <c:v>1.0536853983537813</c:v>
                </c:pt>
                <c:pt idx="537">
                  <c:v>1.0518978769673344</c:v>
                </c:pt>
                <c:pt idx="538">
                  <c:v>1.0500742550787165</c:v>
                </c:pt>
                <c:pt idx="539">
                  <c:v>1.048214478044613</c:v>
                </c:pt>
                <c:pt idx="540">
                  <c:v>1.046318261606177</c:v>
                </c:pt>
                <c:pt idx="541">
                  <c:v>1.0443853112627843</c:v>
                </c:pt>
                <c:pt idx="542">
                  <c:v>1.0424149839519019</c:v>
                </c:pt>
                <c:pt idx="543">
                  <c:v>1.0404070724537027</c:v>
                </c:pt>
                <c:pt idx="544">
                  <c:v>1.0383614362820079</c:v>
                </c:pt>
                <c:pt idx="545">
                  <c:v>1.0362775461638682</c:v>
                </c:pt>
                <c:pt idx="546">
                  <c:v>1.0341549340419438</c:v>
                </c:pt>
                <c:pt idx="547">
                  <c:v>1.0319938485505367</c:v>
                </c:pt>
                <c:pt idx="548">
                  <c:v>1.0297933395463081</c:v>
                </c:pt>
                <c:pt idx="549">
                  <c:v>1.0275532099373321</c:v>
                </c:pt>
                <c:pt idx="550">
                  <c:v>1.0252732535812645</c:v>
                </c:pt>
                <c:pt idx="551">
                  <c:v>1.0229529801467425</c:v>
                </c:pt>
                <c:pt idx="552">
                  <c:v>1.0205920419653387</c:v>
                </c:pt>
                <c:pt idx="553">
                  <c:v>1.0181896421327916</c:v>
                </c:pt>
                <c:pt idx="554">
                  <c:v>1.0157461595145079</c:v>
                </c:pt>
                <c:pt idx="555">
                  <c:v>1.0132653113232155</c:v>
                </c:pt>
                <c:pt idx="556">
                  <c:v>1.0107446746862951</c:v>
                </c:pt>
                <c:pt idx="557">
                  <c:v>1.0081820918818247</c:v>
                </c:pt>
                <c:pt idx="558">
                  <c:v>1.0055771899904284</c:v>
                </c:pt>
                <c:pt idx="559">
                  <c:v>1.0029298299701983</c:v>
                </c:pt>
                <c:pt idx="560">
                  <c:v>1.0002396586373281</c:v>
                </c:pt>
                <c:pt idx="561">
                  <c:v>0.99750597714518108</c:v>
                </c:pt>
                <c:pt idx="562">
                  <c:v>0.99472827498383287</c:v>
                </c:pt>
                <c:pt idx="563">
                  <c:v>0.9919067001654438</c:v>
                </c:pt>
                <c:pt idx="564">
                  <c:v>0.98903987228375034</c:v>
                </c:pt>
                <c:pt idx="565">
                  <c:v>0.9861277820888289</c:v>
                </c:pt>
                <c:pt idx="566">
                  <c:v>0.98316990041032271</c:v>
                </c:pt>
                <c:pt idx="567">
                  <c:v>0.98016615757793757</c:v>
                </c:pt>
                <c:pt idx="568">
                  <c:v>0.97711534429651103</c:v>
                </c:pt>
                <c:pt idx="569">
                  <c:v>0.97401810518677057</c:v>
                </c:pt>
                <c:pt idx="570">
                  <c:v>0.97087262106010963</c:v>
                </c:pt>
                <c:pt idx="571">
                  <c:v>0.96767956054581639</c:v>
                </c:pt>
                <c:pt idx="572">
                  <c:v>0.96443736280228642</c:v>
                </c:pt>
                <c:pt idx="573">
                  <c:v>0.96114600348654211</c:v>
                </c:pt>
                <c:pt idx="574">
                  <c:v>0.95780481708491194</c:v>
                </c:pt>
                <c:pt idx="575">
                  <c:v>0.95441408225665714</c:v>
                </c:pt>
                <c:pt idx="576">
                  <c:v>0.95097195286225034</c:v>
                </c:pt>
                <c:pt idx="577">
                  <c:v>0.94747914044613346</c:v>
                </c:pt>
                <c:pt idx="578">
                  <c:v>0.94393482440012455</c:v>
                </c:pt>
                <c:pt idx="579">
                  <c:v>0.94033796710826356</c:v>
                </c:pt>
                <c:pt idx="580">
                  <c:v>0.93668883821653781</c:v>
                </c:pt>
                <c:pt idx="581">
                  <c:v>0.93298641253144399</c:v>
                </c:pt>
                <c:pt idx="582">
                  <c:v>0.92922958188156823</c:v>
                </c:pt>
                <c:pt idx="583">
                  <c:v>0.92541892186336039</c:v>
                </c:pt>
                <c:pt idx="584">
                  <c:v>0.92155324430657803</c:v>
                </c:pt>
                <c:pt idx="585">
                  <c:v>0.91763197141966224</c:v>
                </c:pt>
                <c:pt idx="586">
                  <c:v>0.91365506282060716</c:v>
                </c:pt>
                <c:pt idx="587">
                  <c:v>0.90962181695331257</c:v>
                </c:pt>
                <c:pt idx="588">
                  <c:v>0.9055310977944292</c:v>
                </c:pt>
                <c:pt idx="589">
                  <c:v>0.90138224987177562</c:v>
                </c:pt>
                <c:pt idx="590">
                  <c:v>0.89717506931337898</c:v>
                </c:pt>
                <c:pt idx="591">
                  <c:v>0.89290879301679138</c:v>
                </c:pt>
                <c:pt idx="592">
                  <c:v>0.88858252624956657</c:v>
                </c:pt>
                <c:pt idx="593">
                  <c:v>0.88419550671438729</c:v>
                </c:pt>
                <c:pt idx="594">
                  <c:v>0.87974825896499964</c:v>
                </c:pt>
                <c:pt idx="595">
                  <c:v>0.87523846673438477</c:v>
                </c:pt>
                <c:pt idx="596">
                  <c:v>0.870666095214645</c:v>
                </c:pt>
                <c:pt idx="597">
                  <c:v>0.86603089157122681</c:v>
                </c:pt>
                <c:pt idx="598">
                  <c:v>0.8613308634217971</c:v>
                </c:pt>
                <c:pt idx="599">
                  <c:v>0.8565649208235151</c:v>
                </c:pt>
                <c:pt idx="600">
                  <c:v>0.85173435457843616</c:v>
                </c:pt>
                <c:pt idx="601">
                  <c:v>0.84683660715920683</c:v>
                </c:pt>
                <c:pt idx="602">
                  <c:v>0.84187086456722848</c:v>
                </c:pt>
                <c:pt idx="603">
                  <c:v>0.83683686162582194</c:v>
                </c:pt>
                <c:pt idx="604">
                  <c:v>0.83173409139925925</c:v>
                </c:pt>
                <c:pt idx="605">
                  <c:v>0.82656129758974461</c:v>
                </c:pt>
                <c:pt idx="606">
                  <c:v>0.82131742982754141</c:v>
                </c:pt>
                <c:pt idx="607">
                  <c:v>0.81600260609220876</c:v>
                </c:pt>
                <c:pt idx="608">
                  <c:v>0.81061498357646833</c:v>
                </c:pt>
                <c:pt idx="609">
                  <c:v>0.80515407365031633</c:v>
                </c:pt>
                <c:pt idx="610">
                  <c:v>0.79961951550760713</c:v>
                </c:pt>
                <c:pt idx="611">
                  <c:v>0.79401095236504127</c:v>
                </c:pt>
                <c:pt idx="612">
                  <c:v>0.78832631326809488</c:v>
                </c:pt>
                <c:pt idx="613">
                  <c:v>0.78256597038344933</c:v>
                </c:pt>
                <c:pt idx="614">
                  <c:v>0.77672885390844315</c:v>
                </c:pt>
                <c:pt idx="615">
                  <c:v>0.77081498698683504</c:v>
                </c:pt>
                <c:pt idx="616">
                  <c:v>0.76482203934779747</c:v>
                </c:pt>
                <c:pt idx="617">
                  <c:v>0.75875090126619871</c:v>
                </c:pt>
                <c:pt idx="618">
                  <c:v>0.75258358458981667</c:v>
                </c:pt>
                <c:pt idx="619">
                  <c:v>0.7463013147858063</c:v>
                </c:pt>
                <c:pt idx="620">
                  <c:v>0.73993900728121631</c:v>
                </c:pt>
                <c:pt idx="621">
                  <c:v>0.73349411750612614</c:v>
                </c:pt>
                <c:pt idx="622">
                  <c:v>0.72696744361679255</c:v>
                </c:pt>
                <c:pt idx="623">
                  <c:v>0.72035747074491752</c:v>
                </c:pt>
                <c:pt idx="624">
                  <c:v>0.71366363555384604</c:v>
                </c:pt>
                <c:pt idx="625">
                  <c:v>0.70688644350464269</c:v>
                </c:pt>
                <c:pt idx="626">
                  <c:v>0.70002466312990519</c:v>
                </c:pt>
                <c:pt idx="627">
                  <c:v>0.69307686608876906</c:v>
                </c:pt>
                <c:pt idx="628">
                  <c:v>0.68604363163209447</c:v>
                </c:pt>
                <c:pt idx="629">
                  <c:v>0.67892467829499559</c:v>
                </c:pt>
                <c:pt idx="630">
                  <c:v>0.67171892477469242</c:v>
                </c:pt>
                <c:pt idx="631">
                  <c:v>0.66442630691494386</c:v>
                </c:pt>
                <c:pt idx="632">
                  <c:v>0.65704645261378214</c:v>
                </c:pt>
                <c:pt idx="633">
                  <c:v>0.64957907371259083</c:v>
                </c:pt>
                <c:pt idx="634">
                  <c:v>0.64202439953236567</c:v>
                </c:pt>
                <c:pt idx="635">
                  <c:v>0.63438134959364811</c:v>
                </c:pt>
                <c:pt idx="636">
                  <c:v>0.62665040069470257</c:v>
                </c:pt>
                <c:pt idx="637">
                  <c:v>0.61883109032852501</c:v>
                </c:pt>
                <c:pt idx="638">
                  <c:v>0.61092370581233657</c:v>
                </c:pt>
                <c:pt idx="639">
                  <c:v>0.60292765003016779</c:v>
                </c:pt>
                <c:pt idx="640">
                  <c:v>0.59484346397965959</c:v>
                </c:pt>
                <c:pt idx="641">
                  <c:v>0.58667121967818769</c:v>
                </c:pt>
                <c:pt idx="642">
                  <c:v>0.57841074794830816</c:v>
                </c:pt>
                <c:pt idx="643">
                  <c:v>0.57006200521452777</c:v>
                </c:pt>
                <c:pt idx="644">
                  <c:v>0.56162519988590331</c:v>
                </c:pt>
                <c:pt idx="645">
                  <c:v>0.55310049872881795</c:v>
                </c:pt>
                <c:pt idx="646">
                  <c:v>0.54448796314522052</c:v>
                </c:pt>
                <c:pt idx="647">
                  <c:v>0.53578756819017015</c:v>
                </c:pt>
                <c:pt idx="648">
                  <c:v>0.5269998703121539</c:v>
                </c:pt>
                <c:pt idx="649">
                  <c:v>0.51812490509903641</c:v>
                </c:pt>
                <c:pt idx="650">
                  <c:v>0.50916309308597796</c:v>
                </c:pt>
                <c:pt idx="651">
                  <c:v>0.50011521417523963</c:v>
                </c:pt>
                <c:pt idx="652">
                  <c:v>0.49098114036248031</c:v>
                </c:pt>
                <c:pt idx="653">
                  <c:v>0.48176175031618196</c:v>
                </c:pt>
                <c:pt idx="654">
                  <c:v>0.47245816565302023</c:v>
                </c:pt>
                <c:pt idx="655">
                  <c:v>0.46307106110772095</c:v>
                </c:pt>
                <c:pt idx="656">
                  <c:v>0.45360199552365532</c:v>
                </c:pt>
                <c:pt idx="657">
                  <c:v>0.44405089974926693</c:v>
                </c:pt>
                <c:pt idx="658">
                  <c:v>0.43441950564429016</c:v>
                </c:pt>
                <c:pt idx="659">
                  <c:v>0.42471002975464811</c:v>
                </c:pt>
                <c:pt idx="660">
                  <c:v>0.41492450437574785</c:v>
                </c:pt>
                <c:pt idx="661">
                  <c:v>0.40506356558040801</c:v>
                </c:pt>
                <c:pt idx="662">
                  <c:v>0.39513090991584726</c:v>
                </c:pt>
                <c:pt idx="663">
                  <c:v>0.38512831465051967</c:v>
                </c:pt>
                <c:pt idx="664">
                  <c:v>0.37505923855984424</c:v>
                </c:pt>
                <c:pt idx="665">
                  <c:v>0.36492610672203729</c:v>
                </c:pt>
                <c:pt idx="666">
                  <c:v>0.35473337413722661</c:v>
                </c:pt>
                <c:pt idx="667">
                  <c:v>0.34448391486786606</c:v>
                </c:pt>
                <c:pt idx="668">
                  <c:v>0.33418226439828808</c:v>
                </c:pt>
                <c:pt idx="669">
                  <c:v>0.3238345595950452</c:v>
                </c:pt>
                <c:pt idx="670">
                  <c:v>0.313444282057185</c:v>
                </c:pt>
                <c:pt idx="671">
                  <c:v>0.30301705757309755</c:v>
                </c:pt>
                <c:pt idx="672">
                  <c:v>0.29255899845119526</c:v>
                </c:pt>
                <c:pt idx="673">
                  <c:v>0.28207822015213685</c:v>
                </c:pt>
                <c:pt idx="674">
                  <c:v>0.27158336333492583</c:v>
                </c:pt>
                <c:pt idx="675">
                  <c:v>0.26107881673244965</c:v>
                </c:pt>
                <c:pt idx="676">
                  <c:v>0.25057633007212571</c:v>
                </c:pt>
                <c:pt idx="677">
                  <c:v>0.24008326160463225</c:v>
                </c:pt>
                <c:pt idx="678">
                  <c:v>0.2296085019246252</c:v>
                </c:pt>
                <c:pt idx="679">
                  <c:v>0.21916336863859984</c:v>
                </c:pt>
                <c:pt idx="680">
                  <c:v>0.20876018372761879</c:v>
                </c:pt>
                <c:pt idx="681">
                  <c:v>0.19841111240744932</c:v>
                </c:pt>
                <c:pt idx="682">
                  <c:v>0.18813021611749414</c:v>
                </c:pt>
                <c:pt idx="683">
                  <c:v>0.17793054325599347</c:v>
                </c:pt>
                <c:pt idx="684">
                  <c:v>0.16782588950535521</c:v>
                </c:pt>
                <c:pt idx="685">
                  <c:v>0.15783303441130778</c:v>
                </c:pt>
                <c:pt idx="686">
                  <c:v>0.14796768811511213</c:v>
                </c:pt>
                <c:pt idx="687">
                  <c:v>0.1382472704179436</c:v>
                </c:pt>
                <c:pt idx="688">
                  <c:v>0.12868934305012306</c:v>
                </c:pt>
                <c:pt idx="689">
                  <c:v>0.11931083927310364</c:v>
                </c:pt>
                <c:pt idx="690">
                  <c:v>0.11013414649325762</c:v>
                </c:pt>
                <c:pt idx="691">
                  <c:v>0.10117681881701882</c:v>
                </c:pt>
                <c:pt idx="692">
                  <c:v>9.2460381201310698E-2</c:v>
                </c:pt>
                <c:pt idx="693">
                  <c:v>8.400604086404137E-2</c:v>
                </c:pt>
                <c:pt idx="694">
                  <c:v>7.5832721538734424E-2</c:v>
                </c:pt>
                <c:pt idx="695">
                  <c:v>6.7966224175790832E-2</c:v>
                </c:pt>
                <c:pt idx="696">
                  <c:v>6.0426506678091289E-2</c:v>
                </c:pt>
                <c:pt idx="697">
                  <c:v>5.3235882266249819E-2</c:v>
                </c:pt>
                <c:pt idx="698">
                  <c:v>4.6415582507228867E-2</c:v>
                </c:pt>
                <c:pt idx="699">
                  <c:v>3.9987970563323379E-2</c:v>
                </c:pt>
                <c:pt idx="700">
                  <c:v>3.3972352446256862E-2</c:v>
                </c:pt>
                <c:pt idx="701">
                  <c:v>2.8388638534145697E-2</c:v>
                </c:pt>
                <c:pt idx="702">
                  <c:v>2.3259308197226977E-2</c:v>
                </c:pt>
                <c:pt idx="703">
                  <c:v>1.8601319685509203E-2</c:v>
                </c:pt>
                <c:pt idx="704">
                  <c:v>1.4432173398350921E-2</c:v>
                </c:pt>
                <c:pt idx="705">
                  <c:v>1.0766482969089594E-2</c:v>
                </c:pt>
                <c:pt idx="706">
                  <c:v>7.6188913056816033E-3</c:v>
                </c:pt>
                <c:pt idx="707">
                  <c:v>5.0025332332424297E-3</c:v>
                </c:pt>
                <c:pt idx="708">
                  <c:v>2.9256440487050056E-3</c:v>
                </c:pt>
                <c:pt idx="709">
                  <c:v>1.3991067043550172E-3</c:v>
                </c:pt>
                <c:pt idx="710">
                  <c:v>4.2877053892706094E-4</c:v>
                </c:pt>
                <c:pt idx="711">
                  <c:v>1.5272452770218696E-5</c:v>
                </c:pt>
                <c:pt idx="712">
                  <c:v>1.6330975120281937E-4</c:v>
                </c:pt>
                <c:pt idx="713">
                  <c:v>8.7230885193268089E-4</c:v>
                </c:pt>
                <c:pt idx="714">
                  <c:v>2.1379834594576516E-3</c:v>
                </c:pt>
                <c:pt idx="715">
                  <c:v>3.9554801784656745E-3</c:v>
                </c:pt>
                <c:pt idx="716">
                  <c:v>6.3149786228457938E-3</c:v>
                </c:pt>
                <c:pt idx="717">
                  <c:v>9.2104911771462052E-3</c:v>
                </c:pt>
                <c:pt idx="718">
                  <c:v>1.2626907344861351E-2</c:v>
                </c:pt>
                <c:pt idx="719">
                  <c:v>1.65533215031969E-2</c:v>
                </c:pt>
                <c:pt idx="720">
                  <c:v>2.0974397302418547E-2</c:v>
                </c:pt>
                <c:pt idx="721">
                  <c:v>2.5871838322557471E-2</c:v>
                </c:pt>
                <c:pt idx="722">
                  <c:v>3.1229243400341399E-2</c:v>
                </c:pt>
                <c:pt idx="723">
                  <c:v>3.7027731808764598E-2</c:v>
                </c:pt>
                <c:pt idx="724">
                  <c:v>4.324616967326661E-2</c:v>
                </c:pt>
                <c:pt idx="725">
                  <c:v>4.9862938101371886E-2</c:v>
                </c:pt>
                <c:pt idx="726">
                  <c:v>5.6860110812496048E-2</c:v>
                </c:pt>
                <c:pt idx="727">
                  <c:v>6.4215384236438841E-2</c:v>
                </c:pt>
                <c:pt idx="728">
                  <c:v>7.1905021515892259E-2</c:v>
                </c:pt>
                <c:pt idx="729">
                  <c:v>7.9908093582295142E-2</c:v>
                </c:pt>
                <c:pt idx="730">
                  <c:v>8.8202698226110238E-2</c:v>
                </c:pt>
                <c:pt idx="731">
                  <c:v>9.676838331571691E-2</c:v>
                </c:pt>
                <c:pt idx="732">
                  <c:v>0.10558399106785213</c:v>
                </c:pt>
                <c:pt idx="733">
                  <c:v>0.11462893242031807</c:v>
                </c:pt>
                <c:pt idx="734">
                  <c:v>0.12388193856031854</c:v>
                </c:pt>
                <c:pt idx="735">
                  <c:v>0.13332282555865865</c:v>
                </c:pt>
                <c:pt idx="736">
                  <c:v>0.14293534280349937</c:v>
                </c:pt>
                <c:pt idx="737">
                  <c:v>0.15269750135060009</c:v>
                </c:pt>
                <c:pt idx="738">
                  <c:v>0.16259580923320899</c:v>
                </c:pt>
                <c:pt idx="739">
                  <c:v>0.17260916940507884</c:v>
                </c:pt>
                <c:pt idx="740">
                  <c:v>0.18272570409837074</c:v>
                </c:pt>
                <c:pt idx="741">
                  <c:v>0.19292727324985159</c:v>
                </c:pt>
                <c:pt idx="742">
                  <c:v>0.20319977182235913</c:v>
                </c:pt>
                <c:pt idx="743">
                  <c:v>0.21353197172257182</c:v>
                </c:pt>
                <c:pt idx="744">
                  <c:v>0.22390852217212229</c:v>
                </c:pt>
                <c:pt idx="745">
                  <c:v>0.23431804474856952</c:v>
                </c:pt>
                <c:pt idx="746">
                  <c:v>0.24474891712413044</c:v>
                </c:pt>
                <c:pt idx="747">
                  <c:v>0.25519057116144889</c:v>
                </c:pt>
                <c:pt idx="748">
                  <c:v>0.26563309220069792</c:v>
                </c:pt>
                <c:pt idx="749">
                  <c:v>0.27606812840096301</c:v>
                </c:pt>
                <c:pt idx="750">
                  <c:v>0.2864848745324306</c:v>
                </c:pt>
                <c:pt idx="751">
                  <c:v>0.29687887106610567</c:v>
                </c:pt>
                <c:pt idx="752">
                  <c:v>0.30724056544816075</c:v>
                </c:pt>
                <c:pt idx="753">
                  <c:v>0.31756298370092367</c:v>
                </c:pt>
                <c:pt idx="754">
                  <c:v>0.32784018320365271</c:v>
                </c:pt>
                <c:pt idx="755">
                  <c:v>0.3380684240257868</c:v>
                </c:pt>
                <c:pt idx="756">
                  <c:v>0.34823999609310902</c:v>
                </c:pt>
                <c:pt idx="757">
                  <c:v>0.35835108820996031</c:v>
                </c:pt>
                <c:pt idx="758">
                  <c:v>0.36839946750811575</c:v>
                </c:pt>
                <c:pt idx="759">
                  <c:v>0.37837903042543208</c:v>
                </c:pt>
                <c:pt idx="760">
                  <c:v>0.38828706727545959</c:v>
                </c:pt>
                <c:pt idx="761">
                  <c:v>0.39812187646328251</c:v>
                </c:pt>
                <c:pt idx="762">
                  <c:v>0.40787853420477299</c:v>
                </c:pt>
                <c:pt idx="763">
                  <c:v>0.41755745153147134</c:v>
                </c:pt>
                <c:pt idx="764">
                  <c:v>0.42715435940722757</c:v>
                </c:pt>
                <c:pt idx="765">
                  <c:v>0.43666862028185449</c:v>
                </c:pt>
                <c:pt idx="766">
                  <c:v>0.44609947802381678</c:v>
                </c:pt>
                <c:pt idx="767">
                  <c:v>0.45544375155563382</c:v>
                </c:pt>
                <c:pt idx="768">
                  <c:v>0.46457553448850536</c:v>
                </c:pt>
                <c:pt idx="769">
                  <c:v>0.47355649029539026</c:v>
                </c:pt>
                <c:pt idx="770">
                  <c:v>0.48245269322924089</c:v>
                </c:pt>
                <c:pt idx="771">
                  <c:v>0.4912604628907587</c:v>
                </c:pt>
                <c:pt idx="772">
                  <c:v>0.4999822579555529</c:v>
                </c:pt>
                <c:pt idx="773">
                  <c:v>0.50861680267721288</c:v>
                </c:pt>
                <c:pt idx="774">
                  <c:v>0.51716495453929723</c:v>
                </c:pt>
                <c:pt idx="775">
                  <c:v>0.52562700082629554</c:v>
                </c:pt>
                <c:pt idx="776">
                  <c:v>0.53400325677369553</c:v>
                </c:pt>
                <c:pt idx="777">
                  <c:v>0.54229373583056373</c:v>
                </c:pt>
                <c:pt idx="778">
                  <c:v>0.55049913939126283</c:v>
                </c:pt>
                <c:pt idx="779">
                  <c:v>0.55861987757990217</c:v>
                </c:pt>
                <c:pt idx="780">
                  <c:v>0.56665637570042138</c:v>
                </c:pt>
                <c:pt idx="781">
                  <c:v>0.57461125059603091</c:v>
                </c:pt>
                <c:pt idx="782">
                  <c:v>0.58248280355925786</c:v>
                </c:pt>
                <c:pt idx="783">
                  <c:v>0.59032612055973899</c:v>
                </c:pt>
                <c:pt idx="784">
                  <c:v>0.59819165534553254</c:v>
                </c:pt>
                <c:pt idx="785">
                  <c:v>0.6059706307651288</c:v>
                </c:pt>
                <c:pt idx="786">
                  <c:v>0.61366343180350524</c:v>
                </c:pt>
                <c:pt idx="787">
                  <c:v>0.6212712761091066</c:v>
                </c:pt>
                <c:pt idx="788">
                  <c:v>0.62879424302977616</c:v>
                </c:pt>
                <c:pt idx="789">
                  <c:v>0.6362326605672094</c:v>
                </c:pt>
                <c:pt idx="790">
                  <c:v>0.64358731912641109</c:v>
                </c:pt>
                <c:pt idx="791">
                  <c:v>0.65085915461297028</c:v>
                </c:pt>
                <c:pt idx="792">
                  <c:v>0.65804837048654341</c:v>
                </c:pt>
                <c:pt idx="793">
                  <c:v>0.66515597324232245</c:v>
                </c:pt>
                <c:pt idx="794">
                  <c:v>0.67218256178166957</c:v>
                </c:pt>
                <c:pt idx="795">
                  <c:v>0.67912861844234207</c:v>
                </c:pt>
                <c:pt idx="796">
                  <c:v>0.68599473039581282</c:v>
                </c:pt>
                <c:pt idx="797">
                  <c:v>0.69278200060797224</c:v>
                </c:pt>
                <c:pt idx="798">
                  <c:v>0.69949026976148942</c:v>
                </c:pt>
                <c:pt idx="799">
                  <c:v>0.70612069572437131</c:v>
                </c:pt>
                <c:pt idx="800">
                  <c:v>0.71267404900558873</c:v>
                </c:pt>
                <c:pt idx="801">
                  <c:v>0.7191506610080336</c:v>
                </c:pt>
                <c:pt idx="802">
                  <c:v>0.72555181857878825</c:v>
                </c:pt>
                <c:pt idx="803">
                  <c:v>0.7318775054879938</c:v>
                </c:pt>
                <c:pt idx="804">
                  <c:v>0.73812868935969456</c:v>
                </c:pt>
                <c:pt idx="805">
                  <c:v>0.74430564700671953</c:v>
                </c:pt>
                <c:pt idx="806">
                  <c:v>0.75040922564990986</c:v>
                </c:pt>
                <c:pt idx="807">
                  <c:v>0.75643975048193102</c:v>
                </c:pt>
                <c:pt idx="808">
                  <c:v>0.76239888448969728</c:v>
                </c:pt>
                <c:pt idx="809">
                  <c:v>0.76828618329874931</c:v>
                </c:pt>
                <c:pt idx="810">
                  <c:v>0.77410247416665001</c:v>
                </c:pt>
                <c:pt idx="811">
                  <c:v>0.77984874030259532</c:v>
                </c:pt>
                <c:pt idx="812">
                  <c:v>0.78552546509922683</c:v>
                </c:pt>
                <c:pt idx="813">
                  <c:v>0.79113299828626171</c:v>
                </c:pt>
                <c:pt idx="814">
                  <c:v>0.79667199354380436</c:v>
                </c:pt>
                <c:pt idx="815">
                  <c:v>0.80214316006495623</c:v>
                </c:pt>
                <c:pt idx="816">
                  <c:v>0.80754722607546903</c:v>
                </c:pt>
                <c:pt idx="817">
                  <c:v>0.81288423594343029</c:v>
                </c:pt>
                <c:pt idx="818">
                  <c:v>0.81815544785360905</c:v>
                </c:pt>
                <c:pt idx="819">
                  <c:v>0.82336105247608915</c:v>
                </c:pt>
                <c:pt idx="820">
                  <c:v>0.82850211002791108</c:v>
                </c:pt>
                <c:pt idx="821">
                  <c:v>0.83357822059231967</c:v>
                </c:pt>
                <c:pt idx="822">
                  <c:v>0.83859088061748377</c:v>
                </c:pt>
                <c:pt idx="823">
                  <c:v>0.84354016814887589</c:v>
                </c:pt>
                <c:pt idx="824">
                  <c:v>0.8484267886785819</c:v>
                </c:pt>
                <c:pt idx="825">
                  <c:v>0.85325108168488817</c:v>
                </c:pt>
                <c:pt idx="826">
                  <c:v>0.85801436101431783</c:v>
                </c:pt>
                <c:pt idx="827">
                  <c:v>0.86271630509656372</c:v>
                </c:pt>
                <c:pt idx="828">
                  <c:v>0.86735743248860853</c:v>
                </c:pt>
                <c:pt idx="829">
                  <c:v>0.87193844521157682</c:v>
                </c:pt>
                <c:pt idx="830">
                  <c:v>0.87645983339937106</c:v>
                </c:pt>
                <c:pt idx="831">
                  <c:v>0.88092221256839776</c:v>
                </c:pt>
                <c:pt idx="832">
                  <c:v>0.8853258583591922</c:v>
                </c:pt>
                <c:pt idx="833">
                  <c:v>0.88967165745286625</c:v>
                </c:pt>
                <c:pt idx="834">
                  <c:v>0.89395980809376763</c:v>
                </c:pt>
                <c:pt idx="835">
                  <c:v>0.89819134538901624</c:v>
                </c:pt>
                <c:pt idx="836">
                  <c:v>0.90236610420157015</c:v>
                </c:pt>
                <c:pt idx="837">
                  <c:v>0.90648436801863608</c:v>
                </c:pt>
                <c:pt idx="838">
                  <c:v>0.91054722909873875</c:v>
                </c:pt>
                <c:pt idx="839">
                  <c:v>0.91455503816762518</c:v>
                </c:pt>
                <c:pt idx="840">
                  <c:v>0.91850806247022909</c:v>
                </c:pt>
                <c:pt idx="841">
                  <c:v>0.92240691001419028</c:v>
                </c:pt>
                <c:pt idx="842">
                  <c:v>0.92625197420847771</c:v>
                </c:pt>
                <c:pt idx="843">
                  <c:v>0.93004373486470748</c:v>
                </c:pt>
                <c:pt idx="844">
                  <c:v>0.93378260943060576</c:v>
                </c:pt>
                <c:pt idx="845">
                  <c:v>0.93746909882947249</c:v>
                </c:pt>
                <c:pt idx="846">
                  <c:v>0.94110387854178967</c:v>
                </c:pt>
                <c:pt idx="847">
                  <c:v>0.94468694440370837</c:v>
                </c:pt>
                <c:pt idx="848">
                  <c:v>0.94821889986357699</c:v>
                </c:pt>
                <c:pt idx="849">
                  <c:v>0.95170032948369887</c:v>
                </c:pt>
                <c:pt idx="850">
                  <c:v>0.95513184545160323</c:v>
                </c:pt>
                <c:pt idx="851">
                  <c:v>0.95851367623576922</c:v>
                </c:pt>
                <c:pt idx="852">
                  <c:v>0.96184631422311417</c:v>
                </c:pt>
                <c:pt idx="853">
                  <c:v>0.96512996690667152</c:v>
                </c:pt>
                <c:pt idx="854">
                  <c:v>0.96836532460073232</c:v>
                </c:pt>
                <c:pt idx="855">
                  <c:v>0.97155256961769132</c:v>
                </c:pt>
                <c:pt idx="856">
                  <c:v>0.97469257991764524</c:v>
                </c:pt>
                <c:pt idx="857">
                  <c:v>0.97778529125755831</c:v>
                </c:pt>
                <c:pt idx="858">
                  <c:v>0.980831461692241</c:v>
                </c:pt>
                <c:pt idx="859">
                  <c:v>0.98383148216761418</c:v>
                </c:pt>
                <c:pt idx="860">
                  <c:v>0.98678555982191796</c:v>
                </c:pt>
                <c:pt idx="861">
                  <c:v>0.98969461464523467</c:v>
                </c:pt>
                <c:pt idx="862">
                  <c:v>0.99255823342415328</c:v>
                </c:pt>
                <c:pt idx="863">
                  <c:v>0.99537764332970247</c:v>
                </c:pt>
                <c:pt idx="864">
                  <c:v>0.99815287229295002</c:v>
                </c:pt>
                <c:pt idx="865">
                  <c:v>1.0008841923416969</c:v>
                </c:pt>
                <c:pt idx="866">
                  <c:v>1.003572399321097</c:v>
                </c:pt>
                <c:pt idx="867">
                  <c:v>1.0062175311543968</c:v>
                </c:pt>
                <c:pt idx="868">
                  <c:v>1.0088201893874642</c:v>
                </c:pt>
                <c:pt idx="869">
                  <c:v>1.0113806750843448</c:v>
                </c:pt>
                <c:pt idx="870">
                  <c:v>1.0138993586191474</c:v>
                </c:pt>
                <c:pt idx="871">
                  <c:v>1.0163766377315315</c:v>
                </c:pt>
                <c:pt idx="872">
                  <c:v>1.0188126987532302</c:v>
                </c:pt>
                <c:pt idx="873">
                  <c:v>1.0212081929504897</c:v>
                </c:pt>
                <c:pt idx="874">
                  <c:v>1.0235635176705078</c:v>
                </c:pt>
                <c:pt idx="875">
                  <c:v>1.0258787061882506</c:v>
                </c:pt>
                <c:pt idx="876">
                  <c:v>1.0281544464919976</c:v>
                </c:pt>
                <c:pt idx="877">
                  <c:v>1.0303908284716885</c:v>
                </c:pt>
                <c:pt idx="878">
                  <c:v>1.0325883582296052</c:v>
                </c:pt>
                <c:pt idx="879">
                  <c:v>1.0347471829412012</c:v>
                </c:pt>
                <c:pt idx="880">
                  <c:v>1.0368676704043691</c:v>
                </c:pt>
                <c:pt idx="881">
                  <c:v>1.0389496463551702</c:v>
                </c:pt>
                <c:pt idx="882">
                  <c:v>1.0409938393306548</c:v>
                </c:pt>
                <c:pt idx="883">
                  <c:v>1.0430002464834101</c:v>
                </c:pt>
                <c:pt idx="884">
                  <c:v>1.0449694200808981</c:v>
                </c:pt>
                <c:pt idx="885">
                  <c:v>1.0469017114410899</c:v>
                </c:pt>
                <c:pt idx="886">
                  <c:v>1.0487977196727416</c:v>
                </c:pt>
                <c:pt idx="887">
                  <c:v>1.0506574018502639</c:v>
                </c:pt>
                <c:pt idx="888">
                  <c:v>1.0524810409644536</c:v>
                </c:pt>
                <c:pt idx="889">
                  <c:v>1.05426938524479</c:v>
                </c:pt>
                <c:pt idx="890">
                  <c:v>1.0560222190135393</c:v>
                </c:pt>
                <c:pt idx="891">
                  <c:v>1.0577399412787434</c:v>
                </c:pt>
                <c:pt idx="892">
                  <c:v>1.0594228311361402</c:v>
                </c:pt>
                <c:pt idx="893">
                  <c:v>1.061071194089777</c:v>
                </c:pt>
                <c:pt idx="894">
                  <c:v>1.0626852540490825</c:v>
                </c:pt>
                <c:pt idx="895">
                  <c:v>1.064265333474403</c:v>
                </c:pt>
                <c:pt idx="896">
                  <c:v>1.0658114957013975</c:v>
                </c:pt>
                <c:pt idx="897">
                  <c:v>1.0673241170447703</c:v>
                </c:pt>
                <c:pt idx="898">
                  <c:v>1.0688035985992217</c:v>
                </c:pt>
                <c:pt idx="899">
                  <c:v>1.0702497670098188</c:v>
                </c:pt>
                <c:pt idx="900">
                  <c:v>1.0716629374662572</c:v>
                </c:pt>
                <c:pt idx="901">
                  <c:v>1.0730434156429027</c:v>
                </c:pt>
                <c:pt idx="902">
                  <c:v>1.0743914281456077</c:v>
                </c:pt>
                <c:pt idx="903">
                  <c:v>1.0757071585910338</c:v>
                </c:pt>
                <c:pt idx="904">
                  <c:v>1.076990678906711</c:v>
                </c:pt>
                <c:pt idx="905">
                  <c:v>1.0782441646704772</c:v>
                </c:pt>
                <c:pt idx="906">
                  <c:v>1.0794657259329645</c:v>
                </c:pt>
                <c:pt idx="907">
                  <c:v>1.08065555253759</c:v>
                </c:pt>
                <c:pt idx="908">
                  <c:v>1.0818137924401814</c:v>
                </c:pt>
                <c:pt idx="909">
                  <c:v>1.0829408602414636</c:v>
                </c:pt>
                <c:pt idx="910">
                  <c:v>1.0840366146968963</c:v>
                </c:pt>
                <c:pt idx="911">
                  <c:v>1.0851012168930028</c:v>
                </c:pt>
                <c:pt idx="912">
                  <c:v>1.0861350925157784</c:v>
                </c:pt>
                <c:pt idx="913">
                  <c:v>1.0871381494021592</c:v>
                </c:pt>
                <c:pt idx="914">
                  <c:v>1.0881107302769735</c:v>
                </c:pt>
                <c:pt idx="915">
                  <c:v>1.0890526632195676</c:v>
                </c:pt>
                <c:pt idx="916">
                  <c:v>1.0899645129382163</c:v>
                </c:pt>
                <c:pt idx="917">
                  <c:v>1.0908461955264868</c:v>
                </c:pt>
                <c:pt idx="918">
                  <c:v>1.0916977564042214</c:v>
                </c:pt>
                <c:pt idx="919">
                  <c:v>1.0925194359213826</c:v>
                </c:pt>
                <c:pt idx="920">
                  <c:v>1.0933115005047898</c:v>
                </c:pt>
                <c:pt idx="921">
                  <c:v>1.0940738423157221</c:v>
                </c:pt>
                <c:pt idx="922">
                  <c:v>1.0948066151273379</c:v>
                </c:pt>
                <c:pt idx="923">
                  <c:v>1.0955100326403953</c:v>
                </c:pt>
                <c:pt idx="924">
                  <c:v>1.0961842685006453</c:v>
                </c:pt>
                <c:pt idx="925">
                  <c:v>1.0968292247061404</c:v>
                </c:pt>
                <c:pt idx="926">
                  <c:v>1.0974452285579028</c:v>
                </c:pt>
                <c:pt idx="927">
                  <c:v>1.0980322034685153</c:v>
                </c:pt>
                <c:pt idx="928">
                  <c:v>1.0985903318486732</c:v>
                </c:pt>
                <c:pt idx="929">
                  <c:v>1.0991195589537475</c:v>
                </c:pt>
                <c:pt idx="930">
                  <c:v>1.0996201541059059</c:v>
                </c:pt>
                <c:pt idx="931">
                  <c:v>1.1000921168059343</c:v>
                </c:pt>
                <c:pt idx="932">
                  <c:v>1.1005356054131488</c:v>
                </c:pt>
                <c:pt idx="933">
                  <c:v>1.1009505424298438</c:v>
                </c:pt>
                <c:pt idx="934">
                  <c:v>1.1013370747962197</c:v>
                </c:pt>
                <c:pt idx="935">
                  <c:v>1.1016953434921262</c:v>
                </c:pt>
                <c:pt idx="936">
                  <c:v>1.1020253526455552</c:v>
                </c:pt>
                <c:pt idx="937">
                  <c:v>1.1023271009693407</c:v>
                </c:pt>
                <c:pt idx="938">
                  <c:v>1.1026007779763134</c:v>
                </c:pt>
                <c:pt idx="939">
                  <c:v>1.1028463058412683</c:v>
                </c:pt>
                <c:pt idx="940">
                  <c:v>1.1030637648569797</c:v>
                </c:pt>
              </c:numCache>
            </c:numRef>
          </c:xVal>
          <c:yVal>
            <c:numRef>
              <c:f>'Graphs Task 1'!$AY$2:$AY$942</c:f>
              <c:numCache>
                <c:formatCode>General</c:formatCode>
                <c:ptCount val="941"/>
                <c:pt idx="0">
                  <c:v>0.60995177396193667</c:v>
                </c:pt>
                <c:pt idx="1">
                  <c:v>0.60489666214689397</c:v>
                </c:pt>
                <c:pt idx="2">
                  <c:v>0.59975568089926212</c:v>
                </c:pt>
                <c:pt idx="3">
                  <c:v>0.59452827649981976</c:v>
                </c:pt>
                <c:pt idx="4">
                  <c:v>0.58921636161041768</c:v>
                </c:pt>
                <c:pt idx="5">
                  <c:v>0.58381899071094912</c:v>
                </c:pt>
                <c:pt idx="6">
                  <c:v>0.57833543443315805</c:v>
                </c:pt>
                <c:pt idx="7">
                  <c:v>0.57276536094462061</c:v>
                </c:pt>
                <c:pt idx="8">
                  <c:v>0.56712625739099831</c:v>
                </c:pt>
                <c:pt idx="9">
                  <c:v>0.56144207545098868</c:v>
                </c:pt>
                <c:pt idx="10">
                  <c:v>0.55571436467569957</c:v>
                </c:pt>
                <c:pt idx="11">
                  <c:v>0.54994466104079665</c:v>
                </c:pt>
                <c:pt idx="12">
                  <c:v>0.54413495812126011</c:v>
                </c:pt>
                <c:pt idx="13">
                  <c:v>0.53828626776864019</c:v>
                </c:pt>
                <c:pt idx="14">
                  <c:v>0.53240110397675555</c:v>
                </c:pt>
                <c:pt idx="15">
                  <c:v>0.52648102800463603</c:v>
                </c:pt>
                <c:pt idx="16">
                  <c:v>0.52052620508817427</c:v>
                </c:pt>
                <c:pt idx="17">
                  <c:v>0.51453714229181813</c:v>
                </c:pt>
                <c:pt idx="18">
                  <c:v>0.50851557898240418</c:v>
                </c:pt>
                <c:pt idx="19">
                  <c:v>0.50244503726344336</c:v>
                </c:pt>
                <c:pt idx="20">
                  <c:v>0.49633807050404904</c:v>
                </c:pt>
                <c:pt idx="21">
                  <c:v>0.49022575615650227</c:v>
                </c:pt>
                <c:pt idx="22">
                  <c:v>0.48408471356789751</c:v>
                </c:pt>
                <c:pt idx="23">
                  <c:v>0.47791805275831784</c:v>
                </c:pt>
                <c:pt idx="24">
                  <c:v>0.47173256873172709</c:v>
                </c:pt>
                <c:pt idx="25">
                  <c:v>0.46552896982238329</c:v>
                </c:pt>
                <c:pt idx="26">
                  <c:v>0.459310057575752</c:v>
                </c:pt>
                <c:pt idx="27">
                  <c:v>0.45307927166511414</c:v>
                </c:pt>
                <c:pt idx="28">
                  <c:v>0.44684054595607581</c:v>
                </c:pt>
                <c:pt idx="29">
                  <c:v>0.44059540945583414</c:v>
                </c:pt>
                <c:pt idx="30">
                  <c:v>0.43434771759553048</c:v>
                </c:pt>
                <c:pt idx="31">
                  <c:v>0.42809945167592844</c:v>
                </c:pt>
                <c:pt idx="32">
                  <c:v>0.42185378949442809</c:v>
                </c:pt>
                <c:pt idx="33">
                  <c:v>0.4156135973248446</c:v>
                </c:pt>
                <c:pt idx="34">
                  <c:v>0.4093808762658126</c:v>
                </c:pt>
                <c:pt idx="35">
                  <c:v>0.40315857617919498</c:v>
                </c:pt>
                <c:pt idx="36">
                  <c:v>0.39694829371188733</c:v>
                </c:pt>
                <c:pt idx="37">
                  <c:v>0.39075315840399921</c:v>
                </c:pt>
                <c:pt idx="38">
                  <c:v>0.38457537666695907</c:v>
                </c:pt>
                <c:pt idx="39">
                  <c:v>0.37841728531496965</c:v>
                </c:pt>
                <c:pt idx="40">
                  <c:v>0.37228148804721561</c:v>
                </c:pt>
                <c:pt idx="41">
                  <c:v>0.36617131503200162</c:v>
                </c:pt>
                <c:pt idx="42">
                  <c:v>0.36007645295223234</c:v>
                </c:pt>
                <c:pt idx="43">
                  <c:v>0.35398838313458586</c:v>
                </c:pt>
                <c:pt idx="44">
                  <c:v>0.34793292467351017</c:v>
                </c:pt>
                <c:pt idx="45">
                  <c:v>0.34191818572963795</c:v>
                </c:pt>
                <c:pt idx="46">
                  <c:v>0.33594549499130033</c:v>
                </c:pt>
                <c:pt idx="47">
                  <c:v>0.33001559725628188</c:v>
                </c:pt>
                <c:pt idx="48">
                  <c:v>0.32413087005953617</c:v>
                </c:pt>
                <c:pt idx="49">
                  <c:v>0.31829195142349143</c:v>
                </c:pt>
                <c:pt idx="50">
                  <c:v>0.31250150094579088</c:v>
                </c:pt>
                <c:pt idx="51">
                  <c:v>0.30675994078816493</c:v>
                </c:pt>
                <c:pt idx="52">
                  <c:v>0.30106975469132735</c:v>
                </c:pt>
                <c:pt idx="53">
                  <c:v>0.29543184798408145</c:v>
                </c:pt>
                <c:pt idx="54">
                  <c:v>0.28984737961584384</c:v>
                </c:pt>
                <c:pt idx="55">
                  <c:v>0.2843184777792005</c:v>
                </c:pt>
                <c:pt idx="56">
                  <c:v>0.27884666602337826</c:v>
                </c:pt>
                <c:pt idx="57">
                  <c:v>0.27343304240151373</c:v>
                </c:pt>
                <c:pt idx="58">
                  <c:v>0.26807942424068865</c:v>
                </c:pt>
                <c:pt idx="59">
                  <c:v>0.26278692180982366</c:v>
                </c:pt>
                <c:pt idx="60">
                  <c:v>0.25755703740197172</c:v>
                </c:pt>
                <c:pt idx="61">
                  <c:v>0.25239070396212471</c:v>
                </c:pt>
                <c:pt idx="62">
                  <c:v>0.24728918738900857</c:v>
                </c:pt>
                <c:pt idx="63">
                  <c:v>0.24225410612513906</c:v>
                </c:pt>
                <c:pt idx="64">
                  <c:v>0.23728643138956268</c:v>
                </c:pt>
                <c:pt idx="65">
                  <c:v>0.23238808588342694</c:v>
                </c:pt>
                <c:pt idx="66">
                  <c:v>0.22755978978578045</c:v>
                </c:pt>
                <c:pt idx="67">
                  <c:v>0.22280328555781956</c:v>
                </c:pt>
                <c:pt idx="68">
                  <c:v>0.21812101830951053</c:v>
                </c:pt>
                <c:pt idx="69">
                  <c:v>0.21351601289600136</c:v>
                </c:pt>
                <c:pt idx="70">
                  <c:v>0.20898326107002321</c:v>
                </c:pt>
                <c:pt idx="71">
                  <c:v>0.20451020652196245</c:v>
                </c:pt>
                <c:pt idx="72">
                  <c:v>0.20011928878419002</c:v>
                </c:pt>
                <c:pt idx="73">
                  <c:v>0.1958105902705834</c:v>
                </c:pt>
                <c:pt idx="74">
                  <c:v>0.19158569283224319</c:v>
                </c:pt>
                <c:pt idx="75">
                  <c:v>0.18744479368027034</c:v>
                </c:pt>
                <c:pt idx="76">
                  <c:v>0.1833889469372873</c:v>
                </c:pt>
                <c:pt idx="77">
                  <c:v>0.17941842727395463</c:v>
                </c:pt>
                <c:pt idx="78">
                  <c:v>0.17553431926459787</c:v>
                </c:pt>
                <c:pt idx="79">
                  <c:v>0.17173646347622429</c:v>
                </c:pt>
                <c:pt idx="80">
                  <c:v>0.16802604016601042</c:v>
                </c:pt>
                <c:pt idx="81">
                  <c:v>0.16440109036662909</c:v>
                </c:pt>
                <c:pt idx="82">
                  <c:v>0.16086142735361866</c:v>
                </c:pt>
                <c:pt idx="83">
                  <c:v>0.15740705788929635</c:v>
                </c:pt>
                <c:pt idx="84">
                  <c:v>0.15403677663877383</c:v>
                </c:pt>
                <c:pt idx="85">
                  <c:v>0.1507521107535427</c:v>
                </c:pt>
                <c:pt idx="86">
                  <c:v>0.14755197125133809</c:v>
                </c:pt>
                <c:pt idx="87">
                  <c:v>0.14443682658470691</c:v>
                </c:pt>
                <c:pt idx="88">
                  <c:v>0.14140629475911201</c:v>
                </c:pt>
                <c:pt idx="89">
                  <c:v>0.13845881426426207</c:v>
                </c:pt>
                <c:pt idx="90">
                  <c:v>0.13559479062202348</c:v>
                </c:pt>
                <c:pt idx="91">
                  <c:v>0.13281361472668504</c:v>
                </c:pt>
                <c:pt idx="92">
                  <c:v>0.13011485993468713</c:v>
                </c:pt>
                <c:pt idx="93">
                  <c:v>0.12749809776053023</c:v>
                </c:pt>
                <c:pt idx="94">
                  <c:v>0.1249623957388932</c:v>
                </c:pt>
                <c:pt idx="95">
                  <c:v>0.12250673523091848</c:v>
                </c:pt>
                <c:pt idx="96">
                  <c:v>0.12013103342469106</c:v>
                </c:pt>
                <c:pt idx="97">
                  <c:v>0.11783368520303657</c:v>
                </c:pt>
                <c:pt idx="98">
                  <c:v>0.11561446139887728</c:v>
                </c:pt>
                <c:pt idx="99">
                  <c:v>0.1134723148224371</c:v>
                </c:pt>
                <c:pt idx="100">
                  <c:v>0.11140664428964038</c:v>
                </c:pt>
                <c:pt idx="101">
                  <c:v>0.10941674471130801</c:v>
                </c:pt>
                <c:pt idx="102">
                  <c:v>0.10750087739756309</c:v>
                </c:pt>
                <c:pt idx="103">
                  <c:v>0.10565876714146985</c:v>
                </c:pt>
                <c:pt idx="104">
                  <c:v>0.10388833496228435</c:v>
                </c:pt>
                <c:pt idx="105">
                  <c:v>0.10218869201588925</c:v>
                </c:pt>
                <c:pt idx="106">
                  <c:v>0.10055840045485682</c:v>
                </c:pt>
                <c:pt idx="107">
                  <c:v>9.8995300971791753E-2</c:v>
                </c:pt>
                <c:pt idx="108">
                  <c:v>9.7499729689278364E-2</c:v>
                </c:pt>
                <c:pt idx="109">
                  <c:v>9.6069625287999616E-2</c:v>
                </c:pt>
                <c:pt idx="110">
                  <c:v>9.4702614363049498E-2</c:v>
                </c:pt>
                <c:pt idx="111">
                  <c:v>9.3397931214085503E-2</c:v>
                </c:pt>
                <c:pt idx="112">
                  <c:v>9.2153681352237476E-2</c:v>
                </c:pt>
                <c:pt idx="113">
                  <c:v>9.0967625448249753E-2</c:v>
                </c:pt>
                <c:pt idx="114">
                  <c:v>8.9837809441744215E-2</c:v>
                </c:pt>
                <c:pt idx="115">
                  <c:v>8.8762529329375478E-2</c:v>
                </c:pt>
                <c:pt idx="116">
                  <c:v>8.7737968153159804E-2</c:v>
                </c:pt>
                <c:pt idx="117">
                  <c:v>8.67617784621144E-2</c:v>
                </c:pt>
                <c:pt idx="118">
                  <c:v>8.5830256149396059E-2</c:v>
                </c:pt>
                <c:pt idx="119">
                  <c:v>8.4940969064380187E-2</c:v>
                </c:pt>
                <c:pt idx="120">
                  <c:v>8.409093916456846E-2</c:v>
                </c:pt>
                <c:pt idx="121">
                  <c:v>8.3276768149816063E-2</c:v>
                </c:pt>
                <c:pt idx="122">
                  <c:v>8.249497901894462E-2</c:v>
                </c:pt>
                <c:pt idx="123">
                  <c:v>8.1742618725810456E-2</c:v>
                </c:pt>
                <c:pt idx="124">
                  <c:v>8.1014171980729147E-2</c:v>
                </c:pt>
                <c:pt idx="125">
                  <c:v>8.0306577140189628E-2</c:v>
                </c:pt>
                <c:pt idx="126">
                  <c:v>7.9614723158256212E-2</c:v>
                </c:pt>
                <c:pt idx="127">
                  <c:v>7.8933420748894909E-2</c:v>
                </c:pt>
                <c:pt idx="128">
                  <c:v>7.8257144065330769E-2</c:v>
                </c:pt>
                <c:pt idx="129">
                  <c:v>7.7581458149550503E-2</c:v>
                </c:pt>
                <c:pt idx="130">
                  <c:v>7.6898820983157201E-2</c:v>
                </c:pt>
                <c:pt idx="131">
                  <c:v>7.6203901744374511E-2</c:v>
                </c:pt>
                <c:pt idx="132">
                  <c:v>7.5490638574587238E-2</c:v>
                </c:pt>
                <c:pt idx="133">
                  <c:v>7.4753668998342848E-2</c:v>
                </c:pt>
                <c:pt idx="134">
                  <c:v>7.3985844542513127E-2</c:v>
                </c:pt>
                <c:pt idx="135">
                  <c:v>7.3184160223779202E-2</c:v>
                </c:pt>
                <c:pt idx="136">
                  <c:v>7.2342908452703109E-2</c:v>
                </c:pt>
                <c:pt idx="137">
                  <c:v>7.1443679768757817E-2</c:v>
                </c:pt>
                <c:pt idx="138">
                  <c:v>7.0494259603066101E-2</c:v>
                </c:pt>
                <c:pt idx="139">
                  <c:v>6.9489954687757968E-2</c:v>
                </c:pt>
                <c:pt idx="140">
                  <c:v>6.8425567792801636E-2</c:v>
                </c:pt>
                <c:pt idx="141">
                  <c:v>6.7295651496391981E-2</c:v>
                </c:pt>
                <c:pt idx="142">
                  <c:v>6.6096587576460836E-2</c:v>
                </c:pt>
                <c:pt idx="143">
                  <c:v>6.4823930441758396E-2</c:v>
                </c:pt>
                <c:pt idx="144">
                  <c:v>6.3492697073932333E-2</c:v>
                </c:pt>
                <c:pt idx="145">
                  <c:v>6.2061611614836705E-2</c:v>
                </c:pt>
                <c:pt idx="146">
                  <c:v>6.0546360765782473E-2</c:v>
                </c:pt>
                <c:pt idx="147">
                  <c:v>5.894264210963944E-2</c:v>
                </c:pt>
                <c:pt idx="148">
                  <c:v>5.7250671860975239E-2</c:v>
                </c:pt>
                <c:pt idx="149">
                  <c:v>5.5466841064537857E-2</c:v>
                </c:pt>
                <c:pt idx="150">
                  <c:v>5.3609992697811748E-2</c:v>
                </c:pt>
                <c:pt idx="151">
                  <c:v>5.1671358377567929E-2</c:v>
                </c:pt>
                <c:pt idx="152">
                  <c:v>4.9639114442405367E-2</c:v>
                </c:pt>
                <c:pt idx="153">
                  <c:v>4.751198218908579E-2</c:v>
                </c:pt>
                <c:pt idx="154">
                  <c:v>4.5288794903591459E-2</c:v>
                </c:pt>
                <c:pt idx="155">
                  <c:v>4.2968874934044284E-2</c:v>
                </c:pt>
                <c:pt idx="156">
                  <c:v>4.0551669312338945E-2</c:v>
                </c:pt>
                <c:pt idx="157">
                  <c:v>3.8035662747436277E-2</c:v>
                </c:pt>
                <c:pt idx="158">
                  <c:v>3.5421737080120919E-2</c:v>
                </c:pt>
                <c:pt idx="159">
                  <c:v>3.2705418618479233E-2</c:v>
                </c:pt>
                <c:pt idx="160">
                  <c:v>2.9887678100269936E-2</c:v>
                </c:pt>
                <c:pt idx="161">
                  <c:v>2.6967371472725602E-2</c:v>
                </c:pt>
                <c:pt idx="162">
                  <c:v>2.3944844606275585E-2</c:v>
                </c:pt>
                <c:pt idx="163">
                  <c:v>2.0820555966348207E-2</c:v>
                </c:pt>
                <c:pt idx="164">
                  <c:v>1.759428820989525E-2</c:v>
                </c:pt>
                <c:pt idx="165">
                  <c:v>1.4267279529248911E-2</c:v>
                </c:pt>
                <c:pt idx="166">
                  <c:v>1.0840212915518215E-2</c:v>
                </c:pt>
                <c:pt idx="167">
                  <c:v>7.3170159978282953E-3</c:v>
                </c:pt>
                <c:pt idx="168">
                  <c:v>3.6989943233715311E-3</c:v>
                </c:pt>
                <c:pt idx="169">
                  <c:v>-1.2373669127864773E-5</c:v>
                </c:pt>
                <c:pt idx="170">
                  <c:v>-3.8167307321446296E-3</c:v>
                </c:pt>
                <c:pt idx="171">
                  <c:v>-7.7118306088513142E-3</c:v>
                </c:pt>
                <c:pt idx="172">
                  <c:v>-1.1697038400043677E-2</c:v>
                </c:pt>
                <c:pt idx="173">
                  <c:v>-1.5770636813259801E-2</c:v>
                </c:pt>
                <c:pt idx="174">
                  <c:v>-1.994269895967617E-2</c:v>
                </c:pt>
                <c:pt idx="175">
                  <c:v>-2.4257455209424537E-2</c:v>
                </c:pt>
                <c:pt idx="176">
                  <c:v>-2.8654606985867397E-2</c:v>
                </c:pt>
                <c:pt idx="177">
                  <c:v>-3.3129169556338066E-2</c:v>
                </c:pt>
                <c:pt idx="178">
                  <c:v>-3.7680916841825868E-2</c:v>
                </c:pt>
                <c:pt idx="179">
                  <c:v>-4.2305642983619038E-2</c:v>
                </c:pt>
                <c:pt idx="180">
                  <c:v>-4.7000511413742785E-2</c:v>
                </c:pt>
                <c:pt idx="181">
                  <c:v>-5.1759111116801329E-2</c:v>
                </c:pt>
                <c:pt idx="182">
                  <c:v>-5.6579953854298419E-2</c:v>
                </c:pt>
                <c:pt idx="183">
                  <c:v>-6.1459473739248392E-2</c:v>
                </c:pt>
                <c:pt idx="184">
                  <c:v>-6.6395647565988702E-2</c:v>
                </c:pt>
                <c:pt idx="185">
                  <c:v>-7.1383476117864303E-2</c:v>
                </c:pt>
                <c:pt idx="186">
                  <c:v>-7.6418112760282583E-2</c:v>
                </c:pt>
                <c:pt idx="187">
                  <c:v>-8.1495279032355178E-2</c:v>
                </c:pt>
                <c:pt idx="188">
                  <c:v>-8.6610004141284169E-2</c:v>
                </c:pt>
                <c:pt idx="189">
                  <c:v>-9.1760006910407033E-2</c:v>
                </c:pt>
                <c:pt idx="190">
                  <c:v>-9.693595799477521E-2</c:v>
                </c:pt>
                <c:pt idx="191">
                  <c:v>-0.1021243971984909</c:v>
                </c:pt>
                <c:pt idx="192">
                  <c:v>-0.10742542747489686</c:v>
                </c:pt>
                <c:pt idx="193">
                  <c:v>-0.11273927271897574</c:v>
                </c:pt>
                <c:pt idx="194">
                  <c:v>-0.11802687461915441</c:v>
                </c:pt>
                <c:pt idx="195">
                  <c:v>-0.12329106614259917</c:v>
                </c:pt>
                <c:pt idx="196">
                  <c:v>-0.12851874330248819</c:v>
                </c:pt>
                <c:pt idx="197">
                  <c:v>-0.13370338996401035</c:v>
                </c:pt>
                <c:pt idx="198">
                  <c:v>-0.13882686222377563</c:v>
                </c:pt>
                <c:pt idx="199">
                  <c:v>-0.14387271076209873</c:v>
                </c:pt>
                <c:pt idx="200">
                  <c:v>-0.14884580411326379</c:v>
                </c:pt>
                <c:pt idx="201">
                  <c:v>-0.15368179138090063</c:v>
                </c:pt>
                <c:pt idx="202">
                  <c:v>-0.15833801915491016</c:v>
                </c:pt>
                <c:pt idx="203">
                  <c:v>-0.16282335918296117</c:v>
                </c:pt>
                <c:pt idx="204">
                  <c:v>-0.16715024501284917</c:v>
                </c:pt>
                <c:pt idx="205">
                  <c:v>-0.17141855901474787</c:v>
                </c:pt>
                <c:pt idx="206">
                  <c:v>-0.17544460445664517</c:v>
                </c:pt>
                <c:pt idx="207">
                  <c:v>-0.17919441098795857</c:v>
                </c:pt>
                <c:pt idx="208">
                  <c:v>-0.1826780311495986</c:v>
                </c:pt>
                <c:pt idx="209">
                  <c:v>-0.18588577845569057</c:v>
                </c:pt>
                <c:pt idx="210">
                  <c:v>-0.18882105293732199</c:v>
                </c:pt>
                <c:pt idx="211">
                  <c:v>-0.1915076290073392</c:v>
                </c:pt>
                <c:pt idx="212">
                  <c:v>-0.19392229733913302</c:v>
                </c:pt>
                <c:pt idx="213">
                  <c:v>-0.19607329887312094</c:v>
                </c:pt>
                <c:pt idx="214">
                  <c:v>-0.19803826940395414</c:v>
                </c:pt>
                <c:pt idx="215">
                  <c:v>-0.1999638019912269</c:v>
                </c:pt>
                <c:pt idx="216">
                  <c:v>-0.2016230280416722</c:v>
                </c:pt>
                <c:pt idx="217">
                  <c:v>-0.20302140601470989</c:v>
                </c:pt>
                <c:pt idx="218">
                  <c:v>-0.20418157491910077</c:v>
                </c:pt>
                <c:pt idx="219">
                  <c:v>-0.20514553140522668</c:v>
                </c:pt>
                <c:pt idx="220">
                  <c:v>-0.20591678444182288</c:v>
                </c:pt>
                <c:pt idx="221">
                  <c:v>-0.20653370000952034</c:v>
                </c:pt>
                <c:pt idx="222">
                  <c:v>-0.20703718747858324</c:v>
                </c:pt>
                <c:pt idx="223">
                  <c:v>-0.20744976367354365</c:v>
                </c:pt>
                <c:pt idx="224">
                  <c:v>-0.20789807614323202</c:v>
                </c:pt>
                <c:pt idx="225">
                  <c:v>-0.20845568797544603</c:v>
                </c:pt>
                <c:pt idx="226">
                  <c:v>-0.20889197533600556</c:v>
                </c:pt>
                <c:pt idx="227">
                  <c:v>-0.20920870882578937</c:v>
                </c:pt>
                <c:pt idx="228">
                  <c:v>-0.2094181621204263</c:v>
                </c:pt>
                <c:pt idx="229">
                  <c:v>-0.20953976430443569</c:v>
                </c:pt>
                <c:pt idx="230">
                  <c:v>-0.20958476574352219</c:v>
                </c:pt>
                <c:pt idx="231">
                  <c:v>-0.20955637193476906</c:v>
                </c:pt>
                <c:pt idx="232">
                  <c:v>-0.20945996427210026</c:v>
                </c:pt>
                <c:pt idx="233">
                  <c:v>-0.20929923457700364</c:v>
                </c:pt>
                <c:pt idx="234">
                  <c:v>-0.2090611420153704</c:v>
                </c:pt>
                <c:pt idx="235">
                  <c:v>-0.20874459981130161</c:v>
                </c:pt>
                <c:pt idx="236">
                  <c:v>-0.20836964580180173</c:v>
                </c:pt>
                <c:pt idx="237">
                  <c:v>-0.2079516406732464</c:v>
                </c:pt>
                <c:pt idx="238">
                  <c:v>-0.20764392270390711</c:v>
                </c:pt>
                <c:pt idx="239">
                  <c:v>-0.20732720139029059</c:v>
                </c:pt>
                <c:pt idx="240">
                  <c:v>-0.20694133736139908</c:v>
                </c:pt>
                <c:pt idx="241">
                  <c:v>-0.20644283275064668</c:v>
                </c:pt>
                <c:pt idx="242">
                  <c:v>-0.20583045371785616</c:v>
                </c:pt>
                <c:pt idx="243">
                  <c:v>-0.20513756050835863</c:v>
                </c:pt>
                <c:pt idx="244">
                  <c:v>-0.20441994928239438</c:v>
                </c:pt>
                <c:pt idx="245">
                  <c:v>-0.20371465263808425</c:v>
                </c:pt>
                <c:pt idx="246">
                  <c:v>-0.2030580521148585</c:v>
                </c:pt>
                <c:pt idx="247">
                  <c:v>-0.20246705148118976</c:v>
                </c:pt>
                <c:pt idx="248">
                  <c:v>-0.20195362417677712</c:v>
                </c:pt>
                <c:pt idx="249">
                  <c:v>-0.20152293074407951</c:v>
                </c:pt>
                <c:pt idx="250">
                  <c:v>-0.20116078037637466</c:v>
                </c:pt>
                <c:pt idx="251">
                  <c:v>-0.20081409866429067</c:v>
                </c:pt>
                <c:pt idx="252">
                  <c:v>-0.20045294934391172</c:v>
                </c:pt>
                <c:pt idx="253">
                  <c:v>-0.20008602693090782</c:v>
                </c:pt>
                <c:pt idx="254">
                  <c:v>-0.19973073040472172</c:v>
                </c:pt>
                <c:pt idx="255">
                  <c:v>-0.19941087590156636</c:v>
                </c:pt>
                <c:pt idx="256">
                  <c:v>-0.19913637583285126</c:v>
                </c:pt>
                <c:pt idx="257">
                  <c:v>-0.19891279184899641</c:v>
                </c:pt>
                <c:pt idx="258">
                  <c:v>-0.19873390932413423</c:v>
                </c:pt>
                <c:pt idx="259">
                  <c:v>-0.19860278107061599</c:v>
                </c:pt>
                <c:pt idx="260">
                  <c:v>-0.19851057327535304</c:v>
                </c:pt>
                <c:pt idx="261">
                  <c:v>-0.19845374540582986</c:v>
                </c:pt>
                <c:pt idx="262">
                  <c:v>-0.19843122073270678</c:v>
                </c:pt>
                <c:pt idx="263">
                  <c:v>-0.19843686201123958</c:v>
                </c:pt>
                <c:pt idx="264">
                  <c:v>-0.19846331159139921</c:v>
                </c:pt>
                <c:pt idx="265">
                  <c:v>-0.19850656646247516</c:v>
                </c:pt>
                <c:pt idx="266">
                  <c:v>-0.19857746797912429</c:v>
                </c:pt>
                <c:pt idx="267">
                  <c:v>-0.19867709312697465</c:v>
                </c:pt>
                <c:pt idx="268">
                  <c:v>-0.19880660726351126</c:v>
                </c:pt>
                <c:pt idx="269">
                  <c:v>-0.19896685570982611</c:v>
                </c:pt>
                <c:pt idx="270">
                  <c:v>-0.19914796342018853</c:v>
                </c:pt>
                <c:pt idx="271">
                  <c:v>-0.19934753953983947</c:v>
                </c:pt>
                <c:pt idx="272">
                  <c:v>-0.19955937975741003</c:v>
                </c:pt>
                <c:pt idx="273">
                  <c:v>-0.19978132866728565</c:v>
                </c:pt>
                <c:pt idx="274">
                  <c:v>-0.20000663219404388</c:v>
                </c:pt>
                <c:pt idx="275">
                  <c:v>-0.20022831727420728</c:v>
                </c:pt>
                <c:pt idx="276">
                  <c:v>-0.20043528990134893</c:v>
                </c:pt>
                <c:pt idx="277">
                  <c:v>-0.20059585296816831</c:v>
                </c:pt>
                <c:pt idx="278">
                  <c:v>-0.20069939402145967</c:v>
                </c:pt>
                <c:pt idx="279">
                  <c:v>-0.20072963924134732</c:v>
                </c:pt>
                <c:pt idx="280">
                  <c:v>-0.20066417907570672</c:v>
                </c:pt>
                <c:pt idx="281">
                  <c:v>-0.20049254195963473</c:v>
                </c:pt>
                <c:pt idx="282">
                  <c:v>-0.20020422272604302</c:v>
                </c:pt>
                <c:pt idx="283">
                  <c:v>-0.19937474108879027</c:v>
                </c:pt>
                <c:pt idx="284">
                  <c:v>-0.19798203416989132</c:v>
                </c:pt>
                <c:pt idx="285">
                  <c:v>-0.19635681289723231</c:v>
                </c:pt>
                <c:pt idx="286">
                  <c:v>-0.19480935856970372</c:v>
                </c:pt>
                <c:pt idx="287">
                  <c:v>-0.19349076162543272</c:v>
                </c:pt>
                <c:pt idx="288">
                  <c:v>-0.19240972269294579</c:v>
                </c:pt>
                <c:pt idx="289">
                  <c:v>-0.1915351485939509</c:v>
                </c:pt>
                <c:pt idx="290">
                  <c:v>-0.19083434498079577</c:v>
                </c:pt>
                <c:pt idx="291">
                  <c:v>-0.19028721670605492</c:v>
                </c:pt>
                <c:pt idx="292">
                  <c:v>-0.18988468736419128</c:v>
                </c:pt>
                <c:pt idx="293">
                  <c:v>-0.18959979799015311</c:v>
                </c:pt>
                <c:pt idx="294">
                  <c:v>-0.18941882404056479</c:v>
                </c:pt>
                <c:pt idx="295">
                  <c:v>-0.18931957869630159</c:v>
                </c:pt>
                <c:pt idx="296">
                  <c:v>-0.1892808715535251</c:v>
                </c:pt>
                <c:pt idx="297">
                  <c:v>-0.18929031785959463</c:v>
                </c:pt>
                <c:pt idx="298">
                  <c:v>-0.18932818519995059</c:v>
                </c:pt>
                <c:pt idx="299">
                  <c:v>-0.18938186961438078</c:v>
                </c:pt>
                <c:pt idx="300">
                  <c:v>-0.189440806008741</c:v>
                </c:pt>
                <c:pt idx="301">
                  <c:v>-0.18949005926625942</c:v>
                </c:pt>
                <c:pt idx="302">
                  <c:v>-0.1895187728888022</c:v>
                </c:pt>
                <c:pt idx="303">
                  <c:v>-0.18951192469764477</c:v>
                </c:pt>
                <c:pt idx="304">
                  <c:v>-0.18946330964962652</c:v>
                </c:pt>
                <c:pt idx="305">
                  <c:v>-0.18936313336018382</c:v>
                </c:pt>
                <c:pt idx="306">
                  <c:v>-0.18920830996033172</c:v>
                </c:pt>
                <c:pt idx="307">
                  <c:v>-0.18899581786629349</c:v>
                </c:pt>
                <c:pt idx="308">
                  <c:v>-0.18872014522415365</c:v>
                </c:pt>
                <c:pt idx="309">
                  <c:v>-0.18837438234063272</c:v>
                </c:pt>
                <c:pt idx="310">
                  <c:v>-0.18794660569841776</c:v>
                </c:pt>
                <c:pt idx="311">
                  <c:v>-0.18742203195942517</c:v>
                </c:pt>
                <c:pt idx="312">
                  <c:v>-0.18678557047230243</c:v>
                </c:pt>
                <c:pt idx="313">
                  <c:v>-0.18602845673364204</c:v>
                </c:pt>
                <c:pt idx="314">
                  <c:v>-0.18515758665882556</c:v>
                </c:pt>
                <c:pt idx="315">
                  <c:v>-0.18418048957245153</c:v>
                </c:pt>
                <c:pt idx="316">
                  <c:v>-0.18310408022444219</c:v>
                </c:pt>
                <c:pt idx="317">
                  <c:v>-0.18193590919070107</c:v>
                </c:pt>
                <c:pt idx="318">
                  <c:v>-0.18067994007767993</c:v>
                </c:pt>
                <c:pt idx="319">
                  <c:v>-0.17934511790532168</c:v>
                </c:pt>
                <c:pt idx="320">
                  <c:v>-0.17793447953639088</c:v>
                </c:pt>
                <c:pt idx="321">
                  <c:v>-0.17645235012668747</c:v>
                </c:pt>
                <c:pt idx="322">
                  <c:v>-0.17490292131263344</c:v>
                </c:pt>
                <c:pt idx="323">
                  <c:v>-0.17328843370730149</c:v>
                </c:pt>
                <c:pt idx="324">
                  <c:v>-0.17161063016762484</c:v>
                </c:pt>
                <c:pt idx="325">
                  <c:v>-0.16987099237871803</c:v>
                </c:pt>
                <c:pt idx="326">
                  <c:v>-0.16806895250342077</c:v>
                </c:pt>
                <c:pt idx="327">
                  <c:v>-0.16620299803291783</c:v>
                </c:pt>
                <c:pt idx="328">
                  <c:v>-0.16427182783763897</c:v>
                </c:pt>
                <c:pt idx="329">
                  <c:v>-0.16227397435549887</c:v>
                </c:pt>
                <c:pt idx="330">
                  <c:v>-0.16020986936685302</c:v>
                </c:pt>
                <c:pt idx="331">
                  <c:v>-0.1580811675516732</c:v>
                </c:pt>
                <c:pt idx="332">
                  <c:v>-0.15588949260838689</c:v>
                </c:pt>
                <c:pt idx="333">
                  <c:v>-0.15363540359396238</c:v>
                </c:pt>
                <c:pt idx="334">
                  <c:v>-0.15131845794076237</c:v>
                </c:pt>
                <c:pt idx="335">
                  <c:v>-0.14893833291761305</c:v>
                </c:pt>
                <c:pt idx="336">
                  <c:v>-0.1464960933318637</c:v>
                </c:pt>
                <c:pt idx="337">
                  <c:v>-0.14399101560075414</c:v>
                </c:pt>
                <c:pt idx="338">
                  <c:v>-0.14142831135672876</c:v>
                </c:pt>
                <c:pt idx="339">
                  <c:v>-0.13881182401155204</c:v>
                </c:pt>
                <c:pt idx="340">
                  <c:v>-0.13614994225889221</c:v>
                </c:pt>
                <c:pt idx="341">
                  <c:v>-0.13344925898392754</c:v>
                </c:pt>
                <c:pt idx="342">
                  <c:v>-0.1307161910299838</c:v>
                </c:pt>
                <c:pt idx="343">
                  <c:v>-0.12795697731827216</c:v>
                </c:pt>
                <c:pt idx="344">
                  <c:v>-0.12517667656887924</c:v>
                </c:pt>
                <c:pt idx="345">
                  <c:v>-0.12237964566175857</c:v>
                </c:pt>
                <c:pt idx="346">
                  <c:v>-0.11957017185340821</c:v>
                </c:pt>
                <c:pt idx="347">
                  <c:v>-0.11675274286732398</c:v>
                </c:pt>
                <c:pt idx="348">
                  <c:v>-0.11393102817218369</c:v>
                </c:pt>
                <c:pt idx="349">
                  <c:v>-0.11111007620332515</c:v>
                </c:pt>
                <c:pt idx="350">
                  <c:v>-0.10829344464221982</c:v>
                </c:pt>
                <c:pt idx="351">
                  <c:v>-0.10548578793009955</c:v>
                </c:pt>
                <c:pt idx="352">
                  <c:v>-0.10269006665415649</c:v>
                </c:pt>
                <c:pt idx="353">
                  <c:v>-9.9910370297722609E-2</c:v>
                </c:pt>
                <c:pt idx="354">
                  <c:v>-9.7150165279136946E-2</c:v>
                </c:pt>
                <c:pt idx="355">
                  <c:v>-9.4413344080872139E-2</c:v>
                </c:pt>
                <c:pt idx="356">
                  <c:v>-9.1703988534361014E-2</c:v>
                </c:pt>
                <c:pt idx="357">
                  <c:v>-8.9024776029498057E-2</c:v>
                </c:pt>
                <c:pt idx="358">
                  <c:v>-8.6378855207271746E-2</c:v>
                </c:pt>
                <c:pt idx="359">
                  <c:v>-8.3767038913102707E-2</c:v>
                </c:pt>
                <c:pt idx="360">
                  <c:v>-8.1191962883199437E-2</c:v>
                </c:pt>
                <c:pt idx="361">
                  <c:v>-7.8649563214544846E-2</c:v>
                </c:pt>
                <c:pt idx="362">
                  <c:v>-7.6135810083105895E-2</c:v>
                </c:pt>
                <c:pt idx="363">
                  <c:v>-7.3645846694965017E-2</c:v>
                </c:pt>
                <c:pt idx="364">
                  <c:v>-7.1177732217111947E-2</c:v>
                </c:pt>
                <c:pt idx="365">
                  <c:v>-6.8731085359321903E-2</c:v>
                </c:pt>
                <c:pt idx="366">
                  <c:v>-6.6310146727252786E-2</c:v>
                </c:pt>
                <c:pt idx="367">
                  <c:v>-6.3913304979602972E-2</c:v>
                </c:pt>
                <c:pt idx="368">
                  <c:v>-6.1538864805582454E-2</c:v>
                </c:pt>
                <c:pt idx="369">
                  <c:v>-5.9186591492713221E-2</c:v>
                </c:pt>
                <c:pt idx="370">
                  <c:v>-5.6857878092441812E-2</c:v>
                </c:pt>
                <c:pt idx="371">
                  <c:v>-5.4551886749243939E-2</c:v>
                </c:pt>
                <c:pt idx="372">
                  <c:v>-5.2270162269708778E-2</c:v>
                </c:pt>
                <c:pt idx="373">
                  <c:v>-5.001259096694545E-2</c:v>
                </c:pt>
                <c:pt idx="374">
                  <c:v>-4.7779553136501951E-2</c:v>
                </c:pt>
                <c:pt idx="375">
                  <c:v>-4.5569984327611016E-2</c:v>
                </c:pt>
                <c:pt idx="376">
                  <c:v>-4.3384157910422931E-2</c:v>
                </c:pt>
                <c:pt idx="377">
                  <c:v>-4.1222256912802034E-2</c:v>
                </c:pt>
                <c:pt idx="378">
                  <c:v>-3.908406482784426E-2</c:v>
                </c:pt>
                <c:pt idx="379">
                  <c:v>-3.6969680091275631E-2</c:v>
                </c:pt>
                <c:pt idx="380">
                  <c:v>-3.4878218190291507E-2</c:v>
                </c:pt>
                <c:pt idx="381">
                  <c:v>-3.2809705572533279E-2</c:v>
                </c:pt>
                <c:pt idx="382">
                  <c:v>-3.0763307515094755E-2</c:v>
                </c:pt>
                <c:pt idx="383">
                  <c:v>-2.8739643737142617E-2</c:v>
                </c:pt>
                <c:pt idx="384">
                  <c:v>-2.6738772632117883E-2</c:v>
                </c:pt>
                <c:pt idx="385">
                  <c:v>-2.4760204272455635E-2</c:v>
                </c:pt>
                <c:pt idx="386">
                  <c:v>-2.2805504554488456E-2</c:v>
                </c:pt>
                <c:pt idx="387">
                  <c:v>-2.0874311199174485E-2</c:v>
                </c:pt>
                <c:pt idx="388">
                  <c:v>-1.8967188922637317E-2</c:v>
                </c:pt>
                <c:pt idx="389">
                  <c:v>-1.7082674543870503E-2</c:v>
                </c:pt>
                <c:pt idx="390">
                  <c:v>-1.5221583285812723E-2</c:v>
                </c:pt>
                <c:pt idx="391">
                  <c:v>-1.3382021441068131E-2</c:v>
                </c:pt>
                <c:pt idx="392">
                  <c:v>-1.1564760163033962E-2</c:v>
                </c:pt>
                <c:pt idx="393">
                  <c:v>-9.7680173321819976E-3</c:v>
                </c:pt>
                <c:pt idx="394">
                  <c:v>-7.9934160907432668E-3</c:v>
                </c:pt>
                <c:pt idx="395">
                  <c:v>-6.2384839687139567E-3</c:v>
                </c:pt>
                <c:pt idx="396">
                  <c:v>-4.5021493031200096E-3</c:v>
                </c:pt>
                <c:pt idx="397">
                  <c:v>-2.7842961075433604E-3</c:v>
                </c:pt>
                <c:pt idx="398">
                  <c:v>-1.0845514277800362E-3</c:v>
                </c:pt>
                <c:pt idx="399">
                  <c:v>5.9765798737736566E-4</c:v>
                </c:pt>
                <c:pt idx="400">
                  <c:v>2.2634624368013815E-3</c:v>
                </c:pt>
                <c:pt idx="401">
                  <c:v>3.9127943612978101E-3</c:v>
                </c:pt>
                <c:pt idx="402">
                  <c:v>5.54678790452266E-3</c:v>
                </c:pt>
                <c:pt idx="403">
                  <c:v>7.1657449970400806E-3</c:v>
                </c:pt>
                <c:pt idx="404">
                  <c:v>8.770267122502149E-3</c:v>
                </c:pt>
                <c:pt idx="405">
                  <c:v>1.0361300434273286E-2</c:v>
                </c:pt>
                <c:pt idx="406">
                  <c:v>1.19388703979644E-2</c:v>
                </c:pt>
                <c:pt idx="407">
                  <c:v>1.3503955410433765E-2</c:v>
                </c:pt>
                <c:pt idx="408">
                  <c:v>1.505691954639115E-2</c:v>
                </c:pt>
                <c:pt idx="409">
                  <c:v>1.6598221202288464E-2</c:v>
                </c:pt>
                <c:pt idx="410">
                  <c:v>1.8128759065811718E-2</c:v>
                </c:pt>
                <c:pt idx="411">
                  <c:v>1.9648231575635899E-2</c:v>
                </c:pt>
                <c:pt idx="412">
                  <c:v>2.11579685221925E-2</c:v>
                </c:pt>
                <c:pt idx="413">
                  <c:v>2.2657708778889007E-2</c:v>
                </c:pt>
                <c:pt idx="414">
                  <c:v>2.4148565992235943E-2</c:v>
                </c:pt>
                <c:pt idx="415">
                  <c:v>2.5630125646988262E-2</c:v>
                </c:pt>
                <c:pt idx="416">
                  <c:v>2.7103389413584037E-2</c:v>
                </c:pt>
                <c:pt idx="417">
                  <c:v>2.8568521374961759E-2</c:v>
                </c:pt>
                <c:pt idx="418">
                  <c:v>3.0025876707084818E-2</c:v>
                </c:pt>
                <c:pt idx="419">
                  <c:v>3.1475420671982633E-2</c:v>
                </c:pt>
                <c:pt idx="420">
                  <c:v>3.2918030907019266E-2</c:v>
                </c:pt>
                <c:pt idx="421">
                  <c:v>3.4353473320100643E-2</c:v>
                </c:pt>
                <c:pt idx="422">
                  <c:v>3.5782375158676563E-2</c:v>
                </c:pt>
                <c:pt idx="423">
                  <c:v>3.7204690229272308E-2</c:v>
                </c:pt>
                <c:pt idx="424">
                  <c:v>3.8620420383007718E-2</c:v>
                </c:pt>
                <c:pt idx="425">
                  <c:v>4.003046457204807E-2</c:v>
                </c:pt>
                <c:pt idx="426">
                  <c:v>4.1434298388495029E-2</c:v>
                </c:pt>
                <c:pt idx="427">
                  <c:v>4.2832389355161732E-2</c:v>
                </c:pt>
                <c:pt idx="428">
                  <c:v>4.4224871767554338E-2</c:v>
                </c:pt>
                <c:pt idx="429">
                  <c:v>4.5611831679217972E-2</c:v>
                </c:pt>
                <c:pt idx="430">
                  <c:v>4.6993121820034428E-2</c:v>
                </c:pt>
                <c:pt idx="431">
                  <c:v>4.8369291594609197E-2</c:v>
                </c:pt>
                <c:pt idx="432">
                  <c:v>4.9739867831852615E-2</c:v>
                </c:pt>
                <c:pt idx="433">
                  <c:v>5.1105119776289988E-2</c:v>
                </c:pt>
                <c:pt idx="434">
                  <c:v>5.2465083976168593E-2</c:v>
                </c:pt>
                <c:pt idx="435">
                  <c:v>5.3818836107112279E-2</c:v>
                </c:pt>
                <c:pt idx="436">
                  <c:v>5.5166329705386236E-2</c:v>
                </c:pt>
                <c:pt idx="437">
                  <c:v>5.6506928010810094E-2</c:v>
                </c:pt>
                <c:pt idx="438">
                  <c:v>5.7840002124032348E-2</c:v>
                </c:pt>
                <c:pt idx="439">
                  <c:v>5.9165789224550326E-2</c:v>
                </c:pt>
                <c:pt idx="440">
                  <c:v>6.0485649638394139E-2</c:v>
                </c:pt>
                <c:pt idx="441">
                  <c:v>6.1801600836398476E-2</c:v>
                </c:pt>
                <c:pt idx="442">
                  <c:v>6.3114695859580933E-2</c:v>
                </c:pt>
                <c:pt idx="443">
                  <c:v>6.4425350257518832E-2</c:v>
                </c:pt>
                <c:pt idx="444">
                  <c:v>6.5711056517434308E-2</c:v>
                </c:pt>
                <c:pt idx="445">
                  <c:v>6.6981830422069205E-2</c:v>
                </c:pt>
                <c:pt idx="446">
                  <c:v>6.8248719832985236E-2</c:v>
                </c:pt>
                <c:pt idx="447">
                  <c:v>6.9512365467288853E-2</c:v>
                </c:pt>
                <c:pt idx="448">
                  <c:v>7.0772257024009216E-2</c:v>
                </c:pt>
                <c:pt idx="449">
                  <c:v>7.2029074371746465E-2</c:v>
                </c:pt>
                <c:pt idx="450">
                  <c:v>7.3283008537474603E-2</c:v>
                </c:pt>
                <c:pt idx="451">
                  <c:v>7.4534204801142881E-2</c:v>
                </c:pt>
                <c:pt idx="452">
                  <c:v>7.5783111206114487E-2</c:v>
                </c:pt>
                <c:pt idx="453">
                  <c:v>7.7029563708467211E-2</c:v>
                </c:pt>
                <c:pt idx="454">
                  <c:v>7.8274091925027517E-2</c:v>
                </c:pt>
                <c:pt idx="455">
                  <c:v>7.9516745261682578E-2</c:v>
                </c:pt>
                <c:pt idx="456">
                  <c:v>8.0757916495816748E-2</c:v>
                </c:pt>
                <c:pt idx="457">
                  <c:v>8.1997308135227667E-2</c:v>
                </c:pt>
                <c:pt idx="458">
                  <c:v>8.3235480951557805E-2</c:v>
                </c:pt>
                <c:pt idx="459">
                  <c:v>8.4472179578660794E-2</c:v>
                </c:pt>
                <c:pt idx="460">
                  <c:v>8.5707789069272663E-2</c:v>
                </c:pt>
                <c:pt idx="461">
                  <c:v>8.6942181583339842E-2</c:v>
                </c:pt>
                <c:pt idx="462">
                  <c:v>8.8175568818826947E-2</c:v>
                </c:pt>
                <c:pt idx="463">
                  <c:v>8.9407907259445418E-2</c:v>
                </c:pt>
                <c:pt idx="464">
                  <c:v>9.063961611397571E-2</c:v>
                </c:pt>
                <c:pt idx="465">
                  <c:v>9.1870816553948673E-2</c:v>
                </c:pt>
                <c:pt idx="466">
                  <c:v>9.3101210555357111E-2</c:v>
                </c:pt>
                <c:pt idx="467">
                  <c:v>9.4330878438033963E-2</c:v>
                </c:pt>
                <c:pt idx="468">
                  <c:v>9.5560024259831955E-2</c:v>
                </c:pt>
                <c:pt idx="469">
                  <c:v>9.6788684059843533E-2</c:v>
                </c:pt>
                <c:pt idx="470">
                  <c:v>9.8016521656185018E-2</c:v>
                </c:pt>
                <c:pt idx="471">
                  <c:v>9.9243699002682664E-2</c:v>
                </c:pt>
                <c:pt idx="472">
                  <c:v>0.10046996543917737</c:v>
                </c:pt>
                <c:pt idx="473">
                  <c:v>0.10169523698651997</c:v>
                </c:pt>
                <c:pt idx="474">
                  <c:v>0.10291885874351363</c:v>
                </c:pt>
                <c:pt idx="475">
                  <c:v>0.10414006098323376</c:v>
                </c:pt>
                <c:pt idx="476">
                  <c:v>0.10535873255622616</c:v>
                </c:pt>
                <c:pt idx="477">
                  <c:v>0.1065758167585814</c:v>
                </c:pt>
                <c:pt idx="478">
                  <c:v>0.10779164050302424</c:v>
                </c:pt>
                <c:pt idx="479">
                  <c:v>0.10900801743329834</c:v>
                </c:pt>
                <c:pt idx="480">
                  <c:v>0.11022613842740948</c:v>
                </c:pt>
                <c:pt idx="481">
                  <c:v>0.11144666025024537</c:v>
                </c:pt>
                <c:pt idx="482">
                  <c:v>0.11267099103943221</c:v>
                </c:pt>
                <c:pt idx="483">
                  <c:v>0.11389896954199015</c:v>
                </c:pt>
                <c:pt idx="484">
                  <c:v>0.11513162749758063</c:v>
                </c:pt>
                <c:pt idx="485">
                  <c:v>0.11636931137001605</c:v>
                </c:pt>
                <c:pt idx="486">
                  <c:v>0.11761184989510118</c:v>
                </c:pt>
                <c:pt idx="487">
                  <c:v>0.11885958521898296</c:v>
                </c:pt>
                <c:pt idx="488">
                  <c:v>0.12012110023188419</c:v>
                </c:pt>
                <c:pt idx="489">
                  <c:v>0.12140370264089136</c:v>
                </c:pt>
                <c:pt idx="490">
                  <c:v>0.12269107603812283</c:v>
                </c:pt>
                <c:pt idx="491">
                  <c:v>0.12398367281028241</c:v>
                </c:pt>
                <c:pt idx="492">
                  <c:v>0.12528124113509842</c:v>
                </c:pt>
                <c:pt idx="493">
                  <c:v>0.12658395721226168</c:v>
                </c:pt>
                <c:pt idx="494">
                  <c:v>0.12789195608643411</c:v>
                </c:pt>
                <c:pt idx="495">
                  <c:v>0.12920533222749619</c:v>
                </c:pt>
                <c:pt idx="496">
                  <c:v>0.13052429344360292</c:v>
                </c:pt>
                <c:pt idx="497">
                  <c:v>0.13184915913041942</c:v>
                </c:pt>
                <c:pt idx="498">
                  <c:v>0.13317940603564213</c:v>
                </c:pt>
                <c:pt idx="499">
                  <c:v>0.13451539031824952</c:v>
                </c:pt>
                <c:pt idx="500">
                  <c:v>0.13585727387930413</c:v>
                </c:pt>
                <c:pt idx="501">
                  <c:v>0.13720517827563522</c:v>
                </c:pt>
                <c:pt idx="502">
                  <c:v>0.13855929819493193</c:v>
                </c:pt>
                <c:pt idx="503">
                  <c:v>0.13991971271583234</c:v>
                </c:pt>
                <c:pt idx="504">
                  <c:v>0.14128642446578724</c:v>
                </c:pt>
                <c:pt idx="505">
                  <c:v>0.14265973356697359</c:v>
                </c:pt>
                <c:pt idx="506">
                  <c:v>0.1440398984870204</c:v>
                </c:pt>
                <c:pt idx="507">
                  <c:v>0.14542639582571443</c:v>
                </c:pt>
                <c:pt idx="508">
                  <c:v>0.14681974189797103</c:v>
                </c:pt>
                <c:pt idx="509">
                  <c:v>0.14821982002701911</c:v>
                </c:pt>
                <c:pt idx="510">
                  <c:v>0.14962666098809613</c:v>
                </c:pt>
                <c:pt idx="511">
                  <c:v>0.1510400018668405</c:v>
                </c:pt>
                <c:pt idx="512">
                  <c:v>0.15245961883959708</c:v>
                </c:pt>
                <c:pt idx="513">
                  <c:v>0.15386120592980362</c:v>
                </c:pt>
                <c:pt idx="514">
                  <c:v>0.15523561581380441</c:v>
                </c:pt>
                <c:pt idx="515">
                  <c:v>0.15658850661812135</c:v>
                </c:pt>
                <c:pt idx="516">
                  <c:v>0.15792809100525368</c:v>
                </c:pt>
                <c:pt idx="517">
                  <c:v>0.15926068587066489</c:v>
                </c:pt>
                <c:pt idx="518">
                  <c:v>0.16059406882852892</c:v>
                </c:pt>
                <c:pt idx="519">
                  <c:v>0.16193164336930821</c:v>
                </c:pt>
                <c:pt idx="520">
                  <c:v>0.16327410483113136</c:v>
                </c:pt>
                <c:pt idx="521">
                  <c:v>0.16462082832415026</c:v>
                </c:pt>
                <c:pt idx="522">
                  <c:v>0.16597229141779546</c:v>
                </c:pt>
                <c:pt idx="523">
                  <c:v>0.16732850748145278</c:v>
                </c:pt>
                <c:pt idx="524">
                  <c:v>0.16869071802255128</c:v>
                </c:pt>
                <c:pt idx="525">
                  <c:v>0.17005951851008855</c:v>
                </c:pt>
                <c:pt idx="526">
                  <c:v>0.17143504271505353</c:v>
                </c:pt>
                <c:pt idx="527">
                  <c:v>0.17281700466525865</c:v>
                </c:pt>
                <c:pt idx="528">
                  <c:v>0.17420446264911027</c:v>
                </c:pt>
                <c:pt idx="529">
                  <c:v>0.17559679728757865</c:v>
                </c:pt>
                <c:pt idx="530">
                  <c:v>0.17699401654650976</c:v>
                </c:pt>
                <c:pt idx="531">
                  <c:v>0.17839609344811824</c:v>
                </c:pt>
                <c:pt idx="532">
                  <c:v>0.17980361682662382</c:v>
                </c:pt>
                <c:pt idx="533">
                  <c:v>0.1812180200956319</c:v>
                </c:pt>
                <c:pt idx="534">
                  <c:v>0.18264041136863884</c:v>
                </c:pt>
                <c:pt idx="535">
                  <c:v>0.18407100233793294</c:v>
                </c:pt>
                <c:pt idx="536">
                  <c:v>0.18551081147247728</c:v>
                </c:pt>
                <c:pt idx="537">
                  <c:v>0.18696060699945921</c:v>
                </c:pt>
                <c:pt idx="538">
                  <c:v>0.1884214810786651</c:v>
                </c:pt>
                <c:pt idx="539">
                  <c:v>0.18989551273300448</c:v>
                </c:pt>
                <c:pt idx="540">
                  <c:v>0.19138578385575994</c:v>
                </c:pt>
                <c:pt idx="541">
                  <c:v>0.19289526512918245</c:v>
                </c:pt>
                <c:pt idx="542">
                  <c:v>0.19442757734426772</c:v>
                </c:pt>
                <c:pt idx="543">
                  <c:v>0.19598605480342576</c:v>
                </c:pt>
                <c:pt idx="544">
                  <c:v>0.19757433926033371</c:v>
                </c:pt>
                <c:pt idx="545">
                  <c:v>0.19919849874865053</c:v>
                </c:pt>
                <c:pt idx="546">
                  <c:v>0.20086352225447413</c:v>
                </c:pt>
                <c:pt idx="547">
                  <c:v>0.20257378911800961</c:v>
                </c:pt>
                <c:pt idx="548">
                  <c:v>0.20433385162944104</c:v>
                </c:pt>
                <c:pt idx="549">
                  <c:v>0.2061486189215454</c:v>
                </c:pt>
                <c:pt idx="550">
                  <c:v>0.20802286171224479</c:v>
                </c:pt>
                <c:pt idx="551">
                  <c:v>0.20996264426441144</c:v>
                </c:pt>
                <c:pt idx="552">
                  <c:v>0.211975826519024</c:v>
                </c:pt>
                <c:pt idx="553">
                  <c:v>0.21406970090279154</c:v>
                </c:pt>
                <c:pt idx="554">
                  <c:v>0.21624966843923915</c:v>
                </c:pt>
                <c:pt idx="555">
                  <c:v>0.21851720523553408</c:v>
                </c:pt>
                <c:pt idx="556">
                  <c:v>0.22087583929140114</c:v>
                </c:pt>
                <c:pt idx="557">
                  <c:v>0.22332944714373029</c:v>
                </c:pt>
                <c:pt idx="558">
                  <c:v>0.2258766629511785</c:v>
                </c:pt>
                <c:pt idx="559">
                  <c:v>0.22851371783933586</c:v>
                </c:pt>
                <c:pt idx="560">
                  <c:v>0.23124111304319198</c:v>
                </c:pt>
                <c:pt idx="561">
                  <c:v>0.23405436810723396</c:v>
                </c:pt>
                <c:pt idx="562">
                  <c:v>0.23695195388850834</c:v>
                </c:pt>
                <c:pt idx="563">
                  <c:v>0.23992906226477048</c:v>
                </c:pt>
                <c:pt idx="564">
                  <c:v>0.24297985313057269</c:v>
                </c:pt>
                <c:pt idx="565">
                  <c:v>0.24610305238662075</c:v>
                </c:pt>
                <c:pt idx="566">
                  <c:v>0.24929476791056668</c:v>
                </c:pt>
                <c:pt idx="567">
                  <c:v>0.25255275640135288</c:v>
                </c:pt>
                <c:pt idx="568">
                  <c:v>0.25587786068808865</c:v>
                </c:pt>
                <c:pt idx="569">
                  <c:v>0.25926685377252273</c:v>
                </c:pt>
                <c:pt idx="570">
                  <c:v>0.26272170077370377</c:v>
                </c:pt>
                <c:pt idx="571">
                  <c:v>0.26624169848659013</c:v>
                </c:pt>
                <c:pt idx="572">
                  <c:v>0.26982797406029657</c:v>
                </c:pt>
                <c:pt idx="573">
                  <c:v>0.27348139492095674</c:v>
                </c:pt>
                <c:pt idx="574">
                  <c:v>0.27720353287197391</c:v>
                </c:pt>
                <c:pt idx="575">
                  <c:v>0.28099443409053426</c:v>
                </c:pt>
                <c:pt idx="576">
                  <c:v>0.2848579473816078</c:v>
                </c:pt>
                <c:pt idx="577">
                  <c:v>0.28879433517797393</c:v>
                </c:pt>
                <c:pt idx="578">
                  <c:v>0.29280549198558048</c:v>
                </c:pt>
                <c:pt idx="579">
                  <c:v>0.29689345391740901</c:v>
                </c:pt>
                <c:pt idx="580">
                  <c:v>0.30105841752716139</c:v>
                </c:pt>
                <c:pt idx="581">
                  <c:v>0.30530256370886288</c:v>
                </c:pt>
                <c:pt idx="582">
                  <c:v>0.3096291949245098</c:v>
                </c:pt>
                <c:pt idx="583">
                  <c:v>0.31403741917394201</c:v>
                </c:pt>
                <c:pt idx="584">
                  <c:v>0.31852846970346888</c:v>
                </c:pt>
                <c:pt idx="585">
                  <c:v>0.32310288675805166</c:v>
                </c:pt>
                <c:pt idx="586">
                  <c:v>0.32776113176582411</c:v>
                </c:pt>
                <c:pt idx="587">
                  <c:v>0.33250445328456241</c:v>
                </c:pt>
                <c:pt idx="588">
                  <c:v>0.3373349337208299</c:v>
                </c:pt>
                <c:pt idx="589">
                  <c:v>0.34225388092183107</c:v>
                </c:pt>
                <c:pt idx="590">
                  <c:v>0.34726181526928984</c:v>
                </c:pt>
                <c:pt idx="591">
                  <c:v>0.35236002505873221</c:v>
                </c:pt>
                <c:pt idx="592">
                  <c:v>0.35754946924173769</c:v>
                </c:pt>
                <c:pt idx="593">
                  <c:v>0.36283101273752855</c:v>
                </c:pt>
                <c:pt idx="594">
                  <c:v>0.36820449252623749</c:v>
                </c:pt>
                <c:pt idx="595">
                  <c:v>0.37364196840575525</c:v>
                </c:pt>
                <c:pt idx="596">
                  <c:v>0.37914409420014522</c:v>
                </c:pt>
                <c:pt idx="597">
                  <c:v>0.38474516604141829</c:v>
                </c:pt>
                <c:pt idx="598">
                  <c:v>0.39044666779296727</c:v>
                </c:pt>
                <c:pt idx="599">
                  <c:v>0.39625061866251049</c:v>
                </c:pt>
                <c:pt idx="600">
                  <c:v>0.4021558738103676</c:v>
                </c:pt>
                <c:pt idx="601">
                  <c:v>0.40816597205779631</c:v>
                </c:pt>
                <c:pt idx="602">
                  <c:v>0.41428150644553025</c:v>
                </c:pt>
                <c:pt idx="603">
                  <c:v>0.42050255198941583</c:v>
                </c:pt>
                <c:pt idx="604">
                  <c:v>0.42683047487869902</c:v>
                </c:pt>
                <c:pt idx="605">
                  <c:v>0.43326851591307192</c:v>
                </c:pt>
                <c:pt idx="606">
                  <c:v>0.43981903996253974</c:v>
                </c:pt>
                <c:pt idx="607">
                  <c:v>0.44648157778753017</c:v>
                </c:pt>
                <c:pt idx="608">
                  <c:v>0.45325787350769692</c:v>
                </c:pt>
                <c:pt idx="609">
                  <c:v>0.46014933330345581</c:v>
                </c:pt>
                <c:pt idx="610">
                  <c:v>0.46715692662378266</c:v>
                </c:pt>
                <c:pt idx="611">
                  <c:v>0.47428182811103858</c:v>
                </c:pt>
                <c:pt idx="612">
                  <c:v>0.48152832156856251</c:v>
                </c:pt>
                <c:pt idx="613">
                  <c:v>0.48889955552424275</c:v>
                </c:pt>
                <c:pt idx="614">
                  <c:v>0.49639786688333926</c:v>
                </c:pt>
                <c:pt idx="615">
                  <c:v>0.50402261262535419</c:v>
                </c:pt>
                <c:pt idx="616">
                  <c:v>0.51177722350522648</c:v>
                </c:pt>
                <c:pt idx="617">
                  <c:v>0.51966062587160655</c:v>
                </c:pt>
                <c:pt idx="618">
                  <c:v>0.52769584808807557</c:v>
                </c:pt>
                <c:pt idx="619">
                  <c:v>0.53590825563247013</c:v>
                </c:pt>
                <c:pt idx="620">
                  <c:v>0.54425334834524719</c:v>
                </c:pt>
                <c:pt idx="621">
                  <c:v>0.5527352308011394</c:v>
                </c:pt>
                <c:pt idx="622">
                  <c:v>0.56135369682571401</c:v>
                </c:pt>
                <c:pt idx="623">
                  <c:v>0.57010759031413061</c:v>
                </c:pt>
                <c:pt idx="624">
                  <c:v>0.57899826421470668</c:v>
                </c:pt>
                <c:pt idx="625">
                  <c:v>0.58802208770449027</c:v>
                </c:pt>
                <c:pt idx="626">
                  <c:v>0.59717454404453318</c:v>
                </c:pt>
                <c:pt idx="627">
                  <c:v>0.60644455918213813</c:v>
                </c:pt>
                <c:pt idx="628">
                  <c:v>0.61580542918676529</c:v>
                </c:pt>
                <c:pt idx="629">
                  <c:v>0.6252795001864343</c:v>
                </c:pt>
                <c:pt idx="630">
                  <c:v>0.63486800873058835</c:v>
                </c:pt>
                <c:pt idx="631">
                  <c:v>0.64457107160641591</c:v>
                </c:pt>
                <c:pt idx="632">
                  <c:v>0.65438920152039326</c:v>
                </c:pt>
                <c:pt idx="633">
                  <c:v>0.6643227441090046</c:v>
                </c:pt>
                <c:pt idx="634">
                  <c:v>0.67437138631625937</c:v>
                </c:pt>
                <c:pt idx="635">
                  <c:v>0.68453660217614343</c:v>
                </c:pt>
                <c:pt idx="636">
                  <c:v>0.69481753119167544</c:v>
                </c:pt>
                <c:pt idx="637">
                  <c:v>0.70521497159323798</c:v>
                </c:pt>
                <c:pt idx="638">
                  <c:v>0.71572833166569416</c:v>
                </c:pt>
                <c:pt idx="639">
                  <c:v>0.72635860119151985</c:v>
                </c:pt>
                <c:pt idx="640">
                  <c:v>0.73710483317511044</c:v>
                </c:pt>
                <c:pt idx="641">
                  <c:v>0.74796704514904777</c:v>
                </c:pt>
                <c:pt idx="642">
                  <c:v>0.75890433471180385</c:v>
                </c:pt>
                <c:pt idx="643">
                  <c:v>0.76986681405393753</c:v>
                </c:pt>
                <c:pt idx="644">
                  <c:v>0.78094387356573958</c:v>
                </c:pt>
                <c:pt idx="645">
                  <c:v>0.79213511216636368</c:v>
                </c:pt>
                <c:pt idx="646">
                  <c:v>0.80344058347987291</c:v>
                </c:pt>
                <c:pt idx="647">
                  <c:v>0.81486016738200029</c:v>
                </c:pt>
                <c:pt idx="648">
                  <c:v>0.82639324869365194</c:v>
                </c:pt>
                <c:pt idx="649">
                  <c:v>0.83803962016288691</c:v>
                </c:pt>
                <c:pt idx="650">
                  <c:v>0.84979878277558907</c:v>
                </c:pt>
                <c:pt idx="651">
                  <c:v>0.86166960814185378</c:v>
                </c:pt>
                <c:pt idx="652">
                  <c:v>0.87365230231512314</c:v>
                </c:pt>
                <c:pt idx="653">
                  <c:v>0.88574568940431175</c:v>
                </c:pt>
                <c:pt idx="654">
                  <c:v>0.8979481473348192</c:v>
                </c:pt>
                <c:pt idx="655">
                  <c:v>0.91025899115895625</c:v>
                </c:pt>
                <c:pt idx="656">
                  <c:v>0.92267576794686645</c:v>
                </c:pt>
                <c:pt idx="657">
                  <c:v>0.93519892141441419</c:v>
                </c:pt>
                <c:pt idx="658">
                  <c:v>0.94782573264149039</c:v>
                </c:pt>
                <c:pt idx="659">
                  <c:v>0.96055356482124377</c:v>
                </c:pt>
                <c:pt idx="660">
                  <c:v>0.97337974904253932</c:v>
                </c:pt>
                <c:pt idx="661">
                  <c:v>0.98630311309163776</c:v>
                </c:pt>
                <c:pt idx="662">
                  <c:v>0.99931897598150743</c:v>
                </c:pt>
                <c:pt idx="663">
                  <c:v>1.012424791618393</c:v>
                </c:pt>
                <c:pt idx="664">
                  <c:v>1.0256163233746745</c:v>
                </c:pt>
                <c:pt idx="665">
                  <c:v>1.0388898917161002</c:v>
                </c:pt>
                <c:pt idx="666">
                  <c:v>1.0522397975646054</c:v>
                </c:pt>
                <c:pt idx="667">
                  <c:v>1.0656623681715298</c:v>
                </c:pt>
                <c:pt idx="668">
                  <c:v>1.0791512518032542</c:v>
                </c:pt>
                <c:pt idx="669">
                  <c:v>1.0926601574679735</c:v>
                </c:pt>
                <c:pt idx="670">
                  <c:v>1.1061036255785366</c:v>
                </c:pt>
                <c:pt idx="671">
                  <c:v>1.1195931048941519</c:v>
                </c:pt>
                <c:pt idx="672">
                  <c:v>1.1331204626890319</c:v>
                </c:pt>
                <c:pt idx="673">
                  <c:v>1.146675171719016</c:v>
                </c:pt>
                <c:pt idx="674">
                  <c:v>1.1602460810958091</c:v>
                </c:pt>
                <c:pt idx="675">
                  <c:v>1.1738272834593528</c:v>
                </c:pt>
                <c:pt idx="676">
                  <c:v>1.1874037031857165</c:v>
                </c:pt>
                <c:pt idx="677">
                  <c:v>1.2009653493121373</c:v>
                </c:pt>
                <c:pt idx="678">
                  <c:v>1.2145010987834046</c:v>
                </c:pt>
                <c:pt idx="679">
                  <c:v>1.2279959351765755</c:v>
                </c:pt>
                <c:pt idx="680">
                  <c:v>1.2414340534971102</c:v>
                </c:pt>
                <c:pt idx="681">
                  <c:v>1.2547993971470572</c:v>
                </c:pt>
                <c:pt idx="682">
                  <c:v>1.2680738724364675</c:v>
                </c:pt>
                <c:pt idx="683">
                  <c:v>1.2812403709576305</c:v>
                </c:pt>
                <c:pt idx="684">
                  <c:v>1.294281233231763</c:v>
                </c:pt>
                <c:pt idx="685">
                  <c:v>1.3071743962384357</c:v>
                </c:pt>
                <c:pt idx="686">
                  <c:v>1.3198996845897757</c:v>
                </c:pt>
                <c:pt idx="687">
                  <c:v>1.3324342218201128</c:v>
                </c:pt>
                <c:pt idx="688">
                  <c:v>1.3447555915900649</c:v>
                </c:pt>
                <c:pt idx="689">
                  <c:v>1.3568741208426147</c:v>
                </c:pt>
                <c:pt idx="690">
                  <c:v>1.3688976328323008</c:v>
                </c:pt>
                <c:pt idx="691">
                  <c:v>1.3809592194311187</c:v>
                </c:pt>
                <c:pt idx="692">
                  <c:v>1.3930495601603925</c:v>
                </c:pt>
                <c:pt idx="693">
                  <c:v>1.4053672772445098</c:v>
                </c:pt>
                <c:pt idx="694">
                  <c:v>1.418049595720829</c:v>
                </c:pt>
                <c:pt idx="695">
                  <c:v>1.4311868291664531</c:v>
                </c:pt>
                <c:pt idx="696">
                  <c:v>1.4448658329092683</c:v>
                </c:pt>
                <c:pt idx="697">
                  <c:v>1.4591549506897574</c:v>
                </c:pt>
                <c:pt idx="698">
                  <c:v>1.4741092212669287</c:v>
                </c:pt>
                <c:pt idx="699">
                  <c:v>1.4897632449591285</c:v>
                </c:pt>
                <c:pt idx="700">
                  <c:v>1.5061360453259762</c:v>
                </c:pt>
                <c:pt idx="701">
                  <c:v>1.5228258435644859</c:v>
                </c:pt>
                <c:pt idx="702">
                  <c:v>1.5400969108828908</c:v>
                </c:pt>
                <c:pt idx="703">
                  <c:v>1.5579821356478549</c:v>
                </c:pt>
                <c:pt idx="704">
                  <c:v>1.5764264708571971</c:v>
                </c:pt>
                <c:pt idx="705">
                  <c:v>1.5949497299282327</c:v>
                </c:pt>
                <c:pt idx="706">
                  <c:v>1.6137263856008452</c:v>
                </c:pt>
                <c:pt idx="707">
                  <c:v>1.6327981300678025</c:v>
                </c:pt>
                <c:pt idx="708">
                  <c:v>1.6516705932126166</c:v>
                </c:pt>
                <c:pt idx="709">
                  <c:v>1.6705030895973798</c:v>
                </c:pt>
                <c:pt idx="710">
                  <c:v>1.6891990218178572</c:v>
                </c:pt>
                <c:pt idx="711">
                  <c:v>1.7074279038175297</c:v>
                </c:pt>
                <c:pt idx="712">
                  <c:v>1.7254253797387868</c:v>
                </c:pt>
                <c:pt idx="713">
                  <c:v>1.7427197627182884</c:v>
                </c:pt>
                <c:pt idx="714">
                  <c:v>1.759619927344009</c:v>
                </c:pt>
                <c:pt idx="715">
                  <c:v>1.7757052404520492</c:v>
                </c:pt>
                <c:pt idx="716">
                  <c:v>1.7912116918151726</c:v>
                </c:pt>
                <c:pt idx="717">
                  <c:v>1.8058356317886455</c:v>
                </c:pt>
                <c:pt idx="718">
                  <c:v>1.8197342639478937</c:v>
                </c:pt>
                <c:pt idx="719">
                  <c:v>1.83274595129465</c:v>
                </c:pt>
                <c:pt idx="720">
                  <c:v>1.8448856935855755</c:v>
                </c:pt>
                <c:pt idx="721">
                  <c:v>1.8561148638767566</c:v>
                </c:pt>
                <c:pt idx="722">
                  <c:v>1.8663000515500077</c:v>
                </c:pt>
                <c:pt idx="723">
                  <c:v>1.8755394114311521</c:v>
                </c:pt>
                <c:pt idx="724">
                  <c:v>1.8837268753650265</c:v>
                </c:pt>
                <c:pt idx="725">
                  <c:v>1.8909662409555634</c:v>
                </c:pt>
                <c:pt idx="726">
                  <c:v>1.897163176758053</c:v>
                </c:pt>
                <c:pt idx="727">
                  <c:v>1.9023821229356803</c:v>
                </c:pt>
                <c:pt idx="728">
                  <c:v>1.9065793181353206</c:v>
                </c:pt>
                <c:pt idx="729">
                  <c:v>1.9098002873558864</c:v>
                </c:pt>
                <c:pt idx="730">
                  <c:v>1.9120120324694996</c:v>
                </c:pt>
                <c:pt idx="731">
                  <c:v>1.9132837480249212</c:v>
                </c:pt>
                <c:pt idx="732">
                  <c:v>1.9135471627211704</c:v>
                </c:pt>
                <c:pt idx="733">
                  <c:v>1.9129173388422709</c:v>
                </c:pt>
                <c:pt idx="734">
                  <c:v>1.911347427330421</c:v>
                </c:pt>
                <c:pt idx="735">
                  <c:v>1.9088893522255017</c:v>
                </c:pt>
                <c:pt idx="736">
                  <c:v>1.9056072429231647</c:v>
                </c:pt>
                <c:pt idx="737">
                  <c:v>1.9014844121094465</c:v>
                </c:pt>
                <c:pt idx="738">
                  <c:v>1.896538133806758</c:v>
                </c:pt>
                <c:pt idx="739">
                  <c:v>1.8908719363480213</c:v>
                </c:pt>
                <c:pt idx="740">
                  <c:v>1.8845156260388709</c:v>
                </c:pt>
                <c:pt idx="741">
                  <c:v>1.8775091422754984</c:v>
                </c:pt>
                <c:pt idx="742">
                  <c:v>1.8698906317878674</c:v>
                </c:pt>
                <c:pt idx="743">
                  <c:v>1.861641347261906</c:v>
                </c:pt>
                <c:pt idx="744">
                  <c:v>1.8528711248765752</c:v>
                </c:pt>
                <c:pt idx="745">
                  <c:v>1.8436252462078022</c:v>
                </c:pt>
                <c:pt idx="746">
                  <c:v>1.8339449916013413</c:v>
                </c:pt>
                <c:pt idx="747">
                  <c:v>1.8238750257505196</c:v>
                </c:pt>
                <c:pt idx="748">
                  <c:v>1.8134451635765432</c:v>
                </c:pt>
                <c:pt idx="749">
                  <c:v>1.8027052602739524</c:v>
                </c:pt>
                <c:pt idx="750">
                  <c:v>1.7916929346740138</c:v>
                </c:pt>
                <c:pt idx="751">
                  <c:v>1.7804413080586494</c:v>
                </c:pt>
                <c:pt idx="752">
                  <c:v>1.7689861006292324</c:v>
                </c:pt>
                <c:pt idx="753">
                  <c:v>1.7573041821827771</c:v>
                </c:pt>
                <c:pt idx="754">
                  <c:v>1.7454786661909767</c:v>
                </c:pt>
                <c:pt idx="755">
                  <c:v>1.7335377691116487</c:v>
                </c:pt>
                <c:pt idx="756">
                  <c:v>1.7215131306302305</c:v>
                </c:pt>
                <c:pt idx="757">
                  <c:v>1.7094292987066235</c:v>
                </c:pt>
                <c:pt idx="758">
                  <c:v>1.6970296875729811</c:v>
                </c:pt>
                <c:pt idx="759">
                  <c:v>1.6846327246128443</c:v>
                </c:pt>
                <c:pt idx="760">
                  <c:v>1.6723101811189798</c:v>
                </c:pt>
                <c:pt idx="761">
                  <c:v>1.660016939066244</c:v>
                </c:pt>
                <c:pt idx="762">
                  <c:v>1.6477356372414445</c:v>
                </c:pt>
                <c:pt idx="763">
                  <c:v>1.6355402397456908</c:v>
                </c:pt>
                <c:pt idx="764">
                  <c:v>1.6234428052916745</c:v>
                </c:pt>
                <c:pt idx="765">
                  <c:v>1.6114497810007258</c:v>
                </c:pt>
                <c:pt idx="766">
                  <c:v>1.5995670931859045</c:v>
                </c:pt>
                <c:pt idx="767">
                  <c:v>1.5878019328304682</c:v>
                </c:pt>
                <c:pt idx="768">
                  <c:v>1.5763151234261739</c:v>
                </c:pt>
                <c:pt idx="769">
                  <c:v>1.5648720964585343</c:v>
                </c:pt>
                <c:pt idx="770">
                  <c:v>1.5535214467313574</c:v>
                </c:pt>
                <c:pt idx="771">
                  <c:v>1.5423009184585947</c:v>
                </c:pt>
                <c:pt idx="772">
                  <c:v>1.5312054751521595</c:v>
                </c:pt>
                <c:pt idx="773">
                  <c:v>1.5202360014134544</c:v>
                </c:pt>
                <c:pt idx="774">
                  <c:v>1.5093901456104353</c:v>
                </c:pt>
                <c:pt idx="775">
                  <c:v>1.4986670454067508</c:v>
                </c:pt>
                <c:pt idx="776">
                  <c:v>1.4880651498134569</c:v>
                </c:pt>
                <c:pt idx="777">
                  <c:v>1.4775146536539716</c:v>
                </c:pt>
                <c:pt idx="778">
                  <c:v>1.4670522666132704</c:v>
                </c:pt>
                <c:pt idx="779">
                  <c:v>1.4567044882295623</c:v>
                </c:pt>
                <c:pt idx="780">
                  <c:v>1.4464707256353484</c:v>
                </c:pt>
                <c:pt idx="781">
                  <c:v>1.4363467750045453</c:v>
                </c:pt>
                <c:pt idx="782">
                  <c:v>1.4263347401988262</c:v>
                </c:pt>
                <c:pt idx="783">
                  <c:v>1.4163639913040746</c:v>
                </c:pt>
                <c:pt idx="784">
                  <c:v>1.4063703840199078</c:v>
                </c:pt>
                <c:pt idx="785">
                  <c:v>1.3964916931690057</c:v>
                </c:pt>
                <c:pt idx="786">
                  <c:v>1.3867051436801205</c:v>
                </c:pt>
                <c:pt idx="787">
                  <c:v>1.3769911646727251</c:v>
                </c:pt>
                <c:pt idx="788">
                  <c:v>1.3673885063492091</c:v>
                </c:pt>
                <c:pt idx="789">
                  <c:v>1.3578962107012469</c:v>
                </c:pt>
                <c:pt idx="790">
                  <c:v>1.3485134088342938</c:v>
                </c:pt>
                <c:pt idx="791">
                  <c:v>1.3392385654922039</c:v>
                </c:pt>
                <c:pt idx="792">
                  <c:v>1.3300713358828773</c:v>
                </c:pt>
                <c:pt idx="793">
                  <c:v>1.3210100743476396</c:v>
                </c:pt>
                <c:pt idx="794">
                  <c:v>1.3120539840538774</c:v>
                </c:pt>
                <c:pt idx="795">
                  <c:v>1.30320249460781</c:v>
                </c:pt>
                <c:pt idx="796">
                  <c:v>1.2944545534040266</c:v>
                </c:pt>
                <c:pt idx="797">
                  <c:v>1.2857824762556114</c:v>
                </c:pt>
                <c:pt idx="798">
                  <c:v>1.2772014217698919</c:v>
                </c:pt>
                <c:pt idx="799">
                  <c:v>1.2687208888966328</c:v>
                </c:pt>
                <c:pt idx="800">
                  <c:v>1.260339854558574</c:v>
                </c:pt>
                <c:pt idx="801">
                  <c:v>1.2520576321653842</c:v>
                </c:pt>
                <c:pt idx="802">
                  <c:v>1.2438725555450105</c:v>
                </c:pt>
                <c:pt idx="803">
                  <c:v>1.2357847458954749</c:v>
                </c:pt>
                <c:pt idx="804">
                  <c:v>1.2277925270708856</c:v>
                </c:pt>
                <c:pt idx="805">
                  <c:v>1.2198958186386124</c:v>
                </c:pt>
                <c:pt idx="806">
                  <c:v>1.2120934569381512</c:v>
                </c:pt>
                <c:pt idx="807">
                  <c:v>1.2043847671493126</c:v>
                </c:pt>
                <c:pt idx="808">
                  <c:v>1.1967676770698257</c:v>
                </c:pt>
                <c:pt idx="809">
                  <c:v>1.1892419055079355</c:v>
                </c:pt>
                <c:pt idx="810">
                  <c:v>1.1817849672570306</c:v>
                </c:pt>
                <c:pt idx="811">
                  <c:v>1.1744178905159963</c:v>
                </c:pt>
                <c:pt idx="812">
                  <c:v>1.1671400990975673</c:v>
                </c:pt>
                <c:pt idx="813">
                  <c:v>1.1599510124472343</c:v>
                </c:pt>
                <c:pt idx="814">
                  <c:v>1.1528496210024881</c:v>
                </c:pt>
                <c:pt idx="815">
                  <c:v>1.1458351444467989</c:v>
                </c:pt>
                <c:pt idx="816">
                  <c:v>1.1389066729980433</c:v>
                </c:pt>
                <c:pt idx="817">
                  <c:v>1.1320639028912305</c:v>
                </c:pt>
                <c:pt idx="818">
                  <c:v>1.1253053032003792</c:v>
                </c:pt>
                <c:pt idx="819">
                  <c:v>1.1186307408001959</c:v>
                </c:pt>
                <c:pt idx="820">
                  <c:v>1.1120385297783066</c:v>
                </c:pt>
                <c:pt idx="821">
                  <c:v>1.1055294800466604</c:v>
                </c:pt>
                <c:pt idx="822">
                  <c:v>1.0991014273343427</c:v>
                </c:pt>
                <c:pt idx="823">
                  <c:v>1.0927544036929437</c:v>
                </c:pt>
                <c:pt idx="824">
                  <c:v>1.0864874187218183</c:v>
                </c:pt>
                <c:pt idx="825">
                  <c:v>1.0802942957382957</c:v>
                </c:pt>
                <c:pt idx="826">
                  <c:v>1.0741700524745399</c:v>
                </c:pt>
                <c:pt idx="827">
                  <c:v>1.0680525900697289</c:v>
                </c:pt>
                <c:pt idx="828">
                  <c:v>1.0619612529726186</c:v>
                </c:pt>
                <c:pt idx="829">
                  <c:v>1.0559256983794871</c:v>
                </c:pt>
                <c:pt idx="830">
                  <c:v>1.0499509678041736</c:v>
                </c:pt>
                <c:pt idx="831">
                  <c:v>1.0440441836656806</c:v>
                </c:pt>
                <c:pt idx="832">
                  <c:v>1.0382051561699426</c:v>
                </c:pt>
                <c:pt idx="833">
                  <c:v>1.0324288333104545</c:v>
                </c:pt>
                <c:pt idx="834">
                  <c:v>1.0267140972691446</c:v>
                </c:pt>
                <c:pt idx="835">
                  <c:v>1.0210593468603426</c:v>
                </c:pt>
                <c:pt idx="836">
                  <c:v>1.0154624332066609</c:v>
                </c:pt>
                <c:pt idx="837">
                  <c:v>1.0099234260435976</c:v>
                </c:pt>
                <c:pt idx="838">
                  <c:v>1.0044410745063612</c:v>
                </c:pt>
                <c:pt idx="839">
                  <c:v>0.99901546659707308</c:v>
                </c:pt>
                <c:pt idx="840">
                  <c:v>0.99364618563587059</c:v>
                </c:pt>
                <c:pt idx="841">
                  <c:v>0.98833279219895276</c:v>
                </c:pt>
                <c:pt idx="842">
                  <c:v>0.98307504187312433</c:v>
                </c:pt>
                <c:pt idx="843">
                  <c:v>0.9778730751189213</c:v>
                </c:pt>
                <c:pt idx="844">
                  <c:v>0.97270173121315329</c:v>
                </c:pt>
                <c:pt idx="845">
                  <c:v>0.96757929354086736</c:v>
                </c:pt>
                <c:pt idx="846">
                  <c:v>0.96251082242996888</c:v>
                </c:pt>
                <c:pt idx="847">
                  <c:v>0.95749601988201682</c:v>
                </c:pt>
                <c:pt idx="848">
                  <c:v>0.95253450088929081</c:v>
                </c:pt>
                <c:pt idx="849">
                  <c:v>0.94762602502222826</c:v>
                </c:pt>
                <c:pt idx="850">
                  <c:v>0.94277008234241</c:v>
                </c:pt>
                <c:pt idx="851">
                  <c:v>0.93796774432242969</c:v>
                </c:pt>
                <c:pt idx="852">
                  <c:v>0.93321832455304066</c:v>
                </c:pt>
                <c:pt idx="853">
                  <c:v>0.92852147969106114</c:v>
                </c:pt>
                <c:pt idx="854">
                  <c:v>0.92387629375684066</c:v>
                </c:pt>
                <c:pt idx="855">
                  <c:v>0.91928239750321905</c:v>
                </c:pt>
                <c:pt idx="856">
                  <c:v>0.91473884181241494</c:v>
                </c:pt>
                <c:pt idx="857">
                  <c:v>0.91024559785108705</c:v>
                </c:pt>
                <c:pt idx="858">
                  <c:v>0.90580201320888709</c:v>
                </c:pt>
                <c:pt idx="859">
                  <c:v>0.90140797718792498</c:v>
                </c:pt>
                <c:pt idx="860">
                  <c:v>0.89706300605692924</c:v>
                </c:pt>
                <c:pt idx="861">
                  <c:v>0.89276609366239323</c:v>
                </c:pt>
                <c:pt idx="862">
                  <c:v>0.88851791004428959</c:v>
                </c:pt>
                <c:pt idx="863">
                  <c:v>0.88431699410906106</c:v>
                </c:pt>
                <c:pt idx="864">
                  <c:v>0.88016352623927052</c:v>
                </c:pt>
                <c:pt idx="865">
                  <c:v>0.87605723417846126</c:v>
                </c:pt>
                <c:pt idx="866">
                  <c:v>0.871996927719489</c:v>
                </c:pt>
                <c:pt idx="867">
                  <c:v>0.86798076653305201</c:v>
                </c:pt>
                <c:pt idx="868">
                  <c:v>0.86400042735058735</c:v>
                </c:pt>
                <c:pt idx="869">
                  <c:v>0.86006573653382323</c:v>
                </c:pt>
                <c:pt idx="870">
                  <c:v>0.85617680832714149</c:v>
                </c:pt>
                <c:pt idx="871">
                  <c:v>0.85233284799251374</c:v>
                </c:pt>
                <c:pt idx="872">
                  <c:v>0.84853349218128526</c:v>
                </c:pt>
                <c:pt idx="873">
                  <c:v>0.84477690572274744</c:v>
                </c:pt>
                <c:pt idx="874">
                  <c:v>0.84106282548105216</c:v>
                </c:pt>
                <c:pt idx="875">
                  <c:v>0.83739172775762971</c:v>
                </c:pt>
                <c:pt idx="876">
                  <c:v>0.83376288679748634</c:v>
                </c:pt>
                <c:pt idx="877">
                  <c:v>0.83017643761829274</c:v>
                </c:pt>
                <c:pt idx="878">
                  <c:v>0.82663180811479131</c:v>
                </c:pt>
                <c:pt idx="879">
                  <c:v>0.82312856231841447</c:v>
                </c:pt>
                <c:pt idx="880">
                  <c:v>0.81966640753596554</c:v>
                </c:pt>
                <c:pt idx="881">
                  <c:v>0.8162457073025301</c:v>
                </c:pt>
                <c:pt idx="882">
                  <c:v>0.81286562825963693</c:v>
                </c:pt>
                <c:pt idx="883">
                  <c:v>0.80952553899644408</c:v>
                </c:pt>
                <c:pt idx="884">
                  <c:v>0.80622466380877689</c:v>
                </c:pt>
                <c:pt idx="885">
                  <c:v>0.80296279600782761</c:v>
                </c:pt>
                <c:pt idx="886">
                  <c:v>0.79973979541511664</c:v>
                </c:pt>
                <c:pt idx="887">
                  <c:v>0.79655569094339718</c:v>
                </c:pt>
                <c:pt idx="888">
                  <c:v>0.79340992108372244</c:v>
                </c:pt>
                <c:pt idx="889">
                  <c:v>0.79030188378138289</c:v>
                </c:pt>
                <c:pt idx="890">
                  <c:v>0.78723110532592444</c:v>
                </c:pt>
                <c:pt idx="891">
                  <c:v>0.78419731426778971</c:v>
                </c:pt>
                <c:pt idx="892">
                  <c:v>0.78119931854049651</c:v>
                </c:pt>
                <c:pt idx="893">
                  <c:v>0.77823318037347411</c:v>
                </c:pt>
                <c:pt idx="894">
                  <c:v>0.77529744075413087</c:v>
                </c:pt>
                <c:pt idx="895">
                  <c:v>0.77238950028048103</c:v>
                </c:pt>
                <c:pt idx="896">
                  <c:v>0.76950329463729861</c:v>
                </c:pt>
                <c:pt idx="897">
                  <c:v>0.76663793712270545</c:v>
                </c:pt>
                <c:pt idx="898">
                  <c:v>0.76378762030796754</c:v>
                </c:pt>
                <c:pt idx="899">
                  <c:v>0.76094967907624111</c:v>
                </c:pt>
                <c:pt idx="900">
                  <c:v>0.75812263747860686</c:v>
                </c:pt>
                <c:pt idx="901">
                  <c:v>0.75529191588616518</c:v>
                </c:pt>
                <c:pt idx="902">
                  <c:v>0.75246638796920207</c:v>
                </c:pt>
                <c:pt idx="903">
                  <c:v>0.74964203840508781</c:v>
                </c:pt>
                <c:pt idx="904">
                  <c:v>0.74681311261356353</c:v>
                </c:pt>
                <c:pt idx="905">
                  <c:v>0.74397456322546995</c:v>
                </c:pt>
                <c:pt idx="906">
                  <c:v>0.74112324005902486</c:v>
                </c:pt>
                <c:pt idx="907">
                  <c:v>0.73825670519705022</c:v>
                </c:pt>
                <c:pt idx="908">
                  <c:v>0.73537184782294107</c:v>
                </c:pt>
                <c:pt idx="909">
                  <c:v>0.73246233113305992</c:v>
                </c:pt>
                <c:pt idx="910">
                  <c:v>0.7295281724375674</c:v>
                </c:pt>
                <c:pt idx="911">
                  <c:v>0.72656371647725937</c:v>
                </c:pt>
                <c:pt idx="912">
                  <c:v>0.72356679308174332</c:v>
                </c:pt>
                <c:pt idx="913">
                  <c:v>0.72053635494282486</c:v>
                </c:pt>
                <c:pt idx="914">
                  <c:v>0.71746684118843773</c:v>
                </c:pt>
                <c:pt idx="915">
                  <c:v>0.71435613024984523</c:v>
                </c:pt>
                <c:pt idx="916">
                  <c:v>0.71119777061679945</c:v>
                </c:pt>
                <c:pt idx="917">
                  <c:v>0.70798913579099498</c:v>
                </c:pt>
                <c:pt idx="918">
                  <c:v>0.70472960303410404</c:v>
                </c:pt>
                <c:pt idx="919">
                  <c:v>0.7014160573583712</c:v>
                </c:pt>
                <c:pt idx="920">
                  <c:v>0.69804669615089598</c:v>
                </c:pt>
                <c:pt idx="921">
                  <c:v>0.69461990818986274</c:v>
                </c:pt>
                <c:pt idx="922">
                  <c:v>0.691131834724665</c:v>
                </c:pt>
                <c:pt idx="923">
                  <c:v>0.68758146392716246</c:v>
                </c:pt>
                <c:pt idx="924">
                  <c:v>0.68396448804509069</c:v>
                </c:pt>
                <c:pt idx="925">
                  <c:v>0.68027900029066335</c:v>
                </c:pt>
                <c:pt idx="926">
                  <c:v>0.67652380807970502</c:v>
                </c:pt>
                <c:pt idx="927">
                  <c:v>0.67269621993259077</c:v>
                </c:pt>
                <c:pt idx="928">
                  <c:v>0.66879530768276907</c:v>
                </c:pt>
                <c:pt idx="929">
                  <c:v>0.66481979076777531</c:v>
                </c:pt>
                <c:pt idx="930">
                  <c:v>0.66076851756032062</c:v>
                </c:pt>
                <c:pt idx="931">
                  <c:v>0.65664006070402192</c:v>
                </c:pt>
                <c:pt idx="932">
                  <c:v>0.65243427143938104</c:v>
                </c:pt>
                <c:pt idx="933">
                  <c:v>0.64815048071755332</c:v>
                </c:pt>
                <c:pt idx="934">
                  <c:v>0.64378860288059292</c:v>
                </c:pt>
                <c:pt idx="935">
                  <c:v>0.63934460528830006</c:v>
                </c:pt>
                <c:pt idx="936">
                  <c:v>0.63480434944698272</c:v>
                </c:pt>
                <c:pt idx="937">
                  <c:v>0.63018298462856004</c:v>
                </c:pt>
                <c:pt idx="938">
                  <c:v>0.62547944149989132</c:v>
                </c:pt>
                <c:pt idx="939">
                  <c:v>0.62069300509000958</c:v>
                </c:pt>
                <c:pt idx="940">
                  <c:v>0.61582193118818318</c:v>
                </c:pt>
              </c:numCache>
            </c:numRef>
          </c:yVal>
          <c:smooth val="1"/>
          <c:extLst>
            <c:ext xmlns:c16="http://schemas.microsoft.com/office/drawing/2014/chart" uri="{C3380CC4-5D6E-409C-BE32-E72D297353CC}">
              <c16:uniqueId val="{00000003-6B83-4E5D-9897-1103E0332655}"/>
            </c:ext>
          </c:extLst>
        </c:ser>
        <c:dLbls>
          <c:showLegendKey val="0"/>
          <c:showVal val="0"/>
          <c:showCatName val="0"/>
          <c:showSerName val="0"/>
          <c:showPercent val="0"/>
          <c:showBubbleSize val="0"/>
        </c:dLbls>
        <c:axId val="222506368"/>
        <c:axId val="222512256"/>
        <c:extLst>
          <c:ext xmlns:c15="http://schemas.microsoft.com/office/drawing/2012/chart" uri="{02D57815-91ED-43cb-92C2-25804820EDAC}">
            <c15:filteredScatterSeries>
              <c15:ser>
                <c:idx val="3"/>
                <c:order val="1"/>
                <c:tx>
                  <c:v>13300 RPM</c:v>
                </c:tx>
                <c:spPr>
                  <a:ln w="9525" cap="rnd">
                    <a:solidFill>
                      <a:schemeClr val="accent4"/>
                    </a:solidFill>
                    <a:round/>
                  </a:ln>
                  <a:effectLst>
                    <a:outerShdw blurRad="40000" dist="23000" dir="5400000" rotWithShape="0">
                      <a:srgbClr val="000000">
                        <a:alpha val="35000"/>
                      </a:srgbClr>
                    </a:outerShdw>
                  </a:effectLst>
                </c:spPr>
                <c:marker>
                  <c:symbol val="none"/>
                </c:marker>
                <c:xVal>
                  <c:numRef>
                    <c:extLst>
                      <c:ext uri="{02D57815-91ED-43cb-92C2-25804820EDAC}">
                        <c15:formulaRef>
                          <c15:sqref>'Data Task 1'!$Y$12:$Y$731</c15:sqref>
                        </c15:formulaRef>
                      </c:ext>
                    </c:extLst>
                    <c:numCache>
                      <c:formatCode>General</c:formatCode>
                      <c:ptCount val="720"/>
                      <c:pt idx="0">
                        <c:v>1.9286549331065737E-16</c:v>
                      </c:pt>
                      <c:pt idx="1">
                        <c:v>2.9979087698259031E-4</c:v>
                      </c:pt>
                      <c:pt idx="2">
                        <c:v>1.564130611123672E-3</c:v>
                      </c:pt>
                      <c:pt idx="3">
                        <c:v>3.784025877500285E-3</c:v>
                      </c:pt>
                      <c:pt idx="4">
                        <c:v>6.9438436694430955E-3</c:v>
                      </c:pt>
                      <c:pt idx="5">
                        <c:v>1.1021611006466257E-2</c:v>
                      </c:pt>
                      <c:pt idx="6">
                        <c:v>1.5989545074517601E-2</c:v>
                      </c:pt>
                      <c:pt idx="7">
                        <c:v>2.1814736783477319E-2</c:v>
                      </c:pt>
                      <c:pt idx="8">
                        <c:v>2.8459574820982693E-2</c:v>
                      </c:pt>
                      <c:pt idx="9">
                        <c:v>3.5882714965842631E-2</c:v>
                      </c:pt>
                      <c:pt idx="10">
                        <c:v>4.4039687496197195E-2</c:v>
                      </c:pt>
                      <c:pt idx="11">
                        <c:v>5.2883836910274123E-2</c:v>
                      </c:pt>
                      <c:pt idx="12">
                        <c:v>6.2366734603773753E-2</c:v>
                      </c:pt>
                      <c:pt idx="13">
                        <c:v>7.2439194520356895E-2</c:v>
                      </c:pt>
                      <c:pt idx="14">
                        <c:v>8.3051772716463107E-2</c:v>
                      </c:pt>
                      <c:pt idx="15">
                        <c:v>9.4155382507345314E-2</c:v>
                      </c:pt>
                      <c:pt idx="16">
                        <c:v>0.10570171116521702</c:v>
                      </c:pt>
                      <c:pt idx="17">
                        <c:v>0.11764369016924321</c:v>
                      </c:pt>
                      <c:pt idx="18">
                        <c:v>0.1299359967073688</c:v>
                      </c:pt>
                      <c:pt idx="19">
                        <c:v>0.14253501750266659</c:v>
                      </c:pt>
                      <c:pt idx="20">
                        <c:v>0.15539947153782346</c:v>
                      </c:pt>
                      <c:pt idx="21">
                        <c:v>0.16849014242149979</c:v>
                      </c:pt>
                      <c:pt idx="22">
                        <c:v>0.18177019442254994</c:v>
                      </c:pt>
                      <c:pt idx="23">
                        <c:v>0.19520524125191591</c:v>
                      </c:pt>
                      <c:pt idx="24">
                        <c:v>0.2087631806216412</c:v>
                      </c:pt>
                      <c:pt idx="25">
                        <c:v>0.22241442149688584</c:v>
                      </c:pt>
                      <c:pt idx="26">
                        <c:v>0.23613156626707513</c:v>
                      </c:pt>
                      <c:pt idx="27">
                        <c:v>0.24988951851678864</c:v>
                      </c:pt>
                      <c:pt idx="28">
                        <c:v>0.26366526513237459</c:v>
                      </c:pt>
                      <c:pt idx="29">
                        <c:v>0.27743785720296882</c:v>
                      </c:pt>
                      <c:pt idx="30">
                        <c:v>0.29118823835798308</c:v>
                      </c:pt>
                      <c:pt idx="31">
                        <c:v>0.30489923074408137</c:v>
                      </c:pt>
                      <c:pt idx="32">
                        <c:v>0.31855523247944073</c:v>
                      </c:pt>
                      <c:pt idx="33">
                        <c:v>0.33214235105903633</c:v>
                      </c:pt>
                      <c:pt idx="34">
                        <c:v>0.34564805873687532</c:v>
                      </c:pt>
                      <c:pt idx="35">
                        <c:v>0.35906122530474122</c:v>
                      </c:pt>
                      <c:pt idx="36">
                        <c:v>0.37237189310472574</c:v>
                      </c:pt>
                      <c:pt idx="37">
                        <c:v>0.38557137065525288</c:v>
                      </c:pt>
                      <c:pt idx="38">
                        <c:v>0.39865189185253308</c:v>
                      </c:pt>
                      <c:pt idx="39">
                        <c:v>0.41160673654177315</c:v>
                      </c:pt>
                      <c:pt idx="40">
                        <c:v>0.42442993867852308</c:v>
                      </c:pt>
                      <c:pt idx="41">
                        <c:v>0.43711651822927544</c:v>
                      </c:pt>
                      <c:pt idx="42">
                        <c:v>0.44966198094883919</c:v>
                      </c:pt>
                      <c:pt idx="43">
                        <c:v>0.46206271854783332</c:v>
                      </c:pt>
                      <c:pt idx="44">
                        <c:v>0.47431551940948835</c:v>
                      </c:pt>
                      <c:pt idx="45">
                        <c:v>0.48641779976720384</c:v>
                      </c:pt>
                      <c:pt idx="46">
                        <c:v>0.49836747126196679</c:v>
                      </c:pt>
                      <c:pt idx="47">
                        <c:v>0.51016291939901803</c:v>
                      </c:pt>
                      <c:pt idx="48">
                        <c:v>0.5218027526321648</c:v>
                      </c:pt>
                      <c:pt idx="49">
                        <c:v>0.53328607862896771</c:v>
                      </c:pt>
                      <c:pt idx="50">
                        <c:v>0.54461235905789607</c:v>
                      </c:pt>
                      <c:pt idx="51">
                        <c:v>0.55578112808042124</c:v>
                      </c:pt>
                      <c:pt idx="52">
                        <c:v>0.56679241233602884</c:v>
                      </c:pt>
                      <c:pt idx="53">
                        <c:v>0.5776462816281982</c:v>
                      </c:pt>
                      <c:pt idx="54">
                        <c:v>0.58834318391677021</c:v>
                      </c:pt>
                      <c:pt idx="55">
                        <c:v>0.59888351493382519</c:v>
                      </c:pt>
                      <c:pt idx="56">
                        <c:v>0.60926802179183936</c:v>
                      </c:pt>
                      <c:pt idx="57">
                        <c:v>0.61949751547411314</c:v>
                      </c:pt>
                      <c:pt idx="58">
                        <c:v>0.62957295541220837</c:v>
                      </c:pt>
                      <c:pt idx="59">
                        <c:v>0.63949537067332007</c:v>
                      </c:pt>
                      <c:pt idx="60">
                        <c:v>0.64926591641649956</c:v>
                      </c:pt>
                      <c:pt idx="61">
                        <c:v>0.65888582227272263</c:v>
                      </c:pt>
                      <c:pt idx="62">
                        <c:v>0.66835635788374814</c:v>
                      </c:pt>
                      <c:pt idx="63">
                        <c:v>0.67767893063590767</c:v>
                      </c:pt>
                      <c:pt idx="64">
                        <c:v>0.68685490970872154</c:v>
                      </c:pt>
                      <c:pt idx="65">
                        <c:v>0.69588576835956373</c:v>
                      </c:pt>
                      <c:pt idx="66">
                        <c:v>0.70477301839068984</c:v>
                      </c:pt>
                      <c:pt idx="67">
                        <c:v>0.71351814244828893</c:v>
                      </c:pt>
                      <c:pt idx="68">
                        <c:v>0.72212276546336174</c:v>
                      </c:pt>
                      <c:pt idx="69">
                        <c:v>0.73058836216101608</c:v>
                      </c:pt>
                      <c:pt idx="70">
                        <c:v>0.73891660956454519</c:v>
                      </c:pt>
                      <c:pt idx="71">
                        <c:v>0.74710902699596737</c:v>
                      </c:pt>
                      <c:pt idx="72">
                        <c:v>0.75516727178039755</c:v>
                      </c:pt>
                      <c:pt idx="73">
                        <c:v>0.76309293831855507</c:v>
                      </c:pt>
                      <c:pt idx="74">
                        <c:v>0.7708876541604075</c:v>
                      </c:pt>
                      <c:pt idx="75">
                        <c:v>0.77855299685846746</c:v>
                      </c:pt>
                      <c:pt idx="76">
                        <c:v>0.78609056082233952</c:v>
                      </c:pt>
                      <c:pt idx="77">
                        <c:v>0.79350203381232765</c:v>
                      </c:pt>
                      <c:pt idx="78">
                        <c:v>0.80078886393897974</c:v>
                      </c:pt>
                      <c:pt idx="79">
                        <c:v>0.80795278968187578</c:v>
                      </c:pt>
                      <c:pt idx="80">
                        <c:v>0.81499529964059125</c:v>
                      </c:pt>
                      <c:pt idx="81">
                        <c:v>0.82191794766241</c:v>
                      </c:pt>
                      <c:pt idx="82">
                        <c:v>0.82872232201048623</c:v>
                      </c:pt>
                      <c:pt idx="83">
                        <c:v>0.83540994324133611</c:v>
                      </c:pt>
                      <c:pt idx="84">
                        <c:v>0.8419823687953748</c:v>
                      </c:pt>
                      <c:pt idx="85">
                        <c:v>0.84844101466167354</c:v>
                      </c:pt>
                      <c:pt idx="86">
                        <c:v>0.8547874611981976</c:v>
                      </c:pt>
                      <c:pt idx="87">
                        <c:v>0.86102315200140456</c:v>
                      </c:pt>
                      <c:pt idx="88">
                        <c:v>0.86714954606162176</c:v>
                      </c:pt>
                      <c:pt idx="89">
                        <c:v>0.87316806001730785</c:v>
                      </c:pt>
                      <c:pt idx="90">
                        <c:v>0.87908018972551116</c:v>
                      </c:pt>
                      <c:pt idx="91">
                        <c:v>0.88488726453605726</c:v>
                      </c:pt>
                      <c:pt idx="92">
                        <c:v>0.89059071124126654</c:v>
                      </c:pt>
                      <c:pt idx="93">
                        <c:v>0.89619187175293169</c:v>
                      </c:pt>
                      <c:pt idx="94">
                        <c:v>0.90169217882010766</c:v>
                      </c:pt>
                      <c:pt idx="95">
                        <c:v>0.90709282155109627</c:v>
                      </c:pt>
                      <c:pt idx="96">
                        <c:v>0.91239525610596484</c:v>
                      </c:pt>
                      <c:pt idx="97">
                        <c:v>0.91760073984290025</c:v>
                      </c:pt>
                      <c:pt idx="98">
                        <c:v>0.92271049957466666</c:v>
                      </c:pt>
                      <c:pt idx="99">
                        <c:v>0.92772591209077837</c:v>
                      </c:pt>
                      <c:pt idx="100">
                        <c:v>0.93264807321694232</c:v>
                      </c:pt>
                      <c:pt idx="101">
                        <c:v>0.93747836396181305</c:v>
                      </c:pt>
                      <c:pt idx="102">
                        <c:v>0.94221788249823324</c:v>
                      </c:pt>
                      <c:pt idx="103">
                        <c:v>0.94686780871727794</c:v>
                      </c:pt>
                      <c:pt idx="104">
                        <c:v>0.95142938194850513</c:v>
                      </c:pt>
                      <c:pt idx="105">
                        <c:v>0.9559037564961701</c:v>
                      </c:pt>
                      <c:pt idx="106">
                        <c:v>0.96029202750685749</c:v>
                      </c:pt>
                      <c:pt idx="107">
                        <c:v>0.96459535448912459</c:v>
                      </c:pt>
                      <c:pt idx="108">
                        <c:v>0.96881476645703801</c:v>
                      </c:pt>
                      <c:pt idx="109">
                        <c:v>0.97295141093518234</c:v>
                      </c:pt>
                      <c:pt idx="110">
                        <c:v>0.97700635499369815</c:v>
                      </c:pt>
                      <c:pt idx="111">
                        <c:v>0.98098062035883737</c:v>
                      </c:pt>
                      <c:pt idx="112">
                        <c:v>0.98487525341300874</c:v>
                      </c:pt>
                      <c:pt idx="113">
                        <c:v>0.98869126112752159</c:v>
                      </c:pt>
                      <c:pt idx="114">
                        <c:v>0.99242965896526181</c:v>
                      </c:pt>
                      <c:pt idx="115">
                        <c:v>0.99609140356645598</c:v>
                      </c:pt>
                      <c:pt idx="116">
                        <c:v>0.99967745086149973</c:v>
                      </c:pt>
                      <c:pt idx="117">
                        <c:v>1.0031888012472725</c:v>
                      </c:pt>
                      <c:pt idx="118">
                        <c:v>1.0066263274892815</c:v>
                      </c:pt>
                      <c:pt idx="119">
                        <c:v>1.0099909831361837</c:v>
                      </c:pt>
                      <c:pt idx="120">
                        <c:v>1.0132836366492002</c:v>
                      </c:pt>
                      <c:pt idx="121">
                        <c:v>1.0165051674297911</c:v>
                      </c:pt>
                      <c:pt idx="122">
                        <c:v>1.0196564798868877</c:v>
                      </c:pt>
                      <c:pt idx="123">
                        <c:v>1.0227383723045815</c:v>
                      </c:pt>
                      <c:pt idx="124">
                        <c:v>1.0257517512280803</c:v>
                      </c:pt>
                      <c:pt idx="125">
                        <c:v>1.0286973328512685</c:v>
                      </c:pt>
                      <c:pt idx="126">
                        <c:v>1.0315759612411333</c:v>
                      </c:pt>
                      <c:pt idx="127">
                        <c:v>1.034388472690045</c:v>
                      </c:pt>
                      <c:pt idx="128">
                        <c:v>1.0371355841009098</c:v>
                      </c:pt>
                      <c:pt idx="129">
                        <c:v>1.0398180034132651</c:v>
                      </c:pt>
                      <c:pt idx="130">
                        <c:v>1.0424366003989118</c:v>
                      </c:pt>
                      <c:pt idx="131">
                        <c:v>1.0449919346772827</c:v>
                      </c:pt>
                      <c:pt idx="132">
                        <c:v>1.0474848569845632</c:v>
                      </c:pt>
                      <c:pt idx="133">
                        <c:v>1.0499160027382586</c:v>
                      </c:pt>
                      <c:pt idx="134">
                        <c:v>1.0522860099087246</c:v>
                      </c:pt>
                      <c:pt idx="135">
                        <c:v>1.0545955727973881</c:v>
                      </c:pt>
                      <c:pt idx="136">
                        <c:v>1.0568453381528438</c:v>
                      </c:pt>
                      <c:pt idx="137">
                        <c:v>1.0590359376019947</c:v>
                      </c:pt>
                      <c:pt idx="138">
                        <c:v>1.0611679925922035</c:v>
                      </c:pt>
                      <c:pt idx="139">
                        <c:v>1.0632420489077896</c:v>
                      </c:pt>
                      <c:pt idx="140">
                        <c:v>1.0652587797226893</c:v>
                      </c:pt>
                      <c:pt idx="141">
                        <c:v>1.0672187042767811</c:v>
                      </c:pt>
                      <c:pt idx="142">
                        <c:v>1.0691223518551574</c:v>
                      </c:pt>
                      <c:pt idx="143">
                        <c:v>1.0709703134786817</c:v>
                      </c:pt>
                      <c:pt idx="144">
                        <c:v>1.0727630731844315</c:v>
                      </c:pt>
                      <c:pt idx="145">
                        <c:v>1.0745011516455845</c:v>
                      </c:pt>
                      <c:pt idx="146">
                        <c:v>1.0761851013349828</c:v>
                      </c:pt>
                      <c:pt idx="147">
                        <c:v>1.0778153277181894</c:v>
                      </c:pt>
                      <c:pt idx="148">
                        <c:v>1.0793923207044867</c:v>
                      </c:pt>
                      <c:pt idx="149">
                        <c:v>1.0809165689163993</c:v>
                      </c:pt>
                      <c:pt idx="150">
                        <c:v>1.0823884758515812</c:v>
                      </c:pt>
                      <c:pt idx="151">
                        <c:v>1.0838084285209324</c:v>
                      </c:pt>
                      <c:pt idx="152">
                        <c:v>1.0851769189595402</c:v>
                      </c:pt>
                      <c:pt idx="153">
                        <c:v>1.086494288787373</c:v>
                      </c:pt>
                      <c:pt idx="154">
                        <c:v>1.0877609267814314</c:v>
                      </c:pt>
                      <c:pt idx="155">
                        <c:v>1.0889772020882722</c:v>
                      </c:pt>
                      <c:pt idx="156">
                        <c:v>1.0901434605316598</c:v>
                      </c:pt>
                      <c:pt idx="157">
                        <c:v>1.0912600662579597</c:v>
                      </c:pt>
                      <c:pt idx="158">
                        <c:v>1.0923273318235613</c:v>
                      </c:pt>
                      <c:pt idx="159">
                        <c:v>1.0933455148810904</c:v>
                      </c:pt>
                      <c:pt idx="160">
                        <c:v>1.0943149906803518</c:v>
                      </c:pt>
                      <c:pt idx="161">
                        <c:v>1.0952360142309721</c:v>
                      </c:pt>
                      <c:pt idx="162">
                        <c:v>1.0961088235450993</c:v>
                      </c:pt>
                      <c:pt idx="163">
                        <c:v>1.0969336805515748</c:v>
                      </c:pt>
                      <c:pt idx="164">
                        <c:v>1.0977108831514351</c:v>
                      </c:pt>
                      <c:pt idx="165">
                        <c:v>1.0984405908680692</c:v>
                      </c:pt>
                      <c:pt idx="166">
                        <c:v>1.0991230687720093</c:v>
                      </c:pt>
                      <c:pt idx="167">
                        <c:v>1.0997584807916647</c:v>
                      </c:pt>
                      <c:pt idx="168">
                        <c:v>1.1003469954165117</c:v>
                      </c:pt>
                      <c:pt idx="169">
                        <c:v>1.1008888340671612</c:v>
                      </c:pt>
                      <c:pt idx="170">
                        <c:v>1.1013841139609311</c:v>
                      </c:pt>
                      <c:pt idx="171">
                        <c:v>1.1018329894620442</c:v>
                      </c:pt>
                      <c:pt idx="172">
                        <c:v>1.1022356318717044</c:v>
                      </c:pt>
                      <c:pt idx="173">
                        <c:v>1.1025921130929943</c:v>
                      </c:pt>
                      <c:pt idx="174">
                        <c:v>1.102902510339878</c:v>
                      </c:pt>
                      <c:pt idx="175">
                        <c:v>1.1031669582257668</c:v>
                      </c:pt>
                      <c:pt idx="176">
                        <c:v>1.1033855685518679</c:v>
                      </c:pt>
                      <c:pt idx="177">
                        <c:v>1.103558322362735</c:v>
                      </c:pt>
                      <c:pt idx="178">
                        <c:v>1.1036852983361265</c:v>
                      </c:pt>
                      <c:pt idx="179">
                        <c:v>1.1037665686088169</c:v>
                      </c:pt>
                      <c:pt idx="180">
                        <c:v>1.1038021028172702</c:v>
                      </c:pt>
                      <c:pt idx="181">
                        <c:v>1.1037919682020216</c:v>
                      </c:pt>
                      <c:pt idx="182">
                        <c:v>1.1037360695289828</c:v>
                      </c:pt>
                      <c:pt idx="183">
                        <c:v>1.1036344851843993</c:v>
                      </c:pt>
                      <c:pt idx="184">
                        <c:v>1.1034871230440273</c:v>
                      </c:pt>
                      <c:pt idx="185">
                        <c:v>1.1032939284881951</c:v>
                      </c:pt>
                      <c:pt idx="186">
                        <c:v>1.1030548764167551</c:v>
                      </c:pt>
                      <c:pt idx="187">
                        <c:v>1.1027698911105166</c:v>
                      </c:pt>
                      <c:pt idx="188">
                        <c:v>1.1024389102688501</c:v>
                      </c:pt>
                      <c:pt idx="189">
                        <c:v>1.1020617725584416</c:v>
                      </c:pt>
                      <c:pt idx="190">
                        <c:v>1.1016384141477553</c:v>
                      </c:pt>
                      <c:pt idx="191">
                        <c:v>1.1011686718870017</c:v>
                      </c:pt>
                      <c:pt idx="192">
                        <c:v>1.1006523915347335</c:v>
                      </c:pt>
                      <c:pt idx="193">
                        <c:v>1.1000894761468181</c:v>
                      </c:pt>
                      <c:pt idx="194">
                        <c:v>1.0994797368866012</c:v>
                      </c:pt>
                      <c:pt idx="195">
                        <c:v>1.098822953030439</c:v>
                      </c:pt>
                      <c:pt idx="196">
                        <c:v>1.0981189729560337</c:v>
                      </c:pt>
                      <c:pt idx="197">
                        <c:v>1.097367568434791</c:v>
                      </c:pt>
                      <c:pt idx="198">
                        <c:v>1.0965685193202717</c:v>
                      </c:pt>
                      <c:pt idx="199">
                        <c:v>1.0957215727549441</c:v>
                      </c:pt>
                      <c:pt idx="200">
                        <c:v>1.0948265121767622</c:v>
                      </c:pt>
                      <c:pt idx="201">
                        <c:v>1.0938830388859468</c:v>
                      </c:pt>
                      <c:pt idx="202">
                        <c:v>1.0928909064271921</c:v>
                      </c:pt>
                      <c:pt idx="203">
                        <c:v>1.0918497853512277</c:v>
                      </c:pt>
                      <c:pt idx="204">
                        <c:v>1.0907593899011705</c:v>
                      </c:pt>
                      <c:pt idx="205">
                        <c:v>1.0896193874814888</c:v>
                      </c:pt>
                      <c:pt idx="206">
                        <c:v>1.0884294227825471</c:v>
                      </c:pt>
                      <c:pt idx="207">
                        <c:v>1.0871892212372485</c:v>
                      </c:pt>
                      <c:pt idx="208">
                        <c:v>1.0858983607503332</c:v>
                      </c:pt>
                      <c:pt idx="209">
                        <c:v>1.0845564617427141</c:v>
                      </c:pt>
                      <c:pt idx="210">
                        <c:v>1.0831631582583605</c:v>
                      </c:pt>
                      <c:pt idx="211">
                        <c:v>1.0817180306885874</c:v>
                      </c:pt>
                      <c:pt idx="212">
                        <c:v>1.0802206385195048</c:v>
                      </c:pt>
                      <c:pt idx="213">
                        <c:v>1.0786705918616453</c:v>
                      </c:pt>
                      <c:pt idx="214">
                        <c:v>1.0770674032856038</c:v>
                      </c:pt>
                      <c:pt idx="215">
                        <c:v>1.075410605448847</c:v>
                      </c:pt>
                      <c:pt idx="216">
                        <c:v>1.0736997941758588</c:v>
                      </c:pt>
                      <c:pt idx="217">
                        <c:v>1.0719343583307084</c:v>
                      </c:pt>
                      <c:pt idx="218">
                        <c:v>1.0701138904700092</c:v>
                      </c:pt>
                      <c:pt idx="219">
                        <c:v>1.068237817516942</c:v>
                      </c:pt>
                      <c:pt idx="220">
                        <c:v>1.0663056281975012</c:v>
                      </c:pt>
                      <c:pt idx="221">
                        <c:v>1.0643167296484342</c:v>
                      </c:pt>
                      <c:pt idx="222">
                        <c:v>1.0622705862461213</c:v>
                      </c:pt>
                      <c:pt idx="223">
                        <c:v>1.060166627899253</c:v>
                      </c:pt>
                      <c:pt idx="224">
                        <c:v>1.0580042668598624</c:v>
                      </c:pt>
                      <c:pt idx="225">
                        <c:v>1.0557828435151217</c:v>
                      </c:pt>
                      <c:pt idx="226">
                        <c:v>1.0535017456579643</c:v>
                      </c:pt>
                      <c:pt idx="227">
                        <c:v>1.0511603644161636</c:v>
                      </c:pt>
                      <c:pt idx="228">
                        <c:v>1.0487580261099558</c:v>
                      </c:pt>
                      <c:pt idx="229">
                        <c:v>1.0462940268652252</c:v>
                      </c:pt>
                      <c:pt idx="230">
                        <c:v>1.0437677097025151</c:v>
                      </c:pt>
                      <c:pt idx="231">
                        <c:v>1.0411783410189765</c:v>
                      </c:pt>
                      <c:pt idx="232">
                        <c:v>1.0385253081285539</c:v>
                      </c:pt>
                      <c:pt idx="233">
                        <c:v>1.0358077392566081</c:v>
                      </c:pt>
                      <c:pt idx="234">
                        <c:v>1.0330249850147477</c:v>
                      </c:pt>
                      <c:pt idx="235">
                        <c:v>1.0301761941557199</c:v>
                      </c:pt>
                      <c:pt idx="236">
                        <c:v>1.0272606456638851</c:v>
                      </c:pt>
                      <c:pt idx="237">
                        <c:v>1.0242775513144984</c:v>
                      </c:pt>
                      <c:pt idx="238">
                        <c:v>1.0212260582023482</c:v>
                      </c:pt>
                      <c:pt idx="239">
                        <c:v>1.0181053439055012</c:v>
                      </c:pt>
                      <c:pt idx="240">
                        <c:v>1.0149145832289821</c:v>
                      </c:pt>
                      <c:pt idx="241">
                        <c:v>1.0116529234273226</c:v>
                      </c:pt>
                      <c:pt idx="242">
                        <c:v>1.0083194633021446</c:v>
                      </c:pt>
                      <c:pt idx="243">
                        <c:v>1.0049133418385292</c:v>
                      </c:pt>
                      <c:pt idx="244">
                        <c:v>1.0014335829247591</c:v>
                      </c:pt>
                      <c:pt idx="245">
                        <c:v>0.99787928484722987</c:v>
                      </c:pt>
                      <c:pt idx="246">
                        <c:v>0.99424957718871243</c:v>
                      </c:pt>
                      <c:pt idx="247">
                        <c:v>0.99054340430640142</c:v>
                      </c:pt>
                      <c:pt idx="248">
                        <c:v>0.9867598528247401</c:v>
                      </c:pt>
                      <c:pt idx="249">
                        <c:v>0.98289792562525025</c:v>
                      </c:pt>
                      <c:pt idx="250">
                        <c:v>0.97895659175958838</c:v>
                      </c:pt>
                      <c:pt idx="251">
                        <c:v>0.97493480677454758</c:v>
                      </c:pt>
                      <c:pt idx="252">
                        <c:v>0.97083156680583826</c:v>
                      </c:pt>
                      <c:pt idx="253">
                        <c:v>0.96664578478839702</c:v>
                      </c:pt>
                      <c:pt idx="254">
                        <c:v>0.9623763589287051</c:v>
                      </c:pt>
                      <c:pt idx="255">
                        <c:v>0.95802226764338672</c:v>
                      </c:pt>
                      <c:pt idx="256">
                        <c:v>0.95358233113142932</c:v>
                      </c:pt>
                      <c:pt idx="257">
                        <c:v>0.94905542665756948</c:v>
                      </c:pt>
                      <c:pt idx="258">
                        <c:v>0.94444043451886928</c:v>
                      </c:pt>
                      <c:pt idx="259">
                        <c:v>0.93973619814525677</c:v>
                      </c:pt>
                      <c:pt idx="260">
                        <c:v>0.93494149932549364</c:v>
                      </c:pt>
                      <c:pt idx="261">
                        <c:v>0.9300551571278719</c:v>
                      </c:pt>
                      <c:pt idx="262">
                        <c:v>0.92507589214106212</c:v>
                      </c:pt>
                      <c:pt idx="263">
                        <c:v>0.92000255391665819</c:v>
                      </c:pt>
                      <c:pt idx="264">
                        <c:v>0.91483385159497432</c:v>
                      </c:pt>
                      <c:pt idx="265">
                        <c:v>0.90956849682267626</c:v>
                      </c:pt>
                      <c:pt idx="266">
                        <c:v>0.90420519886076134</c:v>
                      </c:pt>
                      <c:pt idx="267">
                        <c:v>0.89874265299647582</c:v>
                      </c:pt>
                      <c:pt idx="268">
                        <c:v>0.89317953464295918</c:v>
                      </c:pt>
                      <c:pt idx="269">
                        <c:v>0.88751447988183529</c:v>
                      </c:pt>
                      <c:pt idx="270">
                        <c:v>0.88174614457359979</c:v>
                      </c:pt>
                      <c:pt idx="271">
                        <c:v>0.87587315339251948</c:v>
                      </c:pt>
                      <c:pt idx="272">
                        <c:v>0.86989407215947345</c:v>
                      </c:pt>
                      <c:pt idx="273">
                        <c:v>0.86380753086162831</c:v>
                      </c:pt>
                      <c:pt idx="274">
                        <c:v>0.8576121104819332</c:v>
                      </c:pt>
                      <c:pt idx="275">
                        <c:v>0.85130622719971039</c:v>
                      </c:pt>
                      <c:pt idx="276">
                        <c:v>0.84488856551466895</c:v>
                      </c:pt>
                      <c:pt idx="277">
                        <c:v>0.83835752597684488</c:v>
                      </c:pt>
                      <c:pt idx="278">
                        <c:v>0.83171168510279525</c:v>
                      </c:pt>
                      <c:pt idx="279">
                        <c:v>0.82494948496424747</c:v>
                      </c:pt>
                      <c:pt idx="280">
                        <c:v>0.8180694494162104</c:v>
                      </c:pt>
                      <c:pt idx="281">
                        <c:v>0.81106995042210361</c:v>
                      </c:pt>
                      <c:pt idx="282">
                        <c:v>0.80394951792470859</c:v>
                      </c:pt>
                      <c:pt idx="283">
                        <c:v>0.79670652377912043</c:v>
                      </c:pt>
                      <c:pt idx="284">
                        <c:v>0.78933939458137214</c:v>
                      </c:pt>
                      <c:pt idx="285">
                        <c:v>0.78184657810680036</c:v>
                      </c:pt>
                      <c:pt idx="286">
                        <c:v>0.77422642081819282</c:v>
                      </c:pt>
                      <c:pt idx="287">
                        <c:v>0.76647736280309708</c:v>
                      </c:pt>
                      <c:pt idx="288">
                        <c:v>0.75859779989127862</c:v>
                      </c:pt>
                      <c:pt idx="289">
                        <c:v>0.7505860567436915</c:v>
                      </c:pt>
                      <c:pt idx="290">
                        <c:v>0.74244060522969102</c:v>
                      </c:pt>
                      <c:pt idx="291">
                        <c:v>0.73415983019772746</c:v>
                      </c:pt>
                      <c:pt idx="292">
                        <c:v>0.7257421116662327</c:v>
                      </c:pt>
                      <c:pt idx="293">
                        <c:v>0.71718581950029914</c:v>
                      </c:pt>
                      <c:pt idx="294">
                        <c:v>0.70848940691414808</c:v>
                      </c:pt>
                      <c:pt idx="295">
                        <c:v>0.6996513836518401</c:v>
                      </c:pt>
                      <c:pt idx="296">
                        <c:v>0.6906701303395858</c:v>
                      </c:pt>
                      <c:pt idx="297">
                        <c:v>0.68154417571212578</c:v>
                      </c:pt>
                      <c:pt idx="298">
                        <c:v>0.67227201282501181</c:v>
                      </c:pt>
                      <c:pt idx="299">
                        <c:v>0.66285229942053714</c:v>
                      </c:pt>
                      <c:pt idx="300">
                        <c:v>0.65328358835297029</c:v>
                      </c:pt>
                      <c:pt idx="301">
                        <c:v>0.64356458670422201</c:v>
                      </c:pt>
                      <c:pt idx="302">
                        <c:v>0.63369402561385779</c:v>
                      </c:pt>
                      <c:pt idx="303">
                        <c:v>0.62367068058360908</c:v>
                      </c:pt>
                      <c:pt idx="304">
                        <c:v>0.61349356768761987</c:v>
                      </c:pt>
                      <c:pt idx="305">
                        <c:v>0.60316164832629005</c:v>
                      </c:pt>
                      <c:pt idx="306">
                        <c:v>0.59267408681108336</c:v>
                      </c:pt>
                      <c:pt idx="307">
                        <c:v>0.5820300939556079</c:v>
                      </c:pt>
                      <c:pt idx="308">
                        <c:v>0.5712291960580258</c:v>
                      </c:pt>
                      <c:pt idx="309">
                        <c:v>0.56027083133869138</c:v>
                      </c:pt>
                      <c:pt idx="310">
                        <c:v>0.54915485762093497</c:v>
                      </c:pt>
                      <c:pt idx="311">
                        <c:v>0.53788133018883921</c:v>
                      </c:pt>
                      <c:pt idx="312">
                        <c:v>0.52645040794508391</c:v>
                      </c:pt>
                      <c:pt idx="313">
                        <c:v>0.51486259995603512</c:v>
                      </c:pt>
                      <c:pt idx="314">
                        <c:v>0.50311876427739344</c:v>
                      </c:pt>
                      <c:pt idx="315">
                        <c:v>0.49122000559004925</c:v>
                      </c:pt>
                      <c:pt idx="316">
                        <c:v>0.47916788991006665</c:v>
                      </c:pt>
                      <c:pt idx="317">
                        <c:v>0.4669643469426179</c:v>
                      </c:pt>
                      <c:pt idx="318">
                        <c:v>0.45461176566516065</c:v>
                      </c:pt>
                      <c:pt idx="319">
                        <c:v>0.44211308484853673</c:v>
                      </c:pt>
                      <c:pt idx="320">
                        <c:v>0.42947180074531527</c:v>
                      </c:pt>
                      <c:pt idx="321">
                        <c:v>0.41669202921690851</c:v>
                      </c:pt>
                      <c:pt idx="322">
                        <c:v>0.40377859349438988</c:v>
                      </c:pt>
                      <c:pt idx="323">
                        <c:v>0.39073712149853473</c:v>
                      </c:pt>
                      <c:pt idx="324">
                        <c:v>0.37757398310723733</c:v>
                      </c:pt>
                      <c:pt idx="325">
                        <c:v>0.36429660213708426</c:v>
                      </c:pt>
                      <c:pt idx="326">
                        <c:v>0.350913252091683</c:v>
                      </c:pt>
                      <c:pt idx="327">
                        <c:v>0.33743347844782967</c:v>
                      </c:pt>
                      <c:pt idx="328">
                        <c:v>0.32386789192040066</c:v>
                      </c:pt>
                      <c:pt idx="329">
                        <c:v>0.31022857786420849</c:v>
                      </c:pt>
                      <c:pt idx="330">
                        <c:v>0.296528903293515</c:v>
                      </c:pt>
                      <c:pt idx="331">
                        <c:v>0.28278374405408774</c:v>
                      </c:pt>
                      <c:pt idx="332">
                        <c:v>0.26900973865487671</c:v>
                      </c:pt>
                      <c:pt idx="333">
                        <c:v>0.25522523150462245</c:v>
                      </c:pt>
                      <c:pt idx="334">
                        <c:v>0.24145044217451272</c:v>
                      </c:pt>
                      <c:pt idx="335">
                        <c:v>0.22770761247073812</c:v>
                      </c:pt>
                      <c:pt idx="336">
                        <c:v>0.21402106069407817</c:v>
                      </c:pt>
                      <c:pt idx="337">
                        <c:v>0.20041731146920627</c:v>
                      </c:pt>
                      <c:pt idx="338">
                        <c:v>0.18692515189072761</c:v>
                      </c:pt>
                      <c:pt idx="339">
                        <c:v>0.17357576544297915</c:v>
                      </c:pt>
                      <c:pt idx="340">
                        <c:v>0.16040264359103071</c:v>
                      </c:pt>
                      <c:pt idx="341">
                        <c:v>0.14744176751345731</c:v>
                      </c:pt>
                      <c:pt idx="342">
                        <c:v>0.13473137453882572</c:v>
                      </c:pt>
                      <c:pt idx="343">
                        <c:v>0.12231213999395463</c:v>
                      </c:pt>
                      <c:pt idx="344">
                        <c:v>0.11022676111166567</c:v>
                      </c:pt>
                      <c:pt idx="345">
                        <c:v>9.8519997096498155E-2</c:v>
                      </c:pt>
                      <c:pt idx="346">
                        <c:v>8.7238225124860944E-2</c:v>
                      </c:pt>
                      <c:pt idx="347">
                        <c:v>7.6429447496121572E-2</c:v>
                      </c:pt>
                      <c:pt idx="348">
                        <c:v>6.614235778182484E-2</c:v>
                      </c:pt>
                      <c:pt idx="349">
                        <c:v>5.6426500956128882E-2</c:v>
                      </c:pt>
                      <c:pt idx="350">
                        <c:v>4.7331263791907496E-2</c:v>
                      </c:pt>
                      <c:pt idx="351">
                        <c:v>3.8905243252485747E-2</c:v>
                      </c:pt>
                      <c:pt idx="352">
                        <c:v>3.1195935989263186E-2</c:v>
                      </c:pt>
                      <c:pt idx="353">
                        <c:v>2.4248749073460817E-2</c:v>
                      </c:pt>
                      <c:pt idx="354">
                        <c:v>1.8106294045985748E-2</c:v>
                      </c:pt>
                      <c:pt idx="355">
                        <c:v>1.2807580709048916E-2</c:v>
                      </c:pt>
                      <c:pt idx="356">
                        <c:v>8.3873759442970666E-3</c:v>
                      </c:pt>
                      <c:pt idx="357">
                        <c:v>4.8754132219555411E-3</c:v>
                      </c:pt>
                      <c:pt idx="358">
                        <c:v>2.2959223363765695E-3</c:v>
                      </c:pt>
                      <c:pt idx="359">
                        <c:v>6.6695837350690243E-4</c:v>
                      </c:pt>
                      <c:pt idx="360">
                        <c:v>1.9286549331065737E-16</c:v>
                      </c:pt>
                      <c:pt idx="361">
                        <c:v>2.9979087698259031E-4</c:v>
                      </c:pt>
                      <c:pt idx="362">
                        <c:v>1.564130611123672E-3</c:v>
                      </c:pt>
                      <c:pt idx="363">
                        <c:v>3.784025877500285E-3</c:v>
                      </c:pt>
                      <c:pt idx="364">
                        <c:v>6.9438436694430955E-3</c:v>
                      </c:pt>
                      <c:pt idx="365">
                        <c:v>1.1021611006466257E-2</c:v>
                      </c:pt>
                      <c:pt idx="366">
                        <c:v>1.5989545074517601E-2</c:v>
                      </c:pt>
                      <c:pt idx="367">
                        <c:v>2.1814736783477319E-2</c:v>
                      </c:pt>
                      <c:pt idx="368">
                        <c:v>2.8459574820982693E-2</c:v>
                      </c:pt>
                      <c:pt idx="369">
                        <c:v>3.5882714965842631E-2</c:v>
                      </c:pt>
                      <c:pt idx="370">
                        <c:v>4.4039687496197195E-2</c:v>
                      </c:pt>
                      <c:pt idx="371">
                        <c:v>5.2883836910274123E-2</c:v>
                      </c:pt>
                      <c:pt idx="372">
                        <c:v>6.2366734603773753E-2</c:v>
                      </c:pt>
                      <c:pt idx="373">
                        <c:v>7.2439194520356895E-2</c:v>
                      </c:pt>
                      <c:pt idx="374">
                        <c:v>8.3051772716463107E-2</c:v>
                      </c:pt>
                      <c:pt idx="375">
                        <c:v>9.4155382507345314E-2</c:v>
                      </c:pt>
                      <c:pt idx="376">
                        <c:v>0.10570171116521702</c:v>
                      </c:pt>
                      <c:pt idx="377">
                        <c:v>0.11764369016924321</c:v>
                      </c:pt>
                      <c:pt idx="378">
                        <c:v>0.1299359967073688</c:v>
                      </c:pt>
                      <c:pt idx="379">
                        <c:v>0.14253501750266659</c:v>
                      </c:pt>
                      <c:pt idx="380">
                        <c:v>0.15539947153782346</c:v>
                      </c:pt>
                      <c:pt idx="381">
                        <c:v>0.16849014242149979</c:v>
                      </c:pt>
                      <c:pt idx="382">
                        <c:v>0.18177019442254994</c:v>
                      </c:pt>
                      <c:pt idx="383">
                        <c:v>0.19520524125191591</c:v>
                      </c:pt>
                      <c:pt idx="384">
                        <c:v>0.2087631806216412</c:v>
                      </c:pt>
                      <c:pt idx="385">
                        <c:v>0.22241442149688584</c:v>
                      </c:pt>
                      <c:pt idx="386">
                        <c:v>0.23613156626707513</c:v>
                      </c:pt>
                      <c:pt idx="387">
                        <c:v>0.24988951851678864</c:v>
                      </c:pt>
                      <c:pt idx="388">
                        <c:v>0.26366526513237459</c:v>
                      </c:pt>
                      <c:pt idx="389">
                        <c:v>0.27743785720296882</c:v>
                      </c:pt>
                      <c:pt idx="390">
                        <c:v>0.29118823835798308</c:v>
                      </c:pt>
                      <c:pt idx="391">
                        <c:v>0.30489923074408137</c:v>
                      </c:pt>
                      <c:pt idx="392">
                        <c:v>0.31855523247944073</c:v>
                      </c:pt>
                      <c:pt idx="393">
                        <c:v>0.33214235105903633</c:v>
                      </c:pt>
                      <c:pt idx="394">
                        <c:v>0.34564805873687532</c:v>
                      </c:pt>
                      <c:pt idx="395">
                        <c:v>0.35906122530474122</c:v>
                      </c:pt>
                      <c:pt idx="396">
                        <c:v>0.37237189310472574</c:v>
                      </c:pt>
                      <c:pt idx="397">
                        <c:v>0.38557137065525288</c:v>
                      </c:pt>
                      <c:pt idx="398">
                        <c:v>0.39865189185253308</c:v>
                      </c:pt>
                      <c:pt idx="399">
                        <c:v>0.41160673654177315</c:v>
                      </c:pt>
                      <c:pt idx="400">
                        <c:v>0.42442993867852308</c:v>
                      </c:pt>
                      <c:pt idx="401">
                        <c:v>0.43711651822927544</c:v>
                      </c:pt>
                      <c:pt idx="402">
                        <c:v>0.44966198094883919</c:v>
                      </c:pt>
                      <c:pt idx="403">
                        <c:v>0.46206271854783332</c:v>
                      </c:pt>
                      <c:pt idx="404">
                        <c:v>0.47431551940948835</c:v>
                      </c:pt>
                      <c:pt idx="405">
                        <c:v>0.48641779976720384</c:v>
                      </c:pt>
                      <c:pt idx="406">
                        <c:v>0.49836747126196679</c:v>
                      </c:pt>
                      <c:pt idx="407">
                        <c:v>0.51016291939901803</c:v>
                      </c:pt>
                      <c:pt idx="408">
                        <c:v>0.5218027526321648</c:v>
                      </c:pt>
                      <c:pt idx="409">
                        <c:v>0.53328607862896771</c:v>
                      </c:pt>
                      <c:pt idx="410">
                        <c:v>0.54461235905789607</c:v>
                      </c:pt>
                      <c:pt idx="411">
                        <c:v>0.55578112808042124</c:v>
                      </c:pt>
                      <c:pt idx="412">
                        <c:v>0.56679241233602884</c:v>
                      </c:pt>
                      <c:pt idx="413">
                        <c:v>0.5776462816281982</c:v>
                      </c:pt>
                      <c:pt idx="414">
                        <c:v>0.58834318391677021</c:v>
                      </c:pt>
                      <c:pt idx="415">
                        <c:v>0.59888351493382519</c:v>
                      </c:pt>
                      <c:pt idx="416">
                        <c:v>0.60926802179183936</c:v>
                      </c:pt>
                      <c:pt idx="417">
                        <c:v>0.61949751547411314</c:v>
                      </c:pt>
                      <c:pt idx="418">
                        <c:v>0.62957295541220837</c:v>
                      </c:pt>
                      <c:pt idx="419">
                        <c:v>0.63949537067332007</c:v>
                      </c:pt>
                      <c:pt idx="420">
                        <c:v>0.64926591641649956</c:v>
                      </c:pt>
                      <c:pt idx="421">
                        <c:v>0.65888582227272263</c:v>
                      </c:pt>
                      <c:pt idx="422">
                        <c:v>0.66835635788374814</c:v>
                      </c:pt>
                      <c:pt idx="423">
                        <c:v>0.67767893063590767</c:v>
                      </c:pt>
                      <c:pt idx="424">
                        <c:v>0.68685490970872154</c:v>
                      </c:pt>
                      <c:pt idx="425">
                        <c:v>0.69588576835956373</c:v>
                      </c:pt>
                      <c:pt idx="426">
                        <c:v>0.70477301839068984</c:v>
                      </c:pt>
                      <c:pt idx="427">
                        <c:v>0.71351814244828893</c:v>
                      </c:pt>
                      <c:pt idx="428">
                        <c:v>0.72212276546336174</c:v>
                      </c:pt>
                      <c:pt idx="429">
                        <c:v>0.73058836216101608</c:v>
                      </c:pt>
                      <c:pt idx="430">
                        <c:v>0.73891660956454519</c:v>
                      </c:pt>
                      <c:pt idx="431">
                        <c:v>0.74710902699596737</c:v>
                      </c:pt>
                      <c:pt idx="432">
                        <c:v>0.75516727178039755</c:v>
                      </c:pt>
                      <c:pt idx="433">
                        <c:v>0.76309293831855507</c:v>
                      </c:pt>
                      <c:pt idx="434">
                        <c:v>0.7708876541604075</c:v>
                      </c:pt>
                      <c:pt idx="435">
                        <c:v>0.77855299685846746</c:v>
                      </c:pt>
                      <c:pt idx="436">
                        <c:v>0.78609056082233952</c:v>
                      </c:pt>
                      <c:pt idx="437">
                        <c:v>0.79350203381232765</c:v>
                      </c:pt>
                      <c:pt idx="438">
                        <c:v>0.80078886393897974</c:v>
                      </c:pt>
                      <c:pt idx="439">
                        <c:v>0.80795278968187578</c:v>
                      </c:pt>
                      <c:pt idx="440">
                        <c:v>0.81499529964059125</c:v>
                      </c:pt>
                      <c:pt idx="441">
                        <c:v>0.82191794766241</c:v>
                      </c:pt>
                      <c:pt idx="442">
                        <c:v>0.82872232201048623</c:v>
                      </c:pt>
                      <c:pt idx="443">
                        <c:v>0.83540994324133611</c:v>
                      </c:pt>
                      <c:pt idx="444">
                        <c:v>0.8419823687953748</c:v>
                      </c:pt>
                      <c:pt idx="445">
                        <c:v>0.84844101466167354</c:v>
                      </c:pt>
                      <c:pt idx="446">
                        <c:v>0.8547874611981976</c:v>
                      </c:pt>
                      <c:pt idx="447">
                        <c:v>0.86102315200140456</c:v>
                      </c:pt>
                      <c:pt idx="448">
                        <c:v>0.86714954606162176</c:v>
                      </c:pt>
                      <c:pt idx="449">
                        <c:v>0.87316806001730785</c:v>
                      </c:pt>
                      <c:pt idx="450">
                        <c:v>0.87908018972551116</c:v>
                      </c:pt>
                      <c:pt idx="451">
                        <c:v>0.88488726453605726</c:v>
                      </c:pt>
                      <c:pt idx="452">
                        <c:v>0.89059071124126654</c:v>
                      </c:pt>
                      <c:pt idx="453">
                        <c:v>0.89619187175293169</c:v>
                      </c:pt>
                      <c:pt idx="454">
                        <c:v>0.90169217882010766</c:v>
                      </c:pt>
                      <c:pt idx="455">
                        <c:v>0.90709282155109627</c:v>
                      </c:pt>
                      <c:pt idx="456">
                        <c:v>0.91239525610596484</c:v>
                      </c:pt>
                      <c:pt idx="457">
                        <c:v>0.91760073984290025</c:v>
                      </c:pt>
                      <c:pt idx="458">
                        <c:v>0.92271049957466666</c:v>
                      </c:pt>
                      <c:pt idx="459">
                        <c:v>0.92772591209077837</c:v>
                      </c:pt>
                      <c:pt idx="460">
                        <c:v>0.93264807321694232</c:v>
                      </c:pt>
                      <c:pt idx="461">
                        <c:v>0.93747836396181305</c:v>
                      </c:pt>
                      <c:pt idx="462">
                        <c:v>0.94221788249823324</c:v>
                      </c:pt>
                      <c:pt idx="463">
                        <c:v>0.94686780871727794</c:v>
                      </c:pt>
                      <c:pt idx="464">
                        <c:v>0.95142938194850513</c:v>
                      </c:pt>
                      <c:pt idx="465">
                        <c:v>0.9559037564961701</c:v>
                      </c:pt>
                      <c:pt idx="466">
                        <c:v>0.96029202750685749</c:v>
                      </c:pt>
                      <c:pt idx="467">
                        <c:v>0.96459535448912459</c:v>
                      </c:pt>
                      <c:pt idx="468">
                        <c:v>0.96881476645703801</c:v>
                      </c:pt>
                      <c:pt idx="469">
                        <c:v>0.97295141093518234</c:v>
                      </c:pt>
                      <c:pt idx="470">
                        <c:v>0.97700635499369815</c:v>
                      </c:pt>
                      <c:pt idx="471">
                        <c:v>0.98098062035883737</c:v>
                      </c:pt>
                      <c:pt idx="472">
                        <c:v>0.98487525341300874</c:v>
                      </c:pt>
                      <c:pt idx="473">
                        <c:v>0.98869126112752159</c:v>
                      </c:pt>
                      <c:pt idx="474">
                        <c:v>0.99242965896526181</c:v>
                      </c:pt>
                      <c:pt idx="475">
                        <c:v>0.99609140356645598</c:v>
                      </c:pt>
                      <c:pt idx="476">
                        <c:v>0.99967745086149973</c:v>
                      </c:pt>
                      <c:pt idx="477">
                        <c:v>1.0031888012472725</c:v>
                      </c:pt>
                      <c:pt idx="478">
                        <c:v>1.0066263274892815</c:v>
                      </c:pt>
                      <c:pt idx="479">
                        <c:v>1.0099909831361837</c:v>
                      </c:pt>
                      <c:pt idx="480">
                        <c:v>1.0132836366492002</c:v>
                      </c:pt>
                      <c:pt idx="481">
                        <c:v>1.0165051674297911</c:v>
                      </c:pt>
                      <c:pt idx="482">
                        <c:v>1.0196564798868877</c:v>
                      </c:pt>
                      <c:pt idx="483">
                        <c:v>1.0227383723045815</c:v>
                      </c:pt>
                      <c:pt idx="484">
                        <c:v>1.0257517512280803</c:v>
                      </c:pt>
                      <c:pt idx="485">
                        <c:v>1.0286973328512685</c:v>
                      </c:pt>
                      <c:pt idx="486">
                        <c:v>1.0315759612411333</c:v>
                      </c:pt>
                      <c:pt idx="487">
                        <c:v>1.034388472690045</c:v>
                      </c:pt>
                      <c:pt idx="488">
                        <c:v>1.0371355841009098</c:v>
                      </c:pt>
                      <c:pt idx="489">
                        <c:v>1.0398180034132651</c:v>
                      </c:pt>
                      <c:pt idx="490">
                        <c:v>1.0424366003989118</c:v>
                      </c:pt>
                      <c:pt idx="491">
                        <c:v>1.0449919346772827</c:v>
                      </c:pt>
                      <c:pt idx="492">
                        <c:v>1.0474848569845632</c:v>
                      </c:pt>
                      <c:pt idx="493">
                        <c:v>1.0499160027382586</c:v>
                      </c:pt>
                      <c:pt idx="494">
                        <c:v>1.0522860099087246</c:v>
                      </c:pt>
                      <c:pt idx="495">
                        <c:v>1.0545955727973881</c:v>
                      </c:pt>
                      <c:pt idx="496">
                        <c:v>1.0568453381528438</c:v>
                      </c:pt>
                      <c:pt idx="497">
                        <c:v>1.0590359376019947</c:v>
                      </c:pt>
                      <c:pt idx="498">
                        <c:v>1.0611679925922035</c:v>
                      </c:pt>
                      <c:pt idx="499">
                        <c:v>1.0632420489077896</c:v>
                      </c:pt>
                      <c:pt idx="500">
                        <c:v>1.0652587797226893</c:v>
                      </c:pt>
                      <c:pt idx="501">
                        <c:v>1.0672187042767811</c:v>
                      </c:pt>
                      <c:pt idx="502">
                        <c:v>1.0691223518551574</c:v>
                      </c:pt>
                      <c:pt idx="503">
                        <c:v>1.0709703134786817</c:v>
                      </c:pt>
                      <c:pt idx="504">
                        <c:v>1.0727630731844315</c:v>
                      </c:pt>
                      <c:pt idx="505">
                        <c:v>1.0745011516455845</c:v>
                      </c:pt>
                      <c:pt idx="506">
                        <c:v>1.0761851013349828</c:v>
                      </c:pt>
                      <c:pt idx="507">
                        <c:v>1.0778153277181894</c:v>
                      </c:pt>
                      <c:pt idx="508">
                        <c:v>1.0793923207044867</c:v>
                      </c:pt>
                      <c:pt idx="509">
                        <c:v>1.0809165689163993</c:v>
                      </c:pt>
                      <c:pt idx="510">
                        <c:v>1.0823884758515812</c:v>
                      </c:pt>
                      <c:pt idx="511">
                        <c:v>1.0838084285209324</c:v>
                      </c:pt>
                      <c:pt idx="512">
                        <c:v>1.0851769189595402</c:v>
                      </c:pt>
                      <c:pt idx="513">
                        <c:v>1.086494288787373</c:v>
                      </c:pt>
                      <c:pt idx="514">
                        <c:v>1.0877609267814314</c:v>
                      </c:pt>
                      <c:pt idx="515">
                        <c:v>1.0889772020882722</c:v>
                      </c:pt>
                      <c:pt idx="516">
                        <c:v>1.0901434605316598</c:v>
                      </c:pt>
                      <c:pt idx="517">
                        <c:v>1.0912600662579597</c:v>
                      </c:pt>
                      <c:pt idx="518">
                        <c:v>1.0923273318235613</c:v>
                      </c:pt>
                      <c:pt idx="519">
                        <c:v>1.0933455148810904</c:v>
                      </c:pt>
                      <c:pt idx="520">
                        <c:v>1.0943149906803518</c:v>
                      </c:pt>
                      <c:pt idx="521">
                        <c:v>1.0952360142309721</c:v>
                      </c:pt>
                      <c:pt idx="522">
                        <c:v>1.0961088235450993</c:v>
                      </c:pt>
                      <c:pt idx="523">
                        <c:v>1.0969336805515748</c:v>
                      </c:pt>
                      <c:pt idx="524">
                        <c:v>1.0977108831514351</c:v>
                      </c:pt>
                      <c:pt idx="525">
                        <c:v>1.0984405908680692</c:v>
                      </c:pt>
                      <c:pt idx="526">
                        <c:v>1.0991230687720093</c:v>
                      </c:pt>
                      <c:pt idx="527">
                        <c:v>1.0997584807916647</c:v>
                      </c:pt>
                      <c:pt idx="528">
                        <c:v>1.1003469954165117</c:v>
                      </c:pt>
                      <c:pt idx="529">
                        <c:v>1.1008888340671612</c:v>
                      </c:pt>
                      <c:pt idx="530">
                        <c:v>1.1013841139609311</c:v>
                      </c:pt>
                      <c:pt idx="531">
                        <c:v>1.1018329894620442</c:v>
                      </c:pt>
                      <c:pt idx="532">
                        <c:v>1.1022356318717044</c:v>
                      </c:pt>
                      <c:pt idx="533">
                        <c:v>1.1025921130929943</c:v>
                      </c:pt>
                      <c:pt idx="534">
                        <c:v>1.102902510339878</c:v>
                      </c:pt>
                      <c:pt idx="535">
                        <c:v>1.1031669582257668</c:v>
                      </c:pt>
                      <c:pt idx="536">
                        <c:v>1.1033855685518679</c:v>
                      </c:pt>
                      <c:pt idx="537">
                        <c:v>1.103558322362735</c:v>
                      </c:pt>
                      <c:pt idx="538">
                        <c:v>1.1036852983361265</c:v>
                      </c:pt>
                      <c:pt idx="539">
                        <c:v>1.1037665686088169</c:v>
                      </c:pt>
                      <c:pt idx="540">
                        <c:v>1.1038021028172702</c:v>
                      </c:pt>
                      <c:pt idx="541">
                        <c:v>1.1037919682020216</c:v>
                      </c:pt>
                      <c:pt idx="542">
                        <c:v>1.1037360695289828</c:v>
                      </c:pt>
                      <c:pt idx="543">
                        <c:v>1.1036344851843993</c:v>
                      </c:pt>
                      <c:pt idx="544">
                        <c:v>1.1034871230440273</c:v>
                      </c:pt>
                      <c:pt idx="545">
                        <c:v>1.1032939284881951</c:v>
                      </c:pt>
                      <c:pt idx="546">
                        <c:v>1.1030548764167551</c:v>
                      </c:pt>
                      <c:pt idx="547">
                        <c:v>1.1027698911105166</c:v>
                      </c:pt>
                      <c:pt idx="548">
                        <c:v>1.1024389102688501</c:v>
                      </c:pt>
                      <c:pt idx="549">
                        <c:v>1.1020617725584416</c:v>
                      </c:pt>
                      <c:pt idx="550">
                        <c:v>1.1016384141477553</c:v>
                      </c:pt>
                      <c:pt idx="551">
                        <c:v>1.1011686718870017</c:v>
                      </c:pt>
                      <c:pt idx="552">
                        <c:v>1.1006523915347335</c:v>
                      </c:pt>
                      <c:pt idx="553">
                        <c:v>1.1000894761468181</c:v>
                      </c:pt>
                      <c:pt idx="554">
                        <c:v>1.0994797368866012</c:v>
                      </c:pt>
                      <c:pt idx="555">
                        <c:v>1.098822953030439</c:v>
                      </c:pt>
                      <c:pt idx="556">
                        <c:v>1.0981189729560337</c:v>
                      </c:pt>
                      <c:pt idx="557">
                        <c:v>1.097367568434791</c:v>
                      </c:pt>
                      <c:pt idx="558">
                        <c:v>1.0965685193202717</c:v>
                      </c:pt>
                      <c:pt idx="559">
                        <c:v>1.0957215727549441</c:v>
                      </c:pt>
                      <c:pt idx="560">
                        <c:v>1.0948265121767622</c:v>
                      </c:pt>
                      <c:pt idx="561">
                        <c:v>1.0938830388859468</c:v>
                      </c:pt>
                      <c:pt idx="562">
                        <c:v>1.0928909064271921</c:v>
                      </c:pt>
                      <c:pt idx="563">
                        <c:v>1.0918497853512277</c:v>
                      </c:pt>
                      <c:pt idx="564">
                        <c:v>1.0907593899011705</c:v>
                      </c:pt>
                      <c:pt idx="565">
                        <c:v>1.0896193874814888</c:v>
                      </c:pt>
                      <c:pt idx="566">
                        <c:v>1.0884294227825471</c:v>
                      </c:pt>
                      <c:pt idx="567">
                        <c:v>1.0871892212372485</c:v>
                      </c:pt>
                      <c:pt idx="568">
                        <c:v>1.0858983607503332</c:v>
                      </c:pt>
                      <c:pt idx="569">
                        <c:v>1.0845564617427141</c:v>
                      </c:pt>
                      <c:pt idx="570">
                        <c:v>1.0831631582583605</c:v>
                      </c:pt>
                      <c:pt idx="571">
                        <c:v>1.0817180306885874</c:v>
                      </c:pt>
                      <c:pt idx="572">
                        <c:v>1.0802206385195048</c:v>
                      </c:pt>
                      <c:pt idx="573">
                        <c:v>1.0786705918616453</c:v>
                      </c:pt>
                      <c:pt idx="574">
                        <c:v>1.0770674032856038</c:v>
                      </c:pt>
                      <c:pt idx="575">
                        <c:v>1.075410605448847</c:v>
                      </c:pt>
                      <c:pt idx="576">
                        <c:v>1.0736997941758588</c:v>
                      </c:pt>
                      <c:pt idx="577">
                        <c:v>1.0719343583307084</c:v>
                      </c:pt>
                      <c:pt idx="578">
                        <c:v>1.0701138904700092</c:v>
                      </c:pt>
                      <c:pt idx="579">
                        <c:v>1.068237817516942</c:v>
                      </c:pt>
                      <c:pt idx="580">
                        <c:v>1.0663056281975012</c:v>
                      </c:pt>
                      <c:pt idx="581">
                        <c:v>1.0643167296484342</c:v>
                      </c:pt>
                      <c:pt idx="582">
                        <c:v>1.0622705862461213</c:v>
                      </c:pt>
                      <c:pt idx="583">
                        <c:v>1.060166627899253</c:v>
                      </c:pt>
                      <c:pt idx="584">
                        <c:v>1.0580042668598624</c:v>
                      </c:pt>
                      <c:pt idx="585">
                        <c:v>1.0557828435151217</c:v>
                      </c:pt>
                      <c:pt idx="586">
                        <c:v>1.0535017456579643</c:v>
                      </c:pt>
                      <c:pt idx="587">
                        <c:v>1.0511603644161636</c:v>
                      </c:pt>
                      <c:pt idx="588">
                        <c:v>1.0487580261099558</c:v>
                      </c:pt>
                      <c:pt idx="589">
                        <c:v>1.0462940268652252</c:v>
                      </c:pt>
                      <c:pt idx="590">
                        <c:v>1.0437677097025151</c:v>
                      </c:pt>
                      <c:pt idx="591">
                        <c:v>1.0411783410189765</c:v>
                      </c:pt>
                      <c:pt idx="592">
                        <c:v>1.0385253081285539</c:v>
                      </c:pt>
                      <c:pt idx="593">
                        <c:v>1.0358077392566081</c:v>
                      </c:pt>
                      <c:pt idx="594">
                        <c:v>1.0330249850147477</c:v>
                      </c:pt>
                      <c:pt idx="595">
                        <c:v>1.0301761941557199</c:v>
                      </c:pt>
                      <c:pt idx="596">
                        <c:v>1.0272606456638851</c:v>
                      </c:pt>
                      <c:pt idx="597">
                        <c:v>1.0242775513144984</c:v>
                      </c:pt>
                      <c:pt idx="598">
                        <c:v>1.0212260582023482</c:v>
                      </c:pt>
                      <c:pt idx="599">
                        <c:v>1.0181053439055012</c:v>
                      </c:pt>
                      <c:pt idx="600">
                        <c:v>1.0149145832289821</c:v>
                      </c:pt>
                      <c:pt idx="601">
                        <c:v>1.0116529234273226</c:v>
                      </c:pt>
                      <c:pt idx="602">
                        <c:v>1.0083194633021446</c:v>
                      </c:pt>
                      <c:pt idx="603">
                        <c:v>1.0049133418385292</c:v>
                      </c:pt>
                      <c:pt idx="604">
                        <c:v>1.0014335829247591</c:v>
                      </c:pt>
                      <c:pt idx="605">
                        <c:v>0.99787928484722987</c:v>
                      </c:pt>
                      <c:pt idx="606">
                        <c:v>0.99424957718871243</c:v>
                      </c:pt>
                      <c:pt idx="607">
                        <c:v>0.99054340430640142</c:v>
                      </c:pt>
                      <c:pt idx="608">
                        <c:v>0.9867598528247401</c:v>
                      </c:pt>
                      <c:pt idx="609">
                        <c:v>0.98289792562525025</c:v>
                      </c:pt>
                      <c:pt idx="610">
                        <c:v>0.97895659175958838</c:v>
                      </c:pt>
                      <c:pt idx="611">
                        <c:v>0.97493480677454758</c:v>
                      </c:pt>
                      <c:pt idx="612">
                        <c:v>0.97083156680583826</c:v>
                      </c:pt>
                      <c:pt idx="613">
                        <c:v>0.96664578478839702</c:v>
                      </c:pt>
                      <c:pt idx="614">
                        <c:v>0.9623763589287051</c:v>
                      </c:pt>
                      <c:pt idx="615">
                        <c:v>0.95802226764338672</c:v>
                      </c:pt>
                      <c:pt idx="616">
                        <c:v>0.95358233113142932</c:v>
                      </c:pt>
                      <c:pt idx="617">
                        <c:v>0.94905542665756948</c:v>
                      </c:pt>
                      <c:pt idx="618">
                        <c:v>0.94444043451886928</c:v>
                      </c:pt>
                      <c:pt idx="619">
                        <c:v>0.93973619814525677</c:v>
                      </c:pt>
                      <c:pt idx="620">
                        <c:v>0.93494149932549364</c:v>
                      </c:pt>
                      <c:pt idx="621">
                        <c:v>0.9300551571278719</c:v>
                      </c:pt>
                      <c:pt idx="622">
                        <c:v>0.92507589214106212</c:v>
                      </c:pt>
                      <c:pt idx="623">
                        <c:v>0.92000255391665819</c:v>
                      </c:pt>
                      <c:pt idx="624">
                        <c:v>0.91483385159497432</c:v>
                      </c:pt>
                      <c:pt idx="625">
                        <c:v>0.90956849682267626</c:v>
                      </c:pt>
                      <c:pt idx="626">
                        <c:v>0.90420519886076134</c:v>
                      </c:pt>
                      <c:pt idx="627">
                        <c:v>0.89874265299647582</c:v>
                      </c:pt>
                      <c:pt idx="628">
                        <c:v>0.89317953464295918</c:v>
                      </c:pt>
                      <c:pt idx="629">
                        <c:v>0.88751447988183529</c:v>
                      </c:pt>
                      <c:pt idx="630">
                        <c:v>0.88174614457359979</c:v>
                      </c:pt>
                      <c:pt idx="631">
                        <c:v>0.87587315339251948</c:v>
                      </c:pt>
                      <c:pt idx="632">
                        <c:v>0.86989407215947345</c:v>
                      </c:pt>
                      <c:pt idx="633">
                        <c:v>0.86380753086162831</c:v>
                      </c:pt>
                      <c:pt idx="634">
                        <c:v>0.8576121104819332</c:v>
                      </c:pt>
                      <c:pt idx="635">
                        <c:v>0.85130622719971039</c:v>
                      </c:pt>
                      <c:pt idx="636">
                        <c:v>0.84488856551466895</c:v>
                      </c:pt>
                      <c:pt idx="637">
                        <c:v>0.83835752597684488</c:v>
                      </c:pt>
                      <c:pt idx="638">
                        <c:v>0.83171168510279525</c:v>
                      </c:pt>
                      <c:pt idx="639">
                        <c:v>0.82494948496424747</c:v>
                      </c:pt>
                      <c:pt idx="640">
                        <c:v>0.8180694494162104</c:v>
                      </c:pt>
                      <c:pt idx="641">
                        <c:v>0.81106995042210361</c:v>
                      </c:pt>
                      <c:pt idx="642">
                        <c:v>0.80394951792470859</c:v>
                      </c:pt>
                      <c:pt idx="643">
                        <c:v>0.79670652377912043</c:v>
                      </c:pt>
                      <c:pt idx="644">
                        <c:v>0.78933939458137214</c:v>
                      </c:pt>
                      <c:pt idx="645">
                        <c:v>0.78184657810680036</c:v>
                      </c:pt>
                      <c:pt idx="646">
                        <c:v>0.77422642081819282</c:v>
                      </c:pt>
                      <c:pt idx="647">
                        <c:v>0.76647736280309708</c:v>
                      </c:pt>
                      <c:pt idx="648">
                        <c:v>0.75859779989127862</c:v>
                      </c:pt>
                      <c:pt idx="649">
                        <c:v>0.7505860567436915</c:v>
                      </c:pt>
                      <c:pt idx="650">
                        <c:v>0.74244060522969102</c:v>
                      </c:pt>
                      <c:pt idx="651">
                        <c:v>0.73415983019772746</c:v>
                      </c:pt>
                      <c:pt idx="652">
                        <c:v>0.7257421116662327</c:v>
                      </c:pt>
                      <c:pt idx="653">
                        <c:v>0.71718581950029914</c:v>
                      </c:pt>
                      <c:pt idx="654">
                        <c:v>0.70848940691414808</c:v>
                      </c:pt>
                      <c:pt idx="655">
                        <c:v>0.6996513836518401</c:v>
                      </c:pt>
                      <c:pt idx="656">
                        <c:v>0.6906701303395858</c:v>
                      </c:pt>
                      <c:pt idx="657">
                        <c:v>0.68154417571212578</c:v>
                      </c:pt>
                      <c:pt idx="658">
                        <c:v>0.67227201282501181</c:v>
                      </c:pt>
                      <c:pt idx="659">
                        <c:v>0.66285229942053714</c:v>
                      </c:pt>
                      <c:pt idx="660">
                        <c:v>0.65328358835297029</c:v>
                      </c:pt>
                      <c:pt idx="661">
                        <c:v>0.64356458670422201</c:v>
                      </c:pt>
                      <c:pt idx="662">
                        <c:v>0.63369402561385779</c:v>
                      </c:pt>
                      <c:pt idx="663">
                        <c:v>0.62367068058360908</c:v>
                      </c:pt>
                      <c:pt idx="664">
                        <c:v>0.61349356768761987</c:v>
                      </c:pt>
                      <c:pt idx="665">
                        <c:v>0.60316164832629005</c:v>
                      </c:pt>
                      <c:pt idx="666">
                        <c:v>0.59267408681108336</c:v>
                      </c:pt>
                      <c:pt idx="667">
                        <c:v>0.5820300939556079</c:v>
                      </c:pt>
                      <c:pt idx="668">
                        <c:v>0.5712291960580258</c:v>
                      </c:pt>
                      <c:pt idx="669">
                        <c:v>0.56027083133869138</c:v>
                      </c:pt>
                      <c:pt idx="670">
                        <c:v>0.54915485762093497</c:v>
                      </c:pt>
                      <c:pt idx="671">
                        <c:v>0.53788133018883921</c:v>
                      </c:pt>
                      <c:pt idx="672">
                        <c:v>0.52645040794508391</c:v>
                      </c:pt>
                      <c:pt idx="673">
                        <c:v>0.51486259995603512</c:v>
                      </c:pt>
                      <c:pt idx="674">
                        <c:v>0.50311876427739344</c:v>
                      </c:pt>
                      <c:pt idx="675">
                        <c:v>0.49122000559004925</c:v>
                      </c:pt>
                      <c:pt idx="676">
                        <c:v>0.47916788991006665</c:v>
                      </c:pt>
                      <c:pt idx="677">
                        <c:v>0.4669643469426179</c:v>
                      </c:pt>
                      <c:pt idx="678">
                        <c:v>0.45461176566516065</c:v>
                      </c:pt>
                      <c:pt idx="679">
                        <c:v>0.44211308484853673</c:v>
                      </c:pt>
                      <c:pt idx="680">
                        <c:v>0.42947180074531527</c:v>
                      </c:pt>
                      <c:pt idx="681">
                        <c:v>0.41669202921690851</c:v>
                      </c:pt>
                      <c:pt idx="682">
                        <c:v>0.40377859349438988</c:v>
                      </c:pt>
                      <c:pt idx="683">
                        <c:v>0.39073712149853473</c:v>
                      </c:pt>
                      <c:pt idx="684">
                        <c:v>0.37757398310723733</c:v>
                      </c:pt>
                      <c:pt idx="685">
                        <c:v>0.36429660213708426</c:v>
                      </c:pt>
                      <c:pt idx="686">
                        <c:v>0.350913252091683</c:v>
                      </c:pt>
                      <c:pt idx="687">
                        <c:v>0.33743347844782967</c:v>
                      </c:pt>
                      <c:pt idx="688">
                        <c:v>0.32386789192040066</c:v>
                      </c:pt>
                      <c:pt idx="689">
                        <c:v>0.31022857786420849</c:v>
                      </c:pt>
                      <c:pt idx="690">
                        <c:v>0.296528903293515</c:v>
                      </c:pt>
                      <c:pt idx="691">
                        <c:v>0.28278374405408774</c:v>
                      </c:pt>
                      <c:pt idx="692">
                        <c:v>0.26900973865487671</c:v>
                      </c:pt>
                      <c:pt idx="693">
                        <c:v>0.25522523150462245</c:v>
                      </c:pt>
                      <c:pt idx="694">
                        <c:v>0.24145044217451272</c:v>
                      </c:pt>
                      <c:pt idx="695">
                        <c:v>0.22770761247073812</c:v>
                      </c:pt>
                      <c:pt idx="696">
                        <c:v>0.21402106069407817</c:v>
                      </c:pt>
                      <c:pt idx="697">
                        <c:v>0.20041731146920627</c:v>
                      </c:pt>
                      <c:pt idx="698">
                        <c:v>0.18692515189072761</c:v>
                      </c:pt>
                      <c:pt idx="699">
                        <c:v>0.17357576544297915</c:v>
                      </c:pt>
                      <c:pt idx="700">
                        <c:v>0.16040264359103071</c:v>
                      </c:pt>
                      <c:pt idx="701">
                        <c:v>0.14744176751345731</c:v>
                      </c:pt>
                      <c:pt idx="702">
                        <c:v>0.13473137453882572</c:v>
                      </c:pt>
                      <c:pt idx="703">
                        <c:v>0.12231213999395463</c:v>
                      </c:pt>
                      <c:pt idx="704">
                        <c:v>0.11022676111166567</c:v>
                      </c:pt>
                      <c:pt idx="705">
                        <c:v>9.8519997096498155E-2</c:v>
                      </c:pt>
                      <c:pt idx="706">
                        <c:v>8.7238225124860944E-2</c:v>
                      </c:pt>
                      <c:pt idx="707">
                        <c:v>7.6429447496121572E-2</c:v>
                      </c:pt>
                      <c:pt idx="708">
                        <c:v>6.614235778182484E-2</c:v>
                      </c:pt>
                      <c:pt idx="709">
                        <c:v>5.6426500956128882E-2</c:v>
                      </c:pt>
                      <c:pt idx="710">
                        <c:v>4.7331263791907496E-2</c:v>
                      </c:pt>
                      <c:pt idx="711">
                        <c:v>3.8905243252485747E-2</c:v>
                      </c:pt>
                      <c:pt idx="712">
                        <c:v>3.1195935989263186E-2</c:v>
                      </c:pt>
                      <c:pt idx="713">
                        <c:v>2.4248749073460817E-2</c:v>
                      </c:pt>
                      <c:pt idx="714">
                        <c:v>1.8106294045985748E-2</c:v>
                      </c:pt>
                      <c:pt idx="715">
                        <c:v>1.2807580709048916E-2</c:v>
                      </c:pt>
                      <c:pt idx="716">
                        <c:v>8.3873759442970666E-3</c:v>
                      </c:pt>
                      <c:pt idx="717">
                        <c:v>4.8754132219555411E-3</c:v>
                      </c:pt>
                      <c:pt idx="718">
                        <c:v>2.2959223363765695E-3</c:v>
                      </c:pt>
                      <c:pt idx="719">
                        <c:v>6.6695837350690243E-4</c:v>
                      </c:pt>
                    </c:numCache>
                  </c:numRef>
                </c:xVal>
                <c:yVal>
                  <c:numRef>
                    <c:extLst>
                      <c:ext uri="{02D57815-91ED-43cb-92C2-25804820EDAC}">
                        <c15:formulaRef>
                          <c15:sqref>'Data Task 1'!$AC$12:$AC$731</c15:sqref>
                        </c15:formulaRef>
                      </c:ext>
                    </c:extLst>
                    <c:numCache>
                      <c:formatCode>General</c:formatCode>
                      <c:ptCount val="720"/>
                      <c:pt idx="0">
                        <c:v>-5.2817810385491153E-2</c:v>
                      </c:pt>
                      <c:pt idx="1">
                        <c:v>-9.4661313522512155E-2</c:v>
                      </c:pt>
                      <c:pt idx="2">
                        <c:v>-0.11410698185973134</c:v>
                      </c:pt>
                      <c:pt idx="3">
                        <c:v>-0.1112971960640296</c:v>
                      </c:pt>
                      <c:pt idx="4">
                        <c:v>-9.3660108779878598E-2</c:v>
                      </c:pt>
                      <c:pt idx="5">
                        <c:v>-9.0764461391103141E-2</c:v>
                      </c:pt>
                      <c:pt idx="6">
                        <c:v>-9.7910584909654347E-2</c:v>
                      </c:pt>
                      <c:pt idx="7">
                        <c:v>-0.11229776177026717</c:v>
                      </c:pt>
                      <c:pt idx="8">
                        <c:v>-0.10292024461627163</c:v>
                      </c:pt>
                      <c:pt idx="9">
                        <c:v>-9.2728409938857184E-2</c:v>
                      </c:pt>
                      <c:pt idx="10">
                        <c:v>-8.4685660087140624E-2</c:v>
                      </c:pt>
                      <c:pt idx="11">
                        <c:v>-9.7896982116209022E-2</c:v>
                      </c:pt>
                      <c:pt idx="12">
                        <c:v>-0.13015131628423579</c:v>
                      </c:pt>
                      <c:pt idx="13">
                        <c:v>-0.11650777395671154</c:v>
                      </c:pt>
                      <c:pt idx="14">
                        <c:v>-0.11746293997321949</c:v>
                      </c:pt>
                      <c:pt idx="15">
                        <c:v>-8.348288593736039E-2</c:v>
                      </c:pt>
                      <c:pt idx="16">
                        <c:v>-8.8501484030113459E-2</c:v>
                      </c:pt>
                      <c:pt idx="17">
                        <c:v>-0.10238225438757238</c:v>
                      </c:pt>
                      <c:pt idx="18">
                        <c:v>-0.12796674619773823</c:v>
                      </c:pt>
                      <c:pt idx="19">
                        <c:v>-8.1178897609321454E-2</c:v>
                      </c:pt>
                      <c:pt idx="20">
                        <c:v>-0.10092346718573872</c:v>
                      </c:pt>
                      <c:pt idx="21">
                        <c:v>-0.12159368703499955</c:v>
                      </c:pt>
                      <c:pt idx="22">
                        <c:v>-0.1304157058780038</c:v>
                      </c:pt>
                      <c:pt idx="23">
                        <c:v>-0.11095951310389011</c:v>
                      </c:pt>
                      <c:pt idx="24">
                        <c:v>-0.11605196830299272</c:v>
                      </c:pt>
                      <c:pt idx="25">
                        <c:v>-0.17929029954900016</c:v>
                      </c:pt>
                      <c:pt idx="26">
                        <c:v>-8.7700872338595054E-2</c:v>
                      </c:pt>
                      <c:pt idx="27">
                        <c:v>-7.0953194113691123E-2</c:v>
                      </c:pt>
                      <c:pt idx="28">
                        <c:v>-0.1005937516571585</c:v>
                      </c:pt>
                      <c:pt idx="29">
                        <c:v>-0.13203662716684064</c:v>
                      </c:pt>
                      <c:pt idx="30">
                        <c:v>-0.10677492032184545</c:v>
                      </c:pt>
                      <c:pt idx="31">
                        <c:v>-0.14719318857365227</c:v>
                      </c:pt>
                      <c:pt idx="32">
                        <c:v>-0.13939131765045643</c:v>
                      </c:pt>
                      <c:pt idx="33">
                        <c:v>-0.12509511077082353</c:v>
                      </c:pt>
                      <c:pt idx="34">
                        <c:v>-0.16413574544910955</c:v>
                      </c:pt>
                      <c:pt idx="35">
                        <c:v>-0.14725414338295606</c:v>
                      </c:pt>
                      <c:pt idx="36">
                        <c:v>-0.10092346718573872</c:v>
                      </c:pt>
                      <c:pt idx="37">
                        <c:v>-0.18370698557651363</c:v>
                      </c:pt>
                      <c:pt idx="38">
                        <c:v>-0.11852061915297067</c:v>
                      </c:pt>
                      <c:pt idx="39">
                        <c:v>-0.12839087475517921</c:v>
                      </c:pt>
                      <c:pt idx="40">
                        <c:v>-0.168336228653618</c:v>
                      </c:pt>
                      <c:pt idx="41">
                        <c:v>-0.18580702756120562</c:v>
                      </c:pt>
                      <c:pt idx="42">
                        <c:v>-0.11734855048612244</c:v>
                      </c:pt>
                      <c:pt idx="43">
                        <c:v>-0.19410580435958158</c:v>
                      </c:pt>
                      <c:pt idx="44">
                        <c:v>-0.13771294686064947</c:v>
                      </c:pt>
                      <c:pt idx="45">
                        <c:v>-0.15318060633045666</c:v>
                      </c:pt>
                      <c:pt idx="46">
                        <c:v>-0.20242779799796581</c:v>
                      </c:pt>
                      <c:pt idx="47">
                        <c:v>-0.20133554572873658</c:v>
                      </c:pt>
                      <c:pt idx="48">
                        <c:v>-0.17226961132481283</c:v>
                      </c:pt>
                      <c:pt idx="49">
                        <c:v>-0.14963072349836515</c:v>
                      </c:pt>
                      <c:pt idx="50">
                        <c:v>-0.14852516968580542</c:v>
                      </c:pt>
                      <c:pt idx="51">
                        <c:v>-0.17468944980130782</c:v>
                      </c:pt>
                      <c:pt idx="52">
                        <c:v>-0.1749499141932894</c:v>
                      </c:pt>
                      <c:pt idx="53">
                        <c:v>-0.18624159401663654</c:v>
                      </c:pt>
                      <c:pt idx="54">
                        <c:v>-0.1782382806737467</c:v>
                      </c:pt>
                      <c:pt idx="55">
                        <c:v>-0.18432265427089231</c:v>
                      </c:pt>
                      <c:pt idx="56">
                        <c:v>-0.18847191119091891</c:v>
                      </c:pt>
                      <c:pt idx="57">
                        <c:v>-0.21135515664543206</c:v>
                      </c:pt>
                      <c:pt idx="58">
                        <c:v>-0.19579512162237078</c:v>
                      </c:pt>
                      <c:pt idx="59">
                        <c:v>-0.18070816001500797</c:v>
                      </c:pt>
                      <c:pt idx="60">
                        <c:v>-0.21193986230497847</c:v>
                      </c:pt>
                      <c:pt idx="61">
                        <c:v>-0.23710696726517089</c:v>
                      </c:pt>
                      <c:pt idx="62">
                        <c:v>-0.23697503896082389</c:v>
                      </c:pt>
                      <c:pt idx="63">
                        <c:v>-0.24952323342955193</c:v>
                      </c:pt>
                      <c:pt idx="64">
                        <c:v>-0.22166566070835308</c:v>
                      </c:pt>
                      <c:pt idx="65">
                        <c:v>-0.22251952851772491</c:v>
                      </c:pt>
                      <c:pt idx="66">
                        <c:v>-0.24284168340660639</c:v>
                      </c:pt>
                      <c:pt idx="67">
                        <c:v>-0.23463175603996872</c:v>
                      </c:pt>
                      <c:pt idx="68">
                        <c:v>-0.20066082926124765</c:v>
                      </c:pt>
                      <c:pt idx="69">
                        <c:v>-0.19446380163154359</c:v>
                      </c:pt>
                      <c:pt idx="70">
                        <c:v>-0.21564664462762251</c:v>
                      </c:pt>
                      <c:pt idx="71">
                        <c:v>-0.22833977537425459</c:v>
                      </c:pt>
                      <c:pt idx="72">
                        <c:v>-0.21826759690285186</c:v>
                      </c:pt>
                      <c:pt idx="73">
                        <c:v>-0.22894855313210843</c:v>
                      </c:pt>
                      <c:pt idx="74">
                        <c:v>-0.23598012212996922</c:v>
                      </c:pt>
                      <c:pt idx="75">
                        <c:v>-0.22373914359994718</c:v>
                      </c:pt>
                      <c:pt idx="76">
                        <c:v>-0.24307040483047762</c:v>
                      </c:pt>
                      <c:pt idx="77">
                        <c:v>-0.23022327716460042</c:v>
                      </c:pt>
                      <c:pt idx="78">
                        <c:v>-0.22092179701543982</c:v>
                      </c:pt>
                      <c:pt idx="79">
                        <c:v>-0.22364755356932967</c:v>
                      </c:pt>
                      <c:pt idx="80">
                        <c:v>-0.2337165681265323</c:v>
                      </c:pt>
                      <c:pt idx="81">
                        <c:v>-0.23940639604469227</c:v>
                      </c:pt>
                      <c:pt idx="82">
                        <c:v>-0.31910362075310666</c:v>
                      </c:pt>
                      <c:pt idx="83">
                        <c:v>-0.24423487468946098</c:v>
                      </c:pt>
                      <c:pt idx="84">
                        <c:v>-0.26608726046851183</c:v>
                      </c:pt>
                      <c:pt idx="85">
                        <c:v>-0.22963187049244757</c:v>
                      </c:pt>
                      <c:pt idx="86">
                        <c:v>-0.21091237908696073</c:v>
                      </c:pt>
                      <c:pt idx="87">
                        <c:v>-0.22734609704828185</c:v>
                      </c:pt>
                      <c:pt idx="88">
                        <c:v>-0.17290159918062353</c:v>
                      </c:pt>
                      <c:pt idx="89">
                        <c:v>-0.2242679811172214</c:v>
                      </c:pt>
                      <c:pt idx="90">
                        <c:v>-0.21197594611532042</c:v>
                      </c:pt>
                      <c:pt idx="91">
                        <c:v>-0.2205781273383326</c:v>
                      </c:pt>
                      <c:pt idx="92">
                        <c:v>-0.28107584766854132</c:v>
                      </c:pt>
                      <c:pt idx="93">
                        <c:v>-0.23159501541500657</c:v>
                      </c:pt>
                      <c:pt idx="94">
                        <c:v>-0.19812657296680636</c:v>
                      </c:pt>
                      <c:pt idx="95">
                        <c:v>-0.16724590786577845</c:v>
                      </c:pt>
                      <c:pt idx="96">
                        <c:v>-0.24217520324324066</c:v>
                      </c:pt>
                      <c:pt idx="97">
                        <c:v>-0.2027054464770153</c:v>
                      </c:pt>
                      <c:pt idx="98">
                        <c:v>-0.16942865211964708</c:v>
                      </c:pt>
                      <c:pt idx="99">
                        <c:v>-0.25022041169184639</c:v>
                      </c:pt>
                      <c:pt idx="100">
                        <c:v>-0.19311961268242708</c:v>
                      </c:pt>
                      <c:pt idx="101">
                        <c:v>-0.21783564796831506</c:v>
                      </c:pt>
                      <c:pt idx="102">
                        <c:v>-0.22095863490175011</c:v>
                      </c:pt>
                      <c:pt idx="103">
                        <c:v>-0.22408532480608384</c:v>
                      </c:pt>
                      <c:pt idx="104">
                        <c:v>-0.23802858404275307</c:v>
                      </c:pt>
                      <c:pt idx="105">
                        <c:v>-0.26364174919708272</c:v>
                      </c:pt>
                      <c:pt idx="106">
                        <c:v>-0.23872634988849034</c:v>
                      </c:pt>
                      <c:pt idx="107">
                        <c:v>-0.23455721785767839</c:v>
                      </c:pt>
                      <c:pt idx="108">
                        <c:v>-0.26524336206532761</c:v>
                      </c:pt>
                      <c:pt idx="109">
                        <c:v>-0.21018739702079886</c:v>
                      </c:pt>
                      <c:pt idx="110">
                        <c:v>-0.27912490769904424</c:v>
                      </c:pt>
                      <c:pt idx="111">
                        <c:v>-0.19475340426404789</c:v>
                      </c:pt>
                      <c:pt idx="112">
                        <c:v>-0.23882117614772394</c:v>
                      </c:pt>
                      <c:pt idx="113">
                        <c:v>-0.32944523958506655</c:v>
                      </c:pt>
                      <c:pt idx="114">
                        <c:v>-0.26394150235932956</c:v>
                      </c:pt>
                      <c:pt idx="115">
                        <c:v>-0.24190904890647028</c:v>
                      </c:pt>
                      <c:pt idx="116">
                        <c:v>-0.18532298482654624</c:v>
                      </c:pt>
                      <c:pt idx="117">
                        <c:v>-0.22966871770245664</c:v>
                      </c:pt>
                      <c:pt idx="118">
                        <c:v>-0.23194825902595617</c:v>
                      </c:pt>
                      <c:pt idx="119">
                        <c:v>-0.17044344485122523</c:v>
                      </c:pt>
                      <c:pt idx="120">
                        <c:v>-0.19622274433837414</c:v>
                      </c:pt>
                      <c:pt idx="121">
                        <c:v>-0.21199363535272914</c:v>
                      </c:pt>
                      <c:pt idx="122">
                        <c:v>-0.15143281100771522</c:v>
                      </c:pt>
                      <c:pt idx="123">
                        <c:v>-0.20726311356657492</c:v>
                      </c:pt>
                      <c:pt idx="124">
                        <c:v>-0.241756709154024</c:v>
                      </c:pt>
                      <c:pt idx="125">
                        <c:v>-0.1924744426305888</c:v>
                      </c:pt>
                      <c:pt idx="126">
                        <c:v>-0.14909289896301736</c:v>
                      </c:pt>
                      <c:pt idx="127">
                        <c:v>-0.20884570948601575</c:v>
                      </c:pt>
                      <c:pt idx="128">
                        <c:v>-0.17881280631545235</c:v>
                      </c:pt>
                      <c:pt idx="129">
                        <c:v>-0.20107602148547363</c:v>
                      </c:pt>
                      <c:pt idx="130">
                        <c:v>-0.20598345007357277</c:v>
                      </c:pt>
                      <c:pt idx="131">
                        <c:v>-0.17023386932551324</c:v>
                      </c:pt>
                      <c:pt idx="132">
                        <c:v>-0.16521764085213794</c:v>
                      </c:pt>
                      <c:pt idx="133">
                        <c:v>-0.1231092934690598</c:v>
                      </c:pt>
                      <c:pt idx="134">
                        <c:v>-0.1144895168934552</c:v>
                      </c:pt>
                      <c:pt idx="135">
                        <c:v>-0.15406519867423379</c:v>
                      </c:pt>
                      <c:pt idx="136">
                        <c:v>-0.1369955408802197</c:v>
                      </c:pt>
                      <c:pt idx="137">
                        <c:v>-8.225718998699369E-2</c:v>
                      </c:pt>
                      <c:pt idx="138">
                        <c:v>-0.13754838694439558</c:v>
                      </c:pt>
                      <c:pt idx="139">
                        <c:v>-0.12345656063121502</c:v>
                      </c:pt>
                      <c:pt idx="140">
                        <c:v>-0.12376079172148079</c:v>
                      </c:pt>
                      <c:pt idx="141">
                        <c:v>-0.12490631049754422</c:v>
                      </c:pt>
                      <c:pt idx="142">
                        <c:v>-0.14639912002205979</c:v>
                      </c:pt>
                      <c:pt idx="143">
                        <c:v>-0.12031303334730654</c:v>
                      </c:pt>
                      <c:pt idx="144">
                        <c:v>-0.12755759523436797</c:v>
                      </c:pt>
                      <c:pt idx="145">
                        <c:v>-0.11525616557187006</c:v>
                      </c:pt>
                      <c:pt idx="146">
                        <c:v>-0.11053805838524981</c:v>
                      </c:pt>
                      <c:pt idx="147">
                        <c:v>-0.1271336972811111</c:v>
                      </c:pt>
                      <c:pt idx="148">
                        <c:v>-0.10549563614851824</c:v>
                      </c:pt>
                      <c:pt idx="149">
                        <c:v>-0.10955550645613235</c:v>
                      </c:pt>
                      <c:pt idx="150">
                        <c:v>-0.10489914990657823</c:v>
                      </c:pt>
                      <c:pt idx="151">
                        <c:v>-9.1382032298265012E-2</c:v>
                      </c:pt>
                      <c:pt idx="152">
                        <c:v>-9.963341762624045E-2</c:v>
                      </c:pt>
                      <c:pt idx="153">
                        <c:v>-7.3152028423633414E-2</c:v>
                      </c:pt>
                      <c:pt idx="154">
                        <c:v>-7.5361535524275075E-2</c:v>
                      </c:pt>
                      <c:pt idx="155">
                        <c:v>-4.2726103231051311E-2</c:v>
                      </c:pt>
                      <c:pt idx="156">
                        <c:v>-9.1315037226196244E-2</c:v>
                      </c:pt>
                      <c:pt idx="157">
                        <c:v>-7.9200702876250292E-2</c:v>
                      </c:pt>
                      <c:pt idx="158">
                        <c:v>-5.3235882051913971E-2</c:v>
                      </c:pt>
                      <c:pt idx="159">
                        <c:v>-6.1276184365646268E-2</c:v>
                      </c:pt>
                      <c:pt idx="160">
                        <c:v>-6.061205395198456E-2</c:v>
                      </c:pt>
                      <c:pt idx="161">
                        <c:v>-6.2217900615008412E-2</c:v>
                      </c:pt>
                      <c:pt idx="162">
                        <c:v>-5.0034081240271852E-2</c:v>
                      </c:pt>
                      <c:pt idx="163">
                        <c:v>-5.3506960382992109E-2</c:v>
                      </c:pt>
                      <c:pt idx="164">
                        <c:v>-5.2645203355907375E-2</c:v>
                      </c:pt>
                      <c:pt idx="165">
                        <c:v>-4.6213256282857017E-2</c:v>
                      </c:pt>
                      <c:pt idx="166">
                        <c:v>-4.2125610616869841E-2</c:v>
                      </c:pt>
                      <c:pt idx="167">
                        <c:v>-3.4676920513374003E-2</c:v>
                      </c:pt>
                      <c:pt idx="168">
                        <c:v>-4.2834414341423065E-2</c:v>
                      </c:pt>
                      <c:pt idx="169">
                        <c:v>-3.3028501591281151E-2</c:v>
                      </c:pt>
                      <c:pt idx="170">
                        <c:v>-3.552728299301075E-2</c:v>
                      </c:pt>
                      <c:pt idx="171">
                        <c:v>-1.6132054429107496E-2</c:v>
                      </c:pt>
                      <c:pt idx="172">
                        <c:v>-1.8637210937166932E-2</c:v>
                      </c:pt>
                      <c:pt idx="173">
                        <c:v>-2.5848603317904555E-2</c:v>
                      </c:pt>
                      <c:pt idx="174">
                        <c:v>-2.1054319608334541E-2</c:v>
                      </c:pt>
                      <c:pt idx="175">
                        <c:v>-1.8694335202692043E-2</c:v>
                      </c:pt>
                      <c:pt idx="176">
                        <c:v>-1.7490422799992762E-2</c:v>
                      </c:pt>
                      <c:pt idx="177">
                        <c:v>-6.9929851152641777E-3</c:v>
                      </c:pt>
                      <c:pt idx="178">
                        <c:v>-7.5139445118676347E-5</c:v>
                      </c:pt>
                      <c:pt idx="179">
                        <c:v>2.639854014066139E-3</c:v>
                      </c:pt>
                      <c:pt idx="180">
                        <c:v>1.2411755310222966E-3</c:v>
                      </c:pt>
                      <c:pt idx="181">
                        <c:v>-8.2234284094598754E-3</c:v>
                      </c:pt>
                      <c:pt idx="182">
                        <c:v>-1.2643326580770971E-3</c:v>
                      </c:pt>
                      <c:pt idx="183">
                        <c:v>1.4630568488071323E-2</c:v>
                      </c:pt>
                      <c:pt idx="184">
                        <c:v>1.017397600489592E-2</c:v>
                      </c:pt>
                      <c:pt idx="185">
                        <c:v>4.6921876786131656E-4</c:v>
                      </c:pt>
                      <c:pt idx="186">
                        <c:v>1.2031979741521502E-2</c:v>
                      </c:pt>
                      <c:pt idx="187">
                        <c:v>2.6657447634835057E-2</c:v>
                      </c:pt>
                      <c:pt idx="188">
                        <c:v>2.9536768510069637E-2</c:v>
                      </c:pt>
                      <c:pt idx="189">
                        <c:v>4.0092199460892909E-2</c:v>
                      </c:pt>
                      <c:pt idx="190">
                        <c:v>3.6802099610619129E-2</c:v>
                      </c:pt>
                      <c:pt idx="191">
                        <c:v>3.5599820225778012E-2</c:v>
                      </c:pt>
                      <c:pt idx="192">
                        <c:v>3.7561944820508446E-2</c:v>
                      </c:pt>
                      <c:pt idx="193">
                        <c:v>4.1044320265047597E-2</c:v>
                      </c:pt>
                      <c:pt idx="194">
                        <c:v>4.1322007850905687E-2</c:v>
                      </c:pt>
                      <c:pt idx="195">
                        <c:v>3.6612129994224578E-2</c:v>
                      </c:pt>
                      <c:pt idx="196">
                        <c:v>4.5451683033273002E-2</c:v>
                      </c:pt>
                      <c:pt idx="197">
                        <c:v>4.3357168644228339E-2</c:v>
                      </c:pt>
                      <c:pt idx="198">
                        <c:v>5.5727614434416935E-2</c:v>
                      </c:pt>
                      <c:pt idx="199">
                        <c:v>6.447221588209727E-2</c:v>
                      </c:pt>
                      <c:pt idx="200">
                        <c:v>6.7279951801699975E-2</c:v>
                      </c:pt>
                      <c:pt idx="201">
                        <c:v>7.250980813806987E-2</c:v>
                      </c:pt>
                      <c:pt idx="202">
                        <c:v>7.5311867818323816E-2</c:v>
                      </c:pt>
                      <c:pt idx="203">
                        <c:v>7.5879306694242282E-2</c:v>
                      </c:pt>
                      <c:pt idx="204">
                        <c:v>8.6387952111867519E-2</c:v>
                      </c:pt>
                      <c:pt idx="205">
                        <c:v>8.3054119019703374E-2</c:v>
                      </c:pt>
                      <c:pt idx="206">
                        <c:v>8.3440982906349714E-2</c:v>
                      </c:pt>
                      <c:pt idx="207">
                        <c:v>8.3126211539098188E-2</c:v>
                      </c:pt>
                      <c:pt idx="208">
                        <c:v>9.3787879142504263E-2</c:v>
                      </c:pt>
                      <c:pt idx="209">
                        <c:v>9.7397538826855867E-2</c:v>
                      </c:pt>
                      <c:pt idx="210">
                        <c:v>9.6369066481970994E-2</c:v>
                      </c:pt>
                      <c:pt idx="211">
                        <c:v>9.6072581244616748E-2</c:v>
                      </c:pt>
                      <c:pt idx="212">
                        <c:v>9.9515937013639949E-2</c:v>
                      </c:pt>
                      <c:pt idx="213">
                        <c:v>0.10812644904998871</c:v>
                      </c:pt>
                      <c:pt idx="214">
                        <c:v>0.1110796143167523</c:v>
                      </c:pt>
                      <c:pt idx="215">
                        <c:v>0.10731038863631037</c:v>
                      </c:pt>
                      <c:pt idx="216">
                        <c:v>0.10724220124536747</c:v>
                      </c:pt>
                      <c:pt idx="217">
                        <c:v>0.11148431023136965</c:v>
                      </c:pt>
                      <c:pt idx="218">
                        <c:v>0.11881179749922911</c:v>
                      </c:pt>
                      <c:pt idx="219">
                        <c:v>0.13329870265252136</c:v>
                      </c:pt>
                      <c:pt idx="220">
                        <c:v>0.13773917121780549</c:v>
                      </c:pt>
                      <c:pt idx="221">
                        <c:v>0.13968612867418614</c:v>
                      </c:pt>
                      <c:pt idx="222">
                        <c:v>0.14027795057650785</c:v>
                      </c:pt>
                      <c:pt idx="223">
                        <c:v>0.14966211341750657</c:v>
                      </c:pt>
                      <c:pt idx="224">
                        <c:v>0.1606197725207362</c:v>
                      </c:pt>
                      <c:pt idx="225">
                        <c:v>0.1725538951936888</c:v>
                      </c:pt>
                      <c:pt idx="226">
                        <c:v>0.16977050888149164</c:v>
                      </c:pt>
                      <c:pt idx="227">
                        <c:v>0.15292952564319207</c:v>
                      </c:pt>
                      <c:pt idx="228">
                        <c:v>0.15039442810784268</c:v>
                      </c:pt>
                      <c:pt idx="229">
                        <c:v>0.15951967087733548</c:v>
                      </c:pt>
                      <c:pt idx="230">
                        <c:v>0.1726931079995617</c:v>
                      </c:pt>
                      <c:pt idx="231">
                        <c:v>0.17414706509703043</c:v>
                      </c:pt>
                      <c:pt idx="232">
                        <c:v>0.17684454061688629</c:v>
                      </c:pt>
                      <c:pt idx="233">
                        <c:v>0.17110952222728865</c:v>
                      </c:pt>
                      <c:pt idx="234">
                        <c:v>0.17240762990503725</c:v>
                      </c:pt>
                      <c:pt idx="235">
                        <c:v>0.18347711643135969</c:v>
                      </c:pt>
                      <c:pt idx="236">
                        <c:v>0.19207238776559069</c:v>
                      </c:pt>
                      <c:pt idx="237">
                        <c:v>0.19706901209253375</c:v>
                      </c:pt>
                      <c:pt idx="238">
                        <c:v>0.20628334356770406</c:v>
                      </c:pt>
                      <c:pt idx="239">
                        <c:v>0.20635788071729633</c:v>
                      </c:pt>
                      <c:pt idx="240">
                        <c:v>0.21373790310189891</c:v>
                      </c:pt>
                      <c:pt idx="241">
                        <c:v>0.22043107253821403</c:v>
                      </c:pt>
                      <c:pt idx="242">
                        <c:v>0.22288287547239449</c:v>
                      </c:pt>
                      <c:pt idx="243">
                        <c:v>0.22467210780891056</c:v>
                      </c:pt>
                      <c:pt idx="244">
                        <c:v>0.22270034734056587</c:v>
                      </c:pt>
                      <c:pt idx="245">
                        <c:v>0.22611121015180147</c:v>
                      </c:pt>
                      <c:pt idx="246">
                        <c:v>0.22813847102707124</c:v>
                      </c:pt>
                      <c:pt idx="247">
                        <c:v>0.25014787305314906</c:v>
                      </c:pt>
                      <c:pt idx="248">
                        <c:v>0.25207837436431085</c:v>
                      </c:pt>
                      <c:pt idx="249">
                        <c:v>0.14609763400043366</c:v>
                      </c:pt>
                      <c:pt idx="250">
                        <c:v>0.28664887302116882</c:v>
                      </c:pt>
                      <c:pt idx="251">
                        <c:v>0.18669901459789368</c:v>
                      </c:pt>
                      <c:pt idx="252">
                        <c:v>0.33715824583061982</c:v>
                      </c:pt>
                      <c:pt idx="253">
                        <c:v>0.29762155839593768</c:v>
                      </c:pt>
                      <c:pt idx="254">
                        <c:v>0.26364529872696763</c:v>
                      </c:pt>
                      <c:pt idx="255">
                        <c:v>0.28857001982532821</c:v>
                      </c:pt>
                      <c:pt idx="256">
                        <c:v>0.27071609305440847</c:v>
                      </c:pt>
                      <c:pt idx="257">
                        <c:v>0.31097206328434968</c:v>
                      </c:pt>
                      <c:pt idx="258">
                        <c:v>0.30579940756312962</c:v>
                      </c:pt>
                      <c:pt idx="259">
                        <c:v>0.29205327939959741</c:v>
                      </c:pt>
                      <c:pt idx="260">
                        <c:v>0.32716678044185848</c:v>
                      </c:pt>
                      <c:pt idx="261">
                        <c:v>0.32667435576316073</c:v>
                      </c:pt>
                      <c:pt idx="262">
                        <c:v>0.30079345791533718</c:v>
                      </c:pt>
                      <c:pt idx="263">
                        <c:v>0.32496649614390316</c:v>
                      </c:pt>
                      <c:pt idx="264">
                        <c:v>0.38126565817793023</c:v>
                      </c:pt>
                      <c:pt idx="265">
                        <c:v>0.30928664091120811</c:v>
                      </c:pt>
                      <c:pt idx="266">
                        <c:v>0.35336431292007769</c:v>
                      </c:pt>
                      <c:pt idx="267">
                        <c:v>0.36019945441013806</c:v>
                      </c:pt>
                      <c:pt idx="268">
                        <c:v>0.34873407659193195</c:v>
                      </c:pt>
                      <c:pt idx="269">
                        <c:v>0.39371222568814335</c:v>
                      </c:pt>
                      <c:pt idx="270">
                        <c:v>0.37019192233270204</c:v>
                      </c:pt>
                      <c:pt idx="271">
                        <c:v>0.37178671740048269</c:v>
                      </c:pt>
                      <c:pt idx="272">
                        <c:v>0.40039187609529397</c:v>
                      </c:pt>
                      <c:pt idx="273">
                        <c:v>0.41048485057516565</c:v>
                      </c:pt>
                      <c:pt idx="274">
                        <c:v>0.42664998572048368</c:v>
                      </c:pt>
                      <c:pt idx="275">
                        <c:v>0.43327110878007719</c:v>
                      </c:pt>
                      <c:pt idx="276">
                        <c:v>0.43913555836289786</c:v>
                      </c:pt>
                      <c:pt idx="277">
                        <c:v>0.45698347661007777</c:v>
                      </c:pt>
                      <c:pt idx="278">
                        <c:v>0.4537924408520741</c:v>
                      </c:pt>
                      <c:pt idx="279">
                        <c:v>0.46143669469447113</c:v>
                      </c:pt>
                      <c:pt idx="280">
                        <c:v>0.47125121414486215</c:v>
                      </c:pt>
                      <c:pt idx="281">
                        <c:v>0.49273636950381966</c:v>
                      </c:pt>
                      <c:pt idx="282">
                        <c:v>0.48672666160738282</c:v>
                      </c:pt>
                      <c:pt idx="283">
                        <c:v>0.50649786175142542</c:v>
                      </c:pt>
                      <c:pt idx="284">
                        <c:v>0.51180611650661156</c:v>
                      </c:pt>
                      <c:pt idx="285">
                        <c:v>0.52974582195284892</c:v>
                      </c:pt>
                      <c:pt idx="286">
                        <c:v>0.52809590519907035</c:v>
                      </c:pt>
                      <c:pt idx="287">
                        <c:v>0.55250882390502931</c:v>
                      </c:pt>
                      <c:pt idx="288">
                        <c:v>0.55434837004807125</c:v>
                      </c:pt>
                      <c:pt idx="289">
                        <c:v>0.56140862181094853</c:v>
                      </c:pt>
                      <c:pt idx="290">
                        <c:v>0.57893463597339812</c:v>
                      </c:pt>
                      <c:pt idx="291">
                        <c:v>0.59175069551919646</c:v>
                      </c:pt>
                      <c:pt idx="292">
                        <c:v>0.6020670485559535</c:v>
                      </c:pt>
                      <c:pt idx="293">
                        <c:v>0.62293048398503992</c:v>
                      </c:pt>
                      <c:pt idx="294">
                        <c:v>0.63269229427660234</c:v>
                      </c:pt>
                      <c:pt idx="295">
                        <c:v>0.64343184959233823</c:v>
                      </c:pt>
                      <c:pt idx="296">
                        <c:v>0.65173920691979048</c:v>
                      </c:pt>
                      <c:pt idx="297">
                        <c:v>0.66503473101049349</c:v>
                      </c:pt>
                      <c:pt idx="298">
                        <c:v>0.67686381970277654</c:v>
                      </c:pt>
                      <c:pt idx="299">
                        <c:v>0.68816931848541396</c:v>
                      </c:pt>
                      <c:pt idx="300">
                        <c:v>0.70762748215739824</c:v>
                      </c:pt>
                      <c:pt idx="301">
                        <c:v>0.71989980732488568</c:v>
                      </c:pt>
                      <c:pt idx="302">
                        <c:v>0.73256535266498257</c:v>
                      </c:pt>
                      <c:pt idx="303">
                        <c:v>0.74752157185027934</c:v>
                      </c:pt>
                      <c:pt idx="304">
                        <c:v>0.75993430644666449</c:v>
                      </c:pt>
                      <c:pt idx="305">
                        <c:v>0.76981664231707636</c:v>
                      </c:pt>
                      <c:pt idx="306">
                        <c:v>0.79294842024789014</c:v>
                      </c:pt>
                      <c:pt idx="307">
                        <c:v>0.80742326065328485</c:v>
                      </c:pt>
                      <c:pt idx="308">
                        <c:v>0.81931132830660802</c:v>
                      </c:pt>
                      <c:pt idx="309">
                        <c:v>0.83232564008981869</c:v>
                      </c:pt>
                      <c:pt idx="310">
                        <c:v>0.8473795278919467</c:v>
                      </c:pt>
                      <c:pt idx="311">
                        <c:v>0.86355458066155477</c:v>
                      </c:pt>
                      <c:pt idx="312">
                        <c:v>0.8823352399361194</c:v>
                      </c:pt>
                      <c:pt idx="313">
                        <c:v>0.8967670518658899</c:v>
                      </c:pt>
                      <c:pt idx="314">
                        <c:v>0.90749600769930272</c:v>
                      </c:pt>
                      <c:pt idx="315">
                        <c:v>0.92565237900302799</c:v>
                      </c:pt>
                      <c:pt idx="316">
                        <c:v>0.94435093262886416</c:v>
                      </c:pt>
                      <c:pt idx="317">
                        <c:v>0.96116058165011264</c:v>
                      </c:pt>
                      <c:pt idx="318">
                        <c:v>0.97559598215012111</c:v>
                      </c:pt>
                      <c:pt idx="319">
                        <c:v>0.99829269409842503</c:v>
                      </c:pt>
                      <c:pt idx="320">
                        <c:v>1.013301039573999</c:v>
                      </c:pt>
                      <c:pt idx="321">
                        <c:v>1.0267841676679372</c:v>
                      </c:pt>
                      <c:pt idx="322">
                        <c:v>1.0426366558539395</c:v>
                      </c:pt>
                      <c:pt idx="323">
                        <c:v>1.0603888148817822</c:v>
                      </c:pt>
                      <c:pt idx="324">
                        <c:v>1.0863054692665788</c:v>
                      </c:pt>
                      <c:pt idx="325">
                        <c:v>1.1030370449171623</c:v>
                      </c:pt>
                      <c:pt idx="326">
                        <c:v>1.1098996103951297</c:v>
                      </c:pt>
                      <c:pt idx="327">
                        <c:v>1.1382581293693512</c:v>
                      </c:pt>
                      <c:pt idx="328">
                        <c:v>1.1526962977786992</c:v>
                      </c:pt>
                      <c:pt idx="329">
                        <c:v>1.1730819669183752</c:v>
                      </c:pt>
                      <c:pt idx="330">
                        <c:v>1.1894656926872766</c:v>
                      </c:pt>
                      <c:pt idx="331">
                        <c:v>1.2100935810646678</c:v>
                      </c:pt>
                      <c:pt idx="332">
                        <c:v>1.2247712247773583</c:v>
                      </c:pt>
                      <c:pt idx="333">
                        <c:v>1.2400632655175399</c:v>
                      </c:pt>
                      <c:pt idx="334">
                        <c:v>1.2669346093218548</c:v>
                      </c:pt>
                      <c:pt idx="335">
                        <c:v>1.2810041935024161</c:v>
                      </c:pt>
                      <c:pt idx="336">
                        <c:v>1.2920802129646822</c:v>
                      </c:pt>
                      <c:pt idx="337">
                        <c:v>1.3228614927960791</c:v>
                      </c:pt>
                      <c:pt idx="338">
                        <c:v>1.3332906785726981</c:v>
                      </c:pt>
                      <c:pt idx="339">
                        <c:v>1.3504748391830006</c:v>
                      </c:pt>
                      <c:pt idx="340">
                        <c:v>1.375074219451087</c:v>
                      </c:pt>
                      <c:pt idx="341">
                        <c:v>1.3876377661780057</c:v>
                      </c:pt>
                      <c:pt idx="342">
                        <c:v>1.4091264287973659</c:v>
                      </c:pt>
                      <c:pt idx="343">
                        <c:v>1.4249140279137866</c:v>
                      </c:pt>
                      <c:pt idx="344">
                        <c:v>1.4380474458377515</c:v>
                      </c:pt>
                      <c:pt idx="345">
                        <c:v>1.4621760017143466</c:v>
                      </c:pt>
                      <c:pt idx="346">
                        <c:v>1.4846305318941824</c:v>
                      </c:pt>
                      <c:pt idx="347">
                        <c:v>1.4990691754525476</c:v>
                      </c:pt>
                      <c:pt idx="348">
                        <c:v>1.5217978668629937</c:v>
                      </c:pt>
                      <c:pt idx="349">
                        <c:v>1.5408893661278364</c:v>
                      </c:pt>
                      <c:pt idx="350">
                        <c:v>1.5617459278774946</c:v>
                      </c:pt>
                      <c:pt idx="351">
                        <c:v>1.5832718154775605</c:v>
                      </c:pt>
                      <c:pt idx="352">
                        <c:v>1.6065578097705429</c:v>
                      </c:pt>
                      <c:pt idx="353">
                        <c:v>1.621655766933535</c:v>
                      </c:pt>
                      <c:pt idx="354">
                        <c:v>1.643649831034542</c:v>
                      </c:pt>
                      <c:pt idx="355">
                        <c:v>1.6657578244883191</c:v>
                      </c:pt>
                      <c:pt idx="356">
                        <c:v>1.6855374019968909</c:v>
                      </c:pt>
                      <c:pt idx="357">
                        <c:v>1.7084837450531118</c:v>
                      </c:pt>
                      <c:pt idx="358">
                        <c:v>1.7276087870098393</c:v>
                      </c:pt>
                      <c:pt idx="359">
                        <c:v>1.7471049741877478</c:v>
                      </c:pt>
                      <c:pt idx="360">
                        <c:v>1.7664672271930424</c:v>
                      </c:pt>
                      <c:pt idx="361">
                        <c:v>1.7801729338438321</c:v>
                      </c:pt>
                      <c:pt idx="362">
                        <c:v>1.799858236910532</c:v>
                      </c:pt>
                      <c:pt idx="363">
                        <c:v>1.817627091838282</c:v>
                      </c:pt>
                      <c:pt idx="364">
                        <c:v>1.8348846612509764</c:v>
                      </c:pt>
                      <c:pt idx="365">
                        <c:v>1.8482752158076157</c:v>
                      </c:pt>
                      <c:pt idx="366">
                        <c:v>1.8605265632527006</c:v>
                      </c:pt>
                      <c:pt idx="367">
                        <c:v>1.8716189893332877</c:v>
                      </c:pt>
                      <c:pt idx="368">
                        <c:v>1.8800921960566155</c:v>
                      </c:pt>
                      <c:pt idx="369">
                        <c:v>1.8879495210246755</c:v>
                      </c:pt>
                      <c:pt idx="370">
                        <c:v>1.8932353200335239</c:v>
                      </c:pt>
                      <c:pt idx="371">
                        <c:v>1.8979096535911708</c:v>
                      </c:pt>
                      <c:pt idx="372">
                        <c:v>1.9016873581417824</c:v>
                      </c:pt>
                      <c:pt idx="373">
                        <c:v>1.9040260492647034</c:v>
                      </c:pt>
                      <c:pt idx="374">
                        <c:v>1.9044357381459405</c:v>
                      </c:pt>
                      <c:pt idx="375">
                        <c:v>1.9035764011782945</c:v>
                      </c:pt>
                      <c:pt idx="376">
                        <c:v>1.9015731517658925</c:v>
                      </c:pt>
                      <c:pt idx="377">
                        <c:v>1.8978305573139609</c:v>
                      </c:pt>
                      <c:pt idx="378">
                        <c:v>1.8921068351461143</c:v>
                      </c:pt>
                      <c:pt idx="379">
                        <c:v>1.8857050925877732</c:v>
                      </c:pt>
                      <c:pt idx="380">
                        <c:v>1.8774263952541583</c:v>
                      </c:pt>
                      <c:pt idx="381">
                        <c:v>1.8690844454578528</c:v>
                      </c:pt>
                      <c:pt idx="382">
                        <c:v>1.8605615537777986</c:v>
                      </c:pt>
                      <c:pt idx="383">
                        <c:v>1.8505762278858644</c:v>
                      </c:pt>
                      <c:pt idx="384">
                        <c:v>1.8395809397223497</c:v>
                      </c:pt>
                      <c:pt idx="385">
                        <c:v>1.8276347836322899</c:v>
                      </c:pt>
                      <c:pt idx="386">
                        <c:v>1.8147207056044676</c:v>
                      </c:pt>
                      <c:pt idx="387">
                        <c:v>1.8009353113932385</c:v>
                      </c:pt>
                      <c:pt idx="388">
                        <c:v>1.7869831898082595</c:v>
                      </c:pt>
                      <c:pt idx="389">
                        <c:v>1.7729177115426449</c:v>
                      </c:pt>
                      <c:pt idx="390">
                        <c:v>1.7584822807670362</c:v>
                      </c:pt>
                      <c:pt idx="391">
                        <c:v>1.7434445059038559</c:v>
                      </c:pt>
                      <c:pt idx="392">
                        <c:v>1.7294395641631781</c:v>
                      </c:pt>
                      <c:pt idx="393">
                        <c:v>1.7157949993532686</c:v>
                      </c:pt>
                      <c:pt idx="394">
                        <c:v>1.7016355069864502</c:v>
                      </c:pt>
                      <c:pt idx="395">
                        <c:v>1.6874622691509036</c:v>
                      </c:pt>
                      <c:pt idx="396">
                        <c:v>1.6713282626943566</c:v>
                      </c:pt>
                      <c:pt idx="397">
                        <c:v>1.6558789478018103</c:v>
                      </c:pt>
                      <c:pt idx="398">
                        <c:v>1.6400955186378279</c:v>
                      </c:pt>
                      <c:pt idx="399">
                        <c:v>1.6244407545474484</c:v>
                      </c:pt>
                      <c:pt idx="400">
                        <c:v>1.6087470610266537</c:v>
                      </c:pt>
                      <c:pt idx="401">
                        <c:v>1.5928823179026033</c:v>
                      </c:pt>
                      <c:pt idx="402">
                        <c:v>1.577140718155555</c:v>
                      </c:pt>
                      <c:pt idx="403">
                        <c:v>1.5627704684557666</c:v>
                      </c:pt>
                      <c:pt idx="404">
                        <c:v>1.5487700053426812</c:v>
                      </c:pt>
                      <c:pt idx="405">
                        <c:v>1.5345570429003141</c:v>
                      </c:pt>
                      <c:pt idx="406">
                        <c:v>1.5196393430445208</c:v>
                      </c:pt>
                      <c:pt idx="407">
                        <c:v>1.5045609335770906</c:v>
                      </c:pt>
                      <c:pt idx="408">
                        <c:v>1.4893568250201668</c:v>
                      </c:pt>
                      <c:pt idx="409">
                        <c:v>1.474675862875112</c:v>
                      </c:pt>
                      <c:pt idx="410">
                        <c:v>1.4599388724103353</c:v>
                      </c:pt>
                      <c:pt idx="411">
                        <c:v>1.4452303779502924</c:v>
                      </c:pt>
                      <c:pt idx="412">
                        <c:v>1.4312318633733663</c:v>
                      </c:pt>
                      <c:pt idx="413">
                        <c:v>1.4176760375571902</c:v>
                      </c:pt>
                      <c:pt idx="414">
                        <c:v>1.4051852502506323</c:v>
                      </c:pt>
                      <c:pt idx="415">
                        <c:v>1.3917534926066182</c:v>
                      </c:pt>
                      <c:pt idx="416">
                        <c:v>1.3781530279406153</c:v>
                      </c:pt>
                      <c:pt idx="417">
                        <c:v>1.3649771639413124</c:v>
                      </c:pt>
                      <c:pt idx="418">
                        <c:v>1.3521754342280401</c:v>
                      </c:pt>
                      <c:pt idx="419">
                        <c:v>1.3391784158320783</c:v>
                      </c:pt>
                      <c:pt idx="420">
                        <c:v>1.3264373756414238</c:v>
                      </c:pt>
                      <c:pt idx="421">
                        <c:v>1.3124458079751247</c:v>
                      </c:pt>
                      <c:pt idx="422">
                        <c:v>1.2992452483440129</c:v>
                      </c:pt>
                      <c:pt idx="423">
                        <c:v>1.2865181064459723</c:v>
                      </c:pt>
                      <c:pt idx="424">
                        <c:v>1.2751523990188827</c:v>
                      </c:pt>
                      <c:pt idx="425">
                        <c:v>1.2643372369458521</c:v>
                      </c:pt>
                      <c:pt idx="426">
                        <c:v>1.2517428521325404</c:v>
                      </c:pt>
                      <c:pt idx="427">
                        <c:v>1.2411254541924726</c:v>
                      </c:pt>
                      <c:pt idx="428">
                        <c:v>1.2297853492030582</c:v>
                      </c:pt>
                      <c:pt idx="429">
                        <c:v>1.2194396761146888</c:v>
                      </c:pt>
                      <c:pt idx="430">
                        <c:v>1.2082350444377259</c:v>
                      </c:pt>
                      <c:pt idx="431">
                        <c:v>1.1973073318998031</c:v>
                      </c:pt>
                      <c:pt idx="432">
                        <c:v>1.1867442192027011</c:v>
                      </c:pt>
                      <c:pt idx="433">
                        <c:v>1.1758480149921942</c:v>
                      </c:pt>
                      <c:pt idx="434">
                        <c:v>1.1646594308460754</c:v>
                      </c:pt>
                      <c:pt idx="435">
                        <c:v>1.1544003251819388</c:v>
                      </c:pt>
                      <c:pt idx="436">
                        <c:v>1.1451993594309677</c:v>
                      </c:pt>
                      <c:pt idx="437">
                        <c:v>1.1361464436159932</c:v>
                      </c:pt>
                      <c:pt idx="438">
                        <c:v>1.1270650618428917</c:v>
                      </c:pt>
                      <c:pt idx="439">
                        <c:v>1.1176543004315329</c:v>
                      </c:pt>
                      <c:pt idx="440">
                        <c:v>1.1082635173741695</c:v>
                      </c:pt>
                      <c:pt idx="441">
                        <c:v>1.0995356219215524</c:v>
                      </c:pt>
                      <c:pt idx="442">
                        <c:v>1.0905535971692077</c:v>
                      </c:pt>
                      <c:pt idx="443">
                        <c:v>1.0822993346854857</c:v>
                      </c:pt>
                      <c:pt idx="444">
                        <c:v>1.0732700077263388</c:v>
                      </c:pt>
                      <c:pt idx="445">
                        <c:v>1.0647110417813204</c:v>
                      </c:pt>
                      <c:pt idx="446">
                        <c:v>1.0562997320421053</c:v>
                      </c:pt>
                      <c:pt idx="447">
                        <c:v>1.0472369672075341</c:v>
                      </c:pt>
                      <c:pt idx="448">
                        <c:v>1.039942724398609</c:v>
                      </c:pt>
                      <c:pt idx="449">
                        <c:v>1.0309515077383626</c:v>
                      </c:pt>
                      <c:pt idx="450">
                        <c:v>1.0233832634277109</c:v>
                      </c:pt>
                      <c:pt idx="451">
                        <c:v>1.0154874678345054</c:v>
                      </c:pt>
                      <c:pt idx="452">
                        <c:v>1.0069730363872569</c:v>
                      </c:pt>
                      <c:pt idx="453">
                        <c:v>1.0000681788817567</c:v>
                      </c:pt>
                      <c:pt idx="454">
                        <c:v>0.99459959422870081</c:v>
                      </c:pt>
                      <c:pt idx="455">
                        <c:v>0.98551265075590644</c:v>
                      </c:pt>
                      <c:pt idx="456">
                        <c:v>0.97631434429823527</c:v>
                      </c:pt>
                      <c:pt idx="457">
                        <c:v>0.96745502350912149</c:v>
                      </c:pt>
                      <c:pt idx="458">
                        <c:v>0.95932001498956787</c:v>
                      </c:pt>
                      <c:pt idx="459">
                        <c:v>0.95322971279718616</c:v>
                      </c:pt>
                      <c:pt idx="460">
                        <c:v>0.94718317053007617</c:v>
                      </c:pt>
                      <c:pt idx="461">
                        <c:v>0.93965426227177407</c:v>
                      </c:pt>
                      <c:pt idx="462">
                        <c:v>0.93453152706373666</c:v>
                      </c:pt>
                      <c:pt idx="463">
                        <c:v>0.92662973720751896</c:v>
                      </c:pt>
                      <c:pt idx="464">
                        <c:v>0.92038168596307335</c:v>
                      </c:pt>
                      <c:pt idx="465">
                        <c:v>0.9169836751889161</c:v>
                      </c:pt>
                      <c:pt idx="466">
                        <c:v>0.90846126607410937</c:v>
                      </c:pt>
                      <c:pt idx="467">
                        <c:v>0.90550888145247366</c:v>
                      </c:pt>
                      <c:pt idx="468">
                        <c:v>0.89686927380600068</c:v>
                      </c:pt>
                      <c:pt idx="469">
                        <c:v>0.89319792268585319</c:v>
                      </c:pt>
                      <c:pt idx="470">
                        <c:v>0.88455890069946685</c:v>
                      </c:pt>
                      <c:pt idx="471">
                        <c:v>0.87575031820410998</c:v>
                      </c:pt>
                      <c:pt idx="472">
                        <c:v>0.87293258670081919</c:v>
                      </c:pt>
                      <c:pt idx="473">
                        <c:v>0.86518146529664608</c:v>
                      </c:pt>
                      <c:pt idx="474">
                        <c:v>0.86083796602454032</c:v>
                      </c:pt>
                      <c:pt idx="475">
                        <c:v>0.85687177935587244</c:v>
                      </c:pt>
                      <c:pt idx="476">
                        <c:v>0.8525662340058856</c:v>
                      </c:pt>
                      <c:pt idx="477">
                        <c:v>0.84567663101410895</c:v>
                      </c:pt>
                      <c:pt idx="478">
                        <c:v>0.84048035523991782</c:v>
                      </c:pt>
                      <c:pt idx="479">
                        <c:v>0.83382614642762365</c:v>
                      </c:pt>
                      <c:pt idx="480">
                        <c:v>0.82929283490633587</c:v>
                      </c:pt>
                      <c:pt idx="481">
                        <c:v>0.82572489266972426</c:v>
                      </c:pt>
                      <c:pt idx="482">
                        <c:v>0.82064347897027889</c:v>
                      </c:pt>
                      <c:pt idx="483">
                        <c:v>0.81199803583246988</c:v>
                      </c:pt>
                      <c:pt idx="484">
                        <c:v>0.80445866119105636</c:v>
                      </c:pt>
                      <c:pt idx="485">
                        <c:v>0.80089694339732787</c:v>
                      </c:pt>
                      <c:pt idx="486">
                        <c:v>0.79700342057086693</c:v>
                      </c:pt>
                      <c:pt idx="487">
                        <c:v>0.79507843903690045</c:v>
                      </c:pt>
                      <c:pt idx="488">
                        <c:v>0.79299927656114422</c:v>
                      </c:pt>
                      <c:pt idx="489">
                        <c:v>0.78942684878222169</c:v>
                      </c:pt>
                      <c:pt idx="490">
                        <c:v>0.78334749790968627</c:v>
                      </c:pt>
                      <c:pt idx="491">
                        <c:v>0.78150499094266035</c:v>
                      </c:pt>
                      <c:pt idx="492">
                        <c:v>0.77590092406619537</c:v>
                      </c:pt>
                      <c:pt idx="493">
                        <c:v>0.77278216681703282</c:v>
                      </c:pt>
                      <c:pt idx="494">
                        <c:v>0.76934822441645123</c:v>
                      </c:pt>
                      <c:pt idx="495">
                        <c:v>0.76216625924169479</c:v>
                      </c:pt>
                      <c:pt idx="496">
                        <c:v>0.75947595743766705</c:v>
                      </c:pt>
                      <c:pt idx="497">
                        <c:v>0.76260865094032626</c:v>
                      </c:pt>
                      <c:pt idx="498">
                        <c:v>0.75140791017610287</c:v>
                      </c:pt>
                      <c:pt idx="499">
                        <c:v>0.7498780949816517</c:v>
                      </c:pt>
                      <c:pt idx="500">
                        <c:v>0.73540102710462907</c:v>
                      </c:pt>
                      <c:pt idx="501">
                        <c:v>0.7365073328353493</c:v>
                      </c:pt>
                      <c:pt idx="502">
                        <c:v>0.7291261390050473</c:v>
                      </c:pt>
                      <c:pt idx="503">
                        <c:v>0.72393321541668099</c:v>
                      </c:pt>
                      <c:pt idx="504">
                        <c:v>0.72500348145365723</c:v>
                      </c:pt>
                      <c:pt idx="505">
                        <c:v>0.71333620252654129</c:v>
                      </c:pt>
                      <c:pt idx="506">
                        <c:v>0.7097662319892003</c:v>
                      </c:pt>
                      <c:pt idx="507">
                        <c:v>0.7117061911162621</c:v>
                      </c:pt>
                      <c:pt idx="508">
                        <c:v>0.69670970999770532</c:v>
                      </c:pt>
                      <c:pt idx="509">
                        <c:v>0.69311234800098553</c:v>
                      </c:pt>
                      <c:pt idx="510">
                        <c:v>0.69207781050976069</c:v>
                      </c:pt>
                      <c:pt idx="511">
                        <c:v>0.67527467126614815</c:v>
                      </c:pt>
                      <c:pt idx="512">
                        <c:v>0.68122214609437337</c:v>
                      </c:pt>
                      <c:pt idx="513">
                        <c:v>0.67251208814587826</c:v>
                      </c:pt>
                      <c:pt idx="514">
                        <c:v>0.67195608847224209</c:v>
                      </c:pt>
                      <c:pt idx="515">
                        <c:v>0.66971323747541422</c:v>
                      </c:pt>
                      <c:pt idx="516">
                        <c:v>0.65958308156595136</c:v>
                      </c:pt>
                      <c:pt idx="517">
                        <c:v>0.65585567719033433</c:v>
                      </c:pt>
                      <c:pt idx="518">
                        <c:v>0.65266360485025043</c:v>
                      </c:pt>
                      <c:pt idx="519">
                        <c:v>0.64381792243993952</c:v>
                      </c:pt>
                      <c:pt idx="520">
                        <c:v>0.63808902247603316</c:v>
                      </c:pt>
                      <c:pt idx="521">
                        <c:v>0.62823122697716782</c:v>
                      </c:pt>
                      <c:pt idx="522">
                        <c:v>0.62913272459204939</c:v>
                      </c:pt>
                      <c:pt idx="523">
                        <c:v>0.61176344388230408</c:v>
                      </c:pt>
                      <c:pt idx="524">
                        <c:v>0.61218401034678127</c:v>
                      </c:pt>
                      <c:pt idx="525">
                        <c:v>0.60487355480768301</c:v>
                      </c:pt>
                      <c:pt idx="526">
                        <c:v>0.59327609585921348</c:v>
                      </c:pt>
                      <c:pt idx="527">
                        <c:v>0.59036538712371012</c:v>
                      </c:pt>
                      <c:pt idx="528">
                        <c:v>0.5811774997707152</c:v>
                      </c:pt>
                      <c:pt idx="529">
                        <c:v>0.58122898936873402</c:v>
                      </c:pt>
                      <c:pt idx="530">
                        <c:v>0.57068021127958257</c:v>
                      </c:pt>
                      <c:pt idx="531">
                        <c:v>0.5603548057446478</c:v>
                      </c:pt>
                      <c:pt idx="532">
                        <c:v>0.55769086602094819</c:v>
                      </c:pt>
                      <c:pt idx="533">
                        <c:v>0.54868920511521202</c:v>
                      </c:pt>
                      <c:pt idx="534">
                        <c:v>0.54097255527331201</c:v>
                      </c:pt>
                      <c:pt idx="535">
                        <c:v>0.53341944807767416</c:v>
                      </c:pt>
                      <c:pt idx="536">
                        <c:v>0.53009630074897474</c:v>
                      </c:pt>
                      <c:pt idx="537">
                        <c:v>0.51860092166758931</c:v>
                      </c:pt>
                      <c:pt idx="538">
                        <c:v>0.51589979467975333</c:v>
                      </c:pt>
                      <c:pt idx="539">
                        <c:v>0.50801876900959253</c:v>
                      </c:pt>
                      <c:pt idx="540">
                        <c:v>0.49908511278846573</c:v>
                      </c:pt>
                      <c:pt idx="541">
                        <c:v>0.49442469128996297</c:v>
                      </c:pt>
                      <c:pt idx="542">
                        <c:v>0.48812721396301056</c:v>
                      </c:pt>
                      <c:pt idx="543">
                        <c:v>0.48369040292590154</c:v>
                      </c:pt>
                      <c:pt idx="544">
                        <c:v>0.47679830911178778</c:v>
                      </c:pt>
                      <c:pt idx="545">
                        <c:v>0.46938146216291077</c:v>
                      </c:pt>
                      <c:pt idx="546">
                        <c:v>0.46138025772570584</c:v>
                      </c:pt>
                      <c:pt idx="547">
                        <c:v>0.45506256221181229</c:v>
                      </c:pt>
                      <c:pt idx="548">
                        <c:v>0.44955383490962098</c:v>
                      </c:pt>
                      <c:pt idx="549">
                        <c:v>0.44054386941881846</c:v>
                      </c:pt>
                      <c:pt idx="550">
                        <c:v>0.43264416950041812</c:v>
                      </c:pt>
                      <c:pt idx="551">
                        <c:v>0.42768876502221065</c:v>
                      </c:pt>
                      <c:pt idx="552">
                        <c:v>0.41982296288291976</c:v>
                      </c:pt>
                      <c:pt idx="553">
                        <c:v>0.40925986776946571</c:v>
                      </c:pt>
                      <c:pt idx="554">
                        <c:v>0.40487423748236473</c:v>
                      </c:pt>
                      <c:pt idx="555">
                        <c:v>0.40421774451492393</c:v>
                      </c:pt>
                      <c:pt idx="556">
                        <c:v>0.3936331053404557</c:v>
                      </c:pt>
                      <c:pt idx="557">
                        <c:v>0.38252240416466815</c:v>
                      </c:pt>
                      <c:pt idx="558">
                        <c:v>0.38653053324247655</c:v>
                      </c:pt>
                      <c:pt idx="559">
                        <c:v>0.38900137575813581</c:v>
                      </c:pt>
                      <c:pt idx="560">
                        <c:v>0.36962045361585888</c:v>
                      </c:pt>
                      <c:pt idx="561">
                        <c:v>0.35965262294033767</c:v>
                      </c:pt>
                      <c:pt idx="562">
                        <c:v>0.36006641249489113</c:v>
                      </c:pt>
                      <c:pt idx="563">
                        <c:v>0.34690038811334162</c:v>
                      </c:pt>
                      <c:pt idx="564">
                        <c:v>0.34021441346164077</c:v>
                      </c:pt>
                      <c:pt idx="565">
                        <c:v>0.3511670128748014</c:v>
                      </c:pt>
                      <c:pt idx="566">
                        <c:v>0.33970657647075447</c:v>
                      </c:pt>
                      <c:pt idx="567">
                        <c:v>0.33099582480049861</c:v>
                      </c:pt>
                      <c:pt idx="568">
                        <c:v>0.3292693010259975</c:v>
                      </c:pt>
                      <c:pt idx="569">
                        <c:v>0.33645613139088143</c:v>
                      </c:pt>
                      <c:pt idx="570">
                        <c:v>0.32242853290043133</c:v>
                      </c:pt>
                      <c:pt idx="571">
                        <c:v>0.29209761359797892</c:v>
                      </c:pt>
                      <c:pt idx="572">
                        <c:v>0.30080453831662968</c:v>
                      </c:pt>
                      <c:pt idx="573">
                        <c:v>0.31432299033777017</c:v>
                      </c:pt>
                      <c:pt idx="574">
                        <c:v>0.29879458457089642</c:v>
                      </c:pt>
                      <c:pt idx="575">
                        <c:v>0.27679348765836287</c:v>
                      </c:pt>
                      <c:pt idx="576">
                        <c:v>0.29344100795116296</c:v>
                      </c:pt>
                      <c:pt idx="577">
                        <c:v>0.27373073707277079</c:v>
                      </c:pt>
                      <c:pt idx="578">
                        <c:v>0.2781447048786822</c:v>
                      </c:pt>
                      <c:pt idx="579">
                        <c:v>0.27321408211740994</c:v>
                      </c:pt>
                      <c:pt idx="580">
                        <c:v>0.26400724945578907</c:v>
                      </c:pt>
                      <c:pt idx="581">
                        <c:v>0.25956616724282811</c:v>
                      </c:pt>
                      <c:pt idx="582">
                        <c:v>0.25393983244108626</c:v>
                      </c:pt>
                      <c:pt idx="583">
                        <c:v>0.25878665050612221</c:v>
                      </c:pt>
                      <c:pt idx="584">
                        <c:v>0.24613109692469598</c:v>
                      </c:pt>
                      <c:pt idx="585">
                        <c:v>0.23224776838600791</c:v>
                      </c:pt>
                      <c:pt idx="586">
                        <c:v>0.22918071989948421</c:v>
                      </c:pt>
                      <c:pt idx="587">
                        <c:v>0.23114884851182327</c:v>
                      </c:pt>
                      <c:pt idx="588">
                        <c:v>0.22343025966364063</c:v>
                      </c:pt>
                      <c:pt idx="589">
                        <c:v>0.22377517028292726</c:v>
                      </c:pt>
                      <c:pt idx="590">
                        <c:v>0.22206063362803016</c:v>
                      </c:pt>
                      <c:pt idx="591">
                        <c:v>0.21325152062387812</c:v>
                      </c:pt>
                      <c:pt idx="592">
                        <c:v>0.2361985611291208</c:v>
                      </c:pt>
                      <c:pt idx="593">
                        <c:v>0.21924937724098029</c:v>
                      </c:pt>
                      <c:pt idx="594">
                        <c:v>0.20468203016272538</c:v>
                      </c:pt>
                      <c:pt idx="595">
                        <c:v>0.21259772572813823</c:v>
                      </c:pt>
                      <c:pt idx="596">
                        <c:v>0.21787305562833811</c:v>
                      </c:pt>
                      <c:pt idx="597">
                        <c:v>0.22181235421378417</c:v>
                      </c:pt>
                      <c:pt idx="598">
                        <c:v>0.20906520647144231</c:v>
                      </c:pt>
                      <c:pt idx="599">
                        <c:v>0.18399088559089416</c:v>
                      </c:pt>
                      <c:pt idx="600">
                        <c:v>0.18448246503704005</c:v>
                      </c:pt>
                      <c:pt idx="601">
                        <c:v>0.18031745028461227</c:v>
                      </c:pt>
                      <c:pt idx="602">
                        <c:v>0.18761236422288649</c:v>
                      </c:pt>
                      <c:pt idx="603">
                        <c:v>0.16608567976192878</c:v>
                      </c:pt>
                      <c:pt idx="604">
                        <c:v>0.18589754728519947</c:v>
                      </c:pt>
                      <c:pt idx="605">
                        <c:v>0.16517841997989072</c:v>
                      </c:pt>
                      <c:pt idx="606">
                        <c:v>0.14519422997317272</c:v>
                      </c:pt>
                      <c:pt idx="607">
                        <c:v>0.16436594391407156</c:v>
                      </c:pt>
                      <c:pt idx="608">
                        <c:v>0.17012406918431272</c:v>
                      </c:pt>
                      <c:pt idx="609">
                        <c:v>0.16893715347095992</c:v>
                      </c:pt>
                      <c:pt idx="610">
                        <c:v>0.1552136281344004</c:v>
                      </c:pt>
                      <c:pt idx="611">
                        <c:v>0.16720623569191168</c:v>
                      </c:pt>
                      <c:pt idx="612">
                        <c:v>0.17454793279594352</c:v>
                      </c:pt>
                      <c:pt idx="613">
                        <c:v>0.1592479717564465</c:v>
                      </c:pt>
                      <c:pt idx="614">
                        <c:v>0.13361107189864194</c:v>
                      </c:pt>
                      <c:pt idx="615">
                        <c:v>0.15276855529496708</c:v>
                      </c:pt>
                      <c:pt idx="616">
                        <c:v>0.16510389242449036</c:v>
                      </c:pt>
                      <c:pt idx="617">
                        <c:v>0.14797636288162611</c:v>
                      </c:pt>
                      <c:pt idx="618">
                        <c:v>0.12615641826586782</c:v>
                      </c:pt>
                      <c:pt idx="619">
                        <c:v>0.13681819319040697</c:v>
                      </c:pt>
                      <c:pt idx="620">
                        <c:v>0.14801528164515271</c:v>
                      </c:pt>
                      <c:pt idx="621">
                        <c:v>0.12793661507862755</c:v>
                      </c:pt>
                      <c:pt idx="622">
                        <c:v>0.14102624742424455</c:v>
                      </c:pt>
                      <c:pt idx="623">
                        <c:v>0.12217916654614078</c:v>
                      </c:pt>
                      <c:pt idx="624">
                        <c:v>0.11371144396083772</c:v>
                      </c:pt>
                      <c:pt idx="625">
                        <c:v>0.11092792427122626</c:v>
                      </c:pt>
                      <c:pt idx="626">
                        <c:v>0.10253694983727865</c:v>
                      </c:pt>
                      <c:pt idx="627">
                        <c:v>9.5355935881595952E-2</c:v>
                      </c:pt>
                      <c:pt idx="628">
                        <c:v>0.10326753226034252</c:v>
                      </c:pt>
                      <c:pt idx="629">
                        <c:v>9.0599074784698155E-2</c:v>
                      </c:pt>
                      <c:pt idx="630">
                        <c:v>8.4509073259433728E-2</c:v>
                      </c:pt>
                      <c:pt idx="631">
                        <c:v>8.5351239615295782E-2</c:v>
                      </c:pt>
                      <c:pt idx="632">
                        <c:v>0.10306993023598238</c:v>
                      </c:pt>
                      <c:pt idx="633">
                        <c:v>9.6534968118605555E-2</c:v>
                      </c:pt>
                      <c:pt idx="634">
                        <c:v>0.10412539007472336</c:v>
                      </c:pt>
                      <c:pt idx="635">
                        <c:v>0.10045911837198576</c:v>
                      </c:pt>
                      <c:pt idx="636">
                        <c:v>9.9905670242031411E-2</c:v>
                      </c:pt>
                      <c:pt idx="637">
                        <c:v>0.10493892487004114</c:v>
                      </c:pt>
                      <c:pt idx="638">
                        <c:v>0.10645030817514715</c:v>
                      </c:pt>
                      <c:pt idx="639">
                        <c:v>0.11843073839982225</c:v>
                      </c:pt>
                      <c:pt idx="640">
                        <c:v>0.11299857007596446</c:v>
                      </c:pt>
                      <c:pt idx="641">
                        <c:v>0.10694422228065356</c:v>
                      </c:pt>
                      <c:pt idx="642">
                        <c:v>0.10775249874016246</c:v>
                      </c:pt>
                      <c:pt idx="643">
                        <c:v>0.11311606905875893</c:v>
                      </c:pt>
                      <c:pt idx="644">
                        <c:v>0.10232185873588992</c:v>
                      </c:pt>
                      <c:pt idx="645">
                        <c:v>0.11187184620920818</c:v>
                      </c:pt>
                      <c:pt idx="646">
                        <c:v>0.10960115527494897</c:v>
                      </c:pt>
                      <c:pt idx="647">
                        <c:v>9.6848860039734447E-2</c:v>
                      </c:pt>
                      <c:pt idx="648">
                        <c:v>9.8727116193088799E-2</c:v>
                      </c:pt>
                      <c:pt idx="649">
                        <c:v>8.8329616829419741E-2</c:v>
                      </c:pt>
                      <c:pt idx="650">
                        <c:v>8.9545522139569539E-2</c:v>
                      </c:pt>
                      <c:pt idx="651">
                        <c:v>0.10368812168664468</c:v>
                      </c:pt>
                      <c:pt idx="652">
                        <c:v>9.7005547285689872E-2</c:v>
                      </c:pt>
                      <c:pt idx="653">
                        <c:v>9.7223286890569721E-2</c:v>
                      </c:pt>
                      <c:pt idx="654">
                        <c:v>9.0404439475985851E-2</c:v>
                      </c:pt>
                      <c:pt idx="655">
                        <c:v>9.2037795724538018E-2</c:v>
                      </c:pt>
                      <c:pt idx="656">
                        <c:v>8.4249093443268405E-2</c:v>
                      </c:pt>
                      <c:pt idx="657">
                        <c:v>8.620032275683559E-2</c:v>
                      </c:pt>
                      <c:pt idx="658">
                        <c:v>8.5270593800685468E-2</c:v>
                      </c:pt>
                      <c:pt idx="659">
                        <c:v>8.0392323207761907E-2</c:v>
                      </c:pt>
                      <c:pt idx="660">
                        <c:v>7.3494731912843239E-2</c:v>
                      </c:pt>
                      <c:pt idx="661">
                        <c:v>8.1549283388367713E-2</c:v>
                      </c:pt>
                      <c:pt idx="662">
                        <c:v>7.4165608201270494E-2</c:v>
                      </c:pt>
                      <c:pt idx="663">
                        <c:v>7.7559025482111091E-2</c:v>
                      </c:pt>
                      <c:pt idx="664">
                        <c:v>7.7905080497173734E-2</c:v>
                      </c:pt>
                      <c:pt idx="665">
                        <c:v>6.2316438209530353E-2</c:v>
                      </c:pt>
                      <c:pt idx="666">
                        <c:v>6.6411284729444187E-2</c:v>
                      </c:pt>
                      <c:pt idx="667">
                        <c:v>5.7858869618964623E-2</c:v>
                      </c:pt>
                      <c:pt idx="668">
                        <c:v>5.7858869618964623E-2</c:v>
                      </c:pt>
                      <c:pt idx="669">
                        <c:v>4.6539254887611264E-2</c:v>
                      </c:pt>
                      <c:pt idx="670">
                        <c:v>4.4960915837881296E-2</c:v>
                      </c:pt>
                      <c:pt idx="671">
                        <c:v>4.0717424768131553E-2</c:v>
                      </c:pt>
                      <c:pt idx="672">
                        <c:v>2.9424769902590766E-2</c:v>
                      </c:pt>
                      <c:pt idx="673">
                        <c:v>3.2538179260006656E-2</c:v>
                      </c:pt>
                      <c:pt idx="674">
                        <c:v>2.9648738242085845E-2</c:v>
                      </c:pt>
                      <c:pt idx="675">
                        <c:v>3.4665348033773094E-2</c:v>
                      </c:pt>
                      <c:pt idx="676">
                        <c:v>3.0025004611134474E-2</c:v>
                      </c:pt>
                      <c:pt idx="677">
                        <c:v>2.6667658481791777E-2</c:v>
                      </c:pt>
                      <c:pt idx="678">
                        <c:v>2.1919540367213382E-2</c:v>
                      </c:pt>
                      <c:pt idx="679">
                        <c:v>7.2594555448588722E-3</c:v>
                      </c:pt>
                      <c:pt idx="680">
                        <c:v>2.003087770005187E-2</c:v>
                      </c:pt>
                      <c:pt idx="681">
                        <c:v>1.6102367357609011E-2</c:v>
                      </c:pt>
                      <c:pt idx="682">
                        <c:v>5.4778080322499256E-3</c:v>
                      </c:pt>
                      <c:pt idx="683">
                        <c:v>5.9505733528054114E-3</c:v>
                      </c:pt>
                      <c:pt idx="684">
                        <c:v>-1.3708493707189991E-2</c:v>
                      </c:pt>
                      <c:pt idx="685">
                        <c:v>-1.0762041554599361E-2</c:v>
                      </c:pt>
                      <c:pt idx="686">
                        <c:v>-1.8182751416910538E-2</c:v>
                      </c:pt>
                      <c:pt idx="687">
                        <c:v>-2.6056531528670338E-2</c:v>
                      </c:pt>
                      <c:pt idx="688">
                        <c:v>-4.5172552203928018E-2</c:v>
                      </c:pt>
                      <c:pt idx="689">
                        <c:v>-5.2620690875322403E-2</c:v>
                      </c:pt>
                      <c:pt idx="690">
                        <c:v>-5.9548763749800941E-2</c:v>
                      </c:pt>
                      <c:pt idx="691">
                        <c:v>-8.7487801989842406E-2</c:v>
                      </c:pt>
                      <c:pt idx="692">
                        <c:v>-0.10951359042801934</c:v>
                      </c:pt>
                      <c:pt idx="693">
                        <c:v>-0.12659452429067161</c:v>
                      </c:pt>
                      <c:pt idx="694">
                        <c:v>-0.15747937548759336</c:v>
                      </c:pt>
                      <c:pt idx="695">
                        <c:v>-0.15161811136845105</c:v>
                      </c:pt>
                      <c:pt idx="696">
                        <c:v>-0.13897066792274526</c:v>
                      </c:pt>
                      <c:pt idx="697">
                        <c:v>-0.14106117557272041</c:v>
                      </c:pt>
                      <c:pt idx="698">
                        <c:v>-0.10428912511319877</c:v>
                      </c:pt>
                      <c:pt idx="699">
                        <c:v>-9.7255957736802082E-2</c:v>
                      </c:pt>
                      <c:pt idx="700">
                        <c:v>-0.11427701861320679</c:v>
                      </c:pt>
                      <c:pt idx="701">
                        <c:v>-0.12979865663023563</c:v>
                      </c:pt>
                      <c:pt idx="702">
                        <c:v>-0.133544884303403</c:v>
                      </c:pt>
                      <c:pt idx="703">
                        <c:v>-0.12468865500331366</c:v>
                      </c:pt>
                      <c:pt idx="704">
                        <c:v>-0.11498612822632433</c:v>
                      </c:pt>
                      <c:pt idx="705">
                        <c:v>-0.11457488456945993</c:v>
                      </c:pt>
                      <c:pt idx="706">
                        <c:v>-0.14904698809350392</c:v>
                      </c:pt>
                      <c:pt idx="707">
                        <c:v>-0.13820640404113596</c:v>
                      </c:pt>
                      <c:pt idx="708">
                        <c:v>-0.14284306640254715</c:v>
                      </c:pt>
                      <c:pt idx="709">
                        <c:v>-0.16407174110846262</c:v>
                      </c:pt>
                      <c:pt idx="710">
                        <c:v>-0.13832642215032262</c:v>
                      </c:pt>
                      <c:pt idx="711">
                        <c:v>-0.10169341236118551</c:v>
                      </c:pt>
                      <c:pt idx="712">
                        <c:v>-0.11400758921114641</c:v>
                      </c:pt>
                      <c:pt idx="713">
                        <c:v>-0.11603778526727039</c:v>
                      </c:pt>
                      <c:pt idx="714">
                        <c:v>-9.929103314937518E-2</c:v>
                      </c:pt>
                      <c:pt idx="715">
                        <c:v>-7.2688162855761199E-2</c:v>
                      </c:pt>
                      <c:pt idx="716">
                        <c:v>-5.3408232922868185E-2</c:v>
                      </c:pt>
                      <c:pt idx="717">
                        <c:v>-2.7713829523820725E-2</c:v>
                      </c:pt>
                      <c:pt idx="718">
                        <c:v>-4.2221805966205152E-2</c:v>
                      </c:pt>
                      <c:pt idx="719">
                        <c:v>-3.6568723687345962E-2</c:v>
                      </c:pt>
                    </c:numCache>
                  </c:numRef>
                </c:yVal>
                <c:smooth val="1"/>
                <c:extLst>
                  <c:ext xmlns:c16="http://schemas.microsoft.com/office/drawing/2014/chart" uri="{C3380CC4-5D6E-409C-BE32-E72D297353CC}">
                    <c16:uniqueId val="{00000001-6B83-4E5D-9897-1103E0332655}"/>
                  </c:ext>
                </c:extLst>
              </c15:ser>
            </c15:filteredScatterSeries>
            <c15:filteredScatterSeries>
              <c15:ser>
                <c:idx val="4"/>
                <c:order val="2"/>
                <c:tx>
                  <c:v>14400 RPM</c:v>
                </c:tx>
                <c:spPr>
                  <a:ln w="9525" cap="rnd">
                    <a:solidFill>
                      <a:schemeClr val="accent5"/>
                    </a:solidFill>
                    <a:round/>
                  </a:ln>
                  <a:effectLst>
                    <a:outerShdw blurRad="40000" dist="23000" dir="5400000" rotWithShape="0">
                      <a:srgbClr val="000000">
                        <a:alpha val="35000"/>
                      </a:srgbClr>
                    </a:outerShdw>
                  </a:effectLst>
                </c:spPr>
                <c:marker>
                  <c:symbol val="none"/>
                </c:marker>
                <c:xVal>
                  <c:numRef>
                    <c:extLst>
                      <c:ext xmlns:c15="http://schemas.microsoft.com/office/drawing/2012/chart" uri="{02D57815-91ED-43cb-92C2-25804820EDAC}">
                        <c15:formulaRef>
                          <c15:sqref>'Data Task 1'!$AO$12:$AO$731</c15:sqref>
                        </c15:formulaRef>
                      </c:ext>
                    </c:extLst>
                    <c:numCache>
                      <c:formatCode>General</c:formatCode>
                      <c:ptCount val="720"/>
                      <c:pt idx="0">
                        <c:v>1.9286549331065737E-16</c:v>
                      </c:pt>
                      <c:pt idx="1">
                        <c:v>2.9979087698259031E-4</c:v>
                      </c:pt>
                      <c:pt idx="2">
                        <c:v>1.564130611123672E-3</c:v>
                      </c:pt>
                      <c:pt idx="3">
                        <c:v>3.784025877500285E-3</c:v>
                      </c:pt>
                      <c:pt idx="4">
                        <c:v>6.9438436694430955E-3</c:v>
                      </c:pt>
                      <c:pt idx="5">
                        <c:v>1.1021611006466257E-2</c:v>
                      </c:pt>
                      <c:pt idx="6">
                        <c:v>1.5989545074517601E-2</c:v>
                      </c:pt>
                      <c:pt idx="7">
                        <c:v>2.1814736783477319E-2</c:v>
                      </c:pt>
                      <c:pt idx="8">
                        <c:v>2.8459574820982693E-2</c:v>
                      </c:pt>
                      <c:pt idx="9">
                        <c:v>3.5882714965842631E-2</c:v>
                      </c:pt>
                      <c:pt idx="10">
                        <c:v>4.4039687496197195E-2</c:v>
                      </c:pt>
                      <c:pt idx="11">
                        <c:v>5.2883836910274123E-2</c:v>
                      </c:pt>
                      <c:pt idx="12">
                        <c:v>6.2366734603773753E-2</c:v>
                      </c:pt>
                      <c:pt idx="13">
                        <c:v>7.2439194520356895E-2</c:v>
                      </c:pt>
                      <c:pt idx="14">
                        <c:v>8.3051772716463107E-2</c:v>
                      </c:pt>
                      <c:pt idx="15">
                        <c:v>9.4155382507345314E-2</c:v>
                      </c:pt>
                      <c:pt idx="16">
                        <c:v>0.10570171116521702</c:v>
                      </c:pt>
                      <c:pt idx="17">
                        <c:v>0.11764369016924321</c:v>
                      </c:pt>
                      <c:pt idx="18">
                        <c:v>0.1299359967073688</c:v>
                      </c:pt>
                      <c:pt idx="19">
                        <c:v>0.14253501750266659</c:v>
                      </c:pt>
                      <c:pt idx="20">
                        <c:v>0.15539947153782346</c:v>
                      </c:pt>
                      <c:pt idx="21">
                        <c:v>0.16849014242149979</c:v>
                      </c:pt>
                      <c:pt idx="22">
                        <c:v>0.18177019442254994</c:v>
                      </c:pt>
                      <c:pt idx="23">
                        <c:v>0.19520524125191591</c:v>
                      </c:pt>
                      <c:pt idx="24">
                        <c:v>0.2087631806216412</c:v>
                      </c:pt>
                      <c:pt idx="25">
                        <c:v>0.22241442149688584</c:v>
                      </c:pt>
                      <c:pt idx="26">
                        <c:v>0.23613156626707513</c:v>
                      </c:pt>
                      <c:pt idx="27">
                        <c:v>0.24988951851678864</c:v>
                      </c:pt>
                      <c:pt idx="28">
                        <c:v>0.26366526513237459</c:v>
                      </c:pt>
                      <c:pt idx="29">
                        <c:v>0.27743785720296882</c:v>
                      </c:pt>
                      <c:pt idx="30">
                        <c:v>0.29118823835798308</c:v>
                      </c:pt>
                      <c:pt idx="31">
                        <c:v>0.30489923074408137</c:v>
                      </c:pt>
                      <c:pt idx="32">
                        <c:v>0.31855523247944073</c:v>
                      </c:pt>
                      <c:pt idx="33">
                        <c:v>0.33214235105903633</c:v>
                      </c:pt>
                      <c:pt idx="34">
                        <c:v>0.34564805873687532</c:v>
                      </c:pt>
                      <c:pt idx="35">
                        <c:v>0.35906122530474122</c:v>
                      </c:pt>
                      <c:pt idx="36">
                        <c:v>0.37237189310472574</c:v>
                      </c:pt>
                      <c:pt idx="37">
                        <c:v>0.38557137065525288</c:v>
                      </c:pt>
                      <c:pt idx="38">
                        <c:v>0.39865189185253308</c:v>
                      </c:pt>
                      <c:pt idx="39">
                        <c:v>0.41160673654177315</c:v>
                      </c:pt>
                      <c:pt idx="40">
                        <c:v>0.42442993867852308</c:v>
                      </c:pt>
                      <c:pt idx="41">
                        <c:v>0.43711651822927544</c:v>
                      </c:pt>
                      <c:pt idx="42">
                        <c:v>0.44966198094883919</c:v>
                      </c:pt>
                      <c:pt idx="43">
                        <c:v>0.46206271854783332</c:v>
                      </c:pt>
                      <c:pt idx="44">
                        <c:v>0.47431551940948835</c:v>
                      </c:pt>
                      <c:pt idx="45">
                        <c:v>0.48641779976720384</c:v>
                      </c:pt>
                      <c:pt idx="46">
                        <c:v>0.49836747126196679</c:v>
                      </c:pt>
                      <c:pt idx="47">
                        <c:v>0.51016291939901803</c:v>
                      </c:pt>
                      <c:pt idx="48">
                        <c:v>0.5218027526321648</c:v>
                      </c:pt>
                      <c:pt idx="49">
                        <c:v>0.53328607862896771</c:v>
                      </c:pt>
                      <c:pt idx="50">
                        <c:v>0.54461235905789607</c:v>
                      </c:pt>
                      <c:pt idx="51">
                        <c:v>0.55578112808042124</c:v>
                      </c:pt>
                      <c:pt idx="52">
                        <c:v>0.56679241233602884</c:v>
                      </c:pt>
                      <c:pt idx="53">
                        <c:v>0.5776462816281982</c:v>
                      </c:pt>
                      <c:pt idx="54">
                        <c:v>0.58834318391677021</c:v>
                      </c:pt>
                      <c:pt idx="55">
                        <c:v>0.59888351493382519</c:v>
                      </c:pt>
                      <c:pt idx="56">
                        <c:v>0.60926802179183936</c:v>
                      </c:pt>
                      <c:pt idx="57">
                        <c:v>0.61949751547411314</c:v>
                      </c:pt>
                      <c:pt idx="58">
                        <c:v>0.62957295541220837</c:v>
                      </c:pt>
                      <c:pt idx="59">
                        <c:v>0.63949537067332007</c:v>
                      </c:pt>
                      <c:pt idx="60">
                        <c:v>0.64926591641649956</c:v>
                      </c:pt>
                      <c:pt idx="61">
                        <c:v>0.65888582227272263</c:v>
                      </c:pt>
                      <c:pt idx="62">
                        <c:v>0.66835635788374814</c:v>
                      </c:pt>
                      <c:pt idx="63">
                        <c:v>0.67767893063590767</c:v>
                      </c:pt>
                      <c:pt idx="64">
                        <c:v>0.68685490970872154</c:v>
                      </c:pt>
                      <c:pt idx="65">
                        <c:v>0.69588576835956373</c:v>
                      </c:pt>
                      <c:pt idx="66">
                        <c:v>0.70477301839068984</c:v>
                      </c:pt>
                      <c:pt idx="67">
                        <c:v>0.71351814244828893</c:v>
                      </c:pt>
                      <c:pt idx="68">
                        <c:v>0.72212276546336174</c:v>
                      </c:pt>
                      <c:pt idx="69">
                        <c:v>0.73058836216101608</c:v>
                      </c:pt>
                      <c:pt idx="70">
                        <c:v>0.73891660956454519</c:v>
                      </c:pt>
                      <c:pt idx="71">
                        <c:v>0.74710902699596737</c:v>
                      </c:pt>
                      <c:pt idx="72">
                        <c:v>0.75516727178039755</c:v>
                      </c:pt>
                      <c:pt idx="73">
                        <c:v>0.76309293831855507</c:v>
                      </c:pt>
                      <c:pt idx="74">
                        <c:v>0.7708876541604075</c:v>
                      </c:pt>
                      <c:pt idx="75">
                        <c:v>0.77855299685846746</c:v>
                      </c:pt>
                      <c:pt idx="76">
                        <c:v>0.78609056082233952</c:v>
                      </c:pt>
                      <c:pt idx="77">
                        <c:v>0.79350203381232765</c:v>
                      </c:pt>
                      <c:pt idx="78">
                        <c:v>0.80078886393897974</c:v>
                      </c:pt>
                      <c:pt idx="79">
                        <c:v>0.80795278968187578</c:v>
                      </c:pt>
                      <c:pt idx="80">
                        <c:v>0.81499529964059125</c:v>
                      </c:pt>
                      <c:pt idx="81">
                        <c:v>0.82191794766241</c:v>
                      </c:pt>
                      <c:pt idx="82">
                        <c:v>0.82872232201048623</c:v>
                      </c:pt>
                      <c:pt idx="83">
                        <c:v>0.83540994324133611</c:v>
                      </c:pt>
                      <c:pt idx="84">
                        <c:v>0.8419823687953748</c:v>
                      </c:pt>
                      <c:pt idx="85">
                        <c:v>0.84844101466167354</c:v>
                      </c:pt>
                      <c:pt idx="86">
                        <c:v>0.8547874611981976</c:v>
                      </c:pt>
                      <c:pt idx="87">
                        <c:v>0.86102315200140456</c:v>
                      </c:pt>
                      <c:pt idx="88">
                        <c:v>0.86714954606162176</c:v>
                      </c:pt>
                      <c:pt idx="89">
                        <c:v>0.87316806001730785</c:v>
                      </c:pt>
                      <c:pt idx="90">
                        <c:v>0.87908018972551116</c:v>
                      </c:pt>
                      <c:pt idx="91">
                        <c:v>0.88488726453605726</c:v>
                      </c:pt>
                      <c:pt idx="92">
                        <c:v>0.89059071124126654</c:v>
                      </c:pt>
                      <c:pt idx="93">
                        <c:v>0.89619187175293169</c:v>
                      </c:pt>
                      <c:pt idx="94">
                        <c:v>0.90169217882010766</c:v>
                      </c:pt>
                      <c:pt idx="95">
                        <c:v>0.90709282155109627</c:v>
                      </c:pt>
                      <c:pt idx="96">
                        <c:v>0.91239525610596484</c:v>
                      </c:pt>
                      <c:pt idx="97">
                        <c:v>0.91760073984290025</c:v>
                      </c:pt>
                      <c:pt idx="98">
                        <c:v>0.92271049957466666</c:v>
                      </c:pt>
                      <c:pt idx="99">
                        <c:v>0.92772591209077837</c:v>
                      </c:pt>
                      <c:pt idx="100">
                        <c:v>0.93264807321694232</c:v>
                      </c:pt>
                      <c:pt idx="101">
                        <c:v>0.93747836396181305</c:v>
                      </c:pt>
                      <c:pt idx="102">
                        <c:v>0.94221788249823324</c:v>
                      </c:pt>
                      <c:pt idx="103">
                        <c:v>0.94686780871727794</c:v>
                      </c:pt>
                      <c:pt idx="104">
                        <c:v>0.95142938194850513</c:v>
                      </c:pt>
                      <c:pt idx="105">
                        <c:v>0.9559037564961701</c:v>
                      </c:pt>
                      <c:pt idx="106">
                        <c:v>0.96029202750685749</c:v>
                      </c:pt>
                      <c:pt idx="107">
                        <c:v>0.96459535448912459</c:v>
                      </c:pt>
                      <c:pt idx="108">
                        <c:v>0.96881476645703801</c:v>
                      </c:pt>
                      <c:pt idx="109">
                        <c:v>0.97295141093518234</c:v>
                      </c:pt>
                      <c:pt idx="110">
                        <c:v>0.97700635499369815</c:v>
                      </c:pt>
                      <c:pt idx="111">
                        <c:v>0.98098062035883737</c:v>
                      </c:pt>
                      <c:pt idx="112">
                        <c:v>0.98487525341300874</c:v>
                      </c:pt>
                      <c:pt idx="113">
                        <c:v>0.98869126112752159</c:v>
                      </c:pt>
                      <c:pt idx="114">
                        <c:v>0.99242965896526181</c:v>
                      </c:pt>
                      <c:pt idx="115">
                        <c:v>0.99609140356645598</c:v>
                      </c:pt>
                      <c:pt idx="116">
                        <c:v>0.99967745086149973</c:v>
                      </c:pt>
                      <c:pt idx="117">
                        <c:v>1.0031888012472725</c:v>
                      </c:pt>
                      <c:pt idx="118">
                        <c:v>1.0066263274892815</c:v>
                      </c:pt>
                      <c:pt idx="119">
                        <c:v>1.0099909831361837</c:v>
                      </c:pt>
                      <c:pt idx="120">
                        <c:v>1.0132836366492002</c:v>
                      </c:pt>
                      <c:pt idx="121">
                        <c:v>1.0165051674297911</c:v>
                      </c:pt>
                      <c:pt idx="122">
                        <c:v>1.0196564798868877</c:v>
                      </c:pt>
                      <c:pt idx="123">
                        <c:v>1.0227383723045815</c:v>
                      </c:pt>
                      <c:pt idx="124">
                        <c:v>1.0257517512280803</c:v>
                      </c:pt>
                      <c:pt idx="125">
                        <c:v>1.0286973328512685</c:v>
                      </c:pt>
                      <c:pt idx="126">
                        <c:v>1.0315759612411333</c:v>
                      </c:pt>
                      <c:pt idx="127">
                        <c:v>1.034388472690045</c:v>
                      </c:pt>
                      <c:pt idx="128">
                        <c:v>1.0371355841009098</c:v>
                      </c:pt>
                      <c:pt idx="129">
                        <c:v>1.0398180034132651</c:v>
                      </c:pt>
                      <c:pt idx="130">
                        <c:v>1.0424366003989118</c:v>
                      </c:pt>
                      <c:pt idx="131">
                        <c:v>1.0449919346772827</c:v>
                      </c:pt>
                      <c:pt idx="132">
                        <c:v>1.0474848569845632</c:v>
                      </c:pt>
                      <c:pt idx="133">
                        <c:v>1.0499160027382586</c:v>
                      </c:pt>
                      <c:pt idx="134">
                        <c:v>1.0522860099087246</c:v>
                      </c:pt>
                      <c:pt idx="135">
                        <c:v>1.0545955727973881</c:v>
                      </c:pt>
                      <c:pt idx="136">
                        <c:v>1.0568453381528438</c:v>
                      </c:pt>
                      <c:pt idx="137">
                        <c:v>1.0590359376019947</c:v>
                      </c:pt>
                      <c:pt idx="138">
                        <c:v>1.0611679925922035</c:v>
                      </c:pt>
                      <c:pt idx="139">
                        <c:v>1.0632420489077896</c:v>
                      </c:pt>
                      <c:pt idx="140">
                        <c:v>1.0652587797226893</c:v>
                      </c:pt>
                      <c:pt idx="141">
                        <c:v>1.0672187042767811</c:v>
                      </c:pt>
                      <c:pt idx="142">
                        <c:v>1.0691223518551574</c:v>
                      </c:pt>
                      <c:pt idx="143">
                        <c:v>1.0709703134786817</c:v>
                      </c:pt>
                      <c:pt idx="144">
                        <c:v>1.0727630731844315</c:v>
                      </c:pt>
                      <c:pt idx="145">
                        <c:v>1.0745011516455845</c:v>
                      </c:pt>
                      <c:pt idx="146">
                        <c:v>1.0761851013349828</c:v>
                      </c:pt>
                      <c:pt idx="147">
                        <c:v>1.0778153277181894</c:v>
                      </c:pt>
                      <c:pt idx="148">
                        <c:v>1.0793923207044867</c:v>
                      </c:pt>
                      <c:pt idx="149">
                        <c:v>1.0809165689163993</c:v>
                      </c:pt>
                      <c:pt idx="150">
                        <c:v>1.0823884758515812</c:v>
                      </c:pt>
                      <c:pt idx="151">
                        <c:v>1.0838084285209324</c:v>
                      </c:pt>
                      <c:pt idx="152">
                        <c:v>1.0851769189595402</c:v>
                      </c:pt>
                      <c:pt idx="153">
                        <c:v>1.086494288787373</c:v>
                      </c:pt>
                      <c:pt idx="154">
                        <c:v>1.0877609267814314</c:v>
                      </c:pt>
                      <c:pt idx="155">
                        <c:v>1.0889772020882722</c:v>
                      </c:pt>
                      <c:pt idx="156">
                        <c:v>1.0901434605316598</c:v>
                      </c:pt>
                      <c:pt idx="157">
                        <c:v>1.0912600662579597</c:v>
                      </c:pt>
                      <c:pt idx="158">
                        <c:v>1.0923273318235613</c:v>
                      </c:pt>
                      <c:pt idx="159">
                        <c:v>1.0933455148810904</c:v>
                      </c:pt>
                      <c:pt idx="160">
                        <c:v>1.0943149906803518</c:v>
                      </c:pt>
                      <c:pt idx="161">
                        <c:v>1.0952360142309721</c:v>
                      </c:pt>
                      <c:pt idx="162">
                        <c:v>1.0961088235450993</c:v>
                      </c:pt>
                      <c:pt idx="163">
                        <c:v>1.0969336805515748</c:v>
                      </c:pt>
                      <c:pt idx="164">
                        <c:v>1.0977108831514351</c:v>
                      </c:pt>
                      <c:pt idx="165">
                        <c:v>1.0984405908680692</c:v>
                      </c:pt>
                      <c:pt idx="166">
                        <c:v>1.0991230687720093</c:v>
                      </c:pt>
                      <c:pt idx="167">
                        <c:v>1.0997584807916647</c:v>
                      </c:pt>
                      <c:pt idx="168">
                        <c:v>1.1003469954165117</c:v>
                      </c:pt>
                      <c:pt idx="169">
                        <c:v>1.1008888340671612</c:v>
                      </c:pt>
                      <c:pt idx="170">
                        <c:v>1.1013841139609311</c:v>
                      </c:pt>
                      <c:pt idx="171">
                        <c:v>1.1018329894620442</c:v>
                      </c:pt>
                      <c:pt idx="172">
                        <c:v>1.1022356318717044</c:v>
                      </c:pt>
                      <c:pt idx="173">
                        <c:v>1.1025921130929943</c:v>
                      </c:pt>
                      <c:pt idx="174">
                        <c:v>1.102902510339878</c:v>
                      </c:pt>
                      <c:pt idx="175">
                        <c:v>1.1031669582257668</c:v>
                      </c:pt>
                      <c:pt idx="176">
                        <c:v>1.1033855685518679</c:v>
                      </c:pt>
                      <c:pt idx="177">
                        <c:v>1.103558322362735</c:v>
                      </c:pt>
                      <c:pt idx="178">
                        <c:v>1.1036852983361265</c:v>
                      </c:pt>
                      <c:pt idx="179">
                        <c:v>1.1037665686088169</c:v>
                      </c:pt>
                      <c:pt idx="180">
                        <c:v>1.1038021028172702</c:v>
                      </c:pt>
                      <c:pt idx="181">
                        <c:v>1.1037919682020216</c:v>
                      </c:pt>
                      <c:pt idx="182">
                        <c:v>1.1037360695289828</c:v>
                      </c:pt>
                      <c:pt idx="183">
                        <c:v>1.1036344851843993</c:v>
                      </c:pt>
                      <c:pt idx="184">
                        <c:v>1.1034871230440273</c:v>
                      </c:pt>
                      <c:pt idx="185">
                        <c:v>1.1032939284881951</c:v>
                      </c:pt>
                      <c:pt idx="186">
                        <c:v>1.1030548764167551</c:v>
                      </c:pt>
                      <c:pt idx="187">
                        <c:v>1.1027698911105166</c:v>
                      </c:pt>
                      <c:pt idx="188">
                        <c:v>1.1024389102688501</c:v>
                      </c:pt>
                      <c:pt idx="189">
                        <c:v>1.1020617725584416</c:v>
                      </c:pt>
                      <c:pt idx="190">
                        <c:v>1.1016384141477553</c:v>
                      </c:pt>
                      <c:pt idx="191">
                        <c:v>1.1011686718870017</c:v>
                      </c:pt>
                      <c:pt idx="192">
                        <c:v>1.1006523915347335</c:v>
                      </c:pt>
                      <c:pt idx="193">
                        <c:v>1.1000894761468181</c:v>
                      </c:pt>
                      <c:pt idx="194">
                        <c:v>1.0994797368866012</c:v>
                      </c:pt>
                      <c:pt idx="195">
                        <c:v>1.098822953030439</c:v>
                      </c:pt>
                      <c:pt idx="196">
                        <c:v>1.0981189729560337</c:v>
                      </c:pt>
                      <c:pt idx="197">
                        <c:v>1.097367568434791</c:v>
                      </c:pt>
                      <c:pt idx="198">
                        <c:v>1.0965685193202717</c:v>
                      </c:pt>
                      <c:pt idx="199">
                        <c:v>1.0957215727549441</c:v>
                      </c:pt>
                      <c:pt idx="200">
                        <c:v>1.0948265121767622</c:v>
                      </c:pt>
                      <c:pt idx="201">
                        <c:v>1.0938830388859468</c:v>
                      </c:pt>
                      <c:pt idx="202">
                        <c:v>1.0928909064271921</c:v>
                      </c:pt>
                      <c:pt idx="203">
                        <c:v>1.0918497853512277</c:v>
                      </c:pt>
                      <c:pt idx="204">
                        <c:v>1.0907593899011705</c:v>
                      </c:pt>
                      <c:pt idx="205">
                        <c:v>1.0896193874814888</c:v>
                      </c:pt>
                      <c:pt idx="206">
                        <c:v>1.0884294227825471</c:v>
                      </c:pt>
                      <c:pt idx="207">
                        <c:v>1.0871892212372485</c:v>
                      </c:pt>
                      <c:pt idx="208">
                        <c:v>1.0858983607503332</c:v>
                      </c:pt>
                      <c:pt idx="209">
                        <c:v>1.0845564617427141</c:v>
                      </c:pt>
                      <c:pt idx="210">
                        <c:v>1.0831631582583605</c:v>
                      </c:pt>
                      <c:pt idx="211">
                        <c:v>1.0817180306885874</c:v>
                      </c:pt>
                      <c:pt idx="212">
                        <c:v>1.0802206385195048</c:v>
                      </c:pt>
                      <c:pt idx="213">
                        <c:v>1.0786705918616453</c:v>
                      </c:pt>
                      <c:pt idx="214">
                        <c:v>1.0770674032856038</c:v>
                      </c:pt>
                      <c:pt idx="215">
                        <c:v>1.075410605448847</c:v>
                      </c:pt>
                      <c:pt idx="216">
                        <c:v>1.0736997941758588</c:v>
                      </c:pt>
                      <c:pt idx="217">
                        <c:v>1.0719343583307084</c:v>
                      </c:pt>
                      <c:pt idx="218">
                        <c:v>1.0701138904700092</c:v>
                      </c:pt>
                      <c:pt idx="219">
                        <c:v>1.068237817516942</c:v>
                      </c:pt>
                      <c:pt idx="220">
                        <c:v>1.0663056281975012</c:v>
                      </c:pt>
                      <c:pt idx="221">
                        <c:v>1.0643167296484342</c:v>
                      </c:pt>
                      <c:pt idx="222">
                        <c:v>1.0622705862461213</c:v>
                      </c:pt>
                      <c:pt idx="223">
                        <c:v>1.060166627899253</c:v>
                      </c:pt>
                      <c:pt idx="224">
                        <c:v>1.0580042668598624</c:v>
                      </c:pt>
                      <c:pt idx="225">
                        <c:v>1.0557828435151217</c:v>
                      </c:pt>
                      <c:pt idx="226">
                        <c:v>1.0535017456579643</c:v>
                      </c:pt>
                      <c:pt idx="227">
                        <c:v>1.0511603644161636</c:v>
                      </c:pt>
                      <c:pt idx="228">
                        <c:v>1.0487580261099558</c:v>
                      </c:pt>
                      <c:pt idx="229">
                        <c:v>1.0462940268652252</c:v>
                      </c:pt>
                      <c:pt idx="230">
                        <c:v>1.0437677097025151</c:v>
                      </c:pt>
                      <c:pt idx="231">
                        <c:v>1.0411783410189765</c:v>
                      </c:pt>
                      <c:pt idx="232">
                        <c:v>1.0385253081285539</c:v>
                      </c:pt>
                      <c:pt idx="233">
                        <c:v>1.0358077392566081</c:v>
                      </c:pt>
                      <c:pt idx="234">
                        <c:v>1.0330249850147477</c:v>
                      </c:pt>
                      <c:pt idx="235">
                        <c:v>1.0301761941557199</c:v>
                      </c:pt>
                      <c:pt idx="236">
                        <c:v>1.0272606456638851</c:v>
                      </c:pt>
                      <c:pt idx="237">
                        <c:v>1.0242775513144984</c:v>
                      </c:pt>
                      <c:pt idx="238">
                        <c:v>1.0212260582023482</c:v>
                      </c:pt>
                      <c:pt idx="239">
                        <c:v>1.0181053439055012</c:v>
                      </c:pt>
                      <c:pt idx="240">
                        <c:v>1.0149145832289821</c:v>
                      </c:pt>
                      <c:pt idx="241">
                        <c:v>1.0116529234273226</c:v>
                      </c:pt>
                      <c:pt idx="242">
                        <c:v>1.0083194633021446</c:v>
                      </c:pt>
                      <c:pt idx="243">
                        <c:v>1.0049133418385292</c:v>
                      </c:pt>
                      <c:pt idx="244">
                        <c:v>1.0014335829247591</c:v>
                      </c:pt>
                      <c:pt idx="245">
                        <c:v>0.99787928484722987</c:v>
                      </c:pt>
                      <c:pt idx="246">
                        <c:v>0.99424957718871243</c:v>
                      </c:pt>
                      <c:pt idx="247">
                        <c:v>0.99054340430640142</c:v>
                      </c:pt>
                      <c:pt idx="248">
                        <c:v>0.9867598528247401</c:v>
                      </c:pt>
                      <c:pt idx="249">
                        <c:v>0.98289792562525025</c:v>
                      </c:pt>
                      <c:pt idx="250">
                        <c:v>0.97895659175958838</c:v>
                      </c:pt>
                      <c:pt idx="251">
                        <c:v>0.97493480677454758</c:v>
                      </c:pt>
                      <c:pt idx="252">
                        <c:v>0.97083156680583826</c:v>
                      </c:pt>
                      <c:pt idx="253">
                        <c:v>0.96664578478839702</c:v>
                      </c:pt>
                      <c:pt idx="254">
                        <c:v>0.9623763589287051</c:v>
                      </c:pt>
                      <c:pt idx="255">
                        <c:v>0.95802226764338672</c:v>
                      </c:pt>
                      <c:pt idx="256">
                        <c:v>0.95358233113142932</c:v>
                      </c:pt>
                      <c:pt idx="257">
                        <c:v>0.94905542665756948</c:v>
                      </c:pt>
                      <c:pt idx="258">
                        <c:v>0.94444043451886928</c:v>
                      </c:pt>
                      <c:pt idx="259">
                        <c:v>0.93973619814525677</c:v>
                      </c:pt>
                      <c:pt idx="260">
                        <c:v>0.93494149932549364</c:v>
                      </c:pt>
                      <c:pt idx="261">
                        <c:v>0.9300551571278719</c:v>
                      </c:pt>
                      <c:pt idx="262">
                        <c:v>0.92507589214106212</c:v>
                      </c:pt>
                      <c:pt idx="263">
                        <c:v>0.92000255391665819</c:v>
                      </c:pt>
                      <c:pt idx="264">
                        <c:v>0.91483385159497432</c:v>
                      </c:pt>
                      <c:pt idx="265">
                        <c:v>0.90956849682267626</c:v>
                      </c:pt>
                      <c:pt idx="266">
                        <c:v>0.90420519886076134</c:v>
                      </c:pt>
                      <c:pt idx="267">
                        <c:v>0.89874265299647582</c:v>
                      </c:pt>
                      <c:pt idx="268">
                        <c:v>0.89317953464295918</c:v>
                      </c:pt>
                      <c:pt idx="269">
                        <c:v>0.88751447988183529</c:v>
                      </c:pt>
                      <c:pt idx="270">
                        <c:v>0.88174614457359979</c:v>
                      </c:pt>
                      <c:pt idx="271">
                        <c:v>0.87587315339251948</c:v>
                      </c:pt>
                      <c:pt idx="272">
                        <c:v>0.86989407215947345</c:v>
                      </c:pt>
                      <c:pt idx="273">
                        <c:v>0.86380753086162831</c:v>
                      </c:pt>
                      <c:pt idx="274">
                        <c:v>0.8576121104819332</c:v>
                      </c:pt>
                      <c:pt idx="275">
                        <c:v>0.85130622719971039</c:v>
                      </c:pt>
                      <c:pt idx="276">
                        <c:v>0.84488856551466895</c:v>
                      </c:pt>
                      <c:pt idx="277">
                        <c:v>0.83835752597684488</c:v>
                      </c:pt>
                      <c:pt idx="278">
                        <c:v>0.83171168510279525</c:v>
                      </c:pt>
                      <c:pt idx="279">
                        <c:v>0.82494948496424747</c:v>
                      </c:pt>
                      <c:pt idx="280">
                        <c:v>0.8180694494162104</c:v>
                      </c:pt>
                      <c:pt idx="281">
                        <c:v>0.81106995042210361</c:v>
                      </c:pt>
                      <c:pt idx="282">
                        <c:v>0.80394951792470859</c:v>
                      </c:pt>
                      <c:pt idx="283">
                        <c:v>0.79670652377912043</c:v>
                      </c:pt>
                      <c:pt idx="284">
                        <c:v>0.78933939458137214</c:v>
                      </c:pt>
                      <c:pt idx="285">
                        <c:v>0.78184657810680036</c:v>
                      </c:pt>
                      <c:pt idx="286">
                        <c:v>0.77422642081819282</c:v>
                      </c:pt>
                      <c:pt idx="287">
                        <c:v>0.76647736280309708</c:v>
                      </c:pt>
                      <c:pt idx="288">
                        <c:v>0.75859779989127862</c:v>
                      </c:pt>
                      <c:pt idx="289">
                        <c:v>0.7505860567436915</c:v>
                      </c:pt>
                      <c:pt idx="290">
                        <c:v>0.74244060522969102</c:v>
                      </c:pt>
                      <c:pt idx="291">
                        <c:v>0.73415983019772746</c:v>
                      </c:pt>
                      <c:pt idx="292">
                        <c:v>0.7257421116662327</c:v>
                      </c:pt>
                      <c:pt idx="293">
                        <c:v>0.71718581950029914</c:v>
                      </c:pt>
                      <c:pt idx="294">
                        <c:v>0.70848940691414808</c:v>
                      </c:pt>
                      <c:pt idx="295">
                        <c:v>0.6996513836518401</c:v>
                      </c:pt>
                      <c:pt idx="296">
                        <c:v>0.6906701303395858</c:v>
                      </c:pt>
                      <c:pt idx="297">
                        <c:v>0.68154417571212578</c:v>
                      </c:pt>
                      <c:pt idx="298">
                        <c:v>0.67227201282501181</c:v>
                      </c:pt>
                      <c:pt idx="299">
                        <c:v>0.66285229942053714</c:v>
                      </c:pt>
                      <c:pt idx="300">
                        <c:v>0.65328358835297029</c:v>
                      </c:pt>
                      <c:pt idx="301">
                        <c:v>0.64356458670422201</c:v>
                      </c:pt>
                      <c:pt idx="302">
                        <c:v>0.63369402561385779</c:v>
                      </c:pt>
                      <c:pt idx="303">
                        <c:v>0.62367068058360908</c:v>
                      </c:pt>
                      <c:pt idx="304">
                        <c:v>0.61349356768761987</c:v>
                      </c:pt>
                      <c:pt idx="305">
                        <c:v>0.60316164832629005</c:v>
                      </c:pt>
                      <c:pt idx="306">
                        <c:v>0.59267408681108336</c:v>
                      </c:pt>
                      <c:pt idx="307">
                        <c:v>0.5820300939556079</c:v>
                      </c:pt>
                      <c:pt idx="308">
                        <c:v>0.5712291960580258</c:v>
                      </c:pt>
                      <c:pt idx="309">
                        <c:v>0.56027083133869138</c:v>
                      </c:pt>
                      <c:pt idx="310">
                        <c:v>0.54915485762093497</c:v>
                      </c:pt>
                      <c:pt idx="311">
                        <c:v>0.53788133018883921</c:v>
                      </c:pt>
                      <c:pt idx="312">
                        <c:v>0.52645040794508391</c:v>
                      </c:pt>
                      <c:pt idx="313">
                        <c:v>0.51486259995603512</c:v>
                      </c:pt>
                      <c:pt idx="314">
                        <c:v>0.50311876427739344</c:v>
                      </c:pt>
                      <c:pt idx="315">
                        <c:v>0.49122000559004925</c:v>
                      </c:pt>
                      <c:pt idx="316">
                        <c:v>0.47916788991006665</c:v>
                      </c:pt>
                      <c:pt idx="317">
                        <c:v>0.4669643469426179</c:v>
                      </c:pt>
                      <c:pt idx="318">
                        <c:v>0.45461176566516065</c:v>
                      </c:pt>
                      <c:pt idx="319">
                        <c:v>0.44211308484853673</c:v>
                      </c:pt>
                      <c:pt idx="320">
                        <c:v>0.42947180074531527</c:v>
                      </c:pt>
                      <c:pt idx="321">
                        <c:v>0.41669202921690851</c:v>
                      </c:pt>
                      <c:pt idx="322">
                        <c:v>0.40377859349438988</c:v>
                      </c:pt>
                      <c:pt idx="323">
                        <c:v>0.39073712149853473</c:v>
                      </c:pt>
                      <c:pt idx="324">
                        <c:v>0.37757398310723733</c:v>
                      </c:pt>
                      <c:pt idx="325">
                        <c:v>0.36429660213708426</c:v>
                      </c:pt>
                      <c:pt idx="326">
                        <c:v>0.350913252091683</c:v>
                      </c:pt>
                      <c:pt idx="327">
                        <c:v>0.33743347844782967</c:v>
                      </c:pt>
                      <c:pt idx="328">
                        <c:v>0.32386789192040066</c:v>
                      </c:pt>
                      <c:pt idx="329">
                        <c:v>0.31022857786420849</c:v>
                      </c:pt>
                      <c:pt idx="330">
                        <c:v>0.296528903293515</c:v>
                      </c:pt>
                      <c:pt idx="331">
                        <c:v>0.28278374405408774</c:v>
                      </c:pt>
                      <c:pt idx="332">
                        <c:v>0.26900973865487671</c:v>
                      </c:pt>
                      <c:pt idx="333">
                        <c:v>0.25522523150462245</c:v>
                      </c:pt>
                      <c:pt idx="334">
                        <c:v>0.24145044217451272</c:v>
                      </c:pt>
                      <c:pt idx="335">
                        <c:v>0.22770761247073812</c:v>
                      </c:pt>
                      <c:pt idx="336">
                        <c:v>0.21402106069407817</c:v>
                      </c:pt>
                      <c:pt idx="337">
                        <c:v>0.20041731146920627</c:v>
                      </c:pt>
                      <c:pt idx="338">
                        <c:v>0.18692515189072761</c:v>
                      </c:pt>
                      <c:pt idx="339">
                        <c:v>0.17357576544297915</c:v>
                      </c:pt>
                      <c:pt idx="340">
                        <c:v>0.16040264359103071</c:v>
                      </c:pt>
                      <c:pt idx="341">
                        <c:v>0.14744176751345731</c:v>
                      </c:pt>
                      <c:pt idx="342">
                        <c:v>0.13473137453882572</c:v>
                      </c:pt>
                      <c:pt idx="343">
                        <c:v>0.12231213999395463</c:v>
                      </c:pt>
                      <c:pt idx="344">
                        <c:v>0.11022676111166567</c:v>
                      </c:pt>
                      <c:pt idx="345">
                        <c:v>9.8519997096498155E-2</c:v>
                      </c:pt>
                      <c:pt idx="346">
                        <c:v>8.7238225124860944E-2</c:v>
                      </c:pt>
                      <c:pt idx="347">
                        <c:v>7.6429447496121572E-2</c:v>
                      </c:pt>
                      <c:pt idx="348">
                        <c:v>6.614235778182484E-2</c:v>
                      </c:pt>
                      <c:pt idx="349">
                        <c:v>5.6426500956128882E-2</c:v>
                      </c:pt>
                      <c:pt idx="350">
                        <c:v>4.7331263791907496E-2</c:v>
                      </c:pt>
                      <c:pt idx="351">
                        <c:v>3.8905243252485747E-2</c:v>
                      </c:pt>
                      <c:pt idx="352">
                        <c:v>3.1195935989263186E-2</c:v>
                      </c:pt>
                      <c:pt idx="353">
                        <c:v>2.4248749073460817E-2</c:v>
                      </c:pt>
                      <c:pt idx="354">
                        <c:v>1.8106294045985748E-2</c:v>
                      </c:pt>
                      <c:pt idx="355">
                        <c:v>1.2807580709048916E-2</c:v>
                      </c:pt>
                      <c:pt idx="356">
                        <c:v>8.3873759442970666E-3</c:v>
                      </c:pt>
                      <c:pt idx="357">
                        <c:v>4.8754132219555411E-3</c:v>
                      </c:pt>
                      <c:pt idx="358">
                        <c:v>2.2959223363765695E-3</c:v>
                      </c:pt>
                      <c:pt idx="359">
                        <c:v>6.6695837350690243E-4</c:v>
                      </c:pt>
                      <c:pt idx="360">
                        <c:v>1.9286549331065737E-16</c:v>
                      </c:pt>
                      <c:pt idx="361">
                        <c:v>2.9979087698259031E-4</c:v>
                      </c:pt>
                      <c:pt idx="362">
                        <c:v>1.564130611123672E-3</c:v>
                      </c:pt>
                      <c:pt idx="363">
                        <c:v>3.784025877500285E-3</c:v>
                      </c:pt>
                      <c:pt idx="364">
                        <c:v>6.9438436694430955E-3</c:v>
                      </c:pt>
                      <c:pt idx="365">
                        <c:v>1.1021611006466257E-2</c:v>
                      </c:pt>
                      <c:pt idx="366">
                        <c:v>1.5989545074517601E-2</c:v>
                      </c:pt>
                      <c:pt idx="367">
                        <c:v>2.1814736783477319E-2</c:v>
                      </c:pt>
                      <c:pt idx="368">
                        <c:v>2.8459574820982693E-2</c:v>
                      </c:pt>
                      <c:pt idx="369">
                        <c:v>3.5882714965842631E-2</c:v>
                      </c:pt>
                      <c:pt idx="370">
                        <c:v>4.4039687496197195E-2</c:v>
                      </c:pt>
                      <c:pt idx="371">
                        <c:v>5.2883836910274123E-2</c:v>
                      </c:pt>
                      <c:pt idx="372">
                        <c:v>6.2366734603773753E-2</c:v>
                      </c:pt>
                      <c:pt idx="373">
                        <c:v>7.2439194520356895E-2</c:v>
                      </c:pt>
                      <c:pt idx="374">
                        <c:v>8.3051772716463107E-2</c:v>
                      </c:pt>
                      <c:pt idx="375">
                        <c:v>9.4155382507345314E-2</c:v>
                      </c:pt>
                      <c:pt idx="376">
                        <c:v>0.10570171116521702</c:v>
                      </c:pt>
                      <c:pt idx="377">
                        <c:v>0.11764369016924321</c:v>
                      </c:pt>
                      <c:pt idx="378">
                        <c:v>0.1299359967073688</c:v>
                      </c:pt>
                      <c:pt idx="379">
                        <c:v>0.14253501750266659</c:v>
                      </c:pt>
                      <c:pt idx="380">
                        <c:v>0.15539947153782346</c:v>
                      </c:pt>
                      <c:pt idx="381">
                        <c:v>0.16849014242149979</c:v>
                      </c:pt>
                      <c:pt idx="382">
                        <c:v>0.18177019442254994</c:v>
                      </c:pt>
                      <c:pt idx="383">
                        <c:v>0.19520524125191591</c:v>
                      </c:pt>
                      <c:pt idx="384">
                        <c:v>0.2087631806216412</c:v>
                      </c:pt>
                      <c:pt idx="385">
                        <c:v>0.22241442149688584</c:v>
                      </c:pt>
                      <c:pt idx="386">
                        <c:v>0.23613156626707513</c:v>
                      </c:pt>
                      <c:pt idx="387">
                        <c:v>0.24988951851678864</c:v>
                      </c:pt>
                      <c:pt idx="388">
                        <c:v>0.26366526513237459</c:v>
                      </c:pt>
                      <c:pt idx="389">
                        <c:v>0.27743785720296882</c:v>
                      </c:pt>
                      <c:pt idx="390">
                        <c:v>0.29118823835798308</c:v>
                      </c:pt>
                      <c:pt idx="391">
                        <c:v>0.30489923074408137</c:v>
                      </c:pt>
                      <c:pt idx="392">
                        <c:v>0.31855523247944073</c:v>
                      </c:pt>
                      <c:pt idx="393">
                        <c:v>0.33214235105903633</c:v>
                      </c:pt>
                      <c:pt idx="394">
                        <c:v>0.34564805873687532</c:v>
                      </c:pt>
                      <c:pt idx="395">
                        <c:v>0.35906122530474122</c:v>
                      </c:pt>
                      <c:pt idx="396">
                        <c:v>0.37237189310472574</c:v>
                      </c:pt>
                      <c:pt idx="397">
                        <c:v>0.38557137065525288</c:v>
                      </c:pt>
                      <c:pt idx="398">
                        <c:v>0.39865189185253308</c:v>
                      </c:pt>
                      <c:pt idx="399">
                        <c:v>0.41160673654177315</c:v>
                      </c:pt>
                      <c:pt idx="400">
                        <c:v>0.42442993867852308</c:v>
                      </c:pt>
                      <c:pt idx="401">
                        <c:v>0.43711651822927544</c:v>
                      </c:pt>
                      <c:pt idx="402">
                        <c:v>0.44966198094883919</c:v>
                      </c:pt>
                      <c:pt idx="403">
                        <c:v>0.46206271854783332</c:v>
                      </c:pt>
                      <c:pt idx="404">
                        <c:v>0.47431551940948835</c:v>
                      </c:pt>
                      <c:pt idx="405">
                        <c:v>0.48641779976720384</c:v>
                      </c:pt>
                      <c:pt idx="406">
                        <c:v>0.49836747126196679</c:v>
                      </c:pt>
                      <c:pt idx="407">
                        <c:v>0.51016291939901803</c:v>
                      </c:pt>
                      <c:pt idx="408">
                        <c:v>0.5218027526321648</c:v>
                      </c:pt>
                      <c:pt idx="409">
                        <c:v>0.53328607862896771</c:v>
                      </c:pt>
                      <c:pt idx="410">
                        <c:v>0.54461235905789607</c:v>
                      </c:pt>
                      <c:pt idx="411">
                        <c:v>0.55578112808042124</c:v>
                      </c:pt>
                      <c:pt idx="412">
                        <c:v>0.56679241233602884</c:v>
                      </c:pt>
                      <c:pt idx="413">
                        <c:v>0.5776462816281982</c:v>
                      </c:pt>
                      <c:pt idx="414">
                        <c:v>0.58834318391677021</c:v>
                      </c:pt>
                      <c:pt idx="415">
                        <c:v>0.59888351493382519</c:v>
                      </c:pt>
                      <c:pt idx="416">
                        <c:v>0.60926802179183936</c:v>
                      </c:pt>
                      <c:pt idx="417">
                        <c:v>0.61949751547411314</c:v>
                      </c:pt>
                      <c:pt idx="418">
                        <c:v>0.62957295541220837</c:v>
                      </c:pt>
                      <c:pt idx="419">
                        <c:v>0.63949537067332007</c:v>
                      </c:pt>
                      <c:pt idx="420">
                        <c:v>0.64926591641649956</c:v>
                      </c:pt>
                      <c:pt idx="421">
                        <c:v>0.65888582227272263</c:v>
                      </c:pt>
                      <c:pt idx="422">
                        <c:v>0.66835635788374814</c:v>
                      </c:pt>
                      <c:pt idx="423">
                        <c:v>0.67767893063590767</c:v>
                      </c:pt>
                      <c:pt idx="424">
                        <c:v>0.68685490970872154</c:v>
                      </c:pt>
                      <c:pt idx="425">
                        <c:v>0.69588576835956373</c:v>
                      </c:pt>
                      <c:pt idx="426">
                        <c:v>0.70477301839068984</c:v>
                      </c:pt>
                      <c:pt idx="427">
                        <c:v>0.71351814244828893</c:v>
                      </c:pt>
                      <c:pt idx="428">
                        <c:v>0.72212276546336174</c:v>
                      </c:pt>
                      <c:pt idx="429">
                        <c:v>0.73058836216101608</c:v>
                      </c:pt>
                      <c:pt idx="430">
                        <c:v>0.73891660956454519</c:v>
                      </c:pt>
                      <c:pt idx="431">
                        <c:v>0.74710902699596737</c:v>
                      </c:pt>
                      <c:pt idx="432">
                        <c:v>0.75516727178039755</c:v>
                      </c:pt>
                      <c:pt idx="433">
                        <c:v>0.76309293831855507</c:v>
                      </c:pt>
                      <c:pt idx="434">
                        <c:v>0.7708876541604075</c:v>
                      </c:pt>
                      <c:pt idx="435">
                        <c:v>0.77855299685846746</c:v>
                      </c:pt>
                      <c:pt idx="436">
                        <c:v>0.78609056082233952</c:v>
                      </c:pt>
                      <c:pt idx="437">
                        <c:v>0.79350203381232765</c:v>
                      </c:pt>
                      <c:pt idx="438">
                        <c:v>0.80078886393897974</c:v>
                      </c:pt>
                      <c:pt idx="439">
                        <c:v>0.80795278968187578</c:v>
                      </c:pt>
                      <c:pt idx="440">
                        <c:v>0.81499529964059125</c:v>
                      </c:pt>
                      <c:pt idx="441">
                        <c:v>0.82191794766241</c:v>
                      </c:pt>
                      <c:pt idx="442">
                        <c:v>0.82872232201048623</c:v>
                      </c:pt>
                      <c:pt idx="443">
                        <c:v>0.83540994324133611</c:v>
                      </c:pt>
                      <c:pt idx="444">
                        <c:v>0.8419823687953748</c:v>
                      </c:pt>
                      <c:pt idx="445">
                        <c:v>0.84844101466167354</c:v>
                      </c:pt>
                      <c:pt idx="446">
                        <c:v>0.8547874611981976</c:v>
                      </c:pt>
                      <c:pt idx="447">
                        <c:v>0.86102315200140456</c:v>
                      </c:pt>
                      <c:pt idx="448">
                        <c:v>0.86714954606162176</c:v>
                      </c:pt>
                      <c:pt idx="449">
                        <c:v>0.87316806001730785</c:v>
                      </c:pt>
                      <c:pt idx="450">
                        <c:v>0.87908018972551116</c:v>
                      </c:pt>
                      <c:pt idx="451">
                        <c:v>0.88488726453605726</c:v>
                      </c:pt>
                      <c:pt idx="452">
                        <c:v>0.89059071124126654</c:v>
                      </c:pt>
                      <c:pt idx="453">
                        <c:v>0.89619187175293169</c:v>
                      </c:pt>
                      <c:pt idx="454">
                        <c:v>0.90169217882010766</c:v>
                      </c:pt>
                      <c:pt idx="455">
                        <c:v>0.90709282155109627</c:v>
                      </c:pt>
                      <c:pt idx="456">
                        <c:v>0.91239525610596484</c:v>
                      </c:pt>
                      <c:pt idx="457">
                        <c:v>0.91760073984290025</c:v>
                      </c:pt>
                      <c:pt idx="458">
                        <c:v>0.92271049957466666</c:v>
                      </c:pt>
                      <c:pt idx="459">
                        <c:v>0.92772591209077837</c:v>
                      </c:pt>
                      <c:pt idx="460">
                        <c:v>0.93264807321694232</c:v>
                      </c:pt>
                      <c:pt idx="461">
                        <c:v>0.93747836396181305</c:v>
                      </c:pt>
                      <c:pt idx="462">
                        <c:v>0.94221788249823324</c:v>
                      </c:pt>
                      <c:pt idx="463">
                        <c:v>0.94686780871727794</c:v>
                      </c:pt>
                      <c:pt idx="464">
                        <c:v>0.95142938194850513</c:v>
                      </c:pt>
                      <c:pt idx="465">
                        <c:v>0.9559037564961701</c:v>
                      </c:pt>
                      <c:pt idx="466">
                        <c:v>0.96029202750685749</c:v>
                      </c:pt>
                      <c:pt idx="467">
                        <c:v>0.96459535448912459</c:v>
                      </c:pt>
                      <c:pt idx="468">
                        <c:v>0.96881476645703801</c:v>
                      </c:pt>
                      <c:pt idx="469">
                        <c:v>0.97295141093518234</c:v>
                      </c:pt>
                      <c:pt idx="470">
                        <c:v>0.97700635499369815</c:v>
                      </c:pt>
                      <c:pt idx="471">
                        <c:v>0.98098062035883737</c:v>
                      </c:pt>
                      <c:pt idx="472">
                        <c:v>0.98487525341300874</c:v>
                      </c:pt>
                      <c:pt idx="473">
                        <c:v>0.98869126112752159</c:v>
                      </c:pt>
                      <c:pt idx="474">
                        <c:v>0.99242965896526181</c:v>
                      </c:pt>
                      <c:pt idx="475">
                        <c:v>0.99609140356645598</c:v>
                      </c:pt>
                      <c:pt idx="476">
                        <c:v>0.99967745086149973</c:v>
                      </c:pt>
                      <c:pt idx="477">
                        <c:v>1.0031888012472725</c:v>
                      </c:pt>
                      <c:pt idx="478">
                        <c:v>1.0066263274892815</c:v>
                      </c:pt>
                      <c:pt idx="479">
                        <c:v>1.0099909831361837</c:v>
                      </c:pt>
                      <c:pt idx="480">
                        <c:v>1.0132836366492002</c:v>
                      </c:pt>
                      <c:pt idx="481">
                        <c:v>1.0165051674297911</c:v>
                      </c:pt>
                      <c:pt idx="482">
                        <c:v>1.0196564798868877</c:v>
                      </c:pt>
                      <c:pt idx="483">
                        <c:v>1.0227383723045815</c:v>
                      </c:pt>
                      <c:pt idx="484">
                        <c:v>1.0257517512280803</c:v>
                      </c:pt>
                      <c:pt idx="485">
                        <c:v>1.0286973328512685</c:v>
                      </c:pt>
                      <c:pt idx="486">
                        <c:v>1.0315759612411333</c:v>
                      </c:pt>
                      <c:pt idx="487">
                        <c:v>1.034388472690045</c:v>
                      </c:pt>
                      <c:pt idx="488">
                        <c:v>1.0371355841009098</c:v>
                      </c:pt>
                      <c:pt idx="489">
                        <c:v>1.0398180034132651</c:v>
                      </c:pt>
                      <c:pt idx="490">
                        <c:v>1.0424366003989118</c:v>
                      </c:pt>
                      <c:pt idx="491">
                        <c:v>1.0449919346772827</c:v>
                      </c:pt>
                      <c:pt idx="492">
                        <c:v>1.0474848569845632</c:v>
                      </c:pt>
                      <c:pt idx="493">
                        <c:v>1.0499160027382586</c:v>
                      </c:pt>
                      <c:pt idx="494">
                        <c:v>1.0522860099087246</c:v>
                      </c:pt>
                      <c:pt idx="495">
                        <c:v>1.0545955727973881</c:v>
                      </c:pt>
                      <c:pt idx="496">
                        <c:v>1.0568453381528438</c:v>
                      </c:pt>
                      <c:pt idx="497">
                        <c:v>1.0590359376019947</c:v>
                      </c:pt>
                      <c:pt idx="498">
                        <c:v>1.0611679925922035</c:v>
                      </c:pt>
                      <c:pt idx="499">
                        <c:v>1.0632420489077896</c:v>
                      </c:pt>
                      <c:pt idx="500">
                        <c:v>1.0652587797226893</c:v>
                      </c:pt>
                      <c:pt idx="501">
                        <c:v>1.0672187042767811</c:v>
                      </c:pt>
                      <c:pt idx="502">
                        <c:v>1.0691223518551574</c:v>
                      </c:pt>
                      <c:pt idx="503">
                        <c:v>1.0709703134786817</c:v>
                      </c:pt>
                      <c:pt idx="504">
                        <c:v>1.0727630731844315</c:v>
                      </c:pt>
                      <c:pt idx="505">
                        <c:v>1.0745011516455845</c:v>
                      </c:pt>
                      <c:pt idx="506">
                        <c:v>1.0761851013349828</c:v>
                      </c:pt>
                      <c:pt idx="507">
                        <c:v>1.0778153277181894</c:v>
                      </c:pt>
                      <c:pt idx="508">
                        <c:v>1.0793923207044867</c:v>
                      </c:pt>
                      <c:pt idx="509">
                        <c:v>1.0809165689163993</c:v>
                      </c:pt>
                      <c:pt idx="510">
                        <c:v>1.0823884758515812</c:v>
                      </c:pt>
                      <c:pt idx="511">
                        <c:v>1.0838084285209324</c:v>
                      </c:pt>
                      <c:pt idx="512">
                        <c:v>1.0851769189595402</c:v>
                      </c:pt>
                      <c:pt idx="513">
                        <c:v>1.086494288787373</c:v>
                      </c:pt>
                      <c:pt idx="514">
                        <c:v>1.0877609267814314</c:v>
                      </c:pt>
                      <c:pt idx="515">
                        <c:v>1.0889772020882722</c:v>
                      </c:pt>
                      <c:pt idx="516">
                        <c:v>1.0901434605316598</c:v>
                      </c:pt>
                      <c:pt idx="517">
                        <c:v>1.0912600662579597</c:v>
                      </c:pt>
                      <c:pt idx="518">
                        <c:v>1.0923273318235613</c:v>
                      </c:pt>
                      <c:pt idx="519">
                        <c:v>1.0933455148810904</c:v>
                      </c:pt>
                      <c:pt idx="520">
                        <c:v>1.0943149906803518</c:v>
                      </c:pt>
                      <c:pt idx="521">
                        <c:v>1.0952360142309721</c:v>
                      </c:pt>
                      <c:pt idx="522">
                        <c:v>1.0961088235450993</c:v>
                      </c:pt>
                      <c:pt idx="523">
                        <c:v>1.0969336805515748</c:v>
                      </c:pt>
                      <c:pt idx="524">
                        <c:v>1.0977108831514351</c:v>
                      </c:pt>
                      <c:pt idx="525">
                        <c:v>1.0984405908680692</c:v>
                      </c:pt>
                      <c:pt idx="526">
                        <c:v>1.0991230687720093</c:v>
                      </c:pt>
                      <c:pt idx="527">
                        <c:v>1.0997584807916647</c:v>
                      </c:pt>
                      <c:pt idx="528">
                        <c:v>1.1003469954165117</c:v>
                      </c:pt>
                      <c:pt idx="529">
                        <c:v>1.1008888340671612</c:v>
                      </c:pt>
                      <c:pt idx="530">
                        <c:v>1.1013841139609311</c:v>
                      </c:pt>
                      <c:pt idx="531">
                        <c:v>1.1018329894620442</c:v>
                      </c:pt>
                      <c:pt idx="532">
                        <c:v>1.1022356318717044</c:v>
                      </c:pt>
                      <c:pt idx="533">
                        <c:v>1.1025921130929943</c:v>
                      </c:pt>
                      <c:pt idx="534">
                        <c:v>1.102902510339878</c:v>
                      </c:pt>
                      <c:pt idx="535">
                        <c:v>1.1031669582257668</c:v>
                      </c:pt>
                      <c:pt idx="536">
                        <c:v>1.1033855685518679</c:v>
                      </c:pt>
                      <c:pt idx="537">
                        <c:v>1.103558322362735</c:v>
                      </c:pt>
                      <c:pt idx="538">
                        <c:v>1.1036852983361265</c:v>
                      </c:pt>
                      <c:pt idx="539">
                        <c:v>1.1037665686088169</c:v>
                      </c:pt>
                      <c:pt idx="540">
                        <c:v>1.1038021028172702</c:v>
                      </c:pt>
                      <c:pt idx="541">
                        <c:v>1.1037919682020216</c:v>
                      </c:pt>
                      <c:pt idx="542">
                        <c:v>1.1037360695289828</c:v>
                      </c:pt>
                      <c:pt idx="543">
                        <c:v>1.1036344851843993</c:v>
                      </c:pt>
                      <c:pt idx="544">
                        <c:v>1.1034871230440273</c:v>
                      </c:pt>
                      <c:pt idx="545">
                        <c:v>1.1032939284881951</c:v>
                      </c:pt>
                      <c:pt idx="546">
                        <c:v>1.1030548764167551</c:v>
                      </c:pt>
                      <c:pt idx="547">
                        <c:v>1.1027698911105166</c:v>
                      </c:pt>
                      <c:pt idx="548">
                        <c:v>1.1024389102688501</c:v>
                      </c:pt>
                      <c:pt idx="549">
                        <c:v>1.1020617725584416</c:v>
                      </c:pt>
                      <c:pt idx="550">
                        <c:v>1.1016384141477553</c:v>
                      </c:pt>
                      <c:pt idx="551">
                        <c:v>1.1011686718870017</c:v>
                      </c:pt>
                      <c:pt idx="552">
                        <c:v>1.1006523915347335</c:v>
                      </c:pt>
                      <c:pt idx="553">
                        <c:v>1.1000894761468181</c:v>
                      </c:pt>
                      <c:pt idx="554">
                        <c:v>1.0994797368866012</c:v>
                      </c:pt>
                      <c:pt idx="555">
                        <c:v>1.098822953030439</c:v>
                      </c:pt>
                      <c:pt idx="556">
                        <c:v>1.0981189729560337</c:v>
                      </c:pt>
                      <c:pt idx="557">
                        <c:v>1.097367568434791</c:v>
                      </c:pt>
                      <c:pt idx="558">
                        <c:v>1.0965685193202717</c:v>
                      </c:pt>
                      <c:pt idx="559">
                        <c:v>1.0957215727549441</c:v>
                      </c:pt>
                      <c:pt idx="560">
                        <c:v>1.0948265121767622</c:v>
                      </c:pt>
                      <c:pt idx="561">
                        <c:v>1.0938830388859468</c:v>
                      </c:pt>
                      <c:pt idx="562">
                        <c:v>1.0928909064271921</c:v>
                      </c:pt>
                      <c:pt idx="563">
                        <c:v>1.0918497853512277</c:v>
                      </c:pt>
                      <c:pt idx="564">
                        <c:v>1.0907593899011705</c:v>
                      </c:pt>
                      <c:pt idx="565">
                        <c:v>1.0896193874814888</c:v>
                      </c:pt>
                      <c:pt idx="566">
                        <c:v>1.0884294227825471</c:v>
                      </c:pt>
                      <c:pt idx="567">
                        <c:v>1.0871892212372485</c:v>
                      </c:pt>
                      <c:pt idx="568">
                        <c:v>1.0858983607503332</c:v>
                      </c:pt>
                      <c:pt idx="569">
                        <c:v>1.0845564617427141</c:v>
                      </c:pt>
                      <c:pt idx="570">
                        <c:v>1.0831631582583605</c:v>
                      </c:pt>
                      <c:pt idx="571">
                        <c:v>1.0817180306885874</c:v>
                      </c:pt>
                      <c:pt idx="572">
                        <c:v>1.0802206385195048</c:v>
                      </c:pt>
                      <c:pt idx="573">
                        <c:v>1.0786705918616453</c:v>
                      </c:pt>
                      <c:pt idx="574">
                        <c:v>1.0770674032856038</c:v>
                      </c:pt>
                      <c:pt idx="575">
                        <c:v>1.075410605448847</c:v>
                      </c:pt>
                      <c:pt idx="576">
                        <c:v>1.0736997941758588</c:v>
                      </c:pt>
                      <c:pt idx="577">
                        <c:v>1.0719343583307084</c:v>
                      </c:pt>
                      <c:pt idx="578">
                        <c:v>1.0701138904700092</c:v>
                      </c:pt>
                      <c:pt idx="579">
                        <c:v>1.068237817516942</c:v>
                      </c:pt>
                      <c:pt idx="580">
                        <c:v>1.0663056281975012</c:v>
                      </c:pt>
                      <c:pt idx="581">
                        <c:v>1.0643167296484342</c:v>
                      </c:pt>
                      <c:pt idx="582">
                        <c:v>1.0622705862461213</c:v>
                      </c:pt>
                      <c:pt idx="583">
                        <c:v>1.060166627899253</c:v>
                      </c:pt>
                      <c:pt idx="584">
                        <c:v>1.0580042668598624</c:v>
                      </c:pt>
                      <c:pt idx="585">
                        <c:v>1.0557828435151217</c:v>
                      </c:pt>
                      <c:pt idx="586">
                        <c:v>1.0535017456579643</c:v>
                      </c:pt>
                      <c:pt idx="587">
                        <c:v>1.0511603644161636</c:v>
                      </c:pt>
                      <c:pt idx="588">
                        <c:v>1.0487580261099558</c:v>
                      </c:pt>
                      <c:pt idx="589">
                        <c:v>1.0462940268652252</c:v>
                      </c:pt>
                      <c:pt idx="590">
                        <c:v>1.0437677097025151</c:v>
                      </c:pt>
                      <c:pt idx="591">
                        <c:v>1.0411783410189765</c:v>
                      </c:pt>
                      <c:pt idx="592">
                        <c:v>1.0385253081285539</c:v>
                      </c:pt>
                      <c:pt idx="593">
                        <c:v>1.0358077392566081</c:v>
                      </c:pt>
                      <c:pt idx="594">
                        <c:v>1.0330249850147477</c:v>
                      </c:pt>
                      <c:pt idx="595">
                        <c:v>1.0301761941557199</c:v>
                      </c:pt>
                      <c:pt idx="596">
                        <c:v>1.0272606456638851</c:v>
                      </c:pt>
                      <c:pt idx="597">
                        <c:v>1.0242775513144984</c:v>
                      </c:pt>
                      <c:pt idx="598">
                        <c:v>1.0212260582023482</c:v>
                      </c:pt>
                      <c:pt idx="599">
                        <c:v>1.0181053439055012</c:v>
                      </c:pt>
                      <c:pt idx="600">
                        <c:v>1.0149145832289821</c:v>
                      </c:pt>
                      <c:pt idx="601">
                        <c:v>1.0116529234273226</c:v>
                      </c:pt>
                      <c:pt idx="602">
                        <c:v>1.0083194633021446</c:v>
                      </c:pt>
                      <c:pt idx="603">
                        <c:v>1.0049133418385292</c:v>
                      </c:pt>
                      <c:pt idx="604">
                        <c:v>1.0014335829247591</c:v>
                      </c:pt>
                      <c:pt idx="605">
                        <c:v>0.99787928484722987</c:v>
                      </c:pt>
                      <c:pt idx="606">
                        <c:v>0.99424957718871243</c:v>
                      </c:pt>
                      <c:pt idx="607">
                        <c:v>0.99054340430640142</c:v>
                      </c:pt>
                      <c:pt idx="608">
                        <c:v>0.9867598528247401</c:v>
                      </c:pt>
                      <c:pt idx="609">
                        <c:v>0.98289792562525025</c:v>
                      </c:pt>
                      <c:pt idx="610">
                        <c:v>0.97895659175958838</c:v>
                      </c:pt>
                      <c:pt idx="611">
                        <c:v>0.97493480677454758</c:v>
                      </c:pt>
                      <c:pt idx="612">
                        <c:v>0.97083156680583826</c:v>
                      </c:pt>
                      <c:pt idx="613">
                        <c:v>0.96664578478839702</c:v>
                      </c:pt>
                      <c:pt idx="614">
                        <c:v>0.9623763589287051</c:v>
                      </c:pt>
                      <c:pt idx="615">
                        <c:v>0.95802226764338672</c:v>
                      </c:pt>
                      <c:pt idx="616">
                        <c:v>0.95358233113142932</c:v>
                      </c:pt>
                      <c:pt idx="617">
                        <c:v>0.94905542665756948</c:v>
                      </c:pt>
                      <c:pt idx="618">
                        <c:v>0.94444043451886928</c:v>
                      </c:pt>
                      <c:pt idx="619">
                        <c:v>0.93973619814525677</c:v>
                      </c:pt>
                      <c:pt idx="620">
                        <c:v>0.93494149932549364</c:v>
                      </c:pt>
                      <c:pt idx="621">
                        <c:v>0.9300551571278719</c:v>
                      </c:pt>
                      <c:pt idx="622">
                        <c:v>0.92507589214106212</c:v>
                      </c:pt>
                      <c:pt idx="623">
                        <c:v>0.92000255391665819</c:v>
                      </c:pt>
                      <c:pt idx="624">
                        <c:v>0.91483385159497432</c:v>
                      </c:pt>
                      <c:pt idx="625">
                        <c:v>0.90956849682267626</c:v>
                      </c:pt>
                      <c:pt idx="626">
                        <c:v>0.90420519886076134</c:v>
                      </c:pt>
                      <c:pt idx="627">
                        <c:v>0.89874265299647582</c:v>
                      </c:pt>
                      <c:pt idx="628">
                        <c:v>0.89317953464295918</c:v>
                      </c:pt>
                      <c:pt idx="629">
                        <c:v>0.88751447988183529</c:v>
                      </c:pt>
                      <c:pt idx="630">
                        <c:v>0.88174614457359979</c:v>
                      </c:pt>
                      <c:pt idx="631">
                        <c:v>0.87587315339251948</c:v>
                      </c:pt>
                      <c:pt idx="632">
                        <c:v>0.86989407215947345</c:v>
                      </c:pt>
                      <c:pt idx="633">
                        <c:v>0.86380753086162831</c:v>
                      </c:pt>
                      <c:pt idx="634">
                        <c:v>0.8576121104819332</c:v>
                      </c:pt>
                      <c:pt idx="635">
                        <c:v>0.85130622719971039</c:v>
                      </c:pt>
                      <c:pt idx="636">
                        <c:v>0.84488856551466895</c:v>
                      </c:pt>
                      <c:pt idx="637">
                        <c:v>0.83835752597684488</c:v>
                      </c:pt>
                      <c:pt idx="638">
                        <c:v>0.83171168510279525</c:v>
                      </c:pt>
                      <c:pt idx="639">
                        <c:v>0.82494948496424747</c:v>
                      </c:pt>
                      <c:pt idx="640">
                        <c:v>0.8180694494162104</c:v>
                      </c:pt>
                      <c:pt idx="641">
                        <c:v>0.81106995042210361</c:v>
                      </c:pt>
                      <c:pt idx="642">
                        <c:v>0.80394951792470859</c:v>
                      </c:pt>
                      <c:pt idx="643">
                        <c:v>0.79670652377912043</c:v>
                      </c:pt>
                      <c:pt idx="644">
                        <c:v>0.78933939458137214</c:v>
                      </c:pt>
                      <c:pt idx="645">
                        <c:v>0.78184657810680036</c:v>
                      </c:pt>
                      <c:pt idx="646">
                        <c:v>0.77422642081819282</c:v>
                      </c:pt>
                      <c:pt idx="647">
                        <c:v>0.76647736280309708</c:v>
                      </c:pt>
                      <c:pt idx="648">
                        <c:v>0.75859779989127862</c:v>
                      </c:pt>
                      <c:pt idx="649">
                        <c:v>0.7505860567436915</c:v>
                      </c:pt>
                      <c:pt idx="650">
                        <c:v>0.74244060522969102</c:v>
                      </c:pt>
                      <c:pt idx="651">
                        <c:v>0.73415983019772746</c:v>
                      </c:pt>
                      <c:pt idx="652">
                        <c:v>0.7257421116662327</c:v>
                      </c:pt>
                      <c:pt idx="653">
                        <c:v>0.71718581950029914</c:v>
                      </c:pt>
                      <c:pt idx="654">
                        <c:v>0.70848940691414808</c:v>
                      </c:pt>
                      <c:pt idx="655">
                        <c:v>0.6996513836518401</c:v>
                      </c:pt>
                      <c:pt idx="656">
                        <c:v>0.6906701303395858</c:v>
                      </c:pt>
                      <c:pt idx="657">
                        <c:v>0.68154417571212578</c:v>
                      </c:pt>
                      <c:pt idx="658">
                        <c:v>0.67227201282501181</c:v>
                      </c:pt>
                      <c:pt idx="659">
                        <c:v>0.66285229942053714</c:v>
                      </c:pt>
                      <c:pt idx="660">
                        <c:v>0.65328358835297029</c:v>
                      </c:pt>
                      <c:pt idx="661">
                        <c:v>0.64356458670422201</c:v>
                      </c:pt>
                      <c:pt idx="662">
                        <c:v>0.63369402561385779</c:v>
                      </c:pt>
                      <c:pt idx="663">
                        <c:v>0.62367068058360908</c:v>
                      </c:pt>
                      <c:pt idx="664">
                        <c:v>0.61349356768761987</c:v>
                      </c:pt>
                      <c:pt idx="665">
                        <c:v>0.60316164832629005</c:v>
                      </c:pt>
                      <c:pt idx="666">
                        <c:v>0.59267408681108336</c:v>
                      </c:pt>
                      <c:pt idx="667">
                        <c:v>0.5820300939556079</c:v>
                      </c:pt>
                      <c:pt idx="668">
                        <c:v>0.5712291960580258</c:v>
                      </c:pt>
                      <c:pt idx="669">
                        <c:v>0.56027083133869138</c:v>
                      </c:pt>
                      <c:pt idx="670">
                        <c:v>0.54915485762093497</c:v>
                      </c:pt>
                      <c:pt idx="671">
                        <c:v>0.53788133018883921</c:v>
                      </c:pt>
                      <c:pt idx="672">
                        <c:v>0.52645040794508391</c:v>
                      </c:pt>
                      <c:pt idx="673">
                        <c:v>0.51486259995603512</c:v>
                      </c:pt>
                      <c:pt idx="674">
                        <c:v>0.50311876427739344</c:v>
                      </c:pt>
                      <c:pt idx="675">
                        <c:v>0.49122000559004925</c:v>
                      </c:pt>
                      <c:pt idx="676">
                        <c:v>0.47916788991006665</c:v>
                      </c:pt>
                      <c:pt idx="677">
                        <c:v>0.4669643469426179</c:v>
                      </c:pt>
                      <c:pt idx="678">
                        <c:v>0.45461176566516065</c:v>
                      </c:pt>
                      <c:pt idx="679">
                        <c:v>0.44211308484853673</c:v>
                      </c:pt>
                      <c:pt idx="680">
                        <c:v>0.42947180074531527</c:v>
                      </c:pt>
                      <c:pt idx="681">
                        <c:v>0.41669202921690851</c:v>
                      </c:pt>
                      <c:pt idx="682">
                        <c:v>0.40377859349438988</c:v>
                      </c:pt>
                      <c:pt idx="683">
                        <c:v>0.39073712149853473</c:v>
                      </c:pt>
                      <c:pt idx="684">
                        <c:v>0.37757398310723733</c:v>
                      </c:pt>
                      <c:pt idx="685">
                        <c:v>0.36429660213708426</c:v>
                      </c:pt>
                      <c:pt idx="686">
                        <c:v>0.350913252091683</c:v>
                      </c:pt>
                      <c:pt idx="687">
                        <c:v>0.33743347844782967</c:v>
                      </c:pt>
                      <c:pt idx="688">
                        <c:v>0.32386789192040066</c:v>
                      </c:pt>
                      <c:pt idx="689">
                        <c:v>0.31022857786420849</c:v>
                      </c:pt>
                      <c:pt idx="690">
                        <c:v>0.296528903293515</c:v>
                      </c:pt>
                      <c:pt idx="691">
                        <c:v>0.28278374405408774</c:v>
                      </c:pt>
                      <c:pt idx="692">
                        <c:v>0.26900973865487671</c:v>
                      </c:pt>
                      <c:pt idx="693">
                        <c:v>0.25522523150462245</c:v>
                      </c:pt>
                      <c:pt idx="694">
                        <c:v>0.24145044217451272</c:v>
                      </c:pt>
                      <c:pt idx="695">
                        <c:v>0.22770761247073812</c:v>
                      </c:pt>
                      <c:pt idx="696">
                        <c:v>0.21402106069407817</c:v>
                      </c:pt>
                      <c:pt idx="697">
                        <c:v>0.20041731146920627</c:v>
                      </c:pt>
                      <c:pt idx="698">
                        <c:v>0.18692515189072761</c:v>
                      </c:pt>
                      <c:pt idx="699">
                        <c:v>0.17357576544297915</c:v>
                      </c:pt>
                      <c:pt idx="700">
                        <c:v>0.16040264359103071</c:v>
                      </c:pt>
                      <c:pt idx="701">
                        <c:v>0.14744176751345731</c:v>
                      </c:pt>
                      <c:pt idx="702">
                        <c:v>0.13473137453882572</c:v>
                      </c:pt>
                      <c:pt idx="703">
                        <c:v>0.12231213999395463</c:v>
                      </c:pt>
                      <c:pt idx="704">
                        <c:v>0.11022676111166567</c:v>
                      </c:pt>
                      <c:pt idx="705">
                        <c:v>9.8519997096498155E-2</c:v>
                      </c:pt>
                      <c:pt idx="706">
                        <c:v>8.7238225124860944E-2</c:v>
                      </c:pt>
                      <c:pt idx="707">
                        <c:v>7.6429447496121572E-2</c:v>
                      </c:pt>
                      <c:pt idx="708">
                        <c:v>6.614235778182484E-2</c:v>
                      </c:pt>
                      <c:pt idx="709">
                        <c:v>5.6426500956128882E-2</c:v>
                      </c:pt>
                      <c:pt idx="710">
                        <c:v>4.7331263791907496E-2</c:v>
                      </c:pt>
                      <c:pt idx="711">
                        <c:v>3.8905243252485747E-2</c:v>
                      </c:pt>
                      <c:pt idx="712">
                        <c:v>3.1195935989263186E-2</c:v>
                      </c:pt>
                      <c:pt idx="713">
                        <c:v>2.4248749073460817E-2</c:v>
                      </c:pt>
                      <c:pt idx="714">
                        <c:v>1.8106294045985748E-2</c:v>
                      </c:pt>
                      <c:pt idx="715">
                        <c:v>1.2807580709048916E-2</c:v>
                      </c:pt>
                      <c:pt idx="716">
                        <c:v>8.3873759442970666E-3</c:v>
                      </c:pt>
                      <c:pt idx="717">
                        <c:v>4.8754132219555411E-3</c:v>
                      </c:pt>
                      <c:pt idx="718">
                        <c:v>2.2959223363765695E-3</c:v>
                      </c:pt>
                      <c:pt idx="719">
                        <c:v>6.6695837350690243E-4</c:v>
                      </c:pt>
                    </c:numCache>
                  </c:numRef>
                </c:xVal>
                <c:yVal>
                  <c:numRef>
                    <c:extLst xmlns:c15="http://schemas.microsoft.com/office/drawing/2012/chart">
                      <c:ext xmlns:c15="http://schemas.microsoft.com/office/drawing/2012/chart" uri="{02D57815-91ED-43cb-92C2-25804820EDAC}">
                        <c15:formulaRef>
                          <c15:sqref>'Data Task 1'!$AS$12:$AS$731</c15:sqref>
                        </c15:formulaRef>
                      </c:ext>
                    </c:extLst>
                    <c:numCache>
                      <c:formatCode>General</c:formatCode>
                      <c:ptCount val="720"/>
                      <c:pt idx="0">
                        <c:v>-0.1529489307059422</c:v>
                      </c:pt>
                      <c:pt idx="1">
                        <c:v>-0.15793459283512315</c:v>
                      </c:pt>
                      <c:pt idx="2">
                        <c:v>-0.18332528491203137</c:v>
                      </c:pt>
                      <c:pt idx="3">
                        <c:v>-0.20036795067257923</c:v>
                      </c:pt>
                      <c:pt idx="4">
                        <c:v>-0.20884711443553144</c:v>
                      </c:pt>
                      <c:pt idx="5">
                        <c:v>-0.20579227875526857</c:v>
                      </c:pt>
                      <c:pt idx="6">
                        <c:v>-0.22529257039572312</c:v>
                      </c:pt>
                      <c:pt idx="7">
                        <c:v>-0.23392267083345161</c:v>
                      </c:pt>
                      <c:pt idx="8">
                        <c:v>-0.2288941107194985</c:v>
                      </c:pt>
                      <c:pt idx="9">
                        <c:v>-0.22668539363216361</c:v>
                      </c:pt>
                      <c:pt idx="10">
                        <c:v>-0.23643125793197145</c:v>
                      </c:pt>
                      <c:pt idx="11">
                        <c:v>-0.23675025350524384</c:v>
                      </c:pt>
                      <c:pt idx="12">
                        <c:v>-0.22854334155793318</c:v>
                      </c:pt>
                      <c:pt idx="13">
                        <c:v>-0.23684464922601484</c:v>
                      </c:pt>
                      <c:pt idx="14">
                        <c:v>-0.23103944201092197</c:v>
                      </c:pt>
                      <c:pt idx="15">
                        <c:v>-0.2271445565499669</c:v>
                      </c:pt>
                      <c:pt idx="16">
                        <c:v>-0.22580504246993996</c:v>
                      </c:pt>
                      <c:pt idx="17">
                        <c:v>-0.23554962362277906</c:v>
                      </c:pt>
                      <c:pt idx="18">
                        <c:v>-0.25148249951068141</c:v>
                      </c:pt>
                      <c:pt idx="19">
                        <c:v>-0.25142438306900805</c:v>
                      </c:pt>
                      <c:pt idx="20">
                        <c:v>-0.25425085736021119</c:v>
                      </c:pt>
                      <c:pt idx="21">
                        <c:v>-0.18936429972446267</c:v>
                      </c:pt>
                      <c:pt idx="22">
                        <c:v>-0.23780400367500831</c:v>
                      </c:pt>
                      <c:pt idx="23">
                        <c:v>-0.22166638422800833</c:v>
                      </c:pt>
                      <c:pt idx="24">
                        <c:v>-0.20990492538986696</c:v>
                      </c:pt>
                      <c:pt idx="25">
                        <c:v>-0.24611296478072012</c:v>
                      </c:pt>
                      <c:pt idx="26">
                        <c:v>-0.22885659356952098</c:v>
                      </c:pt>
                      <c:pt idx="27">
                        <c:v>-0.24014563756473933</c:v>
                      </c:pt>
                      <c:pt idx="28">
                        <c:v>-0.2320786688897884</c:v>
                      </c:pt>
                      <c:pt idx="29">
                        <c:v>-0.22159403822834359</c:v>
                      </c:pt>
                      <c:pt idx="30">
                        <c:v>-0.23618730211071273</c:v>
                      </c:pt>
                      <c:pt idx="31">
                        <c:v>-0.2266670957610312</c:v>
                      </c:pt>
                      <c:pt idx="32">
                        <c:v>-0.23498822538357628</c:v>
                      </c:pt>
                      <c:pt idx="33">
                        <c:v>-0.1966863071525651</c:v>
                      </c:pt>
                      <c:pt idx="34">
                        <c:v>-0.21769223836049248</c:v>
                      </c:pt>
                      <c:pt idx="35">
                        <c:v>-0.25117186059991453</c:v>
                      </c:pt>
                      <c:pt idx="36">
                        <c:v>-0.22832214236189802</c:v>
                      </c:pt>
                      <c:pt idx="37">
                        <c:v>-0.27736854505548142</c:v>
                      </c:pt>
                      <c:pt idx="38">
                        <c:v>-0.30060980194646308</c:v>
                      </c:pt>
                      <c:pt idx="39">
                        <c:v>-0.27230343320581629</c:v>
                      </c:pt>
                      <c:pt idx="40">
                        <c:v>-0.24743915648309811</c:v>
                      </c:pt>
                      <c:pt idx="41">
                        <c:v>-0.27069505951809186</c:v>
                      </c:pt>
                      <c:pt idx="42">
                        <c:v>-0.21965676060501854</c:v>
                      </c:pt>
                      <c:pt idx="43">
                        <c:v>-0.2665707984915025</c:v>
                      </c:pt>
                      <c:pt idx="44">
                        <c:v>-0.34997140874125066</c:v>
                      </c:pt>
                      <c:pt idx="45">
                        <c:v>-0.3048748364421463</c:v>
                      </c:pt>
                      <c:pt idx="46">
                        <c:v>-0.23076155218551145</c:v>
                      </c:pt>
                      <c:pt idx="47">
                        <c:v>-0.23474507858391799</c:v>
                      </c:pt>
                      <c:pt idx="48">
                        <c:v>-0.35187818433607837</c:v>
                      </c:pt>
                      <c:pt idx="49">
                        <c:v>-0.31735951467260992</c:v>
                      </c:pt>
                      <c:pt idx="50">
                        <c:v>-0.30113250125784624</c:v>
                      </c:pt>
                      <c:pt idx="51">
                        <c:v>-0.3265726507054974</c:v>
                      </c:pt>
                      <c:pt idx="52">
                        <c:v>-0.30377732813909614</c:v>
                      </c:pt>
                      <c:pt idx="53">
                        <c:v>-0.25621124758011654</c:v>
                      </c:pt>
                      <c:pt idx="54">
                        <c:v>-0.2992409181633286</c:v>
                      </c:pt>
                      <c:pt idx="55">
                        <c:v>-0.33323031391816049</c:v>
                      </c:pt>
                      <c:pt idx="56">
                        <c:v>-0.27211973524665184</c:v>
                      </c:pt>
                      <c:pt idx="57">
                        <c:v>-0.25376213936838848</c:v>
                      </c:pt>
                      <c:pt idx="58">
                        <c:v>-0.29470859970190494</c:v>
                      </c:pt>
                      <c:pt idx="59">
                        <c:v>-0.31992296417218452</c:v>
                      </c:pt>
                      <c:pt idx="60">
                        <c:v>-0.28694228694557067</c:v>
                      </c:pt>
                      <c:pt idx="61">
                        <c:v>-0.25670273093963308</c:v>
                      </c:pt>
                      <c:pt idx="62">
                        <c:v>-0.29192684461360374</c:v>
                      </c:pt>
                      <c:pt idx="63">
                        <c:v>-0.33674018752884888</c:v>
                      </c:pt>
                      <c:pt idx="64">
                        <c:v>-0.26242493296148761</c:v>
                      </c:pt>
                      <c:pt idx="65">
                        <c:v>-0.22500010464634257</c:v>
                      </c:pt>
                      <c:pt idx="66">
                        <c:v>-0.24842222877521314</c:v>
                      </c:pt>
                      <c:pt idx="67">
                        <c:v>-0.28899294682030907</c:v>
                      </c:pt>
                      <c:pt idx="68">
                        <c:v>-0.31133995856392876</c:v>
                      </c:pt>
                      <c:pt idx="69">
                        <c:v>-0.32076567104715409</c:v>
                      </c:pt>
                      <c:pt idx="70">
                        <c:v>-0.2843350367423072</c:v>
                      </c:pt>
                      <c:pt idx="71">
                        <c:v>-0.2831205997672922</c:v>
                      </c:pt>
                      <c:pt idx="72">
                        <c:v>-0.31337445419063631</c:v>
                      </c:pt>
                      <c:pt idx="73">
                        <c:v>-0.31256825315273357</c:v>
                      </c:pt>
                      <c:pt idx="74">
                        <c:v>-0.26418241145956917</c:v>
                      </c:pt>
                      <c:pt idx="75">
                        <c:v>-0.26524496183871865</c:v>
                      </c:pt>
                      <c:pt idx="76">
                        <c:v>-0.27106132916314163</c:v>
                      </c:pt>
                      <c:pt idx="77">
                        <c:v>-0.24867315704857768</c:v>
                      </c:pt>
                      <c:pt idx="78">
                        <c:v>-0.25150187338626301</c:v>
                      </c:pt>
                      <c:pt idx="79">
                        <c:v>-0.2445222862508597</c:v>
                      </c:pt>
                      <c:pt idx="80">
                        <c:v>-0.19672046242079536</c:v>
                      </c:pt>
                      <c:pt idx="81">
                        <c:v>-0.30089278028658778</c:v>
                      </c:pt>
                      <c:pt idx="82">
                        <c:v>-0.34526722421238387</c:v>
                      </c:pt>
                      <c:pt idx="83">
                        <c:v>-0.27796776161885561</c:v>
                      </c:pt>
                      <c:pt idx="84">
                        <c:v>-0.2805576671750124</c:v>
                      </c:pt>
                      <c:pt idx="85">
                        <c:v>-0.28513231666489142</c:v>
                      </c:pt>
                      <c:pt idx="86">
                        <c:v>-0.21922342848748488</c:v>
                      </c:pt>
                      <c:pt idx="87">
                        <c:v>-0.28268240061081318</c:v>
                      </c:pt>
                      <c:pt idx="88">
                        <c:v>-0.31856066095555197</c:v>
                      </c:pt>
                      <c:pt idx="89">
                        <c:v>-0.2379925231808972</c:v>
                      </c:pt>
                      <c:pt idx="90">
                        <c:v>-0.26350310363136548</c:v>
                      </c:pt>
                      <c:pt idx="91">
                        <c:v>-0.25772667564668506</c:v>
                      </c:pt>
                      <c:pt idx="92">
                        <c:v>-0.29258824254414878</c:v>
                      </c:pt>
                      <c:pt idx="93">
                        <c:v>-0.26224615977847676</c:v>
                      </c:pt>
                      <c:pt idx="94">
                        <c:v>-0.21942204535425289</c:v>
                      </c:pt>
                      <c:pt idx="95">
                        <c:v>-0.22333876132098304</c:v>
                      </c:pt>
                      <c:pt idx="96">
                        <c:v>-0.22699730790773925</c:v>
                      </c:pt>
                      <c:pt idx="97">
                        <c:v>-0.25006590138279189</c:v>
                      </c:pt>
                      <c:pt idx="98">
                        <c:v>-0.22553048079811247</c:v>
                      </c:pt>
                      <c:pt idx="99">
                        <c:v>-0.25366477326726045</c:v>
                      </c:pt>
                      <c:pt idx="100">
                        <c:v>-0.2342964349186567</c:v>
                      </c:pt>
                      <c:pt idx="101">
                        <c:v>-0.24061926219635557</c:v>
                      </c:pt>
                      <c:pt idx="102">
                        <c:v>-0.26011924987421903</c:v>
                      </c:pt>
                      <c:pt idx="103">
                        <c:v>-0.29299477402573387</c:v>
                      </c:pt>
                      <c:pt idx="104">
                        <c:v>-0.20603718855076564</c:v>
                      </c:pt>
                      <c:pt idx="105">
                        <c:v>-0.2089524986046612</c:v>
                      </c:pt>
                      <c:pt idx="106">
                        <c:v>-0.25119122062254134</c:v>
                      </c:pt>
                      <c:pt idx="107">
                        <c:v>-0.24534516668035281</c:v>
                      </c:pt>
                      <c:pt idx="108">
                        <c:v>-0.22926283394688571</c:v>
                      </c:pt>
                      <c:pt idx="109">
                        <c:v>-0.26522496509487359</c:v>
                      </c:pt>
                      <c:pt idx="110">
                        <c:v>-0.20209914213767302</c:v>
                      </c:pt>
                      <c:pt idx="111">
                        <c:v>-0.18911182947177652</c:v>
                      </c:pt>
                      <c:pt idx="112">
                        <c:v>-0.16486834777078802</c:v>
                      </c:pt>
                      <c:pt idx="113">
                        <c:v>-0.20786125561302288</c:v>
                      </c:pt>
                      <c:pt idx="114">
                        <c:v>-0.15754303974683972</c:v>
                      </c:pt>
                      <c:pt idx="115">
                        <c:v>-0.13936198461262359</c:v>
                      </c:pt>
                      <c:pt idx="116">
                        <c:v>-0.1465372469491433</c:v>
                      </c:pt>
                      <c:pt idx="117">
                        <c:v>-0.1575586451560872</c:v>
                      </c:pt>
                      <c:pt idx="118">
                        <c:v>-0.23496957433643448</c:v>
                      </c:pt>
                      <c:pt idx="119">
                        <c:v>-0.24595914350084633</c:v>
                      </c:pt>
                      <c:pt idx="120">
                        <c:v>-0.21043550367902769</c:v>
                      </c:pt>
                      <c:pt idx="121">
                        <c:v>-0.21668683378301073</c:v>
                      </c:pt>
                      <c:pt idx="122">
                        <c:v>-0.23697578844026621</c:v>
                      </c:pt>
                      <c:pt idx="123">
                        <c:v>-0.21967476547887363</c:v>
                      </c:pt>
                      <c:pt idx="124">
                        <c:v>-0.22810105577189199</c:v>
                      </c:pt>
                      <c:pt idx="125">
                        <c:v>-0.17791041467959262</c:v>
                      </c:pt>
                      <c:pt idx="126">
                        <c:v>-0.17084745231450554</c:v>
                      </c:pt>
                      <c:pt idx="127">
                        <c:v>-0.15615142161314885</c:v>
                      </c:pt>
                      <c:pt idx="128">
                        <c:v>-0.18029619455494802</c:v>
                      </c:pt>
                      <c:pt idx="129">
                        <c:v>-0.17516307857903324</c:v>
                      </c:pt>
                      <c:pt idx="130">
                        <c:v>-0.15615142161314885</c:v>
                      </c:pt>
                      <c:pt idx="131">
                        <c:v>-0.16587252816869422</c:v>
                      </c:pt>
                      <c:pt idx="132">
                        <c:v>-0.14893988160189886</c:v>
                      </c:pt>
                      <c:pt idx="133">
                        <c:v>-0.14895518091213347</c:v>
                      </c:pt>
                      <c:pt idx="134">
                        <c:v>-0.15026189292825259</c:v>
                      </c:pt>
                      <c:pt idx="135">
                        <c:v>-0.13713070869462446</c:v>
                      </c:pt>
                      <c:pt idx="136">
                        <c:v>-0.15387947045391065</c:v>
                      </c:pt>
                      <c:pt idx="137">
                        <c:v>-0.13946675456066235</c:v>
                      </c:pt>
                      <c:pt idx="138">
                        <c:v>-0.15878135389964695</c:v>
                      </c:pt>
                      <c:pt idx="139">
                        <c:v>-0.16563271210175987</c:v>
                      </c:pt>
                      <c:pt idx="140">
                        <c:v>-0.13886661549915552</c:v>
                      </c:pt>
                      <c:pt idx="141">
                        <c:v>-0.12934448752839164</c:v>
                      </c:pt>
                      <c:pt idx="142">
                        <c:v>-0.12273407261347496</c:v>
                      </c:pt>
                      <c:pt idx="143">
                        <c:v>-0.13121160421104744</c:v>
                      </c:pt>
                      <c:pt idx="144">
                        <c:v>-0.11579674450024108</c:v>
                      </c:pt>
                      <c:pt idx="145">
                        <c:v>-0.10152877944943539</c:v>
                      </c:pt>
                      <c:pt idx="146">
                        <c:v>-0.10015488460325757</c:v>
                      </c:pt>
                      <c:pt idx="147">
                        <c:v>-9.0952906840921013E-2</c:v>
                      </c:pt>
                      <c:pt idx="148">
                        <c:v>-0.11007504201028261</c:v>
                      </c:pt>
                      <c:pt idx="149">
                        <c:v>-0.11443355646354229</c:v>
                      </c:pt>
                      <c:pt idx="150">
                        <c:v>-0.10483003703827343</c:v>
                      </c:pt>
                      <c:pt idx="151">
                        <c:v>-9.9565683809759498E-2</c:v>
                      </c:pt>
                      <c:pt idx="152">
                        <c:v>-8.0654611005887292E-2</c:v>
                      </c:pt>
                      <c:pt idx="153">
                        <c:v>-8.2218352260229624E-2</c:v>
                      </c:pt>
                      <c:pt idx="154">
                        <c:v>-8.9973561643763647E-2</c:v>
                      </c:pt>
                      <c:pt idx="155">
                        <c:v>-7.3758934890225031E-2</c:v>
                      </c:pt>
                      <c:pt idx="156">
                        <c:v>-7.1043716507938337E-2</c:v>
                      </c:pt>
                      <c:pt idx="157">
                        <c:v>-6.0625036986292354E-2</c:v>
                      </c:pt>
                      <c:pt idx="158">
                        <c:v>-6.4613164306656923E-2</c:v>
                      </c:pt>
                      <c:pt idx="159">
                        <c:v>-6.4550173670716859E-2</c:v>
                      </c:pt>
                      <c:pt idx="160">
                        <c:v>-4.7281640259436417E-2</c:v>
                      </c:pt>
                      <c:pt idx="161">
                        <c:v>-3.978045337238114E-2</c:v>
                      </c:pt>
                      <c:pt idx="162">
                        <c:v>-4.3376375448814584E-2</c:v>
                      </c:pt>
                      <c:pt idx="163">
                        <c:v>-4.4484943728175415E-2</c:v>
                      </c:pt>
                      <c:pt idx="164">
                        <c:v>-3.8516732704174696E-2</c:v>
                      </c:pt>
                      <c:pt idx="165">
                        <c:v>-3.8076554116799423E-2</c:v>
                      </c:pt>
                      <c:pt idx="166">
                        <c:v>-4.2582369135597799E-2</c:v>
                      </c:pt>
                      <c:pt idx="167">
                        <c:v>-2.9191176052885657E-2</c:v>
                      </c:pt>
                      <c:pt idx="168">
                        <c:v>-3.3781744272740562E-2</c:v>
                      </c:pt>
                      <c:pt idx="169">
                        <c:v>-3.8231134989076584E-2</c:v>
                      </c:pt>
                      <c:pt idx="170">
                        <c:v>-2.936585906454494E-2</c:v>
                      </c:pt>
                      <c:pt idx="171">
                        <c:v>-3.5480625278671914E-2</c:v>
                      </c:pt>
                      <c:pt idx="172">
                        <c:v>-3.4819002563130544E-2</c:v>
                      </c:pt>
                      <c:pt idx="173">
                        <c:v>-2.7354296008993445E-2</c:v>
                      </c:pt>
                      <c:pt idx="174">
                        <c:v>-1.6358830765029971E-2</c:v>
                      </c:pt>
                      <c:pt idx="175">
                        <c:v>-6.8275126164501921E-3</c:v>
                      </c:pt>
                      <c:pt idx="176">
                        <c:v>-7.2979326815134191E-4</c:v>
                      </c:pt>
                      <c:pt idx="177">
                        <c:v>1.9460499266299768E-3</c:v>
                      </c:pt>
                      <c:pt idx="178">
                        <c:v>5.1436044874652222E-3</c:v>
                      </c:pt>
                      <c:pt idx="179">
                        <c:v>1.4360066076229765E-3</c:v>
                      </c:pt>
                      <c:pt idx="180">
                        <c:v>7.4302600974110265E-3</c:v>
                      </c:pt>
                      <c:pt idx="181">
                        <c:v>1.3755018968678394E-2</c:v>
                      </c:pt>
                      <c:pt idx="182">
                        <c:v>9.108254453260009E-3</c:v>
                      </c:pt>
                      <c:pt idx="183">
                        <c:v>1.2497245693685008E-2</c:v>
                      </c:pt>
                      <c:pt idx="184">
                        <c:v>1.1204501027429573E-2</c:v>
                      </c:pt>
                      <c:pt idx="185">
                        <c:v>1.4239878734272023E-2</c:v>
                      </c:pt>
                      <c:pt idx="186">
                        <c:v>1.647967865778769E-2</c:v>
                      </c:pt>
                      <c:pt idx="187">
                        <c:v>1.0811562837015893E-2</c:v>
                      </c:pt>
                      <c:pt idx="188">
                        <c:v>8.0616534883770543E-3</c:v>
                      </c:pt>
                      <c:pt idx="189">
                        <c:v>6.7872585586443044E-3</c:v>
                      </c:pt>
                      <c:pt idx="190">
                        <c:v>1.4966784304705891E-2</c:v>
                      </c:pt>
                      <c:pt idx="191">
                        <c:v>2.5158753824206435E-2</c:v>
                      </c:pt>
                      <c:pt idx="192">
                        <c:v>2.6185444559751161E-2</c:v>
                      </c:pt>
                      <c:pt idx="193">
                        <c:v>2.6236960739933653E-2</c:v>
                      </c:pt>
                      <c:pt idx="194">
                        <c:v>3.6170808478194955E-2</c:v>
                      </c:pt>
                      <c:pt idx="195">
                        <c:v>5.8296551996795322E-2</c:v>
                      </c:pt>
                      <c:pt idx="196">
                        <c:v>5.7352629461407179E-2</c:v>
                      </c:pt>
                      <c:pt idx="197">
                        <c:v>5.8610863974013411E-2</c:v>
                      </c:pt>
                      <c:pt idx="198">
                        <c:v>6.6784581374172688E-2</c:v>
                      </c:pt>
                      <c:pt idx="199">
                        <c:v>7.1918810363806235E-2</c:v>
                      </c:pt>
                      <c:pt idx="200">
                        <c:v>7.6052492389928214E-2</c:v>
                      </c:pt>
                      <c:pt idx="201">
                        <c:v>8.454446425151986E-2</c:v>
                      </c:pt>
                      <c:pt idx="202">
                        <c:v>8.5198499466785413E-2</c:v>
                      </c:pt>
                      <c:pt idx="203">
                        <c:v>7.905021411394017E-2</c:v>
                      </c:pt>
                      <c:pt idx="204">
                        <c:v>7.9667022173740235E-2</c:v>
                      </c:pt>
                      <c:pt idx="205">
                        <c:v>8.4813555931748219E-2</c:v>
                      </c:pt>
                      <c:pt idx="206">
                        <c:v>8.7866919988843134E-2</c:v>
                      </c:pt>
                      <c:pt idx="207">
                        <c:v>9.0607535211025242E-2</c:v>
                      </c:pt>
                      <c:pt idx="208">
                        <c:v>9.0669220837761577E-2</c:v>
                      </c:pt>
                      <c:pt idx="209">
                        <c:v>8.6887071507349409E-2</c:v>
                      </c:pt>
                      <c:pt idx="210">
                        <c:v>9.3453905815624877E-2</c:v>
                      </c:pt>
                      <c:pt idx="211">
                        <c:v>9.5783905303338371E-2</c:v>
                      </c:pt>
                      <c:pt idx="212">
                        <c:v>8.9376928392811611E-2</c:v>
                      </c:pt>
                      <c:pt idx="213">
                        <c:v>9.3752183561797583E-2</c:v>
                      </c:pt>
                      <c:pt idx="214">
                        <c:v>9.8379608318466608E-2</c:v>
                      </c:pt>
                      <c:pt idx="215">
                        <c:v>0.10273445165190639</c:v>
                      </c:pt>
                      <c:pt idx="216">
                        <c:v>0.11438143463496336</c:v>
                      </c:pt>
                      <c:pt idx="217">
                        <c:v>0.11798216085262848</c:v>
                      </c:pt>
                      <c:pt idx="218">
                        <c:v>0.11730941907053874</c:v>
                      </c:pt>
                      <c:pt idx="219">
                        <c:v>0.13145922270866911</c:v>
                      </c:pt>
                      <c:pt idx="220">
                        <c:v>0.14687469019198152</c:v>
                      </c:pt>
                      <c:pt idx="221">
                        <c:v>0.14869610443031669</c:v>
                      </c:pt>
                      <c:pt idx="222">
                        <c:v>0.14994725421100075</c:v>
                      </c:pt>
                      <c:pt idx="223">
                        <c:v>0.14758079986105188</c:v>
                      </c:pt>
                      <c:pt idx="224">
                        <c:v>0.14828576334553323</c:v>
                      </c:pt>
                      <c:pt idx="225">
                        <c:v>0.15956448640362178</c:v>
                      </c:pt>
                      <c:pt idx="226">
                        <c:v>0.17601713313851153</c:v>
                      </c:pt>
                      <c:pt idx="227">
                        <c:v>0.18713080886017625</c:v>
                      </c:pt>
                      <c:pt idx="228">
                        <c:v>0.18855136933234173</c:v>
                      </c:pt>
                      <c:pt idx="229">
                        <c:v>0.18668460464112929</c:v>
                      </c:pt>
                      <c:pt idx="230">
                        <c:v>0.1828481597944166</c:v>
                      </c:pt>
                      <c:pt idx="231">
                        <c:v>0.18376223949382109</c:v>
                      </c:pt>
                      <c:pt idx="232">
                        <c:v>0.19360233781682962</c:v>
                      </c:pt>
                      <c:pt idx="233">
                        <c:v>0.19577985913082538</c:v>
                      </c:pt>
                      <c:pt idx="234">
                        <c:v>0.19392285477498292</c:v>
                      </c:pt>
                      <c:pt idx="235">
                        <c:v>0.20006104971875432</c:v>
                      </c:pt>
                      <c:pt idx="236">
                        <c:v>0.20315586528165525</c:v>
                      </c:pt>
                      <c:pt idx="237">
                        <c:v>0.19982755363592758</c:v>
                      </c:pt>
                      <c:pt idx="238">
                        <c:v>0.20037711080638992</c:v>
                      </c:pt>
                      <c:pt idx="239">
                        <c:v>0.2070817915867077</c:v>
                      </c:pt>
                      <c:pt idx="240">
                        <c:v>0.21179576333960909</c:v>
                      </c:pt>
                      <c:pt idx="241">
                        <c:v>0.21686918002006653</c:v>
                      </c:pt>
                      <c:pt idx="242">
                        <c:v>0.22348192286286464</c:v>
                      </c:pt>
                      <c:pt idx="243">
                        <c:v>0.23118710521957728</c:v>
                      </c:pt>
                      <c:pt idx="244">
                        <c:v>0.23684272202607801</c:v>
                      </c:pt>
                      <c:pt idx="245">
                        <c:v>0.23595798396128259</c:v>
                      </c:pt>
                      <c:pt idx="246">
                        <c:v>0.24718616154204626</c:v>
                      </c:pt>
                      <c:pt idx="247">
                        <c:v>0.25526068248149009</c:v>
                      </c:pt>
                      <c:pt idx="248">
                        <c:v>0.27091443229205969</c:v>
                      </c:pt>
                      <c:pt idx="249">
                        <c:v>0.1255284337007872</c:v>
                      </c:pt>
                      <c:pt idx="250">
                        <c:v>0.26300938057352496</c:v>
                      </c:pt>
                      <c:pt idx="251">
                        <c:v>0.34385132873309138</c:v>
                      </c:pt>
                      <c:pt idx="252">
                        <c:v>0.29684128509570801</c:v>
                      </c:pt>
                      <c:pt idx="253">
                        <c:v>0.23512198942648393</c:v>
                      </c:pt>
                      <c:pt idx="254">
                        <c:v>0.30273429310953248</c:v>
                      </c:pt>
                      <c:pt idx="255">
                        <c:v>0.29805468151268055</c:v>
                      </c:pt>
                      <c:pt idx="256">
                        <c:v>0.23449399903516296</c:v>
                      </c:pt>
                      <c:pt idx="257">
                        <c:v>0.31864298165534349</c:v>
                      </c:pt>
                      <c:pt idx="258">
                        <c:v>0.32945279837565777</c:v>
                      </c:pt>
                      <c:pt idx="259">
                        <c:v>0.33473072660475478</c:v>
                      </c:pt>
                      <c:pt idx="260">
                        <c:v>0.28786843602128481</c:v>
                      </c:pt>
                      <c:pt idx="261">
                        <c:v>0.30304327124547131</c:v>
                      </c:pt>
                      <c:pt idx="262">
                        <c:v>0.33444852350070448</c:v>
                      </c:pt>
                      <c:pt idx="263">
                        <c:v>0.36571499417426728</c:v>
                      </c:pt>
                      <c:pt idx="264">
                        <c:v>0.302376174356696</c:v>
                      </c:pt>
                      <c:pt idx="265">
                        <c:v>0.34751228315199428</c:v>
                      </c:pt>
                      <c:pt idx="266">
                        <c:v>0.36610417084137914</c:v>
                      </c:pt>
                      <c:pt idx="267">
                        <c:v>0.35961903976582826</c:v>
                      </c:pt>
                      <c:pt idx="268">
                        <c:v>0.39445500806958217</c:v>
                      </c:pt>
                      <c:pt idx="269">
                        <c:v>0.37332457072494979</c:v>
                      </c:pt>
                      <c:pt idx="270">
                        <c:v>0.39224906499622997</c:v>
                      </c:pt>
                      <c:pt idx="271">
                        <c:v>0.38600214109516251</c:v>
                      </c:pt>
                      <c:pt idx="272">
                        <c:v>0.40891141491323446</c:v>
                      </c:pt>
                      <c:pt idx="273">
                        <c:v>0.39716940815221813</c:v>
                      </c:pt>
                      <c:pt idx="274">
                        <c:v>0.42968156012465808</c:v>
                      </c:pt>
                      <c:pt idx="275">
                        <c:v>0.43004988768333235</c:v>
                      </c:pt>
                      <c:pt idx="276">
                        <c:v>0.44209704504721942</c:v>
                      </c:pt>
                      <c:pt idx="277">
                        <c:v>0.44950339161425706</c:v>
                      </c:pt>
                      <c:pt idx="278">
                        <c:v>0.46524421204207089</c:v>
                      </c:pt>
                      <c:pt idx="279">
                        <c:v>0.47557560397075127</c:v>
                      </c:pt>
                      <c:pt idx="280">
                        <c:v>0.49999523988593669</c:v>
                      </c:pt>
                      <c:pt idx="281">
                        <c:v>0.48816235696627186</c:v>
                      </c:pt>
                      <c:pt idx="282">
                        <c:v>0.48648148597756036</c:v>
                      </c:pt>
                      <c:pt idx="283">
                        <c:v>0.50597137480293708</c:v>
                      </c:pt>
                      <c:pt idx="284">
                        <c:v>0.51641729849385276</c:v>
                      </c:pt>
                      <c:pt idx="285">
                        <c:v>0.52812165094794628</c:v>
                      </c:pt>
                      <c:pt idx="286">
                        <c:v>0.53609953978185654</c:v>
                      </c:pt>
                      <c:pt idx="287">
                        <c:v>0.54941809723771629</c:v>
                      </c:pt>
                      <c:pt idx="288">
                        <c:v>0.55866069952523167</c:v>
                      </c:pt>
                      <c:pt idx="289">
                        <c:v>0.57638247375741125</c:v>
                      </c:pt>
                      <c:pt idx="290">
                        <c:v>0.57748456153554095</c:v>
                      </c:pt>
                      <c:pt idx="291">
                        <c:v>0.58600759610204978</c:v>
                      </c:pt>
                      <c:pt idx="292">
                        <c:v>0.60407996728868218</c:v>
                      </c:pt>
                      <c:pt idx="293">
                        <c:v>0.60892345576752516</c:v>
                      </c:pt>
                      <c:pt idx="294">
                        <c:v>0.62272005943170317</c:v>
                      </c:pt>
                      <c:pt idx="295">
                        <c:v>0.63598109102635558</c:v>
                      </c:pt>
                      <c:pt idx="296">
                        <c:v>0.65974510946611298</c:v>
                      </c:pt>
                      <c:pt idx="297">
                        <c:v>0.67615017308473335</c:v>
                      </c:pt>
                      <c:pt idx="298">
                        <c:v>0.68254307246901735</c:v>
                      </c:pt>
                      <c:pt idx="299">
                        <c:v>0.6944812099021852</c:v>
                      </c:pt>
                      <c:pt idx="300">
                        <c:v>0.70957691224695085</c:v>
                      </c:pt>
                      <c:pt idx="301">
                        <c:v>0.7194241033662474</c:v>
                      </c:pt>
                      <c:pt idx="302">
                        <c:v>0.73410696539935993</c:v>
                      </c:pt>
                      <c:pt idx="303">
                        <c:v>0.74671420137618194</c:v>
                      </c:pt>
                      <c:pt idx="304">
                        <c:v>0.76456652291107219</c:v>
                      </c:pt>
                      <c:pt idx="305">
                        <c:v>0.78162556940072114</c:v>
                      </c:pt>
                      <c:pt idx="306">
                        <c:v>0.79477620267618188</c:v>
                      </c:pt>
                      <c:pt idx="307">
                        <c:v>0.80504423518089108</c:v>
                      </c:pt>
                      <c:pt idx="308">
                        <c:v>0.82115834910477059</c:v>
                      </c:pt>
                      <c:pt idx="309">
                        <c:v>0.83899005621068634</c:v>
                      </c:pt>
                      <c:pt idx="310">
                        <c:v>0.85462153474884706</c:v>
                      </c:pt>
                      <c:pt idx="311">
                        <c:v>0.86768946932856983</c:v>
                      </c:pt>
                      <c:pt idx="312">
                        <c:v>0.8788234564393953</c:v>
                      </c:pt>
                      <c:pt idx="313">
                        <c:v>0.89398550750708727</c:v>
                      </c:pt>
                      <c:pt idx="314">
                        <c:v>0.91335542984487739</c:v>
                      </c:pt>
                      <c:pt idx="315">
                        <c:v>0.93165859649841121</c:v>
                      </c:pt>
                      <c:pt idx="316">
                        <c:v>0.94716713228252558</c:v>
                      </c:pt>
                      <c:pt idx="317">
                        <c:v>0.96208147875857641</c:v>
                      </c:pt>
                      <c:pt idx="318">
                        <c:v>0.97604504035455009</c:v>
                      </c:pt>
                      <c:pt idx="319">
                        <c:v>0.99493906392043407</c:v>
                      </c:pt>
                      <c:pt idx="320">
                        <c:v>1.016951149643246</c:v>
                      </c:pt>
                      <c:pt idx="321">
                        <c:v>1.0313458001271005</c:v>
                      </c:pt>
                      <c:pt idx="322">
                        <c:v>1.0458199810405389</c:v>
                      </c:pt>
                      <c:pt idx="323">
                        <c:v>1.0659414138978738</c:v>
                      </c:pt>
                      <c:pt idx="324">
                        <c:v>1.0904005599872366</c:v>
                      </c:pt>
                      <c:pt idx="325">
                        <c:v>1.1058869208053848</c:v>
                      </c:pt>
                      <c:pt idx="326">
                        <c:v>1.1193125484712929</c:v>
                      </c:pt>
                      <c:pt idx="327">
                        <c:v>1.1424948041729517</c:v>
                      </c:pt>
                      <c:pt idx="328">
                        <c:v>1.1621127623727057</c:v>
                      </c:pt>
                      <c:pt idx="329">
                        <c:v>1.174474821653493</c:v>
                      </c:pt>
                      <c:pt idx="330">
                        <c:v>1.1916051141536299</c:v>
                      </c:pt>
                      <c:pt idx="331">
                        <c:v>1.2143438303653715</c:v>
                      </c:pt>
                      <c:pt idx="332">
                        <c:v>1.2282895121958743</c:v>
                      </c:pt>
                      <c:pt idx="333">
                        <c:v>1.2481986238937246</c:v>
                      </c:pt>
                      <c:pt idx="334">
                        <c:v>1.2710334389058671</c:v>
                      </c:pt>
                      <c:pt idx="335">
                        <c:v>1.2856438217522135</c:v>
                      </c:pt>
                      <c:pt idx="336">
                        <c:v>1.3033148779632189</c:v>
                      </c:pt>
                      <c:pt idx="337">
                        <c:v>1.3250863904965127</c:v>
                      </c:pt>
                      <c:pt idx="338">
                        <c:v>1.3413383360008511</c:v>
                      </c:pt>
                      <c:pt idx="339">
                        <c:v>1.3602216619967578</c:v>
                      </c:pt>
                      <c:pt idx="340">
                        <c:v>1.3800902919534836</c:v>
                      </c:pt>
                      <c:pt idx="341">
                        <c:v>1.4004098579371453</c:v>
                      </c:pt>
                      <c:pt idx="342">
                        <c:v>1.4148621376421484</c:v>
                      </c:pt>
                      <c:pt idx="343">
                        <c:v>1.4393187488053796</c:v>
                      </c:pt>
                      <c:pt idx="344">
                        <c:v>1.4589681497371687</c:v>
                      </c:pt>
                      <c:pt idx="345">
                        <c:v>1.4802085267265903</c:v>
                      </c:pt>
                      <c:pt idx="346">
                        <c:v>1.5076142990252226</c:v>
                      </c:pt>
                      <c:pt idx="347">
                        <c:v>1.5287652361535815</c:v>
                      </c:pt>
                      <c:pt idx="348">
                        <c:v>1.5534532264346319</c:v>
                      </c:pt>
                      <c:pt idx="349">
                        <c:v>1.5776678372483268</c:v>
                      </c:pt>
                      <c:pt idx="350">
                        <c:v>1.5994677294687114</c:v>
                      </c:pt>
                      <c:pt idx="351">
                        <c:v>1.6226834498461087</c:v>
                      </c:pt>
                      <c:pt idx="352">
                        <c:v>1.643667382025918</c:v>
                      </c:pt>
                      <c:pt idx="353">
                        <c:v>1.667506895452203</c:v>
                      </c:pt>
                      <c:pt idx="354">
                        <c:v>1.6911262548745514</c:v>
                      </c:pt>
                      <c:pt idx="355">
                        <c:v>1.7095261361155423</c:v>
                      </c:pt>
                      <c:pt idx="356">
                        <c:v>1.7319819982817772</c:v>
                      </c:pt>
                      <c:pt idx="357">
                        <c:v>1.7539108083753139</c:v>
                      </c:pt>
                      <c:pt idx="358">
                        <c:v>1.7757570349661982</c:v>
                      </c:pt>
                      <c:pt idx="359">
                        <c:v>1.7958621170938183</c:v>
                      </c:pt>
                      <c:pt idx="360">
                        <c:v>1.8124216039800218</c:v>
                      </c:pt>
                      <c:pt idx="361">
                        <c:v>1.8311593298989428</c:v>
                      </c:pt>
                      <c:pt idx="362">
                        <c:v>1.8478443413208956</c:v>
                      </c:pt>
                      <c:pt idx="363">
                        <c:v>1.8632002051791692</c:v>
                      </c:pt>
                      <c:pt idx="364">
                        <c:v>1.8785321012559195</c:v>
                      </c:pt>
                      <c:pt idx="365">
                        <c:v>1.8912949097986813</c:v>
                      </c:pt>
                      <c:pt idx="366">
                        <c:v>1.9024983574000989</c:v>
                      </c:pt>
                      <c:pt idx="367">
                        <c:v>1.9114239866782921</c:v>
                      </c:pt>
                      <c:pt idx="368">
                        <c:v>1.9188546872147065</c:v>
                      </c:pt>
                      <c:pt idx="369">
                        <c:v>1.9245688070838365</c:v>
                      </c:pt>
                      <c:pt idx="370">
                        <c:v>1.9283598268547233</c:v>
                      </c:pt>
                      <c:pt idx="371">
                        <c:v>1.9284912175653803</c:v>
                      </c:pt>
                      <c:pt idx="372">
                        <c:v>1.9284734959399141</c:v>
                      </c:pt>
                      <c:pt idx="373">
                        <c:v>1.9272517782968634</c:v>
                      </c:pt>
                      <c:pt idx="374">
                        <c:v>1.9238711004839344</c:v>
                      </c:pt>
                      <c:pt idx="375">
                        <c:v>1.9190502757085643</c:v>
                      </c:pt>
                      <c:pt idx="376">
                        <c:v>1.9137864274101644</c:v>
                      </c:pt>
                      <c:pt idx="377">
                        <c:v>1.9074304413629892</c:v>
                      </c:pt>
                      <c:pt idx="378">
                        <c:v>1.9005002536522255</c:v>
                      </c:pt>
                      <c:pt idx="379">
                        <c:v>1.89103083848262</c:v>
                      </c:pt>
                      <c:pt idx="380">
                        <c:v>1.8806052409627769</c:v>
                      </c:pt>
                      <c:pt idx="381">
                        <c:v>1.8700266368902581</c:v>
                      </c:pt>
                      <c:pt idx="382">
                        <c:v>1.8570974312576904</c:v>
                      </c:pt>
                      <c:pt idx="383">
                        <c:v>1.8454160566667381</c:v>
                      </c:pt>
                      <c:pt idx="384">
                        <c:v>1.8313909614044606</c:v>
                      </c:pt>
                      <c:pt idx="385">
                        <c:v>1.8179608006871408</c:v>
                      </c:pt>
                      <c:pt idx="386">
                        <c:v>1.8038818950403559</c:v>
                      </c:pt>
                      <c:pt idx="387">
                        <c:v>1.7895518122892262</c:v>
                      </c:pt>
                      <c:pt idx="388">
                        <c:v>1.7746551150903653</c:v>
                      </c:pt>
                      <c:pt idx="389">
                        <c:v>1.7599495839671326</c:v>
                      </c:pt>
                      <c:pt idx="390">
                        <c:v>1.7455444114042578</c:v>
                      </c:pt>
                      <c:pt idx="391">
                        <c:v>1.7293036687965848</c:v>
                      </c:pt>
                      <c:pt idx="392">
                        <c:v>1.7140037236991419</c:v>
                      </c:pt>
                      <c:pt idx="393">
                        <c:v>1.6974989489544645</c:v>
                      </c:pt>
                      <c:pt idx="394">
                        <c:v>1.6807273168632133</c:v>
                      </c:pt>
                      <c:pt idx="395">
                        <c:v>1.6640113491069577</c:v>
                      </c:pt>
                      <c:pt idx="396">
                        <c:v>1.6493324243192098</c:v>
                      </c:pt>
                      <c:pt idx="397">
                        <c:v>1.634697283829835</c:v>
                      </c:pt>
                      <c:pt idx="398">
                        <c:v>1.6195278878555219</c:v>
                      </c:pt>
                      <c:pt idx="399">
                        <c:v>1.6030151372472285</c:v>
                      </c:pt>
                      <c:pt idx="400">
                        <c:v>1.5878845246838402</c:v>
                      </c:pt>
                      <c:pt idx="401">
                        <c:v>1.5738008220621449</c:v>
                      </c:pt>
                      <c:pt idx="402">
                        <c:v>1.5590953522325224</c:v>
                      </c:pt>
                      <c:pt idx="403">
                        <c:v>1.5428823170544046</c:v>
                      </c:pt>
                      <c:pt idx="404">
                        <c:v>1.5271219433205421</c:v>
                      </c:pt>
                      <c:pt idx="405">
                        <c:v>1.5103111520580534</c:v>
                      </c:pt>
                      <c:pt idx="406">
                        <c:v>1.4951113257939552</c:v>
                      </c:pt>
                      <c:pt idx="407">
                        <c:v>1.4812102689722204</c:v>
                      </c:pt>
                      <c:pt idx="408">
                        <c:v>1.4664493253089821</c:v>
                      </c:pt>
                      <c:pt idx="409">
                        <c:v>1.4513558562652613</c:v>
                      </c:pt>
                      <c:pt idx="410">
                        <c:v>1.4366635942982615</c:v>
                      </c:pt>
                      <c:pt idx="411">
                        <c:v>1.4229331020872027</c:v>
                      </c:pt>
                      <c:pt idx="412">
                        <c:v>1.4089055541803821</c:v>
                      </c:pt>
                      <c:pt idx="413">
                        <c:v>1.3960765412543896</c:v>
                      </c:pt>
                      <c:pt idx="414">
                        <c:v>1.3829043668219032</c:v>
                      </c:pt>
                      <c:pt idx="415">
                        <c:v>1.3684313219192992</c:v>
                      </c:pt>
                      <c:pt idx="416">
                        <c:v>1.3538052111387662</c:v>
                      </c:pt>
                      <c:pt idx="417">
                        <c:v>1.3400330063505748</c:v>
                      </c:pt>
                      <c:pt idx="418">
                        <c:v>1.3267567177369672</c:v>
                      </c:pt>
                      <c:pt idx="419">
                        <c:v>1.3134329407320311</c:v>
                      </c:pt>
                      <c:pt idx="420">
                        <c:v>1.3003522717534763</c:v>
                      </c:pt>
                      <c:pt idx="421">
                        <c:v>1.2873163922002155</c:v>
                      </c:pt>
                      <c:pt idx="422">
                        <c:v>1.2752090240894072</c:v>
                      </c:pt>
                      <c:pt idx="423">
                        <c:v>1.2625217814227339</c:v>
                      </c:pt>
                      <c:pt idx="424">
                        <c:v>1.2508175900895782</c:v>
                      </c:pt>
                      <c:pt idx="425">
                        <c:v>1.2395346353496386</c:v>
                      </c:pt>
                      <c:pt idx="426">
                        <c:v>1.228460775848458</c:v>
                      </c:pt>
                      <c:pt idx="427">
                        <c:v>1.2168420302640706</c:v>
                      </c:pt>
                      <c:pt idx="428">
                        <c:v>1.2045653403649008</c:v>
                      </c:pt>
                      <c:pt idx="429">
                        <c:v>1.1928588736205956</c:v>
                      </c:pt>
                      <c:pt idx="430">
                        <c:v>1.1814245774225578</c:v>
                      </c:pt>
                      <c:pt idx="431">
                        <c:v>1.1697532933662116</c:v>
                      </c:pt>
                      <c:pt idx="432">
                        <c:v>1.1591065487512711</c:v>
                      </c:pt>
                      <c:pt idx="433">
                        <c:v>1.1479118612511101</c:v>
                      </c:pt>
                      <c:pt idx="434">
                        <c:v>1.1366190191373537</c:v>
                      </c:pt>
                      <c:pt idx="435">
                        <c:v>1.1261161076132136</c:v>
                      </c:pt>
                      <c:pt idx="436">
                        <c:v>1.1174764596183988</c:v>
                      </c:pt>
                      <c:pt idx="437">
                        <c:v>1.1085681354890022</c:v>
                      </c:pt>
                      <c:pt idx="438">
                        <c:v>1.099019962885567</c:v>
                      </c:pt>
                      <c:pt idx="439">
                        <c:v>1.0887824049693811</c:v>
                      </c:pt>
                      <c:pt idx="440">
                        <c:v>1.0804750706671526</c:v>
                      </c:pt>
                      <c:pt idx="441">
                        <c:v>1.071267782560785</c:v>
                      </c:pt>
                      <c:pt idx="442">
                        <c:v>1.0620178624080834</c:v>
                      </c:pt>
                      <c:pt idx="443">
                        <c:v>1.0520693244759474</c:v>
                      </c:pt>
                      <c:pt idx="444">
                        <c:v>1.0432088919268063</c:v>
                      </c:pt>
                      <c:pt idx="445">
                        <c:v>1.0334051367225612</c:v>
                      </c:pt>
                      <c:pt idx="446">
                        <c:v>1.0250633301258856</c:v>
                      </c:pt>
                      <c:pt idx="447">
                        <c:v>1.0179138134171719</c:v>
                      </c:pt>
                      <c:pt idx="448">
                        <c:v>1.0111056224778963</c:v>
                      </c:pt>
                      <c:pt idx="449">
                        <c:v>1.003736789941053</c:v>
                      </c:pt>
                      <c:pt idx="450">
                        <c:v>0.99626166198082211</c:v>
                      </c:pt>
                      <c:pt idx="451">
                        <c:v>0.98914276618292885</c:v>
                      </c:pt>
                      <c:pt idx="452">
                        <c:v>0.98202673786754713</c:v>
                      </c:pt>
                      <c:pt idx="453">
                        <c:v>0.97388273096096356</c:v>
                      </c:pt>
                      <c:pt idx="454">
                        <c:v>0.9660686242606682</c:v>
                      </c:pt>
                      <c:pt idx="455">
                        <c:v>0.95871784175064334</c:v>
                      </c:pt>
                      <c:pt idx="456">
                        <c:v>0.95153654910966212</c:v>
                      </c:pt>
                      <c:pt idx="457">
                        <c:v>0.9430290570435077</c:v>
                      </c:pt>
                      <c:pt idx="458">
                        <c:v>0.93545874506493853</c:v>
                      </c:pt>
                      <c:pt idx="459">
                        <c:v>0.92770652878158977</c:v>
                      </c:pt>
                      <c:pt idx="460">
                        <c:v>0.91954081416621769</c:v>
                      </c:pt>
                      <c:pt idx="461">
                        <c:v>0.91234632033183238</c:v>
                      </c:pt>
                      <c:pt idx="462">
                        <c:v>0.90647446782389351</c:v>
                      </c:pt>
                      <c:pt idx="463">
                        <c:v>0.89952394325093155</c:v>
                      </c:pt>
                      <c:pt idx="464">
                        <c:v>0.89448714322500633</c:v>
                      </c:pt>
                      <c:pt idx="465">
                        <c:v>0.8878075156604982</c:v>
                      </c:pt>
                      <c:pt idx="466">
                        <c:v>0.88095340116897825</c:v>
                      </c:pt>
                      <c:pt idx="467">
                        <c:v>0.87377088342525744</c:v>
                      </c:pt>
                      <c:pt idx="468">
                        <c:v>0.8673879876038757</c:v>
                      </c:pt>
                      <c:pt idx="469">
                        <c:v>0.86314720305225201</c:v>
                      </c:pt>
                      <c:pt idx="470">
                        <c:v>0.85849960119841684</c:v>
                      </c:pt>
                      <c:pt idx="471">
                        <c:v>0.8539481936846598</c:v>
                      </c:pt>
                      <c:pt idx="472">
                        <c:v>0.84837357596523433</c:v>
                      </c:pt>
                      <c:pt idx="473">
                        <c:v>0.84327533313370995</c:v>
                      </c:pt>
                      <c:pt idx="474">
                        <c:v>0.83859851236959182</c:v>
                      </c:pt>
                      <c:pt idx="475">
                        <c:v>0.83192637598459218</c:v>
                      </c:pt>
                      <c:pt idx="476">
                        <c:v>0.82737954864991392</c:v>
                      </c:pt>
                      <c:pt idx="477">
                        <c:v>0.82290588373161966</c:v>
                      </c:pt>
                      <c:pt idx="478">
                        <c:v>0.81829789604610059</c:v>
                      </c:pt>
                      <c:pt idx="479">
                        <c:v>0.81272275977002351</c:v>
                      </c:pt>
                      <c:pt idx="480">
                        <c:v>0.80792862351941941</c:v>
                      </c:pt>
                      <c:pt idx="481">
                        <c:v>0.80199800535393984</c:v>
                      </c:pt>
                      <c:pt idx="482">
                        <c:v>0.79465915146426036</c:v>
                      </c:pt>
                      <c:pt idx="483">
                        <c:v>0.78888337788453067</c:v>
                      </c:pt>
                      <c:pt idx="484">
                        <c:v>0.78530000293899516</c:v>
                      </c:pt>
                      <c:pt idx="485">
                        <c:v>0.7811066070978685</c:v>
                      </c:pt>
                      <c:pt idx="486">
                        <c:v>0.77615623113760335</c:v>
                      </c:pt>
                      <c:pt idx="487">
                        <c:v>0.77227269910758822</c:v>
                      </c:pt>
                      <c:pt idx="488">
                        <c:v>0.76774462255236109</c:v>
                      </c:pt>
                      <c:pt idx="489">
                        <c:v>0.7634524780961095</c:v>
                      </c:pt>
                      <c:pt idx="490">
                        <c:v>0.75593466228560313</c:v>
                      </c:pt>
                      <c:pt idx="491">
                        <c:v>0.75459897668281695</c:v>
                      </c:pt>
                      <c:pt idx="492">
                        <c:v>0.75158538917141593</c:v>
                      </c:pt>
                      <c:pt idx="493">
                        <c:v>0.74597392768454607</c:v>
                      </c:pt>
                      <c:pt idx="494">
                        <c:v>0.74339553182546025</c:v>
                      </c:pt>
                      <c:pt idx="495">
                        <c:v>0.73947811843159106</c:v>
                      </c:pt>
                      <c:pt idx="496">
                        <c:v>0.73503418938683307</c:v>
                      </c:pt>
                      <c:pt idx="497">
                        <c:v>0.72882516180240764</c:v>
                      </c:pt>
                      <c:pt idx="498">
                        <c:v>0.72749107441114635</c:v>
                      </c:pt>
                      <c:pt idx="499">
                        <c:v>0.72354424594104128</c:v>
                      </c:pt>
                      <c:pt idx="500">
                        <c:v>0.71565242558650355</c:v>
                      </c:pt>
                      <c:pt idx="501">
                        <c:v>0.71419936798769945</c:v>
                      </c:pt>
                      <c:pt idx="502">
                        <c:v>0.70566481458695374</c:v>
                      </c:pt>
                      <c:pt idx="503">
                        <c:v>0.69860182717334895</c:v>
                      </c:pt>
                      <c:pt idx="504">
                        <c:v>0.70036419457274723</c:v>
                      </c:pt>
                      <c:pt idx="505">
                        <c:v>0.69508388726426251</c:v>
                      </c:pt>
                      <c:pt idx="506">
                        <c:v>0.68369988118473624</c:v>
                      </c:pt>
                      <c:pt idx="507">
                        <c:v>0.67956688494619999</c:v>
                      </c:pt>
                      <c:pt idx="508">
                        <c:v>0.67966705614061884</c:v>
                      </c:pt>
                      <c:pt idx="509">
                        <c:v>0.6808610633535207</c:v>
                      </c:pt>
                      <c:pt idx="510">
                        <c:v>0.67475893637474238</c:v>
                      </c:pt>
                      <c:pt idx="511">
                        <c:v>0.67029067217906679</c:v>
                      </c:pt>
                      <c:pt idx="512">
                        <c:v>0.66285978450507077</c:v>
                      </c:pt>
                      <c:pt idx="513">
                        <c:v>0.65517907595527092</c:v>
                      </c:pt>
                      <c:pt idx="514">
                        <c:v>0.65002100803074048</c:v>
                      </c:pt>
                      <c:pt idx="515">
                        <c:v>0.64865347535865037</c:v>
                      </c:pt>
                      <c:pt idx="516">
                        <c:v>0.64312959917600554</c:v>
                      </c:pt>
                      <c:pt idx="517">
                        <c:v>0.63445217910507956</c:v>
                      </c:pt>
                      <c:pt idx="518">
                        <c:v>0.62596648735769167</c:v>
                      </c:pt>
                      <c:pt idx="519">
                        <c:v>0.62279014326987925</c:v>
                      </c:pt>
                      <c:pt idx="520">
                        <c:v>0.62275639677731165</c:v>
                      </c:pt>
                      <c:pt idx="521">
                        <c:v>0.61568655583580645</c:v>
                      </c:pt>
                      <c:pt idx="522">
                        <c:v>0.6088698030901819</c:v>
                      </c:pt>
                      <c:pt idx="523">
                        <c:v>0.60337467173777404</c:v>
                      </c:pt>
                      <c:pt idx="524">
                        <c:v>0.59816925124230313</c:v>
                      </c:pt>
                      <c:pt idx="525">
                        <c:v>0.59375080142589898</c:v>
                      </c:pt>
                      <c:pt idx="526">
                        <c:v>0.5878065666142076</c:v>
                      </c:pt>
                      <c:pt idx="527">
                        <c:v>0.58239850435794627</c:v>
                      </c:pt>
                      <c:pt idx="528">
                        <c:v>0.57810948320713018</c:v>
                      </c:pt>
                      <c:pt idx="529">
                        <c:v>0.56898790669337451</c:v>
                      </c:pt>
                      <c:pt idx="530">
                        <c:v>0.55931328231149058</c:v>
                      </c:pt>
                      <c:pt idx="531">
                        <c:v>0.55458836406467316</c:v>
                      </c:pt>
                      <c:pt idx="532">
                        <c:v>0.54701692050856177</c:v>
                      </c:pt>
                      <c:pt idx="533">
                        <c:v>0.54295183927415791</c:v>
                      </c:pt>
                      <c:pt idx="534">
                        <c:v>0.53582368695623994</c:v>
                      </c:pt>
                      <c:pt idx="535">
                        <c:v>0.52895049169931929</c:v>
                      </c:pt>
                      <c:pt idx="536">
                        <c:v>0.52667288385456645</c:v>
                      </c:pt>
                      <c:pt idx="537">
                        <c:v>0.5187458964597268</c:v>
                      </c:pt>
                      <c:pt idx="538">
                        <c:v>0.50759899552696019</c:v>
                      </c:pt>
                      <c:pt idx="539">
                        <c:v>0.50270440631727498</c:v>
                      </c:pt>
                      <c:pt idx="540">
                        <c:v>0.49576919669103481</c:v>
                      </c:pt>
                      <c:pt idx="541">
                        <c:v>0.49356539142109657</c:v>
                      </c:pt>
                      <c:pt idx="542">
                        <c:v>0.48861529185282171</c:v>
                      </c:pt>
                      <c:pt idx="543">
                        <c:v>0.47910650286316725</c:v>
                      </c:pt>
                      <c:pt idx="544">
                        <c:v>0.4732959844860633</c:v>
                      </c:pt>
                      <c:pt idx="545">
                        <c:v>0.46379403020666909</c:v>
                      </c:pt>
                      <c:pt idx="546">
                        <c:v>0.45673229562947587</c:v>
                      </c:pt>
                      <c:pt idx="547">
                        <c:v>0.45388423615175311</c:v>
                      </c:pt>
                      <c:pt idx="548">
                        <c:v>0.44798024058798047</c:v>
                      </c:pt>
                      <c:pt idx="549">
                        <c:v>0.44475736006447247</c:v>
                      </c:pt>
                      <c:pt idx="550">
                        <c:v>0.43728479384325242</c:v>
                      </c:pt>
                      <c:pt idx="551">
                        <c:v>0.4227170238809867</c:v>
                      </c:pt>
                      <c:pt idx="552">
                        <c:v>0.41841184000409942</c:v>
                      </c:pt>
                      <c:pt idx="553">
                        <c:v>0.41623680861063489</c:v>
                      </c:pt>
                      <c:pt idx="554">
                        <c:v>0.4144620829887562</c:v>
                      </c:pt>
                      <c:pt idx="555">
                        <c:v>0.41602790329652528</c:v>
                      </c:pt>
                      <c:pt idx="556">
                        <c:v>0.40639351741791568</c:v>
                      </c:pt>
                      <c:pt idx="557">
                        <c:v>0.39095364366737795</c:v>
                      </c:pt>
                      <c:pt idx="558">
                        <c:v>0.38822219721089046</c:v>
                      </c:pt>
                      <c:pt idx="559">
                        <c:v>0.38698186074209134</c:v>
                      </c:pt>
                      <c:pt idx="560">
                        <c:v>0.3749354005170879</c:v>
                      </c:pt>
                      <c:pt idx="561">
                        <c:v>0.36858195609283928</c:v>
                      </c:pt>
                      <c:pt idx="562">
                        <c:v>0.3705817348987282</c:v>
                      </c:pt>
                      <c:pt idx="563">
                        <c:v>0.3677747293223505</c:v>
                      </c:pt>
                      <c:pt idx="564">
                        <c:v>0.35748203045284765</c:v>
                      </c:pt>
                      <c:pt idx="565">
                        <c:v>0.34986939671940165</c:v>
                      </c:pt>
                      <c:pt idx="566">
                        <c:v>0.3475025277109155</c:v>
                      </c:pt>
                      <c:pt idx="567">
                        <c:v>0.3494651954019305</c:v>
                      </c:pt>
                      <c:pt idx="568">
                        <c:v>0.33789912353973195</c:v>
                      </c:pt>
                      <c:pt idx="569">
                        <c:v>0.33487678111280739</c:v>
                      </c:pt>
                      <c:pt idx="570">
                        <c:v>0.33959671186609369</c:v>
                      </c:pt>
                      <c:pt idx="571">
                        <c:v>0.32488901466429676</c:v>
                      </c:pt>
                      <c:pt idx="572">
                        <c:v>0.31540413486823105</c:v>
                      </c:pt>
                      <c:pt idx="573">
                        <c:v>0.32106273959337872</c:v>
                      </c:pt>
                      <c:pt idx="574">
                        <c:v>0.31648825264631314</c:v>
                      </c:pt>
                      <c:pt idx="575">
                        <c:v>0.32132787000387913</c:v>
                      </c:pt>
                      <c:pt idx="576">
                        <c:v>0.31070541720423178</c:v>
                      </c:pt>
                      <c:pt idx="577">
                        <c:v>0.2867049839413876</c:v>
                      </c:pt>
                      <c:pt idx="578">
                        <c:v>0.28577530162144149</c:v>
                      </c:pt>
                      <c:pt idx="579">
                        <c:v>0.29331879153585061</c:v>
                      </c:pt>
                      <c:pt idx="580">
                        <c:v>0.28956621168174035</c:v>
                      </c:pt>
                      <c:pt idx="581">
                        <c:v>0.27736300612475145</c:v>
                      </c:pt>
                      <c:pt idx="582">
                        <c:v>0.28953811838598437</c:v>
                      </c:pt>
                      <c:pt idx="583">
                        <c:v>0.28342222619443108</c:v>
                      </c:pt>
                      <c:pt idx="584">
                        <c:v>0.26803288989899554</c:v>
                      </c:pt>
                      <c:pt idx="585">
                        <c:v>0.26963410948414385</c:v>
                      </c:pt>
                      <c:pt idx="586">
                        <c:v>0.26675014081864051</c:v>
                      </c:pt>
                      <c:pt idx="587">
                        <c:v>0.24589596091071173</c:v>
                      </c:pt>
                      <c:pt idx="588">
                        <c:v>0.23011745377408954</c:v>
                      </c:pt>
                      <c:pt idx="589">
                        <c:v>0.24553092753918149</c:v>
                      </c:pt>
                      <c:pt idx="590">
                        <c:v>0.24725399958528219</c:v>
                      </c:pt>
                      <c:pt idx="591">
                        <c:v>0.24197657768495426</c:v>
                      </c:pt>
                      <c:pt idx="592">
                        <c:v>0.25039243105369879</c:v>
                      </c:pt>
                      <c:pt idx="593">
                        <c:v>0.26347297044704127</c:v>
                      </c:pt>
                      <c:pt idx="594">
                        <c:v>0.25529711442668962</c:v>
                      </c:pt>
                      <c:pt idx="595">
                        <c:v>0.24713085094800327</c:v>
                      </c:pt>
                      <c:pt idx="596">
                        <c:v>0.25047196814619405</c:v>
                      </c:pt>
                      <c:pt idx="597">
                        <c:v>0.25581696197928394</c:v>
                      </c:pt>
                      <c:pt idx="598">
                        <c:v>0.24785154870620626</c:v>
                      </c:pt>
                      <c:pt idx="599">
                        <c:v>0.24312316206390891</c:v>
                      </c:pt>
                      <c:pt idx="600">
                        <c:v>0.24809764815448776</c:v>
                      </c:pt>
                      <c:pt idx="601">
                        <c:v>0.23164082773108446</c:v>
                      </c:pt>
                      <c:pt idx="602">
                        <c:v>0.21573720448074563</c:v>
                      </c:pt>
                      <c:pt idx="603">
                        <c:v>0.22053563142471902</c:v>
                      </c:pt>
                      <c:pt idx="604">
                        <c:v>0.22608489011859539</c:v>
                      </c:pt>
                      <c:pt idx="605">
                        <c:v>0.21643906547240033</c:v>
                      </c:pt>
                      <c:pt idx="606">
                        <c:v>0.21201625075629882</c:v>
                      </c:pt>
                      <c:pt idx="607">
                        <c:v>0.1943200453034222</c:v>
                      </c:pt>
                      <c:pt idx="608">
                        <c:v>0.19066303649957575</c:v>
                      </c:pt>
                      <c:pt idx="609">
                        <c:v>0.20257576655414508</c:v>
                      </c:pt>
                      <c:pt idx="610">
                        <c:v>0.20829701553852994</c:v>
                      </c:pt>
                      <c:pt idx="611">
                        <c:v>0.18788069761566384</c:v>
                      </c:pt>
                      <c:pt idx="612">
                        <c:v>0.18351241127258008</c:v>
                      </c:pt>
                      <c:pt idx="613">
                        <c:v>0.20402171241215364</c:v>
                      </c:pt>
                      <c:pt idx="614">
                        <c:v>0.20990543595050271</c:v>
                      </c:pt>
                      <c:pt idx="615">
                        <c:v>0.19825696695241782</c:v>
                      </c:pt>
                      <c:pt idx="616">
                        <c:v>0.20452504473695127</c:v>
                      </c:pt>
                      <c:pt idx="617">
                        <c:v>0.20270541003232376</c:v>
                      </c:pt>
                      <c:pt idx="618">
                        <c:v>0.17887655901991589</c:v>
                      </c:pt>
                      <c:pt idx="619">
                        <c:v>0.18178872622940348</c:v>
                      </c:pt>
                      <c:pt idx="620">
                        <c:v>0.20258938638578575</c:v>
                      </c:pt>
                      <c:pt idx="621">
                        <c:v>0.20363330024313894</c:v>
                      </c:pt>
                      <c:pt idx="622">
                        <c:v>0.18507304485701223</c:v>
                      </c:pt>
                      <c:pt idx="623">
                        <c:v>0.18305534892293721</c:v>
                      </c:pt>
                      <c:pt idx="624">
                        <c:v>0.18409038298819366</c:v>
                      </c:pt>
                      <c:pt idx="625">
                        <c:v>0.18441827873163999</c:v>
                      </c:pt>
                      <c:pt idx="626">
                        <c:v>0.18905917408454842</c:v>
                      </c:pt>
                      <c:pt idx="627">
                        <c:v>0.18170270510985498</c:v>
                      </c:pt>
                      <c:pt idx="628">
                        <c:v>0.16380577624375792</c:v>
                      </c:pt>
                      <c:pt idx="629">
                        <c:v>0.16140873415208648</c:v>
                      </c:pt>
                      <c:pt idx="630">
                        <c:v>0.15560928367891541</c:v>
                      </c:pt>
                      <c:pt idx="631">
                        <c:v>0.14620620165025416</c:v>
                      </c:pt>
                      <c:pt idx="632">
                        <c:v>0.1358946227448917</c:v>
                      </c:pt>
                      <c:pt idx="633">
                        <c:v>0.1278958546613482</c:v>
                      </c:pt>
                      <c:pt idx="634">
                        <c:v>0.14063215433307003</c:v>
                      </c:pt>
                      <c:pt idx="635">
                        <c:v>0.14814652953632726</c:v>
                      </c:pt>
                      <c:pt idx="636">
                        <c:v>0.15064071488871647</c:v>
                      </c:pt>
                      <c:pt idx="637">
                        <c:v>0.15086384924037932</c:v>
                      </c:pt>
                      <c:pt idx="638">
                        <c:v>0.14633055580609525</c:v>
                      </c:pt>
                      <c:pt idx="639">
                        <c:v>0.14079768558661801</c:v>
                      </c:pt>
                      <c:pt idx="640">
                        <c:v>0.14020657199604206</c:v>
                      </c:pt>
                      <c:pt idx="641">
                        <c:v>0.14640837532948842</c:v>
                      </c:pt>
                      <c:pt idx="642">
                        <c:v>0.1502632433587644</c:v>
                      </c:pt>
                      <c:pt idx="643">
                        <c:v>0.15172492545316463</c:v>
                      </c:pt>
                      <c:pt idx="644">
                        <c:v>0.16041600442207016</c:v>
                      </c:pt>
                      <c:pt idx="645">
                        <c:v>0.16687986562251711</c:v>
                      </c:pt>
                      <c:pt idx="646">
                        <c:v>0.15931568677467431</c:v>
                      </c:pt>
                      <c:pt idx="647">
                        <c:v>0.15446597012989244</c:v>
                      </c:pt>
                      <c:pt idx="648">
                        <c:v>0.16833098187988815</c:v>
                      </c:pt>
                      <c:pt idx="649">
                        <c:v>0.17803140012071197</c:v>
                      </c:pt>
                      <c:pt idx="650">
                        <c:v>0.16355909722880901</c:v>
                      </c:pt>
                      <c:pt idx="651">
                        <c:v>0.16300564532906461</c:v>
                      </c:pt>
                      <c:pt idx="652">
                        <c:v>0.17107232615287044</c:v>
                      </c:pt>
                      <c:pt idx="653">
                        <c:v>0.168826173655899</c:v>
                      </c:pt>
                      <c:pt idx="654">
                        <c:v>0.16384300426336063</c:v>
                      </c:pt>
                      <c:pt idx="655">
                        <c:v>0.15966252304078216</c:v>
                      </c:pt>
                      <c:pt idx="656">
                        <c:v>0.15772022668113383</c:v>
                      </c:pt>
                      <c:pt idx="657">
                        <c:v>0.15167133045853323</c:v>
                      </c:pt>
                      <c:pt idx="658">
                        <c:v>0.15677229834052034</c:v>
                      </c:pt>
                      <c:pt idx="659">
                        <c:v>0.15630892065926222</c:v>
                      </c:pt>
                      <c:pt idx="660">
                        <c:v>0.13196589693591357</c:v>
                      </c:pt>
                      <c:pt idx="661">
                        <c:v>0.13350633506256049</c:v>
                      </c:pt>
                      <c:pt idx="662">
                        <c:v>0.14193804091936973</c:v>
                      </c:pt>
                      <c:pt idx="663">
                        <c:v>0.12998394015496381</c:v>
                      </c:pt>
                      <c:pt idx="664">
                        <c:v>0.12019309858506826</c:v>
                      </c:pt>
                      <c:pt idx="665">
                        <c:v>0.12105106393072394</c:v>
                      </c:pt>
                      <c:pt idx="666">
                        <c:v>0.11943240928699028</c:v>
                      </c:pt>
                      <c:pt idx="667">
                        <c:v>0.1274737918743909</c:v>
                      </c:pt>
                      <c:pt idx="668">
                        <c:v>0.13964614139111536</c:v>
                      </c:pt>
                      <c:pt idx="669">
                        <c:v>0.1328812208886089</c:v>
                      </c:pt>
                      <c:pt idx="670">
                        <c:v>0.11722620625448853</c:v>
                      </c:pt>
                      <c:pt idx="671">
                        <c:v>0.11172815570213468</c:v>
                      </c:pt>
                      <c:pt idx="672">
                        <c:v>0.11842181106546659</c:v>
                      </c:pt>
                      <c:pt idx="673">
                        <c:v>0.12769296615833436</c:v>
                      </c:pt>
                      <c:pt idx="674">
                        <c:v>0.11838874526558361</c:v>
                      </c:pt>
                      <c:pt idx="675">
                        <c:v>0.10323294983532849</c:v>
                      </c:pt>
                      <c:pt idx="676">
                        <c:v>9.9810081619443825E-2</c:v>
                      </c:pt>
                      <c:pt idx="677">
                        <c:v>0.10081288653009025</c:v>
                      </c:pt>
                      <c:pt idx="678">
                        <c:v>8.9421115472711338E-2</c:v>
                      </c:pt>
                      <c:pt idx="679">
                        <c:v>8.1918788717011817E-2</c:v>
                      </c:pt>
                      <c:pt idx="680">
                        <c:v>7.3301080654240444E-2</c:v>
                      </c:pt>
                      <c:pt idx="681">
                        <c:v>6.5194167972742967E-2</c:v>
                      </c:pt>
                      <c:pt idx="682">
                        <c:v>6.5006501068231901E-2</c:v>
                      </c:pt>
                      <c:pt idx="683">
                        <c:v>6.6821818925171916E-2</c:v>
                      </c:pt>
                      <c:pt idx="684">
                        <c:v>5.6081578713656079E-2</c:v>
                      </c:pt>
                      <c:pt idx="685">
                        <c:v>3.8040848881515522E-2</c:v>
                      </c:pt>
                      <c:pt idx="686">
                        <c:v>2.6769753749641509E-2</c:v>
                      </c:pt>
                      <c:pt idx="687">
                        <c:v>1.7913563370042521E-2</c:v>
                      </c:pt>
                      <c:pt idx="688">
                        <c:v>1.2751200579872455E-2</c:v>
                      </c:pt>
                      <c:pt idx="689">
                        <c:v>-4.7857046569320504E-3</c:v>
                      </c:pt>
                      <c:pt idx="690">
                        <c:v>-2.873714317148977E-2</c:v>
                      </c:pt>
                      <c:pt idx="691">
                        <c:v>-3.0766790703117424E-2</c:v>
                      </c:pt>
                      <c:pt idx="692">
                        <c:v>-3.1831912308145104E-2</c:v>
                      </c:pt>
                      <c:pt idx="693">
                        <c:v>-4.6807822087594639E-2</c:v>
                      </c:pt>
                      <c:pt idx="694">
                        <c:v>-5.7405673071757757E-2</c:v>
                      </c:pt>
                      <c:pt idx="695">
                        <c:v>-8.2283958550224426E-2</c:v>
                      </c:pt>
                      <c:pt idx="696">
                        <c:v>-8.6277782826153643E-2</c:v>
                      </c:pt>
                      <c:pt idx="697">
                        <c:v>-7.2765696141221206E-2</c:v>
                      </c:pt>
                      <c:pt idx="698">
                        <c:v>-6.6386693925789192E-2</c:v>
                      </c:pt>
                      <c:pt idx="699">
                        <c:v>-8.9612013817159691E-2</c:v>
                      </c:pt>
                      <c:pt idx="700">
                        <c:v>-9.7979693680870505E-2</c:v>
                      </c:pt>
                      <c:pt idx="701">
                        <c:v>-9.2904800262520182E-2</c:v>
                      </c:pt>
                      <c:pt idx="702">
                        <c:v>-0.10480239497023795</c:v>
                      </c:pt>
                      <c:pt idx="703">
                        <c:v>-0.11873577534750508</c:v>
                      </c:pt>
                      <c:pt idx="704">
                        <c:v>-0.12306662530166443</c:v>
                      </c:pt>
                      <c:pt idx="705">
                        <c:v>-0.12218537015705801</c:v>
                      </c:pt>
                      <c:pt idx="706">
                        <c:v>-0.14858692320770991</c:v>
                      </c:pt>
                      <c:pt idx="707">
                        <c:v>-0.19823075829492812</c:v>
                      </c:pt>
                      <c:pt idx="708">
                        <c:v>-0.22961418494202865</c:v>
                      </c:pt>
                      <c:pt idx="709">
                        <c:v>-0.2458053766831175</c:v>
                      </c:pt>
                      <c:pt idx="710">
                        <c:v>-0.25224105068667524</c:v>
                      </c:pt>
                      <c:pt idx="711">
                        <c:v>-0.25861515858953155</c:v>
                      </c:pt>
                      <c:pt idx="712">
                        <c:v>-0.24682385190352651</c:v>
                      </c:pt>
                      <c:pt idx="713">
                        <c:v>-0.23870904256769443</c:v>
                      </c:pt>
                      <c:pt idx="714">
                        <c:v>-0.20066151862030379</c:v>
                      </c:pt>
                      <c:pt idx="715">
                        <c:v>-0.19622410904007759</c:v>
                      </c:pt>
                      <c:pt idx="716">
                        <c:v>-0.20766785495603471</c:v>
                      </c:pt>
                      <c:pt idx="717">
                        <c:v>-0.19797308223561175</c:v>
                      </c:pt>
                      <c:pt idx="718">
                        <c:v>-0.18468994987594053</c:v>
                      </c:pt>
                      <c:pt idx="719">
                        <c:v>-0.16512298643348294</c:v>
                      </c:pt>
                    </c:numCache>
                  </c:numRef>
                </c:yVal>
                <c:smooth val="1"/>
                <c:extLst xmlns:c15="http://schemas.microsoft.com/office/drawing/2012/chart">
                  <c:ext xmlns:c16="http://schemas.microsoft.com/office/drawing/2014/chart" uri="{C3380CC4-5D6E-409C-BE32-E72D297353CC}">
                    <c16:uniqueId val="{00000002-6B83-4E5D-9897-1103E0332655}"/>
                  </c:ext>
                </c:extLst>
              </c15:ser>
            </c15:filteredScatterSeries>
            <c15:filteredScatterSeries>
              <c15:ser>
                <c:idx val="2"/>
                <c:order val="4"/>
                <c:tx>
                  <c:v>13000 WAVE</c:v>
                </c:tx>
                <c:spPr>
                  <a:ln w="9525" cap="rnd">
                    <a:solidFill>
                      <a:schemeClr val="accent3"/>
                    </a:solidFill>
                    <a:round/>
                  </a:ln>
                  <a:effectLst>
                    <a:outerShdw blurRad="40000" dist="23000" dir="5400000" rotWithShape="0">
                      <a:srgbClr val="000000">
                        <a:alpha val="35000"/>
                      </a:srgbClr>
                    </a:outerShdw>
                  </a:effectLst>
                </c:spPr>
                <c:marker>
                  <c:symbol val="none"/>
                </c:marker>
                <c:xVal>
                  <c:numRef>
                    <c:extLst>
                      <c:ext xmlns:c15="http://schemas.microsoft.com/office/drawing/2012/chart" uri="{02D57815-91ED-43cb-92C2-25804820EDAC}">
                        <c15:formulaRef>
                          <c15:sqref>'Graphs Task 1'!$BC$2:$BC$1143</c15:sqref>
                        </c15:formulaRef>
                      </c:ext>
                    </c:extLst>
                    <c:numCache>
                      <c:formatCode>General</c:formatCode>
                      <c:ptCount val="1142"/>
                      <c:pt idx="0">
                        <c:v>1.1032935877396377</c:v>
                      </c:pt>
                      <c:pt idx="1">
                        <c:v>1.1034219181808163</c:v>
                      </c:pt>
                      <c:pt idx="2">
                        <c:v>1.1035318715427738</c:v>
                      </c:pt>
                      <c:pt idx="3">
                        <c:v>1.1036234291456362</c:v>
                      </c:pt>
                      <c:pt idx="4">
                        <c:v>1.1036962437931193</c:v>
                      </c:pt>
                      <c:pt idx="5">
                        <c:v>1.103750227059678</c:v>
                      </c:pt>
                      <c:pt idx="6">
                        <c:v>1.1037856468744884</c:v>
                      </c:pt>
                      <c:pt idx="7">
                        <c:v>1.1038022468800466</c:v>
                      </c:pt>
                      <c:pt idx="8">
                        <c:v>1.1038002249093763</c:v>
                      </c:pt>
                      <c:pt idx="9">
                        <c:v>1.1037795154742545</c:v>
                      </c:pt>
                      <c:pt idx="10">
                        <c:v>1.1037401811351661</c:v>
                      </c:pt>
                      <c:pt idx="11">
                        <c:v>1.1036822168310285</c:v>
                      </c:pt>
                      <c:pt idx="12">
                        <c:v>1.1036056151017222</c:v>
                      </c:pt>
                      <c:pt idx="13">
                        <c:v>1.10351033345061</c:v>
                      </c:pt>
                      <c:pt idx="14">
                        <c:v>1.1033963922260199</c:v>
                      </c:pt>
                      <c:pt idx="15">
                        <c:v>1.103263809395973</c:v>
                      </c:pt>
                      <c:pt idx="16">
                        <c:v>1.1031126332201007</c:v>
                      </c:pt>
                      <c:pt idx="17">
                        <c:v>1.1029428442893643</c:v>
                      </c:pt>
                      <c:pt idx="18">
                        <c:v>1.1027543227128827</c:v>
                      </c:pt>
                      <c:pt idx="19">
                        <c:v>1.1025470768217387</c:v>
                      </c:pt>
                      <c:pt idx="20">
                        <c:v>1.1023213089039077</c:v>
                      </c:pt>
                      <c:pt idx="21">
                        <c:v>1.1020767609160567</c:v>
                      </c:pt>
                      <c:pt idx="22">
                        <c:v>1.1018134667076274</c:v>
                      </c:pt>
                      <c:pt idx="23">
                        <c:v>1.1015313922486223</c:v>
                      </c:pt>
                      <c:pt idx="24">
                        <c:v>1.1012306978645798</c:v>
                      </c:pt>
                      <c:pt idx="25">
                        <c:v>1.1009111151716888</c:v>
                      </c:pt>
                      <c:pt idx="26">
                        <c:v>1.1005728325888262</c:v>
                      </c:pt>
                      <c:pt idx="27">
                        <c:v>1.100215642158086</c:v>
                      </c:pt>
                      <c:pt idx="28">
                        <c:v>1.0998395632324252</c:v>
                      </c:pt>
                      <c:pt idx="29">
                        <c:v>1.0994445799009149</c:v>
                      </c:pt>
                      <c:pt idx="30">
                        <c:v>1.0990306738121209</c:v>
                      </c:pt>
                      <c:pt idx="31">
                        <c:v>1.098597692144146</c:v>
                      </c:pt>
                      <c:pt idx="32">
                        <c:v>1.0981456442674158</c:v>
                      </c:pt>
                      <c:pt idx="33">
                        <c:v>1.0976745371928105</c:v>
                      </c:pt>
                      <c:pt idx="34">
                        <c:v>1.0971843424621313</c:v>
                      </c:pt>
                      <c:pt idx="35">
                        <c:v>1.0966748965004789</c:v>
                      </c:pt>
                      <c:pt idx="36">
                        <c:v>1.0961461321417296</c:v>
                      </c:pt>
                      <c:pt idx="37">
                        <c:v>1.0955980459472598</c:v>
                      </c:pt>
                      <c:pt idx="38">
                        <c:v>1.0950305987757911</c:v>
                      </c:pt>
                      <c:pt idx="39">
                        <c:v>1.0944437822019559</c:v>
                      </c:pt>
                      <c:pt idx="40">
                        <c:v>1.0938373184069616</c:v>
                      </c:pt>
                      <c:pt idx="41">
                        <c:v>1.0932112597630392</c:v>
                      </c:pt>
                      <c:pt idx="42">
                        <c:v>1.0925656565162021</c:v>
                      </c:pt>
                      <c:pt idx="43">
                        <c:v>1.091900255144999</c:v>
                      </c:pt>
                      <c:pt idx="44">
                        <c:v>1.0912148988600614</c:v>
                      </c:pt>
                      <c:pt idx="45">
                        <c:v>1.0905097636818468</c:v>
                      </c:pt>
                      <c:pt idx="46">
                        <c:v>1.089784552802709</c:v>
                      </c:pt>
                      <c:pt idx="47">
                        <c:v>1.0890392349045463</c:v>
                      </c:pt>
                      <c:pt idx="48">
                        <c:v>1.0882737759974714</c:v>
                      </c:pt>
                      <c:pt idx="49">
                        <c:v>1.087488037822878</c:v>
                      </c:pt>
                      <c:pt idx="50">
                        <c:v>1.0866818447411899</c:v>
                      </c:pt>
                      <c:pt idx="51">
                        <c:v>1.085855255246261</c:v>
                      </c:pt>
                      <c:pt idx="52">
                        <c:v>1.0850080874349464</c:v>
                      </c:pt>
                      <c:pt idx="53">
                        <c:v>1.0841401555140944</c:v>
                      </c:pt>
                      <c:pt idx="54">
                        <c:v>1.0832515432493972</c:v>
                      </c:pt>
                      <c:pt idx="55">
                        <c:v>1.0823418871863555</c:v>
                      </c:pt>
                      <c:pt idx="56">
                        <c:v>1.0814113333793325</c:v>
                      </c:pt>
                      <c:pt idx="57">
                        <c:v>1.0804594416284916</c:v>
                      </c:pt>
                      <c:pt idx="58">
                        <c:v>1.0794864551443106</c:v>
                      </c:pt>
                      <c:pt idx="59">
                        <c:v>1.0784920291486686</c:v>
                      </c:pt>
                      <c:pt idx="60">
                        <c:v>1.0774760557398513</c:v>
                      </c:pt>
                      <c:pt idx="61">
                        <c:v>1.0764385624066961</c:v>
                      </c:pt>
                      <c:pt idx="62">
                        <c:v>1.0753791913972766</c:v>
                      </c:pt>
                      <c:pt idx="63">
                        <c:v>1.0742980326833724</c:v>
                      </c:pt>
                      <c:pt idx="64">
                        <c:v>1.0731947546902867</c:v>
                      </c:pt>
                      <c:pt idx="65">
                        <c:v>1.0720693005959132</c:v>
                      </c:pt>
                      <c:pt idx="66">
                        <c:v>1.0709215752614898</c:v>
                      </c:pt>
                      <c:pt idx="67">
                        <c:v>1.0697512330964796</c:v>
                      </c:pt>
                      <c:pt idx="68">
                        <c:v>1.0685584881065218</c:v>
                      </c:pt>
                      <c:pt idx="69">
                        <c:v>1.0673429511670165</c:v>
                      </c:pt>
                      <c:pt idx="70">
                        <c:v>1.0661043685149423</c:v>
                      </c:pt>
                      <c:pt idx="71">
                        <c:v>1.0648429089735008</c:v>
                      </c:pt>
                      <c:pt idx="72">
                        <c:v>1.0635580610006765</c:v>
                      </c:pt>
                      <c:pt idx="73">
                        <c:v>1.0622500221358409</c:v>
                      </c:pt>
                      <c:pt idx="74">
                        <c:v>1.0609182698272126</c:v>
                      </c:pt>
                      <c:pt idx="75">
                        <c:v>1.0595628502602035</c:v>
                      </c:pt>
                      <c:pt idx="76">
                        <c:v>1.058183517834447</c:v>
                      </c:pt>
                      <c:pt idx="77">
                        <c:v>1.0567802392996575</c:v>
                      </c:pt>
                      <c:pt idx="78">
                        <c:v>1.0553525773542376</c:v>
                      </c:pt>
                      <c:pt idx="79">
                        <c:v>1.0539006716729291</c:v>
                      </c:pt>
                      <c:pt idx="80">
                        <c:v>1.0524239638132615</c:v>
                      </c:pt>
                      <c:pt idx="81">
                        <c:v>1.05092262182036</c:v>
                      </c:pt>
                      <c:pt idx="82">
                        <c:v>1.0493963329860674</c:v>
                      </c:pt>
                      <c:pt idx="83">
                        <c:v>1.0478450002313133</c:v>
                      </c:pt>
                      <c:pt idx="84">
                        <c:v>1.0462682247029635</c:v>
                      </c:pt>
                      <c:pt idx="85">
                        <c:v>1.0446660849816651</c:v>
                      </c:pt>
                      <c:pt idx="86">
                        <c:v>1.043038245695981</c:v>
                      </c:pt>
                      <c:pt idx="87">
                        <c:v>1.0413845521814802</c:v>
                      </c:pt>
                      <c:pt idx="88">
                        <c:v>1.039704769309886</c:v>
                      </c:pt>
                      <c:pt idx="89">
                        <c:v>1.0379988075964675</c:v>
                      </c:pt>
                      <c:pt idx="90">
                        <c:v>1.0362664212856452</c:v>
                      </c:pt>
                      <c:pt idx="91">
                        <c:v>1.0345075112501643</c:v>
                      </c:pt>
                      <c:pt idx="92">
                        <c:v>1.0327217438649514</c:v>
                      </c:pt>
                      <c:pt idx="93">
                        <c:v>1.0309089318636659</c:v>
                      </c:pt>
                      <c:pt idx="94">
                        <c:v>1.0290618711507691</c:v>
                      </c:pt>
                      <c:pt idx="95">
                        <c:v>1.0271877419429114</c:v>
                      </c:pt>
                      <c:pt idx="96">
                        <c:v>1.0252857968262654</c:v>
                      </c:pt>
                      <c:pt idx="97">
                        <c:v>1.0233562541336743</c:v>
                      </c:pt>
                      <c:pt idx="98">
                        <c:v>1.0213988607463484</c:v>
                      </c:pt>
                      <c:pt idx="99">
                        <c:v>1.0194134755886974</c:v>
                      </c:pt>
                      <c:pt idx="100">
                        <c:v>1.0173994355613765</c:v>
                      </c:pt>
                      <c:pt idx="101">
                        <c:v>1.0153572623534337</c:v>
                      </c:pt>
                      <c:pt idx="102">
                        <c:v>1.0132862402204497</c:v>
                      </c:pt>
                      <c:pt idx="103">
                        <c:v>1.0111861623612166</c:v>
                      </c:pt>
                      <c:pt idx="104">
                        <c:v>1.009056978152288</c:v>
                      </c:pt>
                      <c:pt idx="105">
                        <c:v>1.0068985524696603</c:v>
                      </c:pt>
                      <c:pt idx="106">
                        <c:v>1.0047103768497787</c:v>
                      </c:pt>
                      <c:pt idx="107">
                        <c:v>1.0024925483207281</c:v>
                      </c:pt>
                      <c:pt idx="108">
                        <c:v>1.0002445017902222</c:v>
                      </c:pt>
                      <c:pt idx="109">
                        <c:v>0.99796624115366805</c:v>
                      </c:pt>
                      <c:pt idx="110">
                        <c:v>0.9956573921632581</c:v>
                      </c:pt>
                      <c:pt idx="111">
                        <c:v>0.99331769705977002</c:v>
                      </c:pt>
                      <c:pt idx="112">
                        <c:v>0.99094710231058603</c:v>
                      </c:pt>
                      <c:pt idx="113">
                        <c:v>0.9885453815756432</c:v>
                      </c:pt>
                      <c:pt idx="114">
                        <c:v>0.98611195991137424</c:v>
                      </c:pt>
                      <c:pt idx="115">
                        <c:v>0.98364680703552854</c:v>
                      </c:pt>
                      <c:pt idx="116">
                        <c:v>0.98114950132689371</c:v>
                      </c:pt>
                      <c:pt idx="117">
                        <c:v>0.97862017569335391</c:v>
                      </c:pt>
                      <c:pt idx="118">
                        <c:v>0.97605813347363768</c:v>
                      </c:pt>
                      <c:pt idx="119">
                        <c:v>0.97346340876498338</c:v>
                      </c:pt>
                      <c:pt idx="120">
                        <c:v>0.97083563681621354</c:v>
                      </c:pt>
                      <c:pt idx="121">
                        <c:v>0.96817444304196087</c:v>
                      </c:pt>
                      <c:pt idx="122">
                        <c:v>0.96547966695222609</c:v>
                      </c:pt>
                      <c:pt idx="123">
                        <c:v>0.96275123353607439</c:v>
                      </c:pt>
                      <c:pt idx="124">
                        <c:v>0.95998852028962989</c:v>
                      </c:pt>
                      <c:pt idx="125">
                        <c:v>0.95719134524828908</c:v>
                      </c:pt>
                      <c:pt idx="126">
                        <c:v>0.95435975129669293</c:v>
                      </c:pt>
                      <c:pt idx="127">
                        <c:v>0.95149322642447476</c:v>
                      </c:pt>
                      <c:pt idx="128">
                        <c:v>0.94859115154648888</c:v>
                      </c:pt>
                      <c:pt idx="129">
                        <c:v>0.94565373563740895</c:v>
                      </c:pt>
                      <c:pt idx="130">
                        <c:v>0.94268062630492599</c:v>
                      </c:pt>
                      <c:pt idx="131">
                        <c:v>0.93967136644067628</c:v>
                      </c:pt>
                      <c:pt idx="132">
                        <c:v>0.93662558230497883</c:v>
                      </c:pt>
                      <c:pt idx="133">
                        <c:v>0.93354303480218648</c:v>
                      </c:pt>
                      <c:pt idx="134">
                        <c:v>0.93042313827088474</c:v>
                      </c:pt>
                      <c:pt idx="135">
                        <c:v>0.92726622115566204</c:v>
                      </c:pt>
                      <c:pt idx="136">
                        <c:v>0.92407124125072249</c:v>
                      </c:pt>
                      <c:pt idx="137">
                        <c:v>0.92083861735477168</c:v>
                      </c:pt>
                      <c:pt idx="138">
                        <c:v>0.91756743013371778</c:v>
                      </c:pt>
                      <c:pt idx="139">
                        <c:v>0.91425738960456637</c:v>
                      </c:pt>
                      <c:pt idx="140">
                        <c:v>0.91090850349768249</c:v>
                      </c:pt>
                      <c:pt idx="141">
                        <c:v>0.90751985914939093</c:v>
                      </c:pt>
                      <c:pt idx="142">
                        <c:v>0.90409165338338993</c:v>
                      </c:pt>
                      <c:pt idx="143">
                        <c:v>0.90062294602613679</c:v>
                      </c:pt>
                      <c:pt idx="144">
                        <c:v>0.89711405484984097</c:v>
                      </c:pt>
                      <c:pt idx="145">
                        <c:v>0.89356396118178139</c:v>
                      </c:pt>
                      <c:pt idx="146">
                        <c:v>0.88997273598925541</c:v>
                      </c:pt>
                      <c:pt idx="147">
                        <c:v>0.88633967546189008</c:v>
                      </c:pt>
                      <c:pt idx="148">
                        <c:v>0.88266451648157884</c:v>
                      </c:pt>
                      <c:pt idx="149">
                        <c:v>0.87894723673720276</c:v>
                      </c:pt>
                      <c:pt idx="150">
                        <c:v>0.87518707168241572</c:v>
                      </c:pt>
                      <c:pt idx="151">
                        <c:v>0.87138351249800927</c:v>
                      </c:pt>
                      <c:pt idx="152">
                        <c:v>0.86753673899884398</c:v>
                      </c:pt>
                      <c:pt idx="153">
                        <c:v>0.86364580824799275</c:v>
                      </c:pt>
                      <c:pt idx="154">
                        <c:v>0.85971057755795544</c:v>
                      </c:pt>
                      <c:pt idx="155">
                        <c:v>0.85573078878486175</c:v>
                      </c:pt>
                      <c:pt idx="156">
                        <c:v>0.85170565532312326</c:v>
                      </c:pt>
                      <c:pt idx="157">
                        <c:v>0.84763513160980108</c:v>
                      </c:pt>
                      <c:pt idx="158">
                        <c:v>0.84351858278184288</c:v>
                      </c:pt>
                      <c:pt idx="159">
                        <c:v>0.83935571591202818</c:v>
                      </c:pt>
                      <c:pt idx="160">
                        <c:v>0.83514614285716904</c:v>
                      </c:pt>
                      <c:pt idx="161">
                        <c:v>0.83088974268688798</c:v>
                      </c:pt>
                      <c:pt idx="162">
                        <c:v>0.82658550214265791</c:v>
                      </c:pt>
                      <c:pt idx="163">
                        <c:v>0.82223359150054942</c:v>
                      </c:pt>
                      <c:pt idx="164">
                        <c:v>0.81783334603708924</c:v>
                      </c:pt>
                      <c:pt idx="165">
                        <c:v>0.81338494197672229</c:v>
                      </c:pt>
                      <c:pt idx="166">
                        <c:v>0.80888722178873818</c:v>
                      </c:pt>
                      <c:pt idx="167">
                        <c:v>0.80434006149001525</c:v>
                      </c:pt>
                      <c:pt idx="168">
                        <c:v>0.79974347357658526</c:v>
                      </c:pt>
                      <c:pt idx="169">
                        <c:v>0.7950968512824691</c:v>
                      </c:pt>
                      <c:pt idx="170">
                        <c:v>0.79039984126808716</c:v>
                      </c:pt>
                      <c:pt idx="171">
                        <c:v>0.78565212046631105</c:v>
                      </c:pt>
                      <c:pt idx="172">
                        <c:v>0.7808532952547047</c:v>
                      </c:pt>
                      <c:pt idx="173">
                        <c:v>0.77600341817886798</c:v>
                      </c:pt>
                      <c:pt idx="174">
                        <c:v>0.77110199638034593</c:v>
                      </c:pt>
                      <c:pt idx="175">
                        <c:v>0.76614895418500051</c:v>
                      </c:pt>
                      <c:pt idx="176">
                        <c:v>0.76114365270944995</c:v>
                      </c:pt>
                      <c:pt idx="177">
                        <c:v>0.75608652768600237</c:v>
                      </c:pt>
                      <c:pt idx="178">
                        <c:v>0.75097691219175056</c:v>
                      </c:pt>
                      <c:pt idx="179">
                        <c:v>0.74581423522696155</c:v>
                      </c:pt>
                      <c:pt idx="180">
                        <c:v>0.74059889354196018</c:v>
                      </c:pt>
                      <c:pt idx="181">
                        <c:v>0.73533052091088791</c:v>
                      </c:pt>
                      <c:pt idx="182">
                        <c:v>0.73000859689413133</c:v>
                      </c:pt>
                      <c:pt idx="183">
                        <c:v>0.72463372604306076</c:v>
                      </c:pt>
                      <c:pt idx="184">
                        <c:v>0.71920517911258741</c:v>
                      </c:pt>
                      <c:pt idx="185">
                        <c:v>0.7137224899182667</c:v>
                      </c:pt>
                      <c:pt idx="186">
                        <c:v>0.70818620266539378</c:v>
                      </c:pt>
                      <c:pt idx="187">
                        <c:v>0.70259613069270954</c:v>
                      </c:pt>
                      <c:pt idx="188">
                        <c:v>0.6969515584204562</c:v>
                      </c:pt>
                      <c:pt idx="189">
                        <c:v>0.69125285104815259</c:v>
                      </c:pt>
                      <c:pt idx="190">
                        <c:v>0.68549930569816586</c:v>
                      </c:pt>
                      <c:pt idx="191">
                        <c:v>0.67969085481774094</c:v>
                      </c:pt>
                      <c:pt idx="192">
                        <c:v>0.67382762726493906</c:v>
                      </c:pt>
                      <c:pt idx="193">
                        <c:v>0.66790942823579713</c:v>
                      </c:pt>
                      <c:pt idx="194">
                        <c:v>0.66193535619584587</c:v>
                      </c:pt>
                      <c:pt idx="195">
                        <c:v>0.65590645220699895</c:v>
                      </c:pt>
                      <c:pt idx="196">
                        <c:v>0.64982161720691611</c:v>
                      </c:pt>
                      <c:pt idx="197">
                        <c:v>0.6436805638165739</c:v>
                      </c:pt>
                      <c:pt idx="198">
                        <c:v>0.63748335078134388</c:v>
                      </c:pt>
                      <c:pt idx="199">
                        <c:v>0.63123006962974504</c:v>
                      </c:pt>
                      <c:pt idx="200">
                        <c:v>0.62492025780555605</c:v>
                      </c:pt>
                      <c:pt idx="201">
                        <c:v>0.61855375501382992</c:v>
                      </c:pt>
                      <c:pt idx="202">
                        <c:v>0.61212961341306305</c:v>
                      </c:pt>
                      <c:pt idx="203">
                        <c:v>0.60564881137151716</c:v>
                      </c:pt>
                      <c:pt idx="204">
                        <c:v>0.59911038696701535</c:v>
                      </c:pt>
                      <c:pt idx="205">
                        <c:v>0.59251470218391811</c:v>
                      </c:pt>
                      <c:pt idx="206">
                        <c:v>0.58586088605674214</c:v>
                      </c:pt>
                      <c:pt idx="207">
                        <c:v>0.57914900327862218</c:v>
                      </c:pt>
                      <c:pt idx="208">
                        <c:v>0.57237893686414243</c:v>
                      </c:pt>
                      <c:pt idx="209">
                        <c:v>0.56555088053488622</c:v>
                      </c:pt>
                      <c:pt idx="210">
                        <c:v>0.55866413363657741</c:v>
                      </c:pt>
                      <c:pt idx="211">
                        <c:v>0.55171938326637771</c:v>
                      </c:pt>
                      <c:pt idx="212">
                        <c:v>0.54471595254899163</c:v>
                      </c:pt>
                      <c:pt idx="213">
                        <c:v>0.53772347003297349</c:v>
                      </c:pt>
                      <c:pt idx="214">
                        <c:v>0.53074656143780718</c:v>
                      </c:pt>
                      <c:pt idx="215">
                        <c:v>0.52371585642782514</c:v>
                      </c:pt>
                      <c:pt idx="216">
                        <c:v>0.51663025069575896</c:v>
                      </c:pt>
                      <c:pt idx="217">
                        <c:v>0.50948978815920509</c:v>
                      </c:pt>
                      <c:pt idx="218">
                        <c:v>0.50229523716491697</c:v>
                      </c:pt>
                      <c:pt idx="219">
                        <c:v>0.49504517045521174</c:v>
                      </c:pt>
                      <c:pt idx="220">
                        <c:v>0.48774157062896151</c:v>
                      </c:pt>
                      <c:pt idx="221">
                        <c:v>0.48038169644505202</c:v>
                      </c:pt>
                      <c:pt idx="222">
                        <c:v>0.47296788254201405</c:v>
                      </c:pt>
                      <c:pt idx="223">
                        <c:v>0.46549954673505906</c:v>
                      </c:pt>
                      <c:pt idx="224">
                        <c:v>0.45797761989085733</c:v>
                      </c:pt>
                      <c:pt idx="225">
                        <c:v>0.45040189016876125</c:v>
                      </c:pt>
                      <c:pt idx="226">
                        <c:v>0.44277209500485798</c:v>
                      </c:pt>
                      <c:pt idx="227">
                        <c:v>0.43509046403162971</c:v>
                      </c:pt>
                      <c:pt idx="228">
                        <c:v>0.42735640822601045</c:v>
                      </c:pt>
                      <c:pt idx="229">
                        <c:v>0.41957043692493573</c:v>
                      </c:pt>
                      <c:pt idx="230">
                        <c:v>0.41173461964224872</c:v>
                      </c:pt>
                      <c:pt idx="231">
                        <c:v>0.40384880503683612</c:v>
                      </c:pt>
                      <c:pt idx="232">
                        <c:v>0.395913823136123</c:v>
                      </c:pt>
                      <c:pt idx="233">
                        <c:v>0.38793170327430004</c:v>
                      </c:pt>
                      <c:pt idx="234">
                        <c:v>0.37990267492048863</c:v>
                      </c:pt>
                      <c:pt idx="235">
                        <c:v>0.37182903980982734</c:v>
                      </c:pt>
                      <c:pt idx="236">
                        <c:v>0.36371151224856291</c:v>
                      </c:pt>
                      <c:pt idx="237">
                        <c:v>0.35555175620119722</c:v>
                      </c:pt>
                      <c:pt idx="238">
                        <c:v>0.34735279902508742</c:v>
                      </c:pt>
                      <c:pt idx="239">
                        <c:v>0.33911635877842083</c:v>
                      </c:pt>
                      <c:pt idx="240">
                        <c:v>0.33084435266392925</c:v>
                      </c:pt>
                      <c:pt idx="241">
                        <c:v>0.32253955122873523</c:v>
                      </c:pt>
                      <c:pt idx="242">
                        <c:v>0.31420354536844608</c:v>
                      </c:pt>
                      <c:pt idx="243">
                        <c:v>0.30584102600653534</c:v>
                      </c:pt>
                      <c:pt idx="244">
                        <c:v>0.29738023483961046</c:v>
                      </c:pt>
                      <c:pt idx="245">
                        <c:v>0.28882820167312812</c:v>
                      </c:pt>
                      <c:pt idx="246">
                        <c:v>0.28026056588373555</c:v>
                      </c:pt>
                      <c:pt idx="247">
                        <c:v>0.27168216511182192</c:v>
                      </c:pt>
                      <c:pt idx="248">
                        <c:v>0.26309756968256642</c:v>
                      </c:pt>
                      <c:pt idx="249">
                        <c:v>0.25451147001239682</c:v>
                      </c:pt>
                      <c:pt idx="250">
                        <c:v>0.2459272901196275</c:v>
                      </c:pt>
                      <c:pt idx="251">
                        <c:v>0.23735297826672885</c:v>
                      </c:pt>
                      <c:pt idx="252">
                        <c:v>0.22879080619285477</c:v>
                      </c:pt>
                      <c:pt idx="253">
                        <c:v>0.22024949347263509</c:v>
                      </c:pt>
                      <c:pt idx="254">
                        <c:v>0.21173472790524592</c:v>
                      </c:pt>
                      <c:pt idx="255">
                        <c:v>0.20325236376255013</c:v>
                      </c:pt>
                      <c:pt idx="256">
                        <c:v>0.1948087459903115</c:v>
                      </c:pt>
                      <c:pt idx="257">
                        <c:v>0.18641339724671091</c:v>
                      </c:pt>
                      <c:pt idx="258">
                        <c:v>0.17807139796048677</c:v>
                      </c:pt>
                      <c:pt idx="259">
                        <c:v>0.16979324722000777</c:v>
                      </c:pt>
                      <c:pt idx="260">
                        <c:v>0.16158472617553479</c:v>
                      </c:pt>
                      <c:pt idx="261">
                        <c:v>0.15345618561868477</c:v>
                      </c:pt>
                      <c:pt idx="262">
                        <c:v>0.1454183951666011</c:v>
                      </c:pt>
                      <c:pt idx="263">
                        <c:v>0.13747827170523941</c:v>
                      </c:pt>
                      <c:pt idx="264">
                        <c:v>0.12964627622367397</c:v>
                      </c:pt>
                      <c:pt idx="265">
                        <c:v>0.12193224738464842</c:v>
                      </c:pt>
                      <c:pt idx="266">
                        <c:v>0.11434979477938841</c:v>
                      </c:pt>
                      <c:pt idx="267">
                        <c:v>0.10690480279159435</c:v>
                      </c:pt>
                      <c:pt idx="268">
                        <c:v>9.961277819010865E-2</c:v>
                      </c:pt>
                      <c:pt idx="269">
                        <c:v>9.2482641681674443E-2</c:v>
                      </c:pt>
                      <c:pt idx="270">
                        <c:v>8.5525639344274929E-2</c:v>
                      </c:pt>
                      <c:pt idx="271">
                        <c:v>7.8758512341766271E-2</c:v>
                      </c:pt>
                      <c:pt idx="272">
                        <c:v>7.2186896635976924E-2</c:v>
                      </c:pt>
                      <c:pt idx="273">
                        <c:v>6.582665834475801E-2</c:v>
                      </c:pt>
                      <c:pt idx="274">
                        <c:v>5.9689991273516187E-2</c:v>
                      </c:pt>
                      <c:pt idx="275">
                        <c:v>5.3787824749841388E-2</c:v>
                      </c:pt>
                      <c:pt idx="276">
                        <c:v>4.8133760407174722E-2</c:v>
                      </c:pt>
                      <c:pt idx="277">
                        <c:v>4.2738700716171814E-2</c:v>
                      </c:pt>
                      <c:pt idx="278">
                        <c:v>3.761465434005553E-2</c:v>
                      </c:pt>
                      <c:pt idx="279">
                        <c:v>3.2773548451182619E-2</c:v>
                      </c:pt>
                      <c:pt idx="280">
                        <c:v>2.8227068361974764E-2</c:v>
                      </c:pt>
                      <c:pt idx="281">
                        <c:v>2.3986488149117816E-2</c:v>
                      </c:pt>
                      <c:pt idx="282">
                        <c:v>2.0059972973545517E-2</c:v>
                      </c:pt>
                      <c:pt idx="283">
                        <c:v>1.6460766634320948E-2</c:v>
                      </c:pt>
                      <c:pt idx="284">
                        <c:v>1.3197405974540378E-2</c:v>
                      </c:pt>
                      <c:pt idx="285">
                        <c:v>1.0277730944958919E-2</c:v>
                      </c:pt>
                      <c:pt idx="286">
                        <c:v>7.7089247300502293E-3</c:v>
                      </c:pt>
                      <c:pt idx="287">
                        <c:v>5.5002708428738738E-3</c:v>
                      </c:pt>
                      <c:pt idx="288">
                        <c:v>3.6574127205109054E-3</c:v>
                      </c:pt>
                      <c:pt idx="289">
                        <c:v>2.1850680806520494E-3</c:v>
                      </c:pt>
                      <c:pt idx="290">
                        <c:v>1.0870398569488447E-3</c:v>
                      </c:pt>
                      <c:pt idx="291">
                        <c:v>3.6773564911252908E-4</c:v>
                      </c:pt>
                      <c:pt idx="292">
                        <c:v>2.8991316841533195E-5</c:v>
                      </c:pt>
                      <c:pt idx="293">
                        <c:v>7.1749976939321412E-5</c:v>
                      </c:pt>
                      <c:pt idx="294">
                        <c:v>4.9889834714834328E-4</c:v>
                      </c:pt>
                      <c:pt idx="295">
                        <c:v>1.3032132507960913E-3</c:v>
                      </c:pt>
                      <c:pt idx="296">
                        <c:v>2.4902730909155649E-3</c:v>
                      </c:pt>
                      <c:pt idx="297">
                        <c:v>4.0523285885959662E-3</c:v>
                      </c:pt>
                      <c:pt idx="298">
                        <c:v>5.9853368178083384E-3</c:v>
                      </c:pt>
                      <c:pt idx="299">
                        <c:v>8.2843923224847158E-3</c:v>
                      </c:pt>
                      <c:pt idx="300">
                        <c:v>1.0946594276456414E-2</c:v>
                      </c:pt>
                      <c:pt idx="301">
                        <c:v>1.3962321421494389E-2</c:v>
                      </c:pt>
                      <c:pt idx="302">
                        <c:v>1.7324094697114337E-2</c:v>
                      </c:pt>
                      <c:pt idx="303">
                        <c:v>2.102387348783611E-2</c:v>
                      </c:pt>
                      <c:pt idx="304">
                        <c:v>2.5051254406776056E-2</c:v>
                      </c:pt>
                      <c:pt idx="305">
                        <c:v>2.9398459377655575E-2</c:v>
                      </c:pt>
                      <c:pt idx="306">
                        <c:v>3.4054165615043756E-2</c:v>
                      </c:pt>
                      <c:pt idx="307">
                        <c:v>3.9005341787105005E-2</c:v>
                      </c:pt>
                      <c:pt idx="308">
                        <c:v>4.4244089482720968E-2</c:v>
                      </c:pt>
                      <c:pt idx="309">
                        <c:v>4.9755426652144913E-2</c:v>
                      </c:pt>
                      <c:pt idx="310">
                        <c:v>5.5530945726540604E-2</c:v>
                      </c:pt>
                      <c:pt idx="311">
                        <c:v>6.1555362904731556E-2</c:v>
                      </c:pt>
                      <c:pt idx="312">
                        <c:v>6.7817400814606604E-2</c:v>
                      </c:pt>
                      <c:pt idx="313">
                        <c:v>7.4305729145043589E-2</c:v>
                      </c:pt>
                      <c:pt idx="314">
                        <c:v>8.100527884273942E-2</c:v>
                      </c:pt>
                      <c:pt idx="315">
                        <c:v>8.7907310602759262E-2</c:v>
                      </c:pt>
                      <c:pt idx="316">
                        <c:v>9.4998326490243312E-2</c:v>
                      </c:pt>
                      <c:pt idx="317">
                        <c:v>0.10226503676733097</c:v>
                      </c:pt>
                      <c:pt idx="318">
                        <c:v>0.10969681796781482</c:v>
                      </c:pt>
                      <c:pt idx="319">
                        <c:v>0.11728218422459612</c:v>
                      </c:pt>
                      <c:pt idx="320">
                        <c:v>0.12500754900325745</c:v>
                      </c:pt>
                      <c:pt idx="321">
                        <c:v>0.13286550822805482</c:v>
                      </c:pt>
                      <c:pt idx="322">
                        <c:v>0.14084329775441007</c:v>
                      </c:pt>
                      <c:pt idx="323">
                        <c:v>0.14892967058211076</c:v>
                      </c:pt>
                      <c:pt idx="324">
                        <c:v>0.15711495703460104</c:v>
                      </c:pt>
                      <c:pt idx="325">
                        <c:v>0.1653898327672795</c:v>
                      </c:pt>
                      <c:pt idx="326">
                        <c:v>0.17374643654083238</c:v>
                      </c:pt>
                      <c:pt idx="327">
                        <c:v>0.18217309483241689</c:v>
                      </c:pt>
                      <c:pt idx="328">
                        <c:v>0.19066380002772534</c:v>
                      </c:pt>
                      <c:pt idx="329">
                        <c:v>0.19920792379918625</c:v>
                      </c:pt>
                      <c:pt idx="330">
                        <c:v>0.20780006041037161</c:v>
                      </c:pt>
                      <c:pt idx="331">
                        <c:v>0.21643053014281777</c:v>
                      </c:pt>
                      <c:pt idx="332">
                        <c:v>0.22509380648496494</c:v>
                      </c:pt>
                      <c:pt idx="333">
                        <c:v>0.23378370135871396</c:v>
                      </c:pt>
                      <c:pt idx="334">
                        <c:v>0.24249093338975738</c:v>
                      </c:pt>
                      <c:pt idx="335">
                        <c:v>0.2512119941628746</c:v>
                      </c:pt>
                      <c:pt idx="336">
                        <c:v>0.25994010182027649</c:v>
                      </c:pt>
                      <c:pt idx="337">
                        <c:v>0.26866980581152766</c:v>
                      </c:pt>
                      <c:pt idx="338">
                        <c:v>0.2773967700990474</c:v>
                      </c:pt>
                      <c:pt idx="339">
                        <c:v>0.28611532438074838</c:v>
                      </c:pt>
                      <c:pt idx="340">
                        <c:v>0.29482186776594327</c:v>
                      </c:pt>
                      <c:pt idx="341">
                        <c:v>0.30351285615880458</c:v>
                      </c:pt>
                      <c:pt idx="342">
                        <c:v>0.31218256347453416</c:v>
                      </c:pt>
                      <c:pt idx="343">
                        <c:v>0.32082882396446816</c:v>
                      </c:pt>
                      <c:pt idx="344">
                        <c:v>0.32944676095781272</c:v>
                      </c:pt>
                      <c:pt idx="345">
                        <c:v>0.33803509745227028</c:v>
                      </c:pt>
                      <c:pt idx="346">
                        <c:v>0.34658892134733948</c:v>
                      </c:pt>
                      <c:pt idx="347">
                        <c:v>0.35510621374441076</c:v>
                      </c:pt>
                      <c:pt idx="348">
                        <c:v>0.36358561171159248</c:v>
                      </c:pt>
                      <c:pt idx="349">
                        <c:v>0.37202221883805603</c:v>
                      </c:pt>
                      <c:pt idx="350">
                        <c:v>0.38041502001058503</c:v>
                      </c:pt>
                      <c:pt idx="351">
                        <c:v>0.38876259148505948</c:v>
                      </c:pt>
                      <c:pt idx="352">
                        <c:v>0.39706256186000149</c:v>
                      </c:pt>
                      <c:pt idx="353">
                        <c:v>0.405312804964087</c:v>
                      </c:pt>
                      <c:pt idx="354">
                        <c:v>0.41351298172833501</c:v>
                      </c:pt>
                      <c:pt idx="355">
                        <c:v>0.42166085030561662</c:v>
                      </c:pt>
                      <c:pt idx="356">
                        <c:v>0.42975521463371952</c:v>
                      </c:pt>
                      <c:pt idx="357">
                        <c:v>0.43779481385691543</c:v>
                      </c:pt>
                      <c:pt idx="358">
                        <c:v>0.44577822008979034</c:v>
                      </c:pt>
                      <c:pt idx="359">
                        <c:v>0.45370484021188284</c:v>
                      </c:pt>
                      <c:pt idx="360">
                        <c:v>0.461573484933189</c:v>
                      </c:pt>
                      <c:pt idx="361">
                        <c:v>0.46938316141455289</c:v>
                      </c:pt>
                      <c:pt idx="362">
                        <c:v>0.47713350723849624</c:v>
                      </c:pt>
                      <c:pt idx="363">
                        <c:v>0.48482392349313397</c:v>
                      </c:pt>
                      <c:pt idx="364">
                        <c:v>0.49245376297655452</c:v>
                      </c:pt>
                      <c:pt idx="365">
                        <c:v>0.50002305604181274</c:v>
                      </c:pt>
                      <c:pt idx="366">
                        <c:v>0.50753026561112746</c:v>
                      </c:pt>
                      <c:pt idx="367">
                        <c:v>0.51497643810496485</c:v>
                      </c:pt>
                      <c:pt idx="368">
                        <c:v>0.52236032314714664</c:v>
                      </c:pt>
                      <c:pt idx="369">
                        <c:v>0.52968183636357846</c:v>
                      </c:pt>
                      <c:pt idx="370">
                        <c:v>0.53694079176951248</c:v>
                      </c:pt>
                      <c:pt idx="371">
                        <c:v>0.54413658498554351</c:v>
                      </c:pt>
                      <c:pt idx="372">
                        <c:v>0.55127003168711786</c:v>
                      </c:pt>
                      <c:pt idx="373">
                        <c:v>0.55834036235595585</c:v>
                      </c:pt>
                      <c:pt idx="374">
                        <c:v>0.56534703837048661</c:v>
                      </c:pt>
                      <c:pt idx="375">
                        <c:v>0.57229087117929622</c:v>
                      </c:pt>
                      <c:pt idx="376">
                        <c:v>0.57917173378126885</c:v>
                      </c:pt>
                      <c:pt idx="377">
                        <c:v>0.58599040577488615</c:v>
                      </c:pt>
                      <c:pt idx="378">
                        <c:v>0.59274638765355836</c:v>
                      </c:pt>
                      <c:pt idx="379">
                        <c:v>0.59943916967859279</c:v>
                      </c:pt>
                      <c:pt idx="380">
                        <c:v>0.6060700539868018</c:v>
                      </c:pt>
                      <c:pt idx="381">
                        <c:v>0.61263875994132999</c:v>
                      </c:pt>
                      <c:pt idx="382">
                        <c:v>0.61914508354985542</c:v>
                      </c:pt>
                      <c:pt idx="383">
                        <c:v>0.62558901444681914</c:v>
                      </c:pt>
                      <c:pt idx="384">
                        <c:v>0.63197207482700912</c:v>
                      </c:pt>
                      <c:pt idx="385">
                        <c:v>0.63829316010149173</c:v>
                      </c:pt>
                      <c:pt idx="386">
                        <c:v>0.64455299765555474</c:v>
                      </c:pt>
                      <c:pt idx="387">
                        <c:v>0.65075207368116106</c:v>
                      </c:pt>
                      <c:pt idx="388">
                        <c:v>0.65689028429653196</c:v>
                      </c:pt>
                      <c:pt idx="389">
                        <c:v>0.66296814588456621</c:v>
                      </c:pt>
                      <c:pt idx="390">
                        <c:v>0.66898648588521281</c:v>
                      </c:pt>
                      <c:pt idx="391">
                        <c:v>0.67494484515603537</c:v>
                      </c:pt>
                      <c:pt idx="392">
                        <c:v>0.68084393906410212</c:v>
                      </c:pt>
                      <c:pt idx="393">
                        <c:v>0.68668417291896322</c:v>
                      </c:pt>
                      <c:pt idx="394">
                        <c:v>0.6924658299672759</c:v>
                      </c:pt>
                      <c:pt idx="395">
                        <c:v>0.69818895437682427</c:v>
                      </c:pt>
                      <c:pt idx="396">
                        <c:v>0.70385414438378258</c:v>
                      </c:pt>
                      <c:pt idx="397">
                        <c:v>0.70946150563460597</c:v>
                      </c:pt>
                      <c:pt idx="398">
                        <c:v>0.71501144027292751</c:v>
                      </c:pt>
                      <c:pt idx="399">
                        <c:v>0.72050435198803231</c:v>
                      </c:pt>
                      <c:pt idx="400">
                        <c:v>0.72594087895108805</c:v>
                      </c:pt>
                      <c:pt idx="401">
                        <c:v>0.73132126376666085</c:v>
                      </c:pt>
                      <c:pt idx="402">
                        <c:v>0.73664514916737489</c:v>
                      </c:pt>
                      <c:pt idx="403">
                        <c:v>0.74191427751313888</c:v>
                      </c:pt>
                      <c:pt idx="404">
                        <c:v>0.74712802794759314</c:v>
                      </c:pt>
                      <c:pt idx="405">
                        <c:v>0.75228718185204091</c:v>
                      </c:pt>
                      <c:pt idx="406">
                        <c:v>0.75739206659261005</c:v>
                      </c:pt>
                      <c:pt idx="407">
                        <c:v>0.76244265283121826</c:v>
                      </c:pt>
                      <c:pt idx="408">
                        <c:v>0.76743974191448516</c:v>
                      </c:pt>
                      <c:pt idx="409">
                        <c:v>0.77238334453510182</c:v>
                      </c:pt>
                      <c:pt idx="410">
                        <c:v>0.77727421166766775</c:v>
                      </c:pt>
                      <c:pt idx="411">
                        <c:v>0.78211293812598859</c:v>
                      </c:pt>
                      <c:pt idx="412">
                        <c:v>0.78689929416433702</c:v>
                      </c:pt>
                      <c:pt idx="413">
                        <c:v>0.79163387583360656</c:v>
                      </c:pt>
                      <c:pt idx="414">
                        <c:v>0.79631759688856851</c:v>
                      </c:pt>
                      <c:pt idx="415">
                        <c:v>0.80095016506837857</c:v>
                      </c:pt>
                      <c:pt idx="416">
                        <c:v>0.80553276988826006</c:v>
                      </c:pt>
                      <c:pt idx="417">
                        <c:v>0.81006511908743417</c:v>
                      </c:pt>
                      <c:pt idx="418">
                        <c:v>0.81454789489465218</c:v>
                      </c:pt>
                      <c:pt idx="419">
                        <c:v>0.81898129035071032</c:v>
                      </c:pt>
                      <c:pt idx="420">
                        <c:v>0.82336627764120818</c:v>
                      </c:pt>
                      <c:pt idx="421">
                        <c:v>0.827702598288515</c:v>
                      </c:pt>
                      <c:pt idx="422">
                        <c:v>0.8319912016098846</c:v>
                      </c:pt>
                      <c:pt idx="423">
                        <c:v>0.8362322230241015</c:v>
                      </c:pt>
                      <c:pt idx="424">
                        <c:v>0.8404258004343873</c:v>
                      </c:pt>
                      <c:pt idx="425">
                        <c:v>0.84457305123270288</c:v>
                      </c:pt>
                      <c:pt idx="426">
                        <c:v>0.84867417744057605</c:v>
                      </c:pt>
                      <c:pt idx="427">
                        <c:v>0.85272949642691442</c:v>
                      </c:pt>
                      <c:pt idx="428">
                        <c:v>0.85673957932011968</c:v>
                      </c:pt>
                      <c:pt idx="429">
                        <c:v>0.86070446863630667</c:v>
                      </c:pt>
                      <c:pt idx="430">
                        <c:v>0.86462505941785173</c:v>
                      </c:pt>
                      <c:pt idx="431">
                        <c:v>0.86850112684493974</c:v>
                      </c:pt>
                      <c:pt idx="432">
                        <c:v>0.87233368151967416</c:v>
                      </c:pt>
                      <c:pt idx="433">
                        <c:v>0.87612301489499855</c:v>
                      </c:pt>
                      <c:pt idx="434">
                        <c:v>0.87986935816695888</c:v>
                      </c:pt>
                      <c:pt idx="435">
                        <c:v>0.8835731282924375</c:v>
                      </c:pt>
                      <c:pt idx="436">
                        <c:v>0.88723443668690194</c:v>
                      </c:pt>
                      <c:pt idx="437">
                        <c:v>0.890854006998124</c:v>
                      </c:pt>
                      <c:pt idx="438">
                        <c:v>0.89443233111545795</c:v>
                      </c:pt>
                      <c:pt idx="439">
                        <c:v>0.89796954752394198</c:v>
                      </c:pt>
                      <c:pt idx="440">
                        <c:v>0.90146633876189353</c:v>
                      </c:pt>
                      <c:pt idx="441">
                        <c:v>0.90492272389405737</c:v>
                      </c:pt>
                      <c:pt idx="442">
                        <c:v>0.90833918416927495</c:v>
                      </c:pt>
                      <c:pt idx="443">
                        <c:v>0.91171598507636809</c:v>
                      </c:pt>
                      <c:pt idx="444">
                        <c:v>0.91505368815174748</c:v>
                      </c:pt>
                      <c:pt idx="445">
                        <c:v>0.91835258979173606</c:v>
                      </c:pt>
                      <c:pt idx="446">
                        <c:v>0.92161273110462183</c:v>
                      </c:pt>
                      <c:pt idx="447">
                        <c:v>0.92483489207881731</c:v>
                      </c:pt>
                      <c:pt idx="448">
                        <c:v>0.92801890232883655</c:v>
                      </c:pt>
                      <c:pt idx="449">
                        <c:v>0.93116522842162675</c:v>
                      </c:pt>
                      <c:pt idx="450">
                        <c:v>0.93427466177254515</c:v>
                      </c:pt>
                      <c:pt idx="451">
                        <c:v>0.93734706316386995</c:v>
                      </c:pt>
                      <c:pt idx="452">
                        <c:v>0.94038277306141815</c:v>
                      </c:pt>
                      <c:pt idx="453">
                        <c:v>0.94338231174406284</c:v>
                      </c:pt>
                      <c:pt idx="454">
                        <c:v>0.94634613878675689</c:v>
                      </c:pt>
                      <c:pt idx="455">
                        <c:v>0.94927432924382982</c:v>
                      </c:pt>
                      <c:pt idx="456">
                        <c:v>0.95216700254497566</c:v>
                      </c:pt>
                      <c:pt idx="457">
                        <c:v>0.95502459649867866</c:v>
                      </c:pt>
                      <c:pt idx="458">
                        <c:v>0.95784758300190687</c:v>
                      </c:pt>
                      <c:pt idx="459">
                        <c:v>0.96063601345949978</c:v>
                      </c:pt>
                      <c:pt idx="460">
                        <c:v>0.96339025303977832</c:v>
                      </c:pt>
                      <c:pt idx="461">
                        <c:v>0.96611074682921194</c:v>
                      </c:pt>
                      <c:pt idx="462">
                        <c:v>0.96879748330342841</c:v>
                      </c:pt>
                      <c:pt idx="463">
                        <c:v>0.9714510255671589</c:v>
                      </c:pt>
                      <c:pt idx="464">
                        <c:v>0.97407139476311722</c:v>
                      </c:pt>
                      <c:pt idx="465">
                        <c:v>0.97665917884042153</c:v>
                      </c:pt>
                      <c:pt idx="466">
                        <c:v>0.97921421234090944</c:v>
                      </c:pt>
                      <c:pt idx="467">
                        <c:v>0.98173728295780305</c:v>
                      </c:pt>
                      <c:pt idx="468">
                        <c:v>0.98422838609143992</c:v>
                      </c:pt>
                      <c:pt idx="469">
                        <c:v>0.9866874734037423</c:v>
                      </c:pt>
                      <c:pt idx="470">
                        <c:v>0.9891153457361137</c:v>
                      </c:pt>
                      <c:pt idx="471">
                        <c:v>0.99151177124397838</c:v>
                      </c:pt>
                      <c:pt idx="472">
                        <c:v>0.99387727786968638</c:v>
                      </c:pt>
                      <c:pt idx="473">
                        <c:v>0.99621200467533821</c:v>
                      </c:pt>
                      <c:pt idx="474">
                        <c:v>0.99851625248958931</c:v>
                      </c:pt>
                      <c:pt idx="475">
                        <c:v>1.0007900248487254</c:v>
                      </c:pt>
                      <c:pt idx="476">
                        <c:v>1.0030337759831827</c:v>
                      </c:pt>
                      <c:pt idx="477">
                        <c:v>1.0052477854364157</c:v>
                      </c:pt>
                      <c:pt idx="478">
                        <c:v>1.0074319182293854</c:v>
                      </c:pt>
                      <c:pt idx="479">
                        <c:v>1.0095871341121068</c:v>
                      </c:pt>
                      <c:pt idx="480">
                        <c:v>1.0117128401597175</c:v>
                      </c:pt>
                      <c:pt idx="481">
                        <c:v>1.0138096567094914</c:v>
                      </c:pt>
                      <c:pt idx="482">
                        <c:v>1.0158775513679326</c:v>
                      </c:pt>
                      <c:pt idx="483">
                        <c:v>1.0179168877941793</c:v>
                      </c:pt>
                      <c:pt idx="484">
                        <c:v>1.019928020832509</c:v>
                      </c:pt>
                      <c:pt idx="485">
                        <c:v>1.0219107454506797</c:v>
                      </c:pt>
                      <c:pt idx="486">
                        <c:v>1.0238657206729114</c:v>
                      </c:pt>
                      <c:pt idx="487">
                        <c:v>1.0257928110305727</c:v>
                      </c:pt>
                      <c:pt idx="488">
                        <c:v>1.0276923087219132</c:v>
                      </c:pt>
                      <c:pt idx="489">
                        <c:v>1.0295643438828965</c:v>
                      </c:pt>
                      <c:pt idx="490">
                        <c:v>1.0314091962821115</c:v>
                      </c:pt>
                      <c:pt idx="491">
                        <c:v>1.0332268701270904</c:v>
                      </c:pt>
                      <c:pt idx="492">
                        <c:v>1.0350177493249908</c:v>
                      </c:pt>
                      <c:pt idx="493">
                        <c:v>1.0367819808354783</c:v>
                      </c:pt>
                      <c:pt idx="494">
                        <c:v>1.0385197069020817</c:v>
                      </c:pt>
                      <c:pt idx="495">
                        <c:v>1.0402309518695121</c:v>
                      </c:pt>
                      <c:pt idx="496">
                        <c:v>1.0419157372711478</c:v>
                      </c:pt>
                      <c:pt idx="497">
                        <c:v>1.0435746437694444</c:v>
                      </c:pt>
                      <c:pt idx="498">
                        <c:v>1.0452074569681375</c:v>
                      </c:pt>
                      <c:pt idx="499">
                        <c:v>1.0468145209491235</c:v>
                      </c:pt>
                      <c:pt idx="500">
                        <c:v>1.0483958758022036</c:v>
                      </c:pt>
                      <c:pt idx="501">
                        <c:v>1.0499517061554955</c:v>
                      </c:pt>
                      <c:pt idx="502">
                        <c:v>1.0514823017936754</c:v>
                      </c:pt>
                      <c:pt idx="503">
                        <c:v>1.0529875792695964</c:v>
                      </c:pt>
                      <c:pt idx="504">
                        <c:v>1.0544676728896913</c:v>
                      </c:pt>
                      <c:pt idx="505">
                        <c:v>1.055923003795239</c:v>
                      </c:pt>
                      <c:pt idx="506">
                        <c:v>1.0573534041956807</c:v>
                      </c:pt>
                      <c:pt idx="507">
                        <c:v>1.0587592484839672</c:v>
                      </c:pt>
                      <c:pt idx="508">
                        <c:v>1.0601402905221322</c:v>
                      </c:pt>
                      <c:pt idx="509">
                        <c:v>1.0614971473426618</c:v>
                      </c:pt>
                      <c:pt idx="510">
                        <c:v>1.0628294938100953</c:v>
                      </c:pt>
                      <c:pt idx="511">
                        <c:v>1.0641378635748326</c:v>
                      </c:pt>
                      <c:pt idx="512">
                        <c:v>1.0654221755389082</c:v>
                      </c:pt>
                      <c:pt idx="513">
                        <c:v>1.0666828086272797</c:v>
                      </c:pt>
                      <c:pt idx="514">
                        <c:v>1.0679196033600518</c:v>
                      </c:pt>
                      <c:pt idx="515">
                        <c:v>1.06913299980684</c:v>
                      </c:pt>
                      <c:pt idx="516">
                        <c:v>1.0703231133895337</c:v>
                      </c:pt>
                      <c:pt idx="517">
                        <c:v>1.0714899853111426</c:v>
                      </c:pt>
                      <c:pt idx="518">
                        <c:v>1.0726336536163346</c:v>
                      </c:pt>
                      <c:pt idx="519">
                        <c:v>1.0737546075378075</c:v>
                      </c:pt>
                      <c:pt idx="520">
                        <c:v>1.0748528056832853</c:v>
                      </c:pt>
                      <c:pt idx="521">
                        <c:v>1.0759283782612414</c:v>
                      </c:pt>
                      <c:pt idx="522">
                        <c:v>1.0769815555631559</c:v>
                      </c:pt>
                      <c:pt idx="523">
                        <c:v>1.0780125283659385</c:v>
                      </c:pt>
                      <c:pt idx="524">
                        <c:v>1.0790213103468547</c:v>
                      </c:pt>
                      <c:pt idx="525">
                        <c:v>1.0800080846320459</c:v>
                      </c:pt>
                      <c:pt idx="526">
                        <c:v>1.0809732018861677</c:v>
                      </c:pt>
                      <c:pt idx="527">
                        <c:v>1.0819165954774768</c:v>
                      </c:pt>
                      <c:pt idx="528">
                        <c:v>1.0828384020792108</c:v>
                      </c:pt>
                      <c:pt idx="529">
                        <c:v>1.0837389595016409</c:v>
                      </c:pt>
                      <c:pt idx="530">
                        <c:v>1.0846181911534467</c:v>
                      </c:pt>
                      <c:pt idx="531">
                        <c:v>1.0854763926645199</c:v>
                      </c:pt>
                      <c:pt idx="532">
                        <c:v>1.0863137529042832</c:v>
                      </c:pt>
                      <c:pt idx="533">
                        <c:v>1.087130016200194</c:v>
                      </c:pt>
                      <c:pt idx="534">
                        <c:v>1.087925636567405</c:v>
                      </c:pt>
                      <c:pt idx="535">
                        <c:v>1.0887006907205683</c:v>
                      </c:pt>
                      <c:pt idx="536">
                        <c:v>1.089455151184368</c:v>
                      </c:pt>
                      <c:pt idx="537">
                        <c:v>1.0901892573408705</c:v>
                      </c:pt>
                      <c:pt idx="538">
                        <c:v>1.0909030092695555</c:v>
                      </c:pt>
                      <c:pt idx="539">
                        <c:v>1.0915965386994566</c:v>
                      </c:pt>
                      <c:pt idx="540">
                        <c:v>1.0922700744770124</c:v>
                      </c:pt>
                      <c:pt idx="541">
                        <c:v>1.0929235405969693</c:v>
                      </c:pt>
                      <c:pt idx="542">
                        <c:v>1.0935571595385212</c:v>
                      </c:pt>
                      <c:pt idx="543">
                        <c:v>1.0941709166057867</c:v>
                      </c:pt>
                      <c:pt idx="544">
                        <c:v>1.0947648280110105</c:v>
                      </c:pt>
                      <c:pt idx="545">
                        <c:v>1.0953392731864406</c:v>
                      </c:pt>
                      <c:pt idx="546">
                        <c:v>1.0958940293174408</c:v>
                      </c:pt>
                      <c:pt idx="547">
                        <c:v>1.0964293366623008</c:v>
                      </c:pt>
                      <c:pt idx="548">
                        <c:v>1.0969451999324777</c:v>
                      </c:pt>
                      <c:pt idx="549">
                        <c:v>1.0974416544742593</c:v>
                      </c:pt>
                      <c:pt idx="550">
                        <c:v>1.0979189974876071</c:v>
                      </c:pt>
                      <c:pt idx="551">
                        <c:v>1.0983718756238101</c:v>
                      </c:pt>
                      <c:pt idx="552">
                        <c:v>1.0988008596605956</c:v>
                      </c:pt>
                      <c:pt idx="553">
                        <c:v>1.0992114581383645</c:v>
                      </c:pt>
                      <c:pt idx="554">
                        <c:v>1.0996036239775411</c:v>
                      </c:pt>
                      <c:pt idx="555">
                        <c:v>1.0999777028334699</c:v>
                      </c:pt>
                      <c:pt idx="556">
                        <c:v>1.1003337739810335</c:v>
                      </c:pt>
                      <c:pt idx="557">
                        <c:v>1.1006718814203513</c:v>
                      </c:pt>
                      <c:pt idx="558">
                        <c:v>1.1009920012058869</c:v>
                      </c:pt>
                      <c:pt idx="559">
                        <c:v>1.1012943697044144</c:v>
                      </c:pt>
                      <c:pt idx="560">
                        <c:v>1.1015790893679216</c:v>
                      </c:pt>
                      <c:pt idx="561">
                        <c:v>1.101846194752008</c:v>
                      </c:pt>
                      <c:pt idx="562">
                        <c:v>1.1020957509672544</c:v>
                      </c:pt>
                      <c:pt idx="563">
                        <c:v>1.1023279190514528</c:v>
                      </c:pt>
                      <c:pt idx="564">
                        <c:v>1.1025428576311755</c:v>
                      </c:pt>
                      <c:pt idx="565">
                        <c:v>1.1027405595245499</c:v>
                      </c:pt>
                      <c:pt idx="566">
                        <c:v>1.1029211789291182</c:v>
                      </c:pt>
                      <c:pt idx="567">
                        <c:v>1.1030847044478942</c:v>
                      </c:pt>
                      <c:pt idx="568">
                        <c:v>1.1032312533221298</c:v>
                      </c:pt>
                      <c:pt idx="569">
                        <c:v>1.1033609732946956</c:v>
                      </c:pt>
                      <c:pt idx="570">
                        <c:v>1.1034738794274992</c:v>
                      </c:pt>
                      <c:pt idx="571">
                        <c:v>1.1035702458599588</c:v>
                      </c:pt>
                      <c:pt idx="572">
                        <c:v>1.1036498226036147</c:v>
                      </c:pt>
                      <c:pt idx="573">
                        <c:v>1.1037127493589955</c:v>
                      </c:pt>
                      <c:pt idx="574">
                        <c:v>1.1037592290543596</c:v>
                      </c:pt>
                      <c:pt idx="575">
                        <c:v>1.1037892995824183</c:v>
                      </c:pt>
                      <c:pt idx="576">
                        <c:v>1.1038028665143351</c:v>
                      </c:pt>
                      <c:pt idx="577">
                        <c:v>1.1037999640092493</c:v>
                      </c:pt>
                      <c:pt idx="578">
                        <c:v>1.1037808852626669</c:v>
                      </c:pt>
                      <c:pt idx="579">
                        <c:v>1.1037453019763726</c:v>
                      </c:pt>
                      <c:pt idx="580">
                        <c:v>1.1036934384369446</c:v>
                      </c:pt>
                      <c:pt idx="581">
                        <c:v>1.1036252888113951</c:v>
                      </c:pt>
                      <c:pt idx="582">
                        <c:v>1.1035409433285579</c:v>
                      </c:pt>
                      <c:pt idx="583">
                        <c:v>1.1034401967150955</c:v>
                      </c:pt>
                      <c:pt idx="584">
                        <c:v>1.1033232007999214</c:v>
                      </c:pt>
                      <c:pt idx="585">
                        <c:v>1.1031897791617669</c:v>
                      </c:pt>
                      <c:pt idx="586">
                        <c:v>1.1030401453547858</c:v>
                      </c:pt>
                      <c:pt idx="587">
                        <c:v>1.1028740538554853</c:v>
                      </c:pt>
                      <c:pt idx="588">
                        <c:v>1.1026915838823499</c:v>
                      </c:pt>
                      <c:pt idx="589">
                        <c:v>1.1024927475206669</c:v>
                      </c:pt>
                      <c:pt idx="590">
                        <c:v>1.1022773914086055</c:v>
                      </c:pt>
                      <c:pt idx="591">
                        <c:v>1.1020454910051727</c:v>
                      </c:pt>
                      <c:pt idx="592">
                        <c:v>1.1017969215624615</c:v>
                      </c:pt>
                      <c:pt idx="593">
                        <c:v>1.1015319167815134</c:v>
                      </c:pt>
                      <c:pt idx="594">
                        <c:v>1.1012500201874047</c:v>
                      </c:pt>
                      <c:pt idx="595">
                        <c:v>1.1009514287633688</c:v>
                      </c:pt>
                      <c:pt idx="596">
                        <c:v>1.1006358125209095</c:v>
                      </c:pt>
                      <c:pt idx="597">
                        <c:v>1.100303364601332</c:v>
                      </c:pt>
                      <c:pt idx="598">
                        <c:v>1.0999537832801221</c:v>
                      </c:pt>
                      <c:pt idx="599">
                        <c:v>1.0995871590808226</c:v>
                      </c:pt>
                      <c:pt idx="600">
                        <c:v>1.0992031853712689</c:v>
                      </c:pt>
                      <c:pt idx="601">
                        <c:v>1.0988018823522712</c:v>
                      </c:pt>
                      <c:pt idx="602">
                        <c:v>1.0983832022607265</c:v>
                      </c:pt>
                      <c:pt idx="603">
                        <c:v>1.0979469629355916</c:v>
                      </c:pt>
                      <c:pt idx="604">
                        <c:v>1.0974930787336383</c:v>
                      </c:pt>
                      <c:pt idx="605">
                        <c:v>1.0970214616155838</c:v>
                      </c:pt>
                      <c:pt idx="606">
                        <c:v>1.0965320211096667</c:v>
                      </c:pt>
                      <c:pt idx="607">
                        <c:v>1.0960243986606728</c:v>
                      </c:pt>
                      <c:pt idx="608">
                        <c:v>1.0954987637878011</c:v>
                      </c:pt>
                      <c:pt idx="609">
                        <c:v>1.0949548520386789</c:v>
                      </c:pt>
                      <c:pt idx="610">
                        <c:v>1.0943924288340758</c:v>
                      </c:pt>
                      <c:pt idx="611">
                        <c:v>1.0938116232868411</c:v>
                      </c:pt>
                      <c:pt idx="612">
                        <c:v>1.0932121286155327</c:v>
                      </c:pt>
                      <c:pt idx="613">
                        <c:v>1.0925938349430604</c:v>
                      </c:pt>
                      <c:pt idx="614">
                        <c:v>1.0919566630609534</c:v>
                      </c:pt>
                      <c:pt idx="615">
                        <c:v>1.091300396808635</c:v>
                      </c:pt>
                      <c:pt idx="616">
                        <c:v>1.0906248836946069</c:v>
                      </c:pt>
                      <c:pt idx="617">
                        <c:v>1.0899301363465632</c:v>
                      </c:pt>
                      <c:pt idx="618">
                        <c:v>1.0892159291098822</c:v>
                      </c:pt>
                      <c:pt idx="619">
                        <c:v>1.0884820325416089</c:v>
                      </c:pt>
                      <c:pt idx="620">
                        <c:v>1.0877283148285661</c:v>
                      </c:pt>
                      <c:pt idx="621">
                        <c:v>1.086954640874364</c:v>
                      </c:pt>
                      <c:pt idx="622">
                        <c:v>1.0861610760216609</c:v>
                      </c:pt>
                      <c:pt idx="623">
                        <c:v>1.0853470031677119</c:v>
                      </c:pt>
                      <c:pt idx="624">
                        <c:v>1.0845126163701782</c:v>
                      </c:pt>
                      <c:pt idx="625">
                        <c:v>1.0836520622595129</c:v>
                      </c:pt>
                      <c:pt idx="626">
                        <c:v>1.0827654962839275</c:v>
                      </c:pt>
                      <c:pt idx="627">
                        <c:v>1.0818582850965204</c:v>
                      </c:pt>
                      <c:pt idx="628">
                        <c:v>1.0809303028800281</c:v>
                      </c:pt>
                      <c:pt idx="629">
                        <c:v>1.0799814547573954</c:v>
                      </c:pt>
                      <c:pt idx="630">
                        <c:v>1.0790115390004702</c:v>
                      </c:pt>
                      <c:pt idx="631">
                        <c:v>1.0780205226550874</c:v>
                      </c:pt>
                      <c:pt idx="632">
                        <c:v>1.0770083353276136</c:v>
                      </c:pt>
                      <c:pt idx="633">
                        <c:v>1.0759746949054771</c:v>
                      </c:pt>
                      <c:pt idx="634">
                        <c:v>1.0749195929550437</c:v>
                      </c:pt>
                      <c:pt idx="635">
                        <c:v>1.0738428088486531</c:v>
                      </c:pt>
                      <c:pt idx="636">
                        <c:v>1.0727442924399675</c:v>
                      </c:pt>
                      <c:pt idx="637">
                        <c:v>1.0716236745191081</c:v>
                      </c:pt>
                      <c:pt idx="638">
                        <c:v>1.0704809316735846</c:v>
                      </c:pt>
                      <c:pt idx="639">
                        <c:v>1.0693160024246859</c:v>
                      </c:pt>
                      <c:pt idx="640">
                        <c:v>1.0681286805241312</c:v>
                      </c:pt>
                      <c:pt idx="641">
                        <c:v>1.0669189324768944</c:v>
                      </c:pt>
                      <c:pt idx="642">
                        <c:v>1.0656862590767029</c:v>
                      </c:pt>
                      <c:pt idx="643">
                        <c:v>1.0644309741472131</c:v>
                      </c:pt>
                      <c:pt idx="644">
                        <c:v>1.0631524615477852</c:v>
                      </c:pt>
                      <c:pt idx="645">
                        <c:v>1.0618508855532678</c:v>
                      </c:pt>
                      <c:pt idx="646">
                        <c:v>1.0605260135753185</c:v>
                      </c:pt>
                      <c:pt idx="647">
                        <c:v>1.0591775715310936</c:v>
                      </c:pt>
                      <c:pt idx="648">
                        <c:v>1.0578053881574696</c:v>
                      </c:pt>
                      <c:pt idx="649">
                        <c:v>1.0564098330676668</c:v>
                      </c:pt>
                      <c:pt idx="650">
                        <c:v>1.0549897820471925</c:v>
                      </c:pt>
                      <c:pt idx="651">
                        <c:v>1.053545887594628</c:v>
                      </c:pt>
                      <c:pt idx="652">
                        <c:v>1.0520773389420643</c:v>
                      </c:pt>
                      <c:pt idx="653">
                        <c:v>1.0505843808157063</c:v>
                      </c:pt>
                      <c:pt idx="654">
                        <c:v>1.0490665189565764</c:v>
                      </c:pt>
                      <c:pt idx="655">
                        <c:v>1.0475240292496431</c:v>
                      </c:pt>
                      <c:pt idx="656">
                        <c:v>1.0459562575883088</c:v>
                      </c:pt>
                      <c:pt idx="657">
                        <c:v>1.0443633231778011</c:v>
                      </c:pt>
                      <c:pt idx="658">
                        <c:v>1.0427447814734945</c:v>
                      </c:pt>
                      <c:pt idx="659">
                        <c:v>1.0411004801989845</c:v>
                      </c:pt>
                      <c:pt idx="660">
                        <c:v>1.039430527024078</c:v>
                      </c:pt>
                      <c:pt idx="661">
                        <c:v>1.0377342694432716</c:v>
                      </c:pt>
                      <c:pt idx="662">
                        <c:v>1.0360119190296837</c:v>
                      </c:pt>
                      <c:pt idx="663">
                        <c:v>1.0342628079753431</c:v>
                      </c:pt>
                      <c:pt idx="664">
                        <c:v>1.0324872160065761</c:v>
                      </c:pt>
                      <c:pt idx="665">
                        <c:v>1.0306846532186629</c:v>
                      </c:pt>
                      <c:pt idx="666">
                        <c:v>1.0288550842048636</c:v>
                      </c:pt>
                      <c:pt idx="667">
                        <c:v>1.0269982370767969</c:v>
                      </c:pt>
                      <c:pt idx="668">
                        <c:v>1.025113989299566</c:v>
                      </c:pt>
                      <c:pt idx="669">
                        <c:v>1.0232020568513942</c:v>
                      </c:pt>
                      <c:pt idx="670">
                        <c:v>1.0212623850331166</c:v>
                      </c:pt>
                      <c:pt idx="671">
                        <c:v>1.0192947574652771</c:v>
                      </c:pt>
                      <c:pt idx="672">
                        <c:v>1.0172991108383242</c:v>
                      </c:pt>
                      <c:pt idx="673">
                        <c:v>1.0152747387677925</c:v>
                      </c:pt>
                      <c:pt idx="674">
                        <c:v>1.0132216827785756</c:v>
                      </c:pt>
                      <c:pt idx="675">
                        <c:v>1.0111398619547609</c:v>
                      </c:pt>
                      <c:pt idx="676">
                        <c:v>1.0090287861241369</c:v>
                      </c:pt>
                      <c:pt idx="677">
                        <c:v>1.0068886057324253</c:v>
                      </c:pt>
                      <c:pt idx="678">
                        <c:v>1.0047187757743843</c:v>
                      </c:pt>
                      <c:pt idx="679">
                        <c:v>1.0025193971912749</c:v>
                      </c:pt>
                      <c:pt idx="680">
                        <c:v>1.0002900744555008</c:v>
                      </c:pt>
                      <c:pt idx="681">
                        <c:v>0.99803065168882921</c:v>
                      </c:pt>
                      <c:pt idx="682">
                        <c:v>0.99574105164524007</c:v>
                      </c:pt>
                      <c:pt idx="683">
                        <c:v>0.99342119377473037</c:v>
                      </c:pt>
                      <c:pt idx="684">
                        <c:v>0.9910706982809685</c:v>
                      </c:pt>
                      <c:pt idx="685">
                        <c:v>0.98868913305061445</c:v>
                      </c:pt>
                      <c:pt idx="686">
                        <c:v>0.986276396893217</c:v>
                      </c:pt>
                      <c:pt idx="687">
                        <c:v>0.98383238492647362</c:v>
                      </c:pt>
                      <c:pt idx="688">
                        <c:v>0.98135629681861858</c:v>
                      </c:pt>
                      <c:pt idx="689">
                        <c:v>0.9788487040105287</c:v>
                      </c:pt>
                      <c:pt idx="690">
                        <c:v>0.97630883416414393</c:v>
                      </c:pt>
                      <c:pt idx="691">
                        <c:v>0.97373642360601909</c:v>
                      </c:pt>
                      <c:pt idx="692">
                        <c:v>0.97113168820271445</c:v>
                      </c:pt>
                      <c:pt idx="693">
                        <c:v>0.96849435827086794</c:v>
                      </c:pt>
                      <c:pt idx="694">
                        <c:v>0.96582366384215024</c:v>
                      </c:pt>
                      <c:pt idx="695">
                        <c:v>0.96311989718605739</c:v>
                      </c:pt>
                      <c:pt idx="696">
                        <c:v>0.96038235907811009</c:v>
                      </c:pt>
                      <c:pt idx="697">
                        <c:v>0.95761124522637375</c:v>
                      </c:pt>
                      <c:pt idx="698">
                        <c:v>0.9548059746584785</c:v>
                      </c:pt>
                      <c:pt idx="699">
                        <c:v>0.95196627476332174</c:v>
                      </c:pt>
                      <c:pt idx="700">
                        <c:v>0.9490915395288354</c:v>
                      </c:pt>
                      <c:pt idx="701">
                        <c:v>0.94618152163906122</c:v>
                      </c:pt>
                      <c:pt idx="702">
                        <c:v>0.94323643904267296</c:v>
                      </c:pt>
                      <c:pt idx="703">
                        <c:v>0.94025556530338827</c:v>
                      </c:pt>
                      <c:pt idx="704">
                        <c:v>0.93723863266534613</c:v>
                      </c:pt>
                      <c:pt idx="705">
                        <c:v>0.93418531803074845</c:v>
                      </c:pt>
                      <c:pt idx="706">
                        <c:v>0.93109577501863816</c:v>
                      </c:pt>
                      <c:pt idx="707">
                        <c:v>0.92796874459169987</c:v>
                      </c:pt>
                      <c:pt idx="708">
                        <c:v>0.92480519719260534</c:v>
                      </c:pt>
                      <c:pt idx="709">
                        <c:v>0.921603553106081</c:v>
                      </c:pt>
                      <c:pt idx="710">
                        <c:v>0.91836438587727443</c:v>
                      </c:pt>
                      <c:pt idx="711">
                        <c:v>0.9150862228632779</c:v>
                      </c:pt>
                      <c:pt idx="712">
                        <c:v>0.91176988224869027</c:v>
                      </c:pt>
                      <c:pt idx="713">
                        <c:v>0.90841416352320448</c:v>
                      </c:pt>
                      <c:pt idx="714">
                        <c:v>0.90501865513904689</c:v>
                      </c:pt>
                      <c:pt idx="715">
                        <c:v>0.90158392156802603</c:v>
                      </c:pt>
                      <c:pt idx="716">
                        <c:v>0.89810855759397568</c:v>
                      </c:pt>
                      <c:pt idx="717">
                        <c:v>0.89459251394918182</c:v>
                      </c:pt>
                      <c:pt idx="718">
                        <c:v>0.89103627464477309</c:v>
                      </c:pt>
                      <c:pt idx="719">
                        <c:v>0.88743846417392902</c:v>
                      </c:pt>
                      <c:pt idx="720">
                        <c:v>0.88379939593943446</c:v>
                      </c:pt>
                      <c:pt idx="721">
                        <c:v>0.88011830567319094</c:v>
                      </c:pt>
                      <c:pt idx="722">
                        <c:v>0.87639457164363832</c:v>
                      </c:pt>
                      <c:pt idx="723">
                        <c:v>0.87262863726186435</c:v>
                      </c:pt>
                      <c:pt idx="724">
                        <c:v>0.86881900489817854</c:v>
                      </c:pt>
                      <c:pt idx="725">
                        <c:v>0.86495830622139513</c:v>
                      </c:pt>
                      <c:pt idx="726">
                        <c:v>0.86104726676544374</c:v>
                      </c:pt>
                      <c:pt idx="727">
                        <c:v>0.85709188011314075</c:v>
                      </c:pt>
                      <c:pt idx="728">
                        <c:v>0.85309200560350706</c:v>
                      </c:pt>
                      <c:pt idx="729">
                        <c:v>0.84904785488874401</c:v>
                      </c:pt>
                      <c:pt idx="730">
                        <c:v>0.84495770060153297</c:v>
                      </c:pt>
                      <c:pt idx="731">
                        <c:v>0.84082130939260058</c:v>
                      </c:pt>
                      <c:pt idx="732">
                        <c:v>0.8366390188039794</c:v>
                      </c:pt>
                      <c:pt idx="733">
                        <c:v>0.83240975508323944</c:v>
                      </c:pt>
                      <c:pt idx="734">
                        <c:v>0.82813345550478878</c:v>
                      </c:pt>
                      <c:pt idx="735">
                        <c:v>0.82380959672417686</c:v>
                      </c:pt>
                      <c:pt idx="736">
                        <c:v>0.81943761120909775</c:v>
                      </c:pt>
                      <c:pt idx="737">
                        <c:v>0.81501802669019086</c:v>
                      </c:pt>
                      <c:pt idx="738">
                        <c:v>0.81054999246549475</c:v>
                      </c:pt>
                      <c:pt idx="739">
                        <c:v>0.80603311747313644</c:v>
                      </c:pt>
                      <c:pt idx="740">
                        <c:v>0.80146697153409663</c:v>
                      </c:pt>
                      <c:pt idx="741">
                        <c:v>0.79685151339824933</c:v>
                      </c:pt>
                      <c:pt idx="742">
                        <c:v>0.79218510708731271</c:v>
                      </c:pt>
                      <c:pt idx="743">
                        <c:v>0.78746855660838166</c:v>
                      </c:pt>
                      <c:pt idx="744">
                        <c:v>0.7827005617976236</c:v>
                      </c:pt>
                      <c:pt idx="745">
                        <c:v>0.77788057139375788</c:v>
                      </c:pt>
                      <c:pt idx="746">
                        <c:v>0.77300861616635086</c:v>
                      </c:pt>
                      <c:pt idx="747">
                        <c:v>0.76808378827932555</c:v>
                      </c:pt>
                      <c:pt idx="748">
                        <c:v>0.7631064029327812</c:v>
                      </c:pt>
                      <c:pt idx="749">
                        <c:v>0.7580752867424102</c:v>
                      </c:pt>
                      <c:pt idx="750">
                        <c:v>0.75299153065096336</c:v>
                      </c:pt>
                      <c:pt idx="751">
                        <c:v>0.74785348105872429</c:v>
                      </c:pt>
                      <c:pt idx="752">
                        <c:v>0.74266148142358535</c:v>
                      </c:pt>
                      <c:pt idx="753">
                        <c:v>0.73741488580287151</c:v>
                      </c:pt>
                      <c:pt idx="754">
                        <c:v>0.73211249729504235</c:v>
                      </c:pt>
                      <c:pt idx="755">
                        <c:v>0.72675443807470841</c:v>
                      </c:pt>
                      <c:pt idx="756">
                        <c:v>0.72134030525785697</c:v>
                      </c:pt>
                      <c:pt idx="757">
                        <c:v>0.71586842094162029</c:v>
                      </c:pt>
                      <c:pt idx="758">
                        <c:v>0.71033922091975321</c:v>
                      </c:pt>
                      <c:pt idx="759">
                        <c:v>0.7047533080876307</c:v>
                      </c:pt>
                      <c:pt idx="760">
                        <c:v>0.69910864815849827</c:v>
                      </c:pt>
                      <c:pt idx="761">
                        <c:v>0.69340572341735107</c:v>
                      </c:pt>
                      <c:pt idx="762">
                        <c:v>0.68764447104850901</c:v>
                      </c:pt>
                      <c:pt idx="763">
                        <c:v>0.68182407423147984</c:v>
                      </c:pt>
                      <c:pt idx="764">
                        <c:v>0.67594448338994806</c:v>
                      </c:pt>
                      <c:pt idx="765">
                        <c:v>0.67000527438892976</c:v>
                      </c:pt>
                      <c:pt idx="766">
                        <c:v>0.66400593712053035</c:v>
                      </c:pt>
                      <c:pt idx="767">
                        <c:v>0.65794587006127592</c:v>
                      </c:pt>
                      <c:pt idx="768">
                        <c:v>0.65182437443691921</c:v>
                      </c:pt>
                      <c:pt idx="769">
                        <c:v>0.64564102259785805</c:v>
                      </c:pt>
                      <c:pt idx="770">
                        <c:v>0.63939591598327283</c:v>
                      </c:pt>
                      <c:pt idx="771">
                        <c:v>0.63308794098050214</c:v>
                      </c:pt>
                      <c:pt idx="772">
                        <c:v>0.62671761429006922</c:v>
                      </c:pt>
                      <c:pt idx="773">
                        <c:v>0.62028412776037778</c:v>
                      </c:pt>
                      <c:pt idx="774">
                        <c:v>0.61378766732145074</c:v>
                      </c:pt>
                      <c:pt idx="775">
                        <c:v>0.60722861986105114</c:v>
                      </c:pt>
                      <c:pt idx="776">
                        <c:v>0.60060613431004317</c:v>
                      </c:pt>
                      <c:pt idx="777">
                        <c:v>0.59391997731923896</c:v>
                      </c:pt>
                      <c:pt idx="778">
                        <c:v>0.58716993971817355</c:v>
                      </c:pt>
                      <c:pt idx="779">
                        <c:v>0.58035567559045176</c:v>
                      </c:pt>
                      <c:pt idx="780">
                        <c:v>0.57347699587663392</c:v>
                      </c:pt>
                      <c:pt idx="781">
                        <c:v>0.56653317923293856</c:v>
                      </c:pt>
                      <c:pt idx="782">
                        <c:v>0.55952427091670487</c:v>
                      </c:pt>
                      <c:pt idx="783">
                        <c:v>0.55245091452946227</c:v>
                      </c:pt>
                      <c:pt idx="784">
                        <c:v>0.54531224819966373</c:v>
                      </c:pt>
                      <c:pt idx="785">
                        <c:v>0.53810925710738433</c:v>
                      </c:pt>
                      <c:pt idx="786">
                        <c:v>0.53084142311580684</c:v>
                      </c:pt>
                      <c:pt idx="787">
                        <c:v>0.52350966624950246</c:v>
                      </c:pt>
                      <c:pt idx="788">
                        <c:v>0.51611378706367961</c:v>
                      </c:pt>
                      <c:pt idx="789">
                        <c:v>0.50865419778864418</c:v>
                      </c:pt>
                      <c:pt idx="790">
                        <c:v>0.50113063695081694</c:v>
                      </c:pt>
                      <c:pt idx="791">
                        <c:v>0.49354380411270637</c:v>
                      </c:pt>
                      <c:pt idx="792">
                        <c:v>0.48589341601657332</c:v>
                      </c:pt>
                      <c:pt idx="793">
                        <c:v>0.47818018292532483</c:v>
                      </c:pt>
                      <c:pt idx="794">
                        <c:v>0.47040397067744721</c:v>
                      </c:pt>
                      <c:pt idx="795">
                        <c:v>0.46256618484714185</c:v>
                      </c:pt>
                      <c:pt idx="796">
                        <c:v>0.45466718598025319</c:v>
                      </c:pt>
                      <c:pt idx="797">
                        <c:v>0.4467081147266328</c:v>
                      </c:pt>
                      <c:pt idx="798">
                        <c:v>0.43868964353847151</c:v>
                      </c:pt>
                      <c:pt idx="799">
                        <c:v>0.43061296703617752</c:v>
                      </c:pt>
                      <c:pt idx="800">
                        <c:v>0.42247934049098279</c:v>
                      </c:pt>
                      <c:pt idx="801">
                        <c:v>0.41429048116600492</c:v>
                      </c:pt>
                      <c:pt idx="802">
                        <c:v>0.40604637315769337</c:v>
                      </c:pt>
                      <c:pt idx="803">
                        <c:v>0.39774969475746652</c:v>
                      </c:pt>
                      <c:pt idx="804">
                        <c:v>0.38940046134394135</c:v>
                      </c:pt>
                      <c:pt idx="805">
                        <c:v>0.38100053790212041</c:v>
                      </c:pt>
                      <c:pt idx="806">
                        <c:v>0.37255206346399206</c:v>
                      </c:pt>
                      <c:pt idx="807">
                        <c:v>0.36405689017047488</c:v>
                      </c:pt>
                      <c:pt idx="808">
                        <c:v>0.3555181006299773</c:v>
                      </c:pt>
                      <c:pt idx="809">
                        <c:v>0.3469368639868618</c:v>
                      </c:pt>
                      <c:pt idx="810">
                        <c:v>0.33831712779061884</c:v>
                      </c:pt>
                      <c:pt idx="811">
                        <c:v>0.32966119185625814</c:v>
                      </c:pt>
                      <c:pt idx="812">
                        <c:v>0.32097244576991585</c:v>
                      </c:pt>
                      <c:pt idx="813">
                        <c:v>0.31225395761765457</c:v>
                      </c:pt>
                      <c:pt idx="814">
                        <c:v>0.30350909833606982</c:v>
                      </c:pt>
                      <c:pt idx="815">
                        <c:v>0.29474213915932618</c:v>
                      </c:pt>
                      <c:pt idx="816">
                        <c:v>0.28595495427189843</c:v>
                      </c:pt>
                      <c:pt idx="817">
                        <c:v>0.27715408882320863</c:v>
                      </c:pt>
                      <c:pt idx="818">
                        <c:v>0.26834241130637948</c:v>
                      </c:pt>
                      <c:pt idx="819">
                        <c:v>0.25952543247311111</c:v>
                      </c:pt>
                      <c:pt idx="820">
                        <c:v>0.2507075252326485</c:v>
                      </c:pt>
                      <c:pt idx="821">
                        <c:v>0.24189662073608975</c:v>
                      </c:pt>
                      <c:pt idx="822">
                        <c:v>0.23309607988058434</c:v>
                      </c:pt>
                      <c:pt idx="823">
                        <c:v>0.22431401498415654</c:v>
                      </c:pt>
                      <c:pt idx="824">
                        <c:v>0.21555600807693834</c:v>
                      </c:pt>
                      <c:pt idx="825">
                        <c:v>0.20683025315017439</c:v>
                      </c:pt>
                      <c:pt idx="826">
                        <c:v>0.19814326973557006</c:v>
                      </c:pt>
                      <c:pt idx="827">
                        <c:v>0.18950398181101419</c:v>
                      </c:pt>
                      <c:pt idx="828">
                        <c:v>0.18091887839400392</c:v>
                      </c:pt>
                      <c:pt idx="829">
                        <c:v>0.17239674423491091</c:v>
                      </c:pt>
                      <c:pt idx="830">
                        <c:v>0.1639459122287239</c:v>
                      </c:pt>
                      <c:pt idx="831">
                        <c:v>0.15557707428318673</c:v>
                      </c:pt>
                      <c:pt idx="832">
                        <c:v>0.14729937744457189</c:v>
                      </c:pt>
                      <c:pt idx="833">
                        <c:v>0.13912360835469145</c:v>
                      </c:pt>
                      <c:pt idx="834">
                        <c:v>0.13106081224258095</c:v>
                      </c:pt>
                      <c:pt idx="835">
                        <c:v>0.12312148542136783</c:v>
                      </c:pt>
                      <c:pt idx="836">
                        <c:v>0.11531658407749852</c:v>
                      </c:pt>
                      <c:pt idx="837">
                        <c:v>0.10765840497792036</c:v>
                      </c:pt>
                      <c:pt idx="838">
                        <c:v>0.10015982824395754</c:v>
                      </c:pt>
                      <c:pt idx="839">
                        <c:v>9.2832884785224806E-2</c:v>
                      </c:pt>
                      <c:pt idx="840">
                        <c:v>8.5672300307914728E-2</c:v>
                      </c:pt>
                      <c:pt idx="841">
                        <c:v>7.8710142116913462E-2</c:v>
                      </c:pt>
                      <c:pt idx="842">
                        <c:v>7.1956743756854402E-2</c:v>
                      </c:pt>
                      <c:pt idx="843">
                        <c:v>6.5428997788274434E-2</c:v>
                      </c:pt>
                      <c:pt idx="844">
                        <c:v>5.9137461588999157E-2</c:v>
                      </c:pt>
                      <c:pt idx="845">
                        <c:v>5.3096767613459897E-2</c:v>
                      </c:pt>
                      <c:pt idx="846">
                        <c:v>4.7320047308587479E-2</c:v>
                      </c:pt>
                      <c:pt idx="847">
                        <c:v>4.1819085935449307E-2</c:v>
                      </c:pt>
                      <c:pt idx="848">
                        <c:v>3.6606981956462399E-2</c:v>
                      </c:pt>
                      <c:pt idx="849">
                        <c:v>3.1697780212574765E-2</c:v>
                      </c:pt>
                      <c:pt idx="850">
                        <c:v>2.7102659817246105E-2</c:v>
                      </c:pt>
                      <c:pt idx="851">
                        <c:v>2.28322687361199E-2</c:v>
                      </c:pt>
                      <c:pt idx="852">
                        <c:v>1.8901056108162197E-2</c:v>
                      </c:pt>
                      <c:pt idx="853">
                        <c:v>1.5315782617708952E-2</c:v>
                      </c:pt>
                      <c:pt idx="854">
                        <c:v>1.2086826660367932E-2</c:v>
                      </c:pt>
                      <c:pt idx="855">
                        <c:v>9.2269129756545245E-3</c:v>
                      </c:pt>
                      <c:pt idx="856">
                        <c:v>6.7390408965383296E-3</c:v>
                      </c:pt>
                      <c:pt idx="857">
                        <c:v>4.6341952827759752E-3</c:v>
                      </c:pt>
                      <c:pt idx="858">
                        <c:v>2.9165932697120416E-3</c:v>
                      </c:pt>
                      <c:pt idx="859">
                        <c:v>1.5907785315546397E-3</c:v>
                      </c:pt>
                      <c:pt idx="860">
                        <c:v>6.6357142779650997E-4</c:v>
                      </c:pt>
                      <c:pt idx="861">
                        <c:v>1.3432739969759916E-4</c:v>
                      </c:pt>
                      <c:pt idx="862">
                        <c:v>7.6621790316224319E-6</c:v>
                      </c:pt>
                      <c:pt idx="863">
                        <c:v>2.8232412852671713E-4</c:v>
                      </c:pt>
                      <c:pt idx="864">
                        <c:v>9.5760443198274637E-4</c:v>
                      </c:pt>
                      <c:pt idx="865">
                        <c:v>2.0316379166754189E-3</c:v>
                      </c:pt>
                      <c:pt idx="866">
                        <c:v>3.5014719203648762E-3</c:v>
                      </c:pt>
                      <c:pt idx="867">
                        <c:v>5.3630931798516641E-3</c:v>
                      </c:pt>
                      <c:pt idx="868">
                        <c:v>7.6114131139874228E-3</c:v>
                      </c:pt>
                      <c:pt idx="869">
                        <c:v>1.0238999400492112E-2</c:v>
                      </c:pt>
                      <c:pt idx="870">
                        <c:v>1.3240343958617918E-2</c:v>
                      </c:pt>
                      <c:pt idx="871">
                        <c:v>1.6604798792789175E-2</c:v>
                      </c:pt>
                      <c:pt idx="872">
                        <c:v>2.0323677995061282E-2</c:v>
                      </c:pt>
                      <c:pt idx="873">
                        <c:v>2.438787408344811E-2</c:v>
                      </c:pt>
                      <c:pt idx="874">
                        <c:v>2.8786026743429113E-2</c:v>
                      </c:pt>
                      <c:pt idx="875">
                        <c:v>3.3507606424201898E-2</c:v>
                      </c:pt>
                      <c:pt idx="876">
                        <c:v>3.8540410498310529E-2</c:v>
                      </c:pt>
                      <c:pt idx="877">
                        <c:v>4.3871694235310017E-2</c:v>
                      </c:pt>
                      <c:pt idx="878">
                        <c:v>4.9488494872547507E-2</c:v>
                      </c:pt>
                      <c:pt idx="879">
                        <c:v>5.5377753133125561E-2</c:v>
                      </c:pt>
                      <c:pt idx="880">
                        <c:v>6.1527550175778281E-2</c:v>
                      </c:pt>
                      <c:pt idx="881">
                        <c:v>6.7924473764838886E-2</c:v>
                      </c:pt>
                      <c:pt idx="882">
                        <c:v>7.4554002110084117E-2</c:v>
                      </c:pt>
                      <c:pt idx="883">
                        <c:v>8.1404088033121352E-2</c:v>
                      </c:pt>
                      <c:pt idx="884">
                        <c:v>8.8459329555157284E-2</c:v>
                      </c:pt>
                      <c:pt idx="885">
                        <c:v>9.5710438066501036E-2</c:v>
                      </c:pt>
                      <c:pt idx="886">
                        <c:v>0.10314232394510563</c:v>
                      </c:pt>
                      <c:pt idx="887">
                        <c:v>0.1107402514446512</c:v>
                      </c:pt>
                      <c:pt idx="888">
                        <c:v>0.11849697510688097</c:v>
                      </c:pt>
                      <c:pt idx="889">
                        <c:v>0.12639499255331132</c:v>
                      </c:pt>
                      <c:pt idx="890">
                        <c:v>0.13442536340092751</c:v>
                      </c:pt>
                      <c:pt idx="891">
                        <c:v>0.1425760398474985</c:v>
                      </c:pt>
                      <c:pt idx="892">
                        <c:v>0.15083545091725994</c:v>
                      </c:pt>
                      <c:pt idx="893">
                        <c:v>0.15919269087717777</c:v>
                      </c:pt>
                      <c:pt idx="894">
                        <c:v>0.16763814025411541</c:v>
                      </c:pt>
                      <c:pt idx="895">
                        <c:v>0.17616059340131177</c:v>
                      </c:pt>
                      <c:pt idx="896">
                        <c:v>0.18475354457844717</c:v>
                      </c:pt>
                      <c:pt idx="897">
                        <c:v>0.19340475742906818</c:v>
                      </c:pt>
                      <c:pt idx="898">
                        <c:v>0.20210748830017045</c:v>
                      </c:pt>
                      <c:pt idx="899">
                        <c:v>0.21085072095561713</c:v>
                      </c:pt>
                      <c:pt idx="900">
                        <c:v>0.21962948665853396</c:v>
                      </c:pt>
                      <c:pt idx="901">
                        <c:v>0.2284345740767674</c:v>
                      </c:pt>
                      <c:pt idx="902">
                        <c:v>0.23726016954559623</c:v>
                      </c:pt>
                      <c:pt idx="903">
                        <c:v>0.24609708903554162</c:v>
                      </c:pt>
                      <c:pt idx="904">
                        <c:v>0.25494111308690987</c:v>
                      </c:pt>
                      <c:pt idx="905">
                        <c:v>0.26378586593933656</c:v>
                      </c:pt>
                      <c:pt idx="906">
                        <c:v>0.27262594976982812</c:v>
                      </c:pt>
                      <c:pt idx="907">
                        <c:v>0.28145668025508969</c:v>
                      </c:pt>
                      <c:pt idx="908">
                        <c:v>0.29027100935892958</c:v>
                      </c:pt>
                      <c:pt idx="909">
                        <c:v>0.2990656816239165</c:v>
                      </c:pt>
                      <c:pt idx="910">
                        <c:v>0.30783835673033672</c:v>
                      </c:pt>
                      <c:pt idx="911">
                        <c:v>0.31658171016794917</c:v>
                      </c:pt>
                      <c:pt idx="912">
                        <c:v>0.32529392383474731</c:v>
                      </c:pt>
                      <c:pt idx="913">
                        <c:v>0.33397149443189422</c:v>
                      </c:pt>
                      <c:pt idx="914">
                        <c:v>0.34261044057591006</c:v>
                      </c:pt>
                      <c:pt idx="915">
                        <c:v>0.35120908198721679</c:v>
                      </c:pt>
                      <c:pt idx="916">
                        <c:v>0.35976380236101613</c:v>
                      </c:pt>
                      <c:pt idx="917">
                        <c:v>0.36827261290737912</c:v>
                      </c:pt>
                      <c:pt idx="918">
                        <c:v>0.3767327008782822</c:v>
                      </c:pt>
                      <c:pt idx="919">
                        <c:v>0.38514307391826169</c:v>
                      </c:pt>
                      <c:pt idx="920">
                        <c:v>0.39350075407329788</c:v>
                      </c:pt>
                      <c:pt idx="921">
                        <c:v>0.40180499198922021</c:v>
                      </c:pt>
                      <c:pt idx="922">
                        <c:v>0.41005412468458891</c:v>
                      </c:pt>
                      <c:pt idx="923">
                        <c:v>0.41824645386797393</c:v>
                      </c:pt>
                      <c:pt idx="924">
                        <c:v>0.4262508235784318</c:v>
                      </c:pt>
                      <c:pt idx="925">
                        <c:v>0.43419404748071222</c:v>
                      </c:pt>
                      <c:pt idx="926">
                        <c:v>0.44207429790876723</c:v>
                      </c:pt>
                      <c:pt idx="927">
                        <c:v>0.44989051198644436</c:v>
                      </c:pt>
                      <c:pt idx="928">
                        <c:v>0.45764276073210958</c:v>
                      </c:pt>
                      <c:pt idx="929">
                        <c:v>0.46532913722477398</c:v>
                      </c:pt>
                      <c:pt idx="930">
                        <c:v>0.47294913483431728</c:v>
                      </c:pt>
                      <c:pt idx="931">
                        <c:v>0.48050205702889059</c:v>
                      </c:pt>
                      <c:pt idx="932">
                        <c:v>0.48798797705645269</c:v>
                      </c:pt>
                      <c:pt idx="933">
                        <c:v>0.4954063171064238</c:v>
                      </c:pt>
                      <c:pt idx="934">
                        <c:v>0.50275694410060567</c:v>
                      </c:pt>
                      <c:pt idx="935">
                        <c:v>0.51003827777603505</c:v>
                      </c:pt>
                      <c:pt idx="936">
                        <c:v>0.51725197293612657</c:v>
                      </c:pt>
                      <c:pt idx="937">
                        <c:v>0.52439748782835804</c:v>
                      </c:pt>
                      <c:pt idx="938">
                        <c:v>0.53147411745266637</c:v>
                      </c:pt>
                      <c:pt idx="939">
                        <c:v>0.53848271519727164</c:v>
                      </c:pt>
                      <c:pt idx="940">
                        <c:v>0.54542288609421608</c:v>
                      </c:pt>
                      <c:pt idx="941">
                        <c:v>0.55229517386312144</c:v>
                      </c:pt>
                      <c:pt idx="942">
                        <c:v>0.5590987590344334</c:v>
                      </c:pt>
                      <c:pt idx="943">
                        <c:v>0.56583432061949279</c:v>
                      </c:pt>
                      <c:pt idx="944">
                        <c:v>0.57250195498941681</c:v>
                      </c:pt>
                      <c:pt idx="945">
                        <c:v>0.57910173748832916</c:v>
                      </c:pt>
                      <c:pt idx="946">
                        <c:v>0.58563364293372844</c:v>
                      </c:pt>
                      <c:pt idx="947">
                        <c:v>0.59209824126851929</c:v>
                      </c:pt>
                      <c:pt idx="948">
                        <c:v>0.59849670586259618</c:v>
                      </c:pt>
                      <c:pt idx="949">
                        <c:v>0.60482938011093301</c:v>
                      </c:pt>
                      <c:pt idx="950">
                        <c:v>0.61109684988887181</c:v>
                      </c:pt>
                      <c:pt idx="951">
                        <c:v>0.61729995074374244</c:v>
                      </c:pt>
                      <c:pt idx="952">
                        <c:v>0.62343994677309145</c:v>
                      </c:pt>
                      <c:pt idx="953">
                        <c:v>0.62951650738834375</c:v>
                      </c:pt>
                      <c:pt idx="954">
                        <c:v>0.63553097942738801</c:v>
                      </c:pt>
                      <c:pt idx="955">
                        <c:v>0.64148367236821302</c:v>
                      </c:pt>
                      <c:pt idx="956">
                        <c:v>0.64737481339272485</c:v>
                      </c:pt>
                      <c:pt idx="957">
                        <c:v>0.65320556477536462</c:v>
                      </c:pt>
                      <c:pt idx="958">
                        <c:v>0.65897578184604844</c:v>
                      </c:pt>
                      <c:pt idx="959">
                        <c:v>0.66468741414739962</c:v>
                      </c:pt>
                      <c:pt idx="960">
                        <c:v>0.67034083047428483</c:v>
                      </c:pt>
                      <c:pt idx="961">
                        <c:v>0.67593662223503481</c:v>
                      </c:pt>
                      <c:pt idx="962">
                        <c:v>0.6814753301148796</c:v>
                      </c:pt>
                      <c:pt idx="963">
                        <c:v>0.68695829826630839</c:v>
                      </c:pt>
                      <c:pt idx="964">
                        <c:v>0.69238602596324794</c:v>
                      </c:pt>
                      <c:pt idx="965">
                        <c:v>0.6977596309121783</c:v>
                      </c:pt>
                      <c:pt idx="966">
                        <c:v>0.70307908795630325</c:v>
                      </c:pt>
                      <c:pt idx="967">
                        <c:v>0.70834520235875076</c:v>
                      </c:pt>
                      <c:pt idx="968">
                        <c:v>0.71355972011269098</c:v>
                      </c:pt>
                      <c:pt idx="969">
                        <c:v>0.71872218489743711</c:v>
                      </c:pt>
                      <c:pt idx="970">
                        <c:v>0.72383346902888901</c:v>
                      </c:pt>
                      <c:pt idx="971">
                        <c:v>0.72889376327945832</c:v>
                      </c:pt>
                      <c:pt idx="972">
                        <c:v>0.73390448808110176</c:v>
                      </c:pt>
                      <c:pt idx="973">
                        <c:v>0.73886569192363838</c:v>
                      </c:pt>
                      <c:pt idx="974">
                        <c:v>0.74377874297429558</c:v>
                      </c:pt>
                      <c:pt idx="975">
                        <c:v>0.74864363244769627</c:v>
                      </c:pt>
                      <c:pt idx="976">
                        <c:v>0.75346105940616825</c:v>
                      </c:pt>
                      <c:pt idx="977">
                        <c:v>0.7582320666019432</c:v>
                      </c:pt>
                      <c:pt idx="978">
                        <c:v>0.7629566275128834</c:v>
                      </c:pt>
                      <c:pt idx="979">
                        <c:v>0.76763568342456079</c:v>
                      </c:pt>
                      <c:pt idx="980">
                        <c:v>0.77226976237173939</c:v>
                      </c:pt>
                      <c:pt idx="981">
                        <c:v>0.77685924282241514</c:v>
                      </c:pt>
                      <c:pt idx="982">
                        <c:v>0.78140405284724679</c:v>
                      </c:pt>
                      <c:pt idx="983">
                        <c:v>0.78590535434684206</c:v>
                      </c:pt>
                      <c:pt idx="984">
                        <c:v>0.79036336567662402</c:v>
                      </c:pt>
                      <c:pt idx="985">
                        <c:v>0.79477840559536372</c:v>
                      </c:pt>
                      <c:pt idx="986">
                        <c:v>0.79915082221555267</c:v>
                      </c:pt>
                      <c:pt idx="987">
                        <c:v>0.80348086106085914</c:v>
                      </c:pt>
                      <c:pt idx="988">
                        <c:v>0.80776934688601043</c:v>
                      </c:pt>
                      <c:pt idx="989">
                        <c:v>0.81201682519198859</c:v>
                      </c:pt>
                      <c:pt idx="990">
                        <c:v>0.81622338574182507</c:v>
                      </c:pt>
                      <c:pt idx="991">
                        <c:v>0.82038974883394189</c:v>
                      </c:pt>
                      <c:pt idx="992">
                        <c:v>0.82451577734453563</c:v>
                      </c:pt>
                      <c:pt idx="993">
                        <c:v>0.82860236042992708</c:v>
                      </c:pt>
                      <c:pt idx="994">
                        <c:v>0.83264926506282666</c:v>
                      </c:pt>
                      <c:pt idx="995">
                        <c:v>0.83665708776460168</c:v>
                      </c:pt>
                      <c:pt idx="996">
                        <c:v>0.84062602104739648</c:v>
                      </c:pt>
                      <c:pt idx="997">
                        <c:v>0.84455646385737115</c:v>
                      </c:pt>
                      <c:pt idx="998">
                        <c:v>0.84844819018980333</c:v>
                      </c:pt>
                      <c:pt idx="999">
                        <c:v>0.85230223874883992</c:v>
                      </c:pt>
                      <c:pt idx="1000">
                        <c:v>0.85611889610116088</c:v>
                      </c:pt>
                      <c:pt idx="1001">
                        <c:v>0.85989764337608432</c:v>
                      </c:pt>
                      <c:pt idx="1002">
                        <c:v>0.86363923167162893</c:v>
                      </c:pt>
                      <c:pt idx="1003">
                        <c:v>0.86734405389037406</c:v>
                      </c:pt>
                      <c:pt idx="1004">
                        <c:v>0.87101221543902652</c:v>
                      </c:pt>
                      <c:pt idx="1005">
                        <c:v>0.87464476214301112</c:v>
                      </c:pt>
                      <c:pt idx="1006">
                        <c:v>0.87824125660473173</c:v>
                      </c:pt>
                      <c:pt idx="1007">
                        <c:v>0.88180166021530104</c:v>
                      </c:pt>
                      <c:pt idx="1008">
                        <c:v>0.88532655949402139</c:v>
                      </c:pt>
                      <c:pt idx="1009">
                        <c:v>0.88881585684564635</c:v>
                      </c:pt>
                      <c:pt idx="1010">
                        <c:v>0.89226985913653933</c:v>
                      </c:pt>
                      <c:pt idx="1011">
                        <c:v>0.89568891934140049</c:v>
                      </c:pt>
                      <c:pt idx="1012">
                        <c:v>0.89907296435700879</c:v>
                      </c:pt>
                      <c:pt idx="1013">
                        <c:v>0.90242247051801061</c:v>
                      </c:pt>
                      <c:pt idx="1014">
                        <c:v>0.90573759347548888</c:v>
                      </c:pt>
                      <c:pt idx="1015">
                        <c:v>0.90901838447209304</c:v>
                      </c:pt>
                      <c:pt idx="1016">
                        <c:v>0.91226514892360455</c:v>
                      </c:pt>
                      <c:pt idx="1017">
                        <c:v>0.91547856268638217</c:v>
                      </c:pt>
                      <c:pt idx="1018">
                        <c:v>0.91865858454780058</c:v>
                      </c:pt>
                      <c:pt idx="1019">
                        <c:v>0.92180512675310589</c:v>
                      </c:pt>
                      <c:pt idx="1020">
                        <c:v>0.92491864730991391</c:v>
                      </c:pt>
                      <c:pt idx="1021">
                        <c:v>0.92799910391407814</c:v>
                      </c:pt>
                      <c:pt idx="1022">
                        <c:v>0.93104611703449514</c:v>
                      </c:pt>
                      <c:pt idx="1023">
                        <c:v>0.93406042766523056</c:v>
                      </c:pt>
                      <c:pt idx="1024">
                        <c:v>0.93704251813018635</c:v>
                      </c:pt>
                      <c:pt idx="1025">
                        <c:v>0.93999238311208599</c:v>
                      </c:pt>
                      <c:pt idx="1026">
                        <c:v>0.94291016003286199</c:v>
                      </c:pt>
                      <c:pt idx="1027">
                        <c:v>0.94579626494905655</c:v>
                      </c:pt>
                      <c:pt idx="1028">
                        <c:v>0.94865068408164821</c:v>
                      </c:pt>
                      <c:pt idx="1029">
                        <c:v>0.95147368242714991</c:v>
                      </c:pt>
                      <c:pt idx="1030">
                        <c:v>0.95426538052821008</c:v>
                      </c:pt>
                      <c:pt idx="1031">
                        <c:v>0.9570257132657618</c:v>
                      </c:pt>
                      <c:pt idx="1032">
                        <c:v>0.95975511716057416</c:v>
                      </c:pt>
                      <c:pt idx="1033">
                        <c:v>0.96245379215822402</c:v>
                      </c:pt>
                      <c:pt idx="1034">
                        <c:v>0.96512193328308893</c:v>
                      </c:pt>
                      <c:pt idx="1035">
                        <c:v>0.96775977532953572</c:v>
                      </c:pt>
                      <c:pt idx="1036">
                        <c:v>0.97036723686838222</c:v>
                      </c:pt>
                      <c:pt idx="1037">
                        <c:v>0.97294463483010774</c:v>
                      </c:pt>
                      <c:pt idx="1038">
                        <c:v>0.97549205919404725</c:v>
                      </c:pt>
                      <c:pt idx="1039">
                        <c:v>0.97801007663013062</c:v>
                      </c:pt>
                      <c:pt idx="1040">
                        <c:v>0.98049841719737074</c:v>
                      </c:pt>
                      <c:pt idx="1041">
                        <c:v>0.98295733336895319</c:v>
                      </c:pt>
                      <c:pt idx="1042">
                        <c:v>0.98538724256778987</c:v>
                      </c:pt>
                      <c:pt idx="1043">
                        <c:v>0.98778791321693526</c:v>
                      </c:pt>
                      <c:pt idx="1044">
                        <c:v>0.99015979581654057</c:v>
                      </c:pt>
                      <c:pt idx="1045">
                        <c:v>0.99250307734465426</c:v>
                      </c:pt>
                      <c:pt idx="1046">
                        <c:v>0.99481760448467549</c:v>
                      </c:pt>
                      <c:pt idx="1047">
                        <c:v>0.99710380980173119</c:v>
                      </c:pt>
                      <c:pt idx="1048">
                        <c:v>0.99936165942558708</c:v>
                      </c:pt>
                      <c:pt idx="1049">
                        <c:v>1.0015870748816396</c:v>
                      </c:pt>
                      <c:pt idx="1050">
                        <c:v>1.0037797949862726</c:v>
                      </c:pt>
                      <c:pt idx="1051">
                        <c:v>1.0059435650107247</c:v>
                      </c:pt>
                      <c:pt idx="1052">
                        <c:v>1.0080789644183243</c:v>
                      </c:pt>
                      <c:pt idx="1053">
                        <c:v>1.0101861146461619</c:v>
                      </c:pt>
                      <c:pt idx="1054">
                        <c:v>1.0122652538748693</c:v>
                      </c:pt>
                      <c:pt idx="1055">
                        <c:v>1.0143166140034534</c:v>
                      </c:pt>
                      <c:pt idx="1056">
                        <c:v>1.0163403011300831</c:v>
                      </c:pt>
                      <c:pt idx="1057">
                        <c:v>1.0183366160779588</c:v>
                      </c:pt>
                      <c:pt idx="1058">
                        <c:v>1.0203056546841605</c:v>
                      </c:pt>
                      <c:pt idx="1059">
                        <c:v>1.0222474698023802</c:v>
                      </c:pt>
                      <c:pt idx="1060">
                        <c:v>1.0241625423119141</c:v>
                      </c:pt>
                      <c:pt idx="1061">
                        <c:v>1.0260510306481549</c:v>
                      </c:pt>
                      <c:pt idx="1062">
                        <c:v>1.0279128943331217</c:v>
                      </c:pt>
                      <c:pt idx="1063">
                        <c:v>1.0297485169606821</c:v>
                      </c:pt>
                      <c:pt idx="1064">
                        <c:v>1.0315581195603212</c:v>
                      </c:pt>
                      <c:pt idx="1065">
                        <c:v>1.0333416105825401</c:v>
                      </c:pt>
                      <c:pt idx="1066">
                        <c:v>1.0350993562648858</c:v>
                      </c:pt>
                      <c:pt idx="1067">
                        <c:v>1.0368314865075452</c:v>
                      </c:pt>
                      <c:pt idx="1068">
                        <c:v>1.0385380890915694</c:v>
                      </c:pt>
                      <c:pt idx="1069">
                        <c:v>1.0402195125077542</c:v>
                      </c:pt>
                      <c:pt idx="1070">
                        <c:v>1.0418758344137686</c:v>
                      </c:pt>
                      <c:pt idx="1071">
                        <c:v>1.04350746630123</c:v>
                      </c:pt>
                      <c:pt idx="1072">
                        <c:v>1.0451140646959478</c:v>
                      </c:pt>
                      <c:pt idx="1073">
                        <c:v>1.046695958415959</c:v>
                      </c:pt>
                      <c:pt idx="1074">
                        <c:v>1.0482536915783631</c:v>
                      </c:pt>
                      <c:pt idx="1075">
                        <c:v>1.0497869857993221</c:v>
                      </c:pt>
                      <c:pt idx="1076">
                        <c:v>1.0512960427523805</c:v>
                      </c:pt>
                      <c:pt idx="1077">
                        <c:v>1.0527811323377132</c:v>
                      </c:pt>
                      <c:pt idx="1078">
                        <c:v>1.0542424453453352</c:v>
                      </c:pt>
                      <c:pt idx="1079">
                        <c:v>1.0556799490855975</c:v>
                      </c:pt>
                      <c:pt idx="1080">
                        <c:v>1.0570939357778186</c:v>
                      </c:pt>
                      <c:pt idx="1081">
                        <c:v>1.0584845828962399</c:v>
                      </c:pt>
                      <c:pt idx="1082">
                        <c:v>1.0598517746186054</c:v>
                      </c:pt>
                      <c:pt idx="1083">
                        <c:v>1.0611959697577256</c:v>
                      </c:pt>
                      <c:pt idx="1084">
                        <c:v>1.062517081126954</c:v>
                      </c:pt>
                      <c:pt idx="1085">
                        <c:v>1.0638153777792871</c:v>
                      </c:pt>
                      <c:pt idx="1086">
                        <c:v>1.0650908022940953</c:v>
                      </c:pt>
                      <c:pt idx="1087">
                        <c:v>1.0663435443500811</c:v>
                      </c:pt>
                      <c:pt idx="1088">
                        <c:v>1.067574001709267</c:v>
                      </c:pt>
                      <c:pt idx="1089">
                        <c:v>1.0687819289386482</c:v>
                      </c:pt>
                      <c:pt idx="1090">
                        <c:v>1.0699676449664912</c:v>
                      </c:pt>
                      <c:pt idx="1091">
                        <c:v>1.0711311112134305</c:v>
                      </c:pt>
                      <c:pt idx="1092">
                        <c:v>1.0722726026746292</c:v>
                      </c:pt>
                      <c:pt idx="1093">
                        <c:v>1.0733923190699379</c:v>
                      </c:pt>
                      <c:pt idx="1094">
                        <c:v>1.0744900020898014</c:v>
                      </c:pt>
                      <c:pt idx="1095">
                        <c:v>1.0755660896142234</c:v>
                      </c:pt>
                      <c:pt idx="1096">
                        <c:v>1.07662059612161</c:v>
                      </c:pt>
                      <c:pt idx="1097">
                        <c:v>1.0776535335070165</c:v>
                      </c:pt>
                      <c:pt idx="1098">
                        <c:v>1.0786650493054413</c:v>
                      </c:pt>
                      <c:pt idx="1099">
                        <c:v>1.0796553561635789</c:v>
                      </c:pt>
                      <c:pt idx="1100">
                        <c:v>1.0806244903436597</c:v>
                      </c:pt>
                      <c:pt idx="1101">
                        <c:v>1.0815724853317177</c:v>
                      </c:pt>
                      <c:pt idx="1102">
                        <c:v>1.082499440354816</c:v>
                      </c:pt>
                      <c:pt idx="1103">
                        <c:v>1.0834055880404627</c:v>
                      </c:pt>
                      <c:pt idx="1104">
                        <c:v>1.0842908155182405</c:v>
                      </c:pt>
                      <c:pt idx="1105">
                        <c:v>1.0851554509183352</c:v>
                      </c:pt>
                      <c:pt idx="1106">
                        <c:v>1.0859994435651585</c:v>
                      </c:pt>
                      <c:pt idx="1107">
                        <c:v>1.0868228085443497</c:v>
                      </c:pt>
                      <c:pt idx="1108">
                        <c:v>1.0876259306964493</c:v>
                      </c:pt>
                      <c:pt idx="1109">
                        <c:v>1.088408547597411</c:v>
                      </c:pt>
                      <c:pt idx="1110">
                        <c:v>1.0891710371082337</c:v>
                      </c:pt>
                      <c:pt idx="1111">
                        <c:v>1.0899133005882002</c:v>
                      </c:pt>
                      <c:pt idx="1112">
                        <c:v>1.0906355401666101</c:v>
                      </c:pt>
                      <c:pt idx="1113">
                        <c:v>1.0913377863809219</c:v>
                      </c:pt>
                      <c:pt idx="1114">
                        <c:v>1.0920200336257939</c:v>
                      </c:pt>
                      <c:pt idx="1115">
                        <c:v>1.092682441169246</c:v>
                      </c:pt>
                      <c:pt idx="1116">
                        <c:v>1.0933251314585672</c:v>
                      </c:pt>
                      <c:pt idx="1117">
                        <c:v>1.0939481237114195</c:v>
                      </c:pt>
                      <c:pt idx="1118">
                        <c:v>1.0945515012383613</c:v>
                      </c:pt>
                      <c:pt idx="1119">
                        <c:v>1.0951352446535214</c:v>
                      </c:pt>
                      <c:pt idx="1120">
                        <c:v>1.0956995648245564</c:v>
                      </c:pt>
                      <c:pt idx="1121">
                        <c:v>1.096244436815613</c:v>
                      </c:pt>
                      <c:pt idx="1122">
                        <c:v>1.0967699328345359</c:v>
                      </c:pt>
                      <c:pt idx="1123">
                        <c:v>1.09727605610986</c:v>
                      </c:pt>
                      <c:pt idx="1124">
                        <c:v>1.0977628735691272</c:v>
                      </c:pt>
                      <c:pt idx="1125">
                        <c:v>1.0982305485162951</c:v>
                      </c:pt>
                      <c:pt idx="1126">
                        <c:v>1.09867904315492</c:v>
                      </c:pt>
                      <c:pt idx="1127">
                        <c:v>1.0991084822725881</c:v>
                      </c:pt>
                      <c:pt idx="1128">
                        <c:v>1.099518856023745</c:v>
                      </c:pt>
                      <c:pt idx="1129">
                        <c:v>1.099910218012897</c:v>
                      </c:pt>
                      <c:pt idx="1130">
                        <c:v>1.1002826521291063</c:v>
                      </c:pt>
                      <c:pt idx="1131">
                        <c:v>1.1006361738817518</c:v>
                      </c:pt>
                      <c:pt idx="1132">
                        <c:v>1.1009708948176269</c:v>
                      </c:pt>
                      <c:pt idx="1133">
                        <c:v>1.1012866613487515</c:v>
                      </c:pt>
                      <c:pt idx="1134">
                        <c:v>1.101583744063958</c:v>
                      </c:pt>
                      <c:pt idx="1135">
                        <c:v>1.1018620173364722</c:v>
                      </c:pt>
                      <c:pt idx="1136">
                        <c:v>1.1021215171745362</c:v>
                      </c:pt>
                      <c:pt idx="1137">
                        <c:v>1.102362309829358</c:v>
                      </c:pt>
                      <c:pt idx="1138">
                        <c:v>1.1025845244299086</c:v>
                      </c:pt>
                      <c:pt idx="1139">
                        <c:v>1.1027880586597891</c:v>
                      </c:pt>
                      <c:pt idx="1140">
                        <c:v>1.1029729387203755</c:v>
                      </c:pt>
                      <c:pt idx="1141">
                        <c:v>1.1031392210490252</c:v>
                      </c:pt>
                    </c:numCache>
                  </c:numRef>
                </c:xVal>
                <c:yVal>
                  <c:numRef>
                    <c:extLst>
                      <c:ext xmlns:c15="http://schemas.microsoft.com/office/drawing/2012/chart" uri="{02D57815-91ED-43cb-92C2-25804820EDAC}">
                        <c15:formulaRef>
                          <c15:sqref>'Graphs Task 1'!$BD$2:$BD$1143</c15:sqref>
                        </c15:formulaRef>
                      </c:ext>
                    </c:extLst>
                    <c:numCache>
                      <c:formatCode>General</c:formatCode>
                      <c:ptCount val="1142"/>
                      <c:pt idx="0">
                        <c:v>0.65718022088883765</c:v>
                      </c:pt>
                      <c:pt idx="1">
                        <c:v>0.65382643995731005</c:v>
                      </c:pt>
                      <c:pt idx="2">
                        <c:v>0.65042177976813553</c:v>
                      </c:pt>
                      <c:pt idx="3">
                        <c:v>0.646966128243747</c:v>
                      </c:pt>
                      <c:pt idx="4">
                        <c:v>0.64346925260265075</c:v>
                      </c:pt>
                      <c:pt idx="5">
                        <c:v>0.63993103865017176</c:v>
                      </c:pt>
                      <c:pt idx="6">
                        <c:v>0.63635089265804978</c:v>
                      </c:pt>
                      <c:pt idx="7">
                        <c:v>0.63272907230728881</c:v>
                      </c:pt>
                      <c:pt idx="8">
                        <c:v>0.62906477684637219</c:v>
                      </c:pt>
                      <c:pt idx="9">
                        <c:v>0.62536012563655519</c:v>
                      </c:pt>
                      <c:pt idx="10">
                        <c:v>0.62163211310560484</c:v>
                      </c:pt>
                      <c:pt idx="11">
                        <c:v>0.61788385256064315</c:v>
                      </c:pt>
                      <c:pt idx="12">
                        <c:v>0.61411625389216873</c:v>
                      </c:pt>
                      <c:pt idx="13">
                        <c:v>0.61033011038064311</c:v>
                      </c:pt>
                      <c:pt idx="14">
                        <c:v>0.60652614451941589</c:v>
                      </c:pt>
                      <c:pt idx="15">
                        <c:v>0.60270490122039044</c:v>
                      </c:pt>
                      <c:pt idx="16">
                        <c:v>0.59885573502623757</c:v>
                      </c:pt>
                      <c:pt idx="17">
                        <c:v>0.59498751412762751</c:v>
                      </c:pt>
                      <c:pt idx="18">
                        <c:v>0.59110449348077365</c:v>
                      </c:pt>
                      <c:pt idx="19">
                        <c:v>0.58720701393792818</c:v>
                      </c:pt>
                      <c:pt idx="20">
                        <c:v>0.5832950531501867</c:v>
                      </c:pt>
                      <c:pt idx="21">
                        <c:v>0.57936878165826144</c:v>
                      </c:pt>
                      <c:pt idx="22">
                        <c:v>0.5754291221387795</c:v>
                      </c:pt>
                      <c:pt idx="23">
                        <c:v>0.57147567281904044</c:v>
                      </c:pt>
                      <c:pt idx="24">
                        <c:v>0.56750933704521056</c:v>
                      </c:pt>
                      <c:pt idx="25">
                        <c:v>0.56353017712678266</c:v>
                      </c:pt>
                      <c:pt idx="26">
                        <c:v>0.55953848838831721</c:v>
                      </c:pt>
                      <c:pt idx="27">
                        <c:v>0.55553529972923676</c:v>
                      </c:pt>
                      <c:pt idx="28">
                        <c:v>0.55152016829131045</c:v>
                      </c:pt>
                      <c:pt idx="29">
                        <c:v>0.54749436830224774</c:v>
                      </c:pt>
                      <c:pt idx="30">
                        <c:v>0.54345762381484153</c:v>
                      </c:pt>
                      <c:pt idx="31">
                        <c:v>0.53941009862472744</c:v>
                      </c:pt>
                      <c:pt idx="32">
                        <c:v>0.53535274908640673</c:v>
                      </c:pt>
                      <c:pt idx="33">
                        <c:v>0.53128550275107223</c:v>
                      </c:pt>
                      <c:pt idx="34">
                        <c:v>0.5272094850691772</c:v>
                      </c:pt>
                      <c:pt idx="35">
                        <c:v>0.52312468551796076</c:v>
                      </c:pt>
                      <c:pt idx="36">
                        <c:v>0.51903150133447307</c:v>
                      </c:pt>
                      <c:pt idx="37">
                        <c:v>0.51493015575140388</c:v>
                      </c:pt>
                      <c:pt idx="38">
                        <c:v>0.51082075330229304</c:v>
                      </c:pt>
                      <c:pt idx="39">
                        <c:v>0.50670404779822764</c:v>
                      </c:pt>
                      <c:pt idx="40">
                        <c:v>0.50258072457395375</c:v>
                      </c:pt>
                      <c:pt idx="41">
                        <c:v>0.49845054226488383</c:v>
                      </c:pt>
                      <c:pt idx="42">
                        <c:v>0.49431358175321244</c:v>
                      </c:pt>
                      <c:pt idx="43">
                        <c:v>0.49017200342189554</c:v>
                      </c:pt>
                      <c:pt idx="44">
                        <c:v>0.48603034970260151</c:v>
                      </c:pt>
                      <c:pt idx="45">
                        <c:v>0.48188521118995348</c:v>
                      </c:pt>
                      <c:pt idx="46">
                        <c:v>0.47773411245839326</c:v>
                      </c:pt>
                      <c:pt idx="47">
                        <c:v>0.4735774388437331</c:v>
                      </c:pt>
                      <c:pt idx="48">
                        <c:v>0.46941706546663287</c:v>
                      </c:pt>
                      <c:pt idx="49">
                        <c:v>0.46523887039526329</c:v>
                      </c:pt>
                      <c:pt idx="50">
                        <c:v>0.46105636994412758</c:v>
                      </c:pt>
                      <c:pt idx="51">
                        <c:v>0.45687160342199307</c:v>
                      </c:pt>
                      <c:pt idx="52">
                        <c:v>0.45268508113979289</c:v>
                      </c:pt>
                      <c:pt idx="53">
                        <c:v>0.44849839973612571</c:v>
                      </c:pt>
                      <c:pt idx="54">
                        <c:v>0.44431585770274168</c:v>
                      </c:pt>
                      <c:pt idx="55">
                        <c:v>0.44014112687646584</c:v>
                      </c:pt>
                      <c:pt idx="56">
                        <c:v>0.43597384059390792</c:v>
                      </c:pt>
                      <c:pt idx="57">
                        <c:v>0.43181426074198792</c:v>
                      </c:pt>
                      <c:pt idx="58">
                        <c:v>0.4276619547548331</c:v>
                      </c:pt>
                      <c:pt idx="59">
                        <c:v>0.42351787078424064</c:v>
                      </c:pt>
                      <c:pt idx="60">
                        <c:v>0.41938349764706978</c:v>
                      </c:pt>
                      <c:pt idx="61">
                        <c:v>0.41525870076879579</c:v>
                      </c:pt>
                      <c:pt idx="62">
                        <c:v>0.4111443754081</c:v>
                      </c:pt>
                      <c:pt idx="63">
                        <c:v>0.40704030568372229</c:v>
                      </c:pt>
                      <c:pt idx="64">
                        <c:v>0.40294769048313323</c:v>
                      </c:pt>
                      <c:pt idx="65">
                        <c:v>0.39886677223846839</c:v>
                      </c:pt>
                      <c:pt idx="66">
                        <c:v>0.39479870971677955</c:v>
                      </c:pt>
                      <c:pt idx="67">
                        <c:v>0.39074423127988622</c:v>
                      </c:pt>
                      <c:pt idx="68">
                        <c:v>0.38670284851375775</c:v>
                      </c:pt>
                      <c:pt idx="69">
                        <c:v>0.38267601631374293</c:v>
                      </c:pt>
                      <c:pt idx="70">
                        <c:v>0.37866401986504655</c:v>
                      </c:pt>
                      <c:pt idx="71">
                        <c:v>0.37466709884896493</c:v>
                      </c:pt>
                      <c:pt idx="72">
                        <c:v>0.37068668002100308</c:v>
                      </c:pt>
                      <c:pt idx="73">
                        <c:v>0.36672285032167712</c:v>
                      </c:pt>
                      <c:pt idx="74">
                        <c:v>0.36277582115177037</c:v>
                      </c:pt>
                      <c:pt idx="75">
                        <c:v>0.3588460701243632</c:v>
                      </c:pt>
                      <c:pt idx="76">
                        <c:v>0.35493462746881133</c:v>
                      </c:pt>
                      <c:pt idx="77">
                        <c:v>0.35104153179247055</c:v>
                      </c:pt>
                      <c:pt idx="78">
                        <c:v>0.34716787955970974</c:v>
                      </c:pt>
                      <c:pt idx="79">
                        <c:v>0.34331380583225435</c:v>
                      </c:pt>
                      <c:pt idx="80">
                        <c:v>0.33948043072786871</c:v>
                      </c:pt>
                      <c:pt idx="81">
                        <c:v>0.33566693917086787</c:v>
                      </c:pt>
                      <c:pt idx="82">
                        <c:v>0.33187488315484859</c:v>
                      </c:pt>
                      <c:pt idx="83">
                        <c:v>0.32810546498370213</c:v>
                      </c:pt>
                      <c:pt idx="84">
                        <c:v>0.32434499718242671</c:v>
                      </c:pt>
                      <c:pt idx="85">
                        <c:v>0.3206060766676585</c:v>
                      </c:pt>
                      <c:pt idx="86">
                        <c:v>0.31689324162557014</c:v>
                      </c:pt>
                      <c:pt idx="87">
                        <c:v>0.31320648809184276</c:v>
                      </c:pt>
                      <c:pt idx="88">
                        <c:v>0.30954625020637305</c:v>
                      </c:pt>
                      <c:pt idx="89">
                        <c:v>0.30591265111326632</c:v>
                      </c:pt>
                      <c:pt idx="90">
                        <c:v>0.30230605762170848</c:v>
                      </c:pt>
                      <c:pt idx="91">
                        <c:v>0.29872630980317455</c:v>
                      </c:pt>
                      <c:pt idx="92">
                        <c:v>0.29517453587761827</c:v>
                      </c:pt>
                      <c:pt idx="93">
                        <c:v>0.29165056017423263</c:v>
                      </c:pt>
                      <c:pt idx="94">
                        <c:v>0.28814138323615551</c:v>
                      </c:pt>
                      <c:pt idx="95">
                        <c:v>0.28466069096107316</c:v>
                      </c:pt>
                      <c:pt idx="96">
                        <c:v>0.28120948405672352</c:v>
                      </c:pt>
                      <c:pt idx="97">
                        <c:v>0.277787301660882</c:v>
                      </c:pt>
                      <c:pt idx="98">
                        <c:v>0.27439414478879653</c:v>
                      </c:pt>
                      <c:pt idx="99">
                        <c:v>0.27103060623396508</c:v>
                      </c:pt>
                      <c:pt idx="100">
                        <c:v>0.26769697137211385</c:v>
                      </c:pt>
                      <c:pt idx="101">
                        <c:v>0.2643921076304106</c:v>
                      </c:pt>
                      <c:pt idx="102">
                        <c:v>0.26111729859134142</c:v>
                      </c:pt>
                      <c:pt idx="103">
                        <c:v>0.25787239091651659</c:v>
                      </c:pt>
                      <c:pt idx="104">
                        <c:v>0.25465709345279924</c:v>
                      </c:pt>
                      <c:pt idx="105">
                        <c:v>0.25147094370925138</c:v>
                      </c:pt>
                      <c:pt idx="106">
                        <c:v>0.2483149682517245</c:v>
                      </c:pt>
                      <c:pt idx="107">
                        <c:v>0.24518779274042188</c:v>
                      </c:pt>
                      <c:pt idx="108">
                        <c:v>0.24209006169872885</c:v>
                      </c:pt>
                      <c:pt idx="109">
                        <c:v>0.23902137689295422</c:v>
                      </c:pt>
                      <c:pt idx="110">
                        <c:v>0.23598167350232396</c:v>
                      </c:pt>
                      <c:pt idx="111">
                        <c:v>0.23297108111853518</c:v>
                      </c:pt>
                      <c:pt idx="112">
                        <c:v>0.22998883332545136</c:v>
                      </c:pt>
                      <c:pt idx="113">
                        <c:v>0.22703471062186845</c:v>
                      </c:pt>
                      <c:pt idx="114">
                        <c:v>0.22410924548100761</c:v>
                      </c:pt>
                      <c:pt idx="115">
                        <c:v>0.2212113837849175</c:v>
                      </c:pt>
                      <c:pt idx="116">
                        <c:v>0.21834168869328285</c:v>
                      </c:pt>
                      <c:pt idx="117">
                        <c:v>0.21549918005448598</c:v>
                      </c:pt>
                      <c:pt idx="118">
                        <c:v>0.21268413919801096</c:v>
                      </c:pt>
                      <c:pt idx="119">
                        <c:v>0.20989569224622665</c:v>
                      </c:pt>
                      <c:pt idx="120">
                        <c:v>0.2071342153867598</c:v>
                      </c:pt>
                      <c:pt idx="121">
                        <c:v>0.20439869155625626</c:v>
                      </c:pt>
                      <c:pt idx="122">
                        <c:v>0.20168933490577759</c:v>
                      </c:pt>
                      <c:pt idx="123">
                        <c:v>0.19900582945680939</c:v>
                      </c:pt>
                      <c:pt idx="124">
                        <c:v>0.19634780696246987</c:v>
                      </c:pt>
                      <c:pt idx="125">
                        <c:v>0.19371494526550523</c:v>
                      </c:pt>
                      <c:pt idx="126">
                        <c:v>0.19110643677716332</c:v>
                      </c:pt>
                      <c:pt idx="127">
                        <c:v>0.18852214841811385</c:v>
                      </c:pt>
                      <c:pt idx="128">
                        <c:v>0.18596264248865929</c:v>
                      </c:pt>
                      <c:pt idx="129">
                        <c:v>0.18342600729203598</c:v>
                      </c:pt>
                      <c:pt idx="130">
                        <c:v>0.18091177865444896</c:v>
                      </c:pt>
                      <c:pt idx="131">
                        <c:v>0.17840539730361521</c:v>
                      </c:pt>
                      <c:pt idx="132">
                        <c:v>0.17592151748041115</c:v>
                      </c:pt>
                      <c:pt idx="133">
                        <c:v>0.17346012439297356</c:v>
                      </c:pt>
                      <c:pt idx="134">
                        <c:v>0.1710206706919036</c:v>
                      </c:pt>
                      <c:pt idx="135">
                        <c:v>0.16860185107339723</c:v>
                      </c:pt>
                      <c:pt idx="136">
                        <c:v>0.16620412415905114</c:v>
                      </c:pt>
                      <c:pt idx="137">
                        <c:v>0.16382646026547626</c:v>
                      </c:pt>
                      <c:pt idx="138">
                        <c:v>0.16146801410002848</c:v>
                      </c:pt>
                      <c:pt idx="139">
                        <c:v>0.15912874075264691</c:v>
                      </c:pt>
                      <c:pt idx="140">
                        <c:v>0.15680801068120293</c:v>
                      </c:pt>
                      <c:pt idx="141">
                        <c:v>0.15450531977912293</c:v>
                      </c:pt>
                      <c:pt idx="142">
                        <c:v>0.15221970978905222</c:v>
                      </c:pt>
                      <c:pt idx="143">
                        <c:v>0.14995147967512029</c:v>
                      </c:pt>
                      <c:pt idx="144">
                        <c:v>0.14769787114976279</c:v>
                      </c:pt>
                      <c:pt idx="145">
                        <c:v>0.14545869328439576</c:v>
                      </c:pt>
                      <c:pt idx="146">
                        <c:v>0.14322336053081336</c:v>
                      </c:pt>
                      <c:pt idx="147">
                        <c:v>0.14099322725394725</c:v>
                      </c:pt>
                      <c:pt idx="148">
                        <c:v>0.13876651521874411</c:v>
                      </c:pt>
                      <c:pt idx="149">
                        <c:v>0.13653774124396753</c:v>
                      </c:pt>
                      <c:pt idx="150">
                        <c:v>0.13430507047092305</c:v>
                      </c:pt>
                      <c:pt idx="151">
                        <c:v>0.13206884556916995</c:v>
                      </c:pt>
                      <c:pt idx="152">
                        <c:v>0.12982542349852957</c:v>
                      </c:pt>
                      <c:pt idx="153">
                        <c:v>0.12757506093721777</c:v>
                      </c:pt>
                      <c:pt idx="154">
                        <c:v>0.12531639101071304</c:v>
                      </c:pt>
                      <c:pt idx="155">
                        <c:v>0.12305012462381032</c:v>
                      </c:pt>
                      <c:pt idx="156">
                        <c:v>0.12077741940426943</c:v>
                      </c:pt>
                      <c:pt idx="157">
                        <c:v>0.11849685687931467</c:v>
                      </c:pt>
                      <c:pt idx="158">
                        <c:v>0.11620972266194947</c:v>
                      </c:pt>
                      <c:pt idx="159">
                        <c:v>0.1139165336156143</c:v>
                      </c:pt>
                      <c:pt idx="160">
                        <c:v>0.11161697723984229</c:v>
                      </c:pt>
                      <c:pt idx="161">
                        <c:v>0.1093103322907313</c:v>
                      </c:pt>
                      <c:pt idx="162">
                        <c:v>0.10699800730492376</c:v>
                      </c:pt>
                      <c:pt idx="163">
                        <c:v>0.10467859367492272</c:v>
                      </c:pt>
                      <c:pt idx="164">
                        <c:v>0.10235200269836457</c:v>
                      </c:pt>
                      <c:pt idx="165">
                        <c:v>0.1000153068403476</c:v>
                      </c:pt>
                      <c:pt idx="166">
                        <c:v>9.7668492555203962E-2</c:v>
                      </c:pt>
                      <c:pt idx="167">
                        <c:v>9.531125570821776E-2</c:v>
                      </c:pt>
                      <c:pt idx="168">
                        <c:v>9.2942826448436447E-2</c:v>
                      </c:pt>
                      <c:pt idx="169">
                        <c:v>9.0563511445751047E-2</c:v>
                      </c:pt>
                      <c:pt idx="170">
                        <c:v>8.8173498124672053E-2</c:v>
                      </c:pt>
                      <c:pt idx="171">
                        <c:v>8.5772893843092807E-2</c:v>
                      </c:pt>
                      <c:pt idx="172">
                        <c:v>8.33624073376108E-2</c:v>
                      </c:pt>
                      <c:pt idx="173">
                        <c:v>8.0941388966736846E-2</c:v>
                      </c:pt>
                      <c:pt idx="174">
                        <c:v>7.8509736984295947E-2</c:v>
                      </c:pt>
                      <c:pt idx="175">
                        <c:v>7.6066609426792331E-2</c:v>
                      </c:pt>
                      <c:pt idx="176">
                        <c:v>7.3613331055148903E-2</c:v>
                      </c:pt>
                      <c:pt idx="177">
                        <c:v>7.1147609897969116E-2</c:v>
                      </c:pt>
                      <c:pt idx="178">
                        <c:v>6.8670991975103776E-2</c:v>
                      </c:pt>
                      <c:pt idx="179">
                        <c:v>6.6183859487564209E-2</c:v>
                      </c:pt>
                      <c:pt idx="180">
                        <c:v>6.3683876978094467E-2</c:v>
                      </c:pt>
                      <c:pt idx="181">
                        <c:v>6.11699597949606E-2</c:v>
                      </c:pt>
                      <c:pt idx="182">
                        <c:v>5.86414512491093E-2</c:v>
                      </c:pt>
                      <c:pt idx="183">
                        <c:v>5.6097680220974069E-2</c:v>
                      </c:pt>
                      <c:pt idx="184">
                        <c:v>5.3539059166214882E-2</c:v>
                      </c:pt>
                      <c:pt idx="185">
                        <c:v>5.0965873275083569E-2</c:v>
                      </c:pt>
                      <c:pt idx="186">
                        <c:v>4.8377767224254603E-2</c:v>
                      </c:pt>
                      <c:pt idx="187">
                        <c:v>4.5775449874157263E-2</c:v>
                      </c:pt>
                      <c:pt idx="188">
                        <c:v>4.3160726448510427E-2</c:v>
                      </c:pt>
                      <c:pt idx="189">
                        <c:v>4.0532947727545912E-2</c:v>
                      </c:pt>
                      <c:pt idx="190">
                        <c:v>3.7890975275202132E-2</c:v>
                      </c:pt>
                      <c:pt idx="191">
                        <c:v>3.5234550869302196E-2</c:v>
                      </c:pt>
                      <c:pt idx="192">
                        <c:v>3.2548424852487878E-2</c:v>
                      </c:pt>
                      <c:pt idx="193">
                        <c:v>2.9844131596043325E-2</c:v>
                      </c:pt>
                      <c:pt idx="194">
                        <c:v>2.7130821346468867E-2</c:v>
                      </c:pt>
                      <c:pt idx="195">
                        <c:v>2.4406472708289158E-2</c:v>
                      </c:pt>
                      <c:pt idx="196">
                        <c:v>2.167320053388902E-2</c:v>
                      </c:pt>
                      <c:pt idx="197">
                        <c:v>1.8930448393295853E-2</c:v>
                      </c:pt>
                      <c:pt idx="198">
                        <c:v>1.6178644187942227E-2</c:v>
                      </c:pt>
                      <c:pt idx="199">
                        <c:v>1.3416822194708052E-2</c:v>
                      </c:pt>
                      <c:pt idx="200">
                        <c:v>1.0645558960702321E-2</c:v>
                      </c:pt>
                      <c:pt idx="201">
                        <c:v>7.8643283503932269E-3</c:v>
                      </c:pt>
                      <c:pt idx="202">
                        <c:v>5.0731033536500726E-3</c:v>
                      </c:pt>
                      <c:pt idx="203">
                        <c:v>2.2695397261922067E-3</c:v>
                      </c:pt>
                      <c:pt idx="204">
                        <c:v>-5.4601931142747779E-4</c:v>
                      </c:pt>
                      <c:pt idx="205">
                        <c:v>-3.3742376934010388E-3</c:v>
                      </c:pt>
                      <c:pt idx="206">
                        <c:v>-6.2121192325456541E-3</c:v>
                      </c:pt>
                      <c:pt idx="207">
                        <c:v>-9.0580148049717174E-3</c:v>
                      </c:pt>
                      <c:pt idx="208">
                        <c:v>-1.1908847234118079E-2</c:v>
                      </c:pt>
                      <c:pt idx="209">
                        <c:v>-1.4760975207040372E-2</c:v>
                      </c:pt>
                      <c:pt idx="210">
                        <c:v>-1.7609609703255282E-2</c:v>
                      </c:pt>
                      <c:pt idx="211">
                        <c:v>-2.0451247154712558E-2</c:v>
                      </c:pt>
                      <c:pt idx="212">
                        <c:v>-2.327953551798715E-2</c:v>
                      </c:pt>
                      <c:pt idx="213">
                        <c:v>-2.6060225211514552E-2</c:v>
                      </c:pt>
                      <c:pt idx="214">
                        <c:v>-2.8788654592476034E-2</c:v>
                      </c:pt>
                      <c:pt idx="215">
                        <c:v>-3.1486320043776606E-2</c:v>
                      </c:pt>
                      <c:pt idx="216">
                        <c:v>-3.4147189184658637E-2</c:v>
                      </c:pt>
                      <c:pt idx="217">
                        <c:v>-3.6766928853522757E-2</c:v>
                      </c:pt>
                      <c:pt idx="218">
                        <c:v>-3.934163105396804E-2</c:v>
                      </c:pt>
                      <c:pt idx="219">
                        <c:v>-4.1864980273690698E-2</c:v>
                      </c:pt>
                      <c:pt idx="220">
                        <c:v>-4.4334410934122367E-2</c:v>
                      </c:pt>
                      <c:pt idx="221">
                        <c:v>-4.6759379596848755E-2</c:v>
                      </c:pt>
                      <c:pt idx="222">
                        <c:v>-4.9178106270584436E-2</c:v>
                      </c:pt>
                      <c:pt idx="223">
                        <c:v>-5.1586387305879673E-2</c:v>
                      </c:pt>
                      <c:pt idx="224">
                        <c:v>-5.3982419264221003E-2</c:v>
                      </c:pt>
                      <c:pt idx="225">
                        <c:v>-5.6365953663216464E-2</c:v>
                      </c:pt>
                      <c:pt idx="226">
                        <c:v>-5.8736355028235862E-2</c:v>
                      </c:pt>
                      <c:pt idx="227">
                        <c:v>-6.1101886888466898E-2</c:v>
                      </c:pt>
                      <c:pt idx="228">
                        <c:v>-6.3467011969779358E-2</c:v>
                      </c:pt>
                      <c:pt idx="229">
                        <c:v>-6.5838882396029141E-2</c:v>
                      </c:pt>
                      <c:pt idx="230">
                        <c:v>-6.8226564420309249E-2</c:v>
                      </c:pt>
                      <c:pt idx="231">
                        <c:v>-7.063509100177523E-2</c:v>
                      </c:pt>
                      <c:pt idx="232">
                        <c:v>-7.3067891923267361E-2</c:v>
                      </c:pt>
                      <c:pt idx="233">
                        <c:v>-7.5529737210770748E-2</c:v>
                      </c:pt>
                      <c:pt idx="234">
                        <c:v>-7.8021757787533383E-2</c:v>
                      </c:pt>
                      <c:pt idx="235">
                        <c:v>-8.0545734764513752E-2</c:v>
                      </c:pt>
                      <c:pt idx="236">
                        <c:v>-8.3101329240608229E-2</c:v>
                      </c:pt>
                      <c:pt idx="237">
                        <c:v>-8.5656538176649241E-2</c:v>
                      </c:pt>
                      <c:pt idx="238">
                        <c:v>-8.8261252448777694E-2</c:v>
                      </c:pt>
                      <c:pt idx="239">
                        <c:v>-9.0952755542741709E-2</c:v>
                      </c:pt>
                      <c:pt idx="240">
                        <c:v>-9.3680409630835279E-2</c:v>
                      </c:pt>
                      <c:pt idx="241">
                        <c:v>-9.6440591784804144E-2</c:v>
                      </c:pt>
                      <c:pt idx="242">
                        <c:v>-9.9226821489362654E-2</c:v>
                      </c:pt>
                      <c:pt idx="243">
                        <c:v>-0.10203821221469658</c:v>
                      </c:pt>
                      <c:pt idx="244">
                        <c:v>-0.10489168283725556</c:v>
                      </c:pt>
                      <c:pt idx="245">
                        <c:v>-0.10777971854388657</c:v>
                      </c:pt>
                      <c:pt idx="246">
                        <c:v>-0.11066708180782441</c:v>
                      </c:pt>
                      <c:pt idx="247">
                        <c:v>-0.11355073873208155</c:v>
                      </c:pt>
                      <c:pt idx="248">
                        <c:v>-0.11642280358788502</c:v>
                      </c:pt>
                      <c:pt idx="249">
                        <c:v>-0.11927296948633322</c:v>
                      </c:pt>
                      <c:pt idx="250">
                        <c:v>-0.12209371627393234</c:v>
                      </c:pt>
                      <c:pt idx="251">
                        <c:v>-0.12488041080977097</c:v>
                      </c:pt>
                      <c:pt idx="252">
                        <c:v>-0.12762005087426789</c:v>
                      </c:pt>
                      <c:pt idx="253">
                        <c:v>-0.13031386393580435</c:v>
                      </c:pt>
                      <c:pt idx="254">
                        <c:v>-0.13295592743670526</c:v>
                      </c:pt>
                      <c:pt idx="255">
                        <c:v>-0.13553832830537813</c:v>
                      </c:pt>
                      <c:pt idx="256">
                        <c:v>-0.13806043425783704</c:v>
                      </c:pt>
                      <c:pt idx="257">
                        <c:v>-0.14052313911714878</c:v>
                      </c:pt>
                      <c:pt idx="258">
                        <c:v>-0.14302054179982143</c:v>
                      </c:pt>
                      <c:pt idx="259">
                        <c:v>-0.14548335324437311</c:v>
                      </c:pt>
                      <c:pt idx="260">
                        <c:v>-0.14787331142691432</c:v>
                      </c:pt>
                      <c:pt idx="261">
                        <c:v>-0.15018624087435342</c:v>
                      </c:pt>
                      <c:pt idx="262">
                        <c:v>-0.15242337208642431</c:v>
                      </c:pt>
                      <c:pt idx="263">
                        <c:v>-0.154583834434907</c:v>
                      </c:pt>
                      <c:pt idx="264">
                        <c:v>-0.15666679268952191</c:v>
                      </c:pt>
                      <c:pt idx="265">
                        <c:v>-0.1586771557809496</c:v>
                      </c:pt>
                      <c:pt idx="266">
                        <c:v>-0.16062949033213739</c:v>
                      </c:pt>
                      <c:pt idx="267">
                        <c:v>-0.1625192429821444</c:v>
                      </c:pt>
                      <c:pt idx="268">
                        <c:v>-0.16435099769360581</c:v>
                      </c:pt>
                      <c:pt idx="269">
                        <c:v>-0.16612117505945723</c:v>
                      </c:pt>
                      <c:pt idx="270">
                        <c:v>-0.16798673914194884</c:v>
                      </c:pt>
                      <c:pt idx="271">
                        <c:v>-0.16984044858154554</c:v>
                      </c:pt>
                      <c:pt idx="272">
                        <c:v>-0.17161931552768683</c:v>
                      </c:pt>
                      <c:pt idx="273">
                        <c:v>-0.17333442250953934</c:v>
                      </c:pt>
                      <c:pt idx="274">
                        <c:v>-0.17499474290090411</c:v>
                      </c:pt>
                      <c:pt idx="275">
                        <c:v>-0.17661202149008642</c:v>
                      </c:pt>
                      <c:pt idx="276">
                        <c:v>-0.17820545606507773</c:v>
                      </c:pt>
                      <c:pt idx="277">
                        <c:v>-0.17978251485013055</c:v>
                      </c:pt>
                      <c:pt idx="278">
                        <c:v>-0.18135415929340304</c:v>
                      </c:pt>
                      <c:pt idx="279">
                        <c:v>-0.18292985523579039</c:v>
                      </c:pt>
                      <c:pt idx="280">
                        <c:v>-0.18456228266430344</c:v>
                      </c:pt>
                      <c:pt idx="281">
                        <c:v>-0.1864104073551813</c:v>
                      </c:pt>
                      <c:pt idx="282">
                        <c:v>-0.18823807886427316</c:v>
                      </c:pt>
                      <c:pt idx="283">
                        <c:v>-0.19002708187736678</c:v>
                      </c:pt>
                      <c:pt idx="284">
                        <c:v>-0.19175629395248947</c:v>
                      </c:pt>
                      <c:pt idx="285">
                        <c:v>-0.193409977211569</c:v>
                      </c:pt>
                      <c:pt idx="286">
                        <c:v>-0.19498099436134733</c:v>
                      </c:pt>
                      <c:pt idx="287">
                        <c:v>-0.19647200393525882</c:v>
                      </c:pt>
                      <c:pt idx="288">
                        <c:v>-0.19787881225602924</c:v>
                      </c:pt>
                      <c:pt idx="289">
                        <c:v>-0.19919513587138979</c:v>
                      </c:pt>
                      <c:pt idx="290">
                        <c:v>-0.20041167665253737</c:v>
                      </c:pt>
                      <c:pt idx="291">
                        <c:v>-0.2015240011813681</c:v>
                      </c:pt>
                      <c:pt idx="292">
                        <c:v>-0.20256431269362302</c:v>
                      </c:pt>
                      <c:pt idx="293">
                        <c:v>-0.20362726916751381</c:v>
                      </c:pt>
                      <c:pt idx="294">
                        <c:v>-0.20449646564541801</c:v>
                      </c:pt>
                      <c:pt idx="295">
                        <c:v>-0.20514387078964819</c:v>
                      </c:pt>
                      <c:pt idx="296">
                        <c:v>-0.20557833818093424</c:v>
                      </c:pt>
                      <c:pt idx="297">
                        <c:v>-0.20580039169952544</c:v>
                      </c:pt>
                      <c:pt idx="298">
                        <c:v>-0.20582500664177569</c:v>
                      </c:pt>
                      <c:pt idx="299">
                        <c:v>-0.20566890002639115</c:v>
                      </c:pt>
                      <c:pt idx="300">
                        <c:v>-0.2053524938078774</c:v>
                      </c:pt>
                      <c:pt idx="301">
                        <c:v>-0.20488630316831519</c:v>
                      </c:pt>
                      <c:pt idx="302">
                        <c:v>-0.20429997920299242</c:v>
                      </c:pt>
                      <c:pt idx="303">
                        <c:v>-0.2035966146443382</c:v>
                      </c:pt>
                      <c:pt idx="304">
                        <c:v>-0.20276554789924051</c:v>
                      </c:pt>
                      <c:pt idx="305">
                        <c:v>-0.20178024095199965</c:v>
                      </c:pt>
                      <c:pt idx="306">
                        <c:v>-0.20062243436748439</c:v>
                      </c:pt>
                      <c:pt idx="307">
                        <c:v>-0.1992863013241479</c:v>
                      </c:pt>
                      <c:pt idx="308">
                        <c:v>-0.19778051292560209</c:v>
                      </c:pt>
                      <c:pt idx="309">
                        <c:v>-0.19611220957880396</c:v>
                      </c:pt>
                      <c:pt idx="310">
                        <c:v>-0.19430081003718899</c:v>
                      </c:pt>
                      <c:pt idx="311">
                        <c:v>-0.1923569526558683</c:v>
                      </c:pt>
                      <c:pt idx="312">
                        <c:v>-0.1903442297483538</c:v>
                      </c:pt>
                      <c:pt idx="313">
                        <c:v>-0.18828096611620637</c:v>
                      </c:pt>
                      <c:pt idx="314">
                        <c:v>-0.18611081996086429</c:v>
                      </c:pt>
                      <c:pt idx="315">
                        <c:v>-0.18385330198651051</c:v>
                      </c:pt>
                      <c:pt idx="316">
                        <c:v>-0.18152106916258337</c:v>
                      </c:pt>
                      <c:pt idx="317">
                        <c:v>-0.17912695598000644</c:v>
                      </c:pt>
                      <c:pt idx="318">
                        <c:v>-0.17668721329364109</c:v>
                      </c:pt>
                      <c:pt idx="319">
                        <c:v>-0.17421501282654669</c:v>
                      </c:pt>
                      <c:pt idx="320">
                        <c:v>-0.1717166726208143</c:v>
                      </c:pt>
                      <c:pt idx="321">
                        <c:v>-0.169205983390952</c:v>
                      </c:pt>
                      <c:pt idx="322">
                        <c:v>-0.16669270196232225</c:v>
                      </c:pt>
                      <c:pt idx="323">
                        <c:v>-0.16419104789257621</c:v>
                      </c:pt>
                      <c:pt idx="324">
                        <c:v>-0.16171916048407856</c:v>
                      </c:pt>
                      <c:pt idx="325">
                        <c:v>-0.15928834458702154</c:v>
                      </c:pt>
                      <c:pt idx="326">
                        <c:v>-0.15690300712009378</c:v>
                      </c:pt>
                      <c:pt idx="327">
                        <c:v>-0.15456225449122787</c:v>
                      </c:pt>
                      <c:pt idx="328">
                        <c:v>-0.15227488544123813</c:v>
                      </c:pt>
                      <c:pt idx="329">
                        <c:v>-0.15003811476554971</c:v>
                      </c:pt>
                      <c:pt idx="330">
                        <c:v>-0.1478605764135921</c:v>
                      </c:pt>
                      <c:pt idx="331">
                        <c:v>-0.14574868204929173</c:v>
                      </c:pt>
                      <c:pt idx="332">
                        <c:v>-0.14370635967117931</c:v>
                      </c:pt>
                      <c:pt idx="333">
                        <c:v>-0.14173737914280279</c:v>
                      </c:pt>
                      <c:pt idx="334">
                        <c:v>-0.13984718363479803</c:v>
                      </c:pt>
                      <c:pt idx="335">
                        <c:v>-0.13803428862754449</c:v>
                      </c:pt>
                      <c:pt idx="336">
                        <c:v>-0.13631813574102941</c:v>
                      </c:pt>
                      <c:pt idx="337">
                        <c:v>-0.13470435356665977</c:v>
                      </c:pt>
                      <c:pt idx="338">
                        <c:v>-0.13319235693652065</c:v>
                      </c:pt>
                      <c:pt idx="339">
                        <c:v>-0.1317843672411311</c:v>
                      </c:pt>
                      <c:pt idx="340">
                        <c:v>-0.13048551007274986</c:v>
                      </c:pt>
                      <c:pt idx="341">
                        <c:v>-0.12929485696300907</c:v>
                      </c:pt>
                      <c:pt idx="342">
                        <c:v>-0.12820937432827628</c:v>
                      </c:pt>
                      <c:pt idx="343">
                        <c:v>-0.12723220397196705</c:v>
                      </c:pt>
                      <c:pt idx="344">
                        <c:v>-0.12635621595640043</c:v>
                      </c:pt>
                      <c:pt idx="345">
                        <c:v>-0.12558408710088109</c:v>
                      </c:pt>
                      <c:pt idx="346">
                        <c:v>-0.12492144512569674</c:v>
                      </c:pt>
                      <c:pt idx="347">
                        <c:v>-0.12436882557067896</c:v>
                      </c:pt>
                      <c:pt idx="348">
                        <c:v>-0.12392718745248107</c:v>
                      </c:pt>
                      <c:pt idx="349">
                        <c:v>-0.12359891137378506</c:v>
                      </c:pt>
                      <c:pt idx="350">
                        <c:v>-0.12338363754049353</c:v>
                      </c:pt>
                      <c:pt idx="351">
                        <c:v>-0.12327868810512306</c:v>
                      </c:pt>
                      <c:pt idx="352">
                        <c:v>-0.12328810913490719</c:v>
                      </c:pt>
                      <c:pt idx="353">
                        <c:v>-0.12340819359239609</c:v>
                      </c:pt>
                      <c:pt idx="354">
                        <c:v>-0.12363366515616163</c:v>
                      </c:pt>
                      <c:pt idx="355">
                        <c:v>-0.12396492911506547</c:v>
                      </c:pt>
                      <c:pt idx="356">
                        <c:v>-0.12439719478189074</c:v>
                      </c:pt>
                      <c:pt idx="357">
                        <c:v>-0.12492317079163782</c:v>
                      </c:pt>
                      <c:pt idx="358">
                        <c:v>-0.12554050162459898</c:v>
                      </c:pt>
                      <c:pt idx="359">
                        <c:v>-0.12624604535500078</c:v>
                      </c:pt>
                      <c:pt idx="360">
                        <c:v>-0.12703235838250657</c:v>
                      </c:pt>
                      <c:pt idx="361">
                        <c:v>-0.12789536049279918</c:v>
                      </c:pt>
                      <c:pt idx="362">
                        <c:v>-0.12883216359350944</c:v>
                      </c:pt>
                      <c:pt idx="363">
                        <c:v>-0.12983535365997831</c:v>
                      </c:pt>
                      <c:pt idx="364">
                        <c:v>-0.13089733889642363</c:v>
                      </c:pt>
                      <c:pt idx="365">
                        <c:v>-0.13201314328420161</c:v>
                      </c:pt>
                      <c:pt idx="366">
                        <c:v>-0.13317480405014853</c:v>
                      </c:pt>
                      <c:pt idx="367">
                        <c:v>-0.13437735607374177</c:v>
                      </c:pt>
                      <c:pt idx="368">
                        <c:v>-0.13561310135825505</c:v>
                      </c:pt>
                      <c:pt idx="369">
                        <c:v>-0.13687592861330011</c:v>
                      </c:pt>
                      <c:pt idx="370">
                        <c:v>-0.13815962410316132</c:v>
                      </c:pt>
                      <c:pt idx="371">
                        <c:v>-0.13945758166787628</c:v>
                      </c:pt>
                      <c:pt idx="372">
                        <c:v>-0.14076558681923626</c:v>
                      </c:pt>
                      <c:pt idx="373">
                        <c:v>-0.14207801006650567</c:v>
                      </c:pt>
                      <c:pt idx="374">
                        <c:v>-0.14338994585310078</c:v>
                      </c:pt>
                      <c:pt idx="375">
                        <c:v>-0.14469780170096866</c:v>
                      </c:pt>
                      <c:pt idx="376">
                        <c:v>-0.14599823177003446</c:v>
                      </c:pt>
                      <c:pt idx="377">
                        <c:v>-0.14728948581825357</c:v>
                      </c:pt>
                      <c:pt idx="378">
                        <c:v>-0.14856829947947894</c:v>
                      </c:pt>
                      <c:pt idx="379">
                        <c:v>-0.14983243128528995</c:v>
                      </c:pt>
                      <c:pt idx="380">
                        <c:v>-0.15108034878369503</c:v>
                      </c:pt>
                      <c:pt idx="381">
                        <c:v>-0.1523092177763615</c:v>
                      </c:pt>
                      <c:pt idx="382">
                        <c:v>-0.15351529036532705</c:v>
                      </c:pt>
                      <c:pt idx="383">
                        <c:v>-0.15469611178569387</c:v>
                      </c:pt>
                      <c:pt idx="384">
                        <c:v>-0.15585039170269871</c:v>
                      </c:pt>
                      <c:pt idx="385">
                        <c:v>-0.15697348778511747</c:v>
                      </c:pt>
                      <c:pt idx="386">
                        <c:v>-0.15806284012367747</c:v>
                      </c:pt>
                      <c:pt idx="387">
                        <c:v>-0.15911583451189371</c:v>
                      </c:pt>
                      <c:pt idx="388">
                        <c:v>-0.1601299162210657</c:v>
                      </c:pt>
                      <c:pt idx="389">
                        <c:v>-0.16110315565313377</c:v>
                      </c:pt>
                      <c:pt idx="390">
                        <c:v>-0.16203561074545794</c:v>
                      </c:pt>
                      <c:pt idx="391">
                        <c:v>-0.16292351038969349</c:v>
                      </c:pt>
                      <c:pt idx="392">
                        <c:v>-0.16376823743626337</c:v>
                      </c:pt>
                      <c:pt idx="393">
                        <c:v>-0.16456995197351659</c:v>
                      </c:pt>
                      <c:pt idx="394">
                        <c:v>-0.16533004118659289</c:v>
                      </c:pt>
                      <c:pt idx="395">
                        <c:v>-0.16604403421334613</c:v>
                      </c:pt>
                      <c:pt idx="396">
                        <c:v>-0.16671534917198047</c:v>
                      </c:pt>
                      <c:pt idx="397">
                        <c:v>-0.16734226391000179</c:v>
                      </c:pt>
                      <c:pt idx="398">
                        <c:v>-0.16792408906016038</c:v>
                      </c:pt>
                      <c:pt idx="399">
                        <c:v>-0.16845968818521795</c:v>
                      </c:pt>
                      <c:pt idx="400">
                        <c:v>-0.16894823981037688</c:v>
                      </c:pt>
                      <c:pt idx="401">
                        <c:v>-0.16938924017192369</c:v>
                      </c:pt>
                      <c:pt idx="402">
                        <c:v>-0.16977810456537537</c:v>
                      </c:pt>
                      <c:pt idx="403">
                        <c:v>-0.17010707116416185</c:v>
                      </c:pt>
                      <c:pt idx="404">
                        <c:v>-0.17037197980142296</c:v>
                      </c:pt>
                      <c:pt idx="405">
                        <c:v>-0.17055687947346759</c:v>
                      </c:pt>
                      <c:pt idx="406">
                        <c:v>-0.17063532463221334</c:v>
                      </c:pt>
                      <c:pt idx="407">
                        <c:v>-0.17058962074458517</c:v>
                      </c:pt>
                      <c:pt idx="408">
                        <c:v>-0.17016314246072328</c:v>
                      </c:pt>
                      <c:pt idx="409">
                        <c:v>-0.16940231651480014</c:v>
                      </c:pt>
                      <c:pt idx="410">
                        <c:v>-0.1686602263744536</c:v>
                      </c:pt>
                      <c:pt idx="411">
                        <c:v>-0.16787886009942507</c:v>
                      </c:pt>
                      <c:pt idx="412">
                        <c:v>-0.16707082948143814</c:v>
                      </c:pt>
                      <c:pt idx="413">
                        <c:v>-0.1662523041970782</c:v>
                      </c:pt>
                      <c:pt idx="414">
                        <c:v>-0.16543668266946154</c:v>
                      </c:pt>
                      <c:pt idx="415">
                        <c:v>-0.16463264947608752</c:v>
                      </c:pt>
                      <c:pt idx="416">
                        <c:v>-0.1638475420322367</c:v>
                      </c:pt>
                      <c:pt idx="417">
                        <c:v>-0.1630820895590514</c:v>
                      </c:pt>
                      <c:pt idx="418">
                        <c:v>-0.16233852312195746</c:v>
                      </c:pt>
                      <c:pt idx="419">
                        <c:v>-0.16161316494537575</c:v>
                      </c:pt>
                      <c:pt idx="420">
                        <c:v>-0.1609034888885662</c:v>
                      </c:pt>
                      <c:pt idx="421">
                        <c:v>-0.16020650025748237</c:v>
                      </c:pt>
                      <c:pt idx="422">
                        <c:v>-0.15952131764439276</c:v>
                      </c:pt>
                      <c:pt idx="423">
                        <c:v>-0.15884631967202043</c:v>
                      </c:pt>
                      <c:pt idx="424">
                        <c:v>-0.1581795975800431</c:v>
                      </c:pt>
                      <c:pt idx="425">
                        <c:v>-0.15752055685410415</c:v>
                      </c:pt>
                      <c:pt idx="426">
                        <c:v>-0.15686686095818841</c:v>
                      </c:pt>
                      <c:pt idx="427">
                        <c:v>-0.15621670686606715</c:v>
                      </c:pt>
                      <c:pt idx="428">
                        <c:v>-0.15556952460756712</c:v>
                      </c:pt>
                      <c:pt idx="429">
                        <c:v>-0.15492545028826266</c:v>
                      </c:pt>
                      <c:pt idx="430">
                        <c:v>-0.15428676103035768</c:v>
                      </c:pt>
                      <c:pt idx="431">
                        <c:v>-0.15365557319138981</c:v>
                      </c:pt>
                      <c:pt idx="432">
                        <c:v>-0.15303686315861081</c:v>
                      </c:pt>
                      <c:pt idx="433">
                        <c:v>-0.15243326319599793</c:v>
                      </c:pt>
                      <c:pt idx="434">
                        <c:v>-0.15184405062611059</c:v>
                      </c:pt>
                      <c:pt idx="435">
                        <c:v>-0.1512688013717309</c:v>
                      </c:pt>
                      <c:pt idx="436">
                        <c:v>-0.15070423811826841</c:v>
                      </c:pt>
                      <c:pt idx="437">
                        <c:v>-0.15014647959776617</c:v>
                      </c:pt>
                      <c:pt idx="438">
                        <c:v>-0.14958918076790698</c:v>
                      </c:pt>
                      <c:pt idx="439">
                        <c:v>-0.14902289164897095</c:v>
                      </c:pt>
                      <c:pt idx="440">
                        <c:v>-0.14842859350835844</c:v>
                      </c:pt>
                      <c:pt idx="441">
                        <c:v>-0.14780811209703767</c:v>
                      </c:pt>
                      <c:pt idx="442">
                        <c:v>-0.14717932478100887</c:v>
                      </c:pt>
                      <c:pt idx="443">
                        <c:v>-0.1465331639595531</c:v>
                      </c:pt>
                      <c:pt idx="444">
                        <c:v>-0.14587441690271052</c:v>
                      </c:pt>
                      <c:pt idx="445">
                        <c:v>-0.14520769885936502</c:v>
                      </c:pt>
                      <c:pt idx="446">
                        <c:v>-0.14453676711180433</c:v>
                      </c:pt>
                      <c:pt idx="447">
                        <c:v>-0.14386553634510418</c:v>
                      </c:pt>
                      <c:pt idx="448">
                        <c:v>-0.14319465747694349</c:v>
                      </c:pt>
                      <c:pt idx="449">
                        <c:v>-0.14252517276388271</c:v>
                      </c:pt>
                      <c:pt idx="450">
                        <c:v>-0.14185560604915926</c:v>
                      </c:pt>
                      <c:pt idx="451">
                        <c:v>-0.14118352284584451</c:v>
                      </c:pt>
                      <c:pt idx="452">
                        <c:v>-0.1405069688235947</c:v>
                      </c:pt>
                      <c:pt idx="453">
                        <c:v>-0.13982521638284945</c:v>
                      </c:pt>
                      <c:pt idx="454">
                        <c:v>-0.13913797066759587</c:v>
                      </c:pt>
                      <c:pt idx="455">
                        <c:v>-0.1384442268704279</c:v>
                      </c:pt>
                      <c:pt idx="456">
                        <c:v>-0.13774280921120458</c:v>
                      </c:pt>
                      <c:pt idx="457">
                        <c:v>-0.13703400503198773</c:v>
                      </c:pt>
                      <c:pt idx="458">
                        <c:v>-0.13631746255388247</c:v>
                      </c:pt>
                      <c:pt idx="459">
                        <c:v>-0.13559304507070993</c:v>
                      </c:pt>
                      <c:pt idx="460">
                        <c:v>-0.1348607939014822</c:v>
                      </c:pt>
                      <c:pt idx="461">
                        <c:v>-0.13412106791575878</c:v>
                      </c:pt>
                      <c:pt idx="462">
                        <c:v>-0.13337369620230102</c:v>
                      </c:pt>
                      <c:pt idx="463">
                        <c:v>-0.1326193526866295</c:v>
                      </c:pt>
                      <c:pt idx="464">
                        <c:v>-0.13185733942577971</c:v>
                      </c:pt>
                      <c:pt idx="465">
                        <c:v>-0.13108720893050102</c:v>
                      </c:pt>
                      <c:pt idx="466">
                        <c:v>-0.13030809813890037</c:v>
                      </c:pt>
                      <c:pt idx="467">
                        <c:v>-0.12952051120100391</c:v>
                      </c:pt>
                      <c:pt idx="468">
                        <c:v>-0.12872209433546086</c:v>
                      </c:pt>
                      <c:pt idx="469">
                        <c:v>-0.12791245802488282</c:v>
                      </c:pt>
                      <c:pt idx="470">
                        <c:v>-0.12709250011538908</c:v>
                      </c:pt>
                      <c:pt idx="471">
                        <c:v>-0.12626065468221404</c:v>
                      </c:pt>
                      <c:pt idx="472">
                        <c:v>-0.12541782214392536</c:v>
                      </c:pt>
                      <c:pt idx="473">
                        <c:v>-0.12456382805276908</c:v>
                      </c:pt>
                      <c:pt idx="474">
                        <c:v>-0.1236992231777779</c:v>
                      </c:pt>
                      <c:pt idx="475">
                        <c:v>-0.12282400542451993</c:v>
                      </c:pt>
                      <c:pt idx="476">
                        <c:v>-0.12193851652157457</c:v>
                      </c:pt>
                      <c:pt idx="477">
                        <c:v>-0.1210431306298274</c:v>
                      </c:pt>
                      <c:pt idx="478">
                        <c:v>-0.12013777602696686</c:v>
                      </c:pt>
                      <c:pt idx="479">
                        <c:v>-0.11922394944551606</c:v>
                      </c:pt>
                      <c:pt idx="480">
                        <c:v>-0.118300110646859</c:v>
                      </c:pt>
                      <c:pt idx="481">
                        <c:v>-0.11736734503070195</c:v>
                      </c:pt>
                      <c:pt idx="482">
                        <c:v>-0.11642564652940664</c:v>
                      </c:pt>
                      <c:pt idx="483">
                        <c:v>-0.11547544895290537</c:v>
                      </c:pt>
                      <c:pt idx="484">
                        <c:v>-0.11451698091834348</c:v>
                      </c:pt>
                      <c:pt idx="485">
                        <c:v>-0.11355013354819429</c:v>
                      </c:pt>
                      <c:pt idx="486">
                        <c:v>-0.11257536994563537</c:v>
                      </c:pt>
                      <c:pt idx="487">
                        <c:v>-0.1115925138377456</c:v>
                      </c:pt>
                      <c:pt idx="488">
                        <c:v>-0.110601658391141</c:v>
                      </c:pt>
                      <c:pt idx="489">
                        <c:v>-0.10960286331060236</c:v>
                      </c:pt>
                      <c:pt idx="490">
                        <c:v>-0.10859618845053186</c:v>
                      </c:pt>
                      <c:pt idx="491">
                        <c:v>-0.10758139534357752</c:v>
                      </c:pt>
                      <c:pt idx="492">
                        <c:v>-0.10655907557022051</c:v>
                      </c:pt>
                      <c:pt idx="493">
                        <c:v>-0.1055288256558109</c:v>
                      </c:pt>
                      <c:pt idx="494">
                        <c:v>-0.10449083932200957</c:v>
                      </c:pt>
                      <c:pt idx="495">
                        <c:v>-0.10344475072484345</c:v>
                      </c:pt>
                      <c:pt idx="496">
                        <c:v>-0.10239023102753748</c:v>
                      </c:pt>
                      <c:pt idx="497">
                        <c:v>-0.10132800138168327</c:v>
                      </c:pt>
                      <c:pt idx="498">
                        <c:v>-0.10025737450307623</c:v>
                      </c:pt>
                      <c:pt idx="499">
                        <c:v>-9.9178321166472558E-2</c:v>
                      </c:pt>
                      <c:pt idx="500">
                        <c:v>-9.8090780801382324E-2</c:v>
                      </c:pt>
                      <c:pt idx="501">
                        <c:v>-9.6994467719389008E-2</c:v>
                      </c:pt>
                      <c:pt idx="502">
                        <c:v>-9.5889293657271016E-2</c:v>
                      </c:pt>
                      <c:pt idx="503">
                        <c:v>-9.4775043344240778E-2</c:v>
                      </c:pt>
                      <c:pt idx="504">
                        <c:v>-9.3651311943444726E-2</c:v>
                      </c:pt>
                      <c:pt idx="505">
                        <c:v>-9.2518276355630563E-2</c:v>
                      </c:pt>
                      <c:pt idx="506">
                        <c:v>-9.1375345896339236E-2</c:v>
                      </c:pt>
                      <c:pt idx="507">
                        <c:v>-9.0222192043182048E-2</c:v>
                      </c:pt>
                      <c:pt idx="508">
                        <c:v>-8.9058141340169497E-2</c:v>
                      </c:pt>
                      <c:pt idx="509">
                        <c:v>-8.788436690967398E-2</c:v>
                      </c:pt>
                      <c:pt idx="510">
                        <c:v>-8.6699470347414126E-2</c:v>
                      </c:pt>
                      <c:pt idx="511">
                        <c:v>-8.5503992360606698E-2</c:v>
                      </c:pt>
                      <c:pt idx="512">
                        <c:v>-8.4297588953408178E-2</c:v>
                      </c:pt>
                      <c:pt idx="513">
                        <c:v>-8.3079795884880167E-2</c:v>
                      </c:pt>
                      <c:pt idx="514">
                        <c:v>-8.185099939133049E-2</c:v>
                      </c:pt>
                      <c:pt idx="515">
                        <c:v>-8.0610523131455961E-2</c:v>
                      </c:pt>
                      <c:pt idx="516">
                        <c:v>-7.9358445760187246E-2</c:v>
                      </c:pt>
                      <c:pt idx="517">
                        <c:v>-7.8094443746302755E-2</c:v>
                      </c:pt>
                      <c:pt idx="518">
                        <c:v>-7.6818044416790243E-2</c:v>
                      </c:pt>
                      <c:pt idx="519">
                        <c:v>-7.5530014438584842E-2</c:v>
                      </c:pt>
                      <c:pt idx="520">
                        <c:v>-7.4229577492706214E-2</c:v>
                      </c:pt>
                      <c:pt idx="521">
                        <c:v>-7.291651933764319E-2</c:v>
                      </c:pt>
                      <c:pt idx="522">
                        <c:v>-7.159111850520597E-2</c:v>
                      </c:pt>
                      <c:pt idx="523">
                        <c:v>-7.0253286752011132E-2</c:v>
                      </c:pt>
                      <c:pt idx="524">
                        <c:v>-6.890263534008019E-2</c:v>
                      </c:pt>
                      <c:pt idx="525">
                        <c:v>-6.7538600766292478E-2</c:v>
                      </c:pt>
                      <c:pt idx="526">
                        <c:v>-6.6161593241948757E-2</c:v>
                      </c:pt>
                      <c:pt idx="527">
                        <c:v>-6.4771298615417652E-2</c:v>
                      </c:pt>
                      <c:pt idx="528">
                        <c:v>-6.3368037774822125E-2</c:v>
                      </c:pt>
                      <c:pt idx="529">
                        <c:v>-6.1952219071286375E-2</c:v>
                      </c:pt>
                      <c:pt idx="530">
                        <c:v>-6.0524277264878974E-2</c:v>
                      </c:pt>
                      <c:pt idx="531">
                        <c:v>-5.9083872172235027E-2</c:v>
                      </c:pt>
                      <c:pt idx="532">
                        <c:v>-5.7631822818305582E-2</c:v>
                      </c:pt>
                      <c:pt idx="533">
                        <c:v>-5.6167583985511665E-2</c:v>
                      </c:pt>
                      <c:pt idx="534">
                        <c:v>-5.4691735302308031E-2</c:v>
                      </c:pt>
                      <c:pt idx="535">
                        <c:v>-5.3204382222689667E-2</c:v>
                      </c:pt>
                      <c:pt idx="536">
                        <c:v>-5.1705338947561762E-2</c:v>
                      </c:pt>
                      <c:pt idx="537">
                        <c:v>-5.0194918015398542E-2</c:v>
                      </c:pt>
                      <c:pt idx="538">
                        <c:v>-4.8673226735661275E-2</c:v>
                      </c:pt>
                      <c:pt idx="539">
                        <c:v>-4.7139824459393728E-2</c:v>
                      </c:pt>
                      <c:pt idx="540">
                        <c:v>-4.5595141106408221E-2</c:v>
                      </c:pt>
                      <c:pt idx="541">
                        <c:v>-4.403865692654358E-2</c:v>
                      </c:pt>
                      <c:pt idx="542">
                        <c:v>-4.2470204005031306E-2</c:v>
                      </c:pt>
                      <c:pt idx="543">
                        <c:v>-4.088990321988064E-2</c:v>
                      </c:pt>
                      <c:pt idx="544">
                        <c:v>-3.9297648973162395E-2</c:v>
                      </c:pt>
                      <c:pt idx="545">
                        <c:v>-3.7694299129607679E-2</c:v>
                      </c:pt>
                      <c:pt idx="546">
                        <c:v>-3.6079210038158817E-2</c:v>
                      </c:pt>
                      <c:pt idx="547">
                        <c:v>-3.4453038568728202E-2</c:v>
                      </c:pt>
                      <c:pt idx="548">
                        <c:v>-3.2815819514227455E-2</c:v>
                      </c:pt>
                      <c:pt idx="549">
                        <c:v>-3.1167616811882771E-2</c:v>
                      </c:pt>
                      <c:pt idx="550">
                        <c:v>-2.950904940905149E-2</c:v>
                      </c:pt>
                      <c:pt idx="551">
                        <c:v>-2.7859358851995857E-2</c:v>
                      </c:pt>
                      <c:pt idx="552">
                        <c:v>-2.6220118038963711E-2</c:v>
                      </c:pt>
                      <c:pt idx="553">
                        <c:v>-2.4572111931486389E-2</c:v>
                      </c:pt>
                      <c:pt idx="554">
                        <c:v>-2.2915436053982344E-2</c:v>
                      </c:pt>
                      <c:pt idx="555">
                        <c:v>-2.1250430497770704E-2</c:v>
                      </c:pt>
                      <c:pt idx="556">
                        <c:v>-1.9577377325665807E-2</c:v>
                      </c:pt>
                      <c:pt idx="557">
                        <c:v>-1.7896150919117951E-2</c:v>
                      </c:pt>
                      <c:pt idx="558">
                        <c:v>-1.6207031917889657E-2</c:v>
                      </c:pt>
                      <c:pt idx="559">
                        <c:v>-1.451013727914899E-2</c:v>
                      </c:pt>
                      <c:pt idx="560">
                        <c:v>-1.2805716670932395E-2</c:v>
                      </c:pt>
                      <c:pt idx="561">
                        <c:v>-1.1094335726737573E-2</c:v>
                      </c:pt>
                      <c:pt idx="562">
                        <c:v>-9.3754149401086423E-3</c:v>
                      </c:pt>
                      <c:pt idx="563">
                        <c:v>-7.6492544974873858E-3</c:v>
                      </c:pt>
                      <c:pt idx="564">
                        <c:v>-5.9164396555581164E-3</c:v>
                      </c:pt>
                      <c:pt idx="565">
                        <c:v>-4.1765804256892886E-3</c:v>
                      </c:pt>
                      <c:pt idx="566">
                        <c:v>-2.4298407820725243E-3</c:v>
                      </c:pt>
                      <c:pt idx="567">
                        <c:v>-6.7656466750118426E-4</c:v>
                      </c:pt>
                      <c:pt idx="568">
                        <c:v>1.0835281518374604E-3</c:v>
                      </c:pt>
                      <c:pt idx="569">
                        <c:v>2.8504037150573289E-3</c:v>
                      </c:pt>
                      <c:pt idx="570">
                        <c:v>4.6238994514012756E-3</c:v>
                      </c:pt>
                      <c:pt idx="571">
                        <c:v>6.4037523170944587E-3</c:v>
                      </c:pt>
                      <c:pt idx="572">
                        <c:v>8.190464578156996E-3</c:v>
                      </c:pt>
                      <c:pt idx="573">
                        <c:v>9.9836184691021231E-3</c:v>
                      </c:pt>
                      <c:pt idx="574">
                        <c:v>1.1783356242985599E-2</c:v>
                      </c:pt>
                      <c:pt idx="575">
                        <c:v>1.3589465486016642E-2</c:v>
                      </c:pt>
                      <c:pt idx="576">
                        <c:v>1.5402185935517339E-2</c:v>
                      </c:pt>
                      <c:pt idx="577">
                        <c:v>1.7221304422188097E-2</c:v>
                      </c:pt>
                      <c:pt idx="578">
                        <c:v>1.904665978514164E-2</c:v>
                      </c:pt>
                      <c:pt idx="579">
                        <c:v>2.087873393735026E-2</c:v>
                      </c:pt>
                      <c:pt idx="580">
                        <c:v>2.2717409988327331E-2</c:v>
                      </c:pt>
                      <c:pt idx="581">
                        <c:v>2.4563012195311821E-2</c:v>
                      </c:pt>
                      <c:pt idx="582">
                        <c:v>2.6415809434020852E-2</c:v>
                      </c:pt>
                      <c:pt idx="583">
                        <c:v>2.8276258801402381E-2</c:v>
                      </c:pt>
                      <c:pt idx="584">
                        <c:v>3.014418036314204E-2</c:v>
                      </c:pt>
                      <c:pt idx="585">
                        <c:v>3.2020069191225083E-2</c:v>
                      </c:pt>
                      <c:pt idx="586">
                        <c:v>3.3903213330498373E-2</c:v>
                      </c:pt>
                      <c:pt idx="587">
                        <c:v>3.5794103626446208E-2</c:v>
                      </c:pt>
                      <c:pt idx="588">
                        <c:v>3.7692414075376289E-2</c:v>
                      </c:pt>
                      <c:pt idx="589">
                        <c:v>3.9598059241376687E-2</c:v>
                      </c:pt>
                      <c:pt idx="590">
                        <c:v>4.1511330229190541E-2</c:v>
                      </c:pt>
                      <c:pt idx="591">
                        <c:v>4.3431808959364271E-2</c:v>
                      </c:pt>
                      <c:pt idx="592">
                        <c:v>4.5359689601495473E-2</c:v>
                      </c:pt>
                      <c:pt idx="593">
                        <c:v>4.7294557917968903E-2</c:v>
                      </c:pt>
                      <c:pt idx="594">
                        <c:v>4.9237068778230864E-2</c:v>
                      </c:pt>
                      <c:pt idx="595">
                        <c:v>5.1187035700395005E-2</c:v>
                      </c:pt>
                      <c:pt idx="596">
                        <c:v>5.3144594733294956E-2</c:v>
                      </c:pt>
                      <c:pt idx="597">
                        <c:v>5.5109513198228592E-2</c:v>
                      </c:pt>
                      <c:pt idx="598">
                        <c:v>5.7081742721490789E-2</c:v>
                      </c:pt>
                      <c:pt idx="599">
                        <c:v>5.906136992493484E-2</c:v>
                      </c:pt>
                      <c:pt idx="600">
                        <c:v>6.1048388433257009E-2</c:v>
                      </c:pt>
                      <c:pt idx="601">
                        <c:v>6.3042387518904952E-2</c:v>
                      </c:pt>
                      <c:pt idx="602">
                        <c:v>6.5042917949186249E-2</c:v>
                      </c:pt>
                      <c:pt idx="603">
                        <c:v>6.7049936662442577E-2</c:v>
                      </c:pt>
                      <c:pt idx="604">
                        <c:v>6.9062958478010639E-2</c:v>
                      </c:pt>
                      <c:pt idx="605">
                        <c:v>7.1081901504727915E-2</c:v>
                      </c:pt>
                      <c:pt idx="606">
                        <c:v>7.3106465404815427E-2</c:v>
                      </c:pt>
                      <c:pt idx="607">
                        <c:v>7.5137138083711322E-2</c:v>
                      </c:pt>
                      <c:pt idx="608">
                        <c:v>7.7173270245734421E-2</c:v>
                      </c:pt>
                      <c:pt idx="609">
                        <c:v>7.9215302017965658E-2</c:v>
                      </c:pt>
                      <c:pt idx="610">
                        <c:v>8.1263105937904034E-2</c:v>
                      </c:pt>
                      <c:pt idx="611">
                        <c:v>8.3316598455540791E-2</c:v>
                      </c:pt>
                      <c:pt idx="612">
                        <c:v>8.5375441201181929E-2</c:v>
                      </c:pt>
                      <c:pt idx="613">
                        <c:v>8.7439808995524504E-2</c:v>
                      </c:pt>
                      <c:pt idx="614">
                        <c:v>8.9509366651494907E-2</c:v>
                      </c:pt>
                      <c:pt idx="615">
                        <c:v>9.1584664699080831E-2</c:v>
                      </c:pt>
                      <c:pt idx="616">
                        <c:v>9.3665449199678924E-2</c:v>
                      </c:pt>
                      <c:pt idx="617">
                        <c:v>9.5751635963361656E-2</c:v>
                      </c:pt>
                      <c:pt idx="618">
                        <c:v>9.7843058576647254E-2</c:v>
                      </c:pt>
                      <c:pt idx="619">
                        <c:v>9.9939840566818705E-2</c:v>
                      </c:pt>
                      <c:pt idx="620">
                        <c:v>0.10204255217267476</c:v>
                      </c:pt>
                      <c:pt idx="621">
                        <c:v>0.10415142554964889</c:v>
                      </c:pt>
                      <c:pt idx="622">
                        <c:v>0.10626660596594294</c:v>
                      </c:pt>
                      <c:pt idx="623">
                        <c:v>0.10838920258489311</c:v>
                      </c:pt>
                      <c:pt idx="624">
                        <c:v>0.11051917754900449</c:v>
                      </c:pt>
                      <c:pt idx="625">
                        <c:v>0.11267039191783053</c:v>
                      </c:pt>
                      <c:pt idx="626">
                        <c:v>0.11484160569567974</c:v>
                      </c:pt>
                      <c:pt idx="627">
                        <c:v>0.11701878546053747</c:v>
                      </c:pt>
                      <c:pt idx="628">
                        <c:v>0.11920222065165419</c:v>
                      </c:pt>
                      <c:pt idx="629">
                        <c:v>0.1213916454134447</c:v>
                      </c:pt>
                      <c:pt idx="630">
                        <c:v>0.12358742096687778</c:v>
                      </c:pt>
                      <c:pt idx="631">
                        <c:v>0.12578935725316315</c:v>
                      </c:pt>
                      <c:pt idx="632">
                        <c:v>0.12799742076957712</c:v>
                      </c:pt>
                      <c:pt idx="633">
                        <c:v>0.13021211425134499</c:v>
                      </c:pt>
                      <c:pt idx="634">
                        <c:v>0.13243331805304584</c:v>
                      </c:pt>
                      <c:pt idx="635">
                        <c:v>0.13466106523538265</c:v>
                      </c:pt>
                      <c:pt idx="636">
                        <c:v>0.13689561322757349</c:v>
                      </c:pt>
                      <c:pt idx="637">
                        <c:v>0.13913736286112524</c:v>
                      </c:pt>
                      <c:pt idx="638">
                        <c:v>0.1413862563644864</c:v>
                      </c:pt>
                      <c:pt idx="639">
                        <c:v>0.14364242131973928</c:v>
                      </c:pt>
                      <c:pt idx="640">
                        <c:v>0.14590579586087865</c:v>
                      </c:pt>
                      <c:pt idx="641">
                        <c:v>0.14817650159653251</c:v>
                      </c:pt>
                      <c:pt idx="642">
                        <c:v>0.15045480220321533</c:v>
                      </c:pt>
                      <c:pt idx="643">
                        <c:v>0.15274051688268792</c:v>
                      </c:pt>
                      <c:pt idx="644">
                        <c:v>0.15503440864126161</c:v>
                      </c:pt>
                      <c:pt idx="645">
                        <c:v>0.15733466373710336</c:v>
                      </c:pt>
                      <c:pt idx="646">
                        <c:v>0.15964086691145399</c:v>
                      </c:pt>
                      <c:pt idx="647">
                        <c:v>0.16195400065774546</c:v>
                      </c:pt>
                      <c:pt idx="648">
                        <c:v>0.16427438655287716</c:v>
                      </c:pt>
                      <c:pt idx="649">
                        <c:v>0.16660191412721662</c:v>
                      </c:pt>
                      <c:pt idx="650">
                        <c:v>0.16893885930947111</c:v>
                      </c:pt>
                      <c:pt idx="651">
                        <c:v>0.17128420149992943</c:v>
                      </c:pt>
                      <c:pt idx="652">
                        <c:v>0.17363936928409451</c:v>
                      </c:pt>
                      <c:pt idx="653">
                        <c:v>0.17600423896992054</c:v>
                      </c:pt>
                      <c:pt idx="654">
                        <c:v>0.17837937347254007</c:v>
                      </c:pt>
                      <c:pt idx="655">
                        <c:v>0.18076477431398441</c:v>
                      </c:pt>
                      <c:pt idx="656">
                        <c:v>0.18316128897870754</c:v>
                      </c:pt>
                      <c:pt idx="657">
                        <c:v>0.18556883147571837</c:v>
                      </c:pt>
                      <c:pt idx="658">
                        <c:v>0.18798842266697133</c:v>
                      </c:pt>
                      <c:pt idx="659">
                        <c:v>0.19041992194921409</c:v>
                      </c:pt>
                      <c:pt idx="660">
                        <c:v>0.19286378596282294</c:v>
                      </c:pt>
                      <c:pt idx="661">
                        <c:v>0.19532068856604951</c:v>
                      </c:pt>
                      <c:pt idx="662">
                        <c:v>0.19779095619495329</c:v>
                      </c:pt>
                      <c:pt idx="663">
                        <c:v>0.20027519755280457</c:v>
                      </c:pt>
                      <c:pt idx="664">
                        <c:v>0.20277345134128386</c:v>
                      </c:pt>
                      <c:pt idx="665">
                        <c:v>0.20528671896413686</c:v>
                      </c:pt>
                      <c:pt idx="666">
                        <c:v>0.20780362176768338</c:v>
                      </c:pt>
                      <c:pt idx="667">
                        <c:v>0.21029118848751038</c:v>
                      </c:pt>
                      <c:pt idx="668">
                        <c:v>0.21275161437365048</c:v>
                      </c:pt>
                      <c:pt idx="669">
                        <c:v>0.21518963149519019</c:v>
                      </c:pt>
                      <c:pt idx="670">
                        <c:v>0.21761134096929724</c:v>
                      </c:pt>
                      <c:pt idx="671">
                        <c:v>0.22002439407122301</c:v>
                      </c:pt>
                      <c:pt idx="672">
                        <c:v>0.22243490920710765</c:v>
                      </c:pt>
                      <c:pt idx="673">
                        <c:v>0.22485007342140303</c:v>
                      </c:pt>
                      <c:pt idx="674">
                        <c:v>0.22727473618303132</c:v>
                      </c:pt>
                      <c:pt idx="675">
                        <c:v>0.22971427785689275</c:v>
                      </c:pt>
                      <c:pt idx="676">
                        <c:v>0.23217356052370119</c:v>
                      </c:pt>
                      <c:pt idx="677">
                        <c:v>0.23465745157158904</c:v>
                      </c:pt>
                      <c:pt idx="678">
                        <c:v>0.23717027966280149</c:v>
                      </c:pt>
                      <c:pt idx="679">
                        <c:v>0.23971602459304597</c:v>
                      </c:pt>
                      <c:pt idx="680">
                        <c:v>0.24229867850825448</c:v>
                      </c:pt>
                      <c:pt idx="681">
                        <c:v>0.2449207679177591</c:v>
                      </c:pt>
                      <c:pt idx="682">
                        <c:v>0.24758406657333476</c:v>
                      </c:pt>
                      <c:pt idx="683">
                        <c:v>0.25028990612523033</c:v>
                      </c:pt>
                      <c:pt idx="684">
                        <c:v>0.25303803083596677</c:v>
                      </c:pt>
                      <c:pt idx="685">
                        <c:v>0.2558282547472891</c:v>
                      </c:pt>
                      <c:pt idx="686">
                        <c:v>0.25866040218840836</c:v>
                      </c:pt>
                      <c:pt idx="687">
                        <c:v>0.26153354172663873</c:v>
                      </c:pt>
                      <c:pt idx="688">
                        <c:v>0.26444761634531921</c:v>
                      </c:pt>
                      <c:pt idx="689">
                        <c:v>0.26740190419418836</c:v>
                      </c:pt>
                      <c:pt idx="690">
                        <c:v>0.27039662433735406</c:v>
                      </c:pt>
                      <c:pt idx="691">
                        <c:v>0.27343152526445569</c:v>
                      </c:pt>
                      <c:pt idx="692">
                        <c:v>0.27650636629345016</c:v>
                      </c:pt>
                      <c:pt idx="693">
                        <c:v>0.27962097139850012</c:v>
                      </c:pt>
                      <c:pt idx="694">
                        <c:v>0.28277657653795329</c:v>
                      </c:pt>
                      <c:pt idx="695">
                        <c:v>0.28597272249918743</c:v>
                      </c:pt>
                      <c:pt idx="696">
                        <c:v>0.28921101289107815</c:v>
                      </c:pt>
                      <c:pt idx="697">
                        <c:v>0.29249128785514278</c:v>
                      </c:pt>
                      <c:pt idx="698">
                        <c:v>0.29581496305664451</c:v>
                      </c:pt>
                      <c:pt idx="699">
                        <c:v>0.29918299273915411</c:v>
                      </c:pt>
                      <c:pt idx="700">
                        <c:v>0.30259689077282936</c:v>
                      </c:pt>
                      <c:pt idx="701">
                        <c:v>0.30605745235975468</c:v>
                      </c:pt>
                      <c:pt idx="702">
                        <c:v>0.3095650842099717</c:v>
                      </c:pt>
                      <c:pt idx="703">
                        <c:v>0.31312135388532364</c:v>
                      </c:pt>
                      <c:pt idx="704">
                        <c:v>0.3167267431544637</c:v>
                      </c:pt>
                      <c:pt idx="705">
                        <c:v>0.32038237330197344</c:v>
                      </c:pt>
                      <c:pt idx="706">
                        <c:v>0.32408879784285771</c:v>
                      </c:pt>
                      <c:pt idx="707">
                        <c:v>0.3278486521471875</c:v>
                      </c:pt>
                      <c:pt idx="708">
                        <c:v>0.33166081905001016</c:v>
                      </c:pt>
                      <c:pt idx="709">
                        <c:v>0.33552709213697141</c:v>
                      </c:pt>
                      <c:pt idx="710">
                        <c:v>0.33944702278019001</c:v>
                      </c:pt>
                      <c:pt idx="711">
                        <c:v>0.34342238440789769</c:v>
                      </c:pt>
                      <c:pt idx="712">
                        <c:v>0.34745260326720817</c:v>
                      </c:pt>
                      <c:pt idx="713">
                        <c:v>0.35149840593666709</c:v>
                      </c:pt>
                      <c:pt idx="714">
                        <c:v>0.35559449547409161</c:v>
                      </c:pt>
                      <c:pt idx="715">
                        <c:v>0.35974661723213591</c:v>
                      </c:pt>
                      <c:pt idx="716">
                        <c:v>0.36395679915658491</c:v>
                      </c:pt>
                      <c:pt idx="717">
                        <c:v>0.36822538213837713</c:v>
                      </c:pt>
                      <c:pt idx="718">
                        <c:v>0.37255184390943419</c:v>
                      </c:pt>
                      <c:pt idx="719">
                        <c:v>0.37693770891889394</c:v>
                      </c:pt>
                      <c:pt idx="720">
                        <c:v>0.38138300145503845</c:v>
                      </c:pt>
                      <c:pt idx="721">
                        <c:v>0.38588938359458663</c:v>
                      </c:pt>
                      <c:pt idx="722">
                        <c:v>0.39045779218034343</c:v>
                      </c:pt>
                      <c:pt idx="723">
                        <c:v>0.39508847117460677</c:v>
                      </c:pt>
                      <c:pt idx="724">
                        <c:v>0.39978352020929842</c:v>
                      </c:pt>
                      <c:pt idx="725">
                        <c:v>0.4045535621144114</c:v>
                      </c:pt>
                      <c:pt idx="726">
                        <c:v>0.40939785937237655</c:v>
                      </c:pt>
                      <c:pt idx="727">
                        <c:v>0.41430930753258882</c:v>
                      </c:pt>
                      <c:pt idx="728">
                        <c:v>0.41928824315504076</c:v>
                      </c:pt>
                      <c:pt idx="729">
                        <c:v>0.42433474271439092</c:v>
                      </c:pt>
                      <c:pt idx="730">
                        <c:v>0.42945117630119006</c:v>
                      </c:pt>
                      <c:pt idx="731">
                        <c:v>0.43463719650780869</c:v>
                      </c:pt>
                      <c:pt idx="732">
                        <c:v>0.43989320089748984</c:v>
                      </c:pt>
                      <c:pt idx="733">
                        <c:v>0.44522032159403141</c:v>
                      </c:pt>
                      <c:pt idx="734">
                        <c:v>0.45061938487553094</c:v>
                      </c:pt>
                      <c:pt idx="735">
                        <c:v>0.45609153920693907</c:v>
                      </c:pt>
                      <c:pt idx="736">
                        <c:v>0.46163772783244483</c:v>
                      </c:pt>
                      <c:pt idx="737">
                        <c:v>0.46725661132578211</c:v>
                      </c:pt>
                      <c:pt idx="738">
                        <c:v>0.47294937876879611</c:v>
                      </c:pt>
                      <c:pt idx="739">
                        <c:v>0.47871696796316859</c:v>
                      </c:pt>
                      <c:pt idx="740">
                        <c:v>0.48455980262770143</c:v>
                      </c:pt>
                      <c:pt idx="741">
                        <c:v>0.49047848901147068</c:v>
                      </c:pt>
                      <c:pt idx="742">
                        <c:v>0.49647534889501282</c:v>
                      </c:pt>
                      <c:pt idx="743">
                        <c:v>0.50255090825236926</c:v>
                      </c:pt>
                      <c:pt idx="744">
                        <c:v>0.50870815021068239</c:v>
                      </c:pt>
                      <c:pt idx="745">
                        <c:v>0.51494812515246746</c:v>
                      </c:pt>
                      <c:pt idx="746">
                        <c:v>0.52127063456234968</c:v>
                      </c:pt>
                      <c:pt idx="747">
                        <c:v>0.5276767087825659</c:v>
                      </c:pt>
                      <c:pt idx="748">
                        <c:v>0.53416627094025948</c:v>
                      </c:pt>
                      <c:pt idx="749">
                        <c:v>0.54074074365559388</c:v>
                      </c:pt>
                      <c:pt idx="750">
                        <c:v>0.54739837834789618</c:v>
                      </c:pt>
                      <c:pt idx="751">
                        <c:v>0.5541415687165403</c:v>
                      </c:pt>
                      <c:pt idx="752">
                        <c:v>0.56097038203135974</c:v>
                      </c:pt>
                      <c:pt idx="753">
                        <c:v>0.56788605802109471</c:v>
                      </c:pt>
                      <c:pt idx="754">
                        <c:v>0.57489049403141246</c:v>
                      </c:pt>
                      <c:pt idx="755">
                        <c:v>0.58198360295256568</c:v>
                      </c:pt>
                      <c:pt idx="756">
                        <c:v>0.58916444576217386</c:v>
                      </c:pt>
                      <c:pt idx="757">
                        <c:v>0.59643538504210325</c:v>
                      </c:pt>
                      <c:pt idx="758">
                        <c:v>0.60379564135188124</c:v>
                      </c:pt>
                      <c:pt idx="759">
                        <c:v>0.61124072908477212</c:v>
                      </c:pt>
                      <c:pt idx="760">
                        <c:v>0.61877265835701034</c:v>
                      </c:pt>
                      <c:pt idx="761">
                        <c:v>0.6263777218522546</c:v>
                      </c:pt>
                      <c:pt idx="762">
                        <c:v>0.63404846281636984</c:v>
                      </c:pt>
                      <c:pt idx="763">
                        <c:v>0.64179735155154283</c:v>
                      </c:pt>
                      <c:pt idx="764">
                        <c:v>0.64962445653397272</c:v>
                      </c:pt>
                      <c:pt idx="765">
                        <c:v>0.65753015859562325</c:v>
                      </c:pt>
                      <c:pt idx="766">
                        <c:v>0.66551551594009384</c:v>
                      </c:pt>
                      <c:pt idx="767">
                        <c:v>0.6735808735320421</c:v>
                      </c:pt>
                      <c:pt idx="768">
                        <c:v>0.68172742288104093</c:v>
                      </c:pt>
                      <c:pt idx="769">
                        <c:v>0.68995571566574976</c:v>
                      </c:pt>
                      <c:pt idx="770">
                        <c:v>0.69826537610640083</c:v>
                      </c:pt>
                      <c:pt idx="771">
                        <c:v>0.70665802466349725</c:v>
                      </c:pt>
                      <c:pt idx="772">
                        <c:v>0.7151330860677636</c:v>
                      </c:pt>
                      <c:pt idx="773">
                        <c:v>0.72369142656352536</c:v>
                      </c:pt>
                      <c:pt idx="774">
                        <c:v>0.73232097388595407</c:v>
                      </c:pt>
                      <c:pt idx="775">
                        <c:v>0.74094169721449876</c:v>
                      </c:pt>
                      <c:pt idx="776">
                        <c:v>0.74964539232029981</c:v>
                      </c:pt>
                      <c:pt idx="777">
                        <c:v>0.75843213350516592</c:v>
                      </c:pt>
                      <c:pt idx="778">
                        <c:v>0.76730214097400451</c:v>
                      </c:pt>
                      <c:pt idx="779">
                        <c:v>0.77625596099359451</c:v>
                      </c:pt>
                      <c:pt idx="780">
                        <c:v>0.7852936033284601</c:v>
                      </c:pt>
                      <c:pt idx="781">
                        <c:v>0.79441620952445313</c:v>
                      </c:pt>
                      <c:pt idx="782">
                        <c:v>0.80362360962968016</c:v>
                      </c:pt>
                      <c:pt idx="783">
                        <c:v>0.81291485404398012</c:v>
                      </c:pt>
                      <c:pt idx="784">
                        <c:v>0.82229130778579895</c:v>
                      </c:pt>
                      <c:pt idx="785">
                        <c:v>0.83175141985982692</c:v>
                      </c:pt>
                      <c:pt idx="786">
                        <c:v>0.84129603013004894</c:v>
                      </c:pt>
                      <c:pt idx="787">
                        <c:v>0.85092375273199905</c:v>
                      </c:pt>
                      <c:pt idx="788">
                        <c:v>0.86063491173267215</c:v>
                      </c:pt>
                      <c:pt idx="789">
                        <c:v>0.87042897166216027</c:v>
                      </c:pt>
                      <c:pt idx="790">
                        <c:v>0.88030606165104996</c:v>
                      </c:pt>
                      <c:pt idx="791">
                        <c:v>0.89026568747613632</c:v>
                      </c:pt>
                      <c:pt idx="792">
                        <c:v>0.90030777507607296</c:v>
                      </c:pt>
                      <c:pt idx="793">
                        <c:v>0.91043153946445776</c:v>
                      </c:pt>
                      <c:pt idx="794">
                        <c:v>0.92063694256083739</c:v>
                      </c:pt>
                      <c:pt idx="795">
                        <c:v>0.93092235997167416</c:v>
                      </c:pt>
                      <c:pt idx="796">
                        <c:v>0.94128726319823308</c:v>
                      </c:pt>
                      <c:pt idx="797">
                        <c:v>0.95172995386099468</c:v>
                      </c:pt>
                      <c:pt idx="798">
                        <c:v>0.96224976747850322</c:v>
                      </c:pt>
                      <c:pt idx="799">
                        <c:v>0.97284487075096238</c:v>
                      </c:pt>
                      <c:pt idx="800">
                        <c:v>0.9835137234661343</c:v>
                      </c:pt>
                      <c:pt idx="801">
                        <c:v>0.9942540305909856</c:v>
                      </c:pt>
                      <c:pt idx="802">
                        <c:v>1.0050658984601617</c:v>
                      </c:pt>
                      <c:pt idx="803">
                        <c:v>1.0159454681657634</c:v>
                      </c:pt>
                      <c:pt idx="804">
                        <c:v>1.0268930203435049</c:v>
                      </c:pt>
                      <c:pt idx="805">
                        <c:v>1.0379058637061411</c:v>
                      </c:pt>
                      <c:pt idx="806">
                        <c:v>1.0489812790484259</c:v>
                      </c:pt>
                      <c:pt idx="807">
                        <c:v>1.0601167777703282</c:v>
                      </c:pt>
                      <c:pt idx="808">
                        <c:v>1.0712250495294604</c:v>
                      </c:pt>
                      <c:pt idx="809">
                        <c:v>1.082341304691997</c:v>
                      </c:pt>
                      <c:pt idx="810">
                        <c:v>1.0935060351659511</c:v>
                      </c:pt>
                      <c:pt idx="811">
                        <c:v>1.1047166145916025</c:v>
                      </c:pt>
                      <c:pt idx="812">
                        <c:v>1.1159682753755436</c:v>
                      </c:pt>
                      <c:pt idx="813">
                        <c:v>1.1272573550550331</c:v>
                      </c:pt>
                      <c:pt idx="814">
                        <c:v>1.1385792492037552</c:v>
                      </c:pt>
                      <c:pt idx="815">
                        <c:v>1.1499284298842596</c:v>
                      </c:pt>
                      <c:pt idx="816">
                        <c:v>1.1613025290081826</c:v>
                      </c:pt>
                      <c:pt idx="817">
                        <c:v>1.172692746788693</c:v>
                      </c:pt>
                      <c:pt idx="818">
                        <c:v>1.1840955352842411</c:v>
                      </c:pt>
                      <c:pt idx="819">
                        <c:v>1.1955038368869049</c:v>
                      </c:pt>
                      <c:pt idx="820">
                        <c:v>1.2069116970620042</c:v>
                      </c:pt>
                      <c:pt idx="821">
                        <c:v>1.2183089507353</c:v>
                      </c:pt>
                      <c:pt idx="822">
                        <c:v>1.2296909038069423</c:v>
                      </c:pt>
                      <c:pt idx="823">
                        <c:v>1.2410475344008982</c:v>
                      </c:pt>
                      <c:pt idx="824">
                        <c:v>1.2523710150162901</c:v>
                      </c:pt>
                      <c:pt idx="825">
                        <c:v>1.2636511095564558</c:v>
                      </c:pt>
                      <c:pt idx="826">
                        <c:v>1.2748791314221903</c:v>
                      </c:pt>
                      <c:pt idx="827">
                        <c:v>1.2860434290891927</c:v>
                      </c:pt>
                      <c:pt idx="828">
                        <c:v>1.2971356562513552</c:v>
                      </c:pt>
                      <c:pt idx="829">
                        <c:v>1.3081443851351653</c:v>
                      </c:pt>
                      <c:pt idx="830">
                        <c:v>1.3190587076298796</c:v>
                      </c:pt>
                      <c:pt idx="831">
                        <c:v>1.3298647717004997</c:v>
                      </c:pt>
                      <c:pt idx="832">
                        <c:v>1.3405506829243363</c:v>
                      </c:pt>
                      <c:pt idx="833">
                        <c:v>1.3511024053828367</c:v>
                      </c:pt>
                      <c:pt idx="834">
                        <c:v>1.3615036912361651</c:v>
                      </c:pt>
                      <c:pt idx="835">
                        <c:v>1.3717414059140276</c:v>
                      </c:pt>
                      <c:pt idx="836">
                        <c:v>1.3819595078975573</c:v>
                      </c:pt>
                      <c:pt idx="837">
                        <c:v>1.3922119597283389</c:v>
                      </c:pt>
                      <c:pt idx="838">
                        <c:v>1.402550110302206</c:v>
                      </c:pt>
                      <c:pt idx="839">
                        <c:v>1.4130245876355565</c:v>
                      </c:pt>
                      <c:pt idx="840">
                        <c:v>1.4237100025311178</c:v>
                      </c:pt>
                      <c:pt idx="841">
                        <c:v>1.4346233037961853</c:v>
                      </c:pt>
                      <c:pt idx="842">
                        <c:v>1.445808505540402</c:v>
                      </c:pt>
                      <c:pt idx="843">
                        <c:v>1.4572958082297476</c:v>
                      </c:pt>
                      <c:pt idx="844">
                        <c:v>1.4691188369016837</c:v>
                      </c:pt>
                      <c:pt idx="845">
                        <c:v>1.4812995599329044</c:v>
                      </c:pt>
                      <c:pt idx="846">
                        <c:v>1.4938553659832821</c:v>
                      </c:pt>
                      <c:pt idx="847">
                        <c:v>1.5067986803022047</c:v>
                      </c:pt>
                      <c:pt idx="848">
                        <c:v>1.5198948373067787</c:v>
                      </c:pt>
                      <c:pt idx="849">
                        <c:v>1.5332561814188708</c:v>
                      </c:pt>
                      <c:pt idx="850">
                        <c:v>1.5469715092473766</c:v>
                      </c:pt>
                      <c:pt idx="851">
                        <c:v>1.56102333869182</c:v>
                      </c:pt>
                      <c:pt idx="852">
                        <c:v>1.5753849124954908</c:v>
                      </c:pt>
                      <c:pt idx="853">
                        <c:v>1.5899623947946631</c:v>
                      </c:pt>
                      <c:pt idx="854">
                        <c:v>1.6044428620700912</c:v>
                      </c:pt>
                      <c:pt idx="855">
                        <c:v>1.6191158149950304</c:v>
                      </c:pt>
                      <c:pt idx="856">
                        <c:v>1.6339453623297397</c:v>
                      </c:pt>
                      <c:pt idx="857">
                        <c:v>1.6487939989017466</c:v>
                      </c:pt>
                      <c:pt idx="858">
                        <c:v>1.6633842253378595</c:v>
                      </c:pt>
                      <c:pt idx="859">
                        <c:v>1.6779844400970314</c:v>
                      </c:pt>
                      <c:pt idx="860">
                        <c:v>1.6925404994431392</c:v>
                      </c:pt>
                      <c:pt idx="861">
                        <c:v>1.706649341156981</c:v>
                      </c:pt>
                      <c:pt idx="862">
                        <c:v>1.7206059414064394</c:v>
                      </c:pt>
                      <c:pt idx="863">
                        <c:v>1.7343454725970766</c:v>
                      </c:pt>
                      <c:pt idx="864">
                        <c:v>1.7475662004747552</c:v>
                      </c:pt>
                      <c:pt idx="865">
                        <c:v>1.7605189583394587</c:v>
                      </c:pt>
                      <c:pt idx="866">
                        <c:v>1.7730270845121852</c:v>
                      </c:pt>
                      <c:pt idx="867">
                        <c:v>1.7850489739672355</c:v>
                      </c:pt>
                      <c:pt idx="868">
                        <c:v>1.7966789786470563</c:v>
                      </c:pt>
                      <c:pt idx="869">
                        <c:v>1.8076720636977697</c:v>
                      </c:pt>
                      <c:pt idx="870">
                        <c:v>1.8182274244240226</c:v>
                      </c:pt>
                      <c:pt idx="871">
                        <c:v>1.8281915987989807</c:v>
                      </c:pt>
                      <c:pt idx="872">
                        <c:v>1.8376209160853387</c:v>
                      </c:pt>
                      <c:pt idx="873">
                        <c:v>1.8464752241835358</c:v>
                      </c:pt>
                      <c:pt idx="874">
                        <c:v>1.8547172652355914</c:v>
                      </c:pt>
                      <c:pt idx="875">
                        <c:v>1.862378330634523</c:v>
                      </c:pt>
                      <c:pt idx="876">
                        <c:v>1.8693284693038703</c:v>
                      </c:pt>
                      <c:pt idx="877">
                        <c:v>1.8757091908897918</c:v>
                      </c:pt>
                      <c:pt idx="878">
                        <c:v>1.8814026733029412</c:v>
                      </c:pt>
                      <c:pt idx="879">
                        <c:v>1.8865065603727724</c:v>
                      </c:pt>
                      <c:pt idx="880">
                        <c:v>1.8909548692634885</c:v>
                      </c:pt>
                      <c:pt idx="881">
                        <c:v>1.8947778003186067</c:v>
                      </c:pt>
                      <c:pt idx="882">
                        <c:v>1.8979878088832871</c:v>
                      </c:pt>
                      <c:pt idx="883">
                        <c:v>1.9005389748778019</c:v>
                      </c:pt>
                      <c:pt idx="884">
                        <c:v>1.902506975173246</c:v>
                      </c:pt>
                      <c:pt idx="885">
                        <c:v>1.9038268424202562</c:v>
                      </c:pt>
                      <c:pt idx="886">
                        <c:v>1.9045492408069027</c:v>
                      </c:pt>
                      <c:pt idx="887">
                        <c:v>1.9047042556260971</c:v>
                      </c:pt>
                      <c:pt idx="888">
                        <c:v>1.9042059560213842</c:v>
                      </c:pt>
                      <c:pt idx="889">
                        <c:v>1.9031567883611706</c:v>
                      </c:pt>
                      <c:pt idx="890">
                        <c:v>1.9015677123085266</c:v>
                      </c:pt>
                      <c:pt idx="891">
                        <c:v>1.8993763126049747</c:v>
                      </c:pt>
                      <c:pt idx="892">
                        <c:v>1.8966509736155523</c:v>
                      </c:pt>
                      <c:pt idx="893">
                        <c:v>1.8934260772128531</c:v>
                      </c:pt>
                      <c:pt idx="894">
                        <c:v>1.8897143778863266</c:v>
                      </c:pt>
                      <c:pt idx="895">
                        <c:v>1.8854586007544654</c:v>
                      </c:pt>
                      <c:pt idx="896">
                        <c:v>1.8807239467330665</c:v>
                      </c:pt>
                      <c:pt idx="897">
                        <c:v>1.8755592695249754</c:v>
                      </c:pt>
                      <c:pt idx="898">
                        <c:v>1.8699792337014474</c:v>
                      </c:pt>
                      <c:pt idx="899">
                        <c:v>1.8640043870221681</c:v>
                      </c:pt>
                      <c:pt idx="900">
                        <c:v>1.8576506507232298</c:v>
                      </c:pt>
                      <c:pt idx="901">
                        <c:v>1.8509385575302011</c:v>
                      </c:pt>
                      <c:pt idx="902">
                        <c:v>1.8438393015219527</c:v>
                      </c:pt>
                      <c:pt idx="903">
                        <c:v>1.8364205028465435</c:v>
                      </c:pt>
                      <c:pt idx="904">
                        <c:v>1.8287132420120418</c:v>
                      </c:pt>
                      <c:pt idx="905">
                        <c:v>1.8207380296529632</c:v>
                      </c:pt>
                      <c:pt idx="906">
                        <c:v>1.812514545603203</c:v>
                      </c:pt>
                      <c:pt idx="907">
                        <c:v>1.8040622913134401</c:v>
                      </c:pt>
                      <c:pt idx="908">
                        <c:v>1.7954028371794473</c:v>
                      </c:pt>
                      <c:pt idx="909">
                        <c:v>1.7865545548407473</c:v>
                      </c:pt>
                      <c:pt idx="910">
                        <c:v>1.777533855931948</c:v>
                      </c:pt>
                      <c:pt idx="911">
                        <c:v>1.7683633800393386</c:v>
                      </c:pt>
                      <c:pt idx="912">
                        <c:v>1.7590585002052568</c:v>
                      </c:pt>
                      <c:pt idx="913">
                        <c:v>1.7496367605432057</c:v>
                      </c:pt>
                      <c:pt idx="914">
                        <c:v>1.7401141130732862</c:v>
                      </c:pt>
                      <c:pt idx="915">
                        <c:v>1.7304501246682009</c:v>
                      </c:pt>
                      <c:pt idx="916">
                        <c:v>1.7207108083992506</c:v>
                      </c:pt>
                      <c:pt idx="917">
                        <c:v>1.7109108169234515</c:v>
                      </c:pt>
                      <c:pt idx="918">
                        <c:v>1.7008184566500695</c:v>
                      </c:pt>
                      <c:pt idx="919">
                        <c:v>1.6906071870107364</c:v>
                      </c:pt>
                      <c:pt idx="920">
                        <c:v>1.6804254433056782</c:v>
                      </c:pt>
                      <c:pt idx="921">
                        <c:v>1.6702817043241815</c:v>
                      </c:pt>
                      <c:pt idx="922">
                        <c:v>1.6601852926928471</c:v>
                      </c:pt>
                      <c:pt idx="923">
                        <c:v>1.6501434971969322</c:v>
                      </c:pt>
                      <c:pt idx="924">
                        <c:v>1.6403231381151877</c:v>
                      </c:pt>
                      <c:pt idx="925">
                        <c:v>1.630500275013808</c:v>
                      </c:pt>
                      <c:pt idx="926">
                        <c:v>1.6206880651325881</c:v>
                      </c:pt>
                      <c:pt idx="927">
                        <c:v>1.6109458826573502</c:v>
                      </c:pt>
                      <c:pt idx="928">
                        <c:v>1.6012774061582411</c:v>
                      </c:pt>
                      <c:pt idx="929">
                        <c:v>1.5916879714514154</c:v>
                      </c:pt>
                      <c:pt idx="930">
                        <c:v>1.5821806693235054</c:v>
                      </c:pt>
                      <c:pt idx="931">
                        <c:v>1.5727586925873112</c:v>
                      </c:pt>
                      <c:pt idx="932">
                        <c:v>1.5634238031831225</c:v>
                      </c:pt>
                      <c:pt idx="933">
                        <c:v>1.5541783004714731</c:v>
                      </c:pt>
                      <c:pt idx="934">
                        <c:v>1.5450230525956836</c:v>
                      </c:pt>
                      <c:pt idx="935">
                        <c:v>1.5358680221719621</c:v>
                      </c:pt>
                      <c:pt idx="936">
                        <c:v>1.526745551239939</c:v>
                      </c:pt>
                      <c:pt idx="937">
                        <c:v>1.5176953605759838</c:v>
                      </c:pt>
                      <c:pt idx="938">
                        <c:v>1.5087431627412256</c:v>
                      </c:pt>
                      <c:pt idx="939">
                        <c:v>1.4998872090900146</c:v>
                      </c:pt>
                      <c:pt idx="940">
                        <c:v>1.4911275547743628</c:v>
                      </c:pt>
                      <c:pt idx="941">
                        <c:v>1.4824620961174724</c:v>
                      </c:pt>
                      <c:pt idx="942">
                        <c:v>1.4738919909574852</c:v>
                      </c:pt>
                      <c:pt idx="943">
                        <c:v>1.4654156551780109</c:v>
                      </c:pt>
                      <c:pt idx="944">
                        <c:v>1.4570326103255056</c:v>
                      </c:pt>
                      <c:pt idx="945">
                        <c:v>1.4487414040161739</c:v>
                      </c:pt>
                      <c:pt idx="946">
                        <c:v>1.4404501613291432</c:v>
                      </c:pt>
                      <c:pt idx="947">
                        <c:v>1.4322476656365399</c:v>
                      </c:pt>
                      <c:pt idx="948">
                        <c:v>1.4241330219901875</c:v>
                      </c:pt>
                      <c:pt idx="949">
                        <c:v>1.4161055965089069</c:v>
                      </c:pt>
                      <c:pt idx="950">
                        <c:v>1.4081644105415032</c:v>
                      </c:pt>
                      <c:pt idx="951">
                        <c:v>1.4003082234363491</c:v>
                      </c:pt>
                      <c:pt idx="952">
                        <c:v>1.3925351901223353</c:v>
                      </c:pt>
                      <c:pt idx="953">
                        <c:v>1.3848457272547472</c:v>
                      </c:pt>
                      <c:pt idx="954">
                        <c:v>1.3772375550467872</c:v>
                      </c:pt>
                      <c:pt idx="955">
                        <c:v>1.369710455200952</c:v>
                      </c:pt>
                      <c:pt idx="956">
                        <c:v>1.3622638083945822</c:v>
                      </c:pt>
                      <c:pt idx="957">
                        <c:v>1.3548960946748496</c:v>
                      </c:pt>
                      <c:pt idx="958">
                        <c:v>1.3475725706433996</c:v>
                      </c:pt>
                      <c:pt idx="959">
                        <c:v>1.340304172845284</c:v>
                      </c:pt>
                      <c:pt idx="960">
                        <c:v>1.3331111376122506</c:v>
                      </c:pt>
                      <c:pt idx="961">
                        <c:v>1.3259928350750394</c:v>
                      </c:pt>
                      <c:pt idx="962">
                        <c:v>1.3189481552523974</c:v>
                      </c:pt>
                      <c:pt idx="963">
                        <c:v>1.3119755196929603</c:v>
                      </c:pt>
                      <c:pt idx="964">
                        <c:v>1.3050741278561448</c:v>
                      </c:pt>
                      <c:pt idx="965">
                        <c:v>1.2982426566186338</c:v>
                      </c:pt>
                      <c:pt idx="966">
                        <c:v>1.2914809648886811</c:v>
                      </c:pt>
                      <c:pt idx="967">
                        <c:v>1.2847878321813415</c:v>
                      </c:pt>
                      <c:pt idx="968">
                        <c:v>1.278161187715722</c:v>
                      </c:pt>
                      <c:pt idx="969">
                        <c:v>1.2716013803387924</c:v>
                      </c:pt>
                      <c:pt idx="970">
                        <c:v>1.2651076401277885</c:v>
                      </c:pt>
                      <c:pt idx="971">
                        <c:v>1.2586791859468627</c:v>
                      </c:pt>
                      <c:pt idx="972">
                        <c:v>1.2523131938464243</c:v>
                      </c:pt>
                      <c:pt idx="973">
                        <c:v>1.2459811487453387</c:v>
                      </c:pt>
                      <c:pt idx="974">
                        <c:v>1.2397104618012276</c:v>
                      </c:pt>
                      <c:pt idx="975">
                        <c:v>1.2335017010711835</c:v>
                      </c:pt>
                      <c:pt idx="976">
                        <c:v>1.2273537725844859</c:v>
                      </c:pt>
                      <c:pt idx="977">
                        <c:v>1.2212653479495259</c:v>
                      </c:pt>
                      <c:pt idx="978">
                        <c:v>1.2152362686623517</c:v>
                      </c:pt>
                      <c:pt idx="979">
                        <c:v>1.2092654865064618</c:v>
                      </c:pt>
                      <c:pt idx="980">
                        <c:v>1.2033522773893528</c:v>
                      </c:pt>
                      <c:pt idx="981">
                        <c:v>1.1974961125515917</c:v>
                      </c:pt>
                      <c:pt idx="982">
                        <c:v>1.1916970769269761</c:v>
                      </c:pt>
                      <c:pt idx="983">
                        <c:v>1.1859535666119736</c:v>
                      </c:pt>
                      <c:pt idx="984">
                        <c:v>1.1802654074558034</c:v>
                      </c:pt>
                      <c:pt idx="985">
                        <c:v>1.1746321555064987</c:v>
                      </c:pt>
                      <c:pt idx="986">
                        <c:v>1.1690533916828905</c:v>
                      </c:pt>
                      <c:pt idx="987">
                        <c:v>1.1635286138085406</c:v>
                      </c:pt>
                      <c:pt idx="988">
                        <c:v>1.1580568323400184</c:v>
                      </c:pt>
                      <c:pt idx="989">
                        <c:v>1.152637447310191</c:v>
                      </c:pt>
                      <c:pt idx="990">
                        <c:v>1.1472629602601956</c:v>
                      </c:pt>
                      <c:pt idx="991">
                        <c:v>1.1419290672280271</c:v>
                      </c:pt>
                      <c:pt idx="992">
                        <c:v>1.1366467288075819</c:v>
                      </c:pt>
                      <c:pt idx="993">
                        <c:v>1.1314147087544788</c:v>
                      </c:pt>
                      <c:pt idx="994">
                        <c:v>1.1262333091184118</c:v>
                      </c:pt>
                      <c:pt idx="995">
                        <c:v>1.1211017405778956</c:v>
                      </c:pt>
                      <c:pt idx="996">
                        <c:v>1.1160197717197653</c:v>
                      </c:pt>
                      <c:pt idx="997">
                        <c:v>1.1109869315784597</c:v>
                      </c:pt>
                      <c:pt idx="998">
                        <c:v>1.10600337442547</c:v>
                      </c:pt>
                      <c:pt idx="999">
                        <c:v>1.1010680150934913</c:v>
                      </c:pt>
                      <c:pt idx="1000">
                        <c:v>1.0961801861784133</c:v>
                      </c:pt>
                      <c:pt idx="1001">
                        <c:v>1.0913407062568945</c:v>
                      </c:pt>
                      <c:pt idx="1002">
                        <c:v>1.0864629481296384</c:v>
                      </c:pt>
                      <c:pt idx="1003">
                        <c:v>1.081623008951786</c:v>
                      </c:pt>
                      <c:pt idx="1004">
                        <c:v>1.0768186907154182</c:v>
                      </c:pt>
                      <c:pt idx="1005">
                        <c:v>1.0720506001631678</c:v>
                      </c:pt>
                      <c:pt idx="1006">
                        <c:v>1.0673242943943633</c:v>
                      </c:pt>
                      <c:pt idx="1007">
                        <c:v>1.0626402589339774</c:v>
                      </c:pt>
                      <c:pt idx="1008">
                        <c:v>1.0579976470305048</c:v>
                      </c:pt>
                      <c:pt idx="1009">
                        <c:v>1.0533942455750578</c:v>
                      </c:pt>
                      <c:pt idx="1010">
                        <c:v>1.04882973712547</c:v>
                      </c:pt>
                      <c:pt idx="1011">
                        <c:v>1.0443018403790019</c:v>
                      </c:pt>
                      <c:pt idx="1012">
                        <c:v>1.0398009947518347</c:v>
                      </c:pt>
                      <c:pt idx="1013">
                        <c:v>1.0353366780598199</c:v>
                      </c:pt>
                      <c:pt idx="1014">
                        <c:v>1.0309088547190715</c:v>
                      </c:pt>
                      <c:pt idx="1015">
                        <c:v>1.0265173330856865</c:v>
                      </c:pt>
                      <c:pt idx="1016">
                        <c:v>1.0221622308704417</c:v>
                      </c:pt>
                      <c:pt idx="1017">
                        <c:v>1.0178424018479435</c:v>
                      </c:pt>
                      <c:pt idx="1018">
                        <c:v>1.0135582642884289</c:v>
                      </c:pt>
                      <c:pt idx="1019">
                        <c:v>1.009309651147468</c:v>
                      </c:pt>
                      <c:pt idx="1020">
                        <c:v>1.0050963956289671</c:v>
                      </c:pt>
                      <c:pt idx="1021">
                        <c:v>1.0009184976356706</c:v>
                      </c:pt>
                      <c:pt idx="1022">
                        <c:v>0.99677688392276464</c:v>
                      </c:pt>
                      <c:pt idx="1023">
                        <c:v>0.99267134678247448</c:v>
                      </c:pt>
                      <c:pt idx="1024">
                        <c:v>0.98860023469121938</c:v>
                      </c:pt>
                      <c:pt idx="1025">
                        <c:v>0.98456420558549118</c:v>
                      </c:pt>
                      <c:pt idx="1026">
                        <c:v>0.98056191931376691</c:v>
                      </c:pt>
                      <c:pt idx="1027">
                        <c:v>0.9765931801732135</c:v>
                      </c:pt>
                      <c:pt idx="1028">
                        <c:v>0.97265855078456231</c:v>
                      </c:pt>
                      <c:pt idx="1029">
                        <c:v>0.96875778503005516</c:v>
                      </c:pt>
                      <c:pt idx="1030">
                        <c:v>0.96489073463621799</c:v>
                      </c:pt>
                      <c:pt idx="1031">
                        <c:v>0.96105780757701931</c:v>
                      </c:pt>
                      <c:pt idx="1032">
                        <c:v>0.95725885084722506</c:v>
                      </c:pt>
                      <c:pt idx="1033">
                        <c:v>0.95349354091130523</c:v>
                      </c:pt>
                      <c:pt idx="1034">
                        <c:v>0.94976184216391146</c:v>
                      </c:pt>
                      <c:pt idx="1035">
                        <c:v>0.94606280107901586</c:v>
                      </c:pt>
                      <c:pt idx="1036">
                        <c:v>0.94239701441633139</c:v>
                      </c:pt>
                      <c:pt idx="1037">
                        <c:v>0.93875777838322527</c:v>
                      </c:pt>
                      <c:pt idx="1038">
                        <c:v>0.93513568855146778</c:v>
                      </c:pt>
                      <c:pt idx="1039">
                        <c:v>0.93154578727002468</c:v>
                      </c:pt>
                      <c:pt idx="1040">
                        <c:v>0.92798849550320128</c:v>
                      </c:pt>
                      <c:pt idx="1041">
                        <c:v>0.92446299320136005</c:v>
                      </c:pt>
                      <c:pt idx="1042">
                        <c:v>0.92096960359961444</c:v>
                      </c:pt>
                      <c:pt idx="1043">
                        <c:v>0.91750813783115726</c:v>
                      </c:pt>
                      <c:pt idx="1044">
                        <c:v>0.91407817752323073</c:v>
                      </c:pt>
                      <c:pt idx="1045">
                        <c:v>0.91067967700928187</c:v>
                      </c:pt>
                      <c:pt idx="1046">
                        <c:v>0.90731261995485024</c:v>
                      </c:pt>
                      <c:pt idx="1047">
                        <c:v>0.90397660765892818</c:v>
                      </c:pt>
                      <c:pt idx="1048">
                        <c:v>0.90067175597168847</c:v>
                      </c:pt>
                      <c:pt idx="1049">
                        <c:v>0.8974040922928026</c:v>
                      </c:pt>
                      <c:pt idx="1050">
                        <c:v>0.89417409773860945</c:v>
                      </c:pt>
                      <c:pt idx="1051">
                        <c:v>0.89097676057036546</c:v>
                      </c:pt>
                      <c:pt idx="1052">
                        <c:v>0.88781051850011972</c:v>
                      </c:pt>
                      <c:pt idx="1053">
                        <c:v>0.88467598616218091</c:v>
                      </c:pt>
                      <c:pt idx="1054">
                        <c:v>0.88157290743696803</c:v>
                      </c:pt>
                      <c:pt idx="1055">
                        <c:v>0.87850105555166758</c:v>
                      </c:pt>
                      <c:pt idx="1056">
                        <c:v>0.87546037273520905</c:v>
                      </c:pt>
                      <c:pt idx="1057">
                        <c:v>0.87245008783415867</c:v>
                      </c:pt>
                      <c:pt idx="1058">
                        <c:v>0.86946969908276883</c:v>
                      </c:pt>
                      <c:pt idx="1059">
                        <c:v>0.86651926613649144</c:v>
                      </c:pt>
                      <c:pt idx="1060">
                        <c:v>0.86359809746265626</c:v>
                      </c:pt>
                      <c:pt idx="1061">
                        <c:v>0.86070678034867565</c:v>
                      </c:pt>
                      <c:pt idx="1062">
                        <c:v>0.85784495473272782</c:v>
                      </c:pt>
                      <c:pt idx="1063">
                        <c:v>0.85501232283356376</c:v>
                      </c:pt>
                      <c:pt idx="1064">
                        <c:v>0.85220871007002807</c:v>
                      </c:pt>
                      <c:pt idx="1065">
                        <c:v>0.84943401104088423</c:v>
                      </c:pt>
                      <c:pt idx="1066">
                        <c:v>0.84668792690198158</c:v>
                      </c:pt>
                      <c:pt idx="1067">
                        <c:v>0.84397025628676881</c:v>
                      </c:pt>
                      <c:pt idx="1068">
                        <c:v>0.84128089891174163</c:v>
                      </c:pt>
                      <c:pt idx="1069">
                        <c:v>0.83861934866125953</c:v>
                      </c:pt>
                      <c:pt idx="1070">
                        <c:v>0.83598549729989735</c:v>
                      </c:pt>
                      <c:pt idx="1071">
                        <c:v>0.83337858344012106</c:v>
                      </c:pt>
                      <c:pt idx="1072">
                        <c:v>0.83079218977453084</c:v>
                      </c:pt>
                      <c:pt idx="1073">
                        <c:v>0.82823228401694826</c:v>
                      </c:pt>
                      <c:pt idx="1074">
                        <c:v>0.82569908814660287</c:v>
                      </c:pt>
                      <c:pt idx="1075">
                        <c:v>0.82319303613119688</c:v>
                      </c:pt>
                      <c:pt idx="1076">
                        <c:v>0.82071380991482923</c:v>
                      </c:pt>
                      <c:pt idx="1077">
                        <c:v>0.81826107318704278</c:v>
                      </c:pt>
                      <c:pt idx="1078">
                        <c:v>0.81583469289238986</c:v>
                      </c:pt>
                      <c:pt idx="1079">
                        <c:v>0.81343458625900067</c:v>
                      </c:pt>
                      <c:pt idx="1080">
                        <c:v>0.81106014655885827</c:v>
                      </c:pt>
                      <c:pt idx="1081">
                        <c:v>0.80871096905472717</c:v>
                      </c:pt>
                      <c:pt idx="1082">
                        <c:v>0.80638685713077207</c:v>
                      </c:pt>
                      <c:pt idx="1083">
                        <c:v>0.80408506466034269</c:v>
                      </c:pt>
                      <c:pt idx="1084">
                        <c:v>0.80180549156653846</c:v>
                      </c:pt>
                      <c:pt idx="1085">
                        <c:v>0.79954720671942325</c:v>
                      </c:pt>
                      <c:pt idx="1086">
                        <c:v>0.79730687449166604</c:v>
                      </c:pt>
                      <c:pt idx="1087">
                        <c:v>0.79508367312639083</c:v>
                      </c:pt>
                      <c:pt idx="1088">
                        <c:v>0.79287715906989731</c:v>
                      </c:pt>
                      <c:pt idx="1089">
                        <c:v>0.79068399094086017</c:v>
                      </c:pt>
                      <c:pt idx="1090">
                        <c:v>0.78850314815740119</c:v>
                      </c:pt>
                      <c:pt idx="1091">
                        <c:v>0.78633439902244984</c:v>
                      </c:pt>
                      <c:pt idx="1092">
                        <c:v>0.78417535955399031</c:v>
                      </c:pt>
                      <c:pt idx="1093">
                        <c:v>0.78202496370544938</c:v>
                      </c:pt>
                      <c:pt idx="1094">
                        <c:v>0.77988298141614143</c:v>
                      </c:pt>
                      <c:pt idx="1095">
                        <c:v>0.77774706868460763</c:v>
                      </c:pt>
                      <c:pt idx="1096">
                        <c:v>0.77561431270131065</c:v>
                      </c:pt>
                      <c:pt idx="1097">
                        <c:v>0.77348491679433995</c:v>
                      </c:pt>
                      <c:pt idx="1098">
                        <c:v>0.77135687879756021</c:v>
                      </c:pt>
                      <c:pt idx="1099">
                        <c:v>0.7692260425580576</c:v>
                      </c:pt>
                      <c:pt idx="1100">
                        <c:v>0.76709266609152693</c:v>
                      </c:pt>
                      <c:pt idx="1101">
                        <c:v>0.76495530479181195</c:v>
                      </c:pt>
                      <c:pt idx="1102">
                        <c:v>0.7628106620410543</c:v>
                      </c:pt>
                      <c:pt idx="1103">
                        <c:v>0.76065846625311784</c:v>
                      </c:pt>
                      <c:pt idx="1104">
                        <c:v>0.75849797141247222</c:v>
                      </c:pt>
                      <c:pt idx="1105">
                        <c:v>0.75632594908179884</c:v>
                      </c:pt>
                      <c:pt idx="1106">
                        <c:v>0.75414169611440252</c:v>
                      </c:pt>
                      <c:pt idx="1107">
                        <c:v>0.75194599877485258</c:v>
                      </c:pt>
                      <c:pt idx="1108">
                        <c:v>0.74973501703114309</c:v>
                      </c:pt>
                      <c:pt idx="1109">
                        <c:v>0.74750853635774905</c:v>
                      </c:pt>
                      <c:pt idx="1110">
                        <c:v>0.74526417895617858</c:v>
                      </c:pt>
                      <c:pt idx="1111">
                        <c:v>0.74299951788338592</c:v>
                      </c:pt>
                      <c:pt idx="1112">
                        <c:v>0.74071309117545314</c:v>
                      </c:pt>
                      <c:pt idx="1113">
                        <c:v>0.73840510789683544</c:v>
                      </c:pt>
                      <c:pt idx="1114">
                        <c:v>0.73607403246058611</c:v>
                      </c:pt>
                      <c:pt idx="1115">
                        <c:v>0.73371879305595589</c:v>
                      </c:pt>
                      <c:pt idx="1116">
                        <c:v>0.73133921693249671</c:v>
                      </c:pt>
                      <c:pt idx="1117">
                        <c:v>0.7289339677063793</c:v>
                      </c:pt>
                      <c:pt idx="1118">
                        <c:v>0.72650090146491653</c:v>
                      </c:pt>
                      <c:pt idx="1119">
                        <c:v>0.72403985830152273</c:v>
                      </c:pt>
                      <c:pt idx="1120">
                        <c:v>0.72154198453221063</c:v>
                      </c:pt>
                      <c:pt idx="1121">
                        <c:v>0.7190129713405442</c:v>
                      </c:pt>
                      <c:pt idx="1122">
                        <c:v>0.71645207796236432</c:v>
                      </c:pt>
                      <c:pt idx="1123">
                        <c:v>0.71385894530486471</c:v>
                      </c:pt>
                      <c:pt idx="1124">
                        <c:v>0.71123239944282157</c:v>
                      </c:pt>
                      <c:pt idx="1125">
                        <c:v>0.70857184451497746</c:v>
                      </c:pt>
                      <c:pt idx="1126">
                        <c:v>0.70587687275540223</c:v>
                      </c:pt>
                      <c:pt idx="1127">
                        <c:v>0.70314657299072392</c:v>
                      </c:pt>
                      <c:pt idx="1128">
                        <c:v>0.70038038151753057</c:v>
                      </c:pt>
                      <c:pt idx="1129">
                        <c:v>0.69757813470194407</c:v>
                      </c:pt>
                      <c:pt idx="1130">
                        <c:v>0.69473907830446324</c:v>
                      </c:pt>
                      <c:pt idx="1131">
                        <c:v>0.69186298471796959</c:v>
                      </c:pt>
                      <c:pt idx="1132">
                        <c:v>0.68895004342979294</c:v>
                      </c:pt>
                      <c:pt idx="1133">
                        <c:v>0.68600010724095573</c:v>
                      </c:pt>
                      <c:pt idx="1134">
                        <c:v>0.68301186455044438</c:v>
                      </c:pt>
                      <c:pt idx="1135">
                        <c:v>0.67998478914109806</c:v>
                      </c:pt>
                      <c:pt idx="1136">
                        <c:v>0.67691886266768275</c:v>
                      </c:pt>
                      <c:pt idx="1137">
                        <c:v>0.67381389070514619</c:v>
                      </c:pt>
                      <c:pt idx="1138">
                        <c:v>0.67066914293676894</c:v>
                      </c:pt>
                      <c:pt idx="1139">
                        <c:v>0.66748466955826169</c:v>
                      </c:pt>
                      <c:pt idx="1140">
                        <c:v>0.66425922174203467</c:v>
                      </c:pt>
                      <c:pt idx="1141">
                        <c:v>0.66099241780381357</c:v>
                      </c:pt>
                    </c:numCache>
                  </c:numRef>
                </c:yVal>
                <c:smooth val="1"/>
                <c:extLst>
                  <c:ext xmlns:c16="http://schemas.microsoft.com/office/drawing/2014/chart" uri="{C3380CC4-5D6E-409C-BE32-E72D297353CC}">
                    <c16:uniqueId val="{00000004-6B83-4E5D-9897-1103E0332655}"/>
                  </c:ext>
                </c:extLst>
              </c15:ser>
            </c15:filteredScatterSeries>
            <c15:filteredScatterSeries>
              <c15:ser>
                <c:idx val="5"/>
                <c:order val="5"/>
                <c:tx>
                  <c:v>14400 WAVE</c:v>
                </c:tx>
                <c:spPr>
                  <a:ln w="9525" cap="rnd">
                    <a:solidFill>
                      <a:schemeClr val="accent6"/>
                    </a:solidFill>
                    <a:round/>
                  </a:ln>
                  <a:effectLst>
                    <a:outerShdw blurRad="40000" dist="23000" dir="5400000" rotWithShape="0">
                      <a:srgbClr val="000000">
                        <a:alpha val="35000"/>
                      </a:srgbClr>
                    </a:outerShdw>
                  </a:effectLst>
                </c:spPr>
                <c:marker>
                  <c:symbol val="none"/>
                </c:marker>
                <c:xVal>
                  <c:numRef>
                    <c:extLst>
                      <c:ext xmlns:c15="http://schemas.microsoft.com/office/drawing/2012/chart" uri="{02D57815-91ED-43cb-92C2-25804820EDAC}">
                        <c15:formulaRef>
                          <c15:sqref>'Graphs Task 1'!$BH$2:$BH$1044</c15:sqref>
                        </c15:formulaRef>
                      </c:ext>
                    </c:extLst>
                    <c:numCache>
                      <c:formatCode>General</c:formatCode>
                      <c:ptCount val="1043"/>
                      <c:pt idx="0">
                        <c:v>1.10330015045527</c:v>
                      </c:pt>
                      <c:pt idx="1">
                        <c:v>1.1034387605723928</c:v>
                      </c:pt>
                      <c:pt idx="2">
                        <c:v>1.1035551053778994</c:v>
                      </c:pt>
                      <c:pt idx="3">
                        <c:v>1.1036490722555157</c:v>
                      </c:pt>
                      <c:pt idx="4">
                        <c:v>1.1037209366697851</c:v>
                      </c:pt>
                      <c:pt idx="5">
                        <c:v>1.1037704812853228</c:v>
                      </c:pt>
                      <c:pt idx="6">
                        <c:v>1.103797844189907</c:v>
                      </c:pt>
                      <c:pt idx="7">
                        <c:v>1.1038028665143351</c:v>
                      </c:pt>
                      <c:pt idx="8">
                        <c:v>1.1037857447152799</c:v>
                      </c:pt>
                      <c:pt idx="9">
                        <c:v>1.1037463457072998</c:v>
                      </c:pt>
                      <c:pt idx="10">
                        <c:v>1.1036847612903469</c:v>
                      </c:pt>
                      <c:pt idx="11">
                        <c:v>1.1036008841430893</c:v>
                      </c:pt>
                      <c:pt idx="12">
                        <c:v>1.1034947666190205</c:v>
                      </c:pt>
                      <c:pt idx="13">
                        <c:v>1.103366327124929</c:v>
                      </c:pt>
                      <c:pt idx="14">
                        <c:v>1.1032156764838106</c:v>
                      </c:pt>
                      <c:pt idx="15">
                        <c:v>1.1030427262481055</c:v>
                      </c:pt>
                      <c:pt idx="16">
                        <c:v>1.1028473844191071</c:v>
                      </c:pt>
                      <c:pt idx="17">
                        <c:v>1.102629718902141</c:v>
                      </c:pt>
                      <c:pt idx="18">
                        <c:v>1.1023895980045539</c:v>
                      </c:pt>
                      <c:pt idx="19">
                        <c:v>1.1021271809516215</c:v>
                      </c:pt>
                      <c:pt idx="20">
                        <c:v>1.1018421980659798</c:v>
                      </c:pt>
                      <c:pt idx="21">
                        <c:v>1.1015348017010913</c:v>
                      </c:pt>
                      <c:pt idx="22">
                        <c:v>1.1012048131341989</c:v>
                      </c:pt>
                      <c:pt idx="23">
                        <c:v>1.1008523123360099</c:v>
                      </c:pt>
                      <c:pt idx="24">
                        <c:v>1.1004770803387738</c:v>
                      </c:pt>
                      <c:pt idx="25">
                        <c:v>1.1000791571049029</c:v>
                      </c:pt>
                      <c:pt idx="26">
                        <c:v>1.0996585463588344</c:v>
                      </c:pt>
                      <c:pt idx="27">
                        <c:v>1.0992149847282231</c:v>
                      </c:pt>
                      <c:pt idx="28">
                        <c:v>1.0987486661974704</c:v>
                      </c:pt>
                      <c:pt idx="29">
                        <c:v>1.0982593527238893</c:v>
                      </c:pt>
                      <c:pt idx="30">
                        <c:v>1.0977470001421472</c:v>
                      </c:pt>
                      <c:pt idx="31">
                        <c:v>1.0972115605908732</c:v>
                      </c:pt>
                      <c:pt idx="32">
                        <c:v>1.0966529493336701</c:v>
                      </c:pt>
                      <c:pt idx="33">
                        <c:v>1.0960710777076095</c:v>
                      </c:pt>
                      <c:pt idx="34">
                        <c:v>1.0954658530753441</c:v>
                      </c:pt>
                      <c:pt idx="35">
                        <c:v>1.0948371787748374</c:v>
                      </c:pt>
                      <c:pt idx="36">
                        <c:v>1.094185054094436</c:v>
                      </c:pt>
                      <c:pt idx="37">
                        <c:v>1.0935092410513458</c:v>
                      </c:pt>
                      <c:pt idx="38">
                        <c:v>1.0928096973355086</c:v>
                      </c:pt>
                      <c:pt idx="39">
                        <c:v>1.0920863433166732</c:v>
                      </c:pt>
                      <c:pt idx="40">
                        <c:v>1.091339162416872</c:v>
                      </c:pt>
                      <c:pt idx="41">
                        <c:v>1.0905678990677412</c:v>
                      </c:pt>
                      <c:pt idx="42">
                        <c:v>1.0897724607414181</c:v>
                      </c:pt>
                      <c:pt idx="43">
                        <c:v>1.0889528181505459</c:v>
                      </c:pt>
                      <c:pt idx="44">
                        <c:v>1.0881088029762382</c:v>
                      </c:pt>
                      <c:pt idx="45">
                        <c:v>1.087240580818793</c:v>
                      </c:pt>
                      <c:pt idx="46">
                        <c:v>1.0863475002915854</c:v>
                      </c:pt>
                      <c:pt idx="47">
                        <c:v>1.0854298196081236</c:v>
                      </c:pt>
                      <c:pt idx="48">
                        <c:v>1.0844873182450732</c:v>
                      </c:pt>
                      <c:pt idx="49">
                        <c:v>1.0835198043559533</c:v>
                      </c:pt>
                      <c:pt idx="50">
                        <c:v>1.0825273547748495</c:v>
                      </c:pt>
                      <c:pt idx="51">
                        <c:v>1.0815095971807656</c:v>
                      </c:pt>
                      <c:pt idx="52">
                        <c:v>1.0804665995134217</c:v>
                      </c:pt>
                      <c:pt idx="53">
                        <c:v>1.0793980818073454</c:v>
                      </c:pt>
                      <c:pt idx="54">
                        <c:v>1.0783039998252255</c:v>
                      </c:pt>
                      <c:pt idx="55">
                        <c:v>1.0771840625726354</c:v>
                      </c:pt>
                      <c:pt idx="56">
                        <c:v>1.0760383896096226</c:v>
                      </c:pt>
                      <c:pt idx="57">
                        <c:v>1.0748667495945923</c:v>
                      </c:pt>
                      <c:pt idx="58">
                        <c:v>1.0736688002470658</c:v>
                      </c:pt>
                      <c:pt idx="59">
                        <c:v>1.0724445424219398</c:v>
                      </c:pt>
                      <c:pt idx="60">
                        <c:v>1.0711939030730364</c:v>
                      </c:pt>
                      <c:pt idx="61">
                        <c:v>1.0699166284510122</c:v>
                      </c:pt>
                      <c:pt idx="62">
                        <c:v>1.0686124582357788</c:v>
                      </c:pt>
                      <c:pt idx="63">
                        <c:v>1.0672813736807449</c:v>
                      </c:pt>
                      <c:pt idx="64">
                        <c:v>1.0659232810652732</c:v>
                      </c:pt>
                      <c:pt idx="65">
                        <c:v>1.0645378320658143</c:v>
                      </c:pt>
                      <c:pt idx="66">
                        <c:v>1.063124849404363</c:v>
                      </c:pt>
                      <c:pt idx="67">
                        <c:v>1.0616844373796674</c:v>
                      </c:pt>
                      <c:pt idx="68">
                        <c:v>1.0602160852366089</c:v>
                      </c:pt>
                      <c:pt idx="69">
                        <c:v>1.0587197058966198</c:v>
                      </c:pt>
                      <c:pt idx="70">
                        <c:v>1.0571952801474203</c:v>
                      </c:pt>
                      <c:pt idx="71">
                        <c:v>1.0556332020066452</c:v>
                      </c:pt>
                      <c:pt idx="72">
                        <c:v>1.0540428845341587</c:v>
                      </c:pt>
                      <c:pt idx="73">
                        <c:v>1.0524241840610591</c:v>
                      </c:pt>
                      <c:pt idx="74">
                        <c:v>1.0507768777383431</c:v>
                      </c:pt>
                      <c:pt idx="75">
                        <c:v>1.049100662021859</c:v>
                      </c:pt>
                      <c:pt idx="76">
                        <c:v>1.0473956338232648</c:v>
                      </c:pt>
                      <c:pt idx="77">
                        <c:v>1.0456615154948927</c:v>
                      </c:pt>
                      <c:pt idx="78">
                        <c:v>1.0438982463290192</c:v>
                      </c:pt>
                      <c:pt idx="79">
                        <c:v>1.0421056110957856</c:v>
                      </c:pt>
                      <c:pt idx="80">
                        <c:v>1.0402836143513376</c:v>
                      </c:pt>
                      <c:pt idx="81">
                        <c:v>1.0384316511099871</c:v>
                      </c:pt>
                      <c:pt idx="82">
                        <c:v>1.0365498644012772</c:v>
                      </c:pt>
                      <c:pt idx="83">
                        <c:v>1.0346378230858841</c:v>
                      </c:pt>
                      <c:pt idx="84">
                        <c:v>1.0326952390365258</c:v>
                      </c:pt>
                      <c:pt idx="85">
                        <c:v>1.0307215072235631</c:v>
                      </c:pt>
                      <c:pt idx="86">
                        <c:v>1.0287167838457323</c:v>
                      </c:pt>
                      <c:pt idx="87">
                        <c:v>1.0266804460448935</c:v>
                      </c:pt>
                      <c:pt idx="88">
                        <c:v>1.0246124824019509</c:v>
                      </c:pt>
                      <c:pt idx="89">
                        <c:v>1.0225126817370784</c:v>
                      </c:pt>
                      <c:pt idx="90">
                        <c:v>1.0203809444727931</c:v>
                      </c:pt>
                      <c:pt idx="91">
                        <c:v>1.0182170471540972</c:v>
                      </c:pt>
                      <c:pt idx="92">
                        <c:v>1.0160207192320811</c:v>
                      </c:pt>
                      <c:pt idx="93">
                        <c:v>1.013791722128621</c:v>
                      </c:pt>
                      <c:pt idx="94">
                        <c:v>1.0115295677549447</c:v>
                      </c:pt>
                      <c:pt idx="95">
                        <c:v>1.0092340795782779</c:v>
                      </c:pt>
                      <c:pt idx="96">
                        <c:v>1.0069049117396567</c:v>
                      </c:pt>
                      <c:pt idx="97">
                        <c:v>1.0045414625321716</c:v>
                      </c:pt>
                      <c:pt idx="98">
                        <c:v>1.0021433206599126</c:v>
                      </c:pt>
                      <c:pt idx="99">
                        <c:v>0.99971051912700315</c:v>
                      </c:pt>
                      <c:pt idx="100">
                        <c:v>0.99724242247191031</c:v>
                      </c:pt>
                      <c:pt idx="101">
                        <c:v>0.99473888146538569</c:v>
                      </c:pt>
                      <c:pt idx="102">
                        <c:v>0.99219957254693703</c:v>
                      </c:pt>
                      <c:pt idx="103">
                        <c:v>0.98962462904045223</c:v>
                      </c:pt>
                      <c:pt idx="104">
                        <c:v>0.98701328937414101</c:v>
                      </c:pt>
                      <c:pt idx="105">
                        <c:v>0.98436563034156155</c:v>
                      </c:pt>
                      <c:pt idx="106">
                        <c:v>0.98168095125595289</c:v>
                      </c:pt>
                      <c:pt idx="107">
                        <c:v>0.97895879311771372</c:v>
                      </c:pt>
                      <c:pt idx="108">
                        <c:v>0.97619890244563168</c:v>
                      </c:pt>
                      <c:pt idx="109">
                        <c:v>0.97340053338336341</c:v>
                      </c:pt>
                      <c:pt idx="110">
                        <c:v>0.97056349540225328</c:v>
                      </c:pt>
                      <c:pt idx="111">
                        <c:v>0.96768727929770537</c:v>
                      </c:pt>
                      <c:pt idx="112">
                        <c:v>0.96477149577851873</c:v>
                      </c:pt>
                      <c:pt idx="113">
                        <c:v>0.96181587956936143</c:v>
                      </c:pt>
                      <c:pt idx="114">
                        <c:v>0.95882002055358784</c:v>
                      </c:pt>
                      <c:pt idx="115">
                        <c:v>0.95578390910692279</c:v>
                      </c:pt>
                      <c:pt idx="116">
                        <c:v>0.95270684203380118</c:v>
                      </c:pt>
                      <c:pt idx="117">
                        <c:v>0.94958888633253591</c:v>
                      </c:pt>
                      <c:pt idx="118">
                        <c:v>0.94642922050185463</c:v>
                      </c:pt>
                      <c:pt idx="119">
                        <c:v>0.94322756523023166</c:v>
                      </c:pt>
                      <c:pt idx="120">
                        <c:v>0.93998334765487457</c:v>
                      </c:pt>
                      <c:pt idx="121">
                        <c:v>0.93669607372222696</c:v>
                      </c:pt>
                      <c:pt idx="122">
                        <c:v>0.93336513813956345</c:v>
                      </c:pt>
                      <c:pt idx="123">
                        <c:v>0.92999030676632077</c:v>
                      </c:pt>
                      <c:pt idx="124">
                        <c:v>0.92657079945814191</c:v>
                      </c:pt>
                      <c:pt idx="125">
                        <c:v>0.9231066527563101</c:v>
                      </c:pt>
                      <c:pt idx="126">
                        <c:v>0.91959715812897092</c:v>
                      </c:pt>
                      <c:pt idx="127">
                        <c:v>0.9160424397351643</c:v>
                      </c:pt>
                      <c:pt idx="128">
                        <c:v>0.9124428811355334</c:v>
                      </c:pt>
                      <c:pt idx="129">
                        <c:v>0.90879842127874444</c:v>
                      </c:pt>
                      <c:pt idx="130">
                        <c:v>0.90510869060766863</c:v>
                      </c:pt>
                      <c:pt idx="131">
                        <c:v>0.90137333591077862</c:v>
                      </c:pt>
                      <c:pt idx="132">
                        <c:v>0.89759105128445793</c:v>
                      </c:pt>
                      <c:pt idx="133">
                        <c:v>0.89376101728196078</c:v>
                      </c:pt>
                      <c:pt idx="134">
                        <c:v>0.88988148167649028</c:v>
                      </c:pt>
                      <c:pt idx="135">
                        <c:v>0.88595154830014788</c:v>
                      </c:pt>
                      <c:pt idx="136">
                        <c:v>0.88197034665319285</c:v>
                      </c:pt>
                      <c:pt idx="137">
                        <c:v>0.87793785613039976</c:v>
                      </c:pt>
                      <c:pt idx="138">
                        <c:v>0.87385328503902526</c:v>
                      </c:pt>
                      <c:pt idx="139">
                        <c:v>0.86971735431879849</c:v>
                      </c:pt>
                      <c:pt idx="140">
                        <c:v>0.86553039536783904</c:v>
                      </c:pt>
                      <c:pt idx="141">
                        <c:v>0.86129210359505459</c:v>
                      </c:pt>
                      <c:pt idx="142">
                        <c:v>0.85700277389193569</c:v>
                      </c:pt>
                      <c:pt idx="143">
                        <c:v>0.85266170303738631</c:v>
                      </c:pt>
                      <c:pt idx="144">
                        <c:v>0.84826787369159373</c:v>
                      </c:pt>
                      <c:pt idx="145">
                        <c:v>0.84382023526879746</c:v>
                      </c:pt>
                      <c:pt idx="146">
                        <c:v>0.83931722280594334</c:v>
                      </c:pt>
                      <c:pt idx="147">
                        <c:v>0.83475782081017758</c:v>
                      </c:pt>
                      <c:pt idx="148">
                        <c:v>0.83014055174501156</c:v>
                      </c:pt>
                      <c:pt idx="149">
                        <c:v>0.82546540137239832</c:v>
                      </c:pt>
                      <c:pt idx="150">
                        <c:v>0.82073205307308594</c:v>
                      </c:pt>
                      <c:pt idx="151">
                        <c:v>0.81593183544534398</c:v>
                      </c:pt>
                      <c:pt idx="152">
                        <c:v>0.81106456196985055</c:v>
                      </c:pt>
                      <c:pt idx="153">
                        <c:v>0.80613836676829365</c:v>
                      </c:pt>
                      <c:pt idx="154">
                        <c:v>0.80115280423768787</c:v>
                      </c:pt>
                      <c:pt idx="155">
                        <c:v>0.79610782037750694</c:v>
                      </c:pt>
                      <c:pt idx="156">
                        <c:v>0.79100297232947991</c:v>
                      </c:pt>
                      <c:pt idx="157">
                        <c:v>0.78583764307551252</c:v>
                      </c:pt>
                      <c:pt idx="158">
                        <c:v>0.78061278180014748</c:v>
                      </c:pt>
                      <c:pt idx="159">
                        <c:v>0.77532662319783252</c:v>
                      </c:pt>
                      <c:pt idx="160">
                        <c:v>0.76997997122183826</c:v>
                      </c:pt>
                      <c:pt idx="161">
                        <c:v>0.76457180263943159</c:v>
                      </c:pt>
                      <c:pt idx="162">
                        <c:v>0.75910142363201016</c:v>
                      </c:pt>
                      <c:pt idx="163">
                        <c:v>0.75356808987972523</c:v>
                      </c:pt>
                      <c:pt idx="164">
                        <c:v>0.74797144798107718</c:v>
                      </c:pt>
                      <c:pt idx="165">
                        <c:v>0.74230987507234036</c:v>
                      </c:pt>
                      <c:pt idx="166">
                        <c:v>0.73658373762874596</c:v>
                      </c:pt>
                      <c:pt idx="167">
                        <c:v>0.7307924082207532</c:v>
                      </c:pt>
                      <c:pt idx="168">
                        <c:v>0.72493548601658087</c:v>
                      </c:pt>
                      <c:pt idx="169">
                        <c:v>0.71901281314235743</c:v>
                      </c:pt>
                      <c:pt idx="170">
                        <c:v>0.71302461258866145</c:v>
                      </c:pt>
                      <c:pt idx="171">
                        <c:v>0.70697009244145637</c:v>
                      </c:pt>
                      <c:pt idx="172">
                        <c:v>0.70084972493721542</c:v>
                      </c:pt>
                      <c:pt idx="173">
                        <c:v>0.69466207531012336</c:v>
                      </c:pt>
                      <c:pt idx="174">
                        <c:v>0.68840701632244061</c:v>
                      </c:pt>
                      <c:pt idx="175">
                        <c:v>0.68208423222909886</c:v>
                      </c:pt>
                      <c:pt idx="176">
                        <c:v>0.67569237514951486</c:v>
                      </c:pt>
                      <c:pt idx="177">
                        <c:v>0.66923080690177761</c:v>
                      </c:pt>
                      <c:pt idx="178">
                        <c:v>0.66269956408567299</c:v>
                      </c:pt>
                      <c:pt idx="179">
                        <c:v>0.65609790212407104</c:v>
                      </c:pt>
                      <c:pt idx="180">
                        <c:v>0.6494253029926782</c:v>
                      </c:pt>
                      <c:pt idx="181">
                        <c:v>0.64268267271595125</c:v>
                      </c:pt>
                      <c:pt idx="182">
                        <c:v>0.63586938960284223</c:v>
                      </c:pt>
                      <c:pt idx="183">
                        <c:v>0.62898585814428598</c:v>
                      </c:pt>
                      <c:pt idx="184">
                        <c:v>0.62203191166119343</c:v>
                      </c:pt>
                      <c:pt idx="185">
                        <c:v>0.61500772048140973</c:v>
                      </c:pt>
                      <c:pt idx="186">
                        <c:v>0.60791259428737066</c:v>
                      </c:pt>
                      <c:pt idx="187">
                        <c:v>0.60074644251998899</c:v>
                      </c:pt>
                      <c:pt idx="188">
                        <c:v>0.59350855855625129</c:v>
                      </c:pt>
                      <c:pt idx="189">
                        <c:v>0.58619848061586266</c:v>
                      </c:pt>
                      <c:pt idx="190">
                        <c:v>0.57881694230664571</c:v>
                      </c:pt>
                      <c:pt idx="191">
                        <c:v>0.57136233742381848</c:v>
                      </c:pt>
                      <c:pt idx="192">
                        <c:v>0.56383582889429884</c:v>
                      </c:pt>
                      <c:pt idx="193">
                        <c:v>0.5562370215888004</c:v>
                      </c:pt>
                      <c:pt idx="194">
                        <c:v>0.54856742321481344</c:v>
                      </c:pt>
                      <c:pt idx="195">
                        <c:v>0.54082697972987503</c:v>
                      </c:pt>
                      <c:pt idx="196">
                        <c:v>0.5330163285285745</c:v>
                      </c:pt>
                      <c:pt idx="197">
                        <c:v>0.52513574921638917</c:v>
                      </c:pt>
                      <c:pt idx="198">
                        <c:v>0.51718585313393384</c:v>
                      </c:pt>
                      <c:pt idx="199">
                        <c:v>0.50916517697040087</c:v>
                      </c:pt>
                      <c:pt idx="200">
                        <c:v>0.50107527757921733</c:v>
                      </c:pt>
                      <c:pt idx="201">
                        <c:v>0.49291522976115359</c:v>
                      </c:pt>
                      <c:pt idx="202">
                        <c:v>0.48468545559648979</c:v>
                      </c:pt>
                      <c:pt idx="203">
                        <c:v>0.4763869223556923</c:v>
                      </c:pt>
                      <c:pt idx="204">
                        <c:v>0.46801950232794004</c:v>
                      </c:pt>
                      <c:pt idx="205">
                        <c:v>0.45958484548916406</c:v>
                      </c:pt>
                      <c:pt idx="206">
                        <c:v>0.45108369638826351</c:v>
                      </c:pt>
                      <c:pt idx="207">
                        <c:v>0.44251751869759942</c:v>
                      </c:pt>
                      <c:pt idx="208">
                        <c:v>0.43388837414577353</c:v>
                      </c:pt>
                      <c:pt idx="209">
                        <c:v>0.4251963333304119</c:v>
                      </c:pt>
                      <c:pt idx="210">
                        <c:v>0.41644299752242442</c:v>
                      </c:pt>
                      <c:pt idx="211">
                        <c:v>0.40762930522580454</c:v>
                      </c:pt>
                      <c:pt idx="212">
                        <c:v>0.39875797999958612</c:v>
                      </c:pt>
                      <c:pt idx="213">
                        <c:v>0.3898286905055981</c:v>
                      </c:pt>
                      <c:pt idx="214">
                        <c:v>0.38084302084646449</c:v>
                      </c:pt>
                      <c:pt idx="215">
                        <c:v>0.37180374823587636</c:v>
                      </c:pt>
                      <c:pt idx="216">
                        <c:v>0.3627127172138952</c:v>
                      </c:pt>
                      <c:pt idx="217">
                        <c:v>0.35357412476346872</c:v>
                      </c:pt>
                      <c:pt idx="218">
                        <c:v>0.34438965743746375</c:v>
                      </c:pt>
                      <c:pt idx="219">
                        <c:v>0.33516337467569335</c:v>
                      </c:pt>
                      <c:pt idx="220">
                        <c:v>0.32589877968989089</c:v>
                      </c:pt>
                      <c:pt idx="221">
                        <c:v>0.31659969209395716</c:v>
                      </c:pt>
                      <c:pt idx="222">
                        <c:v>0.3072699616774684</c:v>
                      </c:pt>
                      <c:pt idx="223">
                        <c:v>0.29791405542707078</c:v>
                      </c:pt>
                      <c:pt idx="224">
                        <c:v>0.28853606955761985</c:v>
                      </c:pt>
                      <c:pt idx="225">
                        <c:v>0.27913972419725314</c:v>
                      </c:pt>
                      <c:pt idx="226">
                        <c:v>0.26980883747508988</c:v>
                      </c:pt>
                      <c:pt idx="227">
                        <c:v>0.26054712874480374</c:v>
                      </c:pt>
                      <c:pt idx="228">
                        <c:v>0.25128561400056737</c:v>
                      </c:pt>
                      <c:pt idx="229">
                        <c:v>0.24202957432059977</c:v>
                      </c:pt>
                      <c:pt idx="230">
                        <c:v>0.23263174716127247</c:v>
                      </c:pt>
                      <c:pt idx="231">
                        <c:v>0.22325535968374197</c:v>
                      </c:pt>
                      <c:pt idx="232">
                        <c:v>0.21390898669951625</c:v>
                      </c:pt>
                      <c:pt idx="233">
                        <c:v>0.20460013481815836</c:v>
                      </c:pt>
                      <c:pt idx="234">
                        <c:v>0.19533868395454948</c:v>
                      </c:pt>
                      <c:pt idx="235">
                        <c:v>0.18613400262456981</c:v>
                      </c:pt>
                      <c:pt idx="236">
                        <c:v>0.17699518760537453</c:v>
                      </c:pt>
                      <c:pt idx="237">
                        <c:v>0.16793376638053475</c:v>
                      </c:pt>
                      <c:pt idx="238">
                        <c:v>0.15895880729746203</c:v>
                      </c:pt>
                      <c:pt idx="239">
                        <c:v>0.15013812764913362</c:v>
                      </c:pt>
                      <c:pt idx="240">
                        <c:v>0.14137388144631435</c:v>
                      </c:pt>
                      <c:pt idx="241">
                        <c:v>0.13273284527471124</c:v>
                      </c:pt>
                      <c:pt idx="242">
                        <c:v>0.12423070920437934</c:v>
                      </c:pt>
                      <c:pt idx="243">
                        <c:v>0.11587922841887893</c:v>
                      </c:pt>
                      <c:pt idx="244">
                        <c:v>0.10769412160280642</c:v>
                      </c:pt>
                      <c:pt idx="245">
                        <c:v>9.9690482439589681E-2</c:v>
                      </c:pt>
                      <c:pt idx="246">
                        <c:v>9.1882590553837268E-2</c:v>
                      </c:pt>
                      <c:pt idx="247">
                        <c:v>8.4285246872930347E-2</c:v>
                      </c:pt>
                      <c:pt idx="248">
                        <c:v>7.6915865300760514E-2</c:v>
                      </c:pt>
                      <c:pt idx="249">
                        <c:v>6.9788655341465736E-2</c:v>
                      </c:pt>
                      <c:pt idx="250">
                        <c:v>6.292039867380575E-2</c:v>
                      </c:pt>
                      <c:pt idx="251">
                        <c:v>5.6325431299195552E-2</c:v>
                      </c:pt>
                      <c:pt idx="252">
                        <c:v>5.0020810282319209E-2</c:v>
                      </c:pt>
                      <c:pt idx="253">
                        <c:v>4.4023432039252866E-2</c:v>
                      </c:pt>
                      <c:pt idx="254">
                        <c:v>3.8349018601696747E-2</c:v>
                      </c:pt>
                      <c:pt idx="255">
                        <c:v>3.3011318952882299E-2</c:v>
                      </c:pt>
                      <c:pt idx="256">
                        <c:v>2.8028163815817814E-2</c:v>
                      </c:pt>
                      <c:pt idx="257">
                        <c:v>2.3411209011602197E-2</c:v>
                      </c:pt>
                      <c:pt idx="258">
                        <c:v>1.9178691707622618E-2</c:v>
                      </c:pt>
                      <c:pt idx="259">
                        <c:v>1.5337872319494272E-2</c:v>
                      </c:pt>
                      <c:pt idx="260">
                        <c:v>1.1904165392675289E-2</c:v>
                      </c:pt>
                      <c:pt idx="261">
                        <c:v>8.8875550543455646E-3</c:v>
                      </c:pt>
                      <c:pt idx="262">
                        <c:v>6.2969155461502259E-3</c:v>
                      </c:pt>
                      <c:pt idx="263">
                        <c:v>4.1430530821020906E-3</c:v>
                      </c:pt>
                      <c:pt idx="264">
                        <c:v>2.4341092280644335E-3</c:v>
                      </c:pt>
                      <c:pt idx="265">
                        <c:v>1.1723449106945435E-3</c:v>
                      </c:pt>
                      <c:pt idx="266">
                        <c:v>3.6623553110863826E-4</c:v>
                      </c:pt>
                      <c:pt idx="267">
                        <c:v>1.6825553474875895E-5</c:v>
                      </c:pt>
                      <c:pt idx="268">
                        <c:v>1.2516650416939182E-4</c:v>
                      </c:pt>
                      <c:pt idx="269">
                        <c:v>6.9251848324362528E-4</c:v>
                      </c:pt>
                      <c:pt idx="270">
                        <c:v>1.7169829320405907E-3</c:v>
                      </c:pt>
                      <c:pt idx="271">
                        <c:v>3.1954865857998626E-3</c:v>
                      </c:pt>
                      <c:pt idx="272">
                        <c:v>5.1247826797177209E-3</c:v>
                      </c:pt>
                      <c:pt idx="273">
                        <c:v>7.4959172048544263E-3</c:v>
                      </c:pt>
                      <c:pt idx="274">
                        <c:v>1.0301595137622218E-2</c:v>
                      </c:pt>
                      <c:pt idx="275">
                        <c:v>1.3536374944117191E-2</c:v>
                      </c:pt>
                      <c:pt idx="276">
                        <c:v>1.7187665922181235E-2</c:v>
                      </c:pt>
                      <c:pt idx="277">
                        <c:v>2.1246274046780315E-2</c:v>
                      </c:pt>
                      <c:pt idx="278">
                        <c:v>2.5697764104654748E-2</c:v>
                      </c:pt>
                      <c:pt idx="279">
                        <c:v>3.0531183444811313E-2</c:v>
                      </c:pt>
                      <c:pt idx="280">
                        <c:v>3.5731929601165661E-2</c:v>
                      </c:pt>
                      <c:pt idx="281">
                        <c:v>4.1283630355455722E-2</c:v>
                      </c:pt>
                      <c:pt idx="282">
                        <c:v>4.7174937443506787E-2</c:v>
                      </c:pt>
                      <c:pt idx="283">
                        <c:v>5.3385757403682489E-2</c:v>
                      </c:pt>
                      <c:pt idx="284">
                        <c:v>5.9904185632192693E-2</c:v>
                      </c:pt>
                      <c:pt idx="285">
                        <c:v>6.6711252211056657E-2</c:v>
                      </c:pt>
                      <c:pt idx="286">
                        <c:v>7.3793424961106774E-2</c:v>
                      </c:pt>
                      <c:pt idx="287">
                        <c:v>8.1133159254228163E-2</c:v>
                      </c:pt>
                      <c:pt idx="288">
                        <c:v>8.8713276933253649E-2</c:v>
                      </c:pt>
                      <c:pt idx="289">
                        <c:v>9.6521591255366204E-2</c:v>
                      </c:pt>
                      <c:pt idx="290">
                        <c:v>0.10454012644687433</c:v>
                      </c:pt>
                      <c:pt idx="291">
                        <c:v>0.11275134572729351</c:v>
                      </c:pt>
                      <c:pt idx="292">
                        <c:v>0.12114294917272743</c:v>
                      </c:pt>
                      <c:pt idx="293">
                        <c:v>0.12969950969020369</c:v>
                      </c:pt>
                      <c:pt idx="294">
                        <c:v>0.13840494982260124</c:v>
                      </c:pt>
                      <c:pt idx="295">
                        <c:v>0.14724611895374343</c:v>
                      </c:pt>
                      <c:pt idx="296">
                        <c:v>0.15621034004892337</c:v>
                      </c:pt>
                      <c:pt idx="297">
                        <c:v>0.16528340973705288</c:v>
                      </c:pt>
                      <c:pt idx="298">
                        <c:v>0.17445591835134219</c:v>
                      </c:pt>
                      <c:pt idx="299">
                        <c:v>0.18371383005921255</c:v>
                      </c:pt>
                      <c:pt idx="300">
                        <c:v>0.19304764781988137</c:v>
                      </c:pt>
                      <c:pt idx="301">
                        <c:v>0.20244572972849989</c:v>
                      </c:pt>
                      <c:pt idx="302">
                        <c:v>0.21189691602565486</c:v>
                      </c:pt>
                      <c:pt idx="303">
                        <c:v>0.2213934875275525</c:v>
                      </c:pt>
                      <c:pt idx="304">
                        <c:v>0.23092460931957506</c:v>
                      </c:pt>
                      <c:pt idx="305">
                        <c:v>0.24048271565289231</c:v>
                      </c:pt>
                      <c:pt idx="306">
                        <c:v>0.25005819732557405</c:v>
                      </c:pt>
                      <c:pt idx="307">
                        <c:v>0.25964384407501451</c:v>
                      </c:pt>
                      <c:pt idx="308">
                        <c:v>0.26923270418158651</c:v>
                      </c:pt>
                      <c:pt idx="309">
                        <c:v>0.27881694338505653</c:v>
                      </c:pt>
                      <c:pt idx="310">
                        <c:v>0.28839228833537861</c:v>
                      </c:pt>
                      <c:pt idx="311">
                        <c:v>0.29795097232071538</c:v>
                      </c:pt>
                      <c:pt idx="312">
                        <c:v>0.30748807465326122</c:v>
                      </c:pt>
                      <c:pt idx="313">
                        <c:v>0.31699979709963672</c:v>
                      </c:pt>
                      <c:pt idx="314">
                        <c:v>0.32648004234966943</c:v>
                      </c:pt>
                      <c:pt idx="315">
                        <c:v>0.33592514338528595</c:v>
                      </c:pt>
                      <c:pt idx="316">
                        <c:v>0.3453300968956301</c:v>
                      </c:pt>
                      <c:pt idx="317">
                        <c:v>0.35469256322596121</c:v>
                      </c:pt>
                      <c:pt idx="318">
                        <c:v>0.36400772082342336</c:v>
                      </c:pt>
                      <c:pt idx="319">
                        <c:v>0.37327169350728073</c:v>
                      </c:pt>
                      <c:pt idx="320">
                        <c:v>0.382481725641794</c:v>
                      </c:pt>
                      <c:pt idx="321">
                        <c:v>0.3916349860175678</c:v>
                      </c:pt>
                      <c:pt idx="322">
                        <c:v>0.40072969632928301</c:v>
                      </c:pt>
                      <c:pt idx="323">
                        <c:v>0.4097630572990848</c:v>
                      </c:pt>
                      <c:pt idx="324">
                        <c:v>0.41873368861996974</c:v>
                      </c:pt>
                      <c:pt idx="325">
                        <c:v>0.42763959837557319</c:v>
                      </c:pt>
                      <c:pt idx="326">
                        <c:v>0.43647923478070405</c:v>
                      </c:pt>
                      <c:pt idx="327">
                        <c:v>0.44525096540055448</c:v>
                      </c:pt>
                      <c:pt idx="328">
                        <c:v>0.45395338115718104</c:v>
                      </c:pt>
                      <c:pt idx="329">
                        <c:v>0.46258538615880324</c:v>
                      </c:pt>
                      <c:pt idx="330">
                        <c:v>0.47114592620348178</c:v>
                      </c:pt>
                      <c:pt idx="331">
                        <c:v>0.47963354178880291</c:v>
                      </c:pt>
                      <c:pt idx="332">
                        <c:v>0.48804704937459154</c:v>
                      </c:pt>
                      <c:pt idx="333">
                        <c:v>0.49638561771582251</c:v>
                      </c:pt>
                      <c:pt idx="334">
                        <c:v>0.50464925576411068</c:v>
                      </c:pt>
                      <c:pt idx="335">
                        <c:v>0.51283727384165545</c:v>
                      </c:pt>
                      <c:pt idx="336">
                        <c:v>0.52094922228315677</c:v>
                      </c:pt>
                      <c:pt idx="337">
                        <c:v>0.52898566727462526</c:v>
                      </c:pt>
                      <c:pt idx="338">
                        <c:v>0.53694542305997972</c:v>
                      </c:pt>
                      <c:pt idx="339">
                        <c:v>0.5448298433199299</c:v>
                      </c:pt>
                      <c:pt idx="340">
                        <c:v>0.55263743377709573</c:v>
                      </c:pt>
                      <c:pt idx="341">
                        <c:v>0.56036905955576077</c:v>
                      </c:pt>
                      <c:pt idx="342">
                        <c:v>0.56802387764054729</c:v>
                      </c:pt>
                      <c:pt idx="343">
                        <c:v>0.57560206955970661</c:v>
                      </c:pt>
                      <c:pt idx="344">
                        <c:v>0.58310315919602884</c:v>
                      </c:pt>
                      <c:pt idx="345">
                        <c:v>0.59052798208520052</c:v>
                      </c:pt>
                      <c:pt idx="346">
                        <c:v>0.59787677227888381</c:v>
                      </c:pt>
                      <c:pt idx="347">
                        <c:v>0.60514913401312131</c:v>
                      </c:pt>
                      <c:pt idx="348">
                        <c:v>0.61234566029611426</c:v>
                      </c:pt>
                      <c:pt idx="349">
                        <c:v>0.61946730543784945</c:v>
                      </c:pt>
                      <c:pt idx="350">
                        <c:v>0.62651496354535408</c:v>
                      </c:pt>
                      <c:pt idx="351">
                        <c:v>0.63348749760281986</c:v>
                      </c:pt>
                      <c:pt idx="352">
                        <c:v>0.64038673304846216</c:v>
                      </c:pt>
                      <c:pt idx="353">
                        <c:v>0.64721246798691934</c:v>
                      </c:pt>
                      <c:pt idx="354">
                        <c:v>0.6539651544111752</c:v>
                      </c:pt>
                      <c:pt idx="355">
                        <c:v>0.66064507891743973</c:v>
                      </c:pt>
                      <c:pt idx="356">
                        <c:v>0.66725237438390228</c:v>
                      </c:pt>
                      <c:pt idx="357">
                        <c:v>0.67378799632792263</c:v>
                      </c:pt>
                      <c:pt idx="358">
                        <c:v>0.68025141294767688</c:v>
                      </c:pt>
                      <c:pt idx="359">
                        <c:v>0.68664429192089282</c:v>
                      </c:pt>
                      <c:pt idx="360">
                        <c:v>0.69296651971415146</c:v>
                      </c:pt>
                      <c:pt idx="361">
                        <c:v>0.69921955619396026</c:v>
                      </c:pt>
                      <c:pt idx="362">
                        <c:v>0.70540265010677572</c:v>
                      </c:pt>
                      <c:pt idx="363">
                        <c:v>0.71151790147504168</c:v>
                      </c:pt>
                      <c:pt idx="364">
                        <c:v>0.71756538174469353</c:v>
                      </c:pt>
                      <c:pt idx="365">
                        <c:v>0.72354538461129292</c:v>
                      </c:pt>
                      <c:pt idx="366">
                        <c:v>0.72945837177325845</c:v>
                      </c:pt>
                      <c:pt idx="367">
                        <c:v>0.73530484672891805</c:v>
                      </c:pt>
                      <c:pt idx="368">
                        <c:v>0.74108546404665687</c:v>
                      </c:pt>
                      <c:pt idx="369">
                        <c:v>0.74680023968968989</c:v>
                      </c:pt>
                      <c:pt idx="370">
                        <c:v>0.75245038585179869</c:v>
                      </c:pt>
                      <c:pt idx="371">
                        <c:v>0.75803559489606021</c:v>
                      </c:pt>
                      <c:pt idx="372">
                        <c:v>0.76355734701119005</c:v>
                      </c:pt>
                      <c:pt idx="373">
                        <c:v>0.76901576664310289</c:v>
                      </c:pt>
                      <c:pt idx="374">
                        <c:v>0.77441155049368715</c:v>
                      </c:pt>
                      <c:pt idx="375">
                        <c:v>0.77974545055069999</c:v>
                      </c:pt>
                      <c:pt idx="376">
                        <c:v>0.78501762460653324</c:v>
                      </c:pt>
                      <c:pt idx="377">
                        <c:v>0.79022938302798584</c:v>
                      </c:pt>
                      <c:pt idx="378">
                        <c:v>0.79538059913009163</c:v>
                      </c:pt>
                      <c:pt idx="379">
                        <c:v>0.80047192337494522</c:v>
                      </c:pt>
                      <c:pt idx="380">
                        <c:v>0.80550370098745716</c:v>
                      </c:pt>
                      <c:pt idx="381">
                        <c:v>0.8104762771233357</c:v>
                      </c:pt>
                      <c:pt idx="382">
                        <c:v>0.81539015471210285</c:v>
                      </c:pt>
                      <c:pt idx="383">
                        <c:v>0.82024611044641327</c:v>
                      </c:pt>
                      <c:pt idx="384">
                        <c:v>0.82504446663391184</c:v>
                      </c:pt>
                      <c:pt idx="385">
                        <c:v>0.82978578959256455</c:v>
                      </c:pt>
                      <c:pt idx="386">
                        <c:v>0.83447084573539088</c:v>
                      </c:pt>
                      <c:pt idx="387">
                        <c:v>0.83910029054352753</c:v>
                      </c:pt>
                      <c:pt idx="388">
                        <c:v>0.84367411001720383</c:v>
                      </c:pt>
                      <c:pt idx="389">
                        <c:v>0.84819350546700467</c:v>
                      </c:pt>
                      <c:pt idx="390">
                        <c:v>0.85265835960756808</c:v>
                      </c:pt>
                      <c:pt idx="391">
                        <c:v>0.85706949015332323</c:v>
                      </c:pt>
                      <c:pt idx="392">
                        <c:v>0.86142703555054279</c:v>
                      </c:pt>
                      <c:pt idx="393">
                        <c:v>0.86573175766790911</c:v>
                      </c:pt>
                      <c:pt idx="394">
                        <c:v>0.86998319510802902</c:v>
                      </c:pt>
                      <c:pt idx="395">
                        <c:v>0.87418287588220001</c:v>
                      </c:pt>
                      <c:pt idx="396">
                        <c:v>0.87833055004964578</c:v>
                      </c:pt>
                      <c:pt idx="397">
                        <c:v>0.88242725933049992</c:v>
                      </c:pt>
                      <c:pt idx="398">
                        <c:v>0.88647312504684972</c:v>
                      </c:pt>
                      <c:pt idx="399">
                        <c:v>0.89046906902859935</c:v>
                      </c:pt>
                      <c:pt idx="400">
                        <c:v>0.89441482280037032</c:v>
                      </c:pt>
                      <c:pt idx="401">
                        <c:v>0.89831178104182219</c:v>
                      </c:pt>
                      <c:pt idx="402">
                        <c:v>0.90215991851388577</c:v>
                      </c:pt>
                      <c:pt idx="403">
                        <c:v>0.90595926630127532</c:v>
                      </c:pt>
                      <c:pt idx="404">
                        <c:v>0.90971080128016424</c:v>
                      </c:pt>
                      <c:pt idx="405">
                        <c:v>0.91341443389853838</c:v>
                      </c:pt>
                      <c:pt idx="406">
                        <c:v>0.91707060692668541</c:v>
                      </c:pt>
                      <c:pt idx="407">
                        <c:v>0.92068009899983927</c:v>
                      </c:pt>
                      <c:pt idx="408">
                        <c:v>0.9242429751590665</c:v>
                      </c:pt>
                      <c:pt idx="409">
                        <c:v>0.92775964273134548</c:v>
                      </c:pt>
                      <c:pt idx="410">
                        <c:v>0.93123059474855796</c:v>
                      </c:pt>
                      <c:pt idx="411">
                        <c:v>0.93465631010133332</c:v>
                      </c:pt>
                      <c:pt idx="412">
                        <c:v>0.93803749278430382</c:v>
                      </c:pt>
                      <c:pt idx="413">
                        <c:v>0.94137397285852198</c:v>
                      </c:pt>
                      <c:pt idx="414">
                        <c:v>0.94466657419235767</c:v>
                      </c:pt>
                      <c:pt idx="415">
                        <c:v>0.94791562948647579</c:v>
                      </c:pt>
                      <c:pt idx="416">
                        <c:v>0.95112123012951277</c:v>
                      </c:pt>
                      <c:pt idx="417">
                        <c:v>0.95428378696846794</c:v>
                      </c:pt>
                      <c:pt idx="418">
                        <c:v>0.95740360743582908</c:v>
                      </c:pt>
                      <c:pt idx="419">
                        <c:v>0.96048117126414001</c:v>
                      </c:pt>
                      <c:pt idx="420">
                        <c:v>0.96351685404757048</c:v>
                      </c:pt>
                      <c:pt idx="421">
                        <c:v>0.96651052811423632</c:v>
                      </c:pt>
                      <c:pt idx="422">
                        <c:v>0.96946366789552896</c:v>
                      </c:pt>
                      <c:pt idx="423">
                        <c:v>0.97237554435755535</c:v>
                      </c:pt>
                      <c:pt idx="424">
                        <c:v>0.97524733194715052</c:v>
                      </c:pt>
                      <c:pt idx="425">
                        <c:v>0.97807895323836924</c:v>
                      </c:pt>
                      <c:pt idx="426">
                        <c:v>0.98087080738049093</c:v>
                      </c:pt>
                      <c:pt idx="427">
                        <c:v>0.98362349669957883</c:v>
                      </c:pt>
                      <c:pt idx="428">
                        <c:v>0.98633717920389141</c:v>
                      </c:pt>
                      <c:pt idx="429">
                        <c:v>0.98901196459639173</c:v>
                      </c:pt>
                      <c:pt idx="430">
                        <c:v>0.99164863335200504</c:v>
                      </c:pt>
                      <c:pt idx="431">
                        <c:v>0.99424689577369341</c:v>
                      </c:pt>
                      <c:pt idx="432">
                        <c:v>0.99680759322676826</c:v>
                      </c:pt>
                      <c:pt idx="433">
                        <c:v>0.99933079834670779</c:v>
                      </c:pt>
                      <c:pt idx="434">
                        <c:v>1.0018169920502378</c:v>
                      </c:pt>
                      <c:pt idx="435">
                        <c:v>1.0042666417584218</c:v>
                      </c:pt>
                      <c:pt idx="436">
                        <c:v>1.0066799571062952</c:v>
                      </c:pt>
                      <c:pt idx="437">
                        <c:v>1.0090572620914642</c:v>
                      </c:pt>
                      <c:pt idx="438">
                        <c:v>1.0113987498510104</c:v>
                      </c:pt>
                      <c:pt idx="439">
                        <c:v>1.0137051683370777</c:v>
                      </c:pt>
                      <c:pt idx="440">
                        <c:v>1.0159762887466532</c:v>
                      </c:pt>
                      <c:pt idx="441">
                        <c:v>1.0182127577866547</c:v>
                      </c:pt>
                      <c:pt idx="442">
                        <c:v>1.0204146921938106</c:v>
                      </c:pt>
                      <c:pt idx="443">
                        <c:v>1.0225822032501786</c:v>
                      </c:pt>
                      <c:pt idx="444">
                        <c:v>1.0247157489527798</c:v>
                      </c:pt>
                      <c:pt idx="445">
                        <c:v>1.026815814051605</c:v>
                      </c:pt>
                      <c:pt idx="446">
                        <c:v>1.0288823669666765</c:v>
                      </c:pt>
                      <c:pt idx="447">
                        <c:v>1.0309157976776921</c:v>
                      </c:pt>
                      <c:pt idx="448">
                        <c:v>1.0329164471406673</c:v>
                      </c:pt>
                      <c:pt idx="449">
                        <c:v>1.0348847613463648</c:v>
                      </c:pt>
                      <c:pt idx="450">
                        <c:v>1.0368207182674285</c:v>
                      </c:pt>
                      <c:pt idx="451">
                        <c:v>1.0387246716563219</c:v>
                      </c:pt>
                      <c:pt idx="452">
                        <c:v>1.0405970033282073</c:v>
                      </c:pt>
                      <c:pt idx="453">
                        <c:v>1.0424377470126109</c:v>
                      </c:pt>
                      <c:pt idx="454">
                        <c:v>1.0442471567571023</c:v>
                      </c:pt>
                      <c:pt idx="455">
                        <c:v>1.0460256650706274</c:v>
                      </c:pt>
                      <c:pt idx="456">
                        <c:v>1.0477732486060451</c:v>
                      </c:pt>
                      <c:pt idx="457">
                        <c:v>1.0494901394528786</c:v>
                      </c:pt>
                      <c:pt idx="458">
                        <c:v>1.0511767464361876</c:v>
                      </c:pt>
                      <c:pt idx="459">
                        <c:v>1.0528331750161029</c:v>
                      </c:pt>
                      <c:pt idx="460">
                        <c:v>1.0544597811196441</c:v>
                      </c:pt>
                      <c:pt idx="461">
                        <c:v>1.0560566568687977</c:v>
                      </c:pt>
                      <c:pt idx="462">
                        <c:v>1.0576241794926184</c:v>
                      </c:pt>
                      <c:pt idx="463">
                        <c:v>1.0591626086698347</c:v>
                      </c:pt>
                      <c:pt idx="464">
                        <c:v>1.0606718365572085</c:v>
                      </c:pt>
                      <c:pt idx="465">
                        <c:v>1.0621523632542855</c:v>
                      </c:pt>
                      <c:pt idx="466">
                        <c:v>1.0636042490355517</c:v>
                      </c:pt>
                      <c:pt idx="467">
                        <c:v>1.0650276209437601</c:v>
                      </c:pt>
                      <c:pt idx="468">
                        <c:v>1.066422671668761</c:v>
                      </c:pt>
                      <c:pt idx="469">
                        <c:v>1.0677895876401133</c:v>
                      </c:pt>
                      <c:pt idx="470">
                        <c:v>1.069128655117964</c:v>
                      </c:pt>
                      <c:pt idx="471">
                        <c:v>1.0704400121984967</c:v>
                      </c:pt>
                      <c:pt idx="472">
                        <c:v>1.0717238968687246</c:v>
                      </c:pt>
                      <c:pt idx="473">
                        <c:v>1.0729804004899579</c:v>
                      </c:pt>
                      <c:pt idx="474">
                        <c:v>1.0742097841373979</c:v>
                      </c:pt>
                      <c:pt idx="475">
                        <c:v>1.0754120932659146</c:v>
                      </c:pt>
                      <c:pt idx="476">
                        <c:v>1.0765877509632005</c:v>
                      </c:pt>
                      <c:pt idx="477">
                        <c:v>1.0777365140337587</c:v>
                      </c:pt>
                      <c:pt idx="478">
                        <c:v>1.0788589669951729</c:v>
                      </c:pt>
                      <c:pt idx="479">
                        <c:v>1.0799549610625472</c:v>
                      </c:pt>
                      <c:pt idx="480">
                        <c:v>1.0810245857427225</c:v>
                      </c:pt>
                      <c:pt idx="481">
                        <c:v>1.0820682001242623</c:v>
                      </c:pt>
                      <c:pt idx="482">
                        <c:v>1.0830858482197678</c:v>
                      </c:pt>
                      <c:pt idx="483">
                        <c:v>1.0840776039774787</c:v>
                      </c:pt>
                      <c:pt idx="484">
                        <c:v>1.0850436730771722</c:v>
                      </c:pt>
                      <c:pt idx="485">
                        <c:v>1.0859843575177708</c:v>
                      </c:pt>
                      <c:pt idx="486">
                        <c:v>1.0868996477868473</c:v>
                      </c:pt>
                      <c:pt idx="487">
                        <c:v>1.0877895983752426</c:v>
                      </c:pt>
                      <c:pt idx="488">
                        <c:v>1.0886545297106127</c:v>
                      </c:pt>
                      <c:pt idx="489">
                        <c:v>1.0894943514817124</c:v>
                      </c:pt>
                      <c:pt idx="490">
                        <c:v>1.0903091721656664</c:v>
                      </c:pt>
                      <c:pt idx="491">
                        <c:v>1.09109929713325</c:v>
                      </c:pt>
                      <c:pt idx="492">
                        <c:v>1.0918646235533067</c:v>
                      </c:pt>
                      <c:pt idx="493">
                        <c:v>1.0926052798152401</c:v>
                      </c:pt>
                      <c:pt idx="494">
                        <c:v>1.0933215567155079</c:v>
                      </c:pt>
                      <c:pt idx="495">
                        <c:v>1.0940132724397349</c:v>
                      </c:pt>
                      <c:pt idx="496">
                        <c:v>1.0946808420599503</c:v>
                      </c:pt>
                      <c:pt idx="497">
                        <c:v>1.0953239427783636</c:v>
                      </c:pt>
                      <c:pt idx="498">
                        <c:v>1.0959432129764841</c:v>
                      </c:pt>
                      <c:pt idx="499">
                        <c:v>1.0965382556883296</c:v>
                      </c:pt>
                      <c:pt idx="500">
                        <c:v>1.0971093678953803</c:v>
                      </c:pt>
                      <c:pt idx="501">
                        <c:v>1.0976566097596885</c:v>
                      </c:pt>
                      <c:pt idx="502">
                        <c:v>1.0981800374437676</c:v>
                      </c:pt>
                      <c:pt idx="503">
                        <c:v>1.0986796701420731</c:v>
                      </c:pt>
                      <c:pt idx="504">
                        <c:v>1.0991556880691706</c:v>
                      </c:pt>
                      <c:pt idx="505">
                        <c:v>1.0996080693926356</c:v>
                      </c:pt>
                      <c:pt idx="506">
                        <c:v>1.1000368873720299</c:v>
                      </c:pt>
                      <c:pt idx="507">
                        <c:v>1.1004422112871104</c:v>
                      </c:pt>
                      <c:pt idx="508">
                        <c:v>1.100824106475593</c:v>
                      </c:pt>
                      <c:pt idx="509">
                        <c:v>1.1011827984169249</c:v>
                      </c:pt>
                      <c:pt idx="510">
                        <c:v>1.1015180492301739</c:v>
                      </c:pt>
                      <c:pt idx="511">
                        <c:v>1.1018302077872082</c:v>
                      </c:pt>
                      <c:pt idx="512">
                        <c:v>1.102119159973866</c:v>
                      </c:pt>
                      <c:pt idx="513">
                        <c:v>1.1023850500944228</c:v>
                      </c:pt>
                      <c:pt idx="514">
                        <c:v>1.1026278549684141</c:v>
                      </c:pt>
                      <c:pt idx="515">
                        <c:v>1.1028477439444582</c:v>
                      </c:pt>
                      <c:pt idx="516">
                        <c:v>1.1030447190792891</c:v>
                      </c:pt>
                      <c:pt idx="517">
                        <c:v>1.103218811489888</c:v>
                      </c:pt>
                      <c:pt idx="518">
                        <c:v>1.1033701139406089</c:v>
                      </c:pt>
                      <c:pt idx="519">
                        <c:v>1.1034986828555975</c:v>
                      </c:pt>
                      <c:pt idx="520">
                        <c:v>1.1036046036597251</c:v>
                      </c:pt>
                      <c:pt idx="521">
                        <c:v>1.103688023395871</c:v>
                      </c:pt>
                      <c:pt idx="522">
                        <c:v>1.1037488245581994</c:v>
                      </c:pt>
                      <c:pt idx="523">
                        <c:v>1.1037871797110215</c:v>
                      </c:pt>
                      <c:pt idx="524">
                        <c:v>1.103803225249572</c:v>
                      </c:pt>
                      <c:pt idx="525">
                        <c:v>1.1037968658082591</c:v>
                      </c:pt>
                      <c:pt idx="526">
                        <c:v>1.103768230862453</c:v>
                      </c:pt>
                      <c:pt idx="527">
                        <c:v>1.10371741386175</c:v>
                      </c:pt>
                      <c:pt idx="528">
                        <c:v>1.1036444396428899</c:v>
                      </c:pt>
                      <c:pt idx="529">
                        <c:v>1.1035513528061105</c:v>
                      </c:pt>
                      <c:pt idx="530">
                        <c:v>1.1034372591453983</c:v>
                      </c:pt>
                      <c:pt idx="531">
                        <c:v>1.1033023380051097</c:v>
                      </c:pt>
                      <c:pt idx="532">
                        <c:v>1.1031465699775014</c:v>
                      </c:pt>
                      <c:pt idx="533">
                        <c:v>1.102970161362951</c:v>
                      </c:pt>
                      <c:pt idx="534">
                        <c:v>1.1027732831606172</c:v>
                      </c:pt>
                      <c:pt idx="535">
                        <c:v>1.1025560383773307</c:v>
                      </c:pt>
                      <c:pt idx="536">
                        <c:v>1.1023185273761029</c:v>
                      </c:pt>
                      <c:pt idx="537">
                        <c:v>1.1020608806667647</c:v>
                      </c:pt>
                      <c:pt idx="538">
                        <c:v>1.1017832262922367</c:v>
                      </c:pt>
                      <c:pt idx="539">
                        <c:v>1.1014854931675493</c:v>
                      </c:pt>
                      <c:pt idx="540">
                        <c:v>1.1011678697695244</c:v>
                      </c:pt>
                      <c:pt idx="541">
                        <c:v>1.1008303782513624</c:v>
                      </c:pt>
                      <c:pt idx="542">
                        <c:v>1.100473169623168</c:v>
                      </c:pt>
                      <c:pt idx="543">
                        <c:v>1.1000960967380229</c:v>
                      </c:pt>
                      <c:pt idx="544">
                        <c:v>1.0996993714463241</c:v>
                      </c:pt>
                      <c:pt idx="545">
                        <c:v>1.0992830390079253</c:v>
                      </c:pt>
                      <c:pt idx="546">
                        <c:v>1.0988469773617486</c:v>
                      </c:pt>
                      <c:pt idx="547">
                        <c:v>1.0983913585772442</c:v>
                      </c:pt>
                      <c:pt idx="548">
                        <c:v>1.0979160223339708</c:v>
                      </c:pt>
                      <c:pt idx="549">
                        <c:v>1.0974212022076824</c:v>
                      </c:pt>
                      <c:pt idx="550">
                        <c:v>1.0969066995914716</c:v>
                      </c:pt>
                      <c:pt idx="551">
                        <c:v>1.0963724783050637</c:v>
                      </c:pt>
                      <c:pt idx="552">
                        <c:v>1.0958184662550234</c:v>
                      </c:pt>
                      <c:pt idx="553">
                        <c:v>1.0952447547656652</c:v>
                      </c:pt>
                      <c:pt idx="554">
                        <c:v>1.0946511000793677</c:v>
                      </c:pt>
                      <c:pt idx="555">
                        <c:v>1.0940374880622725</c:v>
                      </c:pt>
                      <c:pt idx="556">
                        <c:v>1.0934037683624582</c:v>
                      </c:pt>
                      <c:pt idx="557">
                        <c:v>1.0927499544731576</c:v>
                      </c:pt>
                      <c:pt idx="558">
                        <c:v>1.0920759569191212</c:v>
                      </c:pt>
                      <c:pt idx="559">
                        <c:v>1.0913815153423305</c:v>
                      </c:pt>
                      <c:pt idx="560">
                        <c:v>1.090666802124614</c:v>
                      </c:pt>
                      <c:pt idx="561">
                        <c:v>1.089931449508277</c:v>
                      </c:pt>
                      <c:pt idx="562">
                        <c:v>1.0891756243325281</c:v>
                      </c:pt>
                      <c:pt idx="563">
                        <c:v>1.088398917614301</c:v>
                      </c:pt>
                      <c:pt idx="564">
                        <c:v>1.0876013210608559</c:v>
                      </c:pt>
                      <c:pt idx="565">
                        <c:v>1.0867824506285724</c:v>
                      </c:pt>
                      <c:pt idx="566">
                        <c:v>1.0859423244820874</c:v>
                      </c:pt>
                      <c:pt idx="567">
                        <c:v>1.0850806858620026</c:v>
                      </c:pt>
                      <c:pt idx="568">
                        <c:v>1.0841975803345172</c:v>
                      </c:pt>
                      <c:pt idx="569">
                        <c:v>1.0832925383106999</c:v>
                      </c:pt>
                      <c:pt idx="570">
                        <c:v>1.0823655632075537</c:v>
                      </c:pt>
                      <c:pt idx="571">
                        <c:v>1.0814163123386464</c:v>
                      </c:pt>
                      <c:pt idx="572">
                        <c:v>1.080444609289499</c:v>
                      </c:pt>
                      <c:pt idx="573">
                        <c:v>1.0794504801910261</c:v>
                      </c:pt>
                      <c:pt idx="574">
                        <c:v>1.0784336028618569</c:v>
                      </c:pt>
                      <c:pt idx="575">
                        <c:v>1.0773936839108469</c:v>
                      </c:pt>
                      <c:pt idx="576">
                        <c:v>1.0763307716537831</c:v>
                      </c:pt>
                      <c:pt idx="577">
                        <c:v>1.0752443199128092</c:v>
                      </c:pt>
                      <c:pt idx="578">
                        <c:v>1.0741341581812378</c:v>
                      </c:pt>
                      <c:pt idx="579">
                        <c:v>1.0730002512496071</c:v>
                      </c:pt>
                      <c:pt idx="580">
                        <c:v>1.0718421744328956</c:v>
                      </c:pt>
                      <c:pt idx="581">
                        <c:v>1.0706597418662025</c:v>
                      </c:pt>
                      <c:pt idx="582">
                        <c:v>1.0694525155185295</c:v>
                      </c:pt>
                      <c:pt idx="583">
                        <c:v>1.068220651094141</c:v>
                      </c:pt>
                      <c:pt idx="584">
                        <c:v>1.0669634864988122</c:v>
                      </c:pt>
                      <c:pt idx="585">
                        <c:v>1.0656808828475151</c:v>
                      </c:pt>
                      <c:pt idx="586">
                        <c:v>1.0643728035405409</c:v>
                      </c:pt>
                      <c:pt idx="587">
                        <c:v>1.063038921788974</c:v>
                      </c:pt>
                      <c:pt idx="588">
                        <c:v>1.0616787239097945</c:v>
                      </c:pt>
                      <c:pt idx="589">
                        <c:v>1.0602923714103178</c:v>
                      </c:pt>
                      <c:pt idx="590">
                        <c:v>1.0588793736389996</c:v>
                      </c:pt>
                      <c:pt idx="591">
                        <c:v>1.0574391214058774</c:v>
                      </c:pt>
                      <c:pt idx="592">
                        <c:v>1.0559717950286285</c:v>
                      </c:pt>
                      <c:pt idx="593">
                        <c:v>1.0544766970991337</c:v>
                      </c:pt>
                      <c:pt idx="594">
                        <c:v>1.0529538870846404</c:v>
                      </c:pt>
                      <c:pt idx="595">
                        <c:v>1.0514027963958172</c:v>
                      </c:pt>
                      <c:pt idx="596">
                        <c:v>1.0498233987707664</c:v>
                      </c:pt>
                      <c:pt idx="597">
                        <c:v>1.0482151081577387</c:v>
                      </c:pt>
                      <c:pt idx="598">
                        <c:v>1.0465778471774534</c:v>
                      </c:pt>
                      <c:pt idx="599">
                        <c:v>1.0449113097129361</c:v>
                      </c:pt>
                      <c:pt idx="600">
                        <c:v>1.0432153689300272</c:v>
                      </c:pt>
                      <c:pt idx="601">
                        <c:v>1.0414892526158497</c:v>
                      </c:pt>
                      <c:pt idx="602">
                        <c:v>1.0397331175901592</c:v>
                      </c:pt>
                      <c:pt idx="603">
                        <c:v>1.0379463606924364</c:v>
                      </c:pt>
                      <c:pt idx="604">
                        <c:v>1.0361285177154493</c:v>
                      </c:pt>
                      <c:pt idx="605">
                        <c:v>1.0342794575261942</c:v>
                      </c:pt>
                      <c:pt idx="606">
                        <c:v>1.0323989663163022</c:v>
                      </c:pt>
                      <c:pt idx="607">
                        <c:v>1.0304865527792055</c:v>
                      </c:pt>
                      <c:pt idx="608">
                        <c:v>1.0285419848560586</c:v>
                      </c:pt>
                      <c:pt idx="609">
                        <c:v>1.0265646721503869</c:v>
                      </c:pt>
                      <c:pt idx="610">
                        <c:v>1.0245545578620339</c:v>
                      </c:pt>
                      <c:pt idx="611">
                        <c:v>1.0225114233266059</c:v>
                      </c:pt>
                      <c:pt idx="612">
                        <c:v>1.0204346076511726</c:v>
                      </c:pt>
                      <c:pt idx="613">
                        <c:v>1.0183239499229666</c:v>
                      </c:pt>
                      <c:pt idx="614">
                        <c:v>1.0161792028298475</c:v>
                      </c:pt>
                      <c:pt idx="615">
                        <c:v>1.01399974983</c:v>
                      </c:pt>
                      <c:pt idx="616">
                        <c:v>1.0117853616065695</c:v>
                      </c:pt>
                      <c:pt idx="617">
                        <c:v>1.0095212545438217</c:v>
                      </c:pt>
                      <c:pt idx="618">
                        <c:v>1.0072230417143664</c:v>
                      </c:pt>
                      <c:pt idx="619">
                        <c:v>1.0048903241137246</c:v>
                      </c:pt>
                      <c:pt idx="620">
                        <c:v>1.0025226502392306</c:v>
                      </c:pt>
                      <c:pt idx="621">
                        <c:v>1.0001196802256314</c:v>
                      </c:pt>
                      <c:pt idx="622">
                        <c:v>0.997681355491286</c:v>
                      </c:pt>
                      <c:pt idx="623">
                        <c:v>0.99520719487096787</c:v>
                      </c:pt>
                      <c:pt idx="624">
                        <c:v>0.99269674584363121</c:v>
                      </c:pt>
                      <c:pt idx="625">
                        <c:v>0.9901496700580219</c:v>
                      </c:pt>
                      <c:pt idx="626">
                        <c:v>0.98756613029270457</c:v>
                      </c:pt>
                      <c:pt idx="627">
                        <c:v>0.98494479036803251</c:v>
                      </c:pt>
                      <c:pt idx="628">
                        <c:v>0.98228630704018172</c:v>
                      </c:pt>
                      <c:pt idx="629">
                        <c:v>0.97958983195265348</c:v>
                      </c:pt>
                      <c:pt idx="630">
                        <c:v>0.97685514887888203</c:v>
                      </c:pt>
                      <c:pt idx="631">
                        <c:v>0.97408185844983597</c:v>
                      </c:pt>
                      <c:pt idx="632">
                        <c:v>0.97126946083063603</c:v>
                      </c:pt>
                      <c:pt idx="633">
                        <c:v>0.96841810966212039</c:v>
                      </c:pt>
                      <c:pt idx="634">
                        <c:v>0.96552643676747762</c:v>
                      </c:pt>
                      <c:pt idx="635">
                        <c:v>0.96259556379917832</c:v>
                      </c:pt>
                      <c:pt idx="636">
                        <c:v>0.95962327845591455</c:v>
                      </c:pt>
                      <c:pt idx="637">
                        <c:v>0.95661078461902516</c:v>
                      </c:pt>
                      <c:pt idx="638">
                        <c:v>0.95355659967105688</c:v>
                      </c:pt>
                      <c:pt idx="639">
                        <c:v>0.95046100859417615</c:v>
                      </c:pt>
                      <c:pt idx="640">
                        <c:v>0.94732322862318963</c:v>
                      </c:pt>
                      <c:pt idx="641">
                        <c:v>0.94414292480181716</c:v>
                      </c:pt>
                      <c:pt idx="642">
                        <c:v>0.94091998933934018</c:v>
                      </c:pt>
                      <c:pt idx="643">
                        <c:v>0.93765383317099182</c:v>
                      </c:pt>
                      <c:pt idx="644">
                        <c:v>0.93434399411341651</c:v>
                      </c:pt>
                      <c:pt idx="645">
                        <c:v>0.93099014184460216</c:v>
                      </c:pt>
                      <c:pt idx="646">
                        <c:v>0.92759188748336507</c:v>
                      </c:pt>
                      <c:pt idx="647">
                        <c:v>0.92414863348837606</c:v>
                      </c:pt>
                      <c:pt idx="648">
                        <c:v>0.92065971458035689</c:v>
                      </c:pt>
                      <c:pt idx="649">
                        <c:v>0.91712539758990408</c:v>
                      </c:pt>
                      <c:pt idx="650">
                        <c:v>0.91354479743184935</c:v>
                      </c:pt>
                      <c:pt idx="651">
                        <c:v>0.90991720530771747</c:v>
                      </c:pt>
                      <c:pt idx="652">
                        <c:v>0.90624245600606312</c:v>
                      </c:pt>
                      <c:pt idx="653">
                        <c:v>0.90252040709396841</c:v>
                      </c:pt>
                      <c:pt idx="654">
                        <c:v>0.89875062648946857</c:v>
                      </c:pt>
                      <c:pt idx="655">
                        <c:v>0.89493251190132206</c:v>
                      </c:pt>
                      <c:pt idx="656">
                        <c:v>0.89106653426426075</c:v>
                      </c:pt>
                      <c:pt idx="657">
                        <c:v>0.8871506344454585</c:v>
                      </c:pt>
                      <c:pt idx="658">
                        <c:v>0.88318544647914499</c:v>
                      </c:pt>
                      <c:pt idx="659">
                        <c:v>0.87917070258371866</c:v>
                      </c:pt>
                      <c:pt idx="660">
                        <c:v>0.87510552269074082</c:v>
                      </c:pt>
                      <c:pt idx="661">
                        <c:v>0.87098913818863311</c:v>
                      </c:pt>
                      <c:pt idx="662">
                        <c:v>0.86682162914821015</c:v>
                      </c:pt>
                      <c:pt idx="663">
                        <c:v>0.862602658898737</c:v>
                      </c:pt>
                      <c:pt idx="664">
                        <c:v>0.85833154000718381</c:v>
                      </c:pt>
                      <c:pt idx="665">
                        <c:v>0.85400710118338852</c:v>
                      </c:pt>
                      <c:pt idx="666">
                        <c:v>0.84963018090013653</c:v>
                      </c:pt>
                      <c:pt idx="667">
                        <c:v>0.84519956031143328</c:v>
                      </c:pt>
                      <c:pt idx="668">
                        <c:v>0.8407154731125297</c:v>
                      </c:pt>
                      <c:pt idx="669">
                        <c:v>0.8361773568674129</c:v>
                      </c:pt>
                      <c:pt idx="670">
                        <c:v>0.83158399434125507</c:v>
                      </c:pt>
                      <c:pt idx="671">
                        <c:v>0.82693640919329237</c:v>
                      </c:pt>
                      <c:pt idx="672">
                        <c:v>0.82223246890356072</c:v>
                      </c:pt>
                      <c:pt idx="673">
                        <c:v>0.81747295383400964</c:v>
                      </c:pt>
                      <c:pt idx="674">
                        <c:v>0.81265681067527651</c:v>
                      </c:pt>
                      <c:pt idx="675">
                        <c:v>0.80778346745203056</c:v>
                      </c:pt>
                      <c:pt idx="676">
                        <c:v>0.80285302450566387</c:v>
                      </c:pt>
                      <c:pt idx="677">
                        <c:v>0.79786451277265458</c:v>
                      </c:pt>
                      <c:pt idx="678">
                        <c:v>0.79281760036537186</c:v>
                      </c:pt>
                      <c:pt idx="679">
                        <c:v>0.78771128027450443</c:v>
                      </c:pt>
                      <c:pt idx="680">
                        <c:v>0.78254673475212777</c:v>
                      </c:pt>
                      <c:pt idx="681">
                        <c:v>0.77732203925317112</c:v>
                      </c:pt>
                      <c:pt idx="682">
                        <c:v>0.77203809842215765</c:v>
                      </c:pt>
                      <c:pt idx="683">
                        <c:v>0.76669325833739976</c:v>
                      </c:pt>
                      <c:pt idx="684">
                        <c:v>0.76128716542936203</c:v>
                      </c:pt>
                      <c:pt idx="685">
                        <c:v>0.75581997758567598</c:v>
                      </c:pt>
                      <c:pt idx="686">
                        <c:v>0.75029055748446893</c:v>
                      </c:pt>
                      <c:pt idx="687">
                        <c:v>0.74469780578256883</c:v>
                      </c:pt>
                      <c:pt idx="688">
                        <c:v>0.7390418351923258</c:v>
                      </c:pt>
                      <c:pt idx="689">
                        <c:v>0.73332263576868706</c:v>
                      </c:pt>
                      <c:pt idx="690">
                        <c:v>0.7275388262614626</c:v>
                      </c:pt>
                      <c:pt idx="691">
                        <c:v>0.72169058833172484</c:v>
                      </c:pt>
                      <c:pt idx="692">
                        <c:v>0.71577722460951521</c:v>
                      </c:pt>
                      <c:pt idx="693">
                        <c:v>0.70979847179827027</c:v>
                      </c:pt>
                      <c:pt idx="694">
                        <c:v>0.70375358976340208</c:v>
                      </c:pt>
                      <c:pt idx="695">
                        <c:v>0.69764191003853793</c:v>
                      </c:pt>
                      <c:pt idx="696">
                        <c:v>0.69146334752768435</c:v>
                      </c:pt>
                      <c:pt idx="697">
                        <c:v>0.68521686188716235</c:v>
                      </c:pt>
                      <c:pt idx="698">
                        <c:v>0.67890212321637888</c:v>
                      </c:pt>
                      <c:pt idx="699">
                        <c:v>0.67251802512149139</c:v>
                      </c:pt>
                      <c:pt idx="700">
                        <c:v>0.66606423572118001</c:v>
                      </c:pt>
                      <c:pt idx="701">
                        <c:v>0.65954035040182357</c:v>
                      </c:pt>
                      <c:pt idx="702">
                        <c:v>0.65294579491177329</c:v>
                      </c:pt>
                      <c:pt idx="703">
                        <c:v>0.64628042092356475</c:v>
                      </c:pt>
                      <c:pt idx="704">
                        <c:v>0.63954368541755169</c:v>
                      </c:pt>
                      <c:pt idx="705">
                        <c:v>0.63273495779175759</c:v>
                      </c:pt>
                      <c:pt idx="706">
                        <c:v>0.62585410192094959</c:v>
                      </c:pt>
                      <c:pt idx="707">
                        <c:v>0.61890027198659214</c:v>
                      </c:pt>
                      <c:pt idx="708">
                        <c:v>0.61187357606625181</c:v>
                      </c:pt>
                      <c:pt idx="709">
                        <c:v>0.60477309798611267</c:v>
                      </c:pt>
                      <c:pt idx="710">
                        <c:v>0.59759866917386362</c:v>
                      </c:pt>
                      <c:pt idx="711">
                        <c:v>0.59034962981093686</c:v>
                      </c:pt>
                      <c:pt idx="712">
                        <c:v>0.5830251932644811</c:v>
                      </c:pt>
                      <c:pt idx="713">
                        <c:v>0.5756258117762495</c:v>
                      </c:pt>
                      <c:pt idx="714">
                        <c:v>0.5681512141075673</c:v>
                      </c:pt>
                      <c:pt idx="715">
                        <c:v>0.56060131005650904</c:v>
                      </c:pt>
                      <c:pt idx="716">
                        <c:v>0.55297554042030073</c:v>
                      </c:pt>
                      <c:pt idx="717">
                        <c:v>0.54527392687879039</c:v>
                      </c:pt>
                      <c:pt idx="718">
                        <c:v>0.53749706531122454</c:v>
                      </c:pt>
                      <c:pt idx="719">
                        <c:v>0.52964443497485869</c:v>
                      </c:pt>
                      <c:pt idx="720">
                        <c:v>0.52171653724522782</c:v>
                      </c:pt>
                      <c:pt idx="721">
                        <c:v>0.51371283410916369</c:v>
                      </c:pt>
                      <c:pt idx="722">
                        <c:v>0.50563362121236388</c:v>
                      </c:pt>
                      <c:pt idx="723">
                        <c:v>0.49747948189021352</c:v>
                      </c:pt>
                      <c:pt idx="724">
                        <c:v>0.48924993777788772</c:v>
                      </c:pt>
                      <c:pt idx="725">
                        <c:v>0.48093482597032011</c:v>
                      </c:pt>
                      <c:pt idx="726">
                        <c:v>0.47253532930635894</c:v>
                      </c:pt>
                      <c:pt idx="727">
                        <c:v>0.46406379780122464</c:v>
                      </c:pt>
                      <c:pt idx="728">
                        <c:v>0.45551997149466061</c:v>
                      </c:pt>
                      <c:pt idx="729">
                        <c:v>0.44690374931000532</c:v>
                      </c:pt>
                      <c:pt idx="730">
                        <c:v>0.43821686597243242</c:v>
                      </c:pt>
                      <c:pt idx="731">
                        <c:v>0.4294594962915203</c:v>
                      </c:pt>
                      <c:pt idx="732">
                        <c:v>0.42063402069514705</c:v>
                      </c:pt>
                      <c:pt idx="733">
                        <c:v>0.41174055775628227</c:v>
                      </c:pt>
                      <c:pt idx="734">
                        <c:v>0.40278163600222078</c:v>
                      </c:pt>
                      <c:pt idx="735">
                        <c:v>0.39375914190269717</c:v>
                      </c:pt>
                      <c:pt idx="736">
                        <c:v>0.3846753110462392</c:v>
                      </c:pt>
                      <c:pt idx="737">
                        <c:v>0.37553271478010025</c:v>
                      </c:pt>
                      <c:pt idx="738">
                        <c:v>0.36633508969123707</c:v>
                      </c:pt>
                      <c:pt idx="739">
                        <c:v>0.35708335812035136</c:v>
                      </c:pt>
                      <c:pt idx="740">
                        <c:v>0.3477810275756899</c:v>
                      </c:pt>
                      <c:pt idx="741">
                        <c:v>0.33843133266450182</c:v>
                      </c:pt>
                      <c:pt idx="742">
                        <c:v>0.3290375796208575</c:v>
                      </c:pt>
                      <c:pt idx="743">
                        <c:v>0.31960304168606535</c:v>
                      </c:pt>
                      <c:pt idx="744">
                        <c:v>0.31013154999376186</c:v>
                      </c:pt>
                      <c:pt idx="745">
                        <c:v>0.30062777448919858</c:v>
                      </c:pt>
                      <c:pt idx="746">
                        <c:v>0.29109801551933095</c:v>
                      </c:pt>
                      <c:pt idx="747">
                        <c:v>0.28154608696130845</c:v>
                      </c:pt>
                      <c:pt idx="748">
                        <c:v>0.27197849100353899</c:v>
                      </c:pt>
                      <c:pt idx="749">
                        <c:v>0.26240314457323438</c:v>
                      </c:pt>
                      <c:pt idx="750">
                        <c:v>0.2528243582142799</c:v>
                      </c:pt>
                      <c:pt idx="751">
                        <c:v>0.24325103057694325</c:v>
                      </c:pt>
                      <c:pt idx="752">
                        <c:v>0.23369100325845307</c:v>
                      </c:pt>
                      <c:pt idx="753">
                        <c:v>0.22414910710102365</c:v>
                      </c:pt>
                      <c:pt idx="754">
                        <c:v>0.21463787570292031</c:v>
                      </c:pt>
                      <c:pt idx="755">
                        <c:v>0.20516207183406293</c:v>
                      </c:pt>
                      <c:pt idx="756">
                        <c:v>0.19573472385085205</c:v>
                      </c:pt>
                      <c:pt idx="757">
                        <c:v>0.18636266981473279</c:v>
                      </c:pt>
                      <c:pt idx="758">
                        <c:v>0.17705914328950617</c:v>
                      </c:pt>
                      <c:pt idx="759">
                        <c:v>0.16783419138386407</c:v>
                      </c:pt>
                      <c:pt idx="760">
                        <c:v>0.15870144727771507</c:v>
                      </c:pt>
                      <c:pt idx="761">
                        <c:v>0.1496722191891208</c:v>
                      </c:pt>
                      <c:pt idx="762">
                        <c:v>0.14076161192900327</c:v>
                      </c:pt>
                      <c:pt idx="763">
                        <c:v>0.13197987639941614</c:v>
                      </c:pt>
                      <c:pt idx="764">
                        <c:v>0.12334450005502205</c:v>
                      </c:pt>
                      <c:pt idx="765">
                        <c:v>0.11486799376951548</c:v>
                      </c:pt>
                      <c:pt idx="766">
                        <c:v>0.10656451545742364</c:v>
                      </c:pt>
                      <c:pt idx="767">
                        <c:v>9.8452228919806983E-2</c:v>
                      </c:pt>
                      <c:pt idx="768">
                        <c:v>9.0545019065195381E-2</c:v>
                      </c:pt>
                      <c:pt idx="769">
                        <c:v>8.2857131416099891E-2</c:v>
                      </c:pt>
                      <c:pt idx="770">
                        <c:v>7.5410700644745962E-2</c:v>
                      </c:pt>
                      <c:pt idx="771">
                        <c:v>6.8216819375888069E-2</c:v>
                      </c:pt>
                      <c:pt idx="772">
                        <c:v>6.1295633212461828E-2</c:v>
                      </c:pt>
                      <c:pt idx="773">
                        <c:v>5.466366063954356E-2</c:v>
                      </c:pt>
                      <c:pt idx="774">
                        <c:v>4.8335989568211987E-2</c:v>
                      </c:pt>
                      <c:pt idx="775">
                        <c:v>4.2333171700927236E-2</c:v>
                      </c:pt>
                      <c:pt idx="776">
                        <c:v>3.6668697782596869E-2</c:v>
                      </c:pt>
                      <c:pt idx="777">
                        <c:v>3.1358490621690487E-2</c:v>
                      </c:pt>
                      <c:pt idx="778">
                        <c:v>2.6419463177372416E-2</c:v>
                      </c:pt>
                      <c:pt idx="779">
                        <c:v>2.18636643320065E-2</c:v>
                      </c:pt>
                      <c:pt idx="780">
                        <c:v>1.7706781968799101E-2</c:v>
                      </c:pt>
                      <c:pt idx="781">
                        <c:v>1.3962321421494389E-2</c:v>
                      </c:pt>
                      <c:pt idx="782">
                        <c:v>1.0641365920359228E-2</c:v>
                      </c:pt>
                      <c:pt idx="783">
                        <c:v>7.755409259552256E-3</c:v>
                      </c:pt>
                      <c:pt idx="784">
                        <c:v>5.3133344784980965E-3</c:v>
                      </c:pt>
                      <c:pt idx="785">
                        <c:v>3.3257981675065703E-3</c:v>
                      </c:pt>
                      <c:pt idx="786">
                        <c:v>1.7960805196730572E-3</c:v>
                      </c:pt>
                      <c:pt idx="787">
                        <c:v>7.3211079548764625E-4</c:v>
                      </c:pt>
                      <c:pt idx="788">
                        <c:v>1.3738098859915771E-4</c:v>
                      </c:pt>
                      <c:pt idx="789">
                        <c:v>1.3719346511425942E-5</c:v>
                      </c:pt>
                      <c:pt idx="790">
                        <c:v>3.6168341717143727E-4</c:v>
                      </c:pt>
                      <c:pt idx="791">
                        <c:v>1.1784374877013308E-3</c:v>
                      </c:pt>
                      <c:pt idx="792">
                        <c:v>2.4644314090358404E-3</c:v>
                      </c:pt>
                      <c:pt idx="793">
                        <c:v>4.2125837308739011E-3</c:v>
                      </c:pt>
                      <c:pt idx="794">
                        <c:v>6.4187502183577138E-3</c:v>
                      </c:pt>
                      <c:pt idx="795">
                        <c:v>9.0744806273953347E-3</c:v>
                      </c:pt>
                      <c:pt idx="796">
                        <c:v>1.2171458344120993E-2</c:v>
                      </c:pt>
                      <c:pt idx="797">
                        <c:v>1.5701690943220274E-2</c:v>
                      </c:pt>
                      <c:pt idx="798">
                        <c:v>1.9648726394140024E-2</c:v>
                      </c:pt>
                      <c:pt idx="799">
                        <c:v>2.400529992262955E-2</c:v>
                      </c:pt>
                      <c:pt idx="800">
                        <c:v>2.8753175296414888E-2</c:v>
                      </c:pt>
                      <c:pt idx="801">
                        <c:v>3.3883340980360603E-2</c:v>
                      </c:pt>
                      <c:pt idx="802">
                        <c:v>3.9376351915651864E-2</c:v>
                      </c:pt>
                      <c:pt idx="803">
                        <c:v>4.5219101598648496E-2</c:v>
                      </c:pt>
                      <c:pt idx="804">
                        <c:v>5.1394011646473246E-2</c:v>
                      </c:pt>
                      <c:pt idx="805">
                        <c:v>5.788608635233964E-2</c:v>
                      </c:pt>
                      <c:pt idx="806">
                        <c:v>6.4679914512317443E-2</c:v>
                      </c:pt>
                      <c:pt idx="807">
                        <c:v>7.1756225406683014E-2</c:v>
                      </c:pt>
                      <c:pt idx="808">
                        <c:v>7.9099628549404236E-2</c:v>
                      </c:pt>
                      <c:pt idx="809">
                        <c:v>8.6692454232633526E-2</c:v>
                      </c:pt>
                      <c:pt idx="810">
                        <c:v>9.4518452027542582E-2</c:v>
                      </c:pt>
                      <c:pt idx="811">
                        <c:v>0.10255928444263018</c:v>
                      </c:pt>
                      <c:pt idx="812">
                        <c:v>0.11080179020584786</c:v>
                      </c:pt>
                      <c:pt idx="813">
                        <c:v>0.11922846313335203</c:v>
                      </c:pt>
                      <c:pt idx="814">
                        <c:v>0.12782353495042903</c:v>
                      </c:pt>
                      <c:pt idx="815">
                        <c:v>0.13657524282616054</c:v>
                      </c:pt>
                      <c:pt idx="816">
                        <c:v>0.14546643394691869</c:v>
                      </c:pt>
                      <c:pt idx="817">
                        <c:v>0.15448420810703475</c:v>
                      </c:pt>
                      <c:pt idx="818">
                        <c:v>0.1636150580520582</c:v>
                      </c:pt>
                      <c:pt idx="819">
                        <c:v>0.17284812791086637</c:v>
                      </c:pt>
                      <c:pt idx="820">
                        <c:v>0.18216809170973353</c:v>
                      </c:pt>
                      <c:pt idx="821">
                        <c:v>0.19156527642119484</c:v>
                      </c:pt>
                      <c:pt idx="822">
                        <c:v>0.20102881045538901</c:v>
                      </c:pt>
                      <c:pt idx="823">
                        <c:v>0.21054622525425379</c:v>
                      </c:pt>
                      <c:pt idx="824">
                        <c:v>0.22010792336783985</c:v>
                      </c:pt>
                      <c:pt idx="825">
                        <c:v>0.22970567518136187</c:v>
                      </c:pt>
                      <c:pt idx="826">
                        <c:v>0.23932994800615745</c:v>
                      </c:pt>
                      <c:pt idx="827">
                        <c:v>0.24897192521527484</c:v>
                      </c:pt>
                      <c:pt idx="828">
                        <c:v>0.25862504131401881</c:v>
                      </c:pt>
                      <c:pt idx="829">
                        <c:v>0.26828315540327236</c:v>
                      </c:pt>
                      <c:pt idx="830">
                        <c:v>0.27793722995056441</c:v>
                      </c:pt>
                      <c:pt idx="831">
                        <c:v>0.28758213685996131</c:v>
                      </c:pt>
                      <c:pt idx="832">
                        <c:v>0.29721086239433858</c:v>
                      </c:pt>
                      <c:pt idx="833">
                        <c:v>0.30681900069665297</c:v>
                      </c:pt>
                      <c:pt idx="834">
                        <c:v>0.31639900156032935</c:v>
                      </c:pt>
                      <c:pt idx="835">
                        <c:v>0.32594884080886993</c:v>
                      </c:pt>
                      <c:pt idx="836">
                        <c:v>0.33546143216675978</c:v>
                      </c:pt>
                      <c:pt idx="837">
                        <c:v>0.34493360462630457</c:v>
                      </c:pt>
                      <c:pt idx="838">
                        <c:v>0.35436190837561898</c:v>
                      </c:pt>
                      <c:pt idx="839">
                        <c:v>0.36374252237119881</c:v>
                      </c:pt>
                      <c:pt idx="840">
                        <c:v>0.37307227159504586</c:v>
                      </c:pt>
                      <c:pt idx="841">
                        <c:v>0.38234917365336513</c:v>
                      </c:pt>
                      <c:pt idx="842">
                        <c:v>0.39156988715695118</c:v>
                      </c:pt>
                      <c:pt idx="843">
                        <c:v>0.40073307080941523</c:v>
                      </c:pt>
                      <c:pt idx="844">
                        <c:v>0.40983552004794926</c:v>
                      </c:pt>
                      <c:pt idx="845">
                        <c:v>0.41887481110035291</c:v>
                      </c:pt>
                      <c:pt idx="846">
                        <c:v>0.42784861267330465</c:v>
                      </c:pt>
                      <c:pt idx="847">
                        <c:v>0.43675604774492782</c:v>
                      </c:pt>
                      <c:pt idx="848">
                        <c:v>0.44559551292379379</c:v>
                      </c:pt>
                      <c:pt idx="849">
                        <c:v>0.4543855218125335</c:v>
                      </c:pt>
                      <c:pt idx="850">
                        <c:v>0.46310282364357214</c:v>
                      </c:pt>
                      <c:pt idx="851">
                        <c:v>0.47174682628070819</c:v>
                      </c:pt>
                      <c:pt idx="852">
                        <c:v>0.48031650147418231</c:v>
                      </c:pt>
                      <c:pt idx="853">
                        <c:v>0.48881130261115496</c:v>
                      </c:pt>
                      <c:pt idx="854">
                        <c:v>0.49723079168005163</c:v>
                      </c:pt>
                      <c:pt idx="855">
                        <c:v>0.50557475987007805</c:v>
                      </c:pt>
                      <c:pt idx="856">
                        <c:v>0.51384143116235736</c:v>
                      </c:pt>
                      <c:pt idx="857">
                        <c:v>0.52203121988475221</c:v>
                      </c:pt>
                      <c:pt idx="858">
                        <c:v>0.53014326282004842</c:v>
                      </c:pt>
                      <c:pt idx="859">
                        <c:v>0.53817754505115145</c:v>
                      </c:pt>
                      <c:pt idx="860">
                        <c:v>0.54613252791811151</c:v>
                      </c:pt>
                      <c:pt idx="861">
                        <c:v>0.554009247370713</c:v>
                      </c:pt>
                      <c:pt idx="862">
                        <c:v>0.56180801993826834</c:v>
                      </c:pt>
                      <c:pt idx="863">
                        <c:v>0.569528644134076</c:v>
                      </c:pt>
                      <c:pt idx="864">
                        <c:v>0.57717137718198386</c:v>
                      </c:pt>
                      <c:pt idx="865">
                        <c:v>0.58473479426943564</c:v>
                      </c:pt>
                      <c:pt idx="866">
                        <c:v>0.59222083042315254</c:v>
                      </c:pt>
                      <c:pt idx="867">
                        <c:v>0.59962861470213635</c:v>
                      </c:pt>
                      <c:pt idx="868">
                        <c:v>0.60695851636022968</c:v>
                      </c:pt>
                      <c:pt idx="869">
                        <c:v>0.61421111137967943</c:v>
                      </c:pt>
                      <c:pt idx="870">
                        <c:v>0.62138647153577264</c:v>
                      </c:pt>
                      <c:pt idx="871">
                        <c:v>0.62848481327331407</c:v>
                      </c:pt>
                      <c:pt idx="872">
                        <c:v>0.6355069649491053</c:v>
                      </c:pt>
                      <c:pt idx="873">
                        <c:v>0.64245238350410006</c:v>
                      </c:pt>
                      <c:pt idx="874">
                        <c:v>0.64932162903961876</c:v>
                      </c:pt>
                      <c:pt idx="875">
                        <c:v>0.65611527338769726</c:v>
                      </c:pt>
                      <c:pt idx="876">
                        <c:v>0.66283362818594804</c:v>
                      </c:pt>
                      <c:pt idx="877">
                        <c:v>0.66947676366954634</c:v>
                      </c:pt>
                      <c:pt idx="878">
                        <c:v>0.67604443866833142</c:v>
                      </c:pt>
                      <c:pt idx="879">
                        <c:v>0.68253853185800317</c:v>
                      </c:pt>
                      <c:pt idx="880">
                        <c:v>0.68895805397651511</c:v>
                      </c:pt>
                      <c:pt idx="881">
                        <c:v>0.69530311344836992</c:v>
                      </c:pt>
                      <c:pt idx="882">
                        <c:v>0.7015748785941166</c:v>
                      </c:pt>
                      <c:pt idx="883">
                        <c:v>0.70777383771102209</c:v>
                      </c:pt>
                      <c:pt idx="884">
                        <c:v>0.71389912522597787</c:v>
                      </c:pt>
                      <c:pt idx="885">
                        <c:v>0.71995228466240835</c:v>
                      </c:pt>
                      <c:pt idx="886">
                        <c:v>0.72593301630325391</c:v>
                      </c:pt>
                      <c:pt idx="887">
                        <c:v>0.73184183488540167</c:v>
                      </c:pt>
                      <c:pt idx="888">
                        <c:v>0.73767944622059989</c:v>
                      </c:pt>
                      <c:pt idx="889">
                        <c:v>0.74344553735925323</c:v>
                      </c:pt>
                      <c:pt idx="890">
                        <c:v>0.74914138808937303</c:v>
                      </c:pt>
                      <c:pt idx="891">
                        <c:v>0.75476699944148318</c:v>
                      </c:pt>
                      <c:pt idx="892">
                        <c:v>0.76032290019166471</c:v>
                      </c:pt>
                      <c:pt idx="893">
                        <c:v>0.765809580282661</c:v>
                      </c:pt>
                      <c:pt idx="894">
                        <c:v>0.77122843928154305</c:v>
                      </c:pt>
                      <c:pt idx="895">
                        <c:v>0.77657895870151827</c:v>
                      </c:pt>
                      <c:pt idx="896">
                        <c:v>0.78186326594595013</c:v>
                      </c:pt>
                      <c:pt idx="897">
                        <c:v>0.78703393598111682</c:v>
                      </c:pt>
                      <c:pt idx="898">
                        <c:v>0.79208868793223242</c:v>
                      </c:pt>
                      <c:pt idx="899">
                        <c:v>0.79707381807272837</c:v>
                      </c:pt>
                      <c:pt idx="900">
                        <c:v>0.80199097219295923</c:v>
                      </c:pt>
                      <c:pt idx="901">
                        <c:v>0.80684115460879402</c:v>
                      </c:pt>
                      <c:pt idx="902">
                        <c:v>0.81162671209144399</c:v>
                      </c:pt>
                      <c:pt idx="903">
                        <c:v>0.81634759413391134</c:v>
                      </c:pt>
                      <c:pt idx="904">
                        <c:v>0.82100542089817752</c:v>
                      </c:pt>
                      <c:pt idx="905">
                        <c:v>0.82560138325856336</c:v>
                      </c:pt>
                      <c:pt idx="906">
                        <c:v>0.83013635670106012</c:v>
                      </c:pt>
                      <c:pt idx="907">
                        <c:v>0.83461140205357331</c:v>
                      </c:pt>
                      <c:pt idx="908">
                        <c:v>0.83902805570416705</c:v>
                      </c:pt>
                      <c:pt idx="909">
                        <c:v>0.84338685019454529</c:v>
                      </c:pt>
                      <c:pt idx="910">
                        <c:v>0.84768936329142885</c:v>
                      </c:pt>
                      <c:pt idx="911">
                        <c:v>0.85193679798036648</c:v>
                      </c:pt>
                      <c:pt idx="912">
                        <c:v>0.8561298273366571</c:v>
                      </c:pt>
                      <c:pt idx="913">
                        <c:v>0.86027024788749551</c:v>
                      </c:pt>
                      <c:pt idx="914">
                        <c:v>0.86435883243332956</c:v>
                      </c:pt>
                      <c:pt idx="915">
                        <c:v>0.86839602235544855</c:v>
                      </c:pt>
                      <c:pt idx="916">
                        <c:v>0.8723835816985972</c:v>
                      </c:pt>
                      <c:pt idx="917">
                        <c:v>0.87632145361732394</c:v>
                      </c:pt>
                      <c:pt idx="918">
                        <c:v>0.88021087042842239</c:v>
                      </c:pt>
                      <c:pt idx="919">
                        <c:v>0.88405234911422348</c:v>
                      </c:pt>
                      <c:pt idx="920">
                        <c:v>0.88784717019584181</c:v>
                      </c:pt>
                      <c:pt idx="921">
                        <c:v>0.8915954840890794</c:v>
                      </c:pt>
                      <c:pt idx="922">
                        <c:v>0.89529867831140963</c:v>
                      </c:pt>
                      <c:pt idx="923">
                        <c:v>0.89895702554797319</c:v>
                      </c:pt>
                      <c:pt idx="924">
                        <c:v>0.90257141454078127</c:v>
                      </c:pt>
                      <c:pt idx="925">
                        <c:v>0.90614232214544499</c:v>
                      </c:pt>
                      <c:pt idx="926">
                        <c:v>0.90967128327095492</c:v>
                      </c:pt>
                      <c:pt idx="927">
                        <c:v>0.91315804092825581</c:v>
                      </c:pt>
                      <c:pt idx="928">
                        <c:v>0.91660352799636979</c:v>
                      </c:pt>
                      <c:pt idx="929">
                        <c:v>0.92000765437257237</c:v>
                      </c:pt>
                      <c:pt idx="930">
                        <c:v>0.92337191577176858</c:v>
                      </c:pt>
                      <c:pt idx="931">
                        <c:v>0.9266963419634473</c:v>
                      </c:pt>
                      <c:pt idx="932">
                        <c:v>0.92998115812681714</c:v>
                      </c:pt>
                      <c:pt idx="933">
                        <c:v>0.93322692224293902</c:v>
                      </c:pt>
                      <c:pt idx="934">
                        <c:v>0.93643398528102573</c:v>
                      </c:pt>
                      <c:pt idx="935">
                        <c:v>0.93960264146625938</c:v>
                      </c:pt>
                      <c:pt idx="936">
                        <c:v>0.94273412256852629</c:v>
                      </c:pt>
                      <c:pt idx="937">
                        <c:v>0.94582784315175361</c:v>
                      </c:pt>
                      <c:pt idx="938">
                        <c:v>0.94888514518016165</c:v>
                      </c:pt>
                      <c:pt idx="939">
                        <c:v>0.95190594579774712</c:v>
                      </c:pt>
                      <c:pt idx="940">
                        <c:v>0.95489057846614567</c:v>
                      </c:pt>
                      <c:pt idx="941">
                        <c:v>0.957839322251123</c:v>
                      </c:pt>
                      <c:pt idx="942">
                        <c:v>0.96075235822883587</c:v>
                      </c:pt>
                      <c:pt idx="943">
                        <c:v>0.9636300878781231</c:v>
                      </c:pt>
                      <c:pt idx="944">
                        <c:v>0.96647254412694172</c:v>
                      </c:pt>
                      <c:pt idx="945">
                        <c:v>0.9692802922573156</c:v>
                      </c:pt>
                      <c:pt idx="946">
                        <c:v>0.9720536177261091</c:v>
                      </c:pt>
                      <c:pt idx="947">
                        <c:v>0.97479231553410883</c:v>
                      </c:pt>
                      <c:pt idx="948">
                        <c:v>0.97749736295280665</c:v>
                      </c:pt>
                      <c:pt idx="949">
                        <c:v>0.9801682385125664</c:v>
                      </c:pt>
                      <c:pt idx="950">
                        <c:v>0.9828057684540431</c:v>
                      </c:pt>
                      <c:pt idx="951">
                        <c:v>0.98541007293775362</c:v>
                      </c:pt>
                      <c:pt idx="952">
                        <c:v>0.98798126832800304</c:v>
                      </c:pt>
                      <c:pt idx="953">
                        <c:v>0.99051950952563894</c:v>
                      </c:pt>
                      <c:pt idx="954">
                        <c:v>0.99302515710351469</c:v>
                      </c:pt>
                      <c:pt idx="955">
                        <c:v>0.99549856213169308</c:v>
                      </c:pt>
                      <c:pt idx="956">
                        <c:v>0.99793927576742469</c:v>
                      </c:pt>
                      <c:pt idx="957">
                        <c:v>1.0003479750586031</c:v>
                      </c:pt>
                      <c:pt idx="958">
                        <c:v>1.002724579748955</c:v>
                      </c:pt>
                      <c:pt idx="959">
                        <c:v>1.0050695418587399</c:v>
                      </c:pt>
                      <c:pt idx="960">
                        <c:v>1.0073828133849212</c:v>
                      </c:pt>
                      <c:pt idx="961">
                        <c:v>1.0096646290770031</c:v>
                      </c:pt>
                      <c:pt idx="962">
                        <c:v>1.0119152571922743</c:v>
                      </c:pt>
                      <c:pt idx="963">
                        <c:v>1.0141347179734528</c:v>
                      </c:pt>
                      <c:pt idx="964">
                        <c:v>1.0163235477761348</c:v>
                      </c:pt>
                      <c:pt idx="965">
                        <c:v>1.0184813969382258</c:v>
                      </c:pt>
                      <c:pt idx="966">
                        <c:v>1.0206087499615997</c:v>
                      </c:pt>
                      <c:pt idx="967">
                        <c:v>1.0227059224426402</c:v>
                      </c:pt>
                      <c:pt idx="968">
                        <c:v>1.0247728695769234</c:v>
                      </c:pt>
                      <c:pt idx="969">
                        <c:v>1.0268096618756639</c:v>
                      </c:pt>
                      <c:pt idx="970">
                        <c:v>1.0288163660938285</c:v>
                      </c:pt>
                      <c:pt idx="971">
                        <c:v>1.0307931995632384</c:v>
                      </c:pt>
                      <c:pt idx="972">
                        <c:v>1.0327405267422662</c:v>
                      </c:pt>
                      <c:pt idx="973">
                        <c:v>1.0346583205963027</c:v>
                      </c:pt>
                      <c:pt idx="974">
                        <c:v>1.0365467803535204</c:v>
                      </c:pt>
                      <c:pt idx="975">
                        <c:v>1.0384061369914954</c:v>
                      </c:pt>
                      <c:pt idx="976">
                        <c:v>1.0402365770557032</c:v>
                      </c:pt>
                      <c:pt idx="977">
                        <c:v>1.0420382435888773</c:v>
                      </c:pt>
                      <c:pt idx="978">
                        <c:v>1.043811087235162</c:v>
                      </c:pt>
                      <c:pt idx="979">
                        <c:v>1.0455555786379593</c:v>
                      </c:pt>
                      <c:pt idx="980">
                        <c:v>1.0472715465383811</c:v>
                      </c:pt>
                      <c:pt idx="981">
                        <c:v>1.0489593374236907</c:v>
                      </c:pt>
                      <c:pt idx="982">
                        <c:v>1.0506190313986532</c:v>
                      </c:pt>
                      <c:pt idx="983">
                        <c:v>1.0522508144884337</c:v>
                      </c:pt>
                      <c:pt idx="984">
                        <c:v>1.0538546839403029</c:v>
                      </c:pt>
                      <c:pt idx="985">
                        <c:v>1.0554308526517298</c:v>
                      </c:pt>
                      <c:pt idx="986">
                        <c:v>1.0569796725966745</c:v>
                      </c:pt>
                      <c:pt idx="987">
                        <c:v>1.0585010170539697</c:v>
                      </c:pt>
                      <c:pt idx="988">
                        <c:v>1.0599952268377695</c:v>
                      </c:pt>
                      <c:pt idx="989">
                        <c:v>1.0614624191852737</c:v>
                      </c:pt>
                      <c:pt idx="990">
                        <c:v>1.0629026348848816</c:v>
                      </c:pt>
                      <c:pt idx="991">
                        <c:v>1.064316089518287</c:v>
                      </c:pt>
                      <c:pt idx="992">
                        <c:v>1.0657027433910531</c:v>
                      </c:pt>
                      <c:pt idx="993">
                        <c:v>1.067063050878879</c:v>
                      </c:pt>
                      <c:pt idx="994">
                        <c:v>1.068396820525088</c:v>
                      </c:pt>
                      <c:pt idx="995">
                        <c:v>1.0697042126418008</c:v>
                      </c:pt>
                      <c:pt idx="996">
                        <c:v>1.0709855581039718</c:v>
                      </c:pt>
                      <c:pt idx="997">
                        <c:v>1.0722409350579505</c:v>
                      </c:pt>
                      <c:pt idx="998">
                        <c:v>1.0734704174008269</c:v>
                      </c:pt>
                      <c:pt idx="999">
                        <c:v>1.0746740399438692</c:v>
                      </c:pt>
                      <c:pt idx="1000">
                        <c:v>1.0758518684809355</c:v>
                      </c:pt>
                      <c:pt idx="1001">
                        <c:v>1.0770043115306016</c:v>
                      </c:pt>
                      <c:pt idx="1002">
                        <c:v>1.0781313201147333</c:v>
                      </c:pt>
                      <c:pt idx="1003">
                        <c:v>1.0792330148986657</c:v>
                      </c:pt>
                      <c:pt idx="1004">
                        <c:v>1.0803094086124534</c:v>
                      </c:pt>
                      <c:pt idx="1005">
                        <c:v>1.0813607164428711</c:v>
                      </c:pt>
                      <c:pt idx="1006">
                        <c:v>1.0823869082100006</c:v>
                      </c:pt>
                      <c:pt idx="1007">
                        <c:v>1.083388189801505</c:v>
                      </c:pt>
                      <c:pt idx="1008">
                        <c:v>1.0843619650934169</c:v>
                      </c:pt>
                      <c:pt idx="1009">
                        <c:v>1.0853081753972973</c:v>
                      </c:pt>
                      <c:pt idx="1010">
                        <c:v>1.086229610674329</c:v>
                      </c:pt>
                      <c:pt idx="1011">
                        <c:v>1.0871265256543057</c:v>
                      </c:pt>
                      <c:pt idx="1012">
                        <c:v>1.08799886505209</c:v>
                      </c:pt>
                      <c:pt idx="1013">
                        <c:v>1.0888468405174676</c:v>
                      </c:pt>
                      <c:pt idx="1014">
                        <c:v>1.0896703889820325</c:v>
                      </c:pt>
                      <c:pt idx="1015">
                        <c:v>1.0904699150964465</c:v>
                      </c:pt>
                      <c:pt idx="1016">
                        <c:v>1.0912452463485813</c:v>
                      </c:pt>
                      <c:pt idx="1017">
                        <c:v>1.0919966770689502</c:v>
                      </c:pt>
                      <c:pt idx="1018">
                        <c:v>1.0927241614814789</c:v>
                      </c:pt>
                      <c:pt idx="1019">
                        <c:v>1.093427917790659</c:v>
                      </c:pt>
                      <c:pt idx="1020">
                        <c:v>1.0941078591362701</c:v>
                      </c:pt>
                      <c:pt idx="1021">
                        <c:v>1.0947642619427893</c:v>
                      </c:pt>
                      <c:pt idx="1022">
                        <c:v>1.0953970317074149</c:v>
                      </c:pt>
                      <c:pt idx="1023">
                        <c:v>1.0960065025889121</c:v>
                      </c:pt>
                      <c:pt idx="1024">
                        <c:v>1.0965923733767164</c:v>
                      </c:pt>
                      <c:pt idx="1025">
                        <c:v>1.0971550694807184</c:v>
                      </c:pt>
                      <c:pt idx="1026">
                        <c:v>1.0976945806421738</c:v>
                      </c:pt>
                      <c:pt idx="1027">
                        <c:v>1.0982108931725758</c:v>
                      </c:pt>
                      <c:pt idx="1028">
                        <c:v>1.098703989945248</c:v>
                      </c:pt>
                      <c:pt idx="1029">
                        <c:v>1.0991740811175141</c:v>
                      </c:pt>
                      <c:pt idx="1030">
                        <c:v>1.0996212407257713</c:v>
                      </c:pt>
                      <c:pt idx="1031">
                        <c:v>1.1000453745434318</c:v>
                      </c:pt>
                      <c:pt idx="1032">
                        <c:v>1.1004466809921059</c:v>
                      </c:pt>
                      <c:pt idx="1033">
                        <c:v>1.1008251244139433</c:v>
                      </c:pt>
                      <c:pt idx="1034">
                        <c:v>1.1011808626432513</c:v>
                      </c:pt>
                      <c:pt idx="1035">
                        <c:v>1.1015137872460061</c:v>
                      </c:pt>
                      <c:pt idx="1036">
                        <c:v>1.1018239504337708</c:v>
                      </c:pt>
                      <c:pt idx="1037">
                        <c:v>1.1021114335041939</c:v>
                      </c:pt>
                      <c:pt idx="1038">
                        <c:v>1.1023764122059236</c:v>
                      </c:pt>
                      <c:pt idx="1039">
                        <c:v>1.1026187313879183</c:v>
                      </c:pt>
                      <c:pt idx="1040">
                        <c:v>1.1028383961886006</c:v>
                      </c:pt>
                      <c:pt idx="1041">
                        <c:v>1.1030355715821145</c:v>
                      </c:pt>
                      <c:pt idx="1042">
                        <c:v>1.1032101901687201</c:v>
                      </c:pt>
                    </c:numCache>
                  </c:numRef>
                </c:xVal>
                <c:yVal>
                  <c:numRef>
                    <c:extLst>
                      <c:ext xmlns:c15="http://schemas.microsoft.com/office/drawing/2012/chart" uri="{02D57815-91ED-43cb-92C2-25804820EDAC}">
                        <c15:formulaRef>
                          <c15:sqref>'Graphs Task 1'!$BI$2:$BI$1044</c15:sqref>
                        </c15:formulaRef>
                      </c:ext>
                    </c:extLst>
                    <c:numCache>
                      <c:formatCode>General</c:formatCode>
                      <c:ptCount val="1043"/>
                      <c:pt idx="0">
                        <c:v>0.63153735678390821</c:v>
                      </c:pt>
                      <c:pt idx="1">
                        <c:v>0.62816668022148958</c:v>
                      </c:pt>
                      <c:pt idx="2">
                        <c:v>0.62475204773116744</c:v>
                      </c:pt>
                      <c:pt idx="3">
                        <c:v>0.62129356479662856</c:v>
                      </c:pt>
                      <c:pt idx="4">
                        <c:v>0.61779109215506789</c:v>
                      </c:pt>
                      <c:pt idx="5">
                        <c:v>0.61424494088514814</c:v>
                      </c:pt>
                      <c:pt idx="6">
                        <c:v>0.61065472395706444</c:v>
                      </c:pt>
                      <c:pt idx="7">
                        <c:v>0.6070197879854714</c:v>
                      </c:pt>
                      <c:pt idx="8">
                        <c:v>0.60333971829316924</c:v>
                      </c:pt>
                      <c:pt idx="9">
                        <c:v>0.59963184257085578</c:v>
                      </c:pt>
                      <c:pt idx="10">
                        <c:v>0.59590316981887603</c:v>
                      </c:pt>
                      <c:pt idx="11">
                        <c:v>0.59215430977514372</c:v>
                      </c:pt>
                      <c:pt idx="12">
                        <c:v>0.5883860576646871</c:v>
                      </c:pt>
                      <c:pt idx="13">
                        <c:v>0.58459961773753322</c:v>
                      </c:pt>
                      <c:pt idx="14">
                        <c:v>0.58077867860267041</c:v>
                      </c:pt>
                      <c:pt idx="15">
                        <c:v>0.57694036310698216</c:v>
                      </c:pt>
                      <c:pt idx="16">
                        <c:v>0.57308630686448758</c:v>
                      </c:pt>
                      <c:pt idx="17">
                        <c:v>0.56921711868255376</c:v>
                      </c:pt>
                      <c:pt idx="18">
                        <c:v>0.56533312247125755</c:v>
                      </c:pt>
                      <c:pt idx="19">
                        <c:v>0.56143457149963272</c:v>
                      </c:pt>
                      <c:pt idx="20">
                        <c:v>0.55752198921050444</c:v>
                      </c:pt>
                      <c:pt idx="21">
                        <c:v>0.55359542885914992</c:v>
                      </c:pt>
                      <c:pt idx="22">
                        <c:v>0.54965550321657797</c:v>
                      </c:pt>
                      <c:pt idx="23">
                        <c:v>0.54570226066797489</c:v>
                      </c:pt>
                      <c:pt idx="24">
                        <c:v>0.54173670562904397</c:v>
                      </c:pt>
                      <c:pt idx="25">
                        <c:v>0.53775922157860778</c:v>
                      </c:pt>
                      <c:pt idx="26">
                        <c:v>0.53376996593309578</c:v>
                      </c:pt>
                      <c:pt idx="27">
                        <c:v>0.52977002116336513</c:v>
                      </c:pt>
                      <c:pt idx="28">
                        <c:v>0.5257591849774611</c:v>
                      </c:pt>
                      <c:pt idx="29">
                        <c:v>0.52173768513654106</c:v>
                      </c:pt>
                      <c:pt idx="30">
                        <c:v>0.51770679688871091</c:v>
                      </c:pt>
                      <c:pt idx="31">
                        <c:v>0.513666638994981</c:v>
                      </c:pt>
                      <c:pt idx="32">
                        <c:v>0.50961788014988962</c:v>
                      </c:pt>
                      <c:pt idx="33">
                        <c:v>0.50556266984243015</c:v>
                      </c:pt>
                      <c:pt idx="34">
                        <c:v>0.50150930826733131</c:v>
                      </c:pt>
                      <c:pt idx="35">
                        <c:v>0.49745336441622823</c:v>
                      </c:pt>
                      <c:pt idx="36">
                        <c:v>0.49338980440364461</c:v>
                      </c:pt>
                      <c:pt idx="37">
                        <c:v>0.48932055081601084</c:v>
                      </c:pt>
                      <c:pt idx="38">
                        <c:v>0.48524621015582481</c:v>
                      </c:pt>
                      <c:pt idx="39">
                        <c:v>0.48116532536133028</c:v>
                      </c:pt>
                      <c:pt idx="40">
                        <c:v>0.47708087073153427</c:v>
                      </c:pt>
                      <c:pt idx="41">
                        <c:v>0.47299366802978066</c:v>
                      </c:pt>
                      <c:pt idx="42">
                        <c:v>0.46890460367238335</c:v>
                      </c:pt>
                      <c:pt idx="43">
                        <c:v>0.4648139564754461</c:v>
                      </c:pt>
                      <c:pt idx="44">
                        <c:v>0.46072280185958403</c:v>
                      </c:pt>
                      <c:pt idx="45">
                        <c:v>0.45662277354680608</c:v>
                      </c:pt>
                      <c:pt idx="46">
                        <c:v>0.45251599622760785</c:v>
                      </c:pt>
                      <c:pt idx="47">
                        <c:v>0.44841190348953525</c:v>
                      </c:pt>
                      <c:pt idx="48">
                        <c:v>0.44431079537814722</c:v>
                      </c:pt>
                      <c:pt idx="49">
                        <c:v>0.44021696132342936</c:v>
                      </c:pt>
                      <c:pt idx="50">
                        <c:v>0.43613511335900235</c:v>
                      </c:pt>
                      <c:pt idx="51">
                        <c:v>0.43206726172504856</c:v>
                      </c:pt>
                      <c:pt idx="52">
                        <c:v>0.42801285322766758</c:v>
                      </c:pt>
                      <c:pt idx="53">
                        <c:v>0.42397235496034363</c:v>
                      </c:pt>
                      <c:pt idx="54">
                        <c:v>0.41994730269216063</c:v>
                      </c:pt>
                      <c:pt idx="55">
                        <c:v>0.41593804537288664</c:v>
                      </c:pt>
                      <c:pt idx="56">
                        <c:v>0.41194577401822075</c:v>
                      </c:pt>
                      <c:pt idx="57">
                        <c:v>0.40797086041174324</c:v>
                      </c:pt>
                      <c:pt idx="58">
                        <c:v>0.4040142478479759</c:v>
                      </c:pt>
                      <c:pt idx="59">
                        <c:v>0.40007685874071602</c:v>
                      </c:pt>
                      <c:pt idx="60">
                        <c:v>0.39615984227179174</c:v>
                      </c:pt>
                      <c:pt idx="61">
                        <c:v>0.39226374445807843</c:v>
                      </c:pt>
                      <c:pt idx="62">
                        <c:v>0.38838924202291703</c:v>
                      </c:pt>
                      <c:pt idx="63">
                        <c:v>0.38453736140004069</c:v>
                      </c:pt>
                      <c:pt idx="64">
                        <c:v>0.380708804150515</c:v>
                      </c:pt>
                      <c:pt idx="65">
                        <c:v>0.37690414900962987</c:v>
                      </c:pt>
                      <c:pt idx="66">
                        <c:v>0.3731244160241779</c:v>
                      </c:pt>
                      <c:pt idx="67">
                        <c:v>0.369369714049194</c:v>
                      </c:pt>
                      <c:pt idx="68">
                        <c:v>0.36564120814658646</c:v>
                      </c:pt>
                      <c:pt idx="69">
                        <c:v>0.36193914015960349</c:v>
                      </c:pt>
                      <c:pt idx="70">
                        <c:v>0.35826451271644577</c:v>
                      </c:pt>
                      <c:pt idx="71">
                        <c:v>0.35459646858142069</c:v>
                      </c:pt>
                      <c:pt idx="72">
                        <c:v>0.35095943997548812</c:v>
                      </c:pt>
                      <c:pt idx="73">
                        <c:v>0.34735326436614761</c:v>
                      </c:pt>
                      <c:pt idx="74">
                        <c:v>0.34377915935886882</c:v>
                      </c:pt>
                      <c:pt idx="75">
                        <c:v>0.34023722557120939</c:v>
                      </c:pt>
                      <c:pt idx="76">
                        <c:v>0.33672940432317705</c:v>
                      </c:pt>
                      <c:pt idx="77">
                        <c:v>0.33325681195199863</c:v>
                      </c:pt>
                      <c:pt idx="78">
                        <c:v>0.32982067373889867</c:v>
                      </c:pt>
                      <c:pt idx="79">
                        <c:v>0.32642022731480369</c:v>
                      </c:pt>
                      <c:pt idx="80">
                        <c:v>0.32304260474463614</c:v>
                      </c:pt>
                      <c:pt idx="81">
                        <c:v>0.3197030825058384</c:v>
                      </c:pt>
                      <c:pt idx="82">
                        <c:v>0.3164015001455121</c:v>
                      </c:pt>
                      <c:pt idx="83">
                        <c:v>0.31313746571919315</c:v>
                      </c:pt>
                      <c:pt idx="84">
                        <c:v>0.30991131171687175</c:v>
                      </c:pt>
                      <c:pt idx="85">
                        <c:v>0.3067234074990125</c:v>
                      </c:pt>
                      <c:pt idx="86">
                        <c:v>0.30357307984023407</c:v>
                      </c:pt>
                      <c:pt idx="87">
                        <c:v>0.30046114152372522</c:v>
                      </c:pt>
                      <c:pt idx="88">
                        <c:v>0.29738770064175762</c:v>
                      </c:pt>
                      <c:pt idx="89">
                        <c:v>0.29435263471641726</c:v>
                      </c:pt>
                      <c:pt idx="90">
                        <c:v>0.29135643009109324</c:v>
                      </c:pt>
                      <c:pt idx="91">
                        <c:v>0.28839871101048969</c:v>
                      </c:pt>
                      <c:pt idx="92">
                        <c:v>0.28547982016119389</c:v>
                      </c:pt>
                      <c:pt idx="93">
                        <c:v>0.28259995230339441</c:v>
                      </c:pt>
                      <c:pt idx="94">
                        <c:v>0.27975887757878792</c:v>
                      </c:pt>
                      <c:pt idx="95">
                        <c:v>0.2769560374261204</c:v>
                      </c:pt>
                      <c:pt idx="96">
                        <c:v>0.27419133340053464</c:v>
                      </c:pt>
                      <c:pt idx="97">
                        <c:v>0.27146483802783061</c:v>
                      </c:pt>
                      <c:pt idx="98">
                        <c:v>0.26877635456358395</c:v>
                      </c:pt>
                      <c:pt idx="99">
                        <c:v>0.26612493219023864</c:v>
                      </c:pt>
                      <c:pt idx="100">
                        <c:v>0.26351110165106945</c:v>
                      </c:pt>
                      <c:pt idx="101">
                        <c:v>0.26093456455444786</c:v>
                      </c:pt>
                      <c:pt idx="102">
                        <c:v>0.25839536815195152</c:v>
                      </c:pt>
                      <c:pt idx="103">
                        <c:v>0.25589245128190125</c:v>
                      </c:pt>
                      <c:pt idx="104">
                        <c:v>0.25342627051267269</c:v>
                      </c:pt>
                      <c:pt idx="105">
                        <c:v>0.25099623010157546</c:v>
                      </c:pt>
                      <c:pt idx="106">
                        <c:v>0.24860147052527284</c:v>
                      </c:pt>
                      <c:pt idx="107">
                        <c:v>0.24624212506021104</c:v>
                      </c:pt>
                      <c:pt idx="108">
                        <c:v>0.24391722195396764</c:v>
                      </c:pt>
                      <c:pt idx="109">
                        <c:v>0.24162622841757903</c:v>
                      </c:pt>
                      <c:pt idx="110">
                        <c:v>0.23936831751559762</c:v>
                      </c:pt>
                      <c:pt idx="111">
                        <c:v>0.23714326108832334</c:v>
                      </c:pt>
                      <c:pt idx="112">
                        <c:v>0.23495060208674218</c:v>
                      </c:pt>
                      <c:pt idx="113">
                        <c:v>0.23278955846702468</c:v>
                      </c:pt>
                      <c:pt idx="114">
                        <c:v>0.23066014214315475</c:v>
                      </c:pt>
                      <c:pt idx="115">
                        <c:v>0.2285610381237807</c:v>
                      </c:pt>
                      <c:pt idx="116">
                        <c:v>0.2264926463198684</c:v>
                      </c:pt>
                      <c:pt idx="117">
                        <c:v>0.22445317100561868</c:v>
                      </c:pt>
                      <c:pt idx="118">
                        <c:v>0.22244300568176645</c:v>
                      </c:pt>
                      <c:pt idx="119">
                        <c:v>0.22046076493677513</c:v>
                      </c:pt>
                      <c:pt idx="120">
                        <c:v>0.21850574841738835</c:v>
                      </c:pt>
                      <c:pt idx="121">
                        <c:v>0.21657713988942467</c:v>
                      </c:pt>
                      <c:pt idx="122">
                        <c:v>0.2146745738649784</c:v>
                      </c:pt>
                      <c:pt idx="123">
                        <c:v>0.21279627482635732</c:v>
                      </c:pt>
                      <c:pt idx="124">
                        <c:v>0.21094249947735128</c:v>
                      </c:pt>
                      <c:pt idx="125">
                        <c:v>0.20911199847533213</c:v>
                      </c:pt>
                      <c:pt idx="126">
                        <c:v>0.20730388010023237</c:v>
                      </c:pt>
                      <c:pt idx="127">
                        <c:v>0.20551768311034907</c:v>
                      </c:pt>
                      <c:pt idx="128">
                        <c:v>0.20375254420103972</c:v>
                      </c:pt>
                      <c:pt idx="129">
                        <c:v>0.20200823079504712</c:v>
                      </c:pt>
                      <c:pt idx="130">
                        <c:v>0.200283619930405</c:v>
                      </c:pt>
                      <c:pt idx="131">
                        <c:v>0.19857756584395256</c:v>
                      </c:pt>
                      <c:pt idx="132">
                        <c:v>0.19688843965891806</c:v>
                      </c:pt>
                      <c:pt idx="133">
                        <c:v>0.19520368384761394</c:v>
                      </c:pt>
                      <c:pt idx="134">
                        <c:v>0.19352559656215423</c:v>
                      </c:pt>
                      <c:pt idx="135">
                        <c:v>0.19185304922835308</c:v>
                      </c:pt>
                      <c:pt idx="136">
                        <c:v>0.19018436030978356</c:v>
                      </c:pt>
                      <c:pt idx="137">
                        <c:v>0.18851383024216406</c:v>
                      </c:pt>
                      <c:pt idx="138">
                        <c:v>0.18684142884556992</c:v>
                      </c:pt>
                      <c:pt idx="139">
                        <c:v>0.18516530027074232</c:v>
                      </c:pt>
                      <c:pt idx="140">
                        <c:v>0.1834832885049027</c:v>
                      </c:pt>
                      <c:pt idx="141">
                        <c:v>0.18179528204148832</c:v>
                      </c:pt>
                      <c:pt idx="142">
                        <c:v>0.18010038128500011</c:v>
                      </c:pt>
                      <c:pt idx="143">
                        <c:v>0.17839818769127727</c:v>
                      </c:pt>
                      <c:pt idx="144">
                        <c:v>0.17668871024005234</c:v>
                      </c:pt>
                      <c:pt idx="145">
                        <c:v>0.17497029727880725</c:v>
                      </c:pt>
                      <c:pt idx="146">
                        <c:v>0.17324345978027314</c:v>
                      </c:pt>
                      <c:pt idx="147">
                        <c:v>0.17150592661917802</c:v>
                      </c:pt>
                      <c:pt idx="148">
                        <c:v>0.16975735147454482</c:v>
                      </c:pt>
                      <c:pt idx="149">
                        <c:v>0.16799608146733297</c:v>
                      </c:pt>
                      <c:pt idx="150">
                        <c:v>0.16622160195830682</c:v>
                      </c:pt>
                      <c:pt idx="151">
                        <c:v>0.16442892266433656</c:v>
                      </c:pt>
                      <c:pt idx="152">
                        <c:v>0.16261578260914566</c:v>
                      </c:pt>
                      <c:pt idx="153">
                        <c:v>0.16078402938136363</c:v>
                      </c:pt>
                      <c:pt idx="154">
                        <c:v>0.15893245340068685</c:v>
                      </c:pt>
                      <c:pt idx="155">
                        <c:v>0.1570589221495198</c:v>
                      </c:pt>
                      <c:pt idx="156">
                        <c:v>0.15516322094485768</c:v>
                      </c:pt>
                      <c:pt idx="157">
                        <c:v>0.15324494839667274</c:v>
                      </c:pt>
                      <c:pt idx="158">
                        <c:v>0.15130245249797189</c:v>
                      </c:pt>
                      <c:pt idx="159">
                        <c:v>0.14933595904747599</c:v>
                      </c:pt>
                      <c:pt idx="160">
                        <c:v>0.14734278344728755</c:v>
                      </c:pt>
                      <c:pt idx="161">
                        <c:v>0.14532259805073999</c:v>
                      </c:pt>
                      <c:pt idx="162">
                        <c:v>0.14327391336906789</c:v>
                      </c:pt>
                      <c:pt idx="163">
                        <c:v>0.14119569587892591</c:v>
                      </c:pt>
                      <c:pt idx="164">
                        <c:v>0.13908677720345997</c:v>
                      </c:pt>
                      <c:pt idx="165">
                        <c:v>0.13694690797788325</c:v>
                      </c:pt>
                      <c:pt idx="166">
                        <c:v>0.13477222531187516</c:v>
                      </c:pt>
                      <c:pt idx="167">
                        <c:v>0.13256122706578352</c:v>
                      </c:pt>
                      <c:pt idx="168">
                        <c:v>0.13031272173404557</c:v>
                      </c:pt>
                      <c:pt idx="169">
                        <c:v>0.12802556606280502</c:v>
                      </c:pt>
                      <c:pt idx="170">
                        <c:v>0.1256981231665408</c:v>
                      </c:pt>
                      <c:pt idx="171">
                        <c:v>0.12333058691731499</c:v>
                      </c:pt>
                      <c:pt idx="172">
                        <c:v>0.12092158334078416</c:v>
                      </c:pt>
                      <c:pt idx="173">
                        <c:v>0.11847143720519714</c:v>
                      </c:pt>
                      <c:pt idx="174">
                        <c:v>0.11597766186378525</c:v>
                      </c:pt>
                      <c:pt idx="175">
                        <c:v>0.11343715001337493</c:v>
                      </c:pt>
                      <c:pt idx="176">
                        <c:v>0.11084888112550807</c:v>
                      </c:pt>
                      <c:pt idx="177">
                        <c:v>0.10821244956804701</c:v>
                      </c:pt>
                      <c:pt idx="178">
                        <c:v>0.10552759603384097</c:v>
                      </c:pt>
                      <c:pt idx="179">
                        <c:v>0.10279462084694137</c:v>
                      </c:pt>
                      <c:pt idx="180">
                        <c:v>0.10001399091958138</c:v>
                      </c:pt>
                      <c:pt idx="181">
                        <c:v>9.7182951709016224E-2</c:v>
                      </c:pt>
                      <c:pt idx="182">
                        <c:v>9.430200415533066E-2</c:v>
                      </c:pt>
                      <c:pt idx="183">
                        <c:v>9.1369476054097093E-2</c:v>
                      </c:pt>
                      <c:pt idx="184">
                        <c:v>8.8384869282294151E-2</c:v>
                      </c:pt>
                      <c:pt idx="185">
                        <c:v>8.5346986153673476E-2</c:v>
                      </c:pt>
                      <c:pt idx="186">
                        <c:v>8.2254332944514896E-2</c:v>
                      </c:pt>
                      <c:pt idx="187">
                        <c:v>7.9104461478111204E-2</c:v>
                      </c:pt>
                      <c:pt idx="188">
                        <c:v>7.5896584867732694E-2</c:v>
                      </c:pt>
                      <c:pt idx="189">
                        <c:v>7.2629930714845636E-2</c:v>
                      </c:pt>
                      <c:pt idx="190">
                        <c:v>6.9298621902890295E-2</c:v>
                      </c:pt>
                      <c:pt idx="191">
                        <c:v>6.5889385486889121E-2</c:v>
                      </c:pt>
                      <c:pt idx="192">
                        <c:v>6.2421024813055365E-2</c:v>
                      </c:pt>
                      <c:pt idx="193">
                        <c:v>5.889626300939739E-2</c:v>
                      </c:pt>
                      <c:pt idx="194">
                        <c:v>5.5316862069363426E-2</c:v>
                      </c:pt>
                      <c:pt idx="195">
                        <c:v>5.1685974859847071E-2</c:v>
                      </c:pt>
                      <c:pt idx="196">
                        <c:v>4.8007556909259917E-2</c:v>
                      </c:pt>
                      <c:pt idx="197">
                        <c:v>4.4285047030709887E-2</c:v>
                      </c:pt>
                      <c:pt idx="198">
                        <c:v>4.0523280094486192E-2</c:v>
                      </c:pt>
                      <c:pt idx="199">
                        <c:v>3.6730024252586993E-2</c:v>
                      </c:pt>
                      <c:pt idx="200">
                        <c:v>3.2908960166998888E-2</c:v>
                      </c:pt>
                      <c:pt idx="201">
                        <c:v>2.9068359498156945E-2</c:v>
                      </c:pt>
                      <c:pt idx="202">
                        <c:v>2.5214449848131974E-2</c:v>
                      </c:pt>
                      <c:pt idx="203">
                        <c:v>2.1352502851779996E-2</c:v>
                      </c:pt>
                      <c:pt idx="204">
                        <c:v>1.7492755348410122E-2</c:v>
                      </c:pt>
                      <c:pt idx="205">
                        <c:v>1.3641596290550347E-2</c:v>
                      </c:pt>
                      <c:pt idx="206">
                        <c:v>9.8062960905258862E-3</c:v>
                      </c:pt>
                      <c:pt idx="207">
                        <c:v>5.9930983735596386E-3</c:v>
                      </c:pt>
                      <c:pt idx="208">
                        <c:v>2.2081964023669296E-3</c:v>
                      </c:pt>
                      <c:pt idx="209">
                        <c:v>-1.5398873531009725E-3</c:v>
                      </c:pt>
                      <c:pt idx="210">
                        <c:v>-5.2436687111313126E-3</c:v>
                      </c:pt>
                      <c:pt idx="211">
                        <c:v>-8.8957026350977835E-3</c:v>
                      </c:pt>
                      <c:pt idx="212">
                        <c:v>-1.2498828166281249E-2</c:v>
                      </c:pt>
                      <c:pt idx="213">
                        <c:v>-1.6101740235791979E-2</c:v>
                      </c:pt>
                      <c:pt idx="214">
                        <c:v>-1.9708949813842851E-2</c:v>
                      </c:pt>
                      <c:pt idx="215">
                        <c:v>-2.3312965957305108E-2</c:v>
                      </c:pt>
                      <c:pt idx="216">
                        <c:v>-2.6907480532115453E-2</c:v>
                      </c:pt>
                      <c:pt idx="217">
                        <c:v>-3.0490616918900464E-2</c:v>
                      </c:pt>
                      <c:pt idx="218">
                        <c:v>-3.406030315815551E-2</c:v>
                      </c:pt>
                      <c:pt idx="219">
                        <c:v>-3.7620560507632621E-2</c:v>
                      </c:pt>
                      <c:pt idx="220">
                        <c:v>-4.117540869449203E-2</c:v>
                      </c:pt>
                      <c:pt idx="221">
                        <c:v>-4.4726825034893898E-2</c:v>
                      </c:pt>
                      <c:pt idx="222">
                        <c:v>-4.8258659806602391E-2</c:v>
                      </c:pt>
                      <c:pt idx="223">
                        <c:v>-5.1822456507587426E-2</c:v>
                      </c:pt>
                      <c:pt idx="224">
                        <c:v>-5.5420650989501635E-2</c:v>
                      </c:pt>
                      <c:pt idx="225">
                        <c:v>-5.9003623851161272E-2</c:v>
                      </c:pt>
                      <c:pt idx="226">
                        <c:v>-6.2538099892463853E-2</c:v>
                      </c:pt>
                      <c:pt idx="227">
                        <c:v>-6.6010107154935493E-2</c:v>
                      </c:pt>
                      <c:pt idx="228">
                        <c:v>-6.9440077429771652E-2</c:v>
                      </c:pt>
                      <c:pt idx="229">
                        <c:v>-7.2821398727627176E-2</c:v>
                      </c:pt>
                      <c:pt idx="230">
                        <c:v>-7.6193341865240391E-2</c:v>
                      </c:pt>
                      <c:pt idx="231">
                        <c:v>-7.9497812180902142E-2</c:v>
                      </c:pt>
                      <c:pt idx="232">
                        <c:v>-8.2730960125247457E-2</c:v>
                      </c:pt>
                      <c:pt idx="233">
                        <c:v>-8.5883233397581582E-2</c:v>
                      </c:pt>
                      <c:pt idx="234">
                        <c:v>-8.8950110573735169E-2</c:v>
                      </c:pt>
                      <c:pt idx="235">
                        <c:v>-9.1926186105706353E-2</c:v>
                      </c:pt>
                      <c:pt idx="236">
                        <c:v>-9.4802896184763258E-2</c:v>
                      </c:pt>
                      <c:pt idx="237">
                        <c:v>-9.7502487296657614E-2</c:v>
                      </c:pt>
                      <c:pt idx="238">
                        <c:v>-0.10021948586684802</c:v>
                      </c:pt>
                      <c:pt idx="239">
                        <c:v>-0.10283266527157751</c:v>
                      </c:pt>
                      <c:pt idx="240">
                        <c:v>-0.10535442382936226</c:v>
                      </c:pt>
                      <c:pt idx="241">
                        <c:v>-0.10776482208553703</c:v>
                      </c:pt>
                      <c:pt idx="242">
                        <c:v>-0.11006615147933974</c:v>
                      </c:pt>
                      <c:pt idx="243">
                        <c:v>-0.11226320313817931</c:v>
                      </c:pt>
                      <c:pt idx="244">
                        <c:v>-0.11436658696241554</c:v>
                      </c:pt>
                      <c:pt idx="245">
                        <c:v>-0.11638797906449706</c:v>
                      </c:pt>
                      <c:pt idx="246">
                        <c:v>-0.11833974601478174</c:v>
                      </c:pt>
                      <c:pt idx="247">
                        <c:v>-0.12030541210778341</c:v>
                      </c:pt>
                      <c:pt idx="248">
                        <c:v>-0.12236197542148537</c:v>
                      </c:pt>
                      <c:pt idx="249">
                        <c:v>-0.12435700274055311</c:v>
                      </c:pt>
                      <c:pt idx="250">
                        <c:v>-0.12628797059586203</c:v>
                      </c:pt>
                      <c:pt idx="251">
                        <c:v>-0.12815325024533886</c:v>
                      </c:pt>
                      <c:pt idx="252">
                        <c:v>-0.12996138251301051</c:v>
                      </c:pt>
                      <c:pt idx="253">
                        <c:v>-0.13171933028941379</c:v>
                      </c:pt>
                      <c:pt idx="254">
                        <c:v>-0.13343391307944685</c:v>
                      </c:pt>
                      <c:pt idx="255">
                        <c:v>-0.13511836708721905</c:v>
                      </c:pt>
                      <c:pt idx="256">
                        <c:v>-0.13703386307448828</c:v>
                      </c:pt>
                      <c:pt idx="257">
                        <c:v>-0.13890694412779653</c:v>
                      </c:pt>
                      <c:pt idx="258">
                        <c:v>-0.14073816823270852</c:v>
                      </c:pt>
                      <c:pt idx="259">
                        <c:v>-0.14251881126179949</c:v>
                      </c:pt>
                      <c:pt idx="260">
                        <c:v>-0.14426109925370004</c:v>
                      </c:pt>
                      <c:pt idx="261">
                        <c:v>-0.14597874072265241</c:v>
                      </c:pt>
                      <c:pt idx="262">
                        <c:v>-0.14769345487734767</c:v>
                      </c:pt>
                      <c:pt idx="263">
                        <c:v>-0.14943212874910788</c:v>
                      </c:pt>
                      <c:pt idx="264">
                        <c:v>-0.15130323763560519</c:v>
                      </c:pt>
                      <c:pt idx="265">
                        <c:v>-0.15340692940267714</c:v>
                      </c:pt>
                      <c:pt idx="266">
                        <c:v>-0.15554622905922236</c:v>
                      </c:pt>
                      <c:pt idx="267">
                        <c:v>-0.15771268153362228</c:v>
                      </c:pt>
                      <c:pt idx="268">
                        <c:v>-0.1598821774127647</c:v>
                      </c:pt>
                      <c:pt idx="269">
                        <c:v>-0.16203726481410491</c:v>
                      </c:pt>
                      <c:pt idx="270">
                        <c:v>-0.16416709639101199</c:v>
                      </c:pt>
                      <c:pt idx="271">
                        <c:v>-0.16626718444704133</c:v>
                      </c:pt>
                      <c:pt idx="272">
                        <c:v>-0.16833750260710842</c:v>
                      </c:pt>
                      <c:pt idx="273">
                        <c:v>-0.17037408745940941</c:v>
                      </c:pt>
                      <c:pt idx="274">
                        <c:v>-0.17237780194131982</c:v>
                      </c:pt>
                      <c:pt idx="275">
                        <c:v>-0.17436705671119065</c:v>
                      </c:pt>
                      <c:pt idx="276">
                        <c:v>-0.17651394957624614</c:v>
                      </c:pt>
                      <c:pt idx="277">
                        <c:v>-0.17861592885072688</c:v>
                      </c:pt>
                      <c:pt idx="278">
                        <c:v>-0.18066122233918006</c:v>
                      </c:pt>
                      <c:pt idx="279">
                        <c:v>-0.18263167294702073</c:v>
                      </c:pt>
                      <c:pt idx="280">
                        <c:v>-0.18451176397052499</c:v>
                      </c:pt>
                      <c:pt idx="281">
                        <c:v>-0.18629511110807923</c:v>
                      </c:pt>
                      <c:pt idx="282">
                        <c:v>-0.1879904618623312</c:v>
                      </c:pt>
                      <c:pt idx="283">
                        <c:v>-0.18959971787878124</c:v>
                      </c:pt>
                      <c:pt idx="284">
                        <c:v>-0.19113511943236169</c:v>
                      </c:pt>
                      <c:pt idx="285">
                        <c:v>-0.19261013792714515</c:v>
                      </c:pt>
                      <c:pt idx="286">
                        <c:v>-0.19406630536693226</c:v>
                      </c:pt>
                      <c:pt idx="287">
                        <c:v>-0.19548794491339705</c:v>
                      </c:pt>
                      <c:pt idx="288">
                        <c:v>-0.19686622828765626</c:v>
                      </c:pt>
                      <c:pt idx="289">
                        <c:v>-0.19820158480047981</c:v>
                      </c:pt>
                      <c:pt idx="290">
                        <c:v>-0.19949007983437239</c:v>
                      </c:pt>
                      <c:pt idx="291">
                        <c:v>-0.20072963924134732</c:v>
                      </c:pt>
                      <c:pt idx="292">
                        <c:v>-0.20192242821920789</c:v>
                      </c:pt>
                      <c:pt idx="293">
                        <c:v>-0.20307412449164117</c:v>
                      </c:pt>
                      <c:pt idx="294">
                        <c:v>-0.20418712569333924</c:v>
                      </c:pt>
                      <c:pt idx="295">
                        <c:v>-0.20527204746492314</c:v>
                      </c:pt>
                      <c:pt idx="296">
                        <c:v>-0.20642030627500357</c:v>
                      </c:pt>
                      <c:pt idx="297">
                        <c:v>-0.20758359094054846</c:v>
                      </c:pt>
                      <c:pt idx="298">
                        <c:v>-0.20874125094871368</c:v>
                      </c:pt>
                      <c:pt idx="299">
                        <c:v>-0.20989503767281376</c:v>
                      </c:pt>
                      <c:pt idx="300">
                        <c:v>-0.21105210823966564</c:v>
                      </c:pt>
                      <c:pt idx="301">
                        <c:v>-0.21221395763697704</c:v>
                      </c:pt>
                      <c:pt idx="302">
                        <c:v>-0.21338641255964919</c:v>
                      </c:pt>
                      <c:pt idx="303">
                        <c:v>-0.21457659347552205</c:v>
                      </c:pt>
                      <c:pt idx="304">
                        <c:v>-0.21578259558871543</c:v>
                      </c:pt>
                      <c:pt idx="305">
                        <c:v>-0.2170124349618705</c:v>
                      </c:pt>
                      <c:pt idx="306">
                        <c:v>-0.21827195323251652</c:v>
                      </c:pt>
                      <c:pt idx="307">
                        <c:v>-0.21956624872372435</c:v>
                      </c:pt>
                      <c:pt idx="308">
                        <c:v>-0.22089966882268239</c:v>
                      </c:pt>
                      <c:pt idx="309">
                        <c:v>-0.22226846036202966</c:v>
                      </c:pt>
                      <c:pt idx="310">
                        <c:v>-0.22367203590439327</c:v>
                      </c:pt>
                      <c:pt idx="311">
                        <c:v>-0.22510754642891415</c:v>
                      </c:pt>
                      <c:pt idx="312">
                        <c:v>-0.22657206690553341</c:v>
                      </c:pt>
                      <c:pt idx="313">
                        <c:v>-0.22806088635483593</c:v>
                      </c:pt>
                      <c:pt idx="314">
                        <c:v>-0.22956844130052159</c:v>
                      </c:pt>
                      <c:pt idx="315">
                        <c:v>-0.23108926847835567</c:v>
                      </c:pt>
                      <c:pt idx="316">
                        <c:v>-0.23262154332290741</c:v>
                      </c:pt>
                      <c:pt idx="317">
                        <c:v>-0.23416967377482623</c:v>
                      </c:pt>
                      <c:pt idx="318">
                        <c:v>-0.23572962332751682</c:v>
                      </c:pt>
                      <c:pt idx="319">
                        <c:v>-0.23730266215333154</c:v>
                      </c:pt>
                      <c:pt idx="320">
                        <c:v>-0.23889155983134822</c:v>
                      </c:pt>
                      <c:pt idx="321">
                        <c:v>-0.24049376784201951</c:v>
                      </c:pt>
                      <c:pt idx="322">
                        <c:v>-0.24211565054494288</c:v>
                      </c:pt>
                      <c:pt idx="323">
                        <c:v>-0.24375622710089404</c:v>
                      </c:pt>
                      <c:pt idx="324">
                        <c:v>-0.24541044890763594</c:v>
                      </c:pt>
                      <c:pt idx="325">
                        <c:v>-0.24708064339796867</c:v>
                      </c:pt>
                      <c:pt idx="326">
                        <c:v>-0.24876449237849532</c:v>
                      </c:pt>
                      <c:pt idx="327">
                        <c:v>-0.2504587201243707</c:v>
                      </c:pt>
                      <c:pt idx="328">
                        <c:v>-0.25216286773272456</c:v>
                      </c:pt>
                      <c:pt idx="329">
                        <c:v>-0.25387396089837694</c:v>
                      </c:pt>
                      <c:pt idx="330">
                        <c:v>-0.25558846506365651</c:v>
                      </c:pt>
                      <c:pt idx="331">
                        <c:v>-0.25730522365192099</c:v>
                      </c:pt>
                      <c:pt idx="332">
                        <c:v>-0.25901948969812028</c:v>
                      </c:pt>
                      <c:pt idx="333">
                        <c:v>-0.2607274791154085</c:v>
                      </c:pt>
                      <c:pt idx="334">
                        <c:v>-0.26242790661712179</c:v>
                      </c:pt>
                      <c:pt idx="335">
                        <c:v>-0.26411747054424217</c:v>
                      </c:pt>
                      <c:pt idx="336">
                        <c:v>-0.26579363077267903</c:v>
                      </c:pt>
                      <c:pt idx="337">
                        <c:v>-0.26745438512408298</c:v>
                      </c:pt>
                      <c:pt idx="338">
                        <c:v>-0.26909664530624455</c:v>
                      </c:pt>
                      <c:pt idx="339">
                        <c:v>-0.27072065952889812</c:v>
                      </c:pt>
                      <c:pt idx="340">
                        <c:v>-0.27232227381213242</c:v>
                      </c:pt>
                      <c:pt idx="341">
                        <c:v>-0.27390126569818862</c:v>
                      </c:pt>
                      <c:pt idx="342">
                        <c:v>-0.27545507197609531</c:v>
                      </c:pt>
                      <c:pt idx="343">
                        <c:v>-0.27698237222999184</c:v>
                      </c:pt>
                      <c:pt idx="344">
                        <c:v>-0.27848271889828785</c:v>
                      </c:pt>
                      <c:pt idx="345">
                        <c:v>-0.27995857510196465</c:v>
                      </c:pt>
                      <c:pt idx="346">
                        <c:v>-0.28141031607082956</c:v>
                      </c:pt>
                      <c:pt idx="347">
                        <c:v>-0.28283539865470614</c:v>
                      </c:pt>
                      <c:pt idx="348">
                        <c:v>-0.28423234833100586</c:v>
                      </c:pt>
                      <c:pt idx="349">
                        <c:v>-0.28559927892068115</c:v>
                      </c:pt>
                      <c:pt idx="350">
                        <c:v>-0.28693579179603923</c:v>
                      </c:pt>
                      <c:pt idx="351">
                        <c:v>-0.28823802299418938</c:v>
                      </c:pt>
                      <c:pt idx="352">
                        <c:v>-0.28950595349271546</c:v>
                      </c:pt>
                      <c:pt idx="353">
                        <c:v>-0.29073628769919424</c:v>
                      </c:pt>
                      <c:pt idx="354">
                        <c:v>-0.29192676829560432</c:v>
                      </c:pt>
                      <c:pt idx="355">
                        <c:v>-0.29307573558337857</c:v>
                      </c:pt>
                      <c:pt idx="356">
                        <c:v>-0.29418157666176126</c:v>
                      </c:pt>
                      <c:pt idx="357">
                        <c:v>-0.29524328952595746</c:v>
                      </c:pt>
                      <c:pt idx="358">
                        <c:v>-0.29625808509199092</c:v>
                      </c:pt>
                      <c:pt idx="359">
                        <c:v>-0.29722634626063943</c:v>
                      </c:pt>
                      <c:pt idx="360">
                        <c:v>-0.29814724163662892</c:v>
                      </c:pt>
                      <c:pt idx="361">
                        <c:v>-0.29902108320952747</c:v>
                      </c:pt>
                      <c:pt idx="362">
                        <c:v>-0.29984603362525669</c:v>
                      </c:pt>
                      <c:pt idx="363">
                        <c:v>-0.30062336221236657</c:v>
                      </c:pt>
                      <c:pt idx="364">
                        <c:v>-0.3013508412985742</c:v>
                      </c:pt>
                      <c:pt idx="365">
                        <c:v>-0.30202878851782161</c:v>
                      </c:pt>
                      <c:pt idx="366">
                        <c:v>-0.30265457928039002</c:v>
                      </c:pt>
                      <c:pt idx="367">
                        <c:v>-0.30322918314542935</c:v>
                      </c:pt>
                      <c:pt idx="368">
                        <c:v>-0.30375132754403028</c:v>
                      </c:pt>
                      <c:pt idx="369">
                        <c:v>-0.30422003987181762</c:v>
                      </c:pt>
                      <c:pt idx="370">
                        <c:v>-0.30463222292690434</c:v>
                      </c:pt>
                      <c:pt idx="371">
                        <c:v>-0.30498667024863474</c:v>
                      </c:pt>
                      <c:pt idx="372">
                        <c:v>-0.30528352762276734</c:v>
                      </c:pt>
                      <c:pt idx="373">
                        <c:v>-0.30552118586159371</c:v>
                      </c:pt>
                      <c:pt idx="374">
                        <c:v>-0.30569923364493778</c:v>
                      </c:pt>
                      <c:pt idx="375">
                        <c:v>-0.30581775462476046</c:v>
                      </c:pt>
                      <c:pt idx="376">
                        <c:v>-0.30587583621746744</c:v>
                      </c:pt>
                      <c:pt idx="377">
                        <c:v>-0.3058738468140782</c:v>
                      </c:pt>
                      <c:pt idx="378">
                        <c:v>-0.30581105440897777</c:v>
                      </c:pt>
                      <c:pt idx="379">
                        <c:v>-0.30568743303935686</c:v>
                      </c:pt>
                      <c:pt idx="380">
                        <c:v>-0.3055024069394966</c:v>
                      </c:pt>
                      <c:pt idx="381">
                        <c:v>-0.30525715241278512</c:v>
                      </c:pt>
                      <c:pt idx="382">
                        <c:v>-0.30495169311806231</c:v>
                      </c:pt>
                      <c:pt idx="383">
                        <c:v>-0.30458294595709701</c:v>
                      </c:pt>
                      <c:pt idx="384">
                        <c:v>-0.30415107218632009</c:v>
                      </c:pt>
                      <c:pt idx="385">
                        <c:v>-0.30365620817613748</c:v>
                      </c:pt>
                      <c:pt idx="386">
                        <c:v>-0.30309958388452057</c:v>
                      </c:pt>
                      <c:pt idx="387">
                        <c:v>-0.30248213848245281</c:v>
                      </c:pt>
                      <c:pt idx="388">
                        <c:v>-0.30180433951379421</c:v>
                      </c:pt>
                      <c:pt idx="389">
                        <c:v>-0.30106773904583545</c:v>
                      </c:pt>
                      <c:pt idx="390">
                        <c:v>-0.30027230167782981</c:v>
                      </c:pt>
                      <c:pt idx="391">
                        <c:v>-0.29941925510644701</c:v>
                      </c:pt>
                      <c:pt idx="392">
                        <c:v>-0.2985098160918585</c:v>
                      </c:pt>
                      <c:pt idx="393">
                        <c:v>-0.29754511211521883</c:v>
                      </c:pt>
                      <c:pt idx="394">
                        <c:v>-0.29652582238144626</c:v>
                      </c:pt>
                      <c:pt idx="395">
                        <c:v>-0.29545570880705996</c:v>
                      </c:pt>
                      <c:pt idx="396">
                        <c:v>-0.29433637567257326</c:v>
                      </c:pt>
                      <c:pt idx="397">
                        <c:v>-0.29316881958314861</c:v>
                      </c:pt>
                      <c:pt idx="398">
                        <c:v>-0.29195282787082988</c:v>
                      </c:pt>
                      <c:pt idx="399">
                        <c:v>-0.29068785462951968</c:v>
                      </c:pt>
                      <c:pt idx="400">
                        <c:v>-0.28937015340250855</c:v>
                      </c:pt>
                      <c:pt idx="401">
                        <c:v>-0.28799423528107071</c:v>
                      </c:pt>
                      <c:pt idx="402">
                        <c:v>-0.28655160110699035</c:v>
                      </c:pt>
                      <c:pt idx="403">
                        <c:v>-0.28492013975228947</c:v>
                      </c:pt>
                      <c:pt idx="404">
                        <c:v>-0.28323589329253784</c:v>
                      </c:pt>
                      <c:pt idx="405">
                        <c:v>-0.28149618126225279</c:v>
                      </c:pt>
                      <c:pt idx="406">
                        <c:v>-0.27971283380407908</c:v>
                      </c:pt>
                      <c:pt idx="407">
                        <c:v>-0.27789289431732761</c:v>
                      </c:pt>
                      <c:pt idx="408">
                        <c:v>-0.27604374334384812</c:v>
                      </c:pt>
                      <c:pt idx="409">
                        <c:v>-0.27417595635826703</c:v>
                      </c:pt>
                      <c:pt idx="410">
                        <c:v>-0.2722942161666152</c:v>
                      </c:pt>
                      <c:pt idx="411">
                        <c:v>-0.27040250128215071</c:v>
                      </c:pt>
                      <c:pt idx="412">
                        <c:v>-0.26850405116205395</c:v>
                      </c:pt>
                      <c:pt idx="413">
                        <c:v>-0.26660018524418438</c:v>
                      </c:pt>
                      <c:pt idx="414">
                        <c:v>-0.26469148679834037</c:v>
                      </c:pt>
                      <c:pt idx="415">
                        <c:v>-0.26277715501484245</c:v>
                      </c:pt>
                      <c:pt idx="416">
                        <c:v>-0.26085527134550002</c:v>
                      </c:pt>
                      <c:pt idx="417">
                        <c:v>-0.25892578481878498</c:v>
                      </c:pt>
                      <c:pt idx="418">
                        <c:v>-0.25698799190162647</c:v>
                      </c:pt>
                      <c:pt idx="419">
                        <c:v>-0.25504218107114301</c:v>
                      </c:pt>
                      <c:pt idx="420">
                        <c:v>-0.25308747823234429</c:v>
                      </c:pt>
                      <c:pt idx="421">
                        <c:v>-0.25112334969712535</c:v>
                      </c:pt>
                      <c:pt idx="422">
                        <c:v>-0.24915055963952745</c:v>
                      </c:pt>
                      <c:pt idx="423">
                        <c:v>-0.24716748212372669</c:v>
                      </c:pt>
                      <c:pt idx="424">
                        <c:v>-0.24517293246319499</c:v>
                      </c:pt>
                      <c:pt idx="425">
                        <c:v>-0.24316497966469605</c:v>
                      </c:pt>
                      <c:pt idx="426">
                        <c:v>-0.24114385097490462</c:v>
                      </c:pt>
                      <c:pt idx="427">
                        <c:v>-0.23910618114719867</c:v>
                      </c:pt>
                      <c:pt idx="428">
                        <c:v>-0.23705041402502661</c:v>
                      </c:pt>
                      <c:pt idx="429">
                        <c:v>-0.23497627244215288</c:v>
                      </c:pt>
                      <c:pt idx="430">
                        <c:v>-0.23288198483536227</c:v>
                      </c:pt>
                      <c:pt idx="431">
                        <c:v>-0.23076630351490424</c:v>
                      </c:pt>
                      <c:pt idx="432">
                        <c:v>-0.22863064043527906</c:v>
                      </c:pt>
                      <c:pt idx="433">
                        <c:v>-0.22647533947318749</c:v>
                      </c:pt>
                      <c:pt idx="434">
                        <c:v>-0.22430065674296054</c:v>
                      </c:pt>
                      <c:pt idx="435">
                        <c:v>-0.2221074533638418</c:v>
                      </c:pt>
                      <c:pt idx="436">
                        <c:v>-0.21989640691186063</c:v>
                      </c:pt>
                      <c:pt idx="437">
                        <c:v>-0.21766754559645998</c:v>
                      </c:pt>
                      <c:pt idx="438">
                        <c:v>-0.21542166745442454</c:v>
                      </c:pt>
                      <c:pt idx="439">
                        <c:v>-0.21316002438714948</c:v>
                      </c:pt>
                      <c:pt idx="440">
                        <c:v>-0.21088279542227686</c:v>
                      </c:pt>
                      <c:pt idx="441">
                        <c:v>-0.20859112285268389</c:v>
                      </c:pt>
                      <c:pt idx="442">
                        <c:v>-0.20628575469677163</c:v>
                      </c:pt>
                      <c:pt idx="443">
                        <c:v>-0.20396726158962933</c:v>
                      </c:pt>
                      <c:pt idx="444">
                        <c:v>-0.20163653532596582</c:v>
                      </c:pt>
                      <c:pt idx="445">
                        <c:v>-0.19929461610700511</c:v>
                      </c:pt>
                      <c:pt idx="446">
                        <c:v>-0.19694171035797409</c:v>
                      </c:pt>
                      <c:pt idx="447">
                        <c:v>-0.19457895508876627</c:v>
                      </c:pt>
                      <c:pt idx="448">
                        <c:v>-0.19220686119232372</c:v>
                      </c:pt>
                      <c:pt idx="449">
                        <c:v>-0.1898266926201326</c:v>
                      </c:pt>
                      <c:pt idx="450">
                        <c:v>-0.18743861209463969</c:v>
                      </c:pt>
                      <c:pt idx="451">
                        <c:v>-0.18504369270236207</c:v>
                      </c:pt>
                      <c:pt idx="452">
                        <c:v>-0.18264255248894659</c:v>
                      </c:pt>
                      <c:pt idx="453">
                        <c:v>-0.18023622900336683</c:v>
                      </c:pt>
                      <c:pt idx="454">
                        <c:v>-0.17782530978024372</c:v>
                      </c:pt>
                      <c:pt idx="455">
                        <c:v>-0.17541068099902027</c:v>
                      </c:pt>
                      <c:pt idx="456">
                        <c:v>-0.1729929792298931</c:v>
                      </c:pt>
                      <c:pt idx="457">
                        <c:v>-0.17057290475209519</c:v>
                      </c:pt>
                      <c:pt idx="458">
                        <c:v>-0.16815080017622136</c:v>
                      </c:pt>
                      <c:pt idx="459">
                        <c:v>-0.16572741842143782</c:v>
                      </c:pt>
                      <c:pt idx="460">
                        <c:v>-0.16330357186091746</c:v>
                      </c:pt>
                      <c:pt idx="461">
                        <c:v>-0.16087926809814534</c:v>
                      </c:pt>
                      <c:pt idx="462">
                        <c:v>-0.15845548444864269</c:v>
                      </c:pt>
                      <c:pt idx="463">
                        <c:v>-0.15603273205795851</c:v>
                      </c:pt>
                      <c:pt idx="464">
                        <c:v>-0.15361103171052082</c:v>
                      </c:pt>
                      <c:pt idx="465">
                        <c:v>-0.15119135725908883</c:v>
                      </c:pt>
                      <c:pt idx="466">
                        <c:v>-0.14877389545667466</c:v>
                      </c:pt>
                      <c:pt idx="467">
                        <c:v>-0.14635915531834462</c:v>
                      </c:pt>
                      <c:pt idx="468">
                        <c:v>-0.14394734614904306</c:v>
                      </c:pt>
                      <c:pt idx="469">
                        <c:v>-0.14153903117827121</c:v>
                      </c:pt>
                      <c:pt idx="470">
                        <c:v>-0.13913422620227398</c:v>
                      </c:pt>
                      <c:pt idx="471">
                        <c:v>-0.13673362035209508</c:v>
                      </c:pt>
                      <c:pt idx="472">
                        <c:v>-0.1343371820429273</c:v>
                      </c:pt>
                      <c:pt idx="473">
                        <c:v>-0.13194505552372646</c:v>
                      </c:pt>
                      <c:pt idx="474">
                        <c:v>-0.12955685838914555</c:v>
                      </c:pt>
                      <c:pt idx="475">
                        <c:v>-0.12717211227606212</c:v>
                      </c:pt>
                      <c:pt idx="476">
                        <c:v>-0.1247915221742205</c:v>
                      </c:pt>
                      <c:pt idx="477">
                        <c:v>-0.1224144735800671</c:v>
                      </c:pt>
                      <c:pt idx="478">
                        <c:v>-0.1200421056570742</c:v>
                      </c:pt>
                      <c:pt idx="479">
                        <c:v>-0.11767424282805573</c:v>
                      </c:pt>
                      <c:pt idx="480">
                        <c:v>-0.11531094933575127</c:v>
                      </c:pt>
                      <c:pt idx="481">
                        <c:v>-0.11295309355656438</c:v>
                      </c:pt>
                      <c:pt idx="482">
                        <c:v>-0.11060175857260607</c:v>
                      </c:pt>
                      <c:pt idx="483">
                        <c:v>-0.10825697412145018</c:v>
                      </c:pt>
                      <c:pt idx="484">
                        <c:v>-0.10591942954224368</c:v>
                      </c:pt>
                      <c:pt idx="485">
                        <c:v>-0.10358996323731753</c:v>
                      </c:pt>
                      <c:pt idx="486">
                        <c:v>-0.10126851273899043</c:v>
                      </c:pt>
                      <c:pt idx="487">
                        <c:v>-9.8954788760139439E-2</c:v>
                      </c:pt>
                      <c:pt idx="488">
                        <c:v>-9.6649639404590301E-2</c:v>
                      </c:pt>
                      <c:pt idx="489">
                        <c:v>-9.4352768471555187E-2</c:v>
                      </c:pt>
                      <c:pt idx="490">
                        <c:v>-9.2064269380193062E-2</c:v>
                      </c:pt>
                      <c:pt idx="491">
                        <c:v>-8.9784328517972634E-2</c:v>
                      </c:pt>
                      <c:pt idx="492">
                        <c:v>-8.7512779502678439E-2</c:v>
                      </c:pt>
                      <c:pt idx="493">
                        <c:v>-8.5249584841539008E-2</c:v>
                      </c:pt>
                      <c:pt idx="494">
                        <c:v>-8.2995020632303185E-2</c:v>
                      </c:pt>
                      <c:pt idx="495">
                        <c:v>-8.0748359109717477E-2</c:v>
                      </c:pt>
                      <c:pt idx="496">
                        <c:v>-7.8509662295297836E-2</c:v>
                      </c:pt>
                      <c:pt idx="497">
                        <c:v>-7.6276984767873507E-2</c:v>
                      </c:pt>
                      <c:pt idx="498">
                        <c:v>-7.4049740390805099E-2</c:v>
                      </c:pt>
                      <c:pt idx="499">
                        <c:v>-7.1826591054550804E-2</c:v>
                      </c:pt>
                      <c:pt idx="500">
                        <c:v>-6.96075929342716E-2</c:v>
                      </c:pt>
                      <c:pt idx="501">
                        <c:v>-6.739234736504264E-2</c:v>
                      </c:pt>
                      <c:pt idx="502">
                        <c:v>-6.5181065102859981E-2</c:v>
                      </c:pt>
                      <c:pt idx="503">
                        <c:v>-6.2973533483247218E-2</c:v>
                      </c:pt>
                      <c:pt idx="504">
                        <c:v>-6.0769871444996099E-2</c:v>
                      </c:pt>
                      <c:pt idx="505">
                        <c:v>-5.8569662110231055E-2</c:v>
                      </c:pt>
                      <c:pt idx="506">
                        <c:v>-5.6372997865066291E-2</c:v>
                      </c:pt>
                      <c:pt idx="507">
                        <c:v>-5.4179969072453142E-2</c:v>
                      </c:pt>
                      <c:pt idx="508">
                        <c:v>-5.1990168081094475E-2</c:v>
                      </c:pt>
                      <c:pt idx="509">
                        <c:v>-4.9804066189430077E-2</c:v>
                      </c:pt>
                      <c:pt idx="510">
                        <c:v>-4.7621027442390655E-2</c:v>
                      </c:pt>
                      <c:pt idx="511">
                        <c:v>-4.5441233187054605E-2</c:v>
                      </c:pt>
                      <c:pt idx="512">
                        <c:v>-4.3264489254438925E-2</c:v>
                      </c:pt>
                      <c:pt idx="513">
                        <c:v>-4.1090462938468096E-2</c:v>
                      </c:pt>
                      <c:pt idx="514">
                        <c:v>-3.8919337680425214E-2</c:v>
                      </c:pt>
                      <c:pt idx="515">
                        <c:v>-3.6751180495556847E-2</c:v>
                      </c:pt>
                      <c:pt idx="516">
                        <c:v>-3.4585692548456039E-2</c:v>
                      </c:pt>
                      <c:pt idx="517">
                        <c:v>-3.2423333926545249E-2</c:v>
                      </c:pt>
                      <c:pt idx="518">
                        <c:v>-3.0263556358572526E-2</c:v>
                      </c:pt>
                      <c:pt idx="519">
                        <c:v>-2.8106926973965017E-2</c:v>
                      </c:pt>
                      <c:pt idx="520">
                        <c:v>-2.5953204686691898E-2</c:v>
                      </c:pt>
                      <c:pt idx="521">
                        <c:v>-2.3802672584199762E-2</c:v>
                      </c:pt>
                      <c:pt idx="522">
                        <c:v>-2.1655118291445178E-2</c:v>
                      </c:pt>
                      <c:pt idx="523">
                        <c:v>-1.9510658385900295E-2</c:v>
                      </c:pt>
                      <c:pt idx="524">
                        <c:v>-1.7369433978722985E-2</c:v>
                      </c:pt>
                      <c:pt idx="525">
                        <c:v>-1.5231100703082744E-2</c:v>
                      </c:pt>
                      <c:pt idx="526">
                        <c:v>-1.3096201194410097E-2</c:v>
                      </c:pt>
                      <c:pt idx="527">
                        <c:v>-1.0964550561574726E-2</c:v>
                      </c:pt>
                      <c:pt idx="528">
                        <c:v>-8.835280499499415E-3</c:v>
                      </c:pt>
                      <c:pt idx="529">
                        <c:v>-6.7489990545911913E-3</c:v>
                      </c:pt>
                      <c:pt idx="530">
                        <c:v>-4.6674587116932991E-3</c:v>
                      </c:pt>
                      <c:pt idx="531">
                        <c:v>-2.5904830174489761E-3</c:v>
                      </c:pt>
                      <c:pt idx="532">
                        <c:v>-5.1813186415193438E-4</c:v>
                      </c:pt>
                      <c:pt idx="533">
                        <c:v>1.5495104525432677E-3</c:v>
                      </c:pt>
                      <c:pt idx="534">
                        <c:v>3.6121817900362876E-3</c:v>
                      </c:pt>
                      <c:pt idx="535">
                        <c:v>5.6700084768819556E-3</c:v>
                      </c:pt>
                      <c:pt idx="536">
                        <c:v>7.7232673147509603E-3</c:v>
                      </c:pt>
                      <c:pt idx="537">
                        <c:v>9.771420242650302E-3</c:v>
                      </c:pt>
                      <c:pt idx="538">
                        <c:v>1.1815098348656003E-2</c:v>
                      </c:pt>
                      <c:pt idx="539">
                        <c:v>1.3854620302370498E-2</c:v>
                      </c:pt>
                      <c:pt idx="540">
                        <c:v>1.5890049494980692E-2</c:v>
                      </c:pt>
                      <c:pt idx="541">
                        <c:v>1.7921647067566132E-2</c:v>
                      </c:pt>
                      <c:pt idx="542">
                        <c:v>1.9949768402708703E-2</c:v>
                      </c:pt>
                      <c:pt idx="543">
                        <c:v>2.1974811681191093E-2</c:v>
                      </c:pt>
                      <c:pt idx="544">
                        <c:v>2.3996482005253623E-2</c:v>
                      </c:pt>
                      <c:pt idx="545">
                        <c:v>2.6015562835085167E-2</c:v>
                      </c:pt>
                      <c:pt idx="546">
                        <c:v>2.8032143770340696E-2</c:v>
                      </c:pt>
                      <c:pt idx="547">
                        <c:v>3.0045684791901603E-2</c:v>
                      </c:pt>
                      <c:pt idx="548">
                        <c:v>3.205690622843891E-2</c:v>
                      </c:pt>
                      <c:pt idx="549">
                        <c:v>3.4065414318900797E-2</c:v>
                      </c:pt>
                      <c:pt idx="550">
                        <c:v>3.6071489660757322E-2</c:v>
                      </c:pt>
                      <c:pt idx="551">
                        <c:v>3.8075976898306503E-2</c:v>
                      </c:pt>
                      <c:pt idx="552">
                        <c:v>4.0078997086734167E-2</c:v>
                      </c:pt>
                      <c:pt idx="553">
                        <c:v>4.2081138952234663E-2</c:v>
                      </c:pt>
                      <c:pt idx="554">
                        <c:v>4.4082606174104665E-2</c:v>
                      </c:pt>
                      <c:pt idx="555">
                        <c:v>4.6084390113861319E-2</c:v>
                      </c:pt>
                      <c:pt idx="556">
                        <c:v>4.8086397840737052E-2</c:v>
                      </c:pt>
                      <c:pt idx="557">
                        <c:v>5.0089783471341874E-2</c:v>
                      </c:pt>
                      <c:pt idx="558">
                        <c:v>5.2094439811608363E-2</c:v>
                      </c:pt>
                      <c:pt idx="559">
                        <c:v>5.4101221132060513E-2</c:v>
                      </c:pt>
                      <c:pt idx="560">
                        <c:v>5.6109873638022272E-2</c:v>
                      </c:pt>
                      <c:pt idx="561">
                        <c:v>5.8121551623453872E-2</c:v>
                      </c:pt>
                      <c:pt idx="562">
                        <c:v>6.0136486014415007E-2</c:v>
                      </c:pt>
                      <c:pt idx="563">
                        <c:v>6.2155396357764313E-2</c:v>
                      </c:pt>
                      <c:pt idx="564">
                        <c:v>6.41786755200522E-2</c:v>
                      </c:pt>
                      <c:pt idx="565">
                        <c:v>6.6207508355680997E-2</c:v>
                      </c:pt>
                      <c:pt idx="566">
                        <c:v>6.8242791215181592E-2</c:v>
                      </c:pt>
                      <c:pt idx="567">
                        <c:v>7.0285358460859856E-2</c:v>
                      </c:pt>
                      <c:pt idx="568">
                        <c:v>7.2335545288834693E-2</c:v>
                      </c:pt>
                      <c:pt idx="569">
                        <c:v>7.4394420586648358E-2</c:v>
                      </c:pt>
                      <c:pt idx="570">
                        <c:v>7.6462249859744882E-2</c:v>
                      </c:pt>
                      <c:pt idx="571">
                        <c:v>7.8539680510119517E-2</c:v>
                      </c:pt>
                      <c:pt idx="572">
                        <c:v>8.0627259544172977E-2</c:v>
                      </c:pt>
                      <c:pt idx="573">
                        <c:v>8.272500774523292E-2</c:v>
                      </c:pt>
                      <c:pt idx="574">
                        <c:v>8.4833581939087216E-2</c:v>
                      </c:pt>
                      <c:pt idx="575">
                        <c:v>8.695353904670787E-2</c:v>
                      </c:pt>
                      <c:pt idx="576">
                        <c:v>8.9084832129712646E-2</c:v>
                      </c:pt>
                      <c:pt idx="577">
                        <c:v>9.122879719875962E-2</c:v>
                      </c:pt>
                      <c:pt idx="578">
                        <c:v>9.3385571899958039E-2</c:v>
                      </c:pt>
                      <c:pt idx="579">
                        <c:v>9.5555080198834963E-2</c:v>
                      </c:pt>
                      <c:pt idx="580">
                        <c:v>9.7738277777730379E-2</c:v>
                      </c:pt>
                      <c:pt idx="581">
                        <c:v>9.9935480806486288E-2</c:v>
                      </c:pt>
                      <c:pt idx="582">
                        <c:v>0.10214646343077806</c:v>
                      </c:pt>
                      <c:pt idx="583">
                        <c:v>0.10437014568863429</c:v>
                      </c:pt>
                      <c:pt idx="584">
                        <c:v>0.10660728872484208</c:v>
                      </c:pt>
                      <c:pt idx="585">
                        <c:v>0.10885871514721959</c:v>
                      </c:pt>
                      <c:pt idx="586">
                        <c:v>0.1111251065150102</c:v>
                      </c:pt>
                      <c:pt idx="587">
                        <c:v>0.11340728559845324</c:v>
                      </c:pt>
                      <c:pt idx="588">
                        <c:v>0.11570617250321343</c:v>
                      </c:pt>
                      <c:pt idx="589">
                        <c:v>0.11802222915066422</c:v>
                      </c:pt>
                      <c:pt idx="590">
                        <c:v>0.12035590251368854</c:v>
                      </c:pt>
                      <c:pt idx="591">
                        <c:v>0.12270860034758582</c:v>
                      </c:pt>
                      <c:pt idx="592">
                        <c:v>0.12508021920583051</c:v>
                      </c:pt>
                      <c:pt idx="593">
                        <c:v>0.12747192562906504</c:v>
                      </c:pt>
                      <c:pt idx="594">
                        <c:v>0.12988370243520733</c:v>
                      </c:pt>
                      <c:pt idx="595">
                        <c:v>0.13231648039582711</c:v>
                      </c:pt>
                      <c:pt idx="596">
                        <c:v>0.13477047916452001</c:v>
                      </c:pt>
                      <c:pt idx="597">
                        <c:v>0.13724700059189412</c:v>
                      </c:pt>
                      <c:pt idx="598">
                        <c:v>0.13974577046170197</c:v>
                      </c:pt>
                      <c:pt idx="599">
                        <c:v>0.1422678184528102</c:v>
                      </c:pt>
                      <c:pt idx="600">
                        <c:v>0.14481317752167661</c:v>
                      </c:pt>
                      <c:pt idx="601">
                        <c:v>0.14738334588351687</c:v>
                      </c:pt>
                      <c:pt idx="602">
                        <c:v>0.14997787106314406</c:v>
                      </c:pt>
                      <c:pt idx="603">
                        <c:v>0.15259797745529904</c:v>
                      </c:pt>
                      <c:pt idx="604">
                        <c:v>0.15524434294438552</c:v>
                      </c:pt>
                      <c:pt idx="605">
                        <c:v>0.15791733024665625</c:v>
                      </c:pt>
                      <c:pt idx="606">
                        <c:v>0.16061717464435127</c:v>
                      </c:pt>
                      <c:pt idx="607">
                        <c:v>0.16334487596930383</c:v>
                      </c:pt>
                      <c:pt idx="608">
                        <c:v>0.16610090252924767</c:v>
                      </c:pt>
                      <c:pt idx="609">
                        <c:v>0.16888622449118718</c:v>
                      </c:pt>
                      <c:pt idx="610">
                        <c:v>0.1717010766443173</c:v>
                      </c:pt>
                      <c:pt idx="611">
                        <c:v>0.17454563920468849</c:v>
                      </c:pt>
                      <c:pt idx="612">
                        <c:v>0.17741329483022561</c:v>
                      </c:pt>
                      <c:pt idx="613">
                        <c:v>0.18028282068184162</c:v>
                      </c:pt>
                      <c:pt idx="614">
                        <c:v>0.1831557878616398</c:v>
                      </c:pt>
                      <c:pt idx="615">
                        <c:v>0.18603544507483488</c:v>
                      </c:pt>
                      <c:pt idx="616">
                        <c:v>0.18892555637468628</c:v>
                      </c:pt>
                      <c:pt idx="617">
                        <c:v>0.19184938792361514</c:v>
                      </c:pt>
                      <c:pt idx="618">
                        <c:v>0.19479115841010144</c:v>
                      </c:pt>
                      <c:pt idx="619">
                        <c:v>0.1977550031605434</c:v>
                      </c:pt>
                      <c:pt idx="620">
                        <c:v>0.20074519711686858</c:v>
                      </c:pt>
                      <c:pt idx="621">
                        <c:v>0.20376527125992969</c:v>
                      </c:pt>
                      <c:pt idx="622">
                        <c:v>0.20681787285277231</c:v>
                      </c:pt>
                      <c:pt idx="623">
                        <c:v>0.20990648444716864</c:v>
                      </c:pt>
                      <c:pt idx="624">
                        <c:v>0.21303402710651739</c:v>
                      </c:pt>
                      <c:pt idx="625">
                        <c:v>0.21620224623836692</c:v>
                      </c:pt>
                      <c:pt idx="626">
                        <c:v>0.21941299971076861</c:v>
                      </c:pt>
                      <c:pt idx="627">
                        <c:v>0.22266856055287201</c:v>
                      </c:pt>
                      <c:pt idx="628">
                        <c:v>0.22596907463288829</c:v>
                      </c:pt>
                      <c:pt idx="629">
                        <c:v>0.22931559975324944</c:v>
                      </c:pt>
                      <c:pt idx="630">
                        <c:v>0.2327084635244531</c:v>
                      </c:pt>
                      <c:pt idx="631">
                        <c:v>0.23614801102776928</c:v>
                      </c:pt>
                      <c:pt idx="632">
                        <c:v>0.23963481149168941</c:v>
                      </c:pt>
                      <c:pt idx="633">
                        <c:v>0.24316831692367974</c:v>
                      </c:pt>
                      <c:pt idx="634">
                        <c:v>0.24675039667985116</c:v>
                      </c:pt>
                      <c:pt idx="635">
                        <c:v>0.25037947753452111</c:v>
                      </c:pt>
                      <c:pt idx="636">
                        <c:v>0.2540586451890639</c:v>
                      </c:pt>
                      <c:pt idx="637">
                        <c:v>0.25778712562304512</c:v>
                      </c:pt>
                      <c:pt idx="638">
                        <c:v>0.26156690899455193</c:v>
                      </c:pt>
                      <c:pt idx="639">
                        <c:v>0.26539796420841127</c:v>
                      </c:pt>
                      <c:pt idx="640">
                        <c:v>0.26925665653449599</c:v>
                      </c:pt>
                      <c:pt idx="641">
                        <c:v>0.27315081888940973</c:v>
                      </c:pt>
                      <c:pt idx="642">
                        <c:v>0.27709862165347349</c:v>
                      </c:pt>
                      <c:pt idx="643">
                        <c:v>0.28110092897757283</c:v>
                      </c:pt>
                      <c:pt idx="644">
                        <c:v>0.28515887295195719</c:v>
                      </c:pt>
                      <c:pt idx="645">
                        <c:v>0.28927365162771823</c:v>
                      </c:pt>
                      <c:pt idx="646">
                        <c:v>0.29344639028255692</c:v>
                      </c:pt>
                      <c:pt idx="647">
                        <c:v>0.29767858425860194</c:v>
                      </c:pt>
                      <c:pt idx="648">
                        <c:v>0.30197117257083039</c:v>
                      </c:pt>
                      <c:pt idx="649">
                        <c:v>0.30632430475418826</c:v>
                      </c:pt>
                      <c:pt idx="650">
                        <c:v>0.31073904746646913</c:v>
                      </c:pt>
                      <c:pt idx="651">
                        <c:v>0.31521715985836313</c:v>
                      </c:pt>
                      <c:pt idx="652">
                        <c:v>0.31975872240841141</c:v>
                      </c:pt>
                      <c:pt idx="653">
                        <c:v>0.32436477027360827</c:v>
                      </c:pt>
                      <c:pt idx="654">
                        <c:v>0.32903622053924136</c:v>
                      </c:pt>
                      <c:pt idx="655">
                        <c:v>0.33377425775893443</c:v>
                      </c:pt>
                      <c:pt idx="656">
                        <c:v>0.33857860500947423</c:v>
                      </c:pt>
                      <c:pt idx="657">
                        <c:v>0.34345163774677767</c:v>
                      </c:pt>
                      <c:pt idx="658">
                        <c:v>0.34839298619442399</c:v>
                      </c:pt>
                      <c:pt idx="659">
                        <c:v>0.35340284979094244</c:v>
                      </c:pt>
                      <c:pt idx="660">
                        <c:v>0.3584831415819944</c:v>
                      </c:pt>
                      <c:pt idx="661">
                        <c:v>0.36363478404709593</c:v>
                      </c:pt>
                      <c:pt idx="662">
                        <c:v>0.36885855667841555</c:v>
                      </c:pt>
                      <c:pt idx="663">
                        <c:v>0.37415575482951868</c:v>
                      </c:pt>
                      <c:pt idx="664">
                        <c:v>0.37952772009086766</c:v>
                      </c:pt>
                      <c:pt idx="665">
                        <c:v>0.38497655516878104</c:v>
                      </c:pt>
                      <c:pt idx="666">
                        <c:v>0.39050152848636999</c:v>
                      </c:pt>
                      <c:pt idx="667">
                        <c:v>0.39610535900981242</c:v>
                      </c:pt>
                      <c:pt idx="668">
                        <c:v>0.40178729882406472</c:v>
                      </c:pt>
                      <c:pt idx="669">
                        <c:v>0.40754849275094807</c:v>
                      </c:pt>
                      <c:pt idx="670">
                        <c:v>0.41339125044846081</c:v>
                      </c:pt>
                      <c:pt idx="671">
                        <c:v>0.41931568616110437</c:v>
                      </c:pt>
                      <c:pt idx="672">
                        <c:v>0.42532553350478219</c:v>
                      </c:pt>
                      <c:pt idx="673">
                        <c:v>0.43141975860975118</c:v>
                      </c:pt>
                      <c:pt idx="674">
                        <c:v>0.43759926567268959</c:v>
                      </c:pt>
                      <c:pt idx="675">
                        <c:v>0.4438651540997503</c:v>
                      </c:pt>
                      <c:pt idx="676">
                        <c:v>0.4502176665614453</c:v>
                      </c:pt>
                      <c:pt idx="677">
                        <c:v>0.45665844827809637</c:v>
                      </c:pt>
                      <c:pt idx="678">
                        <c:v>0.46318818954234575</c:v>
                      </c:pt>
                      <c:pt idx="679">
                        <c:v>0.46980959755574475</c:v>
                      </c:pt>
                      <c:pt idx="680">
                        <c:v>0.47652380999207006</c:v>
                      </c:pt>
                      <c:pt idx="681">
                        <c:v>0.4833337979241315</c:v>
                      </c:pt>
                      <c:pt idx="682">
                        <c:v>0.49023714217472542</c:v>
                      </c:pt>
                      <c:pt idx="683">
                        <c:v>0.4972361959217107</c:v>
                      </c:pt>
                      <c:pt idx="684">
                        <c:v>0.50433167074394725</c:v>
                      </c:pt>
                      <c:pt idx="685">
                        <c:v>0.51152300627810854</c:v>
                      </c:pt>
                      <c:pt idx="686">
                        <c:v>0.51881156729640865</c:v>
                      </c:pt>
                      <c:pt idx="687">
                        <c:v>0.52619945709656457</c:v>
                      </c:pt>
                      <c:pt idx="688">
                        <c:v>0.53368683165799236</c:v>
                      </c:pt>
                      <c:pt idx="689">
                        <c:v>0.54127401195770553</c:v>
                      </c:pt>
                      <c:pt idx="690">
                        <c:v>0.54896338819924573</c:v>
                      </c:pt>
                      <c:pt idx="691">
                        <c:v>0.55675307396992724</c:v>
                      </c:pt>
                      <c:pt idx="692">
                        <c:v>0.56464381218830295</c:v>
                      </c:pt>
                      <c:pt idx="693">
                        <c:v>0.57263582473583319</c:v>
                      </c:pt>
                      <c:pt idx="694">
                        <c:v>0.58072596169883928</c:v>
                      </c:pt>
                      <c:pt idx="695">
                        <c:v>0.58891469900853555</c:v>
                      </c:pt>
                      <c:pt idx="696">
                        <c:v>0.5971887589044691</c:v>
                      </c:pt>
                      <c:pt idx="697">
                        <c:v>0.60554153658294474</c:v>
                      </c:pt>
                      <c:pt idx="698">
                        <c:v>0.61398475842984157</c:v>
                      </c:pt>
                      <c:pt idx="699">
                        <c:v>0.62251995627798073</c:v>
                      </c:pt>
                      <c:pt idx="700">
                        <c:v>0.63114762161476101</c:v>
                      </c:pt>
                      <c:pt idx="701">
                        <c:v>0.63986811725437476</c:v>
                      </c:pt>
                      <c:pt idx="702">
                        <c:v>0.64862014695404357</c:v>
                      </c:pt>
                      <c:pt idx="703">
                        <c:v>0.65742662427527099</c:v>
                      </c:pt>
                      <c:pt idx="704">
                        <c:v>0.66632672683468341</c:v>
                      </c:pt>
                      <c:pt idx="705">
                        <c:v>0.67532108897214749</c:v>
                      </c:pt>
                      <c:pt idx="706">
                        <c:v>0.68440993056216815</c:v>
                      </c:pt>
                      <c:pt idx="707">
                        <c:v>0.6935944646637423</c:v>
                      </c:pt>
                      <c:pt idx="708">
                        <c:v>0.70287431233899667</c:v>
                      </c:pt>
                      <c:pt idx="709">
                        <c:v>0.7122509019588027</c:v>
                      </c:pt>
                      <c:pt idx="710">
                        <c:v>0.72172442986601248</c:v>
                      </c:pt>
                      <c:pt idx="711">
                        <c:v>0.73129542835837247</c:v>
                      </c:pt>
                      <c:pt idx="712">
                        <c:v>0.74096534832433569</c:v>
                      </c:pt>
                      <c:pt idx="713">
                        <c:v>0.75073319937519944</c:v>
                      </c:pt>
                      <c:pt idx="714">
                        <c:v>0.7605996396151502</c:v>
                      </c:pt>
                      <c:pt idx="715">
                        <c:v>0.77056459810528199</c:v>
                      </c:pt>
                      <c:pt idx="716">
                        <c:v>0.78062874009901428</c:v>
                      </c:pt>
                      <c:pt idx="717">
                        <c:v>0.79079205385732421</c:v>
                      </c:pt>
                      <c:pt idx="718">
                        <c:v>0.80105396847269172</c:v>
                      </c:pt>
                      <c:pt idx="719">
                        <c:v>0.81141474024180804</c:v>
                      </c:pt>
                      <c:pt idx="720">
                        <c:v>0.82187402502188633</c:v>
                      </c:pt>
                      <c:pt idx="721">
                        <c:v>0.8324323565826518</c:v>
                      </c:pt>
                      <c:pt idx="722">
                        <c:v>0.84308929517918063</c:v>
                      </c:pt>
                      <c:pt idx="723">
                        <c:v>0.85384421367713148</c:v>
                      </c:pt>
                      <c:pt idx="724">
                        <c:v>0.86469740195089217</c:v>
                      </c:pt>
                      <c:pt idx="725">
                        <c:v>0.87566245080186944</c:v>
                      </c:pt>
                      <c:pt idx="726">
                        <c:v>0.88673780468717056</c:v>
                      </c:pt>
                      <c:pt idx="727">
                        <c:v>0.89790720376508582</c:v>
                      </c:pt>
                      <c:pt idx="728">
                        <c:v>0.90917069962370622</c:v>
                      </c:pt>
                      <c:pt idx="729">
                        <c:v>0.92052863482335956</c:v>
                      </c:pt>
                      <c:pt idx="730">
                        <c:v>0.93197857372335891</c:v>
                      </c:pt>
                      <c:pt idx="731">
                        <c:v>0.94352006949920131</c:v>
                      </c:pt>
                      <c:pt idx="732">
                        <c:v>0.9551503070532088</c:v>
                      </c:pt>
                      <c:pt idx="733">
                        <c:v>0.96686881891100751</c:v>
                      </c:pt>
                      <c:pt idx="734">
                        <c:v>0.97858184388602854</c:v>
                      </c:pt>
                      <c:pt idx="735">
                        <c:v>0.99033376099205284</c:v>
                      </c:pt>
                      <c:pt idx="736">
                        <c:v>1.0021643803243849</c:v>
                      </c:pt>
                      <c:pt idx="737">
                        <c:v>1.0140701662515388</c:v>
                      </c:pt>
                      <c:pt idx="738">
                        <c:v>1.0260463498819039</c:v>
                      </c:pt>
                      <c:pt idx="739">
                        <c:v>1.0380916557208224</c:v>
                      </c:pt>
                      <c:pt idx="740">
                        <c:v>1.0502014552876582</c:v>
                      </c:pt>
                      <c:pt idx="741">
                        <c:v>1.0623713742373713</c:v>
                      </c:pt>
                      <c:pt idx="742">
                        <c:v>1.0745971344431611</c:v>
                      </c:pt>
                      <c:pt idx="743">
                        <c:v>1.0868745900573042</c:v>
                      </c:pt>
                      <c:pt idx="744">
                        <c:v>1.0991984391708007</c:v>
                      </c:pt>
                      <c:pt idx="745">
                        <c:v>1.111562657659503</c:v>
                      </c:pt>
                      <c:pt idx="746">
                        <c:v>1.1239591015404418</c:v>
                      </c:pt>
                      <c:pt idx="747">
                        <c:v>1.1363824986383246</c:v>
                      </c:pt>
                      <c:pt idx="748">
                        <c:v>1.1488245385247779</c:v>
                      </c:pt>
                      <c:pt idx="749">
                        <c:v>1.1612745313347572</c:v>
                      </c:pt>
                      <c:pt idx="750">
                        <c:v>1.1737272947836486</c:v>
                      </c:pt>
                      <c:pt idx="751">
                        <c:v>1.1861707687786478</c:v>
                      </c:pt>
                      <c:pt idx="752">
                        <c:v>1.1985948827777095</c:v>
                      </c:pt>
                      <c:pt idx="753">
                        <c:v>1.2109932194160817</c:v>
                      </c:pt>
                      <c:pt idx="754">
                        <c:v>1.2233492965971682</c:v>
                      </c:pt>
                      <c:pt idx="755">
                        <c:v>1.2356570823217075</c:v>
                      </c:pt>
                      <c:pt idx="756">
                        <c:v>1.2478993355938861</c:v>
                      </c:pt>
                      <c:pt idx="757">
                        <c:v>1.2600725440338136</c:v>
                      </c:pt>
                      <c:pt idx="758">
                        <c:v>1.2721009933954774</c:v>
                      </c:pt>
                      <c:pt idx="759">
                        <c:v>1.2841864629879018</c:v>
                      </c:pt>
                      <c:pt idx="760">
                        <c:v>1.2964093552800526</c:v>
                      </c:pt>
                      <c:pt idx="761">
                        <c:v>1.308847718936508</c:v>
                      </c:pt>
                      <c:pt idx="762">
                        <c:v>1.3215711197002058</c:v>
                      </c:pt>
                      <c:pt idx="763">
                        <c:v>1.3346510609454789</c:v>
                      </c:pt>
                      <c:pt idx="764">
                        <c:v>1.3481450919328284</c:v>
                      </c:pt>
                      <c:pt idx="765">
                        <c:v>1.3621100058207216</c:v>
                      </c:pt>
                      <c:pt idx="766">
                        <c:v>1.3765940318886583</c:v>
                      </c:pt>
                      <c:pt idx="767">
                        <c:v>1.3916306407939436</c:v>
                      </c:pt>
                      <c:pt idx="768">
                        <c:v>1.4072496436038413</c:v>
                      </c:pt>
                      <c:pt idx="769">
                        <c:v>1.4234138560323069</c:v>
                      </c:pt>
                      <c:pt idx="770">
                        <c:v>1.4398567989378377</c:v>
                      </c:pt>
                      <c:pt idx="771">
                        <c:v>1.456871849323728</c:v>
                      </c:pt>
                      <c:pt idx="772">
                        <c:v>1.474437460840619</c:v>
                      </c:pt>
                      <c:pt idx="773">
                        <c:v>1.4925235172728186</c:v>
                      </c:pt>
                      <c:pt idx="774">
                        <c:v>1.5110003848796845</c:v>
                      </c:pt>
                      <c:pt idx="775">
                        <c:v>1.5295487180124974</c:v>
                      </c:pt>
                      <c:pt idx="776">
                        <c:v>1.5484601608093425</c:v>
                      </c:pt>
                      <c:pt idx="777">
                        <c:v>1.5676710762757426</c:v>
                      </c:pt>
                      <c:pt idx="778">
                        <c:v>1.5868027340793898</c:v>
                      </c:pt>
                      <c:pt idx="779">
                        <c:v>1.6059578549238822</c:v>
                      </c:pt>
                      <c:pt idx="780">
                        <c:v>1.6251864997947625</c:v>
                      </c:pt>
                      <c:pt idx="781">
                        <c:v>1.6440916554986247</c:v>
                      </c:pt>
                      <c:pt idx="782">
                        <c:v>1.6628567183274381</c:v>
                      </c:pt>
                      <c:pt idx="783">
                        <c:v>1.681363505477089</c:v>
                      </c:pt>
                      <c:pt idx="784">
                        <c:v>1.6994071204708625</c:v>
                      </c:pt>
                      <c:pt idx="785">
                        <c:v>1.7171574539923975</c:v>
                      </c:pt>
                      <c:pt idx="786">
                        <c:v>1.734255211307963</c:v>
                      </c:pt>
                      <c:pt idx="787">
                        <c:v>1.7509457381051907</c:v>
                      </c:pt>
                      <c:pt idx="788">
                        <c:v>1.7669229591344331</c:v>
                      </c:pt>
                      <c:pt idx="789">
                        <c:v>1.7823610312260152</c:v>
                      </c:pt>
                      <c:pt idx="790">
                        <c:v>1.7970380838107904</c:v>
                      </c:pt>
                      <c:pt idx="791">
                        <c:v>1.811087508585846</c:v>
                      </c:pt>
                      <c:pt idx="792">
                        <c:v>1.8243019798757429</c:v>
                      </c:pt>
                      <c:pt idx="793">
                        <c:v>1.8368165386360438</c:v>
                      </c:pt>
                      <c:pt idx="794">
                        <c:v>1.848421087302494</c:v>
                      </c:pt>
                      <c:pt idx="795">
                        <c:v>1.8592570869723131</c:v>
                      </c:pt>
                      <c:pt idx="796">
                        <c:v>1.8691701935213625</c:v>
                      </c:pt>
                      <c:pt idx="797">
                        <c:v>1.8782537829126342</c:v>
                      </c:pt>
                      <c:pt idx="798">
                        <c:v>1.886401426210714</c:v>
                      </c:pt>
                      <c:pt idx="799">
                        <c:v>1.8936864062606245</c:v>
                      </c:pt>
                      <c:pt idx="800">
                        <c:v>1.9000259432953783</c:v>
                      </c:pt>
                      <c:pt idx="801">
                        <c:v>1.9055016080469083</c:v>
                      </c:pt>
                      <c:pt idx="802">
                        <c:v>1.9100102258201912</c:v>
                      </c:pt>
                      <c:pt idx="803">
                        <c:v>1.9137075275916589</c:v>
                      </c:pt>
                      <c:pt idx="804">
                        <c:v>1.9163885591229834</c:v>
                      </c:pt>
                      <c:pt idx="805">
                        <c:v>1.9182937045393276</c:v>
                      </c:pt>
                      <c:pt idx="806">
                        <c:v>1.9192793250572879</c:v>
                      </c:pt>
                      <c:pt idx="807">
                        <c:v>1.9194259801784515</c:v>
                      </c:pt>
                      <c:pt idx="808">
                        <c:v>1.9188430565516263</c:v>
                      </c:pt>
                      <c:pt idx="809">
                        <c:v>1.9173660437383768</c:v>
                      </c:pt>
                      <c:pt idx="810">
                        <c:v>1.9151458165073731</c:v>
                      </c:pt>
                      <c:pt idx="811">
                        <c:v>1.9122661627153199</c:v>
                      </c:pt>
                      <c:pt idx="812">
                        <c:v>1.9087471895167509</c:v>
                      </c:pt>
                      <c:pt idx="813">
                        <c:v>1.9044115960857724</c:v>
                      </c:pt>
                      <c:pt idx="814">
                        <c:v>1.8995024494445796</c:v>
                      </c:pt>
                      <c:pt idx="815">
                        <c:v>1.8940416565944178</c:v>
                      </c:pt>
                      <c:pt idx="816">
                        <c:v>1.8880587457813569</c:v>
                      </c:pt>
                      <c:pt idx="817">
                        <c:v>1.8815789677303802</c:v>
                      </c:pt>
                      <c:pt idx="818">
                        <c:v>1.8746302186825126</c:v>
                      </c:pt>
                      <c:pt idx="819">
                        <c:v>1.867230251688623</c:v>
                      </c:pt>
                      <c:pt idx="820">
                        <c:v>1.8593482054637913</c:v>
                      </c:pt>
                      <c:pt idx="821">
                        <c:v>1.8510962883661117</c:v>
                      </c:pt>
                      <c:pt idx="822">
                        <c:v>1.8425017215785919</c:v>
                      </c:pt>
                      <c:pt idx="823">
                        <c:v>1.8335929907030502</c:v>
                      </c:pt>
                      <c:pt idx="824">
                        <c:v>1.8243967629828086</c:v>
                      </c:pt>
                      <c:pt idx="825">
                        <c:v>1.8149546551964464</c:v>
                      </c:pt>
                      <c:pt idx="826">
                        <c:v>1.8052404367682029</c:v>
                      </c:pt>
                      <c:pt idx="827">
                        <c:v>1.7953316607966296</c:v>
                      </c:pt>
                      <c:pt idx="828">
                        <c:v>1.7852333825189457</c:v>
                      </c:pt>
                      <c:pt idx="829">
                        <c:v>1.7749681060448728</c:v>
                      </c:pt>
                      <c:pt idx="830">
                        <c:v>1.7645580210135745</c:v>
                      </c:pt>
                      <c:pt idx="831">
                        <c:v>1.753972259082103</c:v>
                      </c:pt>
                      <c:pt idx="832">
                        <c:v>1.7432531513211751</c:v>
                      </c:pt>
                      <c:pt idx="833">
                        <c:v>1.7324402370301684</c:v>
                      </c:pt>
                      <c:pt idx="834">
                        <c:v>1.7215551564993583</c:v>
                      </c:pt>
                      <c:pt idx="835">
                        <c:v>1.7106115367295263</c:v>
                      </c:pt>
                      <c:pt idx="836">
                        <c:v>1.6990637635461687</c:v>
                      </c:pt>
                      <c:pt idx="837">
                        <c:v>1.6873565959908512</c:v>
                      </c:pt>
                      <c:pt idx="838">
                        <c:v>1.6757229539662308</c:v>
                      </c:pt>
                      <c:pt idx="839">
                        <c:v>1.6641732633410564</c:v>
                      </c:pt>
                      <c:pt idx="840">
                        <c:v>1.6527128965283309</c:v>
                      </c:pt>
                      <c:pt idx="841">
                        <c:v>1.6411720469615083</c:v>
                      </c:pt>
                      <c:pt idx="842">
                        <c:v>1.6297101748054368</c:v>
                      </c:pt>
                      <c:pt idx="843">
                        <c:v>1.6183476767765357</c:v>
                      </c:pt>
                      <c:pt idx="844">
                        <c:v>1.6070891265956753</c:v>
                      </c:pt>
                      <c:pt idx="845">
                        <c:v>1.595937731258926</c:v>
                      </c:pt>
                      <c:pt idx="846">
                        <c:v>1.5848966543650167</c:v>
                      </c:pt>
                      <c:pt idx="847">
                        <c:v>1.5739660992275786</c:v>
                      </c:pt>
                      <c:pt idx="848">
                        <c:v>1.5631477431300049</c:v>
                      </c:pt>
                      <c:pt idx="849">
                        <c:v>1.5523263554914015</c:v>
                      </c:pt>
                      <c:pt idx="850">
                        <c:v>1.5415285306713578</c:v>
                      </c:pt>
                      <c:pt idx="851">
                        <c:v>1.5308187558040292</c:v>
                      </c:pt>
                      <c:pt idx="852">
                        <c:v>1.5202193496226086</c:v>
                      </c:pt>
                      <c:pt idx="853">
                        <c:v>1.5097436035396725</c:v>
                      </c:pt>
                      <c:pt idx="854">
                        <c:v>1.4993893299460574</c:v>
                      </c:pt>
                      <c:pt idx="855">
                        <c:v>1.4891549008178182</c:v>
                      </c:pt>
                      <c:pt idx="856">
                        <c:v>1.4790400540779893</c:v>
                      </c:pt>
                      <c:pt idx="857">
                        <c:v>1.4690426390617322</c:v>
                      </c:pt>
                      <c:pt idx="858">
                        <c:v>1.4591617422264311</c:v>
                      </c:pt>
                      <c:pt idx="859">
                        <c:v>1.4492808388953771</c:v>
                      </c:pt>
                      <c:pt idx="860">
                        <c:v>1.4394589462894112</c:v>
                      </c:pt>
                      <c:pt idx="861">
                        <c:v>1.4297500258964766</c:v>
                      </c:pt>
                      <c:pt idx="862">
                        <c:v>1.4201526686952595</c:v>
                      </c:pt>
                      <c:pt idx="863">
                        <c:v>1.4106660431831957</c:v>
                      </c:pt>
                      <c:pt idx="864">
                        <c:v>1.401288810789002</c:v>
                      </c:pt>
                      <c:pt idx="865">
                        <c:v>1.3920217216441351</c:v>
                      </c:pt>
                      <c:pt idx="866">
                        <c:v>1.3828615239653366</c:v>
                      </c:pt>
                      <c:pt idx="867">
                        <c:v>1.3738086161447045</c:v>
                      </c:pt>
                      <c:pt idx="868">
                        <c:v>1.3648622149718463</c:v>
                      </c:pt>
                      <c:pt idx="869">
                        <c:v>1.3560194127935834</c:v>
                      </c:pt>
                      <c:pt idx="870">
                        <c:v>1.3472691784488089</c:v>
                      </c:pt>
                      <c:pt idx="871">
                        <c:v>1.3384855457137865</c:v>
                      </c:pt>
                      <c:pt idx="872">
                        <c:v>1.3298053532276237</c:v>
                      </c:pt>
                      <c:pt idx="873">
                        <c:v>1.3212270598821376</c:v>
                      </c:pt>
                      <c:pt idx="874">
                        <c:v>1.3127495684523773</c:v>
                      </c:pt>
                      <c:pt idx="875">
                        <c:v>1.3043715149042869</c:v>
                      </c:pt>
                      <c:pt idx="876">
                        <c:v>1.2960923970645362</c:v>
                      </c:pt>
                      <c:pt idx="877">
                        <c:v>1.2879125952546981</c:v>
                      </c:pt>
                      <c:pt idx="878">
                        <c:v>1.2798298202094012</c:v>
                      </c:pt>
                      <c:pt idx="879">
                        <c:v>1.2718427316748839</c:v>
                      </c:pt>
                      <c:pt idx="880">
                        <c:v>1.2639521353453329</c:v>
                      </c:pt>
                      <c:pt idx="881">
                        <c:v>1.2561577078136752</c:v>
                      </c:pt>
                      <c:pt idx="882">
                        <c:v>1.2484576703597445</c:v>
                      </c:pt>
                      <c:pt idx="883">
                        <c:v>1.240851101095827</c:v>
                      </c:pt>
                      <c:pt idx="884">
                        <c:v>1.2332725366179167</c:v>
                      </c:pt>
                      <c:pt idx="885">
                        <c:v>1.2257425494924212</c:v>
                      </c:pt>
                      <c:pt idx="886">
                        <c:v>1.2183068462020794</c:v>
                      </c:pt>
                      <c:pt idx="887">
                        <c:v>1.2109617255920799</c:v>
                      </c:pt>
                      <c:pt idx="888">
                        <c:v>1.2037074232865776</c:v>
                      </c:pt>
                      <c:pt idx="889">
                        <c:v>1.1965444905211784</c:v>
                      </c:pt>
                      <c:pt idx="890">
                        <c:v>1.1894711246613896</c:v>
                      </c:pt>
                      <c:pt idx="891">
                        <c:v>1.1824870122803184</c:v>
                      </c:pt>
                      <c:pt idx="892">
                        <c:v>1.1755914483042469</c:v>
                      </c:pt>
                      <c:pt idx="893">
                        <c:v>1.168783820966002</c:v>
                      </c:pt>
                      <c:pt idx="894">
                        <c:v>1.1620620910051558</c:v>
                      </c:pt>
                      <c:pt idx="895">
                        <c:v>1.1554267469059938</c:v>
                      </c:pt>
                      <c:pt idx="896">
                        <c:v>1.1488750756422859</c:v>
                      </c:pt>
                      <c:pt idx="897">
                        <c:v>1.142465882532322</c:v>
                      </c:pt>
                      <c:pt idx="898">
                        <c:v>1.1362016248690878</c:v>
                      </c:pt>
                      <c:pt idx="899">
                        <c:v>1.1300249906312185</c:v>
                      </c:pt>
                      <c:pt idx="900">
                        <c:v>1.1238991346454283</c:v>
                      </c:pt>
                      <c:pt idx="901">
                        <c:v>1.1178176445352115</c:v>
                      </c:pt>
                      <c:pt idx="902">
                        <c:v>1.1118178998331467</c:v>
                      </c:pt>
                      <c:pt idx="903">
                        <c:v>1.105899887070853</c:v>
                      </c:pt>
                      <c:pt idx="904">
                        <c:v>1.1000615260277409</c:v>
                      </c:pt>
                      <c:pt idx="905">
                        <c:v>1.0943013374825514</c:v>
                      </c:pt>
                      <c:pt idx="906">
                        <c:v>1.0886181242247237</c:v>
                      </c:pt>
                      <c:pt idx="907">
                        <c:v>1.083010349666135</c:v>
                      </c:pt>
                      <c:pt idx="908">
                        <c:v>1.0774763329430201</c:v>
                      </c:pt>
                      <c:pt idx="909">
                        <c:v>1.0720151267734623</c:v>
                      </c:pt>
                      <c:pt idx="910">
                        <c:v>1.0666247967686797</c:v>
                      </c:pt>
                      <c:pt idx="911">
                        <c:v>1.0613039142406537</c:v>
                      </c:pt>
                      <c:pt idx="912">
                        <c:v>1.0560513421137347</c:v>
                      </c:pt>
                      <c:pt idx="913">
                        <c:v>1.0508693181691022</c:v>
                      </c:pt>
                      <c:pt idx="914">
                        <c:v>1.0456593157313805</c:v>
                      </c:pt>
                      <c:pt idx="915">
                        <c:v>1.0405045006917271</c:v>
                      </c:pt>
                      <c:pt idx="916">
                        <c:v>1.03540051206223</c:v>
                      </c:pt>
                      <c:pt idx="917">
                        <c:v>1.0303520539303312</c:v>
                      </c:pt>
                      <c:pt idx="918">
                        <c:v>1.0253606970755984</c:v>
                      </c:pt>
                      <c:pt idx="919">
                        <c:v>1.0204257959642318</c:v>
                      </c:pt>
                      <c:pt idx="920">
                        <c:v>1.0155271779638639</c:v>
                      </c:pt>
                      <c:pt idx="921">
                        <c:v>1.0106463167347584</c:v>
                      </c:pt>
                      <c:pt idx="922">
                        <c:v>1.0058159165209737</c:v>
                      </c:pt>
                      <c:pt idx="923">
                        <c:v>1.0010353632836373</c:v>
                      </c:pt>
                      <c:pt idx="924">
                        <c:v>0.99630261686773958</c:v>
                      </c:pt>
                      <c:pt idx="925">
                        <c:v>0.99161709259324149</c:v>
                      </c:pt>
                      <c:pt idx="926">
                        <c:v>0.98697718502471476</c:v>
                      </c:pt>
                      <c:pt idx="927">
                        <c:v>0.98238327894153643</c:v>
                      </c:pt>
                      <c:pt idx="928">
                        <c:v>0.97783402351658577</c:v>
                      </c:pt>
                      <c:pt idx="929">
                        <c:v>0.97332980971696403</c:v>
                      </c:pt>
                      <c:pt idx="930">
                        <c:v>0.96886899334589838</c:v>
                      </c:pt>
                      <c:pt idx="931">
                        <c:v>0.9644513875357662</c:v>
                      </c:pt>
                      <c:pt idx="932">
                        <c:v>0.96007716062083726</c:v>
                      </c:pt>
                      <c:pt idx="933">
                        <c:v>0.95574589244088948</c:v>
                      </c:pt>
                      <c:pt idx="934">
                        <c:v>0.95145742596787986</c:v>
                      </c:pt>
                      <c:pt idx="935">
                        <c:v>0.94721043231907076</c:v>
                      </c:pt>
                      <c:pt idx="936">
                        <c:v>0.9430037247115145</c:v>
                      </c:pt>
                      <c:pt idx="937">
                        <c:v>0.93883746093390819</c:v>
                      </c:pt>
                      <c:pt idx="938">
                        <c:v>0.93471037069537444</c:v>
                      </c:pt>
                      <c:pt idx="939">
                        <c:v>0.93062294441077364</c:v>
                      </c:pt>
                      <c:pt idx="940">
                        <c:v>0.92657482130416924</c:v>
                      </c:pt>
                      <c:pt idx="941">
                        <c:v>0.92256598748314034</c:v>
                      </c:pt>
                      <c:pt idx="942">
                        <c:v>0.91859624386297423</c:v>
                      </c:pt>
                      <c:pt idx="943">
                        <c:v>0.91466550108394074</c:v>
                      </c:pt>
                      <c:pt idx="944">
                        <c:v>0.91076875006057767</c:v>
                      </c:pt>
                      <c:pt idx="945">
                        <c:v>0.90688162723549104</c:v>
                      </c:pt>
                      <c:pt idx="946">
                        <c:v>0.90303179143622181</c:v>
                      </c:pt>
                      <c:pt idx="947">
                        <c:v>0.89922013618786778</c:v>
                      </c:pt>
                      <c:pt idx="948">
                        <c:v>0.89544536935483776</c:v>
                      </c:pt>
                      <c:pt idx="949">
                        <c:v>0.89170798367805648</c:v>
                      </c:pt>
                      <c:pt idx="950">
                        <c:v>0.88800711984533465</c:v>
                      </c:pt>
                      <c:pt idx="951">
                        <c:v>0.88434245511630605</c:v>
                      </c:pt>
                      <c:pt idx="952">
                        <c:v>0.88071414607947784</c:v>
                      </c:pt>
                      <c:pt idx="953">
                        <c:v>0.87712202526423966</c:v>
                      </c:pt>
                      <c:pt idx="954">
                        <c:v>0.87356528342392836</c:v>
                      </c:pt>
                      <c:pt idx="955">
                        <c:v>0.87004395263514966</c:v>
                      </c:pt>
                      <c:pt idx="956">
                        <c:v>0.86655877304563778</c:v>
                      </c:pt>
                      <c:pt idx="957">
                        <c:v>0.8631083266459425</c:v>
                      </c:pt>
                      <c:pt idx="958">
                        <c:v>0.85969324250724422</c:v>
                      </c:pt>
                      <c:pt idx="959">
                        <c:v>0.85631279094489532</c:v>
                      </c:pt>
                      <c:pt idx="960">
                        <c:v>0.8529669224095322</c:v>
                      </c:pt>
                      <c:pt idx="961">
                        <c:v>0.84965565100534901</c:v>
                      </c:pt>
                      <c:pt idx="962">
                        <c:v>0.84637867400873346</c:v>
                      </c:pt>
                      <c:pt idx="963">
                        <c:v>0.84313654918215353</c:v>
                      </c:pt>
                      <c:pt idx="964">
                        <c:v>0.83992830256643802</c:v>
                      </c:pt>
                      <c:pt idx="965">
                        <c:v>0.83675393543876542</c:v>
                      </c:pt>
                      <c:pt idx="966">
                        <c:v>0.83361233508212806</c:v>
                      </c:pt>
                      <c:pt idx="967">
                        <c:v>0.83050334627059985</c:v>
                      </c:pt>
                      <c:pt idx="968">
                        <c:v>0.82742749901987334</c:v>
                      </c:pt>
                      <c:pt idx="969">
                        <c:v>0.82438473005086044</c:v>
                      </c:pt>
                      <c:pt idx="970">
                        <c:v>0.82137492429398118</c:v>
                      </c:pt>
                      <c:pt idx="971">
                        <c:v>0.81839794504052643</c:v>
                      </c:pt>
                      <c:pt idx="972">
                        <c:v>0.81545309527811094</c:v>
                      </c:pt>
                      <c:pt idx="973">
                        <c:v>0.81254075750717747</c:v>
                      </c:pt>
                      <c:pt idx="974">
                        <c:v>0.80966037650933409</c:v>
                      </c:pt>
                      <c:pt idx="975">
                        <c:v>0.80681188236042001</c:v>
                      </c:pt>
                      <c:pt idx="976">
                        <c:v>0.80398491023799645</c:v>
                      </c:pt>
                      <c:pt idx="977">
                        <c:v>0.80117774697414557</c:v>
                      </c:pt>
                      <c:pt idx="978">
                        <c:v>0.79840193462019682</c:v>
                      </c:pt>
                      <c:pt idx="979">
                        <c:v>0.79565703429251422</c:v>
                      </c:pt>
                      <c:pt idx="980">
                        <c:v>0.7929432813516577</c:v>
                      </c:pt>
                      <c:pt idx="981">
                        <c:v>0.79026053298276155</c:v>
                      </c:pt>
                      <c:pt idx="982">
                        <c:v>0.78760879698471586</c:v>
                      </c:pt>
                      <c:pt idx="983">
                        <c:v>0.78498782906598263</c:v>
                      </c:pt>
                      <c:pt idx="984">
                        <c:v>0.78239722811390422</c:v>
                      </c:pt>
                      <c:pt idx="985">
                        <c:v>0.77983698218912034</c:v>
                      </c:pt>
                      <c:pt idx="986">
                        <c:v>0.777306512291978</c:v>
                      </c:pt>
                      <c:pt idx="987">
                        <c:v>0.77480549101664986</c:v>
                      </c:pt>
                      <c:pt idx="988">
                        <c:v>0.77233329088905744</c:v>
                      </c:pt>
                      <c:pt idx="989">
                        <c:v>0.76988739347554724</c:v>
                      </c:pt>
                      <c:pt idx="990">
                        <c:v>0.76746705170103846</c:v>
                      </c:pt>
                      <c:pt idx="991">
                        <c:v>0.76507085143778586</c:v>
                      </c:pt>
                      <c:pt idx="992">
                        <c:v>0.76269562112788003</c:v>
                      </c:pt>
                      <c:pt idx="993">
                        <c:v>0.76034055667325828</c:v>
                      </c:pt>
                      <c:pt idx="994">
                        <c:v>0.75800403403586125</c:v>
                      </c:pt>
                      <c:pt idx="995">
                        <c:v>0.75568271567537881</c:v>
                      </c:pt>
                      <c:pt idx="996">
                        <c:v>0.753376000685264</c:v>
                      </c:pt>
                      <c:pt idx="997">
                        <c:v>0.75108271984278852</c:v>
                      </c:pt>
                      <c:pt idx="998">
                        <c:v>0.74880067794916261</c:v>
                      </c:pt>
                      <c:pt idx="999">
                        <c:v>0.74653000571610806</c:v>
                      </c:pt>
                      <c:pt idx="1000">
                        <c:v>0.74426657956521092</c:v>
                      </c:pt>
                      <c:pt idx="1001">
                        <c:v>0.74200832505183589</c:v>
                      </c:pt>
                      <c:pt idx="1002">
                        <c:v>0.73975523419938405</c:v>
                      </c:pt>
                      <c:pt idx="1003">
                        <c:v>0.73750233249521224</c:v>
                      </c:pt>
                      <c:pt idx="1004">
                        <c:v>0.73524854105741888</c:v>
                      </c:pt>
                      <c:pt idx="1005">
                        <c:v>0.7329926816043556</c:v>
                      </c:pt>
                      <c:pt idx="1006">
                        <c:v>0.73073162628673605</c:v>
                      </c:pt>
                      <c:pt idx="1007">
                        <c:v>0.72846326538212935</c:v>
                      </c:pt>
                      <c:pt idx="1008">
                        <c:v>0.72619365338490216</c:v>
                      </c:pt>
                      <c:pt idx="1009">
                        <c:v>0.72392025206568644</c:v>
                      </c:pt>
                      <c:pt idx="1010">
                        <c:v>0.72163630273262191</c:v>
                      </c:pt>
                      <c:pt idx="1011">
                        <c:v>0.71934063428653583</c:v>
                      </c:pt>
                      <c:pt idx="1012">
                        <c:v>0.71703085942978895</c:v>
                      </c:pt>
                      <c:pt idx="1013">
                        <c:v>0.71470533922348889</c:v>
                      </c:pt>
                      <c:pt idx="1014">
                        <c:v>0.71236103455658673</c:v>
                      </c:pt>
                      <c:pt idx="1015">
                        <c:v>0.70999576941812348</c:v>
                      </c:pt>
                      <c:pt idx="1016">
                        <c:v>0.70760914745113612</c:v>
                      </c:pt>
                      <c:pt idx="1017">
                        <c:v>0.70519990644777253</c:v>
                      </c:pt>
                      <c:pt idx="1018">
                        <c:v>0.70276659198305502</c:v>
                      </c:pt>
                      <c:pt idx="1019">
                        <c:v>0.70030833624736588</c:v>
                      </c:pt>
                      <c:pt idx="1020">
                        <c:v>0.69781083825541113</c:v>
                      </c:pt>
                      <c:pt idx="1021">
                        <c:v>0.69528435888286311</c:v>
                      </c:pt>
                      <c:pt idx="1022">
                        <c:v>0.69272939851416837</c:v>
                      </c:pt>
                      <c:pt idx="1023">
                        <c:v>0.69014372170913607</c:v>
                      </c:pt>
                      <c:pt idx="1024">
                        <c:v>0.68752554914357467</c:v>
                      </c:pt>
                      <c:pt idx="1025">
                        <c:v>0.68487455490106575</c:v>
                      </c:pt>
                      <c:pt idx="1026">
                        <c:v>0.68218915584198492</c:v>
                      </c:pt>
                      <c:pt idx="1027">
                        <c:v>0.67946807497521999</c:v>
                      </c:pt>
                      <c:pt idx="1028">
                        <c:v>0.67671170217743426</c:v>
                      </c:pt>
                      <c:pt idx="1029">
                        <c:v>0.67391824256286126</c:v>
                      </c:pt>
                      <c:pt idx="1030">
                        <c:v>0.67108753184706837</c:v>
                      </c:pt>
                      <c:pt idx="1031">
                        <c:v>0.6682193559873284</c:v>
                      </c:pt>
                      <c:pt idx="1032">
                        <c:v>0.6653121070086766</c:v>
                      </c:pt>
                      <c:pt idx="1033">
                        <c:v>0.66236634047462106</c:v>
                      </c:pt>
                      <c:pt idx="1034">
                        <c:v>0.65938199128247765</c:v>
                      </c:pt>
                      <c:pt idx="1035">
                        <c:v>0.65635753008893039</c:v>
                      </c:pt>
                      <c:pt idx="1036">
                        <c:v>0.65329290240002114</c:v>
                      </c:pt>
                      <c:pt idx="1037">
                        <c:v>0.65018726401764637</c:v>
                      </c:pt>
                      <c:pt idx="1038">
                        <c:v>0.64704035291548234</c:v>
                      </c:pt>
                      <c:pt idx="1039">
                        <c:v>0.64385185228768382</c:v>
                      </c:pt>
                      <c:pt idx="1040">
                        <c:v>0.64062129392858136</c:v>
                      </c:pt>
                      <c:pt idx="1041">
                        <c:v>0.63734743214956058</c:v>
                      </c:pt>
                      <c:pt idx="1042">
                        <c:v>0.63403004178576938</c:v>
                      </c:pt>
                    </c:numCache>
                  </c:numRef>
                </c:yVal>
                <c:smooth val="1"/>
                <c:extLst>
                  <c:ext xmlns:c16="http://schemas.microsoft.com/office/drawing/2014/chart" uri="{C3380CC4-5D6E-409C-BE32-E72D297353CC}">
                    <c16:uniqueId val="{00000005-6B83-4E5D-9897-1103E0332655}"/>
                  </c:ext>
                </c:extLst>
              </c15:ser>
            </c15:filteredScatterSeries>
          </c:ext>
        </c:extLst>
      </c:scatterChart>
      <c:valAx>
        <c:axId val="222506368"/>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22512256"/>
        <c:crosses val="autoZero"/>
        <c:crossBetween val="midCat"/>
      </c:valAx>
      <c:valAx>
        <c:axId val="22251225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2250636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Logarithm of Pressure Vs Volume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3"/>
          <c:order val="1"/>
          <c:tx>
            <c:v>13300 RPM</c:v>
          </c:tx>
          <c:spPr>
            <a:ln w="9525" cap="rnd">
              <a:solidFill>
                <a:schemeClr val="accent4"/>
              </a:solidFill>
              <a:round/>
            </a:ln>
            <a:effectLst>
              <a:outerShdw blurRad="40000" dist="23000" dir="5400000" rotWithShape="0">
                <a:srgbClr val="000000">
                  <a:alpha val="35000"/>
                </a:srgbClr>
              </a:outerShdw>
            </a:effectLst>
          </c:spPr>
          <c:marker>
            <c:symbol val="none"/>
          </c:marker>
          <c:xVal>
            <c:numRef>
              <c:f>'Data Task 1'!$Y$12:$Y$731</c:f>
              <c:numCache>
                <c:formatCode>General</c:formatCode>
                <c:ptCount val="720"/>
                <c:pt idx="0">
                  <c:v>1.9286549331065737E-16</c:v>
                </c:pt>
                <c:pt idx="1">
                  <c:v>2.9979087698259031E-4</c:v>
                </c:pt>
                <c:pt idx="2">
                  <c:v>1.564130611123672E-3</c:v>
                </c:pt>
                <c:pt idx="3">
                  <c:v>3.784025877500285E-3</c:v>
                </c:pt>
                <c:pt idx="4">
                  <c:v>6.9438436694430955E-3</c:v>
                </c:pt>
                <c:pt idx="5">
                  <c:v>1.1021611006466257E-2</c:v>
                </c:pt>
                <c:pt idx="6">
                  <c:v>1.5989545074517601E-2</c:v>
                </c:pt>
                <c:pt idx="7">
                  <c:v>2.1814736783477319E-2</c:v>
                </c:pt>
                <c:pt idx="8">
                  <c:v>2.8459574820982693E-2</c:v>
                </c:pt>
                <c:pt idx="9">
                  <c:v>3.5882714965842631E-2</c:v>
                </c:pt>
                <c:pt idx="10">
                  <c:v>4.4039687496197195E-2</c:v>
                </c:pt>
                <c:pt idx="11">
                  <c:v>5.2883836910274123E-2</c:v>
                </c:pt>
                <c:pt idx="12">
                  <c:v>6.2366734603773753E-2</c:v>
                </c:pt>
                <c:pt idx="13">
                  <c:v>7.2439194520356895E-2</c:v>
                </c:pt>
                <c:pt idx="14">
                  <c:v>8.3051772716463107E-2</c:v>
                </c:pt>
                <c:pt idx="15">
                  <c:v>9.4155382507345314E-2</c:v>
                </c:pt>
                <c:pt idx="16">
                  <c:v>0.10570171116521702</c:v>
                </c:pt>
                <c:pt idx="17">
                  <c:v>0.11764369016924321</c:v>
                </c:pt>
                <c:pt idx="18">
                  <c:v>0.1299359967073688</c:v>
                </c:pt>
                <c:pt idx="19">
                  <c:v>0.14253501750266659</c:v>
                </c:pt>
                <c:pt idx="20">
                  <c:v>0.15539947153782346</c:v>
                </c:pt>
                <c:pt idx="21">
                  <c:v>0.16849014242149979</c:v>
                </c:pt>
                <c:pt idx="22">
                  <c:v>0.18177019442254994</c:v>
                </c:pt>
                <c:pt idx="23">
                  <c:v>0.19520524125191591</c:v>
                </c:pt>
                <c:pt idx="24">
                  <c:v>0.2087631806216412</c:v>
                </c:pt>
                <c:pt idx="25">
                  <c:v>0.22241442149688584</c:v>
                </c:pt>
                <c:pt idx="26">
                  <c:v>0.23613156626707513</c:v>
                </c:pt>
                <c:pt idx="27">
                  <c:v>0.24988951851678864</c:v>
                </c:pt>
                <c:pt idx="28">
                  <c:v>0.26366526513237459</c:v>
                </c:pt>
                <c:pt idx="29">
                  <c:v>0.27743785720296882</c:v>
                </c:pt>
                <c:pt idx="30">
                  <c:v>0.29118823835798308</c:v>
                </c:pt>
                <c:pt idx="31">
                  <c:v>0.30489923074408137</c:v>
                </c:pt>
                <c:pt idx="32">
                  <c:v>0.31855523247944073</c:v>
                </c:pt>
                <c:pt idx="33">
                  <c:v>0.33214235105903633</c:v>
                </c:pt>
                <c:pt idx="34">
                  <c:v>0.34564805873687532</c:v>
                </c:pt>
                <c:pt idx="35">
                  <c:v>0.35906122530474122</c:v>
                </c:pt>
                <c:pt idx="36">
                  <c:v>0.37237189310472574</c:v>
                </c:pt>
                <c:pt idx="37">
                  <c:v>0.38557137065525288</c:v>
                </c:pt>
                <c:pt idx="38">
                  <c:v>0.39865189185253308</c:v>
                </c:pt>
                <c:pt idx="39">
                  <c:v>0.41160673654177315</c:v>
                </c:pt>
                <c:pt idx="40">
                  <c:v>0.42442993867852308</c:v>
                </c:pt>
                <c:pt idx="41">
                  <c:v>0.43711651822927544</c:v>
                </c:pt>
                <c:pt idx="42">
                  <c:v>0.44966198094883919</c:v>
                </c:pt>
                <c:pt idx="43">
                  <c:v>0.46206271854783332</c:v>
                </c:pt>
                <c:pt idx="44">
                  <c:v>0.47431551940948835</c:v>
                </c:pt>
                <c:pt idx="45">
                  <c:v>0.48641779976720384</c:v>
                </c:pt>
                <c:pt idx="46">
                  <c:v>0.49836747126196679</c:v>
                </c:pt>
                <c:pt idx="47">
                  <c:v>0.51016291939901803</c:v>
                </c:pt>
                <c:pt idx="48">
                  <c:v>0.5218027526321648</c:v>
                </c:pt>
                <c:pt idx="49">
                  <c:v>0.53328607862896771</c:v>
                </c:pt>
                <c:pt idx="50">
                  <c:v>0.54461235905789607</c:v>
                </c:pt>
                <c:pt idx="51">
                  <c:v>0.55578112808042124</c:v>
                </c:pt>
                <c:pt idx="52">
                  <c:v>0.56679241233602884</c:v>
                </c:pt>
                <c:pt idx="53">
                  <c:v>0.5776462816281982</c:v>
                </c:pt>
                <c:pt idx="54">
                  <c:v>0.58834318391677021</c:v>
                </c:pt>
                <c:pt idx="55">
                  <c:v>0.59888351493382519</c:v>
                </c:pt>
                <c:pt idx="56">
                  <c:v>0.60926802179183936</c:v>
                </c:pt>
                <c:pt idx="57">
                  <c:v>0.61949751547411314</c:v>
                </c:pt>
                <c:pt idx="58">
                  <c:v>0.62957295541220837</c:v>
                </c:pt>
                <c:pt idx="59">
                  <c:v>0.63949537067332007</c:v>
                </c:pt>
                <c:pt idx="60">
                  <c:v>0.64926591641649956</c:v>
                </c:pt>
                <c:pt idx="61">
                  <c:v>0.65888582227272263</c:v>
                </c:pt>
                <c:pt idx="62">
                  <c:v>0.66835635788374814</c:v>
                </c:pt>
                <c:pt idx="63">
                  <c:v>0.67767893063590767</c:v>
                </c:pt>
                <c:pt idx="64">
                  <c:v>0.68685490970872154</c:v>
                </c:pt>
                <c:pt idx="65">
                  <c:v>0.69588576835956373</c:v>
                </c:pt>
                <c:pt idx="66">
                  <c:v>0.70477301839068984</c:v>
                </c:pt>
                <c:pt idx="67">
                  <c:v>0.71351814244828893</c:v>
                </c:pt>
                <c:pt idx="68">
                  <c:v>0.72212276546336174</c:v>
                </c:pt>
                <c:pt idx="69">
                  <c:v>0.73058836216101608</c:v>
                </c:pt>
                <c:pt idx="70">
                  <c:v>0.73891660956454519</c:v>
                </c:pt>
                <c:pt idx="71">
                  <c:v>0.74710902699596737</c:v>
                </c:pt>
                <c:pt idx="72">
                  <c:v>0.75516727178039755</c:v>
                </c:pt>
                <c:pt idx="73">
                  <c:v>0.76309293831855507</c:v>
                </c:pt>
                <c:pt idx="74">
                  <c:v>0.7708876541604075</c:v>
                </c:pt>
                <c:pt idx="75">
                  <c:v>0.77855299685846746</c:v>
                </c:pt>
                <c:pt idx="76">
                  <c:v>0.78609056082233952</c:v>
                </c:pt>
                <c:pt idx="77">
                  <c:v>0.79350203381232765</c:v>
                </c:pt>
                <c:pt idx="78">
                  <c:v>0.80078886393897974</c:v>
                </c:pt>
                <c:pt idx="79">
                  <c:v>0.80795278968187578</c:v>
                </c:pt>
                <c:pt idx="80">
                  <c:v>0.81499529964059125</c:v>
                </c:pt>
                <c:pt idx="81">
                  <c:v>0.82191794766241</c:v>
                </c:pt>
                <c:pt idx="82">
                  <c:v>0.82872232201048623</c:v>
                </c:pt>
                <c:pt idx="83">
                  <c:v>0.83540994324133611</c:v>
                </c:pt>
                <c:pt idx="84">
                  <c:v>0.8419823687953748</c:v>
                </c:pt>
                <c:pt idx="85">
                  <c:v>0.84844101466167354</c:v>
                </c:pt>
                <c:pt idx="86">
                  <c:v>0.8547874611981976</c:v>
                </c:pt>
                <c:pt idx="87">
                  <c:v>0.86102315200140456</c:v>
                </c:pt>
                <c:pt idx="88">
                  <c:v>0.86714954606162176</c:v>
                </c:pt>
                <c:pt idx="89">
                  <c:v>0.87316806001730785</c:v>
                </c:pt>
                <c:pt idx="90">
                  <c:v>0.87908018972551116</c:v>
                </c:pt>
                <c:pt idx="91">
                  <c:v>0.88488726453605726</c:v>
                </c:pt>
                <c:pt idx="92">
                  <c:v>0.89059071124126654</c:v>
                </c:pt>
                <c:pt idx="93">
                  <c:v>0.89619187175293169</c:v>
                </c:pt>
                <c:pt idx="94">
                  <c:v>0.90169217882010766</c:v>
                </c:pt>
                <c:pt idx="95">
                  <c:v>0.90709282155109627</c:v>
                </c:pt>
                <c:pt idx="96">
                  <c:v>0.91239525610596484</c:v>
                </c:pt>
                <c:pt idx="97">
                  <c:v>0.91760073984290025</c:v>
                </c:pt>
                <c:pt idx="98">
                  <c:v>0.92271049957466666</c:v>
                </c:pt>
                <c:pt idx="99">
                  <c:v>0.92772591209077837</c:v>
                </c:pt>
                <c:pt idx="100">
                  <c:v>0.93264807321694232</c:v>
                </c:pt>
                <c:pt idx="101">
                  <c:v>0.93747836396181305</c:v>
                </c:pt>
                <c:pt idx="102">
                  <c:v>0.94221788249823324</c:v>
                </c:pt>
                <c:pt idx="103">
                  <c:v>0.94686780871727794</c:v>
                </c:pt>
                <c:pt idx="104">
                  <c:v>0.95142938194850513</c:v>
                </c:pt>
                <c:pt idx="105">
                  <c:v>0.9559037564961701</c:v>
                </c:pt>
                <c:pt idx="106">
                  <c:v>0.96029202750685749</c:v>
                </c:pt>
                <c:pt idx="107">
                  <c:v>0.96459535448912459</c:v>
                </c:pt>
                <c:pt idx="108">
                  <c:v>0.96881476645703801</c:v>
                </c:pt>
                <c:pt idx="109">
                  <c:v>0.97295141093518234</c:v>
                </c:pt>
                <c:pt idx="110">
                  <c:v>0.97700635499369815</c:v>
                </c:pt>
                <c:pt idx="111">
                  <c:v>0.98098062035883737</c:v>
                </c:pt>
                <c:pt idx="112">
                  <c:v>0.98487525341300874</c:v>
                </c:pt>
                <c:pt idx="113">
                  <c:v>0.98869126112752159</c:v>
                </c:pt>
                <c:pt idx="114">
                  <c:v>0.99242965896526181</c:v>
                </c:pt>
                <c:pt idx="115">
                  <c:v>0.99609140356645598</c:v>
                </c:pt>
                <c:pt idx="116">
                  <c:v>0.99967745086149973</c:v>
                </c:pt>
                <c:pt idx="117">
                  <c:v>1.0031888012472725</c:v>
                </c:pt>
                <c:pt idx="118">
                  <c:v>1.0066263274892815</c:v>
                </c:pt>
                <c:pt idx="119">
                  <c:v>1.0099909831361837</c:v>
                </c:pt>
                <c:pt idx="120">
                  <c:v>1.0132836366492002</c:v>
                </c:pt>
                <c:pt idx="121">
                  <c:v>1.0165051674297911</c:v>
                </c:pt>
                <c:pt idx="122">
                  <c:v>1.0196564798868877</c:v>
                </c:pt>
                <c:pt idx="123">
                  <c:v>1.0227383723045815</c:v>
                </c:pt>
                <c:pt idx="124">
                  <c:v>1.0257517512280803</c:v>
                </c:pt>
                <c:pt idx="125">
                  <c:v>1.0286973328512685</c:v>
                </c:pt>
                <c:pt idx="126">
                  <c:v>1.0315759612411333</c:v>
                </c:pt>
                <c:pt idx="127">
                  <c:v>1.034388472690045</c:v>
                </c:pt>
                <c:pt idx="128">
                  <c:v>1.0371355841009098</c:v>
                </c:pt>
                <c:pt idx="129">
                  <c:v>1.0398180034132651</c:v>
                </c:pt>
                <c:pt idx="130">
                  <c:v>1.0424366003989118</c:v>
                </c:pt>
                <c:pt idx="131">
                  <c:v>1.0449919346772827</c:v>
                </c:pt>
                <c:pt idx="132">
                  <c:v>1.0474848569845632</c:v>
                </c:pt>
                <c:pt idx="133">
                  <c:v>1.0499160027382586</c:v>
                </c:pt>
                <c:pt idx="134">
                  <c:v>1.0522860099087246</c:v>
                </c:pt>
                <c:pt idx="135">
                  <c:v>1.0545955727973881</c:v>
                </c:pt>
                <c:pt idx="136">
                  <c:v>1.0568453381528438</c:v>
                </c:pt>
                <c:pt idx="137">
                  <c:v>1.0590359376019947</c:v>
                </c:pt>
                <c:pt idx="138">
                  <c:v>1.0611679925922035</c:v>
                </c:pt>
                <c:pt idx="139">
                  <c:v>1.0632420489077896</c:v>
                </c:pt>
                <c:pt idx="140">
                  <c:v>1.0652587797226893</c:v>
                </c:pt>
                <c:pt idx="141">
                  <c:v>1.0672187042767811</c:v>
                </c:pt>
                <c:pt idx="142">
                  <c:v>1.0691223518551574</c:v>
                </c:pt>
                <c:pt idx="143">
                  <c:v>1.0709703134786817</c:v>
                </c:pt>
                <c:pt idx="144">
                  <c:v>1.0727630731844315</c:v>
                </c:pt>
                <c:pt idx="145">
                  <c:v>1.0745011516455845</c:v>
                </c:pt>
                <c:pt idx="146">
                  <c:v>1.0761851013349828</c:v>
                </c:pt>
                <c:pt idx="147">
                  <c:v>1.0778153277181894</c:v>
                </c:pt>
                <c:pt idx="148">
                  <c:v>1.0793923207044867</c:v>
                </c:pt>
                <c:pt idx="149">
                  <c:v>1.0809165689163993</c:v>
                </c:pt>
                <c:pt idx="150">
                  <c:v>1.0823884758515812</c:v>
                </c:pt>
                <c:pt idx="151">
                  <c:v>1.0838084285209324</c:v>
                </c:pt>
                <c:pt idx="152">
                  <c:v>1.0851769189595402</c:v>
                </c:pt>
                <c:pt idx="153">
                  <c:v>1.086494288787373</c:v>
                </c:pt>
                <c:pt idx="154">
                  <c:v>1.0877609267814314</c:v>
                </c:pt>
                <c:pt idx="155">
                  <c:v>1.0889772020882722</c:v>
                </c:pt>
                <c:pt idx="156">
                  <c:v>1.0901434605316598</c:v>
                </c:pt>
                <c:pt idx="157">
                  <c:v>1.0912600662579597</c:v>
                </c:pt>
                <c:pt idx="158">
                  <c:v>1.0923273318235613</c:v>
                </c:pt>
                <c:pt idx="159">
                  <c:v>1.0933455148810904</c:v>
                </c:pt>
                <c:pt idx="160">
                  <c:v>1.0943149906803518</c:v>
                </c:pt>
                <c:pt idx="161">
                  <c:v>1.0952360142309721</c:v>
                </c:pt>
                <c:pt idx="162">
                  <c:v>1.0961088235450993</c:v>
                </c:pt>
                <c:pt idx="163">
                  <c:v>1.0969336805515748</c:v>
                </c:pt>
                <c:pt idx="164">
                  <c:v>1.0977108831514351</c:v>
                </c:pt>
                <c:pt idx="165">
                  <c:v>1.0984405908680692</c:v>
                </c:pt>
                <c:pt idx="166">
                  <c:v>1.0991230687720093</c:v>
                </c:pt>
                <c:pt idx="167">
                  <c:v>1.0997584807916647</c:v>
                </c:pt>
                <c:pt idx="168">
                  <c:v>1.1003469954165117</c:v>
                </c:pt>
                <c:pt idx="169">
                  <c:v>1.1008888340671612</c:v>
                </c:pt>
                <c:pt idx="170">
                  <c:v>1.1013841139609311</c:v>
                </c:pt>
                <c:pt idx="171">
                  <c:v>1.1018329894620442</c:v>
                </c:pt>
                <c:pt idx="172">
                  <c:v>1.1022356318717044</c:v>
                </c:pt>
                <c:pt idx="173">
                  <c:v>1.1025921130929943</c:v>
                </c:pt>
                <c:pt idx="174">
                  <c:v>1.102902510339878</c:v>
                </c:pt>
                <c:pt idx="175">
                  <c:v>1.1031669582257668</c:v>
                </c:pt>
                <c:pt idx="176">
                  <c:v>1.1033855685518679</c:v>
                </c:pt>
                <c:pt idx="177">
                  <c:v>1.103558322362735</c:v>
                </c:pt>
                <c:pt idx="178">
                  <c:v>1.1036852983361265</c:v>
                </c:pt>
                <c:pt idx="179">
                  <c:v>1.1037665686088169</c:v>
                </c:pt>
                <c:pt idx="180">
                  <c:v>1.1038021028172702</c:v>
                </c:pt>
                <c:pt idx="181">
                  <c:v>1.1037919682020216</c:v>
                </c:pt>
                <c:pt idx="182">
                  <c:v>1.1037360695289828</c:v>
                </c:pt>
                <c:pt idx="183">
                  <c:v>1.1036344851843993</c:v>
                </c:pt>
                <c:pt idx="184">
                  <c:v>1.1034871230440273</c:v>
                </c:pt>
                <c:pt idx="185">
                  <c:v>1.1032939284881951</c:v>
                </c:pt>
                <c:pt idx="186">
                  <c:v>1.1030548764167551</c:v>
                </c:pt>
                <c:pt idx="187">
                  <c:v>1.1027698911105166</c:v>
                </c:pt>
                <c:pt idx="188">
                  <c:v>1.1024389102688501</c:v>
                </c:pt>
                <c:pt idx="189">
                  <c:v>1.1020617725584416</c:v>
                </c:pt>
                <c:pt idx="190">
                  <c:v>1.1016384141477553</c:v>
                </c:pt>
                <c:pt idx="191">
                  <c:v>1.1011686718870017</c:v>
                </c:pt>
                <c:pt idx="192">
                  <c:v>1.1006523915347335</c:v>
                </c:pt>
                <c:pt idx="193">
                  <c:v>1.1000894761468181</c:v>
                </c:pt>
                <c:pt idx="194">
                  <c:v>1.0994797368866012</c:v>
                </c:pt>
                <c:pt idx="195">
                  <c:v>1.098822953030439</c:v>
                </c:pt>
                <c:pt idx="196">
                  <c:v>1.0981189729560337</c:v>
                </c:pt>
                <c:pt idx="197">
                  <c:v>1.097367568434791</c:v>
                </c:pt>
                <c:pt idx="198">
                  <c:v>1.0965685193202717</c:v>
                </c:pt>
                <c:pt idx="199">
                  <c:v>1.0957215727549441</c:v>
                </c:pt>
                <c:pt idx="200">
                  <c:v>1.0948265121767622</c:v>
                </c:pt>
                <c:pt idx="201">
                  <c:v>1.0938830388859468</c:v>
                </c:pt>
                <c:pt idx="202">
                  <c:v>1.0928909064271921</c:v>
                </c:pt>
                <c:pt idx="203">
                  <c:v>1.0918497853512277</c:v>
                </c:pt>
                <c:pt idx="204">
                  <c:v>1.0907593899011705</c:v>
                </c:pt>
                <c:pt idx="205">
                  <c:v>1.0896193874814888</c:v>
                </c:pt>
                <c:pt idx="206">
                  <c:v>1.0884294227825471</c:v>
                </c:pt>
                <c:pt idx="207">
                  <c:v>1.0871892212372485</c:v>
                </c:pt>
                <c:pt idx="208">
                  <c:v>1.0858983607503332</c:v>
                </c:pt>
                <c:pt idx="209">
                  <c:v>1.0845564617427141</c:v>
                </c:pt>
                <c:pt idx="210">
                  <c:v>1.0831631582583605</c:v>
                </c:pt>
                <c:pt idx="211">
                  <c:v>1.0817180306885874</c:v>
                </c:pt>
                <c:pt idx="212">
                  <c:v>1.0802206385195048</c:v>
                </c:pt>
                <c:pt idx="213">
                  <c:v>1.0786705918616453</c:v>
                </c:pt>
                <c:pt idx="214">
                  <c:v>1.0770674032856038</c:v>
                </c:pt>
                <c:pt idx="215">
                  <c:v>1.075410605448847</c:v>
                </c:pt>
                <c:pt idx="216">
                  <c:v>1.0736997941758588</c:v>
                </c:pt>
                <c:pt idx="217">
                  <c:v>1.0719343583307084</c:v>
                </c:pt>
                <c:pt idx="218">
                  <c:v>1.0701138904700092</c:v>
                </c:pt>
                <c:pt idx="219">
                  <c:v>1.068237817516942</c:v>
                </c:pt>
                <c:pt idx="220">
                  <c:v>1.0663056281975012</c:v>
                </c:pt>
                <c:pt idx="221">
                  <c:v>1.0643167296484342</c:v>
                </c:pt>
                <c:pt idx="222">
                  <c:v>1.0622705862461213</c:v>
                </c:pt>
                <c:pt idx="223">
                  <c:v>1.060166627899253</c:v>
                </c:pt>
                <c:pt idx="224">
                  <c:v>1.0580042668598624</c:v>
                </c:pt>
                <c:pt idx="225">
                  <c:v>1.0557828435151217</c:v>
                </c:pt>
                <c:pt idx="226">
                  <c:v>1.0535017456579643</c:v>
                </c:pt>
                <c:pt idx="227">
                  <c:v>1.0511603644161636</c:v>
                </c:pt>
                <c:pt idx="228">
                  <c:v>1.0487580261099558</c:v>
                </c:pt>
                <c:pt idx="229">
                  <c:v>1.0462940268652252</c:v>
                </c:pt>
                <c:pt idx="230">
                  <c:v>1.0437677097025151</c:v>
                </c:pt>
                <c:pt idx="231">
                  <c:v>1.0411783410189765</c:v>
                </c:pt>
                <c:pt idx="232">
                  <c:v>1.0385253081285539</c:v>
                </c:pt>
                <c:pt idx="233">
                  <c:v>1.0358077392566081</c:v>
                </c:pt>
                <c:pt idx="234">
                  <c:v>1.0330249850147477</c:v>
                </c:pt>
                <c:pt idx="235">
                  <c:v>1.0301761941557199</c:v>
                </c:pt>
                <c:pt idx="236">
                  <c:v>1.0272606456638851</c:v>
                </c:pt>
                <c:pt idx="237">
                  <c:v>1.0242775513144984</c:v>
                </c:pt>
                <c:pt idx="238">
                  <c:v>1.0212260582023482</c:v>
                </c:pt>
                <c:pt idx="239">
                  <c:v>1.0181053439055012</c:v>
                </c:pt>
                <c:pt idx="240">
                  <c:v>1.0149145832289821</c:v>
                </c:pt>
                <c:pt idx="241">
                  <c:v>1.0116529234273226</c:v>
                </c:pt>
                <c:pt idx="242">
                  <c:v>1.0083194633021446</c:v>
                </c:pt>
                <c:pt idx="243">
                  <c:v>1.0049133418385292</c:v>
                </c:pt>
                <c:pt idx="244">
                  <c:v>1.0014335829247591</c:v>
                </c:pt>
                <c:pt idx="245">
                  <c:v>0.99787928484722987</c:v>
                </c:pt>
                <c:pt idx="246">
                  <c:v>0.99424957718871243</c:v>
                </c:pt>
                <c:pt idx="247">
                  <c:v>0.99054340430640142</c:v>
                </c:pt>
                <c:pt idx="248">
                  <c:v>0.9867598528247401</c:v>
                </c:pt>
                <c:pt idx="249">
                  <c:v>0.98289792562525025</c:v>
                </c:pt>
                <c:pt idx="250">
                  <c:v>0.97895659175958838</c:v>
                </c:pt>
                <c:pt idx="251">
                  <c:v>0.97493480677454758</c:v>
                </c:pt>
                <c:pt idx="252">
                  <c:v>0.97083156680583826</c:v>
                </c:pt>
                <c:pt idx="253">
                  <c:v>0.96664578478839702</c:v>
                </c:pt>
                <c:pt idx="254">
                  <c:v>0.9623763589287051</c:v>
                </c:pt>
                <c:pt idx="255">
                  <c:v>0.95802226764338672</c:v>
                </c:pt>
                <c:pt idx="256">
                  <c:v>0.95358233113142932</c:v>
                </c:pt>
                <c:pt idx="257">
                  <c:v>0.94905542665756948</c:v>
                </c:pt>
                <c:pt idx="258">
                  <c:v>0.94444043451886928</c:v>
                </c:pt>
                <c:pt idx="259">
                  <c:v>0.93973619814525677</c:v>
                </c:pt>
                <c:pt idx="260">
                  <c:v>0.93494149932549364</c:v>
                </c:pt>
                <c:pt idx="261">
                  <c:v>0.9300551571278719</c:v>
                </c:pt>
                <c:pt idx="262">
                  <c:v>0.92507589214106212</c:v>
                </c:pt>
                <c:pt idx="263">
                  <c:v>0.92000255391665819</c:v>
                </c:pt>
                <c:pt idx="264">
                  <c:v>0.91483385159497432</c:v>
                </c:pt>
                <c:pt idx="265">
                  <c:v>0.90956849682267626</c:v>
                </c:pt>
                <c:pt idx="266">
                  <c:v>0.90420519886076134</c:v>
                </c:pt>
                <c:pt idx="267">
                  <c:v>0.89874265299647582</c:v>
                </c:pt>
                <c:pt idx="268">
                  <c:v>0.89317953464295918</c:v>
                </c:pt>
                <c:pt idx="269">
                  <c:v>0.88751447988183529</c:v>
                </c:pt>
                <c:pt idx="270">
                  <c:v>0.88174614457359979</c:v>
                </c:pt>
                <c:pt idx="271">
                  <c:v>0.87587315339251948</c:v>
                </c:pt>
                <c:pt idx="272">
                  <c:v>0.86989407215947345</c:v>
                </c:pt>
                <c:pt idx="273">
                  <c:v>0.86380753086162831</c:v>
                </c:pt>
                <c:pt idx="274">
                  <c:v>0.8576121104819332</c:v>
                </c:pt>
                <c:pt idx="275">
                  <c:v>0.85130622719971039</c:v>
                </c:pt>
                <c:pt idx="276">
                  <c:v>0.84488856551466895</c:v>
                </c:pt>
                <c:pt idx="277">
                  <c:v>0.83835752597684488</c:v>
                </c:pt>
                <c:pt idx="278">
                  <c:v>0.83171168510279525</c:v>
                </c:pt>
                <c:pt idx="279">
                  <c:v>0.82494948496424747</c:v>
                </c:pt>
                <c:pt idx="280">
                  <c:v>0.8180694494162104</c:v>
                </c:pt>
                <c:pt idx="281">
                  <c:v>0.81106995042210361</c:v>
                </c:pt>
                <c:pt idx="282">
                  <c:v>0.80394951792470859</c:v>
                </c:pt>
                <c:pt idx="283">
                  <c:v>0.79670652377912043</c:v>
                </c:pt>
                <c:pt idx="284">
                  <c:v>0.78933939458137214</c:v>
                </c:pt>
                <c:pt idx="285">
                  <c:v>0.78184657810680036</c:v>
                </c:pt>
                <c:pt idx="286">
                  <c:v>0.77422642081819282</c:v>
                </c:pt>
                <c:pt idx="287">
                  <c:v>0.76647736280309708</c:v>
                </c:pt>
                <c:pt idx="288">
                  <c:v>0.75859779989127862</c:v>
                </c:pt>
                <c:pt idx="289">
                  <c:v>0.7505860567436915</c:v>
                </c:pt>
                <c:pt idx="290">
                  <c:v>0.74244060522969102</c:v>
                </c:pt>
                <c:pt idx="291">
                  <c:v>0.73415983019772746</c:v>
                </c:pt>
                <c:pt idx="292">
                  <c:v>0.7257421116662327</c:v>
                </c:pt>
                <c:pt idx="293">
                  <c:v>0.71718581950029914</c:v>
                </c:pt>
                <c:pt idx="294">
                  <c:v>0.70848940691414808</c:v>
                </c:pt>
                <c:pt idx="295">
                  <c:v>0.6996513836518401</c:v>
                </c:pt>
                <c:pt idx="296">
                  <c:v>0.6906701303395858</c:v>
                </c:pt>
                <c:pt idx="297">
                  <c:v>0.68154417571212578</c:v>
                </c:pt>
                <c:pt idx="298">
                  <c:v>0.67227201282501181</c:v>
                </c:pt>
                <c:pt idx="299">
                  <c:v>0.66285229942053714</c:v>
                </c:pt>
                <c:pt idx="300">
                  <c:v>0.65328358835297029</c:v>
                </c:pt>
                <c:pt idx="301">
                  <c:v>0.64356458670422201</c:v>
                </c:pt>
                <c:pt idx="302">
                  <c:v>0.63369402561385779</c:v>
                </c:pt>
                <c:pt idx="303">
                  <c:v>0.62367068058360908</c:v>
                </c:pt>
                <c:pt idx="304">
                  <c:v>0.61349356768761987</c:v>
                </c:pt>
                <c:pt idx="305">
                  <c:v>0.60316164832629005</c:v>
                </c:pt>
                <c:pt idx="306">
                  <c:v>0.59267408681108336</c:v>
                </c:pt>
                <c:pt idx="307">
                  <c:v>0.5820300939556079</c:v>
                </c:pt>
                <c:pt idx="308">
                  <c:v>0.5712291960580258</c:v>
                </c:pt>
                <c:pt idx="309">
                  <c:v>0.56027083133869138</c:v>
                </c:pt>
                <c:pt idx="310">
                  <c:v>0.54915485762093497</c:v>
                </c:pt>
                <c:pt idx="311">
                  <c:v>0.53788133018883921</c:v>
                </c:pt>
                <c:pt idx="312">
                  <c:v>0.52645040794508391</c:v>
                </c:pt>
                <c:pt idx="313">
                  <c:v>0.51486259995603512</c:v>
                </c:pt>
                <c:pt idx="314">
                  <c:v>0.50311876427739344</c:v>
                </c:pt>
                <c:pt idx="315">
                  <c:v>0.49122000559004925</c:v>
                </c:pt>
                <c:pt idx="316">
                  <c:v>0.47916788991006665</c:v>
                </c:pt>
                <c:pt idx="317">
                  <c:v>0.4669643469426179</c:v>
                </c:pt>
                <c:pt idx="318">
                  <c:v>0.45461176566516065</c:v>
                </c:pt>
                <c:pt idx="319">
                  <c:v>0.44211308484853673</c:v>
                </c:pt>
                <c:pt idx="320">
                  <c:v>0.42947180074531527</c:v>
                </c:pt>
                <c:pt idx="321">
                  <c:v>0.41669202921690851</c:v>
                </c:pt>
                <c:pt idx="322">
                  <c:v>0.40377859349438988</c:v>
                </c:pt>
                <c:pt idx="323">
                  <c:v>0.39073712149853473</c:v>
                </c:pt>
                <c:pt idx="324">
                  <c:v>0.37757398310723733</c:v>
                </c:pt>
                <c:pt idx="325">
                  <c:v>0.36429660213708426</c:v>
                </c:pt>
                <c:pt idx="326">
                  <c:v>0.350913252091683</c:v>
                </c:pt>
                <c:pt idx="327">
                  <c:v>0.33743347844782967</c:v>
                </c:pt>
                <c:pt idx="328">
                  <c:v>0.32386789192040066</c:v>
                </c:pt>
                <c:pt idx="329">
                  <c:v>0.31022857786420849</c:v>
                </c:pt>
                <c:pt idx="330">
                  <c:v>0.296528903293515</c:v>
                </c:pt>
                <c:pt idx="331">
                  <c:v>0.28278374405408774</c:v>
                </c:pt>
                <c:pt idx="332">
                  <c:v>0.26900973865487671</c:v>
                </c:pt>
                <c:pt idx="333">
                  <c:v>0.25522523150462245</c:v>
                </c:pt>
                <c:pt idx="334">
                  <c:v>0.24145044217451272</c:v>
                </c:pt>
                <c:pt idx="335">
                  <c:v>0.22770761247073812</c:v>
                </c:pt>
                <c:pt idx="336">
                  <c:v>0.21402106069407817</c:v>
                </c:pt>
                <c:pt idx="337">
                  <c:v>0.20041731146920627</c:v>
                </c:pt>
                <c:pt idx="338">
                  <c:v>0.18692515189072761</c:v>
                </c:pt>
                <c:pt idx="339">
                  <c:v>0.17357576544297915</c:v>
                </c:pt>
                <c:pt idx="340">
                  <c:v>0.16040264359103071</c:v>
                </c:pt>
                <c:pt idx="341">
                  <c:v>0.14744176751345731</c:v>
                </c:pt>
                <c:pt idx="342">
                  <c:v>0.13473137453882572</c:v>
                </c:pt>
                <c:pt idx="343">
                  <c:v>0.12231213999395463</c:v>
                </c:pt>
                <c:pt idx="344">
                  <c:v>0.11022676111166567</c:v>
                </c:pt>
                <c:pt idx="345">
                  <c:v>9.8519997096498155E-2</c:v>
                </c:pt>
                <c:pt idx="346">
                  <c:v>8.7238225124860944E-2</c:v>
                </c:pt>
                <c:pt idx="347">
                  <c:v>7.6429447496121572E-2</c:v>
                </c:pt>
                <c:pt idx="348">
                  <c:v>6.614235778182484E-2</c:v>
                </c:pt>
                <c:pt idx="349">
                  <c:v>5.6426500956128882E-2</c:v>
                </c:pt>
                <c:pt idx="350">
                  <c:v>4.7331263791907496E-2</c:v>
                </c:pt>
                <c:pt idx="351">
                  <c:v>3.8905243252485747E-2</c:v>
                </c:pt>
                <c:pt idx="352">
                  <c:v>3.1195935989263186E-2</c:v>
                </c:pt>
                <c:pt idx="353">
                  <c:v>2.4248749073460817E-2</c:v>
                </c:pt>
                <c:pt idx="354">
                  <c:v>1.8106294045985748E-2</c:v>
                </c:pt>
                <c:pt idx="355">
                  <c:v>1.2807580709048916E-2</c:v>
                </c:pt>
                <c:pt idx="356">
                  <c:v>8.3873759442970666E-3</c:v>
                </c:pt>
                <c:pt idx="357">
                  <c:v>4.8754132219555411E-3</c:v>
                </c:pt>
                <c:pt idx="358">
                  <c:v>2.2959223363765695E-3</c:v>
                </c:pt>
                <c:pt idx="359">
                  <c:v>6.6695837350690243E-4</c:v>
                </c:pt>
                <c:pt idx="360">
                  <c:v>1.9286549331065737E-16</c:v>
                </c:pt>
                <c:pt idx="361">
                  <c:v>2.9979087698259031E-4</c:v>
                </c:pt>
                <c:pt idx="362">
                  <c:v>1.564130611123672E-3</c:v>
                </c:pt>
                <c:pt idx="363">
                  <c:v>3.784025877500285E-3</c:v>
                </c:pt>
                <c:pt idx="364">
                  <c:v>6.9438436694430955E-3</c:v>
                </c:pt>
                <c:pt idx="365">
                  <c:v>1.1021611006466257E-2</c:v>
                </c:pt>
                <c:pt idx="366">
                  <c:v>1.5989545074517601E-2</c:v>
                </c:pt>
                <c:pt idx="367">
                  <c:v>2.1814736783477319E-2</c:v>
                </c:pt>
                <c:pt idx="368">
                  <c:v>2.8459574820982693E-2</c:v>
                </c:pt>
                <c:pt idx="369">
                  <c:v>3.5882714965842631E-2</c:v>
                </c:pt>
                <c:pt idx="370">
                  <c:v>4.4039687496197195E-2</c:v>
                </c:pt>
                <c:pt idx="371">
                  <c:v>5.2883836910274123E-2</c:v>
                </c:pt>
                <c:pt idx="372">
                  <c:v>6.2366734603773753E-2</c:v>
                </c:pt>
                <c:pt idx="373">
                  <c:v>7.2439194520356895E-2</c:v>
                </c:pt>
                <c:pt idx="374">
                  <c:v>8.3051772716463107E-2</c:v>
                </c:pt>
                <c:pt idx="375">
                  <c:v>9.4155382507345314E-2</c:v>
                </c:pt>
                <c:pt idx="376">
                  <c:v>0.10570171116521702</c:v>
                </c:pt>
                <c:pt idx="377">
                  <c:v>0.11764369016924321</c:v>
                </c:pt>
                <c:pt idx="378">
                  <c:v>0.1299359967073688</c:v>
                </c:pt>
                <c:pt idx="379">
                  <c:v>0.14253501750266659</c:v>
                </c:pt>
                <c:pt idx="380">
                  <c:v>0.15539947153782346</c:v>
                </c:pt>
                <c:pt idx="381">
                  <c:v>0.16849014242149979</c:v>
                </c:pt>
                <c:pt idx="382">
                  <c:v>0.18177019442254994</c:v>
                </c:pt>
                <c:pt idx="383">
                  <c:v>0.19520524125191591</c:v>
                </c:pt>
                <c:pt idx="384">
                  <c:v>0.2087631806216412</c:v>
                </c:pt>
                <c:pt idx="385">
                  <c:v>0.22241442149688584</c:v>
                </c:pt>
                <c:pt idx="386">
                  <c:v>0.23613156626707513</c:v>
                </c:pt>
                <c:pt idx="387">
                  <c:v>0.24988951851678864</c:v>
                </c:pt>
                <c:pt idx="388">
                  <c:v>0.26366526513237459</c:v>
                </c:pt>
                <c:pt idx="389">
                  <c:v>0.27743785720296882</c:v>
                </c:pt>
                <c:pt idx="390">
                  <c:v>0.29118823835798308</c:v>
                </c:pt>
                <c:pt idx="391">
                  <c:v>0.30489923074408137</c:v>
                </c:pt>
                <c:pt idx="392">
                  <c:v>0.31855523247944073</c:v>
                </c:pt>
                <c:pt idx="393">
                  <c:v>0.33214235105903633</c:v>
                </c:pt>
                <c:pt idx="394">
                  <c:v>0.34564805873687532</c:v>
                </c:pt>
                <c:pt idx="395">
                  <c:v>0.35906122530474122</c:v>
                </c:pt>
                <c:pt idx="396">
                  <c:v>0.37237189310472574</c:v>
                </c:pt>
                <c:pt idx="397">
                  <c:v>0.38557137065525288</c:v>
                </c:pt>
                <c:pt idx="398">
                  <c:v>0.39865189185253308</c:v>
                </c:pt>
                <c:pt idx="399">
                  <c:v>0.41160673654177315</c:v>
                </c:pt>
                <c:pt idx="400">
                  <c:v>0.42442993867852308</c:v>
                </c:pt>
                <c:pt idx="401">
                  <c:v>0.43711651822927544</c:v>
                </c:pt>
                <c:pt idx="402">
                  <c:v>0.44966198094883919</c:v>
                </c:pt>
                <c:pt idx="403">
                  <c:v>0.46206271854783332</c:v>
                </c:pt>
                <c:pt idx="404">
                  <c:v>0.47431551940948835</c:v>
                </c:pt>
                <c:pt idx="405">
                  <c:v>0.48641779976720384</c:v>
                </c:pt>
                <c:pt idx="406">
                  <c:v>0.49836747126196679</c:v>
                </c:pt>
                <c:pt idx="407">
                  <c:v>0.51016291939901803</c:v>
                </c:pt>
                <c:pt idx="408">
                  <c:v>0.5218027526321648</c:v>
                </c:pt>
                <c:pt idx="409">
                  <c:v>0.53328607862896771</c:v>
                </c:pt>
                <c:pt idx="410">
                  <c:v>0.54461235905789607</c:v>
                </c:pt>
                <c:pt idx="411">
                  <c:v>0.55578112808042124</c:v>
                </c:pt>
                <c:pt idx="412">
                  <c:v>0.56679241233602884</c:v>
                </c:pt>
                <c:pt idx="413">
                  <c:v>0.5776462816281982</c:v>
                </c:pt>
                <c:pt idx="414">
                  <c:v>0.58834318391677021</c:v>
                </c:pt>
                <c:pt idx="415">
                  <c:v>0.59888351493382519</c:v>
                </c:pt>
                <c:pt idx="416">
                  <c:v>0.60926802179183936</c:v>
                </c:pt>
                <c:pt idx="417">
                  <c:v>0.61949751547411314</c:v>
                </c:pt>
                <c:pt idx="418">
                  <c:v>0.62957295541220837</c:v>
                </c:pt>
                <c:pt idx="419">
                  <c:v>0.63949537067332007</c:v>
                </c:pt>
                <c:pt idx="420">
                  <c:v>0.64926591641649956</c:v>
                </c:pt>
                <c:pt idx="421">
                  <c:v>0.65888582227272263</c:v>
                </c:pt>
                <c:pt idx="422">
                  <c:v>0.66835635788374814</c:v>
                </c:pt>
                <c:pt idx="423">
                  <c:v>0.67767893063590767</c:v>
                </c:pt>
                <c:pt idx="424">
                  <c:v>0.68685490970872154</c:v>
                </c:pt>
                <c:pt idx="425">
                  <c:v>0.69588576835956373</c:v>
                </c:pt>
                <c:pt idx="426">
                  <c:v>0.70477301839068984</c:v>
                </c:pt>
                <c:pt idx="427">
                  <c:v>0.71351814244828893</c:v>
                </c:pt>
                <c:pt idx="428">
                  <c:v>0.72212276546336174</c:v>
                </c:pt>
                <c:pt idx="429">
                  <c:v>0.73058836216101608</c:v>
                </c:pt>
                <c:pt idx="430">
                  <c:v>0.73891660956454519</c:v>
                </c:pt>
                <c:pt idx="431">
                  <c:v>0.74710902699596737</c:v>
                </c:pt>
                <c:pt idx="432">
                  <c:v>0.75516727178039755</c:v>
                </c:pt>
                <c:pt idx="433">
                  <c:v>0.76309293831855507</c:v>
                </c:pt>
                <c:pt idx="434">
                  <c:v>0.7708876541604075</c:v>
                </c:pt>
                <c:pt idx="435">
                  <c:v>0.77855299685846746</c:v>
                </c:pt>
                <c:pt idx="436">
                  <c:v>0.78609056082233952</c:v>
                </c:pt>
                <c:pt idx="437">
                  <c:v>0.79350203381232765</c:v>
                </c:pt>
                <c:pt idx="438">
                  <c:v>0.80078886393897974</c:v>
                </c:pt>
                <c:pt idx="439">
                  <c:v>0.80795278968187578</c:v>
                </c:pt>
                <c:pt idx="440">
                  <c:v>0.81499529964059125</c:v>
                </c:pt>
                <c:pt idx="441">
                  <c:v>0.82191794766241</c:v>
                </c:pt>
                <c:pt idx="442">
                  <c:v>0.82872232201048623</c:v>
                </c:pt>
                <c:pt idx="443">
                  <c:v>0.83540994324133611</c:v>
                </c:pt>
                <c:pt idx="444">
                  <c:v>0.8419823687953748</c:v>
                </c:pt>
                <c:pt idx="445">
                  <c:v>0.84844101466167354</c:v>
                </c:pt>
                <c:pt idx="446">
                  <c:v>0.8547874611981976</c:v>
                </c:pt>
                <c:pt idx="447">
                  <c:v>0.86102315200140456</c:v>
                </c:pt>
                <c:pt idx="448">
                  <c:v>0.86714954606162176</c:v>
                </c:pt>
                <c:pt idx="449">
                  <c:v>0.87316806001730785</c:v>
                </c:pt>
                <c:pt idx="450">
                  <c:v>0.87908018972551116</c:v>
                </c:pt>
                <c:pt idx="451">
                  <c:v>0.88488726453605726</c:v>
                </c:pt>
                <c:pt idx="452">
                  <c:v>0.89059071124126654</c:v>
                </c:pt>
                <c:pt idx="453">
                  <c:v>0.89619187175293169</c:v>
                </c:pt>
                <c:pt idx="454">
                  <c:v>0.90169217882010766</c:v>
                </c:pt>
                <c:pt idx="455">
                  <c:v>0.90709282155109627</c:v>
                </c:pt>
                <c:pt idx="456">
                  <c:v>0.91239525610596484</c:v>
                </c:pt>
                <c:pt idx="457">
                  <c:v>0.91760073984290025</c:v>
                </c:pt>
                <c:pt idx="458">
                  <c:v>0.92271049957466666</c:v>
                </c:pt>
                <c:pt idx="459">
                  <c:v>0.92772591209077837</c:v>
                </c:pt>
                <c:pt idx="460">
                  <c:v>0.93264807321694232</c:v>
                </c:pt>
                <c:pt idx="461">
                  <c:v>0.93747836396181305</c:v>
                </c:pt>
                <c:pt idx="462">
                  <c:v>0.94221788249823324</c:v>
                </c:pt>
                <c:pt idx="463">
                  <c:v>0.94686780871727794</c:v>
                </c:pt>
                <c:pt idx="464">
                  <c:v>0.95142938194850513</c:v>
                </c:pt>
                <c:pt idx="465">
                  <c:v>0.9559037564961701</c:v>
                </c:pt>
                <c:pt idx="466">
                  <c:v>0.96029202750685749</c:v>
                </c:pt>
                <c:pt idx="467">
                  <c:v>0.96459535448912459</c:v>
                </c:pt>
                <c:pt idx="468">
                  <c:v>0.96881476645703801</c:v>
                </c:pt>
                <c:pt idx="469">
                  <c:v>0.97295141093518234</c:v>
                </c:pt>
                <c:pt idx="470">
                  <c:v>0.97700635499369815</c:v>
                </c:pt>
                <c:pt idx="471">
                  <c:v>0.98098062035883737</c:v>
                </c:pt>
                <c:pt idx="472">
                  <c:v>0.98487525341300874</c:v>
                </c:pt>
                <c:pt idx="473">
                  <c:v>0.98869126112752159</c:v>
                </c:pt>
                <c:pt idx="474">
                  <c:v>0.99242965896526181</c:v>
                </c:pt>
                <c:pt idx="475">
                  <c:v>0.99609140356645598</c:v>
                </c:pt>
                <c:pt idx="476">
                  <c:v>0.99967745086149973</c:v>
                </c:pt>
                <c:pt idx="477">
                  <c:v>1.0031888012472725</c:v>
                </c:pt>
                <c:pt idx="478">
                  <c:v>1.0066263274892815</c:v>
                </c:pt>
                <c:pt idx="479">
                  <c:v>1.0099909831361837</c:v>
                </c:pt>
                <c:pt idx="480">
                  <c:v>1.0132836366492002</c:v>
                </c:pt>
                <c:pt idx="481">
                  <c:v>1.0165051674297911</c:v>
                </c:pt>
                <c:pt idx="482">
                  <c:v>1.0196564798868877</c:v>
                </c:pt>
                <c:pt idx="483">
                  <c:v>1.0227383723045815</c:v>
                </c:pt>
                <c:pt idx="484">
                  <c:v>1.0257517512280803</c:v>
                </c:pt>
                <c:pt idx="485">
                  <c:v>1.0286973328512685</c:v>
                </c:pt>
                <c:pt idx="486">
                  <c:v>1.0315759612411333</c:v>
                </c:pt>
                <c:pt idx="487">
                  <c:v>1.034388472690045</c:v>
                </c:pt>
                <c:pt idx="488">
                  <c:v>1.0371355841009098</c:v>
                </c:pt>
                <c:pt idx="489">
                  <c:v>1.0398180034132651</c:v>
                </c:pt>
                <c:pt idx="490">
                  <c:v>1.0424366003989118</c:v>
                </c:pt>
                <c:pt idx="491">
                  <c:v>1.0449919346772827</c:v>
                </c:pt>
                <c:pt idx="492">
                  <c:v>1.0474848569845632</c:v>
                </c:pt>
                <c:pt idx="493">
                  <c:v>1.0499160027382586</c:v>
                </c:pt>
                <c:pt idx="494">
                  <c:v>1.0522860099087246</c:v>
                </c:pt>
                <c:pt idx="495">
                  <c:v>1.0545955727973881</c:v>
                </c:pt>
                <c:pt idx="496">
                  <c:v>1.0568453381528438</c:v>
                </c:pt>
                <c:pt idx="497">
                  <c:v>1.0590359376019947</c:v>
                </c:pt>
                <c:pt idx="498">
                  <c:v>1.0611679925922035</c:v>
                </c:pt>
                <c:pt idx="499">
                  <c:v>1.0632420489077896</c:v>
                </c:pt>
                <c:pt idx="500">
                  <c:v>1.0652587797226893</c:v>
                </c:pt>
                <c:pt idx="501">
                  <c:v>1.0672187042767811</c:v>
                </c:pt>
                <c:pt idx="502">
                  <c:v>1.0691223518551574</c:v>
                </c:pt>
                <c:pt idx="503">
                  <c:v>1.0709703134786817</c:v>
                </c:pt>
                <c:pt idx="504">
                  <c:v>1.0727630731844315</c:v>
                </c:pt>
                <c:pt idx="505">
                  <c:v>1.0745011516455845</c:v>
                </c:pt>
                <c:pt idx="506">
                  <c:v>1.0761851013349828</c:v>
                </c:pt>
                <c:pt idx="507">
                  <c:v>1.0778153277181894</c:v>
                </c:pt>
                <c:pt idx="508">
                  <c:v>1.0793923207044867</c:v>
                </c:pt>
                <c:pt idx="509">
                  <c:v>1.0809165689163993</c:v>
                </c:pt>
                <c:pt idx="510">
                  <c:v>1.0823884758515812</c:v>
                </c:pt>
                <c:pt idx="511">
                  <c:v>1.0838084285209324</c:v>
                </c:pt>
                <c:pt idx="512">
                  <c:v>1.0851769189595402</c:v>
                </c:pt>
                <c:pt idx="513">
                  <c:v>1.086494288787373</c:v>
                </c:pt>
                <c:pt idx="514">
                  <c:v>1.0877609267814314</c:v>
                </c:pt>
                <c:pt idx="515">
                  <c:v>1.0889772020882722</c:v>
                </c:pt>
                <c:pt idx="516">
                  <c:v>1.0901434605316598</c:v>
                </c:pt>
                <c:pt idx="517">
                  <c:v>1.0912600662579597</c:v>
                </c:pt>
                <c:pt idx="518">
                  <c:v>1.0923273318235613</c:v>
                </c:pt>
                <c:pt idx="519">
                  <c:v>1.0933455148810904</c:v>
                </c:pt>
                <c:pt idx="520">
                  <c:v>1.0943149906803518</c:v>
                </c:pt>
                <c:pt idx="521">
                  <c:v>1.0952360142309721</c:v>
                </c:pt>
                <c:pt idx="522">
                  <c:v>1.0961088235450993</c:v>
                </c:pt>
                <c:pt idx="523">
                  <c:v>1.0969336805515748</c:v>
                </c:pt>
                <c:pt idx="524">
                  <c:v>1.0977108831514351</c:v>
                </c:pt>
                <c:pt idx="525">
                  <c:v>1.0984405908680692</c:v>
                </c:pt>
                <c:pt idx="526">
                  <c:v>1.0991230687720093</c:v>
                </c:pt>
                <c:pt idx="527">
                  <c:v>1.0997584807916647</c:v>
                </c:pt>
                <c:pt idx="528">
                  <c:v>1.1003469954165117</c:v>
                </c:pt>
                <c:pt idx="529">
                  <c:v>1.1008888340671612</c:v>
                </c:pt>
                <c:pt idx="530">
                  <c:v>1.1013841139609311</c:v>
                </c:pt>
                <c:pt idx="531">
                  <c:v>1.1018329894620442</c:v>
                </c:pt>
                <c:pt idx="532">
                  <c:v>1.1022356318717044</c:v>
                </c:pt>
                <c:pt idx="533">
                  <c:v>1.1025921130929943</c:v>
                </c:pt>
                <c:pt idx="534">
                  <c:v>1.102902510339878</c:v>
                </c:pt>
                <c:pt idx="535">
                  <c:v>1.1031669582257668</c:v>
                </c:pt>
                <c:pt idx="536">
                  <c:v>1.1033855685518679</c:v>
                </c:pt>
                <c:pt idx="537">
                  <c:v>1.103558322362735</c:v>
                </c:pt>
                <c:pt idx="538">
                  <c:v>1.1036852983361265</c:v>
                </c:pt>
                <c:pt idx="539">
                  <c:v>1.1037665686088169</c:v>
                </c:pt>
                <c:pt idx="540">
                  <c:v>1.1038021028172702</c:v>
                </c:pt>
                <c:pt idx="541">
                  <c:v>1.1037919682020216</c:v>
                </c:pt>
                <c:pt idx="542">
                  <c:v>1.1037360695289828</c:v>
                </c:pt>
                <c:pt idx="543">
                  <c:v>1.1036344851843993</c:v>
                </c:pt>
                <c:pt idx="544">
                  <c:v>1.1034871230440273</c:v>
                </c:pt>
                <c:pt idx="545">
                  <c:v>1.1032939284881951</c:v>
                </c:pt>
                <c:pt idx="546">
                  <c:v>1.1030548764167551</c:v>
                </c:pt>
                <c:pt idx="547">
                  <c:v>1.1027698911105166</c:v>
                </c:pt>
                <c:pt idx="548">
                  <c:v>1.1024389102688501</c:v>
                </c:pt>
                <c:pt idx="549">
                  <c:v>1.1020617725584416</c:v>
                </c:pt>
                <c:pt idx="550">
                  <c:v>1.1016384141477553</c:v>
                </c:pt>
                <c:pt idx="551">
                  <c:v>1.1011686718870017</c:v>
                </c:pt>
                <c:pt idx="552">
                  <c:v>1.1006523915347335</c:v>
                </c:pt>
                <c:pt idx="553">
                  <c:v>1.1000894761468181</c:v>
                </c:pt>
                <c:pt idx="554">
                  <c:v>1.0994797368866012</c:v>
                </c:pt>
                <c:pt idx="555">
                  <c:v>1.098822953030439</c:v>
                </c:pt>
                <c:pt idx="556">
                  <c:v>1.0981189729560337</c:v>
                </c:pt>
                <c:pt idx="557">
                  <c:v>1.097367568434791</c:v>
                </c:pt>
                <c:pt idx="558">
                  <c:v>1.0965685193202717</c:v>
                </c:pt>
                <c:pt idx="559">
                  <c:v>1.0957215727549441</c:v>
                </c:pt>
                <c:pt idx="560">
                  <c:v>1.0948265121767622</c:v>
                </c:pt>
                <c:pt idx="561">
                  <c:v>1.0938830388859468</c:v>
                </c:pt>
                <c:pt idx="562">
                  <c:v>1.0928909064271921</c:v>
                </c:pt>
                <c:pt idx="563">
                  <c:v>1.0918497853512277</c:v>
                </c:pt>
                <c:pt idx="564">
                  <c:v>1.0907593899011705</c:v>
                </c:pt>
                <c:pt idx="565">
                  <c:v>1.0896193874814888</c:v>
                </c:pt>
                <c:pt idx="566">
                  <c:v>1.0884294227825471</c:v>
                </c:pt>
                <c:pt idx="567">
                  <c:v>1.0871892212372485</c:v>
                </c:pt>
                <c:pt idx="568">
                  <c:v>1.0858983607503332</c:v>
                </c:pt>
                <c:pt idx="569">
                  <c:v>1.0845564617427141</c:v>
                </c:pt>
                <c:pt idx="570">
                  <c:v>1.0831631582583605</c:v>
                </c:pt>
                <c:pt idx="571">
                  <c:v>1.0817180306885874</c:v>
                </c:pt>
                <c:pt idx="572">
                  <c:v>1.0802206385195048</c:v>
                </c:pt>
                <c:pt idx="573">
                  <c:v>1.0786705918616453</c:v>
                </c:pt>
                <c:pt idx="574">
                  <c:v>1.0770674032856038</c:v>
                </c:pt>
                <c:pt idx="575">
                  <c:v>1.075410605448847</c:v>
                </c:pt>
                <c:pt idx="576">
                  <c:v>1.0736997941758588</c:v>
                </c:pt>
                <c:pt idx="577">
                  <c:v>1.0719343583307084</c:v>
                </c:pt>
                <c:pt idx="578">
                  <c:v>1.0701138904700092</c:v>
                </c:pt>
                <c:pt idx="579">
                  <c:v>1.068237817516942</c:v>
                </c:pt>
                <c:pt idx="580">
                  <c:v>1.0663056281975012</c:v>
                </c:pt>
                <c:pt idx="581">
                  <c:v>1.0643167296484342</c:v>
                </c:pt>
                <c:pt idx="582">
                  <c:v>1.0622705862461213</c:v>
                </c:pt>
                <c:pt idx="583">
                  <c:v>1.060166627899253</c:v>
                </c:pt>
                <c:pt idx="584">
                  <c:v>1.0580042668598624</c:v>
                </c:pt>
                <c:pt idx="585">
                  <c:v>1.0557828435151217</c:v>
                </c:pt>
                <c:pt idx="586">
                  <c:v>1.0535017456579643</c:v>
                </c:pt>
                <c:pt idx="587">
                  <c:v>1.0511603644161636</c:v>
                </c:pt>
                <c:pt idx="588">
                  <c:v>1.0487580261099558</c:v>
                </c:pt>
                <c:pt idx="589">
                  <c:v>1.0462940268652252</c:v>
                </c:pt>
                <c:pt idx="590">
                  <c:v>1.0437677097025151</c:v>
                </c:pt>
                <c:pt idx="591">
                  <c:v>1.0411783410189765</c:v>
                </c:pt>
                <c:pt idx="592">
                  <c:v>1.0385253081285539</c:v>
                </c:pt>
                <c:pt idx="593">
                  <c:v>1.0358077392566081</c:v>
                </c:pt>
                <c:pt idx="594">
                  <c:v>1.0330249850147477</c:v>
                </c:pt>
                <c:pt idx="595">
                  <c:v>1.0301761941557199</c:v>
                </c:pt>
                <c:pt idx="596">
                  <c:v>1.0272606456638851</c:v>
                </c:pt>
                <c:pt idx="597">
                  <c:v>1.0242775513144984</c:v>
                </c:pt>
                <c:pt idx="598">
                  <c:v>1.0212260582023482</c:v>
                </c:pt>
                <c:pt idx="599">
                  <c:v>1.0181053439055012</c:v>
                </c:pt>
                <c:pt idx="600">
                  <c:v>1.0149145832289821</c:v>
                </c:pt>
                <c:pt idx="601">
                  <c:v>1.0116529234273226</c:v>
                </c:pt>
                <c:pt idx="602">
                  <c:v>1.0083194633021446</c:v>
                </c:pt>
                <c:pt idx="603">
                  <c:v>1.0049133418385292</c:v>
                </c:pt>
                <c:pt idx="604">
                  <c:v>1.0014335829247591</c:v>
                </c:pt>
                <c:pt idx="605">
                  <c:v>0.99787928484722987</c:v>
                </c:pt>
                <c:pt idx="606">
                  <c:v>0.99424957718871243</c:v>
                </c:pt>
                <c:pt idx="607">
                  <c:v>0.99054340430640142</c:v>
                </c:pt>
                <c:pt idx="608">
                  <c:v>0.9867598528247401</c:v>
                </c:pt>
                <c:pt idx="609">
                  <c:v>0.98289792562525025</c:v>
                </c:pt>
                <c:pt idx="610">
                  <c:v>0.97895659175958838</c:v>
                </c:pt>
                <c:pt idx="611">
                  <c:v>0.97493480677454758</c:v>
                </c:pt>
                <c:pt idx="612">
                  <c:v>0.97083156680583826</c:v>
                </c:pt>
                <c:pt idx="613">
                  <c:v>0.96664578478839702</c:v>
                </c:pt>
                <c:pt idx="614">
                  <c:v>0.9623763589287051</c:v>
                </c:pt>
                <c:pt idx="615">
                  <c:v>0.95802226764338672</c:v>
                </c:pt>
                <c:pt idx="616">
                  <c:v>0.95358233113142932</c:v>
                </c:pt>
                <c:pt idx="617">
                  <c:v>0.94905542665756948</c:v>
                </c:pt>
                <c:pt idx="618">
                  <c:v>0.94444043451886928</c:v>
                </c:pt>
                <c:pt idx="619">
                  <c:v>0.93973619814525677</c:v>
                </c:pt>
                <c:pt idx="620">
                  <c:v>0.93494149932549364</c:v>
                </c:pt>
                <c:pt idx="621">
                  <c:v>0.9300551571278719</c:v>
                </c:pt>
                <c:pt idx="622">
                  <c:v>0.92507589214106212</c:v>
                </c:pt>
                <c:pt idx="623">
                  <c:v>0.92000255391665819</c:v>
                </c:pt>
                <c:pt idx="624">
                  <c:v>0.91483385159497432</c:v>
                </c:pt>
                <c:pt idx="625">
                  <c:v>0.90956849682267626</c:v>
                </c:pt>
                <c:pt idx="626">
                  <c:v>0.90420519886076134</c:v>
                </c:pt>
                <c:pt idx="627">
                  <c:v>0.89874265299647582</c:v>
                </c:pt>
                <c:pt idx="628">
                  <c:v>0.89317953464295918</c:v>
                </c:pt>
                <c:pt idx="629">
                  <c:v>0.88751447988183529</c:v>
                </c:pt>
                <c:pt idx="630">
                  <c:v>0.88174614457359979</c:v>
                </c:pt>
                <c:pt idx="631">
                  <c:v>0.87587315339251948</c:v>
                </c:pt>
                <c:pt idx="632">
                  <c:v>0.86989407215947345</c:v>
                </c:pt>
                <c:pt idx="633">
                  <c:v>0.86380753086162831</c:v>
                </c:pt>
                <c:pt idx="634">
                  <c:v>0.8576121104819332</c:v>
                </c:pt>
                <c:pt idx="635">
                  <c:v>0.85130622719971039</c:v>
                </c:pt>
                <c:pt idx="636">
                  <c:v>0.84488856551466895</c:v>
                </c:pt>
                <c:pt idx="637">
                  <c:v>0.83835752597684488</c:v>
                </c:pt>
                <c:pt idx="638">
                  <c:v>0.83171168510279525</c:v>
                </c:pt>
                <c:pt idx="639">
                  <c:v>0.82494948496424747</c:v>
                </c:pt>
                <c:pt idx="640">
                  <c:v>0.8180694494162104</c:v>
                </c:pt>
                <c:pt idx="641">
                  <c:v>0.81106995042210361</c:v>
                </c:pt>
                <c:pt idx="642">
                  <c:v>0.80394951792470859</c:v>
                </c:pt>
                <c:pt idx="643">
                  <c:v>0.79670652377912043</c:v>
                </c:pt>
                <c:pt idx="644">
                  <c:v>0.78933939458137214</c:v>
                </c:pt>
                <c:pt idx="645">
                  <c:v>0.78184657810680036</c:v>
                </c:pt>
                <c:pt idx="646">
                  <c:v>0.77422642081819282</c:v>
                </c:pt>
                <c:pt idx="647">
                  <c:v>0.76647736280309708</c:v>
                </c:pt>
                <c:pt idx="648">
                  <c:v>0.75859779989127862</c:v>
                </c:pt>
                <c:pt idx="649">
                  <c:v>0.7505860567436915</c:v>
                </c:pt>
                <c:pt idx="650">
                  <c:v>0.74244060522969102</c:v>
                </c:pt>
                <c:pt idx="651">
                  <c:v>0.73415983019772746</c:v>
                </c:pt>
                <c:pt idx="652">
                  <c:v>0.7257421116662327</c:v>
                </c:pt>
                <c:pt idx="653">
                  <c:v>0.71718581950029914</c:v>
                </c:pt>
                <c:pt idx="654">
                  <c:v>0.70848940691414808</c:v>
                </c:pt>
                <c:pt idx="655">
                  <c:v>0.6996513836518401</c:v>
                </c:pt>
                <c:pt idx="656">
                  <c:v>0.6906701303395858</c:v>
                </c:pt>
                <c:pt idx="657">
                  <c:v>0.68154417571212578</c:v>
                </c:pt>
                <c:pt idx="658">
                  <c:v>0.67227201282501181</c:v>
                </c:pt>
                <c:pt idx="659">
                  <c:v>0.66285229942053714</c:v>
                </c:pt>
                <c:pt idx="660">
                  <c:v>0.65328358835297029</c:v>
                </c:pt>
                <c:pt idx="661">
                  <c:v>0.64356458670422201</c:v>
                </c:pt>
                <c:pt idx="662">
                  <c:v>0.63369402561385779</c:v>
                </c:pt>
                <c:pt idx="663">
                  <c:v>0.62367068058360908</c:v>
                </c:pt>
                <c:pt idx="664">
                  <c:v>0.61349356768761987</c:v>
                </c:pt>
                <c:pt idx="665">
                  <c:v>0.60316164832629005</c:v>
                </c:pt>
                <c:pt idx="666">
                  <c:v>0.59267408681108336</c:v>
                </c:pt>
                <c:pt idx="667">
                  <c:v>0.5820300939556079</c:v>
                </c:pt>
                <c:pt idx="668">
                  <c:v>0.5712291960580258</c:v>
                </c:pt>
                <c:pt idx="669">
                  <c:v>0.56027083133869138</c:v>
                </c:pt>
                <c:pt idx="670">
                  <c:v>0.54915485762093497</c:v>
                </c:pt>
                <c:pt idx="671">
                  <c:v>0.53788133018883921</c:v>
                </c:pt>
                <c:pt idx="672">
                  <c:v>0.52645040794508391</c:v>
                </c:pt>
                <c:pt idx="673">
                  <c:v>0.51486259995603512</c:v>
                </c:pt>
                <c:pt idx="674">
                  <c:v>0.50311876427739344</c:v>
                </c:pt>
                <c:pt idx="675">
                  <c:v>0.49122000559004925</c:v>
                </c:pt>
                <c:pt idx="676">
                  <c:v>0.47916788991006665</c:v>
                </c:pt>
                <c:pt idx="677">
                  <c:v>0.4669643469426179</c:v>
                </c:pt>
                <c:pt idx="678">
                  <c:v>0.45461176566516065</c:v>
                </c:pt>
                <c:pt idx="679">
                  <c:v>0.44211308484853673</c:v>
                </c:pt>
                <c:pt idx="680">
                  <c:v>0.42947180074531527</c:v>
                </c:pt>
                <c:pt idx="681">
                  <c:v>0.41669202921690851</c:v>
                </c:pt>
                <c:pt idx="682">
                  <c:v>0.40377859349438988</c:v>
                </c:pt>
                <c:pt idx="683">
                  <c:v>0.39073712149853473</c:v>
                </c:pt>
                <c:pt idx="684">
                  <c:v>0.37757398310723733</c:v>
                </c:pt>
                <c:pt idx="685">
                  <c:v>0.36429660213708426</c:v>
                </c:pt>
                <c:pt idx="686">
                  <c:v>0.350913252091683</c:v>
                </c:pt>
                <c:pt idx="687">
                  <c:v>0.33743347844782967</c:v>
                </c:pt>
                <c:pt idx="688">
                  <c:v>0.32386789192040066</c:v>
                </c:pt>
                <c:pt idx="689">
                  <c:v>0.31022857786420849</c:v>
                </c:pt>
                <c:pt idx="690">
                  <c:v>0.296528903293515</c:v>
                </c:pt>
                <c:pt idx="691">
                  <c:v>0.28278374405408774</c:v>
                </c:pt>
                <c:pt idx="692">
                  <c:v>0.26900973865487671</c:v>
                </c:pt>
                <c:pt idx="693">
                  <c:v>0.25522523150462245</c:v>
                </c:pt>
                <c:pt idx="694">
                  <c:v>0.24145044217451272</c:v>
                </c:pt>
                <c:pt idx="695">
                  <c:v>0.22770761247073812</c:v>
                </c:pt>
                <c:pt idx="696">
                  <c:v>0.21402106069407817</c:v>
                </c:pt>
                <c:pt idx="697">
                  <c:v>0.20041731146920627</c:v>
                </c:pt>
                <c:pt idx="698">
                  <c:v>0.18692515189072761</c:v>
                </c:pt>
                <c:pt idx="699">
                  <c:v>0.17357576544297915</c:v>
                </c:pt>
                <c:pt idx="700">
                  <c:v>0.16040264359103071</c:v>
                </c:pt>
                <c:pt idx="701">
                  <c:v>0.14744176751345731</c:v>
                </c:pt>
                <c:pt idx="702">
                  <c:v>0.13473137453882572</c:v>
                </c:pt>
                <c:pt idx="703">
                  <c:v>0.12231213999395463</c:v>
                </c:pt>
                <c:pt idx="704">
                  <c:v>0.11022676111166567</c:v>
                </c:pt>
                <c:pt idx="705">
                  <c:v>9.8519997096498155E-2</c:v>
                </c:pt>
                <c:pt idx="706">
                  <c:v>8.7238225124860944E-2</c:v>
                </c:pt>
                <c:pt idx="707">
                  <c:v>7.6429447496121572E-2</c:v>
                </c:pt>
                <c:pt idx="708">
                  <c:v>6.614235778182484E-2</c:v>
                </c:pt>
                <c:pt idx="709">
                  <c:v>5.6426500956128882E-2</c:v>
                </c:pt>
                <c:pt idx="710">
                  <c:v>4.7331263791907496E-2</c:v>
                </c:pt>
                <c:pt idx="711">
                  <c:v>3.8905243252485747E-2</c:v>
                </c:pt>
                <c:pt idx="712">
                  <c:v>3.1195935989263186E-2</c:v>
                </c:pt>
                <c:pt idx="713">
                  <c:v>2.4248749073460817E-2</c:v>
                </c:pt>
                <c:pt idx="714">
                  <c:v>1.8106294045985748E-2</c:v>
                </c:pt>
                <c:pt idx="715">
                  <c:v>1.2807580709048916E-2</c:v>
                </c:pt>
                <c:pt idx="716">
                  <c:v>8.3873759442970666E-3</c:v>
                </c:pt>
                <c:pt idx="717">
                  <c:v>4.8754132219555411E-3</c:v>
                </c:pt>
                <c:pt idx="718">
                  <c:v>2.2959223363765695E-3</c:v>
                </c:pt>
                <c:pt idx="719">
                  <c:v>6.6695837350690243E-4</c:v>
                </c:pt>
              </c:numCache>
              <c:extLst xmlns:c15="http://schemas.microsoft.com/office/drawing/2012/chart"/>
            </c:numRef>
          </c:xVal>
          <c:yVal>
            <c:numRef>
              <c:f>'Data Task 1'!$AC$12:$AC$731</c:f>
              <c:numCache>
                <c:formatCode>General</c:formatCode>
                <c:ptCount val="720"/>
                <c:pt idx="0">
                  <c:v>-5.2817810385491153E-2</c:v>
                </c:pt>
                <c:pt idx="1">
                  <c:v>-9.4661313522512155E-2</c:v>
                </c:pt>
                <c:pt idx="2">
                  <c:v>-0.11410698185973134</c:v>
                </c:pt>
                <c:pt idx="3">
                  <c:v>-0.1112971960640296</c:v>
                </c:pt>
                <c:pt idx="4">
                  <c:v>-9.3660108779878598E-2</c:v>
                </c:pt>
                <c:pt idx="5">
                  <c:v>-9.0764461391103141E-2</c:v>
                </c:pt>
                <c:pt idx="6">
                  <c:v>-9.7910584909654347E-2</c:v>
                </c:pt>
                <c:pt idx="7">
                  <c:v>-0.11229776177026717</c:v>
                </c:pt>
                <c:pt idx="8">
                  <c:v>-0.10292024461627163</c:v>
                </c:pt>
                <c:pt idx="9">
                  <c:v>-9.2728409938857184E-2</c:v>
                </c:pt>
                <c:pt idx="10">
                  <c:v>-8.4685660087140624E-2</c:v>
                </c:pt>
                <c:pt idx="11">
                  <c:v>-9.7896982116209022E-2</c:v>
                </c:pt>
                <c:pt idx="12">
                  <c:v>-0.13015131628423579</c:v>
                </c:pt>
                <c:pt idx="13">
                  <c:v>-0.11650777395671154</c:v>
                </c:pt>
                <c:pt idx="14">
                  <c:v>-0.11746293997321949</c:v>
                </c:pt>
                <c:pt idx="15">
                  <c:v>-8.348288593736039E-2</c:v>
                </c:pt>
                <c:pt idx="16">
                  <c:v>-8.8501484030113459E-2</c:v>
                </c:pt>
                <c:pt idx="17">
                  <c:v>-0.10238225438757238</c:v>
                </c:pt>
                <c:pt idx="18">
                  <c:v>-0.12796674619773823</c:v>
                </c:pt>
                <c:pt idx="19">
                  <c:v>-8.1178897609321454E-2</c:v>
                </c:pt>
                <c:pt idx="20">
                  <c:v>-0.10092346718573872</c:v>
                </c:pt>
                <c:pt idx="21">
                  <c:v>-0.12159368703499955</c:v>
                </c:pt>
                <c:pt idx="22">
                  <c:v>-0.1304157058780038</c:v>
                </c:pt>
                <c:pt idx="23">
                  <c:v>-0.11095951310389011</c:v>
                </c:pt>
                <c:pt idx="24">
                  <c:v>-0.11605196830299272</c:v>
                </c:pt>
                <c:pt idx="25">
                  <c:v>-0.17929029954900016</c:v>
                </c:pt>
                <c:pt idx="26">
                  <c:v>-8.7700872338595054E-2</c:v>
                </c:pt>
                <c:pt idx="27">
                  <c:v>-7.0953194113691123E-2</c:v>
                </c:pt>
                <c:pt idx="28">
                  <c:v>-0.1005937516571585</c:v>
                </c:pt>
                <c:pt idx="29">
                  <c:v>-0.13203662716684064</c:v>
                </c:pt>
                <c:pt idx="30">
                  <c:v>-0.10677492032184545</c:v>
                </c:pt>
                <c:pt idx="31">
                  <c:v>-0.14719318857365227</c:v>
                </c:pt>
                <c:pt idx="32">
                  <c:v>-0.13939131765045643</c:v>
                </c:pt>
                <c:pt idx="33">
                  <c:v>-0.12509511077082353</c:v>
                </c:pt>
                <c:pt idx="34">
                  <c:v>-0.16413574544910955</c:v>
                </c:pt>
                <c:pt idx="35">
                  <c:v>-0.14725414338295606</c:v>
                </c:pt>
                <c:pt idx="36">
                  <c:v>-0.10092346718573872</c:v>
                </c:pt>
                <c:pt idx="37">
                  <c:v>-0.18370698557651363</c:v>
                </c:pt>
                <c:pt idx="38">
                  <c:v>-0.11852061915297067</c:v>
                </c:pt>
                <c:pt idx="39">
                  <c:v>-0.12839087475517921</c:v>
                </c:pt>
                <c:pt idx="40">
                  <c:v>-0.168336228653618</c:v>
                </c:pt>
                <c:pt idx="41">
                  <c:v>-0.18580702756120562</c:v>
                </c:pt>
                <c:pt idx="42">
                  <c:v>-0.11734855048612244</c:v>
                </c:pt>
                <c:pt idx="43">
                  <c:v>-0.19410580435958158</c:v>
                </c:pt>
                <c:pt idx="44">
                  <c:v>-0.13771294686064947</c:v>
                </c:pt>
                <c:pt idx="45">
                  <c:v>-0.15318060633045666</c:v>
                </c:pt>
                <c:pt idx="46">
                  <c:v>-0.20242779799796581</c:v>
                </c:pt>
                <c:pt idx="47">
                  <c:v>-0.20133554572873658</c:v>
                </c:pt>
                <c:pt idx="48">
                  <c:v>-0.17226961132481283</c:v>
                </c:pt>
                <c:pt idx="49">
                  <c:v>-0.14963072349836515</c:v>
                </c:pt>
                <c:pt idx="50">
                  <c:v>-0.14852516968580542</c:v>
                </c:pt>
                <c:pt idx="51">
                  <c:v>-0.17468944980130782</c:v>
                </c:pt>
                <c:pt idx="52">
                  <c:v>-0.1749499141932894</c:v>
                </c:pt>
                <c:pt idx="53">
                  <c:v>-0.18624159401663654</c:v>
                </c:pt>
                <c:pt idx="54">
                  <c:v>-0.1782382806737467</c:v>
                </c:pt>
                <c:pt idx="55">
                  <c:v>-0.18432265427089231</c:v>
                </c:pt>
                <c:pt idx="56">
                  <c:v>-0.18847191119091891</c:v>
                </c:pt>
                <c:pt idx="57">
                  <c:v>-0.21135515664543206</c:v>
                </c:pt>
                <c:pt idx="58">
                  <c:v>-0.19579512162237078</c:v>
                </c:pt>
                <c:pt idx="59">
                  <c:v>-0.18070816001500797</c:v>
                </c:pt>
                <c:pt idx="60">
                  <c:v>-0.21193986230497847</c:v>
                </c:pt>
                <c:pt idx="61">
                  <c:v>-0.23710696726517089</c:v>
                </c:pt>
                <c:pt idx="62">
                  <c:v>-0.23697503896082389</c:v>
                </c:pt>
                <c:pt idx="63">
                  <c:v>-0.24952323342955193</c:v>
                </c:pt>
                <c:pt idx="64">
                  <c:v>-0.22166566070835308</c:v>
                </c:pt>
                <c:pt idx="65">
                  <c:v>-0.22251952851772491</c:v>
                </c:pt>
                <c:pt idx="66">
                  <c:v>-0.24284168340660639</c:v>
                </c:pt>
                <c:pt idx="67">
                  <c:v>-0.23463175603996872</c:v>
                </c:pt>
                <c:pt idx="68">
                  <c:v>-0.20066082926124765</c:v>
                </c:pt>
                <c:pt idx="69">
                  <c:v>-0.19446380163154359</c:v>
                </c:pt>
                <c:pt idx="70">
                  <c:v>-0.21564664462762251</c:v>
                </c:pt>
                <c:pt idx="71">
                  <c:v>-0.22833977537425459</c:v>
                </c:pt>
                <c:pt idx="72">
                  <c:v>-0.21826759690285186</c:v>
                </c:pt>
                <c:pt idx="73">
                  <c:v>-0.22894855313210843</c:v>
                </c:pt>
                <c:pt idx="74">
                  <c:v>-0.23598012212996922</c:v>
                </c:pt>
                <c:pt idx="75">
                  <c:v>-0.22373914359994718</c:v>
                </c:pt>
                <c:pt idx="76">
                  <c:v>-0.24307040483047762</c:v>
                </c:pt>
                <c:pt idx="77">
                  <c:v>-0.23022327716460042</c:v>
                </c:pt>
                <c:pt idx="78">
                  <c:v>-0.22092179701543982</c:v>
                </c:pt>
                <c:pt idx="79">
                  <c:v>-0.22364755356932967</c:v>
                </c:pt>
                <c:pt idx="80">
                  <c:v>-0.2337165681265323</c:v>
                </c:pt>
                <c:pt idx="81">
                  <c:v>-0.23940639604469227</c:v>
                </c:pt>
                <c:pt idx="82">
                  <c:v>-0.31910362075310666</c:v>
                </c:pt>
                <c:pt idx="83">
                  <c:v>-0.24423487468946098</c:v>
                </c:pt>
                <c:pt idx="84">
                  <c:v>-0.26608726046851183</c:v>
                </c:pt>
                <c:pt idx="85">
                  <c:v>-0.22963187049244757</c:v>
                </c:pt>
                <c:pt idx="86">
                  <c:v>-0.21091237908696073</c:v>
                </c:pt>
                <c:pt idx="87">
                  <c:v>-0.22734609704828185</c:v>
                </c:pt>
                <c:pt idx="88">
                  <c:v>-0.17290159918062353</c:v>
                </c:pt>
                <c:pt idx="89">
                  <c:v>-0.2242679811172214</c:v>
                </c:pt>
                <c:pt idx="90">
                  <c:v>-0.21197594611532042</c:v>
                </c:pt>
                <c:pt idx="91">
                  <c:v>-0.2205781273383326</c:v>
                </c:pt>
                <c:pt idx="92">
                  <c:v>-0.28107584766854132</c:v>
                </c:pt>
                <c:pt idx="93">
                  <c:v>-0.23159501541500657</c:v>
                </c:pt>
                <c:pt idx="94">
                  <c:v>-0.19812657296680636</c:v>
                </c:pt>
                <c:pt idx="95">
                  <c:v>-0.16724590786577845</c:v>
                </c:pt>
                <c:pt idx="96">
                  <c:v>-0.24217520324324066</c:v>
                </c:pt>
                <c:pt idx="97">
                  <c:v>-0.2027054464770153</c:v>
                </c:pt>
                <c:pt idx="98">
                  <c:v>-0.16942865211964708</c:v>
                </c:pt>
                <c:pt idx="99">
                  <c:v>-0.25022041169184639</c:v>
                </c:pt>
                <c:pt idx="100">
                  <c:v>-0.19311961268242708</c:v>
                </c:pt>
                <c:pt idx="101">
                  <c:v>-0.21783564796831506</c:v>
                </c:pt>
                <c:pt idx="102">
                  <c:v>-0.22095863490175011</c:v>
                </c:pt>
                <c:pt idx="103">
                  <c:v>-0.22408532480608384</c:v>
                </c:pt>
                <c:pt idx="104">
                  <c:v>-0.23802858404275307</c:v>
                </c:pt>
                <c:pt idx="105">
                  <c:v>-0.26364174919708272</c:v>
                </c:pt>
                <c:pt idx="106">
                  <c:v>-0.23872634988849034</c:v>
                </c:pt>
                <c:pt idx="107">
                  <c:v>-0.23455721785767839</c:v>
                </c:pt>
                <c:pt idx="108">
                  <c:v>-0.26524336206532761</c:v>
                </c:pt>
                <c:pt idx="109">
                  <c:v>-0.21018739702079886</c:v>
                </c:pt>
                <c:pt idx="110">
                  <c:v>-0.27912490769904424</c:v>
                </c:pt>
                <c:pt idx="111">
                  <c:v>-0.19475340426404789</c:v>
                </c:pt>
                <c:pt idx="112">
                  <c:v>-0.23882117614772394</c:v>
                </c:pt>
                <c:pt idx="113">
                  <c:v>-0.32944523958506655</c:v>
                </c:pt>
                <c:pt idx="114">
                  <c:v>-0.26394150235932956</c:v>
                </c:pt>
                <c:pt idx="115">
                  <c:v>-0.24190904890647028</c:v>
                </c:pt>
                <c:pt idx="116">
                  <c:v>-0.18532298482654624</c:v>
                </c:pt>
                <c:pt idx="117">
                  <c:v>-0.22966871770245664</c:v>
                </c:pt>
                <c:pt idx="118">
                  <c:v>-0.23194825902595617</c:v>
                </c:pt>
                <c:pt idx="119">
                  <c:v>-0.17044344485122523</c:v>
                </c:pt>
                <c:pt idx="120">
                  <c:v>-0.19622274433837414</c:v>
                </c:pt>
                <c:pt idx="121">
                  <c:v>-0.21199363535272914</c:v>
                </c:pt>
                <c:pt idx="122">
                  <c:v>-0.15143281100771522</c:v>
                </c:pt>
                <c:pt idx="123">
                  <c:v>-0.20726311356657492</c:v>
                </c:pt>
                <c:pt idx="124">
                  <c:v>-0.241756709154024</c:v>
                </c:pt>
                <c:pt idx="125">
                  <c:v>-0.1924744426305888</c:v>
                </c:pt>
                <c:pt idx="126">
                  <c:v>-0.14909289896301736</c:v>
                </c:pt>
                <c:pt idx="127">
                  <c:v>-0.20884570948601575</c:v>
                </c:pt>
                <c:pt idx="128">
                  <c:v>-0.17881280631545235</c:v>
                </c:pt>
                <c:pt idx="129">
                  <c:v>-0.20107602148547363</c:v>
                </c:pt>
                <c:pt idx="130">
                  <c:v>-0.20598345007357277</c:v>
                </c:pt>
                <c:pt idx="131">
                  <c:v>-0.17023386932551324</c:v>
                </c:pt>
                <c:pt idx="132">
                  <c:v>-0.16521764085213794</c:v>
                </c:pt>
                <c:pt idx="133">
                  <c:v>-0.1231092934690598</c:v>
                </c:pt>
                <c:pt idx="134">
                  <c:v>-0.1144895168934552</c:v>
                </c:pt>
                <c:pt idx="135">
                  <c:v>-0.15406519867423379</c:v>
                </c:pt>
                <c:pt idx="136">
                  <c:v>-0.1369955408802197</c:v>
                </c:pt>
                <c:pt idx="137">
                  <c:v>-8.225718998699369E-2</c:v>
                </c:pt>
                <c:pt idx="138">
                  <c:v>-0.13754838694439558</c:v>
                </c:pt>
                <c:pt idx="139">
                  <c:v>-0.12345656063121502</c:v>
                </c:pt>
                <c:pt idx="140">
                  <c:v>-0.12376079172148079</c:v>
                </c:pt>
                <c:pt idx="141">
                  <c:v>-0.12490631049754422</c:v>
                </c:pt>
                <c:pt idx="142">
                  <c:v>-0.14639912002205979</c:v>
                </c:pt>
                <c:pt idx="143">
                  <c:v>-0.12031303334730654</c:v>
                </c:pt>
                <c:pt idx="144">
                  <c:v>-0.12755759523436797</c:v>
                </c:pt>
                <c:pt idx="145">
                  <c:v>-0.11525616557187006</c:v>
                </c:pt>
                <c:pt idx="146">
                  <c:v>-0.11053805838524981</c:v>
                </c:pt>
                <c:pt idx="147">
                  <c:v>-0.1271336972811111</c:v>
                </c:pt>
                <c:pt idx="148">
                  <c:v>-0.10549563614851824</c:v>
                </c:pt>
                <c:pt idx="149">
                  <c:v>-0.10955550645613235</c:v>
                </c:pt>
                <c:pt idx="150">
                  <c:v>-0.10489914990657823</c:v>
                </c:pt>
                <c:pt idx="151">
                  <c:v>-9.1382032298265012E-2</c:v>
                </c:pt>
                <c:pt idx="152">
                  <c:v>-9.963341762624045E-2</c:v>
                </c:pt>
                <c:pt idx="153">
                  <c:v>-7.3152028423633414E-2</c:v>
                </c:pt>
                <c:pt idx="154">
                  <c:v>-7.5361535524275075E-2</c:v>
                </c:pt>
                <c:pt idx="155">
                  <c:v>-4.2726103231051311E-2</c:v>
                </c:pt>
                <c:pt idx="156">
                  <c:v>-9.1315037226196244E-2</c:v>
                </c:pt>
                <c:pt idx="157">
                  <c:v>-7.9200702876250292E-2</c:v>
                </c:pt>
                <c:pt idx="158">
                  <c:v>-5.3235882051913971E-2</c:v>
                </c:pt>
                <c:pt idx="159">
                  <c:v>-6.1276184365646268E-2</c:v>
                </c:pt>
                <c:pt idx="160">
                  <c:v>-6.061205395198456E-2</c:v>
                </c:pt>
                <c:pt idx="161">
                  <c:v>-6.2217900615008412E-2</c:v>
                </c:pt>
                <c:pt idx="162">
                  <c:v>-5.0034081240271852E-2</c:v>
                </c:pt>
                <c:pt idx="163">
                  <c:v>-5.3506960382992109E-2</c:v>
                </c:pt>
                <c:pt idx="164">
                  <c:v>-5.2645203355907375E-2</c:v>
                </c:pt>
                <c:pt idx="165">
                  <c:v>-4.6213256282857017E-2</c:v>
                </c:pt>
                <c:pt idx="166">
                  <c:v>-4.2125610616869841E-2</c:v>
                </c:pt>
                <c:pt idx="167">
                  <c:v>-3.4676920513374003E-2</c:v>
                </c:pt>
                <c:pt idx="168">
                  <c:v>-4.2834414341423065E-2</c:v>
                </c:pt>
                <c:pt idx="169">
                  <c:v>-3.3028501591281151E-2</c:v>
                </c:pt>
                <c:pt idx="170">
                  <c:v>-3.552728299301075E-2</c:v>
                </c:pt>
                <c:pt idx="171">
                  <c:v>-1.6132054429107496E-2</c:v>
                </c:pt>
                <c:pt idx="172">
                  <c:v>-1.8637210937166932E-2</c:v>
                </c:pt>
                <c:pt idx="173">
                  <c:v>-2.5848603317904555E-2</c:v>
                </c:pt>
                <c:pt idx="174">
                  <c:v>-2.1054319608334541E-2</c:v>
                </c:pt>
                <c:pt idx="175">
                  <c:v>-1.8694335202692043E-2</c:v>
                </c:pt>
                <c:pt idx="176">
                  <c:v>-1.7490422799992762E-2</c:v>
                </c:pt>
                <c:pt idx="177">
                  <c:v>-6.9929851152641777E-3</c:v>
                </c:pt>
                <c:pt idx="178">
                  <c:v>-7.5139445118676347E-5</c:v>
                </c:pt>
                <c:pt idx="179">
                  <c:v>2.639854014066139E-3</c:v>
                </c:pt>
                <c:pt idx="180">
                  <c:v>1.2411755310222966E-3</c:v>
                </c:pt>
                <c:pt idx="181">
                  <c:v>-8.2234284094598754E-3</c:v>
                </c:pt>
                <c:pt idx="182">
                  <c:v>-1.2643326580770971E-3</c:v>
                </c:pt>
                <c:pt idx="183">
                  <c:v>1.4630568488071323E-2</c:v>
                </c:pt>
                <c:pt idx="184">
                  <c:v>1.017397600489592E-2</c:v>
                </c:pt>
                <c:pt idx="185">
                  <c:v>4.6921876786131656E-4</c:v>
                </c:pt>
                <c:pt idx="186">
                  <c:v>1.2031979741521502E-2</c:v>
                </c:pt>
                <c:pt idx="187">
                  <c:v>2.6657447634835057E-2</c:v>
                </c:pt>
                <c:pt idx="188">
                  <c:v>2.9536768510069637E-2</c:v>
                </c:pt>
                <c:pt idx="189">
                  <c:v>4.0092199460892909E-2</c:v>
                </c:pt>
                <c:pt idx="190">
                  <c:v>3.6802099610619129E-2</c:v>
                </c:pt>
                <c:pt idx="191">
                  <c:v>3.5599820225778012E-2</c:v>
                </c:pt>
                <c:pt idx="192">
                  <c:v>3.7561944820508446E-2</c:v>
                </c:pt>
                <c:pt idx="193">
                  <c:v>4.1044320265047597E-2</c:v>
                </c:pt>
                <c:pt idx="194">
                  <c:v>4.1322007850905687E-2</c:v>
                </c:pt>
                <c:pt idx="195">
                  <c:v>3.6612129994224578E-2</c:v>
                </c:pt>
                <c:pt idx="196">
                  <c:v>4.5451683033273002E-2</c:v>
                </c:pt>
                <c:pt idx="197">
                  <c:v>4.3357168644228339E-2</c:v>
                </c:pt>
                <c:pt idx="198">
                  <c:v>5.5727614434416935E-2</c:v>
                </c:pt>
                <c:pt idx="199">
                  <c:v>6.447221588209727E-2</c:v>
                </c:pt>
                <c:pt idx="200">
                  <c:v>6.7279951801699975E-2</c:v>
                </c:pt>
                <c:pt idx="201">
                  <c:v>7.250980813806987E-2</c:v>
                </c:pt>
                <c:pt idx="202">
                  <c:v>7.5311867818323816E-2</c:v>
                </c:pt>
                <c:pt idx="203">
                  <c:v>7.5879306694242282E-2</c:v>
                </c:pt>
                <c:pt idx="204">
                  <c:v>8.6387952111867519E-2</c:v>
                </c:pt>
                <c:pt idx="205">
                  <c:v>8.3054119019703374E-2</c:v>
                </c:pt>
                <c:pt idx="206">
                  <c:v>8.3440982906349714E-2</c:v>
                </c:pt>
                <c:pt idx="207">
                  <c:v>8.3126211539098188E-2</c:v>
                </c:pt>
                <c:pt idx="208">
                  <c:v>9.3787879142504263E-2</c:v>
                </c:pt>
                <c:pt idx="209">
                  <c:v>9.7397538826855867E-2</c:v>
                </c:pt>
                <c:pt idx="210">
                  <c:v>9.6369066481970994E-2</c:v>
                </c:pt>
                <c:pt idx="211">
                  <c:v>9.6072581244616748E-2</c:v>
                </c:pt>
                <c:pt idx="212">
                  <c:v>9.9515937013639949E-2</c:v>
                </c:pt>
                <c:pt idx="213">
                  <c:v>0.10812644904998871</c:v>
                </c:pt>
                <c:pt idx="214">
                  <c:v>0.1110796143167523</c:v>
                </c:pt>
                <c:pt idx="215">
                  <c:v>0.10731038863631037</c:v>
                </c:pt>
                <c:pt idx="216">
                  <c:v>0.10724220124536747</c:v>
                </c:pt>
                <c:pt idx="217">
                  <c:v>0.11148431023136965</c:v>
                </c:pt>
                <c:pt idx="218">
                  <c:v>0.11881179749922911</c:v>
                </c:pt>
                <c:pt idx="219">
                  <c:v>0.13329870265252136</c:v>
                </c:pt>
                <c:pt idx="220">
                  <c:v>0.13773917121780549</c:v>
                </c:pt>
                <c:pt idx="221">
                  <c:v>0.13968612867418614</c:v>
                </c:pt>
                <c:pt idx="222">
                  <c:v>0.14027795057650785</c:v>
                </c:pt>
                <c:pt idx="223">
                  <c:v>0.14966211341750657</c:v>
                </c:pt>
                <c:pt idx="224">
                  <c:v>0.1606197725207362</c:v>
                </c:pt>
                <c:pt idx="225">
                  <c:v>0.1725538951936888</c:v>
                </c:pt>
                <c:pt idx="226">
                  <c:v>0.16977050888149164</c:v>
                </c:pt>
                <c:pt idx="227">
                  <c:v>0.15292952564319207</c:v>
                </c:pt>
                <c:pt idx="228">
                  <c:v>0.15039442810784268</c:v>
                </c:pt>
                <c:pt idx="229">
                  <c:v>0.15951967087733548</c:v>
                </c:pt>
                <c:pt idx="230">
                  <c:v>0.1726931079995617</c:v>
                </c:pt>
                <c:pt idx="231">
                  <c:v>0.17414706509703043</c:v>
                </c:pt>
                <c:pt idx="232">
                  <c:v>0.17684454061688629</c:v>
                </c:pt>
                <c:pt idx="233">
                  <c:v>0.17110952222728865</c:v>
                </c:pt>
                <c:pt idx="234">
                  <c:v>0.17240762990503725</c:v>
                </c:pt>
                <c:pt idx="235">
                  <c:v>0.18347711643135969</c:v>
                </c:pt>
                <c:pt idx="236">
                  <c:v>0.19207238776559069</c:v>
                </c:pt>
                <c:pt idx="237">
                  <c:v>0.19706901209253375</c:v>
                </c:pt>
                <c:pt idx="238">
                  <c:v>0.20628334356770406</c:v>
                </c:pt>
                <c:pt idx="239">
                  <c:v>0.20635788071729633</c:v>
                </c:pt>
                <c:pt idx="240">
                  <c:v>0.21373790310189891</c:v>
                </c:pt>
                <c:pt idx="241">
                  <c:v>0.22043107253821403</c:v>
                </c:pt>
                <c:pt idx="242">
                  <c:v>0.22288287547239449</c:v>
                </c:pt>
                <c:pt idx="243">
                  <c:v>0.22467210780891056</c:v>
                </c:pt>
                <c:pt idx="244">
                  <c:v>0.22270034734056587</c:v>
                </c:pt>
                <c:pt idx="245">
                  <c:v>0.22611121015180147</c:v>
                </c:pt>
                <c:pt idx="246">
                  <c:v>0.22813847102707124</c:v>
                </c:pt>
                <c:pt idx="247">
                  <c:v>0.25014787305314906</c:v>
                </c:pt>
                <c:pt idx="248">
                  <c:v>0.25207837436431085</c:v>
                </c:pt>
                <c:pt idx="249">
                  <c:v>0.14609763400043366</c:v>
                </c:pt>
                <c:pt idx="250">
                  <c:v>0.28664887302116882</c:v>
                </c:pt>
                <c:pt idx="251">
                  <c:v>0.18669901459789368</c:v>
                </c:pt>
                <c:pt idx="252">
                  <c:v>0.33715824583061982</c:v>
                </c:pt>
                <c:pt idx="253">
                  <c:v>0.29762155839593768</c:v>
                </c:pt>
                <c:pt idx="254">
                  <c:v>0.26364529872696763</c:v>
                </c:pt>
                <c:pt idx="255">
                  <c:v>0.28857001982532821</c:v>
                </c:pt>
                <c:pt idx="256">
                  <c:v>0.27071609305440847</c:v>
                </c:pt>
                <c:pt idx="257">
                  <c:v>0.31097206328434968</c:v>
                </c:pt>
                <c:pt idx="258">
                  <c:v>0.30579940756312962</c:v>
                </c:pt>
                <c:pt idx="259">
                  <c:v>0.29205327939959741</c:v>
                </c:pt>
                <c:pt idx="260">
                  <c:v>0.32716678044185848</c:v>
                </c:pt>
                <c:pt idx="261">
                  <c:v>0.32667435576316073</c:v>
                </c:pt>
                <c:pt idx="262">
                  <c:v>0.30079345791533718</c:v>
                </c:pt>
                <c:pt idx="263">
                  <c:v>0.32496649614390316</c:v>
                </c:pt>
                <c:pt idx="264">
                  <c:v>0.38126565817793023</c:v>
                </c:pt>
                <c:pt idx="265">
                  <c:v>0.30928664091120811</c:v>
                </c:pt>
                <c:pt idx="266">
                  <c:v>0.35336431292007769</c:v>
                </c:pt>
                <c:pt idx="267">
                  <c:v>0.36019945441013806</c:v>
                </c:pt>
                <c:pt idx="268">
                  <c:v>0.34873407659193195</c:v>
                </c:pt>
                <c:pt idx="269">
                  <c:v>0.39371222568814335</c:v>
                </c:pt>
                <c:pt idx="270">
                  <c:v>0.37019192233270204</c:v>
                </c:pt>
                <c:pt idx="271">
                  <c:v>0.37178671740048269</c:v>
                </c:pt>
                <c:pt idx="272">
                  <c:v>0.40039187609529397</c:v>
                </c:pt>
                <c:pt idx="273">
                  <c:v>0.41048485057516565</c:v>
                </c:pt>
                <c:pt idx="274">
                  <c:v>0.42664998572048368</c:v>
                </c:pt>
                <c:pt idx="275">
                  <c:v>0.43327110878007719</c:v>
                </c:pt>
                <c:pt idx="276">
                  <c:v>0.43913555836289786</c:v>
                </c:pt>
                <c:pt idx="277">
                  <c:v>0.45698347661007777</c:v>
                </c:pt>
                <c:pt idx="278">
                  <c:v>0.4537924408520741</c:v>
                </c:pt>
                <c:pt idx="279">
                  <c:v>0.46143669469447113</c:v>
                </c:pt>
                <c:pt idx="280">
                  <c:v>0.47125121414486215</c:v>
                </c:pt>
                <c:pt idx="281">
                  <c:v>0.49273636950381966</c:v>
                </c:pt>
                <c:pt idx="282">
                  <c:v>0.48672666160738282</c:v>
                </c:pt>
                <c:pt idx="283">
                  <c:v>0.50649786175142542</c:v>
                </c:pt>
                <c:pt idx="284">
                  <c:v>0.51180611650661156</c:v>
                </c:pt>
                <c:pt idx="285">
                  <c:v>0.52974582195284892</c:v>
                </c:pt>
                <c:pt idx="286">
                  <c:v>0.52809590519907035</c:v>
                </c:pt>
                <c:pt idx="287">
                  <c:v>0.55250882390502931</c:v>
                </c:pt>
                <c:pt idx="288">
                  <c:v>0.55434837004807125</c:v>
                </c:pt>
                <c:pt idx="289">
                  <c:v>0.56140862181094853</c:v>
                </c:pt>
                <c:pt idx="290">
                  <c:v>0.57893463597339812</c:v>
                </c:pt>
                <c:pt idx="291">
                  <c:v>0.59175069551919646</c:v>
                </c:pt>
                <c:pt idx="292">
                  <c:v>0.6020670485559535</c:v>
                </c:pt>
                <c:pt idx="293">
                  <c:v>0.62293048398503992</c:v>
                </c:pt>
                <c:pt idx="294">
                  <c:v>0.63269229427660234</c:v>
                </c:pt>
                <c:pt idx="295">
                  <c:v>0.64343184959233823</c:v>
                </c:pt>
                <c:pt idx="296">
                  <c:v>0.65173920691979048</c:v>
                </c:pt>
                <c:pt idx="297">
                  <c:v>0.66503473101049349</c:v>
                </c:pt>
                <c:pt idx="298">
                  <c:v>0.67686381970277654</c:v>
                </c:pt>
                <c:pt idx="299">
                  <c:v>0.68816931848541396</c:v>
                </c:pt>
                <c:pt idx="300">
                  <c:v>0.70762748215739824</c:v>
                </c:pt>
                <c:pt idx="301">
                  <c:v>0.71989980732488568</c:v>
                </c:pt>
                <c:pt idx="302">
                  <c:v>0.73256535266498257</c:v>
                </c:pt>
                <c:pt idx="303">
                  <c:v>0.74752157185027934</c:v>
                </c:pt>
                <c:pt idx="304">
                  <c:v>0.75993430644666449</c:v>
                </c:pt>
                <c:pt idx="305">
                  <c:v>0.76981664231707636</c:v>
                </c:pt>
                <c:pt idx="306">
                  <c:v>0.79294842024789014</c:v>
                </c:pt>
                <c:pt idx="307">
                  <c:v>0.80742326065328485</c:v>
                </c:pt>
                <c:pt idx="308">
                  <c:v>0.81931132830660802</c:v>
                </c:pt>
                <c:pt idx="309">
                  <c:v>0.83232564008981869</c:v>
                </c:pt>
                <c:pt idx="310">
                  <c:v>0.8473795278919467</c:v>
                </c:pt>
                <c:pt idx="311">
                  <c:v>0.86355458066155477</c:v>
                </c:pt>
                <c:pt idx="312">
                  <c:v>0.8823352399361194</c:v>
                </c:pt>
                <c:pt idx="313">
                  <c:v>0.8967670518658899</c:v>
                </c:pt>
                <c:pt idx="314">
                  <c:v>0.90749600769930272</c:v>
                </c:pt>
                <c:pt idx="315">
                  <c:v>0.92565237900302799</c:v>
                </c:pt>
                <c:pt idx="316">
                  <c:v>0.94435093262886416</c:v>
                </c:pt>
                <c:pt idx="317">
                  <c:v>0.96116058165011264</c:v>
                </c:pt>
                <c:pt idx="318">
                  <c:v>0.97559598215012111</c:v>
                </c:pt>
                <c:pt idx="319">
                  <c:v>0.99829269409842503</c:v>
                </c:pt>
                <c:pt idx="320">
                  <c:v>1.013301039573999</c:v>
                </c:pt>
                <c:pt idx="321">
                  <c:v>1.0267841676679372</c:v>
                </c:pt>
                <c:pt idx="322">
                  <c:v>1.0426366558539395</c:v>
                </c:pt>
                <c:pt idx="323">
                  <c:v>1.0603888148817822</c:v>
                </c:pt>
                <c:pt idx="324">
                  <c:v>1.0863054692665788</c:v>
                </c:pt>
                <c:pt idx="325">
                  <c:v>1.1030370449171623</c:v>
                </c:pt>
                <c:pt idx="326">
                  <c:v>1.1098996103951297</c:v>
                </c:pt>
                <c:pt idx="327">
                  <c:v>1.1382581293693512</c:v>
                </c:pt>
                <c:pt idx="328">
                  <c:v>1.1526962977786992</c:v>
                </c:pt>
                <c:pt idx="329">
                  <c:v>1.1730819669183752</c:v>
                </c:pt>
                <c:pt idx="330">
                  <c:v>1.1894656926872766</c:v>
                </c:pt>
                <c:pt idx="331">
                  <c:v>1.2100935810646678</c:v>
                </c:pt>
                <c:pt idx="332">
                  <c:v>1.2247712247773583</c:v>
                </c:pt>
                <c:pt idx="333">
                  <c:v>1.2400632655175399</c:v>
                </c:pt>
                <c:pt idx="334">
                  <c:v>1.2669346093218548</c:v>
                </c:pt>
                <c:pt idx="335">
                  <c:v>1.2810041935024161</c:v>
                </c:pt>
                <c:pt idx="336">
                  <c:v>1.2920802129646822</c:v>
                </c:pt>
                <c:pt idx="337">
                  <c:v>1.3228614927960791</c:v>
                </c:pt>
                <c:pt idx="338">
                  <c:v>1.3332906785726981</c:v>
                </c:pt>
                <c:pt idx="339">
                  <c:v>1.3504748391830006</c:v>
                </c:pt>
                <c:pt idx="340">
                  <c:v>1.375074219451087</c:v>
                </c:pt>
                <c:pt idx="341">
                  <c:v>1.3876377661780057</c:v>
                </c:pt>
                <c:pt idx="342">
                  <c:v>1.4091264287973659</c:v>
                </c:pt>
                <c:pt idx="343">
                  <c:v>1.4249140279137866</c:v>
                </c:pt>
                <c:pt idx="344">
                  <c:v>1.4380474458377515</c:v>
                </c:pt>
                <c:pt idx="345">
                  <c:v>1.4621760017143466</c:v>
                </c:pt>
                <c:pt idx="346">
                  <c:v>1.4846305318941824</c:v>
                </c:pt>
                <c:pt idx="347">
                  <c:v>1.4990691754525476</c:v>
                </c:pt>
                <c:pt idx="348">
                  <c:v>1.5217978668629937</c:v>
                </c:pt>
                <c:pt idx="349">
                  <c:v>1.5408893661278364</c:v>
                </c:pt>
                <c:pt idx="350">
                  <c:v>1.5617459278774946</c:v>
                </c:pt>
                <c:pt idx="351">
                  <c:v>1.5832718154775605</c:v>
                </c:pt>
                <c:pt idx="352">
                  <c:v>1.6065578097705429</c:v>
                </c:pt>
                <c:pt idx="353">
                  <c:v>1.621655766933535</c:v>
                </c:pt>
                <c:pt idx="354">
                  <c:v>1.643649831034542</c:v>
                </c:pt>
                <c:pt idx="355">
                  <c:v>1.6657578244883191</c:v>
                </c:pt>
                <c:pt idx="356">
                  <c:v>1.6855374019968909</c:v>
                </c:pt>
                <c:pt idx="357">
                  <c:v>1.7084837450531118</c:v>
                </c:pt>
                <c:pt idx="358">
                  <c:v>1.7276087870098393</c:v>
                </c:pt>
                <c:pt idx="359">
                  <c:v>1.7471049741877478</c:v>
                </c:pt>
                <c:pt idx="360">
                  <c:v>1.7664672271930424</c:v>
                </c:pt>
                <c:pt idx="361">
                  <c:v>1.7801729338438321</c:v>
                </c:pt>
                <c:pt idx="362">
                  <c:v>1.799858236910532</c:v>
                </c:pt>
                <c:pt idx="363">
                  <c:v>1.817627091838282</c:v>
                </c:pt>
                <c:pt idx="364">
                  <c:v>1.8348846612509764</c:v>
                </c:pt>
                <c:pt idx="365">
                  <c:v>1.8482752158076157</c:v>
                </c:pt>
                <c:pt idx="366">
                  <c:v>1.8605265632527006</c:v>
                </c:pt>
                <c:pt idx="367">
                  <c:v>1.8716189893332877</c:v>
                </c:pt>
                <c:pt idx="368">
                  <c:v>1.8800921960566155</c:v>
                </c:pt>
                <c:pt idx="369">
                  <c:v>1.8879495210246755</c:v>
                </c:pt>
                <c:pt idx="370">
                  <c:v>1.8932353200335239</c:v>
                </c:pt>
                <c:pt idx="371">
                  <c:v>1.8979096535911708</c:v>
                </c:pt>
                <c:pt idx="372">
                  <c:v>1.9016873581417824</c:v>
                </c:pt>
                <c:pt idx="373">
                  <c:v>1.9040260492647034</c:v>
                </c:pt>
                <c:pt idx="374">
                  <c:v>1.9044357381459405</c:v>
                </c:pt>
                <c:pt idx="375">
                  <c:v>1.9035764011782945</c:v>
                </c:pt>
                <c:pt idx="376">
                  <c:v>1.9015731517658925</c:v>
                </c:pt>
                <c:pt idx="377">
                  <c:v>1.8978305573139609</c:v>
                </c:pt>
                <c:pt idx="378">
                  <c:v>1.8921068351461143</c:v>
                </c:pt>
                <c:pt idx="379">
                  <c:v>1.8857050925877732</c:v>
                </c:pt>
                <c:pt idx="380">
                  <c:v>1.8774263952541583</c:v>
                </c:pt>
                <c:pt idx="381">
                  <c:v>1.8690844454578528</c:v>
                </c:pt>
                <c:pt idx="382">
                  <c:v>1.8605615537777986</c:v>
                </c:pt>
                <c:pt idx="383">
                  <c:v>1.8505762278858644</c:v>
                </c:pt>
                <c:pt idx="384">
                  <c:v>1.8395809397223497</c:v>
                </c:pt>
                <c:pt idx="385">
                  <c:v>1.8276347836322899</c:v>
                </c:pt>
                <c:pt idx="386">
                  <c:v>1.8147207056044676</c:v>
                </c:pt>
                <c:pt idx="387">
                  <c:v>1.8009353113932385</c:v>
                </c:pt>
                <c:pt idx="388">
                  <c:v>1.7869831898082595</c:v>
                </c:pt>
                <c:pt idx="389">
                  <c:v>1.7729177115426449</c:v>
                </c:pt>
                <c:pt idx="390">
                  <c:v>1.7584822807670362</c:v>
                </c:pt>
                <c:pt idx="391">
                  <c:v>1.7434445059038559</c:v>
                </c:pt>
                <c:pt idx="392">
                  <c:v>1.7294395641631781</c:v>
                </c:pt>
                <c:pt idx="393">
                  <c:v>1.7157949993532686</c:v>
                </c:pt>
                <c:pt idx="394">
                  <c:v>1.7016355069864502</c:v>
                </c:pt>
                <c:pt idx="395">
                  <c:v>1.6874622691509036</c:v>
                </c:pt>
                <c:pt idx="396">
                  <c:v>1.6713282626943566</c:v>
                </c:pt>
                <c:pt idx="397">
                  <c:v>1.6558789478018103</c:v>
                </c:pt>
                <c:pt idx="398">
                  <c:v>1.6400955186378279</c:v>
                </c:pt>
                <c:pt idx="399">
                  <c:v>1.6244407545474484</c:v>
                </c:pt>
                <c:pt idx="400">
                  <c:v>1.6087470610266537</c:v>
                </c:pt>
                <c:pt idx="401">
                  <c:v>1.5928823179026033</c:v>
                </c:pt>
                <c:pt idx="402">
                  <c:v>1.577140718155555</c:v>
                </c:pt>
                <c:pt idx="403">
                  <c:v>1.5627704684557666</c:v>
                </c:pt>
                <c:pt idx="404">
                  <c:v>1.5487700053426812</c:v>
                </c:pt>
                <c:pt idx="405">
                  <c:v>1.5345570429003141</c:v>
                </c:pt>
                <c:pt idx="406">
                  <c:v>1.5196393430445208</c:v>
                </c:pt>
                <c:pt idx="407">
                  <c:v>1.5045609335770906</c:v>
                </c:pt>
                <c:pt idx="408">
                  <c:v>1.4893568250201668</c:v>
                </c:pt>
                <c:pt idx="409">
                  <c:v>1.474675862875112</c:v>
                </c:pt>
                <c:pt idx="410">
                  <c:v>1.4599388724103353</c:v>
                </c:pt>
                <c:pt idx="411">
                  <c:v>1.4452303779502924</c:v>
                </c:pt>
                <c:pt idx="412">
                  <c:v>1.4312318633733663</c:v>
                </c:pt>
                <c:pt idx="413">
                  <c:v>1.4176760375571902</c:v>
                </c:pt>
                <c:pt idx="414">
                  <c:v>1.4051852502506323</c:v>
                </c:pt>
                <c:pt idx="415">
                  <c:v>1.3917534926066182</c:v>
                </c:pt>
                <c:pt idx="416">
                  <c:v>1.3781530279406153</c:v>
                </c:pt>
                <c:pt idx="417">
                  <c:v>1.3649771639413124</c:v>
                </c:pt>
                <c:pt idx="418">
                  <c:v>1.3521754342280401</c:v>
                </c:pt>
                <c:pt idx="419">
                  <c:v>1.3391784158320783</c:v>
                </c:pt>
                <c:pt idx="420">
                  <c:v>1.3264373756414238</c:v>
                </c:pt>
                <c:pt idx="421">
                  <c:v>1.3124458079751247</c:v>
                </c:pt>
                <c:pt idx="422">
                  <c:v>1.2992452483440129</c:v>
                </c:pt>
                <c:pt idx="423">
                  <c:v>1.2865181064459723</c:v>
                </c:pt>
                <c:pt idx="424">
                  <c:v>1.2751523990188827</c:v>
                </c:pt>
                <c:pt idx="425">
                  <c:v>1.2643372369458521</c:v>
                </c:pt>
                <c:pt idx="426">
                  <c:v>1.2517428521325404</c:v>
                </c:pt>
                <c:pt idx="427">
                  <c:v>1.2411254541924726</c:v>
                </c:pt>
                <c:pt idx="428">
                  <c:v>1.2297853492030582</c:v>
                </c:pt>
                <c:pt idx="429">
                  <c:v>1.2194396761146888</c:v>
                </c:pt>
                <c:pt idx="430">
                  <c:v>1.2082350444377259</c:v>
                </c:pt>
                <c:pt idx="431">
                  <c:v>1.1973073318998031</c:v>
                </c:pt>
                <c:pt idx="432">
                  <c:v>1.1867442192027011</c:v>
                </c:pt>
                <c:pt idx="433">
                  <c:v>1.1758480149921942</c:v>
                </c:pt>
                <c:pt idx="434">
                  <c:v>1.1646594308460754</c:v>
                </c:pt>
                <c:pt idx="435">
                  <c:v>1.1544003251819388</c:v>
                </c:pt>
                <c:pt idx="436">
                  <c:v>1.1451993594309677</c:v>
                </c:pt>
                <c:pt idx="437">
                  <c:v>1.1361464436159932</c:v>
                </c:pt>
                <c:pt idx="438">
                  <c:v>1.1270650618428917</c:v>
                </c:pt>
                <c:pt idx="439">
                  <c:v>1.1176543004315329</c:v>
                </c:pt>
                <c:pt idx="440">
                  <c:v>1.1082635173741695</c:v>
                </c:pt>
                <c:pt idx="441">
                  <c:v>1.0995356219215524</c:v>
                </c:pt>
                <c:pt idx="442">
                  <c:v>1.0905535971692077</c:v>
                </c:pt>
                <c:pt idx="443">
                  <c:v>1.0822993346854857</c:v>
                </c:pt>
                <c:pt idx="444">
                  <c:v>1.0732700077263388</c:v>
                </c:pt>
                <c:pt idx="445">
                  <c:v>1.0647110417813204</c:v>
                </c:pt>
                <c:pt idx="446">
                  <c:v>1.0562997320421053</c:v>
                </c:pt>
                <c:pt idx="447">
                  <c:v>1.0472369672075341</c:v>
                </c:pt>
                <c:pt idx="448">
                  <c:v>1.039942724398609</c:v>
                </c:pt>
                <c:pt idx="449">
                  <c:v>1.0309515077383626</c:v>
                </c:pt>
                <c:pt idx="450">
                  <c:v>1.0233832634277109</c:v>
                </c:pt>
                <c:pt idx="451">
                  <c:v>1.0154874678345054</c:v>
                </c:pt>
                <c:pt idx="452">
                  <c:v>1.0069730363872569</c:v>
                </c:pt>
                <c:pt idx="453">
                  <c:v>1.0000681788817567</c:v>
                </c:pt>
                <c:pt idx="454">
                  <c:v>0.99459959422870081</c:v>
                </c:pt>
                <c:pt idx="455">
                  <c:v>0.98551265075590644</c:v>
                </c:pt>
                <c:pt idx="456">
                  <c:v>0.97631434429823527</c:v>
                </c:pt>
                <c:pt idx="457">
                  <c:v>0.96745502350912149</c:v>
                </c:pt>
                <c:pt idx="458">
                  <c:v>0.95932001498956787</c:v>
                </c:pt>
                <c:pt idx="459">
                  <c:v>0.95322971279718616</c:v>
                </c:pt>
                <c:pt idx="460">
                  <c:v>0.94718317053007617</c:v>
                </c:pt>
                <c:pt idx="461">
                  <c:v>0.93965426227177407</c:v>
                </c:pt>
                <c:pt idx="462">
                  <c:v>0.93453152706373666</c:v>
                </c:pt>
                <c:pt idx="463">
                  <c:v>0.92662973720751896</c:v>
                </c:pt>
                <c:pt idx="464">
                  <c:v>0.92038168596307335</c:v>
                </c:pt>
                <c:pt idx="465">
                  <c:v>0.9169836751889161</c:v>
                </c:pt>
                <c:pt idx="466">
                  <c:v>0.90846126607410937</c:v>
                </c:pt>
                <c:pt idx="467">
                  <c:v>0.90550888145247366</c:v>
                </c:pt>
                <c:pt idx="468">
                  <c:v>0.89686927380600068</c:v>
                </c:pt>
                <c:pt idx="469">
                  <c:v>0.89319792268585319</c:v>
                </c:pt>
                <c:pt idx="470">
                  <c:v>0.88455890069946685</c:v>
                </c:pt>
                <c:pt idx="471">
                  <c:v>0.87575031820410998</c:v>
                </c:pt>
                <c:pt idx="472">
                  <c:v>0.87293258670081919</c:v>
                </c:pt>
                <c:pt idx="473">
                  <c:v>0.86518146529664608</c:v>
                </c:pt>
                <c:pt idx="474">
                  <c:v>0.86083796602454032</c:v>
                </c:pt>
                <c:pt idx="475">
                  <c:v>0.85687177935587244</c:v>
                </c:pt>
                <c:pt idx="476">
                  <c:v>0.8525662340058856</c:v>
                </c:pt>
                <c:pt idx="477">
                  <c:v>0.84567663101410895</c:v>
                </c:pt>
                <c:pt idx="478">
                  <c:v>0.84048035523991782</c:v>
                </c:pt>
                <c:pt idx="479">
                  <c:v>0.83382614642762365</c:v>
                </c:pt>
                <c:pt idx="480">
                  <c:v>0.82929283490633587</c:v>
                </c:pt>
                <c:pt idx="481">
                  <c:v>0.82572489266972426</c:v>
                </c:pt>
                <c:pt idx="482">
                  <c:v>0.82064347897027889</c:v>
                </c:pt>
                <c:pt idx="483">
                  <c:v>0.81199803583246988</c:v>
                </c:pt>
                <c:pt idx="484">
                  <c:v>0.80445866119105636</c:v>
                </c:pt>
                <c:pt idx="485">
                  <c:v>0.80089694339732787</c:v>
                </c:pt>
                <c:pt idx="486">
                  <c:v>0.79700342057086693</c:v>
                </c:pt>
                <c:pt idx="487">
                  <c:v>0.79507843903690045</c:v>
                </c:pt>
                <c:pt idx="488">
                  <c:v>0.79299927656114422</c:v>
                </c:pt>
                <c:pt idx="489">
                  <c:v>0.78942684878222169</c:v>
                </c:pt>
                <c:pt idx="490">
                  <c:v>0.78334749790968627</c:v>
                </c:pt>
                <c:pt idx="491">
                  <c:v>0.78150499094266035</c:v>
                </c:pt>
                <c:pt idx="492">
                  <c:v>0.77590092406619537</c:v>
                </c:pt>
                <c:pt idx="493">
                  <c:v>0.77278216681703282</c:v>
                </c:pt>
                <c:pt idx="494">
                  <c:v>0.76934822441645123</c:v>
                </c:pt>
                <c:pt idx="495">
                  <c:v>0.76216625924169479</c:v>
                </c:pt>
                <c:pt idx="496">
                  <c:v>0.75947595743766705</c:v>
                </c:pt>
                <c:pt idx="497">
                  <c:v>0.76260865094032626</c:v>
                </c:pt>
                <c:pt idx="498">
                  <c:v>0.75140791017610287</c:v>
                </c:pt>
                <c:pt idx="499">
                  <c:v>0.7498780949816517</c:v>
                </c:pt>
                <c:pt idx="500">
                  <c:v>0.73540102710462907</c:v>
                </c:pt>
                <c:pt idx="501">
                  <c:v>0.7365073328353493</c:v>
                </c:pt>
                <c:pt idx="502">
                  <c:v>0.7291261390050473</c:v>
                </c:pt>
                <c:pt idx="503">
                  <c:v>0.72393321541668099</c:v>
                </c:pt>
                <c:pt idx="504">
                  <c:v>0.72500348145365723</c:v>
                </c:pt>
                <c:pt idx="505">
                  <c:v>0.71333620252654129</c:v>
                </c:pt>
                <c:pt idx="506">
                  <c:v>0.7097662319892003</c:v>
                </c:pt>
                <c:pt idx="507">
                  <c:v>0.7117061911162621</c:v>
                </c:pt>
                <c:pt idx="508">
                  <c:v>0.69670970999770532</c:v>
                </c:pt>
                <c:pt idx="509">
                  <c:v>0.69311234800098553</c:v>
                </c:pt>
                <c:pt idx="510">
                  <c:v>0.69207781050976069</c:v>
                </c:pt>
                <c:pt idx="511">
                  <c:v>0.67527467126614815</c:v>
                </c:pt>
                <c:pt idx="512">
                  <c:v>0.68122214609437337</c:v>
                </c:pt>
                <c:pt idx="513">
                  <c:v>0.67251208814587826</c:v>
                </c:pt>
                <c:pt idx="514">
                  <c:v>0.67195608847224209</c:v>
                </c:pt>
                <c:pt idx="515">
                  <c:v>0.66971323747541422</c:v>
                </c:pt>
                <c:pt idx="516">
                  <c:v>0.65958308156595136</c:v>
                </c:pt>
                <c:pt idx="517">
                  <c:v>0.65585567719033433</c:v>
                </c:pt>
                <c:pt idx="518">
                  <c:v>0.65266360485025043</c:v>
                </c:pt>
                <c:pt idx="519">
                  <c:v>0.64381792243993952</c:v>
                </c:pt>
                <c:pt idx="520">
                  <c:v>0.63808902247603316</c:v>
                </c:pt>
                <c:pt idx="521">
                  <c:v>0.62823122697716782</c:v>
                </c:pt>
                <c:pt idx="522">
                  <c:v>0.62913272459204939</c:v>
                </c:pt>
                <c:pt idx="523">
                  <c:v>0.61176344388230408</c:v>
                </c:pt>
                <c:pt idx="524">
                  <c:v>0.61218401034678127</c:v>
                </c:pt>
                <c:pt idx="525">
                  <c:v>0.60487355480768301</c:v>
                </c:pt>
                <c:pt idx="526">
                  <c:v>0.59327609585921348</c:v>
                </c:pt>
                <c:pt idx="527">
                  <c:v>0.59036538712371012</c:v>
                </c:pt>
                <c:pt idx="528">
                  <c:v>0.5811774997707152</c:v>
                </c:pt>
                <c:pt idx="529">
                  <c:v>0.58122898936873402</c:v>
                </c:pt>
                <c:pt idx="530">
                  <c:v>0.57068021127958257</c:v>
                </c:pt>
                <c:pt idx="531">
                  <c:v>0.5603548057446478</c:v>
                </c:pt>
                <c:pt idx="532">
                  <c:v>0.55769086602094819</c:v>
                </c:pt>
                <c:pt idx="533">
                  <c:v>0.54868920511521202</c:v>
                </c:pt>
                <c:pt idx="534">
                  <c:v>0.54097255527331201</c:v>
                </c:pt>
                <c:pt idx="535">
                  <c:v>0.53341944807767416</c:v>
                </c:pt>
                <c:pt idx="536">
                  <c:v>0.53009630074897474</c:v>
                </c:pt>
                <c:pt idx="537">
                  <c:v>0.51860092166758931</c:v>
                </c:pt>
                <c:pt idx="538">
                  <c:v>0.51589979467975333</c:v>
                </c:pt>
                <c:pt idx="539">
                  <c:v>0.50801876900959253</c:v>
                </c:pt>
                <c:pt idx="540">
                  <c:v>0.49908511278846573</c:v>
                </c:pt>
                <c:pt idx="541">
                  <c:v>0.49442469128996297</c:v>
                </c:pt>
                <c:pt idx="542">
                  <c:v>0.48812721396301056</c:v>
                </c:pt>
                <c:pt idx="543">
                  <c:v>0.48369040292590154</c:v>
                </c:pt>
                <c:pt idx="544">
                  <c:v>0.47679830911178778</c:v>
                </c:pt>
                <c:pt idx="545">
                  <c:v>0.46938146216291077</c:v>
                </c:pt>
                <c:pt idx="546">
                  <c:v>0.46138025772570584</c:v>
                </c:pt>
                <c:pt idx="547">
                  <c:v>0.45506256221181229</c:v>
                </c:pt>
                <c:pt idx="548">
                  <c:v>0.44955383490962098</c:v>
                </c:pt>
                <c:pt idx="549">
                  <c:v>0.44054386941881846</c:v>
                </c:pt>
                <c:pt idx="550">
                  <c:v>0.43264416950041812</c:v>
                </c:pt>
                <c:pt idx="551">
                  <c:v>0.42768876502221065</c:v>
                </c:pt>
                <c:pt idx="552">
                  <c:v>0.41982296288291976</c:v>
                </c:pt>
                <c:pt idx="553">
                  <c:v>0.40925986776946571</c:v>
                </c:pt>
                <c:pt idx="554">
                  <c:v>0.40487423748236473</c:v>
                </c:pt>
                <c:pt idx="555">
                  <c:v>0.40421774451492393</c:v>
                </c:pt>
                <c:pt idx="556">
                  <c:v>0.3936331053404557</c:v>
                </c:pt>
                <c:pt idx="557">
                  <c:v>0.38252240416466815</c:v>
                </c:pt>
                <c:pt idx="558">
                  <c:v>0.38653053324247655</c:v>
                </c:pt>
                <c:pt idx="559">
                  <c:v>0.38900137575813581</c:v>
                </c:pt>
                <c:pt idx="560">
                  <c:v>0.36962045361585888</c:v>
                </c:pt>
                <c:pt idx="561">
                  <c:v>0.35965262294033767</c:v>
                </c:pt>
                <c:pt idx="562">
                  <c:v>0.36006641249489113</c:v>
                </c:pt>
                <c:pt idx="563">
                  <c:v>0.34690038811334162</c:v>
                </c:pt>
                <c:pt idx="564">
                  <c:v>0.34021441346164077</c:v>
                </c:pt>
                <c:pt idx="565">
                  <c:v>0.3511670128748014</c:v>
                </c:pt>
                <c:pt idx="566">
                  <c:v>0.33970657647075447</c:v>
                </c:pt>
                <c:pt idx="567">
                  <c:v>0.33099582480049861</c:v>
                </c:pt>
                <c:pt idx="568">
                  <c:v>0.3292693010259975</c:v>
                </c:pt>
                <c:pt idx="569">
                  <c:v>0.33645613139088143</c:v>
                </c:pt>
                <c:pt idx="570">
                  <c:v>0.32242853290043133</c:v>
                </c:pt>
                <c:pt idx="571">
                  <c:v>0.29209761359797892</c:v>
                </c:pt>
                <c:pt idx="572">
                  <c:v>0.30080453831662968</c:v>
                </c:pt>
                <c:pt idx="573">
                  <c:v>0.31432299033777017</c:v>
                </c:pt>
                <c:pt idx="574">
                  <c:v>0.29879458457089642</c:v>
                </c:pt>
                <c:pt idx="575">
                  <c:v>0.27679348765836287</c:v>
                </c:pt>
                <c:pt idx="576">
                  <c:v>0.29344100795116296</c:v>
                </c:pt>
                <c:pt idx="577">
                  <c:v>0.27373073707277079</c:v>
                </c:pt>
                <c:pt idx="578">
                  <c:v>0.2781447048786822</c:v>
                </c:pt>
                <c:pt idx="579">
                  <c:v>0.27321408211740994</c:v>
                </c:pt>
                <c:pt idx="580">
                  <c:v>0.26400724945578907</c:v>
                </c:pt>
                <c:pt idx="581">
                  <c:v>0.25956616724282811</c:v>
                </c:pt>
                <c:pt idx="582">
                  <c:v>0.25393983244108626</c:v>
                </c:pt>
                <c:pt idx="583">
                  <c:v>0.25878665050612221</c:v>
                </c:pt>
                <c:pt idx="584">
                  <c:v>0.24613109692469598</c:v>
                </c:pt>
                <c:pt idx="585">
                  <c:v>0.23224776838600791</c:v>
                </c:pt>
                <c:pt idx="586">
                  <c:v>0.22918071989948421</c:v>
                </c:pt>
                <c:pt idx="587">
                  <c:v>0.23114884851182327</c:v>
                </c:pt>
                <c:pt idx="588">
                  <c:v>0.22343025966364063</c:v>
                </c:pt>
                <c:pt idx="589">
                  <c:v>0.22377517028292726</c:v>
                </c:pt>
                <c:pt idx="590">
                  <c:v>0.22206063362803016</c:v>
                </c:pt>
                <c:pt idx="591">
                  <c:v>0.21325152062387812</c:v>
                </c:pt>
                <c:pt idx="592">
                  <c:v>0.2361985611291208</c:v>
                </c:pt>
                <c:pt idx="593">
                  <c:v>0.21924937724098029</c:v>
                </c:pt>
                <c:pt idx="594">
                  <c:v>0.20468203016272538</c:v>
                </c:pt>
                <c:pt idx="595">
                  <c:v>0.21259772572813823</c:v>
                </c:pt>
                <c:pt idx="596">
                  <c:v>0.21787305562833811</c:v>
                </c:pt>
                <c:pt idx="597">
                  <c:v>0.22181235421378417</c:v>
                </c:pt>
                <c:pt idx="598">
                  <c:v>0.20906520647144231</c:v>
                </c:pt>
                <c:pt idx="599">
                  <c:v>0.18399088559089416</c:v>
                </c:pt>
                <c:pt idx="600">
                  <c:v>0.18448246503704005</c:v>
                </c:pt>
                <c:pt idx="601">
                  <c:v>0.18031745028461227</c:v>
                </c:pt>
                <c:pt idx="602">
                  <c:v>0.18761236422288649</c:v>
                </c:pt>
                <c:pt idx="603">
                  <c:v>0.16608567976192878</c:v>
                </c:pt>
                <c:pt idx="604">
                  <c:v>0.18589754728519947</c:v>
                </c:pt>
                <c:pt idx="605">
                  <c:v>0.16517841997989072</c:v>
                </c:pt>
                <c:pt idx="606">
                  <c:v>0.14519422997317272</c:v>
                </c:pt>
                <c:pt idx="607">
                  <c:v>0.16436594391407156</c:v>
                </c:pt>
                <c:pt idx="608">
                  <c:v>0.17012406918431272</c:v>
                </c:pt>
                <c:pt idx="609">
                  <c:v>0.16893715347095992</c:v>
                </c:pt>
                <c:pt idx="610">
                  <c:v>0.1552136281344004</c:v>
                </c:pt>
                <c:pt idx="611">
                  <c:v>0.16720623569191168</c:v>
                </c:pt>
                <c:pt idx="612">
                  <c:v>0.17454793279594352</c:v>
                </c:pt>
                <c:pt idx="613">
                  <c:v>0.1592479717564465</c:v>
                </c:pt>
                <c:pt idx="614">
                  <c:v>0.13361107189864194</c:v>
                </c:pt>
                <c:pt idx="615">
                  <c:v>0.15276855529496708</c:v>
                </c:pt>
                <c:pt idx="616">
                  <c:v>0.16510389242449036</c:v>
                </c:pt>
                <c:pt idx="617">
                  <c:v>0.14797636288162611</c:v>
                </c:pt>
                <c:pt idx="618">
                  <c:v>0.12615641826586782</c:v>
                </c:pt>
                <c:pt idx="619">
                  <c:v>0.13681819319040697</c:v>
                </c:pt>
                <c:pt idx="620">
                  <c:v>0.14801528164515271</c:v>
                </c:pt>
                <c:pt idx="621">
                  <c:v>0.12793661507862755</c:v>
                </c:pt>
                <c:pt idx="622">
                  <c:v>0.14102624742424455</c:v>
                </c:pt>
                <c:pt idx="623">
                  <c:v>0.12217916654614078</c:v>
                </c:pt>
                <c:pt idx="624">
                  <c:v>0.11371144396083772</c:v>
                </c:pt>
                <c:pt idx="625">
                  <c:v>0.11092792427122626</c:v>
                </c:pt>
                <c:pt idx="626">
                  <c:v>0.10253694983727865</c:v>
                </c:pt>
                <c:pt idx="627">
                  <c:v>9.5355935881595952E-2</c:v>
                </c:pt>
                <c:pt idx="628">
                  <c:v>0.10326753226034252</c:v>
                </c:pt>
                <c:pt idx="629">
                  <c:v>9.0599074784698155E-2</c:v>
                </c:pt>
                <c:pt idx="630">
                  <c:v>8.4509073259433728E-2</c:v>
                </c:pt>
                <c:pt idx="631">
                  <c:v>8.5351239615295782E-2</c:v>
                </c:pt>
                <c:pt idx="632">
                  <c:v>0.10306993023598238</c:v>
                </c:pt>
                <c:pt idx="633">
                  <c:v>9.6534968118605555E-2</c:v>
                </c:pt>
                <c:pt idx="634">
                  <c:v>0.10412539007472336</c:v>
                </c:pt>
                <c:pt idx="635">
                  <c:v>0.10045911837198576</c:v>
                </c:pt>
                <c:pt idx="636">
                  <c:v>9.9905670242031411E-2</c:v>
                </c:pt>
                <c:pt idx="637">
                  <c:v>0.10493892487004114</c:v>
                </c:pt>
                <c:pt idx="638">
                  <c:v>0.10645030817514715</c:v>
                </c:pt>
                <c:pt idx="639">
                  <c:v>0.11843073839982225</c:v>
                </c:pt>
                <c:pt idx="640">
                  <c:v>0.11299857007596446</c:v>
                </c:pt>
                <c:pt idx="641">
                  <c:v>0.10694422228065356</c:v>
                </c:pt>
                <c:pt idx="642">
                  <c:v>0.10775249874016246</c:v>
                </c:pt>
                <c:pt idx="643">
                  <c:v>0.11311606905875893</c:v>
                </c:pt>
                <c:pt idx="644">
                  <c:v>0.10232185873588992</c:v>
                </c:pt>
                <c:pt idx="645">
                  <c:v>0.11187184620920818</c:v>
                </c:pt>
                <c:pt idx="646">
                  <c:v>0.10960115527494897</c:v>
                </c:pt>
                <c:pt idx="647">
                  <c:v>9.6848860039734447E-2</c:v>
                </c:pt>
                <c:pt idx="648">
                  <c:v>9.8727116193088799E-2</c:v>
                </c:pt>
                <c:pt idx="649">
                  <c:v>8.8329616829419741E-2</c:v>
                </c:pt>
                <c:pt idx="650">
                  <c:v>8.9545522139569539E-2</c:v>
                </c:pt>
                <c:pt idx="651">
                  <c:v>0.10368812168664468</c:v>
                </c:pt>
                <c:pt idx="652">
                  <c:v>9.7005547285689872E-2</c:v>
                </c:pt>
                <c:pt idx="653">
                  <c:v>9.7223286890569721E-2</c:v>
                </c:pt>
                <c:pt idx="654">
                  <c:v>9.0404439475985851E-2</c:v>
                </c:pt>
                <c:pt idx="655">
                  <c:v>9.2037795724538018E-2</c:v>
                </c:pt>
                <c:pt idx="656">
                  <c:v>8.4249093443268405E-2</c:v>
                </c:pt>
                <c:pt idx="657">
                  <c:v>8.620032275683559E-2</c:v>
                </c:pt>
                <c:pt idx="658">
                  <c:v>8.5270593800685468E-2</c:v>
                </c:pt>
                <c:pt idx="659">
                  <c:v>8.0392323207761907E-2</c:v>
                </c:pt>
                <c:pt idx="660">
                  <c:v>7.3494731912843239E-2</c:v>
                </c:pt>
                <c:pt idx="661">
                  <c:v>8.1549283388367713E-2</c:v>
                </c:pt>
                <c:pt idx="662">
                  <c:v>7.4165608201270494E-2</c:v>
                </c:pt>
                <c:pt idx="663">
                  <c:v>7.7559025482111091E-2</c:v>
                </c:pt>
                <c:pt idx="664">
                  <c:v>7.7905080497173734E-2</c:v>
                </c:pt>
                <c:pt idx="665">
                  <c:v>6.2316438209530353E-2</c:v>
                </c:pt>
                <c:pt idx="666">
                  <c:v>6.6411284729444187E-2</c:v>
                </c:pt>
                <c:pt idx="667">
                  <c:v>5.7858869618964623E-2</c:v>
                </c:pt>
                <c:pt idx="668">
                  <c:v>5.7858869618964623E-2</c:v>
                </c:pt>
                <c:pt idx="669">
                  <c:v>4.6539254887611264E-2</c:v>
                </c:pt>
                <c:pt idx="670">
                  <c:v>4.4960915837881296E-2</c:v>
                </c:pt>
                <c:pt idx="671">
                  <c:v>4.0717424768131553E-2</c:v>
                </c:pt>
                <c:pt idx="672">
                  <c:v>2.9424769902590766E-2</c:v>
                </c:pt>
                <c:pt idx="673">
                  <c:v>3.2538179260006656E-2</c:v>
                </c:pt>
                <c:pt idx="674">
                  <c:v>2.9648738242085845E-2</c:v>
                </c:pt>
                <c:pt idx="675">
                  <c:v>3.4665348033773094E-2</c:v>
                </c:pt>
                <c:pt idx="676">
                  <c:v>3.0025004611134474E-2</c:v>
                </c:pt>
                <c:pt idx="677">
                  <c:v>2.6667658481791777E-2</c:v>
                </c:pt>
                <c:pt idx="678">
                  <c:v>2.1919540367213382E-2</c:v>
                </c:pt>
                <c:pt idx="679">
                  <c:v>7.2594555448588722E-3</c:v>
                </c:pt>
                <c:pt idx="680">
                  <c:v>2.003087770005187E-2</c:v>
                </c:pt>
                <c:pt idx="681">
                  <c:v>1.6102367357609011E-2</c:v>
                </c:pt>
                <c:pt idx="682">
                  <c:v>5.4778080322499256E-3</c:v>
                </c:pt>
                <c:pt idx="683">
                  <c:v>5.9505733528054114E-3</c:v>
                </c:pt>
                <c:pt idx="684">
                  <c:v>-1.3708493707189991E-2</c:v>
                </c:pt>
                <c:pt idx="685">
                  <c:v>-1.0762041554599361E-2</c:v>
                </c:pt>
                <c:pt idx="686">
                  <c:v>-1.8182751416910538E-2</c:v>
                </c:pt>
                <c:pt idx="687">
                  <c:v>-2.6056531528670338E-2</c:v>
                </c:pt>
                <c:pt idx="688">
                  <c:v>-4.5172552203928018E-2</c:v>
                </c:pt>
                <c:pt idx="689">
                  <c:v>-5.2620690875322403E-2</c:v>
                </c:pt>
                <c:pt idx="690">
                  <c:v>-5.9548763749800941E-2</c:v>
                </c:pt>
                <c:pt idx="691">
                  <c:v>-8.7487801989842406E-2</c:v>
                </c:pt>
                <c:pt idx="692">
                  <c:v>-0.10951359042801934</c:v>
                </c:pt>
                <c:pt idx="693">
                  <c:v>-0.12659452429067161</c:v>
                </c:pt>
                <c:pt idx="694">
                  <c:v>-0.15747937548759336</c:v>
                </c:pt>
                <c:pt idx="695">
                  <c:v>-0.15161811136845105</c:v>
                </c:pt>
                <c:pt idx="696">
                  <c:v>-0.13897066792274526</c:v>
                </c:pt>
                <c:pt idx="697">
                  <c:v>-0.14106117557272041</c:v>
                </c:pt>
                <c:pt idx="698">
                  <c:v>-0.10428912511319877</c:v>
                </c:pt>
                <c:pt idx="699">
                  <c:v>-9.7255957736802082E-2</c:v>
                </c:pt>
                <c:pt idx="700">
                  <c:v>-0.11427701861320679</c:v>
                </c:pt>
                <c:pt idx="701">
                  <c:v>-0.12979865663023563</c:v>
                </c:pt>
                <c:pt idx="702">
                  <c:v>-0.133544884303403</c:v>
                </c:pt>
                <c:pt idx="703">
                  <c:v>-0.12468865500331366</c:v>
                </c:pt>
                <c:pt idx="704">
                  <c:v>-0.11498612822632433</c:v>
                </c:pt>
                <c:pt idx="705">
                  <c:v>-0.11457488456945993</c:v>
                </c:pt>
                <c:pt idx="706">
                  <c:v>-0.14904698809350392</c:v>
                </c:pt>
                <c:pt idx="707">
                  <c:v>-0.13820640404113596</c:v>
                </c:pt>
                <c:pt idx="708">
                  <c:v>-0.14284306640254715</c:v>
                </c:pt>
                <c:pt idx="709">
                  <c:v>-0.16407174110846262</c:v>
                </c:pt>
                <c:pt idx="710">
                  <c:v>-0.13832642215032262</c:v>
                </c:pt>
                <c:pt idx="711">
                  <c:v>-0.10169341236118551</c:v>
                </c:pt>
                <c:pt idx="712">
                  <c:v>-0.11400758921114641</c:v>
                </c:pt>
                <c:pt idx="713">
                  <c:v>-0.11603778526727039</c:v>
                </c:pt>
                <c:pt idx="714">
                  <c:v>-9.929103314937518E-2</c:v>
                </c:pt>
                <c:pt idx="715">
                  <c:v>-7.2688162855761199E-2</c:v>
                </c:pt>
                <c:pt idx="716">
                  <c:v>-5.3408232922868185E-2</c:v>
                </c:pt>
                <c:pt idx="717">
                  <c:v>-2.7713829523820725E-2</c:v>
                </c:pt>
                <c:pt idx="718">
                  <c:v>-4.2221805966205152E-2</c:v>
                </c:pt>
                <c:pt idx="719">
                  <c:v>-3.6568723687345962E-2</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2-64E6-46B9-827B-89712231FCEB}"/>
            </c:ext>
          </c:extLst>
        </c:ser>
        <c:ser>
          <c:idx val="2"/>
          <c:order val="4"/>
          <c:tx>
            <c:v>13000 WAVE</c:v>
          </c:tx>
          <c:spPr>
            <a:ln w="9525" cap="rnd">
              <a:solidFill>
                <a:schemeClr val="accent3"/>
              </a:solidFill>
              <a:round/>
            </a:ln>
            <a:effectLst>
              <a:outerShdw blurRad="40000" dist="23000" dir="5400000" rotWithShape="0">
                <a:srgbClr val="000000">
                  <a:alpha val="35000"/>
                </a:srgbClr>
              </a:outerShdw>
            </a:effectLst>
          </c:spPr>
          <c:marker>
            <c:symbol val="none"/>
          </c:marker>
          <c:xVal>
            <c:numRef>
              <c:f>'Graphs Task 1'!$BC$2:$BC$1143</c:f>
              <c:numCache>
                <c:formatCode>General</c:formatCode>
                <c:ptCount val="1142"/>
                <c:pt idx="0">
                  <c:v>1.1032935877396377</c:v>
                </c:pt>
                <c:pt idx="1">
                  <c:v>1.1034219181808163</c:v>
                </c:pt>
                <c:pt idx="2">
                  <c:v>1.1035318715427738</c:v>
                </c:pt>
                <c:pt idx="3">
                  <c:v>1.1036234291456362</c:v>
                </c:pt>
                <c:pt idx="4">
                  <c:v>1.1036962437931193</c:v>
                </c:pt>
                <c:pt idx="5">
                  <c:v>1.103750227059678</c:v>
                </c:pt>
                <c:pt idx="6">
                  <c:v>1.1037856468744884</c:v>
                </c:pt>
                <c:pt idx="7">
                  <c:v>1.1038022468800466</c:v>
                </c:pt>
                <c:pt idx="8">
                  <c:v>1.1038002249093763</c:v>
                </c:pt>
                <c:pt idx="9">
                  <c:v>1.1037795154742545</c:v>
                </c:pt>
                <c:pt idx="10">
                  <c:v>1.1037401811351661</c:v>
                </c:pt>
                <c:pt idx="11">
                  <c:v>1.1036822168310285</c:v>
                </c:pt>
                <c:pt idx="12">
                  <c:v>1.1036056151017222</c:v>
                </c:pt>
                <c:pt idx="13">
                  <c:v>1.10351033345061</c:v>
                </c:pt>
                <c:pt idx="14">
                  <c:v>1.1033963922260199</c:v>
                </c:pt>
                <c:pt idx="15">
                  <c:v>1.103263809395973</c:v>
                </c:pt>
                <c:pt idx="16">
                  <c:v>1.1031126332201007</c:v>
                </c:pt>
                <c:pt idx="17">
                  <c:v>1.1029428442893643</c:v>
                </c:pt>
                <c:pt idx="18">
                  <c:v>1.1027543227128827</c:v>
                </c:pt>
                <c:pt idx="19">
                  <c:v>1.1025470768217387</c:v>
                </c:pt>
                <c:pt idx="20">
                  <c:v>1.1023213089039077</c:v>
                </c:pt>
                <c:pt idx="21">
                  <c:v>1.1020767609160567</c:v>
                </c:pt>
                <c:pt idx="22">
                  <c:v>1.1018134667076274</c:v>
                </c:pt>
                <c:pt idx="23">
                  <c:v>1.1015313922486223</c:v>
                </c:pt>
                <c:pt idx="24">
                  <c:v>1.1012306978645798</c:v>
                </c:pt>
                <c:pt idx="25">
                  <c:v>1.1009111151716888</c:v>
                </c:pt>
                <c:pt idx="26">
                  <c:v>1.1005728325888262</c:v>
                </c:pt>
                <c:pt idx="27">
                  <c:v>1.100215642158086</c:v>
                </c:pt>
                <c:pt idx="28">
                  <c:v>1.0998395632324252</c:v>
                </c:pt>
                <c:pt idx="29">
                  <c:v>1.0994445799009149</c:v>
                </c:pt>
                <c:pt idx="30">
                  <c:v>1.0990306738121209</c:v>
                </c:pt>
                <c:pt idx="31">
                  <c:v>1.098597692144146</c:v>
                </c:pt>
                <c:pt idx="32">
                  <c:v>1.0981456442674158</c:v>
                </c:pt>
                <c:pt idx="33">
                  <c:v>1.0976745371928105</c:v>
                </c:pt>
                <c:pt idx="34">
                  <c:v>1.0971843424621313</c:v>
                </c:pt>
                <c:pt idx="35">
                  <c:v>1.0966748965004789</c:v>
                </c:pt>
                <c:pt idx="36">
                  <c:v>1.0961461321417296</c:v>
                </c:pt>
                <c:pt idx="37">
                  <c:v>1.0955980459472598</c:v>
                </c:pt>
                <c:pt idx="38">
                  <c:v>1.0950305987757911</c:v>
                </c:pt>
                <c:pt idx="39">
                  <c:v>1.0944437822019559</c:v>
                </c:pt>
                <c:pt idx="40">
                  <c:v>1.0938373184069616</c:v>
                </c:pt>
                <c:pt idx="41">
                  <c:v>1.0932112597630392</c:v>
                </c:pt>
                <c:pt idx="42">
                  <c:v>1.0925656565162021</c:v>
                </c:pt>
                <c:pt idx="43">
                  <c:v>1.091900255144999</c:v>
                </c:pt>
                <c:pt idx="44">
                  <c:v>1.0912148988600614</c:v>
                </c:pt>
                <c:pt idx="45">
                  <c:v>1.0905097636818468</c:v>
                </c:pt>
                <c:pt idx="46">
                  <c:v>1.089784552802709</c:v>
                </c:pt>
                <c:pt idx="47">
                  <c:v>1.0890392349045463</c:v>
                </c:pt>
                <c:pt idx="48">
                  <c:v>1.0882737759974714</c:v>
                </c:pt>
                <c:pt idx="49">
                  <c:v>1.087488037822878</c:v>
                </c:pt>
                <c:pt idx="50">
                  <c:v>1.0866818447411899</c:v>
                </c:pt>
                <c:pt idx="51">
                  <c:v>1.085855255246261</c:v>
                </c:pt>
                <c:pt idx="52">
                  <c:v>1.0850080874349464</c:v>
                </c:pt>
                <c:pt idx="53">
                  <c:v>1.0841401555140944</c:v>
                </c:pt>
                <c:pt idx="54">
                  <c:v>1.0832515432493972</c:v>
                </c:pt>
                <c:pt idx="55">
                  <c:v>1.0823418871863555</c:v>
                </c:pt>
                <c:pt idx="56">
                  <c:v>1.0814113333793325</c:v>
                </c:pt>
                <c:pt idx="57">
                  <c:v>1.0804594416284916</c:v>
                </c:pt>
                <c:pt idx="58">
                  <c:v>1.0794864551443106</c:v>
                </c:pt>
                <c:pt idx="59">
                  <c:v>1.0784920291486686</c:v>
                </c:pt>
                <c:pt idx="60">
                  <c:v>1.0774760557398513</c:v>
                </c:pt>
                <c:pt idx="61">
                  <c:v>1.0764385624066961</c:v>
                </c:pt>
                <c:pt idx="62">
                  <c:v>1.0753791913972766</c:v>
                </c:pt>
                <c:pt idx="63">
                  <c:v>1.0742980326833724</c:v>
                </c:pt>
                <c:pt idx="64">
                  <c:v>1.0731947546902867</c:v>
                </c:pt>
                <c:pt idx="65">
                  <c:v>1.0720693005959132</c:v>
                </c:pt>
                <c:pt idx="66">
                  <c:v>1.0709215752614898</c:v>
                </c:pt>
                <c:pt idx="67">
                  <c:v>1.0697512330964796</c:v>
                </c:pt>
                <c:pt idx="68">
                  <c:v>1.0685584881065218</c:v>
                </c:pt>
                <c:pt idx="69">
                  <c:v>1.0673429511670165</c:v>
                </c:pt>
                <c:pt idx="70">
                  <c:v>1.0661043685149423</c:v>
                </c:pt>
                <c:pt idx="71">
                  <c:v>1.0648429089735008</c:v>
                </c:pt>
                <c:pt idx="72">
                  <c:v>1.0635580610006765</c:v>
                </c:pt>
                <c:pt idx="73">
                  <c:v>1.0622500221358409</c:v>
                </c:pt>
                <c:pt idx="74">
                  <c:v>1.0609182698272126</c:v>
                </c:pt>
                <c:pt idx="75">
                  <c:v>1.0595628502602035</c:v>
                </c:pt>
                <c:pt idx="76">
                  <c:v>1.058183517834447</c:v>
                </c:pt>
                <c:pt idx="77">
                  <c:v>1.0567802392996575</c:v>
                </c:pt>
                <c:pt idx="78">
                  <c:v>1.0553525773542376</c:v>
                </c:pt>
                <c:pt idx="79">
                  <c:v>1.0539006716729291</c:v>
                </c:pt>
                <c:pt idx="80">
                  <c:v>1.0524239638132615</c:v>
                </c:pt>
                <c:pt idx="81">
                  <c:v>1.05092262182036</c:v>
                </c:pt>
                <c:pt idx="82">
                  <c:v>1.0493963329860674</c:v>
                </c:pt>
                <c:pt idx="83">
                  <c:v>1.0478450002313133</c:v>
                </c:pt>
                <c:pt idx="84">
                  <c:v>1.0462682247029635</c:v>
                </c:pt>
                <c:pt idx="85">
                  <c:v>1.0446660849816651</c:v>
                </c:pt>
                <c:pt idx="86">
                  <c:v>1.043038245695981</c:v>
                </c:pt>
                <c:pt idx="87">
                  <c:v>1.0413845521814802</c:v>
                </c:pt>
                <c:pt idx="88">
                  <c:v>1.039704769309886</c:v>
                </c:pt>
                <c:pt idx="89">
                  <c:v>1.0379988075964675</c:v>
                </c:pt>
                <c:pt idx="90">
                  <c:v>1.0362664212856452</c:v>
                </c:pt>
                <c:pt idx="91">
                  <c:v>1.0345075112501643</c:v>
                </c:pt>
                <c:pt idx="92">
                  <c:v>1.0327217438649514</c:v>
                </c:pt>
                <c:pt idx="93">
                  <c:v>1.0309089318636659</c:v>
                </c:pt>
                <c:pt idx="94">
                  <c:v>1.0290618711507691</c:v>
                </c:pt>
                <c:pt idx="95">
                  <c:v>1.0271877419429114</c:v>
                </c:pt>
                <c:pt idx="96">
                  <c:v>1.0252857968262654</c:v>
                </c:pt>
                <c:pt idx="97">
                  <c:v>1.0233562541336743</c:v>
                </c:pt>
                <c:pt idx="98">
                  <c:v>1.0213988607463484</c:v>
                </c:pt>
                <c:pt idx="99">
                  <c:v>1.0194134755886974</c:v>
                </c:pt>
                <c:pt idx="100">
                  <c:v>1.0173994355613765</c:v>
                </c:pt>
                <c:pt idx="101">
                  <c:v>1.0153572623534337</c:v>
                </c:pt>
                <c:pt idx="102">
                  <c:v>1.0132862402204497</c:v>
                </c:pt>
                <c:pt idx="103">
                  <c:v>1.0111861623612166</c:v>
                </c:pt>
                <c:pt idx="104">
                  <c:v>1.009056978152288</c:v>
                </c:pt>
                <c:pt idx="105">
                  <c:v>1.0068985524696603</c:v>
                </c:pt>
                <c:pt idx="106">
                  <c:v>1.0047103768497787</c:v>
                </c:pt>
                <c:pt idx="107">
                  <c:v>1.0024925483207281</c:v>
                </c:pt>
                <c:pt idx="108">
                  <c:v>1.0002445017902222</c:v>
                </c:pt>
                <c:pt idx="109">
                  <c:v>0.99796624115366805</c:v>
                </c:pt>
                <c:pt idx="110">
                  <c:v>0.9956573921632581</c:v>
                </c:pt>
                <c:pt idx="111">
                  <c:v>0.99331769705977002</c:v>
                </c:pt>
                <c:pt idx="112">
                  <c:v>0.99094710231058603</c:v>
                </c:pt>
                <c:pt idx="113">
                  <c:v>0.9885453815756432</c:v>
                </c:pt>
                <c:pt idx="114">
                  <c:v>0.98611195991137424</c:v>
                </c:pt>
                <c:pt idx="115">
                  <c:v>0.98364680703552854</c:v>
                </c:pt>
                <c:pt idx="116">
                  <c:v>0.98114950132689371</c:v>
                </c:pt>
                <c:pt idx="117">
                  <c:v>0.97862017569335391</c:v>
                </c:pt>
                <c:pt idx="118">
                  <c:v>0.97605813347363768</c:v>
                </c:pt>
                <c:pt idx="119">
                  <c:v>0.97346340876498338</c:v>
                </c:pt>
                <c:pt idx="120">
                  <c:v>0.97083563681621354</c:v>
                </c:pt>
                <c:pt idx="121">
                  <c:v>0.96817444304196087</c:v>
                </c:pt>
                <c:pt idx="122">
                  <c:v>0.96547966695222609</c:v>
                </c:pt>
                <c:pt idx="123">
                  <c:v>0.96275123353607439</c:v>
                </c:pt>
                <c:pt idx="124">
                  <c:v>0.95998852028962989</c:v>
                </c:pt>
                <c:pt idx="125">
                  <c:v>0.95719134524828908</c:v>
                </c:pt>
                <c:pt idx="126">
                  <c:v>0.95435975129669293</c:v>
                </c:pt>
                <c:pt idx="127">
                  <c:v>0.95149322642447476</c:v>
                </c:pt>
                <c:pt idx="128">
                  <c:v>0.94859115154648888</c:v>
                </c:pt>
                <c:pt idx="129">
                  <c:v>0.94565373563740895</c:v>
                </c:pt>
                <c:pt idx="130">
                  <c:v>0.94268062630492599</c:v>
                </c:pt>
                <c:pt idx="131">
                  <c:v>0.93967136644067628</c:v>
                </c:pt>
                <c:pt idx="132">
                  <c:v>0.93662558230497883</c:v>
                </c:pt>
                <c:pt idx="133">
                  <c:v>0.93354303480218648</c:v>
                </c:pt>
                <c:pt idx="134">
                  <c:v>0.93042313827088474</c:v>
                </c:pt>
                <c:pt idx="135">
                  <c:v>0.92726622115566204</c:v>
                </c:pt>
                <c:pt idx="136">
                  <c:v>0.92407124125072249</c:v>
                </c:pt>
                <c:pt idx="137">
                  <c:v>0.92083861735477168</c:v>
                </c:pt>
                <c:pt idx="138">
                  <c:v>0.91756743013371778</c:v>
                </c:pt>
                <c:pt idx="139">
                  <c:v>0.91425738960456637</c:v>
                </c:pt>
                <c:pt idx="140">
                  <c:v>0.91090850349768249</c:v>
                </c:pt>
                <c:pt idx="141">
                  <c:v>0.90751985914939093</c:v>
                </c:pt>
                <c:pt idx="142">
                  <c:v>0.90409165338338993</c:v>
                </c:pt>
                <c:pt idx="143">
                  <c:v>0.90062294602613679</c:v>
                </c:pt>
                <c:pt idx="144">
                  <c:v>0.89711405484984097</c:v>
                </c:pt>
                <c:pt idx="145">
                  <c:v>0.89356396118178139</c:v>
                </c:pt>
                <c:pt idx="146">
                  <c:v>0.88997273598925541</c:v>
                </c:pt>
                <c:pt idx="147">
                  <c:v>0.88633967546189008</c:v>
                </c:pt>
                <c:pt idx="148">
                  <c:v>0.88266451648157884</c:v>
                </c:pt>
                <c:pt idx="149">
                  <c:v>0.87894723673720276</c:v>
                </c:pt>
                <c:pt idx="150">
                  <c:v>0.87518707168241572</c:v>
                </c:pt>
                <c:pt idx="151">
                  <c:v>0.87138351249800927</c:v>
                </c:pt>
                <c:pt idx="152">
                  <c:v>0.86753673899884398</c:v>
                </c:pt>
                <c:pt idx="153">
                  <c:v>0.86364580824799275</c:v>
                </c:pt>
                <c:pt idx="154">
                  <c:v>0.85971057755795544</c:v>
                </c:pt>
                <c:pt idx="155">
                  <c:v>0.85573078878486175</c:v>
                </c:pt>
                <c:pt idx="156">
                  <c:v>0.85170565532312326</c:v>
                </c:pt>
                <c:pt idx="157">
                  <c:v>0.84763513160980108</c:v>
                </c:pt>
                <c:pt idx="158">
                  <c:v>0.84351858278184288</c:v>
                </c:pt>
                <c:pt idx="159">
                  <c:v>0.83935571591202818</c:v>
                </c:pt>
                <c:pt idx="160">
                  <c:v>0.83514614285716904</c:v>
                </c:pt>
                <c:pt idx="161">
                  <c:v>0.83088974268688798</c:v>
                </c:pt>
                <c:pt idx="162">
                  <c:v>0.82658550214265791</c:v>
                </c:pt>
                <c:pt idx="163">
                  <c:v>0.82223359150054942</c:v>
                </c:pt>
                <c:pt idx="164">
                  <c:v>0.81783334603708924</c:v>
                </c:pt>
                <c:pt idx="165">
                  <c:v>0.81338494197672229</c:v>
                </c:pt>
                <c:pt idx="166">
                  <c:v>0.80888722178873818</c:v>
                </c:pt>
                <c:pt idx="167">
                  <c:v>0.80434006149001525</c:v>
                </c:pt>
                <c:pt idx="168">
                  <c:v>0.79974347357658526</c:v>
                </c:pt>
                <c:pt idx="169">
                  <c:v>0.7950968512824691</c:v>
                </c:pt>
                <c:pt idx="170">
                  <c:v>0.79039984126808716</c:v>
                </c:pt>
                <c:pt idx="171">
                  <c:v>0.78565212046631105</c:v>
                </c:pt>
                <c:pt idx="172">
                  <c:v>0.7808532952547047</c:v>
                </c:pt>
                <c:pt idx="173">
                  <c:v>0.77600341817886798</c:v>
                </c:pt>
                <c:pt idx="174">
                  <c:v>0.77110199638034593</c:v>
                </c:pt>
                <c:pt idx="175">
                  <c:v>0.76614895418500051</c:v>
                </c:pt>
                <c:pt idx="176">
                  <c:v>0.76114365270944995</c:v>
                </c:pt>
                <c:pt idx="177">
                  <c:v>0.75608652768600237</c:v>
                </c:pt>
                <c:pt idx="178">
                  <c:v>0.75097691219175056</c:v>
                </c:pt>
                <c:pt idx="179">
                  <c:v>0.74581423522696155</c:v>
                </c:pt>
                <c:pt idx="180">
                  <c:v>0.74059889354196018</c:v>
                </c:pt>
                <c:pt idx="181">
                  <c:v>0.73533052091088791</c:v>
                </c:pt>
                <c:pt idx="182">
                  <c:v>0.73000859689413133</c:v>
                </c:pt>
                <c:pt idx="183">
                  <c:v>0.72463372604306076</c:v>
                </c:pt>
                <c:pt idx="184">
                  <c:v>0.71920517911258741</c:v>
                </c:pt>
                <c:pt idx="185">
                  <c:v>0.7137224899182667</c:v>
                </c:pt>
                <c:pt idx="186">
                  <c:v>0.70818620266539378</c:v>
                </c:pt>
                <c:pt idx="187">
                  <c:v>0.70259613069270954</c:v>
                </c:pt>
                <c:pt idx="188">
                  <c:v>0.6969515584204562</c:v>
                </c:pt>
                <c:pt idx="189">
                  <c:v>0.69125285104815259</c:v>
                </c:pt>
                <c:pt idx="190">
                  <c:v>0.68549930569816586</c:v>
                </c:pt>
                <c:pt idx="191">
                  <c:v>0.67969085481774094</c:v>
                </c:pt>
                <c:pt idx="192">
                  <c:v>0.67382762726493906</c:v>
                </c:pt>
                <c:pt idx="193">
                  <c:v>0.66790942823579713</c:v>
                </c:pt>
                <c:pt idx="194">
                  <c:v>0.66193535619584587</c:v>
                </c:pt>
                <c:pt idx="195">
                  <c:v>0.65590645220699895</c:v>
                </c:pt>
                <c:pt idx="196">
                  <c:v>0.64982161720691611</c:v>
                </c:pt>
                <c:pt idx="197">
                  <c:v>0.6436805638165739</c:v>
                </c:pt>
                <c:pt idx="198">
                  <c:v>0.63748335078134388</c:v>
                </c:pt>
                <c:pt idx="199">
                  <c:v>0.63123006962974504</c:v>
                </c:pt>
                <c:pt idx="200">
                  <c:v>0.62492025780555605</c:v>
                </c:pt>
                <c:pt idx="201">
                  <c:v>0.61855375501382992</c:v>
                </c:pt>
                <c:pt idx="202">
                  <c:v>0.61212961341306305</c:v>
                </c:pt>
                <c:pt idx="203">
                  <c:v>0.60564881137151716</c:v>
                </c:pt>
                <c:pt idx="204">
                  <c:v>0.59911038696701535</c:v>
                </c:pt>
                <c:pt idx="205">
                  <c:v>0.59251470218391811</c:v>
                </c:pt>
                <c:pt idx="206">
                  <c:v>0.58586088605674214</c:v>
                </c:pt>
                <c:pt idx="207">
                  <c:v>0.57914900327862218</c:v>
                </c:pt>
                <c:pt idx="208">
                  <c:v>0.57237893686414243</c:v>
                </c:pt>
                <c:pt idx="209">
                  <c:v>0.56555088053488622</c:v>
                </c:pt>
                <c:pt idx="210">
                  <c:v>0.55866413363657741</c:v>
                </c:pt>
                <c:pt idx="211">
                  <c:v>0.55171938326637771</c:v>
                </c:pt>
                <c:pt idx="212">
                  <c:v>0.54471595254899163</c:v>
                </c:pt>
                <c:pt idx="213">
                  <c:v>0.53772347003297349</c:v>
                </c:pt>
                <c:pt idx="214">
                  <c:v>0.53074656143780718</c:v>
                </c:pt>
                <c:pt idx="215">
                  <c:v>0.52371585642782514</c:v>
                </c:pt>
                <c:pt idx="216">
                  <c:v>0.51663025069575896</c:v>
                </c:pt>
                <c:pt idx="217">
                  <c:v>0.50948978815920509</c:v>
                </c:pt>
                <c:pt idx="218">
                  <c:v>0.50229523716491697</c:v>
                </c:pt>
                <c:pt idx="219">
                  <c:v>0.49504517045521174</c:v>
                </c:pt>
                <c:pt idx="220">
                  <c:v>0.48774157062896151</c:v>
                </c:pt>
                <c:pt idx="221">
                  <c:v>0.48038169644505202</c:v>
                </c:pt>
                <c:pt idx="222">
                  <c:v>0.47296788254201405</c:v>
                </c:pt>
                <c:pt idx="223">
                  <c:v>0.46549954673505906</c:v>
                </c:pt>
                <c:pt idx="224">
                  <c:v>0.45797761989085733</c:v>
                </c:pt>
                <c:pt idx="225">
                  <c:v>0.45040189016876125</c:v>
                </c:pt>
                <c:pt idx="226">
                  <c:v>0.44277209500485798</c:v>
                </c:pt>
                <c:pt idx="227">
                  <c:v>0.43509046403162971</c:v>
                </c:pt>
                <c:pt idx="228">
                  <c:v>0.42735640822601045</c:v>
                </c:pt>
                <c:pt idx="229">
                  <c:v>0.41957043692493573</c:v>
                </c:pt>
                <c:pt idx="230">
                  <c:v>0.41173461964224872</c:v>
                </c:pt>
                <c:pt idx="231">
                  <c:v>0.40384880503683612</c:v>
                </c:pt>
                <c:pt idx="232">
                  <c:v>0.395913823136123</c:v>
                </c:pt>
                <c:pt idx="233">
                  <c:v>0.38793170327430004</c:v>
                </c:pt>
                <c:pt idx="234">
                  <c:v>0.37990267492048863</c:v>
                </c:pt>
                <c:pt idx="235">
                  <c:v>0.37182903980982734</c:v>
                </c:pt>
                <c:pt idx="236">
                  <c:v>0.36371151224856291</c:v>
                </c:pt>
                <c:pt idx="237">
                  <c:v>0.35555175620119722</c:v>
                </c:pt>
                <c:pt idx="238">
                  <c:v>0.34735279902508742</c:v>
                </c:pt>
                <c:pt idx="239">
                  <c:v>0.33911635877842083</c:v>
                </c:pt>
                <c:pt idx="240">
                  <c:v>0.33084435266392925</c:v>
                </c:pt>
                <c:pt idx="241">
                  <c:v>0.32253955122873523</c:v>
                </c:pt>
                <c:pt idx="242">
                  <c:v>0.31420354536844608</c:v>
                </c:pt>
                <c:pt idx="243">
                  <c:v>0.30584102600653534</c:v>
                </c:pt>
                <c:pt idx="244">
                  <c:v>0.29738023483961046</c:v>
                </c:pt>
                <c:pt idx="245">
                  <c:v>0.28882820167312812</c:v>
                </c:pt>
                <c:pt idx="246">
                  <c:v>0.28026056588373555</c:v>
                </c:pt>
                <c:pt idx="247">
                  <c:v>0.27168216511182192</c:v>
                </c:pt>
                <c:pt idx="248">
                  <c:v>0.26309756968256642</c:v>
                </c:pt>
                <c:pt idx="249">
                  <c:v>0.25451147001239682</c:v>
                </c:pt>
                <c:pt idx="250">
                  <c:v>0.2459272901196275</c:v>
                </c:pt>
                <c:pt idx="251">
                  <c:v>0.23735297826672885</c:v>
                </c:pt>
                <c:pt idx="252">
                  <c:v>0.22879080619285477</c:v>
                </c:pt>
                <c:pt idx="253">
                  <c:v>0.22024949347263509</c:v>
                </c:pt>
                <c:pt idx="254">
                  <c:v>0.21173472790524592</c:v>
                </c:pt>
                <c:pt idx="255">
                  <c:v>0.20325236376255013</c:v>
                </c:pt>
                <c:pt idx="256">
                  <c:v>0.1948087459903115</c:v>
                </c:pt>
                <c:pt idx="257">
                  <c:v>0.18641339724671091</c:v>
                </c:pt>
                <c:pt idx="258">
                  <c:v>0.17807139796048677</c:v>
                </c:pt>
                <c:pt idx="259">
                  <c:v>0.16979324722000777</c:v>
                </c:pt>
                <c:pt idx="260">
                  <c:v>0.16158472617553479</c:v>
                </c:pt>
                <c:pt idx="261">
                  <c:v>0.15345618561868477</c:v>
                </c:pt>
                <c:pt idx="262">
                  <c:v>0.1454183951666011</c:v>
                </c:pt>
                <c:pt idx="263">
                  <c:v>0.13747827170523941</c:v>
                </c:pt>
                <c:pt idx="264">
                  <c:v>0.12964627622367397</c:v>
                </c:pt>
                <c:pt idx="265">
                  <c:v>0.12193224738464842</c:v>
                </c:pt>
                <c:pt idx="266">
                  <c:v>0.11434979477938841</c:v>
                </c:pt>
                <c:pt idx="267">
                  <c:v>0.10690480279159435</c:v>
                </c:pt>
                <c:pt idx="268">
                  <c:v>9.961277819010865E-2</c:v>
                </c:pt>
                <c:pt idx="269">
                  <c:v>9.2482641681674443E-2</c:v>
                </c:pt>
                <c:pt idx="270">
                  <c:v>8.5525639344274929E-2</c:v>
                </c:pt>
                <c:pt idx="271">
                  <c:v>7.8758512341766271E-2</c:v>
                </c:pt>
                <c:pt idx="272">
                  <c:v>7.2186896635976924E-2</c:v>
                </c:pt>
                <c:pt idx="273">
                  <c:v>6.582665834475801E-2</c:v>
                </c:pt>
                <c:pt idx="274">
                  <c:v>5.9689991273516187E-2</c:v>
                </c:pt>
                <c:pt idx="275">
                  <c:v>5.3787824749841388E-2</c:v>
                </c:pt>
                <c:pt idx="276">
                  <c:v>4.8133760407174722E-2</c:v>
                </c:pt>
                <c:pt idx="277">
                  <c:v>4.2738700716171814E-2</c:v>
                </c:pt>
                <c:pt idx="278">
                  <c:v>3.761465434005553E-2</c:v>
                </c:pt>
                <c:pt idx="279">
                  <c:v>3.2773548451182619E-2</c:v>
                </c:pt>
                <c:pt idx="280">
                  <c:v>2.8227068361974764E-2</c:v>
                </c:pt>
                <c:pt idx="281">
                  <c:v>2.3986488149117816E-2</c:v>
                </c:pt>
                <c:pt idx="282">
                  <c:v>2.0059972973545517E-2</c:v>
                </c:pt>
                <c:pt idx="283">
                  <c:v>1.6460766634320948E-2</c:v>
                </c:pt>
                <c:pt idx="284">
                  <c:v>1.3197405974540378E-2</c:v>
                </c:pt>
                <c:pt idx="285">
                  <c:v>1.0277730944958919E-2</c:v>
                </c:pt>
                <c:pt idx="286">
                  <c:v>7.7089247300502293E-3</c:v>
                </c:pt>
                <c:pt idx="287">
                  <c:v>5.5002708428738738E-3</c:v>
                </c:pt>
                <c:pt idx="288">
                  <c:v>3.6574127205109054E-3</c:v>
                </c:pt>
                <c:pt idx="289">
                  <c:v>2.1850680806520494E-3</c:v>
                </c:pt>
                <c:pt idx="290">
                  <c:v>1.0870398569488447E-3</c:v>
                </c:pt>
                <c:pt idx="291">
                  <c:v>3.6773564911252908E-4</c:v>
                </c:pt>
                <c:pt idx="292">
                  <c:v>2.8991316841533195E-5</c:v>
                </c:pt>
                <c:pt idx="293">
                  <c:v>7.1749976939321412E-5</c:v>
                </c:pt>
                <c:pt idx="294">
                  <c:v>4.9889834714834328E-4</c:v>
                </c:pt>
                <c:pt idx="295">
                  <c:v>1.3032132507960913E-3</c:v>
                </c:pt>
                <c:pt idx="296">
                  <c:v>2.4902730909155649E-3</c:v>
                </c:pt>
                <c:pt idx="297">
                  <c:v>4.0523285885959662E-3</c:v>
                </c:pt>
                <c:pt idx="298">
                  <c:v>5.9853368178083384E-3</c:v>
                </c:pt>
                <c:pt idx="299">
                  <c:v>8.2843923224847158E-3</c:v>
                </c:pt>
                <c:pt idx="300">
                  <c:v>1.0946594276456414E-2</c:v>
                </c:pt>
                <c:pt idx="301">
                  <c:v>1.3962321421494389E-2</c:v>
                </c:pt>
                <c:pt idx="302">
                  <c:v>1.7324094697114337E-2</c:v>
                </c:pt>
                <c:pt idx="303">
                  <c:v>2.102387348783611E-2</c:v>
                </c:pt>
                <c:pt idx="304">
                  <c:v>2.5051254406776056E-2</c:v>
                </c:pt>
                <c:pt idx="305">
                  <c:v>2.9398459377655575E-2</c:v>
                </c:pt>
                <c:pt idx="306">
                  <c:v>3.4054165615043756E-2</c:v>
                </c:pt>
                <c:pt idx="307">
                  <c:v>3.9005341787105005E-2</c:v>
                </c:pt>
                <c:pt idx="308">
                  <c:v>4.4244089482720968E-2</c:v>
                </c:pt>
                <c:pt idx="309">
                  <c:v>4.9755426652144913E-2</c:v>
                </c:pt>
                <c:pt idx="310">
                  <c:v>5.5530945726540604E-2</c:v>
                </c:pt>
                <c:pt idx="311">
                  <c:v>6.1555362904731556E-2</c:v>
                </c:pt>
                <c:pt idx="312">
                  <c:v>6.7817400814606604E-2</c:v>
                </c:pt>
                <c:pt idx="313">
                  <c:v>7.4305729145043589E-2</c:v>
                </c:pt>
                <c:pt idx="314">
                  <c:v>8.100527884273942E-2</c:v>
                </c:pt>
                <c:pt idx="315">
                  <c:v>8.7907310602759262E-2</c:v>
                </c:pt>
                <c:pt idx="316">
                  <c:v>9.4998326490243312E-2</c:v>
                </c:pt>
                <c:pt idx="317">
                  <c:v>0.10226503676733097</c:v>
                </c:pt>
                <c:pt idx="318">
                  <c:v>0.10969681796781482</c:v>
                </c:pt>
                <c:pt idx="319">
                  <c:v>0.11728218422459612</c:v>
                </c:pt>
                <c:pt idx="320">
                  <c:v>0.12500754900325745</c:v>
                </c:pt>
                <c:pt idx="321">
                  <c:v>0.13286550822805482</c:v>
                </c:pt>
                <c:pt idx="322">
                  <c:v>0.14084329775441007</c:v>
                </c:pt>
                <c:pt idx="323">
                  <c:v>0.14892967058211076</c:v>
                </c:pt>
                <c:pt idx="324">
                  <c:v>0.15711495703460104</c:v>
                </c:pt>
                <c:pt idx="325">
                  <c:v>0.1653898327672795</c:v>
                </c:pt>
                <c:pt idx="326">
                  <c:v>0.17374643654083238</c:v>
                </c:pt>
                <c:pt idx="327">
                  <c:v>0.18217309483241689</c:v>
                </c:pt>
                <c:pt idx="328">
                  <c:v>0.19066380002772534</c:v>
                </c:pt>
                <c:pt idx="329">
                  <c:v>0.19920792379918625</c:v>
                </c:pt>
                <c:pt idx="330">
                  <c:v>0.20780006041037161</c:v>
                </c:pt>
                <c:pt idx="331">
                  <c:v>0.21643053014281777</c:v>
                </c:pt>
                <c:pt idx="332">
                  <c:v>0.22509380648496494</c:v>
                </c:pt>
                <c:pt idx="333">
                  <c:v>0.23378370135871396</c:v>
                </c:pt>
                <c:pt idx="334">
                  <c:v>0.24249093338975738</c:v>
                </c:pt>
                <c:pt idx="335">
                  <c:v>0.2512119941628746</c:v>
                </c:pt>
                <c:pt idx="336">
                  <c:v>0.25994010182027649</c:v>
                </c:pt>
                <c:pt idx="337">
                  <c:v>0.26866980581152766</c:v>
                </c:pt>
                <c:pt idx="338">
                  <c:v>0.2773967700990474</c:v>
                </c:pt>
                <c:pt idx="339">
                  <c:v>0.28611532438074838</c:v>
                </c:pt>
                <c:pt idx="340">
                  <c:v>0.29482186776594327</c:v>
                </c:pt>
                <c:pt idx="341">
                  <c:v>0.30351285615880458</c:v>
                </c:pt>
                <c:pt idx="342">
                  <c:v>0.31218256347453416</c:v>
                </c:pt>
                <c:pt idx="343">
                  <c:v>0.32082882396446816</c:v>
                </c:pt>
                <c:pt idx="344">
                  <c:v>0.32944676095781272</c:v>
                </c:pt>
                <c:pt idx="345">
                  <c:v>0.33803509745227028</c:v>
                </c:pt>
                <c:pt idx="346">
                  <c:v>0.34658892134733948</c:v>
                </c:pt>
                <c:pt idx="347">
                  <c:v>0.35510621374441076</c:v>
                </c:pt>
                <c:pt idx="348">
                  <c:v>0.36358561171159248</c:v>
                </c:pt>
                <c:pt idx="349">
                  <c:v>0.37202221883805603</c:v>
                </c:pt>
                <c:pt idx="350">
                  <c:v>0.38041502001058503</c:v>
                </c:pt>
                <c:pt idx="351">
                  <c:v>0.38876259148505948</c:v>
                </c:pt>
                <c:pt idx="352">
                  <c:v>0.39706256186000149</c:v>
                </c:pt>
                <c:pt idx="353">
                  <c:v>0.405312804964087</c:v>
                </c:pt>
                <c:pt idx="354">
                  <c:v>0.41351298172833501</c:v>
                </c:pt>
                <c:pt idx="355">
                  <c:v>0.42166085030561662</c:v>
                </c:pt>
                <c:pt idx="356">
                  <c:v>0.42975521463371952</c:v>
                </c:pt>
                <c:pt idx="357">
                  <c:v>0.43779481385691543</c:v>
                </c:pt>
                <c:pt idx="358">
                  <c:v>0.44577822008979034</c:v>
                </c:pt>
                <c:pt idx="359">
                  <c:v>0.45370484021188284</c:v>
                </c:pt>
                <c:pt idx="360">
                  <c:v>0.461573484933189</c:v>
                </c:pt>
                <c:pt idx="361">
                  <c:v>0.46938316141455289</c:v>
                </c:pt>
                <c:pt idx="362">
                  <c:v>0.47713350723849624</c:v>
                </c:pt>
                <c:pt idx="363">
                  <c:v>0.48482392349313397</c:v>
                </c:pt>
                <c:pt idx="364">
                  <c:v>0.49245376297655452</c:v>
                </c:pt>
                <c:pt idx="365">
                  <c:v>0.50002305604181274</c:v>
                </c:pt>
                <c:pt idx="366">
                  <c:v>0.50753026561112746</c:v>
                </c:pt>
                <c:pt idx="367">
                  <c:v>0.51497643810496485</c:v>
                </c:pt>
                <c:pt idx="368">
                  <c:v>0.52236032314714664</c:v>
                </c:pt>
                <c:pt idx="369">
                  <c:v>0.52968183636357846</c:v>
                </c:pt>
                <c:pt idx="370">
                  <c:v>0.53694079176951248</c:v>
                </c:pt>
                <c:pt idx="371">
                  <c:v>0.54413658498554351</c:v>
                </c:pt>
                <c:pt idx="372">
                  <c:v>0.55127003168711786</c:v>
                </c:pt>
                <c:pt idx="373">
                  <c:v>0.55834036235595585</c:v>
                </c:pt>
                <c:pt idx="374">
                  <c:v>0.56534703837048661</c:v>
                </c:pt>
                <c:pt idx="375">
                  <c:v>0.57229087117929622</c:v>
                </c:pt>
                <c:pt idx="376">
                  <c:v>0.57917173378126885</c:v>
                </c:pt>
                <c:pt idx="377">
                  <c:v>0.58599040577488615</c:v>
                </c:pt>
                <c:pt idx="378">
                  <c:v>0.59274638765355836</c:v>
                </c:pt>
                <c:pt idx="379">
                  <c:v>0.59943916967859279</c:v>
                </c:pt>
                <c:pt idx="380">
                  <c:v>0.6060700539868018</c:v>
                </c:pt>
                <c:pt idx="381">
                  <c:v>0.61263875994132999</c:v>
                </c:pt>
                <c:pt idx="382">
                  <c:v>0.61914508354985542</c:v>
                </c:pt>
                <c:pt idx="383">
                  <c:v>0.62558901444681914</c:v>
                </c:pt>
                <c:pt idx="384">
                  <c:v>0.63197207482700912</c:v>
                </c:pt>
                <c:pt idx="385">
                  <c:v>0.63829316010149173</c:v>
                </c:pt>
                <c:pt idx="386">
                  <c:v>0.64455299765555474</c:v>
                </c:pt>
                <c:pt idx="387">
                  <c:v>0.65075207368116106</c:v>
                </c:pt>
                <c:pt idx="388">
                  <c:v>0.65689028429653196</c:v>
                </c:pt>
                <c:pt idx="389">
                  <c:v>0.66296814588456621</c:v>
                </c:pt>
                <c:pt idx="390">
                  <c:v>0.66898648588521281</c:v>
                </c:pt>
                <c:pt idx="391">
                  <c:v>0.67494484515603537</c:v>
                </c:pt>
                <c:pt idx="392">
                  <c:v>0.68084393906410212</c:v>
                </c:pt>
                <c:pt idx="393">
                  <c:v>0.68668417291896322</c:v>
                </c:pt>
                <c:pt idx="394">
                  <c:v>0.6924658299672759</c:v>
                </c:pt>
                <c:pt idx="395">
                  <c:v>0.69818895437682427</c:v>
                </c:pt>
                <c:pt idx="396">
                  <c:v>0.70385414438378258</c:v>
                </c:pt>
                <c:pt idx="397">
                  <c:v>0.70946150563460597</c:v>
                </c:pt>
                <c:pt idx="398">
                  <c:v>0.71501144027292751</c:v>
                </c:pt>
                <c:pt idx="399">
                  <c:v>0.72050435198803231</c:v>
                </c:pt>
                <c:pt idx="400">
                  <c:v>0.72594087895108805</c:v>
                </c:pt>
                <c:pt idx="401">
                  <c:v>0.73132126376666085</c:v>
                </c:pt>
                <c:pt idx="402">
                  <c:v>0.73664514916737489</c:v>
                </c:pt>
                <c:pt idx="403">
                  <c:v>0.74191427751313888</c:v>
                </c:pt>
                <c:pt idx="404">
                  <c:v>0.74712802794759314</c:v>
                </c:pt>
                <c:pt idx="405">
                  <c:v>0.75228718185204091</c:v>
                </c:pt>
                <c:pt idx="406">
                  <c:v>0.75739206659261005</c:v>
                </c:pt>
                <c:pt idx="407">
                  <c:v>0.76244265283121826</c:v>
                </c:pt>
                <c:pt idx="408">
                  <c:v>0.76743974191448516</c:v>
                </c:pt>
                <c:pt idx="409">
                  <c:v>0.77238334453510182</c:v>
                </c:pt>
                <c:pt idx="410">
                  <c:v>0.77727421166766775</c:v>
                </c:pt>
                <c:pt idx="411">
                  <c:v>0.78211293812598859</c:v>
                </c:pt>
                <c:pt idx="412">
                  <c:v>0.78689929416433702</c:v>
                </c:pt>
                <c:pt idx="413">
                  <c:v>0.79163387583360656</c:v>
                </c:pt>
                <c:pt idx="414">
                  <c:v>0.79631759688856851</c:v>
                </c:pt>
                <c:pt idx="415">
                  <c:v>0.80095016506837857</c:v>
                </c:pt>
                <c:pt idx="416">
                  <c:v>0.80553276988826006</c:v>
                </c:pt>
                <c:pt idx="417">
                  <c:v>0.81006511908743417</c:v>
                </c:pt>
                <c:pt idx="418">
                  <c:v>0.81454789489465218</c:v>
                </c:pt>
                <c:pt idx="419">
                  <c:v>0.81898129035071032</c:v>
                </c:pt>
                <c:pt idx="420">
                  <c:v>0.82336627764120818</c:v>
                </c:pt>
                <c:pt idx="421">
                  <c:v>0.827702598288515</c:v>
                </c:pt>
                <c:pt idx="422">
                  <c:v>0.8319912016098846</c:v>
                </c:pt>
                <c:pt idx="423">
                  <c:v>0.8362322230241015</c:v>
                </c:pt>
                <c:pt idx="424">
                  <c:v>0.8404258004343873</c:v>
                </c:pt>
                <c:pt idx="425">
                  <c:v>0.84457305123270288</c:v>
                </c:pt>
                <c:pt idx="426">
                  <c:v>0.84867417744057605</c:v>
                </c:pt>
                <c:pt idx="427">
                  <c:v>0.85272949642691442</c:v>
                </c:pt>
                <c:pt idx="428">
                  <c:v>0.85673957932011968</c:v>
                </c:pt>
                <c:pt idx="429">
                  <c:v>0.86070446863630667</c:v>
                </c:pt>
                <c:pt idx="430">
                  <c:v>0.86462505941785173</c:v>
                </c:pt>
                <c:pt idx="431">
                  <c:v>0.86850112684493974</c:v>
                </c:pt>
                <c:pt idx="432">
                  <c:v>0.87233368151967416</c:v>
                </c:pt>
                <c:pt idx="433">
                  <c:v>0.87612301489499855</c:v>
                </c:pt>
                <c:pt idx="434">
                  <c:v>0.87986935816695888</c:v>
                </c:pt>
                <c:pt idx="435">
                  <c:v>0.8835731282924375</c:v>
                </c:pt>
                <c:pt idx="436">
                  <c:v>0.88723443668690194</c:v>
                </c:pt>
                <c:pt idx="437">
                  <c:v>0.890854006998124</c:v>
                </c:pt>
                <c:pt idx="438">
                  <c:v>0.89443233111545795</c:v>
                </c:pt>
                <c:pt idx="439">
                  <c:v>0.89796954752394198</c:v>
                </c:pt>
                <c:pt idx="440">
                  <c:v>0.90146633876189353</c:v>
                </c:pt>
                <c:pt idx="441">
                  <c:v>0.90492272389405737</c:v>
                </c:pt>
                <c:pt idx="442">
                  <c:v>0.90833918416927495</c:v>
                </c:pt>
                <c:pt idx="443">
                  <c:v>0.91171598507636809</c:v>
                </c:pt>
                <c:pt idx="444">
                  <c:v>0.91505368815174748</c:v>
                </c:pt>
                <c:pt idx="445">
                  <c:v>0.91835258979173606</c:v>
                </c:pt>
                <c:pt idx="446">
                  <c:v>0.92161273110462183</c:v>
                </c:pt>
                <c:pt idx="447">
                  <c:v>0.92483489207881731</c:v>
                </c:pt>
                <c:pt idx="448">
                  <c:v>0.92801890232883655</c:v>
                </c:pt>
                <c:pt idx="449">
                  <c:v>0.93116522842162675</c:v>
                </c:pt>
                <c:pt idx="450">
                  <c:v>0.93427466177254515</c:v>
                </c:pt>
                <c:pt idx="451">
                  <c:v>0.93734706316386995</c:v>
                </c:pt>
                <c:pt idx="452">
                  <c:v>0.94038277306141815</c:v>
                </c:pt>
                <c:pt idx="453">
                  <c:v>0.94338231174406284</c:v>
                </c:pt>
                <c:pt idx="454">
                  <c:v>0.94634613878675689</c:v>
                </c:pt>
                <c:pt idx="455">
                  <c:v>0.94927432924382982</c:v>
                </c:pt>
                <c:pt idx="456">
                  <c:v>0.95216700254497566</c:v>
                </c:pt>
                <c:pt idx="457">
                  <c:v>0.95502459649867866</c:v>
                </c:pt>
                <c:pt idx="458">
                  <c:v>0.95784758300190687</c:v>
                </c:pt>
                <c:pt idx="459">
                  <c:v>0.96063601345949978</c:v>
                </c:pt>
                <c:pt idx="460">
                  <c:v>0.96339025303977832</c:v>
                </c:pt>
                <c:pt idx="461">
                  <c:v>0.96611074682921194</c:v>
                </c:pt>
                <c:pt idx="462">
                  <c:v>0.96879748330342841</c:v>
                </c:pt>
                <c:pt idx="463">
                  <c:v>0.9714510255671589</c:v>
                </c:pt>
                <c:pt idx="464">
                  <c:v>0.97407139476311722</c:v>
                </c:pt>
                <c:pt idx="465">
                  <c:v>0.97665917884042153</c:v>
                </c:pt>
                <c:pt idx="466">
                  <c:v>0.97921421234090944</c:v>
                </c:pt>
                <c:pt idx="467">
                  <c:v>0.98173728295780305</c:v>
                </c:pt>
                <c:pt idx="468">
                  <c:v>0.98422838609143992</c:v>
                </c:pt>
                <c:pt idx="469">
                  <c:v>0.9866874734037423</c:v>
                </c:pt>
                <c:pt idx="470">
                  <c:v>0.9891153457361137</c:v>
                </c:pt>
                <c:pt idx="471">
                  <c:v>0.99151177124397838</c:v>
                </c:pt>
                <c:pt idx="472">
                  <c:v>0.99387727786968638</c:v>
                </c:pt>
                <c:pt idx="473">
                  <c:v>0.99621200467533821</c:v>
                </c:pt>
                <c:pt idx="474">
                  <c:v>0.99851625248958931</c:v>
                </c:pt>
                <c:pt idx="475">
                  <c:v>1.0007900248487254</c:v>
                </c:pt>
                <c:pt idx="476">
                  <c:v>1.0030337759831827</c:v>
                </c:pt>
                <c:pt idx="477">
                  <c:v>1.0052477854364157</c:v>
                </c:pt>
                <c:pt idx="478">
                  <c:v>1.0074319182293854</c:v>
                </c:pt>
                <c:pt idx="479">
                  <c:v>1.0095871341121068</c:v>
                </c:pt>
                <c:pt idx="480">
                  <c:v>1.0117128401597175</c:v>
                </c:pt>
                <c:pt idx="481">
                  <c:v>1.0138096567094914</c:v>
                </c:pt>
                <c:pt idx="482">
                  <c:v>1.0158775513679326</c:v>
                </c:pt>
                <c:pt idx="483">
                  <c:v>1.0179168877941793</c:v>
                </c:pt>
                <c:pt idx="484">
                  <c:v>1.019928020832509</c:v>
                </c:pt>
                <c:pt idx="485">
                  <c:v>1.0219107454506797</c:v>
                </c:pt>
                <c:pt idx="486">
                  <c:v>1.0238657206729114</c:v>
                </c:pt>
                <c:pt idx="487">
                  <c:v>1.0257928110305727</c:v>
                </c:pt>
                <c:pt idx="488">
                  <c:v>1.0276923087219132</c:v>
                </c:pt>
                <c:pt idx="489">
                  <c:v>1.0295643438828965</c:v>
                </c:pt>
                <c:pt idx="490">
                  <c:v>1.0314091962821115</c:v>
                </c:pt>
                <c:pt idx="491">
                  <c:v>1.0332268701270904</c:v>
                </c:pt>
                <c:pt idx="492">
                  <c:v>1.0350177493249908</c:v>
                </c:pt>
                <c:pt idx="493">
                  <c:v>1.0367819808354783</c:v>
                </c:pt>
                <c:pt idx="494">
                  <c:v>1.0385197069020817</c:v>
                </c:pt>
                <c:pt idx="495">
                  <c:v>1.0402309518695121</c:v>
                </c:pt>
                <c:pt idx="496">
                  <c:v>1.0419157372711478</c:v>
                </c:pt>
                <c:pt idx="497">
                  <c:v>1.0435746437694444</c:v>
                </c:pt>
                <c:pt idx="498">
                  <c:v>1.0452074569681375</c:v>
                </c:pt>
                <c:pt idx="499">
                  <c:v>1.0468145209491235</c:v>
                </c:pt>
                <c:pt idx="500">
                  <c:v>1.0483958758022036</c:v>
                </c:pt>
                <c:pt idx="501">
                  <c:v>1.0499517061554955</c:v>
                </c:pt>
                <c:pt idx="502">
                  <c:v>1.0514823017936754</c:v>
                </c:pt>
                <c:pt idx="503">
                  <c:v>1.0529875792695964</c:v>
                </c:pt>
                <c:pt idx="504">
                  <c:v>1.0544676728896913</c:v>
                </c:pt>
                <c:pt idx="505">
                  <c:v>1.055923003795239</c:v>
                </c:pt>
                <c:pt idx="506">
                  <c:v>1.0573534041956807</c:v>
                </c:pt>
                <c:pt idx="507">
                  <c:v>1.0587592484839672</c:v>
                </c:pt>
                <c:pt idx="508">
                  <c:v>1.0601402905221322</c:v>
                </c:pt>
                <c:pt idx="509">
                  <c:v>1.0614971473426618</c:v>
                </c:pt>
                <c:pt idx="510">
                  <c:v>1.0628294938100953</c:v>
                </c:pt>
                <c:pt idx="511">
                  <c:v>1.0641378635748326</c:v>
                </c:pt>
                <c:pt idx="512">
                  <c:v>1.0654221755389082</c:v>
                </c:pt>
                <c:pt idx="513">
                  <c:v>1.0666828086272797</c:v>
                </c:pt>
                <c:pt idx="514">
                  <c:v>1.0679196033600518</c:v>
                </c:pt>
                <c:pt idx="515">
                  <c:v>1.06913299980684</c:v>
                </c:pt>
                <c:pt idx="516">
                  <c:v>1.0703231133895337</c:v>
                </c:pt>
                <c:pt idx="517">
                  <c:v>1.0714899853111426</c:v>
                </c:pt>
                <c:pt idx="518">
                  <c:v>1.0726336536163346</c:v>
                </c:pt>
                <c:pt idx="519">
                  <c:v>1.0737546075378075</c:v>
                </c:pt>
                <c:pt idx="520">
                  <c:v>1.0748528056832853</c:v>
                </c:pt>
                <c:pt idx="521">
                  <c:v>1.0759283782612414</c:v>
                </c:pt>
                <c:pt idx="522">
                  <c:v>1.0769815555631559</c:v>
                </c:pt>
                <c:pt idx="523">
                  <c:v>1.0780125283659385</c:v>
                </c:pt>
                <c:pt idx="524">
                  <c:v>1.0790213103468547</c:v>
                </c:pt>
                <c:pt idx="525">
                  <c:v>1.0800080846320459</c:v>
                </c:pt>
                <c:pt idx="526">
                  <c:v>1.0809732018861677</c:v>
                </c:pt>
                <c:pt idx="527">
                  <c:v>1.0819165954774768</c:v>
                </c:pt>
                <c:pt idx="528">
                  <c:v>1.0828384020792108</c:v>
                </c:pt>
                <c:pt idx="529">
                  <c:v>1.0837389595016409</c:v>
                </c:pt>
                <c:pt idx="530">
                  <c:v>1.0846181911534467</c:v>
                </c:pt>
                <c:pt idx="531">
                  <c:v>1.0854763926645199</c:v>
                </c:pt>
                <c:pt idx="532">
                  <c:v>1.0863137529042832</c:v>
                </c:pt>
                <c:pt idx="533">
                  <c:v>1.087130016200194</c:v>
                </c:pt>
                <c:pt idx="534">
                  <c:v>1.087925636567405</c:v>
                </c:pt>
                <c:pt idx="535">
                  <c:v>1.0887006907205683</c:v>
                </c:pt>
                <c:pt idx="536">
                  <c:v>1.089455151184368</c:v>
                </c:pt>
                <c:pt idx="537">
                  <c:v>1.0901892573408705</c:v>
                </c:pt>
                <c:pt idx="538">
                  <c:v>1.0909030092695555</c:v>
                </c:pt>
                <c:pt idx="539">
                  <c:v>1.0915965386994566</c:v>
                </c:pt>
                <c:pt idx="540">
                  <c:v>1.0922700744770124</c:v>
                </c:pt>
                <c:pt idx="541">
                  <c:v>1.0929235405969693</c:v>
                </c:pt>
                <c:pt idx="542">
                  <c:v>1.0935571595385212</c:v>
                </c:pt>
                <c:pt idx="543">
                  <c:v>1.0941709166057867</c:v>
                </c:pt>
                <c:pt idx="544">
                  <c:v>1.0947648280110105</c:v>
                </c:pt>
                <c:pt idx="545">
                  <c:v>1.0953392731864406</c:v>
                </c:pt>
                <c:pt idx="546">
                  <c:v>1.0958940293174408</c:v>
                </c:pt>
                <c:pt idx="547">
                  <c:v>1.0964293366623008</c:v>
                </c:pt>
                <c:pt idx="548">
                  <c:v>1.0969451999324777</c:v>
                </c:pt>
                <c:pt idx="549">
                  <c:v>1.0974416544742593</c:v>
                </c:pt>
                <c:pt idx="550">
                  <c:v>1.0979189974876071</c:v>
                </c:pt>
                <c:pt idx="551">
                  <c:v>1.0983718756238101</c:v>
                </c:pt>
                <c:pt idx="552">
                  <c:v>1.0988008596605956</c:v>
                </c:pt>
                <c:pt idx="553">
                  <c:v>1.0992114581383645</c:v>
                </c:pt>
                <c:pt idx="554">
                  <c:v>1.0996036239775411</c:v>
                </c:pt>
                <c:pt idx="555">
                  <c:v>1.0999777028334699</c:v>
                </c:pt>
                <c:pt idx="556">
                  <c:v>1.1003337739810335</c:v>
                </c:pt>
                <c:pt idx="557">
                  <c:v>1.1006718814203513</c:v>
                </c:pt>
                <c:pt idx="558">
                  <c:v>1.1009920012058869</c:v>
                </c:pt>
                <c:pt idx="559">
                  <c:v>1.1012943697044144</c:v>
                </c:pt>
                <c:pt idx="560">
                  <c:v>1.1015790893679216</c:v>
                </c:pt>
                <c:pt idx="561">
                  <c:v>1.101846194752008</c:v>
                </c:pt>
                <c:pt idx="562">
                  <c:v>1.1020957509672544</c:v>
                </c:pt>
                <c:pt idx="563">
                  <c:v>1.1023279190514528</c:v>
                </c:pt>
                <c:pt idx="564">
                  <c:v>1.1025428576311755</c:v>
                </c:pt>
                <c:pt idx="565">
                  <c:v>1.1027405595245499</c:v>
                </c:pt>
                <c:pt idx="566">
                  <c:v>1.1029211789291182</c:v>
                </c:pt>
                <c:pt idx="567">
                  <c:v>1.1030847044478942</c:v>
                </c:pt>
                <c:pt idx="568">
                  <c:v>1.1032312533221298</c:v>
                </c:pt>
                <c:pt idx="569">
                  <c:v>1.1033609732946956</c:v>
                </c:pt>
                <c:pt idx="570">
                  <c:v>1.1034738794274992</c:v>
                </c:pt>
                <c:pt idx="571">
                  <c:v>1.1035702458599588</c:v>
                </c:pt>
                <c:pt idx="572">
                  <c:v>1.1036498226036147</c:v>
                </c:pt>
                <c:pt idx="573">
                  <c:v>1.1037127493589955</c:v>
                </c:pt>
                <c:pt idx="574">
                  <c:v>1.1037592290543596</c:v>
                </c:pt>
                <c:pt idx="575">
                  <c:v>1.1037892995824183</c:v>
                </c:pt>
                <c:pt idx="576">
                  <c:v>1.1038028665143351</c:v>
                </c:pt>
                <c:pt idx="577">
                  <c:v>1.1037999640092493</c:v>
                </c:pt>
                <c:pt idx="578">
                  <c:v>1.1037808852626669</c:v>
                </c:pt>
                <c:pt idx="579">
                  <c:v>1.1037453019763726</c:v>
                </c:pt>
                <c:pt idx="580">
                  <c:v>1.1036934384369446</c:v>
                </c:pt>
                <c:pt idx="581">
                  <c:v>1.1036252888113951</c:v>
                </c:pt>
                <c:pt idx="582">
                  <c:v>1.1035409433285579</c:v>
                </c:pt>
                <c:pt idx="583">
                  <c:v>1.1034401967150955</c:v>
                </c:pt>
                <c:pt idx="584">
                  <c:v>1.1033232007999214</c:v>
                </c:pt>
                <c:pt idx="585">
                  <c:v>1.1031897791617669</c:v>
                </c:pt>
                <c:pt idx="586">
                  <c:v>1.1030401453547858</c:v>
                </c:pt>
                <c:pt idx="587">
                  <c:v>1.1028740538554853</c:v>
                </c:pt>
                <c:pt idx="588">
                  <c:v>1.1026915838823499</c:v>
                </c:pt>
                <c:pt idx="589">
                  <c:v>1.1024927475206669</c:v>
                </c:pt>
                <c:pt idx="590">
                  <c:v>1.1022773914086055</c:v>
                </c:pt>
                <c:pt idx="591">
                  <c:v>1.1020454910051727</c:v>
                </c:pt>
                <c:pt idx="592">
                  <c:v>1.1017969215624615</c:v>
                </c:pt>
                <c:pt idx="593">
                  <c:v>1.1015319167815134</c:v>
                </c:pt>
                <c:pt idx="594">
                  <c:v>1.1012500201874047</c:v>
                </c:pt>
                <c:pt idx="595">
                  <c:v>1.1009514287633688</c:v>
                </c:pt>
                <c:pt idx="596">
                  <c:v>1.1006358125209095</c:v>
                </c:pt>
                <c:pt idx="597">
                  <c:v>1.100303364601332</c:v>
                </c:pt>
                <c:pt idx="598">
                  <c:v>1.0999537832801221</c:v>
                </c:pt>
                <c:pt idx="599">
                  <c:v>1.0995871590808226</c:v>
                </c:pt>
                <c:pt idx="600">
                  <c:v>1.0992031853712689</c:v>
                </c:pt>
                <c:pt idx="601">
                  <c:v>1.0988018823522712</c:v>
                </c:pt>
                <c:pt idx="602">
                  <c:v>1.0983832022607265</c:v>
                </c:pt>
                <c:pt idx="603">
                  <c:v>1.0979469629355916</c:v>
                </c:pt>
                <c:pt idx="604">
                  <c:v>1.0974930787336383</c:v>
                </c:pt>
                <c:pt idx="605">
                  <c:v>1.0970214616155838</c:v>
                </c:pt>
                <c:pt idx="606">
                  <c:v>1.0965320211096667</c:v>
                </c:pt>
                <c:pt idx="607">
                  <c:v>1.0960243986606728</c:v>
                </c:pt>
                <c:pt idx="608">
                  <c:v>1.0954987637878011</c:v>
                </c:pt>
                <c:pt idx="609">
                  <c:v>1.0949548520386789</c:v>
                </c:pt>
                <c:pt idx="610">
                  <c:v>1.0943924288340758</c:v>
                </c:pt>
                <c:pt idx="611">
                  <c:v>1.0938116232868411</c:v>
                </c:pt>
                <c:pt idx="612">
                  <c:v>1.0932121286155327</c:v>
                </c:pt>
                <c:pt idx="613">
                  <c:v>1.0925938349430604</c:v>
                </c:pt>
                <c:pt idx="614">
                  <c:v>1.0919566630609534</c:v>
                </c:pt>
                <c:pt idx="615">
                  <c:v>1.091300396808635</c:v>
                </c:pt>
                <c:pt idx="616">
                  <c:v>1.0906248836946069</c:v>
                </c:pt>
                <c:pt idx="617">
                  <c:v>1.0899301363465632</c:v>
                </c:pt>
                <c:pt idx="618">
                  <c:v>1.0892159291098822</c:v>
                </c:pt>
                <c:pt idx="619">
                  <c:v>1.0884820325416089</c:v>
                </c:pt>
                <c:pt idx="620">
                  <c:v>1.0877283148285661</c:v>
                </c:pt>
                <c:pt idx="621">
                  <c:v>1.086954640874364</c:v>
                </c:pt>
                <c:pt idx="622">
                  <c:v>1.0861610760216609</c:v>
                </c:pt>
                <c:pt idx="623">
                  <c:v>1.0853470031677119</c:v>
                </c:pt>
                <c:pt idx="624">
                  <c:v>1.0845126163701782</c:v>
                </c:pt>
                <c:pt idx="625">
                  <c:v>1.0836520622595129</c:v>
                </c:pt>
                <c:pt idx="626">
                  <c:v>1.0827654962839275</c:v>
                </c:pt>
                <c:pt idx="627">
                  <c:v>1.0818582850965204</c:v>
                </c:pt>
                <c:pt idx="628">
                  <c:v>1.0809303028800281</c:v>
                </c:pt>
                <c:pt idx="629">
                  <c:v>1.0799814547573954</c:v>
                </c:pt>
                <c:pt idx="630">
                  <c:v>1.0790115390004702</c:v>
                </c:pt>
                <c:pt idx="631">
                  <c:v>1.0780205226550874</c:v>
                </c:pt>
                <c:pt idx="632">
                  <c:v>1.0770083353276136</c:v>
                </c:pt>
                <c:pt idx="633">
                  <c:v>1.0759746949054771</c:v>
                </c:pt>
                <c:pt idx="634">
                  <c:v>1.0749195929550437</c:v>
                </c:pt>
                <c:pt idx="635">
                  <c:v>1.0738428088486531</c:v>
                </c:pt>
                <c:pt idx="636">
                  <c:v>1.0727442924399675</c:v>
                </c:pt>
                <c:pt idx="637">
                  <c:v>1.0716236745191081</c:v>
                </c:pt>
                <c:pt idx="638">
                  <c:v>1.0704809316735846</c:v>
                </c:pt>
                <c:pt idx="639">
                  <c:v>1.0693160024246859</c:v>
                </c:pt>
                <c:pt idx="640">
                  <c:v>1.0681286805241312</c:v>
                </c:pt>
                <c:pt idx="641">
                  <c:v>1.0669189324768944</c:v>
                </c:pt>
                <c:pt idx="642">
                  <c:v>1.0656862590767029</c:v>
                </c:pt>
                <c:pt idx="643">
                  <c:v>1.0644309741472131</c:v>
                </c:pt>
                <c:pt idx="644">
                  <c:v>1.0631524615477852</c:v>
                </c:pt>
                <c:pt idx="645">
                  <c:v>1.0618508855532678</c:v>
                </c:pt>
                <c:pt idx="646">
                  <c:v>1.0605260135753185</c:v>
                </c:pt>
                <c:pt idx="647">
                  <c:v>1.0591775715310936</c:v>
                </c:pt>
                <c:pt idx="648">
                  <c:v>1.0578053881574696</c:v>
                </c:pt>
                <c:pt idx="649">
                  <c:v>1.0564098330676668</c:v>
                </c:pt>
                <c:pt idx="650">
                  <c:v>1.0549897820471925</c:v>
                </c:pt>
                <c:pt idx="651">
                  <c:v>1.053545887594628</c:v>
                </c:pt>
                <c:pt idx="652">
                  <c:v>1.0520773389420643</c:v>
                </c:pt>
                <c:pt idx="653">
                  <c:v>1.0505843808157063</c:v>
                </c:pt>
                <c:pt idx="654">
                  <c:v>1.0490665189565764</c:v>
                </c:pt>
                <c:pt idx="655">
                  <c:v>1.0475240292496431</c:v>
                </c:pt>
                <c:pt idx="656">
                  <c:v>1.0459562575883088</c:v>
                </c:pt>
                <c:pt idx="657">
                  <c:v>1.0443633231778011</c:v>
                </c:pt>
                <c:pt idx="658">
                  <c:v>1.0427447814734945</c:v>
                </c:pt>
                <c:pt idx="659">
                  <c:v>1.0411004801989845</c:v>
                </c:pt>
                <c:pt idx="660">
                  <c:v>1.039430527024078</c:v>
                </c:pt>
                <c:pt idx="661">
                  <c:v>1.0377342694432716</c:v>
                </c:pt>
                <c:pt idx="662">
                  <c:v>1.0360119190296837</c:v>
                </c:pt>
                <c:pt idx="663">
                  <c:v>1.0342628079753431</c:v>
                </c:pt>
                <c:pt idx="664">
                  <c:v>1.0324872160065761</c:v>
                </c:pt>
                <c:pt idx="665">
                  <c:v>1.0306846532186629</c:v>
                </c:pt>
                <c:pt idx="666">
                  <c:v>1.0288550842048636</c:v>
                </c:pt>
                <c:pt idx="667">
                  <c:v>1.0269982370767969</c:v>
                </c:pt>
                <c:pt idx="668">
                  <c:v>1.025113989299566</c:v>
                </c:pt>
                <c:pt idx="669">
                  <c:v>1.0232020568513942</c:v>
                </c:pt>
                <c:pt idx="670">
                  <c:v>1.0212623850331166</c:v>
                </c:pt>
                <c:pt idx="671">
                  <c:v>1.0192947574652771</c:v>
                </c:pt>
                <c:pt idx="672">
                  <c:v>1.0172991108383242</c:v>
                </c:pt>
                <c:pt idx="673">
                  <c:v>1.0152747387677925</c:v>
                </c:pt>
                <c:pt idx="674">
                  <c:v>1.0132216827785756</c:v>
                </c:pt>
                <c:pt idx="675">
                  <c:v>1.0111398619547609</c:v>
                </c:pt>
                <c:pt idx="676">
                  <c:v>1.0090287861241369</c:v>
                </c:pt>
                <c:pt idx="677">
                  <c:v>1.0068886057324253</c:v>
                </c:pt>
                <c:pt idx="678">
                  <c:v>1.0047187757743843</c:v>
                </c:pt>
                <c:pt idx="679">
                  <c:v>1.0025193971912749</c:v>
                </c:pt>
                <c:pt idx="680">
                  <c:v>1.0002900744555008</c:v>
                </c:pt>
                <c:pt idx="681">
                  <c:v>0.99803065168882921</c:v>
                </c:pt>
                <c:pt idx="682">
                  <c:v>0.99574105164524007</c:v>
                </c:pt>
                <c:pt idx="683">
                  <c:v>0.99342119377473037</c:v>
                </c:pt>
                <c:pt idx="684">
                  <c:v>0.9910706982809685</c:v>
                </c:pt>
                <c:pt idx="685">
                  <c:v>0.98868913305061445</c:v>
                </c:pt>
                <c:pt idx="686">
                  <c:v>0.986276396893217</c:v>
                </c:pt>
                <c:pt idx="687">
                  <c:v>0.98383238492647362</c:v>
                </c:pt>
                <c:pt idx="688">
                  <c:v>0.98135629681861858</c:v>
                </c:pt>
                <c:pt idx="689">
                  <c:v>0.9788487040105287</c:v>
                </c:pt>
                <c:pt idx="690">
                  <c:v>0.97630883416414393</c:v>
                </c:pt>
                <c:pt idx="691">
                  <c:v>0.97373642360601909</c:v>
                </c:pt>
                <c:pt idx="692">
                  <c:v>0.97113168820271445</c:v>
                </c:pt>
                <c:pt idx="693">
                  <c:v>0.96849435827086794</c:v>
                </c:pt>
                <c:pt idx="694">
                  <c:v>0.96582366384215024</c:v>
                </c:pt>
                <c:pt idx="695">
                  <c:v>0.96311989718605739</c:v>
                </c:pt>
                <c:pt idx="696">
                  <c:v>0.96038235907811009</c:v>
                </c:pt>
                <c:pt idx="697">
                  <c:v>0.95761124522637375</c:v>
                </c:pt>
                <c:pt idx="698">
                  <c:v>0.9548059746584785</c:v>
                </c:pt>
                <c:pt idx="699">
                  <c:v>0.95196627476332174</c:v>
                </c:pt>
                <c:pt idx="700">
                  <c:v>0.9490915395288354</c:v>
                </c:pt>
                <c:pt idx="701">
                  <c:v>0.94618152163906122</c:v>
                </c:pt>
                <c:pt idx="702">
                  <c:v>0.94323643904267296</c:v>
                </c:pt>
                <c:pt idx="703">
                  <c:v>0.94025556530338827</c:v>
                </c:pt>
                <c:pt idx="704">
                  <c:v>0.93723863266534613</c:v>
                </c:pt>
                <c:pt idx="705">
                  <c:v>0.93418531803074845</c:v>
                </c:pt>
                <c:pt idx="706">
                  <c:v>0.93109577501863816</c:v>
                </c:pt>
                <c:pt idx="707">
                  <c:v>0.92796874459169987</c:v>
                </c:pt>
                <c:pt idx="708">
                  <c:v>0.92480519719260534</c:v>
                </c:pt>
                <c:pt idx="709">
                  <c:v>0.921603553106081</c:v>
                </c:pt>
                <c:pt idx="710">
                  <c:v>0.91836438587727443</c:v>
                </c:pt>
                <c:pt idx="711">
                  <c:v>0.9150862228632779</c:v>
                </c:pt>
                <c:pt idx="712">
                  <c:v>0.91176988224869027</c:v>
                </c:pt>
                <c:pt idx="713">
                  <c:v>0.90841416352320448</c:v>
                </c:pt>
                <c:pt idx="714">
                  <c:v>0.90501865513904689</c:v>
                </c:pt>
                <c:pt idx="715">
                  <c:v>0.90158392156802603</c:v>
                </c:pt>
                <c:pt idx="716">
                  <c:v>0.89810855759397568</c:v>
                </c:pt>
                <c:pt idx="717">
                  <c:v>0.89459251394918182</c:v>
                </c:pt>
                <c:pt idx="718">
                  <c:v>0.89103627464477309</c:v>
                </c:pt>
                <c:pt idx="719">
                  <c:v>0.88743846417392902</c:v>
                </c:pt>
                <c:pt idx="720">
                  <c:v>0.88379939593943446</c:v>
                </c:pt>
                <c:pt idx="721">
                  <c:v>0.88011830567319094</c:v>
                </c:pt>
                <c:pt idx="722">
                  <c:v>0.87639457164363832</c:v>
                </c:pt>
                <c:pt idx="723">
                  <c:v>0.87262863726186435</c:v>
                </c:pt>
                <c:pt idx="724">
                  <c:v>0.86881900489817854</c:v>
                </c:pt>
                <c:pt idx="725">
                  <c:v>0.86495830622139513</c:v>
                </c:pt>
                <c:pt idx="726">
                  <c:v>0.86104726676544374</c:v>
                </c:pt>
                <c:pt idx="727">
                  <c:v>0.85709188011314075</c:v>
                </c:pt>
                <c:pt idx="728">
                  <c:v>0.85309200560350706</c:v>
                </c:pt>
                <c:pt idx="729">
                  <c:v>0.84904785488874401</c:v>
                </c:pt>
                <c:pt idx="730">
                  <c:v>0.84495770060153297</c:v>
                </c:pt>
                <c:pt idx="731">
                  <c:v>0.84082130939260058</c:v>
                </c:pt>
                <c:pt idx="732">
                  <c:v>0.8366390188039794</c:v>
                </c:pt>
                <c:pt idx="733">
                  <c:v>0.83240975508323944</c:v>
                </c:pt>
                <c:pt idx="734">
                  <c:v>0.82813345550478878</c:v>
                </c:pt>
                <c:pt idx="735">
                  <c:v>0.82380959672417686</c:v>
                </c:pt>
                <c:pt idx="736">
                  <c:v>0.81943761120909775</c:v>
                </c:pt>
                <c:pt idx="737">
                  <c:v>0.81501802669019086</c:v>
                </c:pt>
                <c:pt idx="738">
                  <c:v>0.81054999246549475</c:v>
                </c:pt>
                <c:pt idx="739">
                  <c:v>0.80603311747313644</c:v>
                </c:pt>
                <c:pt idx="740">
                  <c:v>0.80146697153409663</c:v>
                </c:pt>
                <c:pt idx="741">
                  <c:v>0.79685151339824933</c:v>
                </c:pt>
                <c:pt idx="742">
                  <c:v>0.79218510708731271</c:v>
                </c:pt>
                <c:pt idx="743">
                  <c:v>0.78746855660838166</c:v>
                </c:pt>
                <c:pt idx="744">
                  <c:v>0.7827005617976236</c:v>
                </c:pt>
                <c:pt idx="745">
                  <c:v>0.77788057139375788</c:v>
                </c:pt>
                <c:pt idx="746">
                  <c:v>0.77300861616635086</c:v>
                </c:pt>
                <c:pt idx="747">
                  <c:v>0.76808378827932555</c:v>
                </c:pt>
                <c:pt idx="748">
                  <c:v>0.7631064029327812</c:v>
                </c:pt>
                <c:pt idx="749">
                  <c:v>0.7580752867424102</c:v>
                </c:pt>
                <c:pt idx="750">
                  <c:v>0.75299153065096336</c:v>
                </c:pt>
                <c:pt idx="751">
                  <c:v>0.74785348105872429</c:v>
                </c:pt>
                <c:pt idx="752">
                  <c:v>0.74266148142358535</c:v>
                </c:pt>
                <c:pt idx="753">
                  <c:v>0.73741488580287151</c:v>
                </c:pt>
                <c:pt idx="754">
                  <c:v>0.73211249729504235</c:v>
                </c:pt>
                <c:pt idx="755">
                  <c:v>0.72675443807470841</c:v>
                </c:pt>
                <c:pt idx="756">
                  <c:v>0.72134030525785697</c:v>
                </c:pt>
                <c:pt idx="757">
                  <c:v>0.71586842094162029</c:v>
                </c:pt>
                <c:pt idx="758">
                  <c:v>0.71033922091975321</c:v>
                </c:pt>
                <c:pt idx="759">
                  <c:v>0.7047533080876307</c:v>
                </c:pt>
                <c:pt idx="760">
                  <c:v>0.69910864815849827</c:v>
                </c:pt>
                <c:pt idx="761">
                  <c:v>0.69340572341735107</c:v>
                </c:pt>
                <c:pt idx="762">
                  <c:v>0.68764447104850901</c:v>
                </c:pt>
                <c:pt idx="763">
                  <c:v>0.68182407423147984</c:v>
                </c:pt>
                <c:pt idx="764">
                  <c:v>0.67594448338994806</c:v>
                </c:pt>
                <c:pt idx="765">
                  <c:v>0.67000527438892976</c:v>
                </c:pt>
                <c:pt idx="766">
                  <c:v>0.66400593712053035</c:v>
                </c:pt>
                <c:pt idx="767">
                  <c:v>0.65794587006127592</c:v>
                </c:pt>
                <c:pt idx="768">
                  <c:v>0.65182437443691921</c:v>
                </c:pt>
                <c:pt idx="769">
                  <c:v>0.64564102259785805</c:v>
                </c:pt>
                <c:pt idx="770">
                  <c:v>0.63939591598327283</c:v>
                </c:pt>
                <c:pt idx="771">
                  <c:v>0.63308794098050214</c:v>
                </c:pt>
                <c:pt idx="772">
                  <c:v>0.62671761429006922</c:v>
                </c:pt>
                <c:pt idx="773">
                  <c:v>0.62028412776037778</c:v>
                </c:pt>
                <c:pt idx="774">
                  <c:v>0.61378766732145074</c:v>
                </c:pt>
                <c:pt idx="775">
                  <c:v>0.60722861986105114</c:v>
                </c:pt>
                <c:pt idx="776">
                  <c:v>0.60060613431004317</c:v>
                </c:pt>
                <c:pt idx="777">
                  <c:v>0.59391997731923896</c:v>
                </c:pt>
                <c:pt idx="778">
                  <c:v>0.58716993971817355</c:v>
                </c:pt>
                <c:pt idx="779">
                  <c:v>0.58035567559045176</c:v>
                </c:pt>
                <c:pt idx="780">
                  <c:v>0.57347699587663392</c:v>
                </c:pt>
                <c:pt idx="781">
                  <c:v>0.56653317923293856</c:v>
                </c:pt>
                <c:pt idx="782">
                  <c:v>0.55952427091670487</c:v>
                </c:pt>
                <c:pt idx="783">
                  <c:v>0.55245091452946227</c:v>
                </c:pt>
                <c:pt idx="784">
                  <c:v>0.54531224819966373</c:v>
                </c:pt>
                <c:pt idx="785">
                  <c:v>0.53810925710738433</c:v>
                </c:pt>
                <c:pt idx="786">
                  <c:v>0.53084142311580684</c:v>
                </c:pt>
                <c:pt idx="787">
                  <c:v>0.52350966624950246</c:v>
                </c:pt>
                <c:pt idx="788">
                  <c:v>0.51611378706367961</c:v>
                </c:pt>
                <c:pt idx="789">
                  <c:v>0.50865419778864418</c:v>
                </c:pt>
                <c:pt idx="790">
                  <c:v>0.50113063695081694</c:v>
                </c:pt>
                <c:pt idx="791">
                  <c:v>0.49354380411270637</c:v>
                </c:pt>
                <c:pt idx="792">
                  <c:v>0.48589341601657332</c:v>
                </c:pt>
                <c:pt idx="793">
                  <c:v>0.47818018292532483</c:v>
                </c:pt>
                <c:pt idx="794">
                  <c:v>0.47040397067744721</c:v>
                </c:pt>
                <c:pt idx="795">
                  <c:v>0.46256618484714185</c:v>
                </c:pt>
                <c:pt idx="796">
                  <c:v>0.45466718598025319</c:v>
                </c:pt>
                <c:pt idx="797">
                  <c:v>0.4467081147266328</c:v>
                </c:pt>
                <c:pt idx="798">
                  <c:v>0.43868964353847151</c:v>
                </c:pt>
                <c:pt idx="799">
                  <c:v>0.43061296703617752</c:v>
                </c:pt>
                <c:pt idx="800">
                  <c:v>0.42247934049098279</c:v>
                </c:pt>
                <c:pt idx="801">
                  <c:v>0.41429048116600492</c:v>
                </c:pt>
                <c:pt idx="802">
                  <c:v>0.40604637315769337</c:v>
                </c:pt>
                <c:pt idx="803">
                  <c:v>0.39774969475746652</c:v>
                </c:pt>
                <c:pt idx="804">
                  <c:v>0.38940046134394135</c:v>
                </c:pt>
                <c:pt idx="805">
                  <c:v>0.38100053790212041</c:v>
                </c:pt>
                <c:pt idx="806">
                  <c:v>0.37255206346399206</c:v>
                </c:pt>
                <c:pt idx="807">
                  <c:v>0.36405689017047488</c:v>
                </c:pt>
                <c:pt idx="808">
                  <c:v>0.3555181006299773</c:v>
                </c:pt>
                <c:pt idx="809">
                  <c:v>0.3469368639868618</c:v>
                </c:pt>
                <c:pt idx="810">
                  <c:v>0.33831712779061884</c:v>
                </c:pt>
                <c:pt idx="811">
                  <c:v>0.32966119185625814</c:v>
                </c:pt>
                <c:pt idx="812">
                  <c:v>0.32097244576991585</c:v>
                </c:pt>
                <c:pt idx="813">
                  <c:v>0.31225395761765457</c:v>
                </c:pt>
                <c:pt idx="814">
                  <c:v>0.30350909833606982</c:v>
                </c:pt>
                <c:pt idx="815">
                  <c:v>0.29474213915932618</c:v>
                </c:pt>
                <c:pt idx="816">
                  <c:v>0.28595495427189843</c:v>
                </c:pt>
                <c:pt idx="817">
                  <c:v>0.27715408882320863</c:v>
                </c:pt>
                <c:pt idx="818">
                  <c:v>0.26834241130637948</c:v>
                </c:pt>
                <c:pt idx="819">
                  <c:v>0.25952543247311111</c:v>
                </c:pt>
                <c:pt idx="820">
                  <c:v>0.2507075252326485</c:v>
                </c:pt>
                <c:pt idx="821">
                  <c:v>0.24189662073608975</c:v>
                </c:pt>
                <c:pt idx="822">
                  <c:v>0.23309607988058434</c:v>
                </c:pt>
                <c:pt idx="823">
                  <c:v>0.22431401498415654</c:v>
                </c:pt>
                <c:pt idx="824">
                  <c:v>0.21555600807693834</c:v>
                </c:pt>
                <c:pt idx="825">
                  <c:v>0.20683025315017439</c:v>
                </c:pt>
                <c:pt idx="826">
                  <c:v>0.19814326973557006</c:v>
                </c:pt>
                <c:pt idx="827">
                  <c:v>0.18950398181101419</c:v>
                </c:pt>
                <c:pt idx="828">
                  <c:v>0.18091887839400392</c:v>
                </c:pt>
                <c:pt idx="829">
                  <c:v>0.17239674423491091</c:v>
                </c:pt>
                <c:pt idx="830">
                  <c:v>0.1639459122287239</c:v>
                </c:pt>
                <c:pt idx="831">
                  <c:v>0.15557707428318673</c:v>
                </c:pt>
                <c:pt idx="832">
                  <c:v>0.14729937744457189</c:v>
                </c:pt>
                <c:pt idx="833">
                  <c:v>0.13912360835469145</c:v>
                </c:pt>
                <c:pt idx="834">
                  <c:v>0.13106081224258095</c:v>
                </c:pt>
                <c:pt idx="835">
                  <c:v>0.12312148542136783</c:v>
                </c:pt>
                <c:pt idx="836">
                  <c:v>0.11531658407749852</c:v>
                </c:pt>
                <c:pt idx="837">
                  <c:v>0.10765840497792036</c:v>
                </c:pt>
                <c:pt idx="838">
                  <c:v>0.10015982824395754</c:v>
                </c:pt>
                <c:pt idx="839">
                  <c:v>9.2832884785224806E-2</c:v>
                </c:pt>
                <c:pt idx="840">
                  <c:v>8.5672300307914728E-2</c:v>
                </c:pt>
                <c:pt idx="841">
                  <c:v>7.8710142116913462E-2</c:v>
                </c:pt>
                <c:pt idx="842">
                  <c:v>7.1956743756854402E-2</c:v>
                </c:pt>
                <c:pt idx="843">
                  <c:v>6.5428997788274434E-2</c:v>
                </c:pt>
                <c:pt idx="844">
                  <c:v>5.9137461588999157E-2</c:v>
                </c:pt>
                <c:pt idx="845">
                  <c:v>5.3096767613459897E-2</c:v>
                </c:pt>
                <c:pt idx="846">
                  <c:v>4.7320047308587479E-2</c:v>
                </c:pt>
                <c:pt idx="847">
                  <c:v>4.1819085935449307E-2</c:v>
                </c:pt>
                <c:pt idx="848">
                  <c:v>3.6606981956462399E-2</c:v>
                </c:pt>
                <c:pt idx="849">
                  <c:v>3.1697780212574765E-2</c:v>
                </c:pt>
                <c:pt idx="850">
                  <c:v>2.7102659817246105E-2</c:v>
                </c:pt>
                <c:pt idx="851">
                  <c:v>2.28322687361199E-2</c:v>
                </c:pt>
                <c:pt idx="852">
                  <c:v>1.8901056108162197E-2</c:v>
                </c:pt>
                <c:pt idx="853">
                  <c:v>1.5315782617708952E-2</c:v>
                </c:pt>
                <c:pt idx="854">
                  <c:v>1.2086826660367932E-2</c:v>
                </c:pt>
                <c:pt idx="855">
                  <c:v>9.2269129756545245E-3</c:v>
                </c:pt>
                <c:pt idx="856">
                  <c:v>6.7390408965383296E-3</c:v>
                </c:pt>
                <c:pt idx="857">
                  <c:v>4.6341952827759752E-3</c:v>
                </c:pt>
                <c:pt idx="858">
                  <c:v>2.9165932697120416E-3</c:v>
                </c:pt>
                <c:pt idx="859">
                  <c:v>1.5907785315546397E-3</c:v>
                </c:pt>
                <c:pt idx="860">
                  <c:v>6.6357142779650997E-4</c:v>
                </c:pt>
                <c:pt idx="861">
                  <c:v>1.3432739969759916E-4</c:v>
                </c:pt>
                <c:pt idx="862">
                  <c:v>7.6621790316224319E-6</c:v>
                </c:pt>
                <c:pt idx="863">
                  <c:v>2.8232412852671713E-4</c:v>
                </c:pt>
                <c:pt idx="864">
                  <c:v>9.5760443198274637E-4</c:v>
                </c:pt>
                <c:pt idx="865">
                  <c:v>2.0316379166754189E-3</c:v>
                </c:pt>
                <c:pt idx="866">
                  <c:v>3.5014719203648762E-3</c:v>
                </c:pt>
                <c:pt idx="867">
                  <c:v>5.3630931798516641E-3</c:v>
                </c:pt>
                <c:pt idx="868">
                  <c:v>7.6114131139874228E-3</c:v>
                </c:pt>
                <c:pt idx="869">
                  <c:v>1.0238999400492112E-2</c:v>
                </c:pt>
                <c:pt idx="870">
                  <c:v>1.3240343958617918E-2</c:v>
                </c:pt>
                <c:pt idx="871">
                  <c:v>1.6604798792789175E-2</c:v>
                </c:pt>
                <c:pt idx="872">
                  <c:v>2.0323677995061282E-2</c:v>
                </c:pt>
                <c:pt idx="873">
                  <c:v>2.438787408344811E-2</c:v>
                </c:pt>
                <c:pt idx="874">
                  <c:v>2.8786026743429113E-2</c:v>
                </c:pt>
                <c:pt idx="875">
                  <c:v>3.3507606424201898E-2</c:v>
                </c:pt>
                <c:pt idx="876">
                  <c:v>3.8540410498310529E-2</c:v>
                </c:pt>
                <c:pt idx="877">
                  <c:v>4.3871694235310017E-2</c:v>
                </c:pt>
                <c:pt idx="878">
                  <c:v>4.9488494872547507E-2</c:v>
                </c:pt>
                <c:pt idx="879">
                  <c:v>5.5377753133125561E-2</c:v>
                </c:pt>
                <c:pt idx="880">
                  <c:v>6.1527550175778281E-2</c:v>
                </c:pt>
                <c:pt idx="881">
                  <c:v>6.7924473764838886E-2</c:v>
                </c:pt>
                <c:pt idx="882">
                  <c:v>7.4554002110084117E-2</c:v>
                </c:pt>
                <c:pt idx="883">
                  <c:v>8.1404088033121352E-2</c:v>
                </c:pt>
                <c:pt idx="884">
                  <c:v>8.8459329555157284E-2</c:v>
                </c:pt>
                <c:pt idx="885">
                  <c:v>9.5710438066501036E-2</c:v>
                </c:pt>
                <c:pt idx="886">
                  <c:v>0.10314232394510563</c:v>
                </c:pt>
                <c:pt idx="887">
                  <c:v>0.1107402514446512</c:v>
                </c:pt>
                <c:pt idx="888">
                  <c:v>0.11849697510688097</c:v>
                </c:pt>
                <c:pt idx="889">
                  <c:v>0.12639499255331132</c:v>
                </c:pt>
                <c:pt idx="890">
                  <c:v>0.13442536340092751</c:v>
                </c:pt>
                <c:pt idx="891">
                  <c:v>0.1425760398474985</c:v>
                </c:pt>
                <c:pt idx="892">
                  <c:v>0.15083545091725994</c:v>
                </c:pt>
                <c:pt idx="893">
                  <c:v>0.15919269087717777</c:v>
                </c:pt>
                <c:pt idx="894">
                  <c:v>0.16763814025411541</c:v>
                </c:pt>
                <c:pt idx="895">
                  <c:v>0.17616059340131177</c:v>
                </c:pt>
                <c:pt idx="896">
                  <c:v>0.18475354457844717</c:v>
                </c:pt>
                <c:pt idx="897">
                  <c:v>0.19340475742906818</c:v>
                </c:pt>
                <c:pt idx="898">
                  <c:v>0.20210748830017045</c:v>
                </c:pt>
                <c:pt idx="899">
                  <c:v>0.21085072095561713</c:v>
                </c:pt>
                <c:pt idx="900">
                  <c:v>0.21962948665853396</c:v>
                </c:pt>
                <c:pt idx="901">
                  <c:v>0.2284345740767674</c:v>
                </c:pt>
                <c:pt idx="902">
                  <c:v>0.23726016954559623</c:v>
                </c:pt>
                <c:pt idx="903">
                  <c:v>0.24609708903554162</c:v>
                </c:pt>
                <c:pt idx="904">
                  <c:v>0.25494111308690987</c:v>
                </c:pt>
                <c:pt idx="905">
                  <c:v>0.26378586593933656</c:v>
                </c:pt>
                <c:pt idx="906">
                  <c:v>0.27262594976982812</c:v>
                </c:pt>
                <c:pt idx="907">
                  <c:v>0.28145668025508969</c:v>
                </c:pt>
                <c:pt idx="908">
                  <c:v>0.29027100935892958</c:v>
                </c:pt>
                <c:pt idx="909">
                  <c:v>0.2990656816239165</c:v>
                </c:pt>
                <c:pt idx="910">
                  <c:v>0.30783835673033672</c:v>
                </c:pt>
                <c:pt idx="911">
                  <c:v>0.31658171016794917</c:v>
                </c:pt>
                <c:pt idx="912">
                  <c:v>0.32529392383474731</c:v>
                </c:pt>
                <c:pt idx="913">
                  <c:v>0.33397149443189422</c:v>
                </c:pt>
                <c:pt idx="914">
                  <c:v>0.34261044057591006</c:v>
                </c:pt>
                <c:pt idx="915">
                  <c:v>0.35120908198721679</c:v>
                </c:pt>
                <c:pt idx="916">
                  <c:v>0.35976380236101613</c:v>
                </c:pt>
                <c:pt idx="917">
                  <c:v>0.36827261290737912</c:v>
                </c:pt>
                <c:pt idx="918">
                  <c:v>0.3767327008782822</c:v>
                </c:pt>
                <c:pt idx="919">
                  <c:v>0.38514307391826169</c:v>
                </c:pt>
                <c:pt idx="920">
                  <c:v>0.39350075407329788</c:v>
                </c:pt>
                <c:pt idx="921">
                  <c:v>0.40180499198922021</c:v>
                </c:pt>
                <c:pt idx="922">
                  <c:v>0.41005412468458891</c:v>
                </c:pt>
                <c:pt idx="923">
                  <c:v>0.41824645386797393</c:v>
                </c:pt>
                <c:pt idx="924">
                  <c:v>0.4262508235784318</c:v>
                </c:pt>
                <c:pt idx="925">
                  <c:v>0.43419404748071222</c:v>
                </c:pt>
                <c:pt idx="926">
                  <c:v>0.44207429790876723</c:v>
                </c:pt>
                <c:pt idx="927">
                  <c:v>0.44989051198644436</c:v>
                </c:pt>
                <c:pt idx="928">
                  <c:v>0.45764276073210958</c:v>
                </c:pt>
                <c:pt idx="929">
                  <c:v>0.46532913722477398</c:v>
                </c:pt>
                <c:pt idx="930">
                  <c:v>0.47294913483431728</c:v>
                </c:pt>
                <c:pt idx="931">
                  <c:v>0.48050205702889059</c:v>
                </c:pt>
                <c:pt idx="932">
                  <c:v>0.48798797705645269</c:v>
                </c:pt>
                <c:pt idx="933">
                  <c:v>0.4954063171064238</c:v>
                </c:pt>
                <c:pt idx="934">
                  <c:v>0.50275694410060567</c:v>
                </c:pt>
                <c:pt idx="935">
                  <c:v>0.51003827777603505</c:v>
                </c:pt>
                <c:pt idx="936">
                  <c:v>0.51725197293612657</c:v>
                </c:pt>
                <c:pt idx="937">
                  <c:v>0.52439748782835804</c:v>
                </c:pt>
                <c:pt idx="938">
                  <c:v>0.53147411745266637</c:v>
                </c:pt>
                <c:pt idx="939">
                  <c:v>0.53848271519727164</c:v>
                </c:pt>
                <c:pt idx="940">
                  <c:v>0.54542288609421608</c:v>
                </c:pt>
                <c:pt idx="941">
                  <c:v>0.55229517386312144</c:v>
                </c:pt>
                <c:pt idx="942">
                  <c:v>0.5590987590344334</c:v>
                </c:pt>
                <c:pt idx="943">
                  <c:v>0.56583432061949279</c:v>
                </c:pt>
                <c:pt idx="944">
                  <c:v>0.57250195498941681</c:v>
                </c:pt>
                <c:pt idx="945">
                  <c:v>0.57910173748832916</c:v>
                </c:pt>
                <c:pt idx="946">
                  <c:v>0.58563364293372844</c:v>
                </c:pt>
                <c:pt idx="947">
                  <c:v>0.59209824126851929</c:v>
                </c:pt>
                <c:pt idx="948">
                  <c:v>0.59849670586259618</c:v>
                </c:pt>
                <c:pt idx="949">
                  <c:v>0.60482938011093301</c:v>
                </c:pt>
                <c:pt idx="950">
                  <c:v>0.61109684988887181</c:v>
                </c:pt>
                <c:pt idx="951">
                  <c:v>0.61729995074374244</c:v>
                </c:pt>
                <c:pt idx="952">
                  <c:v>0.62343994677309145</c:v>
                </c:pt>
                <c:pt idx="953">
                  <c:v>0.62951650738834375</c:v>
                </c:pt>
                <c:pt idx="954">
                  <c:v>0.63553097942738801</c:v>
                </c:pt>
                <c:pt idx="955">
                  <c:v>0.64148367236821302</c:v>
                </c:pt>
                <c:pt idx="956">
                  <c:v>0.64737481339272485</c:v>
                </c:pt>
                <c:pt idx="957">
                  <c:v>0.65320556477536462</c:v>
                </c:pt>
                <c:pt idx="958">
                  <c:v>0.65897578184604844</c:v>
                </c:pt>
                <c:pt idx="959">
                  <c:v>0.66468741414739962</c:v>
                </c:pt>
                <c:pt idx="960">
                  <c:v>0.67034083047428483</c:v>
                </c:pt>
                <c:pt idx="961">
                  <c:v>0.67593662223503481</c:v>
                </c:pt>
                <c:pt idx="962">
                  <c:v>0.6814753301148796</c:v>
                </c:pt>
                <c:pt idx="963">
                  <c:v>0.68695829826630839</c:v>
                </c:pt>
                <c:pt idx="964">
                  <c:v>0.69238602596324794</c:v>
                </c:pt>
                <c:pt idx="965">
                  <c:v>0.6977596309121783</c:v>
                </c:pt>
                <c:pt idx="966">
                  <c:v>0.70307908795630325</c:v>
                </c:pt>
                <c:pt idx="967">
                  <c:v>0.70834520235875076</c:v>
                </c:pt>
                <c:pt idx="968">
                  <c:v>0.71355972011269098</c:v>
                </c:pt>
                <c:pt idx="969">
                  <c:v>0.71872218489743711</c:v>
                </c:pt>
                <c:pt idx="970">
                  <c:v>0.72383346902888901</c:v>
                </c:pt>
                <c:pt idx="971">
                  <c:v>0.72889376327945832</c:v>
                </c:pt>
                <c:pt idx="972">
                  <c:v>0.73390448808110176</c:v>
                </c:pt>
                <c:pt idx="973">
                  <c:v>0.73886569192363838</c:v>
                </c:pt>
                <c:pt idx="974">
                  <c:v>0.74377874297429558</c:v>
                </c:pt>
                <c:pt idx="975">
                  <c:v>0.74864363244769627</c:v>
                </c:pt>
                <c:pt idx="976">
                  <c:v>0.75346105940616825</c:v>
                </c:pt>
                <c:pt idx="977">
                  <c:v>0.7582320666019432</c:v>
                </c:pt>
                <c:pt idx="978">
                  <c:v>0.7629566275128834</c:v>
                </c:pt>
                <c:pt idx="979">
                  <c:v>0.76763568342456079</c:v>
                </c:pt>
                <c:pt idx="980">
                  <c:v>0.77226976237173939</c:v>
                </c:pt>
                <c:pt idx="981">
                  <c:v>0.77685924282241514</c:v>
                </c:pt>
                <c:pt idx="982">
                  <c:v>0.78140405284724679</c:v>
                </c:pt>
                <c:pt idx="983">
                  <c:v>0.78590535434684206</c:v>
                </c:pt>
                <c:pt idx="984">
                  <c:v>0.79036336567662402</c:v>
                </c:pt>
                <c:pt idx="985">
                  <c:v>0.79477840559536372</c:v>
                </c:pt>
                <c:pt idx="986">
                  <c:v>0.79915082221555267</c:v>
                </c:pt>
                <c:pt idx="987">
                  <c:v>0.80348086106085914</c:v>
                </c:pt>
                <c:pt idx="988">
                  <c:v>0.80776934688601043</c:v>
                </c:pt>
                <c:pt idx="989">
                  <c:v>0.81201682519198859</c:v>
                </c:pt>
                <c:pt idx="990">
                  <c:v>0.81622338574182507</c:v>
                </c:pt>
                <c:pt idx="991">
                  <c:v>0.82038974883394189</c:v>
                </c:pt>
                <c:pt idx="992">
                  <c:v>0.82451577734453563</c:v>
                </c:pt>
                <c:pt idx="993">
                  <c:v>0.82860236042992708</c:v>
                </c:pt>
                <c:pt idx="994">
                  <c:v>0.83264926506282666</c:v>
                </c:pt>
                <c:pt idx="995">
                  <c:v>0.83665708776460168</c:v>
                </c:pt>
                <c:pt idx="996">
                  <c:v>0.84062602104739648</c:v>
                </c:pt>
                <c:pt idx="997">
                  <c:v>0.84455646385737115</c:v>
                </c:pt>
                <c:pt idx="998">
                  <c:v>0.84844819018980333</c:v>
                </c:pt>
                <c:pt idx="999">
                  <c:v>0.85230223874883992</c:v>
                </c:pt>
                <c:pt idx="1000">
                  <c:v>0.85611889610116088</c:v>
                </c:pt>
                <c:pt idx="1001">
                  <c:v>0.85989764337608432</c:v>
                </c:pt>
                <c:pt idx="1002">
                  <c:v>0.86363923167162893</c:v>
                </c:pt>
                <c:pt idx="1003">
                  <c:v>0.86734405389037406</c:v>
                </c:pt>
                <c:pt idx="1004">
                  <c:v>0.87101221543902652</c:v>
                </c:pt>
                <c:pt idx="1005">
                  <c:v>0.87464476214301112</c:v>
                </c:pt>
                <c:pt idx="1006">
                  <c:v>0.87824125660473173</c:v>
                </c:pt>
                <c:pt idx="1007">
                  <c:v>0.88180166021530104</c:v>
                </c:pt>
                <c:pt idx="1008">
                  <c:v>0.88532655949402139</c:v>
                </c:pt>
                <c:pt idx="1009">
                  <c:v>0.88881585684564635</c:v>
                </c:pt>
                <c:pt idx="1010">
                  <c:v>0.89226985913653933</c:v>
                </c:pt>
                <c:pt idx="1011">
                  <c:v>0.89568891934140049</c:v>
                </c:pt>
                <c:pt idx="1012">
                  <c:v>0.89907296435700879</c:v>
                </c:pt>
                <c:pt idx="1013">
                  <c:v>0.90242247051801061</c:v>
                </c:pt>
                <c:pt idx="1014">
                  <c:v>0.90573759347548888</c:v>
                </c:pt>
                <c:pt idx="1015">
                  <c:v>0.90901838447209304</c:v>
                </c:pt>
                <c:pt idx="1016">
                  <c:v>0.91226514892360455</c:v>
                </c:pt>
                <c:pt idx="1017">
                  <c:v>0.91547856268638217</c:v>
                </c:pt>
                <c:pt idx="1018">
                  <c:v>0.91865858454780058</c:v>
                </c:pt>
                <c:pt idx="1019">
                  <c:v>0.92180512675310589</c:v>
                </c:pt>
                <c:pt idx="1020">
                  <c:v>0.92491864730991391</c:v>
                </c:pt>
                <c:pt idx="1021">
                  <c:v>0.92799910391407814</c:v>
                </c:pt>
                <c:pt idx="1022">
                  <c:v>0.93104611703449514</c:v>
                </c:pt>
                <c:pt idx="1023">
                  <c:v>0.93406042766523056</c:v>
                </c:pt>
                <c:pt idx="1024">
                  <c:v>0.93704251813018635</c:v>
                </c:pt>
                <c:pt idx="1025">
                  <c:v>0.93999238311208599</c:v>
                </c:pt>
                <c:pt idx="1026">
                  <c:v>0.94291016003286199</c:v>
                </c:pt>
                <c:pt idx="1027">
                  <c:v>0.94579626494905655</c:v>
                </c:pt>
                <c:pt idx="1028">
                  <c:v>0.94865068408164821</c:v>
                </c:pt>
                <c:pt idx="1029">
                  <c:v>0.95147368242714991</c:v>
                </c:pt>
                <c:pt idx="1030">
                  <c:v>0.95426538052821008</c:v>
                </c:pt>
                <c:pt idx="1031">
                  <c:v>0.9570257132657618</c:v>
                </c:pt>
                <c:pt idx="1032">
                  <c:v>0.95975511716057416</c:v>
                </c:pt>
                <c:pt idx="1033">
                  <c:v>0.96245379215822402</c:v>
                </c:pt>
                <c:pt idx="1034">
                  <c:v>0.96512193328308893</c:v>
                </c:pt>
                <c:pt idx="1035">
                  <c:v>0.96775977532953572</c:v>
                </c:pt>
                <c:pt idx="1036">
                  <c:v>0.97036723686838222</c:v>
                </c:pt>
                <c:pt idx="1037">
                  <c:v>0.97294463483010774</c:v>
                </c:pt>
                <c:pt idx="1038">
                  <c:v>0.97549205919404725</c:v>
                </c:pt>
                <c:pt idx="1039">
                  <c:v>0.97801007663013062</c:v>
                </c:pt>
                <c:pt idx="1040">
                  <c:v>0.98049841719737074</c:v>
                </c:pt>
                <c:pt idx="1041">
                  <c:v>0.98295733336895319</c:v>
                </c:pt>
                <c:pt idx="1042">
                  <c:v>0.98538724256778987</c:v>
                </c:pt>
                <c:pt idx="1043">
                  <c:v>0.98778791321693526</c:v>
                </c:pt>
                <c:pt idx="1044">
                  <c:v>0.99015979581654057</c:v>
                </c:pt>
                <c:pt idx="1045">
                  <c:v>0.99250307734465426</c:v>
                </c:pt>
                <c:pt idx="1046">
                  <c:v>0.99481760448467549</c:v>
                </c:pt>
                <c:pt idx="1047">
                  <c:v>0.99710380980173119</c:v>
                </c:pt>
                <c:pt idx="1048">
                  <c:v>0.99936165942558708</c:v>
                </c:pt>
                <c:pt idx="1049">
                  <c:v>1.0015870748816396</c:v>
                </c:pt>
                <c:pt idx="1050">
                  <c:v>1.0037797949862726</c:v>
                </c:pt>
                <c:pt idx="1051">
                  <c:v>1.0059435650107247</c:v>
                </c:pt>
                <c:pt idx="1052">
                  <c:v>1.0080789644183243</c:v>
                </c:pt>
                <c:pt idx="1053">
                  <c:v>1.0101861146461619</c:v>
                </c:pt>
                <c:pt idx="1054">
                  <c:v>1.0122652538748693</c:v>
                </c:pt>
                <c:pt idx="1055">
                  <c:v>1.0143166140034534</c:v>
                </c:pt>
                <c:pt idx="1056">
                  <c:v>1.0163403011300831</c:v>
                </c:pt>
                <c:pt idx="1057">
                  <c:v>1.0183366160779588</c:v>
                </c:pt>
                <c:pt idx="1058">
                  <c:v>1.0203056546841605</c:v>
                </c:pt>
                <c:pt idx="1059">
                  <c:v>1.0222474698023802</c:v>
                </c:pt>
                <c:pt idx="1060">
                  <c:v>1.0241625423119141</c:v>
                </c:pt>
                <c:pt idx="1061">
                  <c:v>1.0260510306481549</c:v>
                </c:pt>
                <c:pt idx="1062">
                  <c:v>1.0279128943331217</c:v>
                </c:pt>
                <c:pt idx="1063">
                  <c:v>1.0297485169606821</c:v>
                </c:pt>
                <c:pt idx="1064">
                  <c:v>1.0315581195603212</c:v>
                </c:pt>
                <c:pt idx="1065">
                  <c:v>1.0333416105825401</c:v>
                </c:pt>
                <c:pt idx="1066">
                  <c:v>1.0350993562648858</c:v>
                </c:pt>
                <c:pt idx="1067">
                  <c:v>1.0368314865075452</c:v>
                </c:pt>
                <c:pt idx="1068">
                  <c:v>1.0385380890915694</c:v>
                </c:pt>
                <c:pt idx="1069">
                  <c:v>1.0402195125077542</c:v>
                </c:pt>
                <c:pt idx="1070">
                  <c:v>1.0418758344137686</c:v>
                </c:pt>
                <c:pt idx="1071">
                  <c:v>1.04350746630123</c:v>
                </c:pt>
                <c:pt idx="1072">
                  <c:v>1.0451140646959478</c:v>
                </c:pt>
                <c:pt idx="1073">
                  <c:v>1.046695958415959</c:v>
                </c:pt>
                <c:pt idx="1074">
                  <c:v>1.0482536915783631</c:v>
                </c:pt>
                <c:pt idx="1075">
                  <c:v>1.0497869857993221</c:v>
                </c:pt>
                <c:pt idx="1076">
                  <c:v>1.0512960427523805</c:v>
                </c:pt>
                <c:pt idx="1077">
                  <c:v>1.0527811323377132</c:v>
                </c:pt>
                <c:pt idx="1078">
                  <c:v>1.0542424453453352</c:v>
                </c:pt>
                <c:pt idx="1079">
                  <c:v>1.0556799490855975</c:v>
                </c:pt>
                <c:pt idx="1080">
                  <c:v>1.0570939357778186</c:v>
                </c:pt>
                <c:pt idx="1081">
                  <c:v>1.0584845828962399</c:v>
                </c:pt>
                <c:pt idx="1082">
                  <c:v>1.0598517746186054</c:v>
                </c:pt>
                <c:pt idx="1083">
                  <c:v>1.0611959697577256</c:v>
                </c:pt>
                <c:pt idx="1084">
                  <c:v>1.062517081126954</c:v>
                </c:pt>
                <c:pt idx="1085">
                  <c:v>1.0638153777792871</c:v>
                </c:pt>
                <c:pt idx="1086">
                  <c:v>1.0650908022940953</c:v>
                </c:pt>
                <c:pt idx="1087">
                  <c:v>1.0663435443500811</c:v>
                </c:pt>
                <c:pt idx="1088">
                  <c:v>1.067574001709267</c:v>
                </c:pt>
                <c:pt idx="1089">
                  <c:v>1.0687819289386482</c:v>
                </c:pt>
                <c:pt idx="1090">
                  <c:v>1.0699676449664912</c:v>
                </c:pt>
                <c:pt idx="1091">
                  <c:v>1.0711311112134305</c:v>
                </c:pt>
                <c:pt idx="1092">
                  <c:v>1.0722726026746292</c:v>
                </c:pt>
                <c:pt idx="1093">
                  <c:v>1.0733923190699379</c:v>
                </c:pt>
                <c:pt idx="1094">
                  <c:v>1.0744900020898014</c:v>
                </c:pt>
                <c:pt idx="1095">
                  <c:v>1.0755660896142234</c:v>
                </c:pt>
                <c:pt idx="1096">
                  <c:v>1.07662059612161</c:v>
                </c:pt>
                <c:pt idx="1097">
                  <c:v>1.0776535335070165</c:v>
                </c:pt>
                <c:pt idx="1098">
                  <c:v>1.0786650493054413</c:v>
                </c:pt>
                <c:pt idx="1099">
                  <c:v>1.0796553561635789</c:v>
                </c:pt>
                <c:pt idx="1100">
                  <c:v>1.0806244903436597</c:v>
                </c:pt>
                <c:pt idx="1101">
                  <c:v>1.0815724853317177</c:v>
                </c:pt>
                <c:pt idx="1102">
                  <c:v>1.082499440354816</c:v>
                </c:pt>
                <c:pt idx="1103">
                  <c:v>1.0834055880404627</c:v>
                </c:pt>
                <c:pt idx="1104">
                  <c:v>1.0842908155182405</c:v>
                </c:pt>
                <c:pt idx="1105">
                  <c:v>1.0851554509183352</c:v>
                </c:pt>
                <c:pt idx="1106">
                  <c:v>1.0859994435651585</c:v>
                </c:pt>
                <c:pt idx="1107">
                  <c:v>1.0868228085443497</c:v>
                </c:pt>
                <c:pt idx="1108">
                  <c:v>1.0876259306964493</c:v>
                </c:pt>
                <c:pt idx="1109">
                  <c:v>1.088408547597411</c:v>
                </c:pt>
                <c:pt idx="1110">
                  <c:v>1.0891710371082337</c:v>
                </c:pt>
                <c:pt idx="1111">
                  <c:v>1.0899133005882002</c:v>
                </c:pt>
                <c:pt idx="1112">
                  <c:v>1.0906355401666101</c:v>
                </c:pt>
                <c:pt idx="1113">
                  <c:v>1.0913377863809219</c:v>
                </c:pt>
                <c:pt idx="1114">
                  <c:v>1.0920200336257939</c:v>
                </c:pt>
                <c:pt idx="1115">
                  <c:v>1.092682441169246</c:v>
                </c:pt>
                <c:pt idx="1116">
                  <c:v>1.0933251314585672</c:v>
                </c:pt>
                <c:pt idx="1117">
                  <c:v>1.0939481237114195</c:v>
                </c:pt>
                <c:pt idx="1118">
                  <c:v>1.0945515012383613</c:v>
                </c:pt>
                <c:pt idx="1119">
                  <c:v>1.0951352446535214</c:v>
                </c:pt>
                <c:pt idx="1120">
                  <c:v>1.0956995648245564</c:v>
                </c:pt>
                <c:pt idx="1121">
                  <c:v>1.096244436815613</c:v>
                </c:pt>
                <c:pt idx="1122">
                  <c:v>1.0967699328345359</c:v>
                </c:pt>
                <c:pt idx="1123">
                  <c:v>1.09727605610986</c:v>
                </c:pt>
                <c:pt idx="1124">
                  <c:v>1.0977628735691272</c:v>
                </c:pt>
                <c:pt idx="1125">
                  <c:v>1.0982305485162951</c:v>
                </c:pt>
                <c:pt idx="1126">
                  <c:v>1.09867904315492</c:v>
                </c:pt>
                <c:pt idx="1127">
                  <c:v>1.0991084822725881</c:v>
                </c:pt>
                <c:pt idx="1128">
                  <c:v>1.099518856023745</c:v>
                </c:pt>
                <c:pt idx="1129">
                  <c:v>1.099910218012897</c:v>
                </c:pt>
                <c:pt idx="1130">
                  <c:v>1.1002826521291063</c:v>
                </c:pt>
                <c:pt idx="1131">
                  <c:v>1.1006361738817518</c:v>
                </c:pt>
                <c:pt idx="1132">
                  <c:v>1.1009708948176269</c:v>
                </c:pt>
                <c:pt idx="1133">
                  <c:v>1.1012866613487515</c:v>
                </c:pt>
                <c:pt idx="1134">
                  <c:v>1.101583744063958</c:v>
                </c:pt>
                <c:pt idx="1135">
                  <c:v>1.1018620173364722</c:v>
                </c:pt>
                <c:pt idx="1136">
                  <c:v>1.1021215171745362</c:v>
                </c:pt>
                <c:pt idx="1137">
                  <c:v>1.102362309829358</c:v>
                </c:pt>
                <c:pt idx="1138">
                  <c:v>1.1025845244299086</c:v>
                </c:pt>
                <c:pt idx="1139">
                  <c:v>1.1027880586597891</c:v>
                </c:pt>
                <c:pt idx="1140">
                  <c:v>1.1029729387203755</c:v>
                </c:pt>
                <c:pt idx="1141">
                  <c:v>1.1031392210490252</c:v>
                </c:pt>
              </c:numCache>
              <c:extLst xmlns:c15="http://schemas.microsoft.com/office/drawing/2012/chart"/>
            </c:numRef>
          </c:xVal>
          <c:yVal>
            <c:numRef>
              <c:f>'Graphs Task 1'!$BD$2:$BD$1143</c:f>
              <c:numCache>
                <c:formatCode>General</c:formatCode>
                <c:ptCount val="1142"/>
                <c:pt idx="0">
                  <c:v>0.65718022088883765</c:v>
                </c:pt>
                <c:pt idx="1">
                  <c:v>0.65382643995731005</c:v>
                </c:pt>
                <c:pt idx="2">
                  <c:v>0.65042177976813553</c:v>
                </c:pt>
                <c:pt idx="3">
                  <c:v>0.646966128243747</c:v>
                </c:pt>
                <c:pt idx="4">
                  <c:v>0.64346925260265075</c:v>
                </c:pt>
                <c:pt idx="5">
                  <c:v>0.63993103865017176</c:v>
                </c:pt>
                <c:pt idx="6">
                  <c:v>0.63635089265804978</c:v>
                </c:pt>
                <c:pt idx="7">
                  <c:v>0.63272907230728881</c:v>
                </c:pt>
                <c:pt idx="8">
                  <c:v>0.62906477684637219</c:v>
                </c:pt>
                <c:pt idx="9">
                  <c:v>0.62536012563655519</c:v>
                </c:pt>
                <c:pt idx="10">
                  <c:v>0.62163211310560484</c:v>
                </c:pt>
                <c:pt idx="11">
                  <c:v>0.61788385256064315</c:v>
                </c:pt>
                <c:pt idx="12">
                  <c:v>0.61411625389216873</c:v>
                </c:pt>
                <c:pt idx="13">
                  <c:v>0.61033011038064311</c:v>
                </c:pt>
                <c:pt idx="14">
                  <c:v>0.60652614451941589</c:v>
                </c:pt>
                <c:pt idx="15">
                  <c:v>0.60270490122039044</c:v>
                </c:pt>
                <c:pt idx="16">
                  <c:v>0.59885573502623757</c:v>
                </c:pt>
                <c:pt idx="17">
                  <c:v>0.59498751412762751</c:v>
                </c:pt>
                <c:pt idx="18">
                  <c:v>0.59110449348077365</c:v>
                </c:pt>
                <c:pt idx="19">
                  <c:v>0.58720701393792818</c:v>
                </c:pt>
                <c:pt idx="20">
                  <c:v>0.5832950531501867</c:v>
                </c:pt>
                <c:pt idx="21">
                  <c:v>0.57936878165826144</c:v>
                </c:pt>
                <c:pt idx="22">
                  <c:v>0.5754291221387795</c:v>
                </c:pt>
                <c:pt idx="23">
                  <c:v>0.57147567281904044</c:v>
                </c:pt>
                <c:pt idx="24">
                  <c:v>0.56750933704521056</c:v>
                </c:pt>
                <c:pt idx="25">
                  <c:v>0.56353017712678266</c:v>
                </c:pt>
                <c:pt idx="26">
                  <c:v>0.55953848838831721</c:v>
                </c:pt>
                <c:pt idx="27">
                  <c:v>0.55553529972923676</c:v>
                </c:pt>
                <c:pt idx="28">
                  <c:v>0.55152016829131045</c:v>
                </c:pt>
                <c:pt idx="29">
                  <c:v>0.54749436830224774</c:v>
                </c:pt>
                <c:pt idx="30">
                  <c:v>0.54345762381484153</c:v>
                </c:pt>
                <c:pt idx="31">
                  <c:v>0.53941009862472744</c:v>
                </c:pt>
                <c:pt idx="32">
                  <c:v>0.53535274908640673</c:v>
                </c:pt>
                <c:pt idx="33">
                  <c:v>0.53128550275107223</c:v>
                </c:pt>
                <c:pt idx="34">
                  <c:v>0.5272094850691772</c:v>
                </c:pt>
                <c:pt idx="35">
                  <c:v>0.52312468551796076</c:v>
                </c:pt>
                <c:pt idx="36">
                  <c:v>0.51903150133447307</c:v>
                </c:pt>
                <c:pt idx="37">
                  <c:v>0.51493015575140388</c:v>
                </c:pt>
                <c:pt idx="38">
                  <c:v>0.51082075330229304</c:v>
                </c:pt>
                <c:pt idx="39">
                  <c:v>0.50670404779822764</c:v>
                </c:pt>
                <c:pt idx="40">
                  <c:v>0.50258072457395375</c:v>
                </c:pt>
                <c:pt idx="41">
                  <c:v>0.49845054226488383</c:v>
                </c:pt>
                <c:pt idx="42">
                  <c:v>0.49431358175321244</c:v>
                </c:pt>
                <c:pt idx="43">
                  <c:v>0.49017200342189554</c:v>
                </c:pt>
                <c:pt idx="44">
                  <c:v>0.48603034970260151</c:v>
                </c:pt>
                <c:pt idx="45">
                  <c:v>0.48188521118995348</c:v>
                </c:pt>
                <c:pt idx="46">
                  <c:v>0.47773411245839326</c:v>
                </c:pt>
                <c:pt idx="47">
                  <c:v>0.4735774388437331</c:v>
                </c:pt>
                <c:pt idx="48">
                  <c:v>0.46941706546663287</c:v>
                </c:pt>
                <c:pt idx="49">
                  <c:v>0.46523887039526329</c:v>
                </c:pt>
                <c:pt idx="50">
                  <c:v>0.46105636994412758</c:v>
                </c:pt>
                <c:pt idx="51">
                  <c:v>0.45687160342199307</c:v>
                </c:pt>
                <c:pt idx="52">
                  <c:v>0.45268508113979289</c:v>
                </c:pt>
                <c:pt idx="53">
                  <c:v>0.44849839973612571</c:v>
                </c:pt>
                <c:pt idx="54">
                  <c:v>0.44431585770274168</c:v>
                </c:pt>
                <c:pt idx="55">
                  <c:v>0.44014112687646584</c:v>
                </c:pt>
                <c:pt idx="56">
                  <c:v>0.43597384059390792</c:v>
                </c:pt>
                <c:pt idx="57">
                  <c:v>0.43181426074198792</c:v>
                </c:pt>
                <c:pt idx="58">
                  <c:v>0.4276619547548331</c:v>
                </c:pt>
                <c:pt idx="59">
                  <c:v>0.42351787078424064</c:v>
                </c:pt>
                <c:pt idx="60">
                  <c:v>0.41938349764706978</c:v>
                </c:pt>
                <c:pt idx="61">
                  <c:v>0.41525870076879579</c:v>
                </c:pt>
                <c:pt idx="62">
                  <c:v>0.4111443754081</c:v>
                </c:pt>
                <c:pt idx="63">
                  <c:v>0.40704030568372229</c:v>
                </c:pt>
                <c:pt idx="64">
                  <c:v>0.40294769048313323</c:v>
                </c:pt>
                <c:pt idx="65">
                  <c:v>0.39886677223846839</c:v>
                </c:pt>
                <c:pt idx="66">
                  <c:v>0.39479870971677955</c:v>
                </c:pt>
                <c:pt idx="67">
                  <c:v>0.39074423127988622</c:v>
                </c:pt>
                <c:pt idx="68">
                  <c:v>0.38670284851375775</c:v>
                </c:pt>
                <c:pt idx="69">
                  <c:v>0.38267601631374293</c:v>
                </c:pt>
                <c:pt idx="70">
                  <c:v>0.37866401986504655</c:v>
                </c:pt>
                <c:pt idx="71">
                  <c:v>0.37466709884896493</c:v>
                </c:pt>
                <c:pt idx="72">
                  <c:v>0.37068668002100308</c:v>
                </c:pt>
                <c:pt idx="73">
                  <c:v>0.36672285032167712</c:v>
                </c:pt>
                <c:pt idx="74">
                  <c:v>0.36277582115177037</c:v>
                </c:pt>
                <c:pt idx="75">
                  <c:v>0.3588460701243632</c:v>
                </c:pt>
                <c:pt idx="76">
                  <c:v>0.35493462746881133</c:v>
                </c:pt>
                <c:pt idx="77">
                  <c:v>0.35104153179247055</c:v>
                </c:pt>
                <c:pt idx="78">
                  <c:v>0.34716787955970974</c:v>
                </c:pt>
                <c:pt idx="79">
                  <c:v>0.34331380583225435</c:v>
                </c:pt>
                <c:pt idx="80">
                  <c:v>0.33948043072786871</c:v>
                </c:pt>
                <c:pt idx="81">
                  <c:v>0.33566693917086787</c:v>
                </c:pt>
                <c:pt idx="82">
                  <c:v>0.33187488315484859</c:v>
                </c:pt>
                <c:pt idx="83">
                  <c:v>0.32810546498370213</c:v>
                </c:pt>
                <c:pt idx="84">
                  <c:v>0.32434499718242671</c:v>
                </c:pt>
                <c:pt idx="85">
                  <c:v>0.3206060766676585</c:v>
                </c:pt>
                <c:pt idx="86">
                  <c:v>0.31689324162557014</c:v>
                </c:pt>
                <c:pt idx="87">
                  <c:v>0.31320648809184276</c:v>
                </c:pt>
                <c:pt idx="88">
                  <c:v>0.30954625020637305</c:v>
                </c:pt>
                <c:pt idx="89">
                  <c:v>0.30591265111326632</c:v>
                </c:pt>
                <c:pt idx="90">
                  <c:v>0.30230605762170848</c:v>
                </c:pt>
                <c:pt idx="91">
                  <c:v>0.29872630980317455</c:v>
                </c:pt>
                <c:pt idx="92">
                  <c:v>0.29517453587761827</c:v>
                </c:pt>
                <c:pt idx="93">
                  <c:v>0.29165056017423263</c:v>
                </c:pt>
                <c:pt idx="94">
                  <c:v>0.28814138323615551</c:v>
                </c:pt>
                <c:pt idx="95">
                  <c:v>0.28466069096107316</c:v>
                </c:pt>
                <c:pt idx="96">
                  <c:v>0.28120948405672352</c:v>
                </c:pt>
                <c:pt idx="97">
                  <c:v>0.277787301660882</c:v>
                </c:pt>
                <c:pt idx="98">
                  <c:v>0.27439414478879653</c:v>
                </c:pt>
                <c:pt idx="99">
                  <c:v>0.27103060623396508</c:v>
                </c:pt>
                <c:pt idx="100">
                  <c:v>0.26769697137211385</c:v>
                </c:pt>
                <c:pt idx="101">
                  <c:v>0.2643921076304106</c:v>
                </c:pt>
                <c:pt idx="102">
                  <c:v>0.26111729859134142</c:v>
                </c:pt>
                <c:pt idx="103">
                  <c:v>0.25787239091651659</c:v>
                </c:pt>
                <c:pt idx="104">
                  <c:v>0.25465709345279924</c:v>
                </c:pt>
                <c:pt idx="105">
                  <c:v>0.25147094370925138</c:v>
                </c:pt>
                <c:pt idx="106">
                  <c:v>0.2483149682517245</c:v>
                </c:pt>
                <c:pt idx="107">
                  <c:v>0.24518779274042188</c:v>
                </c:pt>
                <c:pt idx="108">
                  <c:v>0.24209006169872885</c:v>
                </c:pt>
                <c:pt idx="109">
                  <c:v>0.23902137689295422</c:v>
                </c:pt>
                <c:pt idx="110">
                  <c:v>0.23598167350232396</c:v>
                </c:pt>
                <c:pt idx="111">
                  <c:v>0.23297108111853518</c:v>
                </c:pt>
                <c:pt idx="112">
                  <c:v>0.22998883332545136</c:v>
                </c:pt>
                <c:pt idx="113">
                  <c:v>0.22703471062186845</c:v>
                </c:pt>
                <c:pt idx="114">
                  <c:v>0.22410924548100761</c:v>
                </c:pt>
                <c:pt idx="115">
                  <c:v>0.2212113837849175</c:v>
                </c:pt>
                <c:pt idx="116">
                  <c:v>0.21834168869328285</c:v>
                </c:pt>
                <c:pt idx="117">
                  <c:v>0.21549918005448598</c:v>
                </c:pt>
                <c:pt idx="118">
                  <c:v>0.21268413919801096</c:v>
                </c:pt>
                <c:pt idx="119">
                  <c:v>0.20989569224622665</c:v>
                </c:pt>
                <c:pt idx="120">
                  <c:v>0.2071342153867598</c:v>
                </c:pt>
                <c:pt idx="121">
                  <c:v>0.20439869155625626</c:v>
                </c:pt>
                <c:pt idx="122">
                  <c:v>0.20168933490577759</c:v>
                </c:pt>
                <c:pt idx="123">
                  <c:v>0.19900582945680939</c:v>
                </c:pt>
                <c:pt idx="124">
                  <c:v>0.19634780696246987</c:v>
                </c:pt>
                <c:pt idx="125">
                  <c:v>0.19371494526550523</c:v>
                </c:pt>
                <c:pt idx="126">
                  <c:v>0.19110643677716332</c:v>
                </c:pt>
                <c:pt idx="127">
                  <c:v>0.18852214841811385</c:v>
                </c:pt>
                <c:pt idx="128">
                  <c:v>0.18596264248865929</c:v>
                </c:pt>
                <c:pt idx="129">
                  <c:v>0.18342600729203598</c:v>
                </c:pt>
                <c:pt idx="130">
                  <c:v>0.18091177865444896</c:v>
                </c:pt>
                <c:pt idx="131">
                  <c:v>0.17840539730361521</c:v>
                </c:pt>
                <c:pt idx="132">
                  <c:v>0.17592151748041115</c:v>
                </c:pt>
                <c:pt idx="133">
                  <c:v>0.17346012439297356</c:v>
                </c:pt>
                <c:pt idx="134">
                  <c:v>0.1710206706919036</c:v>
                </c:pt>
                <c:pt idx="135">
                  <c:v>0.16860185107339723</c:v>
                </c:pt>
                <c:pt idx="136">
                  <c:v>0.16620412415905114</c:v>
                </c:pt>
                <c:pt idx="137">
                  <c:v>0.16382646026547626</c:v>
                </c:pt>
                <c:pt idx="138">
                  <c:v>0.16146801410002848</c:v>
                </c:pt>
                <c:pt idx="139">
                  <c:v>0.15912874075264691</c:v>
                </c:pt>
                <c:pt idx="140">
                  <c:v>0.15680801068120293</c:v>
                </c:pt>
                <c:pt idx="141">
                  <c:v>0.15450531977912293</c:v>
                </c:pt>
                <c:pt idx="142">
                  <c:v>0.15221970978905222</c:v>
                </c:pt>
                <c:pt idx="143">
                  <c:v>0.14995147967512029</c:v>
                </c:pt>
                <c:pt idx="144">
                  <c:v>0.14769787114976279</c:v>
                </c:pt>
                <c:pt idx="145">
                  <c:v>0.14545869328439576</c:v>
                </c:pt>
                <c:pt idx="146">
                  <c:v>0.14322336053081336</c:v>
                </c:pt>
                <c:pt idx="147">
                  <c:v>0.14099322725394725</c:v>
                </c:pt>
                <c:pt idx="148">
                  <c:v>0.13876651521874411</c:v>
                </c:pt>
                <c:pt idx="149">
                  <c:v>0.13653774124396753</c:v>
                </c:pt>
                <c:pt idx="150">
                  <c:v>0.13430507047092305</c:v>
                </c:pt>
                <c:pt idx="151">
                  <c:v>0.13206884556916995</c:v>
                </c:pt>
                <c:pt idx="152">
                  <c:v>0.12982542349852957</c:v>
                </c:pt>
                <c:pt idx="153">
                  <c:v>0.12757506093721777</c:v>
                </c:pt>
                <c:pt idx="154">
                  <c:v>0.12531639101071304</c:v>
                </c:pt>
                <c:pt idx="155">
                  <c:v>0.12305012462381032</c:v>
                </c:pt>
                <c:pt idx="156">
                  <c:v>0.12077741940426943</c:v>
                </c:pt>
                <c:pt idx="157">
                  <c:v>0.11849685687931467</c:v>
                </c:pt>
                <c:pt idx="158">
                  <c:v>0.11620972266194947</c:v>
                </c:pt>
                <c:pt idx="159">
                  <c:v>0.1139165336156143</c:v>
                </c:pt>
                <c:pt idx="160">
                  <c:v>0.11161697723984229</c:v>
                </c:pt>
                <c:pt idx="161">
                  <c:v>0.1093103322907313</c:v>
                </c:pt>
                <c:pt idx="162">
                  <c:v>0.10699800730492376</c:v>
                </c:pt>
                <c:pt idx="163">
                  <c:v>0.10467859367492272</c:v>
                </c:pt>
                <c:pt idx="164">
                  <c:v>0.10235200269836457</c:v>
                </c:pt>
                <c:pt idx="165">
                  <c:v>0.1000153068403476</c:v>
                </c:pt>
                <c:pt idx="166">
                  <c:v>9.7668492555203962E-2</c:v>
                </c:pt>
                <c:pt idx="167">
                  <c:v>9.531125570821776E-2</c:v>
                </c:pt>
                <c:pt idx="168">
                  <c:v>9.2942826448436447E-2</c:v>
                </c:pt>
                <c:pt idx="169">
                  <c:v>9.0563511445751047E-2</c:v>
                </c:pt>
                <c:pt idx="170">
                  <c:v>8.8173498124672053E-2</c:v>
                </c:pt>
                <c:pt idx="171">
                  <c:v>8.5772893843092807E-2</c:v>
                </c:pt>
                <c:pt idx="172">
                  <c:v>8.33624073376108E-2</c:v>
                </c:pt>
                <c:pt idx="173">
                  <c:v>8.0941388966736846E-2</c:v>
                </c:pt>
                <c:pt idx="174">
                  <c:v>7.8509736984295947E-2</c:v>
                </c:pt>
                <c:pt idx="175">
                  <c:v>7.6066609426792331E-2</c:v>
                </c:pt>
                <c:pt idx="176">
                  <c:v>7.3613331055148903E-2</c:v>
                </c:pt>
                <c:pt idx="177">
                  <c:v>7.1147609897969116E-2</c:v>
                </c:pt>
                <c:pt idx="178">
                  <c:v>6.8670991975103776E-2</c:v>
                </c:pt>
                <c:pt idx="179">
                  <c:v>6.6183859487564209E-2</c:v>
                </c:pt>
                <c:pt idx="180">
                  <c:v>6.3683876978094467E-2</c:v>
                </c:pt>
                <c:pt idx="181">
                  <c:v>6.11699597949606E-2</c:v>
                </c:pt>
                <c:pt idx="182">
                  <c:v>5.86414512491093E-2</c:v>
                </c:pt>
                <c:pt idx="183">
                  <c:v>5.6097680220974069E-2</c:v>
                </c:pt>
                <c:pt idx="184">
                  <c:v>5.3539059166214882E-2</c:v>
                </c:pt>
                <c:pt idx="185">
                  <c:v>5.0965873275083569E-2</c:v>
                </c:pt>
                <c:pt idx="186">
                  <c:v>4.8377767224254603E-2</c:v>
                </c:pt>
                <c:pt idx="187">
                  <c:v>4.5775449874157263E-2</c:v>
                </c:pt>
                <c:pt idx="188">
                  <c:v>4.3160726448510427E-2</c:v>
                </c:pt>
                <c:pt idx="189">
                  <c:v>4.0532947727545912E-2</c:v>
                </c:pt>
                <c:pt idx="190">
                  <c:v>3.7890975275202132E-2</c:v>
                </c:pt>
                <c:pt idx="191">
                  <c:v>3.5234550869302196E-2</c:v>
                </c:pt>
                <c:pt idx="192">
                  <c:v>3.2548424852487878E-2</c:v>
                </c:pt>
                <c:pt idx="193">
                  <c:v>2.9844131596043325E-2</c:v>
                </c:pt>
                <c:pt idx="194">
                  <c:v>2.7130821346468867E-2</c:v>
                </c:pt>
                <c:pt idx="195">
                  <c:v>2.4406472708289158E-2</c:v>
                </c:pt>
                <c:pt idx="196">
                  <c:v>2.167320053388902E-2</c:v>
                </c:pt>
                <c:pt idx="197">
                  <c:v>1.8930448393295853E-2</c:v>
                </c:pt>
                <c:pt idx="198">
                  <c:v>1.6178644187942227E-2</c:v>
                </c:pt>
                <c:pt idx="199">
                  <c:v>1.3416822194708052E-2</c:v>
                </c:pt>
                <c:pt idx="200">
                  <c:v>1.0645558960702321E-2</c:v>
                </c:pt>
                <c:pt idx="201">
                  <c:v>7.8643283503932269E-3</c:v>
                </c:pt>
                <c:pt idx="202">
                  <c:v>5.0731033536500726E-3</c:v>
                </c:pt>
                <c:pt idx="203">
                  <c:v>2.2695397261922067E-3</c:v>
                </c:pt>
                <c:pt idx="204">
                  <c:v>-5.4601931142747779E-4</c:v>
                </c:pt>
                <c:pt idx="205">
                  <c:v>-3.3742376934010388E-3</c:v>
                </c:pt>
                <c:pt idx="206">
                  <c:v>-6.2121192325456541E-3</c:v>
                </c:pt>
                <c:pt idx="207">
                  <c:v>-9.0580148049717174E-3</c:v>
                </c:pt>
                <c:pt idx="208">
                  <c:v>-1.1908847234118079E-2</c:v>
                </c:pt>
                <c:pt idx="209">
                  <c:v>-1.4760975207040372E-2</c:v>
                </c:pt>
                <c:pt idx="210">
                  <c:v>-1.7609609703255282E-2</c:v>
                </c:pt>
                <c:pt idx="211">
                  <c:v>-2.0451247154712558E-2</c:v>
                </c:pt>
                <c:pt idx="212">
                  <c:v>-2.327953551798715E-2</c:v>
                </c:pt>
                <c:pt idx="213">
                  <c:v>-2.6060225211514552E-2</c:v>
                </c:pt>
                <c:pt idx="214">
                  <c:v>-2.8788654592476034E-2</c:v>
                </c:pt>
                <c:pt idx="215">
                  <c:v>-3.1486320043776606E-2</c:v>
                </c:pt>
                <c:pt idx="216">
                  <c:v>-3.4147189184658637E-2</c:v>
                </c:pt>
                <c:pt idx="217">
                  <c:v>-3.6766928853522757E-2</c:v>
                </c:pt>
                <c:pt idx="218">
                  <c:v>-3.934163105396804E-2</c:v>
                </c:pt>
                <c:pt idx="219">
                  <c:v>-4.1864980273690698E-2</c:v>
                </c:pt>
                <c:pt idx="220">
                  <c:v>-4.4334410934122367E-2</c:v>
                </c:pt>
                <c:pt idx="221">
                  <c:v>-4.6759379596848755E-2</c:v>
                </c:pt>
                <c:pt idx="222">
                  <c:v>-4.9178106270584436E-2</c:v>
                </c:pt>
                <c:pt idx="223">
                  <c:v>-5.1586387305879673E-2</c:v>
                </c:pt>
                <c:pt idx="224">
                  <c:v>-5.3982419264221003E-2</c:v>
                </c:pt>
                <c:pt idx="225">
                  <c:v>-5.6365953663216464E-2</c:v>
                </c:pt>
                <c:pt idx="226">
                  <c:v>-5.8736355028235862E-2</c:v>
                </c:pt>
                <c:pt idx="227">
                  <c:v>-6.1101886888466898E-2</c:v>
                </c:pt>
                <c:pt idx="228">
                  <c:v>-6.3467011969779358E-2</c:v>
                </c:pt>
                <c:pt idx="229">
                  <c:v>-6.5838882396029141E-2</c:v>
                </c:pt>
                <c:pt idx="230">
                  <c:v>-6.8226564420309249E-2</c:v>
                </c:pt>
                <c:pt idx="231">
                  <c:v>-7.063509100177523E-2</c:v>
                </c:pt>
                <c:pt idx="232">
                  <c:v>-7.3067891923267361E-2</c:v>
                </c:pt>
                <c:pt idx="233">
                  <c:v>-7.5529737210770748E-2</c:v>
                </c:pt>
                <c:pt idx="234">
                  <c:v>-7.8021757787533383E-2</c:v>
                </c:pt>
                <c:pt idx="235">
                  <c:v>-8.0545734764513752E-2</c:v>
                </c:pt>
                <c:pt idx="236">
                  <c:v>-8.3101329240608229E-2</c:v>
                </c:pt>
                <c:pt idx="237">
                  <c:v>-8.5656538176649241E-2</c:v>
                </c:pt>
                <c:pt idx="238">
                  <c:v>-8.8261252448777694E-2</c:v>
                </c:pt>
                <c:pt idx="239">
                  <c:v>-9.0952755542741709E-2</c:v>
                </c:pt>
                <c:pt idx="240">
                  <c:v>-9.3680409630835279E-2</c:v>
                </c:pt>
                <c:pt idx="241">
                  <c:v>-9.6440591784804144E-2</c:v>
                </c:pt>
                <c:pt idx="242">
                  <c:v>-9.9226821489362654E-2</c:v>
                </c:pt>
                <c:pt idx="243">
                  <c:v>-0.10203821221469658</c:v>
                </c:pt>
                <c:pt idx="244">
                  <c:v>-0.10489168283725556</c:v>
                </c:pt>
                <c:pt idx="245">
                  <c:v>-0.10777971854388657</c:v>
                </c:pt>
                <c:pt idx="246">
                  <c:v>-0.11066708180782441</c:v>
                </c:pt>
                <c:pt idx="247">
                  <c:v>-0.11355073873208155</c:v>
                </c:pt>
                <c:pt idx="248">
                  <c:v>-0.11642280358788502</c:v>
                </c:pt>
                <c:pt idx="249">
                  <c:v>-0.11927296948633322</c:v>
                </c:pt>
                <c:pt idx="250">
                  <c:v>-0.12209371627393234</c:v>
                </c:pt>
                <c:pt idx="251">
                  <c:v>-0.12488041080977097</c:v>
                </c:pt>
                <c:pt idx="252">
                  <c:v>-0.12762005087426789</c:v>
                </c:pt>
                <c:pt idx="253">
                  <c:v>-0.13031386393580435</c:v>
                </c:pt>
                <c:pt idx="254">
                  <c:v>-0.13295592743670526</c:v>
                </c:pt>
                <c:pt idx="255">
                  <c:v>-0.13553832830537813</c:v>
                </c:pt>
                <c:pt idx="256">
                  <c:v>-0.13806043425783704</c:v>
                </c:pt>
                <c:pt idx="257">
                  <c:v>-0.14052313911714878</c:v>
                </c:pt>
                <c:pt idx="258">
                  <c:v>-0.14302054179982143</c:v>
                </c:pt>
                <c:pt idx="259">
                  <c:v>-0.14548335324437311</c:v>
                </c:pt>
                <c:pt idx="260">
                  <c:v>-0.14787331142691432</c:v>
                </c:pt>
                <c:pt idx="261">
                  <c:v>-0.15018624087435342</c:v>
                </c:pt>
                <c:pt idx="262">
                  <c:v>-0.15242337208642431</c:v>
                </c:pt>
                <c:pt idx="263">
                  <c:v>-0.154583834434907</c:v>
                </c:pt>
                <c:pt idx="264">
                  <c:v>-0.15666679268952191</c:v>
                </c:pt>
                <c:pt idx="265">
                  <c:v>-0.1586771557809496</c:v>
                </c:pt>
                <c:pt idx="266">
                  <c:v>-0.16062949033213739</c:v>
                </c:pt>
                <c:pt idx="267">
                  <c:v>-0.1625192429821444</c:v>
                </c:pt>
                <c:pt idx="268">
                  <c:v>-0.16435099769360581</c:v>
                </c:pt>
                <c:pt idx="269">
                  <c:v>-0.16612117505945723</c:v>
                </c:pt>
                <c:pt idx="270">
                  <c:v>-0.16798673914194884</c:v>
                </c:pt>
                <c:pt idx="271">
                  <c:v>-0.16984044858154554</c:v>
                </c:pt>
                <c:pt idx="272">
                  <c:v>-0.17161931552768683</c:v>
                </c:pt>
                <c:pt idx="273">
                  <c:v>-0.17333442250953934</c:v>
                </c:pt>
                <c:pt idx="274">
                  <c:v>-0.17499474290090411</c:v>
                </c:pt>
                <c:pt idx="275">
                  <c:v>-0.17661202149008642</c:v>
                </c:pt>
                <c:pt idx="276">
                  <c:v>-0.17820545606507773</c:v>
                </c:pt>
                <c:pt idx="277">
                  <c:v>-0.17978251485013055</c:v>
                </c:pt>
                <c:pt idx="278">
                  <c:v>-0.18135415929340304</c:v>
                </c:pt>
                <c:pt idx="279">
                  <c:v>-0.18292985523579039</c:v>
                </c:pt>
                <c:pt idx="280">
                  <c:v>-0.18456228266430344</c:v>
                </c:pt>
                <c:pt idx="281">
                  <c:v>-0.1864104073551813</c:v>
                </c:pt>
                <c:pt idx="282">
                  <c:v>-0.18823807886427316</c:v>
                </c:pt>
                <c:pt idx="283">
                  <c:v>-0.19002708187736678</c:v>
                </c:pt>
                <c:pt idx="284">
                  <c:v>-0.19175629395248947</c:v>
                </c:pt>
                <c:pt idx="285">
                  <c:v>-0.193409977211569</c:v>
                </c:pt>
                <c:pt idx="286">
                  <c:v>-0.19498099436134733</c:v>
                </c:pt>
                <c:pt idx="287">
                  <c:v>-0.19647200393525882</c:v>
                </c:pt>
                <c:pt idx="288">
                  <c:v>-0.19787881225602924</c:v>
                </c:pt>
                <c:pt idx="289">
                  <c:v>-0.19919513587138979</c:v>
                </c:pt>
                <c:pt idx="290">
                  <c:v>-0.20041167665253737</c:v>
                </c:pt>
                <c:pt idx="291">
                  <c:v>-0.2015240011813681</c:v>
                </c:pt>
                <c:pt idx="292">
                  <c:v>-0.20256431269362302</c:v>
                </c:pt>
                <c:pt idx="293">
                  <c:v>-0.20362726916751381</c:v>
                </c:pt>
                <c:pt idx="294">
                  <c:v>-0.20449646564541801</c:v>
                </c:pt>
                <c:pt idx="295">
                  <c:v>-0.20514387078964819</c:v>
                </c:pt>
                <c:pt idx="296">
                  <c:v>-0.20557833818093424</c:v>
                </c:pt>
                <c:pt idx="297">
                  <c:v>-0.20580039169952544</c:v>
                </c:pt>
                <c:pt idx="298">
                  <c:v>-0.20582500664177569</c:v>
                </c:pt>
                <c:pt idx="299">
                  <c:v>-0.20566890002639115</c:v>
                </c:pt>
                <c:pt idx="300">
                  <c:v>-0.2053524938078774</c:v>
                </c:pt>
                <c:pt idx="301">
                  <c:v>-0.20488630316831519</c:v>
                </c:pt>
                <c:pt idx="302">
                  <c:v>-0.20429997920299242</c:v>
                </c:pt>
                <c:pt idx="303">
                  <c:v>-0.2035966146443382</c:v>
                </c:pt>
                <c:pt idx="304">
                  <c:v>-0.20276554789924051</c:v>
                </c:pt>
                <c:pt idx="305">
                  <c:v>-0.20178024095199965</c:v>
                </c:pt>
                <c:pt idx="306">
                  <c:v>-0.20062243436748439</c:v>
                </c:pt>
                <c:pt idx="307">
                  <c:v>-0.1992863013241479</c:v>
                </c:pt>
                <c:pt idx="308">
                  <c:v>-0.19778051292560209</c:v>
                </c:pt>
                <c:pt idx="309">
                  <c:v>-0.19611220957880396</c:v>
                </c:pt>
                <c:pt idx="310">
                  <c:v>-0.19430081003718899</c:v>
                </c:pt>
                <c:pt idx="311">
                  <c:v>-0.1923569526558683</c:v>
                </c:pt>
                <c:pt idx="312">
                  <c:v>-0.1903442297483538</c:v>
                </c:pt>
                <c:pt idx="313">
                  <c:v>-0.18828096611620637</c:v>
                </c:pt>
                <c:pt idx="314">
                  <c:v>-0.18611081996086429</c:v>
                </c:pt>
                <c:pt idx="315">
                  <c:v>-0.18385330198651051</c:v>
                </c:pt>
                <c:pt idx="316">
                  <c:v>-0.18152106916258337</c:v>
                </c:pt>
                <c:pt idx="317">
                  <c:v>-0.17912695598000644</c:v>
                </c:pt>
                <c:pt idx="318">
                  <c:v>-0.17668721329364109</c:v>
                </c:pt>
                <c:pt idx="319">
                  <c:v>-0.17421501282654669</c:v>
                </c:pt>
                <c:pt idx="320">
                  <c:v>-0.1717166726208143</c:v>
                </c:pt>
                <c:pt idx="321">
                  <c:v>-0.169205983390952</c:v>
                </c:pt>
                <c:pt idx="322">
                  <c:v>-0.16669270196232225</c:v>
                </c:pt>
                <c:pt idx="323">
                  <c:v>-0.16419104789257621</c:v>
                </c:pt>
                <c:pt idx="324">
                  <c:v>-0.16171916048407856</c:v>
                </c:pt>
                <c:pt idx="325">
                  <c:v>-0.15928834458702154</c:v>
                </c:pt>
                <c:pt idx="326">
                  <c:v>-0.15690300712009378</c:v>
                </c:pt>
                <c:pt idx="327">
                  <c:v>-0.15456225449122787</c:v>
                </c:pt>
                <c:pt idx="328">
                  <c:v>-0.15227488544123813</c:v>
                </c:pt>
                <c:pt idx="329">
                  <c:v>-0.15003811476554971</c:v>
                </c:pt>
                <c:pt idx="330">
                  <c:v>-0.1478605764135921</c:v>
                </c:pt>
                <c:pt idx="331">
                  <c:v>-0.14574868204929173</c:v>
                </c:pt>
                <c:pt idx="332">
                  <c:v>-0.14370635967117931</c:v>
                </c:pt>
                <c:pt idx="333">
                  <c:v>-0.14173737914280279</c:v>
                </c:pt>
                <c:pt idx="334">
                  <c:v>-0.13984718363479803</c:v>
                </c:pt>
                <c:pt idx="335">
                  <c:v>-0.13803428862754449</c:v>
                </c:pt>
                <c:pt idx="336">
                  <c:v>-0.13631813574102941</c:v>
                </c:pt>
                <c:pt idx="337">
                  <c:v>-0.13470435356665977</c:v>
                </c:pt>
                <c:pt idx="338">
                  <c:v>-0.13319235693652065</c:v>
                </c:pt>
                <c:pt idx="339">
                  <c:v>-0.1317843672411311</c:v>
                </c:pt>
                <c:pt idx="340">
                  <c:v>-0.13048551007274986</c:v>
                </c:pt>
                <c:pt idx="341">
                  <c:v>-0.12929485696300907</c:v>
                </c:pt>
                <c:pt idx="342">
                  <c:v>-0.12820937432827628</c:v>
                </c:pt>
                <c:pt idx="343">
                  <c:v>-0.12723220397196705</c:v>
                </c:pt>
                <c:pt idx="344">
                  <c:v>-0.12635621595640043</c:v>
                </c:pt>
                <c:pt idx="345">
                  <c:v>-0.12558408710088109</c:v>
                </c:pt>
                <c:pt idx="346">
                  <c:v>-0.12492144512569674</c:v>
                </c:pt>
                <c:pt idx="347">
                  <c:v>-0.12436882557067896</c:v>
                </c:pt>
                <c:pt idx="348">
                  <c:v>-0.12392718745248107</c:v>
                </c:pt>
                <c:pt idx="349">
                  <c:v>-0.12359891137378506</c:v>
                </c:pt>
                <c:pt idx="350">
                  <c:v>-0.12338363754049353</c:v>
                </c:pt>
                <c:pt idx="351">
                  <c:v>-0.12327868810512306</c:v>
                </c:pt>
                <c:pt idx="352">
                  <c:v>-0.12328810913490719</c:v>
                </c:pt>
                <c:pt idx="353">
                  <c:v>-0.12340819359239609</c:v>
                </c:pt>
                <c:pt idx="354">
                  <c:v>-0.12363366515616163</c:v>
                </c:pt>
                <c:pt idx="355">
                  <c:v>-0.12396492911506547</c:v>
                </c:pt>
                <c:pt idx="356">
                  <c:v>-0.12439719478189074</c:v>
                </c:pt>
                <c:pt idx="357">
                  <c:v>-0.12492317079163782</c:v>
                </c:pt>
                <c:pt idx="358">
                  <c:v>-0.12554050162459898</c:v>
                </c:pt>
                <c:pt idx="359">
                  <c:v>-0.12624604535500078</c:v>
                </c:pt>
                <c:pt idx="360">
                  <c:v>-0.12703235838250657</c:v>
                </c:pt>
                <c:pt idx="361">
                  <c:v>-0.12789536049279918</c:v>
                </c:pt>
                <c:pt idx="362">
                  <c:v>-0.12883216359350944</c:v>
                </c:pt>
                <c:pt idx="363">
                  <c:v>-0.12983535365997831</c:v>
                </c:pt>
                <c:pt idx="364">
                  <c:v>-0.13089733889642363</c:v>
                </c:pt>
                <c:pt idx="365">
                  <c:v>-0.13201314328420161</c:v>
                </c:pt>
                <c:pt idx="366">
                  <c:v>-0.13317480405014853</c:v>
                </c:pt>
                <c:pt idx="367">
                  <c:v>-0.13437735607374177</c:v>
                </c:pt>
                <c:pt idx="368">
                  <c:v>-0.13561310135825505</c:v>
                </c:pt>
                <c:pt idx="369">
                  <c:v>-0.13687592861330011</c:v>
                </c:pt>
                <c:pt idx="370">
                  <c:v>-0.13815962410316132</c:v>
                </c:pt>
                <c:pt idx="371">
                  <c:v>-0.13945758166787628</c:v>
                </c:pt>
                <c:pt idx="372">
                  <c:v>-0.14076558681923626</c:v>
                </c:pt>
                <c:pt idx="373">
                  <c:v>-0.14207801006650567</c:v>
                </c:pt>
                <c:pt idx="374">
                  <c:v>-0.14338994585310078</c:v>
                </c:pt>
                <c:pt idx="375">
                  <c:v>-0.14469780170096866</c:v>
                </c:pt>
                <c:pt idx="376">
                  <c:v>-0.14599823177003446</c:v>
                </c:pt>
                <c:pt idx="377">
                  <c:v>-0.14728948581825357</c:v>
                </c:pt>
                <c:pt idx="378">
                  <c:v>-0.14856829947947894</c:v>
                </c:pt>
                <c:pt idx="379">
                  <c:v>-0.14983243128528995</c:v>
                </c:pt>
                <c:pt idx="380">
                  <c:v>-0.15108034878369503</c:v>
                </c:pt>
                <c:pt idx="381">
                  <c:v>-0.1523092177763615</c:v>
                </c:pt>
                <c:pt idx="382">
                  <c:v>-0.15351529036532705</c:v>
                </c:pt>
                <c:pt idx="383">
                  <c:v>-0.15469611178569387</c:v>
                </c:pt>
                <c:pt idx="384">
                  <c:v>-0.15585039170269871</c:v>
                </c:pt>
                <c:pt idx="385">
                  <c:v>-0.15697348778511747</c:v>
                </c:pt>
                <c:pt idx="386">
                  <c:v>-0.15806284012367747</c:v>
                </c:pt>
                <c:pt idx="387">
                  <c:v>-0.15911583451189371</c:v>
                </c:pt>
                <c:pt idx="388">
                  <c:v>-0.1601299162210657</c:v>
                </c:pt>
                <c:pt idx="389">
                  <c:v>-0.16110315565313377</c:v>
                </c:pt>
                <c:pt idx="390">
                  <c:v>-0.16203561074545794</c:v>
                </c:pt>
                <c:pt idx="391">
                  <c:v>-0.16292351038969349</c:v>
                </c:pt>
                <c:pt idx="392">
                  <c:v>-0.16376823743626337</c:v>
                </c:pt>
                <c:pt idx="393">
                  <c:v>-0.16456995197351659</c:v>
                </c:pt>
                <c:pt idx="394">
                  <c:v>-0.16533004118659289</c:v>
                </c:pt>
                <c:pt idx="395">
                  <c:v>-0.16604403421334613</c:v>
                </c:pt>
                <c:pt idx="396">
                  <c:v>-0.16671534917198047</c:v>
                </c:pt>
                <c:pt idx="397">
                  <c:v>-0.16734226391000179</c:v>
                </c:pt>
                <c:pt idx="398">
                  <c:v>-0.16792408906016038</c:v>
                </c:pt>
                <c:pt idx="399">
                  <c:v>-0.16845968818521795</c:v>
                </c:pt>
                <c:pt idx="400">
                  <c:v>-0.16894823981037688</c:v>
                </c:pt>
                <c:pt idx="401">
                  <c:v>-0.16938924017192369</c:v>
                </c:pt>
                <c:pt idx="402">
                  <c:v>-0.16977810456537537</c:v>
                </c:pt>
                <c:pt idx="403">
                  <c:v>-0.17010707116416185</c:v>
                </c:pt>
                <c:pt idx="404">
                  <c:v>-0.17037197980142296</c:v>
                </c:pt>
                <c:pt idx="405">
                  <c:v>-0.17055687947346759</c:v>
                </c:pt>
                <c:pt idx="406">
                  <c:v>-0.17063532463221334</c:v>
                </c:pt>
                <c:pt idx="407">
                  <c:v>-0.17058962074458517</c:v>
                </c:pt>
                <c:pt idx="408">
                  <c:v>-0.17016314246072328</c:v>
                </c:pt>
                <c:pt idx="409">
                  <c:v>-0.16940231651480014</c:v>
                </c:pt>
                <c:pt idx="410">
                  <c:v>-0.1686602263744536</c:v>
                </c:pt>
                <c:pt idx="411">
                  <c:v>-0.16787886009942507</c:v>
                </c:pt>
                <c:pt idx="412">
                  <c:v>-0.16707082948143814</c:v>
                </c:pt>
                <c:pt idx="413">
                  <c:v>-0.1662523041970782</c:v>
                </c:pt>
                <c:pt idx="414">
                  <c:v>-0.16543668266946154</c:v>
                </c:pt>
                <c:pt idx="415">
                  <c:v>-0.16463264947608752</c:v>
                </c:pt>
                <c:pt idx="416">
                  <c:v>-0.1638475420322367</c:v>
                </c:pt>
                <c:pt idx="417">
                  <c:v>-0.1630820895590514</c:v>
                </c:pt>
                <c:pt idx="418">
                  <c:v>-0.16233852312195746</c:v>
                </c:pt>
                <c:pt idx="419">
                  <c:v>-0.16161316494537575</c:v>
                </c:pt>
                <c:pt idx="420">
                  <c:v>-0.1609034888885662</c:v>
                </c:pt>
                <c:pt idx="421">
                  <c:v>-0.16020650025748237</c:v>
                </c:pt>
                <c:pt idx="422">
                  <c:v>-0.15952131764439276</c:v>
                </c:pt>
                <c:pt idx="423">
                  <c:v>-0.15884631967202043</c:v>
                </c:pt>
                <c:pt idx="424">
                  <c:v>-0.1581795975800431</c:v>
                </c:pt>
                <c:pt idx="425">
                  <c:v>-0.15752055685410415</c:v>
                </c:pt>
                <c:pt idx="426">
                  <c:v>-0.15686686095818841</c:v>
                </c:pt>
                <c:pt idx="427">
                  <c:v>-0.15621670686606715</c:v>
                </c:pt>
                <c:pt idx="428">
                  <c:v>-0.15556952460756712</c:v>
                </c:pt>
                <c:pt idx="429">
                  <c:v>-0.15492545028826266</c:v>
                </c:pt>
                <c:pt idx="430">
                  <c:v>-0.15428676103035768</c:v>
                </c:pt>
                <c:pt idx="431">
                  <c:v>-0.15365557319138981</c:v>
                </c:pt>
                <c:pt idx="432">
                  <c:v>-0.15303686315861081</c:v>
                </c:pt>
                <c:pt idx="433">
                  <c:v>-0.15243326319599793</c:v>
                </c:pt>
                <c:pt idx="434">
                  <c:v>-0.15184405062611059</c:v>
                </c:pt>
                <c:pt idx="435">
                  <c:v>-0.1512688013717309</c:v>
                </c:pt>
                <c:pt idx="436">
                  <c:v>-0.15070423811826841</c:v>
                </c:pt>
                <c:pt idx="437">
                  <c:v>-0.15014647959776617</c:v>
                </c:pt>
                <c:pt idx="438">
                  <c:v>-0.14958918076790698</c:v>
                </c:pt>
                <c:pt idx="439">
                  <c:v>-0.14902289164897095</c:v>
                </c:pt>
                <c:pt idx="440">
                  <c:v>-0.14842859350835844</c:v>
                </c:pt>
                <c:pt idx="441">
                  <c:v>-0.14780811209703767</c:v>
                </c:pt>
                <c:pt idx="442">
                  <c:v>-0.14717932478100887</c:v>
                </c:pt>
                <c:pt idx="443">
                  <c:v>-0.1465331639595531</c:v>
                </c:pt>
                <c:pt idx="444">
                  <c:v>-0.14587441690271052</c:v>
                </c:pt>
                <c:pt idx="445">
                  <c:v>-0.14520769885936502</c:v>
                </c:pt>
                <c:pt idx="446">
                  <c:v>-0.14453676711180433</c:v>
                </c:pt>
                <c:pt idx="447">
                  <c:v>-0.14386553634510418</c:v>
                </c:pt>
                <c:pt idx="448">
                  <c:v>-0.14319465747694349</c:v>
                </c:pt>
                <c:pt idx="449">
                  <c:v>-0.14252517276388271</c:v>
                </c:pt>
                <c:pt idx="450">
                  <c:v>-0.14185560604915926</c:v>
                </c:pt>
                <c:pt idx="451">
                  <c:v>-0.14118352284584451</c:v>
                </c:pt>
                <c:pt idx="452">
                  <c:v>-0.1405069688235947</c:v>
                </c:pt>
                <c:pt idx="453">
                  <c:v>-0.13982521638284945</c:v>
                </c:pt>
                <c:pt idx="454">
                  <c:v>-0.13913797066759587</c:v>
                </c:pt>
                <c:pt idx="455">
                  <c:v>-0.1384442268704279</c:v>
                </c:pt>
                <c:pt idx="456">
                  <c:v>-0.13774280921120458</c:v>
                </c:pt>
                <c:pt idx="457">
                  <c:v>-0.13703400503198773</c:v>
                </c:pt>
                <c:pt idx="458">
                  <c:v>-0.13631746255388247</c:v>
                </c:pt>
                <c:pt idx="459">
                  <c:v>-0.13559304507070993</c:v>
                </c:pt>
                <c:pt idx="460">
                  <c:v>-0.1348607939014822</c:v>
                </c:pt>
                <c:pt idx="461">
                  <c:v>-0.13412106791575878</c:v>
                </c:pt>
                <c:pt idx="462">
                  <c:v>-0.13337369620230102</c:v>
                </c:pt>
                <c:pt idx="463">
                  <c:v>-0.1326193526866295</c:v>
                </c:pt>
                <c:pt idx="464">
                  <c:v>-0.13185733942577971</c:v>
                </c:pt>
                <c:pt idx="465">
                  <c:v>-0.13108720893050102</c:v>
                </c:pt>
                <c:pt idx="466">
                  <c:v>-0.13030809813890037</c:v>
                </c:pt>
                <c:pt idx="467">
                  <c:v>-0.12952051120100391</c:v>
                </c:pt>
                <c:pt idx="468">
                  <c:v>-0.12872209433546086</c:v>
                </c:pt>
                <c:pt idx="469">
                  <c:v>-0.12791245802488282</c:v>
                </c:pt>
                <c:pt idx="470">
                  <c:v>-0.12709250011538908</c:v>
                </c:pt>
                <c:pt idx="471">
                  <c:v>-0.12626065468221404</c:v>
                </c:pt>
                <c:pt idx="472">
                  <c:v>-0.12541782214392536</c:v>
                </c:pt>
                <c:pt idx="473">
                  <c:v>-0.12456382805276908</c:v>
                </c:pt>
                <c:pt idx="474">
                  <c:v>-0.1236992231777779</c:v>
                </c:pt>
                <c:pt idx="475">
                  <c:v>-0.12282400542451993</c:v>
                </c:pt>
                <c:pt idx="476">
                  <c:v>-0.12193851652157457</c:v>
                </c:pt>
                <c:pt idx="477">
                  <c:v>-0.1210431306298274</c:v>
                </c:pt>
                <c:pt idx="478">
                  <c:v>-0.12013777602696686</c:v>
                </c:pt>
                <c:pt idx="479">
                  <c:v>-0.11922394944551606</c:v>
                </c:pt>
                <c:pt idx="480">
                  <c:v>-0.118300110646859</c:v>
                </c:pt>
                <c:pt idx="481">
                  <c:v>-0.11736734503070195</c:v>
                </c:pt>
                <c:pt idx="482">
                  <c:v>-0.11642564652940664</c:v>
                </c:pt>
                <c:pt idx="483">
                  <c:v>-0.11547544895290537</c:v>
                </c:pt>
                <c:pt idx="484">
                  <c:v>-0.11451698091834348</c:v>
                </c:pt>
                <c:pt idx="485">
                  <c:v>-0.11355013354819429</c:v>
                </c:pt>
                <c:pt idx="486">
                  <c:v>-0.11257536994563537</c:v>
                </c:pt>
                <c:pt idx="487">
                  <c:v>-0.1115925138377456</c:v>
                </c:pt>
                <c:pt idx="488">
                  <c:v>-0.110601658391141</c:v>
                </c:pt>
                <c:pt idx="489">
                  <c:v>-0.10960286331060236</c:v>
                </c:pt>
                <c:pt idx="490">
                  <c:v>-0.10859618845053186</c:v>
                </c:pt>
                <c:pt idx="491">
                  <c:v>-0.10758139534357752</c:v>
                </c:pt>
                <c:pt idx="492">
                  <c:v>-0.10655907557022051</c:v>
                </c:pt>
                <c:pt idx="493">
                  <c:v>-0.1055288256558109</c:v>
                </c:pt>
                <c:pt idx="494">
                  <c:v>-0.10449083932200957</c:v>
                </c:pt>
                <c:pt idx="495">
                  <c:v>-0.10344475072484345</c:v>
                </c:pt>
                <c:pt idx="496">
                  <c:v>-0.10239023102753748</c:v>
                </c:pt>
                <c:pt idx="497">
                  <c:v>-0.10132800138168327</c:v>
                </c:pt>
                <c:pt idx="498">
                  <c:v>-0.10025737450307623</c:v>
                </c:pt>
                <c:pt idx="499">
                  <c:v>-9.9178321166472558E-2</c:v>
                </c:pt>
                <c:pt idx="500">
                  <c:v>-9.8090780801382324E-2</c:v>
                </c:pt>
                <c:pt idx="501">
                  <c:v>-9.6994467719389008E-2</c:v>
                </c:pt>
                <c:pt idx="502">
                  <c:v>-9.5889293657271016E-2</c:v>
                </c:pt>
                <c:pt idx="503">
                  <c:v>-9.4775043344240778E-2</c:v>
                </c:pt>
                <c:pt idx="504">
                  <c:v>-9.3651311943444726E-2</c:v>
                </c:pt>
                <c:pt idx="505">
                  <c:v>-9.2518276355630563E-2</c:v>
                </c:pt>
                <c:pt idx="506">
                  <c:v>-9.1375345896339236E-2</c:v>
                </c:pt>
                <c:pt idx="507">
                  <c:v>-9.0222192043182048E-2</c:v>
                </c:pt>
                <c:pt idx="508">
                  <c:v>-8.9058141340169497E-2</c:v>
                </c:pt>
                <c:pt idx="509">
                  <c:v>-8.788436690967398E-2</c:v>
                </c:pt>
                <c:pt idx="510">
                  <c:v>-8.6699470347414126E-2</c:v>
                </c:pt>
                <c:pt idx="511">
                  <c:v>-8.5503992360606698E-2</c:v>
                </c:pt>
                <c:pt idx="512">
                  <c:v>-8.4297588953408178E-2</c:v>
                </c:pt>
                <c:pt idx="513">
                  <c:v>-8.3079795884880167E-2</c:v>
                </c:pt>
                <c:pt idx="514">
                  <c:v>-8.185099939133049E-2</c:v>
                </c:pt>
                <c:pt idx="515">
                  <c:v>-8.0610523131455961E-2</c:v>
                </c:pt>
                <c:pt idx="516">
                  <c:v>-7.9358445760187246E-2</c:v>
                </c:pt>
                <c:pt idx="517">
                  <c:v>-7.8094443746302755E-2</c:v>
                </c:pt>
                <c:pt idx="518">
                  <c:v>-7.6818044416790243E-2</c:v>
                </c:pt>
                <c:pt idx="519">
                  <c:v>-7.5530014438584842E-2</c:v>
                </c:pt>
                <c:pt idx="520">
                  <c:v>-7.4229577492706214E-2</c:v>
                </c:pt>
                <c:pt idx="521">
                  <c:v>-7.291651933764319E-2</c:v>
                </c:pt>
                <c:pt idx="522">
                  <c:v>-7.159111850520597E-2</c:v>
                </c:pt>
                <c:pt idx="523">
                  <c:v>-7.0253286752011132E-2</c:v>
                </c:pt>
                <c:pt idx="524">
                  <c:v>-6.890263534008019E-2</c:v>
                </c:pt>
                <c:pt idx="525">
                  <c:v>-6.7538600766292478E-2</c:v>
                </c:pt>
                <c:pt idx="526">
                  <c:v>-6.6161593241948757E-2</c:v>
                </c:pt>
                <c:pt idx="527">
                  <c:v>-6.4771298615417652E-2</c:v>
                </c:pt>
                <c:pt idx="528">
                  <c:v>-6.3368037774822125E-2</c:v>
                </c:pt>
                <c:pt idx="529">
                  <c:v>-6.1952219071286375E-2</c:v>
                </c:pt>
                <c:pt idx="530">
                  <c:v>-6.0524277264878974E-2</c:v>
                </c:pt>
                <c:pt idx="531">
                  <c:v>-5.9083872172235027E-2</c:v>
                </c:pt>
                <c:pt idx="532">
                  <c:v>-5.7631822818305582E-2</c:v>
                </c:pt>
                <c:pt idx="533">
                  <c:v>-5.6167583985511665E-2</c:v>
                </c:pt>
                <c:pt idx="534">
                  <c:v>-5.4691735302308031E-2</c:v>
                </c:pt>
                <c:pt idx="535">
                  <c:v>-5.3204382222689667E-2</c:v>
                </c:pt>
                <c:pt idx="536">
                  <c:v>-5.1705338947561762E-2</c:v>
                </c:pt>
                <c:pt idx="537">
                  <c:v>-5.0194918015398542E-2</c:v>
                </c:pt>
                <c:pt idx="538">
                  <c:v>-4.8673226735661275E-2</c:v>
                </c:pt>
                <c:pt idx="539">
                  <c:v>-4.7139824459393728E-2</c:v>
                </c:pt>
                <c:pt idx="540">
                  <c:v>-4.5595141106408221E-2</c:v>
                </c:pt>
                <c:pt idx="541">
                  <c:v>-4.403865692654358E-2</c:v>
                </c:pt>
                <c:pt idx="542">
                  <c:v>-4.2470204005031306E-2</c:v>
                </c:pt>
                <c:pt idx="543">
                  <c:v>-4.088990321988064E-2</c:v>
                </c:pt>
                <c:pt idx="544">
                  <c:v>-3.9297648973162395E-2</c:v>
                </c:pt>
                <c:pt idx="545">
                  <c:v>-3.7694299129607679E-2</c:v>
                </c:pt>
                <c:pt idx="546">
                  <c:v>-3.6079210038158817E-2</c:v>
                </c:pt>
                <c:pt idx="547">
                  <c:v>-3.4453038568728202E-2</c:v>
                </c:pt>
                <c:pt idx="548">
                  <c:v>-3.2815819514227455E-2</c:v>
                </c:pt>
                <c:pt idx="549">
                  <c:v>-3.1167616811882771E-2</c:v>
                </c:pt>
                <c:pt idx="550">
                  <c:v>-2.950904940905149E-2</c:v>
                </c:pt>
                <c:pt idx="551">
                  <c:v>-2.7859358851995857E-2</c:v>
                </c:pt>
                <c:pt idx="552">
                  <c:v>-2.6220118038963711E-2</c:v>
                </c:pt>
                <c:pt idx="553">
                  <c:v>-2.4572111931486389E-2</c:v>
                </c:pt>
                <c:pt idx="554">
                  <c:v>-2.2915436053982344E-2</c:v>
                </c:pt>
                <c:pt idx="555">
                  <c:v>-2.1250430497770704E-2</c:v>
                </c:pt>
                <c:pt idx="556">
                  <c:v>-1.9577377325665807E-2</c:v>
                </c:pt>
                <c:pt idx="557">
                  <c:v>-1.7896150919117951E-2</c:v>
                </c:pt>
                <c:pt idx="558">
                  <c:v>-1.6207031917889657E-2</c:v>
                </c:pt>
                <c:pt idx="559">
                  <c:v>-1.451013727914899E-2</c:v>
                </c:pt>
                <c:pt idx="560">
                  <c:v>-1.2805716670932395E-2</c:v>
                </c:pt>
                <c:pt idx="561">
                  <c:v>-1.1094335726737573E-2</c:v>
                </c:pt>
                <c:pt idx="562">
                  <c:v>-9.3754149401086423E-3</c:v>
                </c:pt>
                <c:pt idx="563">
                  <c:v>-7.6492544974873858E-3</c:v>
                </c:pt>
                <c:pt idx="564">
                  <c:v>-5.9164396555581164E-3</c:v>
                </c:pt>
                <c:pt idx="565">
                  <c:v>-4.1765804256892886E-3</c:v>
                </c:pt>
                <c:pt idx="566">
                  <c:v>-2.4298407820725243E-3</c:v>
                </c:pt>
                <c:pt idx="567">
                  <c:v>-6.7656466750118426E-4</c:v>
                </c:pt>
                <c:pt idx="568">
                  <c:v>1.0835281518374604E-3</c:v>
                </c:pt>
                <c:pt idx="569">
                  <c:v>2.8504037150573289E-3</c:v>
                </c:pt>
                <c:pt idx="570">
                  <c:v>4.6238994514012756E-3</c:v>
                </c:pt>
                <c:pt idx="571">
                  <c:v>6.4037523170944587E-3</c:v>
                </c:pt>
                <c:pt idx="572">
                  <c:v>8.190464578156996E-3</c:v>
                </c:pt>
                <c:pt idx="573">
                  <c:v>9.9836184691021231E-3</c:v>
                </c:pt>
                <c:pt idx="574">
                  <c:v>1.1783356242985599E-2</c:v>
                </c:pt>
                <c:pt idx="575">
                  <c:v>1.3589465486016642E-2</c:v>
                </c:pt>
                <c:pt idx="576">
                  <c:v>1.5402185935517339E-2</c:v>
                </c:pt>
                <c:pt idx="577">
                  <c:v>1.7221304422188097E-2</c:v>
                </c:pt>
                <c:pt idx="578">
                  <c:v>1.904665978514164E-2</c:v>
                </c:pt>
                <c:pt idx="579">
                  <c:v>2.087873393735026E-2</c:v>
                </c:pt>
                <c:pt idx="580">
                  <c:v>2.2717409988327331E-2</c:v>
                </c:pt>
                <c:pt idx="581">
                  <c:v>2.4563012195311821E-2</c:v>
                </c:pt>
                <c:pt idx="582">
                  <c:v>2.6415809434020852E-2</c:v>
                </c:pt>
                <c:pt idx="583">
                  <c:v>2.8276258801402381E-2</c:v>
                </c:pt>
                <c:pt idx="584">
                  <c:v>3.014418036314204E-2</c:v>
                </c:pt>
                <c:pt idx="585">
                  <c:v>3.2020069191225083E-2</c:v>
                </c:pt>
                <c:pt idx="586">
                  <c:v>3.3903213330498373E-2</c:v>
                </c:pt>
                <c:pt idx="587">
                  <c:v>3.5794103626446208E-2</c:v>
                </c:pt>
                <c:pt idx="588">
                  <c:v>3.7692414075376289E-2</c:v>
                </c:pt>
                <c:pt idx="589">
                  <c:v>3.9598059241376687E-2</c:v>
                </c:pt>
                <c:pt idx="590">
                  <c:v>4.1511330229190541E-2</c:v>
                </c:pt>
                <c:pt idx="591">
                  <c:v>4.3431808959364271E-2</c:v>
                </c:pt>
                <c:pt idx="592">
                  <c:v>4.5359689601495473E-2</c:v>
                </c:pt>
                <c:pt idx="593">
                  <c:v>4.7294557917968903E-2</c:v>
                </c:pt>
                <c:pt idx="594">
                  <c:v>4.9237068778230864E-2</c:v>
                </c:pt>
                <c:pt idx="595">
                  <c:v>5.1187035700395005E-2</c:v>
                </c:pt>
                <c:pt idx="596">
                  <c:v>5.3144594733294956E-2</c:v>
                </c:pt>
                <c:pt idx="597">
                  <c:v>5.5109513198228592E-2</c:v>
                </c:pt>
                <c:pt idx="598">
                  <c:v>5.7081742721490789E-2</c:v>
                </c:pt>
                <c:pt idx="599">
                  <c:v>5.906136992493484E-2</c:v>
                </c:pt>
                <c:pt idx="600">
                  <c:v>6.1048388433257009E-2</c:v>
                </c:pt>
                <c:pt idx="601">
                  <c:v>6.3042387518904952E-2</c:v>
                </c:pt>
                <c:pt idx="602">
                  <c:v>6.5042917949186249E-2</c:v>
                </c:pt>
                <c:pt idx="603">
                  <c:v>6.7049936662442577E-2</c:v>
                </c:pt>
                <c:pt idx="604">
                  <c:v>6.9062958478010639E-2</c:v>
                </c:pt>
                <c:pt idx="605">
                  <c:v>7.1081901504727915E-2</c:v>
                </c:pt>
                <c:pt idx="606">
                  <c:v>7.3106465404815427E-2</c:v>
                </c:pt>
                <c:pt idx="607">
                  <c:v>7.5137138083711322E-2</c:v>
                </c:pt>
                <c:pt idx="608">
                  <c:v>7.7173270245734421E-2</c:v>
                </c:pt>
                <c:pt idx="609">
                  <c:v>7.9215302017965658E-2</c:v>
                </c:pt>
                <c:pt idx="610">
                  <c:v>8.1263105937904034E-2</c:v>
                </c:pt>
                <c:pt idx="611">
                  <c:v>8.3316598455540791E-2</c:v>
                </c:pt>
                <c:pt idx="612">
                  <c:v>8.5375441201181929E-2</c:v>
                </c:pt>
                <c:pt idx="613">
                  <c:v>8.7439808995524504E-2</c:v>
                </c:pt>
                <c:pt idx="614">
                  <c:v>8.9509366651494907E-2</c:v>
                </c:pt>
                <c:pt idx="615">
                  <c:v>9.1584664699080831E-2</c:v>
                </c:pt>
                <c:pt idx="616">
                  <c:v>9.3665449199678924E-2</c:v>
                </c:pt>
                <c:pt idx="617">
                  <c:v>9.5751635963361656E-2</c:v>
                </c:pt>
                <c:pt idx="618">
                  <c:v>9.7843058576647254E-2</c:v>
                </c:pt>
                <c:pt idx="619">
                  <c:v>9.9939840566818705E-2</c:v>
                </c:pt>
                <c:pt idx="620">
                  <c:v>0.10204255217267476</c:v>
                </c:pt>
                <c:pt idx="621">
                  <c:v>0.10415142554964889</c:v>
                </c:pt>
                <c:pt idx="622">
                  <c:v>0.10626660596594294</c:v>
                </c:pt>
                <c:pt idx="623">
                  <c:v>0.10838920258489311</c:v>
                </c:pt>
                <c:pt idx="624">
                  <c:v>0.11051917754900449</c:v>
                </c:pt>
                <c:pt idx="625">
                  <c:v>0.11267039191783053</c:v>
                </c:pt>
                <c:pt idx="626">
                  <c:v>0.11484160569567974</c:v>
                </c:pt>
                <c:pt idx="627">
                  <c:v>0.11701878546053747</c:v>
                </c:pt>
                <c:pt idx="628">
                  <c:v>0.11920222065165419</c:v>
                </c:pt>
                <c:pt idx="629">
                  <c:v>0.1213916454134447</c:v>
                </c:pt>
                <c:pt idx="630">
                  <c:v>0.12358742096687778</c:v>
                </c:pt>
                <c:pt idx="631">
                  <c:v>0.12578935725316315</c:v>
                </c:pt>
                <c:pt idx="632">
                  <c:v>0.12799742076957712</c:v>
                </c:pt>
                <c:pt idx="633">
                  <c:v>0.13021211425134499</c:v>
                </c:pt>
                <c:pt idx="634">
                  <c:v>0.13243331805304584</c:v>
                </c:pt>
                <c:pt idx="635">
                  <c:v>0.13466106523538265</c:v>
                </c:pt>
                <c:pt idx="636">
                  <c:v>0.13689561322757349</c:v>
                </c:pt>
                <c:pt idx="637">
                  <c:v>0.13913736286112524</c:v>
                </c:pt>
                <c:pt idx="638">
                  <c:v>0.1413862563644864</c:v>
                </c:pt>
                <c:pt idx="639">
                  <c:v>0.14364242131973928</c:v>
                </c:pt>
                <c:pt idx="640">
                  <c:v>0.14590579586087865</c:v>
                </c:pt>
                <c:pt idx="641">
                  <c:v>0.14817650159653251</c:v>
                </c:pt>
                <c:pt idx="642">
                  <c:v>0.15045480220321533</c:v>
                </c:pt>
                <c:pt idx="643">
                  <c:v>0.15274051688268792</c:v>
                </c:pt>
                <c:pt idx="644">
                  <c:v>0.15503440864126161</c:v>
                </c:pt>
                <c:pt idx="645">
                  <c:v>0.15733466373710336</c:v>
                </c:pt>
                <c:pt idx="646">
                  <c:v>0.15964086691145399</c:v>
                </c:pt>
                <c:pt idx="647">
                  <c:v>0.16195400065774546</c:v>
                </c:pt>
                <c:pt idx="648">
                  <c:v>0.16427438655287716</c:v>
                </c:pt>
                <c:pt idx="649">
                  <c:v>0.16660191412721662</c:v>
                </c:pt>
                <c:pt idx="650">
                  <c:v>0.16893885930947111</c:v>
                </c:pt>
                <c:pt idx="651">
                  <c:v>0.17128420149992943</c:v>
                </c:pt>
                <c:pt idx="652">
                  <c:v>0.17363936928409451</c:v>
                </c:pt>
                <c:pt idx="653">
                  <c:v>0.17600423896992054</c:v>
                </c:pt>
                <c:pt idx="654">
                  <c:v>0.17837937347254007</c:v>
                </c:pt>
                <c:pt idx="655">
                  <c:v>0.18076477431398441</c:v>
                </c:pt>
                <c:pt idx="656">
                  <c:v>0.18316128897870754</c:v>
                </c:pt>
                <c:pt idx="657">
                  <c:v>0.18556883147571837</c:v>
                </c:pt>
                <c:pt idx="658">
                  <c:v>0.18798842266697133</c:v>
                </c:pt>
                <c:pt idx="659">
                  <c:v>0.19041992194921409</c:v>
                </c:pt>
                <c:pt idx="660">
                  <c:v>0.19286378596282294</c:v>
                </c:pt>
                <c:pt idx="661">
                  <c:v>0.19532068856604951</c:v>
                </c:pt>
                <c:pt idx="662">
                  <c:v>0.19779095619495329</c:v>
                </c:pt>
                <c:pt idx="663">
                  <c:v>0.20027519755280457</c:v>
                </c:pt>
                <c:pt idx="664">
                  <c:v>0.20277345134128386</c:v>
                </c:pt>
                <c:pt idx="665">
                  <c:v>0.20528671896413686</c:v>
                </c:pt>
                <c:pt idx="666">
                  <c:v>0.20780362176768338</c:v>
                </c:pt>
                <c:pt idx="667">
                  <c:v>0.21029118848751038</c:v>
                </c:pt>
                <c:pt idx="668">
                  <c:v>0.21275161437365048</c:v>
                </c:pt>
                <c:pt idx="669">
                  <c:v>0.21518963149519019</c:v>
                </c:pt>
                <c:pt idx="670">
                  <c:v>0.21761134096929724</c:v>
                </c:pt>
                <c:pt idx="671">
                  <c:v>0.22002439407122301</c:v>
                </c:pt>
                <c:pt idx="672">
                  <c:v>0.22243490920710765</c:v>
                </c:pt>
                <c:pt idx="673">
                  <c:v>0.22485007342140303</c:v>
                </c:pt>
                <c:pt idx="674">
                  <c:v>0.22727473618303132</c:v>
                </c:pt>
                <c:pt idx="675">
                  <c:v>0.22971427785689275</c:v>
                </c:pt>
                <c:pt idx="676">
                  <c:v>0.23217356052370119</c:v>
                </c:pt>
                <c:pt idx="677">
                  <c:v>0.23465745157158904</c:v>
                </c:pt>
                <c:pt idx="678">
                  <c:v>0.23717027966280149</c:v>
                </c:pt>
                <c:pt idx="679">
                  <c:v>0.23971602459304597</c:v>
                </c:pt>
                <c:pt idx="680">
                  <c:v>0.24229867850825448</c:v>
                </c:pt>
                <c:pt idx="681">
                  <c:v>0.2449207679177591</c:v>
                </c:pt>
                <c:pt idx="682">
                  <c:v>0.24758406657333476</c:v>
                </c:pt>
                <c:pt idx="683">
                  <c:v>0.25028990612523033</c:v>
                </c:pt>
                <c:pt idx="684">
                  <c:v>0.25303803083596677</c:v>
                </c:pt>
                <c:pt idx="685">
                  <c:v>0.2558282547472891</c:v>
                </c:pt>
                <c:pt idx="686">
                  <c:v>0.25866040218840836</c:v>
                </c:pt>
                <c:pt idx="687">
                  <c:v>0.26153354172663873</c:v>
                </c:pt>
                <c:pt idx="688">
                  <c:v>0.26444761634531921</c:v>
                </c:pt>
                <c:pt idx="689">
                  <c:v>0.26740190419418836</c:v>
                </c:pt>
                <c:pt idx="690">
                  <c:v>0.27039662433735406</c:v>
                </c:pt>
                <c:pt idx="691">
                  <c:v>0.27343152526445569</c:v>
                </c:pt>
                <c:pt idx="692">
                  <c:v>0.27650636629345016</c:v>
                </c:pt>
                <c:pt idx="693">
                  <c:v>0.27962097139850012</c:v>
                </c:pt>
                <c:pt idx="694">
                  <c:v>0.28277657653795329</c:v>
                </c:pt>
                <c:pt idx="695">
                  <c:v>0.28597272249918743</c:v>
                </c:pt>
                <c:pt idx="696">
                  <c:v>0.28921101289107815</c:v>
                </c:pt>
                <c:pt idx="697">
                  <c:v>0.29249128785514278</c:v>
                </c:pt>
                <c:pt idx="698">
                  <c:v>0.29581496305664451</c:v>
                </c:pt>
                <c:pt idx="699">
                  <c:v>0.29918299273915411</c:v>
                </c:pt>
                <c:pt idx="700">
                  <c:v>0.30259689077282936</c:v>
                </c:pt>
                <c:pt idx="701">
                  <c:v>0.30605745235975468</c:v>
                </c:pt>
                <c:pt idx="702">
                  <c:v>0.3095650842099717</c:v>
                </c:pt>
                <c:pt idx="703">
                  <c:v>0.31312135388532364</c:v>
                </c:pt>
                <c:pt idx="704">
                  <c:v>0.3167267431544637</c:v>
                </c:pt>
                <c:pt idx="705">
                  <c:v>0.32038237330197344</c:v>
                </c:pt>
                <c:pt idx="706">
                  <c:v>0.32408879784285771</c:v>
                </c:pt>
                <c:pt idx="707">
                  <c:v>0.3278486521471875</c:v>
                </c:pt>
                <c:pt idx="708">
                  <c:v>0.33166081905001016</c:v>
                </c:pt>
                <c:pt idx="709">
                  <c:v>0.33552709213697141</c:v>
                </c:pt>
                <c:pt idx="710">
                  <c:v>0.33944702278019001</c:v>
                </c:pt>
                <c:pt idx="711">
                  <c:v>0.34342238440789769</c:v>
                </c:pt>
                <c:pt idx="712">
                  <c:v>0.34745260326720817</c:v>
                </c:pt>
                <c:pt idx="713">
                  <c:v>0.35149840593666709</c:v>
                </c:pt>
                <c:pt idx="714">
                  <c:v>0.35559449547409161</c:v>
                </c:pt>
                <c:pt idx="715">
                  <c:v>0.35974661723213591</c:v>
                </c:pt>
                <c:pt idx="716">
                  <c:v>0.36395679915658491</c:v>
                </c:pt>
                <c:pt idx="717">
                  <c:v>0.36822538213837713</c:v>
                </c:pt>
                <c:pt idx="718">
                  <c:v>0.37255184390943419</c:v>
                </c:pt>
                <c:pt idx="719">
                  <c:v>0.37693770891889394</c:v>
                </c:pt>
                <c:pt idx="720">
                  <c:v>0.38138300145503845</c:v>
                </c:pt>
                <c:pt idx="721">
                  <c:v>0.38588938359458663</c:v>
                </c:pt>
                <c:pt idx="722">
                  <c:v>0.39045779218034343</c:v>
                </c:pt>
                <c:pt idx="723">
                  <c:v>0.39508847117460677</c:v>
                </c:pt>
                <c:pt idx="724">
                  <c:v>0.39978352020929842</c:v>
                </c:pt>
                <c:pt idx="725">
                  <c:v>0.4045535621144114</c:v>
                </c:pt>
                <c:pt idx="726">
                  <c:v>0.40939785937237655</c:v>
                </c:pt>
                <c:pt idx="727">
                  <c:v>0.41430930753258882</c:v>
                </c:pt>
                <c:pt idx="728">
                  <c:v>0.41928824315504076</c:v>
                </c:pt>
                <c:pt idx="729">
                  <c:v>0.42433474271439092</c:v>
                </c:pt>
                <c:pt idx="730">
                  <c:v>0.42945117630119006</c:v>
                </c:pt>
                <c:pt idx="731">
                  <c:v>0.43463719650780869</c:v>
                </c:pt>
                <c:pt idx="732">
                  <c:v>0.43989320089748984</c:v>
                </c:pt>
                <c:pt idx="733">
                  <c:v>0.44522032159403141</c:v>
                </c:pt>
                <c:pt idx="734">
                  <c:v>0.45061938487553094</c:v>
                </c:pt>
                <c:pt idx="735">
                  <c:v>0.45609153920693907</c:v>
                </c:pt>
                <c:pt idx="736">
                  <c:v>0.46163772783244483</c:v>
                </c:pt>
                <c:pt idx="737">
                  <c:v>0.46725661132578211</c:v>
                </c:pt>
                <c:pt idx="738">
                  <c:v>0.47294937876879611</c:v>
                </c:pt>
                <c:pt idx="739">
                  <c:v>0.47871696796316859</c:v>
                </c:pt>
                <c:pt idx="740">
                  <c:v>0.48455980262770143</c:v>
                </c:pt>
                <c:pt idx="741">
                  <c:v>0.49047848901147068</c:v>
                </c:pt>
                <c:pt idx="742">
                  <c:v>0.49647534889501282</c:v>
                </c:pt>
                <c:pt idx="743">
                  <c:v>0.50255090825236926</c:v>
                </c:pt>
                <c:pt idx="744">
                  <c:v>0.50870815021068239</c:v>
                </c:pt>
                <c:pt idx="745">
                  <c:v>0.51494812515246746</c:v>
                </c:pt>
                <c:pt idx="746">
                  <c:v>0.52127063456234968</c:v>
                </c:pt>
                <c:pt idx="747">
                  <c:v>0.5276767087825659</c:v>
                </c:pt>
                <c:pt idx="748">
                  <c:v>0.53416627094025948</c:v>
                </c:pt>
                <c:pt idx="749">
                  <c:v>0.54074074365559388</c:v>
                </c:pt>
                <c:pt idx="750">
                  <c:v>0.54739837834789618</c:v>
                </c:pt>
                <c:pt idx="751">
                  <c:v>0.5541415687165403</c:v>
                </c:pt>
                <c:pt idx="752">
                  <c:v>0.56097038203135974</c:v>
                </c:pt>
                <c:pt idx="753">
                  <c:v>0.56788605802109471</c:v>
                </c:pt>
                <c:pt idx="754">
                  <c:v>0.57489049403141246</c:v>
                </c:pt>
                <c:pt idx="755">
                  <c:v>0.58198360295256568</c:v>
                </c:pt>
                <c:pt idx="756">
                  <c:v>0.58916444576217386</c:v>
                </c:pt>
                <c:pt idx="757">
                  <c:v>0.59643538504210325</c:v>
                </c:pt>
                <c:pt idx="758">
                  <c:v>0.60379564135188124</c:v>
                </c:pt>
                <c:pt idx="759">
                  <c:v>0.61124072908477212</c:v>
                </c:pt>
                <c:pt idx="760">
                  <c:v>0.61877265835701034</c:v>
                </c:pt>
                <c:pt idx="761">
                  <c:v>0.6263777218522546</c:v>
                </c:pt>
                <c:pt idx="762">
                  <c:v>0.63404846281636984</c:v>
                </c:pt>
                <c:pt idx="763">
                  <c:v>0.64179735155154283</c:v>
                </c:pt>
                <c:pt idx="764">
                  <c:v>0.64962445653397272</c:v>
                </c:pt>
                <c:pt idx="765">
                  <c:v>0.65753015859562325</c:v>
                </c:pt>
                <c:pt idx="766">
                  <c:v>0.66551551594009384</c:v>
                </c:pt>
                <c:pt idx="767">
                  <c:v>0.6735808735320421</c:v>
                </c:pt>
                <c:pt idx="768">
                  <c:v>0.68172742288104093</c:v>
                </c:pt>
                <c:pt idx="769">
                  <c:v>0.68995571566574976</c:v>
                </c:pt>
                <c:pt idx="770">
                  <c:v>0.69826537610640083</c:v>
                </c:pt>
                <c:pt idx="771">
                  <c:v>0.70665802466349725</c:v>
                </c:pt>
                <c:pt idx="772">
                  <c:v>0.7151330860677636</c:v>
                </c:pt>
                <c:pt idx="773">
                  <c:v>0.72369142656352536</c:v>
                </c:pt>
                <c:pt idx="774">
                  <c:v>0.73232097388595407</c:v>
                </c:pt>
                <c:pt idx="775">
                  <c:v>0.74094169721449876</c:v>
                </c:pt>
                <c:pt idx="776">
                  <c:v>0.74964539232029981</c:v>
                </c:pt>
                <c:pt idx="777">
                  <c:v>0.75843213350516592</c:v>
                </c:pt>
                <c:pt idx="778">
                  <c:v>0.76730214097400451</c:v>
                </c:pt>
                <c:pt idx="779">
                  <c:v>0.77625596099359451</c:v>
                </c:pt>
                <c:pt idx="780">
                  <c:v>0.7852936033284601</c:v>
                </c:pt>
                <c:pt idx="781">
                  <c:v>0.79441620952445313</c:v>
                </c:pt>
                <c:pt idx="782">
                  <c:v>0.80362360962968016</c:v>
                </c:pt>
                <c:pt idx="783">
                  <c:v>0.81291485404398012</c:v>
                </c:pt>
                <c:pt idx="784">
                  <c:v>0.82229130778579895</c:v>
                </c:pt>
                <c:pt idx="785">
                  <c:v>0.83175141985982692</c:v>
                </c:pt>
                <c:pt idx="786">
                  <c:v>0.84129603013004894</c:v>
                </c:pt>
                <c:pt idx="787">
                  <c:v>0.85092375273199905</c:v>
                </c:pt>
                <c:pt idx="788">
                  <c:v>0.86063491173267215</c:v>
                </c:pt>
                <c:pt idx="789">
                  <c:v>0.87042897166216027</c:v>
                </c:pt>
                <c:pt idx="790">
                  <c:v>0.88030606165104996</c:v>
                </c:pt>
                <c:pt idx="791">
                  <c:v>0.89026568747613632</c:v>
                </c:pt>
                <c:pt idx="792">
                  <c:v>0.90030777507607296</c:v>
                </c:pt>
                <c:pt idx="793">
                  <c:v>0.91043153946445776</c:v>
                </c:pt>
                <c:pt idx="794">
                  <c:v>0.92063694256083739</c:v>
                </c:pt>
                <c:pt idx="795">
                  <c:v>0.93092235997167416</c:v>
                </c:pt>
                <c:pt idx="796">
                  <c:v>0.94128726319823308</c:v>
                </c:pt>
                <c:pt idx="797">
                  <c:v>0.95172995386099468</c:v>
                </c:pt>
                <c:pt idx="798">
                  <c:v>0.96224976747850322</c:v>
                </c:pt>
                <c:pt idx="799">
                  <c:v>0.97284487075096238</c:v>
                </c:pt>
                <c:pt idx="800">
                  <c:v>0.9835137234661343</c:v>
                </c:pt>
                <c:pt idx="801">
                  <c:v>0.9942540305909856</c:v>
                </c:pt>
                <c:pt idx="802">
                  <c:v>1.0050658984601617</c:v>
                </c:pt>
                <c:pt idx="803">
                  <c:v>1.0159454681657634</c:v>
                </c:pt>
                <c:pt idx="804">
                  <c:v>1.0268930203435049</c:v>
                </c:pt>
                <c:pt idx="805">
                  <c:v>1.0379058637061411</c:v>
                </c:pt>
                <c:pt idx="806">
                  <c:v>1.0489812790484259</c:v>
                </c:pt>
                <c:pt idx="807">
                  <c:v>1.0601167777703282</c:v>
                </c:pt>
                <c:pt idx="808">
                  <c:v>1.0712250495294604</c:v>
                </c:pt>
                <c:pt idx="809">
                  <c:v>1.082341304691997</c:v>
                </c:pt>
                <c:pt idx="810">
                  <c:v>1.0935060351659511</c:v>
                </c:pt>
                <c:pt idx="811">
                  <c:v>1.1047166145916025</c:v>
                </c:pt>
                <c:pt idx="812">
                  <c:v>1.1159682753755436</c:v>
                </c:pt>
                <c:pt idx="813">
                  <c:v>1.1272573550550331</c:v>
                </c:pt>
                <c:pt idx="814">
                  <c:v>1.1385792492037552</c:v>
                </c:pt>
                <c:pt idx="815">
                  <c:v>1.1499284298842596</c:v>
                </c:pt>
                <c:pt idx="816">
                  <c:v>1.1613025290081826</c:v>
                </c:pt>
                <c:pt idx="817">
                  <c:v>1.172692746788693</c:v>
                </c:pt>
                <c:pt idx="818">
                  <c:v>1.1840955352842411</c:v>
                </c:pt>
                <c:pt idx="819">
                  <c:v>1.1955038368869049</c:v>
                </c:pt>
                <c:pt idx="820">
                  <c:v>1.2069116970620042</c:v>
                </c:pt>
                <c:pt idx="821">
                  <c:v>1.2183089507353</c:v>
                </c:pt>
                <c:pt idx="822">
                  <c:v>1.2296909038069423</c:v>
                </c:pt>
                <c:pt idx="823">
                  <c:v>1.2410475344008982</c:v>
                </c:pt>
                <c:pt idx="824">
                  <c:v>1.2523710150162901</c:v>
                </c:pt>
                <c:pt idx="825">
                  <c:v>1.2636511095564558</c:v>
                </c:pt>
                <c:pt idx="826">
                  <c:v>1.2748791314221903</c:v>
                </c:pt>
                <c:pt idx="827">
                  <c:v>1.2860434290891927</c:v>
                </c:pt>
                <c:pt idx="828">
                  <c:v>1.2971356562513552</c:v>
                </c:pt>
                <c:pt idx="829">
                  <c:v>1.3081443851351653</c:v>
                </c:pt>
                <c:pt idx="830">
                  <c:v>1.3190587076298796</c:v>
                </c:pt>
                <c:pt idx="831">
                  <c:v>1.3298647717004997</c:v>
                </c:pt>
                <c:pt idx="832">
                  <c:v>1.3405506829243363</c:v>
                </c:pt>
                <c:pt idx="833">
                  <c:v>1.3511024053828367</c:v>
                </c:pt>
                <c:pt idx="834">
                  <c:v>1.3615036912361651</c:v>
                </c:pt>
                <c:pt idx="835">
                  <c:v>1.3717414059140276</c:v>
                </c:pt>
                <c:pt idx="836">
                  <c:v>1.3819595078975573</c:v>
                </c:pt>
                <c:pt idx="837">
                  <c:v>1.3922119597283389</c:v>
                </c:pt>
                <c:pt idx="838">
                  <c:v>1.402550110302206</c:v>
                </c:pt>
                <c:pt idx="839">
                  <c:v>1.4130245876355565</c:v>
                </c:pt>
                <c:pt idx="840">
                  <c:v>1.4237100025311178</c:v>
                </c:pt>
                <c:pt idx="841">
                  <c:v>1.4346233037961853</c:v>
                </c:pt>
                <c:pt idx="842">
                  <c:v>1.445808505540402</c:v>
                </c:pt>
                <c:pt idx="843">
                  <c:v>1.4572958082297476</c:v>
                </c:pt>
                <c:pt idx="844">
                  <c:v>1.4691188369016837</c:v>
                </c:pt>
                <c:pt idx="845">
                  <c:v>1.4812995599329044</c:v>
                </c:pt>
                <c:pt idx="846">
                  <c:v>1.4938553659832821</c:v>
                </c:pt>
                <c:pt idx="847">
                  <c:v>1.5067986803022047</c:v>
                </c:pt>
                <c:pt idx="848">
                  <c:v>1.5198948373067787</c:v>
                </c:pt>
                <c:pt idx="849">
                  <c:v>1.5332561814188708</c:v>
                </c:pt>
                <c:pt idx="850">
                  <c:v>1.5469715092473766</c:v>
                </c:pt>
                <c:pt idx="851">
                  <c:v>1.56102333869182</c:v>
                </c:pt>
                <c:pt idx="852">
                  <c:v>1.5753849124954908</c:v>
                </c:pt>
                <c:pt idx="853">
                  <c:v>1.5899623947946631</c:v>
                </c:pt>
                <c:pt idx="854">
                  <c:v>1.6044428620700912</c:v>
                </c:pt>
                <c:pt idx="855">
                  <c:v>1.6191158149950304</c:v>
                </c:pt>
                <c:pt idx="856">
                  <c:v>1.6339453623297397</c:v>
                </c:pt>
                <c:pt idx="857">
                  <c:v>1.6487939989017466</c:v>
                </c:pt>
                <c:pt idx="858">
                  <c:v>1.6633842253378595</c:v>
                </c:pt>
                <c:pt idx="859">
                  <c:v>1.6779844400970314</c:v>
                </c:pt>
                <c:pt idx="860">
                  <c:v>1.6925404994431392</c:v>
                </c:pt>
                <c:pt idx="861">
                  <c:v>1.706649341156981</c:v>
                </c:pt>
                <c:pt idx="862">
                  <c:v>1.7206059414064394</c:v>
                </c:pt>
                <c:pt idx="863">
                  <c:v>1.7343454725970766</c:v>
                </c:pt>
                <c:pt idx="864">
                  <c:v>1.7475662004747552</c:v>
                </c:pt>
                <c:pt idx="865">
                  <c:v>1.7605189583394587</c:v>
                </c:pt>
                <c:pt idx="866">
                  <c:v>1.7730270845121852</c:v>
                </c:pt>
                <c:pt idx="867">
                  <c:v>1.7850489739672355</c:v>
                </c:pt>
                <c:pt idx="868">
                  <c:v>1.7966789786470563</c:v>
                </c:pt>
                <c:pt idx="869">
                  <c:v>1.8076720636977697</c:v>
                </c:pt>
                <c:pt idx="870">
                  <c:v>1.8182274244240226</c:v>
                </c:pt>
                <c:pt idx="871">
                  <c:v>1.8281915987989807</c:v>
                </c:pt>
                <c:pt idx="872">
                  <c:v>1.8376209160853387</c:v>
                </c:pt>
                <c:pt idx="873">
                  <c:v>1.8464752241835358</c:v>
                </c:pt>
                <c:pt idx="874">
                  <c:v>1.8547172652355914</c:v>
                </c:pt>
                <c:pt idx="875">
                  <c:v>1.862378330634523</c:v>
                </c:pt>
                <c:pt idx="876">
                  <c:v>1.8693284693038703</c:v>
                </c:pt>
                <c:pt idx="877">
                  <c:v>1.8757091908897918</c:v>
                </c:pt>
                <c:pt idx="878">
                  <c:v>1.8814026733029412</c:v>
                </c:pt>
                <c:pt idx="879">
                  <c:v>1.8865065603727724</c:v>
                </c:pt>
                <c:pt idx="880">
                  <c:v>1.8909548692634885</c:v>
                </c:pt>
                <c:pt idx="881">
                  <c:v>1.8947778003186067</c:v>
                </c:pt>
                <c:pt idx="882">
                  <c:v>1.8979878088832871</c:v>
                </c:pt>
                <c:pt idx="883">
                  <c:v>1.9005389748778019</c:v>
                </c:pt>
                <c:pt idx="884">
                  <c:v>1.902506975173246</c:v>
                </c:pt>
                <c:pt idx="885">
                  <c:v>1.9038268424202562</c:v>
                </c:pt>
                <c:pt idx="886">
                  <c:v>1.9045492408069027</c:v>
                </c:pt>
                <c:pt idx="887">
                  <c:v>1.9047042556260971</c:v>
                </c:pt>
                <c:pt idx="888">
                  <c:v>1.9042059560213842</c:v>
                </c:pt>
                <c:pt idx="889">
                  <c:v>1.9031567883611706</c:v>
                </c:pt>
                <c:pt idx="890">
                  <c:v>1.9015677123085266</c:v>
                </c:pt>
                <c:pt idx="891">
                  <c:v>1.8993763126049747</c:v>
                </c:pt>
                <c:pt idx="892">
                  <c:v>1.8966509736155523</c:v>
                </c:pt>
                <c:pt idx="893">
                  <c:v>1.8934260772128531</c:v>
                </c:pt>
                <c:pt idx="894">
                  <c:v>1.8897143778863266</c:v>
                </c:pt>
                <c:pt idx="895">
                  <c:v>1.8854586007544654</c:v>
                </c:pt>
                <c:pt idx="896">
                  <c:v>1.8807239467330665</c:v>
                </c:pt>
                <c:pt idx="897">
                  <c:v>1.8755592695249754</c:v>
                </c:pt>
                <c:pt idx="898">
                  <c:v>1.8699792337014474</c:v>
                </c:pt>
                <c:pt idx="899">
                  <c:v>1.8640043870221681</c:v>
                </c:pt>
                <c:pt idx="900">
                  <c:v>1.8576506507232298</c:v>
                </c:pt>
                <c:pt idx="901">
                  <c:v>1.8509385575302011</c:v>
                </c:pt>
                <c:pt idx="902">
                  <c:v>1.8438393015219527</c:v>
                </c:pt>
                <c:pt idx="903">
                  <c:v>1.8364205028465435</c:v>
                </c:pt>
                <c:pt idx="904">
                  <c:v>1.8287132420120418</c:v>
                </c:pt>
                <c:pt idx="905">
                  <c:v>1.8207380296529632</c:v>
                </c:pt>
                <c:pt idx="906">
                  <c:v>1.812514545603203</c:v>
                </c:pt>
                <c:pt idx="907">
                  <c:v>1.8040622913134401</c:v>
                </c:pt>
                <c:pt idx="908">
                  <c:v>1.7954028371794473</c:v>
                </c:pt>
                <c:pt idx="909">
                  <c:v>1.7865545548407473</c:v>
                </c:pt>
                <c:pt idx="910">
                  <c:v>1.777533855931948</c:v>
                </c:pt>
                <c:pt idx="911">
                  <c:v>1.7683633800393386</c:v>
                </c:pt>
                <c:pt idx="912">
                  <c:v>1.7590585002052568</c:v>
                </c:pt>
                <c:pt idx="913">
                  <c:v>1.7496367605432057</c:v>
                </c:pt>
                <c:pt idx="914">
                  <c:v>1.7401141130732862</c:v>
                </c:pt>
                <c:pt idx="915">
                  <c:v>1.7304501246682009</c:v>
                </c:pt>
                <c:pt idx="916">
                  <c:v>1.7207108083992506</c:v>
                </c:pt>
                <c:pt idx="917">
                  <c:v>1.7109108169234515</c:v>
                </c:pt>
                <c:pt idx="918">
                  <c:v>1.7008184566500695</c:v>
                </c:pt>
                <c:pt idx="919">
                  <c:v>1.6906071870107364</c:v>
                </c:pt>
                <c:pt idx="920">
                  <c:v>1.6804254433056782</c:v>
                </c:pt>
                <c:pt idx="921">
                  <c:v>1.6702817043241815</c:v>
                </c:pt>
                <c:pt idx="922">
                  <c:v>1.6601852926928471</c:v>
                </c:pt>
                <c:pt idx="923">
                  <c:v>1.6501434971969322</c:v>
                </c:pt>
                <c:pt idx="924">
                  <c:v>1.6403231381151877</c:v>
                </c:pt>
                <c:pt idx="925">
                  <c:v>1.630500275013808</c:v>
                </c:pt>
                <c:pt idx="926">
                  <c:v>1.6206880651325881</c:v>
                </c:pt>
                <c:pt idx="927">
                  <c:v>1.6109458826573502</c:v>
                </c:pt>
                <c:pt idx="928">
                  <c:v>1.6012774061582411</c:v>
                </c:pt>
                <c:pt idx="929">
                  <c:v>1.5916879714514154</c:v>
                </c:pt>
                <c:pt idx="930">
                  <c:v>1.5821806693235054</c:v>
                </c:pt>
                <c:pt idx="931">
                  <c:v>1.5727586925873112</c:v>
                </c:pt>
                <c:pt idx="932">
                  <c:v>1.5634238031831225</c:v>
                </c:pt>
                <c:pt idx="933">
                  <c:v>1.5541783004714731</c:v>
                </c:pt>
                <c:pt idx="934">
                  <c:v>1.5450230525956836</c:v>
                </c:pt>
                <c:pt idx="935">
                  <c:v>1.5358680221719621</c:v>
                </c:pt>
                <c:pt idx="936">
                  <c:v>1.526745551239939</c:v>
                </c:pt>
                <c:pt idx="937">
                  <c:v>1.5176953605759838</c:v>
                </c:pt>
                <c:pt idx="938">
                  <c:v>1.5087431627412256</c:v>
                </c:pt>
                <c:pt idx="939">
                  <c:v>1.4998872090900146</c:v>
                </c:pt>
                <c:pt idx="940">
                  <c:v>1.4911275547743628</c:v>
                </c:pt>
                <c:pt idx="941">
                  <c:v>1.4824620961174724</c:v>
                </c:pt>
                <c:pt idx="942">
                  <c:v>1.4738919909574852</c:v>
                </c:pt>
                <c:pt idx="943">
                  <c:v>1.4654156551780109</c:v>
                </c:pt>
                <c:pt idx="944">
                  <c:v>1.4570326103255056</c:v>
                </c:pt>
                <c:pt idx="945">
                  <c:v>1.4487414040161739</c:v>
                </c:pt>
                <c:pt idx="946">
                  <c:v>1.4404501613291432</c:v>
                </c:pt>
                <c:pt idx="947">
                  <c:v>1.4322476656365399</c:v>
                </c:pt>
                <c:pt idx="948">
                  <c:v>1.4241330219901875</c:v>
                </c:pt>
                <c:pt idx="949">
                  <c:v>1.4161055965089069</c:v>
                </c:pt>
                <c:pt idx="950">
                  <c:v>1.4081644105415032</c:v>
                </c:pt>
                <c:pt idx="951">
                  <c:v>1.4003082234363491</c:v>
                </c:pt>
                <c:pt idx="952">
                  <c:v>1.3925351901223353</c:v>
                </c:pt>
                <c:pt idx="953">
                  <c:v>1.3848457272547472</c:v>
                </c:pt>
                <c:pt idx="954">
                  <c:v>1.3772375550467872</c:v>
                </c:pt>
                <c:pt idx="955">
                  <c:v>1.369710455200952</c:v>
                </c:pt>
                <c:pt idx="956">
                  <c:v>1.3622638083945822</c:v>
                </c:pt>
                <c:pt idx="957">
                  <c:v>1.3548960946748496</c:v>
                </c:pt>
                <c:pt idx="958">
                  <c:v>1.3475725706433996</c:v>
                </c:pt>
                <c:pt idx="959">
                  <c:v>1.340304172845284</c:v>
                </c:pt>
                <c:pt idx="960">
                  <c:v>1.3331111376122506</c:v>
                </c:pt>
                <c:pt idx="961">
                  <c:v>1.3259928350750394</c:v>
                </c:pt>
                <c:pt idx="962">
                  <c:v>1.3189481552523974</c:v>
                </c:pt>
                <c:pt idx="963">
                  <c:v>1.3119755196929603</c:v>
                </c:pt>
                <c:pt idx="964">
                  <c:v>1.3050741278561448</c:v>
                </c:pt>
                <c:pt idx="965">
                  <c:v>1.2982426566186338</c:v>
                </c:pt>
                <c:pt idx="966">
                  <c:v>1.2914809648886811</c:v>
                </c:pt>
                <c:pt idx="967">
                  <c:v>1.2847878321813415</c:v>
                </c:pt>
                <c:pt idx="968">
                  <c:v>1.278161187715722</c:v>
                </c:pt>
                <c:pt idx="969">
                  <c:v>1.2716013803387924</c:v>
                </c:pt>
                <c:pt idx="970">
                  <c:v>1.2651076401277885</c:v>
                </c:pt>
                <c:pt idx="971">
                  <c:v>1.2586791859468627</c:v>
                </c:pt>
                <c:pt idx="972">
                  <c:v>1.2523131938464243</c:v>
                </c:pt>
                <c:pt idx="973">
                  <c:v>1.2459811487453387</c:v>
                </c:pt>
                <c:pt idx="974">
                  <c:v>1.2397104618012276</c:v>
                </c:pt>
                <c:pt idx="975">
                  <c:v>1.2335017010711835</c:v>
                </c:pt>
                <c:pt idx="976">
                  <c:v>1.2273537725844859</c:v>
                </c:pt>
                <c:pt idx="977">
                  <c:v>1.2212653479495259</c:v>
                </c:pt>
                <c:pt idx="978">
                  <c:v>1.2152362686623517</c:v>
                </c:pt>
                <c:pt idx="979">
                  <c:v>1.2092654865064618</c:v>
                </c:pt>
                <c:pt idx="980">
                  <c:v>1.2033522773893528</c:v>
                </c:pt>
                <c:pt idx="981">
                  <c:v>1.1974961125515917</c:v>
                </c:pt>
                <c:pt idx="982">
                  <c:v>1.1916970769269761</c:v>
                </c:pt>
                <c:pt idx="983">
                  <c:v>1.1859535666119736</c:v>
                </c:pt>
                <c:pt idx="984">
                  <c:v>1.1802654074558034</c:v>
                </c:pt>
                <c:pt idx="985">
                  <c:v>1.1746321555064987</c:v>
                </c:pt>
                <c:pt idx="986">
                  <c:v>1.1690533916828905</c:v>
                </c:pt>
                <c:pt idx="987">
                  <c:v>1.1635286138085406</c:v>
                </c:pt>
                <c:pt idx="988">
                  <c:v>1.1580568323400184</c:v>
                </c:pt>
                <c:pt idx="989">
                  <c:v>1.152637447310191</c:v>
                </c:pt>
                <c:pt idx="990">
                  <c:v>1.1472629602601956</c:v>
                </c:pt>
                <c:pt idx="991">
                  <c:v>1.1419290672280271</c:v>
                </c:pt>
                <c:pt idx="992">
                  <c:v>1.1366467288075819</c:v>
                </c:pt>
                <c:pt idx="993">
                  <c:v>1.1314147087544788</c:v>
                </c:pt>
                <c:pt idx="994">
                  <c:v>1.1262333091184118</c:v>
                </c:pt>
                <c:pt idx="995">
                  <c:v>1.1211017405778956</c:v>
                </c:pt>
                <c:pt idx="996">
                  <c:v>1.1160197717197653</c:v>
                </c:pt>
                <c:pt idx="997">
                  <c:v>1.1109869315784597</c:v>
                </c:pt>
                <c:pt idx="998">
                  <c:v>1.10600337442547</c:v>
                </c:pt>
                <c:pt idx="999">
                  <c:v>1.1010680150934913</c:v>
                </c:pt>
                <c:pt idx="1000">
                  <c:v>1.0961801861784133</c:v>
                </c:pt>
                <c:pt idx="1001">
                  <c:v>1.0913407062568945</c:v>
                </c:pt>
                <c:pt idx="1002">
                  <c:v>1.0864629481296384</c:v>
                </c:pt>
                <c:pt idx="1003">
                  <c:v>1.081623008951786</c:v>
                </c:pt>
                <c:pt idx="1004">
                  <c:v>1.0768186907154182</c:v>
                </c:pt>
                <c:pt idx="1005">
                  <c:v>1.0720506001631678</c:v>
                </c:pt>
                <c:pt idx="1006">
                  <c:v>1.0673242943943633</c:v>
                </c:pt>
                <c:pt idx="1007">
                  <c:v>1.0626402589339774</c:v>
                </c:pt>
                <c:pt idx="1008">
                  <c:v>1.0579976470305048</c:v>
                </c:pt>
                <c:pt idx="1009">
                  <c:v>1.0533942455750578</c:v>
                </c:pt>
                <c:pt idx="1010">
                  <c:v>1.04882973712547</c:v>
                </c:pt>
                <c:pt idx="1011">
                  <c:v>1.0443018403790019</c:v>
                </c:pt>
                <c:pt idx="1012">
                  <c:v>1.0398009947518347</c:v>
                </c:pt>
                <c:pt idx="1013">
                  <c:v>1.0353366780598199</c:v>
                </c:pt>
                <c:pt idx="1014">
                  <c:v>1.0309088547190715</c:v>
                </c:pt>
                <c:pt idx="1015">
                  <c:v>1.0265173330856865</c:v>
                </c:pt>
                <c:pt idx="1016">
                  <c:v>1.0221622308704417</c:v>
                </c:pt>
                <c:pt idx="1017">
                  <c:v>1.0178424018479435</c:v>
                </c:pt>
                <c:pt idx="1018">
                  <c:v>1.0135582642884289</c:v>
                </c:pt>
                <c:pt idx="1019">
                  <c:v>1.009309651147468</c:v>
                </c:pt>
                <c:pt idx="1020">
                  <c:v>1.0050963956289671</c:v>
                </c:pt>
                <c:pt idx="1021">
                  <c:v>1.0009184976356706</c:v>
                </c:pt>
                <c:pt idx="1022">
                  <c:v>0.99677688392276464</c:v>
                </c:pt>
                <c:pt idx="1023">
                  <c:v>0.99267134678247448</c:v>
                </c:pt>
                <c:pt idx="1024">
                  <c:v>0.98860023469121938</c:v>
                </c:pt>
                <c:pt idx="1025">
                  <c:v>0.98456420558549118</c:v>
                </c:pt>
                <c:pt idx="1026">
                  <c:v>0.98056191931376691</c:v>
                </c:pt>
                <c:pt idx="1027">
                  <c:v>0.9765931801732135</c:v>
                </c:pt>
                <c:pt idx="1028">
                  <c:v>0.97265855078456231</c:v>
                </c:pt>
                <c:pt idx="1029">
                  <c:v>0.96875778503005516</c:v>
                </c:pt>
                <c:pt idx="1030">
                  <c:v>0.96489073463621799</c:v>
                </c:pt>
                <c:pt idx="1031">
                  <c:v>0.96105780757701931</c:v>
                </c:pt>
                <c:pt idx="1032">
                  <c:v>0.95725885084722506</c:v>
                </c:pt>
                <c:pt idx="1033">
                  <c:v>0.95349354091130523</c:v>
                </c:pt>
                <c:pt idx="1034">
                  <c:v>0.94976184216391146</c:v>
                </c:pt>
                <c:pt idx="1035">
                  <c:v>0.94606280107901586</c:v>
                </c:pt>
                <c:pt idx="1036">
                  <c:v>0.94239701441633139</c:v>
                </c:pt>
                <c:pt idx="1037">
                  <c:v>0.93875777838322527</c:v>
                </c:pt>
                <c:pt idx="1038">
                  <c:v>0.93513568855146778</c:v>
                </c:pt>
                <c:pt idx="1039">
                  <c:v>0.93154578727002468</c:v>
                </c:pt>
                <c:pt idx="1040">
                  <c:v>0.92798849550320128</c:v>
                </c:pt>
                <c:pt idx="1041">
                  <c:v>0.92446299320136005</c:v>
                </c:pt>
                <c:pt idx="1042">
                  <c:v>0.92096960359961444</c:v>
                </c:pt>
                <c:pt idx="1043">
                  <c:v>0.91750813783115726</c:v>
                </c:pt>
                <c:pt idx="1044">
                  <c:v>0.91407817752323073</c:v>
                </c:pt>
                <c:pt idx="1045">
                  <c:v>0.91067967700928187</c:v>
                </c:pt>
                <c:pt idx="1046">
                  <c:v>0.90731261995485024</c:v>
                </c:pt>
                <c:pt idx="1047">
                  <c:v>0.90397660765892818</c:v>
                </c:pt>
                <c:pt idx="1048">
                  <c:v>0.90067175597168847</c:v>
                </c:pt>
                <c:pt idx="1049">
                  <c:v>0.8974040922928026</c:v>
                </c:pt>
                <c:pt idx="1050">
                  <c:v>0.89417409773860945</c:v>
                </c:pt>
                <c:pt idx="1051">
                  <c:v>0.89097676057036546</c:v>
                </c:pt>
                <c:pt idx="1052">
                  <c:v>0.88781051850011972</c:v>
                </c:pt>
                <c:pt idx="1053">
                  <c:v>0.88467598616218091</c:v>
                </c:pt>
                <c:pt idx="1054">
                  <c:v>0.88157290743696803</c:v>
                </c:pt>
                <c:pt idx="1055">
                  <c:v>0.87850105555166758</c:v>
                </c:pt>
                <c:pt idx="1056">
                  <c:v>0.87546037273520905</c:v>
                </c:pt>
                <c:pt idx="1057">
                  <c:v>0.87245008783415867</c:v>
                </c:pt>
                <c:pt idx="1058">
                  <c:v>0.86946969908276883</c:v>
                </c:pt>
                <c:pt idx="1059">
                  <c:v>0.86651926613649144</c:v>
                </c:pt>
                <c:pt idx="1060">
                  <c:v>0.86359809746265626</c:v>
                </c:pt>
                <c:pt idx="1061">
                  <c:v>0.86070678034867565</c:v>
                </c:pt>
                <c:pt idx="1062">
                  <c:v>0.85784495473272782</c:v>
                </c:pt>
                <c:pt idx="1063">
                  <c:v>0.85501232283356376</c:v>
                </c:pt>
                <c:pt idx="1064">
                  <c:v>0.85220871007002807</c:v>
                </c:pt>
                <c:pt idx="1065">
                  <c:v>0.84943401104088423</c:v>
                </c:pt>
                <c:pt idx="1066">
                  <c:v>0.84668792690198158</c:v>
                </c:pt>
                <c:pt idx="1067">
                  <c:v>0.84397025628676881</c:v>
                </c:pt>
                <c:pt idx="1068">
                  <c:v>0.84128089891174163</c:v>
                </c:pt>
                <c:pt idx="1069">
                  <c:v>0.83861934866125953</c:v>
                </c:pt>
                <c:pt idx="1070">
                  <c:v>0.83598549729989735</c:v>
                </c:pt>
                <c:pt idx="1071">
                  <c:v>0.83337858344012106</c:v>
                </c:pt>
                <c:pt idx="1072">
                  <c:v>0.83079218977453084</c:v>
                </c:pt>
                <c:pt idx="1073">
                  <c:v>0.82823228401694826</c:v>
                </c:pt>
                <c:pt idx="1074">
                  <c:v>0.82569908814660287</c:v>
                </c:pt>
                <c:pt idx="1075">
                  <c:v>0.82319303613119688</c:v>
                </c:pt>
                <c:pt idx="1076">
                  <c:v>0.82071380991482923</c:v>
                </c:pt>
                <c:pt idx="1077">
                  <c:v>0.81826107318704278</c:v>
                </c:pt>
                <c:pt idx="1078">
                  <c:v>0.81583469289238986</c:v>
                </c:pt>
                <c:pt idx="1079">
                  <c:v>0.81343458625900067</c:v>
                </c:pt>
                <c:pt idx="1080">
                  <c:v>0.81106014655885827</c:v>
                </c:pt>
                <c:pt idx="1081">
                  <c:v>0.80871096905472717</c:v>
                </c:pt>
                <c:pt idx="1082">
                  <c:v>0.80638685713077207</c:v>
                </c:pt>
                <c:pt idx="1083">
                  <c:v>0.80408506466034269</c:v>
                </c:pt>
                <c:pt idx="1084">
                  <c:v>0.80180549156653846</c:v>
                </c:pt>
                <c:pt idx="1085">
                  <c:v>0.79954720671942325</c:v>
                </c:pt>
                <c:pt idx="1086">
                  <c:v>0.79730687449166604</c:v>
                </c:pt>
                <c:pt idx="1087">
                  <c:v>0.79508367312639083</c:v>
                </c:pt>
                <c:pt idx="1088">
                  <c:v>0.79287715906989731</c:v>
                </c:pt>
                <c:pt idx="1089">
                  <c:v>0.79068399094086017</c:v>
                </c:pt>
                <c:pt idx="1090">
                  <c:v>0.78850314815740119</c:v>
                </c:pt>
                <c:pt idx="1091">
                  <c:v>0.78633439902244984</c:v>
                </c:pt>
                <c:pt idx="1092">
                  <c:v>0.78417535955399031</c:v>
                </c:pt>
                <c:pt idx="1093">
                  <c:v>0.78202496370544938</c:v>
                </c:pt>
                <c:pt idx="1094">
                  <c:v>0.77988298141614143</c:v>
                </c:pt>
                <c:pt idx="1095">
                  <c:v>0.77774706868460763</c:v>
                </c:pt>
                <c:pt idx="1096">
                  <c:v>0.77561431270131065</c:v>
                </c:pt>
                <c:pt idx="1097">
                  <c:v>0.77348491679433995</c:v>
                </c:pt>
                <c:pt idx="1098">
                  <c:v>0.77135687879756021</c:v>
                </c:pt>
                <c:pt idx="1099">
                  <c:v>0.7692260425580576</c:v>
                </c:pt>
                <c:pt idx="1100">
                  <c:v>0.76709266609152693</c:v>
                </c:pt>
                <c:pt idx="1101">
                  <c:v>0.76495530479181195</c:v>
                </c:pt>
                <c:pt idx="1102">
                  <c:v>0.7628106620410543</c:v>
                </c:pt>
                <c:pt idx="1103">
                  <c:v>0.76065846625311784</c:v>
                </c:pt>
                <c:pt idx="1104">
                  <c:v>0.75849797141247222</c:v>
                </c:pt>
                <c:pt idx="1105">
                  <c:v>0.75632594908179884</c:v>
                </c:pt>
                <c:pt idx="1106">
                  <c:v>0.75414169611440252</c:v>
                </c:pt>
                <c:pt idx="1107">
                  <c:v>0.75194599877485258</c:v>
                </c:pt>
                <c:pt idx="1108">
                  <c:v>0.74973501703114309</c:v>
                </c:pt>
                <c:pt idx="1109">
                  <c:v>0.74750853635774905</c:v>
                </c:pt>
                <c:pt idx="1110">
                  <c:v>0.74526417895617858</c:v>
                </c:pt>
                <c:pt idx="1111">
                  <c:v>0.74299951788338592</c:v>
                </c:pt>
                <c:pt idx="1112">
                  <c:v>0.74071309117545314</c:v>
                </c:pt>
                <c:pt idx="1113">
                  <c:v>0.73840510789683544</c:v>
                </c:pt>
                <c:pt idx="1114">
                  <c:v>0.73607403246058611</c:v>
                </c:pt>
                <c:pt idx="1115">
                  <c:v>0.73371879305595589</c:v>
                </c:pt>
                <c:pt idx="1116">
                  <c:v>0.73133921693249671</c:v>
                </c:pt>
                <c:pt idx="1117">
                  <c:v>0.7289339677063793</c:v>
                </c:pt>
                <c:pt idx="1118">
                  <c:v>0.72650090146491653</c:v>
                </c:pt>
                <c:pt idx="1119">
                  <c:v>0.72403985830152273</c:v>
                </c:pt>
                <c:pt idx="1120">
                  <c:v>0.72154198453221063</c:v>
                </c:pt>
                <c:pt idx="1121">
                  <c:v>0.7190129713405442</c:v>
                </c:pt>
                <c:pt idx="1122">
                  <c:v>0.71645207796236432</c:v>
                </c:pt>
                <c:pt idx="1123">
                  <c:v>0.71385894530486471</c:v>
                </c:pt>
                <c:pt idx="1124">
                  <c:v>0.71123239944282157</c:v>
                </c:pt>
                <c:pt idx="1125">
                  <c:v>0.70857184451497746</c:v>
                </c:pt>
                <c:pt idx="1126">
                  <c:v>0.70587687275540223</c:v>
                </c:pt>
                <c:pt idx="1127">
                  <c:v>0.70314657299072392</c:v>
                </c:pt>
                <c:pt idx="1128">
                  <c:v>0.70038038151753057</c:v>
                </c:pt>
                <c:pt idx="1129">
                  <c:v>0.69757813470194407</c:v>
                </c:pt>
                <c:pt idx="1130">
                  <c:v>0.69473907830446324</c:v>
                </c:pt>
                <c:pt idx="1131">
                  <c:v>0.69186298471796959</c:v>
                </c:pt>
                <c:pt idx="1132">
                  <c:v>0.68895004342979294</c:v>
                </c:pt>
                <c:pt idx="1133">
                  <c:v>0.68600010724095573</c:v>
                </c:pt>
                <c:pt idx="1134">
                  <c:v>0.68301186455044438</c:v>
                </c:pt>
                <c:pt idx="1135">
                  <c:v>0.67998478914109806</c:v>
                </c:pt>
                <c:pt idx="1136">
                  <c:v>0.67691886266768275</c:v>
                </c:pt>
                <c:pt idx="1137">
                  <c:v>0.67381389070514619</c:v>
                </c:pt>
                <c:pt idx="1138">
                  <c:v>0.67066914293676894</c:v>
                </c:pt>
                <c:pt idx="1139">
                  <c:v>0.66748466955826169</c:v>
                </c:pt>
                <c:pt idx="1140">
                  <c:v>0.66425922174203467</c:v>
                </c:pt>
                <c:pt idx="1141">
                  <c:v>0.66099241780381357</c:v>
                </c:pt>
              </c:numCache>
              <c:extLst xmlns:c15="http://schemas.microsoft.com/office/drawing/2012/chart"/>
            </c:numRef>
          </c:yVal>
          <c:smooth val="1"/>
          <c:extLst>
            <c:ext xmlns:c16="http://schemas.microsoft.com/office/drawing/2014/chart" uri="{C3380CC4-5D6E-409C-BE32-E72D297353CC}">
              <c16:uniqueId val="{00000004-64E6-46B9-827B-89712231FCEB}"/>
            </c:ext>
          </c:extLst>
        </c:ser>
        <c:dLbls>
          <c:showLegendKey val="0"/>
          <c:showVal val="0"/>
          <c:showCatName val="0"/>
          <c:showSerName val="0"/>
          <c:showPercent val="0"/>
          <c:showBubbleSize val="0"/>
        </c:dLbls>
        <c:axId val="222506368"/>
        <c:axId val="222512256"/>
        <c:extLst>
          <c:ext xmlns:c15="http://schemas.microsoft.com/office/drawing/2012/chart" uri="{02D57815-91ED-43cb-92C2-25804820EDAC}">
            <c15:filteredScatterSeries>
              <c15:ser>
                <c:idx val="0"/>
                <c:order val="0"/>
                <c:tx>
                  <c:v>10250 RPM</c:v>
                </c:tx>
                <c:spPr>
                  <a:ln w="9525" cap="rnd">
                    <a:solidFill>
                      <a:schemeClr val="accent1"/>
                    </a:solidFill>
                    <a:round/>
                  </a:ln>
                  <a:effectLst>
                    <a:outerShdw blurRad="40000" dist="23000" dir="5400000" rotWithShape="0">
                      <a:srgbClr val="000000">
                        <a:alpha val="35000"/>
                      </a:srgbClr>
                    </a:outerShdw>
                  </a:effectLst>
                </c:spPr>
                <c:marker>
                  <c:symbol val="none"/>
                </c:marker>
                <c:xVal>
                  <c:numRef>
                    <c:extLst>
                      <c:ext uri="{02D57815-91ED-43cb-92C2-25804820EDAC}">
                        <c15:formulaRef>
                          <c15:sqref>'Data Task 1'!$I$12:$I$731</c15:sqref>
                        </c15:formulaRef>
                      </c:ext>
                    </c:extLst>
                    <c:numCache>
                      <c:formatCode>General</c:formatCode>
                      <c:ptCount val="720"/>
                      <c:pt idx="0">
                        <c:v>1.9286549331065737E-16</c:v>
                      </c:pt>
                      <c:pt idx="1">
                        <c:v>2.9979087698259031E-4</c:v>
                      </c:pt>
                      <c:pt idx="2">
                        <c:v>1.564130611123672E-3</c:v>
                      </c:pt>
                      <c:pt idx="3">
                        <c:v>3.784025877500285E-3</c:v>
                      </c:pt>
                      <c:pt idx="4">
                        <c:v>6.9438436694430955E-3</c:v>
                      </c:pt>
                      <c:pt idx="5">
                        <c:v>1.1021611006466257E-2</c:v>
                      </c:pt>
                      <c:pt idx="6">
                        <c:v>1.5989545074517601E-2</c:v>
                      </c:pt>
                      <c:pt idx="7">
                        <c:v>2.1814736783477319E-2</c:v>
                      </c:pt>
                      <c:pt idx="8">
                        <c:v>2.8459574820982693E-2</c:v>
                      </c:pt>
                      <c:pt idx="9">
                        <c:v>3.5882714965842631E-2</c:v>
                      </c:pt>
                      <c:pt idx="10">
                        <c:v>4.4039687496197195E-2</c:v>
                      </c:pt>
                      <c:pt idx="11">
                        <c:v>5.2883836910274123E-2</c:v>
                      </c:pt>
                      <c:pt idx="12">
                        <c:v>6.2366734603773753E-2</c:v>
                      </c:pt>
                      <c:pt idx="13">
                        <c:v>7.2439194520356895E-2</c:v>
                      </c:pt>
                      <c:pt idx="14">
                        <c:v>8.3051772716463107E-2</c:v>
                      </c:pt>
                      <c:pt idx="15">
                        <c:v>9.4155382507345314E-2</c:v>
                      </c:pt>
                      <c:pt idx="16">
                        <c:v>0.10570171116521702</c:v>
                      </c:pt>
                      <c:pt idx="17">
                        <c:v>0.11764369016924321</c:v>
                      </c:pt>
                      <c:pt idx="18">
                        <c:v>0.1299359967073688</c:v>
                      </c:pt>
                      <c:pt idx="19">
                        <c:v>0.14253501750266659</c:v>
                      </c:pt>
                      <c:pt idx="20">
                        <c:v>0.15539947153782346</c:v>
                      </c:pt>
                      <c:pt idx="21">
                        <c:v>0.16849014242149979</c:v>
                      </c:pt>
                      <c:pt idx="22">
                        <c:v>0.18177019442254994</c:v>
                      </c:pt>
                      <c:pt idx="23">
                        <c:v>0.19520524125191591</c:v>
                      </c:pt>
                      <c:pt idx="24">
                        <c:v>0.2087631806216412</c:v>
                      </c:pt>
                      <c:pt idx="25">
                        <c:v>0.22241442149688584</c:v>
                      </c:pt>
                      <c:pt idx="26">
                        <c:v>0.23613156626707513</c:v>
                      </c:pt>
                      <c:pt idx="27">
                        <c:v>0.24988951851678864</c:v>
                      </c:pt>
                      <c:pt idx="28">
                        <c:v>0.26366526513237459</c:v>
                      </c:pt>
                      <c:pt idx="29">
                        <c:v>0.27743785720296882</c:v>
                      </c:pt>
                      <c:pt idx="30">
                        <c:v>0.29118823835798308</c:v>
                      </c:pt>
                      <c:pt idx="31">
                        <c:v>0.30489923074408137</c:v>
                      </c:pt>
                      <c:pt idx="32">
                        <c:v>0.31855523247944073</c:v>
                      </c:pt>
                      <c:pt idx="33">
                        <c:v>0.33214235105903633</c:v>
                      </c:pt>
                      <c:pt idx="34">
                        <c:v>0.34564805873687532</c:v>
                      </c:pt>
                      <c:pt idx="35">
                        <c:v>0.35906122530474122</c:v>
                      </c:pt>
                      <c:pt idx="36">
                        <c:v>0.37237189310472574</c:v>
                      </c:pt>
                      <c:pt idx="37">
                        <c:v>0.38557137065525288</c:v>
                      </c:pt>
                      <c:pt idx="38">
                        <c:v>0.39865189185253308</c:v>
                      </c:pt>
                      <c:pt idx="39">
                        <c:v>0.41160673654177315</c:v>
                      </c:pt>
                      <c:pt idx="40">
                        <c:v>0.42442993867852308</c:v>
                      </c:pt>
                      <c:pt idx="41">
                        <c:v>0.43711651822927544</c:v>
                      </c:pt>
                      <c:pt idx="42">
                        <c:v>0.44966198094883919</c:v>
                      </c:pt>
                      <c:pt idx="43">
                        <c:v>0.46206271854783332</c:v>
                      </c:pt>
                      <c:pt idx="44">
                        <c:v>0.47431551940948835</c:v>
                      </c:pt>
                      <c:pt idx="45">
                        <c:v>0.48641779976720384</c:v>
                      </c:pt>
                      <c:pt idx="46">
                        <c:v>0.49836747126196679</c:v>
                      </c:pt>
                      <c:pt idx="47">
                        <c:v>0.51016291939901803</c:v>
                      </c:pt>
                      <c:pt idx="48">
                        <c:v>0.5218027526321648</c:v>
                      </c:pt>
                      <c:pt idx="49">
                        <c:v>0.53328607862896771</c:v>
                      </c:pt>
                      <c:pt idx="50">
                        <c:v>0.54461235905789607</c:v>
                      </c:pt>
                      <c:pt idx="51">
                        <c:v>0.55578112808042124</c:v>
                      </c:pt>
                      <c:pt idx="52">
                        <c:v>0.56679241233602884</c:v>
                      </c:pt>
                      <c:pt idx="53">
                        <c:v>0.5776462816281982</c:v>
                      </c:pt>
                      <c:pt idx="54">
                        <c:v>0.58834318391677021</c:v>
                      </c:pt>
                      <c:pt idx="55">
                        <c:v>0.59888351493382519</c:v>
                      </c:pt>
                      <c:pt idx="56">
                        <c:v>0.60926802179183936</c:v>
                      </c:pt>
                      <c:pt idx="57">
                        <c:v>0.61949751547411314</c:v>
                      </c:pt>
                      <c:pt idx="58">
                        <c:v>0.62957295541220837</c:v>
                      </c:pt>
                      <c:pt idx="59">
                        <c:v>0.63949537067332007</c:v>
                      </c:pt>
                      <c:pt idx="60">
                        <c:v>0.64926591641649956</c:v>
                      </c:pt>
                      <c:pt idx="61">
                        <c:v>0.65888582227272263</c:v>
                      </c:pt>
                      <c:pt idx="62">
                        <c:v>0.66835635788374814</c:v>
                      </c:pt>
                      <c:pt idx="63">
                        <c:v>0.67767893063590767</c:v>
                      </c:pt>
                      <c:pt idx="64">
                        <c:v>0.68685490970872154</c:v>
                      </c:pt>
                      <c:pt idx="65">
                        <c:v>0.69588576835956373</c:v>
                      </c:pt>
                      <c:pt idx="66">
                        <c:v>0.70477301839068984</c:v>
                      </c:pt>
                      <c:pt idx="67">
                        <c:v>0.71351814244828893</c:v>
                      </c:pt>
                      <c:pt idx="68">
                        <c:v>0.72212276546336174</c:v>
                      </c:pt>
                      <c:pt idx="69">
                        <c:v>0.73058836216101608</c:v>
                      </c:pt>
                      <c:pt idx="70">
                        <c:v>0.73891660956454519</c:v>
                      </c:pt>
                      <c:pt idx="71">
                        <c:v>0.74710902699596737</c:v>
                      </c:pt>
                      <c:pt idx="72">
                        <c:v>0.75516727178039755</c:v>
                      </c:pt>
                      <c:pt idx="73">
                        <c:v>0.76309293831855507</c:v>
                      </c:pt>
                      <c:pt idx="74">
                        <c:v>0.7708876541604075</c:v>
                      </c:pt>
                      <c:pt idx="75">
                        <c:v>0.77855299685846746</c:v>
                      </c:pt>
                      <c:pt idx="76">
                        <c:v>0.78609056082233952</c:v>
                      </c:pt>
                      <c:pt idx="77">
                        <c:v>0.79350203381232765</c:v>
                      </c:pt>
                      <c:pt idx="78">
                        <c:v>0.80078886393897974</c:v>
                      </c:pt>
                      <c:pt idx="79">
                        <c:v>0.80795278968187578</c:v>
                      </c:pt>
                      <c:pt idx="80">
                        <c:v>0.81499529964059125</c:v>
                      </c:pt>
                      <c:pt idx="81">
                        <c:v>0.82191794766241</c:v>
                      </c:pt>
                      <c:pt idx="82">
                        <c:v>0.82872232201048623</c:v>
                      </c:pt>
                      <c:pt idx="83">
                        <c:v>0.83540994324133611</c:v>
                      </c:pt>
                      <c:pt idx="84">
                        <c:v>0.8419823687953748</c:v>
                      </c:pt>
                      <c:pt idx="85">
                        <c:v>0.84844101466167354</c:v>
                      </c:pt>
                      <c:pt idx="86">
                        <c:v>0.8547874611981976</c:v>
                      </c:pt>
                      <c:pt idx="87">
                        <c:v>0.86102315200140456</c:v>
                      </c:pt>
                      <c:pt idx="88">
                        <c:v>0.86714954606162176</c:v>
                      </c:pt>
                      <c:pt idx="89">
                        <c:v>0.87316806001730785</c:v>
                      </c:pt>
                      <c:pt idx="90">
                        <c:v>0.87908018972551116</c:v>
                      </c:pt>
                      <c:pt idx="91">
                        <c:v>0.88488726453605726</c:v>
                      </c:pt>
                      <c:pt idx="92">
                        <c:v>0.89059071124126654</c:v>
                      </c:pt>
                      <c:pt idx="93">
                        <c:v>0.89619187175293169</c:v>
                      </c:pt>
                      <c:pt idx="94">
                        <c:v>0.90169217882010766</c:v>
                      </c:pt>
                      <c:pt idx="95">
                        <c:v>0.90709282155109627</c:v>
                      </c:pt>
                      <c:pt idx="96">
                        <c:v>0.91239525610596484</c:v>
                      </c:pt>
                      <c:pt idx="97">
                        <c:v>0.91760073984290025</c:v>
                      </c:pt>
                      <c:pt idx="98">
                        <c:v>0.92271049957466666</c:v>
                      </c:pt>
                      <c:pt idx="99">
                        <c:v>0.92772591209077837</c:v>
                      </c:pt>
                      <c:pt idx="100">
                        <c:v>0.93264807321694232</c:v>
                      </c:pt>
                      <c:pt idx="101">
                        <c:v>0.93747836396181305</c:v>
                      </c:pt>
                      <c:pt idx="102">
                        <c:v>0.94221788249823324</c:v>
                      </c:pt>
                      <c:pt idx="103">
                        <c:v>0.94686780871727794</c:v>
                      </c:pt>
                      <c:pt idx="104">
                        <c:v>0.95142938194850513</c:v>
                      </c:pt>
                      <c:pt idx="105">
                        <c:v>0.9559037564961701</c:v>
                      </c:pt>
                      <c:pt idx="106">
                        <c:v>0.96029202750685749</c:v>
                      </c:pt>
                      <c:pt idx="107">
                        <c:v>0.96459535448912459</c:v>
                      </c:pt>
                      <c:pt idx="108">
                        <c:v>0.96881476645703801</c:v>
                      </c:pt>
                      <c:pt idx="109">
                        <c:v>0.97295141093518234</c:v>
                      </c:pt>
                      <c:pt idx="110">
                        <c:v>0.97700635499369815</c:v>
                      </c:pt>
                      <c:pt idx="111">
                        <c:v>0.98098062035883737</c:v>
                      </c:pt>
                      <c:pt idx="112">
                        <c:v>0.98487525341300874</c:v>
                      </c:pt>
                      <c:pt idx="113">
                        <c:v>0.98869126112752159</c:v>
                      </c:pt>
                      <c:pt idx="114">
                        <c:v>0.99242965896526181</c:v>
                      </c:pt>
                      <c:pt idx="115">
                        <c:v>0.99609140356645598</c:v>
                      </c:pt>
                      <c:pt idx="116">
                        <c:v>0.99967745086149973</c:v>
                      </c:pt>
                      <c:pt idx="117">
                        <c:v>1.0031888012472725</c:v>
                      </c:pt>
                      <c:pt idx="118">
                        <c:v>1.0066263274892815</c:v>
                      </c:pt>
                      <c:pt idx="119">
                        <c:v>1.0099909831361837</c:v>
                      </c:pt>
                      <c:pt idx="120">
                        <c:v>1.0132836366492002</c:v>
                      </c:pt>
                      <c:pt idx="121">
                        <c:v>1.0165051674297911</c:v>
                      </c:pt>
                      <c:pt idx="122">
                        <c:v>1.0196564798868877</c:v>
                      </c:pt>
                      <c:pt idx="123">
                        <c:v>1.0227383723045815</c:v>
                      </c:pt>
                      <c:pt idx="124">
                        <c:v>1.0257517512280803</c:v>
                      </c:pt>
                      <c:pt idx="125">
                        <c:v>1.0286973328512685</c:v>
                      </c:pt>
                      <c:pt idx="126">
                        <c:v>1.0315759612411333</c:v>
                      </c:pt>
                      <c:pt idx="127">
                        <c:v>1.034388472690045</c:v>
                      </c:pt>
                      <c:pt idx="128">
                        <c:v>1.0371355841009098</c:v>
                      </c:pt>
                      <c:pt idx="129">
                        <c:v>1.0398180034132651</c:v>
                      </c:pt>
                      <c:pt idx="130">
                        <c:v>1.0424366003989118</c:v>
                      </c:pt>
                      <c:pt idx="131">
                        <c:v>1.0449919346772827</c:v>
                      </c:pt>
                      <c:pt idx="132">
                        <c:v>1.0474848569845632</c:v>
                      </c:pt>
                      <c:pt idx="133">
                        <c:v>1.0499160027382586</c:v>
                      </c:pt>
                      <c:pt idx="134">
                        <c:v>1.0522860099087246</c:v>
                      </c:pt>
                      <c:pt idx="135">
                        <c:v>1.0545955727973881</c:v>
                      </c:pt>
                      <c:pt idx="136">
                        <c:v>1.0568453381528438</c:v>
                      </c:pt>
                      <c:pt idx="137">
                        <c:v>1.0590359376019947</c:v>
                      </c:pt>
                      <c:pt idx="138">
                        <c:v>1.0611679925922035</c:v>
                      </c:pt>
                      <c:pt idx="139">
                        <c:v>1.0632420489077896</c:v>
                      </c:pt>
                      <c:pt idx="140">
                        <c:v>1.0652587797226893</c:v>
                      </c:pt>
                      <c:pt idx="141">
                        <c:v>1.0672187042767811</c:v>
                      </c:pt>
                      <c:pt idx="142">
                        <c:v>1.0691223518551574</c:v>
                      </c:pt>
                      <c:pt idx="143">
                        <c:v>1.0709703134786817</c:v>
                      </c:pt>
                      <c:pt idx="144">
                        <c:v>1.0727630731844315</c:v>
                      </c:pt>
                      <c:pt idx="145">
                        <c:v>1.0745011516455845</c:v>
                      </c:pt>
                      <c:pt idx="146">
                        <c:v>1.0761851013349828</c:v>
                      </c:pt>
                      <c:pt idx="147">
                        <c:v>1.0778153277181894</c:v>
                      </c:pt>
                      <c:pt idx="148">
                        <c:v>1.0793923207044867</c:v>
                      </c:pt>
                      <c:pt idx="149">
                        <c:v>1.0809165689163993</c:v>
                      </c:pt>
                      <c:pt idx="150">
                        <c:v>1.0823884758515812</c:v>
                      </c:pt>
                      <c:pt idx="151">
                        <c:v>1.0838084285209324</c:v>
                      </c:pt>
                      <c:pt idx="152">
                        <c:v>1.0851769189595402</c:v>
                      </c:pt>
                      <c:pt idx="153">
                        <c:v>1.086494288787373</c:v>
                      </c:pt>
                      <c:pt idx="154">
                        <c:v>1.0877609267814314</c:v>
                      </c:pt>
                      <c:pt idx="155">
                        <c:v>1.0889772020882722</c:v>
                      </c:pt>
                      <c:pt idx="156">
                        <c:v>1.0901434605316598</c:v>
                      </c:pt>
                      <c:pt idx="157">
                        <c:v>1.0912600662579597</c:v>
                      </c:pt>
                      <c:pt idx="158">
                        <c:v>1.0923273318235613</c:v>
                      </c:pt>
                      <c:pt idx="159">
                        <c:v>1.0933455148810904</c:v>
                      </c:pt>
                      <c:pt idx="160">
                        <c:v>1.0943149906803518</c:v>
                      </c:pt>
                      <c:pt idx="161">
                        <c:v>1.0952360142309721</c:v>
                      </c:pt>
                      <c:pt idx="162">
                        <c:v>1.0961088235450993</c:v>
                      </c:pt>
                      <c:pt idx="163">
                        <c:v>1.0969336805515748</c:v>
                      </c:pt>
                      <c:pt idx="164">
                        <c:v>1.0977108831514351</c:v>
                      </c:pt>
                      <c:pt idx="165">
                        <c:v>1.0984405908680692</c:v>
                      </c:pt>
                      <c:pt idx="166">
                        <c:v>1.0991230687720093</c:v>
                      </c:pt>
                      <c:pt idx="167">
                        <c:v>1.0997584807916647</c:v>
                      </c:pt>
                      <c:pt idx="168">
                        <c:v>1.1003469954165117</c:v>
                      </c:pt>
                      <c:pt idx="169">
                        <c:v>1.1008888340671612</c:v>
                      </c:pt>
                      <c:pt idx="170">
                        <c:v>1.1013841139609311</c:v>
                      </c:pt>
                      <c:pt idx="171">
                        <c:v>1.1018329894620442</c:v>
                      </c:pt>
                      <c:pt idx="172">
                        <c:v>1.1022356318717044</c:v>
                      </c:pt>
                      <c:pt idx="173">
                        <c:v>1.1025921130929943</c:v>
                      </c:pt>
                      <c:pt idx="174">
                        <c:v>1.102902510339878</c:v>
                      </c:pt>
                      <c:pt idx="175">
                        <c:v>1.1031669582257668</c:v>
                      </c:pt>
                      <c:pt idx="176">
                        <c:v>1.1033855685518679</c:v>
                      </c:pt>
                      <c:pt idx="177">
                        <c:v>1.103558322362735</c:v>
                      </c:pt>
                      <c:pt idx="178">
                        <c:v>1.1036852983361265</c:v>
                      </c:pt>
                      <c:pt idx="179">
                        <c:v>1.1037665686088169</c:v>
                      </c:pt>
                      <c:pt idx="180">
                        <c:v>1.1038021028172702</c:v>
                      </c:pt>
                      <c:pt idx="181">
                        <c:v>1.1037919682020216</c:v>
                      </c:pt>
                      <c:pt idx="182">
                        <c:v>1.1037360695289828</c:v>
                      </c:pt>
                      <c:pt idx="183">
                        <c:v>1.1036344851843993</c:v>
                      </c:pt>
                      <c:pt idx="184">
                        <c:v>1.1034871230440273</c:v>
                      </c:pt>
                      <c:pt idx="185">
                        <c:v>1.1032939284881951</c:v>
                      </c:pt>
                      <c:pt idx="186">
                        <c:v>1.1030548764167551</c:v>
                      </c:pt>
                      <c:pt idx="187">
                        <c:v>1.1027698911105166</c:v>
                      </c:pt>
                      <c:pt idx="188">
                        <c:v>1.1024389102688501</c:v>
                      </c:pt>
                      <c:pt idx="189">
                        <c:v>1.1020617725584416</c:v>
                      </c:pt>
                      <c:pt idx="190">
                        <c:v>1.1016384141477553</c:v>
                      </c:pt>
                      <c:pt idx="191">
                        <c:v>1.1011686718870017</c:v>
                      </c:pt>
                      <c:pt idx="192">
                        <c:v>1.1006523915347335</c:v>
                      </c:pt>
                      <c:pt idx="193">
                        <c:v>1.1000894761468181</c:v>
                      </c:pt>
                      <c:pt idx="194">
                        <c:v>1.0994797368866012</c:v>
                      </c:pt>
                      <c:pt idx="195">
                        <c:v>1.098822953030439</c:v>
                      </c:pt>
                      <c:pt idx="196">
                        <c:v>1.0981189729560337</c:v>
                      </c:pt>
                      <c:pt idx="197">
                        <c:v>1.097367568434791</c:v>
                      </c:pt>
                      <c:pt idx="198">
                        <c:v>1.0965685193202717</c:v>
                      </c:pt>
                      <c:pt idx="199">
                        <c:v>1.0957215727549441</c:v>
                      </c:pt>
                      <c:pt idx="200">
                        <c:v>1.0948265121767622</c:v>
                      </c:pt>
                      <c:pt idx="201">
                        <c:v>1.0938830388859468</c:v>
                      </c:pt>
                      <c:pt idx="202">
                        <c:v>1.0928909064271921</c:v>
                      </c:pt>
                      <c:pt idx="203">
                        <c:v>1.0918497853512277</c:v>
                      </c:pt>
                      <c:pt idx="204">
                        <c:v>1.0907593899011705</c:v>
                      </c:pt>
                      <c:pt idx="205">
                        <c:v>1.0896193874814888</c:v>
                      </c:pt>
                      <c:pt idx="206">
                        <c:v>1.0884294227825471</c:v>
                      </c:pt>
                      <c:pt idx="207">
                        <c:v>1.0871892212372485</c:v>
                      </c:pt>
                      <c:pt idx="208">
                        <c:v>1.0858983607503332</c:v>
                      </c:pt>
                      <c:pt idx="209">
                        <c:v>1.0845564617427141</c:v>
                      </c:pt>
                      <c:pt idx="210">
                        <c:v>1.0831631582583605</c:v>
                      </c:pt>
                      <c:pt idx="211">
                        <c:v>1.0817180306885874</c:v>
                      </c:pt>
                      <c:pt idx="212">
                        <c:v>1.0802206385195048</c:v>
                      </c:pt>
                      <c:pt idx="213">
                        <c:v>1.0786705918616453</c:v>
                      </c:pt>
                      <c:pt idx="214">
                        <c:v>1.0770674032856038</c:v>
                      </c:pt>
                      <c:pt idx="215">
                        <c:v>1.075410605448847</c:v>
                      </c:pt>
                      <c:pt idx="216">
                        <c:v>1.0736997941758588</c:v>
                      </c:pt>
                      <c:pt idx="217">
                        <c:v>1.0719343583307084</c:v>
                      </c:pt>
                      <c:pt idx="218">
                        <c:v>1.0701138904700092</c:v>
                      </c:pt>
                      <c:pt idx="219">
                        <c:v>1.068237817516942</c:v>
                      </c:pt>
                      <c:pt idx="220">
                        <c:v>1.0663056281975012</c:v>
                      </c:pt>
                      <c:pt idx="221">
                        <c:v>1.0643167296484342</c:v>
                      </c:pt>
                      <c:pt idx="222">
                        <c:v>1.0622705862461213</c:v>
                      </c:pt>
                      <c:pt idx="223">
                        <c:v>1.060166627899253</c:v>
                      </c:pt>
                      <c:pt idx="224">
                        <c:v>1.0580042668598624</c:v>
                      </c:pt>
                      <c:pt idx="225">
                        <c:v>1.0557828435151217</c:v>
                      </c:pt>
                      <c:pt idx="226">
                        <c:v>1.0535017456579643</c:v>
                      </c:pt>
                      <c:pt idx="227">
                        <c:v>1.0511603644161636</c:v>
                      </c:pt>
                      <c:pt idx="228">
                        <c:v>1.0487580261099558</c:v>
                      </c:pt>
                      <c:pt idx="229">
                        <c:v>1.0462940268652252</c:v>
                      </c:pt>
                      <c:pt idx="230">
                        <c:v>1.0437677097025151</c:v>
                      </c:pt>
                      <c:pt idx="231">
                        <c:v>1.0411783410189765</c:v>
                      </c:pt>
                      <c:pt idx="232">
                        <c:v>1.0385253081285539</c:v>
                      </c:pt>
                      <c:pt idx="233">
                        <c:v>1.0358077392566081</c:v>
                      </c:pt>
                      <c:pt idx="234">
                        <c:v>1.0330249850147477</c:v>
                      </c:pt>
                      <c:pt idx="235">
                        <c:v>1.0301761941557199</c:v>
                      </c:pt>
                      <c:pt idx="236">
                        <c:v>1.0272606456638851</c:v>
                      </c:pt>
                      <c:pt idx="237">
                        <c:v>1.0242775513144984</c:v>
                      </c:pt>
                      <c:pt idx="238">
                        <c:v>1.0212260582023482</c:v>
                      </c:pt>
                      <c:pt idx="239">
                        <c:v>1.0181053439055012</c:v>
                      </c:pt>
                      <c:pt idx="240">
                        <c:v>1.0149145832289821</c:v>
                      </c:pt>
                      <c:pt idx="241">
                        <c:v>1.0116529234273226</c:v>
                      </c:pt>
                      <c:pt idx="242">
                        <c:v>1.0083194633021446</c:v>
                      </c:pt>
                      <c:pt idx="243">
                        <c:v>1.0049133418385292</c:v>
                      </c:pt>
                      <c:pt idx="244">
                        <c:v>1.0014335829247591</c:v>
                      </c:pt>
                      <c:pt idx="245">
                        <c:v>0.99787928484722987</c:v>
                      </c:pt>
                      <c:pt idx="246">
                        <c:v>0.99424957718871243</c:v>
                      </c:pt>
                      <c:pt idx="247">
                        <c:v>0.99054340430640142</c:v>
                      </c:pt>
                      <c:pt idx="248">
                        <c:v>0.9867598528247401</c:v>
                      </c:pt>
                      <c:pt idx="249">
                        <c:v>0.98289792562525025</c:v>
                      </c:pt>
                      <c:pt idx="250">
                        <c:v>0.97895659175958838</c:v>
                      </c:pt>
                      <c:pt idx="251">
                        <c:v>0.97493480677454758</c:v>
                      </c:pt>
                      <c:pt idx="252">
                        <c:v>0.97083156680583826</c:v>
                      </c:pt>
                      <c:pt idx="253">
                        <c:v>0.96664578478839702</c:v>
                      </c:pt>
                      <c:pt idx="254">
                        <c:v>0.9623763589287051</c:v>
                      </c:pt>
                      <c:pt idx="255">
                        <c:v>0.95802226764338672</c:v>
                      </c:pt>
                      <c:pt idx="256">
                        <c:v>0.95358233113142932</c:v>
                      </c:pt>
                      <c:pt idx="257">
                        <c:v>0.94905542665756948</c:v>
                      </c:pt>
                      <c:pt idx="258">
                        <c:v>0.94444043451886928</c:v>
                      </c:pt>
                      <c:pt idx="259">
                        <c:v>0.93973619814525677</c:v>
                      </c:pt>
                      <c:pt idx="260">
                        <c:v>0.93494149932549364</c:v>
                      </c:pt>
                      <c:pt idx="261">
                        <c:v>0.9300551571278719</c:v>
                      </c:pt>
                      <c:pt idx="262">
                        <c:v>0.92507589214106212</c:v>
                      </c:pt>
                      <c:pt idx="263">
                        <c:v>0.92000255391665819</c:v>
                      </c:pt>
                      <c:pt idx="264">
                        <c:v>0.91483385159497432</c:v>
                      </c:pt>
                      <c:pt idx="265">
                        <c:v>0.90956849682267626</c:v>
                      </c:pt>
                      <c:pt idx="266">
                        <c:v>0.90420519886076134</c:v>
                      </c:pt>
                      <c:pt idx="267">
                        <c:v>0.89874265299647582</c:v>
                      </c:pt>
                      <c:pt idx="268">
                        <c:v>0.89317953464295918</c:v>
                      </c:pt>
                      <c:pt idx="269">
                        <c:v>0.88751447988183529</c:v>
                      </c:pt>
                      <c:pt idx="270">
                        <c:v>0.88174614457359979</c:v>
                      </c:pt>
                      <c:pt idx="271">
                        <c:v>0.87587315339251948</c:v>
                      </c:pt>
                      <c:pt idx="272">
                        <c:v>0.86989407215947345</c:v>
                      </c:pt>
                      <c:pt idx="273">
                        <c:v>0.86380753086162831</c:v>
                      </c:pt>
                      <c:pt idx="274">
                        <c:v>0.8576121104819332</c:v>
                      </c:pt>
                      <c:pt idx="275">
                        <c:v>0.85130622719971039</c:v>
                      </c:pt>
                      <c:pt idx="276">
                        <c:v>0.84488856551466895</c:v>
                      </c:pt>
                      <c:pt idx="277">
                        <c:v>0.83835752597684488</c:v>
                      </c:pt>
                      <c:pt idx="278">
                        <c:v>0.83171168510279525</c:v>
                      </c:pt>
                      <c:pt idx="279">
                        <c:v>0.82494948496424747</c:v>
                      </c:pt>
                      <c:pt idx="280">
                        <c:v>0.8180694494162104</c:v>
                      </c:pt>
                      <c:pt idx="281">
                        <c:v>0.81106995042210361</c:v>
                      </c:pt>
                      <c:pt idx="282">
                        <c:v>0.80394951792470859</c:v>
                      </c:pt>
                      <c:pt idx="283">
                        <c:v>0.79670652377912043</c:v>
                      </c:pt>
                      <c:pt idx="284">
                        <c:v>0.78933939458137214</c:v>
                      </c:pt>
                      <c:pt idx="285">
                        <c:v>0.78184657810680036</c:v>
                      </c:pt>
                      <c:pt idx="286">
                        <c:v>0.77422642081819282</c:v>
                      </c:pt>
                      <c:pt idx="287">
                        <c:v>0.76647736280309708</c:v>
                      </c:pt>
                      <c:pt idx="288">
                        <c:v>0.75859779989127862</c:v>
                      </c:pt>
                      <c:pt idx="289">
                        <c:v>0.7505860567436915</c:v>
                      </c:pt>
                      <c:pt idx="290">
                        <c:v>0.74244060522969102</c:v>
                      </c:pt>
                      <c:pt idx="291">
                        <c:v>0.73415983019772746</c:v>
                      </c:pt>
                      <c:pt idx="292">
                        <c:v>0.7257421116662327</c:v>
                      </c:pt>
                      <c:pt idx="293">
                        <c:v>0.71718581950029914</c:v>
                      </c:pt>
                      <c:pt idx="294">
                        <c:v>0.70848940691414808</c:v>
                      </c:pt>
                      <c:pt idx="295">
                        <c:v>0.6996513836518401</c:v>
                      </c:pt>
                      <c:pt idx="296">
                        <c:v>0.6906701303395858</c:v>
                      </c:pt>
                      <c:pt idx="297">
                        <c:v>0.68154417571212578</c:v>
                      </c:pt>
                      <c:pt idx="298">
                        <c:v>0.67227201282501181</c:v>
                      </c:pt>
                      <c:pt idx="299">
                        <c:v>0.66285229942053714</c:v>
                      </c:pt>
                      <c:pt idx="300">
                        <c:v>0.65328358835297029</c:v>
                      </c:pt>
                      <c:pt idx="301">
                        <c:v>0.64356458670422201</c:v>
                      </c:pt>
                      <c:pt idx="302">
                        <c:v>0.63369402561385779</c:v>
                      </c:pt>
                      <c:pt idx="303">
                        <c:v>0.62367068058360908</c:v>
                      </c:pt>
                      <c:pt idx="304">
                        <c:v>0.61349356768761987</c:v>
                      </c:pt>
                      <c:pt idx="305">
                        <c:v>0.60316164832629005</c:v>
                      </c:pt>
                      <c:pt idx="306">
                        <c:v>0.59267408681108336</c:v>
                      </c:pt>
                      <c:pt idx="307">
                        <c:v>0.5820300939556079</c:v>
                      </c:pt>
                      <c:pt idx="308">
                        <c:v>0.5712291960580258</c:v>
                      </c:pt>
                      <c:pt idx="309">
                        <c:v>0.56027083133869138</c:v>
                      </c:pt>
                      <c:pt idx="310">
                        <c:v>0.54915485762093497</c:v>
                      </c:pt>
                      <c:pt idx="311">
                        <c:v>0.53788133018883921</c:v>
                      </c:pt>
                      <c:pt idx="312">
                        <c:v>0.52645040794508391</c:v>
                      </c:pt>
                      <c:pt idx="313">
                        <c:v>0.51486259995603512</c:v>
                      </c:pt>
                      <c:pt idx="314">
                        <c:v>0.50311876427739344</c:v>
                      </c:pt>
                      <c:pt idx="315">
                        <c:v>0.49122000559004925</c:v>
                      </c:pt>
                      <c:pt idx="316">
                        <c:v>0.47916788991006665</c:v>
                      </c:pt>
                      <c:pt idx="317">
                        <c:v>0.4669643469426179</c:v>
                      </c:pt>
                      <c:pt idx="318">
                        <c:v>0.45461176566516065</c:v>
                      </c:pt>
                      <c:pt idx="319">
                        <c:v>0.44211308484853673</c:v>
                      </c:pt>
                      <c:pt idx="320">
                        <c:v>0.42947180074531527</c:v>
                      </c:pt>
                      <c:pt idx="321">
                        <c:v>0.41669202921690851</c:v>
                      </c:pt>
                      <c:pt idx="322">
                        <c:v>0.40377859349438988</c:v>
                      </c:pt>
                      <c:pt idx="323">
                        <c:v>0.39073712149853473</c:v>
                      </c:pt>
                      <c:pt idx="324">
                        <c:v>0.37757398310723733</c:v>
                      </c:pt>
                      <c:pt idx="325">
                        <c:v>0.36429660213708426</c:v>
                      </c:pt>
                      <c:pt idx="326">
                        <c:v>0.350913252091683</c:v>
                      </c:pt>
                      <c:pt idx="327">
                        <c:v>0.33743347844782967</c:v>
                      </c:pt>
                      <c:pt idx="328">
                        <c:v>0.32386789192040066</c:v>
                      </c:pt>
                      <c:pt idx="329">
                        <c:v>0.31022857786420849</c:v>
                      </c:pt>
                      <c:pt idx="330">
                        <c:v>0.296528903293515</c:v>
                      </c:pt>
                      <c:pt idx="331">
                        <c:v>0.28278374405408774</c:v>
                      </c:pt>
                      <c:pt idx="332">
                        <c:v>0.26900973865487671</c:v>
                      </c:pt>
                      <c:pt idx="333">
                        <c:v>0.25522523150462245</c:v>
                      </c:pt>
                      <c:pt idx="334">
                        <c:v>0.24145044217451272</c:v>
                      </c:pt>
                      <c:pt idx="335">
                        <c:v>0.22770761247073812</c:v>
                      </c:pt>
                      <c:pt idx="336">
                        <c:v>0.21402106069407817</c:v>
                      </c:pt>
                      <c:pt idx="337">
                        <c:v>0.20041731146920627</c:v>
                      </c:pt>
                      <c:pt idx="338">
                        <c:v>0.18692515189072761</c:v>
                      </c:pt>
                      <c:pt idx="339">
                        <c:v>0.17357576544297915</c:v>
                      </c:pt>
                      <c:pt idx="340">
                        <c:v>0.16040264359103071</c:v>
                      </c:pt>
                      <c:pt idx="341">
                        <c:v>0.14744176751345731</c:v>
                      </c:pt>
                      <c:pt idx="342">
                        <c:v>0.13473137453882572</c:v>
                      </c:pt>
                      <c:pt idx="343">
                        <c:v>0.12231213999395463</c:v>
                      </c:pt>
                      <c:pt idx="344">
                        <c:v>0.11022676111166567</c:v>
                      </c:pt>
                      <c:pt idx="345">
                        <c:v>9.8519997096498155E-2</c:v>
                      </c:pt>
                      <c:pt idx="346">
                        <c:v>8.7238225124860944E-2</c:v>
                      </c:pt>
                      <c:pt idx="347">
                        <c:v>7.6429447496121572E-2</c:v>
                      </c:pt>
                      <c:pt idx="348">
                        <c:v>6.614235778182484E-2</c:v>
                      </c:pt>
                      <c:pt idx="349">
                        <c:v>5.6426500956128882E-2</c:v>
                      </c:pt>
                      <c:pt idx="350">
                        <c:v>4.7331263791907496E-2</c:v>
                      </c:pt>
                      <c:pt idx="351">
                        <c:v>3.8905243252485747E-2</c:v>
                      </c:pt>
                      <c:pt idx="352">
                        <c:v>3.1195935989263186E-2</c:v>
                      </c:pt>
                      <c:pt idx="353">
                        <c:v>2.4248749073460817E-2</c:v>
                      </c:pt>
                      <c:pt idx="354">
                        <c:v>1.8106294045985748E-2</c:v>
                      </c:pt>
                      <c:pt idx="355">
                        <c:v>1.2807580709048916E-2</c:v>
                      </c:pt>
                      <c:pt idx="356">
                        <c:v>8.3873759442970666E-3</c:v>
                      </c:pt>
                      <c:pt idx="357">
                        <c:v>4.8754132219555411E-3</c:v>
                      </c:pt>
                      <c:pt idx="358">
                        <c:v>2.2959223363765695E-3</c:v>
                      </c:pt>
                      <c:pt idx="359">
                        <c:v>6.6695837350690243E-4</c:v>
                      </c:pt>
                      <c:pt idx="360">
                        <c:v>1.9286549331065737E-16</c:v>
                      </c:pt>
                      <c:pt idx="361">
                        <c:v>2.9979087698259031E-4</c:v>
                      </c:pt>
                      <c:pt idx="362">
                        <c:v>1.564130611123672E-3</c:v>
                      </c:pt>
                      <c:pt idx="363">
                        <c:v>3.784025877500285E-3</c:v>
                      </c:pt>
                      <c:pt idx="364">
                        <c:v>6.9438436694430955E-3</c:v>
                      </c:pt>
                      <c:pt idx="365">
                        <c:v>1.1021611006466257E-2</c:v>
                      </c:pt>
                      <c:pt idx="366">
                        <c:v>1.5989545074517601E-2</c:v>
                      </c:pt>
                      <c:pt idx="367">
                        <c:v>2.1814736783477319E-2</c:v>
                      </c:pt>
                      <c:pt idx="368">
                        <c:v>2.8459574820982693E-2</c:v>
                      </c:pt>
                      <c:pt idx="369">
                        <c:v>3.5882714965842631E-2</c:v>
                      </c:pt>
                      <c:pt idx="370">
                        <c:v>4.4039687496197195E-2</c:v>
                      </c:pt>
                      <c:pt idx="371">
                        <c:v>5.2883836910274123E-2</c:v>
                      </c:pt>
                      <c:pt idx="372">
                        <c:v>6.2366734603773753E-2</c:v>
                      </c:pt>
                      <c:pt idx="373">
                        <c:v>7.2439194520356895E-2</c:v>
                      </c:pt>
                      <c:pt idx="374">
                        <c:v>8.3051772716463107E-2</c:v>
                      </c:pt>
                      <c:pt idx="375">
                        <c:v>9.4155382507345314E-2</c:v>
                      </c:pt>
                      <c:pt idx="376">
                        <c:v>0.10570171116521702</c:v>
                      </c:pt>
                      <c:pt idx="377">
                        <c:v>0.11764369016924321</c:v>
                      </c:pt>
                      <c:pt idx="378">
                        <c:v>0.1299359967073688</c:v>
                      </c:pt>
                      <c:pt idx="379">
                        <c:v>0.14253501750266659</c:v>
                      </c:pt>
                      <c:pt idx="380">
                        <c:v>0.15539947153782346</c:v>
                      </c:pt>
                      <c:pt idx="381">
                        <c:v>0.16849014242149979</c:v>
                      </c:pt>
                      <c:pt idx="382">
                        <c:v>0.18177019442254994</c:v>
                      </c:pt>
                      <c:pt idx="383">
                        <c:v>0.19520524125191591</c:v>
                      </c:pt>
                      <c:pt idx="384">
                        <c:v>0.2087631806216412</c:v>
                      </c:pt>
                      <c:pt idx="385">
                        <c:v>0.22241442149688584</c:v>
                      </c:pt>
                      <c:pt idx="386">
                        <c:v>0.23613156626707513</c:v>
                      </c:pt>
                      <c:pt idx="387">
                        <c:v>0.24988951851678864</c:v>
                      </c:pt>
                      <c:pt idx="388">
                        <c:v>0.26366526513237459</c:v>
                      </c:pt>
                      <c:pt idx="389">
                        <c:v>0.27743785720296882</c:v>
                      </c:pt>
                      <c:pt idx="390">
                        <c:v>0.29118823835798308</c:v>
                      </c:pt>
                      <c:pt idx="391">
                        <c:v>0.30489923074408137</c:v>
                      </c:pt>
                      <c:pt idx="392">
                        <c:v>0.31855523247944073</c:v>
                      </c:pt>
                      <c:pt idx="393">
                        <c:v>0.33214235105903633</c:v>
                      </c:pt>
                      <c:pt idx="394">
                        <c:v>0.34564805873687532</c:v>
                      </c:pt>
                      <c:pt idx="395">
                        <c:v>0.35906122530474122</c:v>
                      </c:pt>
                      <c:pt idx="396">
                        <c:v>0.37237189310472574</c:v>
                      </c:pt>
                      <c:pt idx="397">
                        <c:v>0.38557137065525288</c:v>
                      </c:pt>
                      <c:pt idx="398">
                        <c:v>0.39865189185253308</c:v>
                      </c:pt>
                      <c:pt idx="399">
                        <c:v>0.41160673654177315</c:v>
                      </c:pt>
                      <c:pt idx="400">
                        <c:v>0.42442993867852308</c:v>
                      </c:pt>
                      <c:pt idx="401">
                        <c:v>0.43711651822927544</c:v>
                      </c:pt>
                      <c:pt idx="402">
                        <c:v>0.44966198094883919</c:v>
                      </c:pt>
                      <c:pt idx="403">
                        <c:v>0.46206271854783332</c:v>
                      </c:pt>
                      <c:pt idx="404">
                        <c:v>0.47431551940948835</c:v>
                      </c:pt>
                      <c:pt idx="405">
                        <c:v>0.48641779976720384</c:v>
                      </c:pt>
                      <c:pt idx="406">
                        <c:v>0.49836747126196679</c:v>
                      </c:pt>
                      <c:pt idx="407">
                        <c:v>0.51016291939901803</c:v>
                      </c:pt>
                      <c:pt idx="408">
                        <c:v>0.5218027526321648</c:v>
                      </c:pt>
                      <c:pt idx="409">
                        <c:v>0.53328607862896771</c:v>
                      </c:pt>
                      <c:pt idx="410">
                        <c:v>0.54461235905789607</c:v>
                      </c:pt>
                      <c:pt idx="411">
                        <c:v>0.55578112808042124</c:v>
                      </c:pt>
                      <c:pt idx="412">
                        <c:v>0.56679241233602884</c:v>
                      </c:pt>
                      <c:pt idx="413">
                        <c:v>0.5776462816281982</c:v>
                      </c:pt>
                      <c:pt idx="414">
                        <c:v>0.58834318391677021</c:v>
                      </c:pt>
                      <c:pt idx="415">
                        <c:v>0.59888351493382519</c:v>
                      </c:pt>
                      <c:pt idx="416">
                        <c:v>0.60926802179183936</c:v>
                      </c:pt>
                      <c:pt idx="417">
                        <c:v>0.61949751547411314</c:v>
                      </c:pt>
                      <c:pt idx="418">
                        <c:v>0.62957295541220837</c:v>
                      </c:pt>
                      <c:pt idx="419">
                        <c:v>0.63949537067332007</c:v>
                      </c:pt>
                      <c:pt idx="420">
                        <c:v>0.64926591641649956</c:v>
                      </c:pt>
                      <c:pt idx="421">
                        <c:v>0.65888582227272263</c:v>
                      </c:pt>
                      <c:pt idx="422">
                        <c:v>0.66835635788374814</c:v>
                      </c:pt>
                      <c:pt idx="423">
                        <c:v>0.67767893063590767</c:v>
                      </c:pt>
                      <c:pt idx="424">
                        <c:v>0.68685490970872154</c:v>
                      </c:pt>
                      <c:pt idx="425">
                        <c:v>0.69588576835956373</c:v>
                      </c:pt>
                      <c:pt idx="426">
                        <c:v>0.70477301839068984</c:v>
                      </c:pt>
                      <c:pt idx="427">
                        <c:v>0.71351814244828893</c:v>
                      </c:pt>
                      <c:pt idx="428">
                        <c:v>0.72212276546336174</c:v>
                      </c:pt>
                      <c:pt idx="429">
                        <c:v>0.73058836216101608</c:v>
                      </c:pt>
                      <c:pt idx="430">
                        <c:v>0.73891660956454519</c:v>
                      </c:pt>
                      <c:pt idx="431">
                        <c:v>0.74710902699596737</c:v>
                      </c:pt>
                      <c:pt idx="432">
                        <c:v>0.75516727178039755</c:v>
                      </c:pt>
                      <c:pt idx="433">
                        <c:v>0.76309293831855507</c:v>
                      </c:pt>
                      <c:pt idx="434">
                        <c:v>0.7708876541604075</c:v>
                      </c:pt>
                      <c:pt idx="435">
                        <c:v>0.77855299685846746</c:v>
                      </c:pt>
                      <c:pt idx="436">
                        <c:v>0.78609056082233952</c:v>
                      </c:pt>
                      <c:pt idx="437">
                        <c:v>0.79350203381232765</c:v>
                      </c:pt>
                      <c:pt idx="438">
                        <c:v>0.80078886393897974</c:v>
                      </c:pt>
                      <c:pt idx="439">
                        <c:v>0.80795278968187578</c:v>
                      </c:pt>
                      <c:pt idx="440">
                        <c:v>0.81499529964059125</c:v>
                      </c:pt>
                      <c:pt idx="441">
                        <c:v>0.82191794766241</c:v>
                      </c:pt>
                      <c:pt idx="442">
                        <c:v>0.82872232201048623</c:v>
                      </c:pt>
                      <c:pt idx="443">
                        <c:v>0.83540994324133611</c:v>
                      </c:pt>
                      <c:pt idx="444">
                        <c:v>0.8419823687953748</c:v>
                      </c:pt>
                      <c:pt idx="445">
                        <c:v>0.84844101466167354</c:v>
                      </c:pt>
                      <c:pt idx="446">
                        <c:v>0.8547874611981976</c:v>
                      </c:pt>
                      <c:pt idx="447">
                        <c:v>0.86102315200140456</c:v>
                      </c:pt>
                      <c:pt idx="448">
                        <c:v>0.86714954606162176</c:v>
                      </c:pt>
                      <c:pt idx="449">
                        <c:v>0.87316806001730785</c:v>
                      </c:pt>
                      <c:pt idx="450">
                        <c:v>0.87908018972551116</c:v>
                      </c:pt>
                      <c:pt idx="451">
                        <c:v>0.88488726453605726</c:v>
                      </c:pt>
                      <c:pt idx="452">
                        <c:v>0.89059071124126654</c:v>
                      </c:pt>
                      <c:pt idx="453">
                        <c:v>0.89619187175293169</c:v>
                      </c:pt>
                      <c:pt idx="454">
                        <c:v>0.90169217882010766</c:v>
                      </c:pt>
                      <c:pt idx="455">
                        <c:v>0.90709282155109627</c:v>
                      </c:pt>
                      <c:pt idx="456">
                        <c:v>0.91239525610596484</c:v>
                      </c:pt>
                      <c:pt idx="457">
                        <c:v>0.91760073984290025</c:v>
                      </c:pt>
                      <c:pt idx="458">
                        <c:v>0.92271049957466666</c:v>
                      </c:pt>
                      <c:pt idx="459">
                        <c:v>0.92772591209077837</c:v>
                      </c:pt>
                      <c:pt idx="460">
                        <c:v>0.93264807321694232</c:v>
                      </c:pt>
                      <c:pt idx="461">
                        <c:v>0.93747836396181305</c:v>
                      </c:pt>
                      <c:pt idx="462">
                        <c:v>0.94221788249823324</c:v>
                      </c:pt>
                      <c:pt idx="463">
                        <c:v>0.94686780871727794</c:v>
                      </c:pt>
                      <c:pt idx="464">
                        <c:v>0.95142938194850513</c:v>
                      </c:pt>
                      <c:pt idx="465">
                        <c:v>0.9559037564961701</c:v>
                      </c:pt>
                      <c:pt idx="466">
                        <c:v>0.96029202750685749</c:v>
                      </c:pt>
                      <c:pt idx="467">
                        <c:v>0.96459535448912459</c:v>
                      </c:pt>
                      <c:pt idx="468">
                        <c:v>0.96881476645703801</c:v>
                      </c:pt>
                      <c:pt idx="469">
                        <c:v>0.97295141093518234</c:v>
                      </c:pt>
                      <c:pt idx="470">
                        <c:v>0.97700635499369815</c:v>
                      </c:pt>
                      <c:pt idx="471">
                        <c:v>0.98098062035883737</c:v>
                      </c:pt>
                      <c:pt idx="472">
                        <c:v>0.98487525341300874</c:v>
                      </c:pt>
                      <c:pt idx="473">
                        <c:v>0.98869126112752159</c:v>
                      </c:pt>
                      <c:pt idx="474">
                        <c:v>0.99242965896526181</c:v>
                      </c:pt>
                      <c:pt idx="475">
                        <c:v>0.99609140356645598</c:v>
                      </c:pt>
                      <c:pt idx="476">
                        <c:v>0.99967745086149973</c:v>
                      </c:pt>
                      <c:pt idx="477">
                        <c:v>1.0031888012472725</c:v>
                      </c:pt>
                      <c:pt idx="478">
                        <c:v>1.0066263274892815</c:v>
                      </c:pt>
                      <c:pt idx="479">
                        <c:v>1.0099909831361837</c:v>
                      </c:pt>
                      <c:pt idx="480">
                        <c:v>1.0132836366492002</c:v>
                      </c:pt>
                      <c:pt idx="481">
                        <c:v>1.0165051674297911</c:v>
                      </c:pt>
                      <c:pt idx="482">
                        <c:v>1.0196564798868877</c:v>
                      </c:pt>
                      <c:pt idx="483">
                        <c:v>1.0227383723045815</c:v>
                      </c:pt>
                      <c:pt idx="484">
                        <c:v>1.0257517512280803</c:v>
                      </c:pt>
                      <c:pt idx="485">
                        <c:v>1.0286973328512685</c:v>
                      </c:pt>
                      <c:pt idx="486">
                        <c:v>1.0315759612411333</c:v>
                      </c:pt>
                      <c:pt idx="487">
                        <c:v>1.034388472690045</c:v>
                      </c:pt>
                      <c:pt idx="488">
                        <c:v>1.0371355841009098</c:v>
                      </c:pt>
                      <c:pt idx="489">
                        <c:v>1.0398180034132651</c:v>
                      </c:pt>
                      <c:pt idx="490">
                        <c:v>1.0424366003989118</c:v>
                      </c:pt>
                      <c:pt idx="491">
                        <c:v>1.0449919346772827</c:v>
                      </c:pt>
                      <c:pt idx="492">
                        <c:v>1.0474848569845632</c:v>
                      </c:pt>
                      <c:pt idx="493">
                        <c:v>1.0499160027382586</c:v>
                      </c:pt>
                      <c:pt idx="494">
                        <c:v>1.0522860099087246</c:v>
                      </c:pt>
                      <c:pt idx="495">
                        <c:v>1.0545955727973881</c:v>
                      </c:pt>
                      <c:pt idx="496">
                        <c:v>1.0568453381528438</c:v>
                      </c:pt>
                      <c:pt idx="497">
                        <c:v>1.0590359376019947</c:v>
                      </c:pt>
                      <c:pt idx="498">
                        <c:v>1.0611679925922035</c:v>
                      </c:pt>
                      <c:pt idx="499">
                        <c:v>1.0632420489077896</c:v>
                      </c:pt>
                      <c:pt idx="500">
                        <c:v>1.0652587797226893</c:v>
                      </c:pt>
                      <c:pt idx="501">
                        <c:v>1.0672187042767811</c:v>
                      </c:pt>
                      <c:pt idx="502">
                        <c:v>1.0691223518551574</c:v>
                      </c:pt>
                      <c:pt idx="503">
                        <c:v>1.0709703134786817</c:v>
                      </c:pt>
                      <c:pt idx="504">
                        <c:v>1.0727630731844315</c:v>
                      </c:pt>
                      <c:pt idx="505">
                        <c:v>1.0745011516455845</c:v>
                      </c:pt>
                      <c:pt idx="506">
                        <c:v>1.0761851013349828</c:v>
                      </c:pt>
                      <c:pt idx="507">
                        <c:v>1.0778153277181894</c:v>
                      </c:pt>
                      <c:pt idx="508">
                        <c:v>1.0793923207044867</c:v>
                      </c:pt>
                      <c:pt idx="509">
                        <c:v>1.0809165689163993</c:v>
                      </c:pt>
                      <c:pt idx="510">
                        <c:v>1.0823884758515812</c:v>
                      </c:pt>
                      <c:pt idx="511">
                        <c:v>1.0838084285209324</c:v>
                      </c:pt>
                      <c:pt idx="512">
                        <c:v>1.0851769189595402</c:v>
                      </c:pt>
                      <c:pt idx="513">
                        <c:v>1.086494288787373</c:v>
                      </c:pt>
                      <c:pt idx="514">
                        <c:v>1.0877609267814314</c:v>
                      </c:pt>
                      <c:pt idx="515">
                        <c:v>1.0889772020882722</c:v>
                      </c:pt>
                      <c:pt idx="516">
                        <c:v>1.0901434605316598</c:v>
                      </c:pt>
                      <c:pt idx="517">
                        <c:v>1.0912600662579597</c:v>
                      </c:pt>
                      <c:pt idx="518">
                        <c:v>1.0923273318235613</c:v>
                      </c:pt>
                      <c:pt idx="519">
                        <c:v>1.0933455148810904</c:v>
                      </c:pt>
                      <c:pt idx="520">
                        <c:v>1.0943149906803518</c:v>
                      </c:pt>
                      <c:pt idx="521">
                        <c:v>1.0952360142309721</c:v>
                      </c:pt>
                      <c:pt idx="522">
                        <c:v>1.0961088235450993</c:v>
                      </c:pt>
                      <c:pt idx="523">
                        <c:v>1.0969336805515748</c:v>
                      </c:pt>
                      <c:pt idx="524">
                        <c:v>1.0977108831514351</c:v>
                      </c:pt>
                      <c:pt idx="525">
                        <c:v>1.0984405908680692</c:v>
                      </c:pt>
                      <c:pt idx="526">
                        <c:v>1.0991230687720093</c:v>
                      </c:pt>
                      <c:pt idx="527">
                        <c:v>1.0997584807916647</c:v>
                      </c:pt>
                      <c:pt idx="528">
                        <c:v>1.1003469954165117</c:v>
                      </c:pt>
                      <c:pt idx="529">
                        <c:v>1.1008888340671612</c:v>
                      </c:pt>
                      <c:pt idx="530">
                        <c:v>1.1013841139609311</c:v>
                      </c:pt>
                      <c:pt idx="531">
                        <c:v>1.1018329894620442</c:v>
                      </c:pt>
                      <c:pt idx="532">
                        <c:v>1.1022356318717044</c:v>
                      </c:pt>
                      <c:pt idx="533">
                        <c:v>1.1025921130929943</c:v>
                      </c:pt>
                      <c:pt idx="534">
                        <c:v>1.102902510339878</c:v>
                      </c:pt>
                      <c:pt idx="535">
                        <c:v>1.1031669582257668</c:v>
                      </c:pt>
                      <c:pt idx="536">
                        <c:v>1.1033855685518679</c:v>
                      </c:pt>
                      <c:pt idx="537">
                        <c:v>1.103558322362735</c:v>
                      </c:pt>
                      <c:pt idx="538">
                        <c:v>1.1036852983361265</c:v>
                      </c:pt>
                      <c:pt idx="539">
                        <c:v>1.1037665686088169</c:v>
                      </c:pt>
                      <c:pt idx="540">
                        <c:v>1.1038021028172702</c:v>
                      </c:pt>
                      <c:pt idx="541">
                        <c:v>1.1037919682020216</c:v>
                      </c:pt>
                      <c:pt idx="542">
                        <c:v>1.1037360695289828</c:v>
                      </c:pt>
                      <c:pt idx="543">
                        <c:v>1.1036344851843993</c:v>
                      </c:pt>
                      <c:pt idx="544">
                        <c:v>1.1034871230440273</c:v>
                      </c:pt>
                      <c:pt idx="545">
                        <c:v>1.1032939284881951</c:v>
                      </c:pt>
                      <c:pt idx="546">
                        <c:v>1.1030548764167551</c:v>
                      </c:pt>
                      <c:pt idx="547">
                        <c:v>1.1027698911105166</c:v>
                      </c:pt>
                      <c:pt idx="548">
                        <c:v>1.1024389102688501</c:v>
                      </c:pt>
                      <c:pt idx="549">
                        <c:v>1.1020617725584416</c:v>
                      </c:pt>
                      <c:pt idx="550">
                        <c:v>1.1016384141477553</c:v>
                      </c:pt>
                      <c:pt idx="551">
                        <c:v>1.1011686718870017</c:v>
                      </c:pt>
                      <c:pt idx="552">
                        <c:v>1.1006523915347335</c:v>
                      </c:pt>
                      <c:pt idx="553">
                        <c:v>1.1000894761468181</c:v>
                      </c:pt>
                      <c:pt idx="554">
                        <c:v>1.0994797368866012</c:v>
                      </c:pt>
                      <c:pt idx="555">
                        <c:v>1.098822953030439</c:v>
                      </c:pt>
                      <c:pt idx="556">
                        <c:v>1.0981189729560337</c:v>
                      </c:pt>
                      <c:pt idx="557">
                        <c:v>1.097367568434791</c:v>
                      </c:pt>
                      <c:pt idx="558">
                        <c:v>1.0965685193202717</c:v>
                      </c:pt>
                      <c:pt idx="559">
                        <c:v>1.0957215727549441</c:v>
                      </c:pt>
                      <c:pt idx="560">
                        <c:v>1.0948265121767622</c:v>
                      </c:pt>
                      <c:pt idx="561">
                        <c:v>1.0938830388859468</c:v>
                      </c:pt>
                      <c:pt idx="562">
                        <c:v>1.0928909064271921</c:v>
                      </c:pt>
                      <c:pt idx="563">
                        <c:v>1.0918497853512277</c:v>
                      </c:pt>
                      <c:pt idx="564">
                        <c:v>1.0907593899011705</c:v>
                      </c:pt>
                      <c:pt idx="565">
                        <c:v>1.0896193874814888</c:v>
                      </c:pt>
                      <c:pt idx="566">
                        <c:v>1.0884294227825471</c:v>
                      </c:pt>
                      <c:pt idx="567">
                        <c:v>1.0871892212372485</c:v>
                      </c:pt>
                      <c:pt idx="568">
                        <c:v>1.0858983607503332</c:v>
                      </c:pt>
                      <c:pt idx="569">
                        <c:v>1.0845564617427141</c:v>
                      </c:pt>
                      <c:pt idx="570">
                        <c:v>1.0831631582583605</c:v>
                      </c:pt>
                      <c:pt idx="571">
                        <c:v>1.0817180306885874</c:v>
                      </c:pt>
                      <c:pt idx="572">
                        <c:v>1.0802206385195048</c:v>
                      </c:pt>
                      <c:pt idx="573">
                        <c:v>1.0786705918616453</c:v>
                      </c:pt>
                      <c:pt idx="574">
                        <c:v>1.0770674032856038</c:v>
                      </c:pt>
                      <c:pt idx="575">
                        <c:v>1.075410605448847</c:v>
                      </c:pt>
                      <c:pt idx="576">
                        <c:v>1.0736997941758588</c:v>
                      </c:pt>
                      <c:pt idx="577">
                        <c:v>1.0719343583307084</c:v>
                      </c:pt>
                      <c:pt idx="578">
                        <c:v>1.0701138904700092</c:v>
                      </c:pt>
                      <c:pt idx="579">
                        <c:v>1.068237817516942</c:v>
                      </c:pt>
                      <c:pt idx="580">
                        <c:v>1.0663056281975012</c:v>
                      </c:pt>
                      <c:pt idx="581">
                        <c:v>1.0643167296484342</c:v>
                      </c:pt>
                      <c:pt idx="582">
                        <c:v>1.0622705862461213</c:v>
                      </c:pt>
                      <c:pt idx="583">
                        <c:v>1.060166627899253</c:v>
                      </c:pt>
                      <c:pt idx="584">
                        <c:v>1.0580042668598624</c:v>
                      </c:pt>
                      <c:pt idx="585">
                        <c:v>1.0557828435151217</c:v>
                      </c:pt>
                      <c:pt idx="586">
                        <c:v>1.0535017456579643</c:v>
                      </c:pt>
                      <c:pt idx="587">
                        <c:v>1.0511603644161636</c:v>
                      </c:pt>
                      <c:pt idx="588">
                        <c:v>1.0487580261099558</c:v>
                      </c:pt>
                      <c:pt idx="589">
                        <c:v>1.0462940268652252</c:v>
                      </c:pt>
                      <c:pt idx="590">
                        <c:v>1.0437677097025151</c:v>
                      </c:pt>
                      <c:pt idx="591">
                        <c:v>1.0411783410189765</c:v>
                      </c:pt>
                      <c:pt idx="592">
                        <c:v>1.0385253081285539</c:v>
                      </c:pt>
                      <c:pt idx="593">
                        <c:v>1.0358077392566081</c:v>
                      </c:pt>
                      <c:pt idx="594">
                        <c:v>1.0330249850147477</c:v>
                      </c:pt>
                      <c:pt idx="595">
                        <c:v>1.0301761941557199</c:v>
                      </c:pt>
                      <c:pt idx="596">
                        <c:v>1.0272606456638851</c:v>
                      </c:pt>
                      <c:pt idx="597">
                        <c:v>1.0242775513144984</c:v>
                      </c:pt>
                      <c:pt idx="598">
                        <c:v>1.0212260582023482</c:v>
                      </c:pt>
                      <c:pt idx="599">
                        <c:v>1.0181053439055012</c:v>
                      </c:pt>
                      <c:pt idx="600">
                        <c:v>1.0149145832289821</c:v>
                      </c:pt>
                      <c:pt idx="601">
                        <c:v>1.0116529234273226</c:v>
                      </c:pt>
                      <c:pt idx="602">
                        <c:v>1.0083194633021446</c:v>
                      </c:pt>
                      <c:pt idx="603">
                        <c:v>1.0049133418385292</c:v>
                      </c:pt>
                      <c:pt idx="604">
                        <c:v>1.0014335829247591</c:v>
                      </c:pt>
                      <c:pt idx="605">
                        <c:v>0.99787928484722987</c:v>
                      </c:pt>
                      <c:pt idx="606">
                        <c:v>0.99424957718871243</c:v>
                      </c:pt>
                      <c:pt idx="607">
                        <c:v>0.99054340430640142</c:v>
                      </c:pt>
                      <c:pt idx="608">
                        <c:v>0.9867598528247401</c:v>
                      </c:pt>
                      <c:pt idx="609">
                        <c:v>0.98289792562525025</c:v>
                      </c:pt>
                      <c:pt idx="610">
                        <c:v>0.97895659175958838</c:v>
                      </c:pt>
                      <c:pt idx="611">
                        <c:v>0.97493480677454758</c:v>
                      </c:pt>
                      <c:pt idx="612">
                        <c:v>0.97083156680583826</c:v>
                      </c:pt>
                      <c:pt idx="613">
                        <c:v>0.96664578478839702</c:v>
                      </c:pt>
                      <c:pt idx="614">
                        <c:v>0.9623763589287051</c:v>
                      </c:pt>
                      <c:pt idx="615">
                        <c:v>0.95802226764338672</c:v>
                      </c:pt>
                      <c:pt idx="616">
                        <c:v>0.95358233113142932</c:v>
                      </c:pt>
                      <c:pt idx="617">
                        <c:v>0.94905542665756948</c:v>
                      </c:pt>
                      <c:pt idx="618">
                        <c:v>0.94444043451886928</c:v>
                      </c:pt>
                      <c:pt idx="619">
                        <c:v>0.93973619814525677</c:v>
                      </c:pt>
                      <c:pt idx="620">
                        <c:v>0.93494149932549364</c:v>
                      </c:pt>
                      <c:pt idx="621">
                        <c:v>0.9300551571278719</c:v>
                      </c:pt>
                      <c:pt idx="622">
                        <c:v>0.92507589214106212</c:v>
                      </c:pt>
                      <c:pt idx="623">
                        <c:v>0.92000255391665819</c:v>
                      </c:pt>
                      <c:pt idx="624">
                        <c:v>0.91483385159497432</c:v>
                      </c:pt>
                      <c:pt idx="625">
                        <c:v>0.90956849682267626</c:v>
                      </c:pt>
                      <c:pt idx="626">
                        <c:v>0.90420519886076134</c:v>
                      </c:pt>
                      <c:pt idx="627">
                        <c:v>0.89874265299647582</c:v>
                      </c:pt>
                      <c:pt idx="628">
                        <c:v>0.89317953464295918</c:v>
                      </c:pt>
                      <c:pt idx="629">
                        <c:v>0.88751447988183529</c:v>
                      </c:pt>
                      <c:pt idx="630">
                        <c:v>0.88174614457359979</c:v>
                      </c:pt>
                      <c:pt idx="631">
                        <c:v>0.87587315339251948</c:v>
                      </c:pt>
                      <c:pt idx="632">
                        <c:v>0.86989407215947345</c:v>
                      </c:pt>
                      <c:pt idx="633">
                        <c:v>0.86380753086162831</c:v>
                      </c:pt>
                      <c:pt idx="634">
                        <c:v>0.8576121104819332</c:v>
                      </c:pt>
                      <c:pt idx="635">
                        <c:v>0.85130622719971039</c:v>
                      </c:pt>
                      <c:pt idx="636">
                        <c:v>0.84488856551466895</c:v>
                      </c:pt>
                      <c:pt idx="637">
                        <c:v>0.83835752597684488</c:v>
                      </c:pt>
                      <c:pt idx="638">
                        <c:v>0.83171168510279525</c:v>
                      </c:pt>
                      <c:pt idx="639">
                        <c:v>0.82494948496424747</c:v>
                      </c:pt>
                      <c:pt idx="640">
                        <c:v>0.8180694494162104</c:v>
                      </c:pt>
                      <c:pt idx="641">
                        <c:v>0.81106995042210361</c:v>
                      </c:pt>
                      <c:pt idx="642">
                        <c:v>0.80394951792470859</c:v>
                      </c:pt>
                      <c:pt idx="643">
                        <c:v>0.79670652377912043</c:v>
                      </c:pt>
                      <c:pt idx="644">
                        <c:v>0.78933939458137214</c:v>
                      </c:pt>
                      <c:pt idx="645">
                        <c:v>0.78184657810680036</c:v>
                      </c:pt>
                      <c:pt idx="646">
                        <c:v>0.77422642081819282</c:v>
                      </c:pt>
                      <c:pt idx="647">
                        <c:v>0.76647736280309708</c:v>
                      </c:pt>
                      <c:pt idx="648">
                        <c:v>0.75859779989127862</c:v>
                      </c:pt>
                      <c:pt idx="649">
                        <c:v>0.7505860567436915</c:v>
                      </c:pt>
                      <c:pt idx="650">
                        <c:v>0.74244060522969102</c:v>
                      </c:pt>
                      <c:pt idx="651">
                        <c:v>0.73415983019772746</c:v>
                      </c:pt>
                      <c:pt idx="652">
                        <c:v>0.7257421116662327</c:v>
                      </c:pt>
                      <c:pt idx="653">
                        <c:v>0.71718581950029914</c:v>
                      </c:pt>
                      <c:pt idx="654">
                        <c:v>0.70848940691414808</c:v>
                      </c:pt>
                      <c:pt idx="655">
                        <c:v>0.6996513836518401</c:v>
                      </c:pt>
                      <c:pt idx="656">
                        <c:v>0.6906701303395858</c:v>
                      </c:pt>
                      <c:pt idx="657">
                        <c:v>0.68154417571212578</c:v>
                      </c:pt>
                      <c:pt idx="658">
                        <c:v>0.67227201282501181</c:v>
                      </c:pt>
                      <c:pt idx="659">
                        <c:v>0.66285229942053714</c:v>
                      </c:pt>
                      <c:pt idx="660">
                        <c:v>0.65328358835297029</c:v>
                      </c:pt>
                      <c:pt idx="661">
                        <c:v>0.64356458670422201</c:v>
                      </c:pt>
                      <c:pt idx="662">
                        <c:v>0.63369402561385779</c:v>
                      </c:pt>
                      <c:pt idx="663">
                        <c:v>0.62367068058360908</c:v>
                      </c:pt>
                      <c:pt idx="664">
                        <c:v>0.61349356768761987</c:v>
                      </c:pt>
                      <c:pt idx="665">
                        <c:v>0.60316164832629005</c:v>
                      </c:pt>
                      <c:pt idx="666">
                        <c:v>0.59267408681108336</c:v>
                      </c:pt>
                      <c:pt idx="667">
                        <c:v>0.5820300939556079</c:v>
                      </c:pt>
                      <c:pt idx="668">
                        <c:v>0.5712291960580258</c:v>
                      </c:pt>
                      <c:pt idx="669">
                        <c:v>0.56027083133869138</c:v>
                      </c:pt>
                      <c:pt idx="670">
                        <c:v>0.54915485762093497</c:v>
                      </c:pt>
                      <c:pt idx="671">
                        <c:v>0.53788133018883921</c:v>
                      </c:pt>
                      <c:pt idx="672">
                        <c:v>0.52645040794508391</c:v>
                      </c:pt>
                      <c:pt idx="673">
                        <c:v>0.51486259995603512</c:v>
                      </c:pt>
                      <c:pt idx="674">
                        <c:v>0.50311876427739344</c:v>
                      </c:pt>
                      <c:pt idx="675">
                        <c:v>0.49122000559004925</c:v>
                      </c:pt>
                      <c:pt idx="676">
                        <c:v>0.47916788991006665</c:v>
                      </c:pt>
                      <c:pt idx="677">
                        <c:v>0.4669643469426179</c:v>
                      </c:pt>
                      <c:pt idx="678">
                        <c:v>0.45461176566516065</c:v>
                      </c:pt>
                      <c:pt idx="679">
                        <c:v>0.44211308484853673</c:v>
                      </c:pt>
                      <c:pt idx="680">
                        <c:v>0.42947180074531527</c:v>
                      </c:pt>
                      <c:pt idx="681">
                        <c:v>0.41669202921690851</c:v>
                      </c:pt>
                      <c:pt idx="682">
                        <c:v>0.40377859349438988</c:v>
                      </c:pt>
                      <c:pt idx="683">
                        <c:v>0.39073712149853473</c:v>
                      </c:pt>
                      <c:pt idx="684">
                        <c:v>0.37757398310723733</c:v>
                      </c:pt>
                      <c:pt idx="685">
                        <c:v>0.36429660213708426</c:v>
                      </c:pt>
                      <c:pt idx="686">
                        <c:v>0.350913252091683</c:v>
                      </c:pt>
                      <c:pt idx="687">
                        <c:v>0.33743347844782967</c:v>
                      </c:pt>
                      <c:pt idx="688">
                        <c:v>0.32386789192040066</c:v>
                      </c:pt>
                      <c:pt idx="689">
                        <c:v>0.31022857786420849</c:v>
                      </c:pt>
                      <c:pt idx="690">
                        <c:v>0.296528903293515</c:v>
                      </c:pt>
                      <c:pt idx="691">
                        <c:v>0.28278374405408774</c:v>
                      </c:pt>
                      <c:pt idx="692">
                        <c:v>0.26900973865487671</c:v>
                      </c:pt>
                      <c:pt idx="693">
                        <c:v>0.25522523150462245</c:v>
                      </c:pt>
                      <c:pt idx="694">
                        <c:v>0.24145044217451272</c:v>
                      </c:pt>
                      <c:pt idx="695">
                        <c:v>0.22770761247073812</c:v>
                      </c:pt>
                      <c:pt idx="696">
                        <c:v>0.21402106069407817</c:v>
                      </c:pt>
                      <c:pt idx="697">
                        <c:v>0.20041731146920627</c:v>
                      </c:pt>
                      <c:pt idx="698">
                        <c:v>0.18692515189072761</c:v>
                      </c:pt>
                      <c:pt idx="699">
                        <c:v>0.17357576544297915</c:v>
                      </c:pt>
                      <c:pt idx="700">
                        <c:v>0.16040264359103071</c:v>
                      </c:pt>
                      <c:pt idx="701">
                        <c:v>0.14744176751345731</c:v>
                      </c:pt>
                      <c:pt idx="702">
                        <c:v>0.13473137453882572</c:v>
                      </c:pt>
                      <c:pt idx="703">
                        <c:v>0.12231213999395463</c:v>
                      </c:pt>
                      <c:pt idx="704">
                        <c:v>0.11022676111166567</c:v>
                      </c:pt>
                      <c:pt idx="705">
                        <c:v>9.8519997096498155E-2</c:v>
                      </c:pt>
                      <c:pt idx="706">
                        <c:v>8.7238225124860944E-2</c:v>
                      </c:pt>
                      <c:pt idx="707">
                        <c:v>7.6429447496121572E-2</c:v>
                      </c:pt>
                      <c:pt idx="708">
                        <c:v>6.614235778182484E-2</c:v>
                      </c:pt>
                      <c:pt idx="709">
                        <c:v>5.6426500956128882E-2</c:v>
                      </c:pt>
                      <c:pt idx="710">
                        <c:v>4.7331263791907496E-2</c:v>
                      </c:pt>
                      <c:pt idx="711">
                        <c:v>3.8905243252485747E-2</c:v>
                      </c:pt>
                      <c:pt idx="712">
                        <c:v>3.1195935989263186E-2</c:v>
                      </c:pt>
                      <c:pt idx="713">
                        <c:v>2.4248749073460817E-2</c:v>
                      </c:pt>
                      <c:pt idx="714">
                        <c:v>1.8106294045985748E-2</c:v>
                      </c:pt>
                      <c:pt idx="715">
                        <c:v>1.2807580709048916E-2</c:v>
                      </c:pt>
                      <c:pt idx="716">
                        <c:v>8.3873759442970666E-3</c:v>
                      </c:pt>
                      <c:pt idx="717">
                        <c:v>4.8754132219555411E-3</c:v>
                      </c:pt>
                      <c:pt idx="718">
                        <c:v>2.2959223363765695E-3</c:v>
                      </c:pt>
                      <c:pt idx="719">
                        <c:v>6.6695837350690243E-4</c:v>
                      </c:pt>
                    </c:numCache>
                  </c:numRef>
                </c:xVal>
                <c:yVal>
                  <c:numRef>
                    <c:extLst>
                      <c:ext uri="{02D57815-91ED-43cb-92C2-25804820EDAC}">
                        <c15:formulaRef>
                          <c15:sqref>'Data Task 1'!$M$12:$M$731</c15:sqref>
                        </c15:formulaRef>
                      </c:ext>
                    </c:extLst>
                    <c:numCache>
                      <c:formatCode>General</c:formatCode>
                      <c:ptCount val="720"/>
                      <c:pt idx="0">
                        <c:v>-0.12970965825956129</c:v>
                      </c:pt>
                      <c:pt idx="1">
                        <c:v>-0.12286256798755797</c:v>
                      </c:pt>
                      <c:pt idx="2">
                        <c:v>-0.120211064769596</c:v>
                      </c:pt>
                      <c:pt idx="3">
                        <c:v>-0.12354255502451218</c:v>
                      </c:pt>
                      <c:pt idx="4">
                        <c:v>-0.1278926974440113</c:v>
                      </c:pt>
                      <c:pt idx="5">
                        <c:v>-0.12397682702051804</c:v>
                      </c:pt>
                      <c:pt idx="6">
                        <c:v>-0.12724952939970746</c:v>
                      </c:pt>
                      <c:pt idx="7">
                        <c:v>-0.12499259246318797</c:v>
                      </c:pt>
                      <c:pt idx="8">
                        <c:v>-0.11932128852774605</c:v>
                      </c:pt>
                      <c:pt idx="9">
                        <c:v>-0.11753295437290308</c:v>
                      </c:pt>
                      <c:pt idx="10">
                        <c:v>-0.12492020710569864</c:v>
                      </c:pt>
                      <c:pt idx="11">
                        <c:v>-0.12681197416358986</c:v>
                      </c:pt>
                      <c:pt idx="12">
                        <c:v>-0.11992419178119665</c:v>
                      </c:pt>
                      <c:pt idx="13">
                        <c:v>-0.11178904474910084</c:v>
                      </c:pt>
                      <c:pt idx="14">
                        <c:v>-0.11957973657328622</c:v>
                      </c:pt>
                      <c:pt idx="15">
                        <c:v>-0.12859521099370774</c:v>
                      </c:pt>
                      <c:pt idx="16">
                        <c:v>-0.11636411233201596</c:v>
                      </c:pt>
                      <c:pt idx="17">
                        <c:v>-0.13104772714588203</c:v>
                      </c:pt>
                      <c:pt idx="18">
                        <c:v>-0.13760681050015858</c:v>
                      </c:pt>
                      <c:pt idx="19">
                        <c:v>-0.13700923438238899</c:v>
                      </c:pt>
                      <c:pt idx="20">
                        <c:v>-0.1381753599795125</c:v>
                      </c:pt>
                      <c:pt idx="21">
                        <c:v>-0.14033702201682469</c:v>
                      </c:pt>
                      <c:pt idx="22">
                        <c:v>-0.12595211366210718</c:v>
                      </c:pt>
                      <c:pt idx="23">
                        <c:v>-0.1257774447629319</c:v>
                      </c:pt>
                      <c:pt idx="24">
                        <c:v>-0.13729332308362904</c:v>
                      </c:pt>
                      <c:pt idx="25">
                        <c:v>-0.15501240891167156</c:v>
                      </c:pt>
                      <c:pt idx="26">
                        <c:v>-0.15157070142441648</c:v>
                      </c:pt>
                      <c:pt idx="27">
                        <c:v>-0.12882944017706885</c:v>
                      </c:pt>
                      <c:pt idx="28">
                        <c:v>-0.14499661017027762</c:v>
                      </c:pt>
                      <c:pt idx="29">
                        <c:v>-0.17000705030453056</c:v>
                      </c:pt>
                      <c:pt idx="30">
                        <c:v>-0.15826146957746334</c:v>
                      </c:pt>
                      <c:pt idx="31">
                        <c:v>-0.1442822166925703</c:v>
                      </c:pt>
                      <c:pt idx="32">
                        <c:v>-0.16438868655723382</c:v>
                      </c:pt>
                      <c:pt idx="33">
                        <c:v>-0.15356700722316016</c:v>
                      </c:pt>
                      <c:pt idx="34">
                        <c:v>-0.15650871605500641</c:v>
                      </c:pt>
                      <c:pt idx="35">
                        <c:v>-0.16030517374734862</c:v>
                      </c:pt>
                      <c:pt idx="36">
                        <c:v>-0.17142709994467339</c:v>
                      </c:pt>
                      <c:pt idx="37">
                        <c:v>-0.17499799701946958</c:v>
                      </c:pt>
                      <c:pt idx="38">
                        <c:v>-0.18265943766148532</c:v>
                      </c:pt>
                      <c:pt idx="39">
                        <c:v>-0.1870939930182586</c:v>
                      </c:pt>
                      <c:pt idx="40">
                        <c:v>-0.18900913756340615</c:v>
                      </c:pt>
                      <c:pt idx="41">
                        <c:v>-0.17074898911090022</c:v>
                      </c:pt>
                      <c:pt idx="42">
                        <c:v>-0.18924476093801842</c:v>
                      </c:pt>
                      <c:pt idx="43">
                        <c:v>-0.1947010439478771</c:v>
                      </c:pt>
                      <c:pt idx="44">
                        <c:v>-0.19742123803352829</c:v>
                      </c:pt>
                      <c:pt idx="45">
                        <c:v>-0.19232023122595648</c:v>
                      </c:pt>
                      <c:pt idx="46">
                        <c:v>-0.20373033477678715</c:v>
                      </c:pt>
                      <c:pt idx="47">
                        <c:v>-0.1936619444553333</c:v>
                      </c:pt>
                      <c:pt idx="48">
                        <c:v>-0.19064435070789076</c:v>
                      </c:pt>
                      <c:pt idx="49">
                        <c:v>-0.19289745226500371</c:v>
                      </c:pt>
                      <c:pt idx="50">
                        <c:v>-0.19206603723238644</c:v>
                      </c:pt>
                      <c:pt idx="51">
                        <c:v>-0.19716404169019985</c:v>
                      </c:pt>
                      <c:pt idx="52">
                        <c:v>-0.19497447517830738</c:v>
                      </c:pt>
                      <c:pt idx="53">
                        <c:v>-0.20537046470598339</c:v>
                      </c:pt>
                      <c:pt idx="54">
                        <c:v>-0.21913134713958166</c:v>
                      </c:pt>
                      <c:pt idx="55">
                        <c:v>-0.21144207030477405</c:v>
                      </c:pt>
                      <c:pt idx="56">
                        <c:v>-0.21055678918469814</c:v>
                      </c:pt>
                      <c:pt idx="57">
                        <c:v>-0.21781628490605637</c:v>
                      </c:pt>
                      <c:pt idx="58">
                        <c:v>-0.21713339293580741</c:v>
                      </c:pt>
                      <c:pt idx="59">
                        <c:v>-0.21144207030477405</c:v>
                      </c:pt>
                      <c:pt idx="60">
                        <c:v>-0.21135374355890044</c:v>
                      </c:pt>
                      <c:pt idx="61">
                        <c:v>-0.20624522612375568</c:v>
                      </c:pt>
                      <c:pt idx="62">
                        <c:v>-0.20366091552379639</c:v>
                      </c:pt>
                      <c:pt idx="63">
                        <c:v>-0.21034456177272712</c:v>
                      </c:pt>
                      <c:pt idx="64">
                        <c:v>-0.20988520854544634</c:v>
                      </c:pt>
                      <c:pt idx="65">
                        <c:v>-0.2146801325179537</c:v>
                      </c:pt>
                      <c:pt idx="66">
                        <c:v>-0.20997394139541287</c:v>
                      </c:pt>
                      <c:pt idx="67">
                        <c:v>-0.19957163108167078</c:v>
                      </c:pt>
                      <c:pt idx="68">
                        <c:v>-0.22083007703182514</c:v>
                      </c:pt>
                      <c:pt idx="69">
                        <c:v>-0.22505260269500918</c:v>
                      </c:pt>
                      <c:pt idx="70">
                        <c:v>-0.21312937612164101</c:v>
                      </c:pt>
                      <c:pt idx="71">
                        <c:v>-0.21075148092392193</c:v>
                      </c:pt>
                      <c:pt idx="72">
                        <c:v>-0.21905870297902216</c:v>
                      </c:pt>
                      <c:pt idx="73">
                        <c:v>-0.23509790974533007</c:v>
                      </c:pt>
                      <c:pt idx="74">
                        <c:v>-0.20905650272049894</c:v>
                      </c:pt>
                      <c:pt idx="75">
                        <c:v>-0.18490462618371847</c:v>
                      </c:pt>
                      <c:pt idx="76">
                        <c:v>-0.23423833890942483</c:v>
                      </c:pt>
                      <c:pt idx="77">
                        <c:v>-0.18242735920839384</c:v>
                      </c:pt>
                      <c:pt idx="78">
                        <c:v>-0.24459626642025084</c:v>
                      </c:pt>
                      <c:pt idx="79">
                        <c:v>-0.22666490006830112</c:v>
                      </c:pt>
                      <c:pt idx="80">
                        <c:v>-0.15866931658877173</c:v>
                      </c:pt>
                      <c:pt idx="81">
                        <c:v>-0.20126512754501619</c:v>
                      </c:pt>
                      <c:pt idx="82">
                        <c:v>-0.25072295017509783</c:v>
                      </c:pt>
                      <c:pt idx="83">
                        <c:v>-0.20216623691789845</c:v>
                      </c:pt>
                      <c:pt idx="84">
                        <c:v>-0.22228181229542127</c:v>
                      </c:pt>
                      <c:pt idx="85">
                        <c:v>-0.12225615009579234</c:v>
                      </c:pt>
                      <c:pt idx="86">
                        <c:v>-0.20949739123012989</c:v>
                      </c:pt>
                      <c:pt idx="87">
                        <c:v>-0.26931379637793024</c:v>
                      </c:pt>
                      <c:pt idx="88">
                        <c:v>-0.27547264019935364</c:v>
                      </c:pt>
                      <c:pt idx="89">
                        <c:v>-0.20777155184544194</c:v>
                      </c:pt>
                      <c:pt idx="90">
                        <c:v>-0.34492690644177659</c:v>
                      </c:pt>
                      <c:pt idx="91">
                        <c:v>-0.23150101364181577</c:v>
                      </c:pt>
                      <c:pt idx="92">
                        <c:v>-0.20395671862244436</c:v>
                      </c:pt>
                      <c:pt idx="93">
                        <c:v>-0.24052177568262373</c:v>
                      </c:pt>
                      <c:pt idx="94">
                        <c:v>-0.28149083767821964</c:v>
                      </c:pt>
                      <c:pt idx="95">
                        <c:v>-0.29068847767382472</c:v>
                      </c:pt>
                      <c:pt idx="96">
                        <c:v>-0.19403654863791753</c:v>
                      </c:pt>
                      <c:pt idx="97">
                        <c:v>-0.25944310585638047</c:v>
                      </c:pt>
                      <c:pt idx="98">
                        <c:v>-0.23133378519844935</c:v>
                      </c:pt>
                      <c:pt idx="99">
                        <c:v>-0.22558304300234416</c:v>
                      </c:pt>
                      <c:pt idx="100">
                        <c:v>-0.24266851276999357</c:v>
                      </c:pt>
                      <c:pt idx="101">
                        <c:v>-0.23341688928751922</c:v>
                      </c:pt>
                      <c:pt idx="102">
                        <c:v>-0.19039113543722769</c:v>
                      </c:pt>
                      <c:pt idx="103">
                        <c:v>-0.26842332109874567</c:v>
                      </c:pt>
                      <c:pt idx="104">
                        <c:v>-0.27091624295638811</c:v>
                      </c:pt>
                      <c:pt idx="105">
                        <c:v>-0.19933033936823213</c:v>
                      </c:pt>
                      <c:pt idx="106">
                        <c:v>-0.23074012657782317</c:v>
                      </c:pt>
                      <c:pt idx="107">
                        <c:v>-0.21738478439010578</c:v>
                      </c:pt>
                      <c:pt idx="108">
                        <c:v>-0.21045101505238736</c:v>
                      </c:pt>
                      <c:pt idx="109">
                        <c:v>-0.23007424347994085</c:v>
                      </c:pt>
                      <c:pt idx="110">
                        <c:v>-0.21686425744335164</c:v>
                      </c:pt>
                      <c:pt idx="111">
                        <c:v>-0.22909425694086821</c:v>
                      </c:pt>
                      <c:pt idx="112">
                        <c:v>-0.22979623317607933</c:v>
                      </c:pt>
                      <c:pt idx="113">
                        <c:v>-0.21990745559640795</c:v>
                      </c:pt>
                      <c:pt idx="114">
                        <c:v>-0.17506298227044537</c:v>
                      </c:pt>
                      <c:pt idx="115">
                        <c:v>-0.1909320908138149</c:v>
                      </c:pt>
                      <c:pt idx="116">
                        <c:v>-0.18212934347277332</c:v>
                      </c:pt>
                      <c:pt idx="117">
                        <c:v>-0.20435769364008061</c:v>
                      </c:pt>
                      <c:pt idx="118">
                        <c:v>-0.18171536839955837</c:v>
                      </c:pt>
                      <c:pt idx="119">
                        <c:v>-0.16276962353149277</c:v>
                      </c:pt>
                      <c:pt idx="120">
                        <c:v>-0.1807397645577192</c:v>
                      </c:pt>
                      <c:pt idx="121">
                        <c:v>-0.18900913756340615</c:v>
                      </c:pt>
                      <c:pt idx="122">
                        <c:v>-0.16804644502778929</c:v>
                      </c:pt>
                      <c:pt idx="123">
                        <c:v>-0.15568190830491782</c:v>
                      </c:pt>
                      <c:pt idx="124">
                        <c:v>-0.17260875426931113</c:v>
                      </c:pt>
                      <c:pt idx="125">
                        <c:v>-0.18118576544828577</c:v>
                      </c:pt>
                      <c:pt idx="126">
                        <c:v>-0.1987101957308065</c:v>
                      </c:pt>
                      <c:pt idx="127">
                        <c:v>-0.1906106699523</c:v>
                      </c:pt>
                      <c:pt idx="128">
                        <c:v>-0.16657301458953358</c:v>
                      </c:pt>
                      <c:pt idx="129">
                        <c:v>-0.15184846188742177</c:v>
                      </c:pt>
                      <c:pt idx="130">
                        <c:v>-0.1516630632379764</c:v>
                      </c:pt>
                      <c:pt idx="131">
                        <c:v>-0.14021644706366918</c:v>
                      </c:pt>
                      <c:pt idx="132">
                        <c:v>-0.1392548460645652</c:v>
                      </c:pt>
                      <c:pt idx="133">
                        <c:v>-0.12214049129416871</c:v>
                      </c:pt>
                      <c:pt idx="134">
                        <c:v>-0.13771175417317738</c:v>
                      </c:pt>
                      <c:pt idx="135">
                        <c:v>-0.13700923438238899</c:v>
                      </c:pt>
                      <c:pt idx="136">
                        <c:v>-0.13508744150298241</c:v>
                      </c:pt>
                      <c:pt idx="137">
                        <c:v>-0.1394948970814128</c:v>
                      </c:pt>
                      <c:pt idx="138">
                        <c:v>-0.13357382705031223</c:v>
                      </c:pt>
                      <c:pt idx="139">
                        <c:v>-0.14375097103394052</c:v>
                      </c:pt>
                      <c:pt idx="140">
                        <c:v>-0.13072367934224216</c:v>
                      </c:pt>
                      <c:pt idx="141">
                        <c:v>-0.12922517135768713</c:v>
                      </c:pt>
                      <c:pt idx="142">
                        <c:v>-0.11507046148342649</c:v>
                      </c:pt>
                      <c:pt idx="143">
                        <c:v>-0.11303068665638732</c:v>
                      </c:pt>
                      <c:pt idx="144">
                        <c:v>-0.10396953583880528</c:v>
                      </c:pt>
                      <c:pt idx="145">
                        <c:v>-0.10610625022692194</c:v>
                      </c:pt>
                      <c:pt idx="146">
                        <c:v>-0.1127338775644955</c:v>
                      </c:pt>
                      <c:pt idx="147">
                        <c:v>-0.10075748273253252</c:v>
                      </c:pt>
                      <c:pt idx="148">
                        <c:v>-0.10362371714415175</c:v>
                      </c:pt>
                      <c:pt idx="149">
                        <c:v>-8.3548157125394845E-2</c:v>
                      </c:pt>
                      <c:pt idx="150">
                        <c:v>-8.0207218225688381E-2</c:v>
                      </c:pt>
                      <c:pt idx="151">
                        <c:v>-7.7035408624456597E-2</c:v>
                      </c:pt>
                      <c:pt idx="152">
                        <c:v>-7.6801071562304507E-2</c:v>
                      </c:pt>
                      <c:pt idx="153">
                        <c:v>-7.8598640092803637E-2</c:v>
                      </c:pt>
                      <c:pt idx="154">
                        <c:v>-7.6424427211504942E-2</c:v>
                      </c:pt>
                      <c:pt idx="155">
                        <c:v>-7.5671600077503565E-2</c:v>
                      </c:pt>
                      <c:pt idx="156">
                        <c:v>-7.2378168057670417E-2</c:v>
                      </c:pt>
                      <c:pt idx="157">
                        <c:v>-7.6775157086410584E-2</c:v>
                      </c:pt>
                      <c:pt idx="158">
                        <c:v>-6.3879512232502406E-2</c:v>
                      </c:pt>
                      <c:pt idx="159">
                        <c:v>-6.3375184827251241E-2</c:v>
                      </c:pt>
                      <c:pt idx="160">
                        <c:v>-5.9272893481446237E-2</c:v>
                      </c:pt>
                      <c:pt idx="161">
                        <c:v>-6.0060134750763293E-2</c:v>
                      </c:pt>
                      <c:pt idx="162">
                        <c:v>-6.1363211214132116E-2</c:v>
                      </c:pt>
                      <c:pt idx="163">
                        <c:v>-6.9492615728360518E-2</c:v>
                      </c:pt>
                      <c:pt idx="164">
                        <c:v>-6.5801618585795821E-2</c:v>
                      </c:pt>
                      <c:pt idx="165">
                        <c:v>-5.8649097165155914E-2</c:v>
                      </c:pt>
                      <c:pt idx="166">
                        <c:v>-6.172701215771343E-2</c:v>
                      </c:pt>
                      <c:pt idx="167">
                        <c:v>-5.1012267979603912E-2</c:v>
                      </c:pt>
                      <c:pt idx="168">
                        <c:v>-4.5570784072475452E-2</c:v>
                      </c:pt>
                      <c:pt idx="169">
                        <c:v>-3.7647240771588694E-2</c:v>
                      </c:pt>
                      <c:pt idx="170">
                        <c:v>-4.1573258909207267E-2</c:v>
                      </c:pt>
                      <c:pt idx="171">
                        <c:v>-3.314520149792774E-2</c:v>
                      </c:pt>
                      <c:pt idx="172">
                        <c:v>-2.2026404483959171E-2</c:v>
                      </c:pt>
                      <c:pt idx="173">
                        <c:v>-2.4312745221068473E-2</c:v>
                      </c:pt>
                      <c:pt idx="174">
                        <c:v>-2.0882035870314421E-2</c:v>
                      </c:pt>
                      <c:pt idx="175">
                        <c:v>-1.9706589288221416E-2</c:v>
                      </c:pt>
                      <c:pt idx="176">
                        <c:v>-1.5498340041282211E-2</c:v>
                      </c:pt>
                      <c:pt idx="177">
                        <c:v>-1.4270030053386687E-2</c:v>
                      </c:pt>
                      <c:pt idx="178">
                        <c:v>-1.2405229761828798E-2</c:v>
                      </c:pt>
                      <c:pt idx="179">
                        <c:v>-3.7502093081246048E-3</c:v>
                      </c:pt>
                      <c:pt idx="180">
                        <c:v>-1.7114479702342986E-3</c:v>
                      </c:pt>
                      <c:pt idx="181">
                        <c:v>1.708623359248055E-3</c:v>
                      </c:pt>
                      <c:pt idx="182">
                        <c:v>8.8108811954218016E-3</c:v>
                      </c:pt>
                      <c:pt idx="183">
                        <c:v>1.2974659268714111E-2</c:v>
                      </c:pt>
                      <c:pt idx="184">
                        <c:v>1.9094679083475594E-2</c:v>
                      </c:pt>
                      <c:pt idx="185">
                        <c:v>2.0977063344115268E-2</c:v>
                      </c:pt>
                      <c:pt idx="186">
                        <c:v>2.5211621331485318E-2</c:v>
                      </c:pt>
                      <c:pt idx="187">
                        <c:v>2.6965301261126035E-2</c:v>
                      </c:pt>
                      <c:pt idx="188">
                        <c:v>2.9598436571498094E-2</c:v>
                      </c:pt>
                      <c:pt idx="189">
                        <c:v>2.37391729369777E-2</c:v>
                      </c:pt>
                      <c:pt idx="190">
                        <c:v>2.5909770061222866E-2</c:v>
                      </c:pt>
                      <c:pt idx="191">
                        <c:v>3.5068142608311911E-2</c:v>
                      </c:pt>
                      <c:pt idx="192">
                        <c:v>3.4766783251525601E-2</c:v>
                      </c:pt>
                      <c:pt idx="193">
                        <c:v>3.992386803397386E-2</c:v>
                      </c:pt>
                      <c:pt idx="194">
                        <c:v>4.0856988254016388E-2</c:v>
                      </c:pt>
                      <c:pt idx="195">
                        <c:v>5.1801741497448796E-2</c:v>
                      </c:pt>
                      <c:pt idx="196">
                        <c:v>5.5402415700449612E-2</c:v>
                      </c:pt>
                      <c:pt idx="197">
                        <c:v>4.9261449947044282E-2</c:v>
                      </c:pt>
                      <c:pt idx="198">
                        <c:v>5.8364520359087665E-2</c:v>
                      </c:pt>
                      <c:pt idx="199">
                        <c:v>6.0662717727488963E-2</c:v>
                      </c:pt>
                      <c:pt idx="200">
                        <c:v>6.6925694814899628E-2</c:v>
                      </c:pt>
                      <c:pt idx="201">
                        <c:v>6.4219061550736117E-2</c:v>
                      </c:pt>
                      <c:pt idx="202">
                        <c:v>6.361741549377195E-2</c:v>
                      </c:pt>
                      <c:pt idx="203">
                        <c:v>7.2335203646220758E-2</c:v>
                      </c:pt>
                      <c:pt idx="204">
                        <c:v>6.9309489482145256E-2</c:v>
                      </c:pt>
                      <c:pt idx="205">
                        <c:v>7.228924342604183E-2</c:v>
                      </c:pt>
                      <c:pt idx="206">
                        <c:v>7.3679500325731465E-2</c:v>
                      </c:pt>
                      <c:pt idx="207">
                        <c:v>7.6528670356105513E-2</c:v>
                      </c:pt>
                      <c:pt idx="208">
                        <c:v>8.0691409815350404E-2</c:v>
                      </c:pt>
                      <c:pt idx="209">
                        <c:v>8.7636628849407094E-2</c:v>
                      </c:pt>
                      <c:pt idx="210">
                        <c:v>9.0210422573749449E-2</c:v>
                      </c:pt>
                      <c:pt idx="211">
                        <c:v>9.5067829772148088E-2</c:v>
                      </c:pt>
                      <c:pt idx="212">
                        <c:v>9.6762327776297008E-2</c:v>
                      </c:pt>
                      <c:pt idx="213">
                        <c:v>9.9906360336095248E-2</c:v>
                      </c:pt>
                      <c:pt idx="214">
                        <c:v>0.10022644574306266</c:v>
                      </c:pt>
                      <c:pt idx="215">
                        <c:v>0.10252048729777601</c:v>
                      </c:pt>
                      <c:pt idx="216">
                        <c:v>0.10196107616630998</c:v>
                      </c:pt>
                      <c:pt idx="217">
                        <c:v>0.10195249062787896</c:v>
                      </c:pt>
                      <c:pt idx="218">
                        <c:v>0.10796559503839284</c:v>
                      </c:pt>
                      <c:pt idx="219">
                        <c:v>0.11319204150537714</c:v>
                      </c:pt>
                      <c:pt idx="220">
                        <c:v>0.1185057868806276</c:v>
                      </c:pt>
                      <c:pt idx="221">
                        <c:v>0.11973941614043457</c:v>
                      </c:pt>
                      <c:pt idx="222">
                        <c:v>0.1243202954352244</c:v>
                      </c:pt>
                      <c:pt idx="223">
                        <c:v>0.12479430968075955</c:v>
                      </c:pt>
                      <c:pt idx="224">
                        <c:v>0.12391106667241701</c:v>
                      </c:pt>
                      <c:pt idx="225">
                        <c:v>0.11971469215264201</c:v>
                      </c:pt>
                      <c:pt idx="226">
                        <c:v>0.12599398345307378</c:v>
                      </c:pt>
                      <c:pt idx="227">
                        <c:v>0.12391922890887783</c:v>
                      </c:pt>
                      <c:pt idx="228">
                        <c:v>0.12231124870176575</c:v>
                      </c:pt>
                      <c:pt idx="229">
                        <c:v>0.12138155974970044</c:v>
                      </c:pt>
                      <c:pt idx="230">
                        <c:v>0.13509033344250274</c:v>
                      </c:pt>
                      <c:pt idx="231">
                        <c:v>0.14394550454228269</c:v>
                      </c:pt>
                      <c:pt idx="232">
                        <c:v>0.14568576081321044</c:v>
                      </c:pt>
                      <c:pt idx="233">
                        <c:v>0.14617611562007252</c:v>
                      </c:pt>
                      <c:pt idx="234">
                        <c:v>0.15084175576663159</c:v>
                      </c:pt>
                      <c:pt idx="235">
                        <c:v>0.15846291108369165</c:v>
                      </c:pt>
                      <c:pt idx="236">
                        <c:v>0.16260233842849411</c:v>
                      </c:pt>
                      <c:pt idx="237">
                        <c:v>0.16205514120251319</c:v>
                      </c:pt>
                      <c:pt idx="238">
                        <c:v>0.16860530716581859</c:v>
                      </c:pt>
                      <c:pt idx="239">
                        <c:v>0.17019069657189495</c:v>
                      </c:pt>
                      <c:pt idx="240">
                        <c:v>0.16961624998047867</c:v>
                      </c:pt>
                      <c:pt idx="241">
                        <c:v>0.17300085213236602</c:v>
                      </c:pt>
                      <c:pt idx="242">
                        <c:v>0.17679453591114924</c:v>
                      </c:pt>
                      <c:pt idx="243">
                        <c:v>0.1852871125752025</c:v>
                      </c:pt>
                      <c:pt idx="244">
                        <c:v>0.18692640256453857</c:v>
                      </c:pt>
                      <c:pt idx="245">
                        <c:v>0.18154576555441534</c:v>
                      </c:pt>
                      <c:pt idx="246">
                        <c:v>0.20184484500123337</c:v>
                      </c:pt>
                      <c:pt idx="247">
                        <c:v>0.19550307394790878</c:v>
                      </c:pt>
                      <c:pt idx="248">
                        <c:v>0.2070418905494659</c:v>
                      </c:pt>
                      <c:pt idx="249">
                        <c:v>0.2202150787414999</c:v>
                      </c:pt>
                      <c:pt idx="250">
                        <c:v>0.21437726055594106</c:v>
                      </c:pt>
                      <c:pt idx="251">
                        <c:v>0.21884864098065931</c:v>
                      </c:pt>
                      <c:pt idx="252">
                        <c:v>0.24489385103391595</c:v>
                      </c:pt>
                      <c:pt idx="253">
                        <c:v>0.24846126667232232</c:v>
                      </c:pt>
                      <c:pt idx="254">
                        <c:v>0.2579400326068117</c:v>
                      </c:pt>
                      <c:pt idx="255">
                        <c:v>0.22293564352773684</c:v>
                      </c:pt>
                      <c:pt idx="256">
                        <c:v>0.26676846900993634</c:v>
                      </c:pt>
                      <c:pt idx="257">
                        <c:v>0.24336649925039358</c:v>
                      </c:pt>
                      <c:pt idx="258">
                        <c:v>0.24812315796586989</c:v>
                      </c:pt>
                      <c:pt idx="259">
                        <c:v>0.26482537589137073</c:v>
                      </c:pt>
                      <c:pt idx="260">
                        <c:v>0.27630988943076401</c:v>
                      </c:pt>
                      <c:pt idx="261">
                        <c:v>0.29953344710437113</c:v>
                      </c:pt>
                      <c:pt idx="262">
                        <c:v>0.28280444656286136</c:v>
                      </c:pt>
                      <c:pt idx="263">
                        <c:v>0.293302655514945</c:v>
                      </c:pt>
                      <c:pt idx="264">
                        <c:v>0.3033040774389299</c:v>
                      </c:pt>
                      <c:pt idx="265">
                        <c:v>0.3114989295347585</c:v>
                      </c:pt>
                      <c:pt idx="266">
                        <c:v>0.34561502536902972</c:v>
                      </c:pt>
                      <c:pt idx="267">
                        <c:v>0.34498553509347923</c:v>
                      </c:pt>
                      <c:pt idx="268">
                        <c:v>0.33291329820089355</c:v>
                      </c:pt>
                      <c:pt idx="269">
                        <c:v>0.33918342774977134</c:v>
                      </c:pt>
                      <c:pt idx="270">
                        <c:v>0.35908648486286582</c:v>
                      </c:pt>
                      <c:pt idx="271">
                        <c:v>0.37173616131558013</c:v>
                      </c:pt>
                      <c:pt idx="272">
                        <c:v>0.37145375085546378</c:v>
                      </c:pt>
                      <c:pt idx="273">
                        <c:v>0.38783937316305273</c:v>
                      </c:pt>
                      <c:pt idx="274">
                        <c:v>0.38901059683556144</c:v>
                      </c:pt>
                      <c:pt idx="275">
                        <c:v>0.40592372621346617</c:v>
                      </c:pt>
                      <c:pt idx="276">
                        <c:v>0.4189648237538941</c:v>
                      </c:pt>
                      <c:pt idx="277">
                        <c:v>0.42325636243160458</c:v>
                      </c:pt>
                      <c:pt idx="278">
                        <c:v>0.43150062577844628</c:v>
                      </c:pt>
                      <c:pt idx="279">
                        <c:v>0.44320601680633537</c:v>
                      </c:pt>
                      <c:pt idx="280">
                        <c:v>0.45233455891222846</c:v>
                      </c:pt>
                      <c:pt idx="281">
                        <c:v>0.46143699487150519</c:v>
                      </c:pt>
                      <c:pt idx="282">
                        <c:v>0.47437931250087417</c:v>
                      </c:pt>
                      <c:pt idx="283">
                        <c:v>0.48388015087321967</c:v>
                      </c:pt>
                      <c:pt idx="284">
                        <c:v>0.49010518714716073</c:v>
                      </c:pt>
                      <c:pt idx="285">
                        <c:v>0.50378183370641982</c:v>
                      </c:pt>
                      <c:pt idx="286">
                        <c:v>0.51576711067277947</c:v>
                      </c:pt>
                      <c:pt idx="287">
                        <c:v>0.52860603008462204</c:v>
                      </c:pt>
                      <c:pt idx="288">
                        <c:v>0.54052117286475088</c:v>
                      </c:pt>
                      <c:pt idx="289">
                        <c:v>0.55405064651988178</c:v>
                      </c:pt>
                      <c:pt idx="290">
                        <c:v>0.56132801668008958</c:v>
                      </c:pt>
                      <c:pt idx="291">
                        <c:v>0.57149920211717931</c:v>
                      </c:pt>
                      <c:pt idx="292">
                        <c:v>0.57920468498042377</c:v>
                      </c:pt>
                      <c:pt idx="293">
                        <c:v>0.59526953590979059</c:v>
                      </c:pt>
                      <c:pt idx="294">
                        <c:v>0.61052367950743913</c:v>
                      </c:pt>
                      <c:pt idx="295">
                        <c:v>0.61999585000117596</c:v>
                      </c:pt>
                      <c:pt idx="296">
                        <c:v>0.63217445313680842</c:v>
                      </c:pt>
                      <c:pt idx="297">
                        <c:v>0.6419988137939262</c:v>
                      </c:pt>
                      <c:pt idx="298">
                        <c:v>0.65764213713491881</c:v>
                      </c:pt>
                      <c:pt idx="299">
                        <c:v>0.66896707221923157</c:v>
                      </c:pt>
                      <c:pt idx="300">
                        <c:v>0.68399109747034637</c:v>
                      </c:pt>
                      <c:pt idx="301">
                        <c:v>0.69657846002999901</c:v>
                      </c:pt>
                      <c:pt idx="302">
                        <c:v>0.70982375731547664</c:v>
                      </c:pt>
                      <c:pt idx="303">
                        <c:v>0.72442874712472682</c:v>
                      </c:pt>
                      <c:pt idx="304">
                        <c:v>0.7386382006862332</c:v>
                      </c:pt>
                      <c:pt idx="305">
                        <c:v>0.75699974414655635</c:v>
                      </c:pt>
                      <c:pt idx="306">
                        <c:v>0.76899256872393684</c:v>
                      </c:pt>
                      <c:pt idx="307">
                        <c:v>0.78247678076024818</c:v>
                      </c:pt>
                      <c:pt idx="308">
                        <c:v>0.80156155046260424</c:v>
                      </c:pt>
                      <c:pt idx="309">
                        <c:v>0.8174598568968231</c:v>
                      </c:pt>
                      <c:pt idx="310">
                        <c:v>0.8297510266182172</c:v>
                      </c:pt>
                      <c:pt idx="311">
                        <c:v>0.84226491229124989</c:v>
                      </c:pt>
                      <c:pt idx="312">
                        <c:v>0.86050779749419981</c:v>
                      </c:pt>
                      <c:pt idx="313">
                        <c:v>0.87766310065250908</c:v>
                      </c:pt>
                      <c:pt idx="314">
                        <c:v>0.89170227989448325</c:v>
                      </c:pt>
                      <c:pt idx="315">
                        <c:v>0.90915744003325849</c:v>
                      </c:pt>
                      <c:pt idx="316">
                        <c:v>0.92585534179467988</c:v>
                      </c:pt>
                      <c:pt idx="317">
                        <c:v>0.94180922472699169</c:v>
                      </c:pt>
                      <c:pt idx="318">
                        <c:v>0.95817265091250681</c:v>
                      </c:pt>
                      <c:pt idx="319">
                        <c:v>0.97642252351111536</c:v>
                      </c:pt>
                      <c:pt idx="320">
                        <c:v>0.99211228384535188</c:v>
                      </c:pt>
                      <c:pt idx="321">
                        <c:v>1.0084775301226867</c:v>
                      </c:pt>
                      <c:pt idx="322">
                        <c:v>1.0261262751847078</c:v>
                      </c:pt>
                      <c:pt idx="323">
                        <c:v>1.0463099351171619</c:v>
                      </c:pt>
                      <c:pt idx="324">
                        <c:v>1.0595492567169269</c:v>
                      </c:pt>
                      <c:pt idx="325">
                        <c:v>1.0769368495026688</c:v>
                      </c:pt>
                      <c:pt idx="326">
                        <c:v>1.1012066872021649</c:v>
                      </c:pt>
                      <c:pt idx="327">
                        <c:v>1.1158529500381031</c:v>
                      </c:pt>
                      <c:pt idx="328">
                        <c:v>1.1335746723255258</c:v>
                      </c:pt>
                      <c:pt idx="329">
                        <c:v>1.1508694338016194</c:v>
                      </c:pt>
                      <c:pt idx="330">
                        <c:v>1.1676128203462957</c:v>
                      </c:pt>
                      <c:pt idx="331">
                        <c:v>1.1901390528516131</c:v>
                      </c:pt>
                      <c:pt idx="332">
                        <c:v>1.202301753780612</c:v>
                      </c:pt>
                      <c:pt idx="333">
                        <c:v>1.2244634715046536</c:v>
                      </c:pt>
                      <c:pt idx="334">
                        <c:v>1.2387069327005649</c:v>
                      </c:pt>
                      <c:pt idx="335">
                        <c:v>1.2595618908921371</c:v>
                      </c:pt>
                      <c:pt idx="336">
                        <c:v>1.276554237018674</c:v>
                      </c:pt>
                      <c:pt idx="337">
                        <c:v>1.2954996966265135</c:v>
                      </c:pt>
                      <c:pt idx="338">
                        <c:v>1.3121247807675882</c:v>
                      </c:pt>
                      <c:pt idx="339">
                        <c:v>1.328434529042072</c:v>
                      </c:pt>
                      <c:pt idx="340">
                        <c:v>1.3469252594938068</c:v>
                      </c:pt>
                      <c:pt idx="341">
                        <c:v>1.3641797447481929</c:v>
                      </c:pt>
                      <c:pt idx="342">
                        <c:v>1.3818264698323934</c:v>
                      </c:pt>
                      <c:pt idx="343">
                        <c:v>1.4005225341045671</c:v>
                      </c:pt>
                      <c:pt idx="344">
                        <c:v>1.4194551297031208</c:v>
                      </c:pt>
                      <c:pt idx="345">
                        <c:v>1.4407814657101596</c:v>
                      </c:pt>
                      <c:pt idx="346">
                        <c:v>1.4574072123052373</c:v>
                      </c:pt>
                      <c:pt idx="347">
                        <c:v>1.4779716965924177</c:v>
                      </c:pt>
                      <c:pt idx="348">
                        <c:v>1.499018111482439</c:v>
                      </c:pt>
                      <c:pt idx="349">
                        <c:v>1.5181547351167666</c:v>
                      </c:pt>
                      <c:pt idx="350">
                        <c:v>1.5397936229561966</c:v>
                      </c:pt>
                      <c:pt idx="351">
                        <c:v>1.5611730959733763</c:v>
                      </c:pt>
                      <c:pt idx="352">
                        <c:v>1.5833491634960764</c:v>
                      </c:pt>
                      <c:pt idx="353">
                        <c:v>1.6065014997166183</c:v>
                      </c:pt>
                      <c:pt idx="354">
                        <c:v>1.6281026714313769</c:v>
                      </c:pt>
                      <c:pt idx="355">
                        <c:v>1.6487205014148578</c:v>
                      </c:pt>
                      <c:pt idx="356">
                        <c:v>1.6688548133469507</c:v>
                      </c:pt>
                      <c:pt idx="357">
                        <c:v>1.6924765716164012</c:v>
                      </c:pt>
                      <c:pt idx="358">
                        <c:v>1.7137107342094071</c:v>
                      </c:pt>
                      <c:pt idx="359">
                        <c:v>1.7360170979074785</c:v>
                      </c:pt>
                      <c:pt idx="360">
                        <c:v>1.7560091995088538</c:v>
                      </c:pt>
                      <c:pt idx="361">
                        <c:v>1.7763821654254606</c:v>
                      </c:pt>
                      <c:pt idx="362">
                        <c:v>1.7950878161419088</c:v>
                      </c:pt>
                      <c:pt idx="363">
                        <c:v>1.8147605993931448</c:v>
                      </c:pt>
                      <c:pt idx="364">
                        <c:v>1.8315990585813171</c:v>
                      </c:pt>
                      <c:pt idx="365">
                        <c:v>1.8483229576295253</c:v>
                      </c:pt>
                      <c:pt idx="366">
                        <c:v>1.8625221043242619</c:v>
                      </c:pt>
                      <c:pt idx="367">
                        <c:v>1.8751115344112947</c:v>
                      </c:pt>
                      <c:pt idx="368">
                        <c:v>1.8860323308643654</c:v>
                      </c:pt>
                      <c:pt idx="369">
                        <c:v>1.8949773760787578</c:v>
                      </c:pt>
                      <c:pt idx="370">
                        <c:v>1.9017514230098573</c:v>
                      </c:pt>
                      <c:pt idx="371">
                        <c:v>1.9073580650566777</c:v>
                      </c:pt>
                      <c:pt idx="372">
                        <c:v>1.9114146563034495</c:v>
                      </c:pt>
                      <c:pt idx="373">
                        <c:v>1.9134386664916365</c:v>
                      </c:pt>
                      <c:pt idx="374">
                        <c:v>1.9131585958251709</c:v>
                      </c:pt>
                      <c:pt idx="375">
                        <c:v>1.9116343142603487</c:v>
                      </c:pt>
                      <c:pt idx="376">
                        <c:v>1.9088257902330077</c:v>
                      </c:pt>
                      <c:pt idx="377">
                        <c:v>1.9038504978033823</c:v>
                      </c:pt>
                      <c:pt idx="378">
                        <c:v>1.8978287769874689</c:v>
                      </c:pt>
                      <c:pt idx="379">
                        <c:v>1.8908176106682995</c:v>
                      </c:pt>
                      <c:pt idx="380">
                        <c:v>1.8826813849917776</c:v>
                      </c:pt>
                      <c:pt idx="381">
                        <c:v>1.8731872988828597</c:v>
                      </c:pt>
                      <c:pt idx="382">
                        <c:v>1.8630545319856464</c:v>
                      </c:pt>
                      <c:pt idx="383">
                        <c:v>1.8518061622261515</c:v>
                      </c:pt>
                      <c:pt idx="384">
                        <c:v>1.8393538062988615</c:v>
                      </c:pt>
                      <c:pt idx="385">
                        <c:v>1.8260675168636278</c:v>
                      </c:pt>
                      <c:pt idx="386">
                        <c:v>1.812763552664775</c:v>
                      </c:pt>
                      <c:pt idx="387">
                        <c:v>1.7990700928152465</c:v>
                      </c:pt>
                      <c:pt idx="388">
                        <c:v>1.7842980009371234</c:v>
                      </c:pt>
                      <c:pt idx="389">
                        <c:v>1.7696541079770991</c:v>
                      </c:pt>
                      <c:pt idx="390">
                        <c:v>1.7551556097218093</c:v>
                      </c:pt>
                      <c:pt idx="391">
                        <c:v>1.7393622739035286</c:v>
                      </c:pt>
                      <c:pt idx="392">
                        <c:v>1.7237091472146966</c:v>
                      </c:pt>
                      <c:pt idx="393">
                        <c:v>1.7082172779312506</c:v>
                      </c:pt>
                      <c:pt idx="394">
                        <c:v>1.692588661923194</c:v>
                      </c:pt>
                      <c:pt idx="395">
                        <c:v>1.6766908392743882</c:v>
                      </c:pt>
                      <c:pt idx="396">
                        <c:v>1.6611218067716995</c:v>
                      </c:pt>
                      <c:pt idx="397">
                        <c:v>1.6453730203137138</c:v>
                      </c:pt>
                      <c:pt idx="398">
                        <c:v>1.6296279453953357</c:v>
                      </c:pt>
                      <c:pt idx="399">
                        <c:v>1.6136787881963786</c:v>
                      </c:pt>
                      <c:pt idx="400">
                        <c:v>1.5981176498086784</c:v>
                      </c:pt>
                      <c:pt idx="401">
                        <c:v>1.5825806155459188</c:v>
                      </c:pt>
                      <c:pt idx="402">
                        <c:v>1.5665176024149268</c:v>
                      </c:pt>
                      <c:pt idx="403">
                        <c:v>1.5510069502801813</c:v>
                      </c:pt>
                      <c:pt idx="404">
                        <c:v>1.5357175089875004</c:v>
                      </c:pt>
                      <c:pt idx="405">
                        <c:v>1.5205414479108026</c:v>
                      </c:pt>
                      <c:pt idx="406">
                        <c:v>1.504713618942811</c:v>
                      </c:pt>
                      <c:pt idx="407">
                        <c:v>1.4896324535069123</c:v>
                      </c:pt>
                      <c:pt idx="408">
                        <c:v>1.4747332039405763</c:v>
                      </c:pt>
                      <c:pt idx="409">
                        <c:v>1.4598614534621337</c:v>
                      </c:pt>
                      <c:pt idx="410">
                        <c:v>1.4451209803982525</c:v>
                      </c:pt>
                      <c:pt idx="411">
                        <c:v>1.4305784936182973</c:v>
                      </c:pt>
                      <c:pt idx="412">
                        <c:v>1.4161914210645512</c:v>
                      </c:pt>
                      <c:pt idx="413">
                        <c:v>1.4021401758823988</c:v>
                      </c:pt>
                      <c:pt idx="414">
                        <c:v>1.3880895088693705</c:v>
                      </c:pt>
                      <c:pt idx="415">
                        <c:v>1.3743540402412149</c:v>
                      </c:pt>
                      <c:pt idx="416">
                        <c:v>1.3612593006247788</c:v>
                      </c:pt>
                      <c:pt idx="417">
                        <c:v>1.3479021652690599</c:v>
                      </c:pt>
                      <c:pt idx="418">
                        <c:v>1.3345685425294826</c:v>
                      </c:pt>
                      <c:pt idx="419">
                        <c:v>1.3217398586179654</c:v>
                      </c:pt>
                      <c:pt idx="420">
                        <c:v>1.3092250841175714</c:v>
                      </c:pt>
                      <c:pt idx="421">
                        <c:v>1.296555242812883</c:v>
                      </c:pt>
                      <c:pt idx="422">
                        <c:v>1.2842066252000019</c:v>
                      </c:pt>
                      <c:pt idx="423">
                        <c:v>1.2720948633856963</c:v>
                      </c:pt>
                      <c:pt idx="424">
                        <c:v>1.2598715665609475</c:v>
                      </c:pt>
                      <c:pt idx="425">
                        <c:v>1.2485724736227608</c:v>
                      </c:pt>
                      <c:pt idx="426">
                        <c:v>1.2372561238947231</c:v>
                      </c:pt>
                      <c:pt idx="427">
                        <c:v>1.2254140943225964</c:v>
                      </c:pt>
                      <c:pt idx="428">
                        <c:v>1.2137983241778929</c:v>
                      </c:pt>
                      <c:pt idx="429">
                        <c:v>1.2025593949512294</c:v>
                      </c:pt>
                      <c:pt idx="430">
                        <c:v>1.1911986367347773</c:v>
                      </c:pt>
                      <c:pt idx="431">
                        <c:v>1.1802632843923466</c:v>
                      </c:pt>
                      <c:pt idx="432">
                        <c:v>1.1701223666766043</c:v>
                      </c:pt>
                      <c:pt idx="433">
                        <c:v>1.1597947472259977</c:v>
                      </c:pt>
                      <c:pt idx="434">
                        <c:v>1.1485646523762962</c:v>
                      </c:pt>
                      <c:pt idx="435">
                        <c:v>1.1380180551625043</c:v>
                      </c:pt>
                      <c:pt idx="436">
                        <c:v>1.12864578365104</c:v>
                      </c:pt>
                      <c:pt idx="437">
                        <c:v>1.1179931492597055</c:v>
                      </c:pt>
                      <c:pt idx="438">
                        <c:v>1.107798141992888</c:v>
                      </c:pt>
                      <c:pt idx="439">
                        <c:v>1.0980929473871068</c:v>
                      </c:pt>
                      <c:pt idx="440">
                        <c:v>1.0884041340603368</c:v>
                      </c:pt>
                      <c:pt idx="441">
                        <c:v>1.0791827660756514</c:v>
                      </c:pt>
                      <c:pt idx="442">
                        <c:v>1.0696008389467602</c:v>
                      </c:pt>
                      <c:pt idx="443">
                        <c:v>1.0608880951868513</c:v>
                      </c:pt>
                      <c:pt idx="444">
                        <c:v>1.0534189812906116</c:v>
                      </c:pt>
                      <c:pt idx="445">
                        <c:v>1.0445509311808145</c:v>
                      </c:pt>
                      <c:pt idx="446">
                        <c:v>1.0359183946994293</c:v>
                      </c:pt>
                      <c:pt idx="447">
                        <c:v>1.0275812512682319</c:v>
                      </c:pt>
                      <c:pt idx="448">
                        <c:v>1.0207174817871194</c:v>
                      </c:pt>
                      <c:pt idx="449">
                        <c:v>1.0123303223742781</c:v>
                      </c:pt>
                      <c:pt idx="450">
                        <c:v>1.0023156407206892</c:v>
                      </c:pt>
                      <c:pt idx="451">
                        <c:v>0.99541720302962566</c:v>
                      </c:pt>
                      <c:pt idx="452">
                        <c:v>0.98776481893101975</c:v>
                      </c:pt>
                      <c:pt idx="453">
                        <c:v>0.98064992063922174</c:v>
                      </c:pt>
                      <c:pt idx="454">
                        <c:v>0.97350330978357047</c:v>
                      </c:pt>
                      <c:pt idx="455">
                        <c:v>0.96612295203104015</c:v>
                      </c:pt>
                      <c:pt idx="456">
                        <c:v>0.95735875354870681</c:v>
                      </c:pt>
                      <c:pt idx="457">
                        <c:v>0.95008997389962124</c:v>
                      </c:pt>
                      <c:pt idx="458">
                        <c:v>0.9433048292660825</c:v>
                      </c:pt>
                      <c:pt idx="459">
                        <c:v>0.93580502323847992</c:v>
                      </c:pt>
                      <c:pt idx="460">
                        <c:v>0.92906051045737059</c:v>
                      </c:pt>
                      <c:pt idx="461">
                        <c:v>0.92348716582740209</c:v>
                      </c:pt>
                      <c:pt idx="462">
                        <c:v>0.91675164090840822</c:v>
                      </c:pt>
                      <c:pt idx="463">
                        <c:v>0.91050733234280701</c:v>
                      </c:pt>
                      <c:pt idx="464">
                        <c:v>0.90402114685850832</c:v>
                      </c:pt>
                      <c:pt idx="465">
                        <c:v>0.89683072309851031</c:v>
                      </c:pt>
                      <c:pt idx="466">
                        <c:v>0.89004843893473373</c:v>
                      </c:pt>
                      <c:pt idx="467">
                        <c:v>0.88428183422807871</c:v>
                      </c:pt>
                      <c:pt idx="468">
                        <c:v>0.87843038872377921</c:v>
                      </c:pt>
                      <c:pt idx="469">
                        <c:v>0.87183675934149363</c:v>
                      </c:pt>
                      <c:pt idx="470">
                        <c:v>0.86678911715482188</c:v>
                      </c:pt>
                      <c:pt idx="471">
                        <c:v>0.86198304957864613</c:v>
                      </c:pt>
                      <c:pt idx="472">
                        <c:v>0.85607605218899907</c:v>
                      </c:pt>
                      <c:pt idx="473">
                        <c:v>0.8512582263825843</c:v>
                      </c:pt>
                      <c:pt idx="474">
                        <c:v>0.84608524729564227</c:v>
                      </c:pt>
                      <c:pt idx="475">
                        <c:v>0.84054499954910555</c:v>
                      </c:pt>
                      <c:pt idx="476">
                        <c:v>0.83528975785788317</c:v>
                      </c:pt>
                      <c:pt idx="477">
                        <c:v>0.82980257106472788</c:v>
                      </c:pt>
                      <c:pt idx="478">
                        <c:v>0.8235851361659966</c:v>
                      </c:pt>
                      <c:pt idx="479">
                        <c:v>0.81833122035343531</c:v>
                      </c:pt>
                      <c:pt idx="480">
                        <c:v>0.8136189459816292</c:v>
                      </c:pt>
                      <c:pt idx="481">
                        <c:v>0.80941283766729988</c:v>
                      </c:pt>
                      <c:pt idx="482">
                        <c:v>0.80513321741964938</c:v>
                      </c:pt>
                      <c:pt idx="483">
                        <c:v>0.80119158804187907</c:v>
                      </c:pt>
                      <c:pt idx="484">
                        <c:v>0.79803142087428325</c:v>
                      </c:pt>
                      <c:pt idx="485">
                        <c:v>0.79311516753074096</c:v>
                      </c:pt>
                      <c:pt idx="486">
                        <c:v>0.78579812211955258</c:v>
                      </c:pt>
                      <c:pt idx="487">
                        <c:v>0.78146368925331999</c:v>
                      </c:pt>
                      <c:pt idx="488">
                        <c:v>0.77727113000226467</c:v>
                      </c:pt>
                      <c:pt idx="489">
                        <c:v>0.77216982381996258</c:v>
                      </c:pt>
                      <c:pt idx="490">
                        <c:v>0.76756072188017088</c:v>
                      </c:pt>
                      <c:pt idx="491">
                        <c:v>0.76339264953935781</c:v>
                      </c:pt>
                      <c:pt idx="492">
                        <c:v>0.75804485968448665</c:v>
                      </c:pt>
                      <c:pt idx="493">
                        <c:v>0.7543078098633208</c:v>
                      </c:pt>
                      <c:pt idx="494">
                        <c:v>0.75058868948075907</c:v>
                      </c:pt>
                      <c:pt idx="495">
                        <c:v>0.74303962566967452</c:v>
                      </c:pt>
                      <c:pt idx="496">
                        <c:v>0.73595967725846001</c:v>
                      </c:pt>
                      <c:pt idx="497">
                        <c:v>0.73244450497265334</c:v>
                      </c:pt>
                      <c:pt idx="498">
                        <c:v>0.72572930463317442</c:v>
                      </c:pt>
                      <c:pt idx="499">
                        <c:v>0.72275950431350888</c:v>
                      </c:pt>
                      <c:pt idx="500">
                        <c:v>0.71139525507058787</c:v>
                      </c:pt>
                      <c:pt idx="501">
                        <c:v>0.7079286191303491</c:v>
                      </c:pt>
                      <c:pt idx="502">
                        <c:v>0.70402098163972815</c:v>
                      </c:pt>
                      <c:pt idx="503">
                        <c:v>0.70010818715806056</c:v>
                      </c:pt>
                      <c:pt idx="504">
                        <c:v>0.69227711774938783</c:v>
                      </c:pt>
                      <c:pt idx="505">
                        <c:v>0.68693275720872815</c:v>
                      </c:pt>
                      <c:pt idx="506">
                        <c:v>0.6834157616701465</c:v>
                      </c:pt>
                      <c:pt idx="507">
                        <c:v>0.67995654177943277</c:v>
                      </c:pt>
                      <c:pt idx="508">
                        <c:v>0.67498030287413724</c:v>
                      </c:pt>
                      <c:pt idx="509">
                        <c:v>0.66739102648767601</c:v>
                      </c:pt>
                      <c:pt idx="510">
                        <c:v>0.65674513508327181</c:v>
                      </c:pt>
                      <c:pt idx="511">
                        <c:v>0.65301983731063051</c:v>
                      </c:pt>
                      <c:pt idx="512">
                        <c:v>0.645949881816823</c:v>
                      </c:pt>
                      <c:pt idx="513">
                        <c:v>0.63989489258529419</c:v>
                      </c:pt>
                      <c:pt idx="514">
                        <c:v>0.63423506582765299</c:v>
                      </c:pt>
                      <c:pt idx="515">
                        <c:v>0.62718923490758793</c:v>
                      </c:pt>
                      <c:pt idx="516">
                        <c:v>0.62135765015824695</c:v>
                      </c:pt>
                      <c:pt idx="517">
                        <c:v>0.61543616560147518</c:v>
                      </c:pt>
                      <c:pt idx="518">
                        <c:v>0.60817803072415011</c:v>
                      </c:pt>
                      <c:pt idx="519">
                        <c:v>0.59975200011754848</c:v>
                      </c:pt>
                      <c:pt idx="520">
                        <c:v>0.59295102143236678</c:v>
                      </c:pt>
                      <c:pt idx="521">
                        <c:v>0.58517072703755524</c:v>
                      </c:pt>
                      <c:pt idx="522">
                        <c:v>0.5775137437923612</c:v>
                      </c:pt>
                      <c:pt idx="523">
                        <c:v>0.56922908162172869</c:v>
                      </c:pt>
                      <c:pt idx="524">
                        <c:v>0.56366058041421685</c:v>
                      </c:pt>
                      <c:pt idx="525">
                        <c:v>0.5554958946457601</c:v>
                      </c:pt>
                      <c:pt idx="526">
                        <c:v>0.54632435096333443</c:v>
                      </c:pt>
                      <c:pt idx="527">
                        <c:v>0.53816790113801138</c:v>
                      </c:pt>
                      <c:pt idx="528">
                        <c:v>0.53039527884003135</c:v>
                      </c:pt>
                      <c:pt idx="529">
                        <c:v>0.52067843023586924</c:v>
                      </c:pt>
                      <c:pt idx="530">
                        <c:v>0.51355265021443597</c:v>
                      </c:pt>
                      <c:pt idx="531">
                        <c:v>0.50399688993828828</c:v>
                      </c:pt>
                      <c:pt idx="532">
                        <c:v>0.49302367878108772</c:v>
                      </c:pt>
                      <c:pt idx="533">
                        <c:v>0.48336517235573312</c:v>
                      </c:pt>
                      <c:pt idx="534">
                        <c:v>0.47549598270527671</c:v>
                      </c:pt>
                      <c:pt idx="535">
                        <c:v>0.46959229442210215</c:v>
                      </c:pt>
                      <c:pt idx="536">
                        <c:v>0.46135038519156385</c:v>
                      </c:pt>
                      <c:pt idx="537">
                        <c:v>0.45036582852585255</c:v>
                      </c:pt>
                      <c:pt idx="538">
                        <c:v>0.44420192585232221</c:v>
                      </c:pt>
                      <c:pt idx="539">
                        <c:v>0.43579039421839694</c:v>
                      </c:pt>
                      <c:pt idx="540">
                        <c:v>0.42631993446600036</c:v>
                      </c:pt>
                      <c:pt idx="541">
                        <c:v>0.41799651522061065</c:v>
                      </c:pt>
                      <c:pt idx="542">
                        <c:v>0.40547015829788458</c:v>
                      </c:pt>
                      <c:pt idx="543">
                        <c:v>0.40025780931237415</c:v>
                      </c:pt>
                      <c:pt idx="544">
                        <c:v>0.39001452236099715</c:v>
                      </c:pt>
                      <c:pt idx="545">
                        <c:v>0.38026878191850366</c:v>
                      </c:pt>
                      <c:pt idx="546">
                        <c:v>0.37020155154846246</c:v>
                      </c:pt>
                      <c:pt idx="547">
                        <c:v>0.36770526638490436</c:v>
                      </c:pt>
                      <c:pt idx="548">
                        <c:v>0.35648191383936578</c:v>
                      </c:pt>
                      <c:pt idx="549">
                        <c:v>0.3477133915170586</c:v>
                      </c:pt>
                      <c:pt idx="550">
                        <c:v>0.33898887516235371</c:v>
                      </c:pt>
                      <c:pt idx="551">
                        <c:v>0.33253359028704338</c:v>
                      </c:pt>
                      <c:pt idx="552">
                        <c:v>0.32800733716128178</c:v>
                      </c:pt>
                      <c:pt idx="553">
                        <c:v>0.31618387352730226</c:v>
                      </c:pt>
                      <c:pt idx="554">
                        <c:v>0.31013591106503091</c:v>
                      </c:pt>
                      <c:pt idx="555">
                        <c:v>0.30354788786020004</c:v>
                      </c:pt>
                      <c:pt idx="556">
                        <c:v>0.29212576346474384</c:v>
                      </c:pt>
                      <c:pt idx="557">
                        <c:v>0.2879590772067982</c:v>
                      </c:pt>
                      <c:pt idx="558">
                        <c:v>0.27805886011768721</c:v>
                      </c:pt>
                      <c:pt idx="559">
                        <c:v>0.27190036005081419</c:v>
                      </c:pt>
                      <c:pt idx="560">
                        <c:v>0.26455291701167322</c:v>
                      </c:pt>
                      <c:pt idx="561">
                        <c:v>0.25780764432404657</c:v>
                      </c:pt>
                      <c:pt idx="562">
                        <c:v>0.24987264166361314</c:v>
                      </c:pt>
                      <c:pt idx="563">
                        <c:v>0.24148422061767275</c:v>
                      </c:pt>
                      <c:pt idx="564">
                        <c:v>0.24034578108598598</c:v>
                      </c:pt>
                      <c:pt idx="565">
                        <c:v>0.23153304784015244</c:v>
                      </c:pt>
                      <c:pt idx="566">
                        <c:v>0.23720305535019634</c:v>
                      </c:pt>
                      <c:pt idx="567">
                        <c:v>0.22337859031788743</c:v>
                      </c:pt>
                      <c:pt idx="568">
                        <c:v>0.20560598181386658</c:v>
                      </c:pt>
                      <c:pt idx="569">
                        <c:v>0.20240575511746667</c:v>
                      </c:pt>
                      <c:pt idx="570">
                        <c:v>0.18865798446295073</c:v>
                      </c:pt>
                      <c:pt idx="571">
                        <c:v>0.18986969942149093</c:v>
                      </c:pt>
                      <c:pt idx="572">
                        <c:v>0.1725471814986671</c:v>
                      </c:pt>
                      <c:pt idx="573">
                        <c:v>0.1716237900967921</c:v>
                      </c:pt>
                      <c:pt idx="574">
                        <c:v>0.16903368578887037</c:v>
                      </c:pt>
                      <c:pt idx="575">
                        <c:v>0.16439628306129975</c:v>
                      </c:pt>
                      <c:pt idx="576">
                        <c:v>0.1532439634670423</c:v>
                      </c:pt>
                      <c:pt idx="577">
                        <c:v>0.15668208445606535</c:v>
                      </c:pt>
                      <c:pt idx="578">
                        <c:v>0.14627722122732739</c:v>
                      </c:pt>
                      <c:pt idx="579">
                        <c:v>0.13942598798061401</c:v>
                      </c:pt>
                      <c:pt idx="580">
                        <c:v>0.13438750767341134</c:v>
                      </c:pt>
                      <c:pt idx="581">
                        <c:v>0.1342115436593814</c:v>
                      </c:pt>
                      <c:pt idx="582">
                        <c:v>0.1256760852141357</c:v>
                      </c:pt>
                      <c:pt idx="583">
                        <c:v>0.1236569811744798</c:v>
                      </c:pt>
                      <c:pt idx="584">
                        <c:v>0.1134101792367125</c:v>
                      </c:pt>
                      <c:pt idx="585">
                        <c:v>0.10884803467842326</c:v>
                      </c:pt>
                      <c:pt idx="586">
                        <c:v>9.6081980009700627E-2</c:v>
                      </c:pt>
                      <c:pt idx="587">
                        <c:v>7.2344395106623716E-2</c:v>
                      </c:pt>
                      <c:pt idx="588">
                        <c:v>6.2590632430439941E-2</c:v>
                      </c:pt>
                      <c:pt idx="589">
                        <c:v>7.526658673912491E-2</c:v>
                      </c:pt>
                      <c:pt idx="590">
                        <c:v>8.4043359511731766E-2</c:v>
                      </c:pt>
                      <c:pt idx="591">
                        <c:v>7.532172678226387E-2</c:v>
                      </c:pt>
                      <c:pt idx="592">
                        <c:v>8.71735480293679E-2</c:v>
                      </c:pt>
                      <c:pt idx="593">
                        <c:v>8.2154287717245686E-2</c:v>
                      </c:pt>
                      <c:pt idx="594">
                        <c:v>7.4689204433150941E-2</c:v>
                      </c:pt>
                      <c:pt idx="595">
                        <c:v>7.2058633546709411E-2</c:v>
                      </c:pt>
                      <c:pt idx="596">
                        <c:v>6.5101466171192279E-2</c:v>
                      </c:pt>
                      <c:pt idx="597">
                        <c:v>4.6305094525129355E-2</c:v>
                      </c:pt>
                      <c:pt idx="598">
                        <c:v>3.7862565601718329E-2</c:v>
                      </c:pt>
                      <c:pt idx="599">
                        <c:v>3.5510185287016882E-2</c:v>
                      </c:pt>
                      <c:pt idx="600">
                        <c:v>3.2741216240473166E-2</c:v>
                      </c:pt>
                      <c:pt idx="601">
                        <c:v>2.9354147237824094E-2</c:v>
                      </c:pt>
                      <c:pt idx="602">
                        <c:v>2.3584537046731153E-2</c:v>
                      </c:pt>
                      <c:pt idx="603">
                        <c:v>2.4800396606219993E-2</c:v>
                      </c:pt>
                      <c:pt idx="604">
                        <c:v>2.608443875761771E-2</c:v>
                      </c:pt>
                      <c:pt idx="605">
                        <c:v>2.765085878203169E-2</c:v>
                      </c:pt>
                      <c:pt idx="606">
                        <c:v>2.0208340965247044E-2</c:v>
                      </c:pt>
                      <c:pt idx="607">
                        <c:v>1.6638118579901578E-2</c:v>
                      </c:pt>
                      <c:pt idx="608">
                        <c:v>1.2720835055177663E-2</c:v>
                      </c:pt>
                      <c:pt idx="609">
                        <c:v>7.891950074562025E-3</c:v>
                      </c:pt>
                      <c:pt idx="610">
                        <c:v>1.5783944820037729E-3</c:v>
                      </c:pt>
                      <c:pt idx="611">
                        <c:v>-5.7765805700740304E-3</c:v>
                      </c:pt>
                      <c:pt idx="612">
                        <c:v>6.5485640820176774E-4</c:v>
                      </c:pt>
                      <c:pt idx="613">
                        <c:v>2.6079098043019235E-3</c:v>
                      </c:pt>
                      <c:pt idx="614">
                        <c:v>-7.6126326902301077E-3</c:v>
                      </c:pt>
                      <c:pt idx="615">
                        <c:v>-9.2119849059090018E-3</c:v>
                      </c:pt>
                      <c:pt idx="616">
                        <c:v>-7.1364456303066714E-3</c:v>
                      </c:pt>
                      <c:pt idx="617">
                        <c:v>-1.2080470487606564E-2</c:v>
                      </c:pt>
                      <c:pt idx="618">
                        <c:v>-1.6425127726598716E-2</c:v>
                      </c:pt>
                      <c:pt idx="619">
                        <c:v>-2.1477114513595182E-2</c:v>
                      </c:pt>
                      <c:pt idx="620">
                        <c:v>-2.2014982408804291E-2</c:v>
                      </c:pt>
                      <c:pt idx="621">
                        <c:v>-2.6055609232559424E-2</c:v>
                      </c:pt>
                      <c:pt idx="622">
                        <c:v>-3.0788701587909723E-2</c:v>
                      </c:pt>
                      <c:pt idx="623">
                        <c:v>-4.2556981055726827E-2</c:v>
                      </c:pt>
                      <c:pt idx="624">
                        <c:v>-4.1873019808419579E-2</c:v>
                      </c:pt>
                      <c:pt idx="625">
                        <c:v>-4.3458927982916201E-2</c:v>
                      </c:pt>
                      <c:pt idx="626">
                        <c:v>-4.8216271326520635E-2</c:v>
                      </c:pt>
                      <c:pt idx="627">
                        <c:v>-4.8142998846161307E-2</c:v>
                      </c:pt>
                      <c:pt idx="628">
                        <c:v>-4.4978389941037658E-2</c:v>
                      </c:pt>
                      <c:pt idx="629">
                        <c:v>-3.9456925349796439E-2</c:v>
                      </c:pt>
                      <c:pt idx="630">
                        <c:v>-4.429060764358865E-2</c:v>
                      </c:pt>
                      <c:pt idx="631">
                        <c:v>-4.6660796744257153E-2</c:v>
                      </c:pt>
                      <c:pt idx="632">
                        <c:v>-4.8106609824550194E-2</c:v>
                      </c:pt>
                      <c:pt idx="633">
                        <c:v>-5.5667382772740796E-2</c:v>
                      </c:pt>
                      <c:pt idx="634">
                        <c:v>-5.2779556319986168E-2</c:v>
                      </c:pt>
                      <c:pt idx="635">
                        <c:v>-5.4727433251842615E-2</c:v>
                      </c:pt>
                      <c:pt idx="636">
                        <c:v>-5.7230242399300205E-2</c:v>
                      </c:pt>
                      <c:pt idx="637">
                        <c:v>-6.0347983386583079E-2</c:v>
                      </c:pt>
                      <c:pt idx="638">
                        <c:v>-6.7464849903944968E-2</c:v>
                      </c:pt>
                      <c:pt idx="639">
                        <c:v>-7.1709661341886194E-2</c:v>
                      </c:pt>
                      <c:pt idx="640">
                        <c:v>-7.4157485489909969E-2</c:v>
                      </c:pt>
                      <c:pt idx="641">
                        <c:v>-6.8738979495871835E-2</c:v>
                      </c:pt>
                      <c:pt idx="642">
                        <c:v>-6.4586455161365172E-2</c:v>
                      </c:pt>
                      <c:pt idx="643">
                        <c:v>-6.2456031036850608E-2</c:v>
                      </c:pt>
                      <c:pt idx="644">
                        <c:v>-6.6270829916024454E-2</c:v>
                      </c:pt>
                      <c:pt idx="645">
                        <c:v>-7.3847470087626571E-2</c:v>
                      </c:pt>
                      <c:pt idx="646">
                        <c:v>-8.2401024788888E-2</c:v>
                      </c:pt>
                      <c:pt idx="647">
                        <c:v>-7.9735759661504188E-2</c:v>
                      </c:pt>
                      <c:pt idx="648">
                        <c:v>-9.0065999570067071E-2</c:v>
                      </c:pt>
                      <c:pt idx="649">
                        <c:v>-9.3807770802120161E-2</c:v>
                      </c:pt>
                      <c:pt idx="650">
                        <c:v>-0.10403906374576366</c:v>
                      </c:pt>
                      <c:pt idx="651">
                        <c:v>-0.10787588855879161</c:v>
                      </c:pt>
                      <c:pt idx="652">
                        <c:v>-0.10678824869482585</c:v>
                      </c:pt>
                      <c:pt idx="653">
                        <c:v>-0.10664887635427156</c:v>
                      </c:pt>
                      <c:pt idx="654">
                        <c:v>-0.11032636449774877</c:v>
                      </c:pt>
                      <c:pt idx="655">
                        <c:v>-0.11589427900183509</c:v>
                      </c:pt>
                      <c:pt idx="656">
                        <c:v>-0.11114122346298033</c:v>
                      </c:pt>
                      <c:pt idx="657">
                        <c:v>-0.11821889523966851</c:v>
                      </c:pt>
                      <c:pt idx="658">
                        <c:v>-0.11562441149162608</c:v>
                      </c:pt>
                      <c:pt idx="659">
                        <c:v>-0.11229663687651077</c:v>
                      </c:pt>
                      <c:pt idx="660">
                        <c:v>-0.11871979191224698</c:v>
                      </c:pt>
                      <c:pt idx="661">
                        <c:v>-0.12205419882129419</c:v>
                      </c:pt>
                      <c:pt idx="662">
                        <c:v>-0.12048437154697676</c:v>
                      </c:pt>
                      <c:pt idx="663">
                        <c:v>-0.1181761347086828</c:v>
                      </c:pt>
                      <c:pt idx="664">
                        <c:v>-0.11060696516178507</c:v>
                      </c:pt>
                      <c:pt idx="665">
                        <c:v>-0.12011083809748245</c:v>
                      </c:pt>
                      <c:pt idx="666">
                        <c:v>-0.11626420183136167</c:v>
                      </c:pt>
                      <c:pt idx="667">
                        <c:v>-0.10423280734330809</c:v>
                      </c:pt>
                      <c:pt idx="668">
                        <c:v>-9.0562187685011369E-2</c:v>
                      </c:pt>
                      <c:pt idx="669">
                        <c:v>-8.8273651547196755E-2</c:v>
                      </c:pt>
                      <c:pt idx="670">
                        <c:v>-8.4076477713425815E-2</c:v>
                      </c:pt>
                      <c:pt idx="671">
                        <c:v>-7.5645752907930672E-2</c:v>
                      </c:pt>
                      <c:pt idx="672">
                        <c:v>-7.9683580874207752E-2</c:v>
                      </c:pt>
                      <c:pt idx="673">
                        <c:v>-6.4334059265747687E-2</c:v>
                      </c:pt>
                      <c:pt idx="674">
                        <c:v>-4.988693412248689E-2</c:v>
                      </c:pt>
                      <c:pt idx="675">
                        <c:v>-3.2909959096896688E-2</c:v>
                      </c:pt>
                      <c:pt idx="676">
                        <c:v>-3.2768968461172499E-2</c:v>
                      </c:pt>
                      <c:pt idx="677">
                        <c:v>-3.2569505095283793E-2</c:v>
                      </c:pt>
                      <c:pt idx="678">
                        <c:v>-4.0950494561070076E-2</c:v>
                      </c:pt>
                      <c:pt idx="679">
                        <c:v>-3.7861370540036431E-2</c:v>
                      </c:pt>
                      <c:pt idx="680">
                        <c:v>-2.9667538494069855E-2</c:v>
                      </c:pt>
                      <c:pt idx="681">
                        <c:v>-2.9318000081576801E-2</c:v>
                      </c:pt>
                      <c:pt idx="682">
                        <c:v>-3.7481031379452336E-2</c:v>
                      </c:pt>
                      <c:pt idx="683">
                        <c:v>-2.7248852286037073E-2</c:v>
                      </c:pt>
                      <c:pt idx="684">
                        <c:v>-2.0094412527034367E-2</c:v>
                      </c:pt>
                      <c:pt idx="685">
                        <c:v>-3.269872443171859E-2</c:v>
                      </c:pt>
                      <c:pt idx="686">
                        <c:v>-3.5396277083790055E-2</c:v>
                      </c:pt>
                      <c:pt idx="687">
                        <c:v>-3.330975946202408E-2</c:v>
                      </c:pt>
                      <c:pt idx="688">
                        <c:v>-1.0359330491080012E-2</c:v>
                      </c:pt>
                      <c:pt idx="689">
                        <c:v>-3.1092770929985664E-2</c:v>
                      </c:pt>
                      <c:pt idx="690">
                        <c:v>-4.0232844986733837E-2</c:v>
                      </c:pt>
                      <c:pt idx="691">
                        <c:v>-4.4713062829104901E-2</c:v>
                      </c:pt>
                      <c:pt idx="692">
                        <c:v>-6.5104805074747543E-2</c:v>
                      </c:pt>
                      <c:pt idx="693">
                        <c:v>-5.8562115450303584E-2</c:v>
                      </c:pt>
                      <c:pt idx="694">
                        <c:v>-6.8471447787866208E-2</c:v>
                      </c:pt>
                      <c:pt idx="695">
                        <c:v>-8.4036949945745801E-2</c:v>
                      </c:pt>
                      <c:pt idx="696">
                        <c:v>-8.4817102353275012E-2</c:v>
                      </c:pt>
                      <c:pt idx="697">
                        <c:v>-7.6048109224632759E-2</c:v>
                      </c:pt>
                      <c:pt idx="698">
                        <c:v>-8.7194138196484625E-2</c:v>
                      </c:pt>
                      <c:pt idx="699">
                        <c:v>-0.11116983294635942</c:v>
                      </c:pt>
                      <c:pt idx="700">
                        <c:v>-9.6437974383492414E-2</c:v>
                      </c:pt>
                      <c:pt idx="701">
                        <c:v>-9.5473789970063977E-2</c:v>
                      </c:pt>
                      <c:pt idx="702">
                        <c:v>-0.1179048459819135</c:v>
                      </c:pt>
                      <c:pt idx="703">
                        <c:v>-0.13626327007736733</c:v>
                      </c:pt>
                      <c:pt idx="704">
                        <c:v>-0.14122586980655613</c:v>
                      </c:pt>
                      <c:pt idx="705">
                        <c:v>-0.13650167276652342</c:v>
                      </c:pt>
                      <c:pt idx="706">
                        <c:v>-0.14909167461017517</c:v>
                      </c:pt>
                      <c:pt idx="707">
                        <c:v>-0.14906106691085724</c:v>
                      </c:pt>
                      <c:pt idx="708">
                        <c:v>-0.13554825284181701</c:v>
                      </c:pt>
                      <c:pt idx="709">
                        <c:v>-0.12566142452806045</c:v>
                      </c:pt>
                      <c:pt idx="710">
                        <c:v>-0.10359615174725392</c:v>
                      </c:pt>
                      <c:pt idx="711">
                        <c:v>-0.10410805084452246</c:v>
                      </c:pt>
                      <c:pt idx="712">
                        <c:v>-0.10727557044071166</c:v>
                      </c:pt>
                      <c:pt idx="713">
                        <c:v>-0.13289270750504273</c:v>
                      </c:pt>
                      <c:pt idx="714">
                        <c:v>-0.12799473641631529</c:v>
                      </c:pt>
                      <c:pt idx="715">
                        <c:v>-0.1257629405384538</c:v>
                      </c:pt>
                      <c:pt idx="716">
                        <c:v>-0.1409992811147574</c:v>
                      </c:pt>
                      <c:pt idx="717">
                        <c:v>-0.13861017890843566</c:v>
                      </c:pt>
                      <c:pt idx="718">
                        <c:v>-0.13003236416382147</c:v>
                      </c:pt>
                      <c:pt idx="719">
                        <c:v>-0.12611233694139995</c:v>
                      </c:pt>
                    </c:numCache>
                  </c:numRef>
                </c:yVal>
                <c:smooth val="1"/>
                <c:extLst>
                  <c:ext xmlns:c16="http://schemas.microsoft.com/office/drawing/2014/chart" uri="{C3380CC4-5D6E-409C-BE32-E72D297353CC}">
                    <c16:uniqueId val="{00000000-64E6-46B9-827B-89712231FCEB}"/>
                  </c:ext>
                </c:extLst>
              </c15:ser>
            </c15:filteredScatterSeries>
            <c15:filteredScatterSeries>
              <c15:ser>
                <c:idx val="4"/>
                <c:order val="2"/>
                <c:tx>
                  <c:v>14400 RPM</c:v>
                </c:tx>
                <c:spPr>
                  <a:ln w="9525" cap="rnd">
                    <a:solidFill>
                      <a:schemeClr val="accent5"/>
                    </a:solidFill>
                    <a:round/>
                  </a:ln>
                  <a:effectLst>
                    <a:outerShdw blurRad="40000" dist="23000" dir="5400000" rotWithShape="0">
                      <a:srgbClr val="000000">
                        <a:alpha val="35000"/>
                      </a:srgbClr>
                    </a:outerShdw>
                  </a:effectLst>
                </c:spPr>
                <c:marker>
                  <c:symbol val="none"/>
                </c:marker>
                <c:xVal>
                  <c:numRef>
                    <c:extLst xmlns:c15="http://schemas.microsoft.com/office/drawing/2012/chart">
                      <c:ext xmlns:c15="http://schemas.microsoft.com/office/drawing/2012/chart" uri="{02D57815-91ED-43cb-92C2-25804820EDAC}">
                        <c15:formulaRef>
                          <c15:sqref>'Data Task 1'!$AO$12:$AO$731</c15:sqref>
                        </c15:formulaRef>
                      </c:ext>
                    </c:extLst>
                    <c:numCache>
                      <c:formatCode>General</c:formatCode>
                      <c:ptCount val="720"/>
                      <c:pt idx="0">
                        <c:v>1.9286549331065737E-16</c:v>
                      </c:pt>
                      <c:pt idx="1">
                        <c:v>2.9979087698259031E-4</c:v>
                      </c:pt>
                      <c:pt idx="2">
                        <c:v>1.564130611123672E-3</c:v>
                      </c:pt>
                      <c:pt idx="3">
                        <c:v>3.784025877500285E-3</c:v>
                      </c:pt>
                      <c:pt idx="4">
                        <c:v>6.9438436694430955E-3</c:v>
                      </c:pt>
                      <c:pt idx="5">
                        <c:v>1.1021611006466257E-2</c:v>
                      </c:pt>
                      <c:pt idx="6">
                        <c:v>1.5989545074517601E-2</c:v>
                      </c:pt>
                      <c:pt idx="7">
                        <c:v>2.1814736783477319E-2</c:v>
                      </c:pt>
                      <c:pt idx="8">
                        <c:v>2.8459574820982693E-2</c:v>
                      </c:pt>
                      <c:pt idx="9">
                        <c:v>3.5882714965842631E-2</c:v>
                      </c:pt>
                      <c:pt idx="10">
                        <c:v>4.4039687496197195E-2</c:v>
                      </c:pt>
                      <c:pt idx="11">
                        <c:v>5.2883836910274123E-2</c:v>
                      </c:pt>
                      <c:pt idx="12">
                        <c:v>6.2366734603773753E-2</c:v>
                      </c:pt>
                      <c:pt idx="13">
                        <c:v>7.2439194520356895E-2</c:v>
                      </c:pt>
                      <c:pt idx="14">
                        <c:v>8.3051772716463107E-2</c:v>
                      </c:pt>
                      <c:pt idx="15">
                        <c:v>9.4155382507345314E-2</c:v>
                      </c:pt>
                      <c:pt idx="16">
                        <c:v>0.10570171116521702</c:v>
                      </c:pt>
                      <c:pt idx="17">
                        <c:v>0.11764369016924321</c:v>
                      </c:pt>
                      <c:pt idx="18">
                        <c:v>0.1299359967073688</c:v>
                      </c:pt>
                      <c:pt idx="19">
                        <c:v>0.14253501750266659</c:v>
                      </c:pt>
                      <c:pt idx="20">
                        <c:v>0.15539947153782346</c:v>
                      </c:pt>
                      <c:pt idx="21">
                        <c:v>0.16849014242149979</c:v>
                      </c:pt>
                      <c:pt idx="22">
                        <c:v>0.18177019442254994</c:v>
                      </c:pt>
                      <c:pt idx="23">
                        <c:v>0.19520524125191591</c:v>
                      </c:pt>
                      <c:pt idx="24">
                        <c:v>0.2087631806216412</c:v>
                      </c:pt>
                      <c:pt idx="25">
                        <c:v>0.22241442149688584</c:v>
                      </c:pt>
                      <c:pt idx="26">
                        <c:v>0.23613156626707513</c:v>
                      </c:pt>
                      <c:pt idx="27">
                        <c:v>0.24988951851678864</c:v>
                      </c:pt>
                      <c:pt idx="28">
                        <c:v>0.26366526513237459</c:v>
                      </c:pt>
                      <c:pt idx="29">
                        <c:v>0.27743785720296882</c:v>
                      </c:pt>
                      <c:pt idx="30">
                        <c:v>0.29118823835798308</c:v>
                      </c:pt>
                      <c:pt idx="31">
                        <c:v>0.30489923074408137</c:v>
                      </c:pt>
                      <c:pt idx="32">
                        <c:v>0.31855523247944073</c:v>
                      </c:pt>
                      <c:pt idx="33">
                        <c:v>0.33214235105903633</c:v>
                      </c:pt>
                      <c:pt idx="34">
                        <c:v>0.34564805873687532</c:v>
                      </c:pt>
                      <c:pt idx="35">
                        <c:v>0.35906122530474122</c:v>
                      </c:pt>
                      <c:pt idx="36">
                        <c:v>0.37237189310472574</c:v>
                      </c:pt>
                      <c:pt idx="37">
                        <c:v>0.38557137065525288</c:v>
                      </c:pt>
                      <c:pt idx="38">
                        <c:v>0.39865189185253308</c:v>
                      </c:pt>
                      <c:pt idx="39">
                        <c:v>0.41160673654177315</c:v>
                      </c:pt>
                      <c:pt idx="40">
                        <c:v>0.42442993867852308</c:v>
                      </c:pt>
                      <c:pt idx="41">
                        <c:v>0.43711651822927544</c:v>
                      </c:pt>
                      <c:pt idx="42">
                        <c:v>0.44966198094883919</c:v>
                      </c:pt>
                      <c:pt idx="43">
                        <c:v>0.46206271854783332</c:v>
                      </c:pt>
                      <c:pt idx="44">
                        <c:v>0.47431551940948835</c:v>
                      </c:pt>
                      <c:pt idx="45">
                        <c:v>0.48641779976720384</c:v>
                      </c:pt>
                      <c:pt idx="46">
                        <c:v>0.49836747126196679</c:v>
                      </c:pt>
                      <c:pt idx="47">
                        <c:v>0.51016291939901803</c:v>
                      </c:pt>
                      <c:pt idx="48">
                        <c:v>0.5218027526321648</c:v>
                      </c:pt>
                      <c:pt idx="49">
                        <c:v>0.53328607862896771</c:v>
                      </c:pt>
                      <c:pt idx="50">
                        <c:v>0.54461235905789607</c:v>
                      </c:pt>
                      <c:pt idx="51">
                        <c:v>0.55578112808042124</c:v>
                      </c:pt>
                      <c:pt idx="52">
                        <c:v>0.56679241233602884</c:v>
                      </c:pt>
                      <c:pt idx="53">
                        <c:v>0.5776462816281982</c:v>
                      </c:pt>
                      <c:pt idx="54">
                        <c:v>0.58834318391677021</c:v>
                      </c:pt>
                      <c:pt idx="55">
                        <c:v>0.59888351493382519</c:v>
                      </c:pt>
                      <c:pt idx="56">
                        <c:v>0.60926802179183936</c:v>
                      </c:pt>
                      <c:pt idx="57">
                        <c:v>0.61949751547411314</c:v>
                      </c:pt>
                      <c:pt idx="58">
                        <c:v>0.62957295541220837</c:v>
                      </c:pt>
                      <c:pt idx="59">
                        <c:v>0.63949537067332007</c:v>
                      </c:pt>
                      <c:pt idx="60">
                        <c:v>0.64926591641649956</c:v>
                      </c:pt>
                      <c:pt idx="61">
                        <c:v>0.65888582227272263</c:v>
                      </c:pt>
                      <c:pt idx="62">
                        <c:v>0.66835635788374814</c:v>
                      </c:pt>
                      <c:pt idx="63">
                        <c:v>0.67767893063590767</c:v>
                      </c:pt>
                      <c:pt idx="64">
                        <c:v>0.68685490970872154</c:v>
                      </c:pt>
                      <c:pt idx="65">
                        <c:v>0.69588576835956373</c:v>
                      </c:pt>
                      <c:pt idx="66">
                        <c:v>0.70477301839068984</c:v>
                      </c:pt>
                      <c:pt idx="67">
                        <c:v>0.71351814244828893</c:v>
                      </c:pt>
                      <c:pt idx="68">
                        <c:v>0.72212276546336174</c:v>
                      </c:pt>
                      <c:pt idx="69">
                        <c:v>0.73058836216101608</c:v>
                      </c:pt>
                      <c:pt idx="70">
                        <c:v>0.73891660956454519</c:v>
                      </c:pt>
                      <c:pt idx="71">
                        <c:v>0.74710902699596737</c:v>
                      </c:pt>
                      <c:pt idx="72">
                        <c:v>0.75516727178039755</c:v>
                      </c:pt>
                      <c:pt idx="73">
                        <c:v>0.76309293831855507</c:v>
                      </c:pt>
                      <c:pt idx="74">
                        <c:v>0.7708876541604075</c:v>
                      </c:pt>
                      <c:pt idx="75">
                        <c:v>0.77855299685846746</c:v>
                      </c:pt>
                      <c:pt idx="76">
                        <c:v>0.78609056082233952</c:v>
                      </c:pt>
                      <c:pt idx="77">
                        <c:v>0.79350203381232765</c:v>
                      </c:pt>
                      <c:pt idx="78">
                        <c:v>0.80078886393897974</c:v>
                      </c:pt>
                      <c:pt idx="79">
                        <c:v>0.80795278968187578</c:v>
                      </c:pt>
                      <c:pt idx="80">
                        <c:v>0.81499529964059125</c:v>
                      </c:pt>
                      <c:pt idx="81">
                        <c:v>0.82191794766241</c:v>
                      </c:pt>
                      <c:pt idx="82">
                        <c:v>0.82872232201048623</c:v>
                      </c:pt>
                      <c:pt idx="83">
                        <c:v>0.83540994324133611</c:v>
                      </c:pt>
                      <c:pt idx="84">
                        <c:v>0.8419823687953748</c:v>
                      </c:pt>
                      <c:pt idx="85">
                        <c:v>0.84844101466167354</c:v>
                      </c:pt>
                      <c:pt idx="86">
                        <c:v>0.8547874611981976</c:v>
                      </c:pt>
                      <c:pt idx="87">
                        <c:v>0.86102315200140456</c:v>
                      </c:pt>
                      <c:pt idx="88">
                        <c:v>0.86714954606162176</c:v>
                      </c:pt>
                      <c:pt idx="89">
                        <c:v>0.87316806001730785</c:v>
                      </c:pt>
                      <c:pt idx="90">
                        <c:v>0.87908018972551116</c:v>
                      </c:pt>
                      <c:pt idx="91">
                        <c:v>0.88488726453605726</c:v>
                      </c:pt>
                      <c:pt idx="92">
                        <c:v>0.89059071124126654</c:v>
                      </c:pt>
                      <c:pt idx="93">
                        <c:v>0.89619187175293169</c:v>
                      </c:pt>
                      <c:pt idx="94">
                        <c:v>0.90169217882010766</c:v>
                      </c:pt>
                      <c:pt idx="95">
                        <c:v>0.90709282155109627</c:v>
                      </c:pt>
                      <c:pt idx="96">
                        <c:v>0.91239525610596484</c:v>
                      </c:pt>
                      <c:pt idx="97">
                        <c:v>0.91760073984290025</c:v>
                      </c:pt>
                      <c:pt idx="98">
                        <c:v>0.92271049957466666</c:v>
                      </c:pt>
                      <c:pt idx="99">
                        <c:v>0.92772591209077837</c:v>
                      </c:pt>
                      <c:pt idx="100">
                        <c:v>0.93264807321694232</c:v>
                      </c:pt>
                      <c:pt idx="101">
                        <c:v>0.93747836396181305</c:v>
                      </c:pt>
                      <c:pt idx="102">
                        <c:v>0.94221788249823324</c:v>
                      </c:pt>
                      <c:pt idx="103">
                        <c:v>0.94686780871727794</c:v>
                      </c:pt>
                      <c:pt idx="104">
                        <c:v>0.95142938194850513</c:v>
                      </c:pt>
                      <c:pt idx="105">
                        <c:v>0.9559037564961701</c:v>
                      </c:pt>
                      <c:pt idx="106">
                        <c:v>0.96029202750685749</c:v>
                      </c:pt>
                      <c:pt idx="107">
                        <c:v>0.96459535448912459</c:v>
                      </c:pt>
                      <c:pt idx="108">
                        <c:v>0.96881476645703801</c:v>
                      </c:pt>
                      <c:pt idx="109">
                        <c:v>0.97295141093518234</c:v>
                      </c:pt>
                      <c:pt idx="110">
                        <c:v>0.97700635499369815</c:v>
                      </c:pt>
                      <c:pt idx="111">
                        <c:v>0.98098062035883737</c:v>
                      </c:pt>
                      <c:pt idx="112">
                        <c:v>0.98487525341300874</c:v>
                      </c:pt>
                      <c:pt idx="113">
                        <c:v>0.98869126112752159</c:v>
                      </c:pt>
                      <c:pt idx="114">
                        <c:v>0.99242965896526181</c:v>
                      </c:pt>
                      <c:pt idx="115">
                        <c:v>0.99609140356645598</c:v>
                      </c:pt>
                      <c:pt idx="116">
                        <c:v>0.99967745086149973</c:v>
                      </c:pt>
                      <c:pt idx="117">
                        <c:v>1.0031888012472725</c:v>
                      </c:pt>
                      <c:pt idx="118">
                        <c:v>1.0066263274892815</c:v>
                      </c:pt>
                      <c:pt idx="119">
                        <c:v>1.0099909831361837</c:v>
                      </c:pt>
                      <c:pt idx="120">
                        <c:v>1.0132836366492002</c:v>
                      </c:pt>
                      <c:pt idx="121">
                        <c:v>1.0165051674297911</c:v>
                      </c:pt>
                      <c:pt idx="122">
                        <c:v>1.0196564798868877</c:v>
                      </c:pt>
                      <c:pt idx="123">
                        <c:v>1.0227383723045815</c:v>
                      </c:pt>
                      <c:pt idx="124">
                        <c:v>1.0257517512280803</c:v>
                      </c:pt>
                      <c:pt idx="125">
                        <c:v>1.0286973328512685</c:v>
                      </c:pt>
                      <c:pt idx="126">
                        <c:v>1.0315759612411333</c:v>
                      </c:pt>
                      <c:pt idx="127">
                        <c:v>1.034388472690045</c:v>
                      </c:pt>
                      <c:pt idx="128">
                        <c:v>1.0371355841009098</c:v>
                      </c:pt>
                      <c:pt idx="129">
                        <c:v>1.0398180034132651</c:v>
                      </c:pt>
                      <c:pt idx="130">
                        <c:v>1.0424366003989118</c:v>
                      </c:pt>
                      <c:pt idx="131">
                        <c:v>1.0449919346772827</c:v>
                      </c:pt>
                      <c:pt idx="132">
                        <c:v>1.0474848569845632</c:v>
                      </c:pt>
                      <c:pt idx="133">
                        <c:v>1.0499160027382586</c:v>
                      </c:pt>
                      <c:pt idx="134">
                        <c:v>1.0522860099087246</c:v>
                      </c:pt>
                      <c:pt idx="135">
                        <c:v>1.0545955727973881</c:v>
                      </c:pt>
                      <c:pt idx="136">
                        <c:v>1.0568453381528438</c:v>
                      </c:pt>
                      <c:pt idx="137">
                        <c:v>1.0590359376019947</c:v>
                      </c:pt>
                      <c:pt idx="138">
                        <c:v>1.0611679925922035</c:v>
                      </c:pt>
                      <c:pt idx="139">
                        <c:v>1.0632420489077896</c:v>
                      </c:pt>
                      <c:pt idx="140">
                        <c:v>1.0652587797226893</c:v>
                      </c:pt>
                      <c:pt idx="141">
                        <c:v>1.0672187042767811</c:v>
                      </c:pt>
                      <c:pt idx="142">
                        <c:v>1.0691223518551574</c:v>
                      </c:pt>
                      <c:pt idx="143">
                        <c:v>1.0709703134786817</c:v>
                      </c:pt>
                      <c:pt idx="144">
                        <c:v>1.0727630731844315</c:v>
                      </c:pt>
                      <c:pt idx="145">
                        <c:v>1.0745011516455845</c:v>
                      </c:pt>
                      <c:pt idx="146">
                        <c:v>1.0761851013349828</c:v>
                      </c:pt>
                      <c:pt idx="147">
                        <c:v>1.0778153277181894</c:v>
                      </c:pt>
                      <c:pt idx="148">
                        <c:v>1.0793923207044867</c:v>
                      </c:pt>
                      <c:pt idx="149">
                        <c:v>1.0809165689163993</c:v>
                      </c:pt>
                      <c:pt idx="150">
                        <c:v>1.0823884758515812</c:v>
                      </c:pt>
                      <c:pt idx="151">
                        <c:v>1.0838084285209324</c:v>
                      </c:pt>
                      <c:pt idx="152">
                        <c:v>1.0851769189595402</c:v>
                      </c:pt>
                      <c:pt idx="153">
                        <c:v>1.086494288787373</c:v>
                      </c:pt>
                      <c:pt idx="154">
                        <c:v>1.0877609267814314</c:v>
                      </c:pt>
                      <c:pt idx="155">
                        <c:v>1.0889772020882722</c:v>
                      </c:pt>
                      <c:pt idx="156">
                        <c:v>1.0901434605316598</c:v>
                      </c:pt>
                      <c:pt idx="157">
                        <c:v>1.0912600662579597</c:v>
                      </c:pt>
                      <c:pt idx="158">
                        <c:v>1.0923273318235613</c:v>
                      </c:pt>
                      <c:pt idx="159">
                        <c:v>1.0933455148810904</c:v>
                      </c:pt>
                      <c:pt idx="160">
                        <c:v>1.0943149906803518</c:v>
                      </c:pt>
                      <c:pt idx="161">
                        <c:v>1.0952360142309721</c:v>
                      </c:pt>
                      <c:pt idx="162">
                        <c:v>1.0961088235450993</c:v>
                      </c:pt>
                      <c:pt idx="163">
                        <c:v>1.0969336805515748</c:v>
                      </c:pt>
                      <c:pt idx="164">
                        <c:v>1.0977108831514351</c:v>
                      </c:pt>
                      <c:pt idx="165">
                        <c:v>1.0984405908680692</c:v>
                      </c:pt>
                      <c:pt idx="166">
                        <c:v>1.0991230687720093</c:v>
                      </c:pt>
                      <c:pt idx="167">
                        <c:v>1.0997584807916647</c:v>
                      </c:pt>
                      <c:pt idx="168">
                        <c:v>1.1003469954165117</c:v>
                      </c:pt>
                      <c:pt idx="169">
                        <c:v>1.1008888340671612</c:v>
                      </c:pt>
                      <c:pt idx="170">
                        <c:v>1.1013841139609311</c:v>
                      </c:pt>
                      <c:pt idx="171">
                        <c:v>1.1018329894620442</c:v>
                      </c:pt>
                      <c:pt idx="172">
                        <c:v>1.1022356318717044</c:v>
                      </c:pt>
                      <c:pt idx="173">
                        <c:v>1.1025921130929943</c:v>
                      </c:pt>
                      <c:pt idx="174">
                        <c:v>1.102902510339878</c:v>
                      </c:pt>
                      <c:pt idx="175">
                        <c:v>1.1031669582257668</c:v>
                      </c:pt>
                      <c:pt idx="176">
                        <c:v>1.1033855685518679</c:v>
                      </c:pt>
                      <c:pt idx="177">
                        <c:v>1.103558322362735</c:v>
                      </c:pt>
                      <c:pt idx="178">
                        <c:v>1.1036852983361265</c:v>
                      </c:pt>
                      <c:pt idx="179">
                        <c:v>1.1037665686088169</c:v>
                      </c:pt>
                      <c:pt idx="180">
                        <c:v>1.1038021028172702</c:v>
                      </c:pt>
                      <c:pt idx="181">
                        <c:v>1.1037919682020216</c:v>
                      </c:pt>
                      <c:pt idx="182">
                        <c:v>1.1037360695289828</c:v>
                      </c:pt>
                      <c:pt idx="183">
                        <c:v>1.1036344851843993</c:v>
                      </c:pt>
                      <c:pt idx="184">
                        <c:v>1.1034871230440273</c:v>
                      </c:pt>
                      <c:pt idx="185">
                        <c:v>1.1032939284881951</c:v>
                      </c:pt>
                      <c:pt idx="186">
                        <c:v>1.1030548764167551</c:v>
                      </c:pt>
                      <c:pt idx="187">
                        <c:v>1.1027698911105166</c:v>
                      </c:pt>
                      <c:pt idx="188">
                        <c:v>1.1024389102688501</c:v>
                      </c:pt>
                      <c:pt idx="189">
                        <c:v>1.1020617725584416</c:v>
                      </c:pt>
                      <c:pt idx="190">
                        <c:v>1.1016384141477553</c:v>
                      </c:pt>
                      <c:pt idx="191">
                        <c:v>1.1011686718870017</c:v>
                      </c:pt>
                      <c:pt idx="192">
                        <c:v>1.1006523915347335</c:v>
                      </c:pt>
                      <c:pt idx="193">
                        <c:v>1.1000894761468181</c:v>
                      </c:pt>
                      <c:pt idx="194">
                        <c:v>1.0994797368866012</c:v>
                      </c:pt>
                      <c:pt idx="195">
                        <c:v>1.098822953030439</c:v>
                      </c:pt>
                      <c:pt idx="196">
                        <c:v>1.0981189729560337</c:v>
                      </c:pt>
                      <c:pt idx="197">
                        <c:v>1.097367568434791</c:v>
                      </c:pt>
                      <c:pt idx="198">
                        <c:v>1.0965685193202717</c:v>
                      </c:pt>
                      <c:pt idx="199">
                        <c:v>1.0957215727549441</c:v>
                      </c:pt>
                      <c:pt idx="200">
                        <c:v>1.0948265121767622</c:v>
                      </c:pt>
                      <c:pt idx="201">
                        <c:v>1.0938830388859468</c:v>
                      </c:pt>
                      <c:pt idx="202">
                        <c:v>1.0928909064271921</c:v>
                      </c:pt>
                      <c:pt idx="203">
                        <c:v>1.0918497853512277</c:v>
                      </c:pt>
                      <c:pt idx="204">
                        <c:v>1.0907593899011705</c:v>
                      </c:pt>
                      <c:pt idx="205">
                        <c:v>1.0896193874814888</c:v>
                      </c:pt>
                      <c:pt idx="206">
                        <c:v>1.0884294227825471</c:v>
                      </c:pt>
                      <c:pt idx="207">
                        <c:v>1.0871892212372485</c:v>
                      </c:pt>
                      <c:pt idx="208">
                        <c:v>1.0858983607503332</c:v>
                      </c:pt>
                      <c:pt idx="209">
                        <c:v>1.0845564617427141</c:v>
                      </c:pt>
                      <c:pt idx="210">
                        <c:v>1.0831631582583605</c:v>
                      </c:pt>
                      <c:pt idx="211">
                        <c:v>1.0817180306885874</c:v>
                      </c:pt>
                      <c:pt idx="212">
                        <c:v>1.0802206385195048</c:v>
                      </c:pt>
                      <c:pt idx="213">
                        <c:v>1.0786705918616453</c:v>
                      </c:pt>
                      <c:pt idx="214">
                        <c:v>1.0770674032856038</c:v>
                      </c:pt>
                      <c:pt idx="215">
                        <c:v>1.075410605448847</c:v>
                      </c:pt>
                      <c:pt idx="216">
                        <c:v>1.0736997941758588</c:v>
                      </c:pt>
                      <c:pt idx="217">
                        <c:v>1.0719343583307084</c:v>
                      </c:pt>
                      <c:pt idx="218">
                        <c:v>1.0701138904700092</c:v>
                      </c:pt>
                      <c:pt idx="219">
                        <c:v>1.068237817516942</c:v>
                      </c:pt>
                      <c:pt idx="220">
                        <c:v>1.0663056281975012</c:v>
                      </c:pt>
                      <c:pt idx="221">
                        <c:v>1.0643167296484342</c:v>
                      </c:pt>
                      <c:pt idx="222">
                        <c:v>1.0622705862461213</c:v>
                      </c:pt>
                      <c:pt idx="223">
                        <c:v>1.060166627899253</c:v>
                      </c:pt>
                      <c:pt idx="224">
                        <c:v>1.0580042668598624</c:v>
                      </c:pt>
                      <c:pt idx="225">
                        <c:v>1.0557828435151217</c:v>
                      </c:pt>
                      <c:pt idx="226">
                        <c:v>1.0535017456579643</c:v>
                      </c:pt>
                      <c:pt idx="227">
                        <c:v>1.0511603644161636</c:v>
                      </c:pt>
                      <c:pt idx="228">
                        <c:v>1.0487580261099558</c:v>
                      </c:pt>
                      <c:pt idx="229">
                        <c:v>1.0462940268652252</c:v>
                      </c:pt>
                      <c:pt idx="230">
                        <c:v>1.0437677097025151</c:v>
                      </c:pt>
                      <c:pt idx="231">
                        <c:v>1.0411783410189765</c:v>
                      </c:pt>
                      <c:pt idx="232">
                        <c:v>1.0385253081285539</c:v>
                      </c:pt>
                      <c:pt idx="233">
                        <c:v>1.0358077392566081</c:v>
                      </c:pt>
                      <c:pt idx="234">
                        <c:v>1.0330249850147477</c:v>
                      </c:pt>
                      <c:pt idx="235">
                        <c:v>1.0301761941557199</c:v>
                      </c:pt>
                      <c:pt idx="236">
                        <c:v>1.0272606456638851</c:v>
                      </c:pt>
                      <c:pt idx="237">
                        <c:v>1.0242775513144984</c:v>
                      </c:pt>
                      <c:pt idx="238">
                        <c:v>1.0212260582023482</c:v>
                      </c:pt>
                      <c:pt idx="239">
                        <c:v>1.0181053439055012</c:v>
                      </c:pt>
                      <c:pt idx="240">
                        <c:v>1.0149145832289821</c:v>
                      </c:pt>
                      <c:pt idx="241">
                        <c:v>1.0116529234273226</c:v>
                      </c:pt>
                      <c:pt idx="242">
                        <c:v>1.0083194633021446</c:v>
                      </c:pt>
                      <c:pt idx="243">
                        <c:v>1.0049133418385292</c:v>
                      </c:pt>
                      <c:pt idx="244">
                        <c:v>1.0014335829247591</c:v>
                      </c:pt>
                      <c:pt idx="245">
                        <c:v>0.99787928484722987</c:v>
                      </c:pt>
                      <c:pt idx="246">
                        <c:v>0.99424957718871243</c:v>
                      </c:pt>
                      <c:pt idx="247">
                        <c:v>0.99054340430640142</c:v>
                      </c:pt>
                      <c:pt idx="248">
                        <c:v>0.9867598528247401</c:v>
                      </c:pt>
                      <c:pt idx="249">
                        <c:v>0.98289792562525025</c:v>
                      </c:pt>
                      <c:pt idx="250">
                        <c:v>0.97895659175958838</c:v>
                      </c:pt>
                      <c:pt idx="251">
                        <c:v>0.97493480677454758</c:v>
                      </c:pt>
                      <c:pt idx="252">
                        <c:v>0.97083156680583826</c:v>
                      </c:pt>
                      <c:pt idx="253">
                        <c:v>0.96664578478839702</c:v>
                      </c:pt>
                      <c:pt idx="254">
                        <c:v>0.9623763589287051</c:v>
                      </c:pt>
                      <c:pt idx="255">
                        <c:v>0.95802226764338672</c:v>
                      </c:pt>
                      <c:pt idx="256">
                        <c:v>0.95358233113142932</c:v>
                      </c:pt>
                      <c:pt idx="257">
                        <c:v>0.94905542665756948</c:v>
                      </c:pt>
                      <c:pt idx="258">
                        <c:v>0.94444043451886928</c:v>
                      </c:pt>
                      <c:pt idx="259">
                        <c:v>0.93973619814525677</c:v>
                      </c:pt>
                      <c:pt idx="260">
                        <c:v>0.93494149932549364</c:v>
                      </c:pt>
                      <c:pt idx="261">
                        <c:v>0.9300551571278719</c:v>
                      </c:pt>
                      <c:pt idx="262">
                        <c:v>0.92507589214106212</c:v>
                      </c:pt>
                      <c:pt idx="263">
                        <c:v>0.92000255391665819</c:v>
                      </c:pt>
                      <c:pt idx="264">
                        <c:v>0.91483385159497432</c:v>
                      </c:pt>
                      <c:pt idx="265">
                        <c:v>0.90956849682267626</c:v>
                      </c:pt>
                      <c:pt idx="266">
                        <c:v>0.90420519886076134</c:v>
                      </c:pt>
                      <c:pt idx="267">
                        <c:v>0.89874265299647582</c:v>
                      </c:pt>
                      <c:pt idx="268">
                        <c:v>0.89317953464295918</c:v>
                      </c:pt>
                      <c:pt idx="269">
                        <c:v>0.88751447988183529</c:v>
                      </c:pt>
                      <c:pt idx="270">
                        <c:v>0.88174614457359979</c:v>
                      </c:pt>
                      <c:pt idx="271">
                        <c:v>0.87587315339251948</c:v>
                      </c:pt>
                      <c:pt idx="272">
                        <c:v>0.86989407215947345</c:v>
                      </c:pt>
                      <c:pt idx="273">
                        <c:v>0.86380753086162831</c:v>
                      </c:pt>
                      <c:pt idx="274">
                        <c:v>0.8576121104819332</c:v>
                      </c:pt>
                      <c:pt idx="275">
                        <c:v>0.85130622719971039</c:v>
                      </c:pt>
                      <c:pt idx="276">
                        <c:v>0.84488856551466895</c:v>
                      </c:pt>
                      <c:pt idx="277">
                        <c:v>0.83835752597684488</c:v>
                      </c:pt>
                      <c:pt idx="278">
                        <c:v>0.83171168510279525</c:v>
                      </c:pt>
                      <c:pt idx="279">
                        <c:v>0.82494948496424747</c:v>
                      </c:pt>
                      <c:pt idx="280">
                        <c:v>0.8180694494162104</c:v>
                      </c:pt>
                      <c:pt idx="281">
                        <c:v>0.81106995042210361</c:v>
                      </c:pt>
                      <c:pt idx="282">
                        <c:v>0.80394951792470859</c:v>
                      </c:pt>
                      <c:pt idx="283">
                        <c:v>0.79670652377912043</c:v>
                      </c:pt>
                      <c:pt idx="284">
                        <c:v>0.78933939458137214</c:v>
                      </c:pt>
                      <c:pt idx="285">
                        <c:v>0.78184657810680036</c:v>
                      </c:pt>
                      <c:pt idx="286">
                        <c:v>0.77422642081819282</c:v>
                      </c:pt>
                      <c:pt idx="287">
                        <c:v>0.76647736280309708</c:v>
                      </c:pt>
                      <c:pt idx="288">
                        <c:v>0.75859779989127862</c:v>
                      </c:pt>
                      <c:pt idx="289">
                        <c:v>0.7505860567436915</c:v>
                      </c:pt>
                      <c:pt idx="290">
                        <c:v>0.74244060522969102</c:v>
                      </c:pt>
                      <c:pt idx="291">
                        <c:v>0.73415983019772746</c:v>
                      </c:pt>
                      <c:pt idx="292">
                        <c:v>0.7257421116662327</c:v>
                      </c:pt>
                      <c:pt idx="293">
                        <c:v>0.71718581950029914</c:v>
                      </c:pt>
                      <c:pt idx="294">
                        <c:v>0.70848940691414808</c:v>
                      </c:pt>
                      <c:pt idx="295">
                        <c:v>0.6996513836518401</c:v>
                      </c:pt>
                      <c:pt idx="296">
                        <c:v>0.6906701303395858</c:v>
                      </c:pt>
                      <c:pt idx="297">
                        <c:v>0.68154417571212578</c:v>
                      </c:pt>
                      <c:pt idx="298">
                        <c:v>0.67227201282501181</c:v>
                      </c:pt>
                      <c:pt idx="299">
                        <c:v>0.66285229942053714</c:v>
                      </c:pt>
                      <c:pt idx="300">
                        <c:v>0.65328358835297029</c:v>
                      </c:pt>
                      <c:pt idx="301">
                        <c:v>0.64356458670422201</c:v>
                      </c:pt>
                      <c:pt idx="302">
                        <c:v>0.63369402561385779</c:v>
                      </c:pt>
                      <c:pt idx="303">
                        <c:v>0.62367068058360908</c:v>
                      </c:pt>
                      <c:pt idx="304">
                        <c:v>0.61349356768761987</c:v>
                      </c:pt>
                      <c:pt idx="305">
                        <c:v>0.60316164832629005</c:v>
                      </c:pt>
                      <c:pt idx="306">
                        <c:v>0.59267408681108336</c:v>
                      </c:pt>
                      <c:pt idx="307">
                        <c:v>0.5820300939556079</c:v>
                      </c:pt>
                      <c:pt idx="308">
                        <c:v>0.5712291960580258</c:v>
                      </c:pt>
                      <c:pt idx="309">
                        <c:v>0.56027083133869138</c:v>
                      </c:pt>
                      <c:pt idx="310">
                        <c:v>0.54915485762093497</c:v>
                      </c:pt>
                      <c:pt idx="311">
                        <c:v>0.53788133018883921</c:v>
                      </c:pt>
                      <c:pt idx="312">
                        <c:v>0.52645040794508391</c:v>
                      </c:pt>
                      <c:pt idx="313">
                        <c:v>0.51486259995603512</c:v>
                      </c:pt>
                      <c:pt idx="314">
                        <c:v>0.50311876427739344</c:v>
                      </c:pt>
                      <c:pt idx="315">
                        <c:v>0.49122000559004925</c:v>
                      </c:pt>
                      <c:pt idx="316">
                        <c:v>0.47916788991006665</c:v>
                      </c:pt>
                      <c:pt idx="317">
                        <c:v>0.4669643469426179</c:v>
                      </c:pt>
                      <c:pt idx="318">
                        <c:v>0.45461176566516065</c:v>
                      </c:pt>
                      <c:pt idx="319">
                        <c:v>0.44211308484853673</c:v>
                      </c:pt>
                      <c:pt idx="320">
                        <c:v>0.42947180074531527</c:v>
                      </c:pt>
                      <c:pt idx="321">
                        <c:v>0.41669202921690851</c:v>
                      </c:pt>
                      <c:pt idx="322">
                        <c:v>0.40377859349438988</c:v>
                      </c:pt>
                      <c:pt idx="323">
                        <c:v>0.39073712149853473</c:v>
                      </c:pt>
                      <c:pt idx="324">
                        <c:v>0.37757398310723733</c:v>
                      </c:pt>
                      <c:pt idx="325">
                        <c:v>0.36429660213708426</c:v>
                      </c:pt>
                      <c:pt idx="326">
                        <c:v>0.350913252091683</c:v>
                      </c:pt>
                      <c:pt idx="327">
                        <c:v>0.33743347844782967</c:v>
                      </c:pt>
                      <c:pt idx="328">
                        <c:v>0.32386789192040066</c:v>
                      </c:pt>
                      <c:pt idx="329">
                        <c:v>0.31022857786420849</c:v>
                      </c:pt>
                      <c:pt idx="330">
                        <c:v>0.296528903293515</c:v>
                      </c:pt>
                      <c:pt idx="331">
                        <c:v>0.28278374405408774</c:v>
                      </c:pt>
                      <c:pt idx="332">
                        <c:v>0.26900973865487671</c:v>
                      </c:pt>
                      <c:pt idx="333">
                        <c:v>0.25522523150462245</c:v>
                      </c:pt>
                      <c:pt idx="334">
                        <c:v>0.24145044217451272</c:v>
                      </c:pt>
                      <c:pt idx="335">
                        <c:v>0.22770761247073812</c:v>
                      </c:pt>
                      <c:pt idx="336">
                        <c:v>0.21402106069407817</c:v>
                      </c:pt>
                      <c:pt idx="337">
                        <c:v>0.20041731146920627</c:v>
                      </c:pt>
                      <c:pt idx="338">
                        <c:v>0.18692515189072761</c:v>
                      </c:pt>
                      <c:pt idx="339">
                        <c:v>0.17357576544297915</c:v>
                      </c:pt>
                      <c:pt idx="340">
                        <c:v>0.16040264359103071</c:v>
                      </c:pt>
                      <c:pt idx="341">
                        <c:v>0.14744176751345731</c:v>
                      </c:pt>
                      <c:pt idx="342">
                        <c:v>0.13473137453882572</c:v>
                      </c:pt>
                      <c:pt idx="343">
                        <c:v>0.12231213999395463</c:v>
                      </c:pt>
                      <c:pt idx="344">
                        <c:v>0.11022676111166567</c:v>
                      </c:pt>
                      <c:pt idx="345">
                        <c:v>9.8519997096498155E-2</c:v>
                      </c:pt>
                      <c:pt idx="346">
                        <c:v>8.7238225124860944E-2</c:v>
                      </c:pt>
                      <c:pt idx="347">
                        <c:v>7.6429447496121572E-2</c:v>
                      </c:pt>
                      <c:pt idx="348">
                        <c:v>6.614235778182484E-2</c:v>
                      </c:pt>
                      <c:pt idx="349">
                        <c:v>5.6426500956128882E-2</c:v>
                      </c:pt>
                      <c:pt idx="350">
                        <c:v>4.7331263791907496E-2</c:v>
                      </c:pt>
                      <c:pt idx="351">
                        <c:v>3.8905243252485747E-2</c:v>
                      </c:pt>
                      <c:pt idx="352">
                        <c:v>3.1195935989263186E-2</c:v>
                      </c:pt>
                      <c:pt idx="353">
                        <c:v>2.4248749073460817E-2</c:v>
                      </c:pt>
                      <c:pt idx="354">
                        <c:v>1.8106294045985748E-2</c:v>
                      </c:pt>
                      <c:pt idx="355">
                        <c:v>1.2807580709048916E-2</c:v>
                      </c:pt>
                      <c:pt idx="356">
                        <c:v>8.3873759442970666E-3</c:v>
                      </c:pt>
                      <c:pt idx="357">
                        <c:v>4.8754132219555411E-3</c:v>
                      </c:pt>
                      <c:pt idx="358">
                        <c:v>2.2959223363765695E-3</c:v>
                      </c:pt>
                      <c:pt idx="359">
                        <c:v>6.6695837350690243E-4</c:v>
                      </c:pt>
                      <c:pt idx="360">
                        <c:v>1.9286549331065737E-16</c:v>
                      </c:pt>
                      <c:pt idx="361">
                        <c:v>2.9979087698259031E-4</c:v>
                      </c:pt>
                      <c:pt idx="362">
                        <c:v>1.564130611123672E-3</c:v>
                      </c:pt>
                      <c:pt idx="363">
                        <c:v>3.784025877500285E-3</c:v>
                      </c:pt>
                      <c:pt idx="364">
                        <c:v>6.9438436694430955E-3</c:v>
                      </c:pt>
                      <c:pt idx="365">
                        <c:v>1.1021611006466257E-2</c:v>
                      </c:pt>
                      <c:pt idx="366">
                        <c:v>1.5989545074517601E-2</c:v>
                      </c:pt>
                      <c:pt idx="367">
                        <c:v>2.1814736783477319E-2</c:v>
                      </c:pt>
                      <c:pt idx="368">
                        <c:v>2.8459574820982693E-2</c:v>
                      </c:pt>
                      <c:pt idx="369">
                        <c:v>3.5882714965842631E-2</c:v>
                      </c:pt>
                      <c:pt idx="370">
                        <c:v>4.4039687496197195E-2</c:v>
                      </c:pt>
                      <c:pt idx="371">
                        <c:v>5.2883836910274123E-2</c:v>
                      </c:pt>
                      <c:pt idx="372">
                        <c:v>6.2366734603773753E-2</c:v>
                      </c:pt>
                      <c:pt idx="373">
                        <c:v>7.2439194520356895E-2</c:v>
                      </c:pt>
                      <c:pt idx="374">
                        <c:v>8.3051772716463107E-2</c:v>
                      </c:pt>
                      <c:pt idx="375">
                        <c:v>9.4155382507345314E-2</c:v>
                      </c:pt>
                      <c:pt idx="376">
                        <c:v>0.10570171116521702</c:v>
                      </c:pt>
                      <c:pt idx="377">
                        <c:v>0.11764369016924321</c:v>
                      </c:pt>
                      <c:pt idx="378">
                        <c:v>0.1299359967073688</c:v>
                      </c:pt>
                      <c:pt idx="379">
                        <c:v>0.14253501750266659</c:v>
                      </c:pt>
                      <c:pt idx="380">
                        <c:v>0.15539947153782346</c:v>
                      </c:pt>
                      <c:pt idx="381">
                        <c:v>0.16849014242149979</c:v>
                      </c:pt>
                      <c:pt idx="382">
                        <c:v>0.18177019442254994</c:v>
                      </c:pt>
                      <c:pt idx="383">
                        <c:v>0.19520524125191591</c:v>
                      </c:pt>
                      <c:pt idx="384">
                        <c:v>0.2087631806216412</c:v>
                      </c:pt>
                      <c:pt idx="385">
                        <c:v>0.22241442149688584</c:v>
                      </c:pt>
                      <c:pt idx="386">
                        <c:v>0.23613156626707513</c:v>
                      </c:pt>
                      <c:pt idx="387">
                        <c:v>0.24988951851678864</c:v>
                      </c:pt>
                      <c:pt idx="388">
                        <c:v>0.26366526513237459</c:v>
                      </c:pt>
                      <c:pt idx="389">
                        <c:v>0.27743785720296882</c:v>
                      </c:pt>
                      <c:pt idx="390">
                        <c:v>0.29118823835798308</c:v>
                      </c:pt>
                      <c:pt idx="391">
                        <c:v>0.30489923074408137</c:v>
                      </c:pt>
                      <c:pt idx="392">
                        <c:v>0.31855523247944073</c:v>
                      </c:pt>
                      <c:pt idx="393">
                        <c:v>0.33214235105903633</c:v>
                      </c:pt>
                      <c:pt idx="394">
                        <c:v>0.34564805873687532</c:v>
                      </c:pt>
                      <c:pt idx="395">
                        <c:v>0.35906122530474122</c:v>
                      </c:pt>
                      <c:pt idx="396">
                        <c:v>0.37237189310472574</c:v>
                      </c:pt>
                      <c:pt idx="397">
                        <c:v>0.38557137065525288</c:v>
                      </c:pt>
                      <c:pt idx="398">
                        <c:v>0.39865189185253308</c:v>
                      </c:pt>
                      <c:pt idx="399">
                        <c:v>0.41160673654177315</c:v>
                      </c:pt>
                      <c:pt idx="400">
                        <c:v>0.42442993867852308</c:v>
                      </c:pt>
                      <c:pt idx="401">
                        <c:v>0.43711651822927544</c:v>
                      </c:pt>
                      <c:pt idx="402">
                        <c:v>0.44966198094883919</c:v>
                      </c:pt>
                      <c:pt idx="403">
                        <c:v>0.46206271854783332</c:v>
                      </c:pt>
                      <c:pt idx="404">
                        <c:v>0.47431551940948835</c:v>
                      </c:pt>
                      <c:pt idx="405">
                        <c:v>0.48641779976720384</c:v>
                      </c:pt>
                      <c:pt idx="406">
                        <c:v>0.49836747126196679</c:v>
                      </c:pt>
                      <c:pt idx="407">
                        <c:v>0.51016291939901803</c:v>
                      </c:pt>
                      <c:pt idx="408">
                        <c:v>0.5218027526321648</c:v>
                      </c:pt>
                      <c:pt idx="409">
                        <c:v>0.53328607862896771</c:v>
                      </c:pt>
                      <c:pt idx="410">
                        <c:v>0.54461235905789607</c:v>
                      </c:pt>
                      <c:pt idx="411">
                        <c:v>0.55578112808042124</c:v>
                      </c:pt>
                      <c:pt idx="412">
                        <c:v>0.56679241233602884</c:v>
                      </c:pt>
                      <c:pt idx="413">
                        <c:v>0.5776462816281982</c:v>
                      </c:pt>
                      <c:pt idx="414">
                        <c:v>0.58834318391677021</c:v>
                      </c:pt>
                      <c:pt idx="415">
                        <c:v>0.59888351493382519</c:v>
                      </c:pt>
                      <c:pt idx="416">
                        <c:v>0.60926802179183936</c:v>
                      </c:pt>
                      <c:pt idx="417">
                        <c:v>0.61949751547411314</c:v>
                      </c:pt>
                      <c:pt idx="418">
                        <c:v>0.62957295541220837</c:v>
                      </c:pt>
                      <c:pt idx="419">
                        <c:v>0.63949537067332007</c:v>
                      </c:pt>
                      <c:pt idx="420">
                        <c:v>0.64926591641649956</c:v>
                      </c:pt>
                      <c:pt idx="421">
                        <c:v>0.65888582227272263</c:v>
                      </c:pt>
                      <c:pt idx="422">
                        <c:v>0.66835635788374814</c:v>
                      </c:pt>
                      <c:pt idx="423">
                        <c:v>0.67767893063590767</c:v>
                      </c:pt>
                      <c:pt idx="424">
                        <c:v>0.68685490970872154</c:v>
                      </c:pt>
                      <c:pt idx="425">
                        <c:v>0.69588576835956373</c:v>
                      </c:pt>
                      <c:pt idx="426">
                        <c:v>0.70477301839068984</c:v>
                      </c:pt>
                      <c:pt idx="427">
                        <c:v>0.71351814244828893</c:v>
                      </c:pt>
                      <c:pt idx="428">
                        <c:v>0.72212276546336174</c:v>
                      </c:pt>
                      <c:pt idx="429">
                        <c:v>0.73058836216101608</c:v>
                      </c:pt>
                      <c:pt idx="430">
                        <c:v>0.73891660956454519</c:v>
                      </c:pt>
                      <c:pt idx="431">
                        <c:v>0.74710902699596737</c:v>
                      </c:pt>
                      <c:pt idx="432">
                        <c:v>0.75516727178039755</c:v>
                      </c:pt>
                      <c:pt idx="433">
                        <c:v>0.76309293831855507</c:v>
                      </c:pt>
                      <c:pt idx="434">
                        <c:v>0.7708876541604075</c:v>
                      </c:pt>
                      <c:pt idx="435">
                        <c:v>0.77855299685846746</c:v>
                      </c:pt>
                      <c:pt idx="436">
                        <c:v>0.78609056082233952</c:v>
                      </c:pt>
                      <c:pt idx="437">
                        <c:v>0.79350203381232765</c:v>
                      </c:pt>
                      <c:pt idx="438">
                        <c:v>0.80078886393897974</c:v>
                      </c:pt>
                      <c:pt idx="439">
                        <c:v>0.80795278968187578</c:v>
                      </c:pt>
                      <c:pt idx="440">
                        <c:v>0.81499529964059125</c:v>
                      </c:pt>
                      <c:pt idx="441">
                        <c:v>0.82191794766241</c:v>
                      </c:pt>
                      <c:pt idx="442">
                        <c:v>0.82872232201048623</c:v>
                      </c:pt>
                      <c:pt idx="443">
                        <c:v>0.83540994324133611</c:v>
                      </c:pt>
                      <c:pt idx="444">
                        <c:v>0.8419823687953748</c:v>
                      </c:pt>
                      <c:pt idx="445">
                        <c:v>0.84844101466167354</c:v>
                      </c:pt>
                      <c:pt idx="446">
                        <c:v>0.8547874611981976</c:v>
                      </c:pt>
                      <c:pt idx="447">
                        <c:v>0.86102315200140456</c:v>
                      </c:pt>
                      <c:pt idx="448">
                        <c:v>0.86714954606162176</c:v>
                      </c:pt>
                      <c:pt idx="449">
                        <c:v>0.87316806001730785</c:v>
                      </c:pt>
                      <c:pt idx="450">
                        <c:v>0.87908018972551116</c:v>
                      </c:pt>
                      <c:pt idx="451">
                        <c:v>0.88488726453605726</c:v>
                      </c:pt>
                      <c:pt idx="452">
                        <c:v>0.89059071124126654</c:v>
                      </c:pt>
                      <c:pt idx="453">
                        <c:v>0.89619187175293169</c:v>
                      </c:pt>
                      <c:pt idx="454">
                        <c:v>0.90169217882010766</c:v>
                      </c:pt>
                      <c:pt idx="455">
                        <c:v>0.90709282155109627</c:v>
                      </c:pt>
                      <c:pt idx="456">
                        <c:v>0.91239525610596484</c:v>
                      </c:pt>
                      <c:pt idx="457">
                        <c:v>0.91760073984290025</c:v>
                      </c:pt>
                      <c:pt idx="458">
                        <c:v>0.92271049957466666</c:v>
                      </c:pt>
                      <c:pt idx="459">
                        <c:v>0.92772591209077837</c:v>
                      </c:pt>
                      <c:pt idx="460">
                        <c:v>0.93264807321694232</c:v>
                      </c:pt>
                      <c:pt idx="461">
                        <c:v>0.93747836396181305</c:v>
                      </c:pt>
                      <c:pt idx="462">
                        <c:v>0.94221788249823324</c:v>
                      </c:pt>
                      <c:pt idx="463">
                        <c:v>0.94686780871727794</c:v>
                      </c:pt>
                      <c:pt idx="464">
                        <c:v>0.95142938194850513</c:v>
                      </c:pt>
                      <c:pt idx="465">
                        <c:v>0.9559037564961701</c:v>
                      </c:pt>
                      <c:pt idx="466">
                        <c:v>0.96029202750685749</c:v>
                      </c:pt>
                      <c:pt idx="467">
                        <c:v>0.96459535448912459</c:v>
                      </c:pt>
                      <c:pt idx="468">
                        <c:v>0.96881476645703801</c:v>
                      </c:pt>
                      <c:pt idx="469">
                        <c:v>0.97295141093518234</c:v>
                      </c:pt>
                      <c:pt idx="470">
                        <c:v>0.97700635499369815</c:v>
                      </c:pt>
                      <c:pt idx="471">
                        <c:v>0.98098062035883737</c:v>
                      </c:pt>
                      <c:pt idx="472">
                        <c:v>0.98487525341300874</c:v>
                      </c:pt>
                      <c:pt idx="473">
                        <c:v>0.98869126112752159</c:v>
                      </c:pt>
                      <c:pt idx="474">
                        <c:v>0.99242965896526181</c:v>
                      </c:pt>
                      <c:pt idx="475">
                        <c:v>0.99609140356645598</c:v>
                      </c:pt>
                      <c:pt idx="476">
                        <c:v>0.99967745086149973</c:v>
                      </c:pt>
                      <c:pt idx="477">
                        <c:v>1.0031888012472725</c:v>
                      </c:pt>
                      <c:pt idx="478">
                        <c:v>1.0066263274892815</c:v>
                      </c:pt>
                      <c:pt idx="479">
                        <c:v>1.0099909831361837</c:v>
                      </c:pt>
                      <c:pt idx="480">
                        <c:v>1.0132836366492002</c:v>
                      </c:pt>
                      <c:pt idx="481">
                        <c:v>1.0165051674297911</c:v>
                      </c:pt>
                      <c:pt idx="482">
                        <c:v>1.0196564798868877</c:v>
                      </c:pt>
                      <c:pt idx="483">
                        <c:v>1.0227383723045815</c:v>
                      </c:pt>
                      <c:pt idx="484">
                        <c:v>1.0257517512280803</c:v>
                      </c:pt>
                      <c:pt idx="485">
                        <c:v>1.0286973328512685</c:v>
                      </c:pt>
                      <c:pt idx="486">
                        <c:v>1.0315759612411333</c:v>
                      </c:pt>
                      <c:pt idx="487">
                        <c:v>1.034388472690045</c:v>
                      </c:pt>
                      <c:pt idx="488">
                        <c:v>1.0371355841009098</c:v>
                      </c:pt>
                      <c:pt idx="489">
                        <c:v>1.0398180034132651</c:v>
                      </c:pt>
                      <c:pt idx="490">
                        <c:v>1.0424366003989118</c:v>
                      </c:pt>
                      <c:pt idx="491">
                        <c:v>1.0449919346772827</c:v>
                      </c:pt>
                      <c:pt idx="492">
                        <c:v>1.0474848569845632</c:v>
                      </c:pt>
                      <c:pt idx="493">
                        <c:v>1.0499160027382586</c:v>
                      </c:pt>
                      <c:pt idx="494">
                        <c:v>1.0522860099087246</c:v>
                      </c:pt>
                      <c:pt idx="495">
                        <c:v>1.0545955727973881</c:v>
                      </c:pt>
                      <c:pt idx="496">
                        <c:v>1.0568453381528438</c:v>
                      </c:pt>
                      <c:pt idx="497">
                        <c:v>1.0590359376019947</c:v>
                      </c:pt>
                      <c:pt idx="498">
                        <c:v>1.0611679925922035</c:v>
                      </c:pt>
                      <c:pt idx="499">
                        <c:v>1.0632420489077896</c:v>
                      </c:pt>
                      <c:pt idx="500">
                        <c:v>1.0652587797226893</c:v>
                      </c:pt>
                      <c:pt idx="501">
                        <c:v>1.0672187042767811</c:v>
                      </c:pt>
                      <c:pt idx="502">
                        <c:v>1.0691223518551574</c:v>
                      </c:pt>
                      <c:pt idx="503">
                        <c:v>1.0709703134786817</c:v>
                      </c:pt>
                      <c:pt idx="504">
                        <c:v>1.0727630731844315</c:v>
                      </c:pt>
                      <c:pt idx="505">
                        <c:v>1.0745011516455845</c:v>
                      </c:pt>
                      <c:pt idx="506">
                        <c:v>1.0761851013349828</c:v>
                      </c:pt>
                      <c:pt idx="507">
                        <c:v>1.0778153277181894</c:v>
                      </c:pt>
                      <c:pt idx="508">
                        <c:v>1.0793923207044867</c:v>
                      </c:pt>
                      <c:pt idx="509">
                        <c:v>1.0809165689163993</c:v>
                      </c:pt>
                      <c:pt idx="510">
                        <c:v>1.0823884758515812</c:v>
                      </c:pt>
                      <c:pt idx="511">
                        <c:v>1.0838084285209324</c:v>
                      </c:pt>
                      <c:pt idx="512">
                        <c:v>1.0851769189595402</c:v>
                      </c:pt>
                      <c:pt idx="513">
                        <c:v>1.086494288787373</c:v>
                      </c:pt>
                      <c:pt idx="514">
                        <c:v>1.0877609267814314</c:v>
                      </c:pt>
                      <c:pt idx="515">
                        <c:v>1.0889772020882722</c:v>
                      </c:pt>
                      <c:pt idx="516">
                        <c:v>1.0901434605316598</c:v>
                      </c:pt>
                      <c:pt idx="517">
                        <c:v>1.0912600662579597</c:v>
                      </c:pt>
                      <c:pt idx="518">
                        <c:v>1.0923273318235613</c:v>
                      </c:pt>
                      <c:pt idx="519">
                        <c:v>1.0933455148810904</c:v>
                      </c:pt>
                      <c:pt idx="520">
                        <c:v>1.0943149906803518</c:v>
                      </c:pt>
                      <c:pt idx="521">
                        <c:v>1.0952360142309721</c:v>
                      </c:pt>
                      <c:pt idx="522">
                        <c:v>1.0961088235450993</c:v>
                      </c:pt>
                      <c:pt idx="523">
                        <c:v>1.0969336805515748</c:v>
                      </c:pt>
                      <c:pt idx="524">
                        <c:v>1.0977108831514351</c:v>
                      </c:pt>
                      <c:pt idx="525">
                        <c:v>1.0984405908680692</c:v>
                      </c:pt>
                      <c:pt idx="526">
                        <c:v>1.0991230687720093</c:v>
                      </c:pt>
                      <c:pt idx="527">
                        <c:v>1.0997584807916647</c:v>
                      </c:pt>
                      <c:pt idx="528">
                        <c:v>1.1003469954165117</c:v>
                      </c:pt>
                      <c:pt idx="529">
                        <c:v>1.1008888340671612</c:v>
                      </c:pt>
                      <c:pt idx="530">
                        <c:v>1.1013841139609311</c:v>
                      </c:pt>
                      <c:pt idx="531">
                        <c:v>1.1018329894620442</c:v>
                      </c:pt>
                      <c:pt idx="532">
                        <c:v>1.1022356318717044</c:v>
                      </c:pt>
                      <c:pt idx="533">
                        <c:v>1.1025921130929943</c:v>
                      </c:pt>
                      <c:pt idx="534">
                        <c:v>1.102902510339878</c:v>
                      </c:pt>
                      <c:pt idx="535">
                        <c:v>1.1031669582257668</c:v>
                      </c:pt>
                      <c:pt idx="536">
                        <c:v>1.1033855685518679</c:v>
                      </c:pt>
                      <c:pt idx="537">
                        <c:v>1.103558322362735</c:v>
                      </c:pt>
                      <c:pt idx="538">
                        <c:v>1.1036852983361265</c:v>
                      </c:pt>
                      <c:pt idx="539">
                        <c:v>1.1037665686088169</c:v>
                      </c:pt>
                      <c:pt idx="540">
                        <c:v>1.1038021028172702</c:v>
                      </c:pt>
                      <c:pt idx="541">
                        <c:v>1.1037919682020216</c:v>
                      </c:pt>
                      <c:pt idx="542">
                        <c:v>1.1037360695289828</c:v>
                      </c:pt>
                      <c:pt idx="543">
                        <c:v>1.1036344851843993</c:v>
                      </c:pt>
                      <c:pt idx="544">
                        <c:v>1.1034871230440273</c:v>
                      </c:pt>
                      <c:pt idx="545">
                        <c:v>1.1032939284881951</c:v>
                      </c:pt>
                      <c:pt idx="546">
                        <c:v>1.1030548764167551</c:v>
                      </c:pt>
                      <c:pt idx="547">
                        <c:v>1.1027698911105166</c:v>
                      </c:pt>
                      <c:pt idx="548">
                        <c:v>1.1024389102688501</c:v>
                      </c:pt>
                      <c:pt idx="549">
                        <c:v>1.1020617725584416</c:v>
                      </c:pt>
                      <c:pt idx="550">
                        <c:v>1.1016384141477553</c:v>
                      </c:pt>
                      <c:pt idx="551">
                        <c:v>1.1011686718870017</c:v>
                      </c:pt>
                      <c:pt idx="552">
                        <c:v>1.1006523915347335</c:v>
                      </c:pt>
                      <c:pt idx="553">
                        <c:v>1.1000894761468181</c:v>
                      </c:pt>
                      <c:pt idx="554">
                        <c:v>1.0994797368866012</c:v>
                      </c:pt>
                      <c:pt idx="555">
                        <c:v>1.098822953030439</c:v>
                      </c:pt>
                      <c:pt idx="556">
                        <c:v>1.0981189729560337</c:v>
                      </c:pt>
                      <c:pt idx="557">
                        <c:v>1.097367568434791</c:v>
                      </c:pt>
                      <c:pt idx="558">
                        <c:v>1.0965685193202717</c:v>
                      </c:pt>
                      <c:pt idx="559">
                        <c:v>1.0957215727549441</c:v>
                      </c:pt>
                      <c:pt idx="560">
                        <c:v>1.0948265121767622</c:v>
                      </c:pt>
                      <c:pt idx="561">
                        <c:v>1.0938830388859468</c:v>
                      </c:pt>
                      <c:pt idx="562">
                        <c:v>1.0928909064271921</c:v>
                      </c:pt>
                      <c:pt idx="563">
                        <c:v>1.0918497853512277</c:v>
                      </c:pt>
                      <c:pt idx="564">
                        <c:v>1.0907593899011705</c:v>
                      </c:pt>
                      <c:pt idx="565">
                        <c:v>1.0896193874814888</c:v>
                      </c:pt>
                      <c:pt idx="566">
                        <c:v>1.0884294227825471</c:v>
                      </c:pt>
                      <c:pt idx="567">
                        <c:v>1.0871892212372485</c:v>
                      </c:pt>
                      <c:pt idx="568">
                        <c:v>1.0858983607503332</c:v>
                      </c:pt>
                      <c:pt idx="569">
                        <c:v>1.0845564617427141</c:v>
                      </c:pt>
                      <c:pt idx="570">
                        <c:v>1.0831631582583605</c:v>
                      </c:pt>
                      <c:pt idx="571">
                        <c:v>1.0817180306885874</c:v>
                      </c:pt>
                      <c:pt idx="572">
                        <c:v>1.0802206385195048</c:v>
                      </c:pt>
                      <c:pt idx="573">
                        <c:v>1.0786705918616453</c:v>
                      </c:pt>
                      <c:pt idx="574">
                        <c:v>1.0770674032856038</c:v>
                      </c:pt>
                      <c:pt idx="575">
                        <c:v>1.075410605448847</c:v>
                      </c:pt>
                      <c:pt idx="576">
                        <c:v>1.0736997941758588</c:v>
                      </c:pt>
                      <c:pt idx="577">
                        <c:v>1.0719343583307084</c:v>
                      </c:pt>
                      <c:pt idx="578">
                        <c:v>1.0701138904700092</c:v>
                      </c:pt>
                      <c:pt idx="579">
                        <c:v>1.068237817516942</c:v>
                      </c:pt>
                      <c:pt idx="580">
                        <c:v>1.0663056281975012</c:v>
                      </c:pt>
                      <c:pt idx="581">
                        <c:v>1.0643167296484342</c:v>
                      </c:pt>
                      <c:pt idx="582">
                        <c:v>1.0622705862461213</c:v>
                      </c:pt>
                      <c:pt idx="583">
                        <c:v>1.060166627899253</c:v>
                      </c:pt>
                      <c:pt idx="584">
                        <c:v>1.0580042668598624</c:v>
                      </c:pt>
                      <c:pt idx="585">
                        <c:v>1.0557828435151217</c:v>
                      </c:pt>
                      <c:pt idx="586">
                        <c:v>1.0535017456579643</c:v>
                      </c:pt>
                      <c:pt idx="587">
                        <c:v>1.0511603644161636</c:v>
                      </c:pt>
                      <c:pt idx="588">
                        <c:v>1.0487580261099558</c:v>
                      </c:pt>
                      <c:pt idx="589">
                        <c:v>1.0462940268652252</c:v>
                      </c:pt>
                      <c:pt idx="590">
                        <c:v>1.0437677097025151</c:v>
                      </c:pt>
                      <c:pt idx="591">
                        <c:v>1.0411783410189765</c:v>
                      </c:pt>
                      <c:pt idx="592">
                        <c:v>1.0385253081285539</c:v>
                      </c:pt>
                      <c:pt idx="593">
                        <c:v>1.0358077392566081</c:v>
                      </c:pt>
                      <c:pt idx="594">
                        <c:v>1.0330249850147477</c:v>
                      </c:pt>
                      <c:pt idx="595">
                        <c:v>1.0301761941557199</c:v>
                      </c:pt>
                      <c:pt idx="596">
                        <c:v>1.0272606456638851</c:v>
                      </c:pt>
                      <c:pt idx="597">
                        <c:v>1.0242775513144984</c:v>
                      </c:pt>
                      <c:pt idx="598">
                        <c:v>1.0212260582023482</c:v>
                      </c:pt>
                      <c:pt idx="599">
                        <c:v>1.0181053439055012</c:v>
                      </c:pt>
                      <c:pt idx="600">
                        <c:v>1.0149145832289821</c:v>
                      </c:pt>
                      <c:pt idx="601">
                        <c:v>1.0116529234273226</c:v>
                      </c:pt>
                      <c:pt idx="602">
                        <c:v>1.0083194633021446</c:v>
                      </c:pt>
                      <c:pt idx="603">
                        <c:v>1.0049133418385292</c:v>
                      </c:pt>
                      <c:pt idx="604">
                        <c:v>1.0014335829247591</c:v>
                      </c:pt>
                      <c:pt idx="605">
                        <c:v>0.99787928484722987</c:v>
                      </c:pt>
                      <c:pt idx="606">
                        <c:v>0.99424957718871243</c:v>
                      </c:pt>
                      <c:pt idx="607">
                        <c:v>0.99054340430640142</c:v>
                      </c:pt>
                      <c:pt idx="608">
                        <c:v>0.9867598528247401</c:v>
                      </c:pt>
                      <c:pt idx="609">
                        <c:v>0.98289792562525025</c:v>
                      </c:pt>
                      <c:pt idx="610">
                        <c:v>0.97895659175958838</c:v>
                      </c:pt>
                      <c:pt idx="611">
                        <c:v>0.97493480677454758</c:v>
                      </c:pt>
                      <c:pt idx="612">
                        <c:v>0.97083156680583826</c:v>
                      </c:pt>
                      <c:pt idx="613">
                        <c:v>0.96664578478839702</c:v>
                      </c:pt>
                      <c:pt idx="614">
                        <c:v>0.9623763589287051</c:v>
                      </c:pt>
                      <c:pt idx="615">
                        <c:v>0.95802226764338672</c:v>
                      </c:pt>
                      <c:pt idx="616">
                        <c:v>0.95358233113142932</c:v>
                      </c:pt>
                      <c:pt idx="617">
                        <c:v>0.94905542665756948</c:v>
                      </c:pt>
                      <c:pt idx="618">
                        <c:v>0.94444043451886928</c:v>
                      </c:pt>
                      <c:pt idx="619">
                        <c:v>0.93973619814525677</c:v>
                      </c:pt>
                      <c:pt idx="620">
                        <c:v>0.93494149932549364</c:v>
                      </c:pt>
                      <c:pt idx="621">
                        <c:v>0.9300551571278719</c:v>
                      </c:pt>
                      <c:pt idx="622">
                        <c:v>0.92507589214106212</c:v>
                      </c:pt>
                      <c:pt idx="623">
                        <c:v>0.92000255391665819</c:v>
                      </c:pt>
                      <c:pt idx="624">
                        <c:v>0.91483385159497432</c:v>
                      </c:pt>
                      <c:pt idx="625">
                        <c:v>0.90956849682267626</c:v>
                      </c:pt>
                      <c:pt idx="626">
                        <c:v>0.90420519886076134</c:v>
                      </c:pt>
                      <c:pt idx="627">
                        <c:v>0.89874265299647582</c:v>
                      </c:pt>
                      <c:pt idx="628">
                        <c:v>0.89317953464295918</c:v>
                      </c:pt>
                      <c:pt idx="629">
                        <c:v>0.88751447988183529</c:v>
                      </c:pt>
                      <c:pt idx="630">
                        <c:v>0.88174614457359979</c:v>
                      </c:pt>
                      <c:pt idx="631">
                        <c:v>0.87587315339251948</c:v>
                      </c:pt>
                      <c:pt idx="632">
                        <c:v>0.86989407215947345</c:v>
                      </c:pt>
                      <c:pt idx="633">
                        <c:v>0.86380753086162831</c:v>
                      </c:pt>
                      <c:pt idx="634">
                        <c:v>0.8576121104819332</c:v>
                      </c:pt>
                      <c:pt idx="635">
                        <c:v>0.85130622719971039</c:v>
                      </c:pt>
                      <c:pt idx="636">
                        <c:v>0.84488856551466895</c:v>
                      </c:pt>
                      <c:pt idx="637">
                        <c:v>0.83835752597684488</c:v>
                      </c:pt>
                      <c:pt idx="638">
                        <c:v>0.83171168510279525</c:v>
                      </c:pt>
                      <c:pt idx="639">
                        <c:v>0.82494948496424747</c:v>
                      </c:pt>
                      <c:pt idx="640">
                        <c:v>0.8180694494162104</c:v>
                      </c:pt>
                      <c:pt idx="641">
                        <c:v>0.81106995042210361</c:v>
                      </c:pt>
                      <c:pt idx="642">
                        <c:v>0.80394951792470859</c:v>
                      </c:pt>
                      <c:pt idx="643">
                        <c:v>0.79670652377912043</c:v>
                      </c:pt>
                      <c:pt idx="644">
                        <c:v>0.78933939458137214</c:v>
                      </c:pt>
                      <c:pt idx="645">
                        <c:v>0.78184657810680036</c:v>
                      </c:pt>
                      <c:pt idx="646">
                        <c:v>0.77422642081819282</c:v>
                      </c:pt>
                      <c:pt idx="647">
                        <c:v>0.76647736280309708</c:v>
                      </c:pt>
                      <c:pt idx="648">
                        <c:v>0.75859779989127862</c:v>
                      </c:pt>
                      <c:pt idx="649">
                        <c:v>0.7505860567436915</c:v>
                      </c:pt>
                      <c:pt idx="650">
                        <c:v>0.74244060522969102</c:v>
                      </c:pt>
                      <c:pt idx="651">
                        <c:v>0.73415983019772746</c:v>
                      </c:pt>
                      <c:pt idx="652">
                        <c:v>0.7257421116662327</c:v>
                      </c:pt>
                      <c:pt idx="653">
                        <c:v>0.71718581950029914</c:v>
                      </c:pt>
                      <c:pt idx="654">
                        <c:v>0.70848940691414808</c:v>
                      </c:pt>
                      <c:pt idx="655">
                        <c:v>0.6996513836518401</c:v>
                      </c:pt>
                      <c:pt idx="656">
                        <c:v>0.6906701303395858</c:v>
                      </c:pt>
                      <c:pt idx="657">
                        <c:v>0.68154417571212578</c:v>
                      </c:pt>
                      <c:pt idx="658">
                        <c:v>0.67227201282501181</c:v>
                      </c:pt>
                      <c:pt idx="659">
                        <c:v>0.66285229942053714</c:v>
                      </c:pt>
                      <c:pt idx="660">
                        <c:v>0.65328358835297029</c:v>
                      </c:pt>
                      <c:pt idx="661">
                        <c:v>0.64356458670422201</c:v>
                      </c:pt>
                      <c:pt idx="662">
                        <c:v>0.63369402561385779</c:v>
                      </c:pt>
                      <c:pt idx="663">
                        <c:v>0.62367068058360908</c:v>
                      </c:pt>
                      <c:pt idx="664">
                        <c:v>0.61349356768761987</c:v>
                      </c:pt>
                      <c:pt idx="665">
                        <c:v>0.60316164832629005</c:v>
                      </c:pt>
                      <c:pt idx="666">
                        <c:v>0.59267408681108336</c:v>
                      </c:pt>
                      <c:pt idx="667">
                        <c:v>0.5820300939556079</c:v>
                      </c:pt>
                      <c:pt idx="668">
                        <c:v>0.5712291960580258</c:v>
                      </c:pt>
                      <c:pt idx="669">
                        <c:v>0.56027083133869138</c:v>
                      </c:pt>
                      <c:pt idx="670">
                        <c:v>0.54915485762093497</c:v>
                      </c:pt>
                      <c:pt idx="671">
                        <c:v>0.53788133018883921</c:v>
                      </c:pt>
                      <c:pt idx="672">
                        <c:v>0.52645040794508391</c:v>
                      </c:pt>
                      <c:pt idx="673">
                        <c:v>0.51486259995603512</c:v>
                      </c:pt>
                      <c:pt idx="674">
                        <c:v>0.50311876427739344</c:v>
                      </c:pt>
                      <c:pt idx="675">
                        <c:v>0.49122000559004925</c:v>
                      </c:pt>
                      <c:pt idx="676">
                        <c:v>0.47916788991006665</c:v>
                      </c:pt>
                      <c:pt idx="677">
                        <c:v>0.4669643469426179</c:v>
                      </c:pt>
                      <c:pt idx="678">
                        <c:v>0.45461176566516065</c:v>
                      </c:pt>
                      <c:pt idx="679">
                        <c:v>0.44211308484853673</c:v>
                      </c:pt>
                      <c:pt idx="680">
                        <c:v>0.42947180074531527</c:v>
                      </c:pt>
                      <c:pt idx="681">
                        <c:v>0.41669202921690851</c:v>
                      </c:pt>
                      <c:pt idx="682">
                        <c:v>0.40377859349438988</c:v>
                      </c:pt>
                      <c:pt idx="683">
                        <c:v>0.39073712149853473</c:v>
                      </c:pt>
                      <c:pt idx="684">
                        <c:v>0.37757398310723733</c:v>
                      </c:pt>
                      <c:pt idx="685">
                        <c:v>0.36429660213708426</c:v>
                      </c:pt>
                      <c:pt idx="686">
                        <c:v>0.350913252091683</c:v>
                      </c:pt>
                      <c:pt idx="687">
                        <c:v>0.33743347844782967</c:v>
                      </c:pt>
                      <c:pt idx="688">
                        <c:v>0.32386789192040066</c:v>
                      </c:pt>
                      <c:pt idx="689">
                        <c:v>0.31022857786420849</c:v>
                      </c:pt>
                      <c:pt idx="690">
                        <c:v>0.296528903293515</c:v>
                      </c:pt>
                      <c:pt idx="691">
                        <c:v>0.28278374405408774</c:v>
                      </c:pt>
                      <c:pt idx="692">
                        <c:v>0.26900973865487671</c:v>
                      </c:pt>
                      <c:pt idx="693">
                        <c:v>0.25522523150462245</c:v>
                      </c:pt>
                      <c:pt idx="694">
                        <c:v>0.24145044217451272</c:v>
                      </c:pt>
                      <c:pt idx="695">
                        <c:v>0.22770761247073812</c:v>
                      </c:pt>
                      <c:pt idx="696">
                        <c:v>0.21402106069407817</c:v>
                      </c:pt>
                      <c:pt idx="697">
                        <c:v>0.20041731146920627</c:v>
                      </c:pt>
                      <c:pt idx="698">
                        <c:v>0.18692515189072761</c:v>
                      </c:pt>
                      <c:pt idx="699">
                        <c:v>0.17357576544297915</c:v>
                      </c:pt>
                      <c:pt idx="700">
                        <c:v>0.16040264359103071</c:v>
                      </c:pt>
                      <c:pt idx="701">
                        <c:v>0.14744176751345731</c:v>
                      </c:pt>
                      <c:pt idx="702">
                        <c:v>0.13473137453882572</c:v>
                      </c:pt>
                      <c:pt idx="703">
                        <c:v>0.12231213999395463</c:v>
                      </c:pt>
                      <c:pt idx="704">
                        <c:v>0.11022676111166567</c:v>
                      </c:pt>
                      <c:pt idx="705">
                        <c:v>9.8519997096498155E-2</c:v>
                      </c:pt>
                      <c:pt idx="706">
                        <c:v>8.7238225124860944E-2</c:v>
                      </c:pt>
                      <c:pt idx="707">
                        <c:v>7.6429447496121572E-2</c:v>
                      </c:pt>
                      <c:pt idx="708">
                        <c:v>6.614235778182484E-2</c:v>
                      </c:pt>
                      <c:pt idx="709">
                        <c:v>5.6426500956128882E-2</c:v>
                      </c:pt>
                      <c:pt idx="710">
                        <c:v>4.7331263791907496E-2</c:v>
                      </c:pt>
                      <c:pt idx="711">
                        <c:v>3.8905243252485747E-2</c:v>
                      </c:pt>
                      <c:pt idx="712">
                        <c:v>3.1195935989263186E-2</c:v>
                      </c:pt>
                      <c:pt idx="713">
                        <c:v>2.4248749073460817E-2</c:v>
                      </c:pt>
                      <c:pt idx="714">
                        <c:v>1.8106294045985748E-2</c:v>
                      </c:pt>
                      <c:pt idx="715">
                        <c:v>1.2807580709048916E-2</c:v>
                      </c:pt>
                      <c:pt idx="716">
                        <c:v>8.3873759442970666E-3</c:v>
                      </c:pt>
                      <c:pt idx="717">
                        <c:v>4.8754132219555411E-3</c:v>
                      </c:pt>
                      <c:pt idx="718">
                        <c:v>2.2959223363765695E-3</c:v>
                      </c:pt>
                      <c:pt idx="719">
                        <c:v>6.6695837350690243E-4</c:v>
                      </c:pt>
                    </c:numCache>
                  </c:numRef>
                </c:xVal>
                <c:yVal>
                  <c:numRef>
                    <c:extLst xmlns:c15="http://schemas.microsoft.com/office/drawing/2012/chart">
                      <c:ext xmlns:c15="http://schemas.microsoft.com/office/drawing/2012/chart" uri="{02D57815-91ED-43cb-92C2-25804820EDAC}">
                        <c15:formulaRef>
                          <c15:sqref>'Data Task 1'!$AS$12:$AS$731</c15:sqref>
                        </c15:formulaRef>
                      </c:ext>
                    </c:extLst>
                    <c:numCache>
                      <c:formatCode>General</c:formatCode>
                      <c:ptCount val="720"/>
                      <c:pt idx="0">
                        <c:v>-0.1529489307059422</c:v>
                      </c:pt>
                      <c:pt idx="1">
                        <c:v>-0.15793459283512315</c:v>
                      </c:pt>
                      <c:pt idx="2">
                        <c:v>-0.18332528491203137</c:v>
                      </c:pt>
                      <c:pt idx="3">
                        <c:v>-0.20036795067257923</c:v>
                      </c:pt>
                      <c:pt idx="4">
                        <c:v>-0.20884711443553144</c:v>
                      </c:pt>
                      <c:pt idx="5">
                        <c:v>-0.20579227875526857</c:v>
                      </c:pt>
                      <c:pt idx="6">
                        <c:v>-0.22529257039572312</c:v>
                      </c:pt>
                      <c:pt idx="7">
                        <c:v>-0.23392267083345161</c:v>
                      </c:pt>
                      <c:pt idx="8">
                        <c:v>-0.2288941107194985</c:v>
                      </c:pt>
                      <c:pt idx="9">
                        <c:v>-0.22668539363216361</c:v>
                      </c:pt>
                      <c:pt idx="10">
                        <c:v>-0.23643125793197145</c:v>
                      </c:pt>
                      <c:pt idx="11">
                        <c:v>-0.23675025350524384</c:v>
                      </c:pt>
                      <c:pt idx="12">
                        <c:v>-0.22854334155793318</c:v>
                      </c:pt>
                      <c:pt idx="13">
                        <c:v>-0.23684464922601484</c:v>
                      </c:pt>
                      <c:pt idx="14">
                        <c:v>-0.23103944201092197</c:v>
                      </c:pt>
                      <c:pt idx="15">
                        <c:v>-0.2271445565499669</c:v>
                      </c:pt>
                      <c:pt idx="16">
                        <c:v>-0.22580504246993996</c:v>
                      </c:pt>
                      <c:pt idx="17">
                        <c:v>-0.23554962362277906</c:v>
                      </c:pt>
                      <c:pt idx="18">
                        <c:v>-0.25148249951068141</c:v>
                      </c:pt>
                      <c:pt idx="19">
                        <c:v>-0.25142438306900805</c:v>
                      </c:pt>
                      <c:pt idx="20">
                        <c:v>-0.25425085736021119</c:v>
                      </c:pt>
                      <c:pt idx="21">
                        <c:v>-0.18936429972446267</c:v>
                      </c:pt>
                      <c:pt idx="22">
                        <c:v>-0.23780400367500831</c:v>
                      </c:pt>
                      <c:pt idx="23">
                        <c:v>-0.22166638422800833</c:v>
                      </c:pt>
                      <c:pt idx="24">
                        <c:v>-0.20990492538986696</c:v>
                      </c:pt>
                      <c:pt idx="25">
                        <c:v>-0.24611296478072012</c:v>
                      </c:pt>
                      <c:pt idx="26">
                        <c:v>-0.22885659356952098</c:v>
                      </c:pt>
                      <c:pt idx="27">
                        <c:v>-0.24014563756473933</c:v>
                      </c:pt>
                      <c:pt idx="28">
                        <c:v>-0.2320786688897884</c:v>
                      </c:pt>
                      <c:pt idx="29">
                        <c:v>-0.22159403822834359</c:v>
                      </c:pt>
                      <c:pt idx="30">
                        <c:v>-0.23618730211071273</c:v>
                      </c:pt>
                      <c:pt idx="31">
                        <c:v>-0.2266670957610312</c:v>
                      </c:pt>
                      <c:pt idx="32">
                        <c:v>-0.23498822538357628</c:v>
                      </c:pt>
                      <c:pt idx="33">
                        <c:v>-0.1966863071525651</c:v>
                      </c:pt>
                      <c:pt idx="34">
                        <c:v>-0.21769223836049248</c:v>
                      </c:pt>
                      <c:pt idx="35">
                        <c:v>-0.25117186059991453</c:v>
                      </c:pt>
                      <c:pt idx="36">
                        <c:v>-0.22832214236189802</c:v>
                      </c:pt>
                      <c:pt idx="37">
                        <c:v>-0.27736854505548142</c:v>
                      </c:pt>
                      <c:pt idx="38">
                        <c:v>-0.30060980194646308</c:v>
                      </c:pt>
                      <c:pt idx="39">
                        <c:v>-0.27230343320581629</c:v>
                      </c:pt>
                      <c:pt idx="40">
                        <c:v>-0.24743915648309811</c:v>
                      </c:pt>
                      <c:pt idx="41">
                        <c:v>-0.27069505951809186</c:v>
                      </c:pt>
                      <c:pt idx="42">
                        <c:v>-0.21965676060501854</c:v>
                      </c:pt>
                      <c:pt idx="43">
                        <c:v>-0.2665707984915025</c:v>
                      </c:pt>
                      <c:pt idx="44">
                        <c:v>-0.34997140874125066</c:v>
                      </c:pt>
                      <c:pt idx="45">
                        <c:v>-0.3048748364421463</c:v>
                      </c:pt>
                      <c:pt idx="46">
                        <c:v>-0.23076155218551145</c:v>
                      </c:pt>
                      <c:pt idx="47">
                        <c:v>-0.23474507858391799</c:v>
                      </c:pt>
                      <c:pt idx="48">
                        <c:v>-0.35187818433607837</c:v>
                      </c:pt>
                      <c:pt idx="49">
                        <c:v>-0.31735951467260992</c:v>
                      </c:pt>
                      <c:pt idx="50">
                        <c:v>-0.30113250125784624</c:v>
                      </c:pt>
                      <c:pt idx="51">
                        <c:v>-0.3265726507054974</c:v>
                      </c:pt>
                      <c:pt idx="52">
                        <c:v>-0.30377732813909614</c:v>
                      </c:pt>
                      <c:pt idx="53">
                        <c:v>-0.25621124758011654</c:v>
                      </c:pt>
                      <c:pt idx="54">
                        <c:v>-0.2992409181633286</c:v>
                      </c:pt>
                      <c:pt idx="55">
                        <c:v>-0.33323031391816049</c:v>
                      </c:pt>
                      <c:pt idx="56">
                        <c:v>-0.27211973524665184</c:v>
                      </c:pt>
                      <c:pt idx="57">
                        <c:v>-0.25376213936838848</c:v>
                      </c:pt>
                      <c:pt idx="58">
                        <c:v>-0.29470859970190494</c:v>
                      </c:pt>
                      <c:pt idx="59">
                        <c:v>-0.31992296417218452</c:v>
                      </c:pt>
                      <c:pt idx="60">
                        <c:v>-0.28694228694557067</c:v>
                      </c:pt>
                      <c:pt idx="61">
                        <c:v>-0.25670273093963308</c:v>
                      </c:pt>
                      <c:pt idx="62">
                        <c:v>-0.29192684461360374</c:v>
                      </c:pt>
                      <c:pt idx="63">
                        <c:v>-0.33674018752884888</c:v>
                      </c:pt>
                      <c:pt idx="64">
                        <c:v>-0.26242493296148761</c:v>
                      </c:pt>
                      <c:pt idx="65">
                        <c:v>-0.22500010464634257</c:v>
                      </c:pt>
                      <c:pt idx="66">
                        <c:v>-0.24842222877521314</c:v>
                      </c:pt>
                      <c:pt idx="67">
                        <c:v>-0.28899294682030907</c:v>
                      </c:pt>
                      <c:pt idx="68">
                        <c:v>-0.31133995856392876</c:v>
                      </c:pt>
                      <c:pt idx="69">
                        <c:v>-0.32076567104715409</c:v>
                      </c:pt>
                      <c:pt idx="70">
                        <c:v>-0.2843350367423072</c:v>
                      </c:pt>
                      <c:pt idx="71">
                        <c:v>-0.2831205997672922</c:v>
                      </c:pt>
                      <c:pt idx="72">
                        <c:v>-0.31337445419063631</c:v>
                      </c:pt>
                      <c:pt idx="73">
                        <c:v>-0.31256825315273357</c:v>
                      </c:pt>
                      <c:pt idx="74">
                        <c:v>-0.26418241145956917</c:v>
                      </c:pt>
                      <c:pt idx="75">
                        <c:v>-0.26524496183871865</c:v>
                      </c:pt>
                      <c:pt idx="76">
                        <c:v>-0.27106132916314163</c:v>
                      </c:pt>
                      <c:pt idx="77">
                        <c:v>-0.24867315704857768</c:v>
                      </c:pt>
                      <c:pt idx="78">
                        <c:v>-0.25150187338626301</c:v>
                      </c:pt>
                      <c:pt idx="79">
                        <c:v>-0.2445222862508597</c:v>
                      </c:pt>
                      <c:pt idx="80">
                        <c:v>-0.19672046242079536</c:v>
                      </c:pt>
                      <c:pt idx="81">
                        <c:v>-0.30089278028658778</c:v>
                      </c:pt>
                      <c:pt idx="82">
                        <c:v>-0.34526722421238387</c:v>
                      </c:pt>
                      <c:pt idx="83">
                        <c:v>-0.27796776161885561</c:v>
                      </c:pt>
                      <c:pt idx="84">
                        <c:v>-0.2805576671750124</c:v>
                      </c:pt>
                      <c:pt idx="85">
                        <c:v>-0.28513231666489142</c:v>
                      </c:pt>
                      <c:pt idx="86">
                        <c:v>-0.21922342848748488</c:v>
                      </c:pt>
                      <c:pt idx="87">
                        <c:v>-0.28268240061081318</c:v>
                      </c:pt>
                      <c:pt idx="88">
                        <c:v>-0.31856066095555197</c:v>
                      </c:pt>
                      <c:pt idx="89">
                        <c:v>-0.2379925231808972</c:v>
                      </c:pt>
                      <c:pt idx="90">
                        <c:v>-0.26350310363136548</c:v>
                      </c:pt>
                      <c:pt idx="91">
                        <c:v>-0.25772667564668506</c:v>
                      </c:pt>
                      <c:pt idx="92">
                        <c:v>-0.29258824254414878</c:v>
                      </c:pt>
                      <c:pt idx="93">
                        <c:v>-0.26224615977847676</c:v>
                      </c:pt>
                      <c:pt idx="94">
                        <c:v>-0.21942204535425289</c:v>
                      </c:pt>
                      <c:pt idx="95">
                        <c:v>-0.22333876132098304</c:v>
                      </c:pt>
                      <c:pt idx="96">
                        <c:v>-0.22699730790773925</c:v>
                      </c:pt>
                      <c:pt idx="97">
                        <c:v>-0.25006590138279189</c:v>
                      </c:pt>
                      <c:pt idx="98">
                        <c:v>-0.22553048079811247</c:v>
                      </c:pt>
                      <c:pt idx="99">
                        <c:v>-0.25366477326726045</c:v>
                      </c:pt>
                      <c:pt idx="100">
                        <c:v>-0.2342964349186567</c:v>
                      </c:pt>
                      <c:pt idx="101">
                        <c:v>-0.24061926219635557</c:v>
                      </c:pt>
                      <c:pt idx="102">
                        <c:v>-0.26011924987421903</c:v>
                      </c:pt>
                      <c:pt idx="103">
                        <c:v>-0.29299477402573387</c:v>
                      </c:pt>
                      <c:pt idx="104">
                        <c:v>-0.20603718855076564</c:v>
                      </c:pt>
                      <c:pt idx="105">
                        <c:v>-0.2089524986046612</c:v>
                      </c:pt>
                      <c:pt idx="106">
                        <c:v>-0.25119122062254134</c:v>
                      </c:pt>
                      <c:pt idx="107">
                        <c:v>-0.24534516668035281</c:v>
                      </c:pt>
                      <c:pt idx="108">
                        <c:v>-0.22926283394688571</c:v>
                      </c:pt>
                      <c:pt idx="109">
                        <c:v>-0.26522496509487359</c:v>
                      </c:pt>
                      <c:pt idx="110">
                        <c:v>-0.20209914213767302</c:v>
                      </c:pt>
                      <c:pt idx="111">
                        <c:v>-0.18911182947177652</c:v>
                      </c:pt>
                      <c:pt idx="112">
                        <c:v>-0.16486834777078802</c:v>
                      </c:pt>
                      <c:pt idx="113">
                        <c:v>-0.20786125561302288</c:v>
                      </c:pt>
                      <c:pt idx="114">
                        <c:v>-0.15754303974683972</c:v>
                      </c:pt>
                      <c:pt idx="115">
                        <c:v>-0.13936198461262359</c:v>
                      </c:pt>
                      <c:pt idx="116">
                        <c:v>-0.1465372469491433</c:v>
                      </c:pt>
                      <c:pt idx="117">
                        <c:v>-0.1575586451560872</c:v>
                      </c:pt>
                      <c:pt idx="118">
                        <c:v>-0.23496957433643448</c:v>
                      </c:pt>
                      <c:pt idx="119">
                        <c:v>-0.24595914350084633</c:v>
                      </c:pt>
                      <c:pt idx="120">
                        <c:v>-0.21043550367902769</c:v>
                      </c:pt>
                      <c:pt idx="121">
                        <c:v>-0.21668683378301073</c:v>
                      </c:pt>
                      <c:pt idx="122">
                        <c:v>-0.23697578844026621</c:v>
                      </c:pt>
                      <c:pt idx="123">
                        <c:v>-0.21967476547887363</c:v>
                      </c:pt>
                      <c:pt idx="124">
                        <c:v>-0.22810105577189199</c:v>
                      </c:pt>
                      <c:pt idx="125">
                        <c:v>-0.17791041467959262</c:v>
                      </c:pt>
                      <c:pt idx="126">
                        <c:v>-0.17084745231450554</c:v>
                      </c:pt>
                      <c:pt idx="127">
                        <c:v>-0.15615142161314885</c:v>
                      </c:pt>
                      <c:pt idx="128">
                        <c:v>-0.18029619455494802</c:v>
                      </c:pt>
                      <c:pt idx="129">
                        <c:v>-0.17516307857903324</c:v>
                      </c:pt>
                      <c:pt idx="130">
                        <c:v>-0.15615142161314885</c:v>
                      </c:pt>
                      <c:pt idx="131">
                        <c:v>-0.16587252816869422</c:v>
                      </c:pt>
                      <c:pt idx="132">
                        <c:v>-0.14893988160189886</c:v>
                      </c:pt>
                      <c:pt idx="133">
                        <c:v>-0.14895518091213347</c:v>
                      </c:pt>
                      <c:pt idx="134">
                        <c:v>-0.15026189292825259</c:v>
                      </c:pt>
                      <c:pt idx="135">
                        <c:v>-0.13713070869462446</c:v>
                      </c:pt>
                      <c:pt idx="136">
                        <c:v>-0.15387947045391065</c:v>
                      </c:pt>
                      <c:pt idx="137">
                        <c:v>-0.13946675456066235</c:v>
                      </c:pt>
                      <c:pt idx="138">
                        <c:v>-0.15878135389964695</c:v>
                      </c:pt>
                      <c:pt idx="139">
                        <c:v>-0.16563271210175987</c:v>
                      </c:pt>
                      <c:pt idx="140">
                        <c:v>-0.13886661549915552</c:v>
                      </c:pt>
                      <c:pt idx="141">
                        <c:v>-0.12934448752839164</c:v>
                      </c:pt>
                      <c:pt idx="142">
                        <c:v>-0.12273407261347496</c:v>
                      </c:pt>
                      <c:pt idx="143">
                        <c:v>-0.13121160421104744</c:v>
                      </c:pt>
                      <c:pt idx="144">
                        <c:v>-0.11579674450024108</c:v>
                      </c:pt>
                      <c:pt idx="145">
                        <c:v>-0.10152877944943539</c:v>
                      </c:pt>
                      <c:pt idx="146">
                        <c:v>-0.10015488460325757</c:v>
                      </c:pt>
                      <c:pt idx="147">
                        <c:v>-9.0952906840921013E-2</c:v>
                      </c:pt>
                      <c:pt idx="148">
                        <c:v>-0.11007504201028261</c:v>
                      </c:pt>
                      <c:pt idx="149">
                        <c:v>-0.11443355646354229</c:v>
                      </c:pt>
                      <c:pt idx="150">
                        <c:v>-0.10483003703827343</c:v>
                      </c:pt>
                      <c:pt idx="151">
                        <c:v>-9.9565683809759498E-2</c:v>
                      </c:pt>
                      <c:pt idx="152">
                        <c:v>-8.0654611005887292E-2</c:v>
                      </c:pt>
                      <c:pt idx="153">
                        <c:v>-8.2218352260229624E-2</c:v>
                      </c:pt>
                      <c:pt idx="154">
                        <c:v>-8.9973561643763647E-2</c:v>
                      </c:pt>
                      <c:pt idx="155">
                        <c:v>-7.3758934890225031E-2</c:v>
                      </c:pt>
                      <c:pt idx="156">
                        <c:v>-7.1043716507938337E-2</c:v>
                      </c:pt>
                      <c:pt idx="157">
                        <c:v>-6.0625036986292354E-2</c:v>
                      </c:pt>
                      <c:pt idx="158">
                        <c:v>-6.4613164306656923E-2</c:v>
                      </c:pt>
                      <c:pt idx="159">
                        <c:v>-6.4550173670716859E-2</c:v>
                      </c:pt>
                      <c:pt idx="160">
                        <c:v>-4.7281640259436417E-2</c:v>
                      </c:pt>
                      <c:pt idx="161">
                        <c:v>-3.978045337238114E-2</c:v>
                      </c:pt>
                      <c:pt idx="162">
                        <c:v>-4.3376375448814584E-2</c:v>
                      </c:pt>
                      <c:pt idx="163">
                        <c:v>-4.4484943728175415E-2</c:v>
                      </c:pt>
                      <c:pt idx="164">
                        <c:v>-3.8516732704174696E-2</c:v>
                      </c:pt>
                      <c:pt idx="165">
                        <c:v>-3.8076554116799423E-2</c:v>
                      </c:pt>
                      <c:pt idx="166">
                        <c:v>-4.2582369135597799E-2</c:v>
                      </c:pt>
                      <c:pt idx="167">
                        <c:v>-2.9191176052885657E-2</c:v>
                      </c:pt>
                      <c:pt idx="168">
                        <c:v>-3.3781744272740562E-2</c:v>
                      </c:pt>
                      <c:pt idx="169">
                        <c:v>-3.8231134989076584E-2</c:v>
                      </c:pt>
                      <c:pt idx="170">
                        <c:v>-2.936585906454494E-2</c:v>
                      </c:pt>
                      <c:pt idx="171">
                        <c:v>-3.5480625278671914E-2</c:v>
                      </c:pt>
                      <c:pt idx="172">
                        <c:v>-3.4819002563130544E-2</c:v>
                      </c:pt>
                      <c:pt idx="173">
                        <c:v>-2.7354296008993445E-2</c:v>
                      </c:pt>
                      <c:pt idx="174">
                        <c:v>-1.6358830765029971E-2</c:v>
                      </c:pt>
                      <c:pt idx="175">
                        <c:v>-6.8275126164501921E-3</c:v>
                      </c:pt>
                      <c:pt idx="176">
                        <c:v>-7.2979326815134191E-4</c:v>
                      </c:pt>
                      <c:pt idx="177">
                        <c:v>1.9460499266299768E-3</c:v>
                      </c:pt>
                      <c:pt idx="178">
                        <c:v>5.1436044874652222E-3</c:v>
                      </c:pt>
                      <c:pt idx="179">
                        <c:v>1.4360066076229765E-3</c:v>
                      </c:pt>
                      <c:pt idx="180">
                        <c:v>7.4302600974110265E-3</c:v>
                      </c:pt>
                      <c:pt idx="181">
                        <c:v>1.3755018968678394E-2</c:v>
                      </c:pt>
                      <c:pt idx="182">
                        <c:v>9.108254453260009E-3</c:v>
                      </c:pt>
                      <c:pt idx="183">
                        <c:v>1.2497245693685008E-2</c:v>
                      </c:pt>
                      <c:pt idx="184">
                        <c:v>1.1204501027429573E-2</c:v>
                      </c:pt>
                      <c:pt idx="185">
                        <c:v>1.4239878734272023E-2</c:v>
                      </c:pt>
                      <c:pt idx="186">
                        <c:v>1.647967865778769E-2</c:v>
                      </c:pt>
                      <c:pt idx="187">
                        <c:v>1.0811562837015893E-2</c:v>
                      </c:pt>
                      <c:pt idx="188">
                        <c:v>8.0616534883770543E-3</c:v>
                      </c:pt>
                      <c:pt idx="189">
                        <c:v>6.7872585586443044E-3</c:v>
                      </c:pt>
                      <c:pt idx="190">
                        <c:v>1.4966784304705891E-2</c:v>
                      </c:pt>
                      <c:pt idx="191">
                        <c:v>2.5158753824206435E-2</c:v>
                      </c:pt>
                      <c:pt idx="192">
                        <c:v>2.6185444559751161E-2</c:v>
                      </c:pt>
                      <c:pt idx="193">
                        <c:v>2.6236960739933653E-2</c:v>
                      </c:pt>
                      <c:pt idx="194">
                        <c:v>3.6170808478194955E-2</c:v>
                      </c:pt>
                      <c:pt idx="195">
                        <c:v>5.8296551996795322E-2</c:v>
                      </c:pt>
                      <c:pt idx="196">
                        <c:v>5.7352629461407179E-2</c:v>
                      </c:pt>
                      <c:pt idx="197">
                        <c:v>5.8610863974013411E-2</c:v>
                      </c:pt>
                      <c:pt idx="198">
                        <c:v>6.6784581374172688E-2</c:v>
                      </c:pt>
                      <c:pt idx="199">
                        <c:v>7.1918810363806235E-2</c:v>
                      </c:pt>
                      <c:pt idx="200">
                        <c:v>7.6052492389928214E-2</c:v>
                      </c:pt>
                      <c:pt idx="201">
                        <c:v>8.454446425151986E-2</c:v>
                      </c:pt>
                      <c:pt idx="202">
                        <c:v>8.5198499466785413E-2</c:v>
                      </c:pt>
                      <c:pt idx="203">
                        <c:v>7.905021411394017E-2</c:v>
                      </c:pt>
                      <c:pt idx="204">
                        <c:v>7.9667022173740235E-2</c:v>
                      </c:pt>
                      <c:pt idx="205">
                        <c:v>8.4813555931748219E-2</c:v>
                      </c:pt>
                      <c:pt idx="206">
                        <c:v>8.7866919988843134E-2</c:v>
                      </c:pt>
                      <c:pt idx="207">
                        <c:v>9.0607535211025242E-2</c:v>
                      </c:pt>
                      <c:pt idx="208">
                        <c:v>9.0669220837761577E-2</c:v>
                      </c:pt>
                      <c:pt idx="209">
                        <c:v>8.6887071507349409E-2</c:v>
                      </c:pt>
                      <c:pt idx="210">
                        <c:v>9.3453905815624877E-2</c:v>
                      </c:pt>
                      <c:pt idx="211">
                        <c:v>9.5783905303338371E-2</c:v>
                      </c:pt>
                      <c:pt idx="212">
                        <c:v>8.9376928392811611E-2</c:v>
                      </c:pt>
                      <c:pt idx="213">
                        <c:v>9.3752183561797583E-2</c:v>
                      </c:pt>
                      <c:pt idx="214">
                        <c:v>9.8379608318466608E-2</c:v>
                      </c:pt>
                      <c:pt idx="215">
                        <c:v>0.10273445165190639</c:v>
                      </c:pt>
                      <c:pt idx="216">
                        <c:v>0.11438143463496336</c:v>
                      </c:pt>
                      <c:pt idx="217">
                        <c:v>0.11798216085262848</c:v>
                      </c:pt>
                      <c:pt idx="218">
                        <c:v>0.11730941907053874</c:v>
                      </c:pt>
                      <c:pt idx="219">
                        <c:v>0.13145922270866911</c:v>
                      </c:pt>
                      <c:pt idx="220">
                        <c:v>0.14687469019198152</c:v>
                      </c:pt>
                      <c:pt idx="221">
                        <c:v>0.14869610443031669</c:v>
                      </c:pt>
                      <c:pt idx="222">
                        <c:v>0.14994725421100075</c:v>
                      </c:pt>
                      <c:pt idx="223">
                        <c:v>0.14758079986105188</c:v>
                      </c:pt>
                      <c:pt idx="224">
                        <c:v>0.14828576334553323</c:v>
                      </c:pt>
                      <c:pt idx="225">
                        <c:v>0.15956448640362178</c:v>
                      </c:pt>
                      <c:pt idx="226">
                        <c:v>0.17601713313851153</c:v>
                      </c:pt>
                      <c:pt idx="227">
                        <c:v>0.18713080886017625</c:v>
                      </c:pt>
                      <c:pt idx="228">
                        <c:v>0.18855136933234173</c:v>
                      </c:pt>
                      <c:pt idx="229">
                        <c:v>0.18668460464112929</c:v>
                      </c:pt>
                      <c:pt idx="230">
                        <c:v>0.1828481597944166</c:v>
                      </c:pt>
                      <c:pt idx="231">
                        <c:v>0.18376223949382109</c:v>
                      </c:pt>
                      <c:pt idx="232">
                        <c:v>0.19360233781682962</c:v>
                      </c:pt>
                      <c:pt idx="233">
                        <c:v>0.19577985913082538</c:v>
                      </c:pt>
                      <c:pt idx="234">
                        <c:v>0.19392285477498292</c:v>
                      </c:pt>
                      <c:pt idx="235">
                        <c:v>0.20006104971875432</c:v>
                      </c:pt>
                      <c:pt idx="236">
                        <c:v>0.20315586528165525</c:v>
                      </c:pt>
                      <c:pt idx="237">
                        <c:v>0.19982755363592758</c:v>
                      </c:pt>
                      <c:pt idx="238">
                        <c:v>0.20037711080638992</c:v>
                      </c:pt>
                      <c:pt idx="239">
                        <c:v>0.2070817915867077</c:v>
                      </c:pt>
                      <c:pt idx="240">
                        <c:v>0.21179576333960909</c:v>
                      </c:pt>
                      <c:pt idx="241">
                        <c:v>0.21686918002006653</c:v>
                      </c:pt>
                      <c:pt idx="242">
                        <c:v>0.22348192286286464</c:v>
                      </c:pt>
                      <c:pt idx="243">
                        <c:v>0.23118710521957728</c:v>
                      </c:pt>
                      <c:pt idx="244">
                        <c:v>0.23684272202607801</c:v>
                      </c:pt>
                      <c:pt idx="245">
                        <c:v>0.23595798396128259</c:v>
                      </c:pt>
                      <c:pt idx="246">
                        <c:v>0.24718616154204626</c:v>
                      </c:pt>
                      <c:pt idx="247">
                        <c:v>0.25526068248149009</c:v>
                      </c:pt>
                      <c:pt idx="248">
                        <c:v>0.27091443229205969</c:v>
                      </c:pt>
                      <c:pt idx="249">
                        <c:v>0.1255284337007872</c:v>
                      </c:pt>
                      <c:pt idx="250">
                        <c:v>0.26300938057352496</c:v>
                      </c:pt>
                      <c:pt idx="251">
                        <c:v>0.34385132873309138</c:v>
                      </c:pt>
                      <c:pt idx="252">
                        <c:v>0.29684128509570801</c:v>
                      </c:pt>
                      <c:pt idx="253">
                        <c:v>0.23512198942648393</c:v>
                      </c:pt>
                      <c:pt idx="254">
                        <c:v>0.30273429310953248</c:v>
                      </c:pt>
                      <c:pt idx="255">
                        <c:v>0.29805468151268055</c:v>
                      </c:pt>
                      <c:pt idx="256">
                        <c:v>0.23449399903516296</c:v>
                      </c:pt>
                      <c:pt idx="257">
                        <c:v>0.31864298165534349</c:v>
                      </c:pt>
                      <c:pt idx="258">
                        <c:v>0.32945279837565777</c:v>
                      </c:pt>
                      <c:pt idx="259">
                        <c:v>0.33473072660475478</c:v>
                      </c:pt>
                      <c:pt idx="260">
                        <c:v>0.28786843602128481</c:v>
                      </c:pt>
                      <c:pt idx="261">
                        <c:v>0.30304327124547131</c:v>
                      </c:pt>
                      <c:pt idx="262">
                        <c:v>0.33444852350070448</c:v>
                      </c:pt>
                      <c:pt idx="263">
                        <c:v>0.36571499417426728</c:v>
                      </c:pt>
                      <c:pt idx="264">
                        <c:v>0.302376174356696</c:v>
                      </c:pt>
                      <c:pt idx="265">
                        <c:v>0.34751228315199428</c:v>
                      </c:pt>
                      <c:pt idx="266">
                        <c:v>0.36610417084137914</c:v>
                      </c:pt>
                      <c:pt idx="267">
                        <c:v>0.35961903976582826</c:v>
                      </c:pt>
                      <c:pt idx="268">
                        <c:v>0.39445500806958217</c:v>
                      </c:pt>
                      <c:pt idx="269">
                        <c:v>0.37332457072494979</c:v>
                      </c:pt>
                      <c:pt idx="270">
                        <c:v>0.39224906499622997</c:v>
                      </c:pt>
                      <c:pt idx="271">
                        <c:v>0.38600214109516251</c:v>
                      </c:pt>
                      <c:pt idx="272">
                        <c:v>0.40891141491323446</c:v>
                      </c:pt>
                      <c:pt idx="273">
                        <c:v>0.39716940815221813</c:v>
                      </c:pt>
                      <c:pt idx="274">
                        <c:v>0.42968156012465808</c:v>
                      </c:pt>
                      <c:pt idx="275">
                        <c:v>0.43004988768333235</c:v>
                      </c:pt>
                      <c:pt idx="276">
                        <c:v>0.44209704504721942</c:v>
                      </c:pt>
                      <c:pt idx="277">
                        <c:v>0.44950339161425706</c:v>
                      </c:pt>
                      <c:pt idx="278">
                        <c:v>0.46524421204207089</c:v>
                      </c:pt>
                      <c:pt idx="279">
                        <c:v>0.47557560397075127</c:v>
                      </c:pt>
                      <c:pt idx="280">
                        <c:v>0.49999523988593669</c:v>
                      </c:pt>
                      <c:pt idx="281">
                        <c:v>0.48816235696627186</c:v>
                      </c:pt>
                      <c:pt idx="282">
                        <c:v>0.48648148597756036</c:v>
                      </c:pt>
                      <c:pt idx="283">
                        <c:v>0.50597137480293708</c:v>
                      </c:pt>
                      <c:pt idx="284">
                        <c:v>0.51641729849385276</c:v>
                      </c:pt>
                      <c:pt idx="285">
                        <c:v>0.52812165094794628</c:v>
                      </c:pt>
                      <c:pt idx="286">
                        <c:v>0.53609953978185654</c:v>
                      </c:pt>
                      <c:pt idx="287">
                        <c:v>0.54941809723771629</c:v>
                      </c:pt>
                      <c:pt idx="288">
                        <c:v>0.55866069952523167</c:v>
                      </c:pt>
                      <c:pt idx="289">
                        <c:v>0.57638247375741125</c:v>
                      </c:pt>
                      <c:pt idx="290">
                        <c:v>0.57748456153554095</c:v>
                      </c:pt>
                      <c:pt idx="291">
                        <c:v>0.58600759610204978</c:v>
                      </c:pt>
                      <c:pt idx="292">
                        <c:v>0.60407996728868218</c:v>
                      </c:pt>
                      <c:pt idx="293">
                        <c:v>0.60892345576752516</c:v>
                      </c:pt>
                      <c:pt idx="294">
                        <c:v>0.62272005943170317</c:v>
                      </c:pt>
                      <c:pt idx="295">
                        <c:v>0.63598109102635558</c:v>
                      </c:pt>
                      <c:pt idx="296">
                        <c:v>0.65974510946611298</c:v>
                      </c:pt>
                      <c:pt idx="297">
                        <c:v>0.67615017308473335</c:v>
                      </c:pt>
                      <c:pt idx="298">
                        <c:v>0.68254307246901735</c:v>
                      </c:pt>
                      <c:pt idx="299">
                        <c:v>0.6944812099021852</c:v>
                      </c:pt>
                      <c:pt idx="300">
                        <c:v>0.70957691224695085</c:v>
                      </c:pt>
                      <c:pt idx="301">
                        <c:v>0.7194241033662474</c:v>
                      </c:pt>
                      <c:pt idx="302">
                        <c:v>0.73410696539935993</c:v>
                      </c:pt>
                      <c:pt idx="303">
                        <c:v>0.74671420137618194</c:v>
                      </c:pt>
                      <c:pt idx="304">
                        <c:v>0.76456652291107219</c:v>
                      </c:pt>
                      <c:pt idx="305">
                        <c:v>0.78162556940072114</c:v>
                      </c:pt>
                      <c:pt idx="306">
                        <c:v>0.79477620267618188</c:v>
                      </c:pt>
                      <c:pt idx="307">
                        <c:v>0.80504423518089108</c:v>
                      </c:pt>
                      <c:pt idx="308">
                        <c:v>0.82115834910477059</c:v>
                      </c:pt>
                      <c:pt idx="309">
                        <c:v>0.83899005621068634</c:v>
                      </c:pt>
                      <c:pt idx="310">
                        <c:v>0.85462153474884706</c:v>
                      </c:pt>
                      <c:pt idx="311">
                        <c:v>0.86768946932856983</c:v>
                      </c:pt>
                      <c:pt idx="312">
                        <c:v>0.8788234564393953</c:v>
                      </c:pt>
                      <c:pt idx="313">
                        <c:v>0.89398550750708727</c:v>
                      </c:pt>
                      <c:pt idx="314">
                        <c:v>0.91335542984487739</c:v>
                      </c:pt>
                      <c:pt idx="315">
                        <c:v>0.93165859649841121</c:v>
                      </c:pt>
                      <c:pt idx="316">
                        <c:v>0.94716713228252558</c:v>
                      </c:pt>
                      <c:pt idx="317">
                        <c:v>0.96208147875857641</c:v>
                      </c:pt>
                      <c:pt idx="318">
                        <c:v>0.97604504035455009</c:v>
                      </c:pt>
                      <c:pt idx="319">
                        <c:v>0.99493906392043407</c:v>
                      </c:pt>
                      <c:pt idx="320">
                        <c:v>1.016951149643246</c:v>
                      </c:pt>
                      <c:pt idx="321">
                        <c:v>1.0313458001271005</c:v>
                      </c:pt>
                      <c:pt idx="322">
                        <c:v>1.0458199810405389</c:v>
                      </c:pt>
                      <c:pt idx="323">
                        <c:v>1.0659414138978738</c:v>
                      </c:pt>
                      <c:pt idx="324">
                        <c:v>1.0904005599872366</c:v>
                      </c:pt>
                      <c:pt idx="325">
                        <c:v>1.1058869208053848</c:v>
                      </c:pt>
                      <c:pt idx="326">
                        <c:v>1.1193125484712929</c:v>
                      </c:pt>
                      <c:pt idx="327">
                        <c:v>1.1424948041729517</c:v>
                      </c:pt>
                      <c:pt idx="328">
                        <c:v>1.1621127623727057</c:v>
                      </c:pt>
                      <c:pt idx="329">
                        <c:v>1.174474821653493</c:v>
                      </c:pt>
                      <c:pt idx="330">
                        <c:v>1.1916051141536299</c:v>
                      </c:pt>
                      <c:pt idx="331">
                        <c:v>1.2143438303653715</c:v>
                      </c:pt>
                      <c:pt idx="332">
                        <c:v>1.2282895121958743</c:v>
                      </c:pt>
                      <c:pt idx="333">
                        <c:v>1.2481986238937246</c:v>
                      </c:pt>
                      <c:pt idx="334">
                        <c:v>1.2710334389058671</c:v>
                      </c:pt>
                      <c:pt idx="335">
                        <c:v>1.2856438217522135</c:v>
                      </c:pt>
                      <c:pt idx="336">
                        <c:v>1.3033148779632189</c:v>
                      </c:pt>
                      <c:pt idx="337">
                        <c:v>1.3250863904965127</c:v>
                      </c:pt>
                      <c:pt idx="338">
                        <c:v>1.3413383360008511</c:v>
                      </c:pt>
                      <c:pt idx="339">
                        <c:v>1.3602216619967578</c:v>
                      </c:pt>
                      <c:pt idx="340">
                        <c:v>1.3800902919534836</c:v>
                      </c:pt>
                      <c:pt idx="341">
                        <c:v>1.4004098579371453</c:v>
                      </c:pt>
                      <c:pt idx="342">
                        <c:v>1.4148621376421484</c:v>
                      </c:pt>
                      <c:pt idx="343">
                        <c:v>1.4393187488053796</c:v>
                      </c:pt>
                      <c:pt idx="344">
                        <c:v>1.4589681497371687</c:v>
                      </c:pt>
                      <c:pt idx="345">
                        <c:v>1.4802085267265903</c:v>
                      </c:pt>
                      <c:pt idx="346">
                        <c:v>1.5076142990252226</c:v>
                      </c:pt>
                      <c:pt idx="347">
                        <c:v>1.5287652361535815</c:v>
                      </c:pt>
                      <c:pt idx="348">
                        <c:v>1.5534532264346319</c:v>
                      </c:pt>
                      <c:pt idx="349">
                        <c:v>1.5776678372483268</c:v>
                      </c:pt>
                      <c:pt idx="350">
                        <c:v>1.5994677294687114</c:v>
                      </c:pt>
                      <c:pt idx="351">
                        <c:v>1.6226834498461087</c:v>
                      </c:pt>
                      <c:pt idx="352">
                        <c:v>1.643667382025918</c:v>
                      </c:pt>
                      <c:pt idx="353">
                        <c:v>1.667506895452203</c:v>
                      </c:pt>
                      <c:pt idx="354">
                        <c:v>1.6911262548745514</c:v>
                      </c:pt>
                      <c:pt idx="355">
                        <c:v>1.7095261361155423</c:v>
                      </c:pt>
                      <c:pt idx="356">
                        <c:v>1.7319819982817772</c:v>
                      </c:pt>
                      <c:pt idx="357">
                        <c:v>1.7539108083753139</c:v>
                      </c:pt>
                      <c:pt idx="358">
                        <c:v>1.7757570349661982</c:v>
                      </c:pt>
                      <c:pt idx="359">
                        <c:v>1.7958621170938183</c:v>
                      </c:pt>
                      <c:pt idx="360">
                        <c:v>1.8124216039800218</c:v>
                      </c:pt>
                      <c:pt idx="361">
                        <c:v>1.8311593298989428</c:v>
                      </c:pt>
                      <c:pt idx="362">
                        <c:v>1.8478443413208956</c:v>
                      </c:pt>
                      <c:pt idx="363">
                        <c:v>1.8632002051791692</c:v>
                      </c:pt>
                      <c:pt idx="364">
                        <c:v>1.8785321012559195</c:v>
                      </c:pt>
                      <c:pt idx="365">
                        <c:v>1.8912949097986813</c:v>
                      </c:pt>
                      <c:pt idx="366">
                        <c:v>1.9024983574000989</c:v>
                      </c:pt>
                      <c:pt idx="367">
                        <c:v>1.9114239866782921</c:v>
                      </c:pt>
                      <c:pt idx="368">
                        <c:v>1.9188546872147065</c:v>
                      </c:pt>
                      <c:pt idx="369">
                        <c:v>1.9245688070838365</c:v>
                      </c:pt>
                      <c:pt idx="370">
                        <c:v>1.9283598268547233</c:v>
                      </c:pt>
                      <c:pt idx="371">
                        <c:v>1.9284912175653803</c:v>
                      </c:pt>
                      <c:pt idx="372">
                        <c:v>1.9284734959399141</c:v>
                      </c:pt>
                      <c:pt idx="373">
                        <c:v>1.9272517782968634</c:v>
                      </c:pt>
                      <c:pt idx="374">
                        <c:v>1.9238711004839344</c:v>
                      </c:pt>
                      <c:pt idx="375">
                        <c:v>1.9190502757085643</c:v>
                      </c:pt>
                      <c:pt idx="376">
                        <c:v>1.9137864274101644</c:v>
                      </c:pt>
                      <c:pt idx="377">
                        <c:v>1.9074304413629892</c:v>
                      </c:pt>
                      <c:pt idx="378">
                        <c:v>1.9005002536522255</c:v>
                      </c:pt>
                      <c:pt idx="379">
                        <c:v>1.89103083848262</c:v>
                      </c:pt>
                      <c:pt idx="380">
                        <c:v>1.8806052409627769</c:v>
                      </c:pt>
                      <c:pt idx="381">
                        <c:v>1.8700266368902581</c:v>
                      </c:pt>
                      <c:pt idx="382">
                        <c:v>1.8570974312576904</c:v>
                      </c:pt>
                      <c:pt idx="383">
                        <c:v>1.8454160566667381</c:v>
                      </c:pt>
                      <c:pt idx="384">
                        <c:v>1.8313909614044606</c:v>
                      </c:pt>
                      <c:pt idx="385">
                        <c:v>1.8179608006871408</c:v>
                      </c:pt>
                      <c:pt idx="386">
                        <c:v>1.8038818950403559</c:v>
                      </c:pt>
                      <c:pt idx="387">
                        <c:v>1.7895518122892262</c:v>
                      </c:pt>
                      <c:pt idx="388">
                        <c:v>1.7746551150903653</c:v>
                      </c:pt>
                      <c:pt idx="389">
                        <c:v>1.7599495839671326</c:v>
                      </c:pt>
                      <c:pt idx="390">
                        <c:v>1.7455444114042578</c:v>
                      </c:pt>
                      <c:pt idx="391">
                        <c:v>1.7293036687965848</c:v>
                      </c:pt>
                      <c:pt idx="392">
                        <c:v>1.7140037236991419</c:v>
                      </c:pt>
                      <c:pt idx="393">
                        <c:v>1.6974989489544645</c:v>
                      </c:pt>
                      <c:pt idx="394">
                        <c:v>1.6807273168632133</c:v>
                      </c:pt>
                      <c:pt idx="395">
                        <c:v>1.6640113491069577</c:v>
                      </c:pt>
                      <c:pt idx="396">
                        <c:v>1.6493324243192098</c:v>
                      </c:pt>
                      <c:pt idx="397">
                        <c:v>1.634697283829835</c:v>
                      </c:pt>
                      <c:pt idx="398">
                        <c:v>1.6195278878555219</c:v>
                      </c:pt>
                      <c:pt idx="399">
                        <c:v>1.6030151372472285</c:v>
                      </c:pt>
                      <c:pt idx="400">
                        <c:v>1.5878845246838402</c:v>
                      </c:pt>
                      <c:pt idx="401">
                        <c:v>1.5738008220621449</c:v>
                      </c:pt>
                      <c:pt idx="402">
                        <c:v>1.5590953522325224</c:v>
                      </c:pt>
                      <c:pt idx="403">
                        <c:v>1.5428823170544046</c:v>
                      </c:pt>
                      <c:pt idx="404">
                        <c:v>1.5271219433205421</c:v>
                      </c:pt>
                      <c:pt idx="405">
                        <c:v>1.5103111520580534</c:v>
                      </c:pt>
                      <c:pt idx="406">
                        <c:v>1.4951113257939552</c:v>
                      </c:pt>
                      <c:pt idx="407">
                        <c:v>1.4812102689722204</c:v>
                      </c:pt>
                      <c:pt idx="408">
                        <c:v>1.4664493253089821</c:v>
                      </c:pt>
                      <c:pt idx="409">
                        <c:v>1.4513558562652613</c:v>
                      </c:pt>
                      <c:pt idx="410">
                        <c:v>1.4366635942982615</c:v>
                      </c:pt>
                      <c:pt idx="411">
                        <c:v>1.4229331020872027</c:v>
                      </c:pt>
                      <c:pt idx="412">
                        <c:v>1.4089055541803821</c:v>
                      </c:pt>
                      <c:pt idx="413">
                        <c:v>1.3960765412543896</c:v>
                      </c:pt>
                      <c:pt idx="414">
                        <c:v>1.3829043668219032</c:v>
                      </c:pt>
                      <c:pt idx="415">
                        <c:v>1.3684313219192992</c:v>
                      </c:pt>
                      <c:pt idx="416">
                        <c:v>1.3538052111387662</c:v>
                      </c:pt>
                      <c:pt idx="417">
                        <c:v>1.3400330063505748</c:v>
                      </c:pt>
                      <c:pt idx="418">
                        <c:v>1.3267567177369672</c:v>
                      </c:pt>
                      <c:pt idx="419">
                        <c:v>1.3134329407320311</c:v>
                      </c:pt>
                      <c:pt idx="420">
                        <c:v>1.3003522717534763</c:v>
                      </c:pt>
                      <c:pt idx="421">
                        <c:v>1.2873163922002155</c:v>
                      </c:pt>
                      <c:pt idx="422">
                        <c:v>1.2752090240894072</c:v>
                      </c:pt>
                      <c:pt idx="423">
                        <c:v>1.2625217814227339</c:v>
                      </c:pt>
                      <c:pt idx="424">
                        <c:v>1.2508175900895782</c:v>
                      </c:pt>
                      <c:pt idx="425">
                        <c:v>1.2395346353496386</c:v>
                      </c:pt>
                      <c:pt idx="426">
                        <c:v>1.228460775848458</c:v>
                      </c:pt>
                      <c:pt idx="427">
                        <c:v>1.2168420302640706</c:v>
                      </c:pt>
                      <c:pt idx="428">
                        <c:v>1.2045653403649008</c:v>
                      </c:pt>
                      <c:pt idx="429">
                        <c:v>1.1928588736205956</c:v>
                      </c:pt>
                      <c:pt idx="430">
                        <c:v>1.1814245774225578</c:v>
                      </c:pt>
                      <c:pt idx="431">
                        <c:v>1.1697532933662116</c:v>
                      </c:pt>
                      <c:pt idx="432">
                        <c:v>1.1591065487512711</c:v>
                      </c:pt>
                      <c:pt idx="433">
                        <c:v>1.1479118612511101</c:v>
                      </c:pt>
                      <c:pt idx="434">
                        <c:v>1.1366190191373537</c:v>
                      </c:pt>
                      <c:pt idx="435">
                        <c:v>1.1261161076132136</c:v>
                      </c:pt>
                      <c:pt idx="436">
                        <c:v>1.1174764596183988</c:v>
                      </c:pt>
                      <c:pt idx="437">
                        <c:v>1.1085681354890022</c:v>
                      </c:pt>
                      <c:pt idx="438">
                        <c:v>1.099019962885567</c:v>
                      </c:pt>
                      <c:pt idx="439">
                        <c:v>1.0887824049693811</c:v>
                      </c:pt>
                      <c:pt idx="440">
                        <c:v>1.0804750706671526</c:v>
                      </c:pt>
                      <c:pt idx="441">
                        <c:v>1.071267782560785</c:v>
                      </c:pt>
                      <c:pt idx="442">
                        <c:v>1.0620178624080834</c:v>
                      </c:pt>
                      <c:pt idx="443">
                        <c:v>1.0520693244759474</c:v>
                      </c:pt>
                      <c:pt idx="444">
                        <c:v>1.0432088919268063</c:v>
                      </c:pt>
                      <c:pt idx="445">
                        <c:v>1.0334051367225612</c:v>
                      </c:pt>
                      <c:pt idx="446">
                        <c:v>1.0250633301258856</c:v>
                      </c:pt>
                      <c:pt idx="447">
                        <c:v>1.0179138134171719</c:v>
                      </c:pt>
                      <c:pt idx="448">
                        <c:v>1.0111056224778963</c:v>
                      </c:pt>
                      <c:pt idx="449">
                        <c:v>1.003736789941053</c:v>
                      </c:pt>
                      <c:pt idx="450">
                        <c:v>0.99626166198082211</c:v>
                      </c:pt>
                      <c:pt idx="451">
                        <c:v>0.98914276618292885</c:v>
                      </c:pt>
                      <c:pt idx="452">
                        <c:v>0.98202673786754713</c:v>
                      </c:pt>
                      <c:pt idx="453">
                        <c:v>0.97388273096096356</c:v>
                      </c:pt>
                      <c:pt idx="454">
                        <c:v>0.9660686242606682</c:v>
                      </c:pt>
                      <c:pt idx="455">
                        <c:v>0.95871784175064334</c:v>
                      </c:pt>
                      <c:pt idx="456">
                        <c:v>0.95153654910966212</c:v>
                      </c:pt>
                      <c:pt idx="457">
                        <c:v>0.9430290570435077</c:v>
                      </c:pt>
                      <c:pt idx="458">
                        <c:v>0.93545874506493853</c:v>
                      </c:pt>
                      <c:pt idx="459">
                        <c:v>0.92770652878158977</c:v>
                      </c:pt>
                      <c:pt idx="460">
                        <c:v>0.91954081416621769</c:v>
                      </c:pt>
                      <c:pt idx="461">
                        <c:v>0.91234632033183238</c:v>
                      </c:pt>
                      <c:pt idx="462">
                        <c:v>0.90647446782389351</c:v>
                      </c:pt>
                      <c:pt idx="463">
                        <c:v>0.89952394325093155</c:v>
                      </c:pt>
                      <c:pt idx="464">
                        <c:v>0.89448714322500633</c:v>
                      </c:pt>
                      <c:pt idx="465">
                        <c:v>0.8878075156604982</c:v>
                      </c:pt>
                      <c:pt idx="466">
                        <c:v>0.88095340116897825</c:v>
                      </c:pt>
                      <c:pt idx="467">
                        <c:v>0.87377088342525744</c:v>
                      </c:pt>
                      <c:pt idx="468">
                        <c:v>0.8673879876038757</c:v>
                      </c:pt>
                      <c:pt idx="469">
                        <c:v>0.86314720305225201</c:v>
                      </c:pt>
                      <c:pt idx="470">
                        <c:v>0.85849960119841684</c:v>
                      </c:pt>
                      <c:pt idx="471">
                        <c:v>0.8539481936846598</c:v>
                      </c:pt>
                      <c:pt idx="472">
                        <c:v>0.84837357596523433</c:v>
                      </c:pt>
                      <c:pt idx="473">
                        <c:v>0.84327533313370995</c:v>
                      </c:pt>
                      <c:pt idx="474">
                        <c:v>0.83859851236959182</c:v>
                      </c:pt>
                      <c:pt idx="475">
                        <c:v>0.83192637598459218</c:v>
                      </c:pt>
                      <c:pt idx="476">
                        <c:v>0.82737954864991392</c:v>
                      </c:pt>
                      <c:pt idx="477">
                        <c:v>0.82290588373161966</c:v>
                      </c:pt>
                      <c:pt idx="478">
                        <c:v>0.81829789604610059</c:v>
                      </c:pt>
                      <c:pt idx="479">
                        <c:v>0.81272275977002351</c:v>
                      </c:pt>
                      <c:pt idx="480">
                        <c:v>0.80792862351941941</c:v>
                      </c:pt>
                      <c:pt idx="481">
                        <c:v>0.80199800535393984</c:v>
                      </c:pt>
                      <c:pt idx="482">
                        <c:v>0.79465915146426036</c:v>
                      </c:pt>
                      <c:pt idx="483">
                        <c:v>0.78888337788453067</c:v>
                      </c:pt>
                      <c:pt idx="484">
                        <c:v>0.78530000293899516</c:v>
                      </c:pt>
                      <c:pt idx="485">
                        <c:v>0.7811066070978685</c:v>
                      </c:pt>
                      <c:pt idx="486">
                        <c:v>0.77615623113760335</c:v>
                      </c:pt>
                      <c:pt idx="487">
                        <c:v>0.77227269910758822</c:v>
                      </c:pt>
                      <c:pt idx="488">
                        <c:v>0.76774462255236109</c:v>
                      </c:pt>
                      <c:pt idx="489">
                        <c:v>0.7634524780961095</c:v>
                      </c:pt>
                      <c:pt idx="490">
                        <c:v>0.75593466228560313</c:v>
                      </c:pt>
                      <c:pt idx="491">
                        <c:v>0.75459897668281695</c:v>
                      </c:pt>
                      <c:pt idx="492">
                        <c:v>0.75158538917141593</c:v>
                      </c:pt>
                      <c:pt idx="493">
                        <c:v>0.74597392768454607</c:v>
                      </c:pt>
                      <c:pt idx="494">
                        <c:v>0.74339553182546025</c:v>
                      </c:pt>
                      <c:pt idx="495">
                        <c:v>0.73947811843159106</c:v>
                      </c:pt>
                      <c:pt idx="496">
                        <c:v>0.73503418938683307</c:v>
                      </c:pt>
                      <c:pt idx="497">
                        <c:v>0.72882516180240764</c:v>
                      </c:pt>
                      <c:pt idx="498">
                        <c:v>0.72749107441114635</c:v>
                      </c:pt>
                      <c:pt idx="499">
                        <c:v>0.72354424594104128</c:v>
                      </c:pt>
                      <c:pt idx="500">
                        <c:v>0.71565242558650355</c:v>
                      </c:pt>
                      <c:pt idx="501">
                        <c:v>0.71419936798769945</c:v>
                      </c:pt>
                      <c:pt idx="502">
                        <c:v>0.70566481458695374</c:v>
                      </c:pt>
                      <c:pt idx="503">
                        <c:v>0.69860182717334895</c:v>
                      </c:pt>
                      <c:pt idx="504">
                        <c:v>0.70036419457274723</c:v>
                      </c:pt>
                      <c:pt idx="505">
                        <c:v>0.69508388726426251</c:v>
                      </c:pt>
                      <c:pt idx="506">
                        <c:v>0.68369988118473624</c:v>
                      </c:pt>
                      <c:pt idx="507">
                        <c:v>0.67956688494619999</c:v>
                      </c:pt>
                      <c:pt idx="508">
                        <c:v>0.67966705614061884</c:v>
                      </c:pt>
                      <c:pt idx="509">
                        <c:v>0.6808610633535207</c:v>
                      </c:pt>
                      <c:pt idx="510">
                        <c:v>0.67475893637474238</c:v>
                      </c:pt>
                      <c:pt idx="511">
                        <c:v>0.67029067217906679</c:v>
                      </c:pt>
                      <c:pt idx="512">
                        <c:v>0.66285978450507077</c:v>
                      </c:pt>
                      <c:pt idx="513">
                        <c:v>0.65517907595527092</c:v>
                      </c:pt>
                      <c:pt idx="514">
                        <c:v>0.65002100803074048</c:v>
                      </c:pt>
                      <c:pt idx="515">
                        <c:v>0.64865347535865037</c:v>
                      </c:pt>
                      <c:pt idx="516">
                        <c:v>0.64312959917600554</c:v>
                      </c:pt>
                      <c:pt idx="517">
                        <c:v>0.63445217910507956</c:v>
                      </c:pt>
                      <c:pt idx="518">
                        <c:v>0.62596648735769167</c:v>
                      </c:pt>
                      <c:pt idx="519">
                        <c:v>0.62279014326987925</c:v>
                      </c:pt>
                      <c:pt idx="520">
                        <c:v>0.62275639677731165</c:v>
                      </c:pt>
                      <c:pt idx="521">
                        <c:v>0.61568655583580645</c:v>
                      </c:pt>
                      <c:pt idx="522">
                        <c:v>0.6088698030901819</c:v>
                      </c:pt>
                      <c:pt idx="523">
                        <c:v>0.60337467173777404</c:v>
                      </c:pt>
                      <c:pt idx="524">
                        <c:v>0.59816925124230313</c:v>
                      </c:pt>
                      <c:pt idx="525">
                        <c:v>0.59375080142589898</c:v>
                      </c:pt>
                      <c:pt idx="526">
                        <c:v>0.5878065666142076</c:v>
                      </c:pt>
                      <c:pt idx="527">
                        <c:v>0.58239850435794627</c:v>
                      </c:pt>
                      <c:pt idx="528">
                        <c:v>0.57810948320713018</c:v>
                      </c:pt>
                      <c:pt idx="529">
                        <c:v>0.56898790669337451</c:v>
                      </c:pt>
                      <c:pt idx="530">
                        <c:v>0.55931328231149058</c:v>
                      </c:pt>
                      <c:pt idx="531">
                        <c:v>0.55458836406467316</c:v>
                      </c:pt>
                      <c:pt idx="532">
                        <c:v>0.54701692050856177</c:v>
                      </c:pt>
                      <c:pt idx="533">
                        <c:v>0.54295183927415791</c:v>
                      </c:pt>
                      <c:pt idx="534">
                        <c:v>0.53582368695623994</c:v>
                      </c:pt>
                      <c:pt idx="535">
                        <c:v>0.52895049169931929</c:v>
                      </c:pt>
                      <c:pt idx="536">
                        <c:v>0.52667288385456645</c:v>
                      </c:pt>
                      <c:pt idx="537">
                        <c:v>0.5187458964597268</c:v>
                      </c:pt>
                      <c:pt idx="538">
                        <c:v>0.50759899552696019</c:v>
                      </c:pt>
                      <c:pt idx="539">
                        <c:v>0.50270440631727498</c:v>
                      </c:pt>
                      <c:pt idx="540">
                        <c:v>0.49576919669103481</c:v>
                      </c:pt>
                      <c:pt idx="541">
                        <c:v>0.49356539142109657</c:v>
                      </c:pt>
                      <c:pt idx="542">
                        <c:v>0.48861529185282171</c:v>
                      </c:pt>
                      <c:pt idx="543">
                        <c:v>0.47910650286316725</c:v>
                      </c:pt>
                      <c:pt idx="544">
                        <c:v>0.4732959844860633</c:v>
                      </c:pt>
                      <c:pt idx="545">
                        <c:v>0.46379403020666909</c:v>
                      </c:pt>
                      <c:pt idx="546">
                        <c:v>0.45673229562947587</c:v>
                      </c:pt>
                      <c:pt idx="547">
                        <c:v>0.45388423615175311</c:v>
                      </c:pt>
                      <c:pt idx="548">
                        <c:v>0.44798024058798047</c:v>
                      </c:pt>
                      <c:pt idx="549">
                        <c:v>0.44475736006447247</c:v>
                      </c:pt>
                      <c:pt idx="550">
                        <c:v>0.43728479384325242</c:v>
                      </c:pt>
                      <c:pt idx="551">
                        <c:v>0.4227170238809867</c:v>
                      </c:pt>
                      <c:pt idx="552">
                        <c:v>0.41841184000409942</c:v>
                      </c:pt>
                      <c:pt idx="553">
                        <c:v>0.41623680861063489</c:v>
                      </c:pt>
                      <c:pt idx="554">
                        <c:v>0.4144620829887562</c:v>
                      </c:pt>
                      <c:pt idx="555">
                        <c:v>0.41602790329652528</c:v>
                      </c:pt>
                      <c:pt idx="556">
                        <c:v>0.40639351741791568</c:v>
                      </c:pt>
                      <c:pt idx="557">
                        <c:v>0.39095364366737795</c:v>
                      </c:pt>
                      <c:pt idx="558">
                        <c:v>0.38822219721089046</c:v>
                      </c:pt>
                      <c:pt idx="559">
                        <c:v>0.38698186074209134</c:v>
                      </c:pt>
                      <c:pt idx="560">
                        <c:v>0.3749354005170879</c:v>
                      </c:pt>
                      <c:pt idx="561">
                        <c:v>0.36858195609283928</c:v>
                      </c:pt>
                      <c:pt idx="562">
                        <c:v>0.3705817348987282</c:v>
                      </c:pt>
                      <c:pt idx="563">
                        <c:v>0.3677747293223505</c:v>
                      </c:pt>
                      <c:pt idx="564">
                        <c:v>0.35748203045284765</c:v>
                      </c:pt>
                      <c:pt idx="565">
                        <c:v>0.34986939671940165</c:v>
                      </c:pt>
                      <c:pt idx="566">
                        <c:v>0.3475025277109155</c:v>
                      </c:pt>
                      <c:pt idx="567">
                        <c:v>0.3494651954019305</c:v>
                      </c:pt>
                      <c:pt idx="568">
                        <c:v>0.33789912353973195</c:v>
                      </c:pt>
                      <c:pt idx="569">
                        <c:v>0.33487678111280739</c:v>
                      </c:pt>
                      <c:pt idx="570">
                        <c:v>0.33959671186609369</c:v>
                      </c:pt>
                      <c:pt idx="571">
                        <c:v>0.32488901466429676</c:v>
                      </c:pt>
                      <c:pt idx="572">
                        <c:v>0.31540413486823105</c:v>
                      </c:pt>
                      <c:pt idx="573">
                        <c:v>0.32106273959337872</c:v>
                      </c:pt>
                      <c:pt idx="574">
                        <c:v>0.31648825264631314</c:v>
                      </c:pt>
                      <c:pt idx="575">
                        <c:v>0.32132787000387913</c:v>
                      </c:pt>
                      <c:pt idx="576">
                        <c:v>0.31070541720423178</c:v>
                      </c:pt>
                      <c:pt idx="577">
                        <c:v>0.2867049839413876</c:v>
                      </c:pt>
                      <c:pt idx="578">
                        <c:v>0.28577530162144149</c:v>
                      </c:pt>
                      <c:pt idx="579">
                        <c:v>0.29331879153585061</c:v>
                      </c:pt>
                      <c:pt idx="580">
                        <c:v>0.28956621168174035</c:v>
                      </c:pt>
                      <c:pt idx="581">
                        <c:v>0.27736300612475145</c:v>
                      </c:pt>
                      <c:pt idx="582">
                        <c:v>0.28953811838598437</c:v>
                      </c:pt>
                      <c:pt idx="583">
                        <c:v>0.28342222619443108</c:v>
                      </c:pt>
                      <c:pt idx="584">
                        <c:v>0.26803288989899554</c:v>
                      </c:pt>
                      <c:pt idx="585">
                        <c:v>0.26963410948414385</c:v>
                      </c:pt>
                      <c:pt idx="586">
                        <c:v>0.26675014081864051</c:v>
                      </c:pt>
                      <c:pt idx="587">
                        <c:v>0.24589596091071173</c:v>
                      </c:pt>
                      <c:pt idx="588">
                        <c:v>0.23011745377408954</c:v>
                      </c:pt>
                      <c:pt idx="589">
                        <c:v>0.24553092753918149</c:v>
                      </c:pt>
                      <c:pt idx="590">
                        <c:v>0.24725399958528219</c:v>
                      </c:pt>
                      <c:pt idx="591">
                        <c:v>0.24197657768495426</c:v>
                      </c:pt>
                      <c:pt idx="592">
                        <c:v>0.25039243105369879</c:v>
                      </c:pt>
                      <c:pt idx="593">
                        <c:v>0.26347297044704127</c:v>
                      </c:pt>
                      <c:pt idx="594">
                        <c:v>0.25529711442668962</c:v>
                      </c:pt>
                      <c:pt idx="595">
                        <c:v>0.24713085094800327</c:v>
                      </c:pt>
                      <c:pt idx="596">
                        <c:v>0.25047196814619405</c:v>
                      </c:pt>
                      <c:pt idx="597">
                        <c:v>0.25581696197928394</c:v>
                      </c:pt>
                      <c:pt idx="598">
                        <c:v>0.24785154870620626</c:v>
                      </c:pt>
                      <c:pt idx="599">
                        <c:v>0.24312316206390891</c:v>
                      </c:pt>
                      <c:pt idx="600">
                        <c:v>0.24809764815448776</c:v>
                      </c:pt>
                      <c:pt idx="601">
                        <c:v>0.23164082773108446</c:v>
                      </c:pt>
                      <c:pt idx="602">
                        <c:v>0.21573720448074563</c:v>
                      </c:pt>
                      <c:pt idx="603">
                        <c:v>0.22053563142471902</c:v>
                      </c:pt>
                      <c:pt idx="604">
                        <c:v>0.22608489011859539</c:v>
                      </c:pt>
                      <c:pt idx="605">
                        <c:v>0.21643906547240033</c:v>
                      </c:pt>
                      <c:pt idx="606">
                        <c:v>0.21201625075629882</c:v>
                      </c:pt>
                      <c:pt idx="607">
                        <c:v>0.1943200453034222</c:v>
                      </c:pt>
                      <c:pt idx="608">
                        <c:v>0.19066303649957575</c:v>
                      </c:pt>
                      <c:pt idx="609">
                        <c:v>0.20257576655414508</c:v>
                      </c:pt>
                      <c:pt idx="610">
                        <c:v>0.20829701553852994</c:v>
                      </c:pt>
                      <c:pt idx="611">
                        <c:v>0.18788069761566384</c:v>
                      </c:pt>
                      <c:pt idx="612">
                        <c:v>0.18351241127258008</c:v>
                      </c:pt>
                      <c:pt idx="613">
                        <c:v>0.20402171241215364</c:v>
                      </c:pt>
                      <c:pt idx="614">
                        <c:v>0.20990543595050271</c:v>
                      </c:pt>
                      <c:pt idx="615">
                        <c:v>0.19825696695241782</c:v>
                      </c:pt>
                      <c:pt idx="616">
                        <c:v>0.20452504473695127</c:v>
                      </c:pt>
                      <c:pt idx="617">
                        <c:v>0.20270541003232376</c:v>
                      </c:pt>
                      <c:pt idx="618">
                        <c:v>0.17887655901991589</c:v>
                      </c:pt>
                      <c:pt idx="619">
                        <c:v>0.18178872622940348</c:v>
                      </c:pt>
                      <c:pt idx="620">
                        <c:v>0.20258938638578575</c:v>
                      </c:pt>
                      <c:pt idx="621">
                        <c:v>0.20363330024313894</c:v>
                      </c:pt>
                      <c:pt idx="622">
                        <c:v>0.18507304485701223</c:v>
                      </c:pt>
                      <c:pt idx="623">
                        <c:v>0.18305534892293721</c:v>
                      </c:pt>
                      <c:pt idx="624">
                        <c:v>0.18409038298819366</c:v>
                      </c:pt>
                      <c:pt idx="625">
                        <c:v>0.18441827873163999</c:v>
                      </c:pt>
                      <c:pt idx="626">
                        <c:v>0.18905917408454842</c:v>
                      </c:pt>
                      <c:pt idx="627">
                        <c:v>0.18170270510985498</c:v>
                      </c:pt>
                      <c:pt idx="628">
                        <c:v>0.16380577624375792</c:v>
                      </c:pt>
                      <c:pt idx="629">
                        <c:v>0.16140873415208648</c:v>
                      </c:pt>
                      <c:pt idx="630">
                        <c:v>0.15560928367891541</c:v>
                      </c:pt>
                      <c:pt idx="631">
                        <c:v>0.14620620165025416</c:v>
                      </c:pt>
                      <c:pt idx="632">
                        <c:v>0.1358946227448917</c:v>
                      </c:pt>
                      <c:pt idx="633">
                        <c:v>0.1278958546613482</c:v>
                      </c:pt>
                      <c:pt idx="634">
                        <c:v>0.14063215433307003</c:v>
                      </c:pt>
                      <c:pt idx="635">
                        <c:v>0.14814652953632726</c:v>
                      </c:pt>
                      <c:pt idx="636">
                        <c:v>0.15064071488871647</c:v>
                      </c:pt>
                      <c:pt idx="637">
                        <c:v>0.15086384924037932</c:v>
                      </c:pt>
                      <c:pt idx="638">
                        <c:v>0.14633055580609525</c:v>
                      </c:pt>
                      <c:pt idx="639">
                        <c:v>0.14079768558661801</c:v>
                      </c:pt>
                      <c:pt idx="640">
                        <c:v>0.14020657199604206</c:v>
                      </c:pt>
                      <c:pt idx="641">
                        <c:v>0.14640837532948842</c:v>
                      </c:pt>
                      <c:pt idx="642">
                        <c:v>0.1502632433587644</c:v>
                      </c:pt>
                      <c:pt idx="643">
                        <c:v>0.15172492545316463</c:v>
                      </c:pt>
                      <c:pt idx="644">
                        <c:v>0.16041600442207016</c:v>
                      </c:pt>
                      <c:pt idx="645">
                        <c:v>0.16687986562251711</c:v>
                      </c:pt>
                      <c:pt idx="646">
                        <c:v>0.15931568677467431</c:v>
                      </c:pt>
                      <c:pt idx="647">
                        <c:v>0.15446597012989244</c:v>
                      </c:pt>
                      <c:pt idx="648">
                        <c:v>0.16833098187988815</c:v>
                      </c:pt>
                      <c:pt idx="649">
                        <c:v>0.17803140012071197</c:v>
                      </c:pt>
                      <c:pt idx="650">
                        <c:v>0.16355909722880901</c:v>
                      </c:pt>
                      <c:pt idx="651">
                        <c:v>0.16300564532906461</c:v>
                      </c:pt>
                      <c:pt idx="652">
                        <c:v>0.17107232615287044</c:v>
                      </c:pt>
                      <c:pt idx="653">
                        <c:v>0.168826173655899</c:v>
                      </c:pt>
                      <c:pt idx="654">
                        <c:v>0.16384300426336063</c:v>
                      </c:pt>
                      <c:pt idx="655">
                        <c:v>0.15966252304078216</c:v>
                      </c:pt>
                      <c:pt idx="656">
                        <c:v>0.15772022668113383</c:v>
                      </c:pt>
                      <c:pt idx="657">
                        <c:v>0.15167133045853323</c:v>
                      </c:pt>
                      <c:pt idx="658">
                        <c:v>0.15677229834052034</c:v>
                      </c:pt>
                      <c:pt idx="659">
                        <c:v>0.15630892065926222</c:v>
                      </c:pt>
                      <c:pt idx="660">
                        <c:v>0.13196589693591357</c:v>
                      </c:pt>
                      <c:pt idx="661">
                        <c:v>0.13350633506256049</c:v>
                      </c:pt>
                      <c:pt idx="662">
                        <c:v>0.14193804091936973</c:v>
                      </c:pt>
                      <c:pt idx="663">
                        <c:v>0.12998394015496381</c:v>
                      </c:pt>
                      <c:pt idx="664">
                        <c:v>0.12019309858506826</c:v>
                      </c:pt>
                      <c:pt idx="665">
                        <c:v>0.12105106393072394</c:v>
                      </c:pt>
                      <c:pt idx="666">
                        <c:v>0.11943240928699028</c:v>
                      </c:pt>
                      <c:pt idx="667">
                        <c:v>0.1274737918743909</c:v>
                      </c:pt>
                      <c:pt idx="668">
                        <c:v>0.13964614139111536</c:v>
                      </c:pt>
                      <c:pt idx="669">
                        <c:v>0.1328812208886089</c:v>
                      </c:pt>
                      <c:pt idx="670">
                        <c:v>0.11722620625448853</c:v>
                      </c:pt>
                      <c:pt idx="671">
                        <c:v>0.11172815570213468</c:v>
                      </c:pt>
                      <c:pt idx="672">
                        <c:v>0.11842181106546659</c:v>
                      </c:pt>
                      <c:pt idx="673">
                        <c:v>0.12769296615833436</c:v>
                      </c:pt>
                      <c:pt idx="674">
                        <c:v>0.11838874526558361</c:v>
                      </c:pt>
                      <c:pt idx="675">
                        <c:v>0.10323294983532849</c:v>
                      </c:pt>
                      <c:pt idx="676">
                        <c:v>9.9810081619443825E-2</c:v>
                      </c:pt>
                      <c:pt idx="677">
                        <c:v>0.10081288653009025</c:v>
                      </c:pt>
                      <c:pt idx="678">
                        <c:v>8.9421115472711338E-2</c:v>
                      </c:pt>
                      <c:pt idx="679">
                        <c:v>8.1918788717011817E-2</c:v>
                      </c:pt>
                      <c:pt idx="680">
                        <c:v>7.3301080654240444E-2</c:v>
                      </c:pt>
                      <c:pt idx="681">
                        <c:v>6.5194167972742967E-2</c:v>
                      </c:pt>
                      <c:pt idx="682">
                        <c:v>6.5006501068231901E-2</c:v>
                      </c:pt>
                      <c:pt idx="683">
                        <c:v>6.6821818925171916E-2</c:v>
                      </c:pt>
                      <c:pt idx="684">
                        <c:v>5.6081578713656079E-2</c:v>
                      </c:pt>
                      <c:pt idx="685">
                        <c:v>3.8040848881515522E-2</c:v>
                      </c:pt>
                      <c:pt idx="686">
                        <c:v>2.6769753749641509E-2</c:v>
                      </c:pt>
                      <c:pt idx="687">
                        <c:v>1.7913563370042521E-2</c:v>
                      </c:pt>
                      <c:pt idx="688">
                        <c:v>1.2751200579872455E-2</c:v>
                      </c:pt>
                      <c:pt idx="689">
                        <c:v>-4.7857046569320504E-3</c:v>
                      </c:pt>
                      <c:pt idx="690">
                        <c:v>-2.873714317148977E-2</c:v>
                      </c:pt>
                      <c:pt idx="691">
                        <c:v>-3.0766790703117424E-2</c:v>
                      </c:pt>
                      <c:pt idx="692">
                        <c:v>-3.1831912308145104E-2</c:v>
                      </c:pt>
                      <c:pt idx="693">
                        <c:v>-4.6807822087594639E-2</c:v>
                      </c:pt>
                      <c:pt idx="694">
                        <c:v>-5.7405673071757757E-2</c:v>
                      </c:pt>
                      <c:pt idx="695">
                        <c:v>-8.2283958550224426E-2</c:v>
                      </c:pt>
                      <c:pt idx="696">
                        <c:v>-8.6277782826153643E-2</c:v>
                      </c:pt>
                      <c:pt idx="697">
                        <c:v>-7.2765696141221206E-2</c:v>
                      </c:pt>
                      <c:pt idx="698">
                        <c:v>-6.6386693925789192E-2</c:v>
                      </c:pt>
                      <c:pt idx="699">
                        <c:v>-8.9612013817159691E-2</c:v>
                      </c:pt>
                      <c:pt idx="700">
                        <c:v>-9.7979693680870505E-2</c:v>
                      </c:pt>
                      <c:pt idx="701">
                        <c:v>-9.2904800262520182E-2</c:v>
                      </c:pt>
                      <c:pt idx="702">
                        <c:v>-0.10480239497023795</c:v>
                      </c:pt>
                      <c:pt idx="703">
                        <c:v>-0.11873577534750508</c:v>
                      </c:pt>
                      <c:pt idx="704">
                        <c:v>-0.12306662530166443</c:v>
                      </c:pt>
                      <c:pt idx="705">
                        <c:v>-0.12218537015705801</c:v>
                      </c:pt>
                      <c:pt idx="706">
                        <c:v>-0.14858692320770991</c:v>
                      </c:pt>
                      <c:pt idx="707">
                        <c:v>-0.19823075829492812</c:v>
                      </c:pt>
                      <c:pt idx="708">
                        <c:v>-0.22961418494202865</c:v>
                      </c:pt>
                      <c:pt idx="709">
                        <c:v>-0.2458053766831175</c:v>
                      </c:pt>
                      <c:pt idx="710">
                        <c:v>-0.25224105068667524</c:v>
                      </c:pt>
                      <c:pt idx="711">
                        <c:v>-0.25861515858953155</c:v>
                      </c:pt>
                      <c:pt idx="712">
                        <c:v>-0.24682385190352651</c:v>
                      </c:pt>
                      <c:pt idx="713">
                        <c:v>-0.23870904256769443</c:v>
                      </c:pt>
                      <c:pt idx="714">
                        <c:v>-0.20066151862030379</c:v>
                      </c:pt>
                      <c:pt idx="715">
                        <c:v>-0.19622410904007759</c:v>
                      </c:pt>
                      <c:pt idx="716">
                        <c:v>-0.20766785495603471</c:v>
                      </c:pt>
                      <c:pt idx="717">
                        <c:v>-0.19797308223561175</c:v>
                      </c:pt>
                      <c:pt idx="718">
                        <c:v>-0.18468994987594053</c:v>
                      </c:pt>
                      <c:pt idx="719">
                        <c:v>-0.16512298643348294</c:v>
                      </c:pt>
                    </c:numCache>
                  </c:numRef>
                </c:yVal>
                <c:smooth val="1"/>
                <c:extLst xmlns:c15="http://schemas.microsoft.com/office/drawing/2012/chart">
                  <c:ext xmlns:c16="http://schemas.microsoft.com/office/drawing/2014/chart" uri="{C3380CC4-5D6E-409C-BE32-E72D297353CC}">
                    <c16:uniqueId val="{00000003-64E6-46B9-827B-89712231FCEB}"/>
                  </c:ext>
                </c:extLst>
              </c15:ser>
            </c15:filteredScatterSeries>
            <c15:filteredScatterSeries>
              <c15:ser>
                <c:idx val="1"/>
                <c:order val="3"/>
                <c:tx>
                  <c:v>10250 WAVE</c:v>
                </c:tx>
                <c:spPr>
                  <a:ln w="9525" cap="rnd">
                    <a:solidFill>
                      <a:schemeClr val="accent2"/>
                    </a:solidFill>
                    <a:round/>
                  </a:ln>
                  <a:effectLst>
                    <a:outerShdw blurRad="40000" dist="23000" dir="5400000" rotWithShape="0">
                      <a:srgbClr val="000000">
                        <a:alpha val="35000"/>
                      </a:srgbClr>
                    </a:outerShdw>
                  </a:effectLst>
                </c:spPr>
                <c:marker>
                  <c:symbol val="none"/>
                </c:marker>
                <c:xVal>
                  <c:numRef>
                    <c:extLst>
                      <c:ext xmlns:c15="http://schemas.microsoft.com/office/drawing/2012/chart" uri="{02D57815-91ED-43cb-92C2-25804820EDAC}">
                        <c15:formulaRef>
                          <c15:sqref>'Graphs Task 1'!$AX$2:$AX$942</c15:sqref>
                        </c15:formulaRef>
                      </c:ext>
                    </c:extLst>
                    <c:numCache>
                      <c:formatCode>General</c:formatCode>
                      <c:ptCount val="941"/>
                      <c:pt idx="0">
                        <c:v>1.1032809517839781</c:v>
                      </c:pt>
                      <c:pt idx="1">
                        <c:v>1.1034378793006556</c:v>
                      </c:pt>
                      <c:pt idx="2">
                        <c:v>1.1035667544594123</c:v>
                      </c:pt>
                      <c:pt idx="3">
                        <c:v>1.1036678305690801</c:v>
                      </c:pt>
                      <c:pt idx="4">
                        <c:v>1.1037409639428271</c:v>
                      </c:pt>
                      <c:pt idx="5">
                        <c:v>1.1037861360782251</c:v>
                      </c:pt>
                      <c:pt idx="6">
                        <c:v>1.1038035513722573</c:v>
                      </c:pt>
                      <c:pt idx="7">
                        <c:v>1.1037930500987723</c:v>
                      </c:pt>
                      <c:pt idx="8">
                        <c:v>1.1037546954644188</c:v>
                      </c:pt>
                      <c:pt idx="9">
                        <c:v>1.103688545330481</c:v>
                      </c:pt>
                      <c:pt idx="10">
                        <c:v>1.1035945217381524</c:v>
                      </c:pt>
                      <c:pt idx="11">
                        <c:v>1.1034727371302417</c:v>
                      </c:pt>
                      <c:pt idx="12">
                        <c:v>1.1033230375581558</c:v>
                      </c:pt>
                      <c:pt idx="13">
                        <c:v>1.1031455574658533</c:v>
                      </c:pt>
                      <c:pt idx="14">
                        <c:v>1.1029401320937948</c:v>
                      </c:pt>
                      <c:pt idx="15">
                        <c:v>1.1027068525822861</c:v>
                      </c:pt>
                      <c:pt idx="16">
                        <c:v>1.1024456086470837</c:v>
                      </c:pt>
                      <c:pt idx="17">
                        <c:v>1.1021565135516498</c:v>
                      </c:pt>
                      <c:pt idx="18">
                        <c:v>1.1018391841472719</c:v>
                      </c:pt>
                      <c:pt idx="19">
                        <c:v>1.1014939520771037</c:v>
                      </c:pt>
                      <c:pt idx="20">
                        <c:v>1.1011205868646197</c:v>
                      </c:pt>
                      <c:pt idx="21">
                        <c:v>1.1007189175973835</c:v>
                      </c:pt>
                      <c:pt idx="22">
                        <c:v>1.100289194746908</c:v>
                      </c:pt>
                      <c:pt idx="23">
                        <c:v>1.099830907478305</c:v>
                      </c:pt>
                      <c:pt idx="24">
                        <c:v>1.0993443281663915</c:v>
                      </c:pt>
                      <c:pt idx="25">
                        <c:v>1.0988292302137972</c:v>
                      </c:pt>
                      <c:pt idx="26">
                        <c:v>1.0982854796589163</c:v>
                      </c:pt>
                      <c:pt idx="27">
                        <c:v>1.0977131679648882</c:v>
                      </c:pt>
                      <c:pt idx="28">
                        <c:v>1.0971118518007799</c:v>
                      </c:pt>
                      <c:pt idx="29">
                        <c:v>1.0964818427576524</c:v>
                      </c:pt>
                      <c:pt idx="30">
                        <c:v>1.095822618413</c:v>
                      </c:pt>
                      <c:pt idx="31">
                        <c:v>1.0951343796399249</c:v>
                      </c:pt>
                      <c:pt idx="32">
                        <c:v>1.0944167566244722</c:v>
                      </c:pt>
                      <c:pt idx="33">
                        <c:v>1.0936697054484656</c:v>
                      </c:pt>
                      <c:pt idx="34">
                        <c:v>1.0928932098357693</c:v>
                      </c:pt>
                      <c:pt idx="35">
                        <c:v>1.0920868458779964</c:v>
                      </c:pt>
                      <c:pt idx="36">
                        <c:v>1.0912507516391645</c:v>
                      </c:pt>
                      <c:pt idx="37">
                        <c:v>1.0903844889311078</c:v>
                      </c:pt>
                      <c:pt idx="38">
                        <c:v>1.0894880823683184</c:v>
                      </c:pt>
                      <c:pt idx="39">
                        <c:v>1.0885613485407601</c:v>
                      </c:pt>
                      <c:pt idx="40">
                        <c:v>1.0876039276494998</c:v>
                      </c:pt>
                      <c:pt idx="41">
                        <c:v>1.086615892161136</c:v>
                      </c:pt>
                      <c:pt idx="42">
                        <c:v>1.0855966974523137</c:v>
                      </c:pt>
                      <c:pt idx="43">
                        <c:v>1.0845464699113105</c:v>
                      </c:pt>
                      <c:pt idx="44">
                        <c:v>1.0834649555655345</c:v>
                      </c:pt>
                      <c:pt idx="45">
                        <c:v>1.0823518579980502</c:v>
                      </c:pt>
                      <c:pt idx="46">
                        <c:v>1.0812069064069558</c:v>
                      </c:pt>
                      <c:pt idx="47">
                        <c:v>1.0800300280752029</c:v>
                      </c:pt>
                      <c:pt idx="48">
                        <c:v>1.0788207638024412</c:v>
                      </c:pt>
                      <c:pt idx="49">
                        <c:v>1.0775792670376114</c:v>
                      </c:pt>
                      <c:pt idx="50">
                        <c:v>1.0763048186754236</c:v>
                      </c:pt>
                      <c:pt idx="51">
                        <c:v>1.0749976610872196</c:v>
                      </c:pt>
                      <c:pt idx="52">
                        <c:v>1.07365719486389</c:v>
                      </c:pt>
                      <c:pt idx="53">
                        <c:v>1.0722832632353618</c:v>
                      </c:pt>
                      <c:pt idx="54">
                        <c:v>1.0708758071488946</c:v>
                      </c:pt>
                      <c:pt idx="55">
                        <c:v>1.069434302132571</c:v>
                      </c:pt>
                      <c:pt idx="56">
                        <c:v>1.067958494232796</c:v>
                      </c:pt>
                      <c:pt idx="57">
                        <c:v>1.0664482267837292</c:v>
                      </c:pt>
                      <c:pt idx="58">
                        <c:v>1.0649032637533342</c:v>
                      </c:pt>
                      <c:pt idx="59">
                        <c:v>1.0633232167243585</c:v>
                      </c:pt>
                      <c:pt idx="60">
                        <c:v>1.0617078294818887</c:v>
                      </c:pt>
                      <c:pt idx="61">
                        <c:v>1.0600568722002841</c:v>
                      </c:pt>
                      <c:pt idx="62">
                        <c:v>1.0583699246733314</c:v>
                      </c:pt>
                      <c:pt idx="63">
                        <c:v>1.0566468814611649</c:v>
                      </c:pt>
                      <c:pt idx="64">
                        <c:v>1.0548873376409169</c:v>
                      </c:pt>
                      <c:pt idx="65">
                        <c:v>1.0530908759008026</c:v>
                      </c:pt>
                      <c:pt idx="66">
                        <c:v>1.0512573238128085</c:v>
                      </c:pt>
                      <c:pt idx="67">
                        <c:v>1.0493861305883787</c:v>
                      </c:pt>
                      <c:pt idx="68">
                        <c:v>1.0474772127581973</c:v>
                      </c:pt>
                      <c:pt idx="69">
                        <c:v>1.0455303304559611</c:v>
                      </c:pt>
                      <c:pt idx="70">
                        <c:v>1.0435448966354195</c:v>
                      </c:pt>
                      <c:pt idx="71">
                        <c:v>1.0415207218148055</c:v>
                      </c:pt>
                      <c:pt idx="72">
                        <c:v>1.0394574938553212</c:v>
                      </c:pt>
                      <c:pt idx="73">
                        <c:v>1.0373546990539495</c:v>
                      </c:pt>
                      <c:pt idx="74">
                        <c:v>1.0352121136549659</c:v>
                      </c:pt>
                      <c:pt idx="75">
                        <c:v>1.0330293504111918</c:v>
                      </c:pt>
                      <c:pt idx="76">
                        <c:v>1.030806047370358</c:v>
                      </c:pt>
                      <c:pt idx="77">
                        <c:v>1.0285418685067718</c:v>
                      </c:pt>
                      <c:pt idx="78">
                        <c:v>1.0262363484487163</c:v>
                      </c:pt>
                      <c:pt idx="79">
                        <c:v>1.02388943780615</c:v>
                      </c:pt>
                      <c:pt idx="80">
                        <c:v>1.0215003320741092</c:v>
                      </c:pt>
                      <c:pt idx="81">
                        <c:v>1.0190690758378651</c:v>
                      </c:pt>
                      <c:pt idx="82">
                        <c:v>1.0165947928428973</c:v>
                      </c:pt>
                      <c:pt idx="83">
                        <c:v>1.014077343594088</c:v>
                      </c:pt>
                      <c:pt idx="84">
                        <c:v>1.011516257835559</c:v>
                      </c:pt>
                      <c:pt idx="85">
                        <c:v>1.0089114146038378</c:v>
                      </c:pt>
                      <c:pt idx="86">
                        <c:v>1.0062620731167258</c:v>
                      </c:pt>
                      <c:pt idx="87">
                        <c:v>1.0035679217680951</c:v>
                      </c:pt>
                      <c:pt idx="88">
                        <c:v>1.0008284714628004</c:v>
                      </c:pt>
                      <c:pt idx="89">
                        <c:v>0.99804350768687511</c:v>
                      </c:pt>
                      <c:pt idx="90">
                        <c:v>0.99521234573088724</c:v>
                      </c:pt>
                      <c:pt idx="91">
                        <c:v>0.99233465837466095</c:v>
                      </c:pt>
                      <c:pt idx="92">
                        <c:v>0.98940993616739747</c:v>
                      </c:pt>
                      <c:pt idx="93">
                        <c:v>0.98643773772224674</c:v>
                      </c:pt>
                      <c:pt idx="94">
                        <c:v>0.98341769215031638</c:v>
                      </c:pt>
                      <c:pt idx="95">
                        <c:v>0.98034924166749049</c:v>
                      </c:pt>
                      <c:pt idx="96">
                        <c:v>0.97723176597524575</c:v>
                      </c:pt>
                      <c:pt idx="97">
                        <c:v>0.97406501970434356</c:v>
                      </c:pt>
                      <c:pt idx="98">
                        <c:v>0.97084834912114437</c:v>
                      </c:pt>
                      <c:pt idx="99">
                        <c:v>0.96758152492321525</c:v>
                      </c:pt>
                      <c:pt idx="100">
                        <c:v>0.96426354438495643</c:v>
                      </c:pt>
                      <c:pt idx="101">
                        <c:v>0.96089436904628267</c:v>
                      </c:pt>
                      <c:pt idx="102">
                        <c:v>0.95747336397870764</c:v>
                      </c:pt>
                      <c:pt idx="103">
                        <c:v>0.95399973475632172</c:v>
                      </c:pt>
                      <c:pt idx="104">
                        <c:v>0.9504733102369809</c:v>
                      </c:pt>
                      <c:pt idx="105">
                        <c:v>0.94689349190675132</c:v>
                      </c:pt>
                      <c:pt idx="106">
                        <c:v>0.94325933075352664</c:v>
                      </c:pt>
                      <c:pt idx="107">
                        <c:v>0.93957089294773932</c:v>
                      </c:pt>
                      <c:pt idx="108">
                        <c:v>0.93582699920851653</c:v>
                      </c:pt>
                      <c:pt idx="109">
                        <c:v>0.93202759242763134</c:v>
                      </c:pt>
                      <c:pt idx="110">
                        <c:v>0.9281720284654098</c:v>
                      </c:pt>
                      <c:pt idx="111">
                        <c:v>0.92425974048331228</c:v>
                      </c:pt>
                      <c:pt idx="112">
                        <c:v>0.92029004372980816</c:v>
                      </c:pt>
                      <c:pt idx="113">
                        <c:v>0.91626258241834757</c:v>
                      </c:pt>
                      <c:pt idx="114">
                        <c:v>0.91217678788418466</c:v>
                      </c:pt>
                      <c:pt idx="115">
                        <c:v>0.90803156174675392</c:v>
                      </c:pt>
                      <c:pt idx="116">
                        <c:v>0.90382716286199882</c:v>
                      </c:pt>
                      <c:pt idx="117">
                        <c:v>0.89956295184462598</c:v>
                      </c:pt>
                      <c:pt idx="118">
                        <c:v>0.89523808495752877</c:v>
                      </c:pt>
                      <c:pt idx="119">
                        <c:v>0.89085232957825267</c:v>
                      </c:pt>
                      <c:pt idx="120">
                        <c:v>0.88640520834030778</c:v>
                      </c:pt>
                      <c:pt idx="121">
                        <c:v>0.88189604136583488</c:v>
                      </c:pt>
                      <c:pt idx="122">
                        <c:v>0.87732448548197517</c:v>
                      </c:pt>
                      <c:pt idx="123">
                        <c:v>0.87269005307121705</c:v>
                      </c:pt>
                      <c:pt idx="124">
                        <c:v>0.86799269423015735</c:v>
                      </c:pt>
                      <c:pt idx="125">
                        <c:v>0.86323145956009739</c:v>
                      </c:pt>
                      <c:pt idx="126">
                        <c:v>0.85840640167701687</c:v>
                      </c:pt>
                      <c:pt idx="127">
                        <c:v>0.85351712364922183</c:v>
                      </c:pt>
                      <c:pt idx="128">
                        <c:v>0.84856331163673659</c:v>
                      </c:pt>
                      <c:pt idx="129">
                        <c:v>0.84354423569763415</c:v>
                      </c:pt>
                      <c:pt idx="130">
                        <c:v>0.83846013788461626</c:v>
                      </c:pt>
                      <c:pt idx="131">
                        <c:v>0.83331037583910927</c:v>
                      </c:pt>
                      <c:pt idx="132">
                        <c:v>0.82809478538125469</c:v>
                      </c:pt>
                      <c:pt idx="133">
                        <c:v>0.82281286967654987</c:v>
                      </c:pt>
                      <c:pt idx="134">
                        <c:v>0.81746469370424746</c:v>
                      </c:pt>
                      <c:pt idx="135">
                        <c:v>0.8120493879714169</c:v>
                      </c:pt>
                      <c:pt idx="136">
                        <c:v>0.80656648006806742</c:v>
                      </c:pt>
                      <c:pt idx="137">
                        <c:v>0.80101595376452361</c:v>
                      </c:pt>
                      <c:pt idx="138">
                        <c:v>0.7953971185535591</c:v>
                      </c:pt>
                      <c:pt idx="139">
                        <c:v>0.78970947341386177</c:v>
                      </c:pt>
                      <c:pt idx="140">
                        <c:v>0.78395183484878384</c:v>
                      </c:pt>
                      <c:pt idx="141">
                        <c:v>0.77812488041001548</c:v>
                      </c:pt>
                      <c:pt idx="142">
                        <c:v>0.77222732322337317</c:v>
                      </c:pt>
                      <c:pt idx="143">
                        <c:v>0.76625879189763746</c:v>
                      </c:pt>
                      <c:pt idx="144">
                        <c:v>0.76021831307339804</c:v>
                      </c:pt>
                      <c:pt idx="145">
                        <c:v>0.75410598418997465</c:v>
                      </c:pt>
                      <c:pt idx="146">
                        <c:v>0.74792001715857492</c:v>
                      </c:pt>
                      <c:pt idx="147">
                        <c:v>0.74166088180770862</c:v>
                      </c:pt>
                      <c:pt idx="148">
                        <c:v>0.73532659750655061</c:v>
                      </c:pt>
                      <c:pt idx="149">
                        <c:v>0.72891800235545412</c:v>
                      </c:pt>
                      <c:pt idx="150">
                        <c:v>0.72249942959651048</c:v>
                      </c:pt>
                      <c:pt idx="151">
                        <c:v>0.71604311062632942</c:v>
                      </c:pt>
                      <c:pt idx="152">
                        <c:v>0.7095158792228371</c:v>
                      </c:pt>
                      <c:pt idx="153">
                        <c:v>0.702917245247206</c:v>
                      </c:pt>
                      <c:pt idx="154">
                        <c:v>0.69624593733578932</c:v>
                      </c:pt>
                      <c:pt idx="155">
                        <c:v>0.68950115490112884</c:v>
                      </c:pt>
                      <c:pt idx="156">
                        <c:v>0.6826823058588315</c:v>
                      </c:pt>
                      <c:pt idx="157">
                        <c:v>0.67578832546056156</c:v>
                      </c:pt>
                      <c:pt idx="158">
                        <c:v>0.66881737270914099</c:v>
                      </c:pt>
                      <c:pt idx="159">
                        <c:v>0.66177024265697704</c:v>
                      </c:pt>
                      <c:pt idx="160">
                        <c:v>0.65464476136172611</c:v>
                      </c:pt>
                      <c:pt idx="161">
                        <c:v>0.64744132016341094</c:v>
                      </c:pt>
                      <c:pt idx="162">
                        <c:v>0.64015901675346187</c:v>
                      </c:pt>
                      <c:pt idx="163">
                        <c:v>0.63279737761156474</c:v>
                      </c:pt>
                      <c:pt idx="164">
                        <c:v>0.62535541512726123</c:v>
                      </c:pt>
                      <c:pt idx="165">
                        <c:v>0.61783208291518465</c:v>
                      </c:pt>
                      <c:pt idx="166">
                        <c:v>0.61022749157166301</c:v>
                      </c:pt>
                      <c:pt idx="167">
                        <c:v>0.60254011763283033</c:v>
                      </c:pt>
                      <c:pt idx="168">
                        <c:v>0.59477055228926201</c:v>
                      </c:pt>
                      <c:pt idx="169">
                        <c:v>0.58691727393665538</c:v>
                      </c:pt>
                      <c:pt idx="170">
                        <c:v>0.57898142120387319</c:v>
                      </c:pt>
                      <c:pt idx="171">
                        <c:v>0.57096134276958554</c:v>
                      </c:pt>
                      <c:pt idx="172">
                        <c:v>0.56285726272215464</c:v>
                      </c:pt>
                      <c:pt idx="173">
                        <c:v>0.55466822827736895</c:v>
                      </c:pt>
                      <c:pt idx="174">
                        <c:v>0.54639440923859839</c:v>
                      </c:pt>
                      <c:pt idx="175">
                        <c:v>0.53803471892277732</c:v>
                      </c:pt>
                      <c:pt idx="176">
                        <c:v>0.52959011618420904</c:v>
                      </c:pt>
                      <c:pt idx="177">
                        <c:v>0.52105894402430453</c:v>
                      </c:pt>
                      <c:pt idx="178">
                        <c:v>0.51244271100596805</c:v>
                      </c:pt>
                      <c:pt idx="179">
                        <c:v>0.50374011694610477</c:v>
                      </c:pt>
                      <c:pt idx="180">
                        <c:v>0.4949523937954487</c:v>
                      </c:pt>
                      <c:pt idx="181">
                        <c:v>0.48607886980377535</c:v>
                      </c:pt>
                      <c:pt idx="182">
                        <c:v>0.47711997767668102</c:v>
                      </c:pt>
                      <c:pt idx="183">
                        <c:v>0.46807585638544091</c:v>
                      </c:pt>
                      <c:pt idx="184">
                        <c:v>0.4589472899210309</c:v>
                      </c:pt>
                      <c:pt idx="185">
                        <c:v>0.44973441511394008</c:v>
                      </c:pt>
                      <c:pt idx="186">
                        <c:v>0.4404387142435135</c:v>
                      </c:pt>
                      <c:pt idx="187">
                        <c:v>0.43106074278581802</c:v>
                      </c:pt>
                      <c:pt idx="188">
                        <c:v>0.42160131630130088</c:v>
                      </c:pt>
                      <c:pt idx="189">
                        <c:v>0.41206310002514607</c:v>
                      </c:pt>
                      <c:pt idx="190">
                        <c:v>0.40244634418317299</c:v>
                      </c:pt>
                      <c:pt idx="191">
                        <c:v>0.39275337974717434</c:v>
                      </c:pt>
                      <c:pt idx="192">
                        <c:v>0.38298572330687974</c:v>
                      </c:pt>
                      <c:pt idx="193">
                        <c:v>0.37314695591663866</c:v>
                      </c:pt>
                      <c:pt idx="194">
                        <c:v>0.36323882680578379</c:v>
                      </c:pt>
                      <c:pt idx="195">
                        <c:v>0.35326557000035275</c:v>
                      </c:pt>
                      <c:pt idx="196">
                        <c:v>0.34322901865049293</c:v>
                      </c:pt>
                      <c:pt idx="197">
                        <c:v>0.33313508348326648</c:v>
                      </c:pt>
                      <c:pt idx="198">
                        <c:v>0.3229860058510628</c:v>
                      </c:pt>
                      <c:pt idx="199">
                        <c:v>0.31275535359185003</c:v>
                      </c:pt>
                      <c:pt idx="200">
                        <c:v>0.30241563314524356</c:v>
                      </c:pt>
                      <c:pt idx="201">
                        <c:v>0.29204582429723924</c:v>
                      </c:pt>
                      <c:pt idx="202">
                        <c:v>0.28164903620817244</c:v>
                      </c:pt>
                      <c:pt idx="203">
                        <c:v>0.27123686710351264</c:v>
                      </c:pt>
                      <c:pt idx="204">
                        <c:v>0.26081434619199623</c:v>
                      </c:pt>
                      <c:pt idx="205">
                        <c:v>0.25038942554113963</c:v>
                      </c:pt>
                      <c:pt idx="206">
                        <c:v>0.23997259277917196</c:v>
                      </c:pt>
                      <c:pt idx="207">
                        <c:v>0.22957341047614699</c:v>
                      </c:pt>
                      <c:pt idx="208">
                        <c:v>0.21920299922335792</c:v>
                      </c:pt>
                      <c:pt idx="209">
                        <c:v>0.20887157669509379</c:v>
                      </c:pt>
                      <c:pt idx="210">
                        <c:v>0.19859087149795401</c:v>
                      </c:pt>
                      <c:pt idx="211">
                        <c:v>0.18837565142831064</c:v>
                      </c:pt>
                      <c:pt idx="212">
                        <c:v>0.17823751961266818</c:v>
                      </c:pt>
                      <c:pt idx="213">
                        <c:v>0.16819186567221608</c:v>
                      </c:pt>
                      <c:pt idx="214">
                        <c:v>0.15825316332914541</c:v>
                      </c:pt>
                      <c:pt idx="215">
                        <c:v>0.14843862798893792</c:v>
                      </c:pt>
                      <c:pt idx="216">
                        <c:v>0.13876331817616736</c:v>
                      </c:pt>
                      <c:pt idx="217">
                        <c:v>0.12924743223253404</c:v>
                      </c:pt>
                      <c:pt idx="218">
                        <c:v>0.11990655850216086</c:v>
                      </c:pt>
                      <c:pt idx="219">
                        <c:v>0.11076155431033854</c:v>
                      </c:pt>
                      <c:pt idx="220">
                        <c:v>0.10182933143554597</c:v>
                      </c:pt>
                      <c:pt idx="221">
                        <c:v>9.3134760512572093E-2</c:v>
                      </c:pt>
                      <c:pt idx="222">
                        <c:v>8.4696137075333633E-2</c:v>
                      </c:pt>
                      <c:pt idx="223">
                        <c:v>7.6534658768509525E-2</c:v>
                      </c:pt>
                      <c:pt idx="224">
                        <c:v>6.8671875976544297E-2</c:v>
                      </c:pt>
                      <c:pt idx="225">
                        <c:v>6.1128585275221498E-2</c:v>
                      </c:pt>
                      <c:pt idx="226">
                        <c:v>5.3929416105755516E-2</c:v>
                      </c:pt>
                      <c:pt idx="227">
                        <c:v>4.709272570254424E-2</c:v>
                      </c:pt>
                      <c:pt idx="228">
                        <c:v>4.0643237829677971E-2</c:v>
                      </c:pt>
                      <c:pt idx="229">
                        <c:v>3.4601472043286688E-2</c:v>
                      </c:pt>
                      <c:pt idx="230">
                        <c:v>2.8985989027078884E-2</c:v>
                      </c:pt>
                      <c:pt idx="231">
                        <c:v>2.3817488573400512E-2</c:v>
                      </c:pt>
                      <c:pt idx="232">
                        <c:v>1.9114340448985665E-2</c:v>
                      </c:pt>
                      <c:pt idx="233">
                        <c:v>1.4895564508540878E-2</c:v>
                      </c:pt>
                      <c:pt idx="234">
                        <c:v>1.117577850153032E-2</c:v>
                      </c:pt>
                      <c:pt idx="235">
                        <c:v>7.9712377522084803E-3</c:v>
                      </c:pt>
                      <c:pt idx="236">
                        <c:v>5.2921610101338322E-3</c:v>
                      </c:pt>
                      <c:pt idx="237">
                        <c:v>3.1515438582474216E-3</c:v>
                      </c:pt>
                      <c:pt idx="238">
                        <c:v>1.5588476986699343E-3</c:v>
                      </c:pt>
                      <c:pt idx="239">
                        <c:v>5.1870378207311745E-4</c:v>
                      </c:pt>
                      <c:pt idx="240">
                        <c:v>3.6652984406177092E-5</c:v>
                      </c:pt>
                      <c:pt idx="241">
                        <c:v>1.1445266933674589E-4</c:v>
                      </c:pt>
                      <c:pt idx="242">
                        <c:v>7.5500652989238888E-4</c:v>
                      </c:pt>
                      <c:pt idx="243">
                        <c:v>1.9510885694592754E-3</c:v>
                      </c:pt>
                      <c:pt idx="244">
                        <c:v>3.702792938006569E-3</c:v>
                      </c:pt>
                      <c:pt idx="245">
                        <c:v>5.9989194493448843E-3</c:v>
                      </c:pt>
                      <c:pt idx="246">
                        <c:v>8.8336836486287654E-3</c:v>
                      </c:pt>
                      <c:pt idx="247">
                        <c:v>1.2193708553230827E-2</c:v>
                      </c:pt>
                      <c:pt idx="248">
                        <c:v>1.6068148649132752E-2</c:v>
                      </c:pt>
                      <c:pt idx="249">
                        <c:v>2.0441690458261757E-2</c:v>
                      </c:pt>
                      <c:pt idx="250">
                        <c:v>2.5296171105647098E-2</c:v>
                      </c:pt>
                      <c:pt idx="251">
                        <c:v>3.0615094822821081E-2</c:v>
                      </c:pt>
                      <c:pt idx="252">
                        <c:v>3.6379599812822898E-2</c:v>
                      </c:pt>
                      <c:pt idx="253">
                        <c:v>4.2572666898785909E-2</c:v>
                      </c:pt>
                      <c:pt idx="254">
                        <c:v>4.9169670536809672E-2</c:v>
                      </c:pt>
                      <c:pt idx="255">
                        <c:v>5.6152456916469091E-2</c:v>
                      </c:pt>
                      <c:pt idx="256">
                        <c:v>6.3497125350066963E-2</c:v>
                      </c:pt>
                      <c:pt idx="257">
                        <c:v>7.1183866126149062E-2</c:v>
                      </c:pt>
                      <c:pt idx="258">
                        <c:v>7.9188683885497768E-2</c:v>
                      </c:pt>
                      <c:pt idx="259">
                        <c:v>8.7493142298437979E-2</c:v>
                      </c:pt>
                      <c:pt idx="260">
                        <c:v>9.6072737609787046E-2</c:v>
                      </c:pt>
                      <c:pt idx="261">
                        <c:v>0.10490717346946328</c:v>
                      </c:pt>
                      <c:pt idx="262">
                        <c:v>0.11397654879683054</c:v>
                      </c:pt>
                      <c:pt idx="263">
                        <c:v>0.12326058577025614</c:v>
                      </c:pt>
                      <c:pt idx="264">
                        <c:v>0.13273845157166053</c:v>
                      </c:pt>
                      <c:pt idx="265">
                        <c:v>0.1423901783926772</c:v>
                      </c:pt>
                      <c:pt idx="266">
                        <c:v>0.15220103937293553</c:v>
                      </c:pt>
                      <c:pt idx="267">
                        <c:v>0.16214942637970825</c:v>
                      </c:pt>
                      <c:pt idx="268">
                        <c:v>0.1722191795388886</c:v>
                      </c:pt>
                      <c:pt idx="269">
                        <c:v>0.18239783554986402</c:v>
                      </c:pt>
                      <c:pt idx="270">
                        <c:v>0.19266579346283058</c:v>
                      </c:pt>
                      <c:pt idx="271">
                        <c:v>0.20301140022120134</c:v>
                      </c:pt>
                      <c:pt idx="272">
                        <c:v>0.21341898074156532</c:v>
                      </c:pt>
                      <c:pt idx="273">
                        <c:v>0.22387751213209595</c:v>
                      </c:pt>
                      <c:pt idx="274">
                        <c:v>0.23437409276479654</c:v>
                      </c:pt>
                      <c:pt idx="275">
                        <c:v>0.2448966133331785</c:v>
                      </c:pt>
                      <c:pt idx="276">
                        <c:v>0.25543565959706432</c:v>
                      </c:pt>
                      <c:pt idx="277">
                        <c:v>0.26597990530407867</c:v>
                      </c:pt>
                      <c:pt idx="278">
                        <c:v>0.27652219727955246</c:v>
                      </c:pt>
                      <c:pt idx="279">
                        <c:v>0.28705277934276946</c:v>
                      </c:pt>
                      <c:pt idx="280">
                        <c:v>0.29756410160544033</c:v>
                      </c:pt>
                      <c:pt idx="281">
                        <c:v>0.30804869609832647</c:v>
                      </c:pt>
                      <c:pt idx="282">
                        <c:v>0.31850027334040726</c:v>
                      </c:pt>
                      <c:pt idx="283">
                        <c:v>0.32891097262145419</c:v>
                      </c:pt>
                      <c:pt idx="284">
                        <c:v>0.33927676818734226</c:v>
                      </c:pt>
                      <c:pt idx="285">
                        <c:v>0.34959214793751525</c:v>
                      </c:pt>
                      <c:pt idx="286">
                        <c:v>0.35985215936563175</c:v>
                      </c:pt>
                      <c:pt idx="287">
                        <c:v>0.37005285479035605</c:v>
                      </c:pt>
                      <c:pt idx="288">
                        <c:v>0.3801899456662059</c:v>
                      </c:pt>
                      <c:pt idx="289">
                        <c:v>0.39025957527203287</c:v>
                      </c:pt>
                      <c:pt idx="290">
                        <c:v>0.40025898759252715</c:v>
                      </c:pt>
                      <c:pt idx="291">
                        <c:v>0.41018472731613209</c:v>
                      </c:pt>
                      <c:pt idx="292">
                        <c:v>0.42003465828747388</c:v>
                      </c:pt>
                      <c:pt idx="293">
                        <c:v>0.42980571305227372</c:v>
                      </c:pt>
                      <c:pt idx="294">
                        <c:v>0.43949693982972726</c:v>
                      </c:pt>
                      <c:pt idx="295">
                        <c:v>0.44910582134744398</c:v>
                      </c:pt>
                      <c:pt idx="296">
                        <c:v>0.45863093404062566</c:v>
                      </c:pt>
                      <c:pt idx="297">
                        <c:v>0.46807039399197831</c:v>
                      </c:pt>
                      <c:pt idx="298">
                        <c:v>0.47742318721816246</c:v>
                      </c:pt>
                      <c:pt idx="299">
                        <c:v>0.48668807095321154</c:v>
                      </c:pt>
                      <c:pt idx="300">
                        <c:v>0.49586465889540399</c:v>
                      </c:pt>
                      <c:pt idx="301">
                        <c:v>0.50495165299723244</c:v>
                      </c:pt>
                      <c:pt idx="302">
                        <c:v>0.51394963381194259</c:v>
                      </c:pt>
                      <c:pt idx="303">
                        <c:v>0.52285565438274828</c:v>
                      </c:pt>
                      <c:pt idx="304">
                        <c:v>0.53167205650286664</c:v>
                      </c:pt>
                      <c:pt idx="305">
                        <c:v>0.54039658274592683</c:v>
                      </c:pt>
                      <c:pt idx="306">
                        <c:v>0.549029522766045</c:v>
                      </c:pt>
                      <c:pt idx="307">
                        <c:v>0.55757131865211329</c:v>
                      </c:pt>
                      <c:pt idx="308">
                        <c:v>0.56602136854318075</c:v>
                      </c:pt>
                      <c:pt idx="309">
                        <c:v>0.57437989114107946</c:v>
                      </c:pt>
                      <c:pt idx="310">
                        <c:v>0.58264682055812678</c:v>
                      </c:pt>
                      <c:pt idx="311">
                        <c:v>0.59082297461793554</c:v>
                      </c:pt>
                      <c:pt idx="312">
                        <c:v>0.59890765255027778</c:v>
                      </c:pt>
                      <c:pt idx="313">
                        <c:v>0.60690133194939111</c:v>
                      </c:pt>
                      <c:pt idx="314">
                        <c:v>0.61480546244855361</c:v>
                      </c:pt>
                      <c:pt idx="315">
                        <c:v>0.6226188721391851</c:v>
                      </c:pt>
                      <c:pt idx="316">
                        <c:v>0.63034245917736631</c:v>
                      </c:pt>
                      <c:pt idx="317">
                        <c:v>0.6379774153969201</c:v>
                      </c:pt>
                      <c:pt idx="318">
                        <c:v>0.64552281052439042</c:v>
                      </c:pt>
                      <c:pt idx="319">
                        <c:v>0.65298042145473079</c:v>
                      </c:pt>
                      <c:pt idx="320">
                        <c:v>0.66035029454146654</c:v>
                      </c:pt>
                      <c:pt idx="321">
                        <c:v>0.66763302399745827</c:v>
                      </c:pt>
                      <c:pt idx="322">
                        <c:v>0.67482918062496411</c:v>
                      </c:pt>
                      <c:pt idx="323">
                        <c:v>0.68193931243892159</c:v>
                      </c:pt>
                      <c:pt idx="324">
                        <c:v>0.68896394523669213</c:v>
                      </c:pt>
                      <c:pt idx="325">
                        <c:v>0.69590400022778032</c:v>
                      </c:pt>
                      <c:pt idx="326">
                        <c:v>0.70275957116964349</c:v>
                      </c:pt>
                      <c:pt idx="327">
                        <c:v>0.70953168469149019</c:v>
                      </c:pt>
                      <c:pt idx="328">
                        <c:v>0.71622171054548145</c:v>
                      </c:pt>
                      <c:pt idx="329">
                        <c:v>0.72282870762533902</c:v>
                      </c:pt>
                      <c:pt idx="330">
                        <c:v>0.72935488554306793</c:v>
                      </c:pt>
                      <c:pt idx="331">
                        <c:v>0.73579993079704686</c:v>
                      </c:pt>
                      <c:pt idx="332">
                        <c:v>0.74216493821396701</c:v>
                      </c:pt>
                      <c:pt idx="333">
                        <c:v>0.74845049795922491</c:v>
                      </c:pt>
                      <c:pt idx="334">
                        <c:v>0.75465731298650163</c:v>
                      </c:pt>
                      <c:pt idx="335">
                        <c:v>0.7607859026268311</c:v>
                      </c:pt>
                      <c:pt idx="336">
                        <c:v>0.76683771235545861</c:v>
                      </c:pt>
                      <c:pt idx="337">
                        <c:v>0.7728122890618021</c:v>
                      </c:pt>
                      <c:pt idx="338">
                        <c:v>0.77871137201221874</c:v>
                      </c:pt>
                      <c:pt idx="339">
                        <c:v>0.78453476661627719</c:v>
                      </c:pt>
                      <c:pt idx="340">
                        <c:v>0.79028382685519871</c:v>
                      </c:pt>
                      <c:pt idx="341">
                        <c:v>0.79595890232726629</c:v>
                      </c:pt>
                      <c:pt idx="342">
                        <c:v>0.80156038272898733</c:v>
                      </c:pt>
                      <c:pt idx="343">
                        <c:v>0.8070892110071427</c:v>
                      </c:pt>
                      <c:pt idx="344">
                        <c:v>0.81254624203633263</c:v>
                      </c:pt>
                      <c:pt idx="345">
                        <c:v>0.81793171177556667</c:v>
                      </c:pt>
                      <c:pt idx="346">
                        <c:v>0.82324626959903635</c:v>
                      </c:pt>
                      <c:pt idx="347">
                        <c:v>0.82849089111527163</c:v>
                      </c:pt>
                      <c:pt idx="348">
                        <c:v>0.83366558235374144</c:v>
                      </c:pt>
                      <c:pt idx="349">
                        <c:v>0.83877156697327893</c:v>
                      </c:pt>
                      <c:pt idx="350">
                        <c:v>0.8438091677942311</c:v>
                      </c:pt>
                      <c:pt idx="351">
                        <c:v>0.8487792361388814</c:v>
                      </c:pt>
                      <c:pt idx="352">
                        <c:v>0.85368225122446939</c:v>
                      </c:pt>
                      <c:pt idx="353">
                        <c:v>0.85851894248716554</c:v>
                      </c:pt>
                      <c:pt idx="354">
                        <c:v>0.86328987801683377</c:v>
                      </c:pt>
                      <c:pt idx="355">
                        <c:v>0.86799572521628121</c:v>
                      </c:pt>
                      <c:pt idx="356">
                        <c:v>0.87263716158449045</c:v>
                      </c:pt>
                      <c:pt idx="357">
                        <c:v>0.87721470875358099</c:v>
                      </c:pt>
                      <c:pt idx="358">
                        <c:v>0.8817295285336203</c:v>
                      </c:pt>
                      <c:pt idx="359">
                        <c:v>0.88618169412103476</c:v>
                      </c:pt>
                      <c:pt idx="360">
                        <c:v>0.89057234932141149</c:v>
                      </c:pt>
                      <c:pt idx="361">
                        <c:v>0.89490178185741687</c:v>
                      </c:pt>
                      <c:pt idx="362">
                        <c:v>0.89917116281396869</c:v>
                      </c:pt>
                      <c:pt idx="363">
                        <c:v>0.90338095132927299</c:v>
                      </c:pt>
                      <c:pt idx="364">
                        <c:v>0.90753185067392972</c:v>
                      </c:pt>
                      <c:pt idx="365">
                        <c:v>0.91162451712909154</c:v>
                      </c:pt>
                      <c:pt idx="366">
                        <c:v>0.91565961211315894</c:v>
                      </c:pt>
                      <c:pt idx="367">
                        <c:v>0.91963762718128972</c:v>
                      </c:pt>
                      <c:pt idx="368">
                        <c:v>0.92355923706478149</c:v>
                      </c:pt>
                      <c:pt idx="369">
                        <c:v>0.92742529118118988</c:v>
                      </c:pt>
                      <c:pt idx="370">
                        <c:v>0.93123627198296821</c:v>
                      </c:pt>
                      <c:pt idx="371">
                        <c:v>0.93499279165132332</c:v>
                      </c:pt>
                      <c:pt idx="372">
                        <c:v>0.93869563396778599</c:v>
                      </c:pt>
                      <c:pt idx="373">
                        <c:v>0.94234484824314302</c:v>
                      </c:pt>
                      <c:pt idx="374">
                        <c:v>0.94594123360958116</c:v>
                      </c:pt>
                      <c:pt idx="375">
                        <c:v>0.9494854240573064</c:v>
                      </c:pt>
                      <c:pt idx="376">
                        <c:v>0.95297789496169061</c:v>
                      </c:pt>
                      <c:pt idx="377">
                        <c:v>0.95641910655698525</c:v>
                      </c:pt>
                      <c:pt idx="378">
                        <c:v>0.95980945886918501</c:v>
                      </c:pt>
                      <c:pt idx="379">
                        <c:v>0.96314987991473278</c:v>
                      </c:pt>
                      <c:pt idx="380">
                        <c:v>0.96644019471980713</c:v>
                      </c:pt>
                      <c:pt idx="381">
                        <c:v>0.96968143142692809</c:v>
                      </c:pt>
                      <c:pt idx="382">
                        <c:v>0.97287361644177917</c:v>
                      </c:pt>
                      <c:pt idx="383">
                        <c:v>0.97601756148599583</c:v>
                      </c:pt>
                      <c:pt idx="384">
                        <c:v>0.9791137053962472</c:v>
                      </c:pt>
                      <c:pt idx="385">
                        <c:v>0.98216234300702709</c:v>
                      </c:pt>
                      <c:pt idx="386">
                        <c:v>0.98516397283186818</c:v>
                      </c:pt>
                      <c:pt idx="387">
                        <c:v>0.98811886428780493</c:v>
                      </c:pt>
                      <c:pt idx="388">
                        <c:v>0.99102774178126773</c:v>
                      </c:pt>
                      <c:pt idx="389">
                        <c:v>0.99389097147711936</c:v>
                      </c:pt>
                      <c:pt idx="390">
                        <c:v>0.99670886509743806</c:v>
                      </c:pt>
                      <c:pt idx="391">
                        <c:v>0.99948188886934342</c:v>
                      </c:pt>
                      <c:pt idx="392">
                        <c:v>1.0022104525067905</c:v>
                      </c:pt>
                      <c:pt idx="393">
                        <c:v>1.0048948699603606</c:v>
                      </c:pt>
                      <c:pt idx="394">
                        <c:v>1.0075359321283619</c:v>
                      </c:pt>
                      <c:pt idx="395">
                        <c:v>1.0101337595770794</c:v>
                      </c:pt>
                      <c:pt idx="396">
                        <c:v>1.012688506221564</c:v>
                      </c:pt>
                      <c:pt idx="397">
                        <c:v>1.0152009580426022</c:v>
                      </c:pt>
                      <c:pt idx="398">
                        <c:v>1.0176714015228334</c:v>
                      </c:pt>
                      <c:pt idx="399">
                        <c:v>1.0201002309622709</c:v>
                      </c:pt>
                      <c:pt idx="400">
                        <c:v>1.0224876308174262</c:v>
                      </c:pt>
                      <c:pt idx="401">
                        <c:v>1.0248343245433342</c:v>
                      </c:pt>
                      <c:pt idx="402">
                        <c:v>1.0271403929322964</c:v>
                      </c:pt>
                      <c:pt idx="403">
                        <c:v>1.0294063748218842</c:v>
                      </c:pt>
                      <c:pt idx="404">
                        <c:v>1.0316327160859373</c:v>
                      </c:pt>
                      <c:pt idx="405">
                        <c:v>1.0338194655674677</c:v>
                      </c:pt>
                      <c:pt idx="406">
                        <c:v>1.0359673143276154</c:v>
                      </c:pt>
                      <c:pt idx="407">
                        <c:v>1.0380763278521301</c:v>
                      </c:pt>
                      <c:pt idx="408">
                        <c:v>1.0401470184581334</c:v>
                      </c:pt>
                      <c:pt idx="409">
                        <c:v>1.0421796957687921</c:v>
                      </c:pt>
                      <c:pt idx="410">
                        <c:v>1.0441745837268526</c:v>
                      </c:pt>
                      <c:pt idx="411">
                        <c:v>1.0461322694531798</c:v>
                      </c:pt>
                      <c:pt idx="412">
                        <c:v>1.0480526940511219</c:v>
                      </c:pt>
                      <c:pt idx="413">
                        <c:v>1.0499364958648436</c:v>
                      </c:pt>
                      <c:pt idx="414">
                        <c:v>1.0517836352689969</c:v>
                      </c:pt>
                      <c:pt idx="415">
                        <c:v>1.0535945805130316</c:v>
                      </c:pt>
                      <c:pt idx="416">
                        <c:v>1.0553696773543542</c:v>
                      </c:pt>
                      <c:pt idx="417">
                        <c:v>1.0571089337662709</c:v>
                      </c:pt>
                      <c:pt idx="418">
                        <c:v>1.0588127138876955</c:v>
                      </c:pt>
                      <c:pt idx="419">
                        <c:v>1.0604814788146864</c:v>
                      </c:pt>
                      <c:pt idx="420">
                        <c:v>1.0621149951171385</c:v>
                      </c:pt>
                      <c:pt idx="421">
                        <c:v>1.0637138856985173</c:v>
                      </c:pt>
                      <c:pt idx="422">
                        <c:v>1.0652780460617564</c:v>
                      </c:pt>
                      <c:pt idx="423">
                        <c:v>1.0668077937618554</c:v>
                      </c:pt>
                      <c:pt idx="424">
                        <c:v>1.068303507050022</c:v>
                      </c:pt>
                      <c:pt idx="425">
                        <c:v>1.0697648832427404</c:v>
                      </c:pt>
                      <c:pt idx="426">
                        <c:v>1.0711925320151616</c:v>
                      </c:pt>
                      <c:pt idx="427">
                        <c:v>1.0725864536227168</c:v>
                      </c:pt>
                      <c:pt idx="428">
                        <c:v>1.073946747383109</c:v>
                      </c:pt>
                      <c:pt idx="429">
                        <c:v>1.075273575224966</c:v>
                      </c:pt>
                      <c:pt idx="430">
                        <c:v>1.0765672301584455</c:v>
                      </c:pt>
                      <c:pt idx="431">
                        <c:v>1.0778276496638035</c:v>
                      </c:pt>
                      <c:pt idx="432">
                        <c:v>1.0790551458193465</c:v>
                      </c:pt>
                      <c:pt idx="433">
                        <c:v>1.0802497802763287</c:v>
                      </c:pt>
                      <c:pt idx="434">
                        <c:v>1.081411917122344</c:v>
                      </c:pt>
                      <c:pt idx="435">
                        <c:v>1.0825416366738423</c:v>
                      </c:pt>
                      <c:pt idx="436">
                        <c:v>1.0836390808328833</c:v>
                      </c:pt>
                      <c:pt idx="437">
                        <c:v>1.0847045545342517</c:v>
                      </c:pt>
                      <c:pt idx="438">
                        <c:v>1.085738251838968</c:v>
                      </c:pt>
                      <c:pt idx="439">
                        <c:v>1.0867405286879079</c:v>
                      </c:pt>
                      <c:pt idx="440">
                        <c:v>1.0877115627130853</c:v>
                      </c:pt>
                      <c:pt idx="441">
                        <c:v>1.0886515241784644</c:v>
                      </c:pt>
                      <c:pt idx="442">
                        <c:v>1.0895608120004117</c:v>
                      </c:pt>
                      <c:pt idx="443">
                        <c:v>1.0904397487989961</c:v>
                      </c:pt>
                      <c:pt idx="444">
                        <c:v>1.0912737791103904</c:v>
                      </c:pt>
                      <c:pt idx="445">
                        <c:v>1.0920710316695885</c:v>
                      </c:pt>
                      <c:pt idx="446">
                        <c:v>1.0928390974401134</c:v>
                      </c:pt>
                      <c:pt idx="447">
                        <c:v>1.0935785959235158</c:v>
                      </c:pt>
                      <c:pt idx="448">
                        <c:v>1.0942898705505659</c:v>
                      </c:pt>
                      <c:pt idx="449">
                        <c:v>1.0949733572941438</c:v>
                      </c:pt>
                      <c:pt idx="450">
                        <c:v>1.0956292185886922</c:v>
                      </c:pt>
                      <c:pt idx="451">
                        <c:v>1.096258141945641</c:v>
                      </c:pt>
                      <c:pt idx="452">
                        <c:v>1.0968602096912374</c:v>
                      </c:pt>
                      <c:pt idx="453">
                        <c:v>1.0974359954483353</c:v>
                      </c:pt>
                      <c:pt idx="454">
                        <c:v>1.0979855033797303</c:v>
                      </c:pt>
                      <c:pt idx="455">
                        <c:v>1.0985092943400627</c:v>
                      </c:pt>
                      <c:pt idx="456">
                        <c:v>1.099007427478607</c:v>
                      </c:pt>
                      <c:pt idx="457">
                        <c:v>1.0994803196653997</c:v>
                      </c:pt>
                      <c:pt idx="458">
                        <c:v>1.0999279210428483</c:v>
                      </c:pt>
                      <c:pt idx="459">
                        <c:v>1.1003507036859401</c:v>
                      </c:pt>
                      <c:pt idx="460">
                        <c:v>1.1007485753611641</c:v>
                      </c:pt>
                      <c:pt idx="461">
                        <c:v>1.1011218666223994</c:v>
                      </c:pt>
                      <c:pt idx="462">
                        <c:v>1.1014705093458388</c:v>
                      </c:pt>
                      <c:pt idx="463">
                        <c:v>1.1017948574704266</c:v>
                      </c:pt>
                      <c:pt idx="464">
                        <c:v>1.1020948342252375</c:v>
                      </c:pt>
                      <c:pt idx="465">
                        <c:v>1.1023703590377385</c:v>
                      </c:pt>
                      <c:pt idx="466">
                        <c:v>1.1026218053038319</c:v>
                      </c:pt>
                      <c:pt idx="467">
                        <c:v>1.1028490513068621</c:v>
                      </c:pt>
                      <c:pt idx="468">
                        <c:v>1.1030521022757787</c:v>
                      </c:pt>
                      <c:pt idx="469">
                        <c:v>1.1032308941141222</c:v>
                      </c:pt>
                      <c:pt idx="470">
                        <c:v>1.1033855873098435</c:v>
                      </c:pt>
                      <c:pt idx="471">
                        <c:v>1.1035159465108733</c:v>
                      </c:pt>
                      <c:pt idx="472">
                        <c:v>1.1036221893640394</c:v>
                      </c:pt>
                      <c:pt idx="473">
                        <c:v>1.1037040725982228</c:v>
                      </c:pt>
                      <c:pt idx="474">
                        <c:v>1.1037616099855188</c:v>
                      </c:pt>
                      <c:pt idx="475">
                        <c:v>1.1037947459737942</c:v>
                      </c:pt>
                      <c:pt idx="476">
                        <c:v>1.1038034861477397</c:v>
                      </c:pt>
                      <c:pt idx="477">
                        <c:v>1.103787538459216</c:v>
                      </c:pt>
                      <c:pt idx="478">
                        <c:v>1.1037469654213512</c:v>
                      </c:pt>
                      <c:pt idx="479">
                        <c:v>1.1036816622674035</c:v>
                      </c:pt>
                      <c:pt idx="480">
                        <c:v>1.1035913894430207</c:v>
                      </c:pt>
                      <c:pt idx="481">
                        <c:v>1.1034762945603807</c:v>
                      </c:pt>
                      <c:pt idx="482">
                        <c:v>1.103335966115977</c:v>
                      </c:pt>
                      <c:pt idx="483">
                        <c:v>1.1031705756106103</c:v>
                      </c:pt>
                      <c:pt idx="484">
                        <c:v>1.1029797676766337</c:v>
                      </c:pt>
                      <c:pt idx="485">
                        <c:v>1.1027633453740011</c:v>
                      </c:pt>
                      <c:pt idx="486">
                        <c:v>1.1025214993942041</c:v>
                      </c:pt>
                      <c:pt idx="487">
                        <c:v>1.1022538272853857</c:v>
                      </c:pt>
                      <c:pt idx="488">
                        <c:v>1.1019583490395655</c:v>
                      </c:pt>
                      <c:pt idx="489">
                        <c:v>1.1016323859307133</c:v>
                      </c:pt>
                      <c:pt idx="490">
                        <c:v>1.1012795104964868</c:v>
                      </c:pt>
                      <c:pt idx="491">
                        <c:v>1.1008997229493145</c:v>
                      </c:pt>
                      <c:pt idx="492">
                        <c:v>1.1004929857435746</c:v>
                      </c:pt>
                      <c:pt idx="493">
                        <c:v>1.100059058935605</c:v>
                      </c:pt>
                      <c:pt idx="494">
                        <c:v>1.0995979930530984</c:v>
                      </c:pt>
                      <c:pt idx="495">
                        <c:v>1.0991096361067236</c:v>
                      </c:pt>
                      <c:pt idx="496">
                        <c:v>1.0985936654508661</c:v>
                      </c:pt>
                      <c:pt idx="497">
                        <c:v>1.0980502475930238</c:v>
                      </c:pt>
                      <c:pt idx="498">
                        <c:v>1.0974792470668864</c:v>
                      </c:pt>
                      <c:pt idx="499">
                        <c:v>1.0968803570302348</c:v>
                      </c:pt>
                      <c:pt idx="500">
                        <c:v>1.0962535625556333</c:v>
                      </c:pt>
                      <c:pt idx="501">
                        <c:v>1.0955987106324698</c:v>
                      </c:pt>
                      <c:pt idx="502">
                        <c:v>1.0949157088285526</c:v>
                      </c:pt>
                      <c:pt idx="503">
                        <c:v>1.0942042923432778</c:v>
                      </c:pt>
                      <c:pt idx="504">
                        <c:v>1.0934644900939878</c:v>
                      </c:pt>
                      <c:pt idx="505">
                        <c:v>1.0926960584238443</c:v>
                      </c:pt>
                      <c:pt idx="506">
                        <c:v>1.0918988473671183</c:v>
                      </c:pt>
                      <c:pt idx="507">
                        <c:v>1.0910729357655891</c:v>
                      </c:pt>
                      <c:pt idx="508">
                        <c:v>1.0902177249680687</c:v>
                      </c:pt>
                      <c:pt idx="509">
                        <c:v>1.0893333144325859</c:v>
                      </c:pt>
                      <c:pt idx="510">
                        <c:v>1.0884195626846966</c:v>
                      </c:pt>
                      <c:pt idx="511">
                        <c:v>1.0874762541277982</c:v>
                      </c:pt>
                      <c:pt idx="512">
                        <c:v>1.0865031321199208</c:v>
                      </c:pt>
                      <c:pt idx="513">
                        <c:v>1.0855002385854911</c:v>
                      </c:pt>
                      <c:pt idx="514">
                        <c:v>1.084466996850888</c:v>
                      </c:pt>
                      <c:pt idx="515">
                        <c:v>1.0834035713844297</c:v>
                      </c:pt>
                      <c:pt idx="516">
                        <c:v>1.0823096775019789</c:v>
                      </c:pt>
                      <c:pt idx="517">
                        <c:v>1.0811851254157363</c:v>
                      </c:pt>
                      <c:pt idx="518">
                        <c:v>1.0800295458136429</c:v>
                      </c:pt>
                      <c:pt idx="519">
                        <c:v>1.0788429400251345</c:v>
                      </c:pt>
                      <c:pt idx="520">
                        <c:v>1.0776248191066036</c:v>
                      </c:pt>
                      <c:pt idx="521">
                        <c:v>1.07637527375374</c:v>
                      </c:pt>
                      <c:pt idx="522">
                        <c:v>1.0750939025664641</c:v>
                      </c:pt>
                      <c:pt idx="523">
                        <c:v>1.0737806085183015</c:v>
                      </c:pt>
                      <c:pt idx="524">
                        <c:v>1.0724351127442109</c:v>
                      </c:pt>
                      <c:pt idx="525">
                        <c:v>1.0710571626854704</c:v>
                      </c:pt>
                      <c:pt idx="526">
                        <c:v>1.0696465677192903</c:v>
                      </c:pt>
                      <c:pt idx="527">
                        <c:v>1.0682028461492246</c:v>
                      </c:pt>
                      <c:pt idx="528">
                        <c:v>1.0667260016470037</c:v>
                      </c:pt>
                      <c:pt idx="529">
                        <c:v>1.0652157117271055</c:v>
                      </c:pt>
                      <c:pt idx="530">
                        <c:v>1.0636717512930918</c:v>
                      </c:pt>
                      <c:pt idx="531">
                        <c:v>1.0620938866214953</c:v>
                      </c:pt>
                      <c:pt idx="532">
                        <c:v>1.0604818031134302</c:v>
                      </c:pt>
                      <c:pt idx="533">
                        <c:v>1.0588351760754557</c:v>
                      </c:pt>
                      <c:pt idx="534">
                        <c:v>1.0571536341412997</c:v>
                      </c:pt>
                      <c:pt idx="535">
                        <c:v>1.0554373050859458</c:v>
                      </c:pt>
                      <c:pt idx="536">
                        <c:v>1.0536853983537813</c:v>
                      </c:pt>
                      <c:pt idx="537">
                        <c:v>1.0518978769673344</c:v>
                      </c:pt>
                      <c:pt idx="538">
                        <c:v>1.0500742550787165</c:v>
                      </c:pt>
                      <c:pt idx="539">
                        <c:v>1.048214478044613</c:v>
                      </c:pt>
                      <c:pt idx="540">
                        <c:v>1.046318261606177</c:v>
                      </c:pt>
                      <c:pt idx="541">
                        <c:v>1.0443853112627843</c:v>
                      </c:pt>
                      <c:pt idx="542">
                        <c:v>1.0424149839519019</c:v>
                      </c:pt>
                      <c:pt idx="543">
                        <c:v>1.0404070724537027</c:v>
                      </c:pt>
                      <c:pt idx="544">
                        <c:v>1.0383614362820079</c:v>
                      </c:pt>
                      <c:pt idx="545">
                        <c:v>1.0362775461638682</c:v>
                      </c:pt>
                      <c:pt idx="546">
                        <c:v>1.0341549340419438</c:v>
                      </c:pt>
                      <c:pt idx="547">
                        <c:v>1.0319938485505367</c:v>
                      </c:pt>
                      <c:pt idx="548">
                        <c:v>1.0297933395463081</c:v>
                      </c:pt>
                      <c:pt idx="549">
                        <c:v>1.0275532099373321</c:v>
                      </c:pt>
                      <c:pt idx="550">
                        <c:v>1.0252732535812645</c:v>
                      </c:pt>
                      <c:pt idx="551">
                        <c:v>1.0229529801467425</c:v>
                      </c:pt>
                      <c:pt idx="552">
                        <c:v>1.0205920419653387</c:v>
                      </c:pt>
                      <c:pt idx="553">
                        <c:v>1.0181896421327916</c:v>
                      </c:pt>
                      <c:pt idx="554">
                        <c:v>1.0157461595145079</c:v>
                      </c:pt>
                      <c:pt idx="555">
                        <c:v>1.0132653113232155</c:v>
                      </c:pt>
                      <c:pt idx="556">
                        <c:v>1.0107446746862951</c:v>
                      </c:pt>
                      <c:pt idx="557">
                        <c:v>1.0081820918818247</c:v>
                      </c:pt>
                      <c:pt idx="558">
                        <c:v>1.0055771899904284</c:v>
                      </c:pt>
                      <c:pt idx="559">
                        <c:v>1.0029298299701983</c:v>
                      </c:pt>
                      <c:pt idx="560">
                        <c:v>1.0002396586373281</c:v>
                      </c:pt>
                      <c:pt idx="561">
                        <c:v>0.99750597714518108</c:v>
                      </c:pt>
                      <c:pt idx="562">
                        <c:v>0.99472827498383287</c:v>
                      </c:pt>
                      <c:pt idx="563">
                        <c:v>0.9919067001654438</c:v>
                      </c:pt>
                      <c:pt idx="564">
                        <c:v>0.98903987228375034</c:v>
                      </c:pt>
                      <c:pt idx="565">
                        <c:v>0.9861277820888289</c:v>
                      </c:pt>
                      <c:pt idx="566">
                        <c:v>0.98316990041032271</c:v>
                      </c:pt>
                      <c:pt idx="567">
                        <c:v>0.98016615757793757</c:v>
                      </c:pt>
                      <c:pt idx="568">
                        <c:v>0.97711534429651103</c:v>
                      </c:pt>
                      <c:pt idx="569">
                        <c:v>0.97401810518677057</c:v>
                      </c:pt>
                      <c:pt idx="570">
                        <c:v>0.97087262106010963</c:v>
                      </c:pt>
                      <c:pt idx="571">
                        <c:v>0.96767956054581639</c:v>
                      </c:pt>
                      <c:pt idx="572">
                        <c:v>0.96443736280228642</c:v>
                      </c:pt>
                      <c:pt idx="573">
                        <c:v>0.96114600348654211</c:v>
                      </c:pt>
                      <c:pt idx="574">
                        <c:v>0.95780481708491194</c:v>
                      </c:pt>
                      <c:pt idx="575">
                        <c:v>0.95441408225665714</c:v>
                      </c:pt>
                      <c:pt idx="576">
                        <c:v>0.95097195286225034</c:v>
                      </c:pt>
                      <c:pt idx="577">
                        <c:v>0.94747914044613346</c:v>
                      </c:pt>
                      <c:pt idx="578">
                        <c:v>0.94393482440012455</c:v>
                      </c:pt>
                      <c:pt idx="579">
                        <c:v>0.94033796710826356</c:v>
                      </c:pt>
                      <c:pt idx="580">
                        <c:v>0.93668883821653781</c:v>
                      </c:pt>
                      <c:pt idx="581">
                        <c:v>0.93298641253144399</c:v>
                      </c:pt>
                      <c:pt idx="582">
                        <c:v>0.92922958188156823</c:v>
                      </c:pt>
                      <c:pt idx="583">
                        <c:v>0.92541892186336039</c:v>
                      </c:pt>
                      <c:pt idx="584">
                        <c:v>0.92155324430657803</c:v>
                      </c:pt>
                      <c:pt idx="585">
                        <c:v>0.91763197141966224</c:v>
                      </c:pt>
                      <c:pt idx="586">
                        <c:v>0.91365506282060716</c:v>
                      </c:pt>
                      <c:pt idx="587">
                        <c:v>0.90962181695331257</c:v>
                      </c:pt>
                      <c:pt idx="588">
                        <c:v>0.9055310977944292</c:v>
                      </c:pt>
                      <c:pt idx="589">
                        <c:v>0.90138224987177562</c:v>
                      </c:pt>
                      <c:pt idx="590">
                        <c:v>0.89717506931337898</c:v>
                      </c:pt>
                      <c:pt idx="591">
                        <c:v>0.89290879301679138</c:v>
                      </c:pt>
                      <c:pt idx="592">
                        <c:v>0.88858252624956657</c:v>
                      </c:pt>
                      <c:pt idx="593">
                        <c:v>0.88419550671438729</c:v>
                      </c:pt>
                      <c:pt idx="594">
                        <c:v>0.87974825896499964</c:v>
                      </c:pt>
                      <c:pt idx="595">
                        <c:v>0.87523846673438477</c:v>
                      </c:pt>
                      <c:pt idx="596">
                        <c:v>0.870666095214645</c:v>
                      </c:pt>
                      <c:pt idx="597">
                        <c:v>0.86603089157122681</c:v>
                      </c:pt>
                      <c:pt idx="598">
                        <c:v>0.8613308634217971</c:v>
                      </c:pt>
                      <c:pt idx="599">
                        <c:v>0.8565649208235151</c:v>
                      </c:pt>
                      <c:pt idx="600">
                        <c:v>0.85173435457843616</c:v>
                      </c:pt>
                      <c:pt idx="601">
                        <c:v>0.84683660715920683</c:v>
                      </c:pt>
                      <c:pt idx="602">
                        <c:v>0.84187086456722848</c:v>
                      </c:pt>
                      <c:pt idx="603">
                        <c:v>0.83683686162582194</c:v>
                      </c:pt>
                      <c:pt idx="604">
                        <c:v>0.83173409139925925</c:v>
                      </c:pt>
                      <c:pt idx="605">
                        <c:v>0.82656129758974461</c:v>
                      </c:pt>
                      <c:pt idx="606">
                        <c:v>0.82131742982754141</c:v>
                      </c:pt>
                      <c:pt idx="607">
                        <c:v>0.81600260609220876</c:v>
                      </c:pt>
                      <c:pt idx="608">
                        <c:v>0.81061498357646833</c:v>
                      </c:pt>
                      <c:pt idx="609">
                        <c:v>0.80515407365031633</c:v>
                      </c:pt>
                      <c:pt idx="610">
                        <c:v>0.79961951550760713</c:v>
                      </c:pt>
                      <c:pt idx="611">
                        <c:v>0.79401095236504127</c:v>
                      </c:pt>
                      <c:pt idx="612">
                        <c:v>0.78832631326809488</c:v>
                      </c:pt>
                      <c:pt idx="613">
                        <c:v>0.78256597038344933</c:v>
                      </c:pt>
                      <c:pt idx="614">
                        <c:v>0.77672885390844315</c:v>
                      </c:pt>
                      <c:pt idx="615">
                        <c:v>0.77081498698683504</c:v>
                      </c:pt>
                      <c:pt idx="616">
                        <c:v>0.76482203934779747</c:v>
                      </c:pt>
                      <c:pt idx="617">
                        <c:v>0.75875090126619871</c:v>
                      </c:pt>
                      <c:pt idx="618">
                        <c:v>0.75258358458981667</c:v>
                      </c:pt>
                      <c:pt idx="619">
                        <c:v>0.7463013147858063</c:v>
                      </c:pt>
                      <c:pt idx="620">
                        <c:v>0.73993900728121631</c:v>
                      </c:pt>
                      <c:pt idx="621">
                        <c:v>0.73349411750612614</c:v>
                      </c:pt>
                      <c:pt idx="622">
                        <c:v>0.72696744361679255</c:v>
                      </c:pt>
                      <c:pt idx="623">
                        <c:v>0.72035747074491752</c:v>
                      </c:pt>
                      <c:pt idx="624">
                        <c:v>0.71366363555384604</c:v>
                      </c:pt>
                      <c:pt idx="625">
                        <c:v>0.70688644350464269</c:v>
                      </c:pt>
                      <c:pt idx="626">
                        <c:v>0.70002466312990519</c:v>
                      </c:pt>
                      <c:pt idx="627">
                        <c:v>0.69307686608876906</c:v>
                      </c:pt>
                      <c:pt idx="628">
                        <c:v>0.68604363163209447</c:v>
                      </c:pt>
                      <c:pt idx="629">
                        <c:v>0.67892467829499559</c:v>
                      </c:pt>
                      <c:pt idx="630">
                        <c:v>0.67171892477469242</c:v>
                      </c:pt>
                      <c:pt idx="631">
                        <c:v>0.66442630691494386</c:v>
                      </c:pt>
                      <c:pt idx="632">
                        <c:v>0.65704645261378214</c:v>
                      </c:pt>
                      <c:pt idx="633">
                        <c:v>0.64957907371259083</c:v>
                      </c:pt>
                      <c:pt idx="634">
                        <c:v>0.64202439953236567</c:v>
                      </c:pt>
                      <c:pt idx="635">
                        <c:v>0.63438134959364811</c:v>
                      </c:pt>
                      <c:pt idx="636">
                        <c:v>0.62665040069470257</c:v>
                      </c:pt>
                      <c:pt idx="637">
                        <c:v>0.61883109032852501</c:v>
                      </c:pt>
                      <c:pt idx="638">
                        <c:v>0.61092370581233657</c:v>
                      </c:pt>
                      <c:pt idx="639">
                        <c:v>0.60292765003016779</c:v>
                      </c:pt>
                      <c:pt idx="640">
                        <c:v>0.59484346397965959</c:v>
                      </c:pt>
                      <c:pt idx="641">
                        <c:v>0.58667121967818769</c:v>
                      </c:pt>
                      <c:pt idx="642">
                        <c:v>0.57841074794830816</c:v>
                      </c:pt>
                      <c:pt idx="643">
                        <c:v>0.57006200521452777</c:v>
                      </c:pt>
                      <c:pt idx="644">
                        <c:v>0.56162519988590331</c:v>
                      </c:pt>
                      <c:pt idx="645">
                        <c:v>0.55310049872881795</c:v>
                      </c:pt>
                      <c:pt idx="646">
                        <c:v>0.54448796314522052</c:v>
                      </c:pt>
                      <c:pt idx="647">
                        <c:v>0.53578756819017015</c:v>
                      </c:pt>
                      <c:pt idx="648">
                        <c:v>0.5269998703121539</c:v>
                      </c:pt>
                      <c:pt idx="649">
                        <c:v>0.51812490509903641</c:v>
                      </c:pt>
                      <c:pt idx="650">
                        <c:v>0.50916309308597796</c:v>
                      </c:pt>
                      <c:pt idx="651">
                        <c:v>0.50011521417523963</c:v>
                      </c:pt>
                      <c:pt idx="652">
                        <c:v>0.49098114036248031</c:v>
                      </c:pt>
                      <c:pt idx="653">
                        <c:v>0.48176175031618196</c:v>
                      </c:pt>
                      <c:pt idx="654">
                        <c:v>0.47245816565302023</c:v>
                      </c:pt>
                      <c:pt idx="655">
                        <c:v>0.46307106110772095</c:v>
                      </c:pt>
                      <c:pt idx="656">
                        <c:v>0.45360199552365532</c:v>
                      </c:pt>
                      <c:pt idx="657">
                        <c:v>0.44405089974926693</c:v>
                      </c:pt>
                      <c:pt idx="658">
                        <c:v>0.43441950564429016</c:v>
                      </c:pt>
                      <c:pt idx="659">
                        <c:v>0.42471002975464811</c:v>
                      </c:pt>
                      <c:pt idx="660">
                        <c:v>0.41492450437574785</c:v>
                      </c:pt>
                      <c:pt idx="661">
                        <c:v>0.40506356558040801</c:v>
                      </c:pt>
                      <c:pt idx="662">
                        <c:v>0.39513090991584726</c:v>
                      </c:pt>
                      <c:pt idx="663">
                        <c:v>0.38512831465051967</c:v>
                      </c:pt>
                      <c:pt idx="664">
                        <c:v>0.37505923855984424</c:v>
                      </c:pt>
                      <c:pt idx="665">
                        <c:v>0.36492610672203729</c:v>
                      </c:pt>
                      <c:pt idx="666">
                        <c:v>0.35473337413722661</c:v>
                      </c:pt>
                      <c:pt idx="667">
                        <c:v>0.34448391486786606</c:v>
                      </c:pt>
                      <c:pt idx="668">
                        <c:v>0.33418226439828808</c:v>
                      </c:pt>
                      <c:pt idx="669">
                        <c:v>0.3238345595950452</c:v>
                      </c:pt>
                      <c:pt idx="670">
                        <c:v>0.313444282057185</c:v>
                      </c:pt>
                      <c:pt idx="671">
                        <c:v>0.30301705757309755</c:v>
                      </c:pt>
                      <c:pt idx="672">
                        <c:v>0.29255899845119526</c:v>
                      </c:pt>
                      <c:pt idx="673">
                        <c:v>0.28207822015213685</c:v>
                      </c:pt>
                      <c:pt idx="674">
                        <c:v>0.27158336333492583</c:v>
                      </c:pt>
                      <c:pt idx="675">
                        <c:v>0.26107881673244965</c:v>
                      </c:pt>
                      <c:pt idx="676">
                        <c:v>0.25057633007212571</c:v>
                      </c:pt>
                      <c:pt idx="677">
                        <c:v>0.24008326160463225</c:v>
                      </c:pt>
                      <c:pt idx="678">
                        <c:v>0.2296085019246252</c:v>
                      </c:pt>
                      <c:pt idx="679">
                        <c:v>0.21916336863859984</c:v>
                      </c:pt>
                      <c:pt idx="680">
                        <c:v>0.20876018372761879</c:v>
                      </c:pt>
                      <c:pt idx="681">
                        <c:v>0.19841111240744932</c:v>
                      </c:pt>
                      <c:pt idx="682">
                        <c:v>0.18813021611749414</c:v>
                      </c:pt>
                      <c:pt idx="683">
                        <c:v>0.17793054325599347</c:v>
                      </c:pt>
                      <c:pt idx="684">
                        <c:v>0.16782588950535521</c:v>
                      </c:pt>
                      <c:pt idx="685">
                        <c:v>0.15783303441130778</c:v>
                      </c:pt>
                      <c:pt idx="686">
                        <c:v>0.14796768811511213</c:v>
                      </c:pt>
                      <c:pt idx="687">
                        <c:v>0.1382472704179436</c:v>
                      </c:pt>
                      <c:pt idx="688">
                        <c:v>0.12868934305012306</c:v>
                      </c:pt>
                      <c:pt idx="689">
                        <c:v>0.11931083927310364</c:v>
                      </c:pt>
                      <c:pt idx="690">
                        <c:v>0.11013414649325762</c:v>
                      </c:pt>
                      <c:pt idx="691">
                        <c:v>0.10117681881701882</c:v>
                      </c:pt>
                      <c:pt idx="692">
                        <c:v>9.2460381201310698E-2</c:v>
                      </c:pt>
                      <c:pt idx="693">
                        <c:v>8.400604086404137E-2</c:v>
                      </c:pt>
                      <c:pt idx="694">
                        <c:v>7.5832721538734424E-2</c:v>
                      </c:pt>
                      <c:pt idx="695">
                        <c:v>6.7966224175790832E-2</c:v>
                      </c:pt>
                      <c:pt idx="696">
                        <c:v>6.0426506678091289E-2</c:v>
                      </c:pt>
                      <c:pt idx="697">
                        <c:v>5.3235882266249819E-2</c:v>
                      </c:pt>
                      <c:pt idx="698">
                        <c:v>4.6415582507228867E-2</c:v>
                      </c:pt>
                      <c:pt idx="699">
                        <c:v>3.9987970563323379E-2</c:v>
                      </c:pt>
                      <c:pt idx="700">
                        <c:v>3.3972352446256862E-2</c:v>
                      </c:pt>
                      <c:pt idx="701">
                        <c:v>2.8388638534145697E-2</c:v>
                      </c:pt>
                      <c:pt idx="702">
                        <c:v>2.3259308197226977E-2</c:v>
                      </c:pt>
                      <c:pt idx="703">
                        <c:v>1.8601319685509203E-2</c:v>
                      </c:pt>
                      <c:pt idx="704">
                        <c:v>1.4432173398350921E-2</c:v>
                      </c:pt>
                      <c:pt idx="705">
                        <c:v>1.0766482969089594E-2</c:v>
                      </c:pt>
                      <c:pt idx="706">
                        <c:v>7.6188913056816033E-3</c:v>
                      </c:pt>
                      <c:pt idx="707">
                        <c:v>5.0025332332424297E-3</c:v>
                      </c:pt>
                      <c:pt idx="708">
                        <c:v>2.9256440487050056E-3</c:v>
                      </c:pt>
                      <c:pt idx="709">
                        <c:v>1.3991067043550172E-3</c:v>
                      </c:pt>
                      <c:pt idx="710">
                        <c:v>4.2877053892706094E-4</c:v>
                      </c:pt>
                      <c:pt idx="711">
                        <c:v>1.5272452770218696E-5</c:v>
                      </c:pt>
                      <c:pt idx="712">
                        <c:v>1.6330975120281937E-4</c:v>
                      </c:pt>
                      <c:pt idx="713">
                        <c:v>8.7230885193268089E-4</c:v>
                      </c:pt>
                      <c:pt idx="714">
                        <c:v>2.1379834594576516E-3</c:v>
                      </c:pt>
                      <c:pt idx="715">
                        <c:v>3.9554801784656745E-3</c:v>
                      </c:pt>
                      <c:pt idx="716">
                        <c:v>6.3149786228457938E-3</c:v>
                      </c:pt>
                      <c:pt idx="717">
                        <c:v>9.2104911771462052E-3</c:v>
                      </c:pt>
                      <c:pt idx="718">
                        <c:v>1.2626907344861351E-2</c:v>
                      </c:pt>
                      <c:pt idx="719">
                        <c:v>1.65533215031969E-2</c:v>
                      </c:pt>
                      <c:pt idx="720">
                        <c:v>2.0974397302418547E-2</c:v>
                      </c:pt>
                      <c:pt idx="721">
                        <c:v>2.5871838322557471E-2</c:v>
                      </c:pt>
                      <c:pt idx="722">
                        <c:v>3.1229243400341399E-2</c:v>
                      </c:pt>
                      <c:pt idx="723">
                        <c:v>3.7027731808764598E-2</c:v>
                      </c:pt>
                      <c:pt idx="724">
                        <c:v>4.324616967326661E-2</c:v>
                      </c:pt>
                      <c:pt idx="725">
                        <c:v>4.9862938101371886E-2</c:v>
                      </c:pt>
                      <c:pt idx="726">
                        <c:v>5.6860110812496048E-2</c:v>
                      </c:pt>
                      <c:pt idx="727">
                        <c:v>6.4215384236438841E-2</c:v>
                      </c:pt>
                      <c:pt idx="728">
                        <c:v>7.1905021515892259E-2</c:v>
                      </c:pt>
                      <c:pt idx="729">
                        <c:v>7.9908093582295142E-2</c:v>
                      </c:pt>
                      <c:pt idx="730">
                        <c:v>8.8202698226110238E-2</c:v>
                      </c:pt>
                      <c:pt idx="731">
                        <c:v>9.676838331571691E-2</c:v>
                      </c:pt>
                      <c:pt idx="732">
                        <c:v>0.10558399106785213</c:v>
                      </c:pt>
                      <c:pt idx="733">
                        <c:v>0.11462893242031807</c:v>
                      </c:pt>
                      <c:pt idx="734">
                        <c:v>0.12388193856031854</c:v>
                      </c:pt>
                      <c:pt idx="735">
                        <c:v>0.13332282555865865</c:v>
                      </c:pt>
                      <c:pt idx="736">
                        <c:v>0.14293534280349937</c:v>
                      </c:pt>
                      <c:pt idx="737">
                        <c:v>0.15269750135060009</c:v>
                      </c:pt>
                      <c:pt idx="738">
                        <c:v>0.16259580923320899</c:v>
                      </c:pt>
                      <c:pt idx="739">
                        <c:v>0.17260916940507884</c:v>
                      </c:pt>
                      <c:pt idx="740">
                        <c:v>0.18272570409837074</c:v>
                      </c:pt>
                      <c:pt idx="741">
                        <c:v>0.19292727324985159</c:v>
                      </c:pt>
                      <c:pt idx="742">
                        <c:v>0.20319977182235913</c:v>
                      </c:pt>
                      <c:pt idx="743">
                        <c:v>0.21353197172257182</c:v>
                      </c:pt>
                      <c:pt idx="744">
                        <c:v>0.22390852217212229</c:v>
                      </c:pt>
                      <c:pt idx="745">
                        <c:v>0.23431804474856952</c:v>
                      </c:pt>
                      <c:pt idx="746">
                        <c:v>0.24474891712413044</c:v>
                      </c:pt>
                      <c:pt idx="747">
                        <c:v>0.25519057116144889</c:v>
                      </c:pt>
                      <c:pt idx="748">
                        <c:v>0.26563309220069792</c:v>
                      </c:pt>
                      <c:pt idx="749">
                        <c:v>0.27606812840096301</c:v>
                      </c:pt>
                      <c:pt idx="750">
                        <c:v>0.2864848745324306</c:v>
                      </c:pt>
                      <c:pt idx="751">
                        <c:v>0.29687887106610567</c:v>
                      </c:pt>
                      <c:pt idx="752">
                        <c:v>0.30724056544816075</c:v>
                      </c:pt>
                      <c:pt idx="753">
                        <c:v>0.31756298370092367</c:v>
                      </c:pt>
                      <c:pt idx="754">
                        <c:v>0.32784018320365271</c:v>
                      </c:pt>
                      <c:pt idx="755">
                        <c:v>0.3380684240257868</c:v>
                      </c:pt>
                      <c:pt idx="756">
                        <c:v>0.34823999609310902</c:v>
                      </c:pt>
                      <c:pt idx="757">
                        <c:v>0.35835108820996031</c:v>
                      </c:pt>
                      <c:pt idx="758">
                        <c:v>0.36839946750811575</c:v>
                      </c:pt>
                      <c:pt idx="759">
                        <c:v>0.37837903042543208</c:v>
                      </c:pt>
                      <c:pt idx="760">
                        <c:v>0.38828706727545959</c:v>
                      </c:pt>
                      <c:pt idx="761">
                        <c:v>0.39812187646328251</c:v>
                      </c:pt>
                      <c:pt idx="762">
                        <c:v>0.40787853420477299</c:v>
                      </c:pt>
                      <c:pt idx="763">
                        <c:v>0.41755745153147134</c:v>
                      </c:pt>
                      <c:pt idx="764">
                        <c:v>0.42715435940722757</c:v>
                      </c:pt>
                      <c:pt idx="765">
                        <c:v>0.43666862028185449</c:v>
                      </c:pt>
                      <c:pt idx="766">
                        <c:v>0.44609947802381678</c:v>
                      </c:pt>
                      <c:pt idx="767">
                        <c:v>0.45544375155563382</c:v>
                      </c:pt>
                      <c:pt idx="768">
                        <c:v>0.46457553448850536</c:v>
                      </c:pt>
                      <c:pt idx="769">
                        <c:v>0.47355649029539026</c:v>
                      </c:pt>
                      <c:pt idx="770">
                        <c:v>0.48245269322924089</c:v>
                      </c:pt>
                      <c:pt idx="771">
                        <c:v>0.4912604628907587</c:v>
                      </c:pt>
                      <c:pt idx="772">
                        <c:v>0.4999822579555529</c:v>
                      </c:pt>
                      <c:pt idx="773">
                        <c:v>0.50861680267721288</c:v>
                      </c:pt>
                      <c:pt idx="774">
                        <c:v>0.51716495453929723</c:v>
                      </c:pt>
                      <c:pt idx="775">
                        <c:v>0.52562700082629554</c:v>
                      </c:pt>
                      <c:pt idx="776">
                        <c:v>0.53400325677369553</c:v>
                      </c:pt>
                      <c:pt idx="777">
                        <c:v>0.54229373583056373</c:v>
                      </c:pt>
                      <c:pt idx="778">
                        <c:v>0.55049913939126283</c:v>
                      </c:pt>
                      <c:pt idx="779">
                        <c:v>0.55861987757990217</c:v>
                      </c:pt>
                      <c:pt idx="780">
                        <c:v>0.56665637570042138</c:v>
                      </c:pt>
                      <c:pt idx="781">
                        <c:v>0.57461125059603091</c:v>
                      </c:pt>
                      <c:pt idx="782">
                        <c:v>0.58248280355925786</c:v>
                      </c:pt>
                      <c:pt idx="783">
                        <c:v>0.59032612055973899</c:v>
                      </c:pt>
                      <c:pt idx="784">
                        <c:v>0.59819165534553254</c:v>
                      </c:pt>
                      <c:pt idx="785">
                        <c:v>0.6059706307651288</c:v>
                      </c:pt>
                      <c:pt idx="786">
                        <c:v>0.61366343180350524</c:v>
                      </c:pt>
                      <c:pt idx="787">
                        <c:v>0.6212712761091066</c:v>
                      </c:pt>
                      <c:pt idx="788">
                        <c:v>0.62879424302977616</c:v>
                      </c:pt>
                      <c:pt idx="789">
                        <c:v>0.6362326605672094</c:v>
                      </c:pt>
                      <c:pt idx="790">
                        <c:v>0.64358731912641109</c:v>
                      </c:pt>
                      <c:pt idx="791">
                        <c:v>0.65085915461297028</c:v>
                      </c:pt>
                      <c:pt idx="792">
                        <c:v>0.65804837048654341</c:v>
                      </c:pt>
                      <c:pt idx="793">
                        <c:v>0.66515597324232245</c:v>
                      </c:pt>
                      <c:pt idx="794">
                        <c:v>0.67218256178166957</c:v>
                      </c:pt>
                      <c:pt idx="795">
                        <c:v>0.67912861844234207</c:v>
                      </c:pt>
                      <c:pt idx="796">
                        <c:v>0.68599473039581282</c:v>
                      </c:pt>
                      <c:pt idx="797">
                        <c:v>0.69278200060797224</c:v>
                      </c:pt>
                      <c:pt idx="798">
                        <c:v>0.69949026976148942</c:v>
                      </c:pt>
                      <c:pt idx="799">
                        <c:v>0.70612069572437131</c:v>
                      </c:pt>
                      <c:pt idx="800">
                        <c:v>0.71267404900558873</c:v>
                      </c:pt>
                      <c:pt idx="801">
                        <c:v>0.7191506610080336</c:v>
                      </c:pt>
                      <c:pt idx="802">
                        <c:v>0.72555181857878825</c:v>
                      </c:pt>
                      <c:pt idx="803">
                        <c:v>0.7318775054879938</c:v>
                      </c:pt>
                      <c:pt idx="804">
                        <c:v>0.73812868935969456</c:v>
                      </c:pt>
                      <c:pt idx="805">
                        <c:v>0.74430564700671953</c:v>
                      </c:pt>
                      <c:pt idx="806">
                        <c:v>0.75040922564990986</c:v>
                      </c:pt>
                      <c:pt idx="807">
                        <c:v>0.75643975048193102</c:v>
                      </c:pt>
                      <c:pt idx="808">
                        <c:v>0.76239888448969728</c:v>
                      </c:pt>
                      <c:pt idx="809">
                        <c:v>0.76828618329874931</c:v>
                      </c:pt>
                      <c:pt idx="810">
                        <c:v>0.77410247416665001</c:v>
                      </c:pt>
                      <c:pt idx="811">
                        <c:v>0.77984874030259532</c:v>
                      </c:pt>
                      <c:pt idx="812">
                        <c:v>0.78552546509922683</c:v>
                      </c:pt>
                      <c:pt idx="813">
                        <c:v>0.79113299828626171</c:v>
                      </c:pt>
                      <c:pt idx="814">
                        <c:v>0.79667199354380436</c:v>
                      </c:pt>
                      <c:pt idx="815">
                        <c:v>0.80214316006495623</c:v>
                      </c:pt>
                      <c:pt idx="816">
                        <c:v>0.80754722607546903</c:v>
                      </c:pt>
                      <c:pt idx="817">
                        <c:v>0.81288423594343029</c:v>
                      </c:pt>
                      <c:pt idx="818">
                        <c:v>0.81815544785360905</c:v>
                      </c:pt>
                      <c:pt idx="819">
                        <c:v>0.82336105247608915</c:v>
                      </c:pt>
                      <c:pt idx="820">
                        <c:v>0.82850211002791108</c:v>
                      </c:pt>
                      <c:pt idx="821">
                        <c:v>0.83357822059231967</c:v>
                      </c:pt>
                      <c:pt idx="822">
                        <c:v>0.83859088061748377</c:v>
                      </c:pt>
                      <c:pt idx="823">
                        <c:v>0.84354016814887589</c:v>
                      </c:pt>
                      <c:pt idx="824">
                        <c:v>0.8484267886785819</c:v>
                      </c:pt>
                      <c:pt idx="825">
                        <c:v>0.85325108168488817</c:v>
                      </c:pt>
                      <c:pt idx="826">
                        <c:v>0.85801436101431783</c:v>
                      </c:pt>
                      <c:pt idx="827">
                        <c:v>0.86271630509656372</c:v>
                      </c:pt>
                      <c:pt idx="828">
                        <c:v>0.86735743248860853</c:v>
                      </c:pt>
                      <c:pt idx="829">
                        <c:v>0.87193844521157682</c:v>
                      </c:pt>
                      <c:pt idx="830">
                        <c:v>0.87645983339937106</c:v>
                      </c:pt>
                      <c:pt idx="831">
                        <c:v>0.88092221256839776</c:v>
                      </c:pt>
                      <c:pt idx="832">
                        <c:v>0.8853258583591922</c:v>
                      </c:pt>
                      <c:pt idx="833">
                        <c:v>0.88967165745286625</c:v>
                      </c:pt>
                      <c:pt idx="834">
                        <c:v>0.89395980809376763</c:v>
                      </c:pt>
                      <c:pt idx="835">
                        <c:v>0.89819134538901624</c:v>
                      </c:pt>
                      <c:pt idx="836">
                        <c:v>0.90236610420157015</c:v>
                      </c:pt>
                      <c:pt idx="837">
                        <c:v>0.90648436801863608</c:v>
                      </c:pt>
                      <c:pt idx="838">
                        <c:v>0.91054722909873875</c:v>
                      </c:pt>
                      <c:pt idx="839">
                        <c:v>0.91455503816762518</c:v>
                      </c:pt>
                      <c:pt idx="840">
                        <c:v>0.91850806247022909</c:v>
                      </c:pt>
                      <c:pt idx="841">
                        <c:v>0.92240691001419028</c:v>
                      </c:pt>
                      <c:pt idx="842">
                        <c:v>0.92625197420847771</c:v>
                      </c:pt>
                      <c:pt idx="843">
                        <c:v>0.93004373486470748</c:v>
                      </c:pt>
                      <c:pt idx="844">
                        <c:v>0.93378260943060576</c:v>
                      </c:pt>
                      <c:pt idx="845">
                        <c:v>0.93746909882947249</c:v>
                      </c:pt>
                      <c:pt idx="846">
                        <c:v>0.94110387854178967</c:v>
                      </c:pt>
                      <c:pt idx="847">
                        <c:v>0.94468694440370837</c:v>
                      </c:pt>
                      <c:pt idx="848">
                        <c:v>0.94821889986357699</c:v>
                      </c:pt>
                      <c:pt idx="849">
                        <c:v>0.95170032948369887</c:v>
                      </c:pt>
                      <c:pt idx="850">
                        <c:v>0.95513184545160323</c:v>
                      </c:pt>
                      <c:pt idx="851">
                        <c:v>0.95851367623576922</c:v>
                      </c:pt>
                      <c:pt idx="852">
                        <c:v>0.96184631422311417</c:v>
                      </c:pt>
                      <c:pt idx="853">
                        <c:v>0.96512996690667152</c:v>
                      </c:pt>
                      <c:pt idx="854">
                        <c:v>0.96836532460073232</c:v>
                      </c:pt>
                      <c:pt idx="855">
                        <c:v>0.97155256961769132</c:v>
                      </c:pt>
                      <c:pt idx="856">
                        <c:v>0.97469257991764524</c:v>
                      </c:pt>
                      <c:pt idx="857">
                        <c:v>0.97778529125755831</c:v>
                      </c:pt>
                      <c:pt idx="858">
                        <c:v>0.980831461692241</c:v>
                      </c:pt>
                      <c:pt idx="859">
                        <c:v>0.98383148216761418</c:v>
                      </c:pt>
                      <c:pt idx="860">
                        <c:v>0.98678555982191796</c:v>
                      </c:pt>
                      <c:pt idx="861">
                        <c:v>0.98969461464523467</c:v>
                      </c:pt>
                      <c:pt idx="862">
                        <c:v>0.99255823342415328</c:v>
                      </c:pt>
                      <c:pt idx="863">
                        <c:v>0.99537764332970247</c:v>
                      </c:pt>
                      <c:pt idx="864">
                        <c:v>0.99815287229295002</c:v>
                      </c:pt>
                      <c:pt idx="865">
                        <c:v>1.0008841923416969</c:v>
                      </c:pt>
                      <c:pt idx="866">
                        <c:v>1.003572399321097</c:v>
                      </c:pt>
                      <c:pt idx="867">
                        <c:v>1.0062175311543968</c:v>
                      </c:pt>
                      <c:pt idx="868">
                        <c:v>1.0088201893874642</c:v>
                      </c:pt>
                      <c:pt idx="869">
                        <c:v>1.0113806750843448</c:v>
                      </c:pt>
                      <c:pt idx="870">
                        <c:v>1.0138993586191474</c:v>
                      </c:pt>
                      <c:pt idx="871">
                        <c:v>1.0163766377315315</c:v>
                      </c:pt>
                      <c:pt idx="872">
                        <c:v>1.0188126987532302</c:v>
                      </c:pt>
                      <c:pt idx="873">
                        <c:v>1.0212081929504897</c:v>
                      </c:pt>
                      <c:pt idx="874">
                        <c:v>1.0235635176705078</c:v>
                      </c:pt>
                      <c:pt idx="875">
                        <c:v>1.0258787061882506</c:v>
                      </c:pt>
                      <c:pt idx="876">
                        <c:v>1.0281544464919976</c:v>
                      </c:pt>
                      <c:pt idx="877">
                        <c:v>1.0303908284716885</c:v>
                      </c:pt>
                      <c:pt idx="878">
                        <c:v>1.0325883582296052</c:v>
                      </c:pt>
                      <c:pt idx="879">
                        <c:v>1.0347471829412012</c:v>
                      </c:pt>
                      <c:pt idx="880">
                        <c:v>1.0368676704043691</c:v>
                      </c:pt>
                      <c:pt idx="881">
                        <c:v>1.0389496463551702</c:v>
                      </c:pt>
                      <c:pt idx="882">
                        <c:v>1.0409938393306548</c:v>
                      </c:pt>
                      <c:pt idx="883">
                        <c:v>1.0430002464834101</c:v>
                      </c:pt>
                      <c:pt idx="884">
                        <c:v>1.0449694200808981</c:v>
                      </c:pt>
                      <c:pt idx="885">
                        <c:v>1.0469017114410899</c:v>
                      </c:pt>
                      <c:pt idx="886">
                        <c:v>1.0487977196727416</c:v>
                      </c:pt>
                      <c:pt idx="887">
                        <c:v>1.0506574018502639</c:v>
                      </c:pt>
                      <c:pt idx="888">
                        <c:v>1.0524810409644536</c:v>
                      </c:pt>
                      <c:pt idx="889">
                        <c:v>1.05426938524479</c:v>
                      </c:pt>
                      <c:pt idx="890">
                        <c:v>1.0560222190135393</c:v>
                      </c:pt>
                      <c:pt idx="891">
                        <c:v>1.0577399412787434</c:v>
                      </c:pt>
                      <c:pt idx="892">
                        <c:v>1.0594228311361402</c:v>
                      </c:pt>
                      <c:pt idx="893">
                        <c:v>1.061071194089777</c:v>
                      </c:pt>
                      <c:pt idx="894">
                        <c:v>1.0626852540490825</c:v>
                      </c:pt>
                      <c:pt idx="895">
                        <c:v>1.064265333474403</c:v>
                      </c:pt>
                      <c:pt idx="896">
                        <c:v>1.0658114957013975</c:v>
                      </c:pt>
                      <c:pt idx="897">
                        <c:v>1.0673241170447703</c:v>
                      </c:pt>
                      <c:pt idx="898">
                        <c:v>1.0688035985992217</c:v>
                      </c:pt>
                      <c:pt idx="899">
                        <c:v>1.0702497670098188</c:v>
                      </c:pt>
                      <c:pt idx="900">
                        <c:v>1.0716629374662572</c:v>
                      </c:pt>
                      <c:pt idx="901">
                        <c:v>1.0730434156429027</c:v>
                      </c:pt>
                      <c:pt idx="902">
                        <c:v>1.0743914281456077</c:v>
                      </c:pt>
                      <c:pt idx="903">
                        <c:v>1.0757071585910338</c:v>
                      </c:pt>
                      <c:pt idx="904">
                        <c:v>1.076990678906711</c:v>
                      </c:pt>
                      <c:pt idx="905">
                        <c:v>1.0782441646704772</c:v>
                      </c:pt>
                      <c:pt idx="906">
                        <c:v>1.0794657259329645</c:v>
                      </c:pt>
                      <c:pt idx="907">
                        <c:v>1.08065555253759</c:v>
                      </c:pt>
                      <c:pt idx="908">
                        <c:v>1.0818137924401814</c:v>
                      </c:pt>
                      <c:pt idx="909">
                        <c:v>1.0829408602414636</c:v>
                      </c:pt>
                      <c:pt idx="910">
                        <c:v>1.0840366146968963</c:v>
                      </c:pt>
                      <c:pt idx="911">
                        <c:v>1.0851012168930028</c:v>
                      </c:pt>
                      <c:pt idx="912">
                        <c:v>1.0861350925157784</c:v>
                      </c:pt>
                      <c:pt idx="913">
                        <c:v>1.0871381494021592</c:v>
                      </c:pt>
                      <c:pt idx="914">
                        <c:v>1.0881107302769735</c:v>
                      </c:pt>
                      <c:pt idx="915">
                        <c:v>1.0890526632195676</c:v>
                      </c:pt>
                      <c:pt idx="916">
                        <c:v>1.0899645129382163</c:v>
                      </c:pt>
                      <c:pt idx="917">
                        <c:v>1.0908461955264868</c:v>
                      </c:pt>
                      <c:pt idx="918">
                        <c:v>1.0916977564042214</c:v>
                      </c:pt>
                      <c:pt idx="919">
                        <c:v>1.0925194359213826</c:v>
                      </c:pt>
                      <c:pt idx="920">
                        <c:v>1.0933115005047898</c:v>
                      </c:pt>
                      <c:pt idx="921">
                        <c:v>1.0940738423157221</c:v>
                      </c:pt>
                      <c:pt idx="922">
                        <c:v>1.0948066151273379</c:v>
                      </c:pt>
                      <c:pt idx="923">
                        <c:v>1.0955100326403953</c:v>
                      </c:pt>
                      <c:pt idx="924">
                        <c:v>1.0961842685006453</c:v>
                      </c:pt>
                      <c:pt idx="925">
                        <c:v>1.0968292247061404</c:v>
                      </c:pt>
                      <c:pt idx="926">
                        <c:v>1.0974452285579028</c:v>
                      </c:pt>
                      <c:pt idx="927">
                        <c:v>1.0980322034685153</c:v>
                      </c:pt>
                      <c:pt idx="928">
                        <c:v>1.0985903318486732</c:v>
                      </c:pt>
                      <c:pt idx="929">
                        <c:v>1.0991195589537475</c:v>
                      </c:pt>
                      <c:pt idx="930">
                        <c:v>1.0996201541059059</c:v>
                      </c:pt>
                      <c:pt idx="931">
                        <c:v>1.1000921168059343</c:v>
                      </c:pt>
                      <c:pt idx="932">
                        <c:v>1.1005356054131488</c:v>
                      </c:pt>
                      <c:pt idx="933">
                        <c:v>1.1009505424298438</c:v>
                      </c:pt>
                      <c:pt idx="934">
                        <c:v>1.1013370747962197</c:v>
                      </c:pt>
                      <c:pt idx="935">
                        <c:v>1.1016953434921262</c:v>
                      </c:pt>
                      <c:pt idx="936">
                        <c:v>1.1020253526455552</c:v>
                      </c:pt>
                      <c:pt idx="937">
                        <c:v>1.1023271009693407</c:v>
                      </c:pt>
                      <c:pt idx="938">
                        <c:v>1.1026007779763134</c:v>
                      </c:pt>
                      <c:pt idx="939">
                        <c:v>1.1028463058412683</c:v>
                      </c:pt>
                      <c:pt idx="940">
                        <c:v>1.1030637648569797</c:v>
                      </c:pt>
                    </c:numCache>
                  </c:numRef>
                </c:xVal>
                <c:yVal>
                  <c:numRef>
                    <c:extLst>
                      <c:ext xmlns:c15="http://schemas.microsoft.com/office/drawing/2012/chart" uri="{02D57815-91ED-43cb-92C2-25804820EDAC}">
                        <c15:formulaRef>
                          <c15:sqref>'Graphs Task 1'!$AY$2:$AY$942</c15:sqref>
                        </c15:formulaRef>
                      </c:ext>
                    </c:extLst>
                    <c:numCache>
                      <c:formatCode>General</c:formatCode>
                      <c:ptCount val="941"/>
                      <c:pt idx="0">
                        <c:v>0.60995177396193667</c:v>
                      </c:pt>
                      <c:pt idx="1">
                        <c:v>0.60489666214689397</c:v>
                      </c:pt>
                      <c:pt idx="2">
                        <c:v>0.59975568089926212</c:v>
                      </c:pt>
                      <c:pt idx="3">
                        <c:v>0.59452827649981976</c:v>
                      </c:pt>
                      <c:pt idx="4">
                        <c:v>0.58921636161041768</c:v>
                      </c:pt>
                      <c:pt idx="5">
                        <c:v>0.58381899071094912</c:v>
                      </c:pt>
                      <c:pt idx="6">
                        <c:v>0.57833543443315805</c:v>
                      </c:pt>
                      <c:pt idx="7">
                        <c:v>0.57276536094462061</c:v>
                      </c:pt>
                      <c:pt idx="8">
                        <c:v>0.56712625739099831</c:v>
                      </c:pt>
                      <c:pt idx="9">
                        <c:v>0.56144207545098868</c:v>
                      </c:pt>
                      <c:pt idx="10">
                        <c:v>0.55571436467569957</c:v>
                      </c:pt>
                      <c:pt idx="11">
                        <c:v>0.54994466104079665</c:v>
                      </c:pt>
                      <c:pt idx="12">
                        <c:v>0.54413495812126011</c:v>
                      </c:pt>
                      <c:pt idx="13">
                        <c:v>0.53828626776864019</c:v>
                      </c:pt>
                      <c:pt idx="14">
                        <c:v>0.53240110397675555</c:v>
                      </c:pt>
                      <c:pt idx="15">
                        <c:v>0.52648102800463603</c:v>
                      </c:pt>
                      <c:pt idx="16">
                        <c:v>0.52052620508817427</c:v>
                      </c:pt>
                      <c:pt idx="17">
                        <c:v>0.51453714229181813</c:v>
                      </c:pt>
                      <c:pt idx="18">
                        <c:v>0.50851557898240418</c:v>
                      </c:pt>
                      <c:pt idx="19">
                        <c:v>0.50244503726344336</c:v>
                      </c:pt>
                      <c:pt idx="20">
                        <c:v>0.49633807050404904</c:v>
                      </c:pt>
                      <c:pt idx="21">
                        <c:v>0.49022575615650227</c:v>
                      </c:pt>
                      <c:pt idx="22">
                        <c:v>0.48408471356789751</c:v>
                      </c:pt>
                      <c:pt idx="23">
                        <c:v>0.47791805275831784</c:v>
                      </c:pt>
                      <c:pt idx="24">
                        <c:v>0.47173256873172709</c:v>
                      </c:pt>
                      <c:pt idx="25">
                        <c:v>0.46552896982238329</c:v>
                      </c:pt>
                      <c:pt idx="26">
                        <c:v>0.459310057575752</c:v>
                      </c:pt>
                      <c:pt idx="27">
                        <c:v>0.45307927166511414</c:v>
                      </c:pt>
                      <c:pt idx="28">
                        <c:v>0.44684054595607581</c:v>
                      </c:pt>
                      <c:pt idx="29">
                        <c:v>0.44059540945583414</c:v>
                      </c:pt>
                      <c:pt idx="30">
                        <c:v>0.43434771759553048</c:v>
                      </c:pt>
                      <c:pt idx="31">
                        <c:v>0.42809945167592844</c:v>
                      </c:pt>
                      <c:pt idx="32">
                        <c:v>0.42185378949442809</c:v>
                      </c:pt>
                      <c:pt idx="33">
                        <c:v>0.4156135973248446</c:v>
                      </c:pt>
                      <c:pt idx="34">
                        <c:v>0.4093808762658126</c:v>
                      </c:pt>
                      <c:pt idx="35">
                        <c:v>0.40315857617919498</c:v>
                      </c:pt>
                      <c:pt idx="36">
                        <c:v>0.39694829371188733</c:v>
                      </c:pt>
                      <c:pt idx="37">
                        <c:v>0.39075315840399921</c:v>
                      </c:pt>
                      <c:pt idx="38">
                        <c:v>0.38457537666695907</c:v>
                      </c:pt>
                      <c:pt idx="39">
                        <c:v>0.37841728531496965</c:v>
                      </c:pt>
                      <c:pt idx="40">
                        <c:v>0.37228148804721561</c:v>
                      </c:pt>
                      <c:pt idx="41">
                        <c:v>0.36617131503200162</c:v>
                      </c:pt>
                      <c:pt idx="42">
                        <c:v>0.36007645295223234</c:v>
                      </c:pt>
                      <c:pt idx="43">
                        <c:v>0.35398838313458586</c:v>
                      </c:pt>
                      <c:pt idx="44">
                        <c:v>0.34793292467351017</c:v>
                      </c:pt>
                      <c:pt idx="45">
                        <c:v>0.34191818572963795</c:v>
                      </c:pt>
                      <c:pt idx="46">
                        <c:v>0.33594549499130033</c:v>
                      </c:pt>
                      <c:pt idx="47">
                        <c:v>0.33001559725628188</c:v>
                      </c:pt>
                      <c:pt idx="48">
                        <c:v>0.32413087005953617</c:v>
                      </c:pt>
                      <c:pt idx="49">
                        <c:v>0.31829195142349143</c:v>
                      </c:pt>
                      <c:pt idx="50">
                        <c:v>0.31250150094579088</c:v>
                      </c:pt>
                      <c:pt idx="51">
                        <c:v>0.30675994078816493</c:v>
                      </c:pt>
                      <c:pt idx="52">
                        <c:v>0.30106975469132735</c:v>
                      </c:pt>
                      <c:pt idx="53">
                        <c:v>0.29543184798408145</c:v>
                      </c:pt>
                      <c:pt idx="54">
                        <c:v>0.28984737961584384</c:v>
                      </c:pt>
                      <c:pt idx="55">
                        <c:v>0.2843184777792005</c:v>
                      </c:pt>
                      <c:pt idx="56">
                        <c:v>0.27884666602337826</c:v>
                      </c:pt>
                      <c:pt idx="57">
                        <c:v>0.27343304240151373</c:v>
                      </c:pt>
                      <c:pt idx="58">
                        <c:v>0.26807942424068865</c:v>
                      </c:pt>
                      <c:pt idx="59">
                        <c:v>0.26278692180982366</c:v>
                      </c:pt>
                      <c:pt idx="60">
                        <c:v>0.25755703740197172</c:v>
                      </c:pt>
                      <c:pt idx="61">
                        <c:v>0.25239070396212471</c:v>
                      </c:pt>
                      <c:pt idx="62">
                        <c:v>0.24728918738900857</c:v>
                      </c:pt>
                      <c:pt idx="63">
                        <c:v>0.24225410612513906</c:v>
                      </c:pt>
                      <c:pt idx="64">
                        <c:v>0.23728643138956268</c:v>
                      </c:pt>
                      <c:pt idx="65">
                        <c:v>0.23238808588342694</c:v>
                      </c:pt>
                      <c:pt idx="66">
                        <c:v>0.22755978978578045</c:v>
                      </c:pt>
                      <c:pt idx="67">
                        <c:v>0.22280328555781956</c:v>
                      </c:pt>
                      <c:pt idx="68">
                        <c:v>0.21812101830951053</c:v>
                      </c:pt>
                      <c:pt idx="69">
                        <c:v>0.21351601289600136</c:v>
                      </c:pt>
                      <c:pt idx="70">
                        <c:v>0.20898326107002321</c:v>
                      </c:pt>
                      <c:pt idx="71">
                        <c:v>0.20451020652196245</c:v>
                      </c:pt>
                      <c:pt idx="72">
                        <c:v>0.20011928878419002</c:v>
                      </c:pt>
                      <c:pt idx="73">
                        <c:v>0.1958105902705834</c:v>
                      </c:pt>
                      <c:pt idx="74">
                        <c:v>0.19158569283224319</c:v>
                      </c:pt>
                      <c:pt idx="75">
                        <c:v>0.18744479368027034</c:v>
                      </c:pt>
                      <c:pt idx="76">
                        <c:v>0.1833889469372873</c:v>
                      </c:pt>
                      <c:pt idx="77">
                        <c:v>0.17941842727395463</c:v>
                      </c:pt>
                      <c:pt idx="78">
                        <c:v>0.17553431926459787</c:v>
                      </c:pt>
                      <c:pt idx="79">
                        <c:v>0.17173646347622429</c:v>
                      </c:pt>
                      <c:pt idx="80">
                        <c:v>0.16802604016601042</c:v>
                      </c:pt>
                      <c:pt idx="81">
                        <c:v>0.16440109036662909</c:v>
                      </c:pt>
                      <c:pt idx="82">
                        <c:v>0.16086142735361866</c:v>
                      </c:pt>
                      <c:pt idx="83">
                        <c:v>0.15740705788929635</c:v>
                      </c:pt>
                      <c:pt idx="84">
                        <c:v>0.15403677663877383</c:v>
                      </c:pt>
                      <c:pt idx="85">
                        <c:v>0.1507521107535427</c:v>
                      </c:pt>
                      <c:pt idx="86">
                        <c:v>0.14755197125133809</c:v>
                      </c:pt>
                      <c:pt idx="87">
                        <c:v>0.14443682658470691</c:v>
                      </c:pt>
                      <c:pt idx="88">
                        <c:v>0.14140629475911201</c:v>
                      </c:pt>
                      <c:pt idx="89">
                        <c:v>0.13845881426426207</c:v>
                      </c:pt>
                      <c:pt idx="90">
                        <c:v>0.13559479062202348</c:v>
                      </c:pt>
                      <c:pt idx="91">
                        <c:v>0.13281361472668504</c:v>
                      </c:pt>
                      <c:pt idx="92">
                        <c:v>0.13011485993468713</c:v>
                      </c:pt>
                      <c:pt idx="93">
                        <c:v>0.12749809776053023</c:v>
                      </c:pt>
                      <c:pt idx="94">
                        <c:v>0.1249623957388932</c:v>
                      </c:pt>
                      <c:pt idx="95">
                        <c:v>0.12250673523091848</c:v>
                      </c:pt>
                      <c:pt idx="96">
                        <c:v>0.12013103342469106</c:v>
                      </c:pt>
                      <c:pt idx="97">
                        <c:v>0.11783368520303657</c:v>
                      </c:pt>
                      <c:pt idx="98">
                        <c:v>0.11561446139887728</c:v>
                      </c:pt>
                      <c:pt idx="99">
                        <c:v>0.1134723148224371</c:v>
                      </c:pt>
                      <c:pt idx="100">
                        <c:v>0.11140664428964038</c:v>
                      </c:pt>
                      <c:pt idx="101">
                        <c:v>0.10941674471130801</c:v>
                      </c:pt>
                      <c:pt idx="102">
                        <c:v>0.10750087739756309</c:v>
                      </c:pt>
                      <c:pt idx="103">
                        <c:v>0.10565876714146985</c:v>
                      </c:pt>
                      <c:pt idx="104">
                        <c:v>0.10388833496228435</c:v>
                      </c:pt>
                      <c:pt idx="105">
                        <c:v>0.10218869201588925</c:v>
                      </c:pt>
                      <c:pt idx="106">
                        <c:v>0.10055840045485682</c:v>
                      </c:pt>
                      <c:pt idx="107">
                        <c:v>9.8995300971791753E-2</c:v>
                      </c:pt>
                      <c:pt idx="108">
                        <c:v>9.7499729689278364E-2</c:v>
                      </c:pt>
                      <c:pt idx="109">
                        <c:v>9.6069625287999616E-2</c:v>
                      </c:pt>
                      <c:pt idx="110">
                        <c:v>9.4702614363049498E-2</c:v>
                      </c:pt>
                      <c:pt idx="111">
                        <c:v>9.3397931214085503E-2</c:v>
                      </c:pt>
                      <c:pt idx="112">
                        <c:v>9.2153681352237476E-2</c:v>
                      </c:pt>
                      <c:pt idx="113">
                        <c:v>9.0967625448249753E-2</c:v>
                      </c:pt>
                      <c:pt idx="114">
                        <c:v>8.9837809441744215E-2</c:v>
                      </c:pt>
                      <c:pt idx="115">
                        <c:v>8.8762529329375478E-2</c:v>
                      </c:pt>
                      <c:pt idx="116">
                        <c:v>8.7737968153159804E-2</c:v>
                      </c:pt>
                      <c:pt idx="117">
                        <c:v>8.67617784621144E-2</c:v>
                      </c:pt>
                      <c:pt idx="118">
                        <c:v>8.5830256149396059E-2</c:v>
                      </c:pt>
                      <c:pt idx="119">
                        <c:v>8.4940969064380187E-2</c:v>
                      </c:pt>
                      <c:pt idx="120">
                        <c:v>8.409093916456846E-2</c:v>
                      </c:pt>
                      <c:pt idx="121">
                        <c:v>8.3276768149816063E-2</c:v>
                      </c:pt>
                      <c:pt idx="122">
                        <c:v>8.249497901894462E-2</c:v>
                      </c:pt>
                      <c:pt idx="123">
                        <c:v>8.1742618725810456E-2</c:v>
                      </c:pt>
                      <c:pt idx="124">
                        <c:v>8.1014171980729147E-2</c:v>
                      </c:pt>
                      <c:pt idx="125">
                        <c:v>8.0306577140189628E-2</c:v>
                      </c:pt>
                      <c:pt idx="126">
                        <c:v>7.9614723158256212E-2</c:v>
                      </c:pt>
                      <c:pt idx="127">
                        <c:v>7.8933420748894909E-2</c:v>
                      </c:pt>
                      <c:pt idx="128">
                        <c:v>7.8257144065330769E-2</c:v>
                      </c:pt>
                      <c:pt idx="129">
                        <c:v>7.7581458149550503E-2</c:v>
                      </c:pt>
                      <c:pt idx="130">
                        <c:v>7.6898820983157201E-2</c:v>
                      </c:pt>
                      <c:pt idx="131">
                        <c:v>7.6203901744374511E-2</c:v>
                      </c:pt>
                      <c:pt idx="132">
                        <c:v>7.5490638574587238E-2</c:v>
                      </c:pt>
                      <c:pt idx="133">
                        <c:v>7.4753668998342848E-2</c:v>
                      </c:pt>
                      <c:pt idx="134">
                        <c:v>7.3985844542513127E-2</c:v>
                      </c:pt>
                      <c:pt idx="135">
                        <c:v>7.3184160223779202E-2</c:v>
                      </c:pt>
                      <c:pt idx="136">
                        <c:v>7.2342908452703109E-2</c:v>
                      </c:pt>
                      <c:pt idx="137">
                        <c:v>7.1443679768757817E-2</c:v>
                      </c:pt>
                      <c:pt idx="138">
                        <c:v>7.0494259603066101E-2</c:v>
                      </c:pt>
                      <c:pt idx="139">
                        <c:v>6.9489954687757968E-2</c:v>
                      </c:pt>
                      <c:pt idx="140">
                        <c:v>6.8425567792801636E-2</c:v>
                      </c:pt>
                      <c:pt idx="141">
                        <c:v>6.7295651496391981E-2</c:v>
                      </c:pt>
                      <c:pt idx="142">
                        <c:v>6.6096587576460836E-2</c:v>
                      </c:pt>
                      <c:pt idx="143">
                        <c:v>6.4823930441758396E-2</c:v>
                      </c:pt>
                      <c:pt idx="144">
                        <c:v>6.3492697073932333E-2</c:v>
                      </c:pt>
                      <c:pt idx="145">
                        <c:v>6.2061611614836705E-2</c:v>
                      </c:pt>
                      <c:pt idx="146">
                        <c:v>6.0546360765782473E-2</c:v>
                      </c:pt>
                      <c:pt idx="147">
                        <c:v>5.894264210963944E-2</c:v>
                      </c:pt>
                      <c:pt idx="148">
                        <c:v>5.7250671860975239E-2</c:v>
                      </c:pt>
                      <c:pt idx="149">
                        <c:v>5.5466841064537857E-2</c:v>
                      </c:pt>
                      <c:pt idx="150">
                        <c:v>5.3609992697811748E-2</c:v>
                      </c:pt>
                      <c:pt idx="151">
                        <c:v>5.1671358377567929E-2</c:v>
                      </c:pt>
                      <c:pt idx="152">
                        <c:v>4.9639114442405367E-2</c:v>
                      </c:pt>
                      <c:pt idx="153">
                        <c:v>4.751198218908579E-2</c:v>
                      </c:pt>
                      <c:pt idx="154">
                        <c:v>4.5288794903591459E-2</c:v>
                      </c:pt>
                      <c:pt idx="155">
                        <c:v>4.2968874934044284E-2</c:v>
                      </c:pt>
                      <c:pt idx="156">
                        <c:v>4.0551669312338945E-2</c:v>
                      </c:pt>
                      <c:pt idx="157">
                        <c:v>3.8035662747436277E-2</c:v>
                      </c:pt>
                      <c:pt idx="158">
                        <c:v>3.5421737080120919E-2</c:v>
                      </c:pt>
                      <c:pt idx="159">
                        <c:v>3.2705418618479233E-2</c:v>
                      </c:pt>
                      <c:pt idx="160">
                        <c:v>2.9887678100269936E-2</c:v>
                      </c:pt>
                      <c:pt idx="161">
                        <c:v>2.6967371472725602E-2</c:v>
                      </c:pt>
                      <c:pt idx="162">
                        <c:v>2.3944844606275585E-2</c:v>
                      </c:pt>
                      <c:pt idx="163">
                        <c:v>2.0820555966348207E-2</c:v>
                      </c:pt>
                      <c:pt idx="164">
                        <c:v>1.759428820989525E-2</c:v>
                      </c:pt>
                      <c:pt idx="165">
                        <c:v>1.4267279529248911E-2</c:v>
                      </c:pt>
                      <c:pt idx="166">
                        <c:v>1.0840212915518215E-2</c:v>
                      </c:pt>
                      <c:pt idx="167">
                        <c:v>7.3170159978282953E-3</c:v>
                      </c:pt>
                      <c:pt idx="168">
                        <c:v>3.6989943233715311E-3</c:v>
                      </c:pt>
                      <c:pt idx="169">
                        <c:v>-1.2373669127864773E-5</c:v>
                      </c:pt>
                      <c:pt idx="170">
                        <c:v>-3.8167307321446296E-3</c:v>
                      </c:pt>
                      <c:pt idx="171">
                        <c:v>-7.7118306088513142E-3</c:v>
                      </c:pt>
                      <c:pt idx="172">
                        <c:v>-1.1697038400043677E-2</c:v>
                      </c:pt>
                      <c:pt idx="173">
                        <c:v>-1.5770636813259801E-2</c:v>
                      </c:pt>
                      <c:pt idx="174">
                        <c:v>-1.994269895967617E-2</c:v>
                      </c:pt>
                      <c:pt idx="175">
                        <c:v>-2.4257455209424537E-2</c:v>
                      </c:pt>
                      <c:pt idx="176">
                        <c:v>-2.8654606985867397E-2</c:v>
                      </c:pt>
                      <c:pt idx="177">
                        <c:v>-3.3129169556338066E-2</c:v>
                      </c:pt>
                      <c:pt idx="178">
                        <c:v>-3.7680916841825868E-2</c:v>
                      </c:pt>
                      <c:pt idx="179">
                        <c:v>-4.2305642983619038E-2</c:v>
                      </c:pt>
                      <c:pt idx="180">
                        <c:v>-4.7000511413742785E-2</c:v>
                      </c:pt>
                      <c:pt idx="181">
                        <c:v>-5.1759111116801329E-2</c:v>
                      </c:pt>
                      <c:pt idx="182">
                        <c:v>-5.6579953854298419E-2</c:v>
                      </c:pt>
                      <c:pt idx="183">
                        <c:v>-6.1459473739248392E-2</c:v>
                      </c:pt>
                      <c:pt idx="184">
                        <c:v>-6.6395647565988702E-2</c:v>
                      </c:pt>
                      <c:pt idx="185">
                        <c:v>-7.1383476117864303E-2</c:v>
                      </c:pt>
                      <c:pt idx="186">
                        <c:v>-7.6418112760282583E-2</c:v>
                      </c:pt>
                      <c:pt idx="187">
                        <c:v>-8.1495279032355178E-2</c:v>
                      </c:pt>
                      <c:pt idx="188">
                        <c:v>-8.6610004141284169E-2</c:v>
                      </c:pt>
                      <c:pt idx="189">
                        <c:v>-9.1760006910407033E-2</c:v>
                      </c:pt>
                      <c:pt idx="190">
                        <c:v>-9.693595799477521E-2</c:v>
                      </c:pt>
                      <c:pt idx="191">
                        <c:v>-0.1021243971984909</c:v>
                      </c:pt>
                      <c:pt idx="192">
                        <c:v>-0.10742542747489686</c:v>
                      </c:pt>
                      <c:pt idx="193">
                        <c:v>-0.11273927271897574</c:v>
                      </c:pt>
                      <c:pt idx="194">
                        <c:v>-0.11802687461915441</c:v>
                      </c:pt>
                      <c:pt idx="195">
                        <c:v>-0.12329106614259917</c:v>
                      </c:pt>
                      <c:pt idx="196">
                        <c:v>-0.12851874330248819</c:v>
                      </c:pt>
                      <c:pt idx="197">
                        <c:v>-0.13370338996401035</c:v>
                      </c:pt>
                      <c:pt idx="198">
                        <c:v>-0.13882686222377563</c:v>
                      </c:pt>
                      <c:pt idx="199">
                        <c:v>-0.14387271076209873</c:v>
                      </c:pt>
                      <c:pt idx="200">
                        <c:v>-0.14884580411326379</c:v>
                      </c:pt>
                      <c:pt idx="201">
                        <c:v>-0.15368179138090063</c:v>
                      </c:pt>
                      <c:pt idx="202">
                        <c:v>-0.15833801915491016</c:v>
                      </c:pt>
                      <c:pt idx="203">
                        <c:v>-0.16282335918296117</c:v>
                      </c:pt>
                      <c:pt idx="204">
                        <c:v>-0.16715024501284917</c:v>
                      </c:pt>
                      <c:pt idx="205">
                        <c:v>-0.17141855901474787</c:v>
                      </c:pt>
                      <c:pt idx="206">
                        <c:v>-0.17544460445664517</c:v>
                      </c:pt>
                      <c:pt idx="207">
                        <c:v>-0.17919441098795857</c:v>
                      </c:pt>
                      <c:pt idx="208">
                        <c:v>-0.1826780311495986</c:v>
                      </c:pt>
                      <c:pt idx="209">
                        <c:v>-0.18588577845569057</c:v>
                      </c:pt>
                      <c:pt idx="210">
                        <c:v>-0.18882105293732199</c:v>
                      </c:pt>
                      <c:pt idx="211">
                        <c:v>-0.1915076290073392</c:v>
                      </c:pt>
                      <c:pt idx="212">
                        <c:v>-0.19392229733913302</c:v>
                      </c:pt>
                      <c:pt idx="213">
                        <c:v>-0.19607329887312094</c:v>
                      </c:pt>
                      <c:pt idx="214">
                        <c:v>-0.19803826940395414</c:v>
                      </c:pt>
                      <c:pt idx="215">
                        <c:v>-0.1999638019912269</c:v>
                      </c:pt>
                      <c:pt idx="216">
                        <c:v>-0.2016230280416722</c:v>
                      </c:pt>
                      <c:pt idx="217">
                        <c:v>-0.20302140601470989</c:v>
                      </c:pt>
                      <c:pt idx="218">
                        <c:v>-0.20418157491910077</c:v>
                      </c:pt>
                      <c:pt idx="219">
                        <c:v>-0.20514553140522668</c:v>
                      </c:pt>
                      <c:pt idx="220">
                        <c:v>-0.20591678444182288</c:v>
                      </c:pt>
                      <c:pt idx="221">
                        <c:v>-0.20653370000952034</c:v>
                      </c:pt>
                      <c:pt idx="222">
                        <c:v>-0.20703718747858324</c:v>
                      </c:pt>
                      <c:pt idx="223">
                        <c:v>-0.20744976367354365</c:v>
                      </c:pt>
                      <c:pt idx="224">
                        <c:v>-0.20789807614323202</c:v>
                      </c:pt>
                      <c:pt idx="225">
                        <c:v>-0.20845568797544603</c:v>
                      </c:pt>
                      <c:pt idx="226">
                        <c:v>-0.20889197533600556</c:v>
                      </c:pt>
                      <c:pt idx="227">
                        <c:v>-0.20920870882578937</c:v>
                      </c:pt>
                      <c:pt idx="228">
                        <c:v>-0.2094181621204263</c:v>
                      </c:pt>
                      <c:pt idx="229">
                        <c:v>-0.20953976430443569</c:v>
                      </c:pt>
                      <c:pt idx="230">
                        <c:v>-0.20958476574352219</c:v>
                      </c:pt>
                      <c:pt idx="231">
                        <c:v>-0.20955637193476906</c:v>
                      </c:pt>
                      <c:pt idx="232">
                        <c:v>-0.20945996427210026</c:v>
                      </c:pt>
                      <c:pt idx="233">
                        <c:v>-0.20929923457700364</c:v>
                      </c:pt>
                      <c:pt idx="234">
                        <c:v>-0.2090611420153704</c:v>
                      </c:pt>
                      <c:pt idx="235">
                        <c:v>-0.20874459981130161</c:v>
                      </c:pt>
                      <c:pt idx="236">
                        <c:v>-0.20836964580180173</c:v>
                      </c:pt>
                      <c:pt idx="237">
                        <c:v>-0.2079516406732464</c:v>
                      </c:pt>
                      <c:pt idx="238">
                        <c:v>-0.20764392270390711</c:v>
                      </c:pt>
                      <c:pt idx="239">
                        <c:v>-0.20732720139029059</c:v>
                      </c:pt>
                      <c:pt idx="240">
                        <c:v>-0.20694133736139908</c:v>
                      </c:pt>
                      <c:pt idx="241">
                        <c:v>-0.20644283275064668</c:v>
                      </c:pt>
                      <c:pt idx="242">
                        <c:v>-0.20583045371785616</c:v>
                      </c:pt>
                      <c:pt idx="243">
                        <c:v>-0.20513756050835863</c:v>
                      </c:pt>
                      <c:pt idx="244">
                        <c:v>-0.20441994928239438</c:v>
                      </c:pt>
                      <c:pt idx="245">
                        <c:v>-0.20371465263808425</c:v>
                      </c:pt>
                      <c:pt idx="246">
                        <c:v>-0.2030580521148585</c:v>
                      </c:pt>
                      <c:pt idx="247">
                        <c:v>-0.20246705148118976</c:v>
                      </c:pt>
                      <c:pt idx="248">
                        <c:v>-0.20195362417677712</c:v>
                      </c:pt>
                      <c:pt idx="249">
                        <c:v>-0.20152293074407951</c:v>
                      </c:pt>
                      <c:pt idx="250">
                        <c:v>-0.20116078037637466</c:v>
                      </c:pt>
                      <c:pt idx="251">
                        <c:v>-0.20081409866429067</c:v>
                      </c:pt>
                      <c:pt idx="252">
                        <c:v>-0.20045294934391172</c:v>
                      </c:pt>
                      <c:pt idx="253">
                        <c:v>-0.20008602693090782</c:v>
                      </c:pt>
                      <c:pt idx="254">
                        <c:v>-0.19973073040472172</c:v>
                      </c:pt>
                      <c:pt idx="255">
                        <c:v>-0.19941087590156636</c:v>
                      </c:pt>
                      <c:pt idx="256">
                        <c:v>-0.19913637583285126</c:v>
                      </c:pt>
                      <c:pt idx="257">
                        <c:v>-0.19891279184899641</c:v>
                      </c:pt>
                      <c:pt idx="258">
                        <c:v>-0.19873390932413423</c:v>
                      </c:pt>
                      <c:pt idx="259">
                        <c:v>-0.19860278107061599</c:v>
                      </c:pt>
                      <c:pt idx="260">
                        <c:v>-0.19851057327535304</c:v>
                      </c:pt>
                      <c:pt idx="261">
                        <c:v>-0.19845374540582986</c:v>
                      </c:pt>
                      <c:pt idx="262">
                        <c:v>-0.19843122073270678</c:v>
                      </c:pt>
                      <c:pt idx="263">
                        <c:v>-0.19843686201123958</c:v>
                      </c:pt>
                      <c:pt idx="264">
                        <c:v>-0.19846331159139921</c:v>
                      </c:pt>
                      <c:pt idx="265">
                        <c:v>-0.19850656646247516</c:v>
                      </c:pt>
                      <c:pt idx="266">
                        <c:v>-0.19857746797912429</c:v>
                      </c:pt>
                      <c:pt idx="267">
                        <c:v>-0.19867709312697465</c:v>
                      </c:pt>
                      <c:pt idx="268">
                        <c:v>-0.19880660726351126</c:v>
                      </c:pt>
                      <c:pt idx="269">
                        <c:v>-0.19896685570982611</c:v>
                      </c:pt>
                      <c:pt idx="270">
                        <c:v>-0.19914796342018853</c:v>
                      </c:pt>
                      <c:pt idx="271">
                        <c:v>-0.19934753953983947</c:v>
                      </c:pt>
                      <c:pt idx="272">
                        <c:v>-0.19955937975741003</c:v>
                      </c:pt>
                      <c:pt idx="273">
                        <c:v>-0.19978132866728565</c:v>
                      </c:pt>
                      <c:pt idx="274">
                        <c:v>-0.20000663219404388</c:v>
                      </c:pt>
                      <c:pt idx="275">
                        <c:v>-0.20022831727420728</c:v>
                      </c:pt>
                      <c:pt idx="276">
                        <c:v>-0.20043528990134893</c:v>
                      </c:pt>
                      <c:pt idx="277">
                        <c:v>-0.20059585296816831</c:v>
                      </c:pt>
                      <c:pt idx="278">
                        <c:v>-0.20069939402145967</c:v>
                      </c:pt>
                      <c:pt idx="279">
                        <c:v>-0.20072963924134732</c:v>
                      </c:pt>
                      <c:pt idx="280">
                        <c:v>-0.20066417907570672</c:v>
                      </c:pt>
                      <c:pt idx="281">
                        <c:v>-0.20049254195963473</c:v>
                      </c:pt>
                      <c:pt idx="282">
                        <c:v>-0.20020422272604302</c:v>
                      </c:pt>
                      <c:pt idx="283">
                        <c:v>-0.19937474108879027</c:v>
                      </c:pt>
                      <c:pt idx="284">
                        <c:v>-0.19798203416989132</c:v>
                      </c:pt>
                      <c:pt idx="285">
                        <c:v>-0.19635681289723231</c:v>
                      </c:pt>
                      <c:pt idx="286">
                        <c:v>-0.19480935856970372</c:v>
                      </c:pt>
                      <c:pt idx="287">
                        <c:v>-0.19349076162543272</c:v>
                      </c:pt>
                      <c:pt idx="288">
                        <c:v>-0.19240972269294579</c:v>
                      </c:pt>
                      <c:pt idx="289">
                        <c:v>-0.1915351485939509</c:v>
                      </c:pt>
                      <c:pt idx="290">
                        <c:v>-0.19083434498079577</c:v>
                      </c:pt>
                      <c:pt idx="291">
                        <c:v>-0.19028721670605492</c:v>
                      </c:pt>
                      <c:pt idx="292">
                        <c:v>-0.18988468736419128</c:v>
                      </c:pt>
                      <c:pt idx="293">
                        <c:v>-0.18959979799015311</c:v>
                      </c:pt>
                      <c:pt idx="294">
                        <c:v>-0.18941882404056479</c:v>
                      </c:pt>
                      <c:pt idx="295">
                        <c:v>-0.18931957869630159</c:v>
                      </c:pt>
                      <c:pt idx="296">
                        <c:v>-0.1892808715535251</c:v>
                      </c:pt>
                      <c:pt idx="297">
                        <c:v>-0.18929031785959463</c:v>
                      </c:pt>
                      <c:pt idx="298">
                        <c:v>-0.18932818519995059</c:v>
                      </c:pt>
                      <c:pt idx="299">
                        <c:v>-0.18938186961438078</c:v>
                      </c:pt>
                      <c:pt idx="300">
                        <c:v>-0.189440806008741</c:v>
                      </c:pt>
                      <c:pt idx="301">
                        <c:v>-0.18949005926625942</c:v>
                      </c:pt>
                      <c:pt idx="302">
                        <c:v>-0.1895187728888022</c:v>
                      </c:pt>
                      <c:pt idx="303">
                        <c:v>-0.18951192469764477</c:v>
                      </c:pt>
                      <c:pt idx="304">
                        <c:v>-0.18946330964962652</c:v>
                      </c:pt>
                      <c:pt idx="305">
                        <c:v>-0.18936313336018382</c:v>
                      </c:pt>
                      <c:pt idx="306">
                        <c:v>-0.18920830996033172</c:v>
                      </c:pt>
                      <c:pt idx="307">
                        <c:v>-0.18899581786629349</c:v>
                      </c:pt>
                      <c:pt idx="308">
                        <c:v>-0.18872014522415365</c:v>
                      </c:pt>
                      <c:pt idx="309">
                        <c:v>-0.18837438234063272</c:v>
                      </c:pt>
                      <c:pt idx="310">
                        <c:v>-0.18794660569841776</c:v>
                      </c:pt>
                      <c:pt idx="311">
                        <c:v>-0.18742203195942517</c:v>
                      </c:pt>
                      <c:pt idx="312">
                        <c:v>-0.18678557047230243</c:v>
                      </c:pt>
                      <c:pt idx="313">
                        <c:v>-0.18602845673364204</c:v>
                      </c:pt>
                      <c:pt idx="314">
                        <c:v>-0.18515758665882556</c:v>
                      </c:pt>
                      <c:pt idx="315">
                        <c:v>-0.18418048957245153</c:v>
                      </c:pt>
                      <c:pt idx="316">
                        <c:v>-0.18310408022444219</c:v>
                      </c:pt>
                      <c:pt idx="317">
                        <c:v>-0.18193590919070107</c:v>
                      </c:pt>
                      <c:pt idx="318">
                        <c:v>-0.18067994007767993</c:v>
                      </c:pt>
                      <c:pt idx="319">
                        <c:v>-0.17934511790532168</c:v>
                      </c:pt>
                      <c:pt idx="320">
                        <c:v>-0.17793447953639088</c:v>
                      </c:pt>
                      <c:pt idx="321">
                        <c:v>-0.17645235012668747</c:v>
                      </c:pt>
                      <c:pt idx="322">
                        <c:v>-0.17490292131263344</c:v>
                      </c:pt>
                      <c:pt idx="323">
                        <c:v>-0.17328843370730149</c:v>
                      </c:pt>
                      <c:pt idx="324">
                        <c:v>-0.17161063016762484</c:v>
                      </c:pt>
                      <c:pt idx="325">
                        <c:v>-0.16987099237871803</c:v>
                      </c:pt>
                      <c:pt idx="326">
                        <c:v>-0.16806895250342077</c:v>
                      </c:pt>
                      <c:pt idx="327">
                        <c:v>-0.16620299803291783</c:v>
                      </c:pt>
                      <c:pt idx="328">
                        <c:v>-0.16427182783763897</c:v>
                      </c:pt>
                      <c:pt idx="329">
                        <c:v>-0.16227397435549887</c:v>
                      </c:pt>
                      <c:pt idx="330">
                        <c:v>-0.16020986936685302</c:v>
                      </c:pt>
                      <c:pt idx="331">
                        <c:v>-0.1580811675516732</c:v>
                      </c:pt>
                      <c:pt idx="332">
                        <c:v>-0.15588949260838689</c:v>
                      </c:pt>
                      <c:pt idx="333">
                        <c:v>-0.15363540359396238</c:v>
                      </c:pt>
                      <c:pt idx="334">
                        <c:v>-0.15131845794076237</c:v>
                      </c:pt>
                      <c:pt idx="335">
                        <c:v>-0.14893833291761305</c:v>
                      </c:pt>
                      <c:pt idx="336">
                        <c:v>-0.1464960933318637</c:v>
                      </c:pt>
                      <c:pt idx="337">
                        <c:v>-0.14399101560075414</c:v>
                      </c:pt>
                      <c:pt idx="338">
                        <c:v>-0.14142831135672876</c:v>
                      </c:pt>
                      <c:pt idx="339">
                        <c:v>-0.13881182401155204</c:v>
                      </c:pt>
                      <c:pt idx="340">
                        <c:v>-0.13614994225889221</c:v>
                      </c:pt>
                      <c:pt idx="341">
                        <c:v>-0.13344925898392754</c:v>
                      </c:pt>
                      <c:pt idx="342">
                        <c:v>-0.1307161910299838</c:v>
                      </c:pt>
                      <c:pt idx="343">
                        <c:v>-0.12795697731827216</c:v>
                      </c:pt>
                      <c:pt idx="344">
                        <c:v>-0.12517667656887924</c:v>
                      </c:pt>
                      <c:pt idx="345">
                        <c:v>-0.12237964566175857</c:v>
                      </c:pt>
                      <c:pt idx="346">
                        <c:v>-0.11957017185340821</c:v>
                      </c:pt>
                      <c:pt idx="347">
                        <c:v>-0.11675274286732398</c:v>
                      </c:pt>
                      <c:pt idx="348">
                        <c:v>-0.11393102817218369</c:v>
                      </c:pt>
                      <c:pt idx="349">
                        <c:v>-0.11111007620332515</c:v>
                      </c:pt>
                      <c:pt idx="350">
                        <c:v>-0.10829344464221982</c:v>
                      </c:pt>
                      <c:pt idx="351">
                        <c:v>-0.10548578793009955</c:v>
                      </c:pt>
                      <c:pt idx="352">
                        <c:v>-0.10269006665415649</c:v>
                      </c:pt>
                      <c:pt idx="353">
                        <c:v>-9.9910370297722609E-2</c:v>
                      </c:pt>
                      <c:pt idx="354">
                        <c:v>-9.7150165279136946E-2</c:v>
                      </c:pt>
                      <c:pt idx="355">
                        <c:v>-9.4413344080872139E-2</c:v>
                      </c:pt>
                      <c:pt idx="356">
                        <c:v>-9.1703988534361014E-2</c:v>
                      </c:pt>
                      <c:pt idx="357">
                        <c:v>-8.9024776029498057E-2</c:v>
                      </c:pt>
                      <c:pt idx="358">
                        <c:v>-8.6378855207271746E-2</c:v>
                      </c:pt>
                      <c:pt idx="359">
                        <c:v>-8.3767038913102707E-2</c:v>
                      </c:pt>
                      <c:pt idx="360">
                        <c:v>-8.1191962883199437E-2</c:v>
                      </c:pt>
                      <c:pt idx="361">
                        <c:v>-7.8649563214544846E-2</c:v>
                      </c:pt>
                      <c:pt idx="362">
                        <c:v>-7.6135810083105895E-2</c:v>
                      </c:pt>
                      <c:pt idx="363">
                        <c:v>-7.3645846694965017E-2</c:v>
                      </c:pt>
                      <c:pt idx="364">
                        <c:v>-7.1177732217111947E-2</c:v>
                      </c:pt>
                      <c:pt idx="365">
                        <c:v>-6.8731085359321903E-2</c:v>
                      </c:pt>
                      <c:pt idx="366">
                        <c:v>-6.6310146727252786E-2</c:v>
                      </c:pt>
                      <c:pt idx="367">
                        <c:v>-6.3913304979602972E-2</c:v>
                      </c:pt>
                      <c:pt idx="368">
                        <c:v>-6.1538864805582454E-2</c:v>
                      </c:pt>
                      <c:pt idx="369">
                        <c:v>-5.9186591492713221E-2</c:v>
                      </c:pt>
                      <c:pt idx="370">
                        <c:v>-5.6857878092441812E-2</c:v>
                      </c:pt>
                      <c:pt idx="371">
                        <c:v>-5.4551886749243939E-2</c:v>
                      </c:pt>
                      <c:pt idx="372">
                        <c:v>-5.2270162269708778E-2</c:v>
                      </c:pt>
                      <c:pt idx="373">
                        <c:v>-5.001259096694545E-2</c:v>
                      </c:pt>
                      <c:pt idx="374">
                        <c:v>-4.7779553136501951E-2</c:v>
                      </c:pt>
                      <c:pt idx="375">
                        <c:v>-4.5569984327611016E-2</c:v>
                      </c:pt>
                      <c:pt idx="376">
                        <c:v>-4.3384157910422931E-2</c:v>
                      </c:pt>
                      <c:pt idx="377">
                        <c:v>-4.1222256912802034E-2</c:v>
                      </c:pt>
                      <c:pt idx="378">
                        <c:v>-3.908406482784426E-2</c:v>
                      </c:pt>
                      <c:pt idx="379">
                        <c:v>-3.6969680091275631E-2</c:v>
                      </c:pt>
                      <c:pt idx="380">
                        <c:v>-3.4878218190291507E-2</c:v>
                      </c:pt>
                      <c:pt idx="381">
                        <c:v>-3.2809705572533279E-2</c:v>
                      </c:pt>
                      <c:pt idx="382">
                        <c:v>-3.0763307515094755E-2</c:v>
                      </c:pt>
                      <c:pt idx="383">
                        <c:v>-2.8739643737142617E-2</c:v>
                      </c:pt>
                      <c:pt idx="384">
                        <c:v>-2.6738772632117883E-2</c:v>
                      </c:pt>
                      <c:pt idx="385">
                        <c:v>-2.4760204272455635E-2</c:v>
                      </c:pt>
                      <c:pt idx="386">
                        <c:v>-2.2805504554488456E-2</c:v>
                      </c:pt>
                      <c:pt idx="387">
                        <c:v>-2.0874311199174485E-2</c:v>
                      </c:pt>
                      <c:pt idx="388">
                        <c:v>-1.8967188922637317E-2</c:v>
                      </c:pt>
                      <c:pt idx="389">
                        <c:v>-1.7082674543870503E-2</c:v>
                      </c:pt>
                      <c:pt idx="390">
                        <c:v>-1.5221583285812723E-2</c:v>
                      </c:pt>
                      <c:pt idx="391">
                        <c:v>-1.3382021441068131E-2</c:v>
                      </c:pt>
                      <c:pt idx="392">
                        <c:v>-1.1564760163033962E-2</c:v>
                      </c:pt>
                      <c:pt idx="393">
                        <c:v>-9.7680173321819976E-3</c:v>
                      </c:pt>
                      <c:pt idx="394">
                        <c:v>-7.9934160907432668E-3</c:v>
                      </c:pt>
                      <c:pt idx="395">
                        <c:v>-6.2384839687139567E-3</c:v>
                      </c:pt>
                      <c:pt idx="396">
                        <c:v>-4.5021493031200096E-3</c:v>
                      </c:pt>
                      <c:pt idx="397">
                        <c:v>-2.7842961075433604E-3</c:v>
                      </c:pt>
                      <c:pt idx="398">
                        <c:v>-1.0845514277800362E-3</c:v>
                      </c:pt>
                      <c:pt idx="399">
                        <c:v>5.9765798737736566E-4</c:v>
                      </c:pt>
                      <c:pt idx="400">
                        <c:v>2.2634624368013815E-3</c:v>
                      </c:pt>
                      <c:pt idx="401">
                        <c:v>3.9127943612978101E-3</c:v>
                      </c:pt>
                      <c:pt idx="402">
                        <c:v>5.54678790452266E-3</c:v>
                      </c:pt>
                      <c:pt idx="403">
                        <c:v>7.1657449970400806E-3</c:v>
                      </c:pt>
                      <c:pt idx="404">
                        <c:v>8.770267122502149E-3</c:v>
                      </c:pt>
                      <c:pt idx="405">
                        <c:v>1.0361300434273286E-2</c:v>
                      </c:pt>
                      <c:pt idx="406">
                        <c:v>1.19388703979644E-2</c:v>
                      </c:pt>
                      <c:pt idx="407">
                        <c:v>1.3503955410433765E-2</c:v>
                      </c:pt>
                      <c:pt idx="408">
                        <c:v>1.505691954639115E-2</c:v>
                      </c:pt>
                      <c:pt idx="409">
                        <c:v>1.6598221202288464E-2</c:v>
                      </c:pt>
                      <c:pt idx="410">
                        <c:v>1.8128759065811718E-2</c:v>
                      </c:pt>
                      <c:pt idx="411">
                        <c:v>1.9648231575635899E-2</c:v>
                      </c:pt>
                      <c:pt idx="412">
                        <c:v>2.11579685221925E-2</c:v>
                      </c:pt>
                      <c:pt idx="413">
                        <c:v>2.2657708778889007E-2</c:v>
                      </c:pt>
                      <c:pt idx="414">
                        <c:v>2.4148565992235943E-2</c:v>
                      </c:pt>
                      <c:pt idx="415">
                        <c:v>2.5630125646988262E-2</c:v>
                      </c:pt>
                      <c:pt idx="416">
                        <c:v>2.7103389413584037E-2</c:v>
                      </c:pt>
                      <c:pt idx="417">
                        <c:v>2.8568521374961759E-2</c:v>
                      </c:pt>
                      <c:pt idx="418">
                        <c:v>3.0025876707084818E-2</c:v>
                      </c:pt>
                      <c:pt idx="419">
                        <c:v>3.1475420671982633E-2</c:v>
                      </c:pt>
                      <c:pt idx="420">
                        <c:v>3.2918030907019266E-2</c:v>
                      </c:pt>
                      <c:pt idx="421">
                        <c:v>3.4353473320100643E-2</c:v>
                      </c:pt>
                      <c:pt idx="422">
                        <c:v>3.5782375158676563E-2</c:v>
                      </c:pt>
                      <c:pt idx="423">
                        <c:v>3.7204690229272308E-2</c:v>
                      </c:pt>
                      <c:pt idx="424">
                        <c:v>3.8620420383007718E-2</c:v>
                      </c:pt>
                      <c:pt idx="425">
                        <c:v>4.003046457204807E-2</c:v>
                      </c:pt>
                      <c:pt idx="426">
                        <c:v>4.1434298388495029E-2</c:v>
                      </c:pt>
                      <c:pt idx="427">
                        <c:v>4.2832389355161732E-2</c:v>
                      </c:pt>
                      <c:pt idx="428">
                        <c:v>4.4224871767554338E-2</c:v>
                      </c:pt>
                      <c:pt idx="429">
                        <c:v>4.5611831679217972E-2</c:v>
                      </c:pt>
                      <c:pt idx="430">
                        <c:v>4.6993121820034428E-2</c:v>
                      </c:pt>
                      <c:pt idx="431">
                        <c:v>4.8369291594609197E-2</c:v>
                      </c:pt>
                      <c:pt idx="432">
                        <c:v>4.9739867831852615E-2</c:v>
                      </c:pt>
                      <c:pt idx="433">
                        <c:v>5.1105119776289988E-2</c:v>
                      </c:pt>
                      <c:pt idx="434">
                        <c:v>5.2465083976168593E-2</c:v>
                      </c:pt>
                      <c:pt idx="435">
                        <c:v>5.3818836107112279E-2</c:v>
                      </c:pt>
                      <c:pt idx="436">
                        <c:v>5.5166329705386236E-2</c:v>
                      </c:pt>
                      <c:pt idx="437">
                        <c:v>5.6506928010810094E-2</c:v>
                      </c:pt>
                      <c:pt idx="438">
                        <c:v>5.7840002124032348E-2</c:v>
                      </c:pt>
                      <c:pt idx="439">
                        <c:v>5.9165789224550326E-2</c:v>
                      </c:pt>
                      <c:pt idx="440">
                        <c:v>6.0485649638394139E-2</c:v>
                      </c:pt>
                      <c:pt idx="441">
                        <c:v>6.1801600836398476E-2</c:v>
                      </c:pt>
                      <c:pt idx="442">
                        <c:v>6.3114695859580933E-2</c:v>
                      </c:pt>
                      <c:pt idx="443">
                        <c:v>6.4425350257518832E-2</c:v>
                      </c:pt>
                      <c:pt idx="444">
                        <c:v>6.5711056517434308E-2</c:v>
                      </c:pt>
                      <c:pt idx="445">
                        <c:v>6.6981830422069205E-2</c:v>
                      </c:pt>
                      <c:pt idx="446">
                        <c:v>6.8248719832985236E-2</c:v>
                      </c:pt>
                      <c:pt idx="447">
                        <c:v>6.9512365467288853E-2</c:v>
                      </c:pt>
                      <c:pt idx="448">
                        <c:v>7.0772257024009216E-2</c:v>
                      </c:pt>
                      <c:pt idx="449">
                        <c:v>7.2029074371746465E-2</c:v>
                      </c:pt>
                      <c:pt idx="450">
                        <c:v>7.3283008537474603E-2</c:v>
                      </c:pt>
                      <c:pt idx="451">
                        <c:v>7.4534204801142881E-2</c:v>
                      </c:pt>
                      <c:pt idx="452">
                        <c:v>7.5783111206114487E-2</c:v>
                      </c:pt>
                      <c:pt idx="453">
                        <c:v>7.7029563708467211E-2</c:v>
                      </c:pt>
                      <c:pt idx="454">
                        <c:v>7.8274091925027517E-2</c:v>
                      </c:pt>
                      <c:pt idx="455">
                        <c:v>7.9516745261682578E-2</c:v>
                      </c:pt>
                      <c:pt idx="456">
                        <c:v>8.0757916495816748E-2</c:v>
                      </c:pt>
                      <c:pt idx="457">
                        <c:v>8.1997308135227667E-2</c:v>
                      </c:pt>
                      <c:pt idx="458">
                        <c:v>8.3235480951557805E-2</c:v>
                      </c:pt>
                      <c:pt idx="459">
                        <c:v>8.4472179578660794E-2</c:v>
                      </c:pt>
                      <c:pt idx="460">
                        <c:v>8.5707789069272663E-2</c:v>
                      </c:pt>
                      <c:pt idx="461">
                        <c:v>8.6942181583339842E-2</c:v>
                      </c:pt>
                      <c:pt idx="462">
                        <c:v>8.8175568818826947E-2</c:v>
                      </c:pt>
                      <c:pt idx="463">
                        <c:v>8.9407907259445418E-2</c:v>
                      </c:pt>
                      <c:pt idx="464">
                        <c:v>9.063961611397571E-2</c:v>
                      </c:pt>
                      <c:pt idx="465">
                        <c:v>9.1870816553948673E-2</c:v>
                      </c:pt>
                      <c:pt idx="466">
                        <c:v>9.3101210555357111E-2</c:v>
                      </c:pt>
                      <c:pt idx="467">
                        <c:v>9.4330878438033963E-2</c:v>
                      </c:pt>
                      <c:pt idx="468">
                        <c:v>9.5560024259831955E-2</c:v>
                      </c:pt>
                      <c:pt idx="469">
                        <c:v>9.6788684059843533E-2</c:v>
                      </c:pt>
                      <c:pt idx="470">
                        <c:v>9.8016521656185018E-2</c:v>
                      </c:pt>
                      <c:pt idx="471">
                        <c:v>9.9243699002682664E-2</c:v>
                      </c:pt>
                      <c:pt idx="472">
                        <c:v>0.10046996543917737</c:v>
                      </c:pt>
                      <c:pt idx="473">
                        <c:v>0.10169523698651997</c:v>
                      </c:pt>
                      <c:pt idx="474">
                        <c:v>0.10291885874351363</c:v>
                      </c:pt>
                      <c:pt idx="475">
                        <c:v>0.10414006098323376</c:v>
                      </c:pt>
                      <c:pt idx="476">
                        <c:v>0.10535873255622616</c:v>
                      </c:pt>
                      <c:pt idx="477">
                        <c:v>0.1065758167585814</c:v>
                      </c:pt>
                      <c:pt idx="478">
                        <c:v>0.10779164050302424</c:v>
                      </c:pt>
                      <c:pt idx="479">
                        <c:v>0.10900801743329834</c:v>
                      </c:pt>
                      <c:pt idx="480">
                        <c:v>0.11022613842740948</c:v>
                      </c:pt>
                      <c:pt idx="481">
                        <c:v>0.11144666025024537</c:v>
                      </c:pt>
                      <c:pt idx="482">
                        <c:v>0.11267099103943221</c:v>
                      </c:pt>
                      <c:pt idx="483">
                        <c:v>0.11389896954199015</c:v>
                      </c:pt>
                      <c:pt idx="484">
                        <c:v>0.11513162749758063</c:v>
                      </c:pt>
                      <c:pt idx="485">
                        <c:v>0.11636931137001605</c:v>
                      </c:pt>
                      <c:pt idx="486">
                        <c:v>0.11761184989510118</c:v>
                      </c:pt>
                      <c:pt idx="487">
                        <c:v>0.11885958521898296</c:v>
                      </c:pt>
                      <c:pt idx="488">
                        <c:v>0.12012110023188419</c:v>
                      </c:pt>
                      <c:pt idx="489">
                        <c:v>0.12140370264089136</c:v>
                      </c:pt>
                      <c:pt idx="490">
                        <c:v>0.12269107603812283</c:v>
                      </c:pt>
                      <c:pt idx="491">
                        <c:v>0.12398367281028241</c:v>
                      </c:pt>
                      <c:pt idx="492">
                        <c:v>0.12528124113509842</c:v>
                      </c:pt>
                      <c:pt idx="493">
                        <c:v>0.12658395721226168</c:v>
                      </c:pt>
                      <c:pt idx="494">
                        <c:v>0.12789195608643411</c:v>
                      </c:pt>
                      <c:pt idx="495">
                        <c:v>0.12920533222749619</c:v>
                      </c:pt>
                      <c:pt idx="496">
                        <c:v>0.13052429344360292</c:v>
                      </c:pt>
                      <c:pt idx="497">
                        <c:v>0.13184915913041942</c:v>
                      </c:pt>
                      <c:pt idx="498">
                        <c:v>0.13317940603564213</c:v>
                      </c:pt>
                      <c:pt idx="499">
                        <c:v>0.13451539031824952</c:v>
                      </c:pt>
                      <c:pt idx="500">
                        <c:v>0.13585727387930413</c:v>
                      </c:pt>
                      <c:pt idx="501">
                        <c:v>0.13720517827563522</c:v>
                      </c:pt>
                      <c:pt idx="502">
                        <c:v>0.13855929819493193</c:v>
                      </c:pt>
                      <c:pt idx="503">
                        <c:v>0.13991971271583234</c:v>
                      </c:pt>
                      <c:pt idx="504">
                        <c:v>0.14128642446578724</c:v>
                      </c:pt>
                      <c:pt idx="505">
                        <c:v>0.14265973356697359</c:v>
                      </c:pt>
                      <c:pt idx="506">
                        <c:v>0.1440398984870204</c:v>
                      </c:pt>
                      <c:pt idx="507">
                        <c:v>0.14542639582571443</c:v>
                      </c:pt>
                      <c:pt idx="508">
                        <c:v>0.14681974189797103</c:v>
                      </c:pt>
                      <c:pt idx="509">
                        <c:v>0.14821982002701911</c:v>
                      </c:pt>
                      <c:pt idx="510">
                        <c:v>0.14962666098809613</c:v>
                      </c:pt>
                      <c:pt idx="511">
                        <c:v>0.1510400018668405</c:v>
                      </c:pt>
                      <c:pt idx="512">
                        <c:v>0.15245961883959708</c:v>
                      </c:pt>
                      <c:pt idx="513">
                        <c:v>0.15386120592980362</c:v>
                      </c:pt>
                      <c:pt idx="514">
                        <c:v>0.15523561581380441</c:v>
                      </c:pt>
                      <c:pt idx="515">
                        <c:v>0.15658850661812135</c:v>
                      </c:pt>
                      <c:pt idx="516">
                        <c:v>0.15792809100525368</c:v>
                      </c:pt>
                      <c:pt idx="517">
                        <c:v>0.15926068587066489</c:v>
                      </c:pt>
                      <c:pt idx="518">
                        <c:v>0.16059406882852892</c:v>
                      </c:pt>
                      <c:pt idx="519">
                        <c:v>0.16193164336930821</c:v>
                      </c:pt>
                      <c:pt idx="520">
                        <c:v>0.16327410483113136</c:v>
                      </c:pt>
                      <c:pt idx="521">
                        <c:v>0.16462082832415026</c:v>
                      </c:pt>
                      <c:pt idx="522">
                        <c:v>0.16597229141779546</c:v>
                      </c:pt>
                      <c:pt idx="523">
                        <c:v>0.16732850748145278</c:v>
                      </c:pt>
                      <c:pt idx="524">
                        <c:v>0.16869071802255128</c:v>
                      </c:pt>
                      <c:pt idx="525">
                        <c:v>0.17005951851008855</c:v>
                      </c:pt>
                      <c:pt idx="526">
                        <c:v>0.17143504271505353</c:v>
                      </c:pt>
                      <c:pt idx="527">
                        <c:v>0.17281700466525865</c:v>
                      </c:pt>
                      <c:pt idx="528">
                        <c:v>0.17420446264911027</c:v>
                      </c:pt>
                      <c:pt idx="529">
                        <c:v>0.17559679728757865</c:v>
                      </c:pt>
                      <c:pt idx="530">
                        <c:v>0.17699401654650976</c:v>
                      </c:pt>
                      <c:pt idx="531">
                        <c:v>0.17839609344811824</c:v>
                      </c:pt>
                      <c:pt idx="532">
                        <c:v>0.17980361682662382</c:v>
                      </c:pt>
                      <c:pt idx="533">
                        <c:v>0.1812180200956319</c:v>
                      </c:pt>
                      <c:pt idx="534">
                        <c:v>0.18264041136863884</c:v>
                      </c:pt>
                      <c:pt idx="535">
                        <c:v>0.18407100233793294</c:v>
                      </c:pt>
                      <c:pt idx="536">
                        <c:v>0.18551081147247728</c:v>
                      </c:pt>
                      <c:pt idx="537">
                        <c:v>0.18696060699945921</c:v>
                      </c:pt>
                      <c:pt idx="538">
                        <c:v>0.1884214810786651</c:v>
                      </c:pt>
                      <c:pt idx="539">
                        <c:v>0.18989551273300448</c:v>
                      </c:pt>
                      <c:pt idx="540">
                        <c:v>0.19138578385575994</c:v>
                      </c:pt>
                      <c:pt idx="541">
                        <c:v>0.19289526512918245</c:v>
                      </c:pt>
                      <c:pt idx="542">
                        <c:v>0.19442757734426772</c:v>
                      </c:pt>
                      <c:pt idx="543">
                        <c:v>0.19598605480342576</c:v>
                      </c:pt>
                      <c:pt idx="544">
                        <c:v>0.19757433926033371</c:v>
                      </c:pt>
                      <c:pt idx="545">
                        <c:v>0.19919849874865053</c:v>
                      </c:pt>
                      <c:pt idx="546">
                        <c:v>0.20086352225447413</c:v>
                      </c:pt>
                      <c:pt idx="547">
                        <c:v>0.20257378911800961</c:v>
                      </c:pt>
                      <c:pt idx="548">
                        <c:v>0.20433385162944104</c:v>
                      </c:pt>
                      <c:pt idx="549">
                        <c:v>0.2061486189215454</c:v>
                      </c:pt>
                      <c:pt idx="550">
                        <c:v>0.20802286171224479</c:v>
                      </c:pt>
                      <c:pt idx="551">
                        <c:v>0.20996264426441144</c:v>
                      </c:pt>
                      <c:pt idx="552">
                        <c:v>0.211975826519024</c:v>
                      </c:pt>
                      <c:pt idx="553">
                        <c:v>0.21406970090279154</c:v>
                      </c:pt>
                      <c:pt idx="554">
                        <c:v>0.21624966843923915</c:v>
                      </c:pt>
                      <c:pt idx="555">
                        <c:v>0.21851720523553408</c:v>
                      </c:pt>
                      <c:pt idx="556">
                        <c:v>0.22087583929140114</c:v>
                      </c:pt>
                      <c:pt idx="557">
                        <c:v>0.22332944714373029</c:v>
                      </c:pt>
                      <c:pt idx="558">
                        <c:v>0.2258766629511785</c:v>
                      </c:pt>
                      <c:pt idx="559">
                        <c:v>0.22851371783933586</c:v>
                      </c:pt>
                      <c:pt idx="560">
                        <c:v>0.23124111304319198</c:v>
                      </c:pt>
                      <c:pt idx="561">
                        <c:v>0.23405436810723396</c:v>
                      </c:pt>
                      <c:pt idx="562">
                        <c:v>0.23695195388850834</c:v>
                      </c:pt>
                      <c:pt idx="563">
                        <c:v>0.23992906226477048</c:v>
                      </c:pt>
                      <c:pt idx="564">
                        <c:v>0.24297985313057269</c:v>
                      </c:pt>
                      <c:pt idx="565">
                        <c:v>0.24610305238662075</c:v>
                      </c:pt>
                      <c:pt idx="566">
                        <c:v>0.24929476791056668</c:v>
                      </c:pt>
                      <c:pt idx="567">
                        <c:v>0.25255275640135288</c:v>
                      </c:pt>
                      <c:pt idx="568">
                        <c:v>0.25587786068808865</c:v>
                      </c:pt>
                      <c:pt idx="569">
                        <c:v>0.25926685377252273</c:v>
                      </c:pt>
                      <c:pt idx="570">
                        <c:v>0.26272170077370377</c:v>
                      </c:pt>
                      <c:pt idx="571">
                        <c:v>0.26624169848659013</c:v>
                      </c:pt>
                      <c:pt idx="572">
                        <c:v>0.26982797406029657</c:v>
                      </c:pt>
                      <c:pt idx="573">
                        <c:v>0.27348139492095674</c:v>
                      </c:pt>
                      <c:pt idx="574">
                        <c:v>0.27720353287197391</c:v>
                      </c:pt>
                      <c:pt idx="575">
                        <c:v>0.28099443409053426</c:v>
                      </c:pt>
                      <c:pt idx="576">
                        <c:v>0.2848579473816078</c:v>
                      </c:pt>
                      <c:pt idx="577">
                        <c:v>0.28879433517797393</c:v>
                      </c:pt>
                      <c:pt idx="578">
                        <c:v>0.29280549198558048</c:v>
                      </c:pt>
                      <c:pt idx="579">
                        <c:v>0.29689345391740901</c:v>
                      </c:pt>
                      <c:pt idx="580">
                        <c:v>0.30105841752716139</c:v>
                      </c:pt>
                      <c:pt idx="581">
                        <c:v>0.30530256370886288</c:v>
                      </c:pt>
                      <c:pt idx="582">
                        <c:v>0.3096291949245098</c:v>
                      </c:pt>
                      <c:pt idx="583">
                        <c:v>0.31403741917394201</c:v>
                      </c:pt>
                      <c:pt idx="584">
                        <c:v>0.31852846970346888</c:v>
                      </c:pt>
                      <c:pt idx="585">
                        <c:v>0.32310288675805166</c:v>
                      </c:pt>
                      <c:pt idx="586">
                        <c:v>0.32776113176582411</c:v>
                      </c:pt>
                      <c:pt idx="587">
                        <c:v>0.33250445328456241</c:v>
                      </c:pt>
                      <c:pt idx="588">
                        <c:v>0.3373349337208299</c:v>
                      </c:pt>
                      <c:pt idx="589">
                        <c:v>0.34225388092183107</c:v>
                      </c:pt>
                      <c:pt idx="590">
                        <c:v>0.34726181526928984</c:v>
                      </c:pt>
                      <c:pt idx="591">
                        <c:v>0.35236002505873221</c:v>
                      </c:pt>
                      <c:pt idx="592">
                        <c:v>0.35754946924173769</c:v>
                      </c:pt>
                      <c:pt idx="593">
                        <c:v>0.36283101273752855</c:v>
                      </c:pt>
                      <c:pt idx="594">
                        <c:v>0.36820449252623749</c:v>
                      </c:pt>
                      <c:pt idx="595">
                        <c:v>0.37364196840575525</c:v>
                      </c:pt>
                      <c:pt idx="596">
                        <c:v>0.37914409420014522</c:v>
                      </c:pt>
                      <c:pt idx="597">
                        <c:v>0.38474516604141829</c:v>
                      </c:pt>
                      <c:pt idx="598">
                        <c:v>0.39044666779296727</c:v>
                      </c:pt>
                      <c:pt idx="599">
                        <c:v>0.39625061866251049</c:v>
                      </c:pt>
                      <c:pt idx="600">
                        <c:v>0.4021558738103676</c:v>
                      </c:pt>
                      <c:pt idx="601">
                        <c:v>0.40816597205779631</c:v>
                      </c:pt>
                      <c:pt idx="602">
                        <c:v>0.41428150644553025</c:v>
                      </c:pt>
                      <c:pt idx="603">
                        <c:v>0.42050255198941583</c:v>
                      </c:pt>
                      <c:pt idx="604">
                        <c:v>0.42683047487869902</c:v>
                      </c:pt>
                      <c:pt idx="605">
                        <c:v>0.43326851591307192</c:v>
                      </c:pt>
                      <c:pt idx="606">
                        <c:v>0.43981903996253974</c:v>
                      </c:pt>
                      <c:pt idx="607">
                        <c:v>0.44648157778753017</c:v>
                      </c:pt>
                      <c:pt idx="608">
                        <c:v>0.45325787350769692</c:v>
                      </c:pt>
                      <c:pt idx="609">
                        <c:v>0.46014933330345581</c:v>
                      </c:pt>
                      <c:pt idx="610">
                        <c:v>0.46715692662378266</c:v>
                      </c:pt>
                      <c:pt idx="611">
                        <c:v>0.47428182811103858</c:v>
                      </c:pt>
                      <c:pt idx="612">
                        <c:v>0.48152832156856251</c:v>
                      </c:pt>
                      <c:pt idx="613">
                        <c:v>0.48889955552424275</c:v>
                      </c:pt>
                      <c:pt idx="614">
                        <c:v>0.49639786688333926</c:v>
                      </c:pt>
                      <c:pt idx="615">
                        <c:v>0.50402261262535419</c:v>
                      </c:pt>
                      <c:pt idx="616">
                        <c:v>0.51177722350522648</c:v>
                      </c:pt>
                      <c:pt idx="617">
                        <c:v>0.51966062587160655</c:v>
                      </c:pt>
                      <c:pt idx="618">
                        <c:v>0.52769584808807557</c:v>
                      </c:pt>
                      <c:pt idx="619">
                        <c:v>0.53590825563247013</c:v>
                      </c:pt>
                      <c:pt idx="620">
                        <c:v>0.54425334834524719</c:v>
                      </c:pt>
                      <c:pt idx="621">
                        <c:v>0.5527352308011394</c:v>
                      </c:pt>
                      <c:pt idx="622">
                        <c:v>0.56135369682571401</c:v>
                      </c:pt>
                      <c:pt idx="623">
                        <c:v>0.57010759031413061</c:v>
                      </c:pt>
                      <c:pt idx="624">
                        <c:v>0.57899826421470668</c:v>
                      </c:pt>
                      <c:pt idx="625">
                        <c:v>0.58802208770449027</c:v>
                      </c:pt>
                      <c:pt idx="626">
                        <c:v>0.59717454404453318</c:v>
                      </c:pt>
                      <c:pt idx="627">
                        <c:v>0.60644455918213813</c:v>
                      </c:pt>
                      <c:pt idx="628">
                        <c:v>0.61580542918676529</c:v>
                      </c:pt>
                      <c:pt idx="629">
                        <c:v>0.6252795001864343</c:v>
                      </c:pt>
                      <c:pt idx="630">
                        <c:v>0.63486800873058835</c:v>
                      </c:pt>
                      <c:pt idx="631">
                        <c:v>0.64457107160641591</c:v>
                      </c:pt>
                      <c:pt idx="632">
                        <c:v>0.65438920152039326</c:v>
                      </c:pt>
                      <c:pt idx="633">
                        <c:v>0.6643227441090046</c:v>
                      </c:pt>
                      <c:pt idx="634">
                        <c:v>0.67437138631625937</c:v>
                      </c:pt>
                      <c:pt idx="635">
                        <c:v>0.68453660217614343</c:v>
                      </c:pt>
                      <c:pt idx="636">
                        <c:v>0.69481753119167544</c:v>
                      </c:pt>
                      <c:pt idx="637">
                        <c:v>0.70521497159323798</c:v>
                      </c:pt>
                      <c:pt idx="638">
                        <c:v>0.71572833166569416</c:v>
                      </c:pt>
                      <c:pt idx="639">
                        <c:v>0.72635860119151985</c:v>
                      </c:pt>
                      <c:pt idx="640">
                        <c:v>0.73710483317511044</c:v>
                      </c:pt>
                      <c:pt idx="641">
                        <c:v>0.74796704514904777</c:v>
                      </c:pt>
                      <c:pt idx="642">
                        <c:v>0.75890433471180385</c:v>
                      </c:pt>
                      <c:pt idx="643">
                        <c:v>0.76986681405393753</c:v>
                      </c:pt>
                      <c:pt idx="644">
                        <c:v>0.78094387356573958</c:v>
                      </c:pt>
                      <c:pt idx="645">
                        <c:v>0.79213511216636368</c:v>
                      </c:pt>
                      <c:pt idx="646">
                        <c:v>0.80344058347987291</c:v>
                      </c:pt>
                      <c:pt idx="647">
                        <c:v>0.81486016738200029</c:v>
                      </c:pt>
                      <c:pt idx="648">
                        <c:v>0.82639324869365194</c:v>
                      </c:pt>
                      <c:pt idx="649">
                        <c:v>0.83803962016288691</c:v>
                      </c:pt>
                      <c:pt idx="650">
                        <c:v>0.84979878277558907</c:v>
                      </c:pt>
                      <c:pt idx="651">
                        <c:v>0.86166960814185378</c:v>
                      </c:pt>
                      <c:pt idx="652">
                        <c:v>0.87365230231512314</c:v>
                      </c:pt>
                      <c:pt idx="653">
                        <c:v>0.88574568940431175</c:v>
                      </c:pt>
                      <c:pt idx="654">
                        <c:v>0.8979481473348192</c:v>
                      </c:pt>
                      <c:pt idx="655">
                        <c:v>0.91025899115895625</c:v>
                      </c:pt>
                      <c:pt idx="656">
                        <c:v>0.92267576794686645</c:v>
                      </c:pt>
                      <c:pt idx="657">
                        <c:v>0.93519892141441419</c:v>
                      </c:pt>
                      <c:pt idx="658">
                        <c:v>0.94782573264149039</c:v>
                      </c:pt>
                      <c:pt idx="659">
                        <c:v>0.96055356482124377</c:v>
                      </c:pt>
                      <c:pt idx="660">
                        <c:v>0.97337974904253932</c:v>
                      </c:pt>
                      <c:pt idx="661">
                        <c:v>0.98630311309163776</c:v>
                      </c:pt>
                      <c:pt idx="662">
                        <c:v>0.99931897598150743</c:v>
                      </c:pt>
                      <c:pt idx="663">
                        <c:v>1.012424791618393</c:v>
                      </c:pt>
                      <c:pt idx="664">
                        <c:v>1.0256163233746745</c:v>
                      </c:pt>
                      <c:pt idx="665">
                        <c:v>1.0388898917161002</c:v>
                      </c:pt>
                      <c:pt idx="666">
                        <c:v>1.0522397975646054</c:v>
                      </c:pt>
                      <c:pt idx="667">
                        <c:v>1.0656623681715298</c:v>
                      </c:pt>
                      <c:pt idx="668">
                        <c:v>1.0791512518032542</c:v>
                      </c:pt>
                      <c:pt idx="669">
                        <c:v>1.0926601574679735</c:v>
                      </c:pt>
                      <c:pt idx="670">
                        <c:v>1.1061036255785366</c:v>
                      </c:pt>
                      <c:pt idx="671">
                        <c:v>1.1195931048941519</c:v>
                      </c:pt>
                      <c:pt idx="672">
                        <c:v>1.1331204626890319</c:v>
                      </c:pt>
                      <c:pt idx="673">
                        <c:v>1.146675171719016</c:v>
                      </c:pt>
                      <c:pt idx="674">
                        <c:v>1.1602460810958091</c:v>
                      </c:pt>
                      <c:pt idx="675">
                        <c:v>1.1738272834593528</c:v>
                      </c:pt>
                      <c:pt idx="676">
                        <c:v>1.1874037031857165</c:v>
                      </c:pt>
                      <c:pt idx="677">
                        <c:v>1.2009653493121373</c:v>
                      </c:pt>
                      <c:pt idx="678">
                        <c:v>1.2145010987834046</c:v>
                      </c:pt>
                      <c:pt idx="679">
                        <c:v>1.2279959351765755</c:v>
                      </c:pt>
                      <c:pt idx="680">
                        <c:v>1.2414340534971102</c:v>
                      </c:pt>
                      <c:pt idx="681">
                        <c:v>1.2547993971470572</c:v>
                      </c:pt>
                      <c:pt idx="682">
                        <c:v>1.2680738724364675</c:v>
                      </c:pt>
                      <c:pt idx="683">
                        <c:v>1.2812403709576305</c:v>
                      </c:pt>
                      <c:pt idx="684">
                        <c:v>1.294281233231763</c:v>
                      </c:pt>
                      <c:pt idx="685">
                        <c:v>1.3071743962384357</c:v>
                      </c:pt>
                      <c:pt idx="686">
                        <c:v>1.3198996845897757</c:v>
                      </c:pt>
                      <c:pt idx="687">
                        <c:v>1.3324342218201128</c:v>
                      </c:pt>
                      <c:pt idx="688">
                        <c:v>1.3447555915900649</c:v>
                      </c:pt>
                      <c:pt idx="689">
                        <c:v>1.3568741208426147</c:v>
                      </c:pt>
                      <c:pt idx="690">
                        <c:v>1.3688976328323008</c:v>
                      </c:pt>
                      <c:pt idx="691">
                        <c:v>1.3809592194311187</c:v>
                      </c:pt>
                      <c:pt idx="692">
                        <c:v>1.3930495601603925</c:v>
                      </c:pt>
                      <c:pt idx="693">
                        <c:v>1.4053672772445098</c:v>
                      </c:pt>
                      <c:pt idx="694">
                        <c:v>1.418049595720829</c:v>
                      </c:pt>
                      <c:pt idx="695">
                        <c:v>1.4311868291664531</c:v>
                      </c:pt>
                      <c:pt idx="696">
                        <c:v>1.4448658329092683</c:v>
                      </c:pt>
                      <c:pt idx="697">
                        <c:v>1.4591549506897574</c:v>
                      </c:pt>
                      <c:pt idx="698">
                        <c:v>1.4741092212669287</c:v>
                      </c:pt>
                      <c:pt idx="699">
                        <c:v>1.4897632449591285</c:v>
                      </c:pt>
                      <c:pt idx="700">
                        <c:v>1.5061360453259762</c:v>
                      </c:pt>
                      <c:pt idx="701">
                        <c:v>1.5228258435644859</c:v>
                      </c:pt>
                      <c:pt idx="702">
                        <c:v>1.5400969108828908</c:v>
                      </c:pt>
                      <c:pt idx="703">
                        <c:v>1.5579821356478549</c:v>
                      </c:pt>
                      <c:pt idx="704">
                        <c:v>1.5764264708571971</c:v>
                      </c:pt>
                      <c:pt idx="705">
                        <c:v>1.5949497299282327</c:v>
                      </c:pt>
                      <c:pt idx="706">
                        <c:v>1.6137263856008452</c:v>
                      </c:pt>
                      <c:pt idx="707">
                        <c:v>1.6327981300678025</c:v>
                      </c:pt>
                      <c:pt idx="708">
                        <c:v>1.6516705932126166</c:v>
                      </c:pt>
                      <c:pt idx="709">
                        <c:v>1.6705030895973798</c:v>
                      </c:pt>
                      <c:pt idx="710">
                        <c:v>1.6891990218178572</c:v>
                      </c:pt>
                      <c:pt idx="711">
                        <c:v>1.7074279038175297</c:v>
                      </c:pt>
                      <c:pt idx="712">
                        <c:v>1.7254253797387868</c:v>
                      </c:pt>
                      <c:pt idx="713">
                        <c:v>1.7427197627182884</c:v>
                      </c:pt>
                      <c:pt idx="714">
                        <c:v>1.759619927344009</c:v>
                      </c:pt>
                      <c:pt idx="715">
                        <c:v>1.7757052404520492</c:v>
                      </c:pt>
                      <c:pt idx="716">
                        <c:v>1.7912116918151726</c:v>
                      </c:pt>
                      <c:pt idx="717">
                        <c:v>1.8058356317886455</c:v>
                      </c:pt>
                      <c:pt idx="718">
                        <c:v>1.8197342639478937</c:v>
                      </c:pt>
                      <c:pt idx="719">
                        <c:v>1.83274595129465</c:v>
                      </c:pt>
                      <c:pt idx="720">
                        <c:v>1.8448856935855755</c:v>
                      </c:pt>
                      <c:pt idx="721">
                        <c:v>1.8561148638767566</c:v>
                      </c:pt>
                      <c:pt idx="722">
                        <c:v>1.8663000515500077</c:v>
                      </c:pt>
                      <c:pt idx="723">
                        <c:v>1.8755394114311521</c:v>
                      </c:pt>
                      <c:pt idx="724">
                        <c:v>1.8837268753650265</c:v>
                      </c:pt>
                      <c:pt idx="725">
                        <c:v>1.8909662409555634</c:v>
                      </c:pt>
                      <c:pt idx="726">
                        <c:v>1.897163176758053</c:v>
                      </c:pt>
                      <c:pt idx="727">
                        <c:v>1.9023821229356803</c:v>
                      </c:pt>
                      <c:pt idx="728">
                        <c:v>1.9065793181353206</c:v>
                      </c:pt>
                      <c:pt idx="729">
                        <c:v>1.9098002873558864</c:v>
                      </c:pt>
                      <c:pt idx="730">
                        <c:v>1.9120120324694996</c:v>
                      </c:pt>
                      <c:pt idx="731">
                        <c:v>1.9132837480249212</c:v>
                      </c:pt>
                      <c:pt idx="732">
                        <c:v>1.9135471627211704</c:v>
                      </c:pt>
                      <c:pt idx="733">
                        <c:v>1.9129173388422709</c:v>
                      </c:pt>
                      <c:pt idx="734">
                        <c:v>1.911347427330421</c:v>
                      </c:pt>
                      <c:pt idx="735">
                        <c:v>1.9088893522255017</c:v>
                      </c:pt>
                      <c:pt idx="736">
                        <c:v>1.9056072429231647</c:v>
                      </c:pt>
                      <c:pt idx="737">
                        <c:v>1.9014844121094465</c:v>
                      </c:pt>
                      <c:pt idx="738">
                        <c:v>1.896538133806758</c:v>
                      </c:pt>
                      <c:pt idx="739">
                        <c:v>1.8908719363480213</c:v>
                      </c:pt>
                      <c:pt idx="740">
                        <c:v>1.8845156260388709</c:v>
                      </c:pt>
                      <c:pt idx="741">
                        <c:v>1.8775091422754984</c:v>
                      </c:pt>
                      <c:pt idx="742">
                        <c:v>1.8698906317878674</c:v>
                      </c:pt>
                      <c:pt idx="743">
                        <c:v>1.861641347261906</c:v>
                      </c:pt>
                      <c:pt idx="744">
                        <c:v>1.8528711248765752</c:v>
                      </c:pt>
                      <c:pt idx="745">
                        <c:v>1.8436252462078022</c:v>
                      </c:pt>
                      <c:pt idx="746">
                        <c:v>1.8339449916013413</c:v>
                      </c:pt>
                      <c:pt idx="747">
                        <c:v>1.8238750257505196</c:v>
                      </c:pt>
                      <c:pt idx="748">
                        <c:v>1.8134451635765432</c:v>
                      </c:pt>
                      <c:pt idx="749">
                        <c:v>1.8027052602739524</c:v>
                      </c:pt>
                      <c:pt idx="750">
                        <c:v>1.7916929346740138</c:v>
                      </c:pt>
                      <c:pt idx="751">
                        <c:v>1.7804413080586494</c:v>
                      </c:pt>
                      <c:pt idx="752">
                        <c:v>1.7689861006292324</c:v>
                      </c:pt>
                      <c:pt idx="753">
                        <c:v>1.7573041821827771</c:v>
                      </c:pt>
                      <c:pt idx="754">
                        <c:v>1.7454786661909767</c:v>
                      </c:pt>
                      <c:pt idx="755">
                        <c:v>1.7335377691116487</c:v>
                      </c:pt>
                      <c:pt idx="756">
                        <c:v>1.7215131306302305</c:v>
                      </c:pt>
                      <c:pt idx="757">
                        <c:v>1.7094292987066235</c:v>
                      </c:pt>
                      <c:pt idx="758">
                        <c:v>1.6970296875729811</c:v>
                      </c:pt>
                      <c:pt idx="759">
                        <c:v>1.6846327246128443</c:v>
                      </c:pt>
                      <c:pt idx="760">
                        <c:v>1.6723101811189798</c:v>
                      </c:pt>
                      <c:pt idx="761">
                        <c:v>1.660016939066244</c:v>
                      </c:pt>
                      <c:pt idx="762">
                        <c:v>1.6477356372414445</c:v>
                      </c:pt>
                      <c:pt idx="763">
                        <c:v>1.6355402397456908</c:v>
                      </c:pt>
                      <c:pt idx="764">
                        <c:v>1.6234428052916745</c:v>
                      </c:pt>
                      <c:pt idx="765">
                        <c:v>1.6114497810007258</c:v>
                      </c:pt>
                      <c:pt idx="766">
                        <c:v>1.5995670931859045</c:v>
                      </c:pt>
                      <c:pt idx="767">
                        <c:v>1.5878019328304682</c:v>
                      </c:pt>
                      <c:pt idx="768">
                        <c:v>1.5763151234261739</c:v>
                      </c:pt>
                      <c:pt idx="769">
                        <c:v>1.5648720964585343</c:v>
                      </c:pt>
                      <c:pt idx="770">
                        <c:v>1.5535214467313574</c:v>
                      </c:pt>
                      <c:pt idx="771">
                        <c:v>1.5423009184585947</c:v>
                      </c:pt>
                      <c:pt idx="772">
                        <c:v>1.5312054751521595</c:v>
                      </c:pt>
                      <c:pt idx="773">
                        <c:v>1.5202360014134544</c:v>
                      </c:pt>
                      <c:pt idx="774">
                        <c:v>1.5093901456104353</c:v>
                      </c:pt>
                      <c:pt idx="775">
                        <c:v>1.4986670454067508</c:v>
                      </c:pt>
                      <c:pt idx="776">
                        <c:v>1.4880651498134569</c:v>
                      </c:pt>
                      <c:pt idx="777">
                        <c:v>1.4775146536539716</c:v>
                      </c:pt>
                      <c:pt idx="778">
                        <c:v>1.4670522666132704</c:v>
                      </c:pt>
                      <c:pt idx="779">
                        <c:v>1.4567044882295623</c:v>
                      </c:pt>
                      <c:pt idx="780">
                        <c:v>1.4464707256353484</c:v>
                      </c:pt>
                      <c:pt idx="781">
                        <c:v>1.4363467750045453</c:v>
                      </c:pt>
                      <c:pt idx="782">
                        <c:v>1.4263347401988262</c:v>
                      </c:pt>
                      <c:pt idx="783">
                        <c:v>1.4163639913040746</c:v>
                      </c:pt>
                      <c:pt idx="784">
                        <c:v>1.4063703840199078</c:v>
                      </c:pt>
                      <c:pt idx="785">
                        <c:v>1.3964916931690057</c:v>
                      </c:pt>
                      <c:pt idx="786">
                        <c:v>1.3867051436801205</c:v>
                      </c:pt>
                      <c:pt idx="787">
                        <c:v>1.3769911646727251</c:v>
                      </c:pt>
                      <c:pt idx="788">
                        <c:v>1.3673885063492091</c:v>
                      </c:pt>
                      <c:pt idx="789">
                        <c:v>1.3578962107012469</c:v>
                      </c:pt>
                      <c:pt idx="790">
                        <c:v>1.3485134088342938</c:v>
                      </c:pt>
                      <c:pt idx="791">
                        <c:v>1.3392385654922039</c:v>
                      </c:pt>
                      <c:pt idx="792">
                        <c:v>1.3300713358828773</c:v>
                      </c:pt>
                      <c:pt idx="793">
                        <c:v>1.3210100743476396</c:v>
                      </c:pt>
                      <c:pt idx="794">
                        <c:v>1.3120539840538774</c:v>
                      </c:pt>
                      <c:pt idx="795">
                        <c:v>1.30320249460781</c:v>
                      </c:pt>
                      <c:pt idx="796">
                        <c:v>1.2944545534040266</c:v>
                      </c:pt>
                      <c:pt idx="797">
                        <c:v>1.2857824762556114</c:v>
                      </c:pt>
                      <c:pt idx="798">
                        <c:v>1.2772014217698919</c:v>
                      </c:pt>
                      <c:pt idx="799">
                        <c:v>1.2687208888966328</c:v>
                      </c:pt>
                      <c:pt idx="800">
                        <c:v>1.260339854558574</c:v>
                      </c:pt>
                      <c:pt idx="801">
                        <c:v>1.2520576321653842</c:v>
                      </c:pt>
                      <c:pt idx="802">
                        <c:v>1.2438725555450105</c:v>
                      </c:pt>
                      <c:pt idx="803">
                        <c:v>1.2357847458954749</c:v>
                      </c:pt>
                      <c:pt idx="804">
                        <c:v>1.2277925270708856</c:v>
                      </c:pt>
                      <c:pt idx="805">
                        <c:v>1.2198958186386124</c:v>
                      </c:pt>
                      <c:pt idx="806">
                        <c:v>1.2120934569381512</c:v>
                      </c:pt>
                      <c:pt idx="807">
                        <c:v>1.2043847671493126</c:v>
                      </c:pt>
                      <c:pt idx="808">
                        <c:v>1.1967676770698257</c:v>
                      </c:pt>
                      <c:pt idx="809">
                        <c:v>1.1892419055079355</c:v>
                      </c:pt>
                      <c:pt idx="810">
                        <c:v>1.1817849672570306</c:v>
                      </c:pt>
                      <c:pt idx="811">
                        <c:v>1.1744178905159963</c:v>
                      </c:pt>
                      <c:pt idx="812">
                        <c:v>1.1671400990975673</c:v>
                      </c:pt>
                      <c:pt idx="813">
                        <c:v>1.1599510124472343</c:v>
                      </c:pt>
                      <c:pt idx="814">
                        <c:v>1.1528496210024881</c:v>
                      </c:pt>
                      <c:pt idx="815">
                        <c:v>1.1458351444467989</c:v>
                      </c:pt>
                      <c:pt idx="816">
                        <c:v>1.1389066729980433</c:v>
                      </c:pt>
                      <c:pt idx="817">
                        <c:v>1.1320639028912305</c:v>
                      </c:pt>
                      <c:pt idx="818">
                        <c:v>1.1253053032003792</c:v>
                      </c:pt>
                      <c:pt idx="819">
                        <c:v>1.1186307408001959</c:v>
                      </c:pt>
                      <c:pt idx="820">
                        <c:v>1.1120385297783066</c:v>
                      </c:pt>
                      <c:pt idx="821">
                        <c:v>1.1055294800466604</c:v>
                      </c:pt>
                      <c:pt idx="822">
                        <c:v>1.0991014273343427</c:v>
                      </c:pt>
                      <c:pt idx="823">
                        <c:v>1.0927544036929437</c:v>
                      </c:pt>
                      <c:pt idx="824">
                        <c:v>1.0864874187218183</c:v>
                      </c:pt>
                      <c:pt idx="825">
                        <c:v>1.0802942957382957</c:v>
                      </c:pt>
                      <c:pt idx="826">
                        <c:v>1.0741700524745399</c:v>
                      </c:pt>
                      <c:pt idx="827">
                        <c:v>1.0680525900697289</c:v>
                      </c:pt>
                      <c:pt idx="828">
                        <c:v>1.0619612529726186</c:v>
                      </c:pt>
                      <c:pt idx="829">
                        <c:v>1.0559256983794871</c:v>
                      </c:pt>
                      <c:pt idx="830">
                        <c:v>1.0499509678041736</c:v>
                      </c:pt>
                      <c:pt idx="831">
                        <c:v>1.0440441836656806</c:v>
                      </c:pt>
                      <c:pt idx="832">
                        <c:v>1.0382051561699426</c:v>
                      </c:pt>
                      <c:pt idx="833">
                        <c:v>1.0324288333104545</c:v>
                      </c:pt>
                      <c:pt idx="834">
                        <c:v>1.0267140972691446</c:v>
                      </c:pt>
                      <c:pt idx="835">
                        <c:v>1.0210593468603426</c:v>
                      </c:pt>
                      <c:pt idx="836">
                        <c:v>1.0154624332066609</c:v>
                      </c:pt>
                      <c:pt idx="837">
                        <c:v>1.0099234260435976</c:v>
                      </c:pt>
                      <c:pt idx="838">
                        <c:v>1.0044410745063612</c:v>
                      </c:pt>
                      <c:pt idx="839">
                        <c:v>0.99901546659707308</c:v>
                      </c:pt>
                      <c:pt idx="840">
                        <c:v>0.99364618563587059</c:v>
                      </c:pt>
                      <c:pt idx="841">
                        <c:v>0.98833279219895276</c:v>
                      </c:pt>
                      <c:pt idx="842">
                        <c:v>0.98307504187312433</c:v>
                      </c:pt>
                      <c:pt idx="843">
                        <c:v>0.9778730751189213</c:v>
                      </c:pt>
                      <c:pt idx="844">
                        <c:v>0.97270173121315329</c:v>
                      </c:pt>
                      <c:pt idx="845">
                        <c:v>0.96757929354086736</c:v>
                      </c:pt>
                      <c:pt idx="846">
                        <c:v>0.96251082242996888</c:v>
                      </c:pt>
                      <c:pt idx="847">
                        <c:v>0.95749601988201682</c:v>
                      </c:pt>
                      <c:pt idx="848">
                        <c:v>0.95253450088929081</c:v>
                      </c:pt>
                      <c:pt idx="849">
                        <c:v>0.94762602502222826</c:v>
                      </c:pt>
                      <c:pt idx="850">
                        <c:v>0.94277008234241</c:v>
                      </c:pt>
                      <c:pt idx="851">
                        <c:v>0.93796774432242969</c:v>
                      </c:pt>
                      <c:pt idx="852">
                        <c:v>0.93321832455304066</c:v>
                      </c:pt>
                      <c:pt idx="853">
                        <c:v>0.92852147969106114</c:v>
                      </c:pt>
                      <c:pt idx="854">
                        <c:v>0.92387629375684066</c:v>
                      </c:pt>
                      <c:pt idx="855">
                        <c:v>0.91928239750321905</c:v>
                      </c:pt>
                      <c:pt idx="856">
                        <c:v>0.91473884181241494</c:v>
                      </c:pt>
                      <c:pt idx="857">
                        <c:v>0.91024559785108705</c:v>
                      </c:pt>
                      <c:pt idx="858">
                        <c:v>0.90580201320888709</c:v>
                      </c:pt>
                      <c:pt idx="859">
                        <c:v>0.90140797718792498</c:v>
                      </c:pt>
                      <c:pt idx="860">
                        <c:v>0.89706300605692924</c:v>
                      </c:pt>
                      <c:pt idx="861">
                        <c:v>0.89276609366239323</c:v>
                      </c:pt>
                      <c:pt idx="862">
                        <c:v>0.88851791004428959</c:v>
                      </c:pt>
                      <c:pt idx="863">
                        <c:v>0.88431699410906106</c:v>
                      </c:pt>
                      <c:pt idx="864">
                        <c:v>0.88016352623927052</c:v>
                      </c:pt>
                      <c:pt idx="865">
                        <c:v>0.87605723417846126</c:v>
                      </c:pt>
                      <c:pt idx="866">
                        <c:v>0.871996927719489</c:v>
                      </c:pt>
                      <c:pt idx="867">
                        <c:v>0.86798076653305201</c:v>
                      </c:pt>
                      <c:pt idx="868">
                        <c:v>0.86400042735058735</c:v>
                      </c:pt>
                      <c:pt idx="869">
                        <c:v>0.86006573653382323</c:v>
                      </c:pt>
                      <c:pt idx="870">
                        <c:v>0.85617680832714149</c:v>
                      </c:pt>
                      <c:pt idx="871">
                        <c:v>0.85233284799251374</c:v>
                      </c:pt>
                      <c:pt idx="872">
                        <c:v>0.84853349218128526</c:v>
                      </c:pt>
                      <c:pt idx="873">
                        <c:v>0.84477690572274744</c:v>
                      </c:pt>
                      <c:pt idx="874">
                        <c:v>0.84106282548105216</c:v>
                      </c:pt>
                      <c:pt idx="875">
                        <c:v>0.83739172775762971</c:v>
                      </c:pt>
                      <c:pt idx="876">
                        <c:v>0.83376288679748634</c:v>
                      </c:pt>
                      <c:pt idx="877">
                        <c:v>0.83017643761829274</c:v>
                      </c:pt>
                      <c:pt idx="878">
                        <c:v>0.82663180811479131</c:v>
                      </c:pt>
                      <c:pt idx="879">
                        <c:v>0.82312856231841447</c:v>
                      </c:pt>
                      <c:pt idx="880">
                        <c:v>0.81966640753596554</c:v>
                      </c:pt>
                      <c:pt idx="881">
                        <c:v>0.8162457073025301</c:v>
                      </c:pt>
                      <c:pt idx="882">
                        <c:v>0.81286562825963693</c:v>
                      </c:pt>
                      <c:pt idx="883">
                        <c:v>0.80952553899644408</c:v>
                      </c:pt>
                      <c:pt idx="884">
                        <c:v>0.80622466380877689</c:v>
                      </c:pt>
                      <c:pt idx="885">
                        <c:v>0.80296279600782761</c:v>
                      </c:pt>
                      <c:pt idx="886">
                        <c:v>0.79973979541511664</c:v>
                      </c:pt>
                      <c:pt idx="887">
                        <c:v>0.79655569094339718</c:v>
                      </c:pt>
                      <c:pt idx="888">
                        <c:v>0.79340992108372244</c:v>
                      </c:pt>
                      <c:pt idx="889">
                        <c:v>0.79030188378138289</c:v>
                      </c:pt>
                      <c:pt idx="890">
                        <c:v>0.78723110532592444</c:v>
                      </c:pt>
                      <c:pt idx="891">
                        <c:v>0.78419731426778971</c:v>
                      </c:pt>
                      <c:pt idx="892">
                        <c:v>0.78119931854049651</c:v>
                      </c:pt>
                      <c:pt idx="893">
                        <c:v>0.77823318037347411</c:v>
                      </c:pt>
                      <c:pt idx="894">
                        <c:v>0.77529744075413087</c:v>
                      </c:pt>
                      <c:pt idx="895">
                        <c:v>0.77238950028048103</c:v>
                      </c:pt>
                      <c:pt idx="896">
                        <c:v>0.76950329463729861</c:v>
                      </c:pt>
                      <c:pt idx="897">
                        <c:v>0.76663793712270545</c:v>
                      </c:pt>
                      <c:pt idx="898">
                        <c:v>0.76378762030796754</c:v>
                      </c:pt>
                      <c:pt idx="899">
                        <c:v>0.76094967907624111</c:v>
                      </c:pt>
                      <c:pt idx="900">
                        <c:v>0.75812263747860686</c:v>
                      </c:pt>
                      <c:pt idx="901">
                        <c:v>0.75529191588616518</c:v>
                      </c:pt>
                      <c:pt idx="902">
                        <c:v>0.75246638796920207</c:v>
                      </c:pt>
                      <c:pt idx="903">
                        <c:v>0.74964203840508781</c:v>
                      </c:pt>
                      <c:pt idx="904">
                        <c:v>0.74681311261356353</c:v>
                      </c:pt>
                      <c:pt idx="905">
                        <c:v>0.74397456322546995</c:v>
                      </c:pt>
                      <c:pt idx="906">
                        <c:v>0.74112324005902486</c:v>
                      </c:pt>
                      <c:pt idx="907">
                        <c:v>0.73825670519705022</c:v>
                      </c:pt>
                      <c:pt idx="908">
                        <c:v>0.73537184782294107</c:v>
                      </c:pt>
                      <c:pt idx="909">
                        <c:v>0.73246233113305992</c:v>
                      </c:pt>
                      <c:pt idx="910">
                        <c:v>0.7295281724375674</c:v>
                      </c:pt>
                      <c:pt idx="911">
                        <c:v>0.72656371647725937</c:v>
                      </c:pt>
                      <c:pt idx="912">
                        <c:v>0.72356679308174332</c:v>
                      </c:pt>
                      <c:pt idx="913">
                        <c:v>0.72053635494282486</c:v>
                      </c:pt>
                      <c:pt idx="914">
                        <c:v>0.71746684118843773</c:v>
                      </c:pt>
                      <c:pt idx="915">
                        <c:v>0.71435613024984523</c:v>
                      </c:pt>
                      <c:pt idx="916">
                        <c:v>0.71119777061679945</c:v>
                      </c:pt>
                      <c:pt idx="917">
                        <c:v>0.70798913579099498</c:v>
                      </c:pt>
                      <c:pt idx="918">
                        <c:v>0.70472960303410404</c:v>
                      </c:pt>
                      <c:pt idx="919">
                        <c:v>0.7014160573583712</c:v>
                      </c:pt>
                      <c:pt idx="920">
                        <c:v>0.69804669615089598</c:v>
                      </c:pt>
                      <c:pt idx="921">
                        <c:v>0.69461990818986274</c:v>
                      </c:pt>
                      <c:pt idx="922">
                        <c:v>0.691131834724665</c:v>
                      </c:pt>
                      <c:pt idx="923">
                        <c:v>0.68758146392716246</c:v>
                      </c:pt>
                      <c:pt idx="924">
                        <c:v>0.68396448804509069</c:v>
                      </c:pt>
                      <c:pt idx="925">
                        <c:v>0.68027900029066335</c:v>
                      </c:pt>
                      <c:pt idx="926">
                        <c:v>0.67652380807970502</c:v>
                      </c:pt>
                      <c:pt idx="927">
                        <c:v>0.67269621993259077</c:v>
                      </c:pt>
                      <c:pt idx="928">
                        <c:v>0.66879530768276907</c:v>
                      </c:pt>
                      <c:pt idx="929">
                        <c:v>0.66481979076777531</c:v>
                      </c:pt>
                      <c:pt idx="930">
                        <c:v>0.66076851756032062</c:v>
                      </c:pt>
                      <c:pt idx="931">
                        <c:v>0.65664006070402192</c:v>
                      </c:pt>
                      <c:pt idx="932">
                        <c:v>0.65243427143938104</c:v>
                      </c:pt>
                      <c:pt idx="933">
                        <c:v>0.64815048071755332</c:v>
                      </c:pt>
                      <c:pt idx="934">
                        <c:v>0.64378860288059292</c:v>
                      </c:pt>
                      <c:pt idx="935">
                        <c:v>0.63934460528830006</c:v>
                      </c:pt>
                      <c:pt idx="936">
                        <c:v>0.63480434944698272</c:v>
                      </c:pt>
                      <c:pt idx="937">
                        <c:v>0.63018298462856004</c:v>
                      </c:pt>
                      <c:pt idx="938">
                        <c:v>0.62547944149989132</c:v>
                      </c:pt>
                      <c:pt idx="939">
                        <c:v>0.62069300509000958</c:v>
                      </c:pt>
                      <c:pt idx="940">
                        <c:v>0.61582193118818318</c:v>
                      </c:pt>
                    </c:numCache>
                  </c:numRef>
                </c:yVal>
                <c:smooth val="1"/>
                <c:extLst>
                  <c:ext xmlns:c16="http://schemas.microsoft.com/office/drawing/2014/chart" uri="{C3380CC4-5D6E-409C-BE32-E72D297353CC}">
                    <c16:uniqueId val="{00000001-64E6-46B9-827B-89712231FCEB}"/>
                  </c:ext>
                </c:extLst>
              </c15:ser>
            </c15:filteredScatterSeries>
            <c15:filteredScatterSeries>
              <c15:ser>
                <c:idx val="5"/>
                <c:order val="5"/>
                <c:tx>
                  <c:v>14400 WAVE</c:v>
                </c:tx>
                <c:spPr>
                  <a:ln w="9525" cap="rnd">
                    <a:solidFill>
                      <a:schemeClr val="accent6"/>
                    </a:solidFill>
                    <a:round/>
                  </a:ln>
                  <a:effectLst>
                    <a:outerShdw blurRad="40000" dist="23000" dir="5400000" rotWithShape="0">
                      <a:srgbClr val="000000">
                        <a:alpha val="35000"/>
                      </a:srgbClr>
                    </a:outerShdw>
                  </a:effectLst>
                </c:spPr>
                <c:marker>
                  <c:symbol val="none"/>
                </c:marker>
                <c:xVal>
                  <c:numRef>
                    <c:extLst xmlns:c15="http://schemas.microsoft.com/office/drawing/2012/chart">
                      <c:ext xmlns:c15="http://schemas.microsoft.com/office/drawing/2012/chart" uri="{02D57815-91ED-43cb-92C2-25804820EDAC}">
                        <c15:formulaRef>
                          <c15:sqref>'Graphs Task 1'!$BH$2:$BH$1044</c15:sqref>
                        </c15:formulaRef>
                      </c:ext>
                    </c:extLst>
                    <c:numCache>
                      <c:formatCode>General</c:formatCode>
                      <c:ptCount val="1043"/>
                      <c:pt idx="0">
                        <c:v>1.10330015045527</c:v>
                      </c:pt>
                      <c:pt idx="1">
                        <c:v>1.1034387605723928</c:v>
                      </c:pt>
                      <c:pt idx="2">
                        <c:v>1.1035551053778994</c:v>
                      </c:pt>
                      <c:pt idx="3">
                        <c:v>1.1036490722555157</c:v>
                      </c:pt>
                      <c:pt idx="4">
                        <c:v>1.1037209366697851</c:v>
                      </c:pt>
                      <c:pt idx="5">
                        <c:v>1.1037704812853228</c:v>
                      </c:pt>
                      <c:pt idx="6">
                        <c:v>1.103797844189907</c:v>
                      </c:pt>
                      <c:pt idx="7">
                        <c:v>1.1038028665143351</c:v>
                      </c:pt>
                      <c:pt idx="8">
                        <c:v>1.1037857447152799</c:v>
                      </c:pt>
                      <c:pt idx="9">
                        <c:v>1.1037463457072998</c:v>
                      </c:pt>
                      <c:pt idx="10">
                        <c:v>1.1036847612903469</c:v>
                      </c:pt>
                      <c:pt idx="11">
                        <c:v>1.1036008841430893</c:v>
                      </c:pt>
                      <c:pt idx="12">
                        <c:v>1.1034947666190205</c:v>
                      </c:pt>
                      <c:pt idx="13">
                        <c:v>1.103366327124929</c:v>
                      </c:pt>
                      <c:pt idx="14">
                        <c:v>1.1032156764838106</c:v>
                      </c:pt>
                      <c:pt idx="15">
                        <c:v>1.1030427262481055</c:v>
                      </c:pt>
                      <c:pt idx="16">
                        <c:v>1.1028473844191071</c:v>
                      </c:pt>
                      <c:pt idx="17">
                        <c:v>1.102629718902141</c:v>
                      </c:pt>
                      <c:pt idx="18">
                        <c:v>1.1023895980045539</c:v>
                      </c:pt>
                      <c:pt idx="19">
                        <c:v>1.1021271809516215</c:v>
                      </c:pt>
                      <c:pt idx="20">
                        <c:v>1.1018421980659798</c:v>
                      </c:pt>
                      <c:pt idx="21">
                        <c:v>1.1015348017010913</c:v>
                      </c:pt>
                      <c:pt idx="22">
                        <c:v>1.1012048131341989</c:v>
                      </c:pt>
                      <c:pt idx="23">
                        <c:v>1.1008523123360099</c:v>
                      </c:pt>
                      <c:pt idx="24">
                        <c:v>1.1004770803387738</c:v>
                      </c:pt>
                      <c:pt idx="25">
                        <c:v>1.1000791571049029</c:v>
                      </c:pt>
                      <c:pt idx="26">
                        <c:v>1.0996585463588344</c:v>
                      </c:pt>
                      <c:pt idx="27">
                        <c:v>1.0992149847282231</c:v>
                      </c:pt>
                      <c:pt idx="28">
                        <c:v>1.0987486661974704</c:v>
                      </c:pt>
                      <c:pt idx="29">
                        <c:v>1.0982593527238893</c:v>
                      </c:pt>
                      <c:pt idx="30">
                        <c:v>1.0977470001421472</c:v>
                      </c:pt>
                      <c:pt idx="31">
                        <c:v>1.0972115605908732</c:v>
                      </c:pt>
                      <c:pt idx="32">
                        <c:v>1.0966529493336701</c:v>
                      </c:pt>
                      <c:pt idx="33">
                        <c:v>1.0960710777076095</c:v>
                      </c:pt>
                      <c:pt idx="34">
                        <c:v>1.0954658530753441</c:v>
                      </c:pt>
                      <c:pt idx="35">
                        <c:v>1.0948371787748374</c:v>
                      </c:pt>
                      <c:pt idx="36">
                        <c:v>1.094185054094436</c:v>
                      </c:pt>
                      <c:pt idx="37">
                        <c:v>1.0935092410513458</c:v>
                      </c:pt>
                      <c:pt idx="38">
                        <c:v>1.0928096973355086</c:v>
                      </c:pt>
                      <c:pt idx="39">
                        <c:v>1.0920863433166732</c:v>
                      </c:pt>
                      <c:pt idx="40">
                        <c:v>1.091339162416872</c:v>
                      </c:pt>
                      <c:pt idx="41">
                        <c:v>1.0905678990677412</c:v>
                      </c:pt>
                      <c:pt idx="42">
                        <c:v>1.0897724607414181</c:v>
                      </c:pt>
                      <c:pt idx="43">
                        <c:v>1.0889528181505459</c:v>
                      </c:pt>
                      <c:pt idx="44">
                        <c:v>1.0881088029762382</c:v>
                      </c:pt>
                      <c:pt idx="45">
                        <c:v>1.087240580818793</c:v>
                      </c:pt>
                      <c:pt idx="46">
                        <c:v>1.0863475002915854</c:v>
                      </c:pt>
                      <c:pt idx="47">
                        <c:v>1.0854298196081236</c:v>
                      </c:pt>
                      <c:pt idx="48">
                        <c:v>1.0844873182450732</c:v>
                      </c:pt>
                      <c:pt idx="49">
                        <c:v>1.0835198043559533</c:v>
                      </c:pt>
                      <c:pt idx="50">
                        <c:v>1.0825273547748495</c:v>
                      </c:pt>
                      <c:pt idx="51">
                        <c:v>1.0815095971807656</c:v>
                      </c:pt>
                      <c:pt idx="52">
                        <c:v>1.0804665995134217</c:v>
                      </c:pt>
                      <c:pt idx="53">
                        <c:v>1.0793980818073454</c:v>
                      </c:pt>
                      <c:pt idx="54">
                        <c:v>1.0783039998252255</c:v>
                      </c:pt>
                      <c:pt idx="55">
                        <c:v>1.0771840625726354</c:v>
                      </c:pt>
                      <c:pt idx="56">
                        <c:v>1.0760383896096226</c:v>
                      </c:pt>
                      <c:pt idx="57">
                        <c:v>1.0748667495945923</c:v>
                      </c:pt>
                      <c:pt idx="58">
                        <c:v>1.0736688002470658</c:v>
                      </c:pt>
                      <c:pt idx="59">
                        <c:v>1.0724445424219398</c:v>
                      </c:pt>
                      <c:pt idx="60">
                        <c:v>1.0711939030730364</c:v>
                      </c:pt>
                      <c:pt idx="61">
                        <c:v>1.0699166284510122</c:v>
                      </c:pt>
                      <c:pt idx="62">
                        <c:v>1.0686124582357788</c:v>
                      </c:pt>
                      <c:pt idx="63">
                        <c:v>1.0672813736807449</c:v>
                      </c:pt>
                      <c:pt idx="64">
                        <c:v>1.0659232810652732</c:v>
                      </c:pt>
                      <c:pt idx="65">
                        <c:v>1.0645378320658143</c:v>
                      </c:pt>
                      <c:pt idx="66">
                        <c:v>1.063124849404363</c:v>
                      </c:pt>
                      <c:pt idx="67">
                        <c:v>1.0616844373796674</c:v>
                      </c:pt>
                      <c:pt idx="68">
                        <c:v>1.0602160852366089</c:v>
                      </c:pt>
                      <c:pt idx="69">
                        <c:v>1.0587197058966198</c:v>
                      </c:pt>
                      <c:pt idx="70">
                        <c:v>1.0571952801474203</c:v>
                      </c:pt>
                      <c:pt idx="71">
                        <c:v>1.0556332020066452</c:v>
                      </c:pt>
                      <c:pt idx="72">
                        <c:v>1.0540428845341587</c:v>
                      </c:pt>
                      <c:pt idx="73">
                        <c:v>1.0524241840610591</c:v>
                      </c:pt>
                      <c:pt idx="74">
                        <c:v>1.0507768777383431</c:v>
                      </c:pt>
                      <c:pt idx="75">
                        <c:v>1.049100662021859</c:v>
                      </c:pt>
                      <c:pt idx="76">
                        <c:v>1.0473956338232648</c:v>
                      </c:pt>
                      <c:pt idx="77">
                        <c:v>1.0456615154948927</c:v>
                      </c:pt>
                      <c:pt idx="78">
                        <c:v>1.0438982463290192</c:v>
                      </c:pt>
                      <c:pt idx="79">
                        <c:v>1.0421056110957856</c:v>
                      </c:pt>
                      <c:pt idx="80">
                        <c:v>1.0402836143513376</c:v>
                      </c:pt>
                      <c:pt idx="81">
                        <c:v>1.0384316511099871</c:v>
                      </c:pt>
                      <c:pt idx="82">
                        <c:v>1.0365498644012772</c:v>
                      </c:pt>
                      <c:pt idx="83">
                        <c:v>1.0346378230858841</c:v>
                      </c:pt>
                      <c:pt idx="84">
                        <c:v>1.0326952390365258</c:v>
                      </c:pt>
                      <c:pt idx="85">
                        <c:v>1.0307215072235631</c:v>
                      </c:pt>
                      <c:pt idx="86">
                        <c:v>1.0287167838457323</c:v>
                      </c:pt>
                      <c:pt idx="87">
                        <c:v>1.0266804460448935</c:v>
                      </c:pt>
                      <c:pt idx="88">
                        <c:v>1.0246124824019509</c:v>
                      </c:pt>
                      <c:pt idx="89">
                        <c:v>1.0225126817370784</c:v>
                      </c:pt>
                      <c:pt idx="90">
                        <c:v>1.0203809444727931</c:v>
                      </c:pt>
                      <c:pt idx="91">
                        <c:v>1.0182170471540972</c:v>
                      </c:pt>
                      <c:pt idx="92">
                        <c:v>1.0160207192320811</c:v>
                      </c:pt>
                      <c:pt idx="93">
                        <c:v>1.013791722128621</c:v>
                      </c:pt>
                      <c:pt idx="94">
                        <c:v>1.0115295677549447</c:v>
                      </c:pt>
                      <c:pt idx="95">
                        <c:v>1.0092340795782779</c:v>
                      </c:pt>
                      <c:pt idx="96">
                        <c:v>1.0069049117396567</c:v>
                      </c:pt>
                      <c:pt idx="97">
                        <c:v>1.0045414625321716</c:v>
                      </c:pt>
                      <c:pt idx="98">
                        <c:v>1.0021433206599126</c:v>
                      </c:pt>
                      <c:pt idx="99">
                        <c:v>0.99971051912700315</c:v>
                      </c:pt>
                      <c:pt idx="100">
                        <c:v>0.99724242247191031</c:v>
                      </c:pt>
                      <c:pt idx="101">
                        <c:v>0.99473888146538569</c:v>
                      </c:pt>
                      <c:pt idx="102">
                        <c:v>0.99219957254693703</c:v>
                      </c:pt>
                      <c:pt idx="103">
                        <c:v>0.98962462904045223</c:v>
                      </c:pt>
                      <c:pt idx="104">
                        <c:v>0.98701328937414101</c:v>
                      </c:pt>
                      <c:pt idx="105">
                        <c:v>0.98436563034156155</c:v>
                      </c:pt>
                      <c:pt idx="106">
                        <c:v>0.98168095125595289</c:v>
                      </c:pt>
                      <c:pt idx="107">
                        <c:v>0.97895879311771372</c:v>
                      </c:pt>
                      <c:pt idx="108">
                        <c:v>0.97619890244563168</c:v>
                      </c:pt>
                      <c:pt idx="109">
                        <c:v>0.97340053338336341</c:v>
                      </c:pt>
                      <c:pt idx="110">
                        <c:v>0.97056349540225328</c:v>
                      </c:pt>
                      <c:pt idx="111">
                        <c:v>0.96768727929770537</c:v>
                      </c:pt>
                      <c:pt idx="112">
                        <c:v>0.96477149577851873</c:v>
                      </c:pt>
                      <c:pt idx="113">
                        <c:v>0.96181587956936143</c:v>
                      </c:pt>
                      <c:pt idx="114">
                        <c:v>0.95882002055358784</c:v>
                      </c:pt>
                      <c:pt idx="115">
                        <c:v>0.95578390910692279</c:v>
                      </c:pt>
                      <c:pt idx="116">
                        <c:v>0.95270684203380118</c:v>
                      </c:pt>
                      <c:pt idx="117">
                        <c:v>0.94958888633253591</c:v>
                      </c:pt>
                      <c:pt idx="118">
                        <c:v>0.94642922050185463</c:v>
                      </c:pt>
                      <c:pt idx="119">
                        <c:v>0.94322756523023166</c:v>
                      </c:pt>
                      <c:pt idx="120">
                        <c:v>0.93998334765487457</c:v>
                      </c:pt>
                      <c:pt idx="121">
                        <c:v>0.93669607372222696</c:v>
                      </c:pt>
                      <c:pt idx="122">
                        <c:v>0.93336513813956345</c:v>
                      </c:pt>
                      <c:pt idx="123">
                        <c:v>0.92999030676632077</c:v>
                      </c:pt>
                      <c:pt idx="124">
                        <c:v>0.92657079945814191</c:v>
                      </c:pt>
                      <c:pt idx="125">
                        <c:v>0.9231066527563101</c:v>
                      </c:pt>
                      <c:pt idx="126">
                        <c:v>0.91959715812897092</c:v>
                      </c:pt>
                      <c:pt idx="127">
                        <c:v>0.9160424397351643</c:v>
                      </c:pt>
                      <c:pt idx="128">
                        <c:v>0.9124428811355334</c:v>
                      </c:pt>
                      <c:pt idx="129">
                        <c:v>0.90879842127874444</c:v>
                      </c:pt>
                      <c:pt idx="130">
                        <c:v>0.90510869060766863</c:v>
                      </c:pt>
                      <c:pt idx="131">
                        <c:v>0.90137333591077862</c:v>
                      </c:pt>
                      <c:pt idx="132">
                        <c:v>0.89759105128445793</c:v>
                      </c:pt>
                      <c:pt idx="133">
                        <c:v>0.89376101728196078</c:v>
                      </c:pt>
                      <c:pt idx="134">
                        <c:v>0.88988148167649028</c:v>
                      </c:pt>
                      <c:pt idx="135">
                        <c:v>0.88595154830014788</c:v>
                      </c:pt>
                      <c:pt idx="136">
                        <c:v>0.88197034665319285</c:v>
                      </c:pt>
                      <c:pt idx="137">
                        <c:v>0.87793785613039976</c:v>
                      </c:pt>
                      <c:pt idx="138">
                        <c:v>0.87385328503902526</c:v>
                      </c:pt>
                      <c:pt idx="139">
                        <c:v>0.86971735431879849</c:v>
                      </c:pt>
                      <c:pt idx="140">
                        <c:v>0.86553039536783904</c:v>
                      </c:pt>
                      <c:pt idx="141">
                        <c:v>0.86129210359505459</c:v>
                      </c:pt>
                      <c:pt idx="142">
                        <c:v>0.85700277389193569</c:v>
                      </c:pt>
                      <c:pt idx="143">
                        <c:v>0.85266170303738631</c:v>
                      </c:pt>
                      <c:pt idx="144">
                        <c:v>0.84826787369159373</c:v>
                      </c:pt>
                      <c:pt idx="145">
                        <c:v>0.84382023526879746</c:v>
                      </c:pt>
                      <c:pt idx="146">
                        <c:v>0.83931722280594334</c:v>
                      </c:pt>
                      <c:pt idx="147">
                        <c:v>0.83475782081017758</c:v>
                      </c:pt>
                      <c:pt idx="148">
                        <c:v>0.83014055174501156</c:v>
                      </c:pt>
                      <c:pt idx="149">
                        <c:v>0.82546540137239832</c:v>
                      </c:pt>
                      <c:pt idx="150">
                        <c:v>0.82073205307308594</c:v>
                      </c:pt>
                      <c:pt idx="151">
                        <c:v>0.81593183544534398</c:v>
                      </c:pt>
                      <c:pt idx="152">
                        <c:v>0.81106456196985055</c:v>
                      </c:pt>
                      <c:pt idx="153">
                        <c:v>0.80613836676829365</c:v>
                      </c:pt>
                      <c:pt idx="154">
                        <c:v>0.80115280423768787</c:v>
                      </c:pt>
                      <c:pt idx="155">
                        <c:v>0.79610782037750694</c:v>
                      </c:pt>
                      <c:pt idx="156">
                        <c:v>0.79100297232947991</c:v>
                      </c:pt>
                      <c:pt idx="157">
                        <c:v>0.78583764307551252</c:v>
                      </c:pt>
                      <c:pt idx="158">
                        <c:v>0.78061278180014748</c:v>
                      </c:pt>
                      <c:pt idx="159">
                        <c:v>0.77532662319783252</c:v>
                      </c:pt>
                      <c:pt idx="160">
                        <c:v>0.76997997122183826</c:v>
                      </c:pt>
                      <c:pt idx="161">
                        <c:v>0.76457180263943159</c:v>
                      </c:pt>
                      <c:pt idx="162">
                        <c:v>0.75910142363201016</c:v>
                      </c:pt>
                      <c:pt idx="163">
                        <c:v>0.75356808987972523</c:v>
                      </c:pt>
                      <c:pt idx="164">
                        <c:v>0.74797144798107718</c:v>
                      </c:pt>
                      <c:pt idx="165">
                        <c:v>0.74230987507234036</c:v>
                      </c:pt>
                      <c:pt idx="166">
                        <c:v>0.73658373762874596</c:v>
                      </c:pt>
                      <c:pt idx="167">
                        <c:v>0.7307924082207532</c:v>
                      </c:pt>
                      <c:pt idx="168">
                        <c:v>0.72493548601658087</c:v>
                      </c:pt>
                      <c:pt idx="169">
                        <c:v>0.71901281314235743</c:v>
                      </c:pt>
                      <c:pt idx="170">
                        <c:v>0.71302461258866145</c:v>
                      </c:pt>
                      <c:pt idx="171">
                        <c:v>0.70697009244145637</c:v>
                      </c:pt>
                      <c:pt idx="172">
                        <c:v>0.70084972493721542</c:v>
                      </c:pt>
                      <c:pt idx="173">
                        <c:v>0.69466207531012336</c:v>
                      </c:pt>
                      <c:pt idx="174">
                        <c:v>0.68840701632244061</c:v>
                      </c:pt>
                      <c:pt idx="175">
                        <c:v>0.68208423222909886</c:v>
                      </c:pt>
                      <c:pt idx="176">
                        <c:v>0.67569237514951486</c:v>
                      </c:pt>
                      <c:pt idx="177">
                        <c:v>0.66923080690177761</c:v>
                      </c:pt>
                      <c:pt idx="178">
                        <c:v>0.66269956408567299</c:v>
                      </c:pt>
                      <c:pt idx="179">
                        <c:v>0.65609790212407104</c:v>
                      </c:pt>
                      <c:pt idx="180">
                        <c:v>0.6494253029926782</c:v>
                      </c:pt>
                      <c:pt idx="181">
                        <c:v>0.64268267271595125</c:v>
                      </c:pt>
                      <c:pt idx="182">
                        <c:v>0.63586938960284223</c:v>
                      </c:pt>
                      <c:pt idx="183">
                        <c:v>0.62898585814428598</c:v>
                      </c:pt>
                      <c:pt idx="184">
                        <c:v>0.62203191166119343</c:v>
                      </c:pt>
                      <c:pt idx="185">
                        <c:v>0.61500772048140973</c:v>
                      </c:pt>
                      <c:pt idx="186">
                        <c:v>0.60791259428737066</c:v>
                      </c:pt>
                      <c:pt idx="187">
                        <c:v>0.60074644251998899</c:v>
                      </c:pt>
                      <c:pt idx="188">
                        <c:v>0.59350855855625129</c:v>
                      </c:pt>
                      <c:pt idx="189">
                        <c:v>0.58619848061586266</c:v>
                      </c:pt>
                      <c:pt idx="190">
                        <c:v>0.57881694230664571</c:v>
                      </c:pt>
                      <c:pt idx="191">
                        <c:v>0.57136233742381848</c:v>
                      </c:pt>
                      <c:pt idx="192">
                        <c:v>0.56383582889429884</c:v>
                      </c:pt>
                      <c:pt idx="193">
                        <c:v>0.5562370215888004</c:v>
                      </c:pt>
                      <c:pt idx="194">
                        <c:v>0.54856742321481344</c:v>
                      </c:pt>
                      <c:pt idx="195">
                        <c:v>0.54082697972987503</c:v>
                      </c:pt>
                      <c:pt idx="196">
                        <c:v>0.5330163285285745</c:v>
                      </c:pt>
                      <c:pt idx="197">
                        <c:v>0.52513574921638917</c:v>
                      </c:pt>
                      <c:pt idx="198">
                        <c:v>0.51718585313393384</c:v>
                      </c:pt>
                      <c:pt idx="199">
                        <c:v>0.50916517697040087</c:v>
                      </c:pt>
                      <c:pt idx="200">
                        <c:v>0.50107527757921733</c:v>
                      </c:pt>
                      <c:pt idx="201">
                        <c:v>0.49291522976115359</c:v>
                      </c:pt>
                      <c:pt idx="202">
                        <c:v>0.48468545559648979</c:v>
                      </c:pt>
                      <c:pt idx="203">
                        <c:v>0.4763869223556923</c:v>
                      </c:pt>
                      <c:pt idx="204">
                        <c:v>0.46801950232794004</c:v>
                      </c:pt>
                      <c:pt idx="205">
                        <c:v>0.45958484548916406</c:v>
                      </c:pt>
                      <c:pt idx="206">
                        <c:v>0.45108369638826351</c:v>
                      </c:pt>
                      <c:pt idx="207">
                        <c:v>0.44251751869759942</c:v>
                      </c:pt>
                      <c:pt idx="208">
                        <c:v>0.43388837414577353</c:v>
                      </c:pt>
                      <c:pt idx="209">
                        <c:v>0.4251963333304119</c:v>
                      </c:pt>
                      <c:pt idx="210">
                        <c:v>0.41644299752242442</c:v>
                      </c:pt>
                      <c:pt idx="211">
                        <c:v>0.40762930522580454</c:v>
                      </c:pt>
                      <c:pt idx="212">
                        <c:v>0.39875797999958612</c:v>
                      </c:pt>
                      <c:pt idx="213">
                        <c:v>0.3898286905055981</c:v>
                      </c:pt>
                      <c:pt idx="214">
                        <c:v>0.38084302084646449</c:v>
                      </c:pt>
                      <c:pt idx="215">
                        <c:v>0.37180374823587636</c:v>
                      </c:pt>
                      <c:pt idx="216">
                        <c:v>0.3627127172138952</c:v>
                      </c:pt>
                      <c:pt idx="217">
                        <c:v>0.35357412476346872</c:v>
                      </c:pt>
                      <c:pt idx="218">
                        <c:v>0.34438965743746375</c:v>
                      </c:pt>
                      <c:pt idx="219">
                        <c:v>0.33516337467569335</c:v>
                      </c:pt>
                      <c:pt idx="220">
                        <c:v>0.32589877968989089</c:v>
                      </c:pt>
                      <c:pt idx="221">
                        <c:v>0.31659969209395716</c:v>
                      </c:pt>
                      <c:pt idx="222">
                        <c:v>0.3072699616774684</c:v>
                      </c:pt>
                      <c:pt idx="223">
                        <c:v>0.29791405542707078</c:v>
                      </c:pt>
                      <c:pt idx="224">
                        <c:v>0.28853606955761985</c:v>
                      </c:pt>
                      <c:pt idx="225">
                        <c:v>0.27913972419725314</c:v>
                      </c:pt>
                      <c:pt idx="226">
                        <c:v>0.26980883747508988</c:v>
                      </c:pt>
                      <c:pt idx="227">
                        <c:v>0.26054712874480374</c:v>
                      </c:pt>
                      <c:pt idx="228">
                        <c:v>0.25128561400056737</c:v>
                      </c:pt>
                      <c:pt idx="229">
                        <c:v>0.24202957432059977</c:v>
                      </c:pt>
                      <c:pt idx="230">
                        <c:v>0.23263174716127247</c:v>
                      </c:pt>
                      <c:pt idx="231">
                        <c:v>0.22325535968374197</c:v>
                      </c:pt>
                      <c:pt idx="232">
                        <c:v>0.21390898669951625</c:v>
                      </c:pt>
                      <c:pt idx="233">
                        <c:v>0.20460013481815836</c:v>
                      </c:pt>
                      <c:pt idx="234">
                        <c:v>0.19533868395454948</c:v>
                      </c:pt>
                      <c:pt idx="235">
                        <c:v>0.18613400262456981</c:v>
                      </c:pt>
                      <c:pt idx="236">
                        <c:v>0.17699518760537453</c:v>
                      </c:pt>
                      <c:pt idx="237">
                        <c:v>0.16793376638053475</c:v>
                      </c:pt>
                      <c:pt idx="238">
                        <c:v>0.15895880729746203</c:v>
                      </c:pt>
                      <c:pt idx="239">
                        <c:v>0.15013812764913362</c:v>
                      </c:pt>
                      <c:pt idx="240">
                        <c:v>0.14137388144631435</c:v>
                      </c:pt>
                      <c:pt idx="241">
                        <c:v>0.13273284527471124</c:v>
                      </c:pt>
                      <c:pt idx="242">
                        <c:v>0.12423070920437934</c:v>
                      </c:pt>
                      <c:pt idx="243">
                        <c:v>0.11587922841887893</c:v>
                      </c:pt>
                      <c:pt idx="244">
                        <c:v>0.10769412160280642</c:v>
                      </c:pt>
                      <c:pt idx="245">
                        <c:v>9.9690482439589681E-2</c:v>
                      </c:pt>
                      <c:pt idx="246">
                        <c:v>9.1882590553837268E-2</c:v>
                      </c:pt>
                      <c:pt idx="247">
                        <c:v>8.4285246872930347E-2</c:v>
                      </c:pt>
                      <c:pt idx="248">
                        <c:v>7.6915865300760514E-2</c:v>
                      </c:pt>
                      <c:pt idx="249">
                        <c:v>6.9788655341465736E-2</c:v>
                      </c:pt>
                      <c:pt idx="250">
                        <c:v>6.292039867380575E-2</c:v>
                      </c:pt>
                      <c:pt idx="251">
                        <c:v>5.6325431299195552E-2</c:v>
                      </c:pt>
                      <c:pt idx="252">
                        <c:v>5.0020810282319209E-2</c:v>
                      </c:pt>
                      <c:pt idx="253">
                        <c:v>4.4023432039252866E-2</c:v>
                      </c:pt>
                      <c:pt idx="254">
                        <c:v>3.8349018601696747E-2</c:v>
                      </c:pt>
                      <c:pt idx="255">
                        <c:v>3.3011318952882299E-2</c:v>
                      </c:pt>
                      <c:pt idx="256">
                        <c:v>2.8028163815817814E-2</c:v>
                      </c:pt>
                      <c:pt idx="257">
                        <c:v>2.3411209011602197E-2</c:v>
                      </c:pt>
                      <c:pt idx="258">
                        <c:v>1.9178691707622618E-2</c:v>
                      </c:pt>
                      <c:pt idx="259">
                        <c:v>1.5337872319494272E-2</c:v>
                      </c:pt>
                      <c:pt idx="260">
                        <c:v>1.1904165392675289E-2</c:v>
                      </c:pt>
                      <c:pt idx="261">
                        <c:v>8.8875550543455646E-3</c:v>
                      </c:pt>
                      <c:pt idx="262">
                        <c:v>6.2969155461502259E-3</c:v>
                      </c:pt>
                      <c:pt idx="263">
                        <c:v>4.1430530821020906E-3</c:v>
                      </c:pt>
                      <c:pt idx="264">
                        <c:v>2.4341092280644335E-3</c:v>
                      </c:pt>
                      <c:pt idx="265">
                        <c:v>1.1723449106945435E-3</c:v>
                      </c:pt>
                      <c:pt idx="266">
                        <c:v>3.6623553110863826E-4</c:v>
                      </c:pt>
                      <c:pt idx="267">
                        <c:v>1.6825553474875895E-5</c:v>
                      </c:pt>
                      <c:pt idx="268">
                        <c:v>1.2516650416939182E-4</c:v>
                      </c:pt>
                      <c:pt idx="269">
                        <c:v>6.9251848324362528E-4</c:v>
                      </c:pt>
                      <c:pt idx="270">
                        <c:v>1.7169829320405907E-3</c:v>
                      </c:pt>
                      <c:pt idx="271">
                        <c:v>3.1954865857998626E-3</c:v>
                      </c:pt>
                      <c:pt idx="272">
                        <c:v>5.1247826797177209E-3</c:v>
                      </c:pt>
                      <c:pt idx="273">
                        <c:v>7.4959172048544263E-3</c:v>
                      </c:pt>
                      <c:pt idx="274">
                        <c:v>1.0301595137622218E-2</c:v>
                      </c:pt>
                      <c:pt idx="275">
                        <c:v>1.3536374944117191E-2</c:v>
                      </c:pt>
                      <c:pt idx="276">
                        <c:v>1.7187665922181235E-2</c:v>
                      </c:pt>
                      <c:pt idx="277">
                        <c:v>2.1246274046780315E-2</c:v>
                      </c:pt>
                      <c:pt idx="278">
                        <c:v>2.5697764104654748E-2</c:v>
                      </c:pt>
                      <c:pt idx="279">
                        <c:v>3.0531183444811313E-2</c:v>
                      </c:pt>
                      <c:pt idx="280">
                        <c:v>3.5731929601165661E-2</c:v>
                      </c:pt>
                      <c:pt idx="281">
                        <c:v>4.1283630355455722E-2</c:v>
                      </c:pt>
                      <c:pt idx="282">
                        <c:v>4.7174937443506787E-2</c:v>
                      </c:pt>
                      <c:pt idx="283">
                        <c:v>5.3385757403682489E-2</c:v>
                      </c:pt>
                      <c:pt idx="284">
                        <c:v>5.9904185632192693E-2</c:v>
                      </c:pt>
                      <c:pt idx="285">
                        <c:v>6.6711252211056657E-2</c:v>
                      </c:pt>
                      <c:pt idx="286">
                        <c:v>7.3793424961106774E-2</c:v>
                      </c:pt>
                      <c:pt idx="287">
                        <c:v>8.1133159254228163E-2</c:v>
                      </c:pt>
                      <c:pt idx="288">
                        <c:v>8.8713276933253649E-2</c:v>
                      </c:pt>
                      <c:pt idx="289">
                        <c:v>9.6521591255366204E-2</c:v>
                      </c:pt>
                      <c:pt idx="290">
                        <c:v>0.10454012644687433</c:v>
                      </c:pt>
                      <c:pt idx="291">
                        <c:v>0.11275134572729351</c:v>
                      </c:pt>
                      <c:pt idx="292">
                        <c:v>0.12114294917272743</c:v>
                      </c:pt>
                      <c:pt idx="293">
                        <c:v>0.12969950969020369</c:v>
                      </c:pt>
                      <c:pt idx="294">
                        <c:v>0.13840494982260124</c:v>
                      </c:pt>
                      <c:pt idx="295">
                        <c:v>0.14724611895374343</c:v>
                      </c:pt>
                      <c:pt idx="296">
                        <c:v>0.15621034004892337</c:v>
                      </c:pt>
                      <c:pt idx="297">
                        <c:v>0.16528340973705288</c:v>
                      </c:pt>
                      <c:pt idx="298">
                        <c:v>0.17445591835134219</c:v>
                      </c:pt>
                      <c:pt idx="299">
                        <c:v>0.18371383005921255</c:v>
                      </c:pt>
                      <c:pt idx="300">
                        <c:v>0.19304764781988137</c:v>
                      </c:pt>
                      <c:pt idx="301">
                        <c:v>0.20244572972849989</c:v>
                      </c:pt>
                      <c:pt idx="302">
                        <c:v>0.21189691602565486</c:v>
                      </c:pt>
                      <c:pt idx="303">
                        <c:v>0.2213934875275525</c:v>
                      </c:pt>
                      <c:pt idx="304">
                        <c:v>0.23092460931957506</c:v>
                      </c:pt>
                      <c:pt idx="305">
                        <c:v>0.24048271565289231</c:v>
                      </c:pt>
                      <c:pt idx="306">
                        <c:v>0.25005819732557405</c:v>
                      </c:pt>
                      <c:pt idx="307">
                        <c:v>0.25964384407501451</c:v>
                      </c:pt>
                      <c:pt idx="308">
                        <c:v>0.26923270418158651</c:v>
                      </c:pt>
                      <c:pt idx="309">
                        <c:v>0.27881694338505653</c:v>
                      </c:pt>
                      <c:pt idx="310">
                        <c:v>0.28839228833537861</c:v>
                      </c:pt>
                      <c:pt idx="311">
                        <c:v>0.29795097232071538</c:v>
                      </c:pt>
                      <c:pt idx="312">
                        <c:v>0.30748807465326122</c:v>
                      </c:pt>
                      <c:pt idx="313">
                        <c:v>0.31699979709963672</c:v>
                      </c:pt>
                      <c:pt idx="314">
                        <c:v>0.32648004234966943</c:v>
                      </c:pt>
                      <c:pt idx="315">
                        <c:v>0.33592514338528595</c:v>
                      </c:pt>
                      <c:pt idx="316">
                        <c:v>0.3453300968956301</c:v>
                      </c:pt>
                      <c:pt idx="317">
                        <c:v>0.35469256322596121</c:v>
                      </c:pt>
                      <c:pt idx="318">
                        <c:v>0.36400772082342336</c:v>
                      </c:pt>
                      <c:pt idx="319">
                        <c:v>0.37327169350728073</c:v>
                      </c:pt>
                      <c:pt idx="320">
                        <c:v>0.382481725641794</c:v>
                      </c:pt>
                      <c:pt idx="321">
                        <c:v>0.3916349860175678</c:v>
                      </c:pt>
                      <c:pt idx="322">
                        <c:v>0.40072969632928301</c:v>
                      </c:pt>
                      <c:pt idx="323">
                        <c:v>0.4097630572990848</c:v>
                      </c:pt>
                      <c:pt idx="324">
                        <c:v>0.41873368861996974</c:v>
                      </c:pt>
                      <c:pt idx="325">
                        <c:v>0.42763959837557319</c:v>
                      </c:pt>
                      <c:pt idx="326">
                        <c:v>0.43647923478070405</c:v>
                      </c:pt>
                      <c:pt idx="327">
                        <c:v>0.44525096540055448</c:v>
                      </c:pt>
                      <c:pt idx="328">
                        <c:v>0.45395338115718104</c:v>
                      </c:pt>
                      <c:pt idx="329">
                        <c:v>0.46258538615880324</c:v>
                      </c:pt>
                      <c:pt idx="330">
                        <c:v>0.47114592620348178</c:v>
                      </c:pt>
                      <c:pt idx="331">
                        <c:v>0.47963354178880291</c:v>
                      </c:pt>
                      <c:pt idx="332">
                        <c:v>0.48804704937459154</c:v>
                      </c:pt>
                      <c:pt idx="333">
                        <c:v>0.49638561771582251</c:v>
                      </c:pt>
                      <c:pt idx="334">
                        <c:v>0.50464925576411068</c:v>
                      </c:pt>
                      <c:pt idx="335">
                        <c:v>0.51283727384165545</c:v>
                      </c:pt>
                      <c:pt idx="336">
                        <c:v>0.52094922228315677</c:v>
                      </c:pt>
                      <c:pt idx="337">
                        <c:v>0.52898566727462526</c:v>
                      </c:pt>
                      <c:pt idx="338">
                        <c:v>0.53694542305997972</c:v>
                      </c:pt>
                      <c:pt idx="339">
                        <c:v>0.5448298433199299</c:v>
                      </c:pt>
                      <c:pt idx="340">
                        <c:v>0.55263743377709573</c:v>
                      </c:pt>
                      <c:pt idx="341">
                        <c:v>0.56036905955576077</c:v>
                      </c:pt>
                      <c:pt idx="342">
                        <c:v>0.56802387764054729</c:v>
                      </c:pt>
                      <c:pt idx="343">
                        <c:v>0.57560206955970661</c:v>
                      </c:pt>
                      <c:pt idx="344">
                        <c:v>0.58310315919602884</c:v>
                      </c:pt>
                      <c:pt idx="345">
                        <c:v>0.59052798208520052</c:v>
                      </c:pt>
                      <c:pt idx="346">
                        <c:v>0.59787677227888381</c:v>
                      </c:pt>
                      <c:pt idx="347">
                        <c:v>0.60514913401312131</c:v>
                      </c:pt>
                      <c:pt idx="348">
                        <c:v>0.61234566029611426</c:v>
                      </c:pt>
                      <c:pt idx="349">
                        <c:v>0.61946730543784945</c:v>
                      </c:pt>
                      <c:pt idx="350">
                        <c:v>0.62651496354535408</c:v>
                      </c:pt>
                      <c:pt idx="351">
                        <c:v>0.63348749760281986</c:v>
                      </c:pt>
                      <c:pt idx="352">
                        <c:v>0.64038673304846216</c:v>
                      </c:pt>
                      <c:pt idx="353">
                        <c:v>0.64721246798691934</c:v>
                      </c:pt>
                      <c:pt idx="354">
                        <c:v>0.6539651544111752</c:v>
                      </c:pt>
                      <c:pt idx="355">
                        <c:v>0.66064507891743973</c:v>
                      </c:pt>
                      <c:pt idx="356">
                        <c:v>0.66725237438390228</c:v>
                      </c:pt>
                      <c:pt idx="357">
                        <c:v>0.67378799632792263</c:v>
                      </c:pt>
                      <c:pt idx="358">
                        <c:v>0.68025141294767688</c:v>
                      </c:pt>
                      <c:pt idx="359">
                        <c:v>0.68664429192089282</c:v>
                      </c:pt>
                      <c:pt idx="360">
                        <c:v>0.69296651971415146</c:v>
                      </c:pt>
                      <c:pt idx="361">
                        <c:v>0.69921955619396026</c:v>
                      </c:pt>
                      <c:pt idx="362">
                        <c:v>0.70540265010677572</c:v>
                      </c:pt>
                      <c:pt idx="363">
                        <c:v>0.71151790147504168</c:v>
                      </c:pt>
                      <c:pt idx="364">
                        <c:v>0.71756538174469353</c:v>
                      </c:pt>
                      <c:pt idx="365">
                        <c:v>0.72354538461129292</c:v>
                      </c:pt>
                      <c:pt idx="366">
                        <c:v>0.72945837177325845</c:v>
                      </c:pt>
                      <c:pt idx="367">
                        <c:v>0.73530484672891805</c:v>
                      </c:pt>
                      <c:pt idx="368">
                        <c:v>0.74108546404665687</c:v>
                      </c:pt>
                      <c:pt idx="369">
                        <c:v>0.74680023968968989</c:v>
                      </c:pt>
                      <c:pt idx="370">
                        <c:v>0.75245038585179869</c:v>
                      </c:pt>
                      <c:pt idx="371">
                        <c:v>0.75803559489606021</c:v>
                      </c:pt>
                      <c:pt idx="372">
                        <c:v>0.76355734701119005</c:v>
                      </c:pt>
                      <c:pt idx="373">
                        <c:v>0.76901576664310289</c:v>
                      </c:pt>
                      <c:pt idx="374">
                        <c:v>0.77441155049368715</c:v>
                      </c:pt>
                      <c:pt idx="375">
                        <c:v>0.77974545055069999</c:v>
                      </c:pt>
                      <c:pt idx="376">
                        <c:v>0.78501762460653324</c:v>
                      </c:pt>
                      <c:pt idx="377">
                        <c:v>0.79022938302798584</c:v>
                      </c:pt>
                      <c:pt idx="378">
                        <c:v>0.79538059913009163</c:v>
                      </c:pt>
                      <c:pt idx="379">
                        <c:v>0.80047192337494522</c:v>
                      </c:pt>
                      <c:pt idx="380">
                        <c:v>0.80550370098745716</c:v>
                      </c:pt>
                      <c:pt idx="381">
                        <c:v>0.8104762771233357</c:v>
                      </c:pt>
                      <c:pt idx="382">
                        <c:v>0.81539015471210285</c:v>
                      </c:pt>
                      <c:pt idx="383">
                        <c:v>0.82024611044641327</c:v>
                      </c:pt>
                      <c:pt idx="384">
                        <c:v>0.82504446663391184</c:v>
                      </c:pt>
                      <c:pt idx="385">
                        <c:v>0.82978578959256455</c:v>
                      </c:pt>
                      <c:pt idx="386">
                        <c:v>0.83447084573539088</c:v>
                      </c:pt>
                      <c:pt idx="387">
                        <c:v>0.83910029054352753</c:v>
                      </c:pt>
                      <c:pt idx="388">
                        <c:v>0.84367411001720383</c:v>
                      </c:pt>
                      <c:pt idx="389">
                        <c:v>0.84819350546700467</c:v>
                      </c:pt>
                      <c:pt idx="390">
                        <c:v>0.85265835960756808</c:v>
                      </c:pt>
                      <c:pt idx="391">
                        <c:v>0.85706949015332323</c:v>
                      </c:pt>
                      <c:pt idx="392">
                        <c:v>0.86142703555054279</c:v>
                      </c:pt>
                      <c:pt idx="393">
                        <c:v>0.86573175766790911</c:v>
                      </c:pt>
                      <c:pt idx="394">
                        <c:v>0.86998319510802902</c:v>
                      </c:pt>
                      <c:pt idx="395">
                        <c:v>0.87418287588220001</c:v>
                      </c:pt>
                      <c:pt idx="396">
                        <c:v>0.87833055004964578</c:v>
                      </c:pt>
                      <c:pt idx="397">
                        <c:v>0.88242725933049992</c:v>
                      </c:pt>
                      <c:pt idx="398">
                        <c:v>0.88647312504684972</c:v>
                      </c:pt>
                      <c:pt idx="399">
                        <c:v>0.89046906902859935</c:v>
                      </c:pt>
                      <c:pt idx="400">
                        <c:v>0.89441482280037032</c:v>
                      </c:pt>
                      <c:pt idx="401">
                        <c:v>0.89831178104182219</c:v>
                      </c:pt>
                      <c:pt idx="402">
                        <c:v>0.90215991851388577</c:v>
                      </c:pt>
                      <c:pt idx="403">
                        <c:v>0.90595926630127532</c:v>
                      </c:pt>
                      <c:pt idx="404">
                        <c:v>0.90971080128016424</c:v>
                      </c:pt>
                      <c:pt idx="405">
                        <c:v>0.91341443389853838</c:v>
                      </c:pt>
                      <c:pt idx="406">
                        <c:v>0.91707060692668541</c:v>
                      </c:pt>
                      <c:pt idx="407">
                        <c:v>0.92068009899983927</c:v>
                      </c:pt>
                      <c:pt idx="408">
                        <c:v>0.9242429751590665</c:v>
                      </c:pt>
                      <c:pt idx="409">
                        <c:v>0.92775964273134548</c:v>
                      </c:pt>
                      <c:pt idx="410">
                        <c:v>0.93123059474855796</c:v>
                      </c:pt>
                      <c:pt idx="411">
                        <c:v>0.93465631010133332</c:v>
                      </c:pt>
                      <c:pt idx="412">
                        <c:v>0.93803749278430382</c:v>
                      </c:pt>
                      <c:pt idx="413">
                        <c:v>0.94137397285852198</c:v>
                      </c:pt>
                      <c:pt idx="414">
                        <c:v>0.94466657419235767</c:v>
                      </c:pt>
                      <c:pt idx="415">
                        <c:v>0.94791562948647579</c:v>
                      </c:pt>
                      <c:pt idx="416">
                        <c:v>0.95112123012951277</c:v>
                      </c:pt>
                      <c:pt idx="417">
                        <c:v>0.95428378696846794</c:v>
                      </c:pt>
                      <c:pt idx="418">
                        <c:v>0.95740360743582908</c:v>
                      </c:pt>
                      <c:pt idx="419">
                        <c:v>0.96048117126414001</c:v>
                      </c:pt>
                      <c:pt idx="420">
                        <c:v>0.96351685404757048</c:v>
                      </c:pt>
                      <c:pt idx="421">
                        <c:v>0.96651052811423632</c:v>
                      </c:pt>
                      <c:pt idx="422">
                        <c:v>0.96946366789552896</c:v>
                      </c:pt>
                      <c:pt idx="423">
                        <c:v>0.97237554435755535</c:v>
                      </c:pt>
                      <c:pt idx="424">
                        <c:v>0.97524733194715052</c:v>
                      </c:pt>
                      <c:pt idx="425">
                        <c:v>0.97807895323836924</c:v>
                      </c:pt>
                      <c:pt idx="426">
                        <c:v>0.98087080738049093</c:v>
                      </c:pt>
                      <c:pt idx="427">
                        <c:v>0.98362349669957883</c:v>
                      </c:pt>
                      <c:pt idx="428">
                        <c:v>0.98633717920389141</c:v>
                      </c:pt>
                      <c:pt idx="429">
                        <c:v>0.98901196459639173</c:v>
                      </c:pt>
                      <c:pt idx="430">
                        <c:v>0.99164863335200504</c:v>
                      </c:pt>
                      <c:pt idx="431">
                        <c:v>0.99424689577369341</c:v>
                      </c:pt>
                      <c:pt idx="432">
                        <c:v>0.99680759322676826</c:v>
                      </c:pt>
                      <c:pt idx="433">
                        <c:v>0.99933079834670779</c:v>
                      </c:pt>
                      <c:pt idx="434">
                        <c:v>1.0018169920502378</c:v>
                      </c:pt>
                      <c:pt idx="435">
                        <c:v>1.0042666417584218</c:v>
                      </c:pt>
                      <c:pt idx="436">
                        <c:v>1.0066799571062952</c:v>
                      </c:pt>
                      <c:pt idx="437">
                        <c:v>1.0090572620914642</c:v>
                      </c:pt>
                      <c:pt idx="438">
                        <c:v>1.0113987498510104</c:v>
                      </c:pt>
                      <c:pt idx="439">
                        <c:v>1.0137051683370777</c:v>
                      </c:pt>
                      <c:pt idx="440">
                        <c:v>1.0159762887466532</c:v>
                      </c:pt>
                      <c:pt idx="441">
                        <c:v>1.0182127577866547</c:v>
                      </c:pt>
                      <c:pt idx="442">
                        <c:v>1.0204146921938106</c:v>
                      </c:pt>
                      <c:pt idx="443">
                        <c:v>1.0225822032501786</c:v>
                      </c:pt>
                      <c:pt idx="444">
                        <c:v>1.0247157489527798</c:v>
                      </c:pt>
                      <c:pt idx="445">
                        <c:v>1.026815814051605</c:v>
                      </c:pt>
                      <c:pt idx="446">
                        <c:v>1.0288823669666765</c:v>
                      </c:pt>
                      <c:pt idx="447">
                        <c:v>1.0309157976776921</c:v>
                      </c:pt>
                      <c:pt idx="448">
                        <c:v>1.0329164471406673</c:v>
                      </c:pt>
                      <c:pt idx="449">
                        <c:v>1.0348847613463648</c:v>
                      </c:pt>
                      <c:pt idx="450">
                        <c:v>1.0368207182674285</c:v>
                      </c:pt>
                      <c:pt idx="451">
                        <c:v>1.0387246716563219</c:v>
                      </c:pt>
                      <c:pt idx="452">
                        <c:v>1.0405970033282073</c:v>
                      </c:pt>
                      <c:pt idx="453">
                        <c:v>1.0424377470126109</c:v>
                      </c:pt>
                      <c:pt idx="454">
                        <c:v>1.0442471567571023</c:v>
                      </c:pt>
                      <c:pt idx="455">
                        <c:v>1.0460256650706274</c:v>
                      </c:pt>
                      <c:pt idx="456">
                        <c:v>1.0477732486060451</c:v>
                      </c:pt>
                      <c:pt idx="457">
                        <c:v>1.0494901394528786</c:v>
                      </c:pt>
                      <c:pt idx="458">
                        <c:v>1.0511767464361876</c:v>
                      </c:pt>
                      <c:pt idx="459">
                        <c:v>1.0528331750161029</c:v>
                      </c:pt>
                      <c:pt idx="460">
                        <c:v>1.0544597811196441</c:v>
                      </c:pt>
                      <c:pt idx="461">
                        <c:v>1.0560566568687977</c:v>
                      </c:pt>
                      <c:pt idx="462">
                        <c:v>1.0576241794926184</c:v>
                      </c:pt>
                      <c:pt idx="463">
                        <c:v>1.0591626086698347</c:v>
                      </c:pt>
                      <c:pt idx="464">
                        <c:v>1.0606718365572085</c:v>
                      </c:pt>
                      <c:pt idx="465">
                        <c:v>1.0621523632542855</c:v>
                      </c:pt>
                      <c:pt idx="466">
                        <c:v>1.0636042490355517</c:v>
                      </c:pt>
                      <c:pt idx="467">
                        <c:v>1.0650276209437601</c:v>
                      </c:pt>
                      <c:pt idx="468">
                        <c:v>1.066422671668761</c:v>
                      </c:pt>
                      <c:pt idx="469">
                        <c:v>1.0677895876401133</c:v>
                      </c:pt>
                      <c:pt idx="470">
                        <c:v>1.069128655117964</c:v>
                      </c:pt>
                      <c:pt idx="471">
                        <c:v>1.0704400121984967</c:v>
                      </c:pt>
                      <c:pt idx="472">
                        <c:v>1.0717238968687246</c:v>
                      </c:pt>
                      <c:pt idx="473">
                        <c:v>1.0729804004899579</c:v>
                      </c:pt>
                      <c:pt idx="474">
                        <c:v>1.0742097841373979</c:v>
                      </c:pt>
                      <c:pt idx="475">
                        <c:v>1.0754120932659146</c:v>
                      </c:pt>
                      <c:pt idx="476">
                        <c:v>1.0765877509632005</c:v>
                      </c:pt>
                      <c:pt idx="477">
                        <c:v>1.0777365140337587</c:v>
                      </c:pt>
                      <c:pt idx="478">
                        <c:v>1.0788589669951729</c:v>
                      </c:pt>
                      <c:pt idx="479">
                        <c:v>1.0799549610625472</c:v>
                      </c:pt>
                      <c:pt idx="480">
                        <c:v>1.0810245857427225</c:v>
                      </c:pt>
                      <c:pt idx="481">
                        <c:v>1.0820682001242623</c:v>
                      </c:pt>
                      <c:pt idx="482">
                        <c:v>1.0830858482197678</c:v>
                      </c:pt>
                      <c:pt idx="483">
                        <c:v>1.0840776039774787</c:v>
                      </c:pt>
                      <c:pt idx="484">
                        <c:v>1.0850436730771722</c:v>
                      </c:pt>
                      <c:pt idx="485">
                        <c:v>1.0859843575177708</c:v>
                      </c:pt>
                      <c:pt idx="486">
                        <c:v>1.0868996477868473</c:v>
                      </c:pt>
                      <c:pt idx="487">
                        <c:v>1.0877895983752426</c:v>
                      </c:pt>
                      <c:pt idx="488">
                        <c:v>1.0886545297106127</c:v>
                      </c:pt>
                      <c:pt idx="489">
                        <c:v>1.0894943514817124</c:v>
                      </c:pt>
                      <c:pt idx="490">
                        <c:v>1.0903091721656664</c:v>
                      </c:pt>
                      <c:pt idx="491">
                        <c:v>1.09109929713325</c:v>
                      </c:pt>
                      <c:pt idx="492">
                        <c:v>1.0918646235533067</c:v>
                      </c:pt>
                      <c:pt idx="493">
                        <c:v>1.0926052798152401</c:v>
                      </c:pt>
                      <c:pt idx="494">
                        <c:v>1.0933215567155079</c:v>
                      </c:pt>
                      <c:pt idx="495">
                        <c:v>1.0940132724397349</c:v>
                      </c:pt>
                      <c:pt idx="496">
                        <c:v>1.0946808420599503</c:v>
                      </c:pt>
                      <c:pt idx="497">
                        <c:v>1.0953239427783636</c:v>
                      </c:pt>
                      <c:pt idx="498">
                        <c:v>1.0959432129764841</c:v>
                      </c:pt>
                      <c:pt idx="499">
                        <c:v>1.0965382556883296</c:v>
                      </c:pt>
                      <c:pt idx="500">
                        <c:v>1.0971093678953803</c:v>
                      </c:pt>
                      <c:pt idx="501">
                        <c:v>1.0976566097596885</c:v>
                      </c:pt>
                      <c:pt idx="502">
                        <c:v>1.0981800374437676</c:v>
                      </c:pt>
                      <c:pt idx="503">
                        <c:v>1.0986796701420731</c:v>
                      </c:pt>
                      <c:pt idx="504">
                        <c:v>1.0991556880691706</c:v>
                      </c:pt>
                      <c:pt idx="505">
                        <c:v>1.0996080693926356</c:v>
                      </c:pt>
                      <c:pt idx="506">
                        <c:v>1.1000368873720299</c:v>
                      </c:pt>
                      <c:pt idx="507">
                        <c:v>1.1004422112871104</c:v>
                      </c:pt>
                      <c:pt idx="508">
                        <c:v>1.100824106475593</c:v>
                      </c:pt>
                      <c:pt idx="509">
                        <c:v>1.1011827984169249</c:v>
                      </c:pt>
                      <c:pt idx="510">
                        <c:v>1.1015180492301739</c:v>
                      </c:pt>
                      <c:pt idx="511">
                        <c:v>1.1018302077872082</c:v>
                      </c:pt>
                      <c:pt idx="512">
                        <c:v>1.102119159973866</c:v>
                      </c:pt>
                      <c:pt idx="513">
                        <c:v>1.1023850500944228</c:v>
                      </c:pt>
                      <c:pt idx="514">
                        <c:v>1.1026278549684141</c:v>
                      </c:pt>
                      <c:pt idx="515">
                        <c:v>1.1028477439444582</c:v>
                      </c:pt>
                      <c:pt idx="516">
                        <c:v>1.1030447190792891</c:v>
                      </c:pt>
                      <c:pt idx="517">
                        <c:v>1.103218811489888</c:v>
                      </c:pt>
                      <c:pt idx="518">
                        <c:v>1.1033701139406089</c:v>
                      </c:pt>
                      <c:pt idx="519">
                        <c:v>1.1034986828555975</c:v>
                      </c:pt>
                      <c:pt idx="520">
                        <c:v>1.1036046036597251</c:v>
                      </c:pt>
                      <c:pt idx="521">
                        <c:v>1.103688023395871</c:v>
                      </c:pt>
                      <c:pt idx="522">
                        <c:v>1.1037488245581994</c:v>
                      </c:pt>
                      <c:pt idx="523">
                        <c:v>1.1037871797110215</c:v>
                      </c:pt>
                      <c:pt idx="524">
                        <c:v>1.103803225249572</c:v>
                      </c:pt>
                      <c:pt idx="525">
                        <c:v>1.1037968658082591</c:v>
                      </c:pt>
                      <c:pt idx="526">
                        <c:v>1.103768230862453</c:v>
                      </c:pt>
                      <c:pt idx="527">
                        <c:v>1.10371741386175</c:v>
                      </c:pt>
                      <c:pt idx="528">
                        <c:v>1.1036444396428899</c:v>
                      </c:pt>
                      <c:pt idx="529">
                        <c:v>1.1035513528061105</c:v>
                      </c:pt>
                      <c:pt idx="530">
                        <c:v>1.1034372591453983</c:v>
                      </c:pt>
                      <c:pt idx="531">
                        <c:v>1.1033023380051097</c:v>
                      </c:pt>
                      <c:pt idx="532">
                        <c:v>1.1031465699775014</c:v>
                      </c:pt>
                      <c:pt idx="533">
                        <c:v>1.102970161362951</c:v>
                      </c:pt>
                      <c:pt idx="534">
                        <c:v>1.1027732831606172</c:v>
                      </c:pt>
                      <c:pt idx="535">
                        <c:v>1.1025560383773307</c:v>
                      </c:pt>
                      <c:pt idx="536">
                        <c:v>1.1023185273761029</c:v>
                      </c:pt>
                      <c:pt idx="537">
                        <c:v>1.1020608806667647</c:v>
                      </c:pt>
                      <c:pt idx="538">
                        <c:v>1.1017832262922367</c:v>
                      </c:pt>
                      <c:pt idx="539">
                        <c:v>1.1014854931675493</c:v>
                      </c:pt>
                      <c:pt idx="540">
                        <c:v>1.1011678697695244</c:v>
                      </c:pt>
                      <c:pt idx="541">
                        <c:v>1.1008303782513624</c:v>
                      </c:pt>
                      <c:pt idx="542">
                        <c:v>1.100473169623168</c:v>
                      </c:pt>
                      <c:pt idx="543">
                        <c:v>1.1000960967380229</c:v>
                      </c:pt>
                      <c:pt idx="544">
                        <c:v>1.0996993714463241</c:v>
                      </c:pt>
                      <c:pt idx="545">
                        <c:v>1.0992830390079253</c:v>
                      </c:pt>
                      <c:pt idx="546">
                        <c:v>1.0988469773617486</c:v>
                      </c:pt>
                      <c:pt idx="547">
                        <c:v>1.0983913585772442</c:v>
                      </c:pt>
                      <c:pt idx="548">
                        <c:v>1.0979160223339708</c:v>
                      </c:pt>
                      <c:pt idx="549">
                        <c:v>1.0974212022076824</c:v>
                      </c:pt>
                      <c:pt idx="550">
                        <c:v>1.0969066995914716</c:v>
                      </c:pt>
                      <c:pt idx="551">
                        <c:v>1.0963724783050637</c:v>
                      </c:pt>
                      <c:pt idx="552">
                        <c:v>1.0958184662550234</c:v>
                      </c:pt>
                      <c:pt idx="553">
                        <c:v>1.0952447547656652</c:v>
                      </c:pt>
                      <c:pt idx="554">
                        <c:v>1.0946511000793677</c:v>
                      </c:pt>
                      <c:pt idx="555">
                        <c:v>1.0940374880622725</c:v>
                      </c:pt>
                      <c:pt idx="556">
                        <c:v>1.0934037683624582</c:v>
                      </c:pt>
                      <c:pt idx="557">
                        <c:v>1.0927499544731576</c:v>
                      </c:pt>
                      <c:pt idx="558">
                        <c:v>1.0920759569191212</c:v>
                      </c:pt>
                      <c:pt idx="559">
                        <c:v>1.0913815153423305</c:v>
                      </c:pt>
                      <c:pt idx="560">
                        <c:v>1.090666802124614</c:v>
                      </c:pt>
                      <c:pt idx="561">
                        <c:v>1.089931449508277</c:v>
                      </c:pt>
                      <c:pt idx="562">
                        <c:v>1.0891756243325281</c:v>
                      </c:pt>
                      <c:pt idx="563">
                        <c:v>1.088398917614301</c:v>
                      </c:pt>
                      <c:pt idx="564">
                        <c:v>1.0876013210608559</c:v>
                      </c:pt>
                      <c:pt idx="565">
                        <c:v>1.0867824506285724</c:v>
                      </c:pt>
                      <c:pt idx="566">
                        <c:v>1.0859423244820874</c:v>
                      </c:pt>
                      <c:pt idx="567">
                        <c:v>1.0850806858620026</c:v>
                      </c:pt>
                      <c:pt idx="568">
                        <c:v>1.0841975803345172</c:v>
                      </c:pt>
                      <c:pt idx="569">
                        <c:v>1.0832925383106999</c:v>
                      </c:pt>
                      <c:pt idx="570">
                        <c:v>1.0823655632075537</c:v>
                      </c:pt>
                      <c:pt idx="571">
                        <c:v>1.0814163123386464</c:v>
                      </c:pt>
                      <c:pt idx="572">
                        <c:v>1.080444609289499</c:v>
                      </c:pt>
                      <c:pt idx="573">
                        <c:v>1.0794504801910261</c:v>
                      </c:pt>
                      <c:pt idx="574">
                        <c:v>1.0784336028618569</c:v>
                      </c:pt>
                      <c:pt idx="575">
                        <c:v>1.0773936839108469</c:v>
                      </c:pt>
                      <c:pt idx="576">
                        <c:v>1.0763307716537831</c:v>
                      </c:pt>
                      <c:pt idx="577">
                        <c:v>1.0752443199128092</c:v>
                      </c:pt>
                      <c:pt idx="578">
                        <c:v>1.0741341581812378</c:v>
                      </c:pt>
                      <c:pt idx="579">
                        <c:v>1.0730002512496071</c:v>
                      </c:pt>
                      <c:pt idx="580">
                        <c:v>1.0718421744328956</c:v>
                      </c:pt>
                      <c:pt idx="581">
                        <c:v>1.0706597418662025</c:v>
                      </c:pt>
                      <c:pt idx="582">
                        <c:v>1.0694525155185295</c:v>
                      </c:pt>
                      <c:pt idx="583">
                        <c:v>1.068220651094141</c:v>
                      </c:pt>
                      <c:pt idx="584">
                        <c:v>1.0669634864988122</c:v>
                      </c:pt>
                      <c:pt idx="585">
                        <c:v>1.0656808828475151</c:v>
                      </c:pt>
                      <c:pt idx="586">
                        <c:v>1.0643728035405409</c:v>
                      </c:pt>
                      <c:pt idx="587">
                        <c:v>1.063038921788974</c:v>
                      </c:pt>
                      <c:pt idx="588">
                        <c:v>1.0616787239097945</c:v>
                      </c:pt>
                      <c:pt idx="589">
                        <c:v>1.0602923714103178</c:v>
                      </c:pt>
                      <c:pt idx="590">
                        <c:v>1.0588793736389996</c:v>
                      </c:pt>
                      <c:pt idx="591">
                        <c:v>1.0574391214058774</c:v>
                      </c:pt>
                      <c:pt idx="592">
                        <c:v>1.0559717950286285</c:v>
                      </c:pt>
                      <c:pt idx="593">
                        <c:v>1.0544766970991337</c:v>
                      </c:pt>
                      <c:pt idx="594">
                        <c:v>1.0529538870846404</c:v>
                      </c:pt>
                      <c:pt idx="595">
                        <c:v>1.0514027963958172</c:v>
                      </c:pt>
                      <c:pt idx="596">
                        <c:v>1.0498233987707664</c:v>
                      </c:pt>
                      <c:pt idx="597">
                        <c:v>1.0482151081577387</c:v>
                      </c:pt>
                      <c:pt idx="598">
                        <c:v>1.0465778471774534</c:v>
                      </c:pt>
                      <c:pt idx="599">
                        <c:v>1.0449113097129361</c:v>
                      </c:pt>
                      <c:pt idx="600">
                        <c:v>1.0432153689300272</c:v>
                      </c:pt>
                      <c:pt idx="601">
                        <c:v>1.0414892526158497</c:v>
                      </c:pt>
                      <c:pt idx="602">
                        <c:v>1.0397331175901592</c:v>
                      </c:pt>
                      <c:pt idx="603">
                        <c:v>1.0379463606924364</c:v>
                      </c:pt>
                      <c:pt idx="604">
                        <c:v>1.0361285177154493</c:v>
                      </c:pt>
                      <c:pt idx="605">
                        <c:v>1.0342794575261942</c:v>
                      </c:pt>
                      <c:pt idx="606">
                        <c:v>1.0323989663163022</c:v>
                      </c:pt>
                      <c:pt idx="607">
                        <c:v>1.0304865527792055</c:v>
                      </c:pt>
                      <c:pt idx="608">
                        <c:v>1.0285419848560586</c:v>
                      </c:pt>
                      <c:pt idx="609">
                        <c:v>1.0265646721503869</c:v>
                      </c:pt>
                      <c:pt idx="610">
                        <c:v>1.0245545578620339</c:v>
                      </c:pt>
                      <c:pt idx="611">
                        <c:v>1.0225114233266059</c:v>
                      </c:pt>
                      <c:pt idx="612">
                        <c:v>1.0204346076511726</c:v>
                      </c:pt>
                      <c:pt idx="613">
                        <c:v>1.0183239499229666</c:v>
                      </c:pt>
                      <c:pt idx="614">
                        <c:v>1.0161792028298475</c:v>
                      </c:pt>
                      <c:pt idx="615">
                        <c:v>1.01399974983</c:v>
                      </c:pt>
                      <c:pt idx="616">
                        <c:v>1.0117853616065695</c:v>
                      </c:pt>
                      <c:pt idx="617">
                        <c:v>1.0095212545438217</c:v>
                      </c:pt>
                      <c:pt idx="618">
                        <c:v>1.0072230417143664</c:v>
                      </c:pt>
                      <c:pt idx="619">
                        <c:v>1.0048903241137246</c:v>
                      </c:pt>
                      <c:pt idx="620">
                        <c:v>1.0025226502392306</c:v>
                      </c:pt>
                      <c:pt idx="621">
                        <c:v>1.0001196802256314</c:v>
                      </c:pt>
                      <c:pt idx="622">
                        <c:v>0.997681355491286</c:v>
                      </c:pt>
                      <c:pt idx="623">
                        <c:v>0.99520719487096787</c:v>
                      </c:pt>
                      <c:pt idx="624">
                        <c:v>0.99269674584363121</c:v>
                      </c:pt>
                      <c:pt idx="625">
                        <c:v>0.9901496700580219</c:v>
                      </c:pt>
                      <c:pt idx="626">
                        <c:v>0.98756613029270457</c:v>
                      </c:pt>
                      <c:pt idx="627">
                        <c:v>0.98494479036803251</c:v>
                      </c:pt>
                      <c:pt idx="628">
                        <c:v>0.98228630704018172</c:v>
                      </c:pt>
                      <c:pt idx="629">
                        <c:v>0.97958983195265348</c:v>
                      </c:pt>
                      <c:pt idx="630">
                        <c:v>0.97685514887888203</c:v>
                      </c:pt>
                      <c:pt idx="631">
                        <c:v>0.97408185844983597</c:v>
                      </c:pt>
                      <c:pt idx="632">
                        <c:v>0.97126946083063603</c:v>
                      </c:pt>
                      <c:pt idx="633">
                        <c:v>0.96841810966212039</c:v>
                      </c:pt>
                      <c:pt idx="634">
                        <c:v>0.96552643676747762</c:v>
                      </c:pt>
                      <c:pt idx="635">
                        <c:v>0.96259556379917832</c:v>
                      </c:pt>
                      <c:pt idx="636">
                        <c:v>0.95962327845591455</c:v>
                      </c:pt>
                      <c:pt idx="637">
                        <c:v>0.95661078461902516</c:v>
                      </c:pt>
                      <c:pt idx="638">
                        <c:v>0.95355659967105688</c:v>
                      </c:pt>
                      <c:pt idx="639">
                        <c:v>0.95046100859417615</c:v>
                      </c:pt>
                      <c:pt idx="640">
                        <c:v>0.94732322862318963</c:v>
                      </c:pt>
                      <c:pt idx="641">
                        <c:v>0.94414292480181716</c:v>
                      </c:pt>
                      <c:pt idx="642">
                        <c:v>0.94091998933934018</c:v>
                      </c:pt>
                      <c:pt idx="643">
                        <c:v>0.93765383317099182</c:v>
                      </c:pt>
                      <c:pt idx="644">
                        <c:v>0.93434399411341651</c:v>
                      </c:pt>
                      <c:pt idx="645">
                        <c:v>0.93099014184460216</c:v>
                      </c:pt>
                      <c:pt idx="646">
                        <c:v>0.92759188748336507</c:v>
                      </c:pt>
                      <c:pt idx="647">
                        <c:v>0.92414863348837606</c:v>
                      </c:pt>
                      <c:pt idx="648">
                        <c:v>0.92065971458035689</c:v>
                      </c:pt>
                      <c:pt idx="649">
                        <c:v>0.91712539758990408</c:v>
                      </c:pt>
                      <c:pt idx="650">
                        <c:v>0.91354479743184935</c:v>
                      </c:pt>
                      <c:pt idx="651">
                        <c:v>0.90991720530771747</c:v>
                      </c:pt>
                      <c:pt idx="652">
                        <c:v>0.90624245600606312</c:v>
                      </c:pt>
                      <c:pt idx="653">
                        <c:v>0.90252040709396841</c:v>
                      </c:pt>
                      <c:pt idx="654">
                        <c:v>0.89875062648946857</c:v>
                      </c:pt>
                      <c:pt idx="655">
                        <c:v>0.89493251190132206</c:v>
                      </c:pt>
                      <c:pt idx="656">
                        <c:v>0.89106653426426075</c:v>
                      </c:pt>
                      <c:pt idx="657">
                        <c:v>0.8871506344454585</c:v>
                      </c:pt>
                      <c:pt idx="658">
                        <c:v>0.88318544647914499</c:v>
                      </c:pt>
                      <c:pt idx="659">
                        <c:v>0.87917070258371866</c:v>
                      </c:pt>
                      <c:pt idx="660">
                        <c:v>0.87510552269074082</c:v>
                      </c:pt>
                      <c:pt idx="661">
                        <c:v>0.87098913818863311</c:v>
                      </c:pt>
                      <c:pt idx="662">
                        <c:v>0.86682162914821015</c:v>
                      </c:pt>
                      <c:pt idx="663">
                        <c:v>0.862602658898737</c:v>
                      </c:pt>
                      <c:pt idx="664">
                        <c:v>0.85833154000718381</c:v>
                      </c:pt>
                      <c:pt idx="665">
                        <c:v>0.85400710118338852</c:v>
                      </c:pt>
                      <c:pt idx="666">
                        <c:v>0.84963018090013653</c:v>
                      </c:pt>
                      <c:pt idx="667">
                        <c:v>0.84519956031143328</c:v>
                      </c:pt>
                      <c:pt idx="668">
                        <c:v>0.8407154731125297</c:v>
                      </c:pt>
                      <c:pt idx="669">
                        <c:v>0.8361773568674129</c:v>
                      </c:pt>
                      <c:pt idx="670">
                        <c:v>0.83158399434125507</c:v>
                      </c:pt>
                      <c:pt idx="671">
                        <c:v>0.82693640919329237</c:v>
                      </c:pt>
                      <c:pt idx="672">
                        <c:v>0.82223246890356072</c:v>
                      </c:pt>
                      <c:pt idx="673">
                        <c:v>0.81747295383400964</c:v>
                      </c:pt>
                      <c:pt idx="674">
                        <c:v>0.81265681067527651</c:v>
                      </c:pt>
                      <c:pt idx="675">
                        <c:v>0.80778346745203056</c:v>
                      </c:pt>
                      <c:pt idx="676">
                        <c:v>0.80285302450566387</c:v>
                      </c:pt>
                      <c:pt idx="677">
                        <c:v>0.79786451277265458</c:v>
                      </c:pt>
                      <c:pt idx="678">
                        <c:v>0.79281760036537186</c:v>
                      </c:pt>
                      <c:pt idx="679">
                        <c:v>0.78771128027450443</c:v>
                      </c:pt>
                      <c:pt idx="680">
                        <c:v>0.78254673475212777</c:v>
                      </c:pt>
                      <c:pt idx="681">
                        <c:v>0.77732203925317112</c:v>
                      </c:pt>
                      <c:pt idx="682">
                        <c:v>0.77203809842215765</c:v>
                      </c:pt>
                      <c:pt idx="683">
                        <c:v>0.76669325833739976</c:v>
                      </c:pt>
                      <c:pt idx="684">
                        <c:v>0.76128716542936203</c:v>
                      </c:pt>
                      <c:pt idx="685">
                        <c:v>0.75581997758567598</c:v>
                      </c:pt>
                      <c:pt idx="686">
                        <c:v>0.75029055748446893</c:v>
                      </c:pt>
                      <c:pt idx="687">
                        <c:v>0.74469780578256883</c:v>
                      </c:pt>
                      <c:pt idx="688">
                        <c:v>0.7390418351923258</c:v>
                      </c:pt>
                      <c:pt idx="689">
                        <c:v>0.73332263576868706</c:v>
                      </c:pt>
                      <c:pt idx="690">
                        <c:v>0.7275388262614626</c:v>
                      </c:pt>
                      <c:pt idx="691">
                        <c:v>0.72169058833172484</c:v>
                      </c:pt>
                      <c:pt idx="692">
                        <c:v>0.71577722460951521</c:v>
                      </c:pt>
                      <c:pt idx="693">
                        <c:v>0.70979847179827027</c:v>
                      </c:pt>
                      <c:pt idx="694">
                        <c:v>0.70375358976340208</c:v>
                      </c:pt>
                      <c:pt idx="695">
                        <c:v>0.69764191003853793</c:v>
                      </c:pt>
                      <c:pt idx="696">
                        <c:v>0.69146334752768435</c:v>
                      </c:pt>
                      <c:pt idx="697">
                        <c:v>0.68521686188716235</c:v>
                      </c:pt>
                      <c:pt idx="698">
                        <c:v>0.67890212321637888</c:v>
                      </c:pt>
                      <c:pt idx="699">
                        <c:v>0.67251802512149139</c:v>
                      </c:pt>
                      <c:pt idx="700">
                        <c:v>0.66606423572118001</c:v>
                      </c:pt>
                      <c:pt idx="701">
                        <c:v>0.65954035040182357</c:v>
                      </c:pt>
                      <c:pt idx="702">
                        <c:v>0.65294579491177329</c:v>
                      </c:pt>
                      <c:pt idx="703">
                        <c:v>0.64628042092356475</c:v>
                      </c:pt>
                      <c:pt idx="704">
                        <c:v>0.63954368541755169</c:v>
                      </c:pt>
                      <c:pt idx="705">
                        <c:v>0.63273495779175759</c:v>
                      </c:pt>
                      <c:pt idx="706">
                        <c:v>0.62585410192094959</c:v>
                      </c:pt>
                      <c:pt idx="707">
                        <c:v>0.61890027198659214</c:v>
                      </c:pt>
                      <c:pt idx="708">
                        <c:v>0.61187357606625181</c:v>
                      </c:pt>
                      <c:pt idx="709">
                        <c:v>0.60477309798611267</c:v>
                      </c:pt>
                      <c:pt idx="710">
                        <c:v>0.59759866917386362</c:v>
                      </c:pt>
                      <c:pt idx="711">
                        <c:v>0.59034962981093686</c:v>
                      </c:pt>
                      <c:pt idx="712">
                        <c:v>0.5830251932644811</c:v>
                      </c:pt>
                      <c:pt idx="713">
                        <c:v>0.5756258117762495</c:v>
                      </c:pt>
                      <c:pt idx="714">
                        <c:v>0.5681512141075673</c:v>
                      </c:pt>
                      <c:pt idx="715">
                        <c:v>0.56060131005650904</c:v>
                      </c:pt>
                      <c:pt idx="716">
                        <c:v>0.55297554042030073</c:v>
                      </c:pt>
                      <c:pt idx="717">
                        <c:v>0.54527392687879039</c:v>
                      </c:pt>
                      <c:pt idx="718">
                        <c:v>0.53749706531122454</c:v>
                      </c:pt>
                      <c:pt idx="719">
                        <c:v>0.52964443497485869</c:v>
                      </c:pt>
                      <c:pt idx="720">
                        <c:v>0.52171653724522782</c:v>
                      </c:pt>
                      <c:pt idx="721">
                        <c:v>0.51371283410916369</c:v>
                      </c:pt>
                      <c:pt idx="722">
                        <c:v>0.50563362121236388</c:v>
                      </c:pt>
                      <c:pt idx="723">
                        <c:v>0.49747948189021352</c:v>
                      </c:pt>
                      <c:pt idx="724">
                        <c:v>0.48924993777788772</c:v>
                      </c:pt>
                      <c:pt idx="725">
                        <c:v>0.48093482597032011</c:v>
                      </c:pt>
                      <c:pt idx="726">
                        <c:v>0.47253532930635894</c:v>
                      </c:pt>
                      <c:pt idx="727">
                        <c:v>0.46406379780122464</c:v>
                      </c:pt>
                      <c:pt idx="728">
                        <c:v>0.45551997149466061</c:v>
                      </c:pt>
                      <c:pt idx="729">
                        <c:v>0.44690374931000532</c:v>
                      </c:pt>
                      <c:pt idx="730">
                        <c:v>0.43821686597243242</c:v>
                      </c:pt>
                      <c:pt idx="731">
                        <c:v>0.4294594962915203</c:v>
                      </c:pt>
                      <c:pt idx="732">
                        <c:v>0.42063402069514705</c:v>
                      </c:pt>
                      <c:pt idx="733">
                        <c:v>0.41174055775628227</c:v>
                      </c:pt>
                      <c:pt idx="734">
                        <c:v>0.40278163600222078</c:v>
                      </c:pt>
                      <c:pt idx="735">
                        <c:v>0.39375914190269717</c:v>
                      </c:pt>
                      <c:pt idx="736">
                        <c:v>0.3846753110462392</c:v>
                      </c:pt>
                      <c:pt idx="737">
                        <c:v>0.37553271478010025</c:v>
                      </c:pt>
                      <c:pt idx="738">
                        <c:v>0.36633508969123707</c:v>
                      </c:pt>
                      <c:pt idx="739">
                        <c:v>0.35708335812035136</c:v>
                      </c:pt>
                      <c:pt idx="740">
                        <c:v>0.3477810275756899</c:v>
                      </c:pt>
                      <c:pt idx="741">
                        <c:v>0.33843133266450182</c:v>
                      </c:pt>
                      <c:pt idx="742">
                        <c:v>0.3290375796208575</c:v>
                      </c:pt>
                      <c:pt idx="743">
                        <c:v>0.31960304168606535</c:v>
                      </c:pt>
                      <c:pt idx="744">
                        <c:v>0.31013154999376186</c:v>
                      </c:pt>
                      <c:pt idx="745">
                        <c:v>0.30062777448919858</c:v>
                      </c:pt>
                      <c:pt idx="746">
                        <c:v>0.29109801551933095</c:v>
                      </c:pt>
                      <c:pt idx="747">
                        <c:v>0.28154608696130845</c:v>
                      </c:pt>
                      <c:pt idx="748">
                        <c:v>0.27197849100353899</c:v>
                      </c:pt>
                      <c:pt idx="749">
                        <c:v>0.26240314457323438</c:v>
                      </c:pt>
                      <c:pt idx="750">
                        <c:v>0.2528243582142799</c:v>
                      </c:pt>
                      <c:pt idx="751">
                        <c:v>0.24325103057694325</c:v>
                      </c:pt>
                      <c:pt idx="752">
                        <c:v>0.23369100325845307</c:v>
                      </c:pt>
                      <c:pt idx="753">
                        <c:v>0.22414910710102365</c:v>
                      </c:pt>
                      <c:pt idx="754">
                        <c:v>0.21463787570292031</c:v>
                      </c:pt>
                      <c:pt idx="755">
                        <c:v>0.20516207183406293</c:v>
                      </c:pt>
                      <c:pt idx="756">
                        <c:v>0.19573472385085205</c:v>
                      </c:pt>
                      <c:pt idx="757">
                        <c:v>0.18636266981473279</c:v>
                      </c:pt>
                      <c:pt idx="758">
                        <c:v>0.17705914328950617</c:v>
                      </c:pt>
                      <c:pt idx="759">
                        <c:v>0.16783419138386407</c:v>
                      </c:pt>
                      <c:pt idx="760">
                        <c:v>0.15870144727771507</c:v>
                      </c:pt>
                      <c:pt idx="761">
                        <c:v>0.1496722191891208</c:v>
                      </c:pt>
                      <c:pt idx="762">
                        <c:v>0.14076161192900327</c:v>
                      </c:pt>
                      <c:pt idx="763">
                        <c:v>0.13197987639941614</c:v>
                      </c:pt>
                      <c:pt idx="764">
                        <c:v>0.12334450005502205</c:v>
                      </c:pt>
                      <c:pt idx="765">
                        <c:v>0.11486799376951548</c:v>
                      </c:pt>
                      <c:pt idx="766">
                        <c:v>0.10656451545742364</c:v>
                      </c:pt>
                      <c:pt idx="767">
                        <c:v>9.8452228919806983E-2</c:v>
                      </c:pt>
                      <c:pt idx="768">
                        <c:v>9.0545019065195381E-2</c:v>
                      </c:pt>
                      <c:pt idx="769">
                        <c:v>8.2857131416099891E-2</c:v>
                      </c:pt>
                      <c:pt idx="770">
                        <c:v>7.5410700644745962E-2</c:v>
                      </c:pt>
                      <c:pt idx="771">
                        <c:v>6.8216819375888069E-2</c:v>
                      </c:pt>
                      <c:pt idx="772">
                        <c:v>6.1295633212461828E-2</c:v>
                      </c:pt>
                      <c:pt idx="773">
                        <c:v>5.466366063954356E-2</c:v>
                      </c:pt>
                      <c:pt idx="774">
                        <c:v>4.8335989568211987E-2</c:v>
                      </c:pt>
                      <c:pt idx="775">
                        <c:v>4.2333171700927236E-2</c:v>
                      </c:pt>
                      <c:pt idx="776">
                        <c:v>3.6668697782596869E-2</c:v>
                      </c:pt>
                      <c:pt idx="777">
                        <c:v>3.1358490621690487E-2</c:v>
                      </c:pt>
                      <c:pt idx="778">
                        <c:v>2.6419463177372416E-2</c:v>
                      </c:pt>
                      <c:pt idx="779">
                        <c:v>2.18636643320065E-2</c:v>
                      </c:pt>
                      <c:pt idx="780">
                        <c:v>1.7706781968799101E-2</c:v>
                      </c:pt>
                      <c:pt idx="781">
                        <c:v>1.3962321421494389E-2</c:v>
                      </c:pt>
                      <c:pt idx="782">
                        <c:v>1.0641365920359228E-2</c:v>
                      </c:pt>
                      <c:pt idx="783">
                        <c:v>7.755409259552256E-3</c:v>
                      </c:pt>
                      <c:pt idx="784">
                        <c:v>5.3133344784980965E-3</c:v>
                      </c:pt>
                      <c:pt idx="785">
                        <c:v>3.3257981675065703E-3</c:v>
                      </c:pt>
                      <c:pt idx="786">
                        <c:v>1.7960805196730572E-3</c:v>
                      </c:pt>
                      <c:pt idx="787">
                        <c:v>7.3211079548764625E-4</c:v>
                      </c:pt>
                      <c:pt idx="788">
                        <c:v>1.3738098859915771E-4</c:v>
                      </c:pt>
                      <c:pt idx="789">
                        <c:v>1.3719346511425942E-5</c:v>
                      </c:pt>
                      <c:pt idx="790">
                        <c:v>3.6168341717143727E-4</c:v>
                      </c:pt>
                      <c:pt idx="791">
                        <c:v>1.1784374877013308E-3</c:v>
                      </c:pt>
                      <c:pt idx="792">
                        <c:v>2.4644314090358404E-3</c:v>
                      </c:pt>
                      <c:pt idx="793">
                        <c:v>4.2125837308739011E-3</c:v>
                      </c:pt>
                      <c:pt idx="794">
                        <c:v>6.4187502183577138E-3</c:v>
                      </c:pt>
                      <c:pt idx="795">
                        <c:v>9.0744806273953347E-3</c:v>
                      </c:pt>
                      <c:pt idx="796">
                        <c:v>1.2171458344120993E-2</c:v>
                      </c:pt>
                      <c:pt idx="797">
                        <c:v>1.5701690943220274E-2</c:v>
                      </c:pt>
                      <c:pt idx="798">
                        <c:v>1.9648726394140024E-2</c:v>
                      </c:pt>
                      <c:pt idx="799">
                        <c:v>2.400529992262955E-2</c:v>
                      </c:pt>
                      <c:pt idx="800">
                        <c:v>2.8753175296414888E-2</c:v>
                      </c:pt>
                      <c:pt idx="801">
                        <c:v>3.3883340980360603E-2</c:v>
                      </c:pt>
                      <c:pt idx="802">
                        <c:v>3.9376351915651864E-2</c:v>
                      </c:pt>
                      <c:pt idx="803">
                        <c:v>4.5219101598648496E-2</c:v>
                      </c:pt>
                      <c:pt idx="804">
                        <c:v>5.1394011646473246E-2</c:v>
                      </c:pt>
                      <c:pt idx="805">
                        <c:v>5.788608635233964E-2</c:v>
                      </c:pt>
                      <c:pt idx="806">
                        <c:v>6.4679914512317443E-2</c:v>
                      </c:pt>
                      <c:pt idx="807">
                        <c:v>7.1756225406683014E-2</c:v>
                      </c:pt>
                      <c:pt idx="808">
                        <c:v>7.9099628549404236E-2</c:v>
                      </c:pt>
                      <c:pt idx="809">
                        <c:v>8.6692454232633526E-2</c:v>
                      </c:pt>
                      <c:pt idx="810">
                        <c:v>9.4518452027542582E-2</c:v>
                      </c:pt>
                      <c:pt idx="811">
                        <c:v>0.10255928444263018</c:v>
                      </c:pt>
                      <c:pt idx="812">
                        <c:v>0.11080179020584786</c:v>
                      </c:pt>
                      <c:pt idx="813">
                        <c:v>0.11922846313335203</c:v>
                      </c:pt>
                      <c:pt idx="814">
                        <c:v>0.12782353495042903</c:v>
                      </c:pt>
                      <c:pt idx="815">
                        <c:v>0.13657524282616054</c:v>
                      </c:pt>
                      <c:pt idx="816">
                        <c:v>0.14546643394691869</c:v>
                      </c:pt>
                      <c:pt idx="817">
                        <c:v>0.15448420810703475</c:v>
                      </c:pt>
                      <c:pt idx="818">
                        <c:v>0.1636150580520582</c:v>
                      </c:pt>
                      <c:pt idx="819">
                        <c:v>0.17284812791086637</c:v>
                      </c:pt>
                      <c:pt idx="820">
                        <c:v>0.18216809170973353</c:v>
                      </c:pt>
                      <c:pt idx="821">
                        <c:v>0.19156527642119484</c:v>
                      </c:pt>
                      <c:pt idx="822">
                        <c:v>0.20102881045538901</c:v>
                      </c:pt>
                      <c:pt idx="823">
                        <c:v>0.21054622525425379</c:v>
                      </c:pt>
                      <c:pt idx="824">
                        <c:v>0.22010792336783985</c:v>
                      </c:pt>
                      <c:pt idx="825">
                        <c:v>0.22970567518136187</c:v>
                      </c:pt>
                      <c:pt idx="826">
                        <c:v>0.23932994800615745</c:v>
                      </c:pt>
                      <c:pt idx="827">
                        <c:v>0.24897192521527484</c:v>
                      </c:pt>
                      <c:pt idx="828">
                        <c:v>0.25862504131401881</c:v>
                      </c:pt>
                      <c:pt idx="829">
                        <c:v>0.26828315540327236</c:v>
                      </c:pt>
                      <c:pt idx="830">
                        <c:v>0.27793722995056441</c:v>
                      </c:pt>
                      <c:pt idx="831">
                        <c:v>0.28758213685996131</c:v>
                      </c:pt>
                      <c:pt idx="832">
                        <c:v>0.29721086239433858</c:v>
                      </c:pt>
                      <c:pt idx="833">
                        <c:v>0.30681900069665297</c:v>
                      </c:pt>
                      <c:pt idx="834">
                        <c:v>0.31639900156032935</c:v>
                      </c:pt>
                      <c:pt idx="835">
                        <c:v>0.32594884080886993</c:v>
                      </c:pt>
                      <c:pt idx="836">
                        <c:v>0.33546143216675978</c:v>
                      </c:pt>
                      <c:pt idx="837">
                        <c:v>0.34493360462630457</c:v>
                      </c:pt>
                      <c:pt idx="838">
                        <c:v>0.35436190837561898</c:v>
                      </c:pt>
                      <c:pt idx="839">
                        <c:v>0.36374252237119881</c:v>
                      </c:pt>
                      <c:pt idx="840">
                        <c:v>0.37307227159504586</c:v>
                      </c:pt>
                      <c:pt idx="841">
                        <c:v>0.38234917365336513</c:v>
                      </c:pt>
                      <c:pt idx="842">
                        <c:v>0.39156988715695118</c:v>
                      </c:pt>
                      <c:pt idx="843">
                        <c:v>0.40073307080941523</c:v>
                      </c:pt>
                      <c:pt idx="844">
                        <c:v>0.40983552004794926</c:v>
                      </c:pt>
                      <c:pt idx="845">
                        <c:v>0.41887481110035291</c:v>
                      </c:pt>
                      <c:pt idx="846">
                        <c:v>0.42784861267330465</c:v>
                      </c:pt>
                      <c:pt idx="847">
                        <c:v>0.43675604774492782</c:v>
                      </c:pt>
                      <c:pt idx="848">
                        <c:v>0.44559551292379379</c:v>
                      </c:pt>
                      <c:pt idx="849">
                        <c:v>0.4543855218125335</c:v>
                      </c:pt>
                      <c:pt idx="850">
                        <c:v>0.46310282364357214</c:v>
                      </c:pt>
                      <c:pt idx="851">
                        <c:v>0.47174682628070819</c:v>
                      </c:pt>
                      <c:pt idx="852">
                        <c:v>0.48031650147418231</c:v>
                      </c:pt>
                      <c:pt idx="853">
                        <c:v>0.48881130261115496</c:v>
                      </c:pt>
                      <c:pt idx="854">
                        <c:v>0.49723079168005163</c:v>
                      </c:pt>
                      <c:pt idx="855">
                        <c:v>0.50557475987007805</c:v>
                      </c:pt>
                      <c:pt idx="856">
                        <c:v>0.51384143116235736</c:v>
                      </c:pt>
                      <c:pt idx="857">
                        <c:v>0.52203121988475221</c:v>
                      </c:pt>
                      <c:pt idx="858">
                        <c:v>0.53014326282004842</c:v>
                      </c:pt>
                      <c:pt idx="859">
                        <c:v>0.53817754505115145</c:v>
                      </c:pt>
                      <c:pt idx="860">
                        <c:v>0.54613252791811151</c:v>
                      </c:pt>
                      <c:pt idx="861">
                        <c:v>0.554009247370713</c:v>
                      </c:pt>
                      <c:pt idx="862">
                        <c:v>0.56180801993826834</c:v>
                      </c:pt>
                      <c:pt idx="863">
                        <c:v>0.569528644134076</c:v>
                      </c:pt>
                      <c:pt idx="864">
                        <c:v>0.57717137718198386</c:v>
                      </c:pt>
                      <c:pt idx="865">
                        <c:v>0.58473479426943564</c:v>
                      </c:pt>
                      <c:pt idx="866">
                        <c:v>0.59222083042315254</c:v>
                      </c:pt>
                      <c:pt idx="867">
                        <c:v>0.59962861470213635</c:v>
                      </c:pt>
                      <c:pt idx="868">
                        <c:v>0.60695851636022968</c:v>
                      </c:pt>
                      <c:pt idx="869">
                        <c:v>0.61421111137967943</c:v>
                      </c:pt>
                      <c:pt idx="870">
                        <c:v>0.62138647153577264</c:v>
                      </c:pt>
                      <c:pt idx="871">
                        <c:v>0.62848481327331407</c:v>
                      </c:pt>
                      <c:pt idx="872">
                        <c:v>0.6355069649491053</c:v>
                      </c:pt>
                      <c:pt idx="873">
                        <c:v>0.64245238350410006</c:v>
                      </c:pt>
                      <c:pt idx="874">
                        <c:v>0.64932162903961876</c:v>
                      </c:pt>
                      <c:pt idx="875">
                        <c:v>0.65611527338769726</c:v>
                      </c:pt>
                      <c:pt idx="876">
                        <c:v>0.66283362818594804</c:v>
                      </c:pt>
                      <c:pt idx="877">
                        <c:v>0.66947676366954634</c:v>
                      </c:pt>
                      <c:pt idx="878">
                        <c:v>0.67604443866833142</c:v>
                      </c:pt>
                      <c:pt idx="879">
                        <c:v>0.68253853185800317</c:v>
                      </c:pt>
                      <c:pt idx="880">
                        <c:v>0.68895805397651511</c:v>
                      </c:pt>
                      <c:pt idx="881">
                        <c:v>0.69530311344836992</c:v>
                      </c:pt>
                      <c:pt idx="882">
                        <c:v>0.7015748785941166</c:v>
                      </c:pt>
                      <c:pt idx="883">
                        <c:v>0.70777383771102209</c:v>
                      </c:pt>
                      <c:pt idx="884">
                        <c:v>0.71389912522597787</c:v>
                      </c:pt>
                      <c:pt idx="885">
                        <c:v>0.71995228466240835</c:v>
                      </c:pt>
                      <c:pt idx="886">
                        <c:v>0.72593301630325391</c:v>
                      </c:pt>
                      <c:pt idx="887">
                        <c:v>0.73184183488540167</c:v>
                      </c:pt>
                      <c:pt idx="888">
                        <c:v>0.73767944622059989</c:v>
                      </c:pt>
                      <c:pt idx="889">
                        <c:v>0.74344553735925323</c:v>
                      </c:pt>
                      <c:pt idx="890">
                        <c:v>0.74914138808937303</c:v>
                      </c:pt>
                      <c:pt idx="891">
                        <c:v>0.75476699944148318</c:v>
                      </c:pt>
                      <c:pt idx="892">
                        <c:v>0.76032290019166471</c:v>
                      </c:pt>
                      <c:pt idx="893">
                        <c:v>0.765809580282661</c:v>
                      </c:pt>
                      <c:pt idx="894">
                        <c:v>0.77122843928154305</c:v>
                      </c:pt>
                      <c:pt idx="895">
                        <c:v>0.77657895870151827</c:v>
                      </c:pt>
                      <c:pt idx="896">
                        <c:v>0.78186326594595013</c:v>
                      </c:pt>
                      <c:pt idx="897">
                        <c:v>0.78703393598111682</c:v>
                      </c:pt>
                      <c:pt idx="898">
                        <c:v>0.79208868793223242</c:v>
                      </c:pt>
                      <c:pt idx="899">
                        <c:v>0.79707381807272837</c:v>
                      </c:pt>
                      <c:pt idx="900">
                        <c:v>0.80199097219295923</c:v>
                      </c:pt>
                      <c:pt idx="901">
                        <c:v>0.80684115460879402</c:v>
                      </c:pt>
                      <c:pt idx="902">
                        <c:v>0.81162671209144399</c:v>
                      </c:pt>
                      <c:pt idx="903">
                        <c:v>0.81634759413391134</c:v>
                      </c:pt>
                      <c:pt idx="904">
                        <c:v>0.82100542089817752</c:v>
                      </c:pt>
                      <c:pt idx="905">
                        <c:v>0.82560138325856336</c:v>
                      </c:pt>
                      <c:pt idx="906">
                        <c:v>0.83013635670106012</c:v>
                      </c:pt>
                      <c:pt idx="907">
                        <c:v>0.83461140205357331</c:v>
                      </c:pt>
                      <c:pt idx="908">
                        <c:v>0.83902805570416705</c:v>
                      </c:pt>
                      <c:pt idx="909">
                        <c:v>0.84338685019454529</c:v>
                      </c:pt>
                      <c:pt idx="910">
                        <c:v>0.84768936329142885</c:v>
                      </c:pt>
                      <c:pt idx="911">
                        <c:v>0.85193679798036648</c:v>
                      </c:pt>
                      <c:pt idx="912">
                        <c:v>0.8561298273366571</c:v>
                      </c:pt>
                      <c:pt idx="913">
                        <c:v>0.86027024788749551</c:v>
                      </c:pt>
                      <c:pt idx="914">
                        <c:v>0.86435883243332956</c:v>
                      </c:pt>
                      <c:pt idx="915">
                        <c:v>0.86839602235544855</c:v>
                      </c:pt>
                      <c:pt idx="916">
                        <c:v>0.8723835816985972</c:v>
                      </c:pt>
                      <c:pt idx="917">
                        <c:v>0.87632145361732394</c:v>
                      </c:pt>
                      <c:pt idx="918">
                        <c:v>0.88021087042842239</c:v>
                      </c:pt>
                      <c:pt idx="919">
                        <c:v>0.88405234911422348</c:v>
                      </c:pt>
                      <c:pt idx="920">
                        <c:v>0.88784717019584181</c:v>
                      </c:pt>
                      <c:pt idx="921">
                        <c:v>0.8915954840890794</c:v>
                      </c:pt>
                      <c:pt idx="922">
                        <c:v>0.89529867831140963</c:v>
                      </c:pt>
                      <c:pt idx="923">
                        <c:v>0.89895702554797319</c:v>
                      </c:pt>
                      <c:pt idx="924">
                        <c:v>0.90257141454078127</c:v>
                      </c:pt>
                      <c:pt idx="925">
                        <c:v>0.90614232214544499</c:v>
                      </c:pt>
                      <c:pt idx="926">
                        <c:v>0.90967128327095492</c:v>
                      </c:pt>
                      <c:pt idx="927">
                        <c:v>0.91315804092825581</c:v>
                      </c:pt>
                      <c:pt idx="928">
                        <c:v>0.91660352799636979</c:v>
                      </c:pt>
                      <c:pt idx="929">
                        <c:v>0.92000765437257237</c:v>
                      </c:pt>
                      <c:pt idx="930">
                        <c:v>0.92337191577176858</c:v>
                      </c:pt>
                      <c:pt idx="931">
                        <c:v>0.9266963419634473</c:v>
                      </c:pt>
                      <c:pt idx="932">
                        <c:v>0.92998115812681714</c:v>
                      </c:pt>
                      <c:pt idx="933">
                        <c:v>0.93322692224293902</c:v>
                      </c:pt>
                      <c:pt idx="934">
                        <c:v>0.93643398528102573</c:v>
                      </c:pt>
                      <c:pt idx="935">
                        <c:v>0.93960264146625938</c:v>
                      </c:pt>
                      <c:pt idx="936">
                        <c:v>0.94273412256852629</c:v>
                      </c:pt>
                      <c:pt idx="937">
                        <c:v>0.94582784315175361</c:v>
                      </c:pt>
                      <c:pt idx="938">
                        <c:v>0.94888514518016165</c:v>
                      </c:pt>
                      <c:pt idx="939">
                        <c:v>0.95190594579774712</c:v>
                      </c:pt>
                      <c:pt idx="940">
                        <c:v>0.95489057846614567</c:v>
                      </c:pt>
                      <c:pt idx="941">
                        <c:v>0.957839322251123</c:v>
                      </c:pt>
                      <c:pt idx="942">
                        <c:v>0.96075235822883587</c:v>
                      </c:pt>
                      <c:pt idx="943">
                        <c:v>0.9636300878781231</c:v>
                      </c:pt>
                      <c:pt idx="944">
                        <c:v>0.96647254412694172</c:v>
                      </c:pt>
                      <c:pt idx="945">
                        <c:v>0.9692802922573156</c:v>
                      </c:pt>
                      <c:pt idx="946">
                        <c:v>0.9720536177261091</c:v>
                      </c:pt>
                      <c:pt idx="947">
                        <c:v>0.97479231553410883</c:v>
                      </c:pt>
                      <c:pt idx="948">
                        <c:v>0.97749736295280665</c:v>
                      </c:pt>
                      <c:pt idx="949">
                        <c:v>0.9801682385125664</c:v>
                      </c:pt>
                      <c:pt idx="950">
                        <c:v>0.9828057684540431</c:v>
                      </c:pt>
                      <c:pt idx="951">
                        <c:v>0.98541007293775362</c:v>
                      </c:pt>
                      <c:pt idx="952">
                        <c:v>0.98798126832800304</c:v>
                      </c:pt>
                      <c:pt idx="953">
                        <c:v>0.99051950952563894</c:v>
                      </c:pt>
                      <c:pt idx="954">
                        <c:v>0.99302515710351469</c:v>
                      </c:pt>
                      <c:pt idx="955">
                        <c:v>0.99549856213169308</c:v>
                      </c:pt>
                      <c:pt idx="956">
                        <c:v>0.99793927576742469</c:v>
                      </c:pt>
                      <c:pt idx="957">
                        <c:v>1.0003479750586031</c:v>
                      </c:pt>
                      <c:pt idx="958">
                        <c:v>1.002724579748955</c:v>
                      </c:pt>
                      <c:pt idx="959">
                        <c:v>1.0050695418587399</c:v>
                      </c:pt>
                      <c:pt idx="960">
                        <c:v>1.0073828133849212</c:v>
                      </c:pt>
                      <c:pt idx="961">
                        <c:v>1.0096646290770031</c:v>
                      </c:pt>
                      <c:pt idx="962">
                        <c:v>1.0119152571922743</c:v>
                      </c:pt>
                      <c:pt idx="963">
                        <c:v>1.0141347179734528</c:v>
                      </c:pt>
                      <c:pt idx="964">
                        <c:v>1.0163235477761348</c:v>
                      </c:pt>
                      <c:pt idx="965">
                        <c:v>1.0184813969382258</c:v>
                      </c:pt>
                      <c:pt idx="966">
                        <c:v>1.0206087499615997</c:v>
                      </c:pt>
                      <c:pt idx="967">
                        <c:v>1.0227059224426402</c:v>
                      </c:pt>
                      <c:pt idx="968">
                        <c:v>1.0247728695769234</c:v>
                      </c:pt>
                      <c:pt idx="969">
                        <c:v>1.0268096618756639</c:v>
                      </c:pt>
                      <c:pt idx="970">
                        <c:v>1.0288163660938285</c:v>
                      </c:pt>
                      <c:pt idx="971">
                        <c:v>1.0307931995632384</c:v>
                      </c:pt>
                      <c:pt idx="972">
                        <c:v>1.0327405267422662</c:v>
                      </c:pt>
                      <c:pt idx="973">
                        <c:v>1.0346583205963027</c:v>
                      </c:pt>
                      <c:pt idx="974">
                        <c:v>1.0365467803535204</c:v>
                      </c:pt>
                      <c:pt idx="975">
                        <c:v>1.0384061369914954</c:v>
                      </c:pt>
                      <c:pt idx="976">
                        <c:v>1.0402365770557032</c:v>
                      </c:pt>
                      <c:pt idx="977">
                        <c:v>1.0420382435888773</c:v>
                      </c:pt>
                      <c:pt idx="978">
                        <c:v>1.043811087235162</c:v>
                      </c:pt>
                      <c:pt idx="979">
                        <c:v>1.0455555786379593</c:v>
                      </c:pt>
                      <c:pt idx="980">
                        <c:v>1.0472715465383811</c:v>
                      </c:pt>
                      <c:pt idx="981">
                        <c:v>1.0489593374236907</c:v>
                      </c:pt>
                      <c:pt idx="982">
                        <c:v>1.0506190313986532</c:v>
                      </c:pt>
                      <c:pt idx="983">
                        <c:v>1.0522508144884337</c:v>
                      </c:pt>
                      <c:pt idx="984">
                        <c:v>1.0538546839403029</c:v>
                      </c:pt>
                      <c:pt idx="985">
                        <c:v>1.0554308526517298</c:v>
                      </c:pt>
                      <c:pt idx="986">
                        <c:v>1.0569796725966745</c:v>
                      </c:pt>
                      <c:pt idx="987">
                        <c:v>1.0585010170539697</c:v>
                      </c:pt>
                      <c:pt idx="988">
                        <c:v>1.0599952268377695</c:v>
                      </c:pt>
                      <c:pt idx="989">
                        <c:v>1.0614624191852737</c:v>
                      </c:pt>
                      <c:pt idx="990">
                        <c:v>1.0629026348848816</c:v>
                      </c:pt>
                      <c:pt idx="991">
                        <c:v>1.064316089518287</c:v>
                      </c:pt>
                      <c:pt idx="992">
                        <c:v>1.0657027433910531</c:v>
                      </c:pt>
                      <c:pt idx="993">
                        <c:v>1.067063050878879</c:v>
                      </c:pt>
                      <c:pt idx="994">
                        <c:v>1.068396820525088</c:v>
                      </c:pt>
                      <c:pt idx="995">
                        <c:v>1.0697042126418008</c:v>
                      </c:pt>
                      <c:pt idx="996">
                        <c:v>1.0709855581039718</c:v>
                      </c:pt>
                      <c:pt idx="997">
                        <c:v>1.0722409350579505</c:v>
                      </c:pt>
                      <c:pt idx="998">
                        <c:v>1.0734704174008269</c:v>
                      </c:pt>
                      <c:pt idx="999">
                        <c:v>1.0746740399438692</c:v>
                      </c:pt>
                      <c:pt idx="1000">
                        <c:v>1.0758518684809355</c:v>
                      </c:pt>
                      <c:pt idx="1001">
                        <c:v>1.0770043115306016</c:v>
                      </c:pt>
                      <c:pt idx="1002">
                        <c:v>1.0781313201147333</c:v>
                      </c:pt>
                      <c:pt idx="1003">
                        <c:v>1.0792330148986657</c:v>
                      </c:pt>
                      <c:pt idx="1004">
                        <c:v>1.0803094086124534</c:v>
                      </c:pt>
                      <c:pt idx="1005">
                        <c:v>1.0813607164428711</c:v>
                      </c:pt>
                      <c:pt idx="1006">
                        <c:v>1.0823869082100006</c:v>
                      </c:pt>
                      <c:pt idx="1007">
                        <c:v>1.083388189801505</c:v>
                      </c:pt>
                      <c:pt idx="1008">
                        <c:v>1.0843619650934169</c:v>
                      </c:pt>
                      <c:pt idx="1009">
                        <c:v>1.0853081753972973</c:v>
                      </c:pt>
                      <c:pt idx="1010">
                        <c:v>1.086229610674329</c:v>
                      </c:pt>
                      <c:pt idx="1011">
                        <c:v>1.0871265256543057</c:v>
                      </c:pt>
                      <c:pt idx="1012">
                        <c:v>1.08799886505209</c:v>
                      </c:pt>
                      <c:pt idx="1013">
                        <c:v>1.0888468405174676</c:v>
                      </c:pt>
                      <c:pt idx="1014">
                        <c:v>1.0896703889820325</c:v>
                      </c:pt>
                      <c:pt idx="1015">
                        <c:v>1.0904699150964465</c:v>
                      </c:pt>
                      <c:pt idx="1016">
                        <c:v>1.0912452463485813</c:v>
                      </c:pt>
                      <c:pt idx="1017">
                        <c:v>1.0919966770689502</c:v>
                      </c:pt>
                      <c:pt idx="1018">
                        <c:v>1.0927241614814789</c:v>
                      </c:pt>
                      <c:pt idx="1019">
                        <c:v>1.093427917790659</c:v>
                      </c:pt>
                      <c:pt idx="1020">
                        <c:v>1.0941078591362701</c:v>
                      </c:pt>
                      <c:pt idx="1021">
                        <c:v>1.0947642619427893</c:v>
                      </c:pt>
                      <c:pt idx="1022">
                        <c:v>1.0953970317074149</c:v>
                      </c:pt>
                      <c:pt idx="1023">
                        <c:v>1.0960065025889121</c:v>
                      </c:pt>
                      <c:pt idx="1024">
                        <c:v>1.0965923733767164</c:v>
                      </c:pt>
                      <c:pt idx="1025">
                        <c:v>1.0971550694807184</c:v>
                      </c:pt>
                      <c:pt idx="1026">
                        <c:v>1.0976945806421738</c:v>
                      </c:pt>
                      <c:pt idx="1027">
                        <c:v>1.0982108931725758</c:v>
                      </c:pt>
                      <c:pt idx="1028">
                        <c:v>1.098703989945248</c:v>
                      </c:pt>
                      <c:pt idx="1029">
                        <c:v>1.0991740811175141</c:v>
                      </c:pt>
                      <c:pt idx="1030">
                        <c:v>1.0996212407257713</c:v>
                      </c:pt>
                      <c:pt idx="1031">
                        <c:v>1.1000453745434318</c:v>
                      </c:pt>
                      <c:pt idx="1032">
                        <c:v>1.1004466809921059</c:v>
                      </c:pt>
                      <c:pt idx="1033">
                        <c:v>1.1008251244139433</c:v>
                      </c:pt>
                      <c:pt idx="1034">
                        <c:v>1.1011808626432513</c:v>
                      </c:pt>
                      <c:pt idx="1035">
                        <c:v>1.1015137872460061</c:v>
                      </c:pt>
                      <c:pt idx="1036">
                        <c:v>1.1018239504337708</c:v>
                      </c:pt>
                      <c:pt idx="1037">
                        <c:v>1.1021114335041939</c:v>
                      </c:pt>
                      <c:pt idx="1038">
                        <c:v>1.1023764122059236</c:v>
                      </c:pt>
                      <c:pt idx="1039">
                        <c:v>1.1026187313879183</c:v>
                      </c:pt>
                      <c:pt idx="1040">
                        <c:v>1.1028383961886006</c:v>
                      </c:pt>
                      <c:pt idx="1041">
                        <c:v>1.1030355715821145</c:v>
                      </c:pt>
                      <c:pt idx="1042">
                        <c:v>1.1032101901687201</c:v>
                      </c:pt>
                    </c:numCache>
                  </c:numRef>
                </c:xVal>
                <c:yVal>
                  <c:numRef>
                    <c:extLst xmlns:c15="http://schemas.microsoft.com/office/drawing/2012/chart">
                      <c:ext xmlns:c15="http://schemas.microsoft.com/office/drawing/2012/chart" uri="{02D57815-91ED-43cb-92C2-25804820EDAC}">
                        <c15:formulaRef>
                          <c15:sqref>'Graphs Task 1'!$BI$2:$BI$1044</c15:sqref>
                        </c15:formulaRef>
                      </c:ext>
                    </c:extLst>
                    <c:numCache>
                      <c:formatCode>General</c:formatCode>
                      <c:ptCount val="1043"/>
                      <c:pt idx="0">
                        <c:v>0.63153735678390821</c:v>
                      </c:pt>
                      <c:pt idx="1">
                        <c:v>0.62816668022148958</c:v>
                      </c:pt>
                      <c:pt idx="2">
                        <c:v>0.62475204773116744</c:v>
                      </c:pt>
                      <c:pt idx="3">
                        <c:v>0.62129356479662856</c:v>
                      </c:pt>
                      <c:pt idx="4">
                        <c:v>0.61779109215506789</c:v>
                      </c:pt>
                      <c:pt idx="5">
                        <c:v>0.61424494088514814</c:v>
                      </c:pt>
                      <c:pt idx="6">
                        <c:v>0.61065472395706444</c:v>
                      </c:pt>
                      <c:pt idx="7">
                        <c:v>0.6070197879854714</c:v>
                      </c:pt>
                      <c:pt idx="8">
                        <c:v>0.60333971829316924</c:v>
                      </c:pt>
                      <c:pt idx="9">
                        <c:v>0.59963184257085578</c:v>
                      </c:pt>
                      <c:pt idx="10">
                        <c:v>0.59590316981887603</c:v>
                      </c:pt>
                      <c:pt idx="11">
                        <c:v>0.59215430977514372</c:v>
                      </c:pt>
                      <c:pt idx="12">
                        <c:v>0.5883860576646871</c:v>
                      </c:pt>
                      <c:pt idx="13">
                        <c:v>0.58459961773753322</c:v>
                      </c:pt>
                      <c:pt idx="14">
                        <c:v>0.58077867860267041</c:v>
                      </c:pt>
                      <c:pt idx="15">
                        <c:v>0.57694036310698216</c:v>
                      </c:pt>
                      <c:pt idx="16">
                        <c:v>0.57308630686448758</c:v>
                      </c:pt>
                      <c:pt idx="17">
                        <c:v>0.56921711868255376</c:v>
                      </c:pt>
                      <c:pt idx="18">
                        <c:v>0.56533312247125755</c:v>
                      </c:pt>
                      <c:pt idx="19">
                        <c:v>0.56143457149963272</c:v>
                      </c:pt>
                      <c:pt idx="20">
                        <c:v>0.55752198921050444</c:v>
                      </c:pt>
                      <c:pt idx="21">
                        <c:v>0.55359542885914992</c:v>
                      </c:pt>
                      <c:pt idx="22">
                        <c:v>0.54965550321657797</c:v>
                      </c:pt>
                      <c:pt idx="23">
                        <c:v>0.54570226066797489</c:v>
                      </c:pt>
                      <c:pt idx="24">
                        <c:v>0.54173670562904397</c:v>
                      </c:pt>
                      <c:pt idx="25">
                        <c:v>0.53775922157860778</c:v>
                      </c:pt>
                      <c:pt idx="26">
                        <c:v>0.53376996593309578</c:v>
                      </c:pt>
                      <c:pt idx="27">
                        <c:v>0.52977002116336513</c:v>
                      </c:pt>
                      <c:pt idx="28">
                        <c:v>0.5257591849774611</c:v>
                      </c:pt>
                      <c:pt idx="29">
                        <c:v>0.52173768513654106</c:v>
                      </c:pt>
                      <c:pt idx="30">
                        <c:v>0.51770679688871091</c:v>
                      </c:pt>
                      <c:pt idx="31">
                        <c:v>0.513666638994981</c:v>
                      </c:pt>
                      <c:pt idx="32">
                        <c:v>0.50961788014988962</c:v>
                      </c:pt>
                      <c:pt idx="33">
                        <c:v>0.50556266984243015</c:v>
                      </c:pt>
                      <c:pt idx="34">
                        <c:v>0.50150930826733131</c:v>
                      </c:pt>
                      <c:pt idx="35">
                        <c:v>0.49745336441622823</c:v>
                      </c:pt>
                      <c:pt idx="36">
                        <c:v>0.49338980440364461</c:v>
                      </c:pt>
                      <c:pt idx="37">
                        <c:v>0.48932055081601084</c:v>
                      </c:pt>
                      <c:pt idx="38">
                        <c:v>0.48524621015582481</c:v>
                      </c:pt>
                      <c:pt idx="39">
                        <c:v>0.48116532536133028</c:v>
                      </c:pt>
                      <c:pt idx="40">
                        <c:v>0.47708087073153427</c:v>
                      </c:pt>
                      <c:pt idx="41">
                        <c:v>0.47299366802978066</c:v>
                      </c:pt>
                      <c:pt idx="42">
                        <c:v>0.46890460367238335</c:v>
                      </c:pt>
                      <c:pt idx="43">
                        <c:v>0.4648139564754461</c:v>
                      </c:pt>
                      <c:pt idx="44">
                        <c:v>0.46072280185958403</c:v>
                      </c:pt>
                      <c:pt idx="45">
                        <c:v>0.45662277354680608</c:v>
                      </c:pt>
                      <c:pt idx="46">
                        <c:v>0.45251599622760785</c:v>
                      </c:pt>
                      <c:pt idx="47">
                        <c:v>0.44841190348953525</c:v>
                      </c:pt>
                      <c:pt idx="48">
                        <c:v>0.44431079537814722</c:v>
                      </c:pt>
                      <c:pt idx="49">
                        <c:v>0.44021696132342936</c:v>
                      </c:pt>
                      <c:pt idx="50">
                        <c:v>0.43613511335900235</c:v>
                      </c:pt>
                      <c:pt idx="51">
                        <c:v>0.43206726172504856</c:v>
                      </c:pt>
                      <c:pt idx="52">
                        <c:v>0.42801285322766758</c:v>
                      </c:pt>
                      <c:pt idx="53">
                        <c:v>0.42397235496034363</c:v>
                      </c:pt>
                      <c:pt idx="54">
                        <c:v>0.41994730269216063</c:v>
                      </c:pt>
                      <c:pt idx="55">
                        <c:v>0.41593804537288664</c:v>
                      </c:pt>
                      <c:pt idx="56">
                        <c:v>0.41194577401822075</c:v>
                      </c:pt>
                      <c:pt idx="57">
                        <c:v>0.40797086041174324</c:v>
                      </c:pt>
                      <c:pt idx="58">
                        <c:v>0.4040142478479759</c:v>
                      </c:pt>
                      <c:pt idx="59">
                        <c:v>0.40007685874071602</c:v>
                      </c:pt>
                      <c:pt idx="60">
                        <c:v>0.39615984227179174</c:v>
                      </c:pt>
                      <c:pt idx="61">
                        <c:v>0.39226374445807843</c:v>
                      </c:pt>
                      <c:pt idx="62">
                        <c:v>0.38838924202291703</c:v>
                      </c:pt>
                      <c:pt idx="63">
                        <c:v>0.38453736140004069</c:v>
                      </c:pt>
                      <c:pt idx="64">
                        <c:v>0.380708804150515</c:v>
                      </c:pt>
                      <c:pt idx="65">
                        <c:v>0.37690414900962987</c:v>
                      </c:pt>
                      <c:pt idx="66">
                        <c:v>0.3731244160241779</c:v>
                      </c:pt>
                      <c:pt idx="67">
                        <c:v>0.369369714049194</c:v>
                      </c:pt>
                      <c:pt idx="68">
                        <c:v>0.36564120814658646</c:v>
                      </c:pt>
                      <c:pt idx="69">
                        <c:v>0.36193914015960349</c:v>
                      </c:pt>
                      <c:pt idx="70">
                        <c:v>0.35826451271644577</c:v>
                      </c:pt>
                      <c:pt idx="71">
                        <c:v>0.35459646858142069</c:v>
                      </c:pt>
                      <c:pt idx="72">
                        <c:v>0.35095943997548812</c:v>
                      </c:pt>
                      <c:pt idx="73">
                        <c:v>0.34735326436614761</c:v>
                      </c:pt>
                      <c:pt idx="74">
                        <c:v>0.34377915935886882</c:v>
                      </c:pt>
                      <c:pt idx="75">
                        <c:v>0.34023722557120939</c:v>
                      </c:pt>
                      <c:pt idx="76">
                        <c:v>0.33672940432317705</c:v>
                      </c:pt>
                      <c:pt idx="77">
                        <c:v>0.33325681195199863</c:v>
                      </c:pt>
                      <c:pt idx="78">
                        <c:v>0.32982067373889867</c:v>
                      </c:pt>
                      <c:pt idx="79">
                        <c:v>0.32642022731480369</c:v>
                      </c:pt>
                      <c:pt idx="80">
                        <c:v>0.32304260474463614</c:v>
                      </c:pt>
                      <c:pt idx="81">
                        <c:v>0.3197030825058384</c:v>
                      </c:pt>
                      <c:pt idx="82">
                        <c:v>0.3164015001455121</c:v>
                      </c:pt>
                      <c:pt idx="83">
                        <c:v>0.31313746571919315</c:v>
                      </c:pt>
                      <c:pt idx="84">
                        <c:v>0.30991131171687175</c:v>
                      </c:pt>
                      <c:pt idx="85">
                        <c:v>0.3067234074990125</c:v>
                      </c:pt>
                      <c:pt idx="86">
                        <c:v>0.30357307984023407</c:v>
                      </c:pt>
                      <c:pt idx="87">
                        <c:v>0.30046114152372522</c:v>
                      </c:pt>
                      <c:pt idx="88">
                        <c:v>0.29738770064175762</c:v>
                      </c:pt>
                      <c:pt idx="89">
                        <c:v>0.29435263471641726</c:v>
                      </c:pt>
                      <c:pt idx="90">
                        <c:v>0.29135643009109324</c:v>
                      </c:pt>
                      <c:pt idx="91">
                        <c:v>0.28839871101048969</c:v>
                      </c:pt>
                      <c:pt idx="92">
                        <c:v>0.28547982016119389</c:v>
                      </c:pt>
                      <c:pt idx="93">
                        <c:v>0.28259995230339441</c:v>
                      </c:pt>
                      <c:pt idx="94">
                        <c:v>0.27975887757878792</c:v>
                      </c:pt>
                      <c:pt idx="95">
                        <c:v>0.2769560374261204</c:v>
                      </c:pt>
                      <c:pt idx="96">
                        <c:v>0.27419133340053464</c:v>
                      </c:pt>
                      <c:pt idx="97">
                        <c:v>0.27146483802783061</c:v>
                      </c:pt>
                      <c:pt idx="98">
                        <c:v>0.26877635456358395</c:v>
                      </c:pt>
                      <c:pt idx="99">
                        <c:v>0.26612493219023864</c:v>
                      </c:pt>
                      <c:pt idx="100">
                        <c:v>0.26351110165106945</c:v>
                      </c:pt>
                      <c:pt idx="101">
                        <c:v>0.26093456455444786</c:v>
                      </c:pt>
                      <c:pt idx="102">
                        <c:v>0.25839536815195152</c:v>
                      </c:pt>
                      <c:pt idx="103">
                        <c:v>0.25589245128190125</c:v>
                      </c:pt>
                      <c:pt idx="104">
                        <c:v>0.25342627051267269</c:v>
                      </c:pt>
                      <c:pt idx="105">
                        <c:v>0.25099623010157546</c:v>
                      </c:pt>
                      <c:pt idx="106">
                        <c:v>0.24860147052527284</c:v>
                      </c:pt>
                      <c:pt idx="107">
                        <c:v>0.24624212506021104</c:v>
                      </c:pt>
                      <c:pt idx="108">
                        <c:v>0.24391722195396764</c:v>
                      </c:pt>
                      <c:pt idx="109">
                        <c:v>0.24162622841757903</c:v>
                      </c:pt>
                      <c:pt idx="110">
                        <c:v>0.23936831751559762</c:v>
                      </c:pt>
                      <c:pt idx="111">
                        <c:v>0.23714326108832334</c:v>
                      </c:pt>
                      <c:pt idx="112">
                        <c:v>0.23495060208674218</c:v>
                      </c:pt>
                      <c:pt idx="113">
                        <c:v>0.23278955846702468</c:v>
                      </c:pt>
                      <c:pt idx="114">
                        <c:v>0.23066014214315475</c:v>
                      </c:pt>
                      <c:pt idx="115">
                        <c:v>0.2285610381237807</c:v>
                      </c:pt>
                      <c:pt idx="116">
                        <c:v>0.2264926463198684</c:v>
                      </c:pt>
                      <c:pt idx="117">
                        <c:v>0.22445317100561868</c:v>
                      </c:pt>
                      <c:pt idx="118">
                        <c:v>0.22244300568176645</c:v>
                      </c:pt>
                      <c:pt idx="119">
                        <c:v>0.22046076493677513</c:v>
                      </c:pt>
                      <c:pt idx="120">
                        <c:v>0.21850574841738835</c:v>
                      </c:pt>
                      <c:pt idx="121">
                        <c:v>0.21657713988942467</c:v>
                      </c:pt>
                      <c:pt idx="122">
                        <c:v>0.2146745738649784</c:v>
                      </c:pt>
                      <c:pt idx="123">
                        <c:v>0.21279627482635732</c:v>
                      </c:pt>
                      <c:pt idx="124">
                        <c:v>0.21094249947735128</c:v>
                      </c:pt>
                      <c:pt idx="125">
                        <c:v>0.20911199847533213</c:v>
                      </c:pt>
                      <c:pt idx="126">
                        <c:v>0.20730388010023237</c:v>
                      </c:pt>
                      <c:pt idx="127">
                        <c:v>0.20551768311034907</c:v>
                      </c:pt>
                      <c:pt idx="128">
                        <c:v>0.20375254420103972</c:v>
                      </c:pt>
                      <c:pt idx="129">
                        <c:v>0.20200823079504712</c:v>
                      </c:pt>
                      <c:pt idx="130">
                        <c:v>0.200283619930405</c:v>
                      </c:pt>
                      <c:pt idx="131">
                        <c:v>0.19857756584395256</c:v>
                      </c:pt>
                      <c:pt idx="132">
                        <c:v>0.19688843965891806</c:v>
                      </c:pt>
                      <c:pt idx="133">
                        <c:v>0.19520368384761394</c:v>
                      </c:pt>
                      <c:pt idx="134">
                        <c:v>0.19352559656215423</c:v>
                      </c:pt>
                      <c:pt idx="135">
                        <c:v>0.19185304922835308</c:v>
                      </c:pt>
                      <c:pt idx="136">
                        <c:v>0.19018436030978356</c:v>
                      </c:pt>
                      <c:pt idx="137">
                        <c:v>0.18851383024216406</c:v>
                      </c:pt>
                      <c:pt idx="138">
                        <c:v>0.18684142884556992</c:v>
                      </c:pt>
                      <c:pt idx="139">
                        <c:v>0.18516530027074232</c:v>
                      </c:pt>
                      <c:pt idx="140">
                        <c:v>0.1834832885049027</c:v>
                      </c:pt>
                      <c:pt idx="141">
                        <c:v>0.18179528204148832</c:v>
                      </c:pt>
                      <c:pt idx="142">
                        <c:v>0.18010038128500011</c:v>
                      </c:pt>
                      <c:pt idx="143">
                        <c:v>0.17839818769127727</c:v>
                      </c:pt>
                      <c:pt idx="144">
                        <c:v>0.17668871024005234</c:v>
                      </c:pt>
                      <c:pt idx="145">
                        <c:v>0.17497029727880725</c:v>
                      </c:pt>
                      <c:pt idx="146">
                        <c:v>0.17324345978027314</c:v>
                      </c:pt>
                      <c:pt idx="147">
                        <c:v>0.17150592661917802</c:v>
                      </c:pt>
                      <c:pt idx="148">
                        <c:v>0.16975735147454482</c:v>
                      </c:pt>
                      <c:pt idx="149">
                        <c:v>0.16799608146733297</c:v>
                      </c:pt>
                      <c:pt idx="150">
                        <c:v>0.16622160195830682</c:v>
                      </c:pt>
                      <c:pt idx="151">
                        <c:v>0.16442892266433656</c:v>
                      </c:pt>
                      <c:pt idx="152">
                        <c:v>0.16261578260914566</c:v>
                      </c:pt>
                      <c:pt idx="153">
                        <c:v>0.16078402938136363</c:v>
                      </c:pt>
                      <c:pt idx="154">
                        <c:v>0.15893245340068685</c:v>
                      </c:pt>
                      <c:pt idx="155">
                        <c:v>0.1570589221495198</c:v>
                      </c:pt>
                      <c:pt idx="156">
                        <c:v>0.15516322094485768</c:v>
                      </c:pt>
                      <c:pt idx="157">
                        <c:v>0.15324494839667274</c:v>
                      </c:pt>
                      <c:pt idx="158">
                        <c:v>0.15130245249797189</c:v>
                      </c:pt>
                      <c:pt idx="159">
                        <c:v>0.14933595904747599</c:v>
                      </c:pt>
                      <c:pt idx="160">
                        <c:v>0.14734278344728755</c:v>
                      </c:pt>
                      <c:pt idx="161">
                        <c:v>0.14532259805073999</c:v>
                      </c:pt>
                      <c:pt idx="162">
                        <c:v>0.14327391336906789</c:v>
                      </c:pt>
                      <c:pt idx="163">
                        <c:v>0.14119569587892591</c:v>
                      </c:pt>
                      <c:pt idx="164">
                        <c:v>0.13908677720345997</c:v>
                      </c:pt>
                      <c:pt idx="165">
                        <c:v>0.13694690797788325</c:v>
                      </c:pt>
                      <c:pt idx="166">
                        <c:v>0.13477222531187516</c:v>
                      </c:pt>
                      <c:pt idx="167">
                        <c:v>0.13256122706578352</c:v>
                      </c:pt>
                      <c:pt idx="168">
                        <c:v>0.13031272173404557</c:v>
                      </c:pt>
                      <c:pt idx="169">
                        <c:v>0.12802556606280502</c:v>
                      </c:pt>
                      <c:pt idx="170">
                        <c:v>0.1256981231665408</c:v>
                      </c:pt>
                      <c:pt idx="171">
                        <c:v>0.12333058691731499</c:v>
                      </c:pt>
                      <c:pt idx="172">
                        <c:v>0.12092158334078416</c:v>
                      </c:pt>
                      <c:pt idx="173">
                        <c:v>0.11847143720519714</c:v>
                      </c:pt>
                      <c:pt idx="174">
                        <c:v>0.11597766186378525</c:v>
                      </c:pt>
                      <c:pt idx="175">
                        <c:v>0.11343715001337493</c:v>
                      </c:pt>
                      <c:pt idx="176">
                        <c:v>0.11084888112550807</c:v>
                      </c:pt>
                      <c:pt idx="177">
                        <c:v>0.10821244956804701</c:v>
                      </c:pt>
                      <c:pt idx="178">
                        <c:v>0.10552759603384097</c:v>
                      </c:pt>
                      <c:pt idx="179">
                        <c:v>0.10279462084694137</c:v>
                      </c:pt>
                      <c:pt idx="180">
                        <c:v>0.10001399091958138</c:v>
                      </c:pt>
                      <c:pt idx="181">
                        <c:v>9.7182951709016224E-2</c:v>
                      </c:pt>
                      <c:pt idx="182">
                        <c:v>9.430200415533066E-2</c:v>
                      </c:pt>
                      <c:pt idx="183">
                        <c:v>9.1369476054097093E-2</c:v>
                      </c:pt>
                      <c:pt idx="184">
                        <c:v>8.8384869282294151E-2</c:v>
                      </c:pt>
                      <c:pt idx="185">
                        <c:v>8.5346986153673476E-2</c:v>
                      </c:pt>
                      <c:pt idx="186">
                        <c:v>8.2254332944514896E-2</c:v>
                      </c:pt>
                      <c:pt idx="187">
                        <c:v>7.9104461478111204E-2</c:v>
                      </c:pt>
                      <c:pt idx="188">
                        <c:v>7.5896584867732694E-2</c:v>
                      </c:pt>
                      <c:pt idx="189">
                        <c:v>7.2629930714845636E-2</c:v>
                      </c:pt>
                      <c:pt idx="190">
                        <c:v>6.9298621902890295E-2</c:v>
                      </c:pt>
                      <c:pt idx="191">
                        <c:v>6.5889385486889121E-2</c:v>
                      </c:pt>
                      <c:pt idx="192">
                        <c:v>6.2421024813055365E-2</c:v>
                      </c:pt>
                      <c:pt idx="193">
                        <c:v>5.889626300939739E-2</c:v>
                      </c:pt>
                      <c:pt idx="194">
                        <c:v>5.5316862069363426E-2</c:v>
                      </c:pt>
                      <c:pt idx="195">
                        <c:v>5.1685974859847071E-2</c:v>
                      </c:pt>
                      <c:pt idx="196">
                        <c:v>4.8007556909259917E-2</c:v>
                      </c:pt>
                      <c:pt idx="197">
                        <c:v>4.4285047030709887E-2</c:v>
                      </c:pt>
                      <c:pt idx="198">
                        <c:v>4.0523280094486192E-2</c:v>
                      </c:pt>
                      <c:pt idx="199">
                        <c:v>3.6730024252586993E-2</c:v>
                      </c:pt>
                      <c:pt idx="200">
                        <c:v>3.2908960166998888E-2</c:v>
                      </c:pt>
                      <c:pt idx="201">
                        <c:v>2.9068359498156945E-2</c:v>
                      </c:pt>
                      <c:pt idx="202">
                        <c:v>2.5214449848131974E-2</c:v>
                      </c:pt>
                      <c:pt idx="203">
                        <c:v>2.1352502851779996E-2</c:v>
                      </c:pt>
                      <c:pt idx="204">
                        <c:v>1.7492755348410122E-2</c:v>
                      </c:pt>
                      <c:pt idx="205">
                        <c:v>1.3641596290550347E-2</c:v>
                      </c:pt>
                      <c:pt idx="206">
                        <c:v>9.8062960905258862E-3</c:v>
                      </c:pt>
                      <c:pt idx="207">
                        <c:v>5.9930983735596386E-3</c:v>
                      </c:pt>
                      <c:pt idx="208">
                        <c:v>2.2081964023669296E-3</c:v>
                      </c:pt>
                      <c:pt idx="209">
                        <c:v>-1.5398873531009725E-3</c:v>
                      </c:pt>
                      <c:pt idx="210">
                        <c:v>-5.2436687111313126E-3</c:v>
                      </c:pt>
                      <c:pt idx="211">
                        <c:v>-8.8957026350977835E-3</c:v>
                      </c:pt>
                      <c:pt idx="212">
                        <c:v>-1.2498828166281249E-2</c:v>
                      </c:pt>
                      <c:pt idx="213">
                        <c:v>-1.6101740235791979E-2</c:v>
                      </c:pt>
                      <c:pt idx="214">
                        <c:v>-1.9708949813842851E-2</c:v>
                      </c:pt>
                      <c:pt idx="215">
                        <c:v>-2.3312965957305108E-2</c:v>
                      </c:pt>
                      <c:pt idx="216">
                        <c:v>-2.6907480532115453E-2</c:v>
                      </c:pt>
                      <c:pt idx="217">
                        <c:v>-3.0490616918900464E-2</c:v>
                      </c:pt>
                      <c:pt idx="218">
                        <c:v>-3.406030315815551E-2</c:v>
                      </c:pt>
                      <c:pt idx="219">
                        <c:v>-3.7620560507632621E-2</c:v>
                      </c:pt>
                      <c:pt idx="220">
                        <c:v>-4.117540869449203E-2</c:v>
                      </c:pt>
                      <c:pt idx="221">
                        <c:v>-4.4726825034893898E-2</c:v>
                      </c:pt>
                      <c:pt idx="222">
                        <c:v>-4.8258659806602391E-2</c:v>
                      </c:pt>
                      <c:pt idx="223">
                        <c:v>-5.1822456507587426E-2</c:v>
                      </c:pt>
                      <c:pt idx="224">
                        <c:v>-5.5420650989501635E-2</c:v>
                      </c:pt>
                      <c:pt idx="225">
                        <c:v>-5.9003623851161272E-2</c:v>
                      </c:pt>
                      <c:pt idx="226">
                        <c:v>-6.2538099892463853E-2</c:v>
                      </c:pt>
                      <c:pt idx="227">
                        <c:v>-6.6010107154935493E-2</c:v>
                      </c:pt>
                      <c:pt idx="228">
                        <c:v>-6.9440077429771652E-2</c:v>
                      </c:pt>
                      <c:pt idx="229">
                        <c:v>-7.2821398727627176E-2</c:v>
                      </c:pt>
                      <c:pt idx="230">
                        <c:v>-7.6193341865240391E-2</c:v>
                      </c:pt>
                      <c:pt idx="231">
                        <c:v>-7.9497812180902142E-2</c:v>
                      </c:pt>
                      <c:pt idx="232">
                        <c:v>-8.2730960125247457E-2</c:v>
                      </c:pt>
                      <c:pt idx="233">
                        <c:v>-8.5883233397581582E-2</c:v>
                      </c:pt>
                      <c:pt idx="234">
                        <c:v>-8.8950110573735169E-2</c:v>
                      </c:pt>
                      <c:pt idx="235">
                        <c:v>-9.1926186105706353E-2</c:v>
                      </c:pt>
                      <c:pt idx="236">
                        <c:v>-9.4802896184763258E-2</c:v>
                      </c:pt>
                      <c:pt idx="237">
                        <c:v>-9.7502487296657614E-2</c:v>
                      </c:pt>
                      <c:pt idx="238">
                        <c:v>-0.10021948586684802</c:v>
                      </c:pt>
                      <c:pt idx="239">
                        <c:v>-0.10283266527157751</c:v>
                      </c:pt>
                      <c:pt idx="240">
                        <c:v>-0.10535442382936226</c:v>
                      </c:pt>
                      <c:pt idx="241">
                        <c:v>-0.10776482208553703</c:v>
                      </c:pt>
                      <c:pt idx="242">
                        <c:v>-0.11006615147933974</c:v>
                      </c:pt>
                      <c:pt idx="243">
                        <c:v>-0.11226320313817931</c:v>
                      </c:pt>
                      <c:pt idx="244">
                        <c:v>-0.11436658696241554</c:v>
                      </c:pt>
                      <c:pt idx="245">
                        <c:v>-0.11638797906449706</c:v>
                      </c:pt>
                      <c:pt idx="246">
                        <c:v>-0.11833974601478174</c:v>
                      </c:pt>
                      <c:pt idx="247">
                        <c:v>-0.12030541210778341</c:v>
                      </c:pt>
                      <c:pt idx="248">
                        <c:v>-0.12236197542148537</c:v>
                      </c:pt>
                      <c:pt idx="249">
                        <c:v>-0.12435700274055311</c:v>
                      </c:pt>
                      <c:pt idx="250">
                        <c:v>-0.12628797059586203</c:v>
                      </c:pt>
                      <c:pt idx="251">
                        <c:v>-0.12815325024533886</c:v>
                      </c:pt>
                      <c:pt idx="252">
                        <c:v>-0.12996138251301051</c:v>
                      </c:pt>
                      <c:pt idx="253">
                        <c:v>-0.13171933028941379</c:v>
                      </c:pt>
                      <c:pt idx="254">
                        <c:v>-0.13343391307944685</c:v>
                      </c:pt>
                      <c:pt idx="255">
                        <c:v>-0.13511836708721905</c:v>
                      </c:pt>
                      <c:pt idx="256">
                        <c:v>-0.13703386307448828</c:v>
                      </c:pt>
                      <c:pt idx="257">
                        <c:v>-0.13890694412779653</c:v>
                      </c:pt>
                      <c:pt idx="258">
                        <c:v>-0.14073816823270852</c:v>
                      </c:pt>
                      <c:pt idx="259">
                        <c:v>-0.14251881126179949</c:v>
                      </c:pt>
                      <c:pt idx="260">
                        <c:v>-0.14426109925370004</c:v>
                      </c:pt>
                      <c:pt idx="261">
                        <c:v>-0.14597874072265241</c:v>
                      </c:pt>
                      <c:pt idx="262">
                        <c:v>-0.14769345487734767</c:v>
                      </c:pt>
                      <c:pt idx="263">
                        <c:v>-0.14943212874910788</c:v>
                      </c:pt>
                      <c:pt idx="264">
                        <c:v>-0.15130323763560519</c:v>
                      </c:pt>
                      <c:pt idx="265">
                        <c:v>-0.15340692940267714</c:v>
                      </c:pt>
                      <c:pt idx="266">
                        <c:v>-0.15554622905922236</c:v>
                      </c:pt>
                      <c:pt idx="267">
                        <c:v>-0.15771268153362228</c:v>
                      </c:pt>
                      <c:pt idx="268">
                        <c:v>-0.1598821774127647</c:v>
                      </c:pt>
                      <c:pt idx="269">
                        <c:v>-0.16203726481410491</c:v>
                      </c:pt>
                      <c:pt idx="270">
                        <c:v>-0.16416709639101199</c:v>
                      </c:pt>
                      <c:pt idx="271">
                        <c:v>-0.16626718444704133</c:v>
                      </c:pt>
                      <c:pt idx="272">
                        <c:v>-0.16833750260710842</c:v>
                      </c:pt>
                      <c:pt idx="273">
                        <c:v>-0.17037408745940941</c:v>
                      </c:pt>
                      <c:pt idx="274">
                        <c:v>-0.17237780194131982</c:v>
                      </c:pt>
                      <c:pt idx="275">
                        <c:v>-0.17436705671119065</c:v>
                      </c:pt>
                      <c:pt idx="276">
                        <c:v>-0.17651394957624614</c:v>
                      </c:pt>
                      <c:pt idx="277">
                        <c:v>-0.17861592885072688</c:v>
                      </c:pt>
                      <c:pt idx="278">
                        <c:v>-0.18066122233918006</c:v>
                      </c:pt>
                      <c:pt idx="279">
                        <c:v>-0.18263167294702073</c:v>
                      </c:pt>
                      <c:pt idx="280">
                        <c:v>-0.18451176397052499</c:v>
                      </c:pt>
                      <c:pt idx="281">
                        <c:v>-0.18629511110807923</c:v>
                      </c:pt>
                      <c:pt idx="282">
                        <c:v>-0.1879904618623312</c:v>
                      </c:pt>
                      <c:pt idx="283">
                        <c:v>-0.18959971787878124</c:v>
                      </c:pt>
                      <c:pt idx="284">
                        <c:v>-0.19113511943236169</c:v>
                      </c:pt>
                      <c:pt idx="285">
                        <c:v>-0.19261013792714515</c:v>
                      </c:pt>
                      <c:pt idx="286">
                        <c:v>-0.19406630536693226</c:v>
                      </c:pt>
                      <c:pt idx="287">
                        <c:v>-0.19548794491339705</c:v>
                      </c:pt>
                      <c:pt idx="288">
                        <c:v>-0.19686622828765626</c:v>
                      </c:pt>
                      <c:pt idx="289">
                        <c:v>-0.19820158480047981</c:v>
                      </c:pt>
                      <c:pt idx="290">
                        <c:v>-0.19949007983437239</c:v>
                      </c:pt>
                      <c:pt idx="291">
                        <c:v>-0.20072963924134732</c:v>
                      </c:pt>
                      <c:pt idx="292">
                        <c:v>-0.20192242821920789</c:v>
                      </c:pt>
                      <c:pt idx="293">
                        <c:v>-0.20307412449164117</c:v>
                      </c:pt>
                      <c:pt idx="294">
                        <c:v>-0.20418712569333924</c:v>
                      </c:pt>
                      <c:pt idx="295">
                        <c:v>-0.20527204746492314</c:v>
                      </c:pt>
                      <c:pt idx="296">
                        <c:v>-0.20642030627500357</c:v>
                      </c:pt>
                      <c:pt idx="297">
                        <c:v>-0.20758359094054846</c:v>
                      </c:pt>
                      <c:pt idx="298">
                        <c:v>-0.20874125094871368</c:v>
                      </c:pt>
                      <c:pt idx="299">
                        <c:v>-0.20989503767281376</c:v>
                      </c:pt>
                      <c:pt idx="300">
                        <c:v>-0.21105210823966564</c:v>
                      </c:pt>
                      <c:pt idx="301">
                        <c:v>-0.21221395763697704</c:v>
                      </c:pt>
                      <c:pt idx="302">
                        <c:v>-0.21338641255964919</c:v>
                      </c:pt>
                      <c:pt idx="303">
                        <c:v>-0.21457659347552205</c:v>
                      </c:pt>
                      <c:pt idx="304">
                        <c:v>-0.21578259558871543</c:v>
                      </c:pt>
                      <c:pt idx="305">
                        <c:v>-0.2170124349618705</c:v>
                      </c:pt>
                      <c:pt idx="306">
                        <c:v>-0.21827195323251652</c:v>
                      </c:pt>
                      <c:pt idx="307">
                        <c:v>-0.21956624872372435</c:v>
                      </c:pt>
                      <c:pt idx="308">
                        <c:v>-0.22089966882268239</c:v>
                      </c:pt>
                      <c:pt idx="309">
                        <c:v>-0.22226846036202966</c:v>
                      </c:pt>
                      <c:pt idx="310">
                        <c:v>-0.22367203590439327</c:v>
                      </c:pt>
                      <c:pt idx="311">
                        <c:v>-0.22510754642891415</c:v>
                      </c:pt>
                      <c:pt idx="312">
                        <c:v>-0.22657206690553341</c:v>
                      </c:pt>
                      <c:pt idx="313">
                        <c:v>-0.22806088635483593</c:v>
                      </c:pt>
                      <c:pt idx="314">
                        <c:v>-0.22956844130052159</c:v>
                      </c:pt>
                      <c:pt idx="315">
                        <c:v>-0.23108926847835567</c:v>
                      </c:pt>
                      <c:pt idx="316">
                        <c:v>-0.23262154332290741</c:v>
                      </c:pt>
                      <c:pt idx="317">
                        <c:v>-0.23416967377482623</c:v>
                      </c:pt>
                      <c:pt idx="318">
                        <c:v>-0.23572962332751682</c:v>
                      </c:pt>
                      <c:pt idx="319">
                        <c:v>-0.23730266215333154</c:v>
                      </c:pt>
                      <c:pt idx="320">
                        <c:v>-0.23889155983134822</c:v>
                      </c:pt>
                      <c:pt idx="321">
                        <c:v>-0.24049376784201951</c:v>
                      </c:pt>
                      <c:pt idx="322">
                        <c:v>-0.24211565054494288</c:v>
                      </c:pt>
                      <c:pt idx="323">
                        <c:v>-0.24375622710089404</c:v>
                      </c:pt>
                      <c:pt idx="324">
                        <c:v>-0.24541044890763594</c:v>
                      </c:pt>
                      <c:pt idx="325">
                        <c:v>-0.24708064339796867</c:v>
                      </c:pt>
                      <c:pt idx="326">
                        <c:v>-0.24876449237849532</c:v>
                      </c:pt>
                      <c:pt idx="327">
                        <c:v>-0.2504587201243707</c:v>
                      </c:pt>
                      <c:pt idx="328">
                        <c:v>-0.25216286773272456</c:v>
                      </c:pt>
                      <c:pt idx="329">
                        <c:v>-0.25387396089837694</c:v>
                      </c:pt>
                      <c:pt idx="330">
                        <c:v>-0.25558846506365651</c:v>
                      </c:pt>
                      <c:pt idx="331">
                        <c:v>-0.25730522365192099</c:v>
                      </c:pt>
                      <c:pt idx="332">
                        <c:v>-0.25901948969812028</c:v>
                      </c:pt>
                      <c:pt idx="333">
                        <c:v>-0.2607274791154085</c:v>
                      </c:pt>
                      <c:pt idx="334">
                        <c:v>-0.26242790661712179</c:v>
                      </c:pt>
                      <c:pt idx="335">
                        <c:v>-0.26411747054424217</c:v>
                      </c:pt>
                      <c:pt idx="336">
                        <c:v>-0.26579363077267903</c:v>
                      </c:pt>
                      <c:pt idx="337">
                        <c:v>-0.26745438512408298</c:v>
                      </c:pt>
                      <c:pt idx="338">
                        <c:v>-0.26909664530624455</c:v>
                      </c:pt>
                      <c:pt idx="339">
                        <c:v>-0.27072065952889812</c:v>
                      </c:pt>
                      <c:pt idx="340">
                        <c:v>-0.27232227381213242</c:v>
                      </c:pt>
                      <c:pt idx="341">
                        <c:v>-0.27390126569818862</c:v>
                      </c:pt>
                      <c:pt idx="342">
                        <c:v>-0.27545507197609531</c:v>
                      </c:pt>
                      <c:pt idx="343">
                        <c:v>-0.27698237222999184</c:v>
                      </c:pt>
                      <c:pt idx="344">
                        <c:v>-0.27848271889828785</c:v>
                      </c:pt>
                      <c:pt idx="345">
                        <c:v>-0.27995857510196465</c:v>
                      </c:pt>
                      <c:pt idx="346">
                        <c:v>-0.28141031607082956</c:v>
                      </c:pt>
                      <c:pt idx="347">
                        <c:v>-0.28283539865470614</c:v>
                      </c:pt>
                      <c:pt idx="348">
                        <c:v>-0.28423234833100586</c:v>
                      </c:pt>
                      <c:pt idx="349">
                        <c:v>-0.28559927892068115</c:v>
                      </c:pt>
                      <c:pt idx="350">
                        <c:v>-0.28693579179603923</c:v>
                      </c:pt>
                      <c:pt idx="351">
                        <c:v>-0.28823802299418938</c:v>
                      </c:pt>
                      <c:pt idx="352">
                        <c:v>-0.28950595349271546</c:v>
                      </c:pt>
                      <c:pt idx="353">
                        <c:v>-0.29073628769919424</c:v>
                      </c:pt>
                      <c:pt idx="354">
                        <c:v>-0.29192676829560432</c:v>
                      </c:pt>
                      <c:pt idx="355">
                        <c:v>-0.29307573558337857</c:v>
                      </c:pt>
                      <c:pt idx="356">
                        <c:v>-0.29418157666176126</c:v>
                      </c:pt>
                      <c:pt idx="357">
                        <c:v>-0.29524328952595746</c:v>
                      </c:pt>
                      <c:pt idx="358">
                        <c:v>-0.29625808509199092</c:v>
                      </c:pt>
                      <c:pt idx="359">
                        <c:v>-0.29722634626063943</c:v>
                      </c:pt>
                      <c:pt idx="360">
                        <c:v>-0.29814724163662892</c:v>
                      </c:pt>
                      <c:pt idx="361">
                        <c:v>-0.29902108320952747</c:v>
                      </c:pt>
                      <c:pt idx="362">
                        <c:v>-0.29984603362525669</c:v>
                      </c:pt>
                      <c:pt idx="363">
                        <c:v>-0.30062336221236657</c:v>
                      </c:pt>
                      <c:pt idx="364">
                        <c:v>-0.3013508412985742</c:v>
                      </c:pt>
                      <c:pt idx="365">
                        <c:v>-0.30202878851782161</c:v>
                      </c:pt>
                      <c:pt idx="366">
                        <c:v>-0.30265457928039002</c:v>
                      </c:pt>
                      <c:pt idx="367">
                        <c:v>-0.30322918314542935</c:v>
                      </c:pt>
                      <c:pt idx="368">
                        <c:v>-0.30375132754403028</c:v>
                      </c:pt>
                      <c:pt idx="369">
                        <c:v>-0.30422003987181762</c:v>
                      </c:pt>
                      <c:pt idx="370">
                        <c:v>-0.30463222292690434</c:v>
                      </c:pt>
                      <c:pt idx="371">
                        <c:v>-0.30498667024863474</c:v>
                      </c:pt>
                      <c:pt idx="372">
                        <c:v>-0.30528352762276734</c:v>
                      </c:pt>
                      <c:pt idx="373">
                        <c:v>-0.30552118586159371</c:v>
                      </c:pt>
                      <c:pt idx="374">
                        <c:v>-0.30569923364493778</c:v>
                      </c:pt>
                      <c:pt idx="375">
                        <c:v>-0.30581775462476046</c:v>
                      </c:pt>
                      <c:pt idx="376">
                        <c:v>-0.30587583621746744</c:v>
                      </c:pt>
                      <c:pt idx="377">
                        <c:v>-0.3058738468140782</c:v>
                      </c:pt>
                      <c:pt idx="378">
                        <c:v>-0.30581105440897777</c:v>
                      </c:pt>
                      <c:pt idx="379">
                        <c:v>-0.30568743303935686</c:v>
                      </c:pt>
                      <c:pt idx="380">
                        <c:v>-0.3055024069394966</c:v>
                      </c:pt>
                      <c:pt idx="381">
                        <c:v>-0.30525715241278512</c:v>
                      </c:pt>
                      <c:pt idx="382">
                        <c:v>-0.30495169311806231</c:v>
                      </c:pt>
                      <c:pt idx="383">
                        <c:v>-0.30458294595709701</c:v>
                      </c:pt>
                      <c:pt idx="384">
                        <c:v>-0.30415107218632009</c:v>
                      </c:pt>
                      <c:pt idx="385">
                        <c:v>-0.30365620817613748</c:v>
                      </c:pt>
                      <c:pt idx="386">
                        <c:v>-0.30309958388452057</c:v>
                      </c:pt>
                      <c:pt idx="387">
                        <c:v>-0.30248213848245281</c:v>
                      </c:pt>
                      <c:pt idx="388">
                        <c:v>-0.30180433951379421</c:v>
                      </c:pt>
                      <c:pt idx="389">
                        <c:v>-0.30106773904583545</c:v>
                      </c:pt>
                      <c:pt idx="390">
                        <c:v>-0.30027230167782981</c:v>
                      </c:pt>
                      <c:pt idx="391">
                        <c:v>-0.29941925510644701</c:v>
                      </c:pt>
                      <c:pt idx="392">
                        <c:v>-0.2985098160918585</c:v>
                      </c:pt>
                      <c:pt idx="393">
                        <c:v>-0.29754511211521883</c:v>
                      </c:pt>
                      <c:pt idx="394">
                        <c:v>-0.29652582238144626</c:v>
                      </c:pt>
                      <c:pt idx="395">
                        <c:v>-0.29545570880705996</c:v>
                      </c:pt>
                      <c:pt idx="396">
                        <c:v>-0.29433637567257326</c:v>
                      </c:pt>
                      <c:pt idx="397">
                        <c:v>-0.29316881958314861</c:v>
                      </c:pt>
                      <c:pt idx="398">
                        <c:v>-0.29195282787082988</c:v>
                      </c:pt>
                      <c:pt idx="399">
                        <c:v>-0.29068785462951968</c:v>
                      </c:pt>
                      <c:pt idx="400">
                        <c:v>-0.28937015340250855</c:v>
                      </c:pt>
                      <c:pt idx="401">
                        <c:v>-0.28799423528107071</c:v>
                      </c:pt>
                      <c:pt idx="402">
                        <c:v>-0.28655160110699035</c:v>
                      </c:pt>
                      <c:pt idx="403">
                        <c:v>-0.28492013975228947</c:v>
                      </c:pt>
                      <c:pt idx="404">
                        <c:v>-0.28323589329253784</c:v>
                      </c:pt>
                      <c:pt idx="405">
                        <c:v>-0.28149618126225279</c:v>
                      </c:pt>
                      <c:pt idx="406">
                        <c:v>-0.27971283380407908</c:v>
                      </c:pt>
                      <c:pt idx="407">
                        <c:v>-0.27789289431732761</c:v>
                      </c:pt>
                      <c:pt idx="408">
                        <c:v>-0.27604374334384812</c:v>
                      </c:pt>
                      <c:pt idx="409">
                        <c:v>-0.27417595635826703</c:v>
                      </c:pt>
                      <c:pt idx="410">
                        <c:v>-0.2722942161666152</c:v>
                      </c:pt>
                      <c:pt idx="411">
                        <c:v>-0.27040250128215071</c:v>
                      </c:pt>
                      <c:pt idx="412">
                        <c:v>-0.26850405116205395</c:v>
                      </c:pt>
                      <c:pt idx="413">
                        <c:v>-0.26660018524418438</c:v>
                      </c:pt>
                      <c:pt idx="414">
                        <c:v>-0.26469148679834037</c:v>
                      </c:pt>
                      <c:pt idx="415">
                        <c:v>-0.26277715501484245</c:v>
                      </c:pt>
                      <c:pt idx="416">
                        <c:v>-0.26085527134550002</c:v>
                      </c:pt>
                      <c:pt idx="417">
                        <c:v>-0.25892578481878498</c:v>
                      </c:pt>
                      <c:pt idx="418">
                        <c:v>-0.25698799190162647</c:v>
                      </c:pt>
                      <c:pt idx="419">
                        <c:v>-0.25504218107114301</c:v>
                      </c:pt>
                      <c:pt idx="420">
                        <c:v>-0.25308747823234429</c:v>
                      </c:pt>
                      <c:pt idx="421">
                        <c:v>-0.25112334969712535</c:v>
                      </c:pt>
                      <c:pt idx="422">
                        <c:v>-0.24915055963952745</c:v>
                      </c:pt>
                      <c:pt idx="423">
                        <c:v>-0.24716748212372669</c:v>
                      </c:pt>
                      <c:pt idx="424">
                        <c:v>-0.24517293246319499</c:v>
                      </c:pt>
                      <c:pt idx="425">
                        <c:v>-0.24316497966469605</c:v>
                      </c:pt>
                      <c:pt idx="426">
                        <c:v>-0.24114385097490462</c:v>
                      </c:pt>
                      <c:pt idx="427">
                        <c:v>-0.23910618114719867</c:v>
                      </c:pt>
                      <c:pt idx="428">
                        <c:v>-0.23705041402502661</c:v>
                      </c:pt>
                      <c:pt idx="429">
                        <c:v>-0.23497627244215288</c:v>
                      </c:pt>
                      <c:pt idx="430">
                        <c:v>-0.23288198483536227</c:v>
                      </c:pt>
                      <c:pt idx="431">
                        <c:v>-0.23076630351490424</c:v>
                      </c:pt>
                      <c:pt idx="432">
                        <c:v>-0.22863064043527906</c:v>
                      </c:pt>
                      <c:pt idx="433">
                        <c:v>-0.22647533947318749</c:v>
                      </c:pt>
                      <c:pt idx="434">
                        <c:v>-0.22430065674296054</c:v>
                      </c:pt>
                      <c:pt idx="435">
                        <c:v>-0.2221074533638418</c:v>
                      </c:pt>
                      <c:pt idx="436">
                        <c:v>-0.21989640691186063</c:v>
                      </c:pt>
                      <c:pt idx="437">
                        <c:v>-0.21766754559645998</c:v>
                      </c:pt>
                      <c:pt idx="438">
                        <c:v>-0.21542166745442454</c:v>
                      </c:pt>
                      <c:pt idx="439">
                        <c:v>-0.21316002438714948</c:v>
                      </c:pt>
                      <c:pt idx="440">
                        <c:v>-0.21088279542227686</c:v>
                      </c:pt>
                      <c:pt idx="441">
                        <c:v>-0.20859112285268389</c:v>
                      </c:pt>
                      <c:pt idx="442">
                        <c:v>-0.20628575469677163</c:v>
                      </c:pt>
                      <c:pt idx="443">
                        <c:v>-0.20396726158962933</c:v>
                      </c:pt>
                      <c:pt idx="444">
                        <c:v>-0.20163653532596582</c:v>
                      </c:pt>
                      <c:pt idx="445">
                        <c:v>-0.19929461610700511</c:v>
                      </c:pt>
                      <c:pt idx="446">
                        <c:v>-0.19694171035797409</c:v>
                      </c:pt>
                      <c:pt idx="447">
                        <c:v>-0.19457895508876627</c:v>
                      </c:pt>
                      <c:pt idx="448">
                        <c:v>-0.19220686119232372</c:v>
                      </c:pt>
                      <c:pt idx="449">
                        <c:v>-0.1898266926201326</c:v>
                      </c:pt>
                      <c:pt idx="450">
                        <c:v>-0.18743861209463969</c:v>
                      </c:pt>
                      <c:pt idx="451">
                        <c:v>-0.18504369270236207</c:v>
                      </c:pt>
                      <c:pt idx="452">
                        <c:v>-0.18264255248894659</c:v>
                      </c:pt>
                      <c:pt idx="453">
                        <c:v>-0.18023622900336683</c:v>
                      </c:pt>
                      <c:pt idx="454">
                        <c:v>-0.17782530978024372</c:v>
                      </c:pt>
                      <c:pt idx="455">
                        <c:v>-0.17541068099902027</c:v>
                      </c:pt>
                      <c:pt idx="456">
                        <c:v>-0.1729929792298931</c:v>
                      </c:pt>
                      <c:pt idx="457">
                        <c:v>-0.17057290475209519</c:v>
                      </c:pt>
                      <c:pt idx="458">
                        <c:v>-0.16815080017622136</c:v>
                      </c:pt>
                      <c:pt idx="459">
                        <c:v>-0.16572741842143782</c:v>
                      </c:pt>
                      <c:pt idx="460">
                        <c:v>-0.16330357186091746</c:v>
                      </c:pt>
                      <c:pt idx="461">
                        <c:v>-0.16087926809814534</c:v>
                      </c:pt>
                      <c:pt idx="462">
                        <c:v>-0.15845548444864269</c:v>
                      </c:pt>
                      <c:pt idx="463">
                        <c:v>-0.15603273205795851</c:v>
                      </c:pt>
                      <c:pt idx="464">
                        <c:v>-0.15361103171052082</c:v>
                      </c:pt>
                      <c:pt idx="465">
                        <c:v>-0.15119135725908883</c:v>
                      </c:pt>
                      <c:pt idx="466">
                        <c:v>-0.14877389545667466</c:v>
                      </c:pt>
                      <c:pt idx="467">
                        <c:v>-0.14635915531834462</c:v>
                      </c:pt>
                      <c:pt idx="468">
                        <c:v>-0.14394734614904306</c:v>
                      </c:pt>
                      <c:pt idx="469">
                        <c:v>-0.14153903117827121</c:v>
                      </c:pt>
                      <c:pt idx="470">
                        <c:v>-0.13913422620227398</c:v>
                      </c:pt>
                      <c:pt idx="471">
                        <c:v>-0.13673362035209508</c:v>
                      </c:pt>
                      <c:pt idx="472">
                        <c:v>-0.1343371820429273</c:v>
                      </c:pt>
                      <c:pt idx="473">
                        <c:v>-0.13194505552372646</c:v>
                      </c:pt>
                      <c:pt idx="474">
                        <c:v>-0.12955685838914555</c:v>
                      </c:pt>
                      <c:pt idx="475">
                        <c:v>-0.12717211227606212</c:v>
                      </c:pt>
                      <c:pt idx="476">
                        <c:v>-0.1247915221742205</c:v>
                      </c:pt>
                      <c:pt idx="477">
                        <c:v>-0.1224144735800671</c:v>
                      </c:pt>
                      <c:pt idx="478">
                        <c:v>-0.1200421056570742</c:v>
                      </c:pt>
                      <c:pt idx="479">
                        <c:v>-0.11767424282805573</c:v>
                      </c:pt>
                      <c:pt idx="480">
                        <c:v>-0.11531094933575127</c:v>
                      </c:pt>
                      <c:pt idx="481">
                        <c:v>-0.11295309355656438</c:v>
                      </c:pt>
                      <c:pt idx="482">
                        <c:v>-0.11060175857260607</c:v>
                      </c:pt>
                      <c:pt idx="483">
                        <c:v>-0.10825697412145018</c:v>
                      </c:pt>
                      <c:pt idx="484">
                        <c:v>-0.10591942954224368</c:v>
                      </c:pt>
                      <c:pt idx="485">
                        <c:v>-0.10358996323731753</c:v>
                      </c:pt>
                      <c:pt idx="486">
                        <c:v>-0.10126851273899043</c:v>
                      </c:pt>
                      <c:pt idx="487">
                        <c:v>-9.8954788760139439E-2</c:v>
                      </c:pt>
                      <c:pt idx="488">
                        <c:v>-9.6649639404590301E-2</c:v>
                      </c:pt>
                      <c:pt idx="489">
                        <c:v>-9.4352768471555187E-2</c:v>
                      </c:pt>
                      <c:pt idx="490">
                        <c:v>-9.2064269380193062E-2</c:v>
                      </c:pt>
                      <c:pt idx="491">
                        <c:v>-8.9784328517972634E-2</c:v>
                      </c:pt>
                      <c:pt idx="492">
                        <c:v>-8.7512779502678439E-2</c:v>
                      </c:pt>
                      <c:pt idx="493">
                        <c:v>-8.5249584841539008E-2</c:v>
                      </c:pt>
                      <c:pt idx="494">
                        <c:v>-8.2995020632303185E-2</c:v>
                      </c:pt>
                      <c:pt idx="495">
                        <c:v>-8.0748359109717477E-2</c:v>
                      </c:pt>
                      <c:pt idx="496">
                        <c:v>-7.8509662295297836E-2</c:v>
                      </c:pt>
                      <c:pt idx="497">
                        <c:v>-7.6276984767873507E-2</c:v>
                      </c:pt>
                      <c:pt idx="498">
                        <c:v>-7.4049740390805099E-2</c:v>
                      </c:pt>
                      <c:pt idx="499">
                        <c:v>-7.1826591054550804E-2</c:v>
                      </c:pt>
                      <c:pt idx="500">
                        <c:v>-6.96075929342716E-2</c:v>
                      </c:pt>
                      <c:pt idx="501">
                        <c:v>-6.739234736504264E-2</c:v>
                      </c:pt>
                      <c:pt idx="502">
                        <c:v>-6.5181065102859981E-2</c:v>
                      </c:pt>
                      <c:pt idx="503">
                        <c:v>-6.2973533483247218E-2</c:v>
                      </c:pt>
                      <c:pt idx="504">
                        <c:v>-6.0769871444996099E-2</c:v>
                      </c:pt>
                      <c:pt idx="505">
                        <c:v>-5.8569662110231055E-2</c:v>
                      </c:pt>
                      <c:pt idx="506">
                        <c:v>-5.6372997865066291E-2</c:v>
                      </c:pt>
                      <c:pt idx="507">
                        <c:v>-5.4179969072453142E-2</c:v>
                      </c:pt>
                      <c:pt idx="508">
                        <c:v>-5.1990168081094475E-2</c:v>
                      </c:pt>
                      <c:pt idx="509">
                        <c:v>-4.9804066189430077E-2</c:v>
                      </c:pt>
                      <c:pt idx="510">
                        <c:v>-4.7621027442390655E-2</c:v>
                      </c:pt>
                      <c:pt idx="511">
                        <c:v>-4.5441233187054605E-2</c:v>
                      </c:pt>
                      <c:pt idx="512">
                        <c:v>-4.3264489254438925E-2</c:v>
                      </c:pt>
                      <c:pt idx="513">
                        <c:v>-4.1090462938468096E-2</c:v>
                      </c:pt>
                      <c:pt idx="514">
                        <c:v>-3.8919337680425214E-2</c:v>
                      </c:pt>
                      <c:pt idx="515">
                        <c:v>-3.6751180495556847E-2</c:v>
                      </c:pt>
                      <c:pt idx="516">
                        <c:v>-3.4585692548456039E-2</c:v>
                      </c:pt>
                      <c:pt idx="517">
                        <c:v>-3.2423333926545249E-2</c:v>
                      </c:pt>
                      <c:pt idx="518">
                        <c:v>-3.0263556358572526E-2</c:v>
                      </c:pt>
                      <c:pt idx="519">
                        <c:v>-2.8106926973965017E-2</c:v>
                      </c:pt>
                      <c:pt idx="520">
                        <c:v>-2.5953204686691898E-2</c:v>
                      </c:pt>
                      <c:pt idx="521">
                        <c:v>-2.3802672584199762E-2</c:v>
                      </c:pt>
                      <c:pt idx="522">
                        <c:v>-2.1655118291445178E-2</c:v>
                      </c:pt>
                      <c:pt idx="523">
                        <c:v>-1.9510658385900295E-2</c:v>
                      </c:pt>
                      <c:pt idx="524">
                        <c:v>-1.7369433978722985E-2</c:v>
                      </c:pt>
                      <c:pt idx="525">
                        <c:v>-1.5231100703082744E-2</c:v>
                      </c:pt>
                      <c:pt idx="526">
                        <c:v>-1.3096201194410097E-2</c:v>
                      </c:pt>
                      <c:pt idx="527">
                        <c:v>-1.0964550561574726E-2</c:v>
                      </c:pt>
                      <c:pt idx="528">
                        <c:v>-8.835280499499415E-3</c:v>
                      </c:pt>
                      <c:pt idx="529">
                        <c:v>-6.7489990545911913E-3</c:v>
                      </c:pt>
                      <c:pt idx="530">
                        <c:v>-4.6674587116932991E-3</c:v>
                      </c:pt>
                      <c:pt idx="531">
                        <c:v>-2.5904830174489761E-3</c:v>
                      </c:pt>
                      <c:pt idx="532">
                        <c:v>-5.1813186415193438E-4</c:v>
                      </c:pt>
                      <c:pt idx="533">
                        <c:v>1.5495104525432677E-3</c:v>
                      </c:pt>
                      <c:pt idx="534">
                        <c:v>3.6121817900362876E-3</c:v>
                      </c:pt>
                      <c:pt idx="535">
                        <c:v>5.6700084768819556E-3</c:v>
                      </c:pt>
                      <c:pt idx="536">
                        <c:v>7.7232673147509603E-3</c:v>
                      </c:pt>
                      <c:pt idx="537">
                        <c:v>9.771420242650302E-3</c:v>
                      </c:pt>
                      <c:pt idx="538">
                        <c:v>1.1815098348656003E-2</c:v>
                      </c:pt>
                      <c:pt idx="539">
                        <c:v>1.3854620302370498E-2</c:v>
                      </c:pt>
                      <c:pt idx="540">
                        <c:v>1.5890049494980692E-2</c:v>
                      </c:pt>
                      <c:pt idx="541">
                        <c:v>1.7921647067566132E-2</c:v>
                      </c:pt>
                      <c:pt idx="542">
                        <c:v>1.9949768402708703E-2</c:v>
                      </c:pt>
                      <c:pt idx="543">
                        <c:v>2.1974811681191093E-2</c:v>
                      </c:pt>
                      <c:pt idx="544">
                        <c:v>2.3996482005253623E-2</c:v>
                      </c:pt>
                      <c:pt idx="545">
                        <c:v>2.6015562835085167E-2</c:v>
                      </c:pt>
                      <c:pt idx="546">
                        <c:v>2.8032143770340696E-2</c:v>
                      </c:pt>
                      <c:pt idx="547">
                        <c:v>3.0045684791901603E-2</c:v>
                      </c:pt>
                      <c:pt idx="548">
                        <c:v>3.205690622843891E-2</c:v>
                      </c:pt>
                      <c:pt idx="549">
                        <c:v>3.4065414318900797E-2</c:v>
                      </c:pt>
                      <c:pt idx="550">
                        <c:v>3.6071489660757322E-2</c:v>
                      </c:pt>
                      <c:pt idx="551">
                        <c:v>3.8075976898306503E-2</c:v>
                      </c:pt>
                      <c:pt idx="552">
                        <c:v>4.0078997086734167E-2</c:v>
                      </c:pt>
                      <c:pt idx="553">
                        <c:v>4.2081138952234663E-2</c:v>
                      </c:pt>
                      <c:pt idx="554">
                        <c:v>4.4082606174104665E-2</c:v>
                      </c:pt>
                      <c:pt idx="555">
                        <c:v>4.6084390113861319E-2</c:v>
                      </c:pt>
                      <c:pt idx="556">
                        <c:v>4.8086397840737052E-2</c:v>
                      </c:pt>
                      <c:pt idx="557">
                        <c:v>5.0089783471341874E-2</c:v>
                      </c:pt>
                      <c:pt idx="558">
                        <c:v>5.2094439811608363E-2</c:v>
                      </c:pt>
                      <c:pt idx="559">
                        <c:v>5.4101221132060513E-2</c:v>
                      </c:pt>
                      <c:pt idx="560">
                        <c:v>5.6109873638022272E-2</c:v>
                      </c:pt>
                      <c:pt idx="561">
                        <c:v>5.8121551623453872E-2</c:v>
                      </c:pt>
                      <c:pt idx="562">
                        <c:v>6.0136486014415007E-2</c:v>
                      </c:pt>
                      <c:pt idx="563">
                        <c:v>6.2155396357764313E-2</c:v>
                      </c:pt>
                      <c:pt idx="564">
                        <c:v>6.41786755200522E-2</c:v>
                      </c:pt>
                      <c:pt idx="565">
                        <c:v>6.6207508355680997E-2</c:v>
                      </c:pt>
                      <c:pt idx="566">
                        <c:v>6.8242791215181592E-2</c:v>
                      </c:pt>
                      <c:pt idx="567">
                        <c:v>7.0285358460859856E-2</c:v>
                      </c:pt>
                      <c:pt idx="568">
                        <c:v>7.2335545288834693E-2</c:v>
                      </c:pt>
                      <c:pt idx="569">
                        <c:v>7.4394420586648358E-2</c:v>
                      </c:pt>
                      <c:pt idx="570">
                        <c:v>7.6462249859744882E-2</c:v>
                      </c:pt>
                      <c:pt idx="571">
                        <c:v>7.8539680510119517E-2</c:v>
                      </c:pt>
                      <c:pt idx="572">
                        <c:v>8.0627259544172977E-2</c:v>
                      </c:pt>
                      <c:pt idx="573">
                        <c:v>8.272500774523292E-2</c:v>
                      </c:pt>
                      <c:pt idx="574">
                        <c:v>8.4833581939087216E-2</c:v>
                      </c:pt>
                      <c:pt idx="575">
                        <c:v>8.695353904670787E-2</c:v>
                      </c:pt>
                      <c:pt idx="576">
                        <c:v>8.9084832129712646E-2</c:v>
                      </c:pt>
                      <c:pt idx="577">
                        <c:v>9.122879719875962E-2</c:v>
                      </c:pt>
                      <c:pt idx="578">
                        <c:v>9.3385571899958039E-2</c:v>
                      </c:pt>
                      <c:pt idx="579">
                        <c:v>9.5555080198834963E-2</c:v>
                      </c:pt>
                      <c:pt idx="580">
                        <c:v>9.7738277777730379E-2</c:v>
                      </c:pt>
                      <c:pt idx="581">
                        <c:v>9.9935480806486288E-2</c:v>
                      </c:pt>
                      <c:pt idx="582">
                        <c:v>0.10214646343077806</c:v>
                      </c:pt>
                      <c:pt idx="583">
                        <c:v>0.10437014568863429</c:v>
                      </c:pt>
                      <c:pt idx="584">
                        <c:v>0.10660728872484208</c:v>
                      </c:pt>
                      <c:pt idx="585">
                        <c:v>0.10885871514721959</c:v>
                      </c:pt>
                      <c:pt idx="586">
                        <c:v>0.1111251065150102</c:v>
                      </c:pt>
                      <c:pt idx="587">
                        <c:v>0.11340728559845324</c:v>
                      </c:pt>
                      <c:pt idx="588">
                        <c:v>0.11570617250321343</c:v>
                      </c:pt>
                      <c:pt idx="589">
                        <c:v>0.11802222915066422</c:v>
                      </c:pt>
                      <c:pt idx="590">
                        <c:v>0.12035590251368854</c:v>
                      </c:pt>
                      <c:pt idx="591">
                        <c:v>0.12270860034758582</c:v>
                      </c:pt>
                      <c:pt idx="592">
                        <c:v>0.12508021920583051</c:v>
                      </c:pt>
                      <c:pt idx="593">
                        <c:v>0.12747192562906504</c:v>
                      </c:pt>
                      <c:pt idx="594">
                        <c:v>0.12988370243520733</c:v>
                      </c:pt>
                      <c:pt idx="595">
                        <c:v>0.13231648039582711</c:v>
                      </c:pt>
                      <c:pt idx="596">
                        <c:v>0.13477047916452001</c:v>
                      </c:pt>
                      <c:pt idx="597">
                        <c:v>0.13724700059189412</c:v>
                      </c:pt>
                      <c:pt idx="598">
                        <c:v>0.13974577046170197</c:v>
                      </c:pt>
                      <c:pt idx="599">
                        <c:v>0.1422678184528102</c:v>
                      </c:pt>
                      <c:pt idx="600">
                        <c:v>0.14481317752167661</c:v>
                      </c:pt>
                      <c:pt idx="601">
                        <c:v>0.14738334588351687</c:v>
                      </c:pt>
                      <c:pt idx="602">
                        <c:v>0.14997787106314406</c:v>
                      </c:pt>
                      <c:pt idx="603">
                        <c:v>0.15259797745529904</c:v>
                      </c:pt>
                      <c:pt idx="604">
                        <c:v>0.15524434294438552</c:v>
                      </c:pt>
                      <c:pt idx="605">
                        <c:v>0.15791733024665625</c:v>
                      </c:pt>
                      <c:pt idx="606">
                        <c:v>0.16061717464435127</c:v>
                      </c:pt>
                      <c:pt idx="607">
                        <c:v>0.16334487596930383</c:v>
                      </c:pt>
                      <c:pt idx="608">
                        <c:v>0.16610090252924767</c:v>
                      </c:pt>
                      <c:pt idx="609">
                        <c:v>0.16888622449118718</c:v>
                      </c:pt>
                      <c:pt idx="610">
                        <c:v>0.1717010766443173</c:v>
                      </c:pt>
                      <c:pt idx="611">
                        <c:v>0.17454563920468849</c:v>
                      </c:pt>
                      <c:pt idx="612">
                        <c:v>0.17741329483022561</c:v>
                      </c:pt>
                      <c:pt idx="613">
                        <c:v>0.18028282068184162</c:v>
                      </c:pt>
                      <c:pt idx="614">
                        <c:v>0.1831557878616398</c:v>
                      </c:pt>
                      <c:pt idx="615">
                        <c:v>0.18603544507483488</c:v>
                      </c:pt>
                      <c:pt idx="616">
                        <c:v>0.18892555637468628</c:v>
                      </c:pt>
                      <c:pt idx="617">
                        <c:v>0.19184938792361514</c:v>
                      </c:pt>
                      <c:pt idx="618">
                        <c:v>0.19479115841010144</c:v>
                      </c:pt>
                      <c:pt idx="619">
                        <c:v>0.1977550031605434</c:v>
                      </c:pt>
                      <c:pt idx="620">
                        <c:v>0.20074519711686858</c:v>
                      </c:pt>
                      <c:pt idx="621">
                        <c:v>0.20376527125992969</c:v>
                      </c:pt>
                      <c:pt idx="622">
                        <c:v>0.20681787285277231</c:v>
                      </c:pt>
                      <c:pt idx="623">
                        <c:v>0.20990648444716864</c:v>
                      </c:pt>
                      <c:pt idx="624">
                        <c:v>0.21303402710651739</c:v>
                      </c:pt>
                      <c:pt idx="625">
                        <c:v>0.21620224623836692</c:v>
                      </c:pt>
                      <c:pt idx="626">
                        <c:v>0.21941299971076861</c:v>
                      </c:pt>
                      <c:pt idx="627">
                        <c:v>0.22266856055287201</c:v>
                      </c:pt>
                      <c:pt idx="628">
                        <c:v>0.22596907463288829</c:v>
                      </c:pt>
                      <c:pt idx="629">
                        <c:v>0.22931559975324944</c:v>
                      </c:pt>
                      <c:pt idx="630">
                        <c:v>0.2327084635244531</c:v>
                      </c:pt>
                      <c:pt idx="631">
                        <c:v>0.23614801102776928</c:v>
                      </c:pt>
                      <c:pt idx="632">
                        <c:v>0.23963481149168941</c:v>
                      </c:pt>
                      <c:pt idx="633">
                        <c:v>0.24316831692367974</c:v>
                      </c:pt>
                      <c:pt idx="634">
                        <c:v>0.24675039667985116</c:v>
                      </c:pt>
                      <c:pt idx="635">
                        <c:v>0.25037947753452111</c:v>
                      </c:pt>
                      <c:pt idx="636">
                        <c:v>0.2540586451890639</c:v>
                      </c:pt>
                      <c:pt idx="637">
                        <c:v>0.25778712562304512</c:v>
                      </c:pt>
                      <c:pt idx="638">
                        <c:v>0.26156690899455193</c:v>
                      </c:pt>
                      <c:pt idx="639">
                        <c:v>0.26539796420841127</c:v>
                      </c:pt>
                      <c:pt idx="640">
                        <c:v>0.26925665653449599</c:v>
                      </c:pt>
                      <c:pt idx="641">
                        <c:v>0.27315081888940973</c:v>
                      </c:pt>
                      <c:pt idx="642">
                        <c:v>0.27709862165347349</c:v>
                      </c:pt>
                      <c:pt idx="643">
                        <c:v>0.28110092897757283</c:v>
                      </c:pt>
                      <c:pt idx="644">
                        <c:v>0.28515887295195719</c:v>
                      </c:pt>
                      <c:pt idx="645">
                        <c:v>0.28927365162771823</c:v>
                      </c:pt>
                      <c:pt idx="646">
                        <c:v>0.29344639028255692</c:v>
                      </c:pt>
                      <c:pt idx="647">
                        <c:v>0.29767858425860194</c:v>
                      </c:pt>
                      <c:pt idx="648">
                        <c:v>0.30197117257083039</c:v>
                      </c:pt>
                      <c:pt idx="649">
                        <c:v>0.30632430475418826</c:v>
                      </c:pt>
                      <c:pt idx="650">
                        <c:v>0.31073904746646913</c:v>
                      </c:pt>
                      <c:pt idx="651">
                        <c:v>0.31521715985836313</c:v>
                      </c:pt>
                      <c:pt idx="652">
                        <c:v>0.31975872240841141</c:v>
                      </c:pt>
                      <c:pt idx="653">
                        <c:v>0.32436477027360827</c:v>
                      </c:pt>
                      <c:pt idx="654">
                        <c:v>0.32903622053924136</c:v>
                      </c:pt>
                      <c:pt idx="655">
                        <c:v>0.33377425775893443</c:v>
                      </c:pt>
                      <c:pt idx="656">
                        <c:v>0.33857860500947423</c:v>
                      </c:pt>
                      <c:pt idx="657">
                        <c:v>0.34345163774677767</c:v>
                      </c:pt>
                      <c:pt idx="658">
                        <c:v>0.34839298619442399</c:v>
                      </c:pt>
                      <c:pt idx="659">
                        <c:v>0.35340284979094244</c:v>
                      </c:pt>
                      <c:pt idx="660">
                        <c:v>0.3584831415819944</c:v>
                      </c:pt>
                      <c:pt idx="661">
                        <c:v>0.36363478404709593</c:v>
                      </c:pt>
                      <c:pt idx="662">
                        <c:v>0.36885855667841555</c:v>
                      </c:pt>
                      <c:pt idx="663">
                        <c:v>0.37415575482951868</c:v>
                      </c:pt>
                      <c:pt idx="664">
                        <c:v>0.37952772009086766</c:v>
                      </c:pt>
                      <c:pt idx="665">
                        <c:v>0.38497655516878104</c:v>
                      </c:pt>
                      <c:pt idx="666">
                        <c:v>0.39050152848636999</c:v>
                      </c:pt>
                      <c:pt idx="667">
                        <c:v>0.39610535900981242</c:v>
                      </c:pt>
                      <c:pt idx="668">
                        <c:v>0.40178729882406472</c:v>
                      </c:pt>
                      <c:pt idx="669">
                        <c:v>0.40754849275094807</c:v>
                      </c:pt>
                      <c:pt idx="670">
                        <c:v>0.41339125044846081</c:v>
                      </c:pt>
                      <c:pt idx="671">
                        <c:v>0.41931568616110437</c:v>
                      </c:pt>
                      <c:pt idx="672">
                        <c:v>0.42532553350478219</c:v>
                      </c:pt>
                      <c:pt idx="673">
                        <c:v>0.43141975860975118</c:v>
                      </c:pt>
                      <c:pt idx="674">
                        <c:v>0.43759926567268959</c:v>
                      </c:pt>
                      <c:pt idx="675">
                        <c:v>0.4438651540997503</c:v>
                      </c:pt>
                      <c:pt idx="676">
                        <c:v>0.4502176665614453</c:v>
                      </c:pt>
                      <c:pt idx="677">
                        <c:v>0.45665844827809637</c:v>
                      </c:pt>
                      <c:pt idx="678">
                        <c:v>0.46318818954234575</c:v>
                      </c:pt>
                      <c:pt idx="679">
                        <c:v>0.46980959755574475</c:v>
                      </c:pt>
                      <c:pt idx="680">
                        <c:v>0.47652380999207006</c:v>
                      </c:pt>
                      <c:pt idx="681">
                        <c:v>0.4833337979241315</c:v>
                      </c:pt>
                      <c:pt idx="682">
                        <c:v>0.49023714217472542</c:v>
                      </c:pt>
                      <c:pt idx="683">
                        <c:v>0.4972361959217107</c:v>
                      </c:pt>
                      <c:pt idx="684">
                        <c:v>0.50433167074394725</c:v>
                      </c:pt>
                      <c:pt idx="685">
                        <c:v>0.51152300627810854</c:v>
                      </c:pt>
                      <c:pt idx="686">
                        <c:v>0.51881156729640865</c:v>
                      </c:pt>
                      <c:pt idx="687">
                        <c:v>0.52619945709656457</c:v>
                      </c:pt>
                      <c:pt idx="688">
                        <c:v>0.53368683165799236</c:v>
                      </c:pt>
                      <c:pt idx="689">
                        <c:v>0.54127401195770553</c:v>
                      </c:pt>
                      <c:pt idx="690">
                        <c:v>0.54896338819924573</c:v>
                      </c:pt>
                      <c:pt idx="691">
                        <c:v>0.55675307396992724</c:v>
                      </c:pt>
                      <c:pt idx="692">
                        <c:v>0.56464381218830295</c:v>
                      </c:pt>
                      <c:pt idx="693">
                        <c:v>0.57263582473583319</c:v>
                      </c:pt>
                      <c:pt idx="694">
                        <c:v>0.58072596169883928</c:v>
                      </c:pt>
                      <c:pt idx="695">
                        <c:v>0.58891469900853555</c:v>
                      </c:pt>
                      <c:pt idx="696">
                        <c:v>0.5971887589044691</c:v>
                      </c:pt>
                      <c:pt idx="697">
                        <c:v>0.60554153658294474</c:v>
                      </c:pt>
                      <c:pt idx="698">
                        <c:v>0.61398475842984157</c:v>
                      </c:pt>
                      <c:pt idx="699">
                        <c:v>0.62251995627798073</c:v>
                      </c:pt>
                      <c:pt idx="700">
                        <c:v>0.63114762161476101</c:v>
                      </c:pt>
                      <c:pt idx="701">
                        <c:v>0.63986811725437476</c:v>
                      </c:pt>
                      <c:pt idx="702">
                        <c:v>0.64862014695404357</c:v>
                      </c:pt>
                      <c:pt idx="703">
                        <c:v>0.65742662427527099</c:v>
                      </c:pt>
                      <c:pt idx="704">
                        <c:v>0.66632672683468341</c:v>
                      </c:pt>
                      <c:pt idx="705">
                        <c:v>0.67532108897214749</c:v>
                      </c:pt>
                      <c:pt idx="706">
                        <c:v>0.68440993056216815</c:v>
                      </c:pt>
                      <c:pt idx="707">
                        <c:v>0.6935944646637423</c:v>
                      </c:pt>
                      <c:pt idx="708">
                        <c:v>0.70287431233899667</c:v>
                      </c:pt>
                      <c:pt idx="709">
                        <c:v>0.7122509019588027</c:v>
                      </c:pt>
                      <c:pt idx="710">
                        <c:v>0.72172442986601248</c:v>
                      </c:pt>
                      <c:pt idx="711">
                        <c:v>0.73129542835837247</c:v>
                      </c:pt>
                      <c:pt idx="712">
                        <c:v>0.74096534832433569</c:v>
                      </c:pt>
                      <c:pt idx="713">
                        <c:v>0.75073319937519944</c:v>
                      </c:pt>
                      <c:pt idx="714">
                        <c:v>0.7605996396151502</c:v>
                      </c:pt>
                      <c:pt idx="715">
                        <c:v>0.77056459810528199</c:v>
                      </c:pt>
                      <c:pt idx="716">
                        <c:v>0.78062874009901428</c:v>
                      </c:pt>
                      <c:pt idx="717">
                        <c:v>0.79079205385732421</c:v>
                      </c:pt>
                      <c:pt idx="718">
                        <c:v>0.80105396847269172</c:v>
                      </c:pt>
                      <c:pt idx="719">
                        <c:v>0.81141474024180804</c:v>
                      </c:pt>
                      <c:pt idx="720">
                        <c:v>0.82187402502188633</c:v>
                      </c:pt>
                      <c:pt idx="721">
                        <c:v>0.8324323565826518</c:v>
                      </c:pt>
                      <c:pt idx="722">
                        <c:v>0.84308929517918063</c:v>
                      </c:pt>
                      <c:pt idx="723">
                        <c:v>0.85384421367713148</c:v>
                      </c:pt>
                      <c:pt idx="724">
                        <c:v>0.86469740195089217</c:v>
                      </c:pt>
                      <c:pt idx="725">
                        <c:v>0.87566245080186944</c:v>
                      </c:pt>
                      <c:pt idx="726">
                        <c:v>0.88673780468717056</c:v>
                      </c:pt>
                      <c:pt idx="727">
                        <c:v>0.89790720376508582</c:v>
                      </c:pt>
                      <c:pt idx="728">
                        <c:v>0.90917069962370622</c:v>
                      </c:pt>
                      <c:pt idx="729">
                        <c:v>0.92052863482335956</c:v>
                      </c:pt>
                      <c:pt idx="730">
                        <c:v>0.93197857372335891</c:v>
                      </c:pt>
                      <c:pt idx="731">
                        <c:v>0.94352006949920131</c:v>
                      </c:pt>
                      <c:pt idx="732">
                        <c:v>0.9551503070532088</c:v>
                      </c:pt>
                      <c:pt idx="733">
                        <c:v>0.96686881891100751</c:v>
                      </c:pt>
                      <c:pt idx="734">
                        <c:v>0.97858184388602854</c:v>
                      </c:pt>
                      <c:pt idx="735">
                        <c:v>0.99033376099205284</c:v>
                      </c:pt>
                      <c:pt idx="736">
                        <c:v>1.0021643803243849</c:v>
                      </c:pt>
                      <c:pt idx="737">
                        <c:v>1.0140701662515388</c:v>
                      </c:pt>
                      <c:pt idx="738">
                        <c:v>1.0260463498819039</c:v>
                      </c:pt>
                      <c:pt idx="739">
                        <c:v>1.0380916557208224</c:v>
                      </c:pt>
                      <c:pt idx="740">
                        <c:v>1.0502014552876582</c:v>
                      </c:pt>
                      <c:pt idx="741">
                        <c:v>1.0623713742373713</c:v>
                      </c:pt>
                      <c:pt idx="742">
                        <c:v>1.0745971344431611</c:v>
                      </c:pt>
                      <c:pt idx="743">
                        <c:v>1.0868745900573042</c:v>
                      </c:pt>
                      <c:pt idx="744">
                        <c:v>1.0991984391708007</c:v>
                      </c:pt>
                      <c:pt idx="745">
                        <c:v>1.111562657659503</c:v>
                      </c:pt>
                      <c:pt idx="746">
                        <c:v>1.1239591015404418</c:v>
                      </c:pt>
                      <c:pt idx="747">
                        <c:v>1.1363824986383246</c:v>
                      </c:pt>
                      <c:pt idx="748">
                        <c:v>1.1488245385247779</c:v>
                      </c:pt>
                      <c:pt idx="749">
                        <c:v>1.1612745313347572</c:v>
                      </c:pt>
                      <c:pt idx="750">
                        <c:v>1.1737272947836486</c:v>
                      </c:pt>
                      <c:pt idx="751">
                        <c:v>1.1861707687786478</c:v>
                      </c:pt>
                      <c:pt idx="752">
                        <c:v>1.1985948827777095</c:v>
                      </c:pt>
                      <c:pt idx="753">
                        <c:v>1.2109932194160817</c:v>
                      </c:pt>
                      <c:pt idx="754">
                        <c:v>1.2233492965971682</c:v>
                      </c:pt>
                      <c:pt idx="755">
                        <c:v>1.2356570823217075</c:v>
                      </c:pt>
                      <c:pt idx="756">
                        <c:v>1.2478993355938861</c:v>
                      </c:pt>
                      <c:pt idx="757">
                        <c:v>1.2600725440338136</c:v>
                      </c:pt>
                      <c:pt idx="758">
                        <c:v>1.2721009933954774</c:v>
                      </c:pt>
                      <c:pt idx="759">
                        <c:v>1.2841864629879018</c:v>
                      </c:pt>
                      <c:pt idx="760">
                        <c:v>1.2964093552800526</c:v>
                      </c:pt>
                      <c:pt idx="761">
                        <c:v>1.308847718936508</c:v>
                      </c:pt>
                      <c:pt idx="762">
                        <c:v>1.3215711197002058</c:v>
                      </c:pt>
                      <c:pt idx="763">
                        <c:v>1.3346510609454789</c:v>
                      </c:pt>
                      <c:pt idx="764">
                        <c:v>1.3481450919328284</c:v>
                      </c:pt>
                      <c:pt idx="765">
                        <c:v>1.3621100058207216</c:v>
                      </c:pt>
                      <c:pt idx="766">
                        <c:v>1.3765940318886583</c:v>
                      </c:pt>
                      <c:pt idx="767">
                        <c:v>1.3916306407939436</c:v>
                      </c:pt>
                      <c:pt idx="768">
                        <c:v>1.4072496436038413</c:v>
                      </c:pt>
                      <c:pt idx="769">
                        <c:v>1.4234138560323069</c:v>
                      </c:pt>
                      <c:pt idx="770">
                        <c:v>1.4398567989378377</c:v>
                      </c:pt>
                      <c:pt idx="771">
                        <c:v>1.456871849323728</c:v>
                      </c:pt>
                      <c:pt idx="772">
                        <c:v>1.474437460840619</c:v>
                      </c:pt>
                      <c:pt idx="773">
                        <c:v>1.4925235172728186</c:v>
                      </c:pt>
                      <c:pt idx="774">
                        <c:v>1.5110003848796845</c:v>
                      </c:pt>
                      <c:pt idx="775">
                        <c:v>1.5295487180124974</c:v>
                      </c:pt>
                      <c:pt idx="776">
                        <c:v>1.5484601608093425</c:v>
                      </c:pt>
                      <c:pt idx="777">
                        <c:v>1.5676710762757426</c:v>
                      </c:pt>
                      <c:pt idx="778">
                        <c:v>1.5868027340793898</c:v>
                      </c:pt>
                      <c:pt idx="779">
                        <c:v>1.6059578549238822</c:v>
                      </c:pt>
                      <c:pt idx="780">
                        <c:v>1.6251864997947625</c:v>
                      </c:pt>
                      <c:pt idx="781">
                        <c:v>1.6440916554986247</c:v>
                      </c:pt>
                      <c:pt idx="782">
                        <c:v>1.6628567183274381</c:v>
                      </c:pt>
                      <c:pt idx="783">
                        <c:v>1.681363505477089</c:v>
                      </c:pt>
                      <c:pt idx="784">
                        <c:v>1.6994071204708625</c:v>
                      </c:pt>
                      <c:pt idx="785">
                        <c:v>1.7171574539923975</c:v>
                      </c:pt>
                      <c:pt idx="786">
                        <c:v>1.734255211307963</c:v>
                      </c:pt>
                      <c:pt idx="787">
                        <c:v>1.7509457381051907</c:v>
                      </c:pt>
                      <c:pt idx="788">
                        <c:v>1.7669229591344331</c:v>
                      </c:pt>
                      <c:pt idx="789">
                        <c:v>1.7823610312260152</c:v>
                      </c:pt>
                      <c:pt idx="790">
                        <c:v>1.7970380838107904</c:v>
                      </c:pt>
                      <c:pt idx="791">
                        <c:v>1.811087508585846</c:v>
                      </c:pt>
                      <c:pt idx="792">
                        <c:v>1.8243019798757429</c:v>
                      </c:pt>
                      <c:pt idx="793">
                        <c:v>1.8368165386360438</c:v>
                      </c:pt>
                      <c:pt idx="794">
                        <c:v>1.848421087302494</c:v>
                      </c:pt>
                      <c:pt idx="795">
                        <c:v>1.8592570869723131</c:v>
                      </c:pt>
                      <c:pt idx="796">
                        <c:v>1.8691701935213625</c:v>
                      </c:pt>
                      <c:pt idx="797">
                        <c:v>1.8782537829126342</c:v>
                      </c:pt>
                      <c:pt idx="798">
                        <c:v>1.886401426210714</c:v>
                      </c:pt>
                      <c:pt idx="799">
                        <c:v>1.8936864062606245</c:v>
                      </c:pt>
                      <c:pt idx="800">
                        <c:v>1.9000259432953783</c:v>
                      </c:pt>
                      <c:pt idx="801">
                        <c:v>1.9055016080469083</c:v>
                      </c:pt>
                      <c:pt idx="802">
                        <c:v>1.9100102258201912</c:v>
                      </c:pt>
                      <c:pt idx="803">
                        <c:v>1.9137075275916589</c:v>
                      </c:pt>
                      <c:pt idx="804">
                        <c:v>1.9163885591229834</c:v>
                      </c:pt>
                      <c:pt idx="805">
                        <c:v>1.9182937045393276</c:v>
                      </c:pt>
                      <c:pt idx="806">
                        <c:v>1.9192793250572879</c:v>
                      </c:pt>
                      <c:pt idx="807">
                        <c:v>1.9194259801784515</c:v>
                      </c:pt>
                      <c:pt idx="808">
                        <c:v>1.9188430565516263</c:v>
                      </c:pt>
                      <c:pt idx="809">
                        <c:v>1.9173660437383768</c:v>
                      </c:pt>
                      <c:pt idx="810">
                        <c:v>1.9151458165073731</c:v>
                      </c:pt>
                      <c:pt idx="811">
                        <c:v>1.9122661627153199</c:v>
                      </c:pt>
                      <c:pt idx="812">
                        <c:v>1.9087471895167509</c:v>
                      </c:pt>
                      <c:pt idx="813">
                        <c:v>1.9044115960857724</c:v>
                      </c:pt>
                      <c:pt idx="814">
                        <c:v>1.8995024494445796</c:v>
                      </c:pt>
                      <c:pt idx="815">
                        <c:v>1.8940416565944178</c:v>
                      </c:pt>
                      <c:pt idx="816">
                        <c:v>1.8880587457813569</c:v>
                      </c:pt>
                      <c:pt idx="817">
                        <c:v>1.8815789677303802</c:v>
                      </c:pt>
                      <c:pt idx="818">
                        <c:v>1.8746302186825126</c:v>
                      </c:pt>
                      <c:pt idx="819">
                        <c:v>1.867230251688623</c:v>
                      </c:pt>
                      <c:pt idx="820">
                        <c:v>1.8593482054637913</c:v>
                      </c:pt>
                      <c:pt idx="821">
                        <c:v>1.8510962883661117</c:v>
                      </c:pt>
                      <c:pt idx="822">
                        <c:v>1.8425017215785919</c:v>
                      </c:pt>
                      <c:pt idx="823">
                        <c:v>1.8335929907030502</c:v>
                      </c:pt>
                      <c:pt idx="824">
                        <c:v>1.8243967629828086</c:v>
                      </c:pt>
                      <c:pt idx="825">
                        <c:v>1.8149546551964464</c:v>
                      </c:pt>
                      <c:pt idx="826">
                        <c:v>1.8052404367682029</c:v>
                      </c:pt>
                      <c:pt idx="827">
                        <c:v>1.7953316607966296</c:v>
                      </c:pt>
                      <c:pt idx="828">
                        <c:v>1.7852333825189457</c:v>
                      </c:pt>
                      <c:pt idx="829">
                        <c:v>1.7749681060448728</c:v>
                      </c:pt>
                      <c:pt idx="830">
                        <c:v>1.7645580210135745</c:v>
                      </c:pt>
                      <c:pt idx="831">
                        <c:v>1.753972259082103</c:v>
                      </c:pt>
                      <c:pt idx="832">
                        <c:v>1.7432531513211751</c:v>
                      </c:pt>
                      <c:pt idx="833">
                        <c:v>1.7324402370301684</c:v>
                      </c:pt>
                      <c:pt idx="834">
                        <c:v>1.7215551564993583</c:v>
                      </c:pt>
                      <c:pt idx="835">
                        <c:v>1.7106115367295263</c:v>
                      </c:pt>
                      <c:pt idx="836">
                        <c:v>1.6990637635461687</c:v>
                      </c:pt>
                      <c:pt idx="837">
                        <c:v>1.6873565959908512</c:v>
                      </c:pt>
                      <c:pt idx="838">
                        <c:v>1.6757229539662308</c:v>
                      </c:pt>
                      <c:pt idx="839">
                        <c:v>1.6641732633410564</c:v>
                      </c:pt>
                      <c:pt idx="840">
                        <c:v>1.6527128965283309</c:v>
                      </c:pt>
                      <c:pt idx="841">
                        <c:v>1.6411720469615083</c:v>
                      </c:pt>
                      <c:pt idx="842">
                        <c:v>1.6297101748054368</c:v>
                      </c:pt>
                      <c:pt idx="843">
                        <c:v>1.6183476767765357</c:v>
                      </c:pt>
                      <c:pt idx="844">
                        <c:v>1.6070891265956753</c:v>
                      </c:pt>
                      <c:pt idx="845">
                        <c:v>1.595937731258926</c:v>
                      </c:pt>
                      <c:pt idx="846">
                        <c:v>1.5848966543650167</c:v>
                      </c:pt>
                      <c:pt idx="847">
                        <c:v>1.5739660992275786</c:v>
                      </c:pt>
                      <c:pt idx="848">
                        <c:v>1.5631477431300049</c:v>
                      </c:pt>
                      <c:pt idx="849">
                        <c:v>1.5523263554914015</c:v>
                      </c:pt>
                      <c:pt idx="850">
                        <c:v>1.5415285306713578</c:v>
                      </c:pt>
                      <c:pt idx="851">
                        <c:v>1.5308187558040292</c:v>
                      </c:pt>
                      <c:pt idx="852">
                        <c:v>1.5202193496226086</c:v>
                      </c:pt>
                      <c:pt idx="853">
                        <c:v>1.5097436035396725</c:v>
                      </c:pt>
                      <c:pt idx="854">
                        <c:v>1.4993893299460574</c:v>
                      </c:pt>
                      <c:pt idx="855">
                        <c:v>1.4891549008178182</c:v>
                      </c:pt>
                      <c:pt idx="856">
                        <c:v>1.4790400540779893</c:v>
                      </c:pt>
                      <c:pt idx="857">
                        <c:v>1.4690426390617322</c:v>
                      </c:pt>
                      <c:pt idx="858">
                        <c:v>1.4591617422264311</c:v>
                      </c:pt>
                      <c:pt idx="859">
                        <c:v>1.4492808388953771</c:v>
                      </c:pt>
                      <c:pt idx="860">
                        <c:v>1.4394589462894112</c:v>
                      </c:pt>
                      <c:pt idx="861">
                        <c:v>1.4297500258964766</c:v>
                      </c:pt>
                      <c:pt idx="862">
                        <c:v>1.4201526686952595</c:v>
                      </c:pt>
                      <c:pt idx="863">
                        <c:v>1.4106660431831957</c:v>
                      </c:pt>
                      <c:pt idx="864">
                        <c:v>1.401288810789002</c:v>
                      </c:pt>
                      <c:pt idx="865">
                        <c:v>1.3920217216441351</c:v>
                      </c:pt>
                      <c:pt idx="866">
                        <c:v>1.3828615239653366</c:v>
                      </c:pt>
                      <c:pt idx="867">
                        <c:v>1.3738086161447045</c:v>
                      </c:pt>
                      <c:pt idx="868">
                        <c:v>1.3648622149718463</c:v>
                      </c:pt>
                      <c:pt idx="869">
                        <c:v>1.3560194127935834</c:v>
                      </c:pt>
                      <c:pt idx="870">
                        <c:v>1.3472691784488089</c:v>
                      </c:pt>
                      <c:pt idx="871">
                        <c:v>1.3384855457137865</c:v>
                      </c:pt>
                      <c:pt idx="872">
                        <c:v>1.3298053532276237</c:v>
                      </c:pt>
                      <c:pt idx="873">
                        <c:v>1.3212270598821376</c:v>
                      </c:pt>
                      <c:pt idx="874">
                        <c:v>1.3127495684523773</c:v>
                      </c:pt>
                      <c:pt idx="875">
                        <c:v>1.3043715149042869</c:v>
                      </c:pt>
                      <c:pt idx="876">
                        <c:v>1.2960923970645362</c:v>
                      </c:pt>
                      <c:pt idx="877">
                        <c:v>1.2879125952546981</c:v>
                      </c:pt>
                      <c:pt idx="878">
                        <c:v>1.2798298202094012</c:v>
                      </c:pt>
                      <c:pt idx="879">
                        <c:v>1.2718427316748839</c:v>
                      </c:pt>
                      <c:pt idx="880">
                        <c:v>1.2639521353453329</c:v>
                      </c:pt>
                      <c:pt idx="881">
                        <c:v>1.2561577078136752</c:v>
                      </c:pt>
                      <c:pt idx="882">
                        <c:v>1.2484576703597445</c:v>
                      </c:pt>
                      <c:pt idx="883">
                        <c:v>1.240851101095827</c:v>
                      </c:pt>
                      <c:pt idx="884">
                        <c:v>1.2332725366179167</c:v>
                      </c:pt>
                      <c:pt idx="885">
                        <c:v>1.2257425494924212</c:v>
                      </c:pt>
                      <c:pt idx="886">
                        <c:v>1.2183068462020794</c:v>
                      </c:pt>
                      <c:pt idx="887">
                        <c:v>1.2109617255920799</c:v>
                      </c:pt>
                      <c:pt idx="888">
                        <c:v>1.2037074232865776</c:v>
                      </c:pt>
                      <c:pt idx="889">
                        <c:v>1.1965444905211784</c:v>
                      </c:pt>
                      <c:pt idx="890">
                        <c:v>1.1894711246613896</c:v>
                      </c:pt>
                      <c:pt idx="891">
                        <c:v>1.1824870122803184</c:v>
                      </c:pt>
                      <c:pt idx="892">
                        <c:v>1.1755914483042469</c:v>
                      </c:pt>
                      <c:pt idx="893">
                        <c:v>1.168783820966002</c:v>
                      </c:pt>
                      <c:pt idx="894">
                        <c:v>1.1620620910051558</c:v>
                      </c:pt>
                      <c:pt idx="895">
                        <c:v>1.1554267469059938</c:v>
                      </c:pt>
                      <c:pt idx="896">
                        <c:v>1.1488750756422859</c:v>
                      </c:pt>
                      <c:pt idx="897">
                        <c:v>1.142465882532322</c:v>
                      </c:pt>
                      <c:pt idx="898">
                        <c:v>1.1362016248690878</c:v>
                      </c:pt>
                      <c:pt idx="899">
                        <c:v>1.1300249906312185</c:v>
                      </c:pt>
                      <c:pt idx="900">
                        <c:v>1.1238991346454283</c:v>
                      </c:pt>
                      <c:pt idx="901">
                        <c:v>1.1178176445352115</c:v>
                      </c:pt>
                      <c:pt idx="902">
                        <c:v>1.1118178998331467</c:v>
                      </c:pt>
                      <c:pt idx="903">
                        <c:v>1.105899887070853</c:v>
                      </c:pt>
                      <c:pt idx="904">
                        <c:v>1.1000615260277409</c:v>
                      </c:pt>
                      <c:pt idx="905">
                        <c:v>1.0943013374825514</c:v>
                      </c:pt>
                      <c:pt idx="906">
                        <c:v>1.0886181242247237</c:v>
                      </c:pt>
                      <c:pt idx="907">
                        <c:v>1.083010349666135</c:v>
                      </c:pt>
                      <c:pt idx="908">
                        <c:v>1.0774763329430201</c:v>
                      </c:pt>
                      <c:pt idx="909">
                        <c:v>1.0720151267734623</c:v>
                      </c:pt>
                      <c:pt idx="910">
                        <c:v>1.0666247967686797</c:v>
                      </c:pt>
                      <c:pt idx="911">
                        <c:v>1.0613039142406537</c:v>
                      </c:pt>
                      <c:pt idx="912">
                        <c:v>1.0560513421137347</c:v>
                      </c:pt>
                      <c:pt idx="913">
                        <c:v>1.0508693181691022</c:v>
                      </c:pt>
                      <c:pt idx="914">
                        <c:v>1.0456593157313805</c:v>
                      </c:pt>
                      <c:pt idx="915">
                        <c:v>1.0405045006917271</c:v>
                      </c:pt>
                      <c:pt idx="916">
                        <c:v>1.03540051206223</c:v>
                      </c:pt>
                      <c:pt idx="917">
                        <c:v>1.0303520539303312</c:v>
                      </c:pt>
                      <c:pt idx="918">
                        <c:v>1.0253606970755984</c:v>
                      </c:pt>
                      <c:pt idx="919">
                        <c:v>1.0204257959642318</c:v>
                      </c:pt>
                      <c:pt idx="920">
                        <c:v>1.0155271779638639</c:v>
                      </c:pt>
                      <c:pt idx="921">
                        <c:v>1.0106463167347584</c:v>
                      </c:pt>
                      <c:pt idx="922">
                        <c:v>1.0058159165209737</c:v>
                      </c:pt>
                      <c:pt idx="923">
                        <c:v>1.0010353632836373</c:v>
                      </c:pt>
                      <c:pt idx="924">
                        <c:v>0.99630261686773958</c:v>
                      </c:pt>
                      <c:pt idx="925">
                        <c:v>0.99161709259324149</c:v>
                      </c:pt>
                      <c:pt idx="926">
                        <c:v>0.98697718502471476</c:v>
                      </c:pt>
                      <c:pt idx="927">
                        <c:v>0.98238327894153643</c:v>
                      </c:pt>
                      <c:pt idx="928">
                        <c:v>0.97783402351658577</c:v>
                      </c:pt>
                      <c:pt idx="929">
                        <c:v>0.97332980971696403</c:v>
                      </c:pt>
                      <c:pt idx="930">
                        <c:v>0.96886899334589838</c:v>
                      </c:pt>
                      <c:pt idx="931">
                        <c:v>0.9644513875357662</c:v>
                      </c:pt>
                      <c:pt idx="932">
                        <c:v>0.96007716062083726</c:v>
                      </c:pt>
                      <c:pt idx="933">
                        <c:v>0.95574589244088948</c:v>
                      </c:pt>
                      <c:pt idx="934">
                        <c:v>0.95145742596787986</c:v>
                      </c:pt>
                      <c:pt idx="935">
                        <c:v>0.94721043231907076</c:v>
                      </c:pt>
                      <c:pt idx="936">
                        <c:v>0.9430037247115145</c:v>
                      </c:pt>
                      <c:pt idx="937">
                        <c:v>0.93883746093390819</c:v>
                      </c:pt>
                      <c:pt idx="938">
                        <c:v>0.93471037069537444</c:v>
                      </c:pt>
                      <c:pt idx="939">
                        <c:v>0.93062294441077364</c:v>
                      </c:pt>
                      <c:pt idx="940">
                        <c:v>0.92657482130416924</c:v>
                      </c:pt>
                      <c:pt idx="941">
                        <c:v>0.92256598748314034</c:v>
                      </c:pt>
                      <c:pt idx="942">
                        <c:v>0.91859624386297423</c:v>
                      </c:pt>
                      <c:pt idx="943">
                        <c:v>0.91466550108394074</c:v>
                      </c:pt>
                      <c:pt idx="944">
                        <c:v>0.91076875006057767</c:v>
                      </c:pt>
                      <c:pt idx="945">
                        <c:v>0.90688162723549104</c:v>
                      </c:pt>
                      <c:pt idx="946">
                        <c:v>0.90303179143622181</c:v>
                      </c:pt>
                      <c:pt idx="947">
                        <c:v>0.89922013618786778</c:v>
                      </c:pt>
                      <c:pt idx="948">
                        <c:v>0.89544536935483776</c:v>
                      </c:pt>
                      <c:pt idx="949">
                        <c:v>0.89170798367805648</c:v>
                      </c:pt>
                      <c:pt idx="950">
                        <c:v>0.88800711984533465</c:v>
                      </c:pt>
                      <c:pt idx="951">
                        <c:v>0.88434245511630605</c:v>
                      </c:pt>
                      <c:pt idx="952">
                        <c:v>0.88071414607947784</c:v>
                      </c:pt>
                      <c:pt idx="953">
                        <c:v>0.87712202526423966</c:v>
                      </c:pt>
                      <c:pt idx="954">
                        <c:v>0.87356528342392836</c:v>
                      </c:pt>
                      <c:pt idx="955">
                        <c:v>0.87004395263514966</c:v>
                      </c:pt>
                      <c:pt idx="956">
                        <c:v>0.86655877304563778</c:v>
                      </c:pt>
                      <c:pt idx="957">
                        <c:v>0.8631083266459425</c:v>
                      </c:pt>
                      <c:pt idx="958">
                        <c:v>0.85969324250724422</c:v>
                      </c:pt>
                      <c:pt idx="959">
                        <c:v>0.85631279094489532</c:v>
                      </c:pt>
                      <c:pt idx="960">
                        <c:v>0.8529669224095322</c:v>
                      </c:pt>
                      <c:pt idx="961">
                        <c:v>0.84965565100534901</c:v>
                      </c:pt>
                      <c:pt idx="962">
                        <c:v>0.84637867400873346</c:v>
                      </c:pt>
                      <c:pt idx="963">
                        <c:v>0.84313654918215353</c:v>
                      </c:pt>
                      <c:pt idx="964">
                        <c:v>0.83992830256643802</c:v>
                      </c:pt>
                      <c:pt idx="965">
                        <c:v>0.83675393543876542</c:v>
                      </c:pt>
                      <c:pt idx="966">
                        <c:v>0.83361233508212806</c:v>
                      </c:pt>
                      <c:pt idx="967">
                        <c:v>0.83050334627059985</c:v>
                      </c:pt>
                      <c:pt idx="968">
                        <c:v>0.82742749901987334</c:v>
                      </c:pt>
                      <c:pt idx="969">
                        <c:v>0.82438473005086044</c:v>
                      </c:pt>
                      <c:pt idx="970">
                        <c:v>0.82137492429398118</c:v>
                      </c:pt>
                      <c:pt idx="971">
                        <c:v>0.81839794504052643</c:v>
                      </c:pt>
                      <c:pt idx="972">
                        <c:v>0.81545309527811094</c:v>
                      </c:pt>
                      <c:pt idx="973">
                        <c:v>0.81254075750717747</c:v>
                      </c:pt>
                      <c:pt idx="974">
                        <c:v>0.80966037650933409</c:v>
                      </c:pt>
                      <c:pt idx="975">
                        <c:v>0.80681188236042001</c:v>
                      </c:pt>
                      <c:pt idx="976">
                        <c:v>0.80398491023799645</c:v>
                      </c:pt>
                      <c:pt idx="977">
                        <c:v>0.80117774697414557</c:v>
                      </c:pt>
                      <c:pt idx="978">
                        <c:v>0.79840193462019682</c:v>
                      </c:pt>
                      <c:pt idx="979">
                        <c:v>0.79565703429251422</c:v>
                      </c:pt>
                      <c:pt idx="980">
                        <c:v>0.7929432813516577</c:v>
                      </c:pt>
                      <c:pt idx="981">
                        <c:v>0.79026053298276155</c:v>
                      </c:pt>
                      <c:pt idx="982">
                        <c:v>0.78760879698471586</c:v>
                      </c:pt>
                      <c:pt idx="983">
                        <c:v>0.78498782906598263</c:v>
                      </c:pt>
                      <c:pt idx="984">
                        <c:v>0.78239722811390422</c:v>
                      </c:pt>
                      <c:pt idx="985">
                        <c:v>0.77983698218912034</c:v>
                      </c:pt>
                      <c:pt idx="986">
                        <c:v>0.777306512291978</c:v>
                      </c:pt>
                      <c:pt idx="987">
                        <c:v>0.77480549101664986</c:v>
                      </c:pt>
                      <c:pt idx="988">
                        <c:v>0.77233329088905744</c:v>
                      </c:pt>
                      <c:pt idx="989">
                        <c:v>0.76988739347554724</c:v>
                      </c:pt>
                      <c:pt idx="990">
                        <c:v>0.76746705170103846</c:v>
                      </c:pt>
                      <c:pt idx="991">
                        <c:v>0.76507085143778586</c:v>
                      </c:pt>
                      <c:pt idx="992">
                        <c:v>0.76269562112788003</c:v>
                      </c:pt>
                      <c:pt idx="993">
                        <c:v>0.76034055667325828</c:v>
                      </c:pt>
                      <c:pt idx="994">
                        <c:v>0.75800403403586125</c:v>
                      </c:pt>
                      <c:pt idx="995">
                        <c:v>0.75568271567537881</c:v>
                      </c:pt>
                      <c:pt idx="996">
                        <c:v>0.753376000685264</c:v>
                      </c:pt>
                      <c:pt idx="997">
                        <c:v>0.75108271984278852</c:v>
                      </c:pt>
                      <c:pt idx="998">
                        <c:v>0.74880067794916261</c:v>
                      </c:pt>
                      <c:pt idx="999">
                        <c:v>0.74653000571610806</c:v>
                      </c:pt>
                      <c:pt idx="1000">
                        <c:v>0.74426657956521092</c:v>
                      </c:pt>
                      <c:pt idx="1001">
                        <c:v>0.74200832505183589</c:v>
                      </c:pt>
                      <c:pt idx="1002">
                        <c:v>0.73975523419938405</c:v>
                      </c:pt>
                      <c:pt idx="1003">
                        <c:v>0.73750233249521224</c:v>
                      </c:pt>
                      <c:pt idx="1004">
                        <c:v>0.73524854105741888</c:v>
                      </c:pt>
                      <c:pt idx="1005">
                        <c:v>0.7329926816043556</c:v>
                      </c:pt>
                      <c:pt idx="1006">
                        <c:v>0.73073162628673605</c:v>
                      </c:pt>
                      <c:pt idx="1007">
                        <c:v>0.72846326538212935</c:v>
                      </c:pt>
                      <c:pt idx="1008">
                        <c:v>0.72619365338490216</c:v>
                      </c:pt>
                      <c:pt idx="1009">
                        <c:v>0.72392025206568644</c:v>
                      </c:pt>
                      <c:pt idx="1010">
                        <c:v>0.72163630273262191</c:v>
                      </c:pt>
                      <c:pt idx="1011">
                        <c:v>0.71934063428653583</c:v>
                      </c:pt>
                      <c:pt idx="1012">
                        <c:v>0.71703085942978895</c:v>
                      </c:pt>
                      <c:pt idx="1013">
                        <c:v>0.71470533922348889</c:v>
                      </c:pt>
                      <c:pt idx="1014">
                        <c:v>0.71236103455658673</c:v>
                      </c:pt>
                      <c:pt idx="1015">
                        <c:v>0.70999576941812348</c:v>
                      </c:pt>
                      <c:pt idx="1016">
                        <c:v>0.70760914745113612</c:v>
                      </c:pt>
                      <c:pt idx="1017">
                        <c:v>0.70519990644777253</c:v>
                      </c:pt>
                      <c:pt idx="1018">
                        <c:v>0.70276659198305502</c:v>
                      </c:pt>
                      <c:pt idx="1019">
                        <c:v>0.70030833624736588</c:v>
                      </c:pt>
                      <c:pt idx="1020">
                        <c:v>0.69781083825541113</c:v>
                      </c:pt>
                      <c:pt idx="1021">
                        <c:v>0.69528435888286311</c:v>
                      </c:pt>
                      <c:pt idx="1022">
                        <c:v>0.69272939851416837</c:v>
                      </c:pt>
                      <c:pt idx="1023">
                        <c:v>0.69014372170913607</c:v>
                      </c:pt>
                      <c:pt idx="1024">
                        <c:v>0.68752554914357467</c:v>
                      </c:pt>
                      <c:pt idx="1025">
                        <c:v>0.68487455490106575</c:v>
                      </c:pt>
                      <c:pt idx="1026">
                        <c:v>0.68218915584198492</c:v>
                      </c:pt>
                      <c:pt idx="1027">
                        <c:v>0.67946807497521999</c:v>
                      </c:pt>
                      <c:pt idx="1028">
                        <c:v>0.67671170217743426</c:v>
                      </c:pt>
                      <c:pt idx="1029">
                        <c:v>0.67391824256286126</c:v>
                      </c:pt>
                      <c:pt idx="1030">
                        <c:v>0.67108753184706837</c:v>
                      </c:pt>
                      <c:pt idx="1031">
                        <c:v>0.6682193559873284</c:v>
                      </c:pt>
                      <c:pt idx="1032">
                        <c:v>0.6653121070086766</c:v>
                      </c:pt>
                      <c:pt idx="1033">
                        <c:v>0.66236634047462106</c:v>
                      </c:pt>
                      <c:pt idx="1034">
                        <c:v>0.65938199128247765</c:v>
                      </c:pt>
                      <c:pt idx="1035">
                        <c:v>0.65635753008893039</c:v>
                      </c:pt>
                      <c:pt idx="1036">
                        <c:v>0.65329290240002114</c:v>
                      </c:pt>
                      <c:pt idx="1037">
                        <c:v>0.65018726401764637</c:v>
                      </c:pt>
                      <c:pt idx="1038">
                        <c:v>0.64704035291548234</c:v>
                      </c:pt>
                      <c:pt idx="1039">
                        <c:v>0.64385185228768382</c:v>
                      </c:pt>
                      <c:pt idx="1040">
                        <c:v>0.64062129392858136</c:v>
                      </c:pt>
                      <c:pt idx="1041">
                        <c:v>0.63734743214956058</c:v>
                      </c:pt>
                      <c:pt idx="1042">
                        <c:v>0.63403004178576938</c:v>
                      </c:pt>
                    </c:numCache>
                  </c:numRef>
                </c:yVal>
                <c:smooth val="1"/>
                <c:extLst>
                  <c:ext xmlns:c16="http://schemas.microsoft.com/office/drawing/2014/chart" uri="{C3380CC4-5D6E-409C-BE32-E72D297353CC}">
                    <c16:uniqueId val="{00000005-64E6-46B9-827B-89712231FCEB}"/>
                  </c:ext>
                </c:extLst>
              </c15:ser>
            </c15:filteredScatterSeries>
          </c:ext>
        </c:extLst>
      </c:scatterChart>
      <c:valAx>
        <c:axId val="222506368"/>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22512256"/>
        <c:crosses val="autoZero"/>
        <c:crossBetween val="midCat"/>
      </c:valAx>
      <c:valAx>
        <c:axId val="22251225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2250636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Logarithm of Pressure Vs Volume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scatterChart>
        <c:scatterStyle val="smoothMarker"/>
        <c:varyColors val="0"/>
        <c:ser>
          <c:idx val="4"/>
          <c:order val="2"/>
          <c:tx>
            <c:v>14400 RPM</c:v>
          </c:tx>
          <c:spPr>
            <a:ln w="9525" cap="rnd">
              <a:solidFill>
                <a:schemeClr val="accent5"/>
              </a:solidFill>
              <a:round/>
            </a:ln>
            <a:effectLst>
              <a:outerShdw blurRad="40000" dist="23000" dir="5400000" rotWithShape="0">
                <a:srgbClr val="000000">
                  <a:alpha val="35000"/>
                </a:srgbClr>
              </a:outerShdw>
            </a:effectLst>
          </c:spPr>
          <c:marker>
            <c:symbol val="none"/>
          </c:marker>
          <c:xVal>
            <c:numRef>
              <c:f>'Data Task 1'!$AO$12:$AO$731</c:f>
              <c:numCache>
                <c:formatCode>General</c:formatCode>
                <c:ptCount val="720"/>
                <c:pt idx="0">
                  <c:v>1.9286549331065737E-16</c:v>
                </c:pt>
                <c:pt idx="1">
                  <c:v>2.9979087698259031E-4</c:v>
                </c:pt>
                <c:pt idx="2">
                  <c:v>1.564130611123672E-3</c:v>
                </c:pt>
                <c:pt idx="3">
                  <c:v>3.784025877500285E-3</c:v>
                </c:pt>
                <c:pt idx="4">
                  <c:v>6.9438436694430955E-3</c:v>
                </c:pt>
                <c:pt idx="5">
                  <c:v>1.1021611006466257E-2</c:v>
                </c:pt>
                <c:pt idx="6">
                  <c:v>1.5989545074517601E-2</c:v>
                </c:pt>
                <c:pt idx="7">
                  <c:v>2.1814736783477319E-2</c:v>
                </c:pt>
                <c:pt idx="8">
                  <c:v>2.8459574820982693E-2</c:v>
                </c:pt>
                <c:pt idx="9">
                  <c:v>3.5882714965842631E-2</c:v>
                </c:pt>
                <c:pt idx="10">
                  <c:v>4.4039687496197195E-2</c:v>
                </c:pt>
                <c:pt idx="11">
                  <c:v>5.2883836910274123E-2</c:v>
                </c:pt>
                <c:pt idx="12">
                  <c:v>6.2366734603773753E-2</c:v>
                </c:pt>
                <c:pt idx="13">
                  <c:v>7.2439194520356895E-2</c:v>
                </c:pt>
                <c:pt idx="14">
                  <c:v>8.3051772716463107E-2</c:v>
                </c:pt>
                <c:pt idx="15">
                  <c:v>9.4155382507345314E-2</c:v>
                </c:pt>
                <c:pt idx="16">
                  <c:v>0.10570171116521702</c:v>
                </c:pt>
                <c:pt idx="17">
                  <c:v>0.11764369016924321</c:v>
                </c:pt>
                <c:pt idx="18">
                  <c:v>0.1299359967073688</c:v>
                </c:pt>
                <c:pt idx="19">
                  <c:v>0.14253501750266659</c:v>
                </c:pt>
                <c:pt idx="20">
                  <c:v>0.15539947153782346</c:v>
                </c:pt>
                <c:pt idx="21">
                  <c:v>0.16849014242149979</c:v>
                </c:pt>
                <c:pt idx="22">
                  <c:v>0.18177019442254994</c:v>
                </c:pt>
                <c:pt idx="23">
                  <c:v>0.19520524125191591</c:v>
                </c:pt>
                <c:pt idx="24">
                  <c:v>0.2087631806216412</c:v>
                </c:pt>
                <c:pt idx="25">
                  <c:v>0.22241442149688584</c:v>
                </c:pt>
                <c:pt idx="26">
                  <c:v>0.23613156626707513</c:v>
                </c:pt>
                <c:pt idx="27">
                  <c:v>0.24988951851678864</c:v>
                </c:pt>
                <c:pt idx="28">
                  <c:v>0.26366526513237459</c:v>
                </c:pt>
                <c:pt idx="29">
                  <c:v>0.27743785720296882</c:v>
                </c:pt>
                <c:pt idx="30">
                  <c:v>0.29118823835798308</c:v>
                </c:pt>
                <c:pt idx="31">
                  <c:v>0.30489923074408137</c:v>
                </c:pt>
                <c:pt idx="32">
                  <c:v>0.31855523247944073</c:v>
                </c:pt>
                <c:pt idx="33">
                  <c:v>0.33214235105903633</c:v>
                </c:pt>
                <c:pt idx="34">
                  <c:v>0.34564805873687532</c:v>
                </c:pt>
                <c:pt idx="35">
                  <c:v>0.35906122530474122</c:v>
                </c:pt>
                <c:pt idx="36">
                  <c:v>0.37237189310472574</c:v>
                </c:pt>
                <c:pt idx="37">
                  <c:v>0.38557137065525288</c:v>
                </c:pt>
                <c:pt idx="38">
                  <c:v>0.39865189185253308</c:v>
                </c:pt>
                <c:pt idx="39">
                  <c:v>0.41160673654177315</c:v>
                </c:pt>
                <c:pt idx="40">
                  <c:v>0.42442993867852308</c:v>
                </c:pt>
                <c:pt idx="41">
                  <c:v>0.43711651822927544</c:v>
                </c:pt>
                <c:pt idx="42">
                  <c:v>0.44966198094883919</c:v>
                </c:pt>
                <c:pt idx="43">
                  <c:v>0.46206271854783332</c:v>
                </c:pt>
                <c:pt idx="44">
                  <c:v>0.47431551940948835</c:v>
                </c:pt>
                <c:pt idx="45">
                  <c:v>0.48641779976720384</c:v>
                </c:pt>
                <c:pt idx="46">
                  <c:v>0.49836747126196679</c:v>
                </c:pt>
                <c:pt idx="47">
                  <c:v>0.51016291939901803</c:v>
                </c:pt>
                <c:pt idx="48">
                  <c:v>0.5218027526321648</c:v>
                </c:pt>
                <c:pt idx="49">
                  <c:v>0.53328607862896771</c:v>
                </c:pt>
                <c:pt idx="50">
                  <c:v>0.54461235905789607</c:v>
                </c:pt>
                <c:pt idx="51">
                  <c:v>0.55578112808042124</c:v>
                </c:pt>
                <c:pt idx="52">
                  <c:v>0.56679241233602884</c:v>
                </c:pt>
                <c:pt idx="53">
                  <c:v>0.5776462816281982</c:v>
                </c:pt>
                <c:pt idx="54">
                  <c:v>0.58834318391677021</c:v>
                </c:pt>
                <c:pt idx="55">
                  <c:v>0.59888351493382519</c:v>
                </c:pt>
                <c:pt idx="56">
                  <c:v>0.60926802179183936</c:v>
                </c:pt>
                <c:pt idx="57">
                  <c:v>0.61949751547411314</c:v>
                </c:pt>
                <c:pt idx="58">
                  <c:v>0.62957295541220837</c:v>
                </c:pt>
                <c:pt idx="59">
                  <c:v>0.63949537067332007</c:v>
                </c:pt>
                <c:pt idx="60">
                  <c:v>0.64926591641649956</c:v>
                </c:pt>
                <c:pt idx="61">
                  <c:v>0.65888582227272263</c:v>
                </c:pt>
                <c:pt idx="62">
                  <c:v>0.66835635788374814</c:v>
                </c:pt>
                <c:pt idx="63">
                  <c:v>0.67767893063590767</c:v>
                </c:pt>
                <c:pt idx="64">
                  <c:v>0.68685490970872154</c:v>
                </c:pt>
                <c:pt idx="65">
                  <c:v>0.69588576835956373</c:v>
                </c:pt>
                <c:pt idx="66">
                  <c:v>0.70477301839068984</c:v>
                </c:pt>
                <c:pt idx="67">
                  <c:v>0.71351814244828893</c:v>
                </c:pt>
                <c:pt idx="68">
                  <c:v>0.72212276546336174</c:v>
                </c:pt>
                <c:pt idx="69">
                  <c:v>0.73058836216101608</c:v>
                </c:pt>
                <c:pt idx="70">
                  <c:v>0.73891660956454519</c:v>
                </c:pt>
                <c:pt idx="71">
                  <c:v>0.74710902699596737</c:v>
                </c:pt>
                <c:pt idx="72">
                  <c:v>0.75516727178039755</c:v>
                </c:pt>
                <c:pt idx="73">
                  <c:v>0.76309293831855507</c:v>
                </c:pt>
                <c:pt idx="74">
                  <c:v>0.7708876541604075</c:v>
                </c:pt>
                <c:pt idx="75">
                  <c:v>0.77855299685846746</c:v>
                </c:pt>
                <c:pt idx="76">
                  <c:v>0.78609056082233952</c:v>
                </c:pt>
                <c:pt idx="77">
                  <c:v>0.79350203381232765</c:v>
                </c:pt>
                <c:pt idx="78">
                  <c:v>0.80078886393897974</c:v>
                </c:pt>
                <c:pt idx="79">
                  <c:v>0.80795278968187578</c:v>
                </c:pt>
                <c:pt idx="80">
                  <c:v>0.81499529964059125</c:v>
                </c:pt>
                <c:pt idx="81">
                  <c:v>0.82191794766241</c:v>
                </c:pt>
                <c:pt idx="82">
                  <c:v>0.82872232201048623</c:v>
                </c:pt>
                <c:pt idx="83">
                  <c:v>0.83540994324133611</c:v>
                </c:pt>
                <c:pt idx="84">
                  <c:v>0.8419823687953748</c:v>
                </c:pt>
                <c:pt idx="85">
                  <c:v>0.84844101466167354</c:v>
                </c:pt>
                <c:pt idx="86">
                  <c:v>0.8547874611981976</c:v>
                </c:pt>
                <c:pt idx="87">
                  <c:v>0.86102315200140456</c:v>
                </c:pt>
                <c:pt idx="88">
                  <c:v>0.86714954606162176</c:v>
                </c:pt>
                <c:pt idx="89">
                  <c:v>0.87316806001730785</c:v>
                </c:pt>
                <c:pt idx="90">
                  <c:v>0.87908018972551116</c:v>
                </c:pt>
                <c:pt idx="91">
                  <c:v>0.88488726453605726</c:v>
                </c:pt>
                <c:pt idx="92">
                  <c:v>0.89059071124126654</c:v>
                </c:pt>
                <c:pt idx="93">
                  <c:v>0.89619187175293169</c:v>
                </c:pt>
                <c:pt idx="94">
                  <c:v>0.90169217882010766</c:v>
                </c:pt>
                <c:pt idx="95">
                  <c:v>0.90709282155109627</c:v>
                </c:pt>
                <c:pt idx="96">
                  <c:v>0.91239525610596484</c:v>
                </c:pt>
                <c:pt idx="97">
                  <c:v>0.91760073984290025</c:v>
                </c:pt>
                <c:pt idx="98">
                  <c:v>0.92271049957466666</c:v>
                </c:pt>
                <c:pt idx="99">
                  <c:v>0.92772591209077837</c:v>
                </c:pt>
                <c:pt idx="100">
                  <c:v>0.93264807321694232</c:v>
                </c:pt>
                <c:pt idx="101">
                  <c:v>0.93747836396181305</c:v>
                </c:pt>
                <c:pt idx="102">
                  <c:v>0.94221788249823324</c:v>
                </c:pt>
                <c:pt idx="103">
                  <c:v>0.94686780871727794</c:v>
                </c:pt>
                <c:pt idx="104">
                  <c:v>0.95142938194850513</c:v>
                </c:pt>
                <c:pt idx="105">
                  <c:v>0.9559037564961701</c:v>
                </c:pt>
                <c:pt idx="106">
                  <c:v>0.96029202750685749</c:v>
                </c:pt>
                <c:pt idx="107">
                  <c:v>0.96459535448912459</c:v>
                </c:pt>
                <c:pt idx="108">
                  <c:v>0.96881476645703801</c:v>
                </c:pt>
                <c:pt idx="109">
                  <c:v>0.97295141093518234</c:v>
                </c:pt>
                <c:pt idx="110">
                  <c:v>0.97700635499369815</c:v>
                </c:pt>
                <c:pt idx="111">
                  <c:v>0.98098062035883737</c:v>
                </c:pt>
                <c:pt idx="112">
                  <c:v>0.98487525341300874</c:v>
                </c:pt>
                <c:pt idx="113">
                  <c:v>0.98869126112752159</c:v>
                </c:pt>
                <c:pt idx="114">
                  <c:v>0.99242965896526181</c:v>
                </c:pt>
                <c:pt idx="115">
                  <c:v>0.99609140356645598</c:v>
                </c:pt>
                <c:pt idx="116">
                  <c:v>0.99967745086149973</c:v>
                </c:pt>
                <c:pt idx="117">
                  <c:v>1.0031888012472725</c:v>
                </c:pt>
                <c:pt idx="118">
                  <c:v>1.0066263274892815</c:v>
                </c:pt>
                <c:pt idx="119">
                  <c:v>1.0099909831361837</c:v>
                </c:pt>
                <c:pt idx="120">
                  <c:v>1.0132836366492002</c:v>
                </c:pt>
                <c:pt idx="121">
                  <c:v>1.0165051674297911</c:v>
                </c:pt>
                <c:pt idx="122">
                  <c:v>1.0196564798868877</c:v>
                </c:pt>
                <c:pt idx="123">
                  <c:v>1.0227383723045815</c:v>
                </c:pt>
                <c:pt idx="124">
                  <c:v>1.0257517512280803</c:v>
                </c:pt>
                <c:pt idx="125">
                  <c:v>1.0286973328512685</c:v>
                </c:pt>
                <c:pt idx="126">
                  <c:v>1.0315759612411333</c:v>
                </c:pt>
                <c:pt idx="127">
                  <c:v>1.034388472690045</c:v>
                </c:pt>
                <c:pt idx="128">
                  <c:v>1.0371355841009098</c:v>
                </c:pt>
                <c:pt idx="129">
                  <c:v>1.0398180034132651</c:v>
                </c:pt>
                <c:pt idx="130">
                  <c:v>1.0424366003989118</c:v>
                </c:pt>
                <c:pt idx="131">
                  <c:v>1.0449919346772827</c:v>
                </c:pt>
                <c:pt idx="132">
                  <c:v>1.0474848569845632</c:v>
                </c:pt>
                <c:pt idx="133">
                  <c:v>1.0499160027382586</c:v>
                </c:pt>
                <c:pt idx="134">
                  <c:v>1.0522860099087246</c:v>
                </c:pt>
                <c:pt idx="135">
                  <c:v>1.0545955727973881</c:v>
                </c:pt>
                <c:pt idx="136">
                  <c:v>1.0568453381528438</c:v>
                </c:pt>
                <c:pt idx="137">
                  <c:v>1.0590359376019947</c:v>
                </c:pt>
                <c:pt idx="138">
                  <c:v>1.0611679925922035</c:v>
                </c:pt>
                <c:pt idx="139">
                  <c:v>1.0632420489077896</c:v>
                </c:pt>
                <c:pt idx="140">
                  <c:v>1.0652587797226893</c:v>
                </c:pt>
                <c:pt idx="141">
                  <c:v>1.0672187042767811</c:v>
                </c:pt>
                <c:pt idx="142">
                  <c:v>1.0691223518551574</c:v>
                </c:pt>
                <c:pt idx="143">
                  <c:v>1.0709703134786817</c:v>
                </c:pt>
                <c:pt idx="144">
                  <c:v>1.0727630731844315</c:v>
                </c:pt>
                <c:pt idx="145">
                  <c:v>1.0745011516455845</c:v>
                </c:pt>
                <c:pt idx="146">
                  <c:v>1.0761851013349828</c:v>
                </c:pt>
                <c:pt idx="147">
                  <c:v>1.0778153277181894</c:v>
                </c:pt>
                <c:pt idx="148">
                  <c:v>1.0793923207044867</c:v>
                </c:pt>
                <c:pt idx="149">
                  <c:v>1.0809165689163993</c:v>
                </c:pt>
                <c:pt idx="150">
                  <c:v>1.0823884758515812</c:v>
                </c:pt>
                <c:pt idx="151">
                  <c:v>1.0838084285209324</c:v>
                </c:pt>
                <c:pt idx="152">
                  <c:v>1.0851769189595402</c:v>
                </c:pt>
                <c:pt idx="153">
                  <c:v>1.086494288787373</c:v>
                </c:pt>
                <c:pt idx="154">
                  <c:v>1.0877609267814314</c:v>
                </c:pt>
                <c:pt idx="155">
                  <c:v>1.0889772020882722</c:v>
                </c:pt>
                <c:pt idx="156">
                  <c:v>1.0901434605316598</c:v>
                </c:pt>
                <c:pt idx="157">
                  <c:v>1.0912600662579597</c:v>
                </c:pt>
                <c:pt idx="158">
                  <c:v>1.0923273318235613</c:v>
                </c:pt>
                <c:pt idx="159">
                  <c:v>1.0933455148810904</c:v>
                </c:pt>
                <c:pt idx="160">
                  <c:v>1.0943149906803518</c:v>
                </c:pt>
                <c:pt idx="161">
                  <c:v>1.0952360142309721</c:v>
                </c:pt>
                <c:pt idx="162">
                  <c:v>1.0961088235450993</c:v>
                </c:pt>
                <c:pt idx="163">
                  <c:v>1.0969336805515748</c:v>
                </c:pt>
                <c:pt idx="164">
                  <c:v>1.0977108831514351</c:v>
                </c:pt>
                <c:pt idx="165">
                  <c:v>1.0984405908680692</c:v>
                </c:pt>
                <c:pt idx="166">
                  <c:v>1.0991230687720093</c:v>
                </c:pt>
                <c:pt idx="167">
                  <c:v>1.0997584807916647</c:v>
                </c:pt>
                <c:pt idx="168">
                  <c:v>1.1003469954165117</c:v>
                </c:pt>
                <c:pt idx="169">
                  <c:v>1.1008888340671612</c:v>
                </c:pt>
                <c:pt idx="170">
                  <c:v>1.1013841139609311</c:v>
                </c:pt>
                <c:pt idx="171">
                  <c:v>1.1018329894620442</c:v>
                </c:pt>
                <c:pt idx="172">
                  <c:v>1.1022356318717044</c:v>
                </c:pt>
                <c:pt idx="173">
                  <c:v>1.1025921130929943</c:v>
                </c:pt>
                <c:pt idx="174">
                  <c:v>1.102902510339878</c:v>
                </c:pt>
                <c:pt idx="175">
                  <c:v>1.1031669582257668</c:v>
                </c:pt>
                <c:pt idx="176">
                  <c:v>1.1033855685518679</c:v>
                </c:pt>
                <c:pt idx="177">
                  <c:v>1.103558322362735</c:v>
                </c:pt>
                <c:pt idx="178">
                  <c:v>1.1036852983361265</c:v>
                </c:pt>
                <c:pt idx="179">
                  <c:v>1.1037665686088169</c:v>
                </c:pt>
                <c:pt idx="180">
                  <c:v>1.1038021028172702</c:v>
                </c:pt>
                <c:pt idx="181">
                  <c:v>1.1037919682020216</c:v>
                </c:pt>
                <c:pt idx="182">
                  <c:v>1.1037360695289828</c:v>
                </c:pt>
                <c:pt idx="183">
                  <c:v>1.1036344851843993</c:v>
                </c:pt>
                <c:pt idx="184">
                  <c:v>1.1034871230440273</c:v>
                </c:pt>
                <c:pt idx="185">
                  <c:v>1.1032939284881951</c:v>
                </c:pt>
                <c:pt idx="186">
                  <c:v>1.1030548764167551</c:v>
                </c:pt>
                <c:pt idx="187">
                  <c:v>1.1027698911105166</c:v>
                </c:pt>
                <c:pt idx="188">
                  <c:v>1.1024389102688501</c:v>
                </c:pt>
                <c:pt idx="189">
                  <c:v>1.1020617725584416</c:v>
                </c:pt>
                <c:pt idx="190">
                  <c:v>1.1016384141477553</c:v>
                </c:pt>
                <c:pt idx="191">
                  <c:v>1.1011686718870017</c:v>
                </c:pt>
                <c:pt idx="192">
                  <c:v>1.1006523915347335</c:v>
                </c:pt>
                <c:pt idx="193">
                  <c:v>1.1000894761468181</c:v>
                </c:pt>
                <c:pt idx="194">
                  <c:v>1.0994797368866012</c:v>
                </c:pt>
                <c:pt idx="195">
                  <c:v>1.098822953030439</c:v>
                </c:pt>
                <c:pt idx="196">
                  <c:v>1.0981189729560337</c:v>
                </c:pt>
                <c:pt idx="197">
                  <c:v>1.097367568434791</c:v>
                </c:pt>
                <c:pt idx="198">
                  <c:v>1.0965685193202717</c:v>
                </c:pt>
                <c:pt idx="199">
                  <c:v>1.0957215727549441</c:v>
                </c:pt>
                <c:pt idx="200">
                  <c:v>1.0948265121767622</c:v>
                </c:pt>
                <c:pt idx="201">
                  <c:v>1.0938830388859468</c:v>
                </c:pt>
                <c:pt idx="202">
                  <c:v>1.0928909064271921</c:v>
                </c:pt>
                <c:pt idx="203">
                  <c:v>1.0918497853512277</c:v>
                </c:pt>
                <c:pt idx="204">
                  <c:v>1.0907593899011705</c:v>
                </c:pt>
                <c:pt idx="205">
                  <c:v>1.0896193874814888</c:v>
                </c:pt>
                <c:pt idx="206">
                  <c:v>1.0884294227825471</c:v>
                </c:pt>
                <c:pt idx="207">
                  <c:v>1.0871892212372485</c:v>
                </c:pt>
                <c:pt idx="208">
                  <c:v>1.0858983607503332</c:v>
                </c:pt>
                <c:pt idx="209">
                  <c:v>1.0845564617427141</c:v>
                </c:pt>
                <c:pt idx="210">
                  <c:v>1.0831631582583605</c:v>
                </c:pt>
                <c:pt idx="211">
                  <c:v>1.0817180306885874</c:v>
                </c:pt>
                <c:pt idx="212">
                  <c:v>1.0802206385195048</c:v>
                </c:pt>
                <c:pt idx="213">
                  <c:v>1.0786705918616453</c:v>
                </c:pt>
                <c:pt idx="214">
                  <c:v>1.0770674032856038</c:v>
                </c:pt>
                <c:pt idx="215">
                  <c:v>1.075410605448847</c:v>
                </c:pt>
                <c:pt idx="216">
                  <c:v>1.0736997941758588</c:v>
                </c:pt>
                <c:pt idx="217">
                  <c:v>1.0719343583307084</c:v>
                </c:pt>
                <c:pt idx="218">
                  <c:v>1.0701138904700092</c:v>
                </c:pt>
                <c:pt idx="219">
                  <c:v>1.068237817516942</c:v>
                </c:pt>
                <c:pt idx="220">
                  <c:v>1.0663056281975012</c:v>
                </c:pt>
                <c:pt idx="221">
                  <c:v>1.0643167296484342</c:v>
                </c:pt>
                <c:pt idx="222">
                  <c:v>1.0622705862461213</c:v>
                </c:pt>
                <c:pt idx="223">
                  <c:v>1.060166627899253</c:v>
                </c:pt>
                <c:pt idx="224">
                  <c:v>1.0580042668598624</c:v>
                </c:pt>
                <c:pt idx="225">
                  <c:v>1.0557828435151217</c:v>
                </c:pt>
                <c:pt idx="226">
                  <c:v>1.0535017456579643</c:v>
                </c:pt>
                <c:pt idx="227">
                  <c:v>1.0511603644161636</c:v>
                </c:pt>
                <c:pt idx="228">
                  <c:v>1.0487580261099558</c:v>
                </c:pt>
                <c:pt idx="229">
                  <c:v>1.0462940268652252</c:v>
                </c:pt>
                <c:pt idx="230">
                  <c:v>1.0437677097025151</c:v>
                </c:pt>
                <c:pt idx="231">
                  <c:v>1.0411783410189765</c:v>
                </c:pt>
                <c:pt idx="232">
                  <c:v>1.0385253081285539</c:v>
                </c:pt>
                <c:pt idx="233">
                  <c:v>1.0358077392566081</c:v>
                </c:pt>
                <c:pt idx="234">
                  <c:v>1.0330249850147477</c:v>
                </c:pt>
                <c:pt idx="235">
                  <c:v>1.0301761941557199</c:v>
                </c:pt>
                <c:pt idx="236">
                  <c:v>1.0272606456638851</c:v>
                </c:pt>
                <c:pt idx="237">
                  <c:v>1.0242775513144984</c:v>
                </c:pt>
                <c:pt idx="238">
                  <c:v>1.0212260582023482</c:v>
                </c:pt>
                <c:pt idx="239">
                  <c:v>1.0181053439055012</c:v>
                </c:pt>
                <c:pt idx="240">
                  <c:v>1.0149145832289821</c:v>
                </c:pt>
                <c:pt idx="241">
                  <c:v>1.0116529234273226</c:v>
                </c:pt>
                <c:pt idx="242">
                  <c:v>1.0083194633021446</c:v>
                </c:pt>
                <c:pt idx="243">
                  <c:v>1.0049133418385292</c:v>
                </c:pt>
                <c:pt idx="244">
                  <c:v>1.0014335829247591</c:v>
                </c:pt>
                <c:pt idx="245">
                  <c:v>0.99787928484722987</c:v>
                </c:pt>
                <c:pt idx="246">
                  <c:v>0.99424957718871243</c:v>
                </c:pt>
                <c:pt idx="247">
                  <c:v>0.99054340430640142</c:v>
                </c:pt>
                <c:pt idx="248">
                  <c:v>0.9867598528247401</c:v>
                </c:pt>
                <c:pt idx="249">
                  <c:v>0.98289792562525025</c:v>
                </c:pt>
                <c:pt idx="250">
                  <c:v>0.97895659175958838</c:v>
                </c:pt>
                <c:pt idx="251">
                  <c:v>0.97493480677454758</c:v>
                </c:pt>
                <c:pt idx="252">
                  <c:v>0.97083156680583826</c:v>
                </c:pt>
                <c:pt idx="253">
                  <c:v>0.96664578478839702</c:v>
                </c:pt>
                <c:pt idx="254">
                  <c:v>0.9623763589287051</c:v>
                </c:pt>
                <c:pt idx="255">
                  <c:v>0.95802226764338672</c:v>
                </c:pt>
                <c:pt idx="256">
                  <c:v>0.95358233113142932</c:v>
                </c:pt>
                <c:pt idx="257">
                  <c:v>0.94905542665756948</c:v>
                </c:pt>
                <c:pt idx="258">
                  <c:v>0.94444043451886928</c:v>
                </c:pt>
                <c:pt idx="259">
                  <c:v>0.93973619814525677</c:v>
                </c:pt>
                <c:pt idx="260">
                  <c:v>0.93494149932549364</c:v>
                </c:pt>
                <c:pt idx="261">
                  <c:v>0.9300551571278719</c:v>
                </c:pt>
                <c:pt idx="262">
                  <c:v>0.92507589214106212</c:v>
                </c:pt>
                <c:pt idx="263">
                  <c:v>0.92000255391665819</c:v>
                </c:pt>
                <c:pt idx="264">
                  <c:v>0.91483385159497432</c:v>
                </c:pt>
                <c:pt idx="265">
                  <c:v>0.90956849682267626</c:v>
                </c:pt>
                <c:pt idx="266">
                  <c:v>0.90420519886076134</c:v>
                </c:pt>
                <c:pt idx="267">
                  <c:v>0.89874265299647582</c:v>
                </c:pt>
                <c:pt idx="268">
                  <c:v>0.89317953464295918</c:v>
                </c:pt>
                <c:pt idx="269">
                  <c:v>0.88751447988183529</c:v>
                </c:pt>
                <c:pt idx="270">
                  <c:v>0.88174614457359979</c:v>
                </c:pt>
                <c:pt idx="271">
                  <c:v>0.87587315339251948</c:v>
                </c:pt>
                <c:pt idx="272">
                  <c:v>0.86989407215947345</c:v>
                </c:pt>
                <c:pt idx="273">
                  <c:v>0.86380753086162831</c:v>
                </c:pt>
                <c:pt idx="274">
                  <c:v>0.8576121104819332</c:v>
                </c:pt>
                <c:pt idx="275">
                  <c:v>0.85130622719971039</c:v>
                </c:pt>
                <c:pt idx="276">
                  <c:v>0.84488856551466895</c:v>
                </c:pt>
                <c:pt idx="277">
                  <c:v>0.83835752597684488</c:v>
                </c:pt>
                <c:pt idx="278">
                  <c:v>0.83171168510279525</c:v>
                </c:pt>
                <c:pt idx="279">
                  <c:v>0.82494948496424747</c:v>
                </c:pt>
                <c:pt idx="280">
                  <c:v>0.8180694494162104</c:v>
                </c:pt>
                <c:pt idx="281">
                  <c:v>0.81106995042210361</c:v>
                </c:pt>
                <c:pt idx="282">
                  <c:v>0.80394951792470859</c:v>
                </c:pt>
                <c:pt idx="283">
                  <c:v>0.79670652377912043</c:v>
                </c:pt>
                <c:pt idx="284">
                  <c:v>0.78933939458137214</c:v>
                </c:pt>
                <c:pt idx="285">
                  <c:v>0.78184657810680036</c:v>
                </c:pt>
                <c:pt idx="286">
                  <c:v>0.77422642081819282</c:v>
                </c:pt>
                <c:pt idx="287">
                  <c:v>0.76647736280309708</c:v>
                </c:pt>
                <c:pt idx="288">
                  <c:v>0.75859779989127862</c:v>
                </c:pt>
                <c:pt idx="289">
                  <c:v>0.7505860567436915</c:v>
                </c:pt>
                <c:pt idx="290">
                  <c:v>0.74244060522969102</c:v>
                </c:pt>
                <c:pt idx="291">
                  <c:v>0.73415983019772746</c:v>
                </c:pt>
                <c:pt idx="292">
                  <c:v>0.7257421116662327</c:v>
                </c:pt>
                <c:pt idx="293">
                  <c:v>0.71718581950029914</c:v>
                </c:pt>
                <c:pt idx="294">
                  <c:v>0.70848940691414808</c:v>
                </c:pt>
                <c:pt idx="295">
                  <c:v>0.6996513836518401</c:v>
                </c:pt>
                <c:pt idx="296">
                  <c:v>0.6906701303395858</c:v>
                </c:pt>
                <c:pt idx="297">
                  <c:v>0.68154417571212578</c:v>
                </c:pt>
                <c:pt idx="298">
                  <c:v>0.67227201282501181</c:v>
                </c:pt>
                <c:pt idx="299">
                  <c:v>0.66285229942053714</c:v>
                </c:pt>
                <c:pt idx="300">
                  <c:v>0.65328358835297029</c:v>
                </c:pt>
                <c:pt idx="301">
                  <c:v>0.64356458670422201</c:v>
                </c:pt>
                <c:pt idx="302">
                  <c:v>0.63369402561385779</c:v>
                </c:pt>
                <c:pt idx="303">
                  <c:v>0.62367068058360908</c:v>
                </c:pt>
                <c:pt idx="304">
                  <c:v>0.61349356768761987</c:v>
                </c:pt>
                <c:pt idx="305">
                  <c:v>0.60316164832629005</c:v>
                </c:pt>
                <c:pt idx="306">
                  <c:v>0.59267408681108336</c:v>
                </c:pt>
                <c:pt idx="307">
                  <c:v>0.5820300939556079</c:v>
                </c:pt>
                <c:pt idx="308">
                  <c:v>0.5712291960580258</c:v>
                </c:pt>
                <c:pt idx="309">
                  <c:v>0.56027083133869138</c:v>
                </c:pt>
                <c:pt idx="310">
                  <c:v>0.54915485762093497</c:v>
                </c:pt>
                <c:pt idx="311">
                  <c:v>0.53788133018883921</c:v>
                </c:pt>
                <c:pt idx="312">
                  <c:v>0.52645040794508391</c:v>
                </c:pt>
                <c:pt idx="313">
                  <c:v>0.51486259995603512</c:v>
                </c:pt>
                <c:pt idx="314">
                  <c:v>0.50311876427739344</c:v>
                </c:pt>
                <c:pt idx="315">
                  <c:v>0.49122000559004925</c:v>
                </c:pt>
                <c:pt idx="316">
                  <c:v>0.47916788991006665</c:v>
                </c:pt>
                <c:pt idx="317">
                  <c:v>0.4669643469426179</c:v>
                </c:pt>
                <c:pt idx="318">
                  <c:v>0.45461176566516065</c:v>
                </c:pt>
                <c:pt idx="319">
                  <c:v>0.44211308484853673</c:v>
                </c:pt>
                <c:pt idx="320">
                  <c:v>0.42947180074531527</c:v>
                </c:pt>
                <c:pt idx="321">
                  <c:v>0.41669202921690851</c:v>
                </c:pt>
                <c:pt idx="322">
                  <c:v>0.40377859349438988</c:v>
                </c:pt>
                <c:pt idx="323">
                  <c:v>0.39073712149853473</c:v>
                </c:pt>
                <c:pt idx="324">
                  <c:v>0.37757398310723733</c:v>
                </c:pt>
                <c:pt idx="325">
                  <c:v>0.36429660213708426</c:v>
                </c:pt>
                <c:pt idx="326">
                  <c:v>0.350913252091683</c:v>
                </c:pt>
                <c:pt idx="327">
                  <c:v>0.33743347844782967</c:v>
                </c:pt>
                <c:pt idx="328">
                  <c:v>0.32386789192040066</c:v>
                </c:pt>
                <c:pt idx="329">
                  <c:v>0.31022857786420849</c:v>
                </c:pt>
                <c:pt idx="330">
                  <c:v>0.296528903293515</c:v>
                </c:pt>
                <c:pt idx="331">
                  <c:v>0.28278374405408774</c:v>
                </c:pt>
                <c:pt idx="332">
                  <c:v>0.26900973865487671</c:v>
                </c:pt>
                <c:pt idx="333">
                  <c:v>0.25522523150462245</c:v>
                </c:pt>
                <c:pt idx="334">
                  <c:v>0.24145044217451272</c:v>
                </c:pt>
                <c:pt idx="335">
                  <c:v>0.22770761247073812</c:v>
                </c:pt>
                <c:pt idx="336">
                  <c:v>0.21402106069407817</c:v>
                </c:pt>
                <c:pt idx="337">
                  <c:v>0.20041731146920627</c:v>
                </c:pt>
                <c:pt idx="338">
                  <c:v>0.18692515189072761</c:v>
                </c:pt>
                <c:pt idx="339">
                  <c:v>0.17357576544297915</c:v>
                </c:pt>
                <c:pt idx="340">
                  <c:v>0.16040264359103071</c:v>
                </c:pt>
                <c:pt idx="341">
                  <c:v>0.14744176751345731</c:v>
                </c:pt>
                <c:pt idx="342">
                  <c:v>0.13473137453882572</c:v>
                </c:pt>
                <c:pt idx="343">
                  <c:v>0.12231213999395463</c:v>
                </c:pt>
                <c:pt idx="344">
                  <c:v>0.11022676111166567</c:v>
                </c:pt>
                <c:pt idx="345">
                  <c:v>9.8519997096498155E-2</c:v>
                </c:pt>
                <c:pt idx="346">
                  <c:v>8.7238225124860944E-2</c:v>
                </c:pt>
                <c:pt idx="347">
                  <c:v>7.6429447496121572E-2</c:v>
                </c:pt>
                <c:pt idx="348">
                  <c:v>6.614235778182484E-2</c:v>
                </c:pt>
                <c:pt idx="349">
                  <c:v>5.6426500956128882E-2</c:v>
                </c:pt>
                <c:pt idx="350">
                  <c:v>4.7331263791907496E-2</c:v>
                </c:pt>
                <c:pt idx="351">
                  <c:v>3.8905243252485747E-2</c:v>
                </c:pt>
                <c:pt idx="352">
                  <c:v>3.1195935989263186E-2</c:v>
                </c:pt>
                <c:pt idx="353">
                  <c:v>2.4248749073460817E-2</c:v>
                </c:pt>
                <c:pt idx="354">
                  <c:v>1.8106294045985748E-2</c:v>
                </c:pt>
                <c:pt idx="355">
                  <c:v>1.2807580709048916E-2</c:v>
                </c:pt>
                <c:pt idx="356">
                  <c:v>8.3873759442970666E-3</c:v>
                </c:pt>
                <c:pt idx="357">
                  <c:v>4.8754132219555411E-3</c:v>
                </c:pt>
                <c:pt idx="358">
                  <c:v>2.2959223363765695E-3</c:v>
                </c:pt>
                <c:pt idx="359">
                  <c:v>6.6695837350690243E-4</c:v>
                </c:pt>
                <c:pt idx="360">
                  <c:v>1.9286549331065737E-16</c:v>
                </c:pt>
                <c:pt idx="361">
                  <c:v>2.9979087698259031E-4</c:v>
                </c:pt>
                <c:pt idx="362">
                  <c:v>1.564130611123672E-3</c:v>
                </c:pt>
                <c:pt idx="363">
                  <c:v>3.784025877500285E-3</c:v>
                </c:pt>
                <c:pt idx="364">
                  <c:v>6.9438436694430955E-3</c:v>
                </c:pt>
                <c:pt idx="365">
                  <c:v>1.1021611006466257E-2</c:v>
                </c:pt>
                <c:pt idx="366">
                  <c:v>1.5989545074517601E-2</c:v>
                </c:pt>
                <c:pt idx="367">
                  <c:v>2.1814736783477319E-2</c:v>
                </c:pt>
                <c:pt idx="368">
                  <c:v>2.8459574820982693E-2</c:v>
                </c:pt>
                <c:pt idx="369">
                  <c:v>3.5882714965842631E-2</c:v>
                </c:pt>
                <c:pt idx="370">
                  <c:v>4.4039687496197195E-2</c:v>
                </c:pt>
                <c:pt idx="371">
                  <c:v>5.2883836910274123E-2</c:v>
                </c:pt>
                <c:pt idx="372">
                  <c:v>6.2366734603773753E-2</c:v>
                </c:pt>
                <c:pt idx="373">
                  <c:v>7.2439194520356895E-2</c:v>
                </c:pt>
                <c:pt idx="374">
                  <c:v>8.3051772716463107E-2</c:v>
                </c:pt>
                <c:pt idx="375">
                  <c:v>9.4155382507345314E-2</c:v>
                </c:pt>
                <c:pt idx="376">
                  <c:v>0.10570171116521702</c:v>
                </c:pt>
                <c:pt idx="377">
                  <c:v>0.11764369016924321</c:v>
                </c:pt>
                <c:pt idx="378">
                  <c:v>0.1299359967073688</c:v>
                </c:pt>
                <c:pt idx="379">
                  <c:v>0.14253501750266659</c:v>
                </c:pt>
                <c:pt idx="380">
                  <c:v>0.15539947153782346</c:v>
                </c:pt>
                <c:pt idx="381">
                  <c:v>0.16849014242149979</c:v>
                </c:pt>
                <c:pt idx="382">
                  <c:v>0.18177019442254994</c:v>
                </c:pt>
                <c:pt idx="383">
                  <c:v>0.19520524125191591</c:v>
                </c:pt>
                <c:pt idx="384">
                  <c:v>0.2087631806216412</c:v>
                </c:pt>
                <c:pt idx="385">
                  <c:v>0.22241442149688584</c:v>
                </c:pt>
                <c:pt idx="386">
                  <c:v>0.23613156626707513</c:v>
                </c:pt>
                <c:pt idx="387">
                  <c:v>0.24988951851678864</c:v>
                </c:pt>
                <c:pt idx="388">
                  <c:v>0.26366526513237459</c:v>
                </c:pt>
                <c:pt idx="389">
                  <c:v>0.27743785720296882</c:v>
                </c:pt>
                <c:pt idx="390">
                  <c:v>0.29118823835798308</c:v>
                </c:pt>
                <c:pt idx="391">
                  <c:v>0.30489923074408137</c:v>
                </c:pt>
                <c:pt idx="392">
                  <c:v>0.31855523247944073</c:v>
                </c:pt>
                <c:pt idx="393">
                  <c:v>0.33214235105903633</c:v>
                </c:pt>
                <c:pt idx="394">
                  <c:v>0.34564805873687532</c:v>
                </c:pt>
                <c:pt idx="395">
                  <c:v>0.35906122530474122</c:v>
                </c:pt>
                <c:pt idx="396">
                  <c:v>0.37237189310472574</c:v>
                </c:pt>
                <c:pt idx="397">
                  <c:v>0.38557137065525288</c:v>
                </c:pt>
                <c:pt idx="398">
                  <c:v>0.39865189185253308</c:v>
                </c:pt>
                <c:pt idx="399">
                  <c:v>0.41160673654177315</c:v>
                </c:pt>
                <c:pt idx="400">
                  <c:v>0.42442993867852308</c:v>
                </c:pt>
                <c:pt idx="401">
                  <c:v>0.43711651822927544</c:v>
                </c:pt>
                <c:pt idx="402">
                  <c:v>0.44966198094883919</c:v>
                </c:pt>
                <c:pt idx="403">
                  <c:v>0.46206271854783332</c:v>
                </c:pt>
                <c:pt idx="404">
                  <c:v>0.47431551940948835</c:v>
                </c:pt>
                <c:pt idx="405">
                  <c:v>0.48641779976720384</c:v>
                </c:pt>
                <c:pt idx="406">
                  <c:v>0.49836747126196679</c:v>
                </c:pt>
                <c:pt idx="407">
                  <c:v>0.51016291939901803</c:v>
                </c:pt>
                <c:pt idx="408">
                  <c:v>0.5218027526321648</c:v>
                </c:pt>
                <c:pt idx="409">
                  <c:v>0.53328607862896771</c:v>
                </c:pt>
                <c:pt idx="410">
                  <c:v>0.54461235905789607</c:v>
                </c:pt>
                <c:pt idx="411">
                  <c:v>0.55578112808042124</c:v>
                </c:pt>
                <c:pt idx="412">
                  <c:v>0.56679241233602884</c:v>
                </c:pt>
                <c:pt idx="413">
                  <c:v>0.5776462816281982</c:v>
                </c:pt>
                <c:pt idx="414">
                  <c:v>0.58834318391677021</c:v>
                </c:pt>
                <c:pt idx="415">
                  <c:v>0.59888351493382519</c:v>
                </c:pt>
                <c:pt idx="416">
                  <c:v>0.60926802179183936</c:v>
                </c:pt>
                <c:pt idx="417">
                  <c:v>0.61949751547411314</c:v>
                </c:pt>
                <c:pt idx="418">
                  <c:v>0.62957295541220837</c:v>
                </c:pt>
                <c:pt idx="419">
                  <c:v>0.63949537067332007</c:v>
                </c:pt>
                <c:pt idx="420">
                  <c:v>0.64926591641649956</c:v>
                </c:pt>
                <c:pt idx="421">
                  <c:v>0.65888582227272263</c:v>
                </c:pt>
                <c:pt idx="422">
                  <c:v>0.66835635788374814</c:v>
                </c:pt>
                <c:pt idx="423">
                  <c:v>0.67767893063590767</c:v>
                </c:pt>
                <c:pt idx="424">
                  <c:v>0.68685490970872154</c:v>
                </c:pt>
                <c:pt idx="425">
                  <c:v>0.69588576835956373</c:v>
                </c:pt>
                <c:pt idx="426">
                  <c:v>0.70477301839068984</c:v>
                </c:pt>
                <c:pt idx="427">
                  <c:v>0.71351814244828893</c:v>
                </c:pt>
                <c:pt idx="428">
                  <c:v>0.72212276546336174</c:v>
                </c:pt>
                <c:pt idx="429">
                  <c:v>0.73058836216101608</c:v>
                </c:pt>
                <c:pt idx="430">
                  <c:v>0.73891660956454519</c:v>
                </c:pt>
                <c:pt idx="431">
                  <c:v>0.74710902699596737</c:v>
                </c:pt>
                <c:pt idx="432">
                  <c:v>0.75516727178039755</c:v>
                </c:pt>
                <c:pt idx="433">
                  <c:v>0.76309293831855507</c:v>
                </c:pt>
                <c:pt idx="434">
                  <c:v>0.7708876541604075</c:v>
                </c:pt>
                <c:pt idx="435">
                  <c:v>0.77855299685846746</c:v>
                </c:pt>
                <c:pt idx="436">
                  <c:v>0.78609056082233952</c:v>
                </c:pt>
                <c:pt idx="437">
                  <c:v>0.79350203381232765</c:v>
                </c:pt>
                <c:pt idx="438">
                  <c:v>0.80078886393897974</c:v>
                </c:pt>
                <c:pt idx="439">
                  <c:v>0.80795278968187578</c:v>
                </c:pt>
                <c:pt idx="440">
                  <c:v>0.81499529964059125</c:v>
                </c:pt>
                <c:pt idx="441">
                  <c:v>0.82191794766241</c:v>
                </c:pt>
                <c:pt idx="442">
                  <c:v>0.82872232201048623</c:v>
                </c:pt>
                <c:pt idx="443">
                  <c:v>0.83540994324133611</c:v>
                </c:pt>
                <c:pt idx="444">
                  <c:v>0.8419823687953748</c:v>
                </c:pt>
                <c:pt idx="445">
                  <c:v>0.84844101466167354</c:v>
                </c:pt>
                <c:pt idx="446">
                  <c:v>0.8547874611981976</c:v>
                </c:pt>
                <c:pt idx="447">
                  <c:v>0.86102315200140456</c:v>
                </c:pt>
                <c:pt idx="448">
                  <c:v>0.86714954606162176</c:v>
                </c:pt>
                <c:pt idx="449">
                  <c:v>0.87316806001730785</c:v>
                </c:pt>
                <c:pt idx="450">
                  <c:v>0.87908018972551116</c:v>
                </c:pt>
                <c:pt idx="451">
                  <c:v>0.88488726453605726</c:v>
                </c:pt>
                <c:pt idx="452">
                  <c:v>0.89059071124126654</c:v>
                </c:pt>
                <c:pt idx="453">
                  <c:v>0.89619187175293169</c:v>
                </c:pt>
                <c:pt idx="454">
                  <c:v>0.90169217882010766</c:v>
                </c:pt>
                <c:pt idx="455">
                  <c:v>0.90709282155109627</c:v>
                </c:pt>
                <c:pt idx="456">
                  <c:v>0.91239525610596484</c:v>
                </c:pt>
                <c:pt idx="457">
                  <c:v>0.91760073984290025</c:v>
                </c:pt>
                <c:pt idx="458">
                  <c:v>0.92271049957466666</c:v>
                </c:pt>
                <c:pt idx="459">
                  <c:v>0.92772591209077837</c:v>
                </c:pt>
                <c:pt idx="460">
                  <c:v>0.93264807321694232</c:v>
                </c:pt>
                <c:pt idx="461">
                  <c:v>0.93747836396181305</c:v>
                </c:pt>
                <c:pt idx="462">
                  <c:v>0.94221788249823324</c:v>
                </c:pt>
                <c:pt idx="463">
                  <c:v>0.94686780871727794</c:v>
                </c:pt>
                <c:pt idx="464">
                  <c:v>0.95142938194850513</c:v>
                </c:pt>
                <c:pt idx="465">
                  <c:v>0.9559037564961701</c:v>
                </c:pt>
                <c:pt idx="466">
                  <c:v>0.96029202750685749</c:v>
                </c:pt>
                <c:pt idx="467">
                  <c:v>0.96459535448912459</c:v>
                </c:pt>
                <c:pt idx="468">
                  <c:v>0.96881476645703801</c:v>
                </c:pt>
                <c:pt idx="469">
                  <c:v>0.97295141093518234</c:v>
                </c:pt>
                <c:pt idx="470">
                  <c:v>0.97700635499369815</c:v>
                </c:pt>
                <c:pt idx="471">
                  <c:v>0.98098062035883737</c:v>
                </c:pt>
                <c:pt idx="472">
                  <c:v>0.98487525341300874</c:v>
                </c:pt>
                <c:pt idx="473">
                  <c:v>0.98869126112752159</c:v>
                </c:pt>
                <c:pt idx="474">
                  <c:v>0.99242965896526181</c:v>
                </c:pt>
                <c:pt idx="475">
                  <c:v>0.99609140356645598</c:v>
                </c:pt>
                <c:pt idx="476">
                  <c:v>0.99967745086149973</c:v>
                </c:pt>
                <c:pt idx="477">
                  <c:v>1.0031888012472725</c:v>
                </c:pt>
                <c:pt idx="478">
                  <c:v>1.0066263274892815</c:v>
                </c:pt>
                <c:pt idx="479">
                  <c:v>1.0099909831361837</c:v>
                </c:pt>
                <c:pt idx="480">
                  <c:v>1.0132836366492002</c:v>
                </c:pt>
                <c:pt idx="481">
                  <c:v>1.0165051674297911</c:v>
                </c:pt>
                <c:pt idx="482">
                  <c:v>1.0196564798868877</c:v>
                </c:pt>
                <c:pt idx="483">
                  <c:v>1.0227383723045815</c:v>
                </c:pt>
                <c:pt idx="484">
                  <c:v>1.0257517512280803</c:v>
                </c:pt>
                <c:pt idx="485">
                  <c:v>1.0286973328512685</c:v>
                </c:pt>
                <c:pt idx="486">
                  <c:v>1.0315759612411333</c:v>
                </c:pt>
                <c:pt idx="487">
                  <c:v>1.034388472690045</c:v>
                </c:pt>
                <c:pt idx="488">
                  <c:v>1.0371355841009098</c:v>
                </c:pt>
                <c:pt idx="489">
                  <c:v>1.0398180034132651</c:v>
                </c:pt>
                <c:pt idx="490">
                  <c:v>1.0424366003989118</c:v>
                </c:pt>
                <c:pt idx="491">
                  <c:v>1.0449919346772827</c:v>
                </c:pt>
                <c:pt idx="492">
                  <c:v>1.0474848569845632</c:v>
                </c:pt>
                <c:pt idx="493">
                  <c:v>1.0499160027382586</c:v>
                </c:pt>
                <c:pt idx="494">
                  <c:v>1.0522860099087246</c:v>
                </c:pt>
                <c:pt idx="495">
                  <c:v>1.0545955727973881</c:v>
                </c:pt>
                <c:pt idx="496">
                  <c:v>1.0568453381528438</c:v>
                </c:pt>
                <c:pt idx="497">
                  <c:v>1.0590359376019947</c:v>
                </c:pt>
                <c:pt idx="498">
                  <c:v>1.0611679925922035</c:v>
                </c:pt>
                <c:pt idx="499">
                  <c:v>1.0632420489077896</c:v>
                </c:pt>
                <c:pt idx="500">
                  <c:v>1.0652587797226893</c:v>
                </c:pt>
                <c:pt idx="501">
                  <c:v>1.0672187042767811</c:v>
                </c:pt>
                <c:pt idx="502">
                  <c:v>1.0691223518551574</c:v>
                </c:pt>
                <c:pt idx="503">
                  <c:v>1.0709703134786817</c:v>
                </c:pt>
                <c:pt idx="504">
                  <c:v>1.0727630731844315</c:v>
                </c:pt>
                <c:pt idx="505">
                  <c:v>1.0745011516455845</c:v>
                </c:pt>
                <c:pt idx="506">
                  <c:v>1.0761851013349828</c:v>
                </c:pt>
                <c:pt idx="507">
                  <c:v>1.0778153277181894</c:v>
                </c:pt>
                <c:pt idx="508">
                  <c:v>1.0793923207044867</c:v>
                </c:pt>
                <c:pt idx="509">
                  <c:v>1.0809165689163993</c:v>
                </c:pt>
                <c:pt idx="510">
                  <c:v>1.0823884758515812</c:v>
                </c:pt>
                <c:pt idx="511">
                  <c:v>1.0838084285209324</c:v>
                </c:pt>
                <c:pt idx="512">
                  <c:v>1.0851769189595402</c:v>
                </c:pt>
                <c:pt idx="513">
                  <c:v>1.086494288787373</c:v>
                </c:pt>
                <c:pt idx="514">
                  <c:v>1.0877609267814314</c:v>
                </c:pt>
                <c:pt idx="515">
                  <c:v>1.0889772020882722</c:v>
                </c:pt>
                <c:pt idx="516">
                  <c:v>1.0901434605316598</c:v>
                </c:pt>
                <c:pt idx="517">
                  <c:v>1.0912600662579597</c:v>
                </c:pt>
                <c:pt idx="518">
                  <c:v>1.0923273318235613</c:v>
                </c:pt>
                <c:pt idx="519">
                  <c:v>1.0933455148810904</c:v>
                </c:pt>
                <c:pt idx="520">
                  <c:v>1.0943149906803518</c:v>
                </c:pt>
                <c:pt idx="521">
                  <c:v>1.0952360142309721</c:v>
                </c:pt>
                <c:pt idx="522">
                  <c:v>1.0961088235450993</c:v>
                </c:pt>
                <c:pt idx="523">
                  <c:v>1.0969336805515748</c:v>
                </c:pt>
                <c:pt idx="524">
                  <c:v>1.0977108831514351</c:v>
                </c:pt>
                <c:pt idx="525">
                  <c:v>1.0984405908680692</c:v>
                </c:pt>
                <c:pt idx="526">
                  <c:v>1.0991230687720093</c:v>
                </c:pt>
                <c:pt idx="527">
                  <c:v>1.0997584807916647</c:v>
                </c:pt>
                <c:pt idx="528">
                  <c:v>1.1003469954165117</c:v>
                </c:pt>
                <c:pt idx="529">
                  <c:v>1.1008888340671612</c:v>
                </c:pt>
                <c:pt idx="530">
                  <c:v>1.1013841139609311</c:v>
                </c:pt>
                <c:pt idx="531">
                  <c:v>1.1018329894620442</c:v>
                </c:pt>
                <c:pt idx="532">
                  <c:v>1.1022356318717044</c:v>
                </c:pt>
                <c:pt idx="533">
                  <c:v>1.1025921130929943</c:v>
                </c:pt>
                <c:pt idx="534">
                  <c:v>1.102902510339878</c:v>
                </c:pt>
                <c:pt idx="535">
                  <c:v>1.1031669582257668</c:v>
                </c:pt>
                <c:pt idx="536">
                  <c:v>1.1033855685518679</c:v>
                </c:pt>
                <c:pt idx="537">
                  <c:v>1.103558322362735</c:v>
                </c:pt>
                <c:pt idx="538">
                  <c:v>1.1036852983361265</c:v>
                </c:pt>
                <c:pt idx="539">
                  <c:v>1.1037665686088169</c:v>
                </c:pt>
                <c:pt idx="540">
                  <c:v>1.1038021028172702</c:v>
                </c:pt>
                <c:pt idx="541">
                  <c:v>1.1037919682020216</c:v>
                </c:pt>
                <c:pt idx="542">
                  <c:v>1.1037360695289828</c:v>
                </c:pt>
                <c:pt idx="543">
                  <c:v>1.1036344851843993</c:v>
                </c:pt>
                <c:pt idx="544">
                  <c:v>1.1034871230440273</c:v>
                </c:pt>
                <c:pt idx="545">
                  <c:v>1.1032939284881951</c:v>
                </c:pt>
                <c:pt idx="546">
                  <c:v>1.1030548764167551</c:v>
                </c:pt>
                <c:pt idx="547">
                  <c:v>1.1027698911105166</c:v>
                </c:pt>
                <c:pt idx="548">
                  <c:v>1.1024389102688501</c:v>
                </c:pt>
                <c:pt idx="549">
                  <c:v>1.1020617725584416</c:v>
                </c:pt>
                <c:pt idx="550">
                  <c:v>1.1016384141477553</c:v>
                </c:pt>
                <c:pt idx="551">
                  <c:v>1.1011686718870017</c:v>
                </c:pt>
                <c:pt idx="552">
                  <c:v>1.1006523915347335</c:v>
                </c:pt>
                <c:pt idx="553">
                  <c:v>1.1000894761468181</c:v>
                </c:pt>
                <c:pt idx="554">
                  <c:v>1.0994797368866012</c:v>
                </c:pt>
                <c:pt idx="555">
                  <c:v>1.098822953030439</c:v>
                </c:pt>
                <c:pt idx="556">
                  <c:v>1.0981189729560337</c:v>
                </c:pt>
                <c:pt idx="557">
                  <c:v>1.097367568434791</c:v>
                </c:pt>
                <c:pt idx="558">
                  <c:v>1.0965685193202717</c:v>
                </c:pt>
                <c:pt idx="559">
                  <c:v>1.0957215727549441</c:v>
                </c:pt>
                <c:pt idx="560">
                  <c:v>1.0948265121767622</c:v>
                </c:pt>
                <c:pt idx="561">
                  <c:v>1.0938830388859468</c:v>
                </c:pt>
                <c:pt idx="562">
                  <c:v>1.0928909064271921</c:v>
                </c:pt>
                <c:pt idx="563">
                  <c:v>1.0918497853512277</c:v>
                </c:pt>
                <c:pt idx="564">
                  <c:v>1.0907593899011705</c:v>
                </c:pt>
                <c:pt idx="565">
                  <c:v>1.0896193874814888</c:v>
                </c:pt>
                <c:pt idx="566">
                  <c:v>1.0884294227825471</c:v>
                </c:pt>
                <c:pt idx="567">
                  <c:v>1.0871892212372485</c:v>
                </c:pt>
                <c:pt idx="568">
                  <c:v>1.0858983607503332</c:v>
                </c:pt>
                <c:pt idx="569">
                  <c:v>1.0845564617427141</c:v>
                </c:pt>
                <c:pt idx="570">
                  <c:v>1.0831631582583605</c:v>
                </c:pt>
                <c:pt idx="571">
                  <c:v>1.0817180306885874</c:v>
                </c:pt>
                <c:pt idx="572">
                  <c:v>1.0802206385195048</c:v>
                </c:pt>
                <c:pt idx="573">
                  <c:v>1.0786705918616453</c:v>
                </c:pt>
                <c:pt idx="574">
                  <c:v>1.0770674032856038</c:v>
                </c:pt>
                <c:pt idx="575">
                  <c:v>1.075410605448847</c:v>
                </c:pt>
                <c:pt idx="576">
                  <c:v>1.0736997941758588</c:v>
                </c:pt>
                <c:pt idx="577">
                  <c:v>1.0719343583307084</c:v>
                </c:pt>
                <c:pt idx="578">
                  <c:v>1.0701138904700092</c:v>
                </c:pt>
                <c:pt idx="579">
                  <c:v>1.068237817516942</c:v>
                </c:pt>
                <c:pt idx="580">
                  <c:v>1.0663056281975012</c:v>
                </c:pt>
                <c:pt idx="581">
                  <c:v>1.0643167296484342</c:v>
                </c:pt>
                <c:pt idx="582">
                  <c:v>1.0622705862461213</c:v>
                </c:pt>
                <c:pt idx="583">
                  <c:v>1.060166627899253</c:v>
                </c:pt>
                <c:pt idx="584">
                  <c:v>1.0580042668598624</c:v>
                </c:pt>
                <c:pt idx="585">
                  <c:v>1.0557828435151217</c:v>
                </c:pt>
                <c:pt idx="586">
                  <c:v>1.0535017456579643</c:v>
                </c:pt>
                <c:pt idx="587">
                  <c:v>1.0511603644161636</c:v>
                </c:pt>
                <c:pt idx="588">
                  <c:v>1.0487580261099558</c:v>
                </c:pt>
                <c:pt idx="589">
                  <c:v>1.0462940268652252</c:v>
                </c:pt>
                <c:pt idx="590">
                  <c:v>1.0437677097025151</c:v>
                </c:pt>
                <c:pt idx="591">
                  <c:v>1.0411783410189765</c:v>
                </c:pt>
                <c:pt idx="592">
                  <c:v>1.0385253081285539</c:v>
                </c:pt>
                <c:pt idx="593">
                  <c:v>1.0358077392566081</c:v>
                </c:pt>
                <c:pt idx="594">
                  <c:v>1.0330249850147477</c:v>
                </c:pt>
                <c:pt idx="595">
                  <c:v>1.0301761941557199</c:v>
                </c:pt>
                <c:pt idx="596">
                  <c:v>1.0272606456638851</c:v>
                </c:pt>
                <c:pt idx="597">
                  <c:v>1.0242775513144984</c:v>
                </c:pt>
                <c:pt idx="598">
                  <c:v>1.0212260582023482</c:v>
                </c:pt>
                <c:pt idx="599">
                  <c:v>1.0181053439055012</c:v>
                </c:pt>
                <c:pt idx="600">
                  <c:v>1.0149145832289821</c:v>
                </c:pt>
                <c:pt idx="601">
                  <c:v>1.0116529234273226</c:v>
                </c:pt>
                <c:pt idx="602">
                  <c:v>1.0083194633021446</c:v>
                </c:pt>
                <c:pt idx="603">
                  <c:v>1.0049133418385292</c:v>
                </c:pt>
                <c:pt idx="604">
                  <c:v>1.0014335829247591</c:v>
                </c:pt>
                <c:pt idx="605">
                  <c:v>0.99787928484722987</c:v>
                </c:pt>
                <c:pt idx="606">
                  <c:v>0.99424957718871243</c:v>
                </c:pt>
                <c:pt idx="607">
                  <c:v>0.99054340430640142</c:v>
                </c:pt>
                <c:pt idx="608">
                  <c:v>0.9867598528247401</c:v>
                </c:pt>
                <c:pt idx="609">
                  <c:v>0.98289792562525025</c:v>
                </c:pt>
                <c:pt idx="610">
                  <c:v>0.97895659175958838</c:v>
                </c:pt>
                <c:pt idx="611">
                  <c:v>0.97493480677454758</c:v>
                </c:pt>
                <c:pt idx="612">
                  <c:v>0.97083156680583826</c:v>
                </c:pt>
                <c:pt idx="613">
                  <c:v>0.96664578478839702</c:v>
                </c:pt>
                <c:pt idx="614">
                  <c:v>0.9623763589287051</c:v>
                </c:pt>
                <c:pt idx="615">
                  <c:v>0.95802226764338672</c:v>
                </c:pt>
                <c:pt idx="616">
                  <c:v>0.95358233113142932</c:v>
                </c:pt>
                <c:pt idx="617">
                  <c:v>0.94905542665756948</c:v>
                </c:pt>
                <c:pt idx="618">
                  <c:v>0.94444043451886928</c:v>
                </c:pt>
                <c:pt idx="619">
                  <c:v>0.93973619814525677</c:v>
                </c:pt>
                <c:pt idx="620">
                  <c:v>0.93494149932549364</c:v>
                </c:pt>
                <c:pt idx="621">
                  <c:v>0.9300551571278719</c:v>
                </c:pt>
                <c:pt idx="622">
                  <c:v>0.92507589214106212</c:v>
                </c:pt>
                <c:pt idx="623">
                  <c:v>0.92000255391665819</c:v>
                </c:pt>
                <c:pt idx="624">
                  <c:v>0.91483385159497432</c:v>
                </c:pt>
                <c:pt idx="625">
                  <c:v>0.90956849682267626</c:v>
                </c:pt>
                <c:pt idx="626">
                  <c:v>0.90420519886076134</c:v>
                </c:pt>
                <c:pt idx="627">
                  <c:v>0.89874265299647582</c:v>
                </c:pt>
                <c:pt idx="628">
                  <c:v>0.89317953464295918</c:v>
                </c:pt>
                <c:pt idx="629">
                  <c:v>0.88751447988183529</c:v>
                </c:pt>
                <c:pt idx="630">
                  <c:v>0.88174614457359979</c:v>
                </c:pt>
                <c:pt idx="631">
                  <c:v>0.87587315339251948</c:v>
                </c:pt>
                <c:pt idx="632">
                  <c:v>0.86989407215947345</c:v>
                </c:pt>
                <c:pt idx="633">
                  <c:v>0.86380753086162831</c:v>
                </c:pt>
                <c:pt idx="634">
                  <c:v>0.8576121104819332</c:v>
                </c:pt>
                <c:pt idx="635">
                  <c:v>0.85130622719971039</c:v>
                </c:pt>
                <c:pt idx="636">
                  <c:v>0.84488856551466895</c:v>
                </c:pt>
                <c:pt idx="637">
                  <c:v>0.83835752597684488</c:v>
                </c:pt>
                <c:pt idx="638">
                  <c:v>0.83171168510279525</c:v>
                </c:pt>
                <c:pt idx="639">
                  <c:v>0.82494948496424747</c:v>
                </c:pt>
                <c:pt idx="640">
                  <c:v>0.8180694494162104</c:v>
                </c:pt>
                <c:pt idx="641">
                  <c:v>0.81106995042210361</c:v>
                </c:pt>
                <c:pt idx="642">
                  <c:v>0.80394951792470859</c:v>
                </c:pt>
                <c:pt idx="643">
                  <c:v>0.79670652377912043</c:v>
                </c:pt>
                <c:pt idx="644">
                  <c:v>0.78933939458137214</c:v>
                </c:pt>
                <c:pt idx="645">
                  <c:v>0.78184657810680036</c:v>
                </c:pt>
                <c:pt idx="646">
                  <c:v>0.77422642081819282</c:v>
                </c:pt>
                <c:pt idx="647">
                  <c:v>0.76647736280309708</c:v>
                </c:pt>
                <c:pt idx="648">
                  <c:v>0.75859779989127862</c:v>
                </c:pt>
                <c:pt idx="649">
                  <c:v>0.7505860567436915</c:v>
                </c:pt>
                <c:pt idx="650">
                  <c:v>0.74244060522969102</c:v>
                </c:pt>
                <c:pt idx="651">
                  <c:v>0.73415983019772746</c:v>
                </c:pt>
                <c:pt idx="652">
                  <c:v>0.7257421116662327</c:v>
                </c:pt>
                <c:pt idx="653">
                  <c:v>0.71718581950029914</c:v>
                </c:pt>
                <c:pt idx="654">
                  <c:v>0.70848940691414808</c:v>
                </c:pt>
                <c:pt idx="655">
                  <c:v>0.6996513836518401</c:v>
                </c:pt>
                <c:pt idx="656">
                  <c:v>0.6906701303395858</c:v>
                </c:pt>
                <c:pt idx="657">
                  <c:v>0.68154417571212578</c:v>
                </c:pt>
                <c:pt idx="658">
                  <c:v>0.67227201282501181</c:v>
                </c:pt>
                <c:pt idx="659">
                  <c:v>0.66285229942053714</c:v>
                </c:pt>
                <c:pt idx="660">
                  <c:v>0.65328358835297029</c:v>
                </c:pt>
                <c:pt idx="661">
                  <c:v>0.64356458670422201</c:v>
                </c:pt>
                <c:pt idx="662">
                  <c:v>0.63369402561385779</c:v>
                </c:pt>
                <c:pt idx="663">
                  <c:v>0.62367068058360908</c:v>
                </c:pt>
                <c:pt idx="664">
                  <c:v>0.61349356768761987</c:v>
                </c:pt>
                <c:pt idx="665">
                  <c:v>0.60316164832629005</c:v>
                </c:pt>
                <c:pt idx="666">
                  <c:v>0.59267408681108336</c:v>
                </c:pt>
                <c:pt idx="667">
                  <c:v>0.5820300939556079</c:v>
                </c:pt>
                <c:pt idx="668">
                  <c:v>0.5712291960580258</c:v>
                </c:pt>
                <c:pt idx="669">
                  <c:v>0.56027083133869138</c:v>
                </c:pt>
                <c:pt idx="670">
                  <c:v>0.54915485762093497</c:v>
                </c:pt>
                <c:pt idx="671">
                  <c:v>0.53788133018883921</c:v>
                </c:pt>
                <c:pt idx="672">
                  <c:v>0.52645040794508391</c:v>
                </c:pt>
                <c:pt idx="673">
                  <c:v>0.51486259995603512</c:v>
                </c:pt>
                <c:pt idx="674">
                  <c:v>0.50311876427739344</c:v>
                </c:pt>
                <c:pt idx="675">
                  <c:v>0.49122000559004925</c:v>
                </c:pt>
                <c:pt idx="676">
                  <c:v>0.47916788991006665</c:v>
                </c:pt>
                <c:pt idx="677">
                  <c:v>0.4669643469426179</c:v>
                </c:pt>
                <c:pt idx="678">
                  <c:v>0.45461176566516065</c:v>
                </c:pt>
                <c:pt idx="679">
                  <c:v>0.44211308484853673</c:v>
                </c:pt>
                <c:pt idx="680">
                  <c:v>0.42947180074531527</c:v>
                </c:pt>
                <c:pt idx="681">
                  <c:v>0.41669202921690851</c:v>
                </c:pt>
                <c:pt idx="682">
                  <c:v>0.40377859349438988</c:v>
                </c:pt>
                <c:pt idx="683">
                  <c:v>0.39073712149853473</c:v>
                </c:pt>
                <c:pt idx="684">
                  <c:v>0.37757398310723733</c:v>
                </c:pt>
                <c:pt idx="685">
                  <c:v>0.36429660213708426</c:v>
                </c:pt>
                <c:pt idx="686">
                  <c:v>0.350913252091683</c:v>
                </c:pt>
                <c:pt idx="687">
                  <c:v>0.33743347844782967</c:v>
                </c:pt>
                <c:pt idx="688">
                  <c:v>0.32386789192040066</c:v>
                </c:pt>
                <c:pt idx="689">
                  <c:v>0.31022857786420849</c:v>
                </c:pt>
                <c:pt idx="690">
                  <c:v>0.296528903293515</c:v>
                </c:pt>
                <c:pt idx="691">
                  <c:v>0.28278374405408774</c:v>
                </c:pt>
                <c:pt idx="692">
                  <c:v>0.26900973865487671</c:v>
                </c:pt>
                <c:pt idx="693">
                  <c:v>0.25522523150462245</c:v>
                </c:pt>
                <c:pt idx="694">
                  <c:v>0.24145044217451272</c:v>
                </c:pt>
                <c:pt idx="695">
                  <c:v>0.22770761247073812</c:v>
                </c:pt>
                <c:pt idx="696">
                  <c:v>0.21402106069407817</c:v>
                </c:pt>
                <c:pt idx="697">
                  <c:v>0.20041731146920627</c:v>
                </c:pt>
                <c:pt idx="698">
                  <c:v>0.18692515189072761</c:v>
                </c:pt>
                <c:pt idx="699">
                  <c:v>0.17357576544297915</c:v>
                </c:pt>
                <c:pt idx="700">
                  <c:v>0.16040264359103071</c:v>
                </c:pt>
                <c:pt idx="701">
                  <c:v>0.14744176751345731</c:v>
                </c:pt>
                <c:pt idx="702">
                  <c:v>0.13473137453882572</c:v>
                </c:pt>
                <c:pt idx="703">
                  <c:v>0.12231213999395463</c:v>
                </c:pt>
                <c:pt idx="704">
                  <c:v>0.11022676111166567</c:v>
                </c:pt>
                <c:pt idx="705">
                  <c:v>9.8519997096498155E-2</c:v>
                </c:pt>
                <c:pt idx="706">
                  <c:v>8.7238225124860944E-2</c:v>
                </c:pt>
                <c:pt idx="707">
                  <c:v>7.6429447496121572E-2</c:v>
                </c:pt>
                <c:pt idx="708">
                  <c:v>6.614235778182484E-2</c:v>
                </c:pt>
                <c:pt idx="709">
                  <c:v>5.6426500956128882E-2</c:v>
                </c:pt>
                <c:pt idx="710">
                  <c:v>4.7331263791907496E-2</c:v>
                </c:pt>
                <c:pt idx="711">
                  <c:v>3.8905243252485747E-2</c:v>
                </c:pt>
                <c:pt idx="712">
                  <c:v>3.1195935989263186E-2</c:v>
                </c:pt>
                <c:pt idx="713">
                  <c:v>2.4248749073460817E-2</c:v>
                </c:pt>
                <c:pt idx="714">
                  <c:v>1.8106294045985748E-2</c:v>
                </c:pt>
                <c:pt idx="715">
                  <c:v>1.2807580709048916E-2</c:v>
                </c:pt>
                <c:pt idx="716">
                  <c:v>8.3873759442970666E-3</c:v>
                </c:pt>
                <c:pt idx="717">
                  <c:v>4.8754132219555411E-3</c:v>
                </c:pt>
                <c:pt idx="718">
                  <c:v>2.2959223363765695E-3</c:v>
                </c:pt>
                <c:pt idx="719">
                  <c:v>6.6695837350690243E-4</c:v>
                </c:pt>
              </c:numCache>
              <c:extLst xmlns:c15="http://schemas.microsoft.com/office/drawing/2012/chart"/>
            </c:numRef>
          </c:xVal>
          <c:yVal>
            <c:numRef>
              <c:f>'Data Task 1'!$AS$12:$AS$731</c:f>
              <c:numCache>
                <c:formatCode>General</c:formatCode>
                <c:ptCount val="720"/>
                <c:pt idx="0">
                  <c:v>-0.1529489307059422</c:v>
                </c:pt>
                <c:pt idx="1">
                  <c:v>-0.15793459283512315</c:v>
                </c:pt>
                <c:pt idx="2">
                  <c:v>-0.18332528491203137</c:v>
                </c:pt>
                <c:pt idx="3">
                  <c:v>-0.20036795067257923</c:v>
                </c:pt>
                <c:pt idx="4">
                  <c:v>-0.20884711443553144</c:v>
                </c:pt>
                <c:pt idx="5">
                  <c:v>-0.20579227875526857</c:v>
                </c:pt>
                <c:pt idx="6">
                  <c:v>-0.22529257039572312</c:v>
                </c:pt>
                <c:pt idx="7">
                  <c:v>-0.23392267083345161</c:v>
                </c:pt>
                <c:pt idx="8">
                  <c:v>-0.2288941107194985</c:v>
                </c:pt>
                <c:pt idx="9">
                  <c:v>-0.22668539363216361</c:v>
                </c:pt>
                <c:pt idx="10">
                  <c:v>-0.23643125793197145</c:v>
                </c:pt>
                <c:pt idx="11">
                  <c:v>-0.23675025350524384</c:v>
                </c:pt>
                <c:pt idx="12">
                  <c:v>-0.22854334155793318</c:v>
                </c:pt>
                <c:pt idx="13">
                  <c:v>-0.23684464922601484</c:v>
                </c:pt>
                <c:pt idx="14">
                  <c:v>-0.23103944201092197</c:v>
                </c:pt>
                <c:pt idx="15">
                  <c:v>-0.2271445565499669</c:v>
                </c:pt>
                <c:pt idx="16">
                  <c:v>-0.22580504246993996</c:v>
                </c:pt>
                <c:pt idx="17">
                  <c:v>-0.23554962362277906</c:v>
                </c:pt>
                <c:pt idx="18">
                  <c:v>-0.25148249951068141</c:v>
                </c:pt>
                <c:pt idx="19">
                  <c:v>-0.25142438306900805</c:v>
                </c:pt>
                <c:pt idx="20">
                  <c:v>-0.25425085736021119</c:v>
                </c:pt>
                <c:pt idx="21">
                  <c:v>-0.18936429972446267</c:v>
                </c:pt>
                <c:pt idx="22">
                  <c:v>-0.23780400367500831</c:v>
                </c:pt>
                <c:pt idx="23">
                  <c:v>-0.22166638422800833</c:v>
                </c:pt>
                <c:pt idx="24">
                  <c:v>-0.20990492538986696</c:v>
                </c:pt>
                <c:pt idx="25">
                  <c:v>-0.24611296478072012</c:v>
                </c:pt>
                <c:pt idx="26">
                  <c:v>-0.22885659356952098</c:v>
                </c:pt>
                <c:pt idx="27">
                  <c:v>-0.24014563756473933</c:v>
                </c:pt>
                <c:pt idx="28">
                  <c:v>-0.2320786688897884</c:v>
                </c:pt>
                <c:pt idx="29">
                  <c:v>-0.22159403822834359</c:v>
                </c:pt>
                <c:pt idx="30">
                  <c:v>-0.23618730211071273</c:v>
                </c:pt>
                <c:pt idx="31">
                  <c:v>-0.2266670957610312</c:v>
                </c:pt>
                <c:pt idx="32">
                  <c:v>-0.23498822538357628</c:v>
                </c:pt>
                <c:pt idx="33">
                  <c:v>-0.1966863071525651</c:v>
                </c:pt>
                <c:pt idx="34">
                  <c:v>-0.21769223836049248</c:v>
                </c:pt>
                <c:pt idx="35">
                  <c:v>-0.25117186059991453</c:v>
                </c:pt>
                <c:pt idx="36">
                  <c:v>-0.22832214236189802</c:v>
                </c:pt>
                <c:pt idx="37">
                  <c:v>-0.27736854505548142</c:v>
                </c:pt>
                <c:pt idx="38">
                  <c:v>-0.30060980194646308</c:v>
                </c:pt>
                <c:pt idx="39">
                  <c:v>-0.27230343320581629</c:v>
                </c:pt>
                <c:pt idx="40">
                  <c:v>-0.24743915648309811</c:v>
                </c:pt>
                <c:pt idx="41">
                  <c:v>-0.27069505951809186</c:v>
                </c:pt>
                <c:pt idx="42">
                  <c:v>-0.21965676060501854</c:v>
                </c:pt>
                <c:pt idx="43">
                  <c:v>-0.2665707984915025</c:v>
                </c:pt>
                <c:pt idx="44">
                  <c:v>-0.34997140874125066</c:v>
                </c:pt>
                <c:pt idx="45">
                  <c:v>-0.3048748364421463</c:v>
                </c:pt>
                <c:pt idx="46">
                  <c:v>-0.23076155218551145</c:v>
                </c:pt>
                <c:pt idx="47">
                  <c:v>-0.23474507858391799</c:v>
                </c:pt>
                <c:pt idx="48">
                  <c:v>-0.35187818433607837</c:v>
                </c:pt>
                <c:pt idx="49">
                  <c:v>-0.31735951467260992</c:v>
                </c:pt>
                <c:pt idx="50">
                  <c:v>-0.30113250125784624</c:v>
                </c:pt>
                <c:pt idx="51">
                  <c:v>-0.3265726507054974</c:v>
                </c:pt>
                <c:pt idx="52">
                  <c:v>-0.30377732813909614</c:v>
                </c:pt>
                <c:pt idx="53">
                  <c:v>-0.25621124758011654</c:v>
                </c:pt>
                <c:pt idx="54">
                  <c:v>-0.2992409181633286</c:v>
                </c:pt>
                <c:pt idx="55">
                  <c:v>-0.33323031391816049</c:v>
                </c:pt>
                <c:pt idx="56">
                  <c:v>-0.27211973524665184</c:v>
                </c:pt>
                <c:pt idx="57">
                  <c:v>-0.25376213936838848</c:v>
                </c:pt>
                <c:pt idx="58">
                  <c:v>-0.29470859970190494</c:v>
                </c:pt>
                <c:pt idx="59">
                  <c:v>-0.31992296417218452</c:v>
                </c:pt>
                <c:pt idx="60">
                  <c:v>-0.28694228694557067</c:v>
                </c:pt>
                <c:pt idx="61">
                  <c:v>-0.25670273093963308</c:v>
                </c:pt>
                <c:pt idx="62">
                  <c:v>-0.29192684461360374</c:v>
                </c:pt>
                <c:pt idx="63">
                  <c:v>-0.33674018752884888</c:v>
                </c:pt>
                <c:pt idx="64">
                  <c:v>-0.26242493296148761</c:v>
                </c:pt>
                <c:pt idx="65">
                  <c:v>-0.22500010464634257</c:v>
                </c:pt>
                <c:pt idx="66">
                  <c:v>-0.24842222877521314</c:v>
                </c:pt>
                <c:pt idx="67">
                  <c:v>-0.28899294682030907</c:v>
                </c:pt>
                <c:pt idx="68">
                  <c:v>-0.31133995856392876</c:v>
                </c:pt>
                <c:pt idx="69">
                  <c:v>-0.32076567104715409</c:v>
                </c:pt>
                <c:pt idx="70">
                  <c:v>-0.2843350367423072</c:v>
                </c:pt>
                <c:pt idx="71">
                  <c:v>-0.2831205997672922</c:v>
                </c:pt>
                <c:pt idx="72">
                  <c:v>-0.31337445419063631</c:v>
                </c:pt>
                <c:pt idx="73">
                  <c:v>-0.31256825315273357</c:v>
                </c:pt>
                <c:pt idx="74">
                  <c:v>-0.26418241145956917</c:v>
                </c:pt>
                <c:pt idx="75">
                  <c:v>-0.26524496183871865</c:v>
                </c:pt>
                <c:pt idx="76">
                  <c:v>-0.27106132916314163</c:v>
                </c:pt>
                <c:pt idx="77">
                  <c:v>-0.24867315704857768</c:v>
                </c:pt>
                <c:pt idx="78">
                  <c:v>-0.25150187338626301</c:v>
                </c:pt>
                <c:pt idx="79">
                  <c:v>-0.2445222862508597</c:v>
                </c:pt>
                <c:pt idx="80">
                  <c:v>-0.19672046242079536</c:v>
                </c:pt>
                <c:pt idx="81">
                  <c:v>-0.30089278028658778</c:v>
                </c:pt>
                <c:pt idx="82">
                  <c:v>-0.34526722421238387</c:v>
                </c:pt>
                <c:pt idx="83">
                  <c:v>-0.27796776161885561</c:v>
                </c:pt>
                <c:pt idx="84">
                  <c:v>-0.2805576671750124</c:v>
                </c:pt>
                <c:pt idx="85">
                  <c:v>-0.28513231666489142</c:v>
                </c:pt>
                <c:pt idx="86">
                  <c:v>-0.21922342848748488</c:v>
                </c:pt>
                <c:pt idx="87">
                  <c:v>-0.28268240061081318</c:v>
                </c:pt>
                <c:pt idx="88">
                  <c:v>-0.31856066095555197</c:v>
                </c:pt>
                <c:pt idx="89">
                  <c:v>-0.2379925231808972</c:v>
                </c:pt>
                <c:pt idx="90">
                  <c:v>-0.26350310363136548</c:v>
                </c:pt>
                <c:pt idx="91">
                  <c:v>-0.25772667564668506</c:v>
                </c:pt>
                <c:pt idx="92">
                  <c:v>-0.29258824254414878</c:v>
                </c:pt>
                <c:pt idx="93">
                  <c:v>-0.26224615977847676</c:v>
                </c:pt>
                <c:pt idx="94">
                  <c:v>-0.21942204535425289</c:v>
                </c:pt>
                <c:pt idx="95">
                  <c:v>-0.22333876132098304</c:v>
                </c:pt>
                <c:pt idx="96">
                  <c:v>-0.22699730790773925</c:v>
                </c:pt>
                <c:pt idx="97">
                  <c:v>-0.25006590138279189</c:v>
                </c:pt>
                <c:pt idx="98">
                  <c:v>-0.22553048079811247</c:v>
                </c:pt>
                <c:pt idx="99">
                  <c:v>-0.25366477326726045</c:v>
                </c:pt>
                <c:pt idx="100">
                  <c:v>-0.2342964349186567</c:v>
                </c:pt>
                <c:pt idx="101">
                  <c:v>-0.24061926219635557</c:v>
                </c:pt>
                <c:pt idx="102">
                  <c:v>-0.26011924987421903</c:v>
                </c:pt>
                <c:pt idx="103">
                  <c:v>-0.29299477402573387</c:v>
                </c:pt>
                <c:pt idx="104">
                  <c:v>-0.20603718855076564</c:v>
                </c:pt>
                <c:pt idx="105">
                  <c:v>-0.2089524986046612</c:v>
                </c:pt>
                <c:pt idx="106">
                  <c:v>-0.25119122062254134</c:v>
                </c:pt>
                <c:pt idx="107">
                  <c:v>-0.24534516668035281</c:v>
                </c:pt>
                <c:pt idx="108">
                  <c:v>-0.22926283394688571</c:v>
                </c:pt>
                <c:pt idx="109">
                  <c:v>-0.26522496509487359</c:v>
                </c:pt>
                <c:pt idx="110">
                  <c:v>-0.20209914213767302</c:v>
                </c:pt>
                <c:pt idx="111">
                  <c:v>-0.18911182947177652</c:v>
                </c:pt>
                <c:pt idx="112">
                  <c:v>-0.16486834777078802</c:v>
                </c:pt>
                <c:pt idx="113">
                  <c:v>-0.20786125561302288</c:v>
                </c:pt>
                <c:pt idx="114">
                  <c:v>-0.15754303974683972</c:v>
                </c:pt>
                <c:pt idx="115">
                  <c:v>-0.13936198461262359</c:v>
                </c:pt>
                <c:pt idx="116">
                  <c:v>-0.1465372469491433</c:v>
                </c:pt>
                <c:pt idx="117">
                  <c:v>-0.1575586451560872</c:v>
                </c:pt>
                <c:pt idx="118">
                  <c:v>-0.23496957433643448</c:v>
                </c:pt>
                <c:pt idx="119">
                  <c:v>-0.24595914350084633</c:v>
                </c:pt>
                <c:pt idx="120">
                  <c:v>-0.21043550367902769</c:v>
                </c:pt>
                <c:pt idx="121">
                  <c:v>-0.21668683378301073</c:v>
                </c:pt>
                <c:pt idx="122">
                  <c:v>-0.23697578844026621</c:v>
                </c:pt>
                <c:pt idx="123">
                  <c:v>-0.21967476547887363</c:v>
                </c:pt>
                <c:pt idx="124">
                  <c:v>-0.22810105577189199</c:v>
                </c:pt>
                <c:pt idx="125">
                  <c:v>-0.17791041467959262</c:v>
                </c:pt>
                <c:pt idx="126">
                  <c:v>-0.17084745231450554</c:v>
                </c:pt>
                <c:pt idx="127">
                  <c:v>-0.15615142161314885</c:v>
                </c:pt>
                <c:pt idx="128">
                  <c:v>-0.18029619455494802</c:v>
                </c:pt>
                <c:pt idx="129">
                  <c:v>-0.17516307857903324</c:v>
                </c:pt>
                <c:pt idx="130">
                  <c:v>-0.15615142161314885</c:v>
                </c:pt>
                <c:pt idx="131">
                  <c:v>-0.16587252816869422</c:v>
                </c:pt>
                <c:pt idx="132">
                  <c:v>-0.14893988160189886</c:v>
                </c:pt>
                <c:pt idx="133">
                  <c:v>-0.14895518091213347</c:v>
                </c:pt>
                <c:pt idx="134">
                  <c:v>-0.15026189292825259</c:v>
                </c:pt>
                <c:pt idx="135">
                  <c:v>-0.13713070869462446</c:v>
                </c:pt>
                <c:pt idx="136">
                  <c:v>-0.15387947045391065</c:v>
                </c:pt>
                <c:pt idx="137">
                  <c:v>-0.13946675456066235</c:v>
                </c:pt>
                <c:pt idx="138">
                  <c:v>-0.15878135389964695</c:v>
                </c:pt>
                <c:pt idx="139">
                  <c:v>-0.16563271210175987</c:v>
                </c:pt>
                <c:pt idx="140">
                  <c:v>-0.13886661549915552</c:v>
                </c:pt>
                <c:pt idx="141">
                  <c:v>-0.12934448752839164</c:v>
                </c:pt>
                <c:pt idx="142">
                  <c:v>-0.12273407261347496</c:v>
                </c:pt>
                <c:pt idx="143">
                  <c:v>-0.13121160421104744</c:v>
                </c:pt>
                <c:pt idx="144">
                  <c:v>-0.11579674450024108</c:v>
                </c:pt>
                <c:pt idx="145">
                  <c:v>-0.10152877944943539</c:v>
                </c:pt>
                <c:pt idx="146">
                  <c:v>-0.10015488460325757</c:v>
                </c:pt>
                <c:pt idx="147">
                  <c:v>-9.0952906840921013E-2</c:v>
                </c:pt>
                <c:pt idx="148">
                  <c:v>-0.11007504201028261</c:v>
                </c:pt>
                <c:pt idx="149">
                  <c:v>-0.11443355646354229</c:v>
                </c:pt>
                <c:pt idx="150">
                  <c:v>-0.10483003703827343</c:v>
                </c:pt>
                <c:pt idx="151">
                  <c:v>-9.9565683809759498E-2</c:v>
                </c:pt>
                <c:pt idx="152">
                  <c:v>-8.0654611005887292E-2</c:v>
                </c:pt>
                <c:pt idx="153">
                  <c:v>-8.2218352260229624E-2</c:v>
                </c:pt>
                <c:pt idx="154">
                  <c:v>-8.9973561643763647E-2</c:v>
                </c:pt>
                <c:pt idx="155">
                  <c:v>-7.3758934890225031E-2</c:v>
                </c:pt>
                <c:pt idx="156">
                  <c:v>-7.1043716507938337E-2</c:v>
                </c:pt>
                <c:pt idx="157">
                  <c:v>-6.0625036986292354E-2</c:v>
                </c:pt>
                <c:pt idx="158">
                  <c:v>-6.4613164306656923E-2</c:v>
                </c:pt>
                <c:pt idx="159">
                  <c:v>-6.4550173670716859E-2</c:v>
                </c:pt>
                <c:pt idx="160">
                  <c:v>-4.7281640259436417E-2</c:v>
                </c:pt>
                <c:pt idx="161">
                  <c:v>-3.978045337238114E-2</c:v>
                </c:pt>
                <c:pt idx="162">
                  <c:v>-4.3376375448814584E-2</c:v>
                </c:pt>
                <c:pt idx="163">
                  <c:v>-4.4484943728175415E-2</c:v>
                </c:pt>
                <c:pt idx="164">
                  <c:v>-3.8516732704174696E-2</c:v>
                </c:pt>
                <c:pt idx="165">
                  <c:v>-3.8076554116799423E-2</c:v>
                </c:pt>
                <c:pt idx="166">
                  <c:v>-4.2582369135597799E-2</c:v>
                </c:pt>
                <c:pt idx="167">
                  <c:v>-2.9191176052885657E-2</c:v>
                </c:pt>
                <c:pt idx="168">
                  <c:v>-3.3781744272740562E-2</c:v>
                </c:pt>
                <c:pt idx="169">
                  <c:v>-3.8231134989076584E-2</c:v>
                </c:pt>
                <c:pt idx="170">
                  <c:v>-2.936585906454494E-2</c:v>
                </c:pt>
                <c:pt idx="171">
                  <c:v>-3.5480625278671914E-2</c:v>
                </c:pt>
                <c:pt idx="172">
                  <c:v>-3.4819002563130544E-2</c:v>
                </c:pt>
                <c:pt idx="173">
                  <c:v>-2.7354296008993445E-2</c:v>
                </c:pt>
                <c:pt idx="174">
                  <c:v>-1.6358830765029971E-2</c:v>
                </c:pt>
                <c:pt idx="175">
                  <c:v>-6.8275126164501921E-3</c:v>
                </c:pt>
                <c:pt idx="176">
                  <c:v>-7.2979326815134191E-4</c:v>
                </c:pt>
                <c:pt idx="177">
                  <c:v>1.9460499266299768E-3</c:v>
                </c:pt>
                <c:pt idx="178">
                  <c:v>5.1436044874652222E-3</c:v>
                </c:pt>
                <c:pt idx="179">
                  <c:v>1.4360066076229765E-3</c:v>
                </c:pt>
                <c:pt idx="180">
                  <c:v>7.4302600974110265E-3</c:v>
                </c:pt>
                <c:pt idx="181">
                  <c:v>1.3755018968678394E-2</c:v>
                </c:pt>
                <c:pt idx="182">
                  <c:v>9.108254453260009E-3</c:v>
                </c:pt>
                <c:pt idx="183">
                  <c:v>1.2497245693685008E-2</c:v>
                </c:pt>
                <c:pt idx="184">
                  <c:v>1.1204501027429573E-2</c:v>
                </c:pt>
                <c:pt idx="185">
                  <c:v>1.4239878734272023E-2</c:v>
                </c:pt>
                <c:pt idx="186">
                  <c:v>1.647967865778769E-2</c:v>
                </c:pt>
                <c:pt idx="187">
                  <c:v>1.0811562837015893E-2</c:v>
                </c:pt>
                <c:pt idx="188">
                  <c:v>8.0616534883770543E-3</c:v>
                </c:pt>
                <c:pt idx="189">
                  <c:v>6.7872585586443044E-3</c:v>
                </c:pt>
                <c:pt idx="190">
                  <c:v>1.4966784304705891E-2</c:v>
                </c:pt>
                <c:pt idx="191">
                  <c:v>2.5158753824206435E-2</c:v>
                </c:pt>
                <c:pt idx="192">
                  <c:v>2.6185444559751161E-2</c:v>
                </c:pt>
                <c:pt idx="193">
                  <c:v>2.6236960739933653E-2</c:v>
                </c:pt>
                <c:pt idx="194">
                  <c:v>3.6170808478194955E-2</c:v>
                </c:pt>
                <c:pt idx="195">
                  <c:v>5.8296551996795322E-2</c:v>
                </c:pt>
                <c:pt idx="196">
                  <c:v>5.7352629461407179E-2</c:v>
                </c:pt>
                <c:pt idx="197">
                  <c:v>5.8610863974013411E-2</c:v>
                </c:pt>
                <c:pt idx="198">
                  <c:v>6.6784581374172688E-2</c:v>
                </c:pt>
                <c:pt idx="199">
                  <c:v>7.1918810363806235E-2</c:v>
                </c:pt>
                <c:pt idx="200">
                  <c:v>7.6052492389928214E-2</c:v>
                </c:pt>
                <c:pt idx="201">
                  <c:v>8.454446425151986E-2</c:v>
                </c:pt>
                <c:pt idx="202">
                  <c:v>8.5198499466785413E-2</c:v>
                </c:pt>
                <c:pt idx="203">
                  <c:v>7.905021411394017E-2</c:v>
                </c:pt>
                <c:pt idx="204">
                  <c:v>7.9667022173740235E-2</c:v>
                </c:pt>
                <c:pt idx="205">
                  <c:v>8.4813555931748219E-2</c:v>
                </c:pt>
                <c:pt idx="206">
                  <c:v>8.7866919988843134E-2</c:v>
                </c:pt>
                <c:pt idx="207">
                  <c:v>9.0607535211025242E-2</c:v>
                </c:pt>
                <c:pt idx="208">
                  <c:v>9.0669220837761577E-2</c:v>
                </c:pt>
                <c:pt idx="209">
                  <c:v>8.6887071507349409E-2</c:v>
                </c:pt>
                <c:pt idx="210">
                  <c:v>9.3453905815624877E-2</c:v>
                </c:pt>
                <c:pt idx="211">
                  <c:v>9.5783905303338371E-2</c:v>
                </c:pt>
                <c:pt idx="212">
                  <c:v>8.9376928392811611E-2</c:v>
                </c:pt>
                <c:pt idx="213">
                  <c:v>9.3752183561797583E-2</c:v>
                </c:pt>
                <c:pt idx="214">
                  <c:v>9.8379608318466608E-2</c:v>
                </c:pt>
                <c:pt idx="215">
                  <c:v>0.10273445165190639</c:v>
                </c:pt>
                <c:pt idx="216">
                  <c:v>0.11438143463496336</c:v>
                </c:pt>
                <c:pt idx="217">
                  <c:v>0.11798216085262848</c:v>
                </c:pt>
                <c:pt idx="218">
                  <c:v>0.11730941907053874</c:v>
                </c:pt>
                <c:pt idx="219">
                  <c:v>0.13145922270866911</c:v>
                </c:pt>
                <c:pt idx="220">
                  <c:v>0.14687469019198152</c:v>
                </c:pt>
                <c:pt idx="221">
                  <c:v>0.14869610443031669</c:v>
                </c:pt>
                <c:pt idx="222">
                  <c:v>0.14994725421100075</c:v>
                </c:pt>
                <c:pt idx="223">
                  <c:v>0.14758079986105188</c:v>
                </c:pt>
                <c:pt idx="224">
                  <c:v>0.14828576334553323</c:v>
                </c:pt>
                <c:pt idx="225">
                  <c:v>0.15956448640362178</c:v>
                </c:pt>
                <c:pt idx="226">
                  <c:v>0.17601713313851153</c:v>
                </c:pt>
                <c:pt idx="227">
                  <c:v>0.18713080886017625</c:v>
                </c:pt>
                <c:pt idx="228">
                  <c:v>0.18855136933234173</c:v>
                </c:pt>
                <c:pt idx="229">
                  <c:v>0.18668460464112929</c:v>
                </c:pt>
                <c:pt idx="230">
                  <c:v>0.1828481597944166</c:v>
                </c:pt>
                <c:pt idx="231">
                  <c:v>0.18376223949382109</c:v>
                </c:pt>
                <c:pt idx="232">
                  <c:v>0.19360233781682962</c:v>
                </c:pt>
                <c:pt idx="233">
                  <c:v>0.19577985913082538</c:v>
                </c:pt>
                <c:pt idx="234">
                  <c:v>0.19392285477498292</c:v>
                </c:pt>
                <c:pt idx="235">
                  <c:v>0.20006104971875432</c:v>
                </c:pt>
                <c:pt idx="236">
                  <c:v>0.20315586528165525</c:v>
                </c:pt>
                <c:pt idx="237">
                  <c:v>0.19982755363592758</c:v>
                </c:pt>
                <c:pt idx="238">
                  <c:v>0.20037711080638992</c:v>
                </c:pt>
                <c:pt idx="239">
                  <c:v>0.2070817915867077</c:v>
                </c:pt>
                <c:pt idx="240">
                  <c:v>0.21179576333960909</c:v>
                </c:pt>
                <c:pt idx="241">
                  <c:v>0.21686918002006653</c:v>
                </c:pt>
                <c:pt idx="242">
                  <c:v>0.22348192286286464</c:v>
                </c:pt>
                <c:pt idx="243">
                  <c:v>0.23118710521957728</c:v>
                </c:pt>
                <c:pt idx="244">
                  <c:v>0.23684272202607801</c:v>
                </c:pt>
                <c:pt idx="245">
                  <c:v>0.23595798396128259</c:v>
                </c:pt>
                <c:pt idx="246">
                  <c:v>0.24718616154204626</c:v>
                </c:pt>
                <c:pt idx="247">
                  <c:v>0.25526068248149009</c:v>
                </c:pt>
                <c:pt idx="248">
                  <c:v>0.27091443229205969</c:v>
                </c:pt>
                <c:pt idx="249">
                  <c:v>0.1255284337007872</c:v>
                </c:pt>
                <c:pt idx="250">
                  <c:v>0.26300938057352496</c:v>
                </c:pt>
                <c:pt idx="251">
                  <c:v>0.34385132873309138</c:v>
                </c:pt>
                <c:pt idx="252">
                  <c:v>0.29684128509570801</c:v>
                </c:pt>
                <c:pt idx="253">
                  <c:v>0.23512198942648393</c:v>
                </c:pt>
                <c:pt idx="254">
                  <c:v>0.30273429310953248</c:v>
                </c:pt>
                <c:pt idx="255">
                  <c:v>0.29805468151268055</c:v>
                </c:pt>
                <c:pt idx="256">
                  <c:v>0.23449399903516296</c:v>
                </c:pt>
                <c:pt idx="257">
                  <c:v>0.31864298165534349</c:v>
                </c:pt>
                <c:pt idx="258">
                  <c:v>0.32945279837565777</c:v>
                </c:pt>
                <c:pt idx="259">
                  <c:v>0.33473072660475478</c:v>
                </c:pt>
                <c:pt idx="260">
                  <c:v>0.28786843602128481</c:v>
                </c:pt>
                <c:pt idx="261">
                  <c:v>0.30304327124547131</c:v>
                </c:pt>
                <c:pt idx="262">
                  <c:v>0.33444852350070448</c:v>
                </c:pt>
                <c:pt idx="263">
                  <c:v>0.36571499417426728</c:v>
                </c:pt>
                <c:pt idx="264">
                  <c:v>0.302376174356696</c:v>
                </c:pt>
                <c:pt idx="265">
                  <c:v>0.34751228315199428</c:v>
                </c:pt>
                <c:pt idx="266">
                  <c:v>0.36610417084137914</c:v>
                </c:pt>
                <c:pt idx="267">
                  <c:v>0.35961903976582826</c:v>
                </c:pt>
                <c:pt idx="268">
                  <c:v>0.39445500806958217</c:v>
                </c:pt>
                <c:pt idx="269">
                  <c:v>0.37332457072494979</c:v>
                </c:pt>
                <c:pt idx="270">
                  <c:v>0.39224906499622997</c:v>
                </c:pt>
                <c:pt idx="271">
                  <c:v>0.38600214109516251</c:v>
                </c:pt>
                <c:pt idx="272">
                  <c:v>0.40891141491323446</c:v>
                </c:pt>
                <c:pt idx="273">
                  <c:v>0.39716940815221813</c:v>
                </c:pt>
                <c:pt idx="274">
                  <c:v>0.42968156012465808</c:v>
                </c:pt>
                <c:pt idx="275">
                  <c:v>0.43004988768333235</c:v>
                </c:pt>
                <c:pt idx="276">
                  <c:v>0.44209704504721942</c:v>
                </c:pt>
                <c:pt idx="277">
                  <c:v>0.44950339161425706</c:v>
                </c:pt>
                <c:pt idx="278">
                  <c:v>0.46524421204207089</c:v>
                </c:pt>
                <c:pt idx="279">
                  <c:v>0.47557560397075127</c:v>
                </c:pt>
                <c:pt idx="280">
                  <c:v>0.49999523988593669</c:v>
                </c:pt>
                <c:pt idx="281">
                  <c:v>0.48816235696627186</c:v>
                </c:pt>
                <c:pt idx="282">
                  <c:v>0.48648148597756036</c:v>
                </c:pt>
                <c:pt idx="283">
                  <c:v>0.50597137480293708</c:v>
                </c:pt>
                <c:pt idx="284">
                  <c:v>0.51641729849385276</c:v>
                </c:pt>
                <c:pt idx="285">
                  <c:v>0.52812165094794628</c:v>
                </c:pt>
                <c:pt idx="286">
                  <c:v>0.53609953978185654</c:v>
                </c:pt>
                <c:pt idx="287">
                  <c:v>0.54941809723771629</c:v>
                </c:pt>
                <c:pt idx="288">
                  <c:v>0.55866069952523167</c:v>
                </c:pt>
                <c:pt idx="289">
                  <c:v>0.57638247375741125</c:v>
                </c:pt>
                <c:pt idx="290">
                  <c:v>0.57748456153554095</c:v>
                </c:pt>
                <c:pt idx="291">
                  <c:v>0.58600759610204978</c:v>
                </c:pt>
                <c:pt idx="292">
                  <c:v>0.60407996728868218</c:v>
                </c:pt>
                <c:pt idx="293">
                  <c:v>0.60892345576752516</c:v>
                </c:pt>
                <c:pt idx="294">
                  <c:v>0.62272005943170317</c:v>
                </c:pt>
                <c:pt idx="295">
                  <c:v>0.63598109102635558</c:v>
                </c:pt>
                <c:pt idx="296">
                  <c:v>0.65974510946611298</c:v>
                </c:pt>
                <c:pt idx="297">
                  <c:v>0.67615017308473335</c:v>
                </c:pt>
                <c:pt idx="298">
                  <c:v>0.68254307246901735</c:v>
                </c:pt>
                <c:pt idx="299">
                  <c:v>0.6944812099021852</c:v>
                </c:pt>
                <c:pt idx="300">
                  <c:v>0.70957691224695085</c:v>
                </c:pt>
                <c:pt idx="301">
                  <c:v>0.7194241033662474</c:v>
                </c:pt>
                <c:pt idx="302">
                  <c:v>0.73410696539935993</c:v>
                </c:pt>
                <c:pt idx="303">
                  <c:v>0.74671420137618194</c:v>
                </c:pt>
                <c:pt idx="304">
                  <c:v>0.76456652291107219</c:v>
                </c:pt>
                <c:pt idx="305">
                  <c:v>0.78162556940072114</c:v>
                </c:pt>
                <c:pt idx="306">
                  <c:v>0.79477620267618188</c:v>
                </c:pt>
                <c:pt idx="307">
                  <c:v>0.80504423518089108</c:v>
                </c:pt>
                <c:pt idx="308">
                  <c:v>0.82115834910477059</c:v>
                </c:pt>
                <c:pt idx="309">
                  <c:v>0.83899005621068634</c:v>
                </c:pt>
                <c:pt idx="310">
                  <c:v>0.85462153474884706</c:v>
                </c:pt>
                <c:pt idx="311">
                  <c:v>0.86768946932856983</c:v>
                </c:pt>
                <c:pt idx="312">
                  <c:v>0.8788234564393953</c:v>
                </c:pt>
                <c:pt idx="313">
                  <c:v>0.89398550750708727</c:v>
                </c:pt>
                <c:pt idx="314">
                  <c:v>0.91335542984487739</c:v>
                </c:pt>
                <c:pt idx="315">
                  <c:v>0.93165859649841121</c:v>
                </c:pt>
                <c:pt idx="316">
                  <c:v>0.94716713228252558</c:v>
                </c:pt>
                <c:pt idx="317">
                  <c:v>0.96208147875857641</c:v>
                </c:pt>
                <c:pt idx="318">
                  <c:v>0.97604504035455009</c:v>
                </c:pt>
                <c:pt idx="319">
                  <c:v>0.99493906392043407</c:v>
                </c:pt>
                <c:pt idx="320">
                  <c:v>1.016951149643246</c:v>
                </c:pt>
                <c:pt idx="321">
                  <c:v>1.0313458001271005</c:v>
                </c:pt>
                <c:pt idx="322">
                  <c:v>1.0458199810405389</c:v>
                </c:pt>
                <c:pt idx="323">
                  <c:v>1.0659414138978738</c:v>
                </c:pt>
                <c:pt idx="324">
                  <c:v>1.0904005599872366</c:v>
                </c:pt>
                <c:pt idx="325">
                  <c:v>1.1058869208053848</c:v>
                </c:pt>
                <c:pt idx="326">
                  <c:v>1.1193125484712929</c:v>
                </c:pt>
                <c:pt idx="327">
                  <c:v>1.1424948041729517</c:v>
                </c:pt>
                <c:pt idx="328">
                  <c:v>1.1621127623727057</c:v>
                </c:pt>
                <c:pt idx="329">
                  <c:v>1.174474821653493</c:v>
                </c:pt>
                <c:pt idx="330">
                  <c:v>1.1916051141536299</c:v>
                </c:pt>
                <c:pt idx="331">
                  <c:v>1.2143438303653715</c:v>
                </c:pt>
                <c:pt idx="332">
                  <c:v>1.2282895121958743</c:v>
                </c:pt>
                <c:pt idx="333">
                  <c:v>1.2481986238937246</c:v>
                </c:pt>
                <c:pt idx="334">
                  <c:v>1.2710334389058671</c:v>
                </c:pt>
                <c:pt idx="335">
                  <c:v>1.2856438217522135</c:v>
                </c:pt>
                <c:pt idx="336">
                  <c:v>1.3033148779632189</c:v>
                </c:pt>
                <c:pt idx="337">
                  <c:v>1.3250863904965127</c:v>
                </c:pt>
                <c:pt idx="338">
                  <c:v>1.3413383360008511</c:v>
                </c:pt>
                <c:pt idx="339">
                  <c:v>1.3602216619967578</c:v>
                </c:pt>
                <c:pt idx="340">
                  <c:v>1.3800902919534836</c:v>
                </c:pt>
                <c:pt idx="341">
                  <c:v>1.4004098579371453</c:v>
                </c:pt>
                <c:pt idx="342">
                  <c:v>1.4148621376421484</c:v>
                </c:pt>
                <c:pt idx="343">
                  <c:v>1.4393187488053796</c:v>
                </c:pt>
                <c:pt idx="344">
                  <c:v>1.4589681497371687</c:v>
                </c:pt>
                <c:pt idx="345">
                  <c:v>1.4802085267265903</c:v>
                </c:pt>
                <c:pt idx="346">
                  <c:v>1.5076142990252226</c:v>
                </c:pt>
                <c:pt idx="347">
                  <c:v>1.5287652361535815</c:v>
                </c:pt>
                <c:pt idx="348">
                  <c:v>1.5534532264346319</c:v>
                </c:pt>
                <c:pt idx="349">
                  <c:v>1.5776678372483268</c:v>
                </c:pt>
                <c:pt idx="350">
                  <c:v>1.5994677294687114</c:v>
                </c:pt>
                <c:pt idx="351">
                  <c:v>1.6226834498461087</c:v>
                </c:pt>
                <c:pt idx="352">
                  <c:v>1.643667382025918</c:v>
                </c:pt>
                <c:pt idx="353">
                  <c:v>1.667506895452203</c:v>
                </c:pt>
                <c:pt idx="354">
                  <c:v>1.6911262548745514</c:v>
                </c:pt>
                <c:pt idx="355">
                  <c:v>1.7095261361155423</c:v>
                </c:pt>
                <c:pt idx="356">
                  <c:v>1.7319819982817772</c:v>
                </c:pt>
                <c:pt idx="357">
                  <c:v>1.7539108083753139</c:v>
                </c:pt>
                <c:pt idx="358">
                  <c:v>1.7757570349661982</c:v>
                </c:pt>
                <c:pt idx="359">
                  <c:v>1.7958621170938183</c:v>
                </c:pt>
                <c:pt idx="360">
                  <c:v>1.8124216039800218</c:v>
                </c:pt>
                <c:pt idx="361">
                  <c:v>1.8311593298989428</c:v>
                </c:pt>
                <c:pt idx="362">
                  <c:v>1.8478443413208956</c:v>
                </c:pt>
                <c:pt idx="363">
                  <c:v>1.8632002051791692</c:v>
                </c:pt>
                <c:pt idx="364">
                  <c:v>1.8785321012559195</c:v>
                </c:pt>
                <c:pt idx="365">
                  <c:v>1.8912949097986813</c:v>
                </c:pt>
                <c:pt idx="366">
                  <c:v>1.9024983574000989</c:v>
                </c:pt>
                <c:pt idx="367">
                  <c:v>1.9114239866782921</c:v>
                </c:pt>
                <c:pt idx="368">
                  <c:v>1.9188546872147065</c:v>
                </c:pt>
                <c:pt idx="369">
                  <c:v>1.9245688070838365</c:v>
                </c:pt>
                <c:pt idx="370">
                  <c:v>1.9283598268547233</c:v>
                </c:pt>
                <c:pt idx="371">
                  <c:v>1.9284912175653803</c:v>
                </c:pt>
                <c:pt idx="372">
                  <c:v>1.9284734959399141</c:v>
                </c:pt>
                <c:pt idx="373">
                  <c:v>1.9272517782968634</c:v>
                </c:pt>
                <c:pt idx="374">
                  <c:v>1.9238711004839344</c:v>
                </c:pt>
                <c:pt idx="375">
                  <c:v>1.9190502757085643</c:v>
                </c:pt>
                <c:pt idx="376">
                  <c:v>1.9137864274101644</c:v>
                </c:pt>
                <c:pt idx="377">
                  <c:v>1.9074304413629892</c:v>
                </c:pt>
                <c:pt idx="378">
                  <c:v>1.9005002536522255</c:v>
                </c:pt>
                <c:pt idx="379">
                  <c:v>1.89103083848262</c:v>
                </c:pt>
                <c:pt idx="380">
                  <c:v>1.8806052409627769</c:v>
                </c:pt>
                <c:pt idx="381">
                  <c:v>1.8700266368902581</c:v>
                </c:pt>
                <c:pt idx="382">
                  <c:v>1.8570974312576904</c:v>
                </c:pt>
                <c:pt idx="383">
                  <c:v>1.8454160566667381</c:v>
                </c:pt>
                <c:pt idx="384">
                  <c:v>1.8313909614044606</c:v>
                </c:pt>
                <c:pt idx="385">
                  <c:v>1.8179608006871408</c:v>
                </c:pt>
                <c:pt idx="386">
                  <c:v>1.8038818950403559</c:v>
                </c:pt>
                <c:pt idx="387">
                  <c:v>1.7895518122892262</c:v>
                </c:pt>
                <c:pt idx="388">
                  <c:v>1.7746551150903653</c:v>
                </c:pt>
                <c:pt idx="389">
                  <c:v>1.7599495839671326</c:v>
                </c:pt>
                <c:pt idx="390">
                  <c:v>1.7455444114042578</c:v>
                </c:pt>
                <c:pt idx="391">
                  <c:v>1.7293036687965848</c:v>
                </c:pt>
                <c:pt idx="392">
                  <c:v>1.7140037236991419</c:v>
                </c:pt>
                <c:pt idx="393">
                  <c:v>1.6974989489544645</c:v>
                </c:pt>
                <c:pt idx="394">
                  <c:v>1.6807273168632133</c:v>
                </c:pt>
                <c:pt idx="395">
                  <c:v>1.6640113491069577</c:v>
                </c:pt>
                <c:pt idx="396">
                  <c:v>1.6493324243192098</c:v>
                </c:pt>
                <c:pt idx="397">
                  <c:v>1.634697283829835</c:v>
                </c:pt>
                <c:pt idx="398">
                  <c:v>1.6195278878555219</c:v>
                </c:pt>
                <c:pt idx="399">
                  <c:v>1.6030151372472285</c:v>
                </c:pt>
                <c:pt idx="400">
                  <c:v>1.5878845246838402</c:v>
                </c:pt>
                <c:pt idx="401">
                  <c:v>1.5738008220621449</c:v>
                </c:pt>
                <c:pt idx="402">
                  <c:v>1.5590953522325224</c:v>
                </c:pt>
                <c:pt idx="403">
                  <c:v>1.5428823170544046</c:v>
                </c:pt>
                <c:pt idx="404">
                  <c:v>1.5271219433205421</c:v>
                </c:pt>
                <c:pt idx="405">
                  <c:v>1.5103111520580534</c:v>
                </c:pt>
                <c:pt idx="406">
                  <c:v>1.4951113257939552</c:v>
                </c:pt>
                <c:pt idx="407">
                  <c:v>1.4812102689722204</c:v>
                </c:pt>
                <c:pt idx="408">
                  <c:v>1.4664493253089821</c:v>
                </c:pt>
                <c:pt idx="409">
                  <c:v>1.4513558562652613</c:v>
                </c:pt>
                <c:pt idx="410">
                  <c:v>1.4366635942982615</c:v>
                </c:pt>
                <c:pt idx="411">
                  <c:v>1.4229331020872027</c:v>
                </c:pt>
                <c:pt idx="412">
                  <c:v>1.4089055541803821</c:v>
                </c:pt>
                <c:pt idx="413">
                  <c:v>1.3960765412543896</c:v>
                </c:pt>
                <c:pt idx="414">
                  <c:v>1.3829043668219032</c:v>
                </c:pt>
                <c:pt idx="415">
                  <c:v>1.3684313219192992</c:v>
                </c:pt>
                <c:pt idx="416">
                  <c:v>1.3538052111387662</c:v>
                </c:pt>
                <c:pt idx="417">
                  <c:v>1.3400330063505748</c:v>
                </c:pt>
                <c:pt idx="418">
                  <c:v>1.3267567177369672</c:v>
                </c:pt>
                <c:pt idx="419">
                  <c:v>1.3134329407320311</c:v>
                </c:pt>
                <c:pt idx="420">
                  <c:v>1.3003522717534763</c:v>
                </c:pt>
                <c:pt idx="421">
                  <c:v>1.2873163922002155</c:v>
                </c:pt>
                <c:pt idx="422">
                  <c:v>1.2752090240894072</c:v>
                </c:pt>
                <c:pt idx="423">
                  <c:v>1.2625217814227339</c:v>
                </c:pt>
                <c:pt idx="424">
                  <c:v>1.2508175900895782</c:v>
                </c:pt>
                <c:pt idx="425">
                  <c:v>1.2395346353496386</c:v>
                </c:pt>
                <c:pt idx="426">
                  <c:v>1.228460775848458</c:v>
                </c:pt>
                <c:pt idx="427">
                  <c:v>1.2168420302640706</c:v>
                </c:pt>
                <c:pt idx="428">
                  <c:v>1.2045653403649008</c:v>
                </c:pt>
                <c:pt idx="429">
                  <c:v>1.1928588736205956</c:v>
                </c:pt>
                <c:pt idx="430">
                  <c:v>1.1814245774225578</c:v>
                </c:pt>
                <c:pt idx="431">
                  <c:v>1.1697532933662116</c:v>
                </c:pt>
                <c:pt idx="432">
                  <c:v>1.1591065487512711</c:v>
                </c:pt>
                <c:pt idx="433">
                  <c:v>1.1479118612511101</c:v>
                </c:pt>
                <c:pt idx="434">
                  <c:v>1.1366190191373537</c:v>
                </c:pt>
                <c:pt idx="435">
                  <c:v>1.1261161076132136</c:v>
                </c:pt>
                <c:pt idx="436">
                  <c:v>1.1174764596183988</c:v>
                </c:pt>
                <c:pt idx="437">
                  <c:v>1.1085681354890022</c:v>
                </c:pt>
                <c:pt idx="438">
                  <c:v>1.099019962885567</c:v>
                </c:pt>
                <c:pt idx="439">
                  <c:v>1.0887824049693811</c:v>
                </c:pt>
                <c:pt idx="440">
                  <c:v>1.0804750706671526</c:v>
                </c:pt>
                <c:pt idx="441">
                  <c:v>1.071267782560785</c:v>
                </c:pt>
                <c:pt idx="442">
                  <c:v>1.0620178624080834</c:v>
                </c:pt>
                <c:pt idx="443">
                  <c:v>1.0520693244759474</c:v>
                </c:pt>
                <c:pt idx="444">
                  <c:v>1.0432088919268063</c:v>
                </c:pt>
                <c:pt idx="445">
                  <c:v>1.0334051367225612</c:v>
                </c:pt>
                <c:pt idx="446">
                  <c:v>1.0250633301258856</c:v>
                </c:pt>
                <c:pt idx="447">
                  <c:v>1.0179138134171719</c:v>
                </c:pt>
                <c:pt idx="448">
                  <c:v>1.0111056224778963</c:v>
                </c:pt>
                <c:pt idx="449">
                  <c:v>1.003736789941053</c:v>
                </c:pt>
                <c:pt idx="450">
                  <c:v>0.99626166198082211</c:v>
                </c:pt>
                <c:pt idx="451">
                  <c:v>0.98914276618292885</c:v>
                </c:pt>
                <c:pt idx="452">
                  <c:v>0.98202673786754713</c:v>
                </c:pt>
                <c:pt idx="453">
                  <c:v>0.97388273096096356</c:v>
                </c:pt>
                <c:pt idx="454">
                  <c:v>0.9660686242606682</c:v>
                </c:pt>
                <c:pt idx="455">
                  <c:v>0.95871784175064334</c:v>
                </c:pt>
                <c:pt idx="456">
                  <c:v>0.95153654910966212</c:v>
                </c:pt>
                <c:pt idx="457">
                  <c:v>0.9430290570435077</c:v>
                </c:pt>
                <c:pt idx="458">
                  <c:v>0.93545874506493853</c:v>
                </c:pt>
                <c:pt idx="459">
                  <c:v>0.92770652878158977</c:v>
                </c:pt>
                <c:pt idx="460">
                  <c:v>0.91954081416621769</c:v>
                </c:pt>
                <c:pt idx="461">
                  <c:v>0.91234632033183238</c:v>
                </c:pt>
                <c:pt idx="462">
                  <c:v>0.90647446782389351</c:v>
                </c:pt>
                <c:pt idx="463">
                  <c:v>0.89952394325093155</c:v>
                </c:pt>
                <c:pt idx="464">
                  <c:v>0.89448714322500633</c:v>
                </c:pt>
                <c:pt idx="465">
                  <c:v>0.8878075156604982</c:v>
                </c:pt>
                <c:pt idx="466">
                  <c:v>0.88095340116897825</c:v>
                </c:pt>
                <c:pt idx="467">
                  <c:v>0.87377088342525744</c:v>
                </c:pt>
                <c:pt idx="468">
                  <c:v>0.8673879876038757</c:v>
                </c:pt>
                <c:pt idx="469">
                  <c:v>0.86314720305225201</c:v>
                </c:pt>
                <c:pt idx="470">
                  <c:v>0.85849960119841684</c:v>
                </c:pt>
                <c:pt idx="471">
                  <c:v>0.8539481936846598</c:v>
                </c:pt>
                <c:pt idx="472">
                  <c:v>0.84837357596523433</c:v>
                </c:pt>
                <c:pt idx="473">
                  <c:v>0.84327533313370995</c:v>
                </c:pt>
                <c:pt idx="474">
                  <c:v>0.83859851236959182</c:v>
                </c:pt>
                <c:pt idx="475">
                  <c:v>0.83192637598459218</c:v>
                </c:pt>
                <c:pt idx="476">
                  <c:v>0.82737954864991392</c:v>
                </c:pt>
                <c:pt idx="477">
                  <c:v>0.82290588373161966</c:v>
                </c:pt>
                <c:pt idx="478">
                  <c:v>0.81829789604610059</c:v>
                </c:pt>
                <c:pt idx="479">
                  <c:v>0.81272275977002351</c:v>
                </c:pt>
                <c:pt idx="480">
                  <c:v>0.80792862351941941</c:v>
                </c:pt>
                <c:pt idx="481">
                  <c:v>0.80199800535393984</c:v>
                </c:pt>
                <c:pt idx="482">
                  <c:v>0.79465915146426036</c:v>
                </c:pt>
                <c:pt idx="483">
                  <c:v>0.78888337788453067</c:v>
                </c:pt>
                <c:pt idx="484">
                  <c:v>0.78530000293899516</c:v>
                </c:pt>
                <c:pt idx="485">
                  <c:v>0.7811066070978685</c:v>
                </c:pt>
                <c:pt idx="486">
                  <c:v>0.77615623113760335</c:v>
                </c:pt>
                <c:pt idx="487">
                  <c:v>0.77227269910758822</c:v>
                </c:pt>
                <c:pt idx="488">
                  <c:v>0.76774462255236109</c:v>
                </c:pt>
                <c:pt idx="489">
                  <c:v>0.7634524780961095</c:v>
                </c:pt>
                <c:pt idx="490">
                  <c:v>0.75593466228560313</c:v>
                </c:pt>
                <c:pt idx="491">
                  <c:v>0.75459897668281695</c:v>
                </c:pt>
                <c:pt idx="492">
                  <c:v>0.75158538917141593</c:v>
                </c:pt>
                <c:pt idx="493">
                  <c:v>0.74597392768454607</c:v>
                </c:pt>
                <c:pt idx="494">
                  <c:v>0.74339553182546025</c:v>
                </c:pt>
                <c:pt idx="495">
                  <c:v>0.73947811843159106</c:v>
                </c:pt>
                <c:pt idx="496">
                  <c:v>0.73503418938683307</c:v>
                </c:pt>
                <c:pt idx="497">
                  <c:v>0.72882516180240764</c:v>
                </c:pt>
                <c:pt idx="498">
                  <c:v>0.72749107441114635</c:v>
                </c:pt>
                <c:pt idx="499">
                  <c:v>0.72354424594104128</c:v>
                </c:pt>
                <c:pt idx="500">
                  <c:v>0.71565242558650355</c:v>
                </c:pt>
                <c:pt idx="501">
                  <c:v>0.71419936798769945</c:v>
                </c:pt>
                <c:pt idx="502">
                  <c:v>0.70566481458695374</c:v>
                </c:pt>
                <c:pt idx="503">
                  <c:v>0.69860182717334895</c:v>
                </c:pt>
                <c:pt idx="504">
                  <c:v>0.70036419457274723</c:v>
                </c:pt>
                <c:pt idx="505">
                  <c:v>0.69508388726426251</c:v>
                </c:pt>
                <c:pt idx="506">
                  <c:v>0.68369988118473624</c:v>
                </c:pt>
                <c:pt idx="507">
                  <c:v>0.67956688494619999</c:v>
                </c:pt>
                <c:pt idx="508">
                  <c:v>0.67966705614061884</c:v>
                </c:pt>
                <c:pt idx="509">
                  <c:v>0.6808610633535207</c:v>
                </c:pt>
                <c:pt idx="510">
                  <c:v>0.67475893637474238</c:v>
                </c:pt>
                <c:pt idx="511">
                  <c:v>0.67029067217906679</c:v>
                </c:pt>
                <c:pt idx="512">
                  <c:v>0.66285978450507077</c:v>
                </c:pt>
                <c:pt idx="513">
                  <c:v>0.65517907595527092</c:v>
                </c:pt>
                <c:pt idx="514">
                  <c:v>0.65002100803074048</c:v>
                </c:pt>
                <c:pt idx="515">
                  <c:v>0.64865347535865037</c:v>
                </c:pt>
                <c:pt idx="516">
                  <c:v>0.64312959917600554</c:v>
                </c:pt>
                <c:pt idx="517">
                  <c:v>0.63445217910507956</c:v>
                </c:pt>
                <c:pt idx="518">
                  <c:v>0.62596648735769167</c:v>
                </c:pt>
                <c:pt idx="519">
                  <c:v>0.62279014326987925</c:v>
                </c:pt>
                <c:pt idx="520">
                  <c:v>0.62275639677731165</c:v>
                </c:pt>
                <c:pt idx="521">
                  <c:v>0.61568655583580645</c:v>
                </c:pt>
                <c:pt idx="522">
                  <c:v>0.6088698030901819</c:v>
                </c:pt>
                <c:pt idx="523">
                  <c:v>0.60337467173777404</c:v>
                </c:pt>
                <c:pt idx="524">
                  <c:v>0.59816925124230313</c:v>
                </c:pt>
                <c:pt idx="525">
                  <c:v>0.59375080142589898</c:v>
                </c:pt>
                <c:pt idx="526">
                  <c:v>0.5878065666142076</c:v>
                </c:pt>
                <c:pt idx="527">
                  <c:v>0.58239850435794627</c:v>
                </c:pt>
                <c:pt idx="528">
                  <c:v>0.57810948320713018</c:v>
                </c:pt>
                <c:pt idx="529">
                  <c:v>0.56898790669337451</c:v>
                </c:pt>
                <c:pt idx="530">
                  <c:v>0.55931328231149058</c:v>
                </c:pt>
                <c:pt idx="531">
                  <c:v>0.55458836406467316</c:v>
                </c:pt>
                <c:pt idx="532">
                  <c:v>0.54701692050856177</c:v>
                </c:pt>
                <c:pt idx="533">
                  <c:v>0.54295183927415791</c:v>
                </c:pt>
                <c:pt idx="534">
                  <c:v>0.53582368695623994</c:v>
                </c:pt>
                <c:pt idx="535">
                  <c:v>0.52895049169931929</c:v>
                </c:pt>
                <c:pt idx="536">
                  <c:v>0.52667288385456645</c:v>
                </c:pt>
                <c:pt idx="537">
                  <c:v>0.5187458964597268</c:v>
                </c:pt>
                <c:pt idx="538">
                  <c:v>0.50759899552696019</c:v>
                </c:pt>
                <c:pt idx="539">
                  <c:v>0.50270440631727498</c:v>
                </c:pt>
                <c:pt idx="540">
                  <c:v>0.49576919669103481</c:v>
                </c:pt>
                <c:pt idx="541">
                  <c:v>0.49356539142109657</c:v>
                </c:pt>
                <c:pt idx="542">
                  <c:v>0.48861529185282171</c:v>
                </c:pt>
                <c:pt idx="543">
                  <c:v>0.47910650286316725</c:v>
                </c:pt>
                <c:pt idx="544">
                  <c:v>0.4732959844860633</c:v>
                </c:pt>
                <c:pt idx="545">
                  <c:v>0.46379403020666909</c:v>
                </c:pt>
                <c:pt idx="546">
                  <c:v>0.45673229562947587</c:v>
                </c:pt>
                <c:pt idx="547">
                  <c:v>0.45388423615175311</c:v>
                </c:pt>
                <c:pt idx="548">
                  <c:v>0.44798024058798047</c:v>
                </c:pt>
                <c:pt idx="549">
                  <c:v>0.44475736006447247</c:v>
                </c:pt>
                <c:pt idx="550">
                  <c:v>0.43728479384325242</c:v>
                </c:pt>
                <c:pt idx="551">
                  <c:v>0.4227170238809867</c:v>
                </c:pt>
                <c:pt idx="552">
                  <c:v>0.41841184000409942</c:v>
                </c:pt>
                <c:pt idx="553">
                  <c:v>0.41623680861063489</c:v>
                </c:pt>
                <c:pt idx="554">
                  <c:v>0.4144620829887562</c:v>
                </c:pt>
                <c:pt idx="555">
                  <c:v>0.41602790329652528</c:v>
                </c:pt>
                <c:pt idx="556">
                  <c:v>0.40639351741791568</c:v>
                </c:pt>
                <c:pt idx="557">
                  <c:v>0.39095364366737795</c:v>
                </c:pt>
                <c:pt idx="558">
                  <c:v>0.38822219721089046</c:v>
                </c:pt>
                <c:pt idx="559">
                  <c:v>0.38698186074209134</c:v>
                </c:pt>
                <c:pt idx="560">
                  <c:v>0.3749354005170879</c:v>
                </c:pt>
                <c:pt idx="561">
                  <c:v>0.36858195609283928</c:v>
                </c:pt>
                <c:pt idx="562">
                  <c:v>0.3705817348987282</c:v>
                </c:pt>
                <c:pt idx="563">
                  <c:v>0.3677747293223505</c:v>
                </c:pt>
                <c:pt idx="564">
                  <c:v>0.35748203045284765</c:v>
                </c:pt>
                <c:pt idx="565">
                  <c:v>0.34986939671940165</c:v>
                </c:pt>
                <c:pt idx="566">
                  <c:v>0.3475025277109155</c:v>
                </c:pt>
                <c:pt idx="567">
                  <c:v>0.3494651954019305</c:v>
                </c:pt>
                <c:pt idx="568">
                  <c:v>0.33789912353973195</c:v>
                </c:pt>
                <c:pt idx="569">
                  <c:v>0.33487678111280739</c:v>
                </c:pt>
                <c:pt idx="570">
                  <c:v>0.33959671186609369</c:v>
                </c:pt>
                <c:pt idx="571">
                  <c:v>0.32488901466429676</c:v>
                </c:pt>
                <c:pt idx="572">
                  <c:v>0.31540413486823105</c:v>
                </c:pt>
                <c:pt idx="573">
                  <c:v>0.32106273959337872</c:v>
                </c:pt>
                <c:pt idx="574">
                  <c:v>0.31648825264631314</c:v>
                </c:pt>
                <c:pt idx="575">
                  <c:v>0.32132787000387913</c:v>
                </c:pt>
                <c:pt idx="576">
                  <c:v>0.31070541720423178</c:v>
                </c:pt>
                <c:pt idx="577">
                  <c:v>0.2867049839413876</c:v>
                </c:pt>
                <c:pt idx="578">
                  <c:v>0.28577530162144149</c:v>
                </c:pt>
                <c:pt idx="579">
                  <c:v>0.29331879153585061</c:v>
                </c:pt>
                <c:pt idx="580">
                  <c:v>0.28956621168174035</c:v>
                </c:pt>
                <c:pt idx="581">
                  <c:v>0.27736300612475145</c:v>
                </c:pt>
                <c:pt idx="582">
                  <c:v>0.28953811838598437</c:v>
                </c:pt>
                <c:pt idx="583">
                  <c:v>0.28342222619443108</c:v>
                </c:pt>
                <c:pt idx="584">
                  <c:v>0.26803288989899554</c:v>
                </c:pt>
                <c:pt idx="585">
                  <c:v>0.26963410948414385</c:v>
                </c:pt>
                <c:pt idx="586">
                  <c:v>0.26675014081864051</c:v>
                </c:pt>
                <c:pt idx="587">
                  <c:v>0.24589596091071173</c:v>
                </c:pt>
                <c:pt idx="588">
                  <c:v>0.23011745377408954</c:v>
                </c:pt>
                <c:pt idx="589">
                  <c:v>0.24553092753918149</c:v>
                </c:pt>
                <c:pt idx="590">
                  <c:v>0.24725399958528219</c:v>
                </c:pt>
                <c:pt idx="591">
                  <c:v>0.24197657768495426</c:v>
                </c:pt>
                <c:pt idx="592">
                  <c:v>0.25039243105369879</c:v>
                </c:pt>
                <c:pt idx="593">
                  <c:v>0.26347297044704127</c:v>
                </c:pt>
                <c:pt idx="594">
                  <c:v>0.25529711442668962</c:v>
                </c:pt>
                <c:pt idx="595">
                  <c:v>0.24713085094800327</c:v>
                </c:pt>
                <c:pt idx="596">
                  <c:v>0.25047196814619405</c:v>
                </c:pt>
                <c:pt idx="597">
                  <c:v>0.25581696197928394</c:v>
                </c:pt>
                <c:pt idx="598">
                  <c:v>0.24785154870620626</c:v>
                </c:pt>
                <c:pt idx="599">
                  <c:v>0.24312316206390891</c:v>
                </c:pt>
                <c:pt idx="600">
                  <c:v>0.24809764815448776</c:v>
                </c:pt>
                <c:pt idx="601">
                  <c:v>0.23164082773108446</c:v>
                </c:pt>
                <c:pt idx="602">
                  <c:v>0.21573720448074563</c:v>
                </c:pt>
                <c:pt idx="603">
                  <c:v>0.22053563142471902</c:v>
                </c:pt>
                <c:pt idx="604">
                  <c:v>0.22608489011859539</c:v>
                </c:pt>
                <c:pt idx="605">
                  <c:v>0.21643906547240033</c:v>
                </c:pt>
                <c:pt idx="606">
                  <c:v>0.21201625075629882</c:v>
                </c:pt>
                <c:pt idx="607">
                  <c:v>0.1943200453034222</c:v>
                </c:pt>
                <c:pt idx="608">
                  <c:v>0.19066303649957575</c:v>
                </c:pt>
                <c:pt idx="609">
                  <c:v>0.20257576655414508</c:v>
                </c:pt>
                <c:pt idx="610">
                  <c:v>0.20829701553852994</c:v>
                </c:pt>
                <c:pt idx="611">
                  <c:v>0.18788069761566384</c:v>
                </c:pt>
                <c:pt idx="612">
                  <c:v>0.18351241127258008</c:v>
                </c:pt>
                <c:pt idx="613">
                  <c:v>0.20402171241215364</c:v>
                </c:pt>
                <c:pt idx="614">
                  <c:v>0.20990543595050271</c:v>
                </c:pt>
                <c:pt idx="615">
                  <c:v>0.19825696695241782</c:v>
                </c:pt>
                <c:pt idx="616">
                  <c:v>0.20452504473695127</c:v>
                </c:pt>
                <c:pt idx="617">
                  <c:v>0.20270541003232376</c:v>
                </c:pt>
                <c:pt idx="618">
                  <c:v>0.17887655901991589</c:v>
                </c:pt>
                <c:pt idx="619">
                  <c:v>0.18178872622940348</c:v>
                </c:pt>
                <c:pt idx="620">
                  <c:v>0.20258938638578575</c:v>
                </c:pt>
                <c:pt idx="621">
                  <c:v>0.20363330024313894</c:v>
                </c:pt>
                <c:pt idx="622">
                  <c:v>0.18507304485701223</c:v>
                </c:pt>
                <c:pt idx="623">
                  <c:v>0.18305534892293721</c:v>
                </c:pt>
                <c:pt idx="624">
                  <c:v>0.18409038298819366</c:v>
                </c:pt>
                <c:pt idx="625">
                  <c:v>0.18441827873163999</c:v>
                </c:pt>
                <c:pt idx="626">
                  <c:v>0.18905917408454842</c:v>
                </c:pt>
                <c:pt idx="627">
                  <c:v>0.18170270510985498</c:v>
                </c:pt>
                <c:pt idx="628">
                  <c:v>0.16380577624375792</c:v>
                </c:pt>
                <c:pt idx="629">
                  <c:v>0.16140873415208648</c:v>
                </c:pt>
                <c:pt idx="630">
                  <c:v>0.15560928367891541</c:v>
                </c:pt>
                <c:pt idx="631">
                  <c:v>0.14620620165025416</c:v>
                </c:pt>
                <c:pt idx="632">
                  <c:v>0.1358946227448917</c:v>
                </c:pt>
                <c:pt idx="633">
                  <c:v>0.1278958546613482</c:v>
                </c:pt>
                <c:pt idx="634">
                  <c:v>0.14063215433307003</c:v>
                </c:pt>
                <c:pt idx="635">
                  <c:v>0.14814652953632726</c:v>
                </c:pt>
                <c:pt idx="636">
                  <c:v>0.15064071488871647</c:v>
                </c:pt>
                <c:pt idx="637">
                  <c:v>0.15086384924037932</c:v>
                </c:pt>
                <c:pt idx="638">
                  <c:v>0.14633055580609525</c:v>
                </c:pt>
                <c:pt idx="639">
                  <c:v>0.14079768558661801</c:v>
                </c:pt>
                <c:pt idx="640">
                  <c:v>0.14020657199604206</c:v>
                </c:pt>
                <c:pt idx="641">
                  <c:v>0.14640837532948842</c:v>
                </c:pt>
                <c:pt idx="642">
                  <c:v>0.1502632433587644</c:v>
                </c:pt>
                <c:pt idx="643">
                  <c:v>0.15172492545316463</c:v>
                </c:pt>
                <c:pt idx="644">
                  <c:v>0.16041600442207016</c:v>
                </c:pt>
                <c:pt idx="645">
                  <c:v>0.16687986562251711</c:v>
                </c:pt>
                <c:pt idx="646">
                  <c:v>0.15931568677467431</c:v>
                </c:pt>
                <c:pt idx="647">
                  <c:v>0.15446597012989244</c:v>
                </c:pt>
                <c:pt idx="648">
                  <c:v>0.16833098187988815</c:v>
                </c:pt>
                <c:pt idx="649">
                  <c:v>0.17803140012071197</c:v>
                </c:pt>
                <c:pt idx="650">
                  <c:v>0.16355909722880901</c:v>
                </c:pt>
                <c:pt idx="651">
                  <c:v>0.16300564532906461</c:v>
                </c:pt>
                <c:pt idx="652">
                  <c:v>0.17107232615287044</c:v>
                </c:pt>
                <c:pt idx="653">
                  <c:v>0.168826173655899</c:v>
                </c:pt>
                <c:pt idx="654">
                  <c:v>0.16384300426336063</c:v>
                </c:pt>
                <c:pt idx="655">
                  <c:v>0.15966252304078216</c:v>
                </c:pt>
                <c:pt idx="656">
                  <c:v>0.15772022668113383</c:v>
                </c:pt>
                <c:pt idx="657">
                  <c:v>0.15167133045853323</c:v>
                </c:pt>
                <c:pt idx="658">
                  <c:v>0.15677229834052034</c:v>
                </c:pt>
                <c:pt idx="659">
                  <c:v>0.15630892065926222</c:v>
                </c:pt>
                <c:pt idx="660">
                  <c:v>0.13196589693591357</c:v>
                </c:pt>
                <c:pt idx="661">
                  <c:v>0.13350633506256049</c:v>
                </c:pt>
                <c:pt idx="662">
                  <c:v>0.14193804091936973</c:v>
                </c:pt>
                <c:pt idx="663">
                  <c:v>0.12998394015496381</c:v>
                </c:pt>
                <c:pt idx="664">
                  <c:v>0.12019309858506826</c:v>
                </c:pt>
                <c:pt idx="665">
                  <c:v>0.12105106393072394</c:v>
                </c:pt>
                <c:pt idx="666">
                  <c:v>0.11943240928699028</c:v>
                </c:pt>
                <c:pt idx="667">
                  <c:v>0.1274737918743909</c:v>
                </c:pt>
                <c:pt idx="668">
                  <c:v>0.13964614139111536</c:v>
                </c:pt>
                <c:pt idx="669">
                  <c:v>0.1328812208886089</c:v>
                </c:pt>
                <c:pt idx="670">
                  <c:v>0.11722620625448853</c:v>
                </c:pt>
                <c:pt idx="671">
                  <c:v>0.11172815570213468</c:v>
                </c:pt>
                <c:pt idx="672">
                  <c:v>0.11842181106546659</c:v>
                </c:pt>
                <c:pt idx="673">
                  <c:v>0.12769296615833436</c:v>
                </c:pt>
                <c:pt idx="674">
                  <c:v>0.11838874526558361</c:v>
                </c:pt>
                <c:pt idx="675">
                  <c:v>0.10323294983532849</c:v>
                </c:pt>
                <c:pt idx="676">
                  <c:v>9.9810081619443825E-2</c:v>
                </c:pt>
                <c:pt idx="677">
                  <c:v>0.10081288653009025</c:v>
                </c:pt>
                <c:pt idx="678">
                  <c:v>8.9421115472711338E-2</c:v>
                </c:pt>
                <c:pt idx="679">
                  <c:v>8.1918788717011817E-2</c:v>
                </c:pt>
                <c:pt idx="680">
                  <c:v>7.3301080654240444E-2</c:v>
                </c:pt>
                <c:pt idx="681">
                  <c:v>6.5194167972742967E-2</c:v>
                </c:pt>
                <c:pt idx="682">
                  <c:v>6.5006501068231901E-2</c:v>
                </c:pt>
                <c:pt idx="683">
                  <c:v>6.6821818925171916E-2</c:v>
                </c:pt>
                <c:pt idx="684">
                  <c:v>5.6081578713656079E-2</c:v>
                </c:pt>
                <c:pt idx="685">
                  <c:v>3.8040848881515522E-2</c:v>
                </c:pt>
                <c:pt idx="686">
                  <c:v>2.6769753749641509E-2</c:v>
                </c:pt>
                <c:pt idx="687">
                  <c:v>1.7913563370042521E-2</c:v>
                </c:pt>
                <c:pt idx="688">
                  <c:v>1.2751200579872455E-2</c:v>
                </c:pt>
                <c:pt idx="689">
                  <c:v>-4.7857046569320504E-3</c:v>
                </c:pt>
                <c:pt idx="690">
                  <c:v>-2.873714317148977E-2</c:v>
                </c:pt>
                <c:pt idx="691">
                  <c:v>-3.0766790703117424E-2</c:v>
                </c:pt>
                <c:pt idx="692">
                  <c:v>-3.1831912308145104E-2</c:v>
                </c:pt>
                <c:pt idx="693">
                  <c:v>-4.6807822087594639E-2</c:v>
                </c:pt>
                <c:pt idx="694">
                  <c:v>-5.7405673071757757E-2</c:v>
                </c:pt>
                <c:pt idx="695">
                  <c:v>-8.2283958550224426E-2</c:v>
                </c:pt>
                <c:pt idx="696">
                  <c:v>-8.6277782826153643E-2</c:v>
                </c:pt>
                <c:pt idx="697">
                  <c:v>-7.2765696141221206E-2</c:v>
                </c:pt>
                <c:pt idx="698">
                  <c:v>-6.6386693925789192E-2</c:v>
                </c:pt>
                <c:pt idx="699">
                  <c:v>-8.9612013817159691E-2</c:v>
                </c:pt>
                <c:pt idx="700">
                  <c:v>-9.7979693680870505E-2</c:v>
                </c:pt>
                <c:pt idx="701">
                  <c:v>-9.2904800262520182E-2</c:v>
                </c:pt>
                <c:pt idx="702">
                  <c:v>-0.10480239497023795</c:v>
                </c:pt>
                <c:pt idx="703">
                  <c:v>-0.11873577534750508</c:v>
                </c:pt>
                <c:pt idx="704">
                  <c:v>-0.12306662530166443</c:v>
                </c:pt>
                <c:pt idx="705">
                  <c:v>-0.12218537015705801</c:v>
                </c:pt>
                <c:pt idx="706">
                  <c:v>-0.14858692320770991</c:v>
                </c:pt>
                <c:pt idx="707">
                  <c:v>-0.19823075829492812</c:v>
                </c:pt>
                <c:pt idx="708">
                  <c:v>-0.22961418494202865</c:v>
                </c:pt>
                <c:pt idx="709">
                  <c:v>-0.2458053766831175</c:v>
                </c:pt>
                <c:pt idx="710">
                  <c:v>-0.25224105068667524</c:v>
                </c:pt>
                <c:pt idx="711">
                  <c:v>-0.25861515858953155</c:v>
                </c:pt>
                <c:pt idx="712">
                  <c:v>-0.24682385190352651</c:v>
                </c:pt>
                <c:pt idx="713">
                  <c:v>-0.23870904256769443</c:v>
                </c:pt>
                <c:pt idx="714">
                  <c:v>-0.20066151862030379</c:v>
                </c:pt>
                <c:pt idx="715">
                  <c:v>-0.19622410904007759</c:v>
                </c:pt>
                <c:pt idx="716">
                  <c:v>-0.20766785495603471</c:v>
                </c:pt>
                <c:pt idx="717">
                  <c:v>-0.19797308223561175</c:v>
                </c:pt>
                <c:pt idx="718">
                  <c:v>-0.18468994987594053</c:v>
                </c:pt>
                <c:pt idx="719">
                  <c:v>-0.16512298643348294</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3-EB90-47E5-B9E1-2AEACF3C3BBB}"/>
            </c:ext>
          </c:extLst>
        </c:ser>
        <c:ser>
          <c:idx val="5"/>
          <c:order val="5"/>
          <c:tx>
            <c:v>14400 WAVE</c:v>
          </c:tx>
          <c:spPr>
            <a:ln w="9525" cap="rnd">
              <a:solidFill>
                <a:schemeClr val="accent6"/>
              </a:solidFill>
              <a:round/>
            </a:ln>
            <a:effectLst>
              <a:outerShdw blurRad="40000" dist="23000" dir="5400000" rotWithShape="0">
                <a:srgbClr val="000000">
                  <a:alpha val="35000"/>
                </a:srgbClr>
              </a:outerShdw>
            </a:effectLst>
          </c:spPr>
          <c:marker>
            <c:symbol val="none"/>
          </c:marker>
          <c:xVal>
            <c:numRef>
              <c:f>'Graphs Task 1'!$BH$2:$BH$1044</c:f>
              <c:numCache>
                <c:formatCode>General</c:formatCode>
                <c:ptCount val="1043"/>
                <c:pt idx="0">
                  <c:v>1.10330015045527</c:v>
                </c:pt>
                <c:pt idx="1">
                  <c:v>1.1034387605723928</c:v>
                </c:pt>
                <c:pt idx="2">
                  <c:v>1.1035551053778994</c:v>
                </c:pt>
                <c:pt idx="3">
                  <c:v>1.1036490722555157</c:v>
                </c:pt>
                <c:pt idx="4">
                  <c:v>1.1037209366697851</c:v>
                </c:pt>
                <c:pt idx="5">
                  <c:v>1.1037704812853228</c:v>
                </c:pt>
                <c:pt idx="6">
                  <c:v>1.103797844189907</c:v>
                </c:pt>
                <c:pt idx="7">
                  <c:v>1.1038028665143351</c:v>
                </c:pt>
                <c:pt idx="8">
                  <c:v>1.1037857447152799</c:v>
                </c:pt>
                <c:pt idx="9">
                  <c:v>1.1037463457072998</c:v>
                </c:pt>
                <c:pt idx="10">
                  <c:v>1.1036847612903469</c:v>
                </c:pt>
                <c:pt idx="11">
                  <c:v>1.1036008841430893</c:v>
                </c:pt>
                <c:pt idx="12">
                  <c:v>1.1034947666190205</c:v>
                </c:pt>
                <c:pt idx="13">
                  <c:v>1.103366327124929</c:v>
                </c:pt>
                <c:pt idx="14">
                  <c:v>1.1032156764838106</c:v>
                </c:pt>
                <c:pt idx="15">
                  <c:v>1.1030427262481055</c:v>
                </c:pt>
                <c:pt idx="16">
                  <c:v>1.1028473844191071</c:v>
                </c:pt>
                <c:pt idx="17">
                  <c:v>1.102629718902141</c:v>
                </c:pt>
                <c:pt idx="18">
                  <c:v>1.1023895980045539</c:v>
                </c:pt>
                <c:pt idx="19">
                  <c:v>1.1021271809516215</c:v>
                </c:pt>
                <c:pt idx="20">
                  <c:v>1.1018421980659798</c:v>
                </c:pt>
                <c:pt idx="21">
                  <c:v>1.1015348017010913</c:v>
                </c:pt>
                <c:pt idx="22">
                  <c:v>1.1012048131341989</c:v>
                </c:pt>
                <c:pt idx="23">
                  <c:v>1.1008523123360099</c:v>
                </c:pt>
                <c:pt idx="24">
                  <c:v>1.1004770803387738</c:v>
                </c:pt>
                <c:pt idx="25">
                  <c:v>1.1000791571049029</c:v>
                </c:pt>
                <c:pt idx="26">
                  <c:v>1.0996585463588344</c:v>
                </c:pt>
                <c:pt idx="27">
                  <c:v>1.0992149847282231</c:v>
                </c:pt>
                <c:pt idx="28">
                  <c:v>1.0987486661974704</c:v>
                </c:pt>
                <c:pt idx="29">
                  <c:v>1.0982593527238893</c:v>
                </c:pt>
                <c:pt idx="30">
                  <c:v>1.0977470001421472</c:v>
                </c:pt>
                <c:pt idx="31">
                  <c:v>1.0972115605908732</c:v>
                </c:pt>
                <c:pt idx="32">
                  <c:v>1.0966529493336701</c:v>
                </c:pt>
                <c:pt idx="33">
                  <c:v>1.0960710777076095</c:v>
                </c:pt>
                <c:pt idx="34">
                  <c:v>1.0954658530753441</c:v>
                </c:pt>
                <c:pt idx="35">
                  <c:v>1.0948371787748374</c:v>
                </c:pt>
                <c:pt idx="36">
                  <c:v>1.094185054094436</c:v>
                </c:pt>
                <c:pt idx="37">
                  <c:v>1.0935092410513458</c:v>
                </c:pt>
                <c:pt idx="38">
                  <c:v>1.0928096973355086</c:v>
                </c:pt>
                <c:pt idx="39">
                  <c:v>1.0920863433166732</c:v>
                </c:pt>
                <c:pt idx="40">
                  <c:v>1.091339162416872</c:v>
                </c:pt>
                <c:pt idx="41">
                  <c:v>1.0905678990677412</c:v>
                </c:pt>
                <c:pt idx="42">
                  <c:v>1.0897724607414181</c:v>
                </c:pt>
                <c:pt idx="43">
                  <c:v>1.0889528181505459</c:v>
                </c:pt>
                <c:pt idx="44">
                  <c:v>1.0881088029762382</c:v>
                </c:pt>
                <c:pt idx="45">
                  <c:v>1.087240580818793</c:v>
                </c:pt>
                <c:pt idx="46">
                  <c:v>1.0863475002915854</c:v>
                </c:pt>
                <c:pt idx="47">
                  <c:v>1.0854298196081236</c:v>
                </c:pt>
                <c:pt idx="48">
                  <c:v>1.0844873182450732</c:v>
                </c:pt>
                <c:pt idx="49">
                  <c:v>1.0835198043559533</c:v>
                </c:pt>
                <c:pt idx="50">
                  <c:v>1.0825273547748495</c:v>
                </c:pt>
                <c:pt idx="51">
                  <c:v>1.0815095971807656</c:v>
                </c:pt>
                <c:pt idx="52">
                  <c:v>1.0804665995134217</c:v>
                </c:pt>
                <c:pt idx="53">
                  <c:v>1.0793980818073454</c:v>
                </c:pt>
                <c:pt idx="54">
                  <c:v>1.0783039998252255</c:v>
                </c:pt>
                <c:pt idx="55">
                  <c:v>1.0771840625726354</c:v>
                </c:pt>
                <c:pt idx="56">
                  <c:v>1.0760383896096226</c:v>
                </c:pt>
                <c:pt idx="57">
                  <c:v>1.0748667495945923</c:v>
                </c:pt>
                <c:pt idx="58">
                  <c:v>1.0736688002470658</c:v>
                </c:pt>
                <c:pt idx="59">
                  <c:v>1.0724445424219398</c:v>
                </c:pt>
                <c:pt idx="60">
                  <c:v>1.0711939030730364</c:v>
                </c:pt>
                <c:pt idx="61">
                  <c:v>1.0699166284510122</c:v>
                </c:pt>
                <c:pt idx="62">
                  <c:v>1.0686124582357788</c:v>
                </c:pt>
                <c:pt idx="63">
                  <c:v>1.0672813736807449</c:v>
                </c:pt>
                <c:pt idx="64">
                  <c:v>1.0659232810652732</c:v>
                </c:pt>
                <c:pt idx="65">
                  <c:v>1.0645378320658143</c:v>
                </c:pt>
                <c:pt idx="66">
                  <c:v>1.063124849404363</c:v>
                </c:pt>
                <c:pt idx="67">
                  <c:v>1.0616844373796674</c:v>
                </c:pt>
                <c:pt idx="68">
                  <c:v>1.0602160852366089</c:v>
                </c:pt>
                <c:pt idx="69">
                  <c:v>1.0587197058966198</c:v>
                </c:pt>
                <c:pt idx="70">
                  <c:v>1.0571952801474203</c:v>
                </c:pt>
                <c:pt idx="71">
                  <c:v>1.0556332020066452</c:v>
                </c:pt>
                <c:pt idx="72">
                  <c:v>1.0540428845341587</c:v>
                </c:pt>
                <c:pt idx="73">
                  <c:v>1.0524241840610591</c:v>
                </c:pt>
                <c:pt idx="74">
                  <c:v>1.0507768777383431</c:v>
                </c:pt>
                <c:pt idx="75">
                  <c:v>1.049100662021859</c:v>
                </c:pt>
                <c:pt idx="76">
                  <c:v>1.0473956338232648</c:v>
                </c:pt>
                <c:pt idx="77">
                  <c:v>1.0456615154948927</c:v>
                </c:pt>
                <c:pt idx="78">
                  <c:v>1.0438982463290192</c:v>
                </c:pt>
                <c:pt idx="79">
                  <c:v>1.0421056110957856</c:v>
                </c:pt>
                <c:pt idx="80">
                  <c:v>1.0402836143513376</c:v>
                </c:pt>
                <c:pt idx="81">
                  <c:v>1.0384316511099871</c:v>
                </c:pt>
                <c:pt idx="82">
                  <c:v>1.0365498644012772</c:v>
                </c:pt>
                <c:pt idx="83">
                  <c:v>1.0346378230858841</c:v>
                </c:pt>
                <c:pt idx="84">
                  <c:v>1.0326952390365258</c:v>
                </c:pt>
                <c:pt idx="85">
                  <c:v>1.0307215072235631</c:v>
                </c:pt>
                <c:pt idx="86">
                  <c:v>1.0287167838457323</c:v>
                </c:pt>
                <c:pt idx="87">
                  <c:v>1.0266804460448935</c:v>
                </c:pt>
                <c:pt idx="88">
                  <c:v>1.0246124824019509</c:v>
                </c:pt>
                <c:pt idx="89">
                  <c:v>1.0225126817370784</c:v>
                </c:pt>
                <c:pt idx="90">
                  <c:v>1.0203809444727931</c:v>
                </c:pt>
                <c:pt idx="91">
                  <c:v>1.0182170471540972</c:v>
                </c:pt>
                <c:pt idx="92">
                  <c:v>1.0160207192320811</c:v>
                </c:pt>
                <c:pt idx="93">
                  <c:v>1.013791722128621</c:v>
                </c:pt>
                <c:pt idx="94">
                  <c:v>1.0115295677549447</c:v>
                </c:pt>
                <c:pt idx="95">
                  <c:v>1.0092340795782779</c:v>
                </c:pt>
                <c:pt idx="96">
                  <c:v>1.0069049117396567</c:v>
                </c:pt>
                <c:pt idx="97">
                  <c:v>1.0045414625321716</c:v>
                </c:pt>
                <c:pt idx="98">
                  <c:v>1.0021433206599126</c:v>
                </c:pt>
                <c:pt idx="99">
                  <c:v>0.99971051912700315</c:v>
                </c:pt>
                <c:pt idx="100">
                  <c:v>0.99724242247191031</c:v>
                </c:pt>
                <c:pt idx="101">
                  <c:v>0.99473888146538569</c:v>
                </c:pt>
                <c:pt idx="102">
                  <c:v>0.99219957254693703</c:v>
                </c:pt>
                <c:pt idx="103">
                  <c:v>0.98962462904045223</c:v>
                </c:pt>
                <c:pt idx="104">
                  <c:v>0.98701328937414101</c:v>
                </c:pt>
                <c:pt idx="105">
                  <c:v>0.98436563034156155</c:v>
                </c:pt>
                <c:pt idx="106">
                  <c:v>0.98168095125595289</c:v>
                </c:pt>
                <c:pt idx="107">
                  <c:v>0.97895879311771372</c:v>
                </c:pt>
                <c:pt idx="108">
                  <c:v>0.97619890244563168</c:v>
                </c:pt>
                <c:pt idx="109">
                  <c:v>0.97340053338336341</c:v>
                </c:pt>
                <c:pt idx="110">
                  <c:v>0.97056349540225328</c:v>
                </c:pt>
                <c:pt idx="111">
                  <c:v>0.96768727929770537</c:v>
                </c:pt>
                <c:pt idx="112">
                  <c:v>0.96477149577851873</c:v>
                </c:pt>
                <c:pt idx="113">
                  <c:v>0.96181587956936143</c:v>
                </c:pt>
                <c:pt idx="114">
                  <c:v>0.95882002055358784</c:v>
                </c:pt>
                <c:pt idx="115">
                  <c:v>0.95578390910692279</c:v>
                </c:pt>
                <c:pt idx="116">
                  <c:v>0.95270684203380118</c:v>
                </c:pt>
                <c:pt idx="117">
                  <c:v>0.94958888633253591</c:v>
                </c:pt>
                <c:pt idx="118">
                  <c:v>0.94642922050185463</c:v>
                </c:pt>
                <c:pt idx="119">
                  <c:v>0.94322756523023166</c:v>
                </c:pt>
                <c:pt idx="120">
                  <c:v>0.93998334765487457</c:v>
                </c:pt>
                <c:pt idx="121">
                  <c:v>0.93669607372222696</c:v>
                </c:pt>
                <c:pt idx="122">
                  <c:v>0.93336513813956345</c:v>
                </c:pt>
                <c:pt idx="123">
                  <c:v>0.92999030676632077</c:v>
                </c:pt>
                <c:pt idx="124">
                  <c:v>0.92657079945814191</c:v>
                </c:pt>
                <c:pt idx="125">
                  <c:v>0.9231066527563101</c:v>
                </c:pt>
                <c:pt idx="126">
                  <c:v>0.91959715812897092</c:v>
                </c:pt>
                <c:pt idx="127">
                  <c:v>0.9160424397351643</c:v>
                </c:pt>
                <c:pt idx="128">
                  <c:v>0.9124428811355334</c:v>
                </c:pt>
                <c:pt idx="129">
                  <c:v>0.90879842127874444</c:v>
                </c:pt>
                <c:pt idx="130">
                  <c:v>0.90510869060766863</c:v>
                </c:pt>
                <c:pt idx="131">
                  <c:v>0.90137333591077862</c:v>
                </c:pt>
                <c:pt idx="132">
                  <c:v>0.89759105128445793</c:v>
                </c:pt>
                <c:pt idx="133">
                  <c:v>0.89376101728196078</c:v>
                </c:pt>
                <c:pt idx="134">
                  <c:v>0.88988148167649028</c:v>
                </c:pt>
                <c:pt idx="135">
                  <c:v>0.88595154830014788</c:v>
                </c:pt>
                <c:pt idx="136">
                  <c:v>0.88197034665319285</c:v>
                </c:pt>
                <c:pt idx="137">
                  <c:v>0.87793785613039976</c:v>
                </c:pt>
                <c:pt idx="138">
                  <c:v>0.87385328503902526</c:v>
                </c:pt>
                <c:pt idx="139">
                  <c:v>0.86971735431879849</c:v>
                </c:pt>
                <c:pt idx="140">
                  <c:v>0.86553039536783904</c:v>
                </c:pt>
                <c:pt idx="141">
                  <c:v>0.86129210359505459</c:v>
                </c:pt>
                <c:pt idx="142">
                  <c:v>0.85700277389193569</c:v>
                </c:pt>
                <c:pt idx="143">
                  <c:v>0.85266170303738631</c:v>
                </c:pt>
                <c:pt idx="144">
                  <c:v>0.84826787369159373</c:v>
                </c:pt>
                <c:pt idx="145">
                  <c:v>0.84382023526879746</c:v>
                </c:pt>
                <c:pt idx="146">
                  <c:v>0.83931722280594334</c:v>
                </c:pt>
                <c:pt idx="147">
                  <c:v>0.83475782081017758</c:v>
                </c:pt>
                <c:pt idx="148">
                  <c:v>0.83014055174501156</c:v>
                </c:pt>
                <c:pt idx="149">
                  <c:v>0.82546540137239832</c:v>
                </c:pt>
                <c:pt idx="150">
                  <c:v>0.82073205307308594</c:v>
                </c:pt>
                <c:pt idx="151">
                  <c:v>0.81593183544534398</c:v>
                </c:pt>
                <c:pt idx="152">
                  <c:v>0.81106456196985055</c:v>
                </c:pt>
                <c:pt idx="153">
                  <c:v>0.80613836676829365</c:v>
                </c:pt>
                <c:pt idx="154">
                  <c:v>0.80115280423768787</c:v>
                </c:pt>
                <c:pt idx="155">
                  <c:v>0.79610782037750694</c:v>
                </c:pt>
                <c:pt idx="156">
                  <c:v>0.79100297232947991</c:v>
                </c:pt>
                <c:pt idx="157">
                  <c:v>0.78583764307551252</c:v>
                </c:pt>
                <c:pt idx="158">
                  <c:v>0.78061278180014748</c:v>
                </c:pt>
                <c:pt idx="159">
                  <c:v>0.77532662319783252</c:v>
                </c:pt>
                <c:pt idx="160">
                  <c:v>0.76997997122183826</c:v>
                </c:pt>
                <c:pt idx="161">
                  <c:v>0.76457180263943159</c:v>
                </c:pt>
                <c:pt idx="162">
                  <c:v>0.75910142363201016</c:v>
                </c:pt>
                <c:pt idx="163">
                  <c:v>0.75356808987972523</c:v>
                </c:pt>
                <c:pt idx="164">
                  <c:v>0.74797144798107718</c:v>
                </c:pt>
                <c:pt idx="165">
                  <c:v>0.74230987507234036</c:v>
                </c:pt>
                <c:pt idx="166">
                  <c:v>0.73658373762874596</c:v>
                </c:pt>
                <c:pt idx="167">
                  <c:v>0.7307924082207532</c:v>
                </c:pt>
                <c:pt idx="168">
                  <c:v>0.72493548601658087</c:v>
                </c:pt>
                <c:pt idx="169">
                  <c:v>0.71901281314235743</c:v>
                </c:pt>
                <c:pt idx="170">
                  <c:v>0.71302461258866145</c:v>
                </c:pt>
                <c:pt idx="171">
                  <c:v>0.70697009244145637</c:v>
                </c:pt>
                <c:pt idx="172">
                  <c:v>0.70084972493721542</c:v>
                </c:pt>
                <c:pt idx="173">
                  <c:v>0.69466207531012336</c:v>
                </c:pt>
                <c:pt idx="174">
                  <c:v>0.68840701632244061</c:v>
                </c:pt>
                <c:pt idx="175">
                  <c:v>0.68208423222909886</c:v>
                </c:pt>
                <c:pt idx="176">
                  <c:v>0.67569237514951486</c:v>
                </c:pt>
                <c:pt idx="177">
                  <c:v>0.66923080690177761</c:v>
                </c:pt>
                <c:pt idx="178">
                  <c:v>0.66269956408567299</c:v>
                </c:pt>
                <c:pt idx="179">
                  <c:v>0.65609790212407104</c:v>
                </c:pt>
                <c:pt idx="180">
                  <c:v>0.6494253029926782</c:v>
                </c:pt>
                <c:pt idx="181">
                  <c:v>0.64268267271595125</c:v>
                </c:pt>
                <c:pt idx="182">
                  <c:v>0.63586938960284223</c:v>
                </c:pt>
                <c:pt idx="183">
                  <c:v>0.62898585814428598</c:v>
                </c:pt>
                <c:pt idx="184">
                  <c:v>0.62203191166119343</c:v>
                </c:pt>
                <c:pt idx="185">
                  <c:v>0.61500772048140973</c:v>
                </c:pt>
                <c:pt idx="186">
                  <c:v>0.60791259428737066</c:v>
                </c:pt>
                <c:pt idx="187">
                  <c:v>0.60074644251998899</c:v>
                </c:pt>
                <c:pt idx="188">
                  <c:v>0.59350855855625129</c:v>
                </c:pt>
                <c:pt idx="189">
                  <c:v>0.58619848061586266</c:v>
                </c:pt>
                <c:pt idx="190">
                  <c:v>0.57881694230664571</c:v>
                </c:pt>
                <c:pt idx="191">
                  <c:v>0.57136233742381848</c:v>
                </c:pt>
                <c:pt idx="192">
                  <c:v>0.56383582889429884</c:v>
                </c:pt>
                <c:pt idx="193">
                  <c:v>0.5562370215888004</c:v>
                </c:pt>
                <c:pt idx="194">
                  <c:v>0.54856742321481344</c:v>
                </c:pt>
                <c:pt idx="195">
                  <c:v>0.54082697972987503</c:v>
                </c:pt>
                <c:pt idx="196">
                  <c:v>0.5330163285285745</c:v>
                </c:pt>
                <c:pt idx="197">
                  <c:v>0.52513574921638917</c:v>
                </c:pt>
                <c:pt idx="198">
                  <c:v>0.51718585313393384</c:v>
                </c:pt>
                <c:pt idx="199">
                  <c:v>0.50916517697040087</c:v>
                </c:pt>
                <c:pt idx="200">
                  <c:v>0.50107527757921733</c:v>
                </c:pt>
                <c:pt idx="201">
                  <c:v>0.49291522976115359</c:v>
                </c:pt>
                <c:pt idx="202">
                  <c:v>0.48468545559648979</c:v>
                </c:pt>
                <c:pt idx="203">
                  <c:v>0.4763869223556923</c:v>
                </c:pt>
                <c:pt idx="204">
                  <c:v>0.46801950232794004</c:v>
                </c:pt>
                <c:pt idx="205">
                  <c:v>0.45958484548916406</c:v>
                </c:pt>
                <c:pt idx="206">
                  <c:v>0.45108369638826351</c:v>
                </c:pt>
                <c:pt idx="207">
                  <c:v>0.44251751869759942</c:v>
                </c:pt>
                <c:pt idx="208">
                  <c:v>0.43388837414577353</c:v>
                </c:pt>
                <c:pt idx="209">
                  <c:v>0.4251963333304119</c:v>
                </c:pt>
                <c:pt idx="210">
                  <c:v>0.41644299752242442</c:v>
                </c:pt>
                <c:pt idx="211">
                  <c:v>0.40762930522580454</c:v>
                </c:pt>
                <c:pt idx="212">
                  <c:v>0.39875797999958612</c:v>
                </c:pt>
                <c:pt idx="213">
                  <c:v>0.3898286905055981</c:v>
                </c:pt>
                <c:pt idx="214">
                  <c:v>0.38084302084646449</c:v>
                </c:pt>
                <c:pt idx="215">
                  <c:v>0.37180374823587636</c:v>
                </c:pt>
                <c:pt idx="216">
                  <c:v>0.3627127172138952</c:v>
                </c:pt>
                <c:pt idx="217">
                  <c:v>0.35357412476346872</c:v>
                </c:pt>
                <c:pt idx="218">
                  <c:v>0.34438965743746375</c:v>
                </c:pt>
                <c:pt idx="219">
                  <c:v>0.33516337467569335</c:v>
                </c:pt>
                <c:pt idx="220">
                  <c:v>0.32589877968989089</c:v>
                </c:pt>
                <c:pt idx="221">
                  <c:v>0.31659969209395716</c:v>
                </c:pt>
                <c:pt idx="222">
                  <c:v>0.3072699616774684</c:v>
                </c:pt>
                <c:pt idx="223">
                  <c:v>0.29791405542707078</c:v>
                </c:pt>
                <c:pt idx="224">
                  <c:v>0.28853606955761985</c:v>
                </c:pt>
                <c:pt idx="225">
                  <c:v>0.27913972419725314</c:v>
                </c:pt>
                <c:pt idx="226">
                  <c:v>0.26980883747508988</c:v>
                </c:pt>
                <c:pt idx="227">
                  <c:v>0.26054712874480374</c:v>
                </c:pt>
                <c:pt idx="228">
                  <c:v>0.25128561400056737</c:v>
                </c:pt>
                <c:pt idx="229">
                  <c:v>0.24202957432059977</c:v>
                </c:pt>
                <c:pt idx="230">
                  <c:v>0.23263174716127247</c:v>
                </c:pt>
                <c:pt idx="231">
                  <c:v>0.22325535968374197</c:v>
                </c:pt>
                <c:pt idx="232">
                  <c:v>0.21390898669951625</c:v>
                </c:pt>
                <c:pt idx="233">
                  <c:v>0.20460013481815836</c:v>
                </c:pt>
                <c:pt idx="234">
                  <c:v>0.19533868395454948</c:v>
                </c:pt>
                <c:pt idx="235">
                  <c:v>0.18613400262456981</c:v>
                </c:pt>
                <c:pt idx="236">
                  <c:v>0.17699518760537453</c:v>
                </c:pt>
                <c:pt idx="237">
                  <c:v>0.16793376638053475</c:v>
                </c:pt>
                <c:pt idx="238">
                  <c:v>0.15895880729746203</c:v>
                </c:pt>
                <c:pt idx="239">
                  <c:v>0.15013812764913362</c:v>
                </c:pt>
                <c:pt idx="240">
                  <c:v>0.14137388144631435</c:v>
                </c:pt>
                <c:pt idx="241">
                  <c:v>0.13273284527471124</c:v>
                </c:pt>
                <c:pt idx="242">
                  <c:v>0.12423070920437934</c:v>
                </c:pt>
                <c:pt idx="243">
                  <c:v>0.11587922841887893</c:v>
                </c:pt>
                <c:pt idx="244">
                  <c:v>0.10769412160280642</c:v>
                </c:pt>
                <c:pt idx="245">
                  <c:v>9.9690482439589681E-2</c:v>
                </c:pt>
                <c:pt idx="246">
                  <c:v>9.1882590553837268E-2</c:v>
                </c:pt>
                <c:pt idx="247">
                  <c:v>8.4285246872930347E-2</c:v>
                </c:pt>
                <c:pt idx="248">
                  <c:v>7.6915865300760514E-2</c:v>
                </c:pt>
                <c:pt idx="249">
                  <c:v>6.9788655341465736E-2</c:v>
                </c:pt>
                <c:pt idx="250">
                  <c:v>6.292039867380575E-2</c:v>
                </c:pt>
                <c:pt idx="251">
                  <c:v>5.6325431299195552E-2</c:v>
                </c:pt>
                <c:pt idx="252">
                  <c:v>5.0020810282319209E-2</c:v>
                </c:pt>
                <c:pt idx="253">
                  <c:v>4.4023432039252866E-2</c:v>
                </c:pt>
                <c:pt idx="254">
                  <c:v>3.8349018601696747E-2</c:v>
                </c:pt>
                <c:pt idx="255">
                  <c:v>3.3011318952882299E-2</c:v>
                </c:pt>
                <c:pt idx="256">
                  <c:v>2.8028163815817814E-2</c:v>
                </c:pt>
                <c:pt idx="257">
                  <c:v>2.3411209011602197E-2</c:v>
                </c:pt>
                <c:pt idx="258">
                  <c:v>1.9178691707622618E-2</c:v>
                </c:pt>
                <c:pt idx="259">
                  <c:v>1.5337872319494272E-2</c:v>
                </c:pt>
                <c:pt idx="260">
                  <c:v>1.1904165392675289E-2</c:v>
                </c:pt>
                <c:pt idx="261">
                  <c:v>8.8875550543455646E-3</c:v>
                </c:pt>
                <c:pt idx="262">
                  <c:v>6.2969155461502259E-3</c:v>
                </c:pt>
                <c:pt idx="263">
                  <c:v>4.1430530821020906E-3</c:v>
                </c:pt>
                <c:pt idx="264">
                  <c:v>2.4341092280644335E-3</c:v>
                </c:pt>
                <c:pt idx="265">
                  <c:v>1.1723449106945435E-3</c:v>
                </c:pt>
                <c:pt idx="266">
                  <c:v>3.6623553110863826E-4</c:v>
                </c:pt>
                <c:pt idx="267">
                  <c:v>1.6825553474875895E-5</c:v>
                </c:pt>
                <c:pt idx="268">
                  <c:v>1.2516650416939182E-4</c:v>
                </c:pt>
                <c:pt idx="269">
                  <c:v>6.9251848324362528E-4</c:v>
                </c:pt>
                <c:pt idx="270">
                  <c:v>1.7169829320405907E-3</c:v>
                </c:pt>
                <c:pt idx="271">
                  <c:v>3.1954865857998626E-3</c:v>
                </c:pt>
                <c:pt idx="272">
                  <c:v>5.1247826797177209E-3</c:v>
                </c:pt>
                <c:pt idx="273">
                  <c:v>7.4959172048544263E-3</c:v>
                </c:pt>
                <c:pt idx="274">
                  <c:v>1.0301595137622218E-2</c:v>
                </c:pt>
                <c:pt idx="275">
                  <c:v>1.3536374944117191E-2</c:v>
                </c:pt>
                <c:pt idx="276">
                  <c:v>1.7187665922181235E-2</c:v>
                </c:pt>
                <c:pt idx="277">
                  <c:v>2.1246274046780315E-2</c:v>
                </c:pt>
                <c:pt idx="278">
                  <c:v>2.5697764104654748E-2</c:v>
                </c:pt>
                <c:pt idx="279">
                  <c:v>3.0531183444811313E-2</c:v>
                </c:pt>
                <c:pt idx="280">
                  <c:v>3.5731929601165661E-2</c:v>
                </c:pt>
                <c:pt idx="281">
                  <c:v>4.1283630355455722E-2</c:v>
                </c:pt>
                <c:pt idx="282">
                  <c:v>4.7174937443506787E-2</c:v>
                </c:pt>
                <c:pt idx="283">
                  <c:v>5.3385757403682489E-2</c:v>
                </c:pt>
                <c:pt idx="284">
                  <c:v>5.9904185632192693E-2</c:v>
                </c:pt>
                <c:pt idx="285">
                  <c:v>6.6711252211056657E-2</c:v>
                </c:pt>
                <c:pt idx="286">
                  <c:v>7.3793424961106774E-2</c:v>
                </c:pt>
                <c:pt idx="287">
                  <c:v>8.1133159254228163E-2</c:v>
                </c:pt>
                <c:pt idx="288">
                  <c:v>8.8713276933253649E-2</c:v>
                </c:pt>
                <c:pt idx="289">
                  <c:v>9.6521591255366204E-2</c:v>
                </c:pt>
                <c:pt idx="290">
                  <c:v>0.10454012644687433</c:v>
                </c:pt>
                <c:pt idx="291">
                  <c:v>0.11275134572729351</c:v>
                </c:pt>
                <c:pt idx="292">
                  <c:v>0.12114294917272743</c:v>
                </c:pt>
                <c:pt idx="293">
                  <c:v>0.12969950969020369</c:v>
                </c:pt>
                <c:pt idx="294">
                  <c:v>0.13840494982260124</c:v>
                </c:pt>
                <c:pt idx="295">
                  <c:v>0.14724611895374343</c:v>
                </c:pt>
                <c:pt idx="296">
                  <c:v>0.15621034004892337</c:v>
                </c:pt>
                <c:pt idx="297">
                  <c:v>0.16528340973705288</c:v>
                </c:pt>
                <c:pt idx="298">
                  <c:v>0.17445591835134219</c:v>
                </c:pt>
                <c:pt idx="299">
                  <c:v>0.18371383005921255</c:v>
                </c:pt>
                <c:pt idx="300">
                  <c:v>0.19304764781988137</c:v>
                </c:pt>
                <c:pt idx="301">
                  <c:v>0.20244572972849989</c:v>
                </c:pt>
                <c:pt idx="302">
                  <c:v>0.21189691602565486</c:v>
                </c:pt>
                <c:pt idx="303">
                  <c:v>0.2213934875275525</c:v>
                </c:pt>
                <c:pt idx="304">
                  <c:v>0.23092460931957506</c:v>
                </c:pt>
                <c:pt idx="305">
                  <c:v>0.24048271565289231</c:v>
                </c:pt>
                <c:pt idx="306">
                  <c:v>0.25005819732557405</c:v>
                </c:pt>
                <c:pt idx="307">
                  <c:v>0.25964384407501451</c:v>
                </c:pt>
                <c:pt idx="308">
                  <c:v>0.26923270418158651</c:v>
                </c:pt>
                <c:pt idx="309">
                  <c:v>0.27881694338505653</c:v>
                </c:pt>
                <c:pt idx="310">
                  <c:v>0.28839228833537861</c:v>
                </c:pt>
                <c:pt idx="311">
                  <c:v>0.29795097232071538</c:v>
                </c:pt>
                <c:pt idx="312">
                  <c:v>0.30748807465326122</c:v>
                </c:pt>
                <c:pt idx="313">
                  <c:v>0.31699979709963672</c:v>
                </c:pt>
                <c:pt idx="314">
                  <c:v>0.32648004234966943</c:v>
                </c:pt>
                <c:pt idx="315">
                  <c:v>0.33592514338528595</c:v>
                </c:pt>
                <c:pt idx="316">
                  <c:v>0.3453300968956301</c:v>
                </c:pt>
                <c:pt idx="317">
                  <c:v>0.35469256322596121</c:v>
                </c:pt>
                <c:pt idx="318">
                  <c:v>0.36400772082342336</c:v>
                </c:pt>
                <c:pt idx="319">
                  <c:v>0.37327169350728073</c:v>
                </c:pt>
                <c:pt idx="320">
                  <c:v>0.382481725641794</c:v>
                </c:pt>
                <c:pt idx="321">
                  <c:v>0.3916349860175678</c:v>
                </c:pt>
                <c:pt idx="322">
                  <c:v>0.40072969632928301</c:v>
                </c:pt>
                <c:pt idx="323">
                  <c:v>0.4097630572990848</c:v>
                </c:pt>
                <c:pt idx="324">
                  <c:v>0.41873368861996974</c:v>
                </c:pt>
                <c:pt idx="325">
                  <c:v>0.42763959837557319</c:v>
                </c:pt>
                <c:pt idx="326">
                  <c:v>0.43647923478070405</c:v>
                </c:pt>
                <c:pt idx="327">
                  <c:v>0.44525096540055448</c:v>
                </c:pt>
                <c:pt idx="328">
                  <c:v>0.45395338115718104</c:v>
                </c:pt>
                <c:pt idx="329">
                  <c:v>0.46258538615880324</c:v>
                </c:pt>
                <c:pt idx="330">
                  <c:v>0.47114592620348178</c:v>
                </c:pt>
                <c:pt idx="331">
                  <c:v>0.47963354178880291</c:v>
                </c:pt>
                <c:pt idx="332">
                  <c:v>0.48804704937459154</c:v>
                </c:pt>
                <c:pt idx="333">
                  <c:v>0.49638561771582251</c:v>
                </c:pt>
                <c:pt idx="334">
                  <c:v>0.50464925576411068</c:v>
                </c:pt>
                <c:pt idx="335">
                  <c:v>0.51283727384165545</c:v>
                </c:pt>
                <c:pt idx="336">
                  <c:v>0.52094922228315677</c:v>
                </c:pt>
                <c:pt idx="337">
                  <c:v>0.52898566727462526</c:v>
                </c:pt>
                <c:pt idx="338">
                  <c:v>0.53694542305997972</c:v>
                </c:pt>
                <c:pt idx="339">
                  <c:v>0.5448298433199299</c:v>
                </c:pt>
                <c:pt idx="340">
                  <c:v>0.55263743377709573</c:v>
                </c:pt>
                <c:pt idx="341">
                  <c:v>0.56036905955576077</c:v>
                </c:pt>
                <c:pt idx="342">
                  <c:v>0.56802387764054729</c:v>
                </c:pt>
                <c:pt idx="343">
                  <c:v>0.57560206955970661</c:v>
                </c:pt>
                <c:pt idx="344">
                  <c:v>0.58310315919602884</c:v>
                </c:pt>
                <c:pt idx="345">
                  <c:v>0.59052798208520052</c:v>
                </c:pt>
                <c:pt idx="346">
                  <c:v>0.59787677227888381</c:v>
                </c:pt>
                <c:pt idx="347">
                  <c:v>0.60514913401312131</c:v>
                </c:pt>
                <c:pt idx="348">
                  <c:v>0.61234566029611426</c:v>
                </c:pt>
                <c:pt idx="349">
                  <c:v>0.61946730543784945</c:v>
                </c:pt>
                <c:pt idx="350">
                  <c:v>0.62651496354535408</c:v>
                </c:pt>
                <c:pt idx="351">
                  <c:v>0.63348749760281986</c:v>
                </c:pt>
                <c:pt idx="352">
                  <c:v>0.64038673304846216</c:v>
                </c:pt>
                <c:pt idx="353">
                  <c:v>0.64721246798691934</c:v>
                </c:pt>
                <c:pt idx="354">
                  <c:v>0.6539651544111752</c:v>
                </c:pt>
                <c:pt idx="355">
                  <c:v>0.66064507891743973</c:v>
                </c:pt>
                <c:pt idx="356">
                  <c:v>0.66725237438390228</c:v>
                </c:pt>
                <c:pt idx="357">
                  <c:v>0.67378799632792263</c:v>
                </c:pt>
                <c:pt idx="358">
                  <c:v>0.68025141294767688</c:v>
                </c:pt>
                <c:pt idx="359">
                  <c:v>0.68664429192089282</c:v>
                </c:pt>
                <c:pt idx="360">
                  <c:v>0.69296651971415146</c:v>
                </c:pt>
                <c:pt idx="361">
                  <c:v>0.69921955619396026</c:v>
                </c:pt>
                <c:pt idx="362">
                  <c:v>0.70540265010677572</c:v>
                </c:pt>
                <c:pt idx="363">
                  <c:v>0.71151790147504168</c:v>
                </c:pt>
                <c:pt idx="364">
                  <c:v>0.71756538174469353</c:v>
                </c:pt>
                <c:pt idx="365">
                  <c:v>0.72354538461129292</c:v>
                </c:pt>
                <c:pt idx="366">
                  <c:v>0.72945837177325845</c:v>
                </c:pt>
                <c:pt idx="367">
                  <c:v>0.73530484672891805</c:v>
                </c:pt>
                <c:pt idx="368">
                  <c:v>0.74108546404665687</c:v>
                </c:pt>
                <c:pt idx="369">
                  <c:v>0.74680023968968989</c:v>
                </c:pt>
                <c:pt idx="370">
                  <c:v>0.75245038585179869</c:v>
                </c:pt>
                <c:pt idx="371">
                  <c:v>0.75803559489606021</c:v>
                </c:pt>
                <c:pt idx="372">
                  <c:v>0.76355734701119005</c:v>
                </c:pt>
                <c:pt idx="373">
                  <c:v>0.76901576664310289</c:v>
                </c:pt>
                <c:pt idx="374">
                  <c:v>0.77441155049368715</c:v>
                </c:pt>
                <c:pt idx="375">
                  <c:v>0.77974545055069999</c:v>
                </c:pt>
                <c:pt idx="376">
                  <c:v>0.78501762460653324</c:v>
                </c:pt>
                <c:pt idx="377">
                  <c:v>0.79022938302798584</c:v>
                </c:pt>
                <c:pt idx="378">
                  <c:v>0.79538059913009163</c:v>
                </c:pt>
                <c:pt idx="379">
                  <c:v>0.80047192337494522</c:v>
                </c:pt>
                <c:pt idx="380">
                  <c:v>0.80550370098745716</c:v>
                </c:pt>
                <c:pt idx="381">
                  <c:v>0.8104762771233357</c:v>
                </c:pt>
                <c:pt idx="382">
                  <c:v>0.81539015471210285</c:v>
                </c:pt>
                <c:pt idx="383">
                  <c:v>0.82024611044641327</c:v>
                </c:pt>
                <c:pt idx="384">
                  <c:v>0.82504446663391184</c:v>
                </c:pt>
                <c:pt idx="385">
                  <c:v>0.82978578959256455</c:v>
                </c:pt>
                <c:pt idx="386">
                  <c:v>0.83447084573539088</c:v>
                </c:pt>
                <c:pt idx="387">
                  <c:v>0.83910029054352753</c:v>
                </c:pt>
                <c:pt idx="388">
                  <c:v>0.84367411001720383</c:v>
                </c:pt>
                <c:pt idx="389">
                  <c:v>0.84819350546700467</c:v>
                </c:pt>
                <c:pt idx="390">
                  <c:v>0.85265835960756808</c:v>
                </c:pt>
                <c:pt idx="391">
                  <c:v>0.85706949015332323</c:v>
                </c:pt>
                <c:pt idx="392">
                  <c:v>0.86142703555054279</c:v>
                </c:pt>
                <c:pt idx="393">
                  <c:v>0.86573175766790911</c:v>
                </c:pt>
                <c:pt idx="394">
                  <c:v>0.86998319510802902</c:v>
                </c:pt>
                <c:pt idx="395">
                  <c:v>0.87418287588220001</c:v>
                </c:pt>
                <c:pt idx="396">
                  <c:v>0.87833055004964578</c:v>
                </c:pt>
                <c:pt idx="397">
                  <c:v>0.88242725933049992</c:v>
                </c:pt>
                <c:pt idx="398">
                  <c:v>0.88647312504684972</c:v>
                </c:pt>
                <c:pt idx="399">
                  <c:v>0.89046906902859935</c:v>
                </c:pt>
                <c:pt idx="400">
                  <c:v>0.89441482280037032</c:v>
                </c:pt>
                <c:pt idx="401">
                  <c:v>0.89831178104182219</c:v>
                </c:pt>
                <c:pt idx="402">
                  <c:v>0.90215991851388577</c:v>
                </c:pt>
                <c:pt idx="403">
                  <c:v>0.90595926630127532</c:v>
                </c:pt>
                <c:pt idx="404">
                  <c:v>0.90971080128016424</c:v>
                </c:pt>
                <c:pt idx="405">
                  <c:v>0.91341443389853838</c:v>
                </c:pt>
                <c:pt idx="406">
                  <c:v>0.91707060692668541</c:v>
                </c:pt>
                <c:pt idx="407">
                  <c:v>0.92068009899983927</c:v>
                </c:pt>
                <c:pt idx="408">
                  <c:v>0.9242429751590665</c:v>
                </c:pt>
                <c:pt idx="409">
                  <c:v>0.92775964273134548</c:v>
                </c:pt>
                <c:pt idx="410">
                  <c:v>0.93123059474855796</c:v>
                </c:pt>
                <c:pt idx="411">
                  <c:v>0.93465631010133332</c:v>
                </c:pt>
                <c:pt idx="412">
                  <c:v>0.93803749278430382</c:v>
                </c:pt>
                <c:pt idx="413">
                  <c:v>0.94137397285852198</c:v>
                </c:pt>
                <c:pt idx="414">
                  <c:v>0.94466657419235767</c:v>
                </c:pt>
                <c:pt idx="415">
                  <c:v>0.94791562948647579</c:v>
                </c:pt>
                <c:pt idx="416">
                  <c:v>0.95112123012951277</c:v>
                </c:pt>
                <c:pt idx="417">
                  <c:v>0.95428378696846794</c:v>
                </c:pt>
                <c:pt idx="418">
                  <c:v>0.95740360743582908</c:v>
                </c:pt>
                <c:pt idx="419">
                  <c:v>0.96048117126414001</c:v>
                </c:pt>
                <c:pt idx="420">
                  <c:v>0.96351685404757048</c:v>
                </c:pt>
                <c:pt idx="421">
                  <c:v>0.96651052811423632</c:v>
                </c:pt>
                <c:pt idx="422">
                  <c:v>0.96946366789552896</c:v>
                </c:pt>
                <c:pt idx="423">
                  <c:v>0.97237554435755535</c:v>
                </c:pt>
                <c:pt idx="424">
                  <c:v>0.97524733194715052</c:v>
                </c:pt>
                <c:pt idx="425">
                  <c:v>0.97807895323836924</c:v>
                </c:pt>
                <c:pt idx="426">
                  <c:v>0.98087080738049093</c:v>
                </c:pt>
                <c:pt idx="427">
                  <c:v>0.98362349669957883</c:v>
                </c:pt>
                <c:pt idx="428">
                  <c:v>0.98633717920389141</c:v>
                </c:pt>
                <c:pt idx="429">
                  <c:v>0.98901196459639173</c:v>
                </c:pt>
                <c:pt idx="430">
                  <c:v>0.99164863335200504</c:v>
                </c:pt>
                <c:pt idx="431">
                  <c:v>0.99424689577369341</c:v>
                </c:pt>
                <c:pt idx="432">
                  <c:v>0.99680759322676826</c:v>
                </c:pt>
                <c:pt idx="433">
                  <c:v>0.99933079834670779</c:v>
                </c:pt>
                <c:pt idx="434">
                  <c:v>1.0018169920502378</c:v>
                </c:pt>
                <c:pt idx="435">
                  <c:v>1.0042666417584218</c:v>
                </c:pt>
                <c:pt idx="436">
                  <c:v>1.0066799571062952</c:v>
                </c:pt>
                <c:pt idx="437">
                  <c:v>1.0090572620914642</c:v>
                </c:pt>
                <c:pt idx="438">
                  <c:v>1.0113987498510104</c:v>
                </c:pt>
                <c:pt idx="439">
                  <c:v>1.0137051683370777</c:v>
                </c:pt>
                <c:pt idx="440">
                  <c:v>1.0159762887466532</c:v>
                </c:pt>
                <c:pt idx="441">
                  <c:v>1.0182127577866547</c:v>
                </c:pt>
                <c:pt idx="442">
                  <c:v>1.0204146921938106</c:v>
                </c:pt>
                <c:pt idx="443">
                  <c:v>1.0225822032501786</c:v>
                </c:pt>
                <c:pt idx="444">
                  <c:v>1.0247157489527798</c:v>
                </c:pt>
                <c:pt idx="445">
                  <c:v>1.026815814051605</c:v>
                </c:pt>
                <c:pt idx="446">
                  <c:v>1.0288823669666765</c:v>
                </c:pt>
                <c:pt idx="447">
                  <c:v>1.0309157976776921</c:v>
                </c:pt>
                <c:pt idx="448">
                  <c:v>1.0329164471406673</c:v>
                </c:pt>
                <c:pt idx="449">
                  <c:v>1.0348847613463648</c:v>
                </c:pt>
                <c:pt idx="450">
                  <c:v>1.0368207182674285</c:v>
                </c:pt>
                <c:pt idx="451">
                  <c:v>1.0387246716563219</c:v>
                </c:pt>
                <c:pt idx="452">
                  <c:v>1.0405970033282073</c:v>
                </c:pt>
                <c:pt idx="453">
                  <c:v>1.0424377470126109</c:v>
                </c:pt>
                <c:pt idx="454">
                  <c:v>1.0442471567571023</c:v>
                </c:pt>
                <c:pt idx="455">
                  <c:v>1.0460256650706274</c:v>
                </c:pt>
                <c:pt idx="456">
                  <c:v>1.0477732486060451</c:v>
                </c:pt>
                <c:pt idx="457">
                  <c:v>1.0494901394528786</c:v>
                </c:pt>
                <c:pt idx="458">
                  <c:v>1.0511767464361876</c:v>
                </c:pt>
                <c:pt idx="459">
                  <c:v>1.0528331750161029</c:v>
                </c:pt>
                <c:pt idx="460">
                  <c:v>1.0544597811196441</c:v>
                </c:pt>
                <c:pt idx="461">
                  <c:v>1.0560566568687977</c:v>
                </c:pt>
                <c:pt idx="462">
                  <c:v>1.0576241794926184</c:v>
                </c:pt>
                <c:pt idx="463">
                  <c:v>1.0591626086698347</c:v>
                </c:pt>
                <c:pt idx="464">
                  <c:v>1.0606718365572085</c:v>
                </c:pt>
                <c:pt idx="465">
                  <c:v>1.0621523632542855</c:v>
                </c:pt>
                <c:pt idx="466">
                  <c:v>1.0636042490355517</c:v>
                </c:pt>
                <c:pt idx="467">
                  <c:v>1.0650276209437601</c:v>
                </c:pt>
                <c:pt idx="468">
                  <c:v>1.066422671668761</c:v>
                </c:pt>
                <c:pt idx="469">
                  <c:v>1.0677895876401133</c:v>
                </c:pt>
                <c:pt idx="470">
                  <c:v>1.069128655117964</c:v>
                </c:pt>
                <c:pt idx="471">
                  <c:v>1.0704400121984967</c:v>
                </c:pt>
                <c:pt idx="472">
                  <c:v>1.0717238968687246</c:v>
                </c:pt>
                <c:pt idx="473">
                  <c:v>1.0729804004899579</c:v>
                </c:pt>
                <c:pt idx="474">
                  <c:v>1.0742097841373979</c:v>
                </c:pt>
                <c:pt idx="475">
                  <c:v>1.0754120932659146</c:v>
                </c:pt>
                <c:pt idx="476">
                  <c:v>1.0765877509632005</c:v>
                </c:pt>
                <c:pt idx="477">
                  <c:v>1.0777365140337587</c:v>
                </c:pt>
                <c:pt idx="478">
                  <c:v>1.0788589669951729</c:v>
                </c:pt>
                <c:pt idx="479">
                  <c:v>1.0799549610625472</c:v>
                </c:pt>
                <c:pt idx="480">
                  <c:v>1.0810245857427225</c:v>
                </c:pt>
                <c:pt idx="481">
                  <c:v>1.0820682001242623</c:v>
                </c:pt>
                <c:pt idx="482">
                  <c:v>1.0830858482197678</c:v>
                </c:pt>
                <c:pt idx="483">
                  <c:v>1.0840776039774787</c:v>
                </c:pt>
                <c:pt idx="484">
                  <c:v>1.0850436730771722</c:v>
                </c:pt>
                <c:pt idx="485">
                  <c:v>1.0859843575177708</c:v>
                </c:pt>
                <c:pt idx="486">
                  <c:v>1.0868996477868473</c:v>
                </c:pt>
                <c:pt idx="487">
                  <c:v>1.0877895983752426</c:v>
                </c:pt>
                <c:pt idx="488">
                  <c:v>1.0886545297106127</c:v>
                </c:pt>
                <c:pt idx="489">
                  <c:v>1.0894943514817124</c:v>
                </c:pt>
                <c:pt idx="490">
                  <c:v>1.0903091721656664</c:v>
                </c:pt>
                <c:pt idx="491">
                  <c:v>1.09109929713325</c:v>
                </c:pt>
                <c:pt idx="492">
                  <c:v>1.0918646235533067</c:v>
                </c:pt>
                <c:pt idx="493">
                  <c:v>1.0926052798152401</c:v>
                </c:pt>
                <c:pt idx="494">
                  <c:v>1.0933215567155079</c:v>
                </c:pt>
                <c:pt idx="495">
                  <c:v>1.0940132724397349</c:v>
                </c:pt>
                <c:pt idx="496">
                  <c:v>1.0946808420599503</c:v>
                </c:pt>
                <c:pt idx="497">
                  <c:v>1.0953239427783636</c:v>
                </c:pt>
                <c:pt idx="498">
                  <c:v>1.0959432129764841</c:v>
                </c:pt>
                <c:pt idx="499">
                  <c:v>1.0965382556883296</c:v>
                </c:pt>
                <c:pt idx="500">
                  <c:v>1.0971093678953803</c:v>
                </c:pt>
                <c:pt idx="501">
                  <c:v>1.0976566097596885</c:v>
                </c:pt>
                <c:pt idx="502">
                  <c:v>1.0981800374437676</c:v>
                </c:pt>
                <c:pt idx="503">
                  <c:v>1.0986796701420731</c:v>
                </c:pt>
                <c:pt idx="504">
                  <c:v>1.0991556880691706</c:v>
                </c:pt>
                <c:pt idx="505">
                  <c:v>1.0996080693926356</c:v>
                </c:pt>
                <c:pt idx="506">
                  <c:v>1.1000368873720299</c:v>
                </c:pt>
                <c:pt idx="507">
                  <c:v>1.1004422112871104</c:v>
                </c:pt>
                <c:pt idx="508">
                  <c:v>1.100824106475593</c:v>
                </c:pt>
                <c:pt idx="509">
                  <c:v>1.1011827984169249</c:v>
                </c:pt>
                <c:pt idx="510">
                  <c:v>1.1015180492301739</c:v>
                </c:pt>
                <c:pt idx="511">
                  <c:v>1.1018302077872082</c:v>
                </c:pt>
                <c:pt idx="512">
                  <c:v>1.102119159973866</c:v>
                </c:pt>
                <c:pt idx="513">
                  <c:v>1.1023850500944228</c:v>
                </c:pt>
                <c:pt idx="514">
                  <c:v>1.1026278549684141</c:v>
                </c:pt>
                <c:pt idx="515">
                  <c:v>1.1028477439444582</c:v>
                </c:pt>
                <c:pt idx="516">
                  <c:v>1.1030447190792891</c:v>
                </c:pt>
                <c:pt idx="517">
                  <c:v>1.103218811489888</c:v>
                </c:pt>
                <c:pt idx="518">
                  <c:v>1.1033701139406089</c:v>
                </c:pt>
                <c:pt idx="519">
                  <c:v>1.1034986828555975</c:v>
                </c:pt>
                <c:pt idx="520">
                  <c:v>1.1036046036597251</c:v>
                </c:pt>
                <c:pt idx="521">
                  <c:v>1.103688023395871</c:v>
                </c:pt>
                <c:pt idx="522">
                  <c:v>1.1037488245581994</c:v>
                </c:pt>
                <c:pt idx="523">
                  <c:v>1.1037871797110215</c:v>
                </c:pt>
                <c:pt idx="524">
                  <c:v>1.103803225249572</c:v>
                </c:pt>
                <c:pt idx="525">
                  <c:v>1.1037968658082591</c:v>
                </c:pt>
                <c:pt idx="526">
                  <c:v>1.103768230862453</c:v>
                </c:pt>
                <c:pt idx="527">
                  <c:v>1.10371741386175</c:v>
                </c:pt>
                <c:pt idx="528">
                  <c:v>1.1036444396428899</c:v>
                </c:pt>
                <c:pt idx="529">
                  <c:v>1.1035513528061105</c:v>
                </c:pt>
                <c:pt idx="530">
                  <c:v>1.1034372591453983</c:v>
                </c:pt>
                <c:pt idx="531">
                  <c:v>1.1033023380051097</c:v>
                </c:pt>
                <c:pt idx="532">
                  <c:v>1.1031465699775014</c:v>
                </c:pt>
                <c:pt idx="533">
                  <c:v>1.102970161362951</c:v>
                </c:pt>
                <c:pt idx="534">
                  <c:v>1.1027732831606172</c:v>
                </c:pt>
                <c:pt idx="535">
                  <c:v>1.1025560383773307</c:v>
                </c:pt>
                <c:pt idx="536">
                  <c:v>1.1023185273761029</c:v>
                </c:pt>
                <c:pt idx="537">
                  <c:v>1.1020608806667647</c:v>
                </c:pt>
                <c:pt idx="538">
                  <c:v>1.1017832262922367</c:v>
                </c:pt>
                <c:pt idx="539">
                  <c:v>1.1014854931675493</c:v>
                </c:pt>
                <c:pt idx="540">
                  <c:v>1.1011678697695244</c:v>
                </c:pt>
                <c:pt idx="541">
                  <c:v>1.1008303782513624</c:v>
                </c:pt>
                <c:pt idx="542">
                  <c:v>1.100473169623168</c:v>
                </c:pt>
                <c:pt idx="543">
                  <c:v>1.1000960967380229</c:v>
                </c:pt>
                <c:pt idx="544">
                  <c:v>1.0996993714463241</c:v>
                </c:pt>
                <c:pt idx="545">
                  <c:v>1.0992830390079253</c:v>
                </c:pt>
                <c:pt idx="546">
                  <c:v>1.0988469773617486</c:v>
                </c:pt>
                <c:pt idx="547">
                  <c:v>1.0983913585772442</c:v>
                </c:pt>
                <c:pt idx="548">
                  <c:v>1.0979160223339708</c:v>
                </c:pt>
                <c:pt idx="549">
                  <c:v>1.0974212022076824</c:v>
                </c:pt>
                <c:pt idx="550">
                  <c:v>1.0969066995914716</c:v>
                </c:pt>
                <c:pt idx="551">
                  <c:v>1.0963724783050637</c:v>
                </c:pt>
                <c:pt idx="552">
                  <c:v>1.0958184662550234</c:v>
                </c:pt>
                <c:pt idx="553">
                  <c:v>1.0952447547656652</c:v>
                </c:pt>
                <c:pt idx="554">
                  <c:v>1.0946511000793677</c:v>
                </c:pt>
                <c:pt idx="555">
                  <c:v>1.0940374880622725</c:v>
                </c:pt>
                <c:pt idx="556">
                  <c:v>1.0934037683624582</c:v>
                </c:pt>
                <c:pt idx="557">
                  <c:v>1.0927499544731576</c:v>
                </c:pt>
                <c:pt idx="558">
                  <c:v>1.0920759569191212</c:v>
                </c:pt>
                <c:pt idx="559">
                  <c:v>1.0913815153423305</c:v>
                </c:pt>
                <c:pt idx="560">
                  <c:v>1.090666802124614</c:v>
                </c:pt>
                <c:pt idx="561">
                  <c:v>1.089931449508277</c:v>
                </c:pt>
                <c:pt idx="562">
                  <c:v>1.0891756243325281</c:v>
                </c:pt>
                <c:pt idx="563">
                  <c:v>1.088398917614301</c:v>
                </c:pt>
                <c:pt idx="564">
                  <c:v>1.0876013210608559</c:v>
                </c:pt>
                <c:pt idx="565">
                  <c:v>1.0867824506285724</c:v>
                </c:pt>
                <c:pt idx="566">
                  <c:v>1.0859423244820874</c:v>
                </c:pt>
                <c:pt idx="567">
                  <c:v>1.0850806858620026</c:v>
                </c:pt>
                <c:pt idx="568">
                  <c:v>1.0841975803345172</c:v>
                </c:pt>
                <c:pt idx="569">
                  <c:v>1.0832925383106999</c:v>
                </c:pt>
                <c:pt idx="570">
                  <c:v>1.0823655632075537</c:v>
                </c:pt>
                <c:pt idx="571">
                  <c:v>1.0814163123386464</c:v>
                </c:pt>
                <c:pt idx="572">
                  <c:v>1.080444609289499</c:v>
                </c:pt>
                <c:pt idx="573">
                  <c:v>1.0794504801910261</c:v>
                </c:pt>
                <c:pt idx="574">
                  <c:v>1.0784336028618569</c:v>
                </c:pt>
                <c:pt idx="575">
                  <c:v>1.0773936839108469</c:v>
                </c:pt>
                <c:pt idx="576">
                  <c:v>1.0763307716537831</c:v>
                </c:pt>
                <c:pt idx="577">
                  <c:v>1.0752443199128092</c:v>
                </c:pt>
                <c:pt idx="578">
                  <c:v>1.0741341581812378</c:v>
                </c:pt>
                <c:pt idx="579">
                  <c:v>1.0730002512496071</c:v>
                </c:pt>
                <c:pt idx="580">
                  <c:v>1.0718421744328956</c:v>
                </c:pt>
                <c:pt idx="581">
                  <c:v>1.0706597418662025</c:v>
                </c:pt>
                <c:pt idx="582">
                  <c:v>1.0694525155185295</c:v>
                </c:pt>
                <c:pt idx="583">
                  <c:v>1.068220651094141</c:v>
                </c:pt>
                <c:pt idx="584">
                  <c:v>1.0669634864988122</c:v>
                </c:pt>
                <c:pt idx="585">
                  <c:v>1.0656808828475151</c:v>
                </c:pt>
                <c:pt idx="586">
                  <c:v>1.0643728035405409</c:v>
                </c:pt>
                <c:pt idx="587">
                  <c:v>1.063038921788974</c:v>
                </c:pt>
                <c:pt idx="588">
                  <c:v>1.0616787239097945</c:v>
                </c:pt>
                <c:pt idx="589">
                  <c:v>1.0602923714103178</c:v>
                </c:pt>
                <c:pt idx="590">
                  <c:v>1.0588793736389996</c:v>
                </c:pt>
                <c:pt idx="591">
                  <c:v>1.0574391214058774</c:v>
                </c:pt>
                <c:pt idx="592">
                  <c:v>1.0559717950286285</c:v>
                </c:pt>
                <c:pt idx="593">
                  <c:v>1.0544766970991337</c:v>
                </c:pt>
                <c:pt idx="594">
                  <c:v>1.0529538870846404</c:v>
                </c:pt>
                <c:pt idx="595">
                  <c:v>1.0514027963958172</c:v>
                </c:pt>
                <c:pt idx="596">
                  <c:v>1.0498233987707664</c:v>
                </c:pt>
                <c:pt idx="597">
                  <c:v>1.0482151081577387</c:v>
                </c:pt>
                <c:pt idx="598">
                  <c:v>1.0465778471774534</c:v>
                </c:pt>
                <c:pt idx="599">
                  <c:v>1.0449113097129361</c:v>
                </c:pt>
                <c:pt idx="600">
                  <c:v>1.0432153689300272</c:v>
                </c:pt>
                <c:pt idx="601">
                  <c:v>1.0414892526158497</c:v>
                </c:pt>
                <c:pt idx="602">
                  <c:v>1.0397331175901592</c:v>
                </c:pt>
                <c:pt idx="603">
                  <c:v>1.0379463606924364</c:v>
                </c:pt>
                <c:pt idx="604">
                  <c:v>1.0361285177154493</c:v>
                </c:pt>
                <c:pt idx="605">
                  <c:v>1.0342794575261942</c:v>
                </c:pt>
                <c:pt idx="606">
                  <c:v>1.0323989663163022</c:v>
                </c:pt>
                <c:pt idx="607">
                  <c:v>1.0304865527792055</c:v>
                </c:pt>
                <c:pt idx="608">
                  <c:v>1.0285419848560586</c:v>
                </c:pt>
                <c:pt idx="609">
                  <c:v>1.0265646721503869</c:v>
                </c:pt>
                <c:pt idx="610">
                  <c:v>1.0245545578620339</c:v>
                </c:pt>
                <c:pt idx="611">
                  <c:v>1.0225114233266059</c:v>
                </c:pt>
                <c:pt idx="612">
                  <c:v>1.0204346076511726</c:v>
                </c:pt>
                <c:pt idx="613">
                  <c:v>1.0183239499229666</c:v>
                </c:pt>
                <c:pt idx="614">
                  <c:v>1.0161792028298475</c:v>
                </c:pt>
                <c:pt idx="615">
                  <c:v>1.01399974983</c:v>
                </c:pt>
                <c:pt idx="616">
                  <c:v>1.0117853616065695</c:v>
                </c:pt>
                <c:pt idx="617">
                  <c:v>1.0095212545438217</c:v>
                </c:pt>
                <c:pt idx="618">
                  <c:v>1.0072230417143664</c:v>
                </c:pt>
                <c:pt idx="619">
                  <c:v>1.0048903241137246</c:v>
                </c:pt>
                <c:pt idx="620">
                  <c:v>1.0025226502392306</c:v>
                </c:pt>
                <c:pt idx="621">
                  <c:v>1.0001196802256314</c:v>
                </c:pt>
                <c:pt idx="622">
                  <c:v>0.997681355491286</c:v>
                </c:pt>
                <c:pt idx="623">
                  <c:v>0.99520719487096787</c:v>
                </c:pt>
                <c:pt idx="624">
                  <c:v>0.99269674584363121</c:v>
                </c:pt>
                <c:pt idx="625">
                  <c:v>0.9901496700580219</c:v>
                </c:pt>
                <c:pt idx="626">
                  <c:v>0.98756613029270457</c:v>
                </c:pt>
                <c:pt idx="627">
                  <c:v>0.98494479036803251</c:v>
                </c:pt>
                <c:pt idx="628">
                  <c:v>0.98228630704018172</c:v>
                </c:pt>
                <c:pt idx="629">
                  <c:v>0.97958983195265348</c:v>
                </c:pt>
                <c:pt idx="630">
                  <c:v>0.97685514887888203</c:v>
                </c:pt>
                <c:pt idx="631">
                  <c:v>0.97408185844983597</c:v>
                </c:pt>
                <c:pt idx="632">
                  <c:v>0.97126946083063603</c:v>
                </c:pt>
                <c:pt idx="633">
                  <c:v>0.96841810966212039</c:v>
                </c:pt>
                <c:pt idx="634">
                  <c:v>0.96552643676747762</c:v>
                </c:pt>
                <c:pt idx="635">
                  <c:v>0.96259556379917832</c:v>
                </c:pt>
                <c:pt idx="636">
                  <c:v>0.95962327845591455</c:v>
                </c:pt>
                <c:pt idx="637">
                  <c:v>0.95661078461902516</c:v>
                </c:pt>
                <c:pt idx="638">
                  <c:v>0.95355659967105688</c:v>
                </c:pt>
                <c:pt idx="639">
                  <c:v>0.95046100859417615</c:v>
                </c:pt>
                <c:pt idx="640">
                  <c:v>0.94732322862318963</c:v>
                </c:pt>
                <c:pt idx="641">
                  <c:v>0.94414292480181716</c:v>
                </c:pt>
                <c:pt idx="642">
                  <c:v>0.94091998933934018</c:v>
                </c:pt>
                <c:pt idx="643">
                  <c:v>0.93765383317099182</c:v>
                </c:pt>
                <c:pt idx="644">
                  <c:v>0.93434399411341651</c:v>
                </c:pt>
                <c:pt idx="645">
                  <c:v>0.93099014184460216</c:v>
                </c:pt>
                <c:pt idx="646">
                  <c:v>0.92759188748336507</c:v>
                </c:pt>
                <c:pt idx="647">
                  <c:v>0.92414863348837606</c:v>
                </c:pt>
                <c:pt idx="648">
                  <c:v>0.92065971458035689</c:v>
                </c:pt>
                <c:pt idx="649">
                  <c:v>0.91712539758990408</c:v>
                </c:pt>
                <c:pt idx="650">
                  <c:v>0.91354479743184935</c:v>
                </c:pt>
                <c:pt idx="651">
                  <c:v>0.90991720530771747</c:v>
                </c:pt>
                <c:pt idx="652">
                  <c:v>0.90624245600606312</c:v>
                </c:pt>
                <c:pt idx="653">
                  <c:v>0.90252040709396841</c:v>
                </c:pt>
                <c:pt idx="654">
                  <c:v>0.89875062648946857</c:v>
                </c:pt>
                <c:pt idx="655">
                  <c:v>0.89493251190132206</c:v>
                </c:pt>
                <c:pt idx="656">
                  <c:v>0.89106653426426075</c:v>
                </c:pt>
                <c:pt idx="657">
                  <c:v>0.8871506344454585</c:v>
                </c:pt>
                <c:pt idx="658">
                  <c:v>0.88318544647914499</c:v>
                </c:pt>
                <c:pt idx="659">
                  <c:v>0.87917070258371866</c:v>
                </c:pt>
                <c:pt idx="660">
                  <c:v>0.87510552269074082</c:v>
                </c:pt>
                <c:pt idx="661">
                  <c:v>0.87098913818863311</c:v>
                </c:pt>
                <c:pt idx="662">
                  <c:v>0.86682162914821015</c:v>
                </c:pt>
                <c:pt idx="663">
                  <c:v>0.862602658898737</c:v>
                </c:pt>
                <c:pt idx="664">
                  <c:v>0.85833154000718381</c:v>
                </c:pt>
                <c:pt idx="665">
                  <c:v>0.85400710118338852</c:v>
                </c:pt>
                <c:pt idx="666">
                  <c:v>0.84963018090013653</c:v>
                </c:pt>
                <c:pt idx="667">
                  <c:v>0.84519956031143328</c:v>
                </c:pt>
                <c:pt idx="668">
                  <c:v>0.8407154731125297</c:v>
                </c:pt>
                <c:pt idx="669">
                  <c:v>0.8361773568674129</c:v>
                </c:pt>
                <c:pt idx="670">
                  <c:v>0.83158399434125507</c:v>
                </c:pt>
                <c:pt idx="671">
                  <c:v>0.82693640919329237</c:v>
                </c:pt>
                <c:pt idx="672">
                  <c:v>0.82223246890356072</c:v>
                </c:pt>
                <c:pt idx="673">
                  <c:v>0.81747295383400964</c:v>
                </c:pt>
                <c:pt idx="674">
                  <c:v>0.81265681067527651</c:v>
                </c:pt>
                <c:pt idx="675">
                  <c:v>0.80778346745203056</c:v>
                </c:pt>
                <c:pt idx="676">
                  <c:v>0.80285302450566387</c:v>
                </c:pt>
                <c:pt idx="677">
                  <c:v>0.79786451277265458</c:v>
                </c:pt>
                <c:pt idx="678">
                  <c:v>0.79281760036537186</c:v>
                </c:pt>
                <c:pt idx="679">
                  <c:v>0.78771128027450443</c:v>
                </c:pt>
                <c:pt idx="680">
                  <c:v>0.78254673475212777</c:v>
                </c:pt>
                <c:pt idx="681">
                  <c:v>0.77732203925317112</c:v>
                </c:pt>
                <c:pt idx="682">
                  <c:v>0.77203809842215765</c:v>
                </c:pt>
                <c:pt idx="683">
                  <c:v>0.76669325833739976</c:v>
                </c:pt>
                <c:pt idx="684">
                  <c:v>0.76128716542936203</c:v>
                </c:pt>
                <c:pt idx="685">
                  <c:v>0.75581997758567598</c:v>
                </c:pt>
                <c:pt idx="686">
                  <c:v>0.75029055748446893</c:v>
                </c:pt>
                <c:pt idx="687">
                  <c:v>0.74469780578256883</c:v>
                </c:pt>
                <c:pt idx="688">
                  <c:v>0.7390418351923258</c:v>
                </c:pt>
                <c:pt idx="689">
                  <c:v>0.73332263576868706</c:v>
                </c:pt>
                <c:pt idx="690">
                  <c:v>0.7275388262614626</c:v>
                </c:pt>
                <c:pt idx="691">
                  <c:v>0.72169058833172484</c:v>
                </c:pt>
                <c:pt idx="692">
                  <c:v>0.71577722460951521</c:v>
                </c:pt>
                <c:pt idx="693">
                  <c:v>0.70979847179827027</c:v>
                </c:pt>
                <c:pt idx="694">
                  <c:v>0.70375358976340208</c:v>
                </c:pt>
                <c:pt idx="695">
                  <c:v>0.69764191003853793</c:v>
                </c:pt>
                <c:pt idx="696">
                  <c:v>0.69146334752768435</c:v>
                </c:pt>
                <c:pt idx="697">
                  <c:v>0.68521686188716235</c:v>
                </c:pt>
                <c:pt idx="698">
                  <c:v>0.67890212321637888</c:v>
                </c:pt>
                <c:pt idx="699">
                  <c:v>0.67251802512149139</c:v>
                </c:pt>
                <c:pt idx="700">
                  <c:v>0.66606423572118001</c:v>
                </c:pt>
                <c:pt idx="701">
                  <c:v>0.65954035040182357</c:v>
                </c:pt>
                <c:pt idx="702">
                  <c:v>0.65294579491177329</c:v>
                </c:pt>
                <c:pt idx="703">
                  <c:v>0.64628042092356475</c:v>
                </c:pt>
                <c:pt idx="704">
                  <c:v>0.63954368541755169</c:v>
                </c:pt>
                <c:pt idx="705">
                  <c:v>0.63273495779175759</c:v>
                </c:pt>
                <c:pt idx="706">
                  <c:v>0.62585410192094959</c:v>
                </c:pt>
                <c:pt idx="707">
                  <c:v>0.61890027198659214</c:v>
                </c:pt>
                <c:pt idx="708">
                  <c:v>0.61187357606625181</c:v>
                </c:pt>
                <c:pt idx="709">
                  <c:v>0.60477309798611267</c:v>
                </c:pt>
                <c:pt idx="710">
                  <c:v>0.59759866917386362</c:v>
                </c:pt>
                <c:pt idx="711">
                  <c:v>0.59034962981093686</c:v>
                </c:pt>
                <c:pt idx="712">
                  <c:v>0.5830251932644811</c:v>
                </c:pt>
                <c:pt idx="713">
                  <c:v>0.5756258117762495</c:v>
                </c:pt>
                <c:pt idx="714">
                  <c:v>0.5681512141075673</c:v>
                </c:pt>
                <c:pt idx="715">
                  <c:v>0.56060131005650904</c:v>
                </c:pt>
                <c:pt idx="716">
                  <c:v>0.55297554042030073</c:v>
                </c:pt>
                <c:pt idx="717">
                  <c:v>0.54527392687879039</c:v>
                </c:pt>
                <c:pt idx="718">
                  <c:v>0.53749706531122454</c:v>
                </c:pt>
                <c:pt idx="719">
                  <c:v>0.52964443497485869</c:v>
                </c:pt>
                <c:pt idx="720">
                  <c:v>0.52171653724522782</c:v>
                </c:pt>
                <c:pt idx="721">
                  <c:v>0.51371283410916369</c:v>
                </c:pt>
                <c:pt idx="722">
                  <c:v>0.50563362121236388</c:v>
                </c:pt>
                <c:pt idx="723">
                  <c:v>0.49747948189021352</c:v>
                </c:pt>
                <c:pt idx="724">
                  <c:v>0.48924993777788772</c:v>
                </c:pt>
                <c:pt idx="725">
                  <c:v>0.48093482597032011</c:v>
                </c:pt>
                <c:pt idx="726">
                  <c:v>0.47253532930635894</c:v>
                </c:pt>
                <c:pt idx="727">
                  <c:v>0.46406379780122464</c:v>
                </c:pt>
                <c:pt idx="728">
                  <c:v>0.45551997149466061</c:v>
                </c:pt>
                <c:pt idx="729">
                  <c:v>0.44690374931000532</c:v>
                </c:pt>
                <c:pt idx="730">
                  <c:v>0.43821686597243242</c:v>
                </c:pt>
                <c:pt idx="731">
                  <c:v>0.4294594962915203</c:v>
                </c:pt>
                <c:pt idx="732">
                  <c:v>0.42063402069514705</c:v>
                </c:pt>
                <c:pt idx="733">
                  <c:v>0.41174055775628227</c:v>
                </c:pt>
                <c:pt idx="734">
                  <c:v>0.40278163600222078</c:v>
                </c:pt>
                <c:pt idx="735">
                  <c:v>0.39375914190269717</c:v>
                </c:pt>
                <c:pt idx="736">
                  <c:v>0.3846753110462392</c:v>
                </c:pt>
                <c:pt idx="737">
                  <c:v>0.37553271478010025</c:v>
                </c:pt>
                <c:pt idx="738">
                  <c:v>0.36633508969123707</c:v>
                </c:pt>
                <c:pt idx="739">
                  <c:v>0.35708335812035136</c:v>
                </c:pt>
                <c:pt idx="740">
                  <c:v>0.3477810275756899</c:v>
                </c:pt>
                <c:pt idx="741">
                  <c:v>0.33843133266450182</c:v>
                </c:pt>
                <c:pt idx="742">
                  <c:v>0.3290375796208575</c:v>
                </c:pt>
                <c:pt idx="743">
                  <c:v>0.31960304168606535</c:v>
                </c:pt>
                <c:pt idx="744">
                  <c:v>0.31013154999376186</c:v>
                </c:pt>
                <c:pt idx="745">
                  <c:v>0.30062777448919858</c:v>
                </c:pt>
                <c:pt idx="746">
                  <c:v>0.29109801551933095</c:v>
                </c:pt>
                <c:pt idx="747">
                  <c:v>0.28154608696130845</c:v>
                </c:pt>
                <c:pt idx="748">
                  <c:v>0.27197849100353899</c:v>
                </c:pt>
                <c:pt idx="749">
                  <c:v>0.26240314457323438</c:v>
                </c:pt>
                <c:pt idx="750">
                  <c:v>0.2528243582142799</c:v>
                </c:pt>
                <c:pt idx="751">
                  <c:v>0.24325103057694325</c:v>
                </c:pt>
                <c:pt idx="752">
                  <c:v>0.23369100325845307</c:v>
                </c:pt>
                <c:pt idx="753">
                  <c:v>0.22414910710102365</c:v>
                </c:pt>
                <c:pt idx="754">
                  <c:v>0.21463787570292031</c:v>
                </c:pt>
                <c:pt idx="755">
                  <c:v>0.20516207183406293</c:v>
                </c:pt>
                <c:pt idx="756">
                  <c:v>0.19573472385085205</c:v>
                </c:pt>
                <c:pt idx="757">
                  <c:v>0.18636266981473279</c:v>
                </c:pt>
                <c:pt idx="758">
                  <c:v>0.17705914328950617</c:v>
                </c:pt>
                <c:pt idx="759">
                  <c:v>0.16783419138386407</c:v>
                </c:pt>
                <c:pt idx="760">
                  <c:v>0.15870144727771507</c:v>
                </c:pt>
                <c:pt idx="761">
                  <c:v>0.1496722191891208</c:v>
                </c:pt>
                <c:pt idx="762">
                  <c:v>0.14076161192900327</c:v>
                </c:pt>
                <c:pt idx="763">
                  <c:v>0.13197987639941614</c:v>
                </c:pt>
                <c:pt idx="764">
                  <c:v>0.12334450005502205</c:v>
                </c:pt>
                <c:pt idx="765">
                  <c:v>0.11486799376951548</c:v>
                </c:pt>
                <c:pt idx="766">
                  <c:v>0.10656451545742364</c:v>
                </c:pt>
                <c:pt idx="767">
                  <c:v>9.8452228919806983E-2</c:v>
                </c:pt>
                <c:pt idx="768">
                  <c:v>9.0545019065195381E-2</c:v>
                </c:pt>
                <c:pt idx="769">
                  <c:v>8.2857131416099891E-2</c:v>
                </c:pt>
                <c:pt idx="770">
                  <c:v>7.5410700644745962E-2</c:v>
                </c:pt>
                <c:pt idx="771">
                  <c:v>6.8216819375888069E-2</c:v>
                </c:pt>
                <c:pt idx="772">
                  <c:v>6.1295633212461828E-2</c:v>
                </c:pt>
                <c:pt idx="773">
                  <c:v>5.466366063954356E-2</c:v>
                </c:pt>
                <c:pt idx="774">
                  <c:v>4.8335989568211987E-2</c:v>
                </c:pt>
                <c:pt idx="775">
                  <c:v>4.2333171700927236E-2</c:v>
                </c:pt>
                <c:pt idx="776">
                  <c:v>3.6668697782596869E-2</c:v>
                </c:pt>
                <c:pt idx="777">
                  <c:v>3.1358490621690487E-2</c:v>
                </c:pt>
                <c:pt idx="778">
                  <c:v>2.6419463177372416E-2</c:v>
                </c:pt>
                <c:pt idx="779">
                  <c:v>2.18636643320065E-2</c:v>
                </c:pt>
                <c:pt idx="780">
                  <c:v>1.7706781968799101E-2</c:v>
                </c:pt>
                <c:pt idx="781">
                  <c:v>1.3962321421494389E-2</c:v>
                </c:pt>
                <c:pt idx="782">
                  <c:v>1.0641365920359228E-2</c:v>
                </c:pt>
                <c:pt idx="783">
                  <c:v>7.755409259552256E-3</c:v>
                </c:pt>
                <c:pt idx="784">
                  <c:v>5.3133344784980965E-3</c:v>
                </c:pt>
                <c:pt idx="785">
                  <c:v>3.3257981675065703E-3</c:v>
                </c:pt>
                <c:pt idx="786">
                  <c:v>1.7960805196730572E-3</c:v>
                </c:pt>
                <c:pt idx="787">
                  <c:v>7.3211079548764625E-4</c:v>
                </c:pt>
                <c:pt idx="788">
                  <c:v>1.3738098859915771E-4</c:v>
                </c:pt>
                <c:pt idx="789">
                  <c:v>1.3719346511425942E-5</c:v>
                </c:pt>
                <c:pt idx="790">
                  <c:v>3.6168341717143727E-4</c:v>
                </c:pt>
                <c:pt idx="791">
                  <c:v>1.1784374877013308E-3</c:v>
                </c:pt>
                <c:pt idx="792">
                  <c:v>2.4644314090358404E-3</c:v>
                </c:pt>
                <c:pt idx="793">
                  <c:v>4.2125837308739011E-3</c:v>
                </c:pt>
                <c:pt idx="794">
                  <c:v>6.4187502183577138E-3</c:v>
                </c:pt>
                <c:pt idx="795">
                  <c:v>9.0744806273953347E-3</c:v>
                </c:pt>
                <c:pt idx="796">
                  <c:v>1.2171458344120993E-2</c:v>
                </c:pt>
                <c:pt idx="797">
                  <c:v>1.5701690943220274E-2</c:v>
                </c:pt>
                <c:pt idx="798">
                  <c:v>1.9648726394140024E-2</c:v>
                </c:pt>
                <c:pt idx="799">
                  <c:v>2.400529992262955E-2</c:v>
                </c:pt>
                <c:pt idx="800">
                  <c:v>2.8753175296414888E-2</c:v>
                </c:pt>
                <c:pt idx="801">
                  <c:v>3.3883340980360603E-2</c:v>
                </c:pt>
                <c:pt idx="802">
                  <c:v>3.9376351915651864E-2</c:v>
                </c:pt>
                <c:pt idx="803">
                  <c:v>4.5219101598648496E-2</c:v>
                </c:pt>
                <c:pt idx="804">
                  <c:v>5.1394011646473246E-2</c:v>
                </c:pt>
                <c:pt idx="805">
                  <c:v>5.788608635233964E-2</c:v>
                </c:pt>
                <c:pt idx="806">
                  <c:v>6.4679914512317443E-2</c:v>
                </c:pt>
                <c:pt idx="807">
                  <c:v>7.1756225406683014E-2</c:v>
                </c:pt>
                <c:pt idx="808">
                  <c:v>7.9099628549404236E-2</c:v>
                </c:pt>
                <c:pt idx="809">
                  <c:v>8.6692454232633526E-2</c:v>
                </c:pt>
                <c:pt idx="810">
                  <c:v>9.4518452027542582E-2</c:v>
                </c:pt>
                <c:pt idx="811">
                  <c:v>0.10255928444263018</c:v>
                </c:pt>
                <c:pt idx="812">
                  <c:v>0.11080179020584786</c:v>
                </c:pt>
                <c:pt idx="813">
                  <c:v>0.11922846313335203</c:v>
                </c:pt>
                <c:pt idx="814">
                  <c:v>0.12782353495042903</c:v>
                </c:pt>
                <c:pt idx="815">
                  <c:v>0.13657524282616054</c:v>
                </c:pt>
                <c:pt idx="816">
                  <c:v>0.14546643394691869</c:v>
                </c:pt>
                <c:pt idx="817">
                  <c:v>0.15448420810703475</c:v>
                </c:pt>
                <c:pt idx="818">
                  <c:v>0.1636150580520582</c:v>
                </c:pt>
                <c:pt idx="819">
                  <c:v>0.17284812791086637</c:v>
                </c:pt>
                <c:pt idx="820">
                  <c:v>0.18216809170973353</c:v>
                </c:pt>
                <c:pt idx="821">
                  <c:v>0.19156527642119484</c:v>
                </c:pt>
                <c:pt idx="822">
                  <c:v>0.20102881045538901</c:v>
                </c:pt>
                <c:pt idx="823">
                  <c:v>0.21054622525425379</c:v>
                </c:pt>
                <c:pt idx="824">
                  <c:v>0.22010792336783985</c:v>
                </c:pt>
                <c:pt idx="825">
                  <c:v>0.22970567518136187</c:v>
                </c:pt>
                <c:pt idx="826">
                  <c:v>0.23932994800615745</c:v>
                </c:pt>
                <c:pt idx="827">
                  <c:v>0.24897192521527484</c:v>
                </c:pt>
                <c:pt idx="828">
                  <c:v>0.25862504131401881</c:v>
                </c:pt>
                <c:pt idx="829">
                  <c:v>0.26828315540327236</c:v>
                </c:pt>
                <c:pt idx="830">
                  <c:v>0.27793722995056441</c:v>
                </c:pt>
                <c:pt idx="831">
                  <c:v>0.28758213685996131</c:v>
                </c:pt>
                <c:pt idx="832">
                  <c:v>0.29721086239433858</c:v>
                </c:pt>
                <c:pt idx="833">
                  <c:v>0.30681900069665297</c:v>
                </c:pt>
                <c:pt idx="834">
                  <c:v>0.31639900156032935</c:v>
                </c:pt>
                <c:pt idx="835">
                  <c:v>0.32594884080886993</c:v>
                </c:pt>
                <c:pt idx="836">
                  <c:v>0.33546143216675978</c:v>
                </c:pt>
                <c:pt idx="837">
                  <c:v>0.34493360462630457</c:v>
                </c:pt>
                <c:pt idx="838">
                  <c:v>0.35436190837561898</c:v>
                </c:pt>
                <c:pt idx="839">
                  <c:v>0.36374252237119881</c:v>
                </c:pt>
                <c:pt idx="840">
                  <c:v>0.37307227159504586</c:v>
                </c:pt>
                <c:pt idx="841">
                  <c:v>0.38234917365336513</c:v>
                </c:pt>
                <c:pt idx="842">
                  <c:v>0.39156988715695118</c:v>
                </c:pt>
                <c:pt idx="843">
                  <c:v>0.40073307080941523</c:v>
                </c:pt>
                <c:pt idx="844">
                  <c:v>0.40983552004794926</c:v>
                </c:pt>
                <c:pt idx="845">
                  <c:v>0.41887481110035291</c:v>
                </c:pt>
                <c:pt idx="846">
                  <c:v>0.42784861267330465</c:v>
                </c:pt>
                <c:pt idx="847">
                  <c:v>0.43675604774492782</c:v>
                </c:pt>
                <c:pt idx="848">
                  <c:v>0.44559551292379379</c:v>
                </c:pt>
                <c:pt idx="849">
                  <c:v>0.4543855218125335</c:v>
                </c:pt>
                <c:pt idx="850">
                  <c:v>0.46310282364357214</c:v>
                </c:pt>
                <c:pt idx="851">
                  <c:v>0.47174682628070819</c:v>
                </c:pt>
                <c:pt idx="852">
                  <c:v>0.48031650147418231</c:v>
                </c:pt>
                <c:pt idx="853">
                  <c:v>0.48881130261115496</c:v>
                </c:pt>
                <c:pt idx="854">
                  <c:v>0.49723079168005163</c:v>
                </c:pt>
                <c:pt idx="855">
                  <c:v>0.50557475987007805</c:v>
                </c:pt>
                <c:pt idx="856">
                  <c:v>0.51384143116235736</c:v>
                </c:pt>
                <c:pt idx="857">
                  <c:v>0.52203121988475221</c:v>
                </c:pt>
                <c:pt idx="858">
                  <c:v>0.53014326282004842</c:v>
                </c:pt>
                <c:pt idx="859">
                  <c:v>0.53817754505115145</c:v>
                </c:pt>
                <c:pt idx="860">
                  <c:v>0.54613252791811151</c:v>
                </c:pt>
                <c:pt idx="861">
                  <c:v>0.554009247370713</c:v>
                </c:pt>
                <c:pt idx="862">
                  <c:v>0.56180801993826834</c:v>
                </c:pt>
                <c:pt idx="863">
                  <c:v>0.569528644134076</c:v>
                </c:pt>
                <c:pt idx="864">
                  <c:v>0.57717137718198386</c:v>
                </c:pt>
                <c:pt idx="865">
                  <c:v>0.58473479426943564</c:v>
                </c:pt>
                <c:pt idx="866">
                  <c:v>0.59222083042315254</c:v>
                </c:pt>
                <c:pt idx="867">
                  <c:v>0.59962861470213635</c:v>
                </c:pt>
                <c:pt idx="868">
                  <c:v>0.60695851636022968</c:v>
                </c:pt>
                <c:pt idx="869">
                  <c:v>0.61421111137967943</c:v>
                </c:pt>
                <c:pt idx="870">
                  <c:v>0.62138647153577264</c:v>
                </c:pt>
                <c:pt idx="871">
                  <c:v>0.62848481327331407</c:v>
                </c:pt>
                <c:pt idx="872">
                  <c:v>0.6355069649491053</c:v>
                </c:pt>
                <c:pt idx="873">
                  <c:v>0.64245238350410006</c:v>
                </c:pt>
                <c:pt idx="874">
                  <c:v>0.64932162903961876</c:v>
                </c:pt>
                <c:pt idx="875">
                  <c:v>0.65611527338769726</c:v>
                </c:pt>
                <c:pt idx="876">
                  <c:v>0.66283362818594804</c:v>
                </c:pt>
                <c:pt idx="877">
                  <c:v>0.66947676366954634</c:v>
                </c:pt>
                <c:pt idx="878">
                  <c:v>0.67604443866833142</c:v>
                </c:pt>
                <c:pt idx="879">
                  <c:v>0.68253853185800317</c:v>
                </c:pt>
                <c:pt idx="880">
                  <c:v>0.68895805397651511</c:v>
                </c:pt>
                <c:pt idx="881">
                  <c:v>0.69530311344836992</c:v>
                </c:pt>
                <c:pt idx="882">
                  <c:v>0.7015748785941166</c:v>
                </c:pt>
                <c:pt idx="883">
                  <c:v>0.70777383771102209</c:v>
                </c:pt>
                <c:pt idx="884">
                  <c:v>0.71389912522597787</c:v>
                </c:pt>
                <c:pt idx="885">
                  <c:v>0.71995228466240835</c:v>
                </c:pt>
                <c:pt idx="886">
                  <c:v>0.72593301630325391</c:v>
                </c:pt>
                <c:pt idx="887">
                  <c:v>0.73184183488540167</c:v>
                </c:pt>
                <c:pt idx="888">
                  <c:v>0.73767944622059989</c:v>
                </c:pt>
                <c:pt idx="889">
                  <c:v>0.74344553735925323</c:v>
                </c:pt>
                <c:pt idx="890">
                  <c:v>0.74914138808937303</c:v>
                </c:pt>
                <c:pt idx="891">
                  <c:v>0.75476699944148318</c:v>
                </c:pt>
                <c:pt idx="892">
                  <c:v>0.76032290019166471</c:v>
                </c:pt>
                <c:pt idx="893">
                  <c:v>0.765809580282661</c:v>
                </c:pt>
                <c:pt idx="894">
                  <c:v>0.77122843928154305</c:v>
                </c:pt>
                <c:pt idx="895">
                  <c:v>0.77657895870151827</c:v>
                </c:pt>
                <c:pt idx="896">
                  <c:v>0.78186326594595013</c:v>
                </c:pt>
                <c:pt idx="897">
                  <c:v>0.78703393598111682</c:v>
                </c:pt>
                <c:pt idx="898">
                  <c:v>0.79208868793223242</c:v>
                </c:pt>
                <c:pt idx="899">
                  <c:v>0.79707381807272837</c:v>
                </c:pt>
                <c:pt idx="900">
                  <c:v>0.80199097219295923</c:v>
                </c:pt>
                <c:pt idx="901">
                  <c:v>0.80684115460879402</c:v>
                </c:pt>
                <c:pt idx="902">
                  <c:v>0.81162671209144399</c:v>
                </c:pt>
                <c:pt idx="903">
                  <c:v>0.81634759413391134</c:v>
                </c:pt>
                <c:pt idx="904">
                  <c:v>0.82100542089817752</c:v>
                </c:pt>
                <c:pt idx="905">
                  <c:v>0.82560138325856336</c:v>
                </c:pt>
                <c:pt idx="906">
                  <c:v>0.83013635670106012</c:v>
                </c:pt>
                <c:pt idx="907">
                  <c:v>0.83461140205357331</c:v>
                </c:pt>
                <c:pt idx="908">
                  <c:v>0.83902805570416705</c:v>
                </c:pt>
                <c:pt idx="909">
                  <c:v>0.84338685019454529</c:v>
                </c:pt>
                <c:pt idx="910">
                  <c:v>0.84768936329142885</c:v>
                </c:pt>
                <c:pt idx="911">
                  <c:v>0.85193679798036648</c:v>
                </c:pt>
                <c:pt idx="912">
                  <c:v>0.8561298273366571</c:v>
                </c:pt>
                <c:pt idx="913">
                  <c:v>0.86027024788749551</c:v>
                </c:pt>
                <c:pt idx="914">
                  <c:v>0.86435883243332956</c:v>
                </c:pt>
                <c:pt idx="915">
                  <c:v>0.86839602235544855</c:v>
                </c:pt>
                <c:pt idx="916">
                  <c:v>0.8723835816985972</c:v>
                </c:pt>
                <c:pt idx="917">
                  <c:v>0.87632145361732394</c:v>
                </c:pt>
                <c:pt idx="918">
                  <c:v>0.88021087042842239</c:v>
                </c:pt>
                <c:pt idx="919">
                  <c:v>0.88405234911422348</c:v>
                </c:pt>
                <c:pt idx="920">
                  <c:v>0.88784717019584181</c:v>
                </c:pt>
                <c:pt idx="921">
                  <c:v>0.8915954840890794</c:v>
                </c:pt>
                <c:pt idx="922">
                  <c:v>0.89529867831140963</c:v>
                </c:pt>
                <c:pt idx="923">
                  <c:v>0.89895702554797319</c:v>
                </c:pt>
                <c:pt idx="924">
                  <c:v>0.90257141454078127</c:v>
                </c:pt>
                <c:pt idx="925">
                  <c:v>0.90614232214544499</c:v>
                </c:pt>
                <c:pt idx="926">
                  <c:v>0.90967128327095492</c:v>
                </c:pt>
                <c:pt idx="927">
                  <c:v>0.91315804092825581</c:v>
                </c:pt>
                <c:pt idx="928">
                  <c:v>0.91660352799636979</c:v>
                </c:pt>
                <c:pt idx="929">
                  <c:v>0.92000765437257237</c:v>
                </c:pt>
                <c:pt idx="930">
                  <c:v>0.92337191577176858</c:v>
                </c:pt>
                <c:pt idx="931">
                  <c:v>0.9266963419634473</c:v>
                </c:pt>
                <c:pt idx="932">
                  <c:v>0.92998115812681714</c:v>
                </c:pt>
                <c:pt idx="933">
                  <c:v>0.93322692224293902</c:v>
                </c:pt>
                <c:pt idx="934">
                  <c:v>0.93643398528102573</c:v>
                </c:pt>
                <c:pt idx="935">
                  <c:v>0.93960264146625938</c:v>
                </c:pt>
                <c:pt idx="936">
                  <c:v>0.94273412256852629</c:v>
                </c:pt>
                <c:pt idx="937">
                  <c:v>0.94582784315175361</c:v>
                </c:pt>
                <c:pt idx="938">
                  <c:v>0.94888514518016165</c:v>
                </c:pt>
                <c:pt idx="939">
                  <c:v>0.95190594579774712</c:v>
                </c:pt>
                <c:pt idx="940">
                  <c:v>0.95489057846614567</c:v>
                </c:pt>
                <c:pt idx="941">
                  <c:v>0.957839322251123</c:v>
                </c:pt>
                <c:pt idx="942">
                  <c:v>0.96075235822883587</c:v>
                </c:pt>
                <c:pt idx="943">
                  <c:v>0.9636300878781231</c:v>
                </c:pt>
                <c:pt idx="944">
                  <c:v>0.96647254412694172</c:v>
                </c:pt>
                <c:pt idx="945">
                  <c:v>0.9692802922573156</c:v>
                </c:pt>
                <c:pt idx="946">
                  <c:v>0.9720536177261091</c:v>
                </c:pt>
                <c:pt idx="947">
                  <c:v>0.97479231553410883</c:v>
                </c:pt>
                <c:pt idx="948">
                  <c:v>0.97749736295280665</c:v>
                </c:pt>
                <c:pt idx="949">
                  <c:v>0.9801682385125664</c:v>
                </c:pt>
                <c:pt idx="950">
                  <c:v>0.9828057684540431</c:v>
                </c:pt>
                <c:pt idx="951">
                  <c:v>0.98541007293775362</c:v>
                </c:pt>
                <c:pt idx="952">
                  <c:v>0.98798126832800304</c:v>
                </c:pt>
                <c:pt idx="953">
                  <c:v>0.99051950952563894</c:v>
                </c:pt>
                <c:pt idx="954">
                  <c:v>0.99302515710351469</c:v>
                </c:pt>
                <c:pt idx="955">
                  <c:v>0.99549856213169308</c:v>
                </c:pt>
                <c:pt idx="956">
                  <c:v>0.99793927576742469</c:v>
                </c:pt>
                <c:pt idx="957">
                  <c:v>1.0003479750586031</c:v>
                </c:pt>
                <c:pt idx="958">
                  <c:v>1.002724579748955</c:v>
                </c:pt>
                <c:pt idx="959">
                  <c:v>1.0050695418587399</c:v>
                </c:pt>
                <c:pt idx="960">
                  <c:v>1.0073828133849212</c:v>
                </c:pt>
                <c:pt idx="961">
                  <c:v>1.0096646290770031</c:v>
                </c:pt>
                <c:pt idx="962">
                  <c:v>1.0119152571922743</c:v>
                </c:pt>
                <c:pt idx="963">
                  <c:v>1.0141347179734528</c:v>
                </c:pt>
                <c:pt idx="964">
                  <c:v>1.0163235477761348</c:v>
                </c:pt>
                <c:pt idx="965">
                  <c:v>1.0184813969382258</c:v>
                </c:pt>
                <c:pt idx="966">
                  <c:v>1.0206087499615997</c:v>
                </c:pt>
                <c:pt idx="967">
                  <c:v>1.0227059224426402</c:v>
                </c:pt>
                <c:pt idx="968">
                  <c:v>1.0247728695769234</c:v>
                </c:pt>
                <c:pt idx="969">
                  <c:v>1.0268096618756639</c:v>
                </c:pt>
                <c:pt idx="970">
                  <c:v>1.0288163660938285</c:v>
                </c:pt>
                <c:pt idx="971">
                  <c:v>1.0307931995632384</c:v>
                </c:pt>
                <c:pt idx="972">
                  <c:v>1.0327405267422662</c:v>
                </c:pt>
                <c:pt idx="973">
                  <c:v>1.0346583205963027</c:v>
                </c:pt>
                <c:pt idx="974">
                  <c:v>1.0365467803535204</c:v>
                </c:pt>
                <c:pt idx="975">
                  <c:v>1.0384061369914954</c:v>
                </c:pt>
                <c:pt idx="976">
                  <c:v>1.0402365770557032</c:v>
                </c:pt>
                <c:pt idx="977">
                  <c:v>1.0420382435888773</c:v>
                </c:pt>
                <c:pt idx="978">
                  <c:v>1.043811087235162</c:v>
                </c:pt>
                <c:pt idx="979">
                  <c:v>1.0455555786379593</c:v>
                </c:pt>
                <c:pt idx="980">
                  <c:v>1.0472715465383811</c:v>
                </c:pt>
                <c:pt idx="981">
                  <c:v>1.0489593374236907</c:v>
                </c:pt>
                <c:pt idx="982">
                  <c:v>1.0506190313986532</c:v>
                </c:pt>
                <c:pt idx="983">
                  <c:v>1.0522508144884337</c:v>
                </c:pt>
                <c:pt idx="984">
                  <c:v>1.0538546839403029</c:v>
                </c:pt>
                <c:pt idx="985">
                  <c:v>1.0554308526517298</c:v>
                </c:pt>
                <c:pt idx="986">
                  <c:v>1.0569796725966745</c:v>
                </c:pt>
                <c:pt idx="987">
                  <c:v>1.0585010170539697</c:v>
                </c:pt>
                <c:pt idx="988">
                  <c:v>1.0599952268377695</c:v>
                </c:pt>
                <c:pt idx="989">
                  <c:v>1.0614624191852737</c:v>
                </c:pt>
                <c:pt idx="990">
                  <c:v>1.0629026348848816</c:v>
                </c:pt>
                <c:pt idx="991">
                  <c:v>1.064316089518287</c:v>
                </c:pt>
                <c:pt idx="992">
                  <c:v>1.0657027433910531</c:v>
                </c:pt>
                <c:pt idx="993">
                  <c:v>1.067063050878879</c:v>
                </c:pt>
                <c:pt idx="994">
                  <c:v>1.068396820525088</c:v>
                </c:pt>
                <c:pt idx="995">
                  <c:v>1.0697042126418008</c:v>
                </c:pt>
                <c:pt idx="996">
                  <c:v>1.0709855581039718</c:v>
                </c:pt>
                <c:pt idx="997">
                  <c:v>1.0722409350579505</c:v>
                </c:pt>
                <c:pt idx="998">
                  <c:v>1.0734704174008269</c:v>
                </c:pt>
                <c:pt idx="999">
                  <c:v>1.0746740399438692</c:v>
                </c:pt>
                <c:pt idx="1000">
                  <c:v>1.0758518684809355</c:v>
                </c:pt>
                <c:pt idx="1001">
                  <c:v>1.0770043115306016</c:v>
                </c:pt>
                <c:pt idx="1002">
                  <c:v>1.0781313201147333</c:v>
                </c:pt>
                <c:pt idx="1003">
                  <c:v>1.0792330148986657</c:v>
                </c:pt>
                <c:pt idx="1004">
                  <c:v>1.0803094086124534</c:v>
                </c:pt>
                <c:pt idx="1005">
                  <c:v>1.0813607164428711</c:v>
                </c:pt>
                <c:pt idx="1006">
                  <c:v>1.0823869082100006</c:v>
                </c:pt>
                <c:pt idx="1007">
                  <c:v>1.083388189801505</c:v>
                </c:pt>
                <c:pt idx="1008">
                  <c:v>1.0843619650934169</c:v>
                </c:pt>
                <c:pt idx="1009">
                  <c:v>1.0853081753972973</c:v>
                </c:pt>
                <c:pt idx="1010">
                  <c:v>1.086229610674329</c:v>
                </c:pt>
                <c:pt idx="1011">
                  <c:v>1.0871265256543057</c:v>
                </c:pt>
                <c:pt idx="1012">
                  <c:v>1.08799886505209</c:v>
                </c:pt>
                <c:pt idx="1013">
                  <c:v>1.0888468405174676</c:v>
                </c:pt>
                <c:pt idx="1014">
                  <c:v>1.0896703889820325</c:v>
                </c:pt>
                <c:pt idx="1015">
                  <c:v>1.0904699150964465</c:v>
                </c:pt>
                <c:pt idx="1016">
                  <c:v>1.0912452463485813</c:v>
                </c:pt>
                <c:pt idx="1017">
                  <c:v>1.0919966770689502</c:v>
                </c:pt>
                <c:pt idx="1018">
                  <c:v>1.0927241614814789</c:v>
                </c:pt>
                <c:pt idx="1019">
                  <c:v>1.093427917790659</c:v>
                </c:pt>
                <c:pt idx="1020">
                  <c:v>1.0941078591362701</c:v>
                </c:pt>
                <c:pt idx="1021">
                  <c:v>1.0947642619427893</c:v>
                </c:pt>
                <c:pt idx="1022">
                  <c:v>1.0953970317074149</c:v>
                </c:pt>
                <c:pt idx="1023">
                  <c:v>1.0960065025889121</c:v>
                </c:pt>
                <c:pt idx="1024">
                  <c:v>1.0965923733767164</c:v>
                </c:pt>
                <c:pt idx="1025">
                  <c:v>1.0971550694807184</c:v>
                </c:pt>
                <c:pt idx="1026">
                  <c:v>1.0976945806421738</c:v>
                </c:pt>
                <c:pt idx="1027">
                  <c:v>1.0982108931725758</c:v>
                </c:pt>
                <c:pt idx="1028">
                  <c:v>1.098703989945248</c:v>
                </c:pt>
                <c:pt idx="1029">
                  <c:v>1.0991740811175141</c:v>
                </c:pt>
                <c:pt idx="1030">
                  <c:v>1.0996212407257713</c:v>
                </c:pt>
                <c:pt idx="1031">
                  <c:v>1.1000453745434318</c:v>
                </c:pt>
                <c:pt idx="1032">
                  <c:v>1.1004466809921059</c:v>
                </c:pt>
                <c:pt idx="1033">
                  <c:v>1.1008251244139433</c:v>
                </c:pt>
                <c:pt idx="1034">
                  <c:v>1.1011808626432513</c:v>
                </c:pt>
                <c:pt idx="1035">
                  <c:v>1.1015137872460061</c:v>
                </c:pt>
                <c:pt idx="1036">
                  <c:v>1.1018239504337708</c:v>
                </c:pt>
                <c:pt idx="1037">
                  <c:v>1.1021114335041939</c:v>
                </c:pt>
                <c:pt idx="1038">
                  <c:v>1.1023764122059236</c:v>
                </c:pt>
                <c:pt idx="1039">
                  <c:v>1.1026187313879183</c:v>
                </c:pt>
                <c:pt idx="1040">
                  <c:v>1.1028383961886006</c:v>
                </c:pt>
                <c:pt idx="1041">
                  <c:v>1.1030355715821145</c:v>
                </c:pt>
                <c:pt idx="1042">
                  <c:v>1.1032101901687201</c:v>
                </c:pt>
              </c:numCache>
              <c:extLst xmlns:c15="http://schemas.microsoft.com/office/drawing/2012/chart"/>
            </c:numRef>
          </c:xVal>
          <c:yVal>
            <c:numRef>
              <c:f>'Graphs Task 1'!$BI$2:$BI$1044</c:f>
              <c:numCache>
                <c:formatCode>General</c:formatCode>
                <c:ptCount val="1043"/>
                <c:pt idx="0">
                  <c:v>0.63153735678390821</c:v>
                </c:pt>
                <c:pt idx="1">
                  <c:v>0.62816668022148958</c:v>
                </c:pt>
                <c:pt idx="2">
                  <c:v>0.62475204773116744</c:v>
                </c:pt>
                <c:pt idx="3">
                  <c:v>0.62129356479662856</c:v>
                </c:pt>
                <c:pt idx="4">
                  <c:v>0.61779109215506789</c:v>
                </c:pt>
                <c:pt idx="5">
                  <c:v>0.61424494088514814</c:v>
                </c:pt>
                <c:pt idx="6">
                  <c:v>0.61065472395706444</c:v>
                </c:pt>
                <c:pt idx="7">
                  <c:v>0.6070197879854714</c:v>
                </c:pt>
                <c:pt idx="8">
                  <c:v>0.60333971829316924</c:v>
                </c:pt>
                <c:pt idx="9">
                  <c:v>0.59963184257085578</c:v>
                </c:pt>
                <c:pt idx="10">
                  <c:v>0.59590316981887603</c:v>
                </c:pt>
                <c:pt idx="11">
                  <c:v>0.59215430977514372</c:v>
                </c:pt>
                <c:pt idx="12">
                  <c:v>0.5883860576646871</c:v>
                </c:pt>
                <c:pt idx="13">
                  <c:v>0.58459961773753322</c:v>
                </c:pt>
                <c:pt idx="14">
                  <c:v>0.58077867860267041</c:v>
                </c:pt>
                <c:pt idx="15">
                  <c:v>0.57694036310698216</c:v>
                </c:pt>
                <c:pt idx="16">
                  <c:v>0.57308630686448758</c:v>
                </c:pt>
                <c:pt idx="17">
                  <c:v>0.56921711868255376</c:v>
                </c:pt>
                <c:pt idx="18">
                  <c:v>0.56533312247125755</c:v>
                </c:pt>
                <c:pt idx="19">
                  <c:v>0.56143457149963272</c:v>
                </c:pt>
                <c:pt idx="20">
                  <c:v>0.55752198921050444</c:v>
                </c:pt>
                <c:pt idx="21">
                  <c:v>0.55359542885914992</c:v>
                </c:pt>
                <c:pt idx="22">
                  <c:v>0.54965550321657797</c:v>
                </c:pt>
                <c:pt idx="23">
                  <c:v>0.54570226066797489</c:v>
                </c:pt>
                <c:pt idx="24">
                  <c:v>0.54173670562904397</c:v>
                </c:pt>
                <c:pt idx="25">
                  <c:v>0.53775922157860778</c:v>
                </c:pt>
                <c:pt idx="26">
                  <c:v>0.53376996593309578</c:v>
                </c:pt>
                <c:pt idx="27">
                  <c:v>0.52977002116336513</c:v>
                </c:pt>
                <c:pt idx="28">
                  <c:v>0.5257591849774611</c:v>
                </c:pt>
                <c:pt idx="29">
                  <c:v>0.52173768513654106</c:v>
                </c:pt>
                <c:pt idx="30">
                  <c:v>0.51770679688871091</c:v>
                </c:pt>
                <c:pt idx="31">
                  <c:v>0.513666638994981</c:v>
                </c:pt>
                <c:pt idx="32">
                  <c:v>0.50961788014988962</c:v>
                </c:pt>
                <c:pt idx="33">
                  <c:v>0.50556266984243015</c:v>
                </c:pt>
                <c:pt idx="34">
                  <c:v>0.50150930826733131</c:v>
                </c:pt>
                <c:pt idx="35">
                  <c:v>0.49745336441622823</c:v>
                </c:pt>
                <c:pt idx="36">
                  <c:v>0.49338980440364461</c:v>
                </c:pt>
                <c:pt idx="37">
                  <c:v>0.48932055081601084</c:v>
                </c:pt>
                <c:pt idx="38">
                  <c:v>0.48524621015582481</c:v>
                </c:pt>
                <c:pt idx="39">
                  <c:v>0.48116532536133028</c:v>
                </c:pt>
                <c:pt idx="40">
                  <c:v>0.47708087073153427</c:v>
                </c:pt>
                <c:pt idx="41">
                  <c:v>0.47299366802978066</c:v>
                </c:pt>
                <c:pt idx="42">
                  <c:v>0.46890460367238335</c:v>
                </c:pt>
                <c:pt idx="43">
                  <c:v>0.4648139564754461</c:v>
                </c:pt>
                <c:pt idx="44">
                  <c:v>0.46072280185958403</c:v>
                </c:pt>
                <c:pt idx="45">
                  <c:v>0.45662277354680608</c:v>
                </c:pt>
                <c:pt idx="46">
                  <c:v>0.45251599622760785</c:v>
                </c:pt>
                <c:pt idx="47">
                  <c:v>0.44841190348953525</c:v>
                </c:pt>
                <c:pt idx="48">
                  <c:v>0.44431079537814722</c:v>
                </c:pt>
                <c:pt idx="49">
                  <c:v>0.44021696132342936</c:v>
                </c:pt>
                <c:pt idx="50">
                  <c:v>0.43613511335900235</c:v>
                </c:pt>
                <c:pt idx="51">
                  <c:v>0.43206726172504856</c:v>
                </c:pt>
                <c:pt idx="52">
                  <c:v>0.42801285322766758</c:v>
                </c:pt>
                <c:pt idx="53">
                  <c:v>0.42397235496034363</c:v>
                </c:pt>
                <c:pt idx="54">
                  <c:v>0.41994730269216063</c:v>
                </c:pt>
                <c:pt idx="55">
                  <c:v>0.41593804537288664</c:v>
                </c:pt>
                <c:pt idx="56">
                  <c:v>0.41194577401822075</c:v>
                </c:pt>
                <c:pt idx="57">
                  <c:v>0.40797086041174324</c:v>
                </c:pt>
                <c:pt idx="58">
                  <c:v>0.4040142478479759</c:v>
                </c:pt>
                <c:pt idx="59">
                  <c:v>0.40007685874071602</c:v>
                </c:pt>
                <c:pt idx="60">
                  <c:v>0.39615984227179174</c:v>
                </c:pt>
                <c:pt idx="61">
                  <c:v>0.39226374445807843</c:v>
                </c:pt>
                <c:pt idx="62">
                  <c:v>0.38838924202291703</c:v>
                </c:pt>
                <c:pt idx="63">
                  <c:v>0.38453736140004069</c:v>
                </c:pt>
                <c:pt idx="64">
                  <c:v>0.380708804150515</c:v>
                </c:pt>
                <c:pt idx="65">
                  <c:v>0.37690414900962987</c:v>
                </c:pt>
                <c:pt idx="66">
                  <c:v>0.3731244160241779</c:v>
                </c:pt>
                <c:pt idx="67">
                  <c:v>0.369369714049194</c:v>
                </c:pt>
                <c:pt idx="68">
                  <c:v>0.36564120814658646</c:v>
                </c:pt>
                <c:pt idx="69">
                  <c:v>0.36193914015960349</c:v>
                </c:pt>
                <c:pt idx="70">
                  <c:v>0.35826451271644577</c:v>
                </c:pt>
                <c:pt idx="71">
                  <c:v>0.35459646858142069</c:v>
                </c:pt>
                <c:pt idx="72">
                  <c:v>0.35095943997548812</c:v>
                </c:pt>
                <c:pt idx="73">
                  <c:v>0.34735326436614761</c:v>
                </c:pt>
                <c:pt idx="74">
                  <c:v>0.34377915935886882</c:v>
                </c:pt>
                <c:pt idx="75">
                  <c:v>0.34023722557120939</c:v>
                </c:pt>
                <c:pt idx="76">
                  <c:v>0.33672940432317705</c:v>
                </c:pt>
                <c:pt idx="77">
                  <c:v>0.33325681195199863</c:v>
                </c:pt>
                <c:pt idx="78">
                  <c:v>0.32982067373889867</c:v>
                </c:pt>
                <c:pt idx="79">
                  <c:v>0.32642022731480369</c:v>
                </c:pt>
                <c:pt idx="80">
                  <c:v>0.32304260474463614</c:v>
                </c:pt>
                <c:pt idx="81">
                  <c:v>0.3197030825058384</c:v>
                </c:pt>
                <c:pt idx="82">
                  <c:v>0.3164015001455121</c:v>
                </c:pt>
                <c:pt idx="83">
                  <c:v>0.31313746571919315</c:v>
                </c:pt>
                <c:pt idx="84">
                  <c:v>0.30991131171687175</c:v>
                </c:pt>
                <c:pt idx="85">
                  <c:v>0.3067234074990125</c:v>
                </c:pt>
                <c:pt idx="86">
                  <c:v>0.30357307984023407</c:v>
                </c:pt>
                <c:pt idx="87">
                  <c:v>0.30046114152372522</c:v>
                </c:pt>
                <c:pt idx="88">
                  <c:v>0.29738770064175762</c:v>
                </c:pt>
                <c:pt idx="89">
                  <c:v>0.29435263471641726</c:v>
                </c:pt>
                <c:pt idx="90">
                  <c:v>0.29135643009109324</c:v>
                </c:pt>
                <c:pt idx="91">
                  <c:v>0.28839871101048969</c:v>
                </c:pt>
                <c:pt idx="92">
                  <c:v>0.28547982016119389</c:v>
                </c:pt>
                <c:pt idx="93">
                  <c:v>0.28259995230339441</c:v>
                </c:pt>
                <c:pt idx="94">
                  <c:v>0.27975887757878792</c:v>
                </c:pt>
                <c:pt idx="95">
                  <c:v>0.2769560374261204</c:v>
                </c:pt>
                <c:pt idx="96">
                  <c:v>0.27419133340053464</c:v>
                </c:pt>
                <c:pt idx="97">
                  <c:v>0.27146483802783061</c:v>
                </c:pt>
                <c:pt idx="98">
                  <c:v>0.26877635456358395</c:v>
                </c:pt>
                <c:pt idx="99">
                  <c:v>0.26612493219023864</c:v>
                </c:pt>
                <c:pt idx="100">
                  <c:v>0.26351110165106945</c:v>
                </c:pt>
                <c:pt idx="101">
                  <c:v>0.26093456455444786</c:v>
                </c:pt>
                <c:pt idx="102">
                  <c:v>0.25839536815195152</c:v>
                </c:pt>
                <c:pt idx="103">
                  <c:v>0.25589245128190125</c:v>
                </c:pt>
                <c:pt idx="104">
                  <c:v>0.25342627051267269</c:v>
                </c:pt>
                <c:pt idx="105">
                  <c:v>0.25099623010157546</c:v>
                </c:pt>
                <c:pt idx="106">
                  <c:v>0.24860147052527284</c:v>
                </c:pt>
                <c:pt idx="107">
                  <c:v>0.24624212506021104</c:v>
                </c:pt>
                <c:pt idx="108">
                  <c:v>0.24391722195396764</c:v>
                </c:pt>
                <c:pt idx="109">
                  <c:v>0.24162622841757903</c:v>
                </c:pt>
                <c:pt idx="110">
                  <c:v>0.23936831751559762</c:v>
                </c:pt>
                <c:pt idx="111">
                  <c:v>0.23714326108832334</c:v>
                </c:pt>
                <c:pt idx="112">
                  <c:v>0.23495060208674218</c:v>
                </c:pt>
                <c:pt idx="113">
                  <c:v>0.23278955846702468</c:v>
                </c:pt>
                <c:pt idx="114">
                  <c:v>0.23066014214315475</c:v>
                </c:pt>
                <c:pt idx="115">
                  <c:v>0.2285610381237807</c:v>
                </c:pt>
                <c:pt idx="116">
                  <c:v>0.2264926463198684</c:v>
                </c:pt>
                <c:pt idx="117">
                  <c:v>0.22445317100561868</c:v>
                </c:pt>
                <c:pt idx="118">
                  <c:v>0.22244300568176645</c:v>
                </c:pt>
                <c:pt idx="119">
                  <c:v>0.22046076493677513</c:v>
                </c:pt>
                <c:pt idx="120">
                  <c:v>0.21850574841738835</c:v>
                </c:pt>
                <c:pt idx="121">
                  <c:v>0.21657713988942467</c:v>
                </c:pt>
                <c:pt idx="122">
                  <c:v>0.2146745738649784</c:v>
                </c:pt>
                <c:pt idx="123">
                  <c:v>0.21279627482635732</c:v>
                </c:pt>
                <c:pt idx="124">
                  <c:v>0.21094249947735128</c:v>
                </c:pt>
                <c:pt idx="125">
                  <c:v>0.20911199847533213</c:v>
                </c:pt>
                <c:pt idx="126">
                  <c:v>0.20730388010023237</c:v>
                </c:pt>
                <c:pt idx="127">
                  <c:v>0.20551768311034907</c:v>
                </c:pt>
                <c:pt idx="128">
                  <c:v>0.20375254420103972</c:v>
                </c:pt>
                <c:pt idx="129">
                  <c:v>0.20200823079504712</c:v>
                </c:pt>
                <c:pt idx="130">
                  <c:v>0.200283619930405</c:v>
                </c:pt>
                <c:pt idx="131">
                  <c:v>0.19857756584395256</c:v>
                </c:pt>
                <c:pt idx="132">
                  <c:v>0.19688843965891806</c:v>
                </c:pt>
                <c:pt idx="133">
                  <c:v>0.19520368384761394</c:v>
                </c:pt>
                <c:pt idx="134">
                  <c:v>0.19352559656215423</c:v>
                </c:pt>
                <c:pt idx="135">
                  <c:v>0.19185304922835308</c:v>
                </c:pt>
                <c:pt idx="136">
                  <c:v>0.19018436030978356</c:v>
                </c:pt>
                <c:pt idx="137">
                  <c:v>0.18851383024216406</c:v>
                </c:pt>
                <c:pt idx="138">
                  <c:v>0.18684142884556992</c:v>
                </c:pt>
                <c:pt idx="139">
                  <c:v>0.18516530027074232</c:v>
                </c:pt>
                <c:pt idx="140">
                  <c:v>0.1834832885049027</c:v>
                </c:pt>
                <c:pt idx="141">
                  <c:v>0.18179528204148832</c:v>
                </c:pt>
                <c:pt idx="142">
                  <c:v>0.18010038128500011</c:v>
                </c:pt>
                <c:pt idx="143">
                  <c:v>0.17839818769127727</c:v>
                </c:pt>
                <c:pt idx="144">
                  <c:v>0.17668871024005234</c:v>
                </c:pt>
                <c:pt idx="145">
                  <c:v>0.17497029727880725</c:v>
                </c:pt>
                <c:pt idx="146">
                  <c:v>0.17324345978027314</c:v>
                </c:pt>
                <c:pt idx="147">
                  <c:v>0.17150592661917802</c:v>
                </c:pt>
                <c:pt idx="148">
                  <c:v>0.16975735147454482</c:v>
                </c:pt>
                <c:pt idx="149">
                  <c:v>0.16799608146733297</c:v>
                </c:pt>
                <c:pt idx="150">
                  <c:v>0.16622160195830682</c:v>
                </c:pt>
                <c:pt idx="151">
                  <c:v>0.16442892266433656</c:v>
                </c:pt>
                <c:pt idx="152">
                  <c:v>0.16261578260914566</c:v>
                </c:pt>
                <c:pt idx="153">
                  <c:v>0.16078402938136363</c:v>
                </c:pt>
                <c:pt idx="154">
                  <c:v>0.15893245340068685</c:v>
                </c:pt>
                <c:pt idx="155">
                  <c:v>0.1570589221495198</c:v>
                </c:pt>
                <c:pt idx="156">
                  <c:v>0.15516322094485768</c:v>
                </c:pt>
                <c:pt idx="157">
                  <c:v>0.15324494839667274</c:v>
                </c:pt>
                <c:pt idx="158">
                  <c:v>0.15130245249797189</c:v>
                </c:pt>
                <c:pt idx="159">
                  <c:v>0.14933595904747599</c:v>
                </c:pt>
                <c:pt idx="160">
                  <c:v>0.14734278344728755</c:v>
                </c:pt>
                <c:pt idx="161">
                  <c:v>0.14532259805073999</c:v>
                </c:pt>
                <c:pt idx="162">
                  <c:v>0.14327391336906789</c:v>
                </c:pt>
                <c:pt idx="163">
                  <c:v>0.14119569587892591</c:v>
                </c:pt>
                <c:pt idx="164">
                  <c:v>0.13908677720345997</c:v>
                </c:pt>
                <c:pt idx="165">
                  <c:v>0.13694690797788325</c:v>
                </c:pt>
                <c:pt idx="166">
                  <c:v>0.13477222531187516</c:v>
                </c:pt>
                <c:pt idx="167">
                  <c:v>0.13256122706578352</c:v>
                </c:pt>
                <c:pt idx="168">
                  <c:v>0.13031272173404557</c:v>
                </c:pt>
                <c:pt idx="169">
                  <c:v>0.12802556606280502</c:v>
                </c:pt>
                <c:pt idx="170">
                  <c:v>0.1256981231665408</c:v>
                </c:pt>
                <c:pt idx="171">
                  <c:v>0.12333058691731499</c:v>
                </c:pt>
                <c:pt idx="172">
                  <c:v>0.12092158334078416</c:v>
                </c:pt>
                <c:pt idx="173">
                  <c:v>0.11847143720519714</c:v>
                </c:pt>
                <c:pt idx="174">
                  <c:v>0.11597766186378525</c:v>
                </c:pt>
                <c:pt idx="175">
                  <c:v>0.11343715001337493</c:v>
                </c:pt>
                <c:pt idx="176">
                  <c:v>0.11084888112550807</c:v>
                </c:pt>
                <c:pt idx="177">
                  <c:v>0.10821244956804701</c:v>
                </c:pt>
                <c:pt idx="178">
                  <c:v>0.10552759603384097</c:v>
                </c:pt>
                <c:pt idx="179">
                  <c:v>0.10279462084694137</c:v>
                </c:pt>
                <c:pt idx="180">
                  <c:v>0.10001399091958138</c:v>
                </c:pt>
                <c:pt idx="181">
                  <c:v>9.7182951709016224E-2</c:v>
                </c:pt>
                <c:pt idx="182">
                  <c:v>9.430200415533066E-2</c:v>
                </c:pt>
                <c:pt idx="183">
                  <c:v>9.1369476054097093E-2</c:v>
                </c:pt>
                <c:pt idx="184">
                  <c:v>8.8384869282294151E-2</c:v>
                </c:pt>
                <c:pt idx="185">
                  <c:v>8.5346986153673476E-2</c:v>
                </c:pt>
                <c:pt idx="186">
                  <c:v>8.2254332944514896E-2</c:v>
                </c:pt>
                <c:pt idx="187">
                  <c:v>7.9104461478111204E-2</c:v>
                </c:pt>
                <c:pt idx="188">
                  <c:v>7.5896584867732694E-2</c:v>
                </c:pt>
                <c:pt idx="189">
                  <c:v>7.2629930714845636E-2</c:v>
                </c:pt>
                <c:pt idx="190">
                  <c:v>6.9298621902890295E-2</c:v>
                </c:pt>
                <c:pt idx="191">
                  <c:v>6.5889385486889121E-2</c:v>
                </c:pt>
                <c:pt idx="192">
                  <c:v>6.2421024813055365E-2</c:v>
                </c:pt>
                <c:pt idx="193">
                  <c:v>5.889626300939739E-2</c:v>
                </c:pt>
                <c:pt idx="194">
                  <c:v>5.5316862069363426E-2</c:v>
                </c:pt>
                <c:pt idx="195">
                  <c:v>5.1685974859847071E-2</c:v>
                </c:pt>
                <c:pt idx="196">
                  <c:v>4.8007556909259917E-2</c:v>
                </c:pt>
                <c:pt idx="197">
                  <c:v>4.4285047030709887E-2</c:v>
                </c:pt>
                <c:pt idx="198">
                  <c:v>4.0523280094486192E-2</c:v>
                </c:pt>
                <c:pt idx="199">
                  <c:v>3.6730024252586993E-2</c:v>
                </c:pt>
                <c:pt idx="200">
                  <c:v>3.2908960166998888E-2</c:v>
                </c:pt>
                <c:pt idx="201">
                  <c:v>2.9068359498156945E-2</c:v>
                </c:pt>
                <c:pt idx="202">
                  <c:v>2.5214449848131974E-2</c:v>
                </c:pt>
                <c:pt idx="203">
                  <c:v>2.1352502851779996E-2</c:v>
                </c:pt>
                <c:pt idx="204">
                  <c:v>1.7492755348410122E-2</c:v>
                </c:pt>
                <c:pt idx="205">
                  <c:v>1.3641596290550347E-2</c:v>
                </c:pt>
                <c:pt idx="206">
                  <c:v>9.8062960905258862E-3</c:v>
                </c:pt>
                <c:pt idx="207">
                  <c:v>5.9930983735596386E-3</c:v>
                </c:pt>
                <c:pt idx="208">
                  <c:v>2.2081964023669296E-3</c:v>
                </c:pt>
                <c:pt idx="209">
                  <c:v>-1.5398873531009725E-3</c:v>
                </c:pt>
                <c:pt idx="210">
                  <c:v>-5.2436687111313126E-3</c:v>
                </c:pt>
                <c:pt idx="211">
                  <c:v>-8.8957026350977835E-3</c:v>
                </c:pt>
                <c:pt idx="212">
                  <c:v>-1.2498828166281249E-2</c:v>
                </c:pt>
                <c:pt idx="213">
                  <c:v>-1.6101740235791979E-2</c:v>
                </c:pt>
                <c:pt idx="214">
                  <c:v>-1.9708949813842851E-2</c:v>
                </c:pt>
                <c:pt idx="215">
                  <c:v>-2.3312965957305108E-2</c:v>
                </c:pt>
                <c:pt idx="216">
                  <c:v>-2.6907480532115453E-2</c:v>
                </c:pt>
                <c:pt idx="217">
                  <c:v>-3.0490616918900464E-2</c:v>
                </c:pt>
                <c:pt idx="218">
                  <c:v>-3.406030315815551E-2</c:v>
                </c:pt>
                <c:pt idx="219">
                  <c:v>-3.7620560507632621E-2</c:v>
                </c:pt>
                <c:pt idx="220">
                  <c:v>-4.117540869449203E-2</c:v>
                </c:pt>
                <c:pt idx="221">
                  <c:v>-4.4726825034893898E-2</c:v>
                </c:pt>
                <c:pt idx="222">
                  <c:v>-4.8258659806602391E-2</c:v>
                </c:pt>
                <c:pt idx="223">
                  <c:v>-5.1822456507587426E-2</c:v>
                </c:pt>
                <c:pt idx="224">
                  <c:v>-5.5420650989501635E-2</c:v>
                </c:pt>
                <c:pt idx="225">
                  <c:v>-5.9003623851161272E-2</c:v>
                </c:pt>
                <c:pt idx="226">
                  <c:v>-6.2538099892463853E-2</c:v>
                </c:pt>
                <c:pt idx="227">
                  <c:v>-6.6010107154935493E-2</c:v>
                </c:pt>
                <c:pt idx="228">
                  <c:v>-6.9440077429771652E-2</c:v>
                </c:pt>
                <c:pt idx="229">
                  <c:v>-7.2821398727627176E-2</c:v>
                </c:pt>
                <c:pt idx="230">
                  <c:v>-7.6193341865240391E-2</c:v>
                </c:pt>
                <c:pt idx="231">
                  <c:v>-7.9497812180902142E-2</c:v>
                </c:pt>
                <c:pt idx="232">
                  <c:v>-8.2730960125247457E-2</c:v>
                </c:pt>
                <c:pt idx="233">
                  <c:v>-8.5883233397581582E-2</c:v>
                </c:pt>
                <c:pt idx="234">
                  <c:v>-8.8950110573735169E-2</c:v>
                </c:pt>
                <c:pt idx="235">
                  <c:v>-9.1926186105706353E-2</c:v>
                </c:pt>
                <c:pt idx="236">
                  <c:v>-9.4802896184763258E-2</c:v>
                </c:pt>
                <c:pt idx="237">
                  <c:v>-9.7502487296657614E-2</c:v>
                </c:pt>
                <c:pt idx="238">
                  <c:v>-0.10021948586684802</c:v>
                </c:pt>
                <c:pt idx="239">
                  <c:v>-0.10283266527157751</c:v>
                </c:pt>
                <c:pt idx="240">
                  <c:v>-0.10535442382936226</c:v>
                </c:pt>
                <c:pt idx="241">
                  <c:v>-0.10776482208553703</c:v>
                </c:pt>
                <c:pt idx="242">
                  <c:v>-0.11006615147933974</c:v>
                </c:pt>
                <c:pt idx="243">
                  <c:v>-0.11226320313817931</c:v>
                </c:pt>
                <c:pt idx="244">
                  <c:v>-0.11436658696241554</c:v>
                </c:pt>
                <c:pt idx="245">
                  <c:v>-0.11638797906449706</c:v>
                </c:pt>
                <c:pt idx="246">
                  <c:v>-0.11833974601478174</c:v>
                </c:pt>
                <c:pt idx="247">
                  <c:v>-0.12030541210778341</c:v>
                </c:pt>
                <c:pt idx="248">
                  <c:v>-0.12236197542148537</c:v>
                </c:pt>
                <c:pt idx="249">
                  <c:v>-0.12435700274055311</c:v>
                </c:pt>
                <c:pt idx="250">
                  <c:v>-0.12628797059586203</c:v>
                </c:pt>
                <c:pt idx="251">
                  <c:v>-0.12815325024533886</c:v>
                </c:pt>
                <c:pt idx="252">
                  <c:v>-0.12996138251301051</c:v>
                </c:pt>
                <c:pt idx="253">
                  <c:v>-0.13171933028941379</c:v>
                </c:pt>
                <c:pt idx="254">
                  <c:v>-0.13343391307944685</c:v>
                </c:pt>
                <c:pt idx="255">
                  <c:v>-0.13511836708721905</c:v>
                </c:pt>
                <c:pt idx="256">
                  <c:v>-0.13703386307448828</c:v>
                </c:pt>
                <c:pt idx="257">
                  <c:v>-0.13890694412779653</c:v>
                </c:pt>
                <c:pt idx="258">
                  <c:v>-0.14073816823270852</c:v>
                </c:pt>
                <c:pt idx="259">
                  <c:v>-0.14251881126179949</c:v>
                </c:pt>
                <c:pt idx="260">
                  <c:v>-0.14426109925370004</c:v>
                </c:pt>
                <c:pt idx="261">
                  <c:v>-0.14597874072265241</c:v>
                </c:pt>
                <c:pt idx="262">
                  <c:v>-0.14769345487734767</c:v>
                </c:pt>
                <c:pt idx="263">
                  <c:v>-0.14943212874910788</c:v>
                </c:pt>
                <c:pt idx="264">
                  <c:v>-0.15130323763560519</c:v>
                </c:pt>
                <c:pt idx="265">
                  <c:v>-0.15340692940267714</c:v>
                </c:pt>
                <c:pt idx="266">
                  <c:v>-0.15554622905922236</c:v>
                </c:pt>
                <c:pt idx="267">
                  <c:v>-0.15771268153362228</c:v>
                </c:pt>
                <c:pt idx="268">
                  <c:v>-0.1598821774127647</c:v>
                </c:pt>
                <c:pt idx="269">
                  <c:v>-0.16203726481410491</c:v>
                </c:pt>
                <c:pt idx="270">
                  <c:v>-0.16416709639101199</c:v>
                </c:pt>
                <c:pt idx="271">
                  <c:v>-0.16626718444704133</c:v>
                </c:pt>
                <c:pt idx="272">
                  <c:v>-0.16833750260710842</c:v>
                </c:pt>
                <c:pt idx="273">
                  <c:v>-0.17037408745940941</c:v>
                </c:pt>
                <c:pt idx="274">
                  <c:v>-0.17237780194131982</c:v>
                </c:pt>
                <c:pt idx="275">
                  <c:v>-0.17436705671119065</c:v>
                </c:pt>
                <c:pt idx="276">
                  <c:v>-0.17651394957624614</c:v>
                </c:pt>
                <c:pt idx="277">
                  <c:v>-0.17861592885072688</c:v>
                </c:pt>
                <c:pt idx="278">
                  <c:v>-0.18066122233918006</c:v>
                </c:pt>
                <c:pt idx="279">
                  <c:v>-0.18263167294702073</c:v>
                </c:pt>
                <c:pt idx="280">
                  <c:v>-0.18451176397052499</c:v>
                </c:pt>
                <c:pt idx="281">
                  <c:v>-0.18629511110807923</c:v>
                </c:pt>
                <c:pt idx="282">
                  <c:v>-0.1879904618623312</c:v>
                </c:pt>
                <c:pt idx="283">
                  <c:v>-0.18959971787878124</c:v>
                </c:pt>
                <c:pt idx="284">
                  <c:v>-0.19113511943236169</c:v>
                </c:pt>
                <c:pt idx="285">
                  <c:v>-0.19261013792714515</c:v>
                </c:pt>
                <c:pt idx="286">
                  <c:v>-0.19406630536693226</c:v>
                </c:pt>
                <c:pt idx="287">
                  <c:v>-0.19548794491339705</c:v>
                </c:pt>
                <c:pt idx="288">
                  <c:v>-0.19686622828765626</c:v>
                </c:pt>
                <c:pt idx="289">
                  <c:v>-0.19820158480047981</c:v>
                </c:pt>
                <c:pt idx="290">
                  <c:v>-0.19949007983437239</c:v>
                </c:pt>
                <c:pt idx="291">
                  <c:v>-0.20072963924134732</c:v>
                </c:pt>
                <c:pt idx="292">
                  <c:v>-0.20192242821920789</c:v>
                </c:pt>
                <c:pt idx="293">
                  <c:v>-0.20307412449164117</c:v>
                </c:pt>
                <c:pt idx="294">
                  <c:v>-0.20418712569333924</c:v>
                </c:pt>
                <c:pt idx="295">
                  <c:v>-0.20527204746492314</c:v>
                </c:pt>
                <c:pt idx="296">
                  <c:v>-0.20642030627500357</c:v>
                </c:pt>
                <c:pt idx="297">
                  <c:v>-0.20758359094054846</c:v>
                </c:pt>
                <c:pt idx="298">
                  <c:v>-0.20874125094871368</c:v>
                </c:pt>
                <c:pt idx="299">
                  <c:v>-0.20989503767281376</c:v>
                </c:pt>
                <c:pt idx="300">
                  <c:v>-0.21105210823966564</c:v>
                </c:pt>
                <c:pt idx="301">
                  <c:v>-0.21221395763697704</c:v>
                </c:pt>
                <c:pt idx="302">
                  <c:v>-0.21338641255964919</c:v>
                </c:pt>
                <c:pt idx="303">
                  <c:v>-0.21457659347552205</c:v>
                </c:pt>
                <c:pt idx="304">
                  <c:v>-0.21578259558871543</c:v>
                </c:pt>
                <c:pt idx="305">
                  <c:v>-0.2170124349618705</c:v>
                </c:pt>
                <c:pt idx="306">
                  <c:v>-0.21827195323251652</c:v>
                </c:pt>
                <c:pt idx="307">
                  <c:v>-0.21956624872372435</c:v>
                </c:pt>
                <c:pt idx="308">
                  <c:v>-0.22089966882268239</c:v>
                </c:pt>
                <c:pt idx="309">
                  <c:v>-0.22226846036202966</c:v>
                </c:pt>
                <c:pt idx="310">
                  <c:v>-0.22367203590439327</c:v>
                </c:pt>
                <c:pt idx="311">
                  <c:v>-0.22510754642891415</c:v>
                </c:pt>
                <c:pt idx="312">
                  <c:v>-0.22657206690553341</c:v>
                </c:pt>
                <c:pt idx="313">
                  <c:v>-0.22806088635483593</c:v>
                </c:pt>
                <c:pt idx="314">
                  <c:v>-0.22956844130052159</c:v>
                </c:pt>
                <c:pt idx="315">
                  <c:v>-0.23108926847835567</c:v>
                </c:pt>
                <c:pt idx="316">
                  <c:v>-0.23262154332290741</c:v>
                </c:pt>
                <c:pt idx="317">
                  <c:v>-0.23416967377482623</c:v>
                </c:pt>
                <c:pt idx="318">
                  <c:v>-0.23572962332751682</c:v>
                </c:pt>
                <c:pt idx="319">
                  <c:v>-0.23730266215333154</c:v>
                </c:pt>
                <c:pt idx="320">
                  <c:v>-0.23889155983134822</c:v>
                </c:pt>
                <c:pt idx="321">
                  <c:v>-0.24049376784201951</c:v>
                </c:pt>
                <c:pt idx="322">
                  <c:v>-0.24211565054494288</c:v>
                </c:pt>
                <c:pt idx="323">
                  <c:v>-0.24375622710089404</c:v>
                </c:pt>
                <c:pt idx="324">
                  <c:v>-0.24541044890763594</c:v>
                </c:pt>
                <c:pt idx="325">
                  <c:v>-0.24708064339796867</c:v>
                </c:pt>
                <c:pt idx="326">
                  <c:v>-0.24876449237849532</c:v>
                </c:pt>
                <c:pt idx="327">
                  <c:v>-0.2504587201243707</c:v>
                </c:pt>
                <c:pt idx="328">
                  <c:v>-0.25216286773272456</c:v>
                </c:pt>
                <c:pt idx="329">
                  <c:v>-0.25387396089837694</c:v>
                </c:pt>
                <c:pt idx="330">
                  <c:v>-0.25558846506365651</c:v>
                </c:pt>
                <c:pt idx="331">
                  <c:v>-0.25730522365192099</c:v>
                </c:pt>
                <c:pt idx="332">
                  <c:v>-0.25901948969812028</c:v>
                </c:pt>
                <c:pt idx="333">
                  <c:v>-0.2607274791154085</c:v>
                </c:pt>
                <c:pt idx="334">
                  <c:v>-0.26242790661712179</c:v>
                </c:pt>
                <c:pt idx="335">
                  <c:v>-0.26411747054424217</c:v>
                </c:pt>
                <c:pt idx="336">
                  <c:v>-0.26579363077267903</c:v>
                </c:pt>
                <c:pt idx="337">
                  <c:v>-0.26745438512408298</c:v>
                </c:pt>
                <c:pt idx="338">
                  <c:v>-0.26909664530624455</c:v>
                </c:pt>
                <c:pt idx="339">
                  <c:v>-0.27072065952889812</c:v>
                </c:pt>
                <c:pt idx="340">
                  <c:v>-0.27232227381213242</c:v>
                </c:pt>
                <c:pt idx="341">
                  <c:v>-0.27390126569818862</c:v>
                </c:pt>
                <c:pt idx="342">
                  <c:v>-0.27545507197609531</c:v>
                </c:pt>
                <c:pt idx="343">
                  <c:v>-0.27698237222999184</c:v>
                </c:pt>
                <c:pt idx="344">
                  <c:v>-0.27848271889828785</c:v>
                </c:pt>
                <c:pt idx="345">
                  <c:v>-0.27995857510196465</c:v>
                </c:pt>
                <c:pt idx="346">
                  <c:v>-0.28141031607082956</c:v>
                </c:pt>
                <c:pt idx="347">
                  <c:v>-0.28283539865470614</c:v>
                </c:pt>
                <c:pt idx="348">
                  <c:v>-0.28423234833100586</c:v>
                </c:pt>
                <c:pt idx="349">
                  <c:v>-0.28559927892068115</c:v>
                </c:pt>
                <c:pt idx="350">
                  <c:v>-0.28693579179603923</c:v>
                </c:pt>
                <c:pt idx="351">
                  <c:v>-0.28823802299418938</c:v>
                </c:pt>
                <c:pt idx="352">
                  <c:v>-0.28950595349271546</c:v>
                </c:pt>
                <c:pt idx="353">
                  <c:v>-0.29073628769919424</c:v>
                </c:pt>
                <c:pt idx="354">
                  <c:v>-0.29192676829560432</c:v>
                </c:pt>
                <c:pt idx="355">
                  <c:v>-0.29307573558337857</c:v>
                </c:pt>
                <c:pt idx="356">
                  <c:v>-0.29418157666176126</c:v>
                </c:pt>
                <c:pt idx="357">
                  <c:v>-0.29524328952595746</c:v>
                </c:pt>
                <c:pt idx="358">
                  <c:v>-0.29625808509199092</c:v>
                </c:pt>
                <c:pt idx="359">
                  <c:v>-0.29722634626063943</c:v>
                </c:pt>
                <c:pt idx="360">
                  <c:v>-0.29814724163662892</c:v>
                </c:pt>
                <c:pt idx="361">
                  <c:v>-0.29902108320952747</c:v>
                </c:pt>
                <c:pt idx="362">
                  <c:v>-0.29984603362525669</c:v>
                </c:pt>
                <c:pt idx="363">
                  <c:v>-0.30062336221236657</c:v>
                </c:pt>
                <c:pt idx="364">
                  <c:v>-0.3013508412985742</c:v>
                </c:pt>
                <c:pt idx="365">
                  <c:v>-0.30202878851782161</c:v>
                </c:pt>
                <c:pt idx="366">
                  <c:v>-0.30265457928039002</c:v>
                </c:pt>
                <c:pt idx="367">
                  <c:v>-0.30322918314542935</c:v>
                </c:pt>
                <c:pt idx="368">
                  <c:v>-0.30375132754403028</c:v>
                </c:pt>
                <c:pt idx="369">
                  <c:v>-0.30422003987181762</c:v>
                </c:pt>
                <c:pt idx="370">
                  <c:v>-0.30463222292690434</c:v>
                </c:pt>
                <c:pt idx="371">
                  <c:v>-0.30498667024863474</c:v>
                </c:pt>
                <c:pt idx="372">
                  <c:v>-0.30528352762276734</c:v>
                </c:pt>
                <c:pt idx="373">
                  <c:v>-0.30552118586159371</c:v>
                </c:pt>
                <c:pt idx="374">
                  <c:v>-0.30569923364493778</c:v>
                </c:pt>
                <c:pt idx="375">
                  <c:v>-0.30581775462476046</c:v>
                </c:pt>
                <c:pt idx="376">
                  <c:v>-0.30587583621746744</c:v>
                </c:pt>
                <c:pt idx="377">
                  <c:v>-0.3058738468140782</c:v>
                </c:pt>
                <c:pt idx="378">
                  <c:v>-0.30581105440897777</c:v>
                </c:pt>
                <c:pt idx="379">
                  <c:v>-0.30568743303935686</c:v>
                </c:pt>
                <c:pt idx="380">
                  <c:v>-0.3055024069394966</c:v>
                </c:pt>
                <c:pt idx="381">
                  <c:v>-0.30525715241278512</c:v>
                </c:pt>
                <c:pt idx="382">
                  <c:v>-0.30495169311806231</c:v>
                </c:pt>
                <c:pt idx="383">
                  <c:v>-0.30458294595709701</c:v>
                </c:pt>
                <c:pt idx="384">
                  <c:v>-0.30415107218632009</c:v>
                </c:pt>
                <c:pt idx="385">
                  <c:v>-0.30365620817613748</c:v>
                </c:pt>
                <c:pt idx="386">
                  <c:v>-0.30309958388452057</c:v>
                </c:pt>
                <c:pt idx="387">
                  <c:v>-0.30248213848245281</c:v>
                </c:pt>
                <c:pt idx="388">
                  <c:v>-0.30180433951379421</c:v>
                </c:pt>
                <c:pt idx="389">
                  <c:v>-0.30106773904583545</c:v>
                </c:pt>
                <c:pt idx="390">
                  <c:v>-0.30027230167782981</c:v>
                </c:pt>
                <c:pt idx="391">
                  <c:v>-0.29941925510644701</c:v>
                </c:pt>
                <c:pt idx="392">
                  <c:v>-0.2985098160918585</c:v>
                </c:pt>
                <c:pt idx="393">
                  <c:v>-0.29754511211521883</c:v>
                </c:pt>
                <c:pt idx="394">
                  <c:v>-0.29652582238144626</c:v>
                </c:pt>
                <c:pt idx="395">
                  <c:v>-0.29545570880705996</c:v>
                </c:pt>
                <c:pt idx="396">
                  <c:v>-0.29433637567257326</c:v>
                </c:pt>
                <c:pt idx="397">
                  <c:v>-0.29316881958314861</c:v>
                </c:pt>
                <c:pt idx="398">
                  <c:v>-0.29195282787082988</c:v>
                </c:pt>
                <c:pt idx="399">
                  <c:v>-0.29068785462951968</c:v>
                </c:pt>
                <c:pt idx="400">
                  <c:v>-0.28937015340250855</c:v>
                </c:pt>
                <c:pt idx="401">
                  <c:v>-0.28799423528107071</c:v>
                </c:pt>
                <c:pt idx="402">
                  <c:v>-0.28655160110699035</c:v>
                </c:pt>
                <c:pt idx="403">
                  <c:v>-0.28492013975228947</c:v>
                </c:pt>
                <c:pt idx="404">
                  <c:v>-0.28323589329253784</c:v>
                </c:pt>
                <c:pt idx="405">
                  <c:v>-0.28149618126225279</c:v>
                </c:pt>
                <c:pt idx="406">
                  <c:v>-0.27971283380407908</c:v>
                </c:pt>
                <c:pt idx="407">
                  <c:v>-0.27789289431732761</c:v>
                </c:pt>
                <c:pt idx="408">
                  <c:v>-0.27604374334384812</c:v>
                </c:pt>
                <c:pt idx="409">
                  <c:v>-0.27417595635826703</c:v>
                </c:pt>
                <c:pt idx="410">
                  <c:v>-0.2722942161666152</c:v>
                </c:pt>
                <c:pt idx="411">
                  <c:v>-0.27040250128215071</c:v>
                </c:pt>
                <c:pt idx="412">
                  <c:v>-0.26850405116205395</c:v>
                </c:pt>
                <c:pt idx="413">
                  <c:v>-0.26660018524418438</c:v>
                </c:pt>
                <c:pt idx="414">
                  <c:v>-0.26469148679834037</c:v>
                </c:pt>
                <c:pt idx="415">
                  <c:v>-0.26277715501484245</c:v>
                </c:pt>
                <c:pt idx="416">
                  <c:v>-0.26085527134550002</c:v>
                </c:pt>
                <c:pt idx="417">
                  <c:v>-0.25892578481878498</c:v>
                </c:pt>
                <c:pt idx="418">
                  <c:v>-0.25698799190162647</c:v>
                </c:pt>
                <c:pt idx="419">
                  <c:v>-0.25504218107114301</c:v>
                </c:pt>
                <c:pt idx="420">
                  <c:v>-0.25308747823234429</c:v>
                </c:pt>
                <c:pt idx="421">
                  <c:v>-0.25112334969712535</c:v>
                </c:pt>
                <c:pt idx="422">
                  <c:v>-0.24915055963952745</c:v>
                </c:pt>
                <c:pt idx="423">
                  <c:v>-0.24716748212372669</c:v>
                </c:pt>
                <c:pt idx="424">
                  <c:v>-0.24517293246319499</c:v>
                </c:pt>
                <c:pt idx="425">
                  <c:v>-0.24316497966469605</c:v>
                </c:pt>
                <c:pt idx="426">
                  <c:v>-0.24114385097490462</c:v>
                </c:pt>
                <c:pt idx="427">
                  <c:v>-0.23910618114719867</c:v>
                </c:pt>
                <c:pt idx="428">
                  <c:v>-0.23705041402502661</c:v>
                </c:pt>
                <c:pt idx="429">
                  <c:v>-0.23497627244215288</c:v>
                </c:pt>
                <c:pt idx="430">
                  <c:v>-0.23288198483536227</c:v>
                </c:pt>
                <c:pt idx="431">
                  <c:v>-0.23076630351490424</c:v>
                </c:pt>
                <c:pt idx="432">
                  <c:v>-0.22863064043527906</c:v>
                </c:pt>
                <c:pt idx="433">
                  <c:v>-0.22647533947318749</c:v>
                </c:pt>
                <c:pt idx="434">
                  <c:v>-0.22430065674296054</c:v>
                </c:pt>
                <c:pt idx="435">
                  <c:v>-0.2221074533638418</c:v>
                </c:pt>
                <c:pt idx="436">
                  <c:v>-0.21989640691186063</c:v>
                </c:pt>
                <c:pt idx="437">
                  <c:v>-0.21766754559645998</c:v>
                </c:pt>
                <c:pt idx="438">
                  <c:v>-0.21542166745442454</c:v>
                </c:pt>
                <c:pt idx="439">
                  <c:v>-0.21316002438714948</c:v>
                </c:pt>
                <c:pt idx="440">
                  <c:v>-0.21088279542227686</c:v>
                </c:pt>
                <c:pt idx="441">
                  <c:v>-0.20859112285268389</c:v>
                </c:pt>
                <c:pt idx="442">
                  <c:v>-0.20628575469677163</c:v>
                </c:pt>
                <c:pt idx="443">
                  <c:v>-0.20396726158962933</c:v>
                </c:pt>
                <c:pt idx="444">
                  <c:v>-0.20163653532596582</c:v>
                </c:pt>
                <c:pt idx="445">
                  <c:v>-0.19929461610700511</c:v>
                </c:pt>
                <c:pt idx="446">
                  <c:v>-0.19694171035797409</c:v>
                </c:pt>
                <c:pt idx="447">
                  <c:v>-0.19457895508876627</c:v>
                </c:pt>
                <c:pt idx="448">
                  <c:v>-0.19220686119232372</c:v>
                </c:pt>
                <c:pt idx="449">
                  <c:v>-0.1898266926201326</c:v>
                </c:pt>
                <c:pt idx="450">
                  <c:v>-0.18743861209463969</c:v>
                </c:pt>
                <c:pt idx="451">
                  <c:v>-0.18504369270236207</c:v>
                </c:pt>
                <c:pt idx="452">
                  <c:v>-0.18264255248894659</c:v>
                </c:pt>
                <c:pt idx="453">
                  <c:v>-0.18023622900336683</c:v>
                </c:pt>
                <c:pt idx="454">
                  <c:v>-0.17782530978024372</c:v>
                </c:pt>
                <c:pt idx="455">
                  <c:v>-0.17541068099902027</c:v>
                </c:pt>
                <c:pt idx="456">
                  <c:v>-0.1729929792298931</c:v>
                </c:pt>
                <c:pt idx="457">
                  <c:v>-0.17057290475209519</c:v>
                </c:pt>
                <c:pt idx="458">
                  <c:v>-0.16815080017622136</c:v>
                </c:pt>
                <c:pt idx="459">
                  <c:v>-0.16572741842143782</c:v>
                </c:pt>
                <c:pt idx="460">
                  <c:v>-0.16330357186091746</c:v>
                </c:pt>
                <c:pt idx="461">
                  <c:v>-0.16087926809814534</c:v>
                </c:pt>
                <c:pt idx="462">
                  <c:v>-0.15845548444864269</c:v>
                </c:pt>
                <c:pt idx="463">
                  <c:v>-0.15603273205795851</c:v>
                </c:pt>
                <c:pt idx="464">
                  <c:v>-0.15361103171052082</c:v>
                </c:pt>
                <c:pt idx="465">
                  <c:v>-0.15119135725908883</c:v>
                </c:pt>
                <c:pt idx="466">
                  <c:v>-0.14877389545667466</c:v>
                </c:pt>
                <c:pt idx="467">
                  <c:v>-0.14635915531834462</c:v>
                </c:pt>
                <c:pt idx="468">
                  <c:v>-0.14394734614904306</c:v>
                </c:pt>
                <c:pt idx="469">
                  <c:v>-0.14153903117827121</c:v>
                </c:pt>
                <c:pt idx="470">
                  <c:v>-0.13913422620227398</c:v>
                </c:pt>
                <c:pt idx="471">
                  <c:v>-0.13673362035209508</c:v>
                </c:pt>
                <c:pt idx="472">
                  <c:v>-0.1343371820429273</c:v>
                </c:pt>
                <c:pt idx="473">
                  <c:v>-0.13194505552372646</c:v>
                </c:pt>
                <c:pt idx="474">
                  <c:v>-0.12955685838914555</c:v>
                </c:pt>
                <c:pt idx="475">
                  <c:v>-0.12717211227606212</c:v>
                </c:pt>
                <c:pt idx="476">
                  <c:v>-0.1247915221742205</c:v>
                </c:pt>
                <c:pt idx="477">
                  <c:v>-0.1224144735800671</c:v>
                </c:pt>
                <c:pt idx="478">
                  <c:v>-0.1200421056570742</c:v>
                </c:pt>
                <c:pt idx="479">
                  <c:v>-0.11767424282805573</c:v>
                </c:pt>
                <c:pt idx="480">
                  <c:v>-0.11531094933575127</c:v>
                </c:pt>
                <c:pt idx="481">
                  <c:v>-0.11295309355656438</c:v>
                </c:pt>
                <c:pt idx="482">
                  <c:v>-0.11060175857260607</c:v>
                </c:pt>
                <c:pt idx="483">
                  <c:v>-0.10825697412145018</c:v>
                </c:pt>
                <c:pt idx="484">
                  <c:v>-0.10591942954224368</c:v>
                </c:pt>
                <c:pt idx="485">
                  <c:v>-0.10358996323731753</c:v>
                </c:pt>
                <c:pt idx="486">
                  <c:v>-0.10126851273899043</c:v>
                </c:pt>
                <c:pt idx="487">
                  <c:v>-9.8954788760139439E-2</c:v>
                </c:pt>
                <c:pt idx="488">
                  <c:v>-9.6649639404590301E-2</c:v>
                </c:pt>
                <c:pt idx="489">
                  <c:v>-9.4352768471555187E-2</c:v>
                </c:pt>
                <c:pt idx="490">
                  <c:v>-9.2064269380193062E-2</c:v>
                </c:pt>
                <c:pt idx="491">
                  <c:v>-8.9784328517972634E-2</c:v>
                </c:pt>
                <c:pt idx="492">
                  <c:v>-8.7512779502678439E-2</c:v>
                </c:pt>
                <c:pt idx="493">
                  <c:v>-8.5249584841539008E-2</c:v>
                </c:pt>
                <c:pt idx="494">
                  <c:v>-8.2995020632303185E-2</c:v>
                </c:pt>
                <c:pt idx="495">
                  <c:v>-8.0748359109717477E-2</c:v>
                </c:pt>
                <c:pt idx="496">
                  <c:v>-7.8509662295297836E-2</c:v>
                </c:pt>
                <c:pt idx="497">
                  <c:v>-7.6276984767873507E-2</c:v>
                </c:pt>
                <c:pt idx="498">
                  <c:v>-7.4049740390805099E-2</c:v>
                </c:pt>
                <c:pt idx="499">
                  <c:v>-7.1826591054550804E-2</c:v>
                </c:pt>
                <c:pt idx="500">
                  <c:v>-6.96075929342716E-2</c:v>
                </c:pt>
                <c:pt idx="501">
                  <c:v>-6.739234736504264E-2</c:v>
                </c:pt>
                <c:pt idx="502">
                  <c:v>-6.5181065102859981E-2</c:v>
                </c:pt>
                <c:pt idx="503">
                  <c:v>-6.2973533483247218E-2</c:v>
                </c:pt>
                <c:pt idx="504">
                  <c:v>-6.0769871444996099E-2</c:v>
                </c:pt>
                <c:pt idx="505">
                  <c:v>-5.8569662110231055E-2</c:v>
                </c:pt>
                <c:pt idx="506">
                  <c:v>-5.6372997865066291E-2</c:v>
                </c:pt>
                <c:pt idx="507">
                  <c:v>-5.4179969072453142E-2</c:v>
                </c:pt>
                <c:pt idx="508">
                  <c:v>-5.1990168081094475E-2</c:v>
                </c:pt>
                <c:pt idx="509">
                  <c:v>-4.9804066189430077E-2</c:v>
                </c:pt>
                <c:pt idx="510">
                  <c:v>-4.7621027442390655E-2</c:v>
                </c:pt>
                <c:pt idx="511">
                  <c:v>-4.5441233187054605E-2</c:v>
                </c:pt>
                <c:pt idx="512">
                  <c:v>-4.3264489254438925E-2</c:v>
                </c:pt>
                <c:pt idx="513">
                  <c:v>-4.1090462938468096E-2</c:v>
                </c:pt>
                <c:pt idx="514">
                  <c:v>-3.8919337680425214E-2</c:v>
                </c:pt>
                <c:pt idx="515">
                  <c:v>-3.6751180495556847E-2</c:v>
                </c:pt>
                <c:pt idx="516">
                  <c:v>-3.4585692548456039E-2</c:v>
                </c:pt>
                <c:pt idx="517">
                  <c:v>-3.2423333926545249E-2</c:v>
                </c:pt>
                <c:pt idx="518">
                  <c:v>-3.0263556358572526E-2</c:v>
                </c:pt>
                <c:pt idx="519">
                  <c:v>-2.8106926973965017E-2</c:v>
                </c:pt>
                <c:pt idx="520">
                  <c:v>-2.5953204686691898E-2</c:v>
                </c:pt>
                <c:pt idx="521">
                  <c:v>-2.3802672584199762E-2</c:v>
                </c:pt>
                <c:pt idx="522">
                  <c:v>-2.1655118291445178E-2</c:v>
                </c:pt>
                <c:pt idx="523">
                  <c:v>-1.9510658385900295E-2</c:v>
                </c:pt>
                <c:pt idx="524">
                  <c:v>-1.7369433978722985E-2</c:v>
                </c:pt>
                <c:pt idx="525">
                  <c:v>-1.5231100703082744E-2</c:v>
                </c:pt>
                <c:pt idx="526">
                  <c:v>-1.3096201194410097E-2</c:v>
                </c:pt>
                <c:pt idx="527">
                  <c:v>-1.0964550561574726E-2</c:v>
                </c:pt>
                <c:pt idx="528">
                  <c:v>-8.835280499499415E-3</c:v>
                </c:pt>
                <c:pt idx="529">
                  <c:v>-6.7489990545911913E-3</c:v>
                </c:pt>
                <c:pt idx="530">
                  <c:v>-4.6674587116932991E-3</c:v>
                </c:pt>
                <c:pt idx="531">
                  <c:v>-2.5904830174489761E-3</c:v>
                </c:pt>
                <c:pt idx="532">
                  <c:v>-5.1813186415193438E-4</c:v>
                </c:pt>
                <c:pt idx="533">
                  <c:v>1.5495104525432677E-3</c:v>
                </c:pt>
                <c:pt idx="534">
                  <c:v>3.6121817900362876E-3</c:v>
                </c:pt>
                <c:pt idx="535">
                  <c:v>5.6700084768819556E-3</c:v>
                </c:pt>
                <c:pt idx="536">
                  <c:v>7.7232673147509603E-3</c:v>
                </c:pt>
                <c:pt idx="537">
                  <c:v>9.771420242650302E-3</c:v>
                </c:pt>
                <c:pt idx="538">
                  <c:v>1.1815098348656003E-2</c:v>
                </c:pt>
                <c:pt idx="539">
                  <c:v>1.3854620302370498E-2</c:v>
                </c:pt>
                <c:pt idx="540">
                  <c:v>1.5890049494980692E-2</c:v>
                </c:pt>
                <c:pt idx="541">
                  <c:v>1.7921647067566132E-2</c:v>
                </c:pt>
                <c:pt idx="542">
                  <c:v>1.9949768402708703E-2</c:v>
                </c:pt>
                <c:pt idx="543">
                  <c:v>2.1974811681191093E-2</c:v>
                </c:pt>
                <c:pt idx="544">
                  <c:v>2.3996482005253623E-2</c:v>
                </c:pt>
                <c:pt idx="545">
                  <c:v>2.6015562835085167E-2</c:v>
                </c:pt>
                <c:pt idx="546">
                  <c:v>2.8032143770340696E-2</c:v>
                </c:pt>
                <c:pt idx="547">
                  <c:v>3.0045684791901603E-2</c:v>
                </c:pt>
                <c:pt idx="548">
                  <c:v>3.205690622843891E-2</c:v>
                </c:pt>
                <c:pt idx="549">
                  <c:v>3.4065414318900797E-2</c:v>
                </c:pt>
                <c:pt idx="550">
                  <c:v>3.6071489660757322E-2</c:v>
                </c:pt>
                <c:pt idx="551">
                  <c:v>3.8075976898306503E-2</c:v>
                </c:pt>
                <c:pt idx="552">
                  <c:v>4.0078997086734167E-2</c:v>
                </c:pt>
                <c:pt idx="553">
                  <c:v>4.2081138952234663E-2</c:v>
                </c:pt>
                <c:pt idx="554">
                  <c:v>4.4082606174104665E-2</c:v>
                </c:pt>
                <c:pt idx="555">
                  <c:v>4.6084390113861319E-2</c:v>
                </c:pt>
                <c:pt idx="556">
                  <c:v>4.8086397840737052E-2</c:v>
                </c:pt>
                <c:pt idx="557">
                  <c:v>5.0089783471341874E-2</c:v>
                </c:pt>
                <c:pt idx="558">
                  <c:v>5.2094439811608363E-2</c:v>
                </c:pt>
                <c:pt idx="559">
                  <c:v>5.4101221132060513E-2</c:v>
                </c:pt>
                <c:pt idx="560">
                  <c:v>5.6109873638022272E-2</c:v>
                </c:pt>
                <c:pt idx="561">
                  <c:v>5.8121551623453872E-2</c:v>
                </c:pt>
                <c:pt idx="562">
                  <c:v>6.0136486014415007E-2</c:v>
                </c:pt>
                <c:pt idx="563">
                  <c:v>6.2155396357764313E-2</c:v>
                </c:pt>
                <c:pt idx="564">
                  <c:v>6.41786755200522E-2</c:v>
                </c:pt>
                <c:pt idx="565">
                  <c:v>6.6207508355680997E-2</c:v>
                </c:pt>
                <c:pt idx="566">
                  <c:v>6.8242791215181592E-2</c:v>
                </c:pt>
                <c:pt idx="567">
                  <c:v>7.0285358460859856E-2</c:v>
                </c:pt>
                <c:pt idx="568">
                  <c:v>7.2335545288834693E-2</c:v>
                </c:pt>
                <c:pt idx="569">
                  <c:v>7.4394420586648358E-2</c:v>
                </c:pt>
                <c:pt idx="570">
                  <c:v>7.6462249859744882E-2</c:v>
                </c:pt>
                <c:pt idx="571">
                  <c:v>7.8539680510119517E-2</c:v>
                </c:pt>
                <c:pt idx="572">
                  <c:v>8.0627259544172977E-2</c:v>
                </c:pt>
                <c:pt idx="573">
                  <c:v>8.272500774523292E-2</c:v>
                </c:pt>
                <c:pt idx="574">
                  <c:v>8.4833581939087216E-2</c:v>
                </c:pt>
                <c:pt idx="575">
                  <c:v>8.695353904670787E-2</c:v>
                </c:pt>
                <c:pt idx="576">
                  <c:v>8.9084832129712646E-2</c:v>
                </c:pt>
                <c:pt idx="577">
                  <c:v>9.122879719875962E-2</c:v>
                </c:pt>
                <c:pt idx="578">
                  <c:v>9.3385571899958039E-2</c:v>
                </c:pt>
                <c:pt idx="579">
                  <c:v>9.5555080198834963E-2</c:v>
                </c:pt>
                <c:pt idx="580">
                  <c:v>9.7738277777730379E-2</c:v>
                </c:pt>
                <c:pt idx="581">
                  <c:v>9.9935480806486288E-2</c:v>
                </c:pt>
                <c:pt idx="582">
                  <c:v>0.10214646343077806</c:v>
                </c:pt>
                <c:pt idx="583">
                  <c:v>0.10437014568863429</c:v>
                </c:pt>
                <c:pt idx="584">
                  <c:v>0.10660728872484208</c:v>
                </c:pt>
                <c:pt idx="585">
                  <c:v>0.10885871514721959</c:v>
                </c:pt>
                <c:pt idx="586">
                  <c:v>0.1111251065150102</c:v>
                </c:pt>
                <c:pt idx="587">
                  <c:v>0.11340728559845324</c:v>
                </c:pt>
                <c:pt idx="588">
                  <c:v>0.11570617250321343</c:v>
                </c:pt>
                <c:pt idx="589">
                  <c:v>0.11802222915066422</c:v>
                </c:pt>
                <c:pt idx="590">
                  <c:v>0.12035590251368854</c:v>
                </c:pt>
                <c:pt idx="591">
                  <c:v>0.12270860034758582</c:v>
                </c:pt>
                <c:pt idx="592">
                  <c:v>0.12508021920583051</c:v>
                </c:pt>
                <c:pt idx="593">
                  <c:v>0.12747192562906504</c:v>
                </c:pt>
                <c:pt idx="594">
                  <c:v>0.12988370243520733</c:v>
                </c:pt>
                <c:pt idx="595">
                  <c:v>0.13231648039582711</c:v>
                </c:pt>
                <c:pt idx="596">
                  <c:v>0.13477047916452001</c:v>
                </c:pt>
                <c:pt idx="597">
                  <c:v>0.13724700059189412</c:v>
                </c:pt>
                <c:pt idx="598">
                  <c:v>0.13974577046170197</c:v>
                </c:pt>
                <c:pt idx="599">
                  <c:v>0.1422678184528102</c:v>
                </c:pt>
                <c:pt idx="600">
                  <c:v>0.14481317752167661</c:v>
                </c:pt>
                <c:pt idx="601">
                  <c:v>0.14738334588351687</c:v>
                </c:pt>
                <c:pt idx="602">
                  <c:v>0.14997787106314406</c:v>
                </c:pt>
                <c:pt idx="603">
                  <c:v>0.15259797745529904</c:v>
                </c:pt>
                <c:pt idx="604">
                  <c:v>0.15524434294438552</c:v>
                </c:pt>
                <c:pt idx="605">
                  <c:v>0.15791733024665625</c:v>
                </c:pt>
                <c:pt idx="606">
                  <c:v>0.16061717464435127</c:v>
                </c:pt>
                <c:pt idx="607">
                  <c:v>0.16334487596930383</c:v>
                </c:pt>
                <c:pt idx="608">
                  <c:v>0.16610090252924767</c:v>
                </c:pt>
                <c:pt idx="609">
                  <c:v>0.16888622449118718</c:v>
                </c:pt>
                <c:pt idx="610">
                  <c:v>0.1717010766443173</c:v>
                </c:pt>
                <c:pt idx="611">
                  <c:v>0.17454563920468849</c:v>
                </c:pt>
                <c:pt idx="612">
                  <c:v>0.17741329483022561</c:v>
                </c:pt>
                <c:pt idx="613">
                  <c:v>0.18028282068184162</c:v>
                </c:pt>
                <c:pt idx="614">
                  <c:v>0.1831557878616398</c:v>
                </c:pt>
                <c:pt idx="615">
                  <c:v>0.18603544507483488</c:v>
                </c:pt>
                <c:pt idx="616">
                  <c:v>0.18892555637468628</c:v>
                </c:pt>
                <c:pt idx="617">
                  <c:v>0.19184938792361514</c:v>
                </c:pt>
                <c:pt idx="618">
                  <c:v>0.19479115841010144</c:v>
                </c:pt>
                <c:pt idx="619">
                  <c:v>0.1977550031605434</c:v>
                </c:pt>
                <c:pt idx="620">
                  <c:v>0.20074519711686858</c:v>
                </c:pt>
                <c:pt idx="621">
                  <c:v>0.20376527125992969</c:v>
                </c:pt>
                <c:pt idx="622">
                  <c:v>0.20681787285277231</c:v>
                </c:pt>
                <c:pt idx="623">
                  <c:v>0.20990648444716864</c:v>
                </c:pt>
                <c:pt idx="624">
                  <c:v>0.21303402710651739</c:v>
                </c:pt>
                <c:pt idx="625">
                  <c:v>0.21620224623836692</c:v>
                </c:pt>
                <c:pt idx="626">
                  <c:v>0.21941299971076861</c:v>
                </c:pt>
                <c:pt idx="627">
                  <c:v>0.22266856055287201</c:v>
                </c:pt>
                <c:pt idx="628">
                  <c:v>0.22596907463288829</c:v>
                </c:pt>
                <c:pt idx="629">
                  <c:v>0.22931559975324944</c:v>
                </c:pt>
                <c:pt idx="630">
                  <c:v>0.2327084635244531</c:v>
                </c:pt>
                <c:pt idx="631">
                  <c:v>0.23614801102776928</c:v>
                </c:pt>
                <c:pt idx="632">
                  <c:v>0.23963481149168941</c:v>
                </c:pt>
                <c:pt idx="633">
                  <c:v>0.24316831692367974</c:v>
                </c:pt>
                <c:pt idx="634">
                  <c:v>0.24675039667985116</c:v>
                </c:pt>
                <c:pt idx="635">
                  <c:v>0.25037947753452111</c:v>
                </c:pt>
                <c:pt idx="636">
                  <c:v>0.2540586451890639</c:v>
                </c:pt>
                <c:pt idx="637">
                  <c:v>0.25778712562304512</c:v>
                </c:pt>
                <c:pt idx="638">
                  <c:v>0.26156690899455193</c:v>
                </c:pt>
                <c:pt idx="639">
                  <c:v>0.26539796420841127</c:v>
                </c:pt>
                <c:pt idx="640">
                  <c:v>0.26925665653449599</c:v>
                </c:pt>
                <c:pt idx="641">
                  <c:v>0.27315081888940973</c:v>
                </c:pt>
                <c:pt idx="642">
                  <c:v>0.27709862165347349</c:v>
                </c:pt>
                <c:pt idx="643">
                  <c:v>0.28110092897757283</c:v>
                </c:pt>
                <c:pt idx="644">
                  <c:v>0.28515887295195719</c:v>
                </c:pt>
                <c:pt idx="645">
                  <c:v>0.28927365162771823</c:v>
                </c:pt>
                <c:pt idx="646">
                  <c:v>0.29344639028255692</c:v>
                </c:pt>
                <c:pt idx="647">
                  <c:v>0.29767858425860194</c:v>
                </c:pt>
                <c:pt idx="648">
                  <c:v>0.30197117257083039</c:v>
                </c:pt>
                <c:pt idx="649">
                  <c:v>0.30632430475418826</c:v>
                </c:pt>
                <c:pt idx="650">
                  <c:v>0.31073904746646913</c:v>
                </c:pt>
                <c:pt idx="651">
                  <c:v>0.31521715985836313</c:v>
                </c:pt>
                <c:pt idx="652">
                  <c:v>0.31975872240841141</c:v>
                </c:pt>
                <c:pt idx="653">
                  <c:v>0.32436477027360827</c:v>
                </c:pt>
                <c:pt idx="654">
                  <c:v>0.32903622053924136</c:v>
                </c:pt>
                <c:pt idx="655">
                  <c:v>0.33377425775893443</c:v>
                </c:pt>
                <c:pt idx="656">
                  <c:v>0.33857860500947423</c:v>
                </c:pt>
                <c:pt idx="657">
                  <c:v>0.34345163774677767</c:v>
                </c:pt>
                <c:pt idx="658">
                  <c:v>0.34839298619442399</c:v>
                </c:pt>
                <c:pt idx="659">
                  <c:v>0.35340284979094244</c:v>
                </c:pt>
                <c:pt idx="660">
                  <c:v>0.3584831415819944</c:v>
                </c:pt>
                <c:pt idx="661">
                  <c:v>0.36363478404709593</c:v>
                </c:pt>
                <c:pt idx="662">
                  <c:v>0.36885855667841555</c:v>
                </c:pt>
                <c:pt idx="663">
                  <c:v>0.37415575482951868</c:v>
                </c:pt>
                <c:pt idx="664">
                  <c:v>0.37952772009086766</c:v>
                </c:pt>
                <c:pt idx="665">
                  <c:v>0.38497655516878104</c:v>
                </c:pt>
                <c:pt idx="666">
                  <c:v>0.39050152848636999</c:v>
                </c:pt>
                <c:pt idx="667">
                  <c:v>0.39610535900981242</c:v>
                </c:pt>
                <c:pt idx="668">
                  <c:v>0.40178729882406472</c:v>
                </c:pt>
                <c:pt idx="669">
                  <c:v>0.40754849275094807</c:v>
                </c:pt>
                <c:pt idx="670">
                  <c:v>0.41339125044846081</c:v>
                </c:pt>
                <c:pt idx="671">
                  <c:v>0.41931568616110437</c:v>
                </c:pt>
                <c:pt idx="672">
                  <c:v>0.42532553350478219</c:v>
                </c:pt>
                <c:pt idx="673">
                  <c:v>0.43141975860975118</c:v>
                </c:pt>
                <c:pt idx="674">
                  <c:v>0.43759926567268959</c:v>
                </c:pt>
                <c:pt idx="675">
                  <c:v>0.4438651540997503</c:v>
                </c:pt>
                <c:pt idx="676">
                  <c:v>0.4502176665614453</c:v>
                </c:pt>
                <c:pt idx="677">
                  <c:v>0.45665844827809637</c:v>
                </c:pt>
                <c:pt idx="678">
                  <c:v>0.46318818954234575</c:v>
                </c:pt>
                <c:pt idx="679">
                  <c:v>0.46980959755574475</c:v>
                </c:pt>
                <c:pt idx="680">
                  <c:v>0.47652380999207006</c:v>
                </c:pt>
                <c:pt idx="681">
                  <c:v>0.4833337979241315</c:v>
                </c:pt>
                <c:pt idx="682">
                  <c:v>0.49023714217472542</c:v>
                </c:pt>
                <c:pt idx="683">
                  <c:v>0.4972361959217107</c:v>
                </c:pt>
                <c:pt idx="684">
                  <c:v>0.50433167074394725</c:v>
                </c:pt>
                <c:pt idx="685">
                  <c:v>0.51152300627810854</c:v>
                </c:pt>
                <c:pt idx="686">
                  <c:v>0.51881156729640865</c:v>
                </c:pt>
                <c:pt idx="687">
                  <c:v>0.52619945709656457</c:v>
                </c:pt>
                <c:pt idx="688">
                  <c:v>0.53368683165799236</c:v>
                </c:pt>
                <c:pt idx="689">
                  <c:v>0.54127401195770553</c:v>
                </c:pt>
                <c:pt idx="690">
                  <c:v>0.54896338819924573</c:v>
                </c:pt>
                <c:pt idx="691">
                  <c:v>0.55675307396992724</c:v>
                </c:pt>
                <c:pt idx="692">
                  <c:v>0.56464381218830295</c:v>
                </c:pt>
                <c:pt idx="693">
                  <c:v>0.57263582473583319</c:v>
                </c:pt>
                <c:pt idx="694">
                  <c:v>0.58072596169883928</c:v>
                </c:pt>
                <c:pt idx="695">
                  <c:v>0.58891469900853555</c:v>
                </c:pt>
                <c:pt idx="696">
                  <c:v>0.5971887589044691</c:v>
                </c:pt>
                <c:pt idx="697">
                  <c:v>0.60554153658294474</c:v>
                </c:pt>
                <c:pt idx="698">
                  <c:v>0.61398475842984157</c:v>
                </c:pt>
                <c:pt idx="699">
                  <c:v>0.62251995627798073</c:v>
                </c:pt>
                <c:pt idx="700">
                  <c:v>0.63114762161476101</c:v>
                </c:pt>
                <c:pt idx="701">
                  <c:v>0.63986811725437476</c:v>
                </c:pt>
                <c:pt idx="702">
                  <c:v>0.64862014695404357</c:v>
                </c:pt>
                <c:pt idx="703">
                  <c:v>0.65742662427527099</c:v>
                </c:pt>
                <c:pt idx="704">
                  <c:v>0.66632672683468341</c:v>
                </c:pt>
                <c:pt idx="705">
                  <c:v>0.67532108897214749</c:v>
                </c:pt>
                <c:pt idx="706">
                  <c:v>0.68440993056216815</c:v>
                </c:pt>
                <c:pt idx="707">
                  <c:v>0.6935944646637423</c:v>
                </c:pt>
                <c:pt idx="708">
                  <c:v>0.70287431233899667</c:v>
                </c:pt>
                <c:pt idx="709">
                  <c:v>0.7122509019588027</c:v>
                </c:pt>
                <c:pt idx="710">
                  <c:v>0.72172442986601248</c:v>
                </c:pt>
                <c:pt idx="711">
                  <c:v>0.73129542835837247</c:v>
                </c:pt>
                <c:pt idx="712">
                  <c:v>0.74096534832433569</c:v>
                </c:pt>
                <c:pt idx="713">
                  <c:v>0.75073319937519944</c:v>
                </c:pt>
                <c:pt idx="714">
                  <c:v>0.7605996396151502</c:v>
                </c:pt>
                <c:pt idx="715">
                  <c:v>0.77056459810528199</c:v>
                </c:pt>
                <c:pt idx="716">
                  <c:v>0.78062874009901428</c:v>
                </c:pt>
                <c:pt idx="717">
                  <c:v>0.79079205385732421</c:v>
                </c:pt>
                <c:pt idx="718">
                  <c:v>0.80105396847269172</c:v>
                </c:pt>
                <c:pt idx="719">
                  <c:v>0.81141474024180804</c:v>
                </c:pt>
                <c:pt idx="720">
                  <c:v>0.82187402502188633</c:v>
                </c:pt>
                <c:pt idx="721">
                  <c:v>0.8324323565826518</c:v>
                </c:pt>
                <c:pt idx="722">
                  <c:v>0.84308929517918063</c:v>
                </c:pt>
                <c:pt idx="723">
                  <c:v>0.85384421367713148</c:v>
                </c:pt>
                <c:pt idx="724">
                  <c:v>0.86469740195089217</c:v>
                </c:pt>
                <c:pt idx="725">
                  <c:v>0.87566245080186944</c:v>
                </c:pt>
                <c:pt idx="726">
                  <c:v>0.88673780468717056</c:v>
                </c:pt>
                <c:pt idx="727">
                  <c:v>0.89790720376508582</c:v>
                </c:pt>
                <c:pt idx="728">
                  <c:v>0.90917069962370622</c:v>
                </c:pt>
                <c:pt idx="729">
                  <c:v>0.92052863482335956</c:v>
                </c:pt>
                <c:pt idx="730">
                  <c:v>0.93197857372335891</c:v>
                </c:pt>
                <c:pt idx="731">
                  <c:v>0.94352006949920131</c:v>
                </c:pt>
                <c:pt idx="732">
                  <c:v>0.9551503070532088</c:v>
                </c:pt>
                <c:pt idx="733">
                  <c:v>0.96686881891100751</c:v>
                </c:pt>
                <c:pt idx="734">
                  <c:v>0.97858184388602854</c:v>
                </c:pt>
                <c:pt idx="735">
                  <c:v>0.99033376099205284</c:v>
                </c:pt>
                <c:pt idx="736">
                  <c:v>1.0021643803243849</c:v>
                </c:pt>
                <c:pt idx="737">
                  <c:v>1.0140701662515388</c:v>
                </c:pt>
                <c:pt idx="738">
                  <c:v>1.0260463498819039</c:v>
                </c:pt>
                <c:pt idx="739">
                  <c:v>1.0380916557208224</c:v>
                </c:pt>
                <c:pt idx="740">
                  <c:v>1.0502014552876582</c:v>
                </c:pt>
                <c:pt idx="741">
                  <c:v>1.0623713742373713</c:v>
                </c:pt>
                <c:pt idx="742">
                  <c:v>1.0745971344431611</c:v>
                </c:pt>
                <c:pt idx="743">
                  <c:v>1.0868745900573042</c:v>
                </c:pt>
                <c:pt idx="744">
                  <c:v>1.0991984391708007</c:v>
                </c:pt>
                <c:pt idx="745">
                  <c:v>1.111562657659503</c:v>
                </c:pt>
                <c:pt idx="746">
                  <c:v>1.1239591015404418</c:v>
                </c:pt>
                <c:pt idx="747">
                  <c:v>1.1363824986383246</c:v>
                </c:pt>
                <c:pt idx="748">
                  <c:v>1.1488245385247779</c:v>
                </c:pt>
                <c:pt idx="749">
                  <c:v>1.1612745313347572</c:v>
                </c:pt>
                <c:pt idx="750">
                  <c:v>1.1737272947836486</c:v>
                </c:pt>
                <c:pt idx="751">
                  <c:v>1.1861707687786478</c:v>
                </c:pt>
                <c:pt idx="752">
                  <c:v>1.1985948827777095</c:v>
                </c:pt>
                <c:pt idx="753">
                  <c:v>1.2109932194160817</c:v>
                </c:pt>
                <c:pt idx="754">
                  <c:v>1.2233492965971682</c:v>
                </c:pt>
                <c:pt idx="755">
                  <c:v>1.2356570823217075</c:v>
                </c:pt>
                <c:pt idx="756">
                  <c:v>1.2478993355938861</c:v>
                </c:pt>
                <c:pt idx="757">
                  <c:v>1.2600725440338136</c:v>
                </c:pt>
                <c:pt idx="758">
                  <c:v>1.2721009933954774</c:v>
                </c:pt>
                <c:pt idx="759">
                  <c:v>1.2841864629879018</c:v>
                </c:pt>
                <c:pt idx="760">
                  <c:v>1.2964093552800526</c:v>
                </c:pt>
                <c:pt idx="761">
                  <c:v>1.308847718936508</c:v>
                </c:pt>
                <c:pt idx="762">
                  <c:v>1.3215711197002058</c:v>
                </c:pt>
                <c:pt idx="763">
                  <c:v>1.3346510609454789</c:v>
                </c:pt>
                <c:pt idx="764">
                  <c:v>1.3481450919328284</c:v>
                </c:pt>
                <c:pt idx="765">
                  <c:v>1.3621100058207216</c:v>
                </c:pt>
                <c:pt idx="766">
                  <c:v>1.3765940318886583</c:v>
                </c:pt>
                <c:pt idx="767">
                  <c:v>1.3916306407939436</c:v>
                </c:pt>
                <c:pt idx="768">
                  <c:v>1.4072496436038413</c:v>
                </c:pt>
                <c:pt idx="769">
                  <c:v>1.4234138560323069</c:v>
                </c:pt>
                <c:pt idx="770">
                  <c:v>1.4398567989378377</c:v>
                </c:pt>
                <c:pt idx="771">
                  <c:v>1.456871849323728</c:v>
                </c:pt>
                <c:pt idx="772">
                  <c:v>1.474437460840619</c:v>
                </c:pt>
                <c:pt idx="773">
                  <c:v>1.4925235172728186</c:v>
                </c:pt>
                <c:pt idx="774">
                  <c:v>1.5110003848796845</c:v>
                </c:pt>
                <c:pt idx="775">
                  <c:v>1.5295487180124974</c:v>
                </c:pt>
                <c:pt idx="776">
                  <c:v>1.5484601608093425</c:v>
                </c:pt>
                <c:pt idx="777">
                  <c:v>1.5676710762757426</c:v>
                </c:pt>
                <c:pt idx="778">
                  <c:v>1.5868027340793898</c:v>
                </c:pt>
                <c:pt idx="779">
                  <c:v>1.6059578549238822</c:v>
                </c:pt>
                <c:pt idx="780">
                  <c:v>1.6251864997947625</c:v>
                </c:pt>
                <c:pt idx="781">
                  <c:v>1.6440916554986247</c:v>
                </c:pt>
                <c:pt idx="782">
                  <c:v>1.6628567183274381</c:v>
                </c:pt>
                <c:pt idx="783">
                  <c:v>1.681363505477089</c:v>
                </c:pt>
                <c:pt idx="784">
                  <c:v>1.6994071204708625</c:v>
                </c:pt>
                <c:pt idx="785">
                  <c:v>1.7171574539923975</c:v>
                </c:pt>
                <c:pt idx="786">
                  <c:v>1.734255211307963</c:v>
                </c:pt>
                <c:pt idx="787">
                  <c:v>1.7509457381051907</c:v>
                </c:pt>
                <c:pt idx="788">
                  <c:v>1.7669229591344331</c:v>
                </c:pt>
                <c:pt idx="789">
                  <c:v>1.7823610312260152</c:v>
                </c:pt>
                <c:pt idx="790">
                  <c:v>1.7970380838107904</c:v>
                </c:pt>
                <c:pt idx="791">
                  <c:v>1.811087508585846</c:v>
                </c:pt>
                <c:pt idx="792">
                  <c:v>1.8243019798757429</c:v>
                </c:pt>
                <c:pt idx="793">
                  <c:v>1.8368165386360438</c:v>
                </c:pt>
                <c:pt idx="794">
                  <c:v>1.848421087302494</c:v>
                </c:pt>
                <c:pt idx="795">
                  <c:v>1.8592570869723131</c:v>
                </c:pt>
                <c:pt idx="796">
                  <c:v>1.8691701935213625</c:v>
                </c:pt>
                <c:pt idx="797">
                  <c:v>1.8782537829126342</c:v>
                </c:pt>
                <c:pt idx="798">
                  <c:v>1.886401426210714</c:v>
                </c:pt>
                <c:pt idx="799">
                  <c:v>1.8936864062606245</c:v>
                </c:pt>
                <c:pt idx="800">
                  <c:v>1.9000259432953783</c:v>
                </c:pt>
                <c:pt idx="801">
                  <c:v>1.9055016080469083</c:v>
                </c:pt>
                <c:pt idx="802">
                  <c:v>1.9100102258201912</c:v>
                </c:pt>
                <c:pt idx="803">
                  <c:v>1.9137075275916589</c:v>
                </c:pt>
                <c:pt idx="804">
                  <c:v>1.9163885591229834</c:v>
                </c:pt>
                <c:pt idx="805">
                  <c:v>1.9182937045393276</c:v>
                </c:pt>
                <c:pt idx="806">
                  <c:v>1.9192793250572879</c:v>
                </c:pt>
                <c:pt idx="807">
                  <c:v>1.9194259801784515</c:v>
                </c:pt>
                <c:pt idx="808">
                  <c:v>1.9188430565516263</c:v>
                </c:pt>
                <c:pt idx="809">
                  <c:v>1.9173660437383768</c:v>
                </c:pt>
                <c:pt idx="810">
                  <c:v>1.9151458165073731</c:v>
                </c:pt>
                <c:pt idx="811">
                  <c:v>1.9122661627153199</c:v>
                </c:pt>
                <c:pt idx="812">
                  <c:v>1.9087471895167509</c:v>
                </c:pt>
                <c:pt idx="813">
                  <c:v>1.9044115960857724</c:v>
                </c:pt>
                <c:pt idx="814">
                  <c:v>1.8995024494445796</c:v>
                </c:pt>
                <c:pt idx="815">
                  <c:v>1.8940416565944178</c:v>
                </c:pt>
                <c:pt idx="816">
                  <c:v>1.8880587457813569</c:v>
                </c:pt>
                <c:pt idx="817">
                  <c:v>1.8815789677303802</c:v>
                </c:pt>
                <c:pt idx="818">
                  <c:v>1.8746302186825126</c:v>
                </c:pt>
                <c:pt idx="819">
                  <c:v>1.867230251688623</c:v>
                </c:pt>
                <c:pt idx="820">
                  <c:v>1.8593482054637913</c:v>
                </c:pt>
                <c:pt idx="821">
                  <c:v>1.8510962883661117</c:v>
                </c:pt>
                <c:pt idx="822">
                  <c:v>1.8425017215785919</c:v>
                </c:pt>
                <c:pt idx="823">
                  <c:v>1.8335929907030502</c:v>
                </c:pt>
                <c:pt idx="824">
                  <c:v>1.8243967629828086</c:v>
                </c:pt>
                <c:pt idx="825">
                  <c:v>1.8149546551964464</c:v>
                </c:pt>
                <c:pt idx="826">
                  <c:v>1.8052404367682029</c:v>
                </c:pt>
                <c:pt idx="827">
                  <c:v>1.7953316607966296</c:v>
                </c:pt>
                <c:pt idx="828">
                  <c:v>1.7852333825189457</c:v>
                </c:pt>
                <c:pt idx="829">
                  <c:v>1.7749681060448728</c:v>
                </c:pt>
                <c:pt idx="830">
                  <c:v>1.7645580210135745</c:v>
                </c:pt>
                <c:pt idx="831">
                  <c:v>1.753972259082103</c:v>
                </c:pt>
                <c:pt idx="832">
                  <c:v>1.7432531513211751</c:v>
                </c:pt>
                <c:pt idx="833">
                  <c:v>1.7324402370301684</c:v>
                </c:pt>
                <c:pt idx="834">
                  <c:v>1.7215551564993583</c:v>
                </c:pt>
                <c:pt idx="835">
                  <c:v>1.7106115367295263</c:v>
                </c:pt>
                <c:pt idx="836">
                  <c:v>1.6990637635461687</c:v>
                </c:pt>
                <c:pt idx="837">
                  <c:v>1.6873565959908512</c:v>
                </c:pt>
                <c:pt idx="838">
                  <c:v>1.6757229539662308</c:v>
                </c:pt>
                <c:pt idx="839">
                  <c:v>1.6641732633410564</c:v>
                </c:pt>
                <c:pt idx="840">
                  <c:v>1.6527128965283309</c:v>
                </c:pt>
                <c:pt idx="841">
                  <c:v>1.6411720469615083</c:v>
                </c:pt>
                <c:pt idx="842">
                  <c:v>1.6297101748054368</c:v>
                </c:pt>
                <c:pt idx="843">
                  <c:v>1.6183476767765357</c:v>
                </c:pt>
                <c:pt idx="844">
                  <c:v>1.6070891265956753</c:v>
                </c:pt>
                <c:pt idx="845">
                  <c:v>1.595937731258926</c:v>
                </c:pt>
                <c:pt idx="846">
                  <c:v>1.5848966543650167</c:v>
                </c:pt>
                <c:pt idx="847">
                  <c:v>1.5739660992275786</c:v>
                </c:pt>
                <c:pt idx="848">
                  <c:v>1.5631477431300049</c:v>
                </c:pt>
                <c:pt idx="849">
                  <c:v>1.5523263554914015</c:v>
                </c:pt>
                <c:pt idx="850">
                  <c:v>1.5415285306713578</c:v>
                </c:pt>
                <c:pt idx="851">
                  <c:v>1.5308187558040292</c:v>
                </c:pt>
                <c:pt idx="852">
                  <c:v>1.5202193496226086</c:v>
                </c:pt>
                <c:pt idx="853">
                  <c:v>1.5097436035396725</c:v>
                </c:pt>
                <c:pt idx="854">
                  <c:v>1.4993893299460574</c:v>
                </c:pt>
                <c:pt idx="855">
                  <c:v>1.4891549008178182</c:v>
                </c:pt>
                <c:pt idx="856">
                  <c:v>1.4790400540779893</c:v>
                </c:pt>
                <c:pt idx="857">
                  <c:v>1.4690426390617322</c:v>
                </c:pt>
                <c:pt idx="858">
                  <c:v>1.4591617422264311</c:v>
                </c:pt>
                <c:pt idx="859">
                  <c:v>1.4492808388953771</c:v>
                </c:pt>
                <c:pt idx="860">
                  <c:v>1.4394589462894112</c:v>
                </c:pt>
                <c:pt idx="861">
                  <c:v>1.4297500258964766</c:v>
                </c:pt>
                <c:pt idx="862">
                  <c:v>1.4201526686952595</c:v>
                </c:pt>
                <c:pt idx="863">
                  <c:v>1.4106660431831957</c:v>
                </c:pt>
                <c:pt idx="864">
                  <c:v>1.401288810789002</c:v>
                </c:pt>
                <c:pt idx="865">
                  <c:v>1.3920217216441351</c:v>
                </c:pt>
                <c:pt idx="866">
                  <c:v>1.3828615239653366</c:v>
                </c:pt>
                <c:pt idx="867">
                  <c:v>1.3738086161447045</c:v>
                </c:pt>
                <c:pt idx="868">
                  <c:v>1.3648622149718463</c:v>
                </c:pt>
                <c:pt idx="869">
                  <c:v>1.3560194127935834</c:v>
                </c:pt>
                <c:pt idx="870">
                  <c:v>1.3472691784488089</c:v>
                </c:pt>
                <c:pt idx="871">
                  <c:v>1.3384855457137865</c:v>
                </c:pt>
                <c:pt idx="872">
                  <c:v>1.3298053532276237</c:v>
                </c:pt>
                <c:pt idx="873">
                  <c:v>1.3212270598821376</c:v>
                </c:pt>
                <c:pt idx="874">
                  <c:v>1.3127495684523773</c:v>
                </c:pt>
                <c:pt idx="875">
                  <c:v>1.3043715149042869</c:v>
                </c:pt>
                <c:pt idx="876">
                  <c:v>1.2960923970645362</c:v>
                </c:pt>
                <c:pt idx="877">
                  <c:v>1.2879125952546981</c:v>
                </c:pt>
                <c:pt idx="878">
                  <c:v>1.2798298202094012</c:v>
                </c:pt>
                <c:pt idx="879">
                  <c:v>1.2718427316748839</c:v>
                </c:pt>
                <c:pt idx="880">
                  <c:v>1.2639521353453329</c:v>
                </c:pt>
                <c:pt idx="881">
                  <c:v>1.2561577078136752</c:v>
                </c:pt>
                <c:pt idx="882">
                  <c:v>1.2484576703597445</c:v>
                </c:pt>
                <c:pt idx="883">
                  <c:v>1.240851101095827</c:v>
                </c:pt>
                <c:pt idx="884">
                  <c:v>1.2332725366179167</c:v>
                </c:pt>
                <c:pt idx="885">
                  <c:v>1.2257425494924212</c:v>
                </c:pt>
                <c:pt idx="886">
                  <c:v>1.2183068462020794</c:v>
                </c:pt>
                <c:pt idx="887">
                  <c:v>1.2109617255920799</c:v>
                </c:pt>
                <c:pt idx="888">
                  <c:v>1.2037074232865776</c:v>
                </c:pt>
                <c:pt idx="889">
                  <c:v>1.1965444905211784</c:v>
                </c:pt>
                <c:pt idx="890">
                  <c:v>1.1894711246613896</c:v>
                </c:pt>
                <c:pt idx="891">
                  <c:v>1.1824870122803184</c:v>
                </c:pt>
                <c:pt idx="892">
                  <c:v>1.1755914483042469</c:v>
                </c:pt>
                <c:pt idx="893">
                  <c:v>1.168783820966002</c:v>
                </c:pt>
                <c:pt idx="894">
                  <c:v>1.1620620910051558</c:v>
                </c:pt>
                <c:pt idx="895">
                  <c:v>1.1554267469059938</c:v>
                </c:pt>
                <c:pt idx="896">
                  <c:v>1.1488750756422859</c:v>
                </c:pt>
                <c:pt idx="897">
                  <c:v>1.142465882532322</c:v>
                </c:pt>
                <c:pt idx="898">
                  <c:v>1.1362016248690878</c:v>
                </c:pt>
                <c:pt idx="899">
                  <c:v>1.1300249906312185</c:v>
                </c:pt>
                <c:pt idx="900">
                  <c:v>1.1238991346454283</c:v>
                </c:pt>
                <c:pt idx="901">
                  <c:v>1.1178176445352115</c:v>
                </c:pt>
                <c:pt idx="902">
                  <c:v>1.1118178998331467</c:v>
                </c:pt>
                <c:pt idx="903">
                  <c:v>1.105899887070853</c:v>
                </c:pt>
                <c:pt idx="904">
                  <c:v>1.1000615260277409</c:v>
                </c:pt>
                <c:pt idx="905">
                  <c:v>1.0943013374825514</c:v>
                </c:pt>
                <c:pt idx="906">
                  <c:v>1.0886181242247237</c:v>
                </c:pt>
                <c:pt idx="907">
                  <c:v>1.083010349666135</c:v>
                </c:pt>
                <c:pt idx="908">
                  <c:v>1.0774763329430201</c:v>
                </c:pt>
                <c:pt idx="909">
                  <c:v>1.0720151267734623</c:v>
                </c:pt>
                <c:pt idx="910">
                  <c:v>1.0666247967686797</c:v>
                </c:pt>
                <c:pt idx="911">
                  <c:v>1.0613039142406537</c:v>
                </c:pt>
                <c:pt idx="912">
                  <c:v>1.0560513421137347</c:v>
                </c:pt>
                <c:pt idx="913">
                  <c:v>1.0508693181691022</c:v>
                </c:pt>
                <c:pt idx="914">
                  <c:v>1.0456593157313805</c:v>
                </c:pt>
                <c:pt idx="915">
                  <c:v>1.0405045006917271</c:v>
                </c:pt>
                <c:pt idx="916">
                  <c:v>1.03540051206223</c:v>
                </c:pt>
                <c:pt idx="917">
                  <c:v>1.0303520539303312</c:v>
                </c:pt>
                <c:pt idx="918">
                  <c:v>1.0253606970755984</c:v>
                </c:pt>
                <c:pt idx="919">
                  <c:v>1.0204257959642318</c:v>
                </c:pt>
                <c:pt idx="920">
                  <c:v>1.0155271779638639</c:v>
                </c:pt>
                <c:pt idx="921">
                  <c:v>1.0106463167347584</c:v>
                </c:pt>
                <c:pt idx="922">
                  <c:v>1.0058159165209737</c:v>
                </c:pt>
                <c:pt idx="923">
                  <c:v>1.0010353632836373</c:v>
                </c:pt>
                <c:pt idx="924">
                  <c:v>0.99630261686773958</c:v>
                </c:pt>
                <c:pt idx="925">
                  <c:v>0.99161709259324149</c:v>
                </c:pt>
                <c:pt idx="926">
                  <c:v>0.98697718502471476</c:v>
                </c:pt>
                <c:pt idx="927">
                  <c:v>0.98238327894153643</c:v>
                </c:pt>
                <c:pt idx="928">
                  <c:v>0.97783402351658577</c:v>
                </c:pt>
                <c:pt idx="929">
                  <c:v>0.97332980971696403</c:v>
                </c:pt>
                <c:pt idx="930">
                  <c:v>0.96886899334589838</c:v>
                </c:pt>
                <c:pt idx="931">
                  <c:v>0.9644513875357662</c:v>
                </c:pt>
                <c:pt idx="932">
                  <c:v>0.96007716062083726</c:v>
                </c:pt>
                <c:pt idx="933">
                  <c:v>0.95574589244088948</c:v>
                </c:pt>
                <c:pt idx="934">
                  <c:v>0.95145742596787986</c:v>
                </c:pt>
                <c:pt idx="935">
                  <c:v>0.94721043231907076</c:v>
                </c:pt>
                <c:pt idx="936">
                  <c:v>0.9430037247115145</c:v>
                </c:pt>
                <c:pt idx="937">
                  <c:v>0.93883746093390819</c:v>
                </c:pt>
                <c:pt idx="938">
                  <c:v>0.93471037069537444</c:v>
                </c:pt>
                <c:pt idx="939">
                  <c:v>0.93062294441077364</c:v>
                </c:pt>
                <c:pt idx="940">
                  <c:v>0.92657482130416924</c:v>
                </c:pt>
                <c:pt idx="941">
                  <c:v>0.92256598748314034</c:v>
                </c:pt>
                <c:pt idx="942">
                  <c:v>0.91859624386297423</c:v>
                </c:pt>
                <c:pt idx="943">
                  <c:v>0.91466550108394074</c:v>
                </c:pt>
                <c:pt idx="944">
                  <c:v>0.91076875006057767</c:v>
                </c:pt>
                <c:pt idx="945">
                  <c:v>0.90688162723549104</c:v>
                </c:pt>
                <c:pt idx="946">
                  <c:v>0.90303179143622181</c:v>
                </c:pt>
                <c:pt idx="947">
                  <c:v>0.89922013618786778</c:v>
                </c:pt>
                <c:pt idx="948">
                  <c:v>0.89544536935483776</c:v>
                </c:pt>
                <c:pt idx="949">
                  <c:v>0.89170798367805648</c:v>
                </c:pt>
                <c:pt idx="950">
                  <c:v>0.88800711984533465</c:v>
                </c:pt>
                <c:pt idx="951">
                  <c:v>0.88434245511630605</c:v>
                </c:pt>
                <c:pt idx="952">
                  <c:v>0.88071414607947784</c:v>
                </c:pt>
                <c:pt idx="953">
                  <c:v>0.87712202526423966</c:v>
                </c:pt>
                <c:pt idx="954">
                  <c:v>0.87356528342392836</c:v>
                </c:pt>
                <c:pt idx="955">
                  <c:v>0.87004395263514966</c:v>
                </c:pt>
                <c:pt idx="956">
                  <c:v>0.86655877304563778</c:v>
                </c:pt>
                <c:pt idx="957">
                  <c:v>0.8631083266459425</c:v>
                </c:pt>
                <c:pt idx="958">
                  <c:v>0.85969324250724422</c:v>
                </c:pt>
                <c:pt idx="959">
                  <c:v>0.85631279094489532</c:v>
                </c:pt>
                <c:pt idx="960">
                  <c:v>0.8529669224095322</c:v>
                </c:pt>
                <c:pt idx="961">
                  <c:v>0.84965565100534901</c:v>
                </c:pt>
                <c:pt idx="962">
                  <c:v>0.84637867400873346</c:v>
                </c:pt>
                <c:pt idx="963">
                  <c:v>0.84313654918215353</c:v>
                </c:pt>
                <c:pt idx="964">
                  <c:v>0.83992830256643802</c:v>
                </c:pt>
                <c:pt idx="965">
                  <c:v>0.83675393543876542</c:v>
                </c:pt>
                <c:pt idx="966">
                  <c:v>0.83361233508212806</c:v>
                </c:pt>
                <c:pt idx="967">
                  <c:v>0.83050334627059985</c:v>
                </c:pt>
                <c:pt idx="968">
                  <c:v>0.82742749901987334</c:v>
                </c:pt>
                <c:pt idx="969">
                  <c:v>0.82438473005086044</c:v>
                </c:pt>
                <c:pt idx="970">
                  <c:v>0.82137492429398118</c:v>
                </c:pt>
                <c:pt idx="971">
                  <c:v>0.81839794504052643</c:v>
                </c:pt>
                <c:pt idx="972">
                  <c:v>0.81545309527811094</c:v>
                </c:pt>
                <c:pt idx="973">
                  <c:v>0.81254075750717747</c:v>
                </c:pt>
                <c:pt idx="974">
                  <c:v>0.80966037650933409</c:v>
                </c:pt>
                <c:pt idx="975">
                  <c:v>0.80681188236042001</c:v>
                </c:pt>
                <c:pt idx="976">
                  <c:v>0.80398491023799645</c:v>
                </c:pt>
                <c:pt idx="977">
                  <c:v>0.80117774697414557</c:v>
                </c:pt>
                <c:pt idx="978">
                  <c:v>0.79840193462019682</c:v>
                </c:pt>
                <c:pt idx="979">
                  <c:v>0.79565703429251422</c:v>
                </c:pt>
                <c:pt idx="980">
                  <c:v>0.7929432813516577</c:v>
                </c:pt>
                <c:pt idx="981">
                  <c:v>0.79026053298276155</c:v>
                </c:pt>
                <c:pt idx="982">
                  <c:v>0.78760879698471586</c:v>
                </c:pt>
                <c:pt idx="983">
                  <c:v>0.78498782906598263</c:v>
                </c:pt>
                <c:pt idx="984">
                  <c:v>0.78239722811390422</c:v>
                </c:pt>
                <c:pt idx="985">
                  <c:v>0.77983698218912034</c:v>
                </c:pt>
                <c:pt idx="986">
                  <c:v>0.777306512291978</c:v>
                </c:pt>
                <c:pt idx="987">
                  <c:v>0.77480549101664986</c:v>
                </c:pt>
                <c:pt idx="988">
                  <c:v>0.77233329088905744</c:v>
                </c:pt>
                <c:pt idx="989">
                  <c:v>0.76988739347554724</c:v>
                </c:pt>
                <c:pt idx="990">
                  <c:v>0.76746705170103846</c:v>
                </c:pt>
                <c:pt idx="991">
                  <c:v>0.76507085143778586</c:v>
                </c:pt>
                <c:pt idx="992">
                  <c:v>0.76269562112788003</c:v>
                </c:pt>
                <c:pt idx="993">
                  <c:v>0.76034055667325828</c:v>
                </c:pt>
                <c:pt idx="994">
                  <c:v>0.75800403403586125</c:v>
                </c:pt>
                <c:pt idx="995">
                  <c:v>0.75568271567537881</c:v>
                </c:pt>
                <c:pt idx="996">
                  <c:v>0.753376000685264</c:v>
                </c:pt>
                <c:pt idx="997">
                  <c:v>0.75108271984278852</c:v>
                </c:pt>
                <c:pt idx="998">
                  <c:v>0.74880067794916261</c:v>
                </c:pt>
                <c:pt idx="999">
                  <c:v>0.74653000571610806</c:v>
                </c:pt>
                <c:pt idx="1000">
                  <c:v>0.74426657956521092</c:v>
                </c:pt>
                <c:pt idx="1001">
                  <c:v>0.74200832505183589</c:v>
                </c:pt>
                <c:pt idx="1002">
                  <c:v>0.73975523419938405</c:v>
                </c:pt>
                <c:pt idx="1003">
                  <c:v>0.73750233249521224</c:v>
                </c:pt>
                <c:pt idx="1004">
                  <c:v>0.73524854105741888</c:v>
                </c:pt>
                <c:pt idx="1005">
                  <c:v>0.7329926816043556</c:v>
                </c:pt>
                <c:pt idx="1006">
                  <c:v>0.73073162628673605</c:v>
                </c:pt>
                <c:pt idx="1007">
                  <c:v>0.72846326538212935</c:v>
                </c:pt>
                <c:pt idx="1008">
                  <c:v>0.72619365338490216</c:v>
                </c:pt>
                <c:pt idx="1009">
                  <c:v>0.72392025206568644</c:v>
                </c:pt>
                <c:pt idx="1010">
                  <c:v>0.72163630273262191</c:v>
                </c:pt>
                <c:pt idx="1011">
                  <c:v>0.71934063428653583</c:v>
                </c:pt>
                <c:pt idx="1012">
                  <c:v>0.71703085942978895</c:v>
                </c:pt>
                <c:pt idx="1013">
                  <c:v>0.71470533922348889</c:v>
                </c:pt>
                <c:pt idx="1014">
                  <c:v>0.71236103455658673</c:v>
                </c:pt>
                <c:pt idx="1015">
                  <c:v>0.70999576941812348</c:v>
                </c:pt>
                <c:pt idx="1016">
                  <c:v>0.70760914745113612</c:v>
                </c:pt>
                <c:pt idx="1017">
                  <c:v>0.70519990644777253</c:v>
                </c:pt>
                <c:pt idx="1018">
                  <c:v>0.70276659198305502</c:v>
                </c:pt>
                <c:pt idx="1019">
                  <c:v>0.70030833624736588</c:v>
                </c:pt>
                <c:pt idx="1020">
                  <c:v>0.69781083825541113</c:v>
                </c:pt>
                <c:pt idx="1021">
                  <c:v>0.69528435888286311</c:v>
                </c:pt>
                <c:pt idx="1022">
                  <c:v>0.69272939851416837</c:v>
                </c:pt>
                <c:pt idx="1023">
                  <c:v>0.69014372170913607</c:v>
                </c:pt>
                <c:pt idx="1024">
                  <c:v>0.68752554914357467</c:v>
                </c:pt>
                <c:pt idx="1025">
                  <c:v>0.68487455490106575</c:v>
                </c:pt>
                <c:pt idx="1026">
                  <c:v>0.68218915584198492</c:v>
                </c:pt>
                <c:pt idx="1027">
                  <c:v>0.67946807497521999</c:v>
                </c:pt>
                <c:pt idx="1028">
                  <c:v>0.67671170217743426</c:v>
                </c:pt>
                <c:pt idx="1029">
                  <c:v>0.67391824256286126</c:v>
                </c:pt>
                <c:pt idx="1030">
                  <c:v>0.67108753184706837</c:v>
                </c:pt>
                <c:pt idx="1031">
                  <c:v>0.6682193559873284</c:v>
                </c:pt>
                <c:pt idx="1032">
                  <c:v>0.6653121070086766</c:v>
                </c:pt>
                <c:pt idx="1033">
                  <c:v>0.66236634047462106</c:v>
                </c:pt>
                <c:pt idx="1034">
                  <c:v>0.65938199128247765</c:v>
                </c:pt>
                <c:pt idx="1035">
                  <c:v>0.65635753008893039</c:v>
                </c:pt>
                <c:pt idx="1036">
                  <c:v>0.65329290240002114</c:v>
                </c:pt>
                <c:pt idx="1037">
                  <c:v>0.65018726401764637</c:v>
                </c:pt>
                <c:pt idx="1038">
                  <c:v>0.64704035291548234</c:v>
                </c:pt>
                <c:pt idx="1039">
                  <c:v>0.64385185228768382</c:v>
                </c:pt>
                <c:pt idx="1040">
                  <c:v>0.64062129392858136</c:v>
                </c:pt>
                <c:pt idx="1041">
                  <c:v>0.63734743214956058</c:v>
                </c:pt>
                <c:pt idx="1042">
                  <c:v>0.63403004178576938</c:v>
                </c:pt>
              </c:numCache>
              <c:extLst xmlns:c15="http://schemas.microsoft.com/office/drawing/2012/chart"/>
            </c:numRef>
          </c:yVal>
          <c:smooth val="1"/>
          <c:extLst>
            <c:ext xmlns:c16="http://schemas.microsoft.com/office/drawing/2014/chart" uri="{C3380CC4-5D6E-409C-BE32-E72D297353CC}">
              <c16:uniqueId val="{00000005-EB90-47E5-B9E1-2AEACF3C3BBB}"/>
            </c:ext>
          </c:extLst>
        </c:ser>
        <c:dLbls>
          <c:showLegendKey val="0"/>
          <c:showVal val="0"/>
          <c:showCatName val="0"/>
          <c:showSerName val="0"/>
          <c:showPercent val="0"/>
          <c:showBubbleSize val="0"/>
        </c:dLbls>
        <c:axId val="222506368"/>
        <c:axId val="222512256"/>
        <c:extLst>
          <c:ext xmlns:c15="http://schemas.microsoft.com/office/drawing/2012/chart" uri="{02D57815-91ED-43cb-92C2-25804820EDAC}">
            <c15:filteredScatterSeries>
              <c15:ser>
                <c:idx val="0"/>
                <c:order val="0"/>
                <c:tx>
                  <c:v>10250 RPM</c:v>
                </c:tx>
                <c:spPr>
                  <a:ln w="9525" cap="rnd">
                    <a:solidFill>
                      <a:schemeClr val="accent1"/>
                    </a:solidFill>
                    <a:round/>
                  </a:ln>
                  <a:effectLst>
                    <a:outerShdw blurRad="40000" dist="23000" dir="5400000" rotWithShape="0">
                      <a:srgbClr val="000000">
                        <a:alpha val="35000"/>
                      </a:srgbClr>
                    </a:outerShdw>
                  </a:effectLst>
                </c:spPr>
                <c:marker>
                  <c:symbol val="none"/>
                </c:marker>
                <c:xVal>
                  <c:numRef>
                    <c:extLst>
                      <c:ext uri="{02D57815-91ED-43cb-92C2-25804820EDAC}">
                        <c15:formulaRef>
                          <c15:sqref>'Data Task 1'!$I$12:$I$731</c15:sqref>
                        </c15:formulaRef>
                      </c:ext>
                    </c:extLst>
                    <c:numCache>
                      <c:formatCode>General</c:formatCode>
                      <c:ptCount val="720"/>
                      <c:pt idx="0">
                        <c:v>1.9286549331065737E-16</c:v>
                      </c:pt>
                      <c:pt idx="1">
                        <c:v>2.9979087698259031E-4</c:v>
                      </c:pt>
                      <c:pt idx="2">
                        <c:v>1.564130611123672E-3</c:v>
                      </c:pt>
                      <c:pt idx="3">
                        <c:v>3.784025877500285E-3</c:v>
                      </c:pt>
                      <c:pt idx="4">
                        <c:v>6.9438436694430955E-3</c:v>
                      </c:pt>
                      <c:pt idx="5">
                        <c:v>1.1021611006466257E-2</c:v>
                      </c:pt>
                      <c:pt idx="6">
                        <c:v>1.5989545074517601E-2</c:v>
                      </c:pt>
                      <c:pt idx="7">
                        <c:v>2.1814736783477319E-2</c:v>
                      </c:pt>
                      <c:pt idx="8">
                        <c:v>2.8459574820982693E-2</c:v>
                      </c:pt>
                      <c:pt idx="9">
                        <c:v>3.5882714965842631E-2</c:v>
                      </c:pt>
                      <c:pt idx="10">
                        <c:v>4.4039687496197195E-2</c:v>
                      </c:pt>
                      <c:pt idx="11">
                        <c:v>5.2883836910274123E-2</c:v>
                      </c:pt>
                      <c:pt idx="12">
                        <c:v>6.2366734603773753E-2</c:v>
                      </c:pt>
                      <c:pt idx="13">
                        <c:v>7.2439194520356895E-2</c:v>
                      </c:pt>
                      <c:pt idx="14">
                        <c:v>8.3051772716463107E-2</c:v>
                      </c:pt>
                      <c:pt idx="15">
                        <c:v>9.4155382507345314E-2</c:v>
                      </c:pt>
                      <c:pt idx="16">
                        <c:v>0.10570171116521702</c:v>
                      </c:pt>
                      <c:pt idx="17">
                        <c:v>0.11764369016924321</c:v>
                      </c:pt>
                      <c:pt idx="18">
                        <c:v>0.1299359967073688</c:v>
                      </c:pt>
                      <c:pt idx="19">
                        <c:v>0.14253501750266659</c:v>
                      </c:pt>
                      <c:pt idx="20">
                        <c:v>0.15539947153782346</c:v>
                      </c:pt>
                      <c:pt idx="21">
                        <c:v>0.16849014242149979</c:v>
                      </c:pt>
                      <c:pt idx="22">
                        <c:v>0.18177019442254994</c:v>
                      </c:pt>
                      <c:pt idx="23">
                        <c:v>0.19520524125191591</c:v>
                      </c:pt>
                      <c:pt idx="24">
                        <c:v>0.2087631806216412</c:v>
                      </c:pt>
                      <c:pt idx="25">
                        <c:v>0.22241442149688584</c:v>
                      </c:pt>
                      <c:pt idx="26">
                        <c:v>0.23613156626707513</c:v>
                      </c:pt>
                      <c:pt idx="27">
                        <c:v>0.24988951851678864</c:v>
                      </c:pt>
                      <c:pt idx="28">
                        <c:v>0.26366526513237459</c:v>
                      </c:pt>
                      <c:pt idx="29">
                        <c:v>0.27743785720296882</c:v>
                      </c:pt>
                      <c:pt idx="30">
                        <c:v>0.29118823835798308</c:v>
                      </c:pt>
                      <c:pt idx="31">
                        <c:v>0.30489923074408137</c:v>
                      </c:pt>
                      <c:pt idx="32">
                        <c:v>0.31855523247944073</c:v>
                      </c:pt>
                      <c:pt idx="33">
                        <c:v>0.33214235105903633</c:v>
                      </c:pt>
                      <c:pt idx="34">
                        <c:v>0.34564805873687532</c:v>
                      </c:pt>
                      <c:pt idx="35">
                        <c:v>0.35906122530474122</c:v>
                      </c:pt>
                      <c:pt idx="36">
                        <c:v>0.37237189310472574</c:v>
                      </c:pt>
                      <c:pt idx="37">
                        <c:v>0.38557137065525288</c:v>
                      </c:pt>
                      <c:pt idx="38">
                        <c:v>0.39865189185253308</c:v>
                      </c:pt>
                      <c:pt idx="39">
                        <c:v>0.41160673654177315</c:v>
                      </c:pt>
                      <c:pt idx="40">
                        <c:v>0.42442993867852308</c:v>
                      </c:pt>
                      <c:pt idx="41">
                        <c:v>0.43711651822927544</c:v>
                      </c:pt>
                      <c:pt idx="42">
                        <c:v>0.44966198094883919</c:v>
                      </c:pt>
                      <c:pt idx="43">
                        <c:v>0.46206271854783332</c:v>
                      </c:pt>
                      <c:pt idx="44">
                        <c:v>0.47431551940948835</c:v>
                      </c:pt>
                      <c:pt idx="45">
                        <c:v>0.48641779976720384</c:v>
                      </c:pt>
                      <c:pt idx="46">
                        <c:v>0.49836747126196679</c:v>
                      </c:pt>
                      <c:pt idx="47">
                        <c:v>0.51016291939901803</c:v>
                      </c:pt>
                      <c:pt idx="48">
                        <c:v>0.5218027526321648</c:v>
                      </c:pt>
                      <c:pt idx="49">
                        <c:v>0.53328607862896771</c:v>
                      </c:pt>
                      <c:pt idx="50">
                        <c:v>0.54461235905789607</c:v>
                      </c:pt>
                      <c:pt idx="51">
                        <c:v>0.55578112808042124</c:v>
                      </c:pt>
                      <c:pt idx="52">
                        <c:v>0.56679241233602884</c:v>
                      </c:pt>
                      <c:pt idx="53">
                        <c:v>0.5776462816281982</c:v>
                      </c:pt>
                      <c:pt idx="54">
                        <c:v>0.58834318391677021</c:v>
                      </c:pt>
                      <c:pt idx="55">
                        <c:v>0.59888351493382519</c:v>
                      </c:pt>
                      <c:pt idx="56">
                        <c:v>0.60926802179183936</c:v>
                      </c:pt>
                      <c:pt idx="57">
                        <c:v>0.61949751547411314</c:v>
                      </c:pt>
                      <c:pt idx="58">
                        <c:v>0.62957295541220837</c:v>
                      </c:pt>
                      <c:pt idx="59">
                        <c:v>0.63949537067332007</c:v>
                      </c:pt>
                      <c:pt idx="60">
                        <c:v>0.64926591641649956</c:v>
                      </c:pt>
                      <c:pt idx="61">
                        <c:v>0.65888582227272263</c:v>
                      </c:pt>
                      <c:pt idx="62">
                        <c:v>0.66835635788374814</c:v>
                      </c:pt>
                      <c:pt idx="63">
                        <c:v>0.67767893063590767</c:v>
                      </c:pt>
                      <c:pt idx="64">
                        <c:v>0.68685490970872154</c:v>
                      </c:pt>
                      <c:pt idx="65">
                        <c:v>0.69588576835956373</c:v>
                      </c:pt>
                      <c:pt idx="66">
                        <c:v>0.70477301839068984</c:v>
                      </c:pt>
                      <c:pt idx="67">
                        <c:v>0.71351814244828893</c:v>
                      </c:pt>
                      <c:pt idx="68">
                        <c:v>0.72212276546336174</c:v>
                      </c:pt>
                      <c:pt idx="69">
                        <c:v>0.73058836216101608</c:v>
                      </c:pt>
                      <c:pt idx="70">
                        <c:v>0.73891660956454519</c:v>
                      </c:pt>
                      <c:pt idx="71">
                        <c:v>0.74710902699596737</c:v>
                      </c:pt>
                      <c:pt idx="72">
                        <c:v>0.75516727178039755</c:v>
                      </c:pt>
                      <c:pt idx="73">
                        <c:v>0.76309293831855507</c:v>
                      </c:pt>
                      <c:pt idx="74">
                        <c:v>0.7708876541604075</c:v>
                      </c:pt>
                      <c:pt idx="75">
                        <c:v>0.77855299685846746</c:v>
                      </c:pt>
                      <c:pt idx="76">
                        <c:v>0.78609056082233952</c:v>
                      </c:pt>
                      <c:pt idx="77">
                        <c:v>0.79350203381232765</c:v>
                      </c:pt>
                      <c:pt idx="78">
                        <c:v>0.80078886393897974</c:v>
                      </c:pt>
                      <c:pt idx="79">
                        <c:v>0.80795278968187578</c:v>
                      </c:pt>
                      <c:pt idx="80">
                        <c:v>0.81499529964059125</c:v>
                      </c:pt>
                      <c:pt idx="81">
                        <c:v>0.82191794766241</c:v>
                      </c:pt>
                      <c:pt idx="82">
                        <c:v>0.82872232201048623</c:v>
                      </c:pt>
                      <c:pt idx="83">
                        <c:v>0.83540994324133611</c:v>
                      </c:pt>
                      <c:pt idx="84">
                        <c:v>0.8419823687953748</c:v>
                      </c:pt>
                      <c:pt idx="85">
                        <c:v>0.84844101466167354</c:v>
                      </c:pt>
                      <c:pt idx="86">
                        <c:v>0.8547874611981976</c:v>
                      </c:pt>
                      <c:pt idx="87">
                        <c:v>0.86102315200140456</c:v>
                      </c:pt>
                      <c:pt idx="88">
                        <c:v>0.86714954606162176</c:v>
                      </c:pt>
                      <c:pt idx="89">
                        <c:v>0.87316806001730785</c:v>
                      </c:pt>
                      <c:pt idx="90">
                        <c:v>0.87908018972551116</c:v>
                      </c:pt>
                      <c:pt idx="91">
                        <c:v>0.88488726453605726</c:v>
                      </c:pt>
                      <c:pt idx="92">
                        <c:v>0.89059071124126654</c:v>
                      </c:pt>
                      <c:pt idx="93">
                        <c:v>0.89619187175293169</c:v>
                      </c:pt>
                      <c:pt idx="94">
                        <c:v>0.90169217882010766</c:v>
                      </c:pt>
                      <c:pt idx="95">
                        <c:v>0.90709282155109627</c:v>
                      </c:pt>
                      <c:pt idx="96">
                        <c:v>0.91239525610596484</c:v>
                      </c:pt>
                      <c:pt idx="97">
                        <c:v>0.91760073984290025</c:v>
                      </c:pt>
                      <c:pt idx="98">
                        <c:v>0.92271049957466666</c:v>
                      </c:pt>
                      <c:pt idx="99">
                        <c:v>0.92772591209077837</c:v>
                      </c:pt>
                      <c:pt idx="100">
                        <c:v>0.93264807321694232</c:v>
                      </c:pt>
                      <c:pt idx="101">
                        <c:v>0.93747836396181305</c:v>
                      </c:pt>
                      <c:pt idx="102">
                        <c:v>0.94221788249823324</c:v>
                      </c:pt>
                      <c:pt idx="103">
                        <c:v>0.94686780871727794</c:v>
                      </c:pt>
                      <c:pt idx="104">
                        <c:v>0.95142938194850513</c:v>
                      </c:pt>
                      <c:pt idx="105">
                        <c:v>0.9559037564961701</c:v>
                      </c:pt>
                      <c:pt idx="106">
                        <c:v>0.96029202750685749</c:v>
                      </c:pt>
                      <c:pt idx="107">
                        <c:v>0.96459535448912459</c:v>
                      </c:pt>
                      <c:pt idx="108">
                        <c:v>0.96881476645703801</c:v>
                      </c:pt>
                      <c:pt idx="109">
                        <c:v>0.97295141093518234</c:v>
                      </c:pt>
                      <c:pt idx="110">
                        <c:v>0.97700635499369815</c:v>
                      </c:pt>
                      <c:pt idx="111">
                        <c:v>0.98098062035883737</c:v>
                      </c:pt>
                      <c:pt idx="112">
                        <c:v>0.98487525341300874</c:v>
                      </c:pt>
                      <c:pt idx="113">
                        <c:v>0.98869126112752159</c:v>
                      </c:pt>
                      <c:pt idx="114">
                        <c:v>0.99242965896526181</c:v>
                      </c:pt>
                      <c:pt idx="115">
                        <c:v>0.99609140356645598</c:v>
                      </c:pt>
                      <c:pt idx="116">
                        <c:v>0.99967745086149973</c:v>
                      </c:pt>
                      <c:pt idx="117">
                        <c:v>1.0031888012472725</c:v>
                      </c:pt>
                      <c:pt idx="118">
                        <c:v>1.0066263274892815</c:v>
                      </c:pt>
                      <c:pt idx="119">
                        <c:v>1.0099909831361837</c:v>
                      </c:pt>
                      <c:pt idx="120">
                        <c:v>1.0132836366492002</c:v>
                      </c:pt>
                      <c:pt idx="121">
                        <c:v>1.0165051674297911</c:v>
                      </c:pt>
                      <c:pt idx="122">
                        <c:v>1.0196564798868877</c:v>
                      </c:pt>
                      <c:pt idx="123">
                        <c:v>1.0227383723045815</c:v>
                      </c:pt>
                      <c:pt idx="124">
                        <c:v>1.0257517512280803</c:v>
                      </c:pt>
                      <c:pt idx="125">
                        <c:v>1.0286973328512685</c:v>
                      </c:pt>
                      <c:pt idx="126">
                        <c:v>1.0315759612411333</c:v>
                      </c:pt>
                      <c:pt idx="127">
                        <c:v>1.034388472690045</c:v>
                      </c:pt>
                      <c:pt idx="128">
                        <c:v>1.0371355841009098</c:v>
                      </c:pt>
                      <c:pt idx="129">
                        <c:v>1.0398180034132651</c:v>
                      </c:pt>
                      <c:pt idx="130">
                        <c:v>1.0424366003989118</c:v>
                      </c:pt>
                      <c:pt idx="131">
                        <c:v>1.0449919346772827</c:v>
                      </c:pt>
                      <c:pt idx="132">
                        <c:v>1.0474848569845632</c:v>
                      </c:pt>
                      <c:pt idx="133">
                        <c:v>1.0499160027382586</c:v>
                      </c:pt>
                      <c:pt idx="134">
                        <c:v>1.0522860099087246</c:v>
                      </c:pt>
                      <c:pt idx="135">
                        <c:v>1.0545955727973881</c:v>
                      </c:pt>
                      <c:pt idx="136">
                        <c:v>1.0568453381528438</c:v>
                      </c:pt>
                      <c:pt idx="137">
                        <c:v>1.0590359376019947</c:v>
                      </c:pt>
                      <c:pt idx="138">
                        <c:v>1.0611679925922035</c:v>
                      </c:pt>
                      <c:pt idx="139">
                        <c:v>1.0632420489077896</c:v>
                      </c:pt>
                      <c:pt idx="140">
                        <c:v>1.0652587797226893</c:v>
                      </c:pt>
                      <c:pt idx="141">
                        <c:v>1.0672187042767811</c:v>
                      </c:pt>
                      <c:pt idx="142">
                        <c:v>1.0691223518551574</c:v>
                      </c:pt>
                      <c:pt idx="143">
                        <c:v>1.0709703134786817</c:v>
                      </c:pt>
                      <c:pt idx="144">
                        <c:v>1.0727630731844315</c:v>
                      </c:pt>
                      <c:pt idx="145">
                        <c:v>1.0745011516455845</c:v>
                      </c:pt>
                      <c:pt idx="146">
                        <c:v>1.0761851013349828</c:v>
                      </c:pt>
                      <c:pt idx="147">
                        <c:v>1.0778153277181894</c:v>
                      </c:pt>
                      <c:pt idx="148">
                        <c:v>1.0793923207044867</c:v>
                      </c:pt>
                      <c:pt idx="149">
                        <c:v>1.0809165689163993</c:v>
                      </c:pt>
                      <c:pt idx="150">
                        <c:v>1.0823884758515812</c:v>
                      </c:pt>
                      <c:pt idx="151">
                        <c:v>1.0838084285209324</c:v>
                      </c:pt>
                      <c:pt idx="152">
                        <c:v>1.0851769189595402</c:v>
                      </c:pt>
                      <c:pt idx="153">
                        <c:v>1.086494288787373</c:v>
                      </c:pt>
                      <c:pt idx="154">
                        <c:v>1.0877609267814314</c:v>
                      </c:pt>
                      <c:pt idx="155">
                        <c:v>1.0889772020882722</c:v>
                      </c:pt>
                      <c:pt idx="156">
                        <c:v>1.0901434605316598</c:v>
                      </c:pt>
                      <c:pt idx="157">
                        <c:v>1.0912600662579597</c:v>
                      </c:pt>
                      <c:pt idx="158">
                        <c:v>1.0923273318235613</c:v>
                      </c:pt>
                      <c:pt idx="159">
                        <c:v>1.0933455148810904</c:v>
                      </c:pt>
                      <c:pt idx="160">
                        <c:v>1.0943149906803518</c:v>
                      </c:pt>
                      <c:pt idx="161">
                        <c:v>1.0952360142309721</c:v>
                      </c:pt>
                      <c:pt idx="162">
                        <c:v>1.0961088235450993</c:v>
                      </c:pt>
                      <c:pt idx="163">
                        <c:v>1.0969336805515748</c:v>
                      </c:pt>
                      <c:pt idx="164">
                        <c:v>1.0977108831514351</c:v>
                      </c:pt>
                      <c:pt idx="165">
                        <c:v>1.0984405908680692</c:v>
                      </c:pt>
                      <c:pt idx="166">
                        <c:v>1.0991230687720093</c:v>
                      </c:pt>
                      <c:pt idx="167">
                        <c:v>1.0997584807916647</c:v>
                      </c:pt>
                      <c:pt idx="168">
                        <c:v>1.1003469954165117</c:v>
                      </c:pt>
                      <c:pt idx="169">
                        <c:v>1.1008888340671612</c:v>
                      </c:pt>
                      <c:pt idx="170">
                        <c:v>1.1013841139609311</c:v>
                      </c:pt>
                      <c:pt idx="171">
                        <c:v>1.1018329894620442</c:v>
                      </c:pt>
                      <c:pt idx="172">
                        <c:v>1.1022356318717044</c:v>
                      </c:pt>
                      <c:pt idx="173">
                        <c:v>1.1025921130929943</c:v>
                      </c:pt>
                      <c:pt idx="174">
                        <c:v>1.102902510339878</c:v>
                      </c:pt>
                      <c:pt idx="175">
                        <c:v>1.1031669582257668</c:v>
                      </c:pt>
                      <c:pt idx="176">
                        <c:v>1.1033855685518679</c:v>
                      </c:pt>
                      <c:pt idx="177">
                        <c:v>1.103558322362735</c:v>
                      </c:pt>
                      <c:pt idx="178">
                        <c:v>1.1036852983361265</c:v>
                      </c:pt>
                      <c:pt idx="179">
                        <c:v>1.1037665686088169</c:v>
                      </c:pt>
                      <c:pt idx="180">
                        <c:v>1.1038021028172702</c:v>
                      </c:pt>
                      <c:pt idx="181">
                        <c:v>1.1037919682020216</c:v>
                      </c:pt>
                      <c:pt idx="182">
                        <c:v>1.1037360695289828</c:v>
                      </c:pt>
                      <c:pt idx="183">
                        <c:v>1.1036344851843993</c:v>
                      </c:pt>
                      <c:pt idx="184">
                        <c:v>1.1034871230440273</c:v>
                      </c:pt>
                      <c:pt idx="185">
                        <c:v>1.1032939284881951</c:v>
                      </c:pt>
                      <c:pt idx="186">
                        <c:v>1.1030548764167551</c:v>
                      </c:pt>
                      <c:pt idx="187">
                        <c:v>1.1027698911105166</c:v>
                      </c:pt>
                      <c:pt idx="188">
                        <c:v>1.1024389102688501</c:v>
                      </c:pt>
                      <c:pt idx="189">
                        <c:v>1.1020617725584416</c:v>
                      </c:pt>
                      <c:pt idx="190">
                        <c:v>1.1016384141477553</c:v>
                      </c:pt>
                      <c:pt idx="191">
                        <c:v>1.1011686718870017</c:v>
                      </c:pt>
                      <c:pt idx="192">
                        <c:v>1.1006523915347335</c:v>
                      </c:pt>
                      <c:pt idx="193">
                        <c:v>1.1000894761468181</c:v>
                      </c:pt>
                      <c:pt idx="194">
                        <c:v>1.0994797368866012</c:v>
                      </c:pt>
                      <c:pt idx="195">
                        <c:v>1.098822953030439</c:v>
                      </c:pt>
                      <c:pt idx="196">
                        <c:v>1.0981189729560337</c:v>
                      </c:pt>
                      <c:pt idx="197">
                        <c:v>1.097367568434791</c:v>
                      </c:pt>
                      <c:pt idx="198">
                        <c:v>1.0965685193202717</c:v>
                      </c:pt>
                      <c:pt idx="199">
                        <c:v>1.0957215727549441</c:v>
                      </c:pt>
                      <c:pt idx="200">
                        <c:v>1.0948265121767622</c:v>
                      </c:pt>
                      <c:pt idx="201">
                        <c:v>1.0938830388859468</c:v>
                      </c:pt>
                      <c:pt idx="202">
                        <c:v>1.0928909064271921</c:v>
                      </c:pt>
                      <c:pt idx="203">
                        <c:v>1.0918497853512277</c:v>
                      </c:pt>
                      <c:pt idx="204">
                        <c:v>1.0907593899011705</c:v>
                      </c:pt>
                      <c:pt idx="205">
                        <c:v>1.0896193874814888</c:v>
                      </c:pt>
                      <c:pt idx="206">
                        <c:v>1.0884294227825471</c:v>
                      </c:pt>
                      <c:pt idx="207">
                        <c:v>1.0871892212372485</c:v>
                      </c:pt>
                      <c:pt idx="208">
                        <c:v>1.0858983607503332</c:v>
                      </c:pt>
                      <c:pt idx="209">
                        <c:v>1.0845564617427141</c:v>
                      </c:pt>
                      <c:pt idx="210">
                        <c:v>1.0831631582583605</c:v>
                      </c:pt>
                      <c:pt idx="211">
                        <c:v>1.0817180306885874</c:v>
                      </c:pt>
                      <c:pt idx="212">
                        <c:v>1.0802206385195048</c:v>
                      </c:pt>
                      <c:pt idx="213">
                        <c:v>1.0786705918616453</c:v>
                      </c:pt>
                      <c:pt idx="214">
                        <c:v>1.0770674032856038</c:v>
                      </c:pt>
                      <c:pt idx="215">
                        <c:v>1.075410605448847</c:v>
                      </c:pt>
                      <c:pt idx="216">
                        <c:v>1.0736997941758588</c:v>
                      </c:pt>
                      <c:pt idx="217">
                        <c:v>1.0719343583307084</c:v>
                      </c:pt>
                      <c:pt idx="218">
                        <c:v>1.0701138904700092</c:v>
                      </c:pt>
                      <c:pt idx="219">
                        <c:v>1.068237817516942</c:v>
                      </c:pt>
                      <c:pt idx="220">
                        <c:v>1.0663056281975012</c:v>
                      </c:pt>
                      <c:pt idx="221">
                        <c:v>1.0643167296484342</c:v>
                      </c:pt>
                      <c:pt idx="222">
                        <c:v>1.0622705862461213</c:v>
                      </c:pt>
                      <c:pt idx="223">
                        <c:v>1.060166627899253</c:v>
                      </c:pt>
                      <c:pt idx="224">
                        <c:v>1.0580042668598624</c:v>
                      </c:pt>
                      <c:pt idx="225">
                        <c:v>1.0557828435151217</c:v>
                      </c:pt>
                      <c:pt idx="226">
                        <c:v>1.0535017456579643</c:v>
                      </c:pt>
                      <c:pt idx="227">
                        <c:v>1.0511603644161636</c:v>
                      </c:pt>
                      <c:pt idx="228">
                        <c:v>1.0487580261099558</c:v>
                      </c:pt>
                      <c:pt idx="229">
                        <c:v>1.0462940268652252</c:v>
                      </c:pt>
                      <c:pt idx="230">
                        <c:v>1.0437677097025151</c:v>
                      </c:pt>
                      <c:pt idx="231">
                        <c:v>1.0411783410189765</c:v>
                      </c:pt>
                      <c:pt idx="232">
                        <c:v>1.0385253081285539</c:v>
                      </c:pt>
                      <c:pt idx="233">
                        <c:v>1.0358077392566081</c:v>
                      </c:pt>
                      <c:pt idx="234">
                        <c:v>1.0330249850147477</c:v>
                      </c:pt>
                      <c:pt idx="235">
                        <c:v>1.0301761941557199</c:v>
                      </c:pt>
                      <c:pt idx="236">
                        <c:v>1.0272606456638851</c:v>
                      </c:pt>
                      <c:pt idx="237">
                        <c:v>1.0242775513144984</c:v>
                      </c:pt>
                      <c:pt idx="238">
                        <c:v>1.0212260582023482</c:v>
                      </c:pt>
                      <c:pt idx="239">
                        <c:v>1.0181053439055012</c:v>
                      </c:pt>
                      <c:pt idx="240">
                        <c:v>1.0149145832289821</c:v>
                      </c:pt>
                      <c:pt idx="241">
                        <c:v>1.0116529234273226</c:v>
                      </c:pt>
                      <c:pt idx="242">
                        <c:v>1.0083194633021446</c:v>
                      </c:pt>
                      <c:pt idx="243">
                        <c:v>1.0049133418385292</c:v>
                      </c:pt>
                      <c:pt idx="244">
                        <c:v>1.0014335829247591</c:v>
                      </c:pt>
                      <c:pt idx="245">
                        <c:v>0.99787928484722987</c:v>
                      </c:pt>
                      <c:pt idx="246">
                        <c:v>0.99424957718871243</c:v>
                      </c:pt>
                      <c:pt idx="247">
                        <c:v>0.99054340430640142</c:v>
                      </c:pt>
                      <c:pt idx="248">
                        <c:v>0.9867598528247401</c:v>
                      </c:pt>
                      <c:pt idx="249">
                        <c:v>0.98289792562525025</c:v>
                      </c:pt>
                      <c:pt idx="250">
                        <c:v>0.97895659175958838</c:v>
                      </c:pt>
                      <c:pt idx="251">
                        <c:v>0.97493480677454758</c:v>
                      </c:pt>
                      <c:pt idx="252">
                        <c:v>0.97083156680583826</c:v>
                      </c:pt>
                      <c:pt idx="253">
                        <c:v>0.96664578478839702</c:v>
                      </c:pt>
                      <c:pt idx="254">
                        <c:v>0.9623763589287051</c:v>
                      </c:pt>
                      <c:pt idx="255">
                        <c:v>0.95802226764338672</c:v>
                      </c:pt>
                      <c:pt idx="256">
                        <c:v>0.95358233113142932</c:v>
                      </c:pt>
                      <c:pt idx="257">
                        <c:v>0.94905542665756948</c:v>
                      </c:pt>
                      <c:pt idx="258">
                        <c:v>0.94444043451886928</c:v>
                      </c:pt>
                      <c:pt idx="259">
                        <c:v>0.93973619814525677</c:v>
                      </c:pt>
                      <c:pt idx="260">
                        <c:v>0.93494149932549364</c:v>
                      </c:pt>
                      <c:pt idx="261">
                        <c:v>0.9300551571278719</c:v>
                      </c:pt>
                      <c:pt idx="262">
                        <c:v>0.92507589214106212</c:v>
                      </c:pt>
                      <c:pt idx="263">
                        <c:v>0.92000255391665819</c:v>
                      </c:pt>
                      <c:pt idx="264">
                        <c:v>0.91483385159497432</c:v>
                      </c:pt>
                      <c:pt idx="265">
                        <c:v>0.90956849682267626</c:v>
                      </c:pt>
                      <c:pt idx="266">
                        <c:v>0.90420519886076134</c:v>
                      </c:pt>
                      <c:pt idx="267">
                        <c:v>0.89874265299647582</c:v>
                      </c:pt>
                      <c:pt idx="268">
                        <c:v>0.89317953464295918</c:v>
                      </c:pt>
                      <c:pt idx="269">
                        <c:v>0.88751447988183529</c:v>
                      </c:pt>
                      <c:pt idx="270">
                        <c:v>0.88174614457359979</c:v>
                      </c:pt>
                      <c:pt idx="271">
                        <c:v>0.87587315339251948</c:v>
                      </c:pt>
                      <c:pt idx="272">
                        <c:v>0.86989407215947345</c:v>
                      </c:pt>
                      <c:pt idx="273">
                        <c:v>0.86380753086162831</c:v>
                      </c:pt>
                      <c:pt idx="274">
                        <c:v>0.8576121104819332</c:v>
                      </c:pt>
                      <c:pt idx="275">
                        <c:v>0.85130622719971039</c:v>
                      </c:pt>
                      <c:pt idx="276">
                        <c:v>0.84488856551466895</c:v>
                      </c:pt>
                      <c:pt idx="277">
                        <c:v>0.83835752597684488</c:v>
                      </c:pt>
                      <c:pt idx="278">
                        <c:v>0.83171168510279525</c:v>
                      </c:pt>
                      <c:pt idx="279">
                        <c:v>0.82494948496424747</c:v>
                      </c:pt>
                      <c:pt idx="280">
                        <c:v>0.8180694494162104</c:v>
                      </c:pt>
                      <c:pt idx="281">
                        <c:v>0.81106995042210361</c:v>
                      </c:pt>
                      <c:pt idx="282">
                        <c:v>0.80394951792470859</c:v>
                      </c:pt>
                      <c:pt idx="283">
                        <c:v>0.79670652377912043</c:v>
                      </c:pt>
                      <c:pt idx="284">
                        <c:v>0.78933939458137214</c:v>
                      </c:pt>
                      <c:pt idx="285">
                        <c:v>0.78184657810680036</c:v>
                      </c:pt>
                      <c:pt idx="286">
                        <c:v>0.77422642081819282</c:v>
                      </c:pt>
                      <c:pt idx="287">
                        <c:v>0.76647736280309708</c:v>
                      </c:pt>
                      <c:pt idx="288">
                        <c:v>0.75859779989127862</c:v>
                      </c:pt>
                      <c:pt idx="289">
                        <c:v>0.7505860567436915</c:v>
                      </c:pt>
                      <c:pt idx="290">
                        <c:v>0.74244060522969102</c:v>
                      </c:pt>
                      <c:pt idx="291">
                        <c:v>0.73415983019772746</c:v>
                      </c:pt>
                      <c:pt idx="292">
                        <c:v>0.7257421116662327</c:v>
                      </c:pt>
                      <c:pt idx="293">
                        <c:v>0.71718581950029914</c:v>
                      </c:pt>
                      <c:pt idx="294">
                        <c:v>0.70848940691414808</c:v>
                      </c:pt>
                      <c:pt idx="295">
                        <c:v>0.6996513836518401</c:v>
                      </c:pt>
                      <c:pt idx="296">
                        <c:v>0.6906701303395858</c:v>
                      </c:pt>
                      <c:pt idx="297">
                        <c:v>0.68154417571212578</c:v>
                      </c:pt>
                      <c:pt idx="298">
                        <c:v>0.67227201282501181</c:v>
                      </c:pt>
                      <c:pt idx="299">
                        <c:v>0.66285229942053714</c:v>
                      </c:pt>
                      <c:pt idx="300">
                        <c:v>0.65328358835297029</c:v>
                      </c:pt>
                      <c:pt idx="301">
                        <c:v>0.64356458670422201</c:v>
                      </c:pt>
                      <c:pt idx="302">
                        <c:v>0.63369402561385779</c:v>
                      </c:pt>
                      <c:pt idx="303">
                        <c:v>0.62367068058360908</c:v>
                      </c:pt>
                      <c:pt idx="304">
                        <c:v>0.61349356768761987</c:v>
                      </c:pt>
                      <c:pt idx="305">
                        <c:v>0.60316164832629005</c:v>
                      </c:pt>
                      <c:pt idx="306">
                        <c:v>0.59267408681108336</c:v>
                      </c:pt>
                      <c:pt idx="307">
                        <c:v>0.5820300939556079</c:v>
                      </c:pt>
                      <c:pt idx="308">
                        <c:v>0.5712291960580258</c:v>
                      </c:pt>
                      <c:pt idx="309">
                        <c:v>0.56027083133869138</c:v>
                      </c:pt>
                      <c:pt idx="310">
                        <c:v>0.54915485762093497</c:v>
                      </c:pt>
                      <c:pt idx="311">
                        <c:v>0.53788133018883921</c:v>
                      </c:pt>
                      <c:pt idx="312">
                        <c:v>0.52645040794508391</c:v>
                      </c:pt>
                      <c:pt idx="313">
                        <c:v>0.51486259995603512</c:v>
                      </c:pt>
                      <c:pt idx="314">
                        <c:v>0.50311876427739344</c:v>
                      </c:pt>
                      <c:pt idx="315">
                        <c:v>0.49122000559004925</c:v>
                      </c:pt>
                      <c:pt idx="316">
                        <c:v>0.47916788991006665</c:v>
                      </c:pt>
                      <c:pt idx="317">
                        <c:v>0.4669643469426179</c:v>
                      </c:pt>
                      <c:pt idx="318">
                        <c:v>0.45461176566516065</c:v>
                      </c:pt>
                      <c:pt idx="319">
                        <c:v>0.44211308484853673</c:v>
                      </c:pt>
                      <c:pt idx="320">
                        <c:v>0.42947180074531527</c:v>
                      </c:pt>
                      <c:pt idx="321">
                        <c:v>0.41669202921690851</c:v>
                      </c:pt>
                      <c:pt idx="322">
                        <c:v>0.40377859349438988</c:v>
                      </c:pt>
                      <c:pt idx="323">
                        <c:v>0.39073712149853473</c:v>
                      </c:pt>
                      <c:pt idx="324">
                        <c:v>0.37757398310723733</c:v>
                      </c:pt>
                      <c:pt idx="325">
                        <c:v>0.36429660213708426</c:v>
                      </c:pt>
                      <c:pt idx="326">
                        <c:v>0.350913252091683</c:v>
                      </c:pt>
                      <c:pt idx="327">
                        <c:v>0.33743347844782967</c:v>
                      </c:pt>
                      <c:pt idx="328">
                        <c:v>0.32386789192040066</c:v>
                      </c:pt>
                      <c:pt idx="329">
                        <c:v>0.31022857786420849</c:v>
                      </c:pt>
                      <c:pt idx="330">
                        <c:v>0.296528903293515</c:v>
                      </c:pt>
                      <c:pt idx="331">
                        <c:v>0.28278374405408774</c:v>
                      </c:pt>
                      <c:pt idx="332">
                        <c:v>0.26900973865487671</c:v>
                      </c:pt>
                      <c:pt idx="333">
                        <c:v>0.25522523150462245</c:v>
                      </c:pt>
                      <c:pt idx="334">
                        <c:v>0.24145044217451272</c:v>
                      </c:pt>
                      <c:pt idx="335">
                        <c:v>0.22770761247073812</c:v>
                      </c:pt>
                      <c:pt idx="336">
                        <c:v>0.21402106069407817</c:v>
                      </c:pt>
                      <c:pt idx="337">
                        <c:v>0.20041731146920627</c:v>
                      </c:pt>
                      <c:pt idx="338">
                        <c:v>0.18692515189072761</c:v>
                      </c:pt>
                      <c:pt idx="339">
                        <c:v>0.17357576544297915</c:v>
                      </c:pt>
                      <c:pt idx="340">
                        <c:v>0.16040264359103071</c:v>
                      </c:pt>
                      <c:pt idx="341">
                        <c:v>0.14744176751345731</c:v>
                      </c:pt>
                      <c:pt idx="342">
                        <c:v>0.13473137453882572</c:v>
                      </c:pt>
                      <c:pt idx="343">
                        <c:v>0.12231213999395463</c:v>
                      </c:pt>
                      <c:pt idx="344">
                        <c:v>0.11022676111166567</c:v>
                      </c:pt>
                      <c:pt idx="345">
                        <c:v>9.8519997096498155E-2</c:v>
                      </c:pt>
                      <c:pt idx="346">
                        <c:v>8.7238225124860944E-2</c:v>
                      </c:pt>
                      <c:pt idx="347">
                        <c:v>7.6429447496121572E-2</c:v>
                      </c:pt>
                      <c:pt idx="348">
                        <c:v>6.614235778182484E-2</c:v>
                      </c:pt>
                      <c:pt idx="349">
                        <c:v>5.6426500956128882E-2</c:v>
                      </c:pt>
                      <c:pt idx="350">
                        <c:v>4.7331263791907496E-2</c:v>
                      </c:pt>
                      <c:pt idx="351">
                        <c:v>3.8905243252485747E-2</c:v>
                      </c:pt>
                      <c:pt idx="352">
                        <c:v>3.1195935989263186E-2</c:v>
                      </c:pt>
                      <c:pt idx="353">
                        <c:v>2.4248749073460817E-2</c:v>
                      </c:pt>
                      <c:pt idx="354">
                        <c:v>1.8106294045985748E-2</c:v>
                      </c:pt>
                      <c:pt idx="355">
                        <c:v>1.2807580709048916E-2</c:v>
                      </c:pt>
                      <c:pt idx="356">
                        <c:v>8.3873759442970666E-3</c:v>
                      </c:pt>
                      <c:pt idx="357">
                        <c:v>4.8754132219555411E-3</c:v>
                      </c:pt>
                      <c:pt idx="358">
                        <c:v>2.2959223363765695E-3</c:v>
                      </c:pt>
                      <c:pt idx="359">
                        <c:v>6.6695837350690243E-4</c:v>
                      </c:pt>
                      <c:pt idx="360">
                        <c:v>1.9286549331065737E-16</c:v>
                      </c:pt>
                      <c:pt idx="361">
                        <c:v>2.9979087698259031E-4</c:v>
                      </c:pt>
                      <c:pt idx="362">
                        <c:v>1.564130611123672E-3</c:v>
                      </c:pt>
                      <c:pt idx="363">
                        <c:v>3.784025877500285E-3</c:v>
                      </c:pt>
                      <c:pt idx="364">
                        <c:v>6.9438436694430955E-3</c:v>
                      </c:pt>
                      <c:pt idx="365">
                        <c:v>1.1021611006466257E-2</c:v>
                      </c:pt>
                      <c:pt idx="366">
                        <c:v>1.5989545074517601E-2</c:v>
                      </c:pt>
                      <c:pt idx="367">
                        <c:v>2.1814736783477319E-2</c:v>
                      </c:pt>
                      <c:pt idx="368">
                        <c:v>2.8459574820982693E-2</c:v>
                      </c:pt>
                      <c:pt idx="369">
                        <c:v>3.5882714965842631E-2</c:v>
                      </c:pt>
                      <c:pt idx="370">
                        <c:v>4.4039687496197195E-2</c:v>
                      </c:pt>
                      <c:pt idx="371">
                        <c:v>5.2883836910274123E-2</c:v>
                      </c:pt>
                      <c:pt idx="372">
                        <c:v>6.2366734603773753E-2</c:v>
                      </c:pt>
                      <c:pt idx="373">
                        <c:v>7.2439194520356895E-2</c:v>
                      </c:pt>
                      <c:pt idx="374">
                        <c:v>8.3051772716463107E-2</c:v>
                      </c:pt>
                      <c:pt idx="375">
                        <c:v>9.4155382507345314E-2</c:v>
                      </c:pt>
                      <c:pt idx="376">
                        <c:v>0.10570171116521702</c:v>
                      </c:pt>
                      <c:pt idx="377">
                        <c:v>0.11764369016924321</c:v>
                      </c:pt>
                      <c:pt idx="378">
                        <c:v>0.1299359967073688</c:v>
                      </c:pt>
                      <c:pt idx="379">
                        <c:v>0.14253501750266659</c:v>
                      </c:pt>
                      <c:pt idx="380">
                        <c:v>0.15539947153782346</c:v>
                      </c:pt>
                      <c:pt idx="381">
                        <c:v>0.16849014242149979</c:v>
                      </c:pt>
                      <c:pt idx="382">
                        <c:v>0.18177019442254994</c:v>
                      </c:pt>
                      <c:pt idx="383">
                        <c:v>0.19520524125191591</c:v>
                      </c:pt>
                      <c:pt idx="384">
                        <c:v>0.2087631806216412</c:v>
                      </c:pt>
                      <c:pt idx="385">
                        <c:v>0.22241442149688584</c:v>
                      </c:pt>
                      <c:pt idx="386">
                        <c:v>0.23613156626707513</c:v>
                      </c:pt>
                      <c:pt idx="387">
                        <c:v>0.24988951851678864</c:v>
                      </c:pt>
                      <c:pt idx="388">
                        <c:v>0.26366526513237459</c:v>
                      </c:pt>
                      <c:pt idx="389">
                        <c:v>0.27743785720296882</c:v>
                      </c:pt>
                      <c:pt idx="390">
                        <c:v>0.29118823835798308</c:v>
                      </c:pt>
                      <c:pt idx="391">
                        <c:v>0.30489923074408137</c:v>
                      </c:pt>
                      <c:pt idx="392">
                        <c:v>0.31855523247944073</c:v>
                      </c:pt>
                      <c:pt idx="393">
                        <c:v>0.33214235105903633</c:v>
                      </c:pt>
                      <c:pt idx="394">
                        <c:v>0.34564805873687532</c:v>
                      </c:pt>
                      <c:pt idx="395">
                        <c:v>0.35906122530474122</c:v>
                      </c:pt>
                      <c:pt idx="396">
                        <c:v>0.37237189310472574</c:v>
                      </c:pt>
                      <c:pt idx="397">
                        <c:v>0.38557137065525288</c:v>
                      </c:pt>
                      <c:pt idx="398">
                        <c:v>0.39865189185253308</c:v>
                      </c:pt>
                      <c:pt idx="399">
                        <c:v>0.41160673654177315</c:v>
                      </c:pt>
                      <c:pt idx="400">
                        <c:v>0.42442993867852308</c:v>
                      </c:pt>
                      <c:pt idx="401">
                        <c:v>0.43711651822927544</c:v>
                      </c:pt>
                      <c:pt idx="402">
                        <c:v>0.44966198094883919</c:v>
                      </c:pt>
                      <c:pt idx="403">
                        <c:v>0.46206271854783332</c:v>
                      </c:pt>
                      <c:pt idx="404">
                        <c:v>0.47431551940948835</c:v>
                      </c:pt>
                      <c:pt idx="405">
                        <c:v>0.48641779976720384</c:v>
                      </c:pt>
                      <c:pt idx="406">
                        <c:v>0.49836747126196679</c:v>
                      </c:pt>
                      <c:pt idx="407">
                        <c:v>0.51016291939901803</c:v>
                      </c:pt>
                      <c:pt idx="408">
                        <c:v>0.5218027526321648</c:v>
                      </c:pt>
                      <c:pt idx="409">
                        <c:v>0.53328607862896771</c:v>
                      </c:pt>
                      <c:pt idx="410">
                        <c:v>0.54461235905789607</c:v>
                      </c:pt>
                      <c:pt idx="411">
                        <c:v>0.55578112808042124</c:v>
                      </c:pt>
                      <c:pt idx="412">
                        <c:v>0.56679241233602884</c:v>
                      </c:pt>
                      <c:pt idx="413">
                        <c:v>0.5776462816281982</c:v>
                      </c:pt>
                      <c:pt idx="414">
                        <c:v>0.58834318391677021</c:v>
                      </c:pt>
                      <c:pt idx="415">
                        <c:v>0.59888351493382519</c:v>
                      </c:pt>
                      <c:pt idx="416">
                        <c:v>0.60926802179183936</c:v>
                      </c:pt>
                      <c:pt idx="417">
                        <c:v>0.61949751547411314</c:v>
                      </c:pt>
                      <c:pt idx="418">
                        <c:v>0.62957295541220837</c:v>
                      </c:pt>
                      <c:pt idx="419">
                        <c:v>0.63949537067332007</c:v>
                      </c:pt>
                      <c:pt idx="420">
                        <c:v>0.64926591641649956</c:v>
                      </c:pt>
                      <c:pt idx="421">
                        <c:v>0.65888582227272263</c:v>
                      </c:pt>
                      <c:pt idx="422">
                        <c:v>0.66835635788374814</c:v>
                      </c:pt>
                      <c:pt idx="423">
                        <c:v>0.67767893063590767</c:v>
                      </c:pt>
                      <c:pt idx="424">
                        <c:v>0.68685490970872154</c:v>
                      </c:pt>
                      <c:pt idx="425">
                        <c:v>0.69588576835956373</c:v>
                      </c:pt>
                      <c:pt idx="426">
                        <c:v>0.70477301839068984</c:v>
                      </c:pt>
                      <c:pt idx="427">
                        <c:v>0.71351814244828893</c:v>
                      </c:pt>
                      <c:pt idx="428">
                        <c:v>0.72212276546336174</c:v>
                      </c:pt>
                      <c:pt idx="429">
                        <c:v>0.73058836216101608</c:v>
                      </c:pt>
                      <c:pt idx="430">
                        <c:v>0.73891660956454519</c:v>
                      </c:pt>
                      <c:pt idx="431">
                        <c:v>0.74710902699596737</c:v>
                      </c:pt>
                      <c:pt idx="432">
                        <c:v>0.75516727178039755</c:v>
                      </c:pt>
                      <c:pt idx="433">
                        <c:v>0.76309293831855507</c:v>
                      </c:pt>
                      <c:pt idx="434">
                        <c:v>0.7708876541604075</c:v>
                      </c:pt>
                      <c:pt idx="435">
                        <c:v>0.77855299685846746</c:v>
                      </c:pt>
                      <c:pt idx="436">
                        <c:v>0.78609056082233952</c:v>
                      </c:pt>
                      <c:pt idx="437">
                        <c:v>0.79350203381232765</c:v>
                      </c:pt>
                      <c:pt idx="438">
                        <c:v>0.80078886393897974</c:v>
                      </c:pt>
                      <c:pt idx="439">
                        <c:v>0.80795278968187578</c:v>
                      </c:pt>
                      <c:pt idx="440">
                        <c:v>0.81499529964059125</c:v>
                      </c:pt>
                      <c:pt idx="441">
                        <c:v>0.82191794766241</c:v>
                      </c:pt>
                      <c:pt idx="442">
                        <c:v>0.82872232201048623</c:v>
                      </c:pt>
                      <c:pt idx="443">
                        <c:v>0.83540994324133611</c:v>
                      </c:pt>
                      <c:pt idx="444">
                        <c:v>0.8419823687953748</c:v>
                      </c:pt>
                      <c:pt idx="445">
                        <c:v>0.84844101466167354</c:v>
                      </c:pt>
                      <c:pt idx="446">
                        <c:v>0.8547874611981976</c:v>
                      </c:pt>
                      <c:pt idx="447">
                        <c:v>0.86102315200140456</c:v>
                      </c:pt>
                      <c:pt idx="448">
                        <c:v>0.86714954606162176</c:v>
                      </c:pt>
                      <c:pt idx="449">
                        <c:v>0.87316806001730785</c:v>
                      </c:pt>
                      <c:pt idx="450">
                        <c:v>0.87908018972551116</c:v>
                      </c:pt>
                      <c:pt idx="451">
                        <c:v>0.88488726453605726</c:v>
                      </c:pt>
                      <c:pt idx="452">
                        <c:v>0.89059071124126654</c:v>
                      </c:pt>
                      <c:pt idx="453">
                        <c:v>0.89619187175293169</c:v>
                      </c:pt>
                      <c:pt idx="454">
                        <c:v>0.90169217882010766</c:v>
                      </c:pt>
                      <c:pt idx="455">
                        <c:v>0.90709282155109627</c:v>
                      </c:pt>
                      <c:pt idx="456">
                        <c:v>0.91239525610596484</c:v>
                      </c:pt>
                      <c:pt idx="457">
                        <c:v>0.91760073984290025</c:v>
                      </c:pt>
                      <c:pt idx="458">
                        <c:v>0.92271049957466666</c:v>
                      </c:pt>
                      <c:pt idx="459">
                        <c:v>0.92772591209077837</c:v>
                      </c:pt>
                      <c:pt idx="460">
                        <c:v>0.93264807321694232</c:v>
                      </c:pt>
                      <c:pt idx="461">
                        <c:v>0.93747836396181305</c:v>
                      </c:pt>
                      <c:pt idx="462">
                        <c:v>0.94221788249823324</c:v>
                      </c:pt>
                      <c:pt idx="463">
                        <c:v>0.94686780871727794</c:v>
                      </c:pt>
                      <c:pt idx="464">
                        <c:v>0.95142938194850513</c:v>
                      </c:pt>
                      <c:pt idx="465">
                        <c:v>0.9559037564961701</c:v>
                      </c:pt>
                      <c:pt idx="466">
                        <c:v>0.96029202750685749</c:v>
                      </c:pt>
                      <c:pt idx="467">
                        <c:v>0.96459535448912459</c:v>
                      </c:pt>
                      <c:pt idx="468">
                        <c:v>0.96881476645703801</c:v>
                      </c:pt>
                      <c:pt idx="469">
                        <c:v>0.97295141093518234</c:v>
                      </c:pt>
                      <c:pt idx="470">
                        <c:v>0.97700635499369815</c:v>
                      </c:pt>
                      <c:pt idx="471">
                        <c:v>0.98098062035883737</c:v>
                      </c:pt>
                      <c:pt idx="472">
                        <c:v>0.98487525341300874</c:v>
                      </c:pt>
                      <c:pt idx="473">
                        <c:v>0.98869126112752159</c:v>
                      </c:pt>
                      <c:pt idx="474">
                        <c:v>0.99242965896526181</c:v>
                      </c:pt>
                      <c:pt idx="475">
                        <c:v>0.99609140356645598</c:v>
                      </c:pt>
                      <c:pt idx="476">
                        <c:v>0.99967745086149973</c:v>
                      </c:pt>
                      <c:pt idx="477">
                        <c:v>1.0031888012472725</c:v>
                      </c:pt>
                      <c:pt idx="478">
                        <c:v>1.0066263274892815</c:v>
                      </c:pt>
                      <c:pt idx="479">
                        <c:v>1.0099909831361837</c:v>
                      </c:pt>
                      <c:pt idx="480">
                        <c:v>1.0132836366492002</c:v>
                      </c:pt>
                      <c:pt idx="481">
                        <c:v>1.0165051674297911</c:v>
                      </c:pt>
                      <c:pt idx="482">
                        <c:v>1.0196564798868877</c:v>
                      </c:pt>
                      <c:pt idx="483">
                        <c:v>1.0227383723045815</c:v>
                      </c:pt>
                      <c:pt idx="484">
                        <c:v>1.0257517512280803</c:v>
                      </c:pt>
                      <c:pt idx="485">
                        <c:v>1.0286973328512685</c:v>
                      </c:pt>
                      <c:pt idx="486">
                        <c:v>1.0315759612411333</c:v>
                      </c:pt>
                      <c:pt idx="487">
                        <c:v>1.034388472690045</c:v>
                      </c:pt>
                      <c:pt idx="488">
                        <c:v>1.0371355841009098</c:v>
                      </c:pt>
                      <c:pt idx="489">
                        <c:v>1.0398180034132651</c:v>
                      </c:pt>
                      <c:pt idx="490">
                        <c:v>1.0424366003989118</c:v>
                      </c:pt>
                      <c:pt idx="491">
                        <c:v>1.0449919346772827</c:v>
                      </c:pt>
                      <c:pt idx="492">
                        <c:v>1.0474848569845632</c:v>
                      </c:pt>
                      <c:pt idx="493">
                        <c:v>1.0499160027382586</c:v>
                      </c:pt>
                      <c:pt idx="494">
                        <c:v>1.0522860099087246</c:v>
                      </c:pt>
                      <c:pt idx="495">
                        <c:v>1.0545955727973881</c:v>
                      </c:pt>
                      <c:pt idx="496">
                        <c:v>1.0568453381528438</c:v>
                      </c:pt>
                      <c:pt idx="497">
                        <c:v>1.0590359376019947</c:v>
                      </c:pt>
                      <c:pt idx="498">
                        <c:v>1.0611679925922035</c:v>
                      </c:pt>
                      <c:pt idx="499">
                        <c:v>1.0632420489077896</c:v>
                      </c:pt>
                      <c:pt idx="500">
                        <c:v>1.0652587797226893</c:v>
                      </c:pt>
                      <c:pt idx="501">
                        <c:v>1.0672187042767811</c:v>
                      </c:pt>
                      <c:pt idx="502">
                        <c:v>1.0691223518551574</c:v>
                      </c:pt>
                      <c:pt idx="503">
                        <c:v>1.0709703134786817</c:v>
                      </c:pt>
                      <c:pt idx="504">
                        <c:v>1.0727630731844315</c:v>
                      </c:pt>
                      <c:pt idx="505">
                        <c:v>1.0745011516455845</c:v>
                      </c:pt>
                      <c:pt idx="506">
                        <c:v>1.0761851013349828</c:v>
                      </c:pt>
                      <c:pt idx="507">
                        <c:v>1.0778153277181894</c:v>
                      </c:pt>
                      <c:pt idx="508">
                        <c:v>1.0793923207044867</c:v>
                      </c:pt>
                      <c:pt idx="509">
                        <c:v>1.0809165689163993</c:v>
                      </c:pt>
                      <c:pt idx="510">
                        <c:v>1.0823884758515812</c:v>
                      </c:pt>
                      <c:pt idx="511">
                        <c:v>1.0838084285209324</c:v>
                      </c:pt>
                      <c:pt idx="512">
                        <c:v>1.0851769189595402</c:v>
                      </c:pt>
                      <c:pt idx="513">
                        <c:v>1.086494288787373</c:v>
                      </c:pt>
                      <c:pt idx="514">
                        <c:v>1.0877609267814314</c:v>
                      </c:pt>
                      <c:pt idx="515">
                        <c:v>1.0889772020882722</c:v>
                      </c:pt>
                      <c:pt idx="516">
                        <c:v>1.0901434605316598</c:v>
                      </c:pt>
                      <c:pt idx="517">
                        <c:v>1.0912600662579597</c:v>
                      </c:pt>
                      <c:pt idx="518">
                        <c:v>1.0923273318235613</c:v>
                      </c:pt>
                      <c:pt idx="519">
                        <c:v>1.0933455148810904</c:v>
                      </c:pt>
                      <c:pt idx="520">
                        <c:v>1.0943149906803518</c:v>
                      </c:pt>
                      <c:pt idx="521">
                        <c:v>1.0952360142309721</c:v>
                      </c:pt>
                      <c:pt idx="522">
                        <c:v>1.0961088235450993</c:v>
                      </c:pt>
                      <c:pt idx="523">
                        <c:v>1.0969336805515748</c:v>
                      </c:pt>
                      <c:pt idx="524">
                        <c:v>1.0977108831514351</c:v>
                      </c:pt>
                      <c:pt idx="525">
                        <c:v>1.0984405908680692</c:v>
                      </c:pt>
                      <c:pt idx="526">
                        <c:v>1.0991230687720093</c:v>
                      </c:pt>
                      <c:pt idx="527">
                        <c:v>1.0997584807916647</c:v>
                      </c:pt>
                      <c:pt idx="528">
                        <c:v>1.1003469954165117</c:v>
                      </c:pt>
                      <c:pt idx="529">
                        <c:v>1.1008888340671612</c:v>
                      </c:pt>
                      <c:pt idx="530">
                        <c:v>1.1013841139609311</c:v>
                      </c:pt>
                      <c:pt idx="531">
                        <c:v>1.1018329894620442</c:v>
                      </c:pt>
                      <c:pt idx="532">
                        <c:v>1.1022356318717044</c:v>
                      </c:pt>
                      <c:pt idx="533">
                        <c:v>1.1025921130929943</c:v>
                      </c:pt>
                      <c:pt idx="534">
                        <c:v>1.102902510339878</c:v>
                      </c:pt>
                      <c:pt idx="535">
                        <c:v>1.1031669582257668</c:v>
                      </c:pt>
                      <c:pt idx="536">
                        <c:v>1.1033855685518679</c:v>
                      </c:pt>
                      <c:pt idx="537">
                        <c:v>1.103558322362735</c:v>
                      </c:pt>
                      <c:pt idx="538">
                        <c:v>1.1036852983361265</c:v>
                      </c:pt>
                      <c:pt idx="539">
                        <c:v>1.1037665686088169</c:v>
                      </c:pt>
                      <c:pt idx="540">
                        <c:v>1.1038021028172702</c:v>
                      </c:pt>
                      <c:pt idx="541">
                        <c:v>1.1037919682020216</c:v>
                      </c:pt>
                      <c:pt idx="542">
                        <c:v>1.1037360695289828</c:v>
                      </c:pt>
                      <c:pt idx="543">
                        <c:v>1.1036344851843993</c:v>
                      </c:pt>
                      <c:pt idx="544">
                        <c:v>1.1034871230440273</c:v>
                      </c:pt>
                      <c:pt idx="545">
                        <c:v>1.1032939284881951</c:v>
                      </c:pt>
                      <c:pt idx="546">
                        <c:v>1.1030548764167551</c:v>
                      </c:pt>
                      <c:pt idx="547">
                        <c:v>1.1027698911105166</c:v>
                      </c:pt>
                      <c:pt idx="548">
                        <c:v>1.1024389102688501</c:v>
                      </c:pt>
                      <c:pt idx="549">
                        <c:v>1.1020617725584416</c:v>
                      </c:pt>
                      <c:pt idx="550">
                        <c:v>1.1016384141477553</c:v>
                      </c:pt>
                      <c:pt idx="551">
                        <c:v>1.1011686718870017</c:v>
                      </c:pt>
                      <c:pt idx="552">
                        <c:v>1.1006523915347335</c:v>
                      </c:pt>
                      <c:pt idx="553">
                        <c:v>1.1000894761468181</c:v>
                      </c:pt>
                      <c:pt idx="554">
                        <c:v>1.0994797368866012</c:v>
                      </c:pt>
                      <c:pt idx="555">
                        <c:v>1.098822953030439</c:v>
                      </c:pt>
                      <c:pt idx="556">
                        <c:v>1.0981189729560337</c:v>
                      </c:pt>
                      <c:pt idx="557">
                        <c:v>1.097367568434791</c:v>
                      </c:pt>
                      <c:pt idx="558">
                        <c:v>1.0965685193202717</c:v>
                      </c:pt>
                      <c:pt idx="559">
                        <c:v>1.0957215727549441</c:v>
                      </c:pt>
                      <c:pt idx="560">
                        <c:v>1.0948265121767622</c:v>
                      </c:pt>
                      <c:pt idx="561">
                        <c:v>1.0938830388859468</c:v>
                      </c:pt>
                      <c:pt idx="562">
                        <c:v>1.0928909064271921</c:v>
                      </c:pt>
                      <c:pt idx="563">
                        <c:v>1.0918497853512277</c:v>
                      </c:pt>
                      <c:pt idx="564">
                        <c:v>1.0907593899011705</c:v>
                      </c:pt>
                      <c:pt idx="565">
                        <c:v>1.0896193874814888</c:v>
                      </c:pt>
                      <c:pt idx="566">
                        <c:v>1.0884294227825471</c:v>
                      </c:pt>
                      <c:pt idx="567">
                        <c:v>1.0871892212372485</c:v>
                      </c:pt>
                      <c:pt idx="568">
                        <c:v>1.0858983607503332</c:v>
                      </c:pt>
                      <c:pt idx="569">
                        <c:v>1.0845564617427141</c:v>
                      </c:pt>
                      <c:pt idx="570">
                        <c:v>1.0831631582583605</c:v>
                      </c:pt>
                      <c:pt idx="571">
                        <c:v>1.0817180306885874</c:v>
                      </c:pt>
                      <c:pt idx="572">
                        <c:v>1.0802206385195048</c:v>
                      </c:pt>
                      <c:pt idx="573">
                        <c:v>1.0786705918616453</c:v>
                      </c:pt>
                      <c:pt idx="574">
                        <c:v>1.0770674032856038</c:v>
                      </c:pt>
                      <c:pt idx="575">
                        <c:v>1.075410605448847</c:v>
                      </c:pt>
                      <c:pt idx="576">
                        <c:v>1.0736997941758588</c:v>
                      </c:pt>
                      <c:pt idx="577">
                        <c:v>1.0719343583307084</c:v>
                      </c:pt>
                      <c:pt idx="578">
                        <c:v>1.0701138904700092</c:v>
                      </c:pt>
                      <c:pt idx="579">
                        <c:v>1.068237817516942</c:v>
                      </c:pt>
                      <c:pt idx="580">
                        <c:v>1.0663056281975012</c:v>
                      </c:pt>
                      <c:pt idx="581">
                        <c:v>1.0643167296484342</c:v>
                      </c:pt>
                      <c:pt idx="582">
                        <c:v>1.0622705862461213</c:v>
                      </c:pt>
                      <c:pt idx="583">
                        <c:v>1.060166627899253</c:v>
                      </c:pt>
                      <c:pt idx="584">
                        <c:v>1.0580042668598624</c:v>
                      </c:pt>
                      <c:pt idx="585">
                        <c:v>1.0557828435151217</c:v>
                      </c:pt>
                      <c:pt idx="586">
                        <c:v>1.0535017456579643</c:v>
                      </c:pt>
                      <c:pt idx="587">
                        <c:v>1.0511603644161636</c:v>
                      </c:pt>
                      <c:pt idx="588">
                        <c:v>1.0487580261099558</c:v>
                      </c:pt>
                      <c:pt idx="589">
                        <c:v>1.0462940268652252</c:v>
                      </c:pt>
                      <c:pt idx="590">
                        <c:v>1.0437677097025151</c:v>
                      </c:pt>
                      <c:pt idx="591">
                        <c:v>1.0411783410189765</c:v>
                      </c:pt>
                      <c:pt idx="592">
                        <c:v>1.0385253081285539</c:v>
                      </c:pt>
                      <c:pt idx="593">
                        <c:v>1.0358077392566081</c:v>
                      </c:pt>
                      <c:pt idx="594">
                        <c:v>1.0330249850147477</c:v>
                      </c:pt>
                      <c:pt idx="595">
                        <c:v>1.0301761941557199</c:v>
                      </c:pt>
                      <c:pt idx="596">
                        <c:v>1.0272606456638851</c:v>
                      </c:pt>
                      <c:pt idx="597">
                        <c:v>1.0242775513144984</c:v>
                      </c:pt>
                      <c:pt idx="598">
                        <c:v>1.0212260582023482</c:v>
                      </c:pt>
                      <c:pt idx="599">
                        <c:v>1.0181053439055012</c:v>
                      </c:pt>
                      <c:pt idx="600">
                        <c:v>1.0149145832289821</c:v>
                      </c:pt>
                      <c:pt idx="601">
                        <c:v>1.0116529234273226</c:v>
                      </c:pt>
                      <c:pt idx="602">
                        <c:v>1.0083194633021446</c:v>
                      </c:pt>
                      <c:pt idx="603">
                        <c:v>1.0049133418385292</c:v>
                      </c:pt>
                      <c:pt idx="604">
                        <c:v>1.0014335829247591</c:v>
                      </c:pt>
                      <c:pt idx="605">
                        <c:v>0.99787928484722987</c:v>
                      </c:pt>
                      <c:pt idx="606">
                        <c:v>0.99424957718871243</c:v>
                      </c:pt>
                      <c:pt idx="607">
                        <c:v>0.99054340430640142</c:v>
                      </c:pt>
                      <c:pt idx="608">
                        <c:v>0.9867598528247401</c:v>
                      </c:pt>
                      <c:pt idx="609">
                        <c:v>0.98289792562525025</c:v>
                      </c:pt>
                      <c:pt idx="610">
                        <c:v>0.97895659175958838</c:v>
                      </c:pt>
                      <c:pt idx="611">
                        <c:v>0.97493480677454758</c:v>
                      </c:pt>
                      <c:pt idx="612">
                        <c:v>0.97083156680583826</c:v>
                      </c:pt>
                      <c:pt idx="613">
                        <c:v>0.96664578478839702</c:v>
                      </c:pt>
                      <c:pt idx="614">
                        <c:v>0.9623763589287051</c:v>
                      </c:pt>
                      <c:pt idx="615">
                        <c:v>0.95802226764338672</c:v>
                      </c:pt>
                      <c:pt idx="616">
                        <c:v>0.95358233113142932</c:v>
                      </c:pt>
                      <c:pt idx="617">
                        <c:v>0.94905542665756948</c:v>
                      </c:pt>
                      <c:pt idx="618">
                        <c:v>0.94444043451886928</c:v>
                      </c:pt>
                      <c:pt idx="619">
                        <c:v>0.93973619814525677</c:v>
                      </c:pt>
                      <c:pt idx="620">
                        <c:v>0.93494149932549364</c:v>
                      </c:pt>
                      <c:pt idx="621">
                        <c:v>0.9300551571278719</c:v>
                      </c:pt>
                      <c:pt idx="622">
                        <c:v>0.92507589214106212</c:v>
                      </c:pt>
                      <c:pt idx="623">
                        <c:v>0.92000255391665819</c:v>
                      </c:pt>
                      <c:pt idx="624">
                        <c:v>0.91483385159497432</c:v>
                      </c:pt>
                      <c:pt idx="625">
                        <c:v>0.90956849682267626</c:v>
                      </c:pt>
                      <c:pt idx="626">
                        <c:v>0.90420519886076134</c:v>
                      </c:pt>
                      <c:pt idx="627">
                        <c:v>0.89874265299647582</c:v>
                      </c:pt>
                      <c:pt idx="628">
                        <c:v>0.89317953464295918</c:v>
                      </c:pt>
                      <c:pt idx="629">
                        <c:v>0.88751447988183529</c:v>
                      </c:pt>
                      <c:pt idx="630">
                        <c:v>0.88174614457359979</c:v>
                      </c:pt>
                      <c:pt idx="631">
                        <c:v>0.87587315339251948</c:v>
                      </c:pt>
                      <c:pt idx="632">
                        <c:v>0.86989407215947345</c:v>
                      </c:pt>
                      <c:pt idx="633">
                        <c:v>0.86380753086162831</c:v>
                      </c:pt>
                      <c:pt idx="634">
                        <c:v>0.8576121104819332</c:v>
                      </c:pt>
                      <c:pt idx="635">
                        <c:v>0.85130622719971039</c:v>
                      </c:pt>
                      <c:pt idx="636">
                        <c:v>0.84488856551466895</c:v>
                      </c:pt>
                      <c:pt idx="637">
                        <c:v>0.83835752597684488</c:v>
                      </c:pt>
                      <c:pt idx="638">
                        <c:v>0.83171168510279525</c:v>
                      </c:pt>
                      <c:pt idx="639">
                        <c:v>0.82494948496424747</c:v>
                      </c:pt>
                      <c:pt idx="640">
                        <c:v>0.8180694494162104</c:v>
                      </c:pt>
                      <c:pt idx="641">
                        <c:v>0.81106995042210361</c:v>
                      </c:pt>
                      <c:pt idx="642">
                        <c:v>0.80394951792470859</c:v>
                      </c:pt>
                      <c:pt idx="643">
                        <c:v>0.79670652377912043</c:v>
                      </c:pt>
                      <c:pt idx="644">
                        <c:v>0.78933939458137214</c:v>
                      </c:pt>
                      <c:pt idx="645">
                        <c:v>0.78184657810680036</c:v>
                      </c:pt>
                      <c:pt idx="646">
                        <c:v>0.77422642081819282</c:v>
                      </c:pt>
                      <c:pt idx="647">
                        <c:v>0.76647736280309708</c:v>
                      </c:pt>
                      <c:pt idx="648">
                        <c:v>0.75859779989127862</c:v>
                      </c:pt>
                      <c:pt idx="649">
                        <c:v>0.7505860567436915</c:v>
                      </c:pt>
                      <c:pt idx="650">
                        <c:v>0.74244060522969102</c:v>
                      </c:pt>
                      <c:pt idx="651">
                        <c:v>0.73415983019772746</c:v>
                      </c:pt>
                      <c:pt idx="652">
                        <c:v>0.7257421116662327</c:v>
                      </c:pt>
                      <c:pt idx="653">
                        <c:v>0.71718581950029914</c:v>
                      </c:pt>
                      <c:pt idx="654">
                        <c:v>0.70848940691414808</c:v>
                      </c:pt>
                      <c:pt idx="655">
                        <c:v>0.6996513836518401</c:v>
                      </c:pt>
                      <c:pt idx="656">
                        <c:v>0.6906701303395858</c:v>
                      </c:pt>
                      <c:pt idx="657">
                        <c:v>0.68154417571212578</c:v>
                      </c:pt>
                      <c:pt idx="658">
                        <c:v>0.67227201282501181</c:v>
                      </c:pt>
                      <c:pt idx="659">
                        <c:v>0.66285229942053714</c:v>
                      </c:pt>
                      <c:pt idx="660">
                        <c:v>0.65328358835297029</c:v>
                      </c:pt>
                      <c:pt idx="661">
                        <c:v>0.64356458670422201</c:v>
                      </c:pt>
                      <c:pt idx="662">
                        <c:v>0.63369402561385779</c:v>
                      </c:pt>
                      <c:pt idx="663">
                        <c:v>0.62367068058360908</c:v>
                      </c:pt>
                      <c:pt idx="664">
                        <c:v>0.61349356768761987</c:v>
                      </c:pt>
                      <c:pt idx="665">
                        <c:v>0.60316164832629005</c:v>
                      </c:pt>
                      <c:pt idx="666">
                        <c:v>0.59267408681108336</c:v>
                      </c:pt>
                      <c:pt idx="667">
                        <c:v>0.5820300939556079</c:v>
                      </c:pt>
                      <c:pt idx="668">
                        <c:v>0.5712291960580258</c:v>
                      </c:pt>
                      <c:pt idx="669">
                        <c:v>0.56027083133869138</c:v>
                      </c:pt>
                      <c:pt idx="670">
                        <c:v>0.54915485762093497</c:v>
                      </c:pt>
                      <c:pt idx="671">
                        <c:v>0.53788133018883921</c:v>
                      </c:pt>
                      <c:pt idx="672">
                        <c:v>0.52645040794508391</c:v>
                      </c:pt>
                      <c:pt idx="673">
                        <c:v>0.51486259995603512</c:v>
                      </c:pt>
                      <c:pt idx="674">
                        <c:v>0.50311876427739344</c:v>
                      </c:pt>
                      <c:pt idx="675">
                        <c:v>0.49122000559004925</c:v>
                      </c:pt>
                      <c:pt idx="676">
                        <c:v>0.47916788991006665</c:v>
                      </c:pt>
                      <c:pt idx="677">
                        <c:v>0.4669643469426179</c:v>
                      </c:pt>
                      <c:pt idx="678">
                        <c:v>0.45461176566516065</c:v>
                      </c:pt>
                      <c:pt idx="679">
                        <c:v>0.44211308484853673</c:v>
                      </c:pt>
                      <c:pt idx="680">
                        <c:v>0.42947180074531527</c:v>
                      </c:pt>
                      <c:pt idx="681">
                        <c:v>0.41669202921690851</c:v>
                      </c:pt>
                      <c:pt idx="682">
                        <c:v>0.40377859349438988</c:v>
                      </c:pt>
                      <c:pt idx="683">
                        <c:v>0.39073712149853473</c:v>
                      </c:pt>
                      <c:pt idx="684">
                        <c:v>0.37757398310723733</c:v>
                      </c:pt>
                      <c:pt idx="685">
                        <c:v>0.36429660213708426</c:v>
                      </c:pt>
                      <c:pt idx="686">
                        <c:v>0.350913252091683</c:v>
                      </c:pt>
                      <c:pt idx="687">
                        <c:v>0.33743347844782967</c:v>
                      </c:pt>
                      <c:pt idx="688">
                        <c:v>0.32386789192040066</c:v>
                      </c:pt>
                      <c:pt idx="689">
                        <c:v>0.31022857786420849</c:v>
                      </c:pt>
                      <c:pt idx="690">
                        <c:v>0.296528903293515</c:v>
                      </c:pt>
                      <c:pt idx="691">
                        <c:v>0.28278374405408774</c:v>
                      </c:pt>
                      <c:pt idx="692">
                        <c:v>0.26900973865487671</c:v>
                      </c:pt>
                      <c:pt idx="693">
                        <c:v>0.25522523150462245</c:v>
                      </c:pt>
                      <c:pt idx="694">
                        <c:v>0.24145044217451272</c:v>
                      </c:pt>
                      <c:pt idx="695">
                        <c:v>0.22770761247073812</c:v>
                      </c:pt>
                      <c:pt idx="696">
                        <c:v>0.21402106069407817</c:v>
                      </c:pt>
                      <c:pt idx="697">
                        <c:v>0.20041731146920627</c:v>
                      </c:pt>
                      <c:pt idx="698">
                        <c:v>0.18692515189072761</c:v>
                      </c:pt>
                      <c:pt idx="699">
                        <c:v>0.17357576544297915</c:v>
                      </c:pt>
                      <c:pt idx="700">
                        <c:v>0.16040264359103071</c:v>
                      </c:pt>
                      <c:pt idx="701">
                        <c:v>0.14744176751345731</c:v>
                      </c:pt>
                      <c:pt idx="702">
                        <c:v>0.13473137453882572</c:v>
                      </c:pt>
                      <c:pt idx="703">
                        <c:v>0.12231213999395463</c:v>
                      </c:pt>
                      <c:pt idx="704">
                        <c:v>0.11022676111166567</c:v>
                      </c:pt>
                      <c:pt idx="705">
                        <c:v>9.8519997096498155E-2</c:v>
                      </c:pt>
                      <c:pt idx="706">
                        <c:v>8.7238225124860944E-2</c:v>
                      </c:pt>
                      <c:pt idx="707">
                        <c:v>7.6429447496121572E-2</c:v>
                      </c:pt>
                      <c:pt idx="708">
                        <c:v>6.614235778182484E-2</c:v>
                      </c:pt>
                      <c:pt idx="709">
                        <c:v>5.6426500956128882E-2</c:v>
                      </c:pt>
                      <c:pt idx="710">
                        <c:v>4.7331263791907496E-2</c:v>
                      </c:pt>
                      <c:pt idx="711">
                        <c:v>3.8905243252485747E-2</c:v>
                      </c:pt>
                      <c:pt idx="712">
                        <c:v>3.1195935989263186E-2</c:v>
                      </c:pt>
                      <c:pt idx="713">
                        <c:v>2.4248749073460817E-2</c:v>
                      </c:pt>
                      <c:pt idx="714">
                        <c:v>1.8106294045985748E-2</c:v>
                      </c:pt>
                      <c:pt idx="715">
                        <c:v>1.2807580709048916E-2</c:v>
                      </c:pt>
                      <c:pt idx="716">
                        <c:v>8.3873759442970666E-3</c:v>
                      </c:pt>
                      <c:pt idx="717">
                        <c:v>4.8754132219555411E-3</c:v>
                      </c:pt>
                      <c:pt idx="718">
                        <c:v>2.2959223363765695E-3</c:v>
                      </c:pt>
                      <c:pt idx="719">
                        <c:v>6.6695837350690243E-4</c:v>
                      </c:pt>
                    </c:numCache>
                  </c:numRef>
                </c:xVal>
                <c:yVal>
                  <c:numRef>
                    <c:extLst>
                      <c:ext uri="{02D57815-91ED-43cb-92C2-25804820EDAC}">
                        <c15:formulaRef>
                          <c15:sqref>'Data Task 1'!$M$12:$M$731</c15:sqref>
                        </c15:formulaRef>
                      </c:ext>
                    </c:extLst>
                    <c:numCache>
                      <c:formatCode>General</c:formatCode>
                      <c:ptCount val="720"/>
                      <c:pt idx="0">
                        <c:v>-0.12970965825956129</c:v>
                      </c:pt>
                      <c:pt idx="1">
                        <c:v>-0.12286256798755797</c:v>
                      </c:pt>
                      <c:pt idx="2">
                        <c:v>-0.120211064769596</c:v>
                      </c:pt>
                      <c:pt idx="3">
                        <c:v>-0.12354255502451218</c:v>
                      </c:pt>
                      <c:pt idx="4">
                        <c:v>-0.1278926974440113</c:v>
                      </c:pt>
                      <c:pt idx="5">
                        <c:v>-0.12397682702051804</c:v>
                      </c:pt>
                      <c:pt idx="6">
                        <c:v>-0.12724952939970746</c:v>
                      </c:pt>
                      <c:pt idx="7">
                        <c:v>-0.12499259246318797</c:v>
                      </c:pt>
                      <c:pt idx="8">
                        <c:v>-0.11932128852774605</c:v>
                      </c:pt>
                      <c:pt idx="9">
                        <c:v>-0.11753295437290308</c:v>
                      </c:pt>
                      <c:pt idx="10">
                        <c:v>-0.12492020710569864</c:v>
                      </c:pt>
                      <c:pt idx="11">
                        <c:v>-0.12681197416358986</c:v>
                      </c:pt>
                      <c:pt idx="12">
                        <c:v>-0.11992419178119665</c:v>
                      </c:pt>
                      <c:pt idx="13">
                        <c:v>-0.11178904474910084</c:v>
                      </c:pt>
                      <c:pt idx="14">
                        <c:v>-0.11957973657328622</c:v>
                      </c:pt>
                      <c:pt idx="15">
                        <c:v>-0.12859521099370774</c:v>
                      </c:pt>
                      <c:pt idx="16">
                        <c:v>-0.11636411233201596</c:v>
                      </c:pt>
                      <c:pt idx="17">
                        <c:v>-0.13104772714588203</c:v>
                      </c:pt>
                      <c:pt idx="18">
                        <c:v>-0.13760681050015858</c:v>
                      </c:pt>
                      <c:pt idx="19">
                        <c:v>-0.13700923438238899</c:v>
                      </c:pt>
                      <c:pt idx="20">
                        <c:v>-0.1381753599795125</c:v>
                      </c:pt>
                      <c:pt idx="21">
                        <c:v>-0.14033702201682469</c:v>
                      </c:pt>
                      <c:pt idx="22">
                        <c:v>-0.12595211366210718</c:v>
                      </c:pt>
                      <c:pt idx="23">
                        <c:v>-0.1257774447629319</c:v>
                      </c:pt>
                      <c:pt idx="24">
                        <c:v>-0.13729332308362904</c:v>
                      </c:pt>
                      <c:pt idx="25">
                        <c:v>-0.15501240891167156</c:v>
                      </c:pt>
                      <c:pt idx="26">
                        <c:v>-0.15157070142441648</c:v>
                      </c:pt>
                      <c:pt idx="27">
                        <c:v>-0.12882944017706885</c:v>
                      </c:pt>
                      <c:pt idx="28">
                        <c:v>-0.14499661017027762</c:v>
                      </c:pt>
                      <c:pt idx="29">
                        <c:v>-0.17000705030453056</c:v>
                      </c:pt>
                      <c:pt idx="30">
                        <c:v>-0.15826146957746334</c:v>
                      </c:pt>
                      <c:pt idx="31">
                        <c:v>-0.1442822166925703</c:v>
                      </c:pt>
                      <c:pt idx="32">
                        <c:v>-0.16438868655723382</c:v>
                      </c:pt>
                      <c:pt idx="33">
                        <c:v>-0.15356700722316016</c:v>
                      </c:pt>
                      <c:pt idx="34">
                        <c:v>-0.15650871605500641</c:v>
                      </c:pt>
                      <c:pt idx="35">
                        <c:v>-0.16030517374734862</c:v>
                      </c:pt>
                      <c:pt idx="36">
                        <c:v>-0.17142709994467339</c:v>
                      </c:pt>
                      <c:pt idx="37">
                        <c:v>-0.17499799701946958</c:v>
                      </c:pt>
                      <c:pt idx="38">
                        <c:v>-0.18265943766148532</c:v>
                      </c:pt>
                      <c:pt idx="39">
                        <c:v>-0.1870939930182586</c:v>
                      </c:pt>
                      <c:pt idx="40">
                        <c:v>-0.18900913756340615</c:v>
                      </c:pt>
                      <c:pt idx="41">
                        <c:v>-0.17074898911090022</c:v>
                      </c:pt>
                      <c:pt idx="42">
                        <c:v>-0.18924476093801842</c:v>
                      </c:pt>
                      <c:pt idx="43">
                        <c:v>-0.1947010439478771</c:v>
                      </c:pt>
                      <c:pt idx="44">
                        <c:v>-0.19742123803352829</c:v>
                      </c:pt>
                      <c:pt idx="45">
                        <c:v>-0.19232023122595648</c:v>
                      </c:pt>
                      <c:pt idx="46">
                        <c:v>-0.20373033477678715</c:v>
                      </c:pt>
                      <c:pt idx="47">
                        <c:v>-0.1936619444553333</c:v>
                      </c:pt>
                      <c:pt idx="48">
                        <c:v>-0.19064435070789076</c:v>
                      </c:pt>
                      <c:pt idx="49">
                        <c:v>-0.19289745226500371</c:v>
                      </c:pt>
                      <c:pt idx="50">
                        <c:v>-0.19206603723238644</c:v>
                      </c:pt>
                      <c:pt idx="51">
                        <c:v>-0.19716404169019985</c:v>
                      </c:pt>
                      <c:pt idx="52">
                        <c:v>-0.19497447517830738</c:v>
                      </c:pt>
                      <c:pt idx="53">
                        <c:v>-0.20537046470598339</c:v>
                      </c:pt>
                      <c:pt idx="54">
                        <c:v>-0.21913134713958166</c:v>
                      </c:pt>
                      <c:pt idx="55">
                        <c:v>-0.21144207030477405</c:v>
                      </c:pt>
                      <c:pt idx="56">
                        <c:v>-0.21055678918469814</c:v>
                      </c:pt>
                      <c:pt idx="57">
                        <c:v>-0.21781628490605637</c:v>
                      </c:pt>
                      <c:pt idx="58">
                        <c:v>-0.21713339293580741</c:v>
                      </c:pt>
                      <c:pt idx="59">
                        <c:v>-0.21144207030477405</c:v>
                      </c:pt>
                      <c:pt idx="60">
                        <c:v>-0.21135374355890044</c:v>
                      </c:pt>
                      <c:pt idx="61">
                        <c:v>-0.20624522612375568</c:v>
                      </c:pt>
                      <c:pt idx="62">
                        <c:v>-0.20366091552379639</c:v>
                      </c:pt>
                      <c:pt idx="63">
                        <c:v>-0.21034456177272712</c:v>
                      </c:pt>
                      <c:pt idx="64">
                        <c:v>-0.20988520854544634</c:v>
                      </c:pt>
                      <c:pt idx="65">
                        <c:v>-0.2146801325179537</c:v>
                      </c:pt>
                      <c:pt idx="66">
                        <c:v>-0.20997394139541287</c:v>
                      </c:pt>
                      <c:pt idx="67">
                        <c:v>-0.19957163108167078</c:v>
                      </c:pt>
                      <c:pt idx="68">
                        <c:v>-0.22083007703182514</c:v>
                      </c:pt>
                      <c:pt idx="69">
                        <c:v>-0.22505260269500918</c:v>
                      </c:pt>
                      <c:pt idx="70">
                        <c:v>-0.21312937612164101</c:v>
                      </c:pt>
                      <c:pt idx="71">
                        <c:v>-0.21075148092392193</c:v>
                      </c:pt>
                      <c:pt idx="72">
                        <c:v>-0.21905870297902216</c:v>
                      </c:pt>
                      <c:pt idx="73">
                        <c:v>-0.23509790974533007</c:v>
                      </c:pt>
                      <c:pt idx="74">
                        <c:v>-0.20905650272049894</c:v>
                      </c:pt>
                      <c:pt idx="75">
                        <c:v>-0.18490462618371847</c:v>
                      </c:pt>
                      <c:pt idx="76">
                        <c:v>-0.23423833890942483</c:v>
                      </c:pt>
                      <c:pt idx="77">
                        <c:v>-0.18242735920839384</c:v>
                      </c:pt>
                      <c:pt idx="78">
                        <c:v>-0.24459626642025084</c:v>
                      </c:pt>
                      <c:pt idx="79">
                        <c:v>-0.22666490006830112</c:v>
                      </c:pt>
                      <c:pt idx="80">
                        <c:v>-0.15866931658877173</c:v>
                      </c:pt>
                      <c:pt idx="81">
                        <c:v>-0.20126512754501619</c:v>
                      </c:pt>
                      <c:pt idx="82">
                        <c:v>-0.25072295017509783</c:v>
                      </c:pt>
                      <c:pt idx="83">
                        <c:v>-0.20216623691789845</c:v>
                      </c:pt>
                      <c:pt idx="84">
                        <c:v>-0.22228181229542127</c:v>
                      </c:pt>
                      <c:pt idx="85">
                        <c:v>-0.12225615009579234</c:v>
                      </c:pt>
                      <c:pt idx="86">
                        <c:v>-0.20949739123012989</c:v>
                      </c:pt>
                      <c:pt idx="87">
                        <c:v>-0.26931379637793024</c:v>
                      </c:pt>
                      <c:pt idx="88">
                        <c:v>-0.27547264019935364</c:v>
                      </c:pt>
                      <c:pt idx="89">
                        <c:v>-0.20777155184544194</c:v>
                      </c:pt>
                      <c:pt idx="90">
                        <c:v>-0.34492690644177659</c:v>
                      </c:pt>
                      <c:pt idx="91">
                        <c:v>-0.23150101364181577</c:v>
                      </c:pt>
                      <c:pt idx="92">
                        <c:v>-0.20395671862244436</c:v>
                      </c:pt>
                      <c:pt idx="93">
                        <c:v>-0.24052177568262373</c:v>
                      </c:pt>
                      <c:pt idx="94">
                        <c:v>-0.28149083767821964</c:v>
                      </c:pt>
                      <c:pt idx="95">
                        <c:v>-0.29068847767382472</c:v>
                      </c:pt>
                      <c:pt idx="96">
                        <c:v>-0.19403654863791753</c:v>
                      </c:pt>
                      <c:pt idx="97">
                        <c:v>-0.25944310585638047</c:v>
                      </c:pt>
                      <c:pt idx="98">
                        <c:v>-0.23133378519844935</c:v>
                      </c:pt>
                      <c:pt idx="99">
                        <c:v>-0.22558304300234416</c:v>
                      </c:pt>
                      <c:pt idx="100">
                        <c:v>-0.24266851276999357</c:v>
                      </c:pt>
                      <c:pt idx="101">
                        <c:v>-0.23341688928751922</c:v>
                      </c:pt>
                      <c:pt idx="102">
                        <c:v>-0.19039113543722769</c:v>
                      </c:pt>
                      <c:pt idx="103">
                        <c:v>-0.26842332109874567</c:v>
                      </c:pt>
                      <c:pt idx="104">
                        <c:v>-0.27091624295638811</c:v>
                      </c:pt>
                      <c:pt idx="105">
                        <c:v>-0.19933033936823213</c:v>
                      </c:pt>
                      <c:pt idx="106">
                        <c:v>-0.23074012657782317</c:v>
                      </c:pt>
                      <c:pt idx="107">
                        <c:v>-0.21738478439010578</c:v>
                      </c:pt>
                      <c:pt idx="108">
                        <c:v>-0.21045101505238736</c:v>
                      </c:pt>
                      <c:pt idx="109">
                        <c:v>-0.23007424347994085</c:v>
                      </c:pt>
                      <c:pt idx="110">
                        <c:v>-0.21686425744335164</c:v>
                      </c:pt>
                      <c:pt idx="111">
                        <c:v>-0.22909425694086821</c:v>
                      </c:pt>
                      <c:pt idx="112">
                        <c:v>-0.22979623317607933</c:v>
                      </c:pt>
                      <c:pt idx="113">
                        <c:v>-0.21990745559640795</c:v>
                      </c:pt>
                      <c:pt idx="114">
                        <c:v>-0.17506298227044537</c:v>
                      </c:pt>
                      <c:pt idx="115">
                        <c:v>-0.1909320908138149</c:v>
                      </c:pt>
                      <c:pt idx="116">
                        <c:v>-0.18212934347277332</c:v>
                      </c:pt>
                      <c:pt idx="117">
                        <c:v>-0.20435769364008061</c:v>
                      </c:pt>
                      <c:pt idx="118">
                        <c:v>-0.18171536839955837</c:v>
                      </c:pt>
                      <c:pt idx="119">
                        <c:v>-0.16276962353149277</c:v>
                      </c:pt>
                      <c:pt idx="120">
                        <c:v>-0.1807397645577192</c:v>
                      </c:pt>
                      <c:pt idx="121">
                        <c:v>-0.18900913756340615</c:v>
                      </c:pt>
                      <c:pt idx="122">
                        <c:v>-0.16804644502778929</c:v>
                      </c:pt>
                      <c:pt idx="123">
                        <c:v>-0.15568190830491782</c:v>
                      </c:pt>
                      <c:pt idx="124">
                        <c:v>-0.17260875426931113</c:v>
                      </c:pt>
                      <c:pt idx="125">
                        <c:v>-0.18118576544828577</c:v>
                      </c:pt>
                      <c:pt idx="126">
                        <c:v>-0.1987101957308065</c:v>
                      </c:pt>
                      <c:pt idx="127">
                        <c:v>-0.1906106699523</c:v>
                      </c:pt>
                      <c:pt idx="128">
                        <c:v>-0.16657301458953358</c:v>
                      </c:pt>
                      <c:pt idx="129">
                        <c:v>-0.15184846188742177</c:v>
                      </c:pt>
                      <c:pt idx="130">
                        <c:v>-0.1516630632379764</c:v>
                      </c:pt>
                      <c:pt idx="131">
                        <c:v>-0.14021644706366918</c:v>
                      </c:pt>
                      <c:pt idx="132">
                        <c:v>-0.1392548460645652</c:v>
                      </c:pt>
                      <c:pt idx="133">
                        <c:v>-0.12214049129416871</c:v>
                      </c:pt>
                      <c:pt idx="134">
                        <c:v>-0.13771175417317738</c:v>
                      </c:pt>
                      <c:pt idx="135">
                        <c:v>-0.13700923438238899</c:v>
                      </c:pt>
                      <c:pt idx="136">
                        <c:v>-0.13508744150298241</c:v>
                      </c:pt>
                      <c:pt idx="137">
                        <c:v>-0.1394948970814128</c:v>
                      </c:pt>
                      <c:pt idx="138">
                        <c:v>-0.13357382705031223</c:v>
                      </c:pt>
                      <c:pt idx="139">
                        <c:v>-0.14375097103394052</c:v>
                      </c:pt>
                      <c:pt idx="140">
                        <c:v>-0.13072367934224216</c:v>
                      </c:pt>
                      <c:pt idx="141">
                        <c:v>-0.12922517135768713</c:v>
                      </c:pt>
                      <c:pt idx="142">
                        <c:v>-0.11507046148342649</c:v>
                      </c:pt>
                      <c:pt idx="143">
                        <c:v>-0.11303068665638732</c:v>
                      </c:pt>
                      <c:pt idx="144">
                        <c:v>-0.10396953583880528</c:v>
                      </c:pt>
                      <c:pt idx="145">
                        <c:v>-0.10610625022692194</c:v>
                      </c:pt>
                      <c:pt idx="146">
                        <c:v>-0.1127338775644955</c:v>
                      </c:pt>
                      <c:pt idx="147">
                        <c:v>-0.10075748273253252</c:v>
                      </c:pt>
                      <c:pt idx="148">
                        <c:v>-0.10362371714415175</c:v>
                      </c:pt>
                      <c:pt idx="149">
                        <c:v>-8.3548157125394845E-2</c:v>
                      </c:pt>
                      <c:pt idx="150">
                        <c:v>-8.0207218225688381E-2</c:v>
                      </c:pt>
                      <c:pt idx="151">
                        <c:v>-7.7035408624456597E-2</c:v>
                      </c:pt>
                      <c:pt idx="152">
                        <c:v>-7.6801071562304507E-2</c:v>
                      </c:pt>
                      <c:pt idx="153">
                        <c:v>-7.8598640092803637E-2</c:v>
                      </c:pt>
                      <c:pt idx="154">
                        <c:v>-7.6424427211504942E-2</c:v>
                      </c:pt>
                      <c:pt idx="155">
                        <c:v>-7.5671600077503565E-2</c:v>
                      </c:pt>
                      <c:pt idx="156">
                        <c:v>-7.2378168057670417E-2</c:v>
                      </c:pt>
                      <c:pt idx="157">
                        <c:v>-7.6775157086410584E-2</c:v>
                      </c:pt>
                      <c:pt idx="158">
                        <c:v>-6.3879512232502406E-2</c:v>
                      </c:pt>
                      <c:pt idx="159">
                        <c:v>-6.3375184827251241E-2</c:v>
                      </c:pt>
                      <c:pt idx="160">
                        <c:v>-5.9272893481446237E-2</c:v>
                      </c:pt>
                      <c:pt idx="161">
                        <c:v>-6.0060134750763293E-2</c:v>
                      </c:pt>
                      <c:pt idx="162">
                        <c:v>-6.1363211214132116E-2</c:v>
                      </c:pt>
                      <c:pt idx="163">
                        <c:v>-6.9492615728360518E-2</c:v>
                      </c:pt>
                      <c:pt idx="164">
                        <c:v>-6.5801618585795821E-2</c:v>
                      </c:pt>
                      <c:pt idx="165">
                        <c:v>-5.8649097165155914E-2</c:v>
                      </c:pt>
                      <c:pt idx="166">
                        <c:v>-6.172701215771343E-2</c:v>
                      </c:pt>
                      <c:pt idx="167">
                        <c:v>-5.1012267979603912E-2</c:v>
                      </c:pt>
                      <c:pt idx="168">
                        <c:v>-4.5570784072475452E-2</c:v>
                      </c:pt>
                      <c:pt idx="169">
                        <c:v>-3.7647240771588694E-2</c:v>
                      </c:pt>
                      <c:pt idx="170">
                        <c:v>-4.1573258909207267E-2</c:v>
                      </c:pt>
                      <c:pt idx="171">
                        <c:v>-3.314520149792774E-2</c:v>
                      </c:pt>
                      <c:pt idx="172">
                        <c:v>-2.2026404483959171E-2</c:v>
                      </c:pt>
                      <c:pt idx="173">
                        <c:v>-2.4312745221068473E-2</c:v>
                      </c:pt>
                      <c:pt idx="174">
                        <c:v>-2.0882035870314421E-2</c:v>
                      </c:pt>
                      <c:pt idx="175">
                        <c:v>-1.9706589288221416E-2</c:v>
                      </c:pt>
                      <c:pt idx="176">
                        <c:v>-1.5498340041282211E-2</c:v>
                      </c:pt>
                      <c:pt idx="177">
                        <c:v>-1.4270030053386687E-2</c:v>
                      </c:pt>
                      <c:pt idx="178">
                        <c:v>-1.2405229761828798E-2</c:v>
                      </c:pt>
                      <c:pt idx="179">
                        <c:v>-3.7502093081246048E-3</c:v>
                      </c:pt>
                      <c:pt idx="180">
                        <c:v>-1.7114479702342986E-3</c:v>
                      </c:pt>
                      <c:pt idx="181">
                        <c:v>1.708623359248055E-3</c:v>
                      </c:pt>
                      <c:pt idx="182">
                        <c:v>8.8108811954218016E-3</c:v>
                      </c:pt>
                      <c:pt idx="183">
                        <c:v>1.2974659268714111E-2</c:v>
                      </c:pt>
                      <c:pt idx="184">
                        <c:v>1.9094679083475594E-2</c:v>
                      </c:pt>
                      <c:pt idx="185">
                        <c:v>2.0977063344115268E-2</c:v>
                      </c:pt>
                      <c:pt idx="186">
                        <c:v>2.5211621331485318E-2</c:v>
                      </c:pt>
                      <c:pt idx="187">
                        <c:v>2.6965301261126035E-2</c:v>
                      </c:pt>
                      <c:pt idx="188">
                        <c:v>2.9598436571498094E-2</c:v>
                      </c:pt>
                      <c:pt idx="189">
                        <c:v>2.37391729369777E-2</c:v>
                      </c:pt>
                      <c:pt idx="190">
                        <c:v>2.5909770061222866E-2</c:v>
                      </c:pt>
                      <c:pt idx="191">
                        <c:v>3.5068142608311911E-2</c:v>
                      </c:pt>
                      <c:pt idx="192">
                        <c:v>3.4766783251525601E-2</c:v>
                      </c:pt>
                      <c:pt idx="193">
                        <c:v>3.992386803397386E-2</c:v>
                      </c:pt>
                      <c:pt idx="194">
                        <c:v>4.0856988254016388E-2</c:v>
                      </c:pt>
                      <c:pt idx="195">
                        <c:v>5.1801741497448796E-2</c:v>
                      </c:pt>
                      <c:pt idx="196">
                        <c:v>5.5402415700449612E-2</c:v>
                      </c:pt>
                      <c:pt idx="197">
                        <c:v>4.9261449947044282E-2</c:v>
                      </c:pt>
                      <c:pt idx="198">
                        <c:v>5.8364520359087665E-2</c:v>
                      </c:pt>
                      <c:pt idx="199">
                        <c:v>6.0662717727488963E-2</c:v>
                      </c:pt>
                      <c:pt idx="200">
                        <c:v>6.6925694814899628E-2</c:v>
                      </c:pt>
                      <c:pt idx="201">
                        <c:v>6.4219061550736117E-2</c:v>
                      </c:pt>
                      <c:pt idx="202">
                        <c:v>6.361741549377195E-2</c:v>
                      </c:pt>
                      <c:pt idx="203">
                        <c:v>7.2335203646220758E-2</c:v>
                      </c:pt>
                      <c:pt idx="204">
                        <c:v>6.9309489482145256E-2</c:v>
                      </c:pt>
                      <c:pt idx="205">
                        <c:v>7.228924342604183E-2</c:v>
                      </c:pt>
                      <c:pt idx="206">
                        <c:v>7.3679500325731465E-2</c:v>
                      </c:pt>
                      <c:pt idx="207">
                        <c:v>7.6528670356105513E-2</c:v>
                      </c:pt>
                      <c:pt idx="208">
                        <c:v>8.0691409815350404E-2</c:v>
                      </c:pt>
                      <c:pt idx="209">
                        <c:v>8.7636628849407094E-2</c:v>
                      </c:pt>
                      <c:pt idx="210">
                        <c:v>9.0210422573749449E-2</c:v>
                      </c:pt>
                      <c:pt idx="211">
                        <c:v>9.5067829772148088E-2</c:v>
                      </c:pt>
                      <c:pt idx="212">
                        <c:v>9.6762327776297008E-2</c:v>
                      </c:pt>
                      <c:pt idx="213">
                        <c:v>9.9906360336095248E-2</c:v>
                      </c:pt>
                      <c:pt idx="214">
                        <c:v>0.10022644574306266</c:v>
                      </c:pt>
                      <c:pt idx="215">
                        <c:v>0.10252048729777601</c:v>
                      </c:pt>
                      <c:pt idx="216">
                        <c:v>0.10196107616630998</c:v>
                      </c:pt>
                      <c:pt idx="217">
                        <c:v>0.10195249062787896</c:v>
                      </c:pt>
                      <c:pt idx="218">
                        <c:v>0.10796559503839284</c:v>
                      </c:pt>
                      <c:pt idx="219">
                        <c:v>0.11319204150537714</c:v>
                      </c:pt>
                      <c:pt idx="220">
                        <c:v>0.1185057868806276</c:v>
                      </c:pt>
                      <c:pt idx="221">
                        <c:v>0.11973941614043457</c:v>
                      </c:pt>
                      <c:pt idx="222">
                        <c:v>0.1243202954352244</c:v>
                      </c:pt>
                      <c:pt idx="223">
                        <c:v>0.12479430968075955</c:v>
                      </c:pt>
                      <c:pt idx="224">
                        <c:v>0.12391106667241701</c:v>
                      </c:pt>
                      <c:pt idx="225">
                        <c:v>0.11971469215264201</c:v>
                      </c:pt>
                      <c:pt idx="226">
                        <c:v>0.12599398345307378</c:v>
                      </c:pt>
                      <c:pt idx="227">
                        <c:v>0.12391922890887783</c:v>
                      </c:pt>
                      <c:pt idx="228">
                        <c:v>0.12231124870176575</c:v>
                      </c:pt>
                      <c:pt idx="229">
                        <c:v>0.12138155974970044</c:v>
                      </c:pt>
                      <c:pt idx="230">
                        <c:v>0.13509033344250274</c:v>
                      </c:pt>
                      <c:pt idx="231">
                        <c:v>0.14394550454228269</c:v>
                      </c:pt>
                      <c:pt idx="232">
                        <c:v>0.14568576081321044</c:v>
                      </c:pt>
                      <c:pt idx="233">
                        <c:v>0.14617611562007252</c:v>
                      </c:pt>
                      <c:pt idx="234">
                        <c:v>0.15084175576663159</c:v>
                      </c:pt>
                      <c:pt idx="235">
                        <c:v>0.15846291108369165</c:v>
                      </c:pt>
                      <c:pt idx="236">
                        <c:v>0.16260233842849411</c:v>
                      </c:pt>
                      <c:pt idx="237">
                        <c:v>0.16205514120251319</c:v>
                      </c:pt>
                      <c:pt idx="238">
                        <c:v>0.16860530716581859</c:v>
                      </c:pt>
                      <c:pt idx="239">
                        <c:v>0.17019069657189495</c:v>
                      </c:pt>
                      <c:pt idx="240">
                        <c:v>0.16961624998047867</c:v>
                      </c:pt>
                      <c:pt idx="241">
                        <c:v>0.17300085213236602</c:v>
                      </c:pt>
                      <c:pt idx="242">
                        <c:v>0.17679453591114924</c:v>
                      </c:pt>
                      <c:pt idx="243">
                        <c:v>0.1852871125752025</c:v>
                      </c:pt>
                      <c:pt idx="244">
                        <c:v>0.18692640256453857</c:v>
                      </c:pt>
                      <c:pt idx="245">
                        <c:v>0.18154576555441534</c:v>
                      </c:pt>
                      <c:pt idx="246">
                        <c:v>0.20184484500123337</c:v>
                      </c:pt>
                      <c:pt idx="247">
                        <c:v>0.19550307394790878</c:v>
                      </c:pt>
                      <c:pt idx="248">
                        <c:v>0.2070418905494659</c:v>
                      </c:pt>
                      <c:pt idx="249">
                        <c:v>0.2202150787414999</c:v>
                      </c:pt>
                      <c:pt idx="250">
                        <c:v>0.21437726055594106</c:v>
                      </c:pt>
                      <c:pt idx="251">
                        <c:v>0.21884864098065931</c:v>
                      </c:pt>
                      <c:pt idx="252">
                        <c:v>0.24489385103391595</c:v>
                      </c:pt>
                      <c:pt idx="253">
                        <c:v>0.24846126667232232</c:v>
                      </c:pt>
                      <c:pt idx="254">
                        <c:v>0.2579400326068117</c:v>
                      </c:pt>
                      <c:pt idx="255">
                        <c:v>0.22293564352773684</c:v>
                      </c:pt>
                      <c:pt idx="256">
                        <c:v>0.26676846900993634</c:v>
                      </c:pt>
                      <c:pt idx="257">
                        <c:v>0.24336649925039358</c:v>
                      </c:pt>
                      <c:pt idx="258">
                        <c:v>0.24812315796586989</c:v>
                      </c:pt>
                      <c:pt idx="259">
                        <c:v>0.26482537589137073</c:v>
                      </c:pt>
                      <c:pt idx="260">
                        <c:v>0.27630988943076401</c:v>
                      </c:pt>
                      <c:pt idx="261">
                        <c:v>0.29953344710437113</c:v>
                      </c:pt>
                      <c:pt idx="262">
                        <c:v>0.28280444656286136</c:v>
                      </c:pt>
                      <c:pt idx="263">
                        <c:v>0.293302655514945</c:v>
                      </c:pt>
                      <c:pt idx="264">
                        <c:v>0.3033040774389299</c:v>
                      </c:pt>
                      <c:pt idx="265">
                        <c:v>0.3114989295347585</c:v>
                      </c:pt>
                      <c:pt idx="266">
                        <c:v>0.34561502536902972</c:v>
                      </c:pt>
                      <c:pt idx="267">
                        <c:v>0.34498553509347923</c:v>
                      </c:pt>
                      <c:pt idx="268">
                        <c:v>0.33291329820089355</c:v>
                      </c:pt>
                      <c:pt idx="269">
                        <c:v>0.33918342774977134</c:v>
                      </c:pt>
                      <c:pt idx="270">
                        <c:v>0.35908648486286582</c:v>
                      </c:pt>
                      <c:pt idx="271">
                        <c:v>0.37173616131558013</c:v>
                      </c:pt>
                      <c:pt idx="272">
                        <c:v>0.37145375085546378</c:v>
                      </c:pt>
                      <c:pt idx="273">
                        <c:v>0.38783937316305273</c:v>
                      </c:pt>
                      <c:pt idx="274">
                        <c:v>0.38901059683556144</c:v>
                      </c:pt>
                      <c:pt idx="275">
                        <c:v>0.40592372621346617</c:v>
                      </c:pt>
                      <c:pt idx="276">
                        <c:v>0.4189648237538941</c:v>
                      </c:pt>
                      <c:pt idx="277">
                        <c:v>0.42325636243160458</c:v>
                      </c:pt>
                      <c:pt idx="278">
                        <c:v>0.43150062577844628</c:v>
                      </c:pt>
                      <c:pt idx="279">
                        <c:v>0.44320601680633537</c:v>
                      </c:pt>
                      <c:pt idx="280">
                        <c:v>0.45233455891222846</c:v>
                      </c:pt>
                      <c:pt idx="281">
                        <c:v>0.46143699487150519</c:v>
                      </c:pt>
                      <c:pt idx="282">
                        <c:v>0.47437931250087417</c:v>
                      </c:pt>
                      <c:pt idx="283">
                        <c:v>0.48388015087321967</c:v>
                      </c:pt>
                      <c:pt idx="284">
                        <c:v>0.49010518714716073</c:v>
                      </c:pt>
                      <c:pt idx="285">
                        <c:v>0.50378183370641982</c:v>
                      </c:pt>
                      <c:pt idx="286">
                        <c:v>0.51576711067277947</c:v>
                      </c:pt>
                      <c:pt idx="287">
                        <c:v>0.52860603008462204</c:v>
                      </c:pt>
                      <c:pt idx="288">
                        <c:v>0.54052117286475088</c:v>
                      </c:pt>
                      <c:pt idx="289">
                        <c:v>0.55405064651988178</c:v>
                      </c:pt>
                      <c:pt idx="290">
                        <c:v>0.56132801668008958</c:v>
                      </c:pt>
                      <c:pt idx="291">
                        <c:v>0.57149920211717931</c:v>
                      </c:pt>
                      <c:pt idx="292">
                        <c:v>0.57920468498042377</c:v>
                      </c:pt>
                      <c:pt idx="293">
                        <c:v>0.59526953590979059</c:v>
                      </c:pt>
                      <c:pt idx="294">
                        <c:v>0.61052367950743913</c:v>
                      </c:pt>
                      <c:pt idx="295">
                        <c:v>0.61999585000117596</c:v>
                      </c:pt>
                      <c:pt idx="296">
                        <c:v>0.63217445313680842</c:v>
                      </c:pt>
                      <c:pt idx="297">
                        <c:v>0.6419988137939262</c:v>
                      </c:pt>
                      <c:pt idx="298">
                        <c:v>0.65764213713491881</c:v>
                      </c:pt>
                      <c:pt idx="299">
                        <c:v>0.66896707221923157</c:v>
                      </c:pt>
                      <c:pt idx="300">
                        <c:v>0.68399109747034637</c:v>
                      </c:pt>
                      <c:pt idx="301">
                        <c:v>0.69657846002999901</c:v>
                      </c:pt>
                      <c:pt idx="302">
                        <c:v>0.70982375731547664</c:v>
                      </c:pt>
                      <c:pt idx="303">
                        <c:v>0.72442874712472682</c:v>
                      </c:pt>
                      <c:pt idx="304">
                        <c:v>0.7386382006862332</c:v>
                      </c:pt>
                      <c:pt idx="305">
                        <c:v>0.75699974414655635</c:v>
                      </c:pt>
                      <c:pt idx="306">
                        <c:v>0.76899256872393684</c:v>
                      </c:pt>
                      <c:pt idx="307">
                        <c:v>0.78247678076024818</c:v>
                      </c:pt>
                      <c:pt idx="308">
                        <c:v>0.80156155046260424</c:v>
                      </c:pt>
                      <c:pt idx="309">
                        <c:v>0.8174598568968231</c:v>
                      </c:pt>
                      <c:pt idx="310">
                        <c:v>0.8297510266182172</c:v>
                      </c:pt>
                      <c:pt idx="311">
                        <c:v>0.84226491229124989</c:v>
                      </c:pt>
                      <c:pt idx="312">
                        <c:v>0.86050779749419981</c:v>
                      </c:pt>
                      <c:pt idx="313">
                        <c:v>0.87766310065250908</c:v>
                      </c:pt>
                      <c:pt idx="314">
                        <c:v>0.89170227989448325</c:v>
                      </c:pt>
                      <c:pt idx="315">
                        <c:v>0.90915744003325849</c:v>
                      </c:pt>
                      <c:pt idx="316">
                        <c:v>0.92585534179467988</c:v>
                      </c:pt>
                      <c:pt idx="317">
                        <c:v>0.94180922472699169</c:v>
                      </c:pt>
                      <c:pt idx="318">
                        <c:v>0.95817265091250681</c:v>
                      </c:pt>
                      <c:pt idx="319">
                        <c:v>0.97642252351111536</c:v>
                      </c:pt>
                      <c:pt idx="320">
                        <c:v>0.99211228384535188</c:v>
                      </c:pt>
                      <c:pt idx="321">
                        <c:v>1.0084775301226867</c:v>
                      </c:pt>
                      <c:pt idx="322">
                        <c:v>1.0261262751847078</c:v>
                      </c:pt>
                      <c:pt idx="323">
                        <c:v>1.0463099351171619</c:v>
                      </c:pt>
                      <c:pt idx="324">
                        <c:v>1.0595492567169269</c:v>
                      </c:pt>
                      <c:pt idx="325">
                        <c:v>1.0769368495026688</c:v>
                      </c:pt>
                      <c:pt idx="326">
                        <c:v>1.1012066872021649</c:v>
                      </c:pt>
                      <c:pt idx="327">
                        <c:v>1.1158529500381031</c:v>
                      </c:pt>
                      <c:pt idx="328">
                        <c:v>1.1335746723255258</c:v>
                      </c:pt>
                      <c:pt idx="329">
                        <c:v>1.1508694338016194</c:v>
                      </c:pt>
                      <c:pt idx="330">
                        <c:v>1.1676128203462957</c:v>
                      </c:pt>
                      <c:pt idx="331">
                        <c:v>1.1901390528516131</c:v>
                      </c:pt>
                      <c:pt idx="332">
                        <c:v>1.202301753780612</c:v>
                      </c:pt>
                      <c:pt idx="333">
                        <c:v>1.2244634715046536</c:v>
                      </c:pt>
                      <c:pt idx="334">
                        <c:v>1.2387069327005649</c:v>
                      </c:pt>
                      <c:pt idx="335">
                        <c:v>1.2595618908921371</c:v>
                      </c:pt>
                      <c:pt idx="336">
                        <c:v>1.276554237018674</c:v>
                      </c:pt>
                      <c:pt idx="337">
                        <c:v>1.2954996966265135</c:v>
                      </c:pt>
                      <c:pt idx="338">
                        <c:v>1.3121247807675882</c:v>
                      </c:pt>
                      <c:pt idx="339">
                        <c:v>1.328434529042072</c:v>
                      </c:pt>
                      <c:pt idx="340">
                        <c:v>1.3469252594938068</c:v>
                      </c:pt>
                      <c:pt idx="341">
                        <c:v>1.3641797447481929</c:v>
                      </c:pt>
                      <c:pt idx="342">
                        <c:v>1.3818264698323934</c:v>
                      </c:pt>
                      <c:pt idx="343">
                        <c:v>1.4005225341045671</c:v>
                      </c:pt>
                      <c:pt idx="344">
                        <c:v>1.4194551297031208</c:v>
                      </c:pt>
                      <c:pt idx="345">
                        <c:v>1.4407814657101596</c:v>
                      </c:pt>
                      <c:pt idx="346">
                        <c:v>1.4574072123052373</c:v>
                      </c:pt>
                      <c:pt idx="347">
                        <c:v>1.4779716965924177</c:v>
                      </c:pt>
                      <c:pt idx="348">
                        <c:v>1.499018111482439</c:v>
                      </c:pt>
                      <c:pt idx="349">
                        <c:v>1.5181547351167666</c:v>
                      </c:pt>
                      <c:pt idx="350">
                        <c:v>1.5397936229561966</c:v>
                      </c:pt>
                      <c:pt idx="351">
                        <c:v>1.5611730959733763</c:v>
                      </c:pt>
                      <c:pt idx="352">
                        <c:v>1.5833491634960764</c:v>
                      </c:pt>
                      <c:pt idx="353">
                        <c:v>1.6065014997166183</c:v>
                      </c:pt>
                      <c:pt idx="354">
                        <c:v>1.6281026714313769</c:v>
                      </c:pt>
                      <c:pt idx="355">
                        <c:v>1.6487205014148578</c:v>
                      </c:pt>
                      <c:pt idx="356">
                        <c:v>1.6688548133469507</c:v>
                      </c:pt>
                      <c:pt idx="357">
                        <c:v>1.6924765716164012</c:v>
                      </c:pt>
                      <c:pt idx="358">
                        <c:v>1.7137107342094071</c:v>
                      </c:pt>
                      <c:pt idx="359">
                        <c:v>1.7360170979074785</c:v>
                      </c:pt>
                      <c:pt idx="360">
                        <c:v>1.7560091995088538</c:v>
                      </c:pt>
                      <c:pt idx="361">
                        <c:v>1.7763821654254606</c:v>
                      </c:pt>
                      <c:pt idx="362">
                        <c:v>1.7950878161419088</c:v>
                      </c:pt>
                      <c:pt idx="363">
                        <c:v>1.8147605993931448</c:v>
                      </c:pt>
                      <c:pt idx="364">
                        <c:v>1.8315990585813171</c:v>
                      </c:pt>
                      <c:pt idx="365">
                        <c:v>1.8483229576295253</c:v>
                      </c:pt>
                      <c:pt idx="366">
                        <c:v>1.8625221043242619</c:v>
                      </c:pt>
                      <c:pt idx="367">
                        <c:v>1.8751115344112947</c:v>
                      </c:pt>
                      <c:pt idx="368">
                        <c:v>1.8860323308643654</c:v>
                      </c:pt>
                      <c:pt idx="369">
                        <c:v>1.8949773760787578</c:v>
                      </c:pt>
                      <c:pt idx="370">
                        <c:v>1.9017514230098573</c:v>
                      </c:pt>
                      <c:pt idx="371">
                        <c:v>1.9073580650566777</c:v>
                      </c:pt>
                      <c:pt idx="372">
                        <c:v>1.9114146563034495</c:v>
                      </c:pt>
                      <c:pt idx="373">
                        <c:v>1.9134386664916365</c:v>
                      </c:pt>
                      <c:pt idx="374">
                        <c:v>1.9131585958251709</c:v>
                      </c:pt>
                      <c:pt idx="375">
                        <c:v>1.9116343142603487</c:v>
                      </c:pt>
                      <c:pt idx="376">
                        <c:v>1.9088257902330077</c:v>
                      </c:pt>
                      <c:pt idx="377">
                        <c:v>1.9038504978033823</c:v>
                      </c:pt>
                      <c:pt idx="378">
                        <c:v>1.8978287769874689</c:v>
                      </c:pt>
                      <c:pt idx="379">
                        <c:v>1.8908176106682995</c:v>
                      </c:pt>
                      <c:pt idx="380">
                        <c:v>1.8826813849917776</c:v>
                      </c:pt>
                      <c:pt idx="381">
                        <c:v>1.8731872988828597</c:v>
                      </c:pt>
                      <c:pt idx="382">
                        <c:v>1.8630545319856464</c:v>
                      </c:pt>
                      <c:pt idx="383">
                        <c:v>1.8518061622261515</c:v>
                      </c:pt>
                      <c:pt idx="384">
                        <c:v>1.8393538062988615</c:v>
                      </c:pt>
                      <c:pt idx="385">
                        <c:v>1.8260675168636278</c:v>
                      </c:pt>
                      <c:pt idx="386">
                        <c:v>1.812763552664775</c:v>
                      </c:pt>
                      <c:pt idx="387">
                        <c:v>1.7990700928152465</c:v>
                      </c:pt>
                      <c:pt idx="388">
                        <c:v>1.7842980009371234</c:v>
                      </c:pt>
                      <c:pt idx="389">
                        <c:v>1.7696541079770991</c:v>
                      </c:pt>
                      <c:pt idx="390">
                        <c:v>1.7551556097218093</c:v>
                      </c:pt>
                      <c:pt idx="391">
                        <c:v>1.7393622739035286</c:v>
                      </c:pt>
                      <c:pt idx="392">
                        <c:v>1.7237091472146966</c:v>
                      </c:pt>
                      <c:pt idx="393">
                        <c:v>1.7082172779312506</c:v>
                      </c:pt>
                      <c:pt idx="394">
                        <c:v>1.692588661923194</c:v>
                      </c:pt>
                      <c:pt idx="395">
                        <c:v>1.6766908392743882</c:v>
                      </c:pt>
                      <c:pt idx="396">
                        <c:v>1.6611218067716995</c:v>
                      </c:pt>
                      <c:pt idx="397">
                        <c:v>1.6453730203137138</c:v>
                      </c:pt>
                      <c:pt idx="398">
                        <c:v>1.6296279453953357</c:v>
                      </c:pt>
                      <c:pt idx="399">
                        <c:v>1.6136787881963786</c:v>
                      </c:pt>
                      <c:pt idx="400">
                        <c:v>1.5981176498086784</c:v>
                      </c:pt>
                      <c:pt idx="401">
                        <c:v>1.5825806155459188</c:v>
                      </c:pt>
                      <c:pt idx="402">
                        <c:v>1.5665176024149268</c:v>
                      </c:pt>
                      <c:pt idx="403">
                        <c:v>1.5510069502801813</c:v>
                      </c:pt>
                      <c:pt idx="404">
                        <c:v>1.5357175089875004</c:v>
                      </c:pt>
                      <c:pt idx="405">
                        <c:v>1.5205414479108026</c:v>
                      </c:pt>
                      <c:pt idx="406">
                        <c:v>1.504713618942811</c:v>
                      </c:pt>
                      <c:pt idx="407">
                        <c:v>1.4896324535069123</c:v>
                      </c:pt>
                      <c:pt idx="408">
                        <c:v>1.4747332039405763</c:v>
                      </c:pt>
                      <c:pt idx="409">
                        <c:v>1.4598614534621337</c:v>
                      </c:pt>
                      <c:pt idx="410">
                        <c:v>1.4451209803982525</c:v>
                      </c:pt>
                      <c:pt idx="411">
                        <c:v>1.4305784936182973</c:v>
                      </c:pt>
                      <c:pt idx="412">
                        <c:v>1.4161914210645512</c:v>
                      </c:pt>
                      <c:pt idx="413">
                        <c:v>1.4021401758823988</c:v>
                      </c:pt>
                      <c:pt idx="414">
                        <c:v>1.3880895088693705</c:v>
                      </c:pt>
                      <c:pt idx="415">
                        <c:v>1.3743540402412149</c:v>
                      </c:pt>
                      <c:pt idx="416">
                        <c:v>1.3612593006247788</c:v>
                      </c:pt>
                      <c:pt idx="417">
                        <c:v>1.3479021652690599</c:v>
                      </c:pt>
                      <c:pt idx="418">
                        <c:v>1.3345685425294826</c:v>
                      </c:pt>
                      <c:pt idx="419">
                        <c:v>1.3217398586179654</c:v>
                      </c:pt>
                      <c:pt idx="420">
                        <c:v>1.3092250841175714</c:v>
                      </c:pt>
                      <c:pt idx="421">
                        <c:v>1.296555242812883</c:v>
                      </c:pt>
                      <c:pt idx="422">
                        <c:v>1.2842066252000019</c:v>
                      </c:pt>
                      <c:pt idx="423">
                        <c:v>1.2720948633856963</c:v>
                      </c:pt>
                      <c:pt idx="424">
                        <c:v>1.2598715665609475</c:v>
                      </c:pt>
                      <c:pt idx="425">
                        <c:v>1.2485724736227608</c:v>
                      </c:pt>
                      <c:pt idx="426">
                        <c:v>1.2372561238947231</c:v>
                      </c:pt>
                      <c:pt idx="427">
                        <c:v>1.2254140943225964</c:v>
                      </c:pt>
                      <c:pt idx="428">
                        <c:v>1.2137983241778929</c:v>
                      </c:pt>
                      <c:pt idx="429">
                        <c:v>1.2025593949512294</c:v>
                      </c:pt>
                      <c:pt idx="430">
                        <c:v>1.1911986367347773</c:v>
                      </c:pt>
                      <c:pt idx="431">
                        <c:v>1.1802632843923466</c:v>
                      </c:pt>
                      <c:pt idx="432">
                        <c:v>1.1701223666766043</c:v>
                      </c:pt>
                      <c:pt idx="433">
                        <c:v>1.1597947472259977</c:v>
                      </c:pt>
                      <c:pt idx="434">
                        <c:v>1.1485646523762962</c:v>
                      </c:pt>
                      <c:pt idx="435">
                        <c:v>1.1380180551625043</c:v>
                      </c:pt>
                      <c:pt idx="436">
                        <c:v>1.12864578365104</c:v>
                      </c:pt>
                      <c:pt idx="437">
                        <c:v>1.1179931492597055</c:v>
                      </c:pt>
                      <c:pt idx="438">
                        <c:v>1.107798141992888</c:v>
                      </c:pt>
                      <c:pt idx="439">
                        <c:v>1.0980929473871068</c:v>
                      </c:pt>
                      <c:pt idx="440">
                        <c:v>1.0884041340603368</c:v>
                      </c:pt>
                      <c:pt idx="441">
                        <c:v>1.0791827660756514</c:v>
                      </c:pt>
                      <c:pt idx="442">
                        <c:v>1.0696008389467602</c:v>
                      </c:pt>
                      <c:pt idx="443">
                        <c:v>1.0608880951868513</c:v>
                      </c:pt>
                      <c:pt idx="444">
                        <c:v>1.0534189812906116</c:v>
                      </c:pt>
                      <c:pt idx="445">
                        <c:v>1.0445509311808145</c:v>
                      </c:pt>
                      <c:pt idx="446">
                        <c:v>1.0359183946994293</c:v>
                      </c:pt>
                      <c:pt idx="447">
                        <c:v>1.0275812512682319</c:v>
                      </c:pt>
                      <c:pt idx="448">
                        <c:v>1.0207174817871194</c:v>
                      </c:pt>
                      <c:pt idx="449">
                        <c:v>1.0123303223742781</c:v>
                      </c:pt>
                      <c:pt idx="450">
                        <c:v>1.0023156407206892</c:v>
                      </c:pt>
                      <c:pt idx="451">
                        <c:v>0.99541720302962566</c:v>
                      </c:pt>
                      <c:pt idx="452">
                        <c:v>0.98776481893101975</c:v>
                      </c:pt>
                      <c:pt idx="453">
                        <c:v>0.98064992063922174</c:v>
                      </c:pt>
                      <c:pt idx="454">
                        <c:v>0.97350330978357047</c:v>
                      </c:pt>
                      <c:pt idx="455">
                        <c:v>0.96612295203104015</c:v>
                      </c:pt>
                      <c:pt idx="456">
                        <c:v>0.95735875354870681</c:v>
                      </c:pt>
                      <c:pt idx="457">
                        <c:v>0.95008997389962124</c:v>
                      </c:pt>
                      <c:pt idx="458">
                        <c:v>0.9433048292660825</c:v>
                      </c:pt>
                      <c:pt idx="459">
                        <c:v>0.93580502323847992</c:v>
                      </c:pt>
                      <c:pt idx="460">
                        <c:v>0.92906051045737059</c:v>
                      </c:pt>
                      <c:pt idx="461">
                        <c:v>0.92348716582740209</c:v>
                      </c:pt>
                      <c:pt idx="462">
                        <c:v>0.91675164090840822</c:v>
                      </c:pt>
                      <c:pt idx="463">
                        <c:v>0.91050733234280701</c:v>
                      </c:pt>
                      <c:pt idx="464">
                        <c:v>0.90402114685850832</c:v>
                      </c:pt>
                      <c:pt idx="465">
                        <c:v>0.89683072309851031</c:v>
                      </c:pt>
                      <c:pt idx="466">
                        <c:v>0.89004843893473373</c:v>
                      </c:pt>
                      <c:pt idx="467">
                        <c:v>0.88428183422807871</c:v>
                      </c:pt>
                      <c:pt idx="468">
                        <c:v>0.87843038872377921</c:v>
                      </c:pt>
                      <c:pt idx="469">
                        <c:v>0.87183675934149363</c:v>
                      </c:pt>
                      <c:pt idx="470">
                        <c:v>0.86678911715482188</c:v>
                      </c:pt>
                      <c:pt idx="471">
                        <c:v>0.86198304957864613</c:v>
                      </c:pt>
                      <c:pt idx="472">
                        <c:v>0.85607605218899907</c:v>
                      </c:pt>
                      <c:pt idx="473">
                        <c:v>0.8512582263825843</c:v>
                      </c:pt>
                      <c:pt idx="474">
                        <c:v>0.84608524729564227</c:v>
                      </c:pt>
                      <c:pt idx="475">
                        <c:v>0.84054499954910555</c:v>
                      </c:pt>
                      <c:pt idx="476">
                        <c:v>0.83528975785788317</c:v>
                      </c:pt>
                      <c:pt idx="477">
                        <c:v>0.82980257106472788</c:v>
                      </c:pt>
                      <c:pt idx="478">
                        <c:v>0.8235851361659966</c:v>
                      </c:pt>
                      <c:pt idx="479">
                        <c:v>0.81833122035343531</c:v>
                      </c:pt>
                      <c:pt idx="480">
                        <c:v>0.8136189459816292</c:v>
                      </c:pt>
                      <c:pt idx="481">
                        <c:v>0.80941283766729988</c:v>
                      </c:pt>
                      <c:pt idx="482">
                        <c:v>0.80513321741964938</c:v>
                      </c:pt>
                      <c:pt idx="483">
                        <c:v>0.80119158804187907</c:v>
                      </c:pt>
                      <c:pt idx="484">
                        <c:v>0.79803142087428325</c:v>
                      </c:pt>
                      <c:pt idx="485">
                        <c:v>0.79311516753074096</c:v>
                      </c:pt>
                      <c:pt idx="486">
                        <c:v>0.78579812211955258</c:v>
                      </c:pt>
                      <c:pt idx="487">
                        <c:v>0.78146368925331999</c:v>
                      </c:pt>
                      <c:pt idx="488">
                        <c:v>0.77727113000226467</c:v>
                      </c:pt>
                      <c:pt idx="489">
                        <c:v>0.77216982381996258</c:v>
                      </c:pt>
                      <c:pt idx="490">
                        <c:v>0.76756072188017088</c:v>
                      </c:pt>
                      <c:pt idx="491">
                        <c:v>0.76339264953935781</c:v>
                      </c:pt>
                      <c:pt idx="492">
                        <c:v>0.75804485968448665</c:v>
                      </c:pt>
                      <c:pt idx="493">
                        <c:v>0.7543078098633208</c:v>
                      </c:pt>
                      <c:pt idx="494">
                        <c:v>0.75058868948075907</c:v>
                      </c:pt>
                      <c:pt idx="495">
                        <c:v>0.74303962566967452</c:v>
                      </c:pt>
                      <c:pt idx="496">
                        <c:v>0.73595967725846001</c:v>
                      </c:pt>
                      <c:pt idx="497">
                        <c:v>0.73244450497265334</c:v>
                      </c:pt>
                      <c:pt idx="498">
                        <c:v>0.72572930463317442</c:v>
                      </c:pt>
                      <c:pt idx="499">
                        <c:v>0.72275950431350888</c:v>
                      </c:pt>
                      <c:pt idx="500">
                        <c:v>0.71139525507058787</c:v>
                      </c:pt>
                      <c:pt idx="501">
                        <c:v>0.7079286191303491</c:v>
                      </c:pt>
                      <c:pt idx="502">
                        <c:v>0.70402098163972815</c:v>
                      </c:pt>
                      <c:pt idx="503">
                        <c:v>0.70010818715806056</c:v>
                      </c:pt>
                      <c:pt idx="504">
                        <c:v>0.69227711774938783</c:v>
                      </c:pt>
                      <c:pt idx="505">
                        <c:v>0.68693275720872815</c:v>
                      </c:pt>
                      <c:pt idx="506">
                        <c:v>0.6834157616701465</c:v>
                      </c:pt>
                      <c:pt idx="507">
                        <c:v>0.67995654177943277</c:v>
                      </c:pt>
                      <c:pt idx="508">
                        <c:v>0.67498030287413724</c:v>
                      </c:pt>
                      <c:pt idx="509">
                        <c:v>0.66739102648767601</c:v>
                      </c:pt>
                      <c:pt idx="510">
                        <c:v>0.65674513508327181</c:v>
                      </c:pt>
                      <c:pt idx="511">
                        <c:v>0.65301983731063051</c:v>
                      </c:pt>
                      <c:pt idx="512">
                        <c:v>0.645949881816823</c:v>
                      </c:pt>
                      <c:pt idx="513">
                        <c:v>0.63989489258529419</c:v>
                      </c:pt>
                      <c:pt idx="514">
                        <c:v>0.63423506582765299</c:v>
                      </c:pt>
                      <c:pt idx="515">
                        <c:v>0.62718923490758793</c:v>
                      </c:pt>
                      <c:pt idx="516">
                        <c:v>0.62135765015824695</c:v>
                      </c:pt>
                      <c:pt idx="517">
                        <c:v>0.61543616560147518</c:v>
                      </c:pt>
                      <c:pt idx="518">
                        <c:v>0.60817803072415011</c:v>
                      </c:pt>
                      <c:pt idx="519">
                        <c:v>0.59975200011754848</c:v>
                      </c:pt>
                      <c:pt idx="520">
                        <c:v>0.59295102143236678</c:v>
                      </c:pt>
                      <c:pt idx="521">
                        <c:v>0.58517072703755524</c:v>
                      </c:pt>
                      <c:pt idx="522">
                        <c:v>0.5775137437923612</c:v>
                      </c:pt>
                      <c:pt idx="523">
                        <c:v>0.56922908162172869</c:v>
                      </c:pt>
                      <c:pt idx="524">
                        <c:v>0.56366058041421685</c:v>
                      </c:pt>
                      <c:pt idx="525">
                        <c:v>0.5554958946457601</c:v>
                      </c:pt>
                      <c:pt idx="526">
                        <c:v>0.54632435096333443</c:v>
                      </c:pt>
                      <c:pt idx="527">
                        <c:v>0.53816790113801138</c:v>
                      </c:pt>
                      <c:pt idx="528">
                        <c:v>0.53039527884003135</c:v>
                      </c:pt>
                      <c:pt idx="529">
                        <c:v>0.52067843023586924</c:v>
                      </c:pt>
                      <c:pt idx="530">
                        <c:v>0.51355265021443597</c:v>
                      </c:pt>
                      <c:pt idx="531">
                        <c:v>0.50399688993828828</c:v>
                      </c:pt>
                      <c:pt idx="532">
                        <c:v>0.49302367878108772</c:v>
                      </c:pt>
                      <c:pt idx="533">
                        <c:v>0.48336517235573312</c:v>
                      </c:pt>
                      <c:pt idx="534">
                        <c:v>0.47549598270527671</c:v>
                      </c:pt>
                      <c:pt idx="535">
                        <c:v>0.46959229442210215</c:v>
                      </c:pt>
                      <c:pt idx="536">
                        <c:v>0.46135038519156385</c:v>
                      </c:pt>
                      <c:pt idx="537">
                        <c:v>0.45036582852585255</c:v>
                      </c:pt>
                      <c:pt idx="538">
                        <c:v>0.44420192585232221</c:v>
                      </c:pt>
                      <c:pt idx="539">
                        <c:v>0.43579039421839694</c:v>
                      </c:pt>
                      <c:pt idx="540">
                        <c:v>0.42631993446600036</c:v>
                      </c:pt>
                      <c:pt idx="541">
                        <c:v>0.41799651522061065</c:v>
                      </c:pt>
                      <c:pt idx="542">
                        <c:v>0.40547015829788458</c:v>
                      </c:pt>
                      <c:pt idx="543">
                        <c:v>0.40025780931237415</c:v>
                      </c:pt>
                      <c:pt idx="544">
                        <c:v>0.39001452236099715</c:v>
                      </c:pt>
                      <c:pt idx="545">
                        <c:v>0.38026878191850366</c:v>
                      </c:pt>
                      <c:pt idx="546">
                        <c:v>0.37020155154846246</c:v>
                      </c:pt>
                      <c:pt idx="547">
                        <c:v>0.36770526638490436</c:v>
                      </c:pt>
                      <c:pt idx="548">
                        <c:v>0.35648191383936578</c:v>
                      </c:pt>
                      <c:pt idx="549">
                        <c:v>0.3477133915170586</c:v>
                      </c:pt>
                      <c:pt idx="550">
                        <c:v>0.33898887516235371</c:v>
                      </c:pt>
                      <c:pt idx="551">
                        <c:v>0.33253359028704338</c:v>
                      </c:pt>
                      <c:pt idx="552">
                        <c:v>0.32800733716128178</c:v>
                      </c:pt>
                      <c:pt idx="553">
                        <c:v>0.31618387352730226</c:v>
                      </c:pt>
                      <c:pt idx="554">
                        <c:v>0.31013591106503091</c:v>
                      </c:pt>
                      <c:pt idx="555">
                        <c:v>0.30354788786020004</c:v>
                      </c:pt>
                      <c:pt idx="556">
                        <c:v>0.29212576346474384</c:v>
                      </c:pt>
                      <c:pt idx="557">
                        <c:v>0.2879590772067982</c:v>
                      </c:pt>
                      <c:pt idx="558">
                        <c:v>0.27805886011768721</c:v>
                      </c:pt>
                      <c:pt idx="559">
                        <c:v>0.27190036005081419</c:v>
                      </c:pt>
                      <c:pt idx="560">
                        <c:v>0.26455291701167322</c:v>
                      </c:pt>
                      <c:pt idx="561">
                        <c:v>0.25780764432404657</c:v>
                      </c:pt>
                      <c:pt idx="562">
                        <c:v>0.24987264166361314</c:v>
                      </c:pt>
                      <c:pt idx="563">
                        <c:v>0.24148422061767275</c:v>
                      </c:pt>
                      <c:pt idx="564">
                        <c:v>0.24034578108598598</c:v>
                      </c:pt>
                      <c:pt idx="565">
                        <c:v>0.23153304784015244</c:v>
                      </c:pt>
                      <c:pt idx="566">
                        <c:v>0.23720305535019634</c:v>
                      </c:pt>
                      <c:pt idx="567">
                        <c:v>0.22337859031788743</c:v>
                      </c:pt>
                      <c:pt idx="568">
                        <c:v>0.20560598181386658</c:v>
                      </c:pt>
                      <c:pt idx="569">
                        <c:v>0.20240575511746667</c:v>
                      </c:pt>
                      <c:pt idx="570">
                        <c:v>0.18865798446295073</c:v>
                      </c:pt>
                      <c:pt idx="571">
                        <c:v>0.18986969942149093</c:v>
                      </c:pt>
                      <c:pt idx="572">
                        <c:v>0.1725471814986671</c:v>
                      </c:pt>
                      <c:pt idx="573">
                        <c:v>0.1716237900967921</c:v>
                      </c:pt>
                      <c:pt idx="574">
                        <c:v>0.16903368578887037</c:v>
                      </c:pt>
                      <c:pt idx="575">
                        <c:v>0.16439628306129975</c:v>
                      </c:pt>
                      <c:pt idx="576">
                        <c:v>0.1532439634670423</c:v>
                      </c:pt>
                      <c:pt idx="577">
                        <c:v>0.15668208445606535</c:v>
                      </c:pt>
                      <c:pt idx="578">
                        <c:v>0.14627722122732739</c:v>
                      </c:pt>
                      <c:pt idx="579">
                        <c:v>0.13942598798061401</c:v>
                      </c:pt>
                      <c:pt idx="580">
                        <c:v>0.13438750767341134</c:v>
                      </c:pt>
                      <c:pt idx="581">
                        <c:v>0.1342115436593814</c:v>
                      </c:pt>
                      <c:pt idx="582">
                        <c:v>0.1256760852141357</c:v>
                      </c:pt>
                      <c:pt idx="583">
                        <c:v>0.1236569811744798</c:v>
                      </c:pt>
                      <c:pt idx="584">
                        <c:v>0.1134101792367125</c:v>
                      </c:pt>
                      <c:pt idx="585">
                        <c:v>0.10884803467842326</c:v>
                      </c:pt>
                      <c:pt idx="586">
                        <c:v>9.6081980009700627E-2</c:v>
                      </c:pt>
                      <c:pt idx="587">
                        <c:v>7.2344395106623716E-2</c:v>
                      </c:pt>
                      <c:pt idx="588">
                        <c:v>6.2590632430439941E-2</c:v>
                      </c:pt>
                      <c:pt idx="589">
                        <c:v>7.526658673912491E-2</c:v>
                      </c:pt>
                      <c:pt idx="590">
                        <c:v>8.4043359511731766E-2</c:v>
                      </c:pt>
                      <c:pt idx="591">
                        <c:v>7.532172678226387E-2</c:v>
                      </c:pt>
                      <c:pt idx="592">
                        <c:v>8.71735480293679E-2</c:v>
                      </c:pt>
                      <c:pt idx="593">
                        <c:v>8.2154287717245686E-2</c:v>
                      </c:pt>
                      <c:pt idx="594">
                        <c:v>7.4689204433150941E-2</c:v>
                      </c:pt>
                      <c:pt idx="595">
                        <c:v>7.2058633546709411E-2</c:v>
                      </c:pt>
                      <c:pt idx="596">
                        <c:v>6.5101466171192279E-2</c:v>
                      </c:pt>
                      <c:pt idx="597">
                        <c:v>4.6305094525129355E-2</c:v>
                      </c:pt>
                      <c:pt idx="598">
                        <c:v>3.7862565601718329E-2</c:v>
                      </c:pt>
                      <c:pt idx="599">
                        <c:v>3.5510185287016882E-2</c:v>
                      </c:pt>
                      <c:pt idx="600">
                        <c:v>3.2741216240473166E-2</c:v>
                      </c:pt>
                      <c:pt idx="601">
                        <c:v>2.9354147237824094E-2</c:v>
                      </c:pt>
                      <c:pt idx="602">
                        <c:v>2.3584537046731153E-2</c:v>
                      </c:pt>
                      <c:pt idx="603">
                        <c:v>2.4800396606219993E-2</c:v>
                      </c:pt>
                      <c:pt idx="604">
                        <c:v>2.608443875761771E-2</c:v>
                      </c:pt>
                      <c:pt idx="605">
                        <c:v>2.765085878203169E-2</c:v>
                      </c:pt>
                      <c:pt idx="606">
                        <c:v>2.0208340965247044E-2</c:v>
                      </c:pt>
                      <c:pt idx="607">
                        <c:v>1.6638118579901578E-2</c:v>
                      </c:pt>
                      <c:pt idx="608">
                        <c:v>1.2720835055177663E-2</c:v>
                      </c:pt>
                      <c:pt idx="609">
                        <c:v>7.891950074562025E-3</c:v>
                      </c:pt>
                      <c:pt idx="610">
                        <c:v>1.5783944820037729E-3</c:v>
                      </c:pt>
                      <c:pt idx="611">
                        <c:v>-5.7765805700740304E-3</c:v>
                      </c:pt>
                      <c:pt idx="612">
                        <c:v>6.5485640820176774E-4</c:v>
                      </c:pt>
                      <c:pt idx="613">
                        <c:v>2.6079098043019235E-3</c:v>
                      </c:pt>
                      <c:pt idx="614">
                        <c:v>-7.6126326902301077E-3</c:v>
                      </c:pt>
                      <c:pt idx="615">
                        <c:v>-9.2119849059090018E-3</c:v>
                      </c:pt>
                      <c:pt idx="616">
                        <c:v>-7.1364456303066714E-3</c:v>
                      </c:pt>
                      <c:pt idx="617">
                        <c:v>-1.2080470487606564E-2</c:v>
                      </c:pt>
                      <c:pt idx="618">
                        <c:v>-1.6425127726598716E-2</c:v>
                      </c:pt>
                      <c:pt idx="619">
                        <c:v>-2.1477114513595182E-2</c:v>
                      </c:pt>
                      <c:pt idx="620">
                        <c:v>-2.2014982408804291E-2</c:v>
                      </c:pt>
                      <c:pt idx="621">
                        <c:v>-2.6055609232559424E-2</c:v>
                      </c:pt>
                      <c:pt idx="622">
                        <c:v>-3.0788701587909723E-2</c:v>
                      </c:pt>
                      <c:pt idx="623">
                        <c:v>-4.2556981055726827E-2</c:v>
                      </c:pt>
                      <c:pt idx="624">
                        <c:v>-4.1873019808419579E-2</c:v>
                      </c:pt>
                      <c:pt idx="625">
                        <c:v>-4.3458927982916201E-2</c:v>
                      </c:pt>
                      <c:pt idx="626">
                        <c:v>-4.8216271326520635E-2</c:v>
                      </c:pt>
                      <c:pt idx="627">
                        <c:v>-4.8142998846161307E-2</c:v>
                      </c:pt>
                      <c:pt idx="628">
                        <c:v>-4.4978389941037658E-2</c:v>
                      </c:pt>
                      <c:pt idx="629">
                        <c:v>-3.9456925349796439E-2</c:v>
                      </c:pt>
                      <c:pt idx="630">
                        <c:v>-4.429060764358865E-2</c:v>
                      </c:pt>
                      <c:pt idx="631">
                        <c:v>-4.6660796744257153E-2</c:v>
                      </c:pt>
                      <c:pt idx="632">
                        <c:v>-4.8106609824550194E-2</c:v>
                      </c:pt>
                      <c:pt idx="633">
                        <c:v>-5.5667382772740796E-2</c:v>
                      </c:pt>
                      <c:pt idx="634">
                        <c:v>-5.2779556319986168E-2</c:v>
                      </c:pt>
                      <c:pt idx="635">
                        <c:v>-5.4727433251842615E-2</c:v>
                      </c:pt>
                      <c:pt idx="636">
                        <c:v>-5.7230242399300205E-2</c:v>
                      </c:pt>
                      <c:pt idx="637">
                        <c:v>-6.0347983386583079E-2</c:v>
                      </c:pt>
                      <c:pt idx="638">
                        <c:v>-6.7464849903944968E-2</c:v>
                      </c:pt>
                      <c:pt idx="639">
                        <c:v>-7.1709661341886194E-2</c:v>
                      </c:pt>
                      <c:pt idx="640">
                        <c:v>-7.4157485489909969E-2</c:v>
                      </c:pt>
                      <c:pt idx="641">
                        <c:v>-6.8738979495871835E-2</c:v>
                      </c:pt>
                      <c:pt idx="642">
                        <c:v>-6.4586455161365172E-2</c:v>
                      </c:pt>
                      <c:pt idx="643">
                        <c:v>-6.2456031036850608E-2</c:v>
                      </c:pt>
                      <c:pt idx="644">
                        <c:v>-6.6270829916024454E-2</c:v>
                      </c:pt>
                      <c:pt idx="645">
                        <c:v>-7.3847470087626571E-2</c:v>
                      </c:pt>
                      <c:pt idx="646">
                        <c:v>-8.2401024788888E-2</c:v>
                      </c:pt>
                      <c:pt idx="647">
                        <c:v>-7.9735759661504188E-2</c:v>
                      </c:pt>
                      <c:pt idx="648">
                        <c:v>-9.0065999570067071E-2</c:v>
                      </c:pt>
                      <c:pt idx="649">
                        <c:v>-9.3807770802120161E-2</c:v>
                      </c:pt>
                      <c:pt idx="650">
                        <c:v>-0.10403906374576366</c:v>
                      </c:pt>
                      <c:pt idx="651">
                        <c:v>-0.10787588855879161</c:v>
                      </c:pt>
                      <c:pt idx="652">
                        <c:v>-0.10678824869482585</c:v>
                      </c:pt>
                      <c:pt idx="653">
                        <c:v>-0.10664887635427156</c:v>
                      </c:pt>
                      <c:pt idx="654">
                        <c:v>-0.11032636449774877</c:v>
                      </c:pt>
                      <c:pt idx="655">
                        <c:v>-0.11589427900183509</c:v>
                      </c:pt>
                      <c:pt idx="656">
                        <c:v>-0.11114122346298033</c:v>
                      </c:pt>
                      <c:pt idx="657">
                        <c:v>-0.11821889523966851</c:v>
                      </c:pt>
                      <c:pt idx="658">
                        <c:v>-0.11562441149162608</c:v>
                      </c:pt>
                      <c:pt idx="659">
                        <c:v>-0.11229663687651077</c:v>
                      </c:pt>
                      <c:pt idx="660">
                        <c:v>-0.11871979191224698</c:v>
                      </c:pt>
                      <c:pt idx="661">
                        <c:v>-0.12205419882129419</c:v>
                      </c:pt>
                      <c:pt idx="662">
                        <c:v>-0.12048437154697676</c:v>
                      </c:pt>
                      <c:pt idx="663">
                        <c:v>-0.1181761347086828</c:v>
                      </c:pt>
                      <c:pt idx="664">
                        <c:v>-0.11060696516178507</c:v>
                      </c:pt>
                      <c:pt idx="665">
                        <c:v>-0.12011083809748245</c:v>
                      </c:pt>
                      <c:pt idx="666">
                        <c:v>-0.11626420183136167</c:v>
                      </c:pt>
                      <c:pt idx="667">
                        <c:v>-0.10423280734330809</c:v>
                      </c:pt>
                      <c:pt idx="668">
                        <c:v>-9.0562187685011369E-2</c:v>
                      </c:pt>
                      <c:pt idx="669">
                        <c:v>-8.8273651547196755E-2</c:v>
                      </c:pt>
                      <c:pt idx="670">
                        <c:v>-8.4076477713425815E-2</c:v>
                      </c:pt>
                      <c:pt idx="671">
                        <c:v>-7.5645752907930672E-2</c:v>
                      </c:pt>
                      <c:pt idx="672">
                        <c:v>-7.9683580874207752E-2</c:v>
                      </c:pt>
                      <c:pt idx="673">
                        <c:v>-6.4334059265747687E-2</c:v>
                      </c:pt>
                      <c:pt idx="674">
                        <c:v>-4.988693412248689E-2</c:v>
                      </c:pt>
                      <c:pt idx="675">
                        <c:v>-3.2909959096896688E-2</c:v>
                      </c:pt>
                      <c:pt idx="676">
                        <c:v>-3.2768968461172499E-2</c:v>
                      </c:pt>
                      <c:pt idx="677">
                        <c:v>-3.2569505095283793E-2</c:v>
                      </c:pt>
                      <c:pt idx="678">
                        <c:v>-4.0950494561070076E-2</c:v>
                      </c:pt>
                      <c:pt idx="679">
                        <c:v>-3.7861370540036431E-2</c:v>
                      </c:pt>
                      <c:pt idx="680">
                        <c:v>-2.9667538494069855E-2</c:v>
                      </c:pt>
                      <c:pt idx="681">
                        <c:v>-2.9318000081576801E-2</c:v>
                      </c:pt>
                      <c:pt idx="682">
                        <c:v>-3.7481031379452336E-2</c:v>
                      </c:pt>
                      <c:pt idx="683">
                        <c:v>-2.7248852286037073E-2</c:v>
                      </c:pt>
                      <c:pt idx="684">
                        <c:v>-2.0094412527034367E-2</c:v>
                      </c:pt>
                      <c:pt idx="685">
                        <c:v>-3.269872443171859E-2</c:v>
                      </c:pt>
                      <c:pt idx="686">
                        <c:v>-3.5396277083790055E-2</c:v>
                      </c:pt>
                      <c:pt idx="687">
                        <c:v>-3.330975946202408E-2</c:v>
                      </c:pt>
                      <c:pt idx="688">
                        <c:v>-1.0359330491080012E-2</c:v>
                      </c:pt>
                      <c:pt idx="689">
                        <c:v>-3.1092770929985664E-2</c:v>
                      </c:pt>
                      <c:pt idx="690">
                        <c:v>-4.0232844986733837E-2</c:v>
                      </c:pt>
                      <c:pt idx="691">
                        <c:v>-4.4713062829104901E-2</c:v>
                      </c:pt>
                      <c:pt idx="692">
                        <c:v>-6.5104805074747543E-2</c:v>
                      </c:pt>
                      <c:pt idx="693">
                        <c:v>-5.8562115450303584E-2</c:v>
                      </c:pt>
                      <c:pt idx="694">
                        <c:v>-6.8471447787866208E-2</c:v>
                      </c:pt>
                      <c:pt idx="695">
                        <c:v>-8.4036949945745801E-2</c:v>
                      </c:pt>
                      <c:pt idx="696">
                        <c:v>-8.4817102353275012E-2</c:v>
                      </c:pt>
                      <c:pt idx="697">
                        <c:v>-7.6048109224632759E-2</c:v>
                      </c:pt>
                      <c:pt idx="698">
                        <c:v>-8.7194138196484625E-2</c:v>
                      </c:pt>
                      <c:pt idx="699">
                        <c:v>-0.11116983294635942</c:v>
                      </c:pt>
                      <c:pt idx="700">
                        <c:v>-9.6437974383492414E-2</c:v>
                      </c:pt>
                      <c:pt idx="701">
                        <c:v>-9.5473789970063977E-2</c:v>
                      </c:pt>
                      <c:pt idx="702">
                        <c:v>-0.1179048459819135</c:v>
                      </c:pt>
                      <c:pt idx="703">
                        <c:v>-0.13626327007736733</c:v>
                      </c:pt>
                      <c:pt idx="704">
                        <c:v>-0.14122586980655613</c:v>
                      </c:pt>
                      <c:pt idx="705">
                        <c:v>-0.13650167276652342</c:v>
                      </c:pt>
                      <c:pt idx="706">
                        <c:v>-0.14909167461017517</c:v>
                      </c:pt>
                      <c:pt idx="707">
                        <c:v>-0.14906106691085724</c:v>
                      </c:pt>
                      <c:pt idx="708">
                        <c:v>-0.13554825284181701</c:v>
                      </c:pt>
                      <c:pt idx="709">
                        <c:v>-0.12566142452806045</c:v>
                      </c:pt>
                      <c:pt idx="710">
                        <c:v>-0.10359615174725392</c:v>
                      </c:pt>
                      <c:pt idx="711">
                        <c:v>-0.10410805084452246</c:v>
                      </c:pt>
                      <c:pt idx="712">
                        <c:v>-0.10727557044071166</c:v>
                      </c:pt>
                      <c:pt idx="713">
                        <c:v>-0.13289270750504273</c:v>
                      </c:pt>
                      <c:pt idx="714">
                        <c:v>-0.12799473641631529</c:v>
                      </c:pt>
                      <c:pt idx="715">
                        <c:v>-0.1257629405384538</c:v>
                      </c:pt>
                      <c:pt idx="716">
                        <c:v>-0.1409992811147574</c:v>
                      </c:pt>
                      <c:pt idx="717">
                        <c:v>-0.13861017890843566</c:v>
                      </c:pt>
                      <c:pt idx="718">
                        <c:v>-0.13003236416382147</c:v>
                      </c:pt>
                      <c:pt idx="719">
                        <c:v>-0.12611233694139995</c:v>
                      </c:pt>
                    </c:numCache>
                  </c:numRef>
                </c:yVal>
                <c:smooth val="1"/>
                <c:extLst>
                  <c:ext xmlns:c16="http://schemas.microsoft.com/office/drawing/2014/chart" uri="{C3380CC4-5D6E-409C-BE32-E72D297353CC}">
                    <c16:uniqueId val="{00000000-EB90-47E5-B9E1-2AEACF3C3BBB}"/>
                  </c:ext>
                </c:extLst>
              </c15:ser>
            </c15:filteredScatterSeries>
            <c15:filteredScatterSeries>
              <c15:ser>
                <c:idx val="3"/>
                <c:order val="1"/>
                <c:tx>
                  <c:v>13300 RPM</c:v>
                </c:tx>
                <c:spPr>
                  <a:ln w="9525" cap="rnd">
                    <a:solidFill>
                      <a:schemeClr val="accent4"/>
                    </a:solidFill>
                    <a:round/>
                  </a:ln>
                  <a:effectLst>
                    <a:outerShdw blurRad="40000" dist="23000" dir="5400000" rotWithShape="0">
                      <a:srgbClr val="000000">
                        <a:alpha val="35000"/>
                      </a:srgbClr>
                    </a:outerShdw>
                  </a:effectLst>
                </c:spPr>
                <c:marker>
                  <c:symbol val="none"/>
                </c:marker>
                <c:xVal>
                  <c:numRef>
                    <c:extLst xmlns:c15="http://schemas.microsoft.com/office/drawing/2012/chart">
                      <c:ext xmlns:c15="http://schemas.microsoft.com/office/drawing/2012/chart" uri="{02D57815-91ED-43cb-92C2-25804820EDAC}">
                        <c15:formulaRef>
                          <c15:sqref>'Data Task 1'!$Y$12:$Y$731</c15:sqref>
                        </c15:formulaRef>
                      </c:ext>
                    </c:extLst>
                    <c:numCache>
                      <c:formatCode>General</c:formatCode>
                      <c:ptCount val="720"/>
                      <c:pt idx="0">
                        <c:v>1.9286549331065737E-16</c:v>
                      </c:pt>
                      <c:pt idx="1">
                        <c:v>2.9979087698259031E-4</c:v>
                      </c:pt>
                      <c:pt idx="2">
                        <c:v>1.564130611123672E-3</c:v>
                      </c:pt>
                      <c:pt idx="3">
                        <c:v>3.784025877500285E-3</c:v>
                      </c:pt>
                      <c:pt idx="4">
                        <c:v>6.9438436694430955E-3</c:v>
                      </c:pt>
                      <c:pt idx="5">
                        <c:v>1.1021611006466257E-2</c:v>
                      </c:pt>
                      <c:pt idx="6">
                        <c:v>1.5989545074517601E-2</c:v>
                      </c:pt>
                      <c:pt idx="7">
                        <c:v>2.1814736783477319E-2</c:v>
                      </c:pt>
                      <c:pt idx="8">
                        <c:v>2.8459574820982693E-2</c:v>
                      </c:pt>
                      <c:pt idx="9">
                        <c:v>3.5882714965842631E-2</c:v>
                      </c:pt>
                      <c:pt idx="10">
                        <c:v>4.4039687496197195E-2</c:v>
                      </c:pt>
                      <c:pt idx="11">
                        <c:v>5.2883836910274123E-2</c:v>
                      </c:pt>
                      <c:pt idx="12">
                        <c:v>6.2366734603773753E-2</c:v>
                      </c:pt>
                      <c:pt idx="13">
                        <c:v>7.2439194520356895E-2</c:v>
                      </c:pt>
                      <c:pt idx="14">
                        <c:v>8.3051772716463107E-2</c:v>
                      </c:pt>
                      <c:pt idx="15">
                        <c:v>9.4155382507345314E-2</c:v>
                      </c:pt>
                      <c:pt idx="16">
                        <c:v>0.10570171116521702</c:v>
                      </c:pt>
                      <c:pt idx="17">
                        <c:v>0.11764369016924321</c:v>
                      </c:pt>
                      <c:pt idx="18">
                        <c:v>0.1299359967073688</c:v>
                      </c:pt>
                      <c:pt idx="19">
                        <c:v>0.14253501750266659</c:v>
                      </c:pt>
                      <c:pt idx="20">
                        <c:v>0.15539947153782346</c:v>
                      </c:pt>
                      <c:pt idx="21">
                        <c:v>0.16849014242149979</c:v>
                      </c:pt>
                      <c:pt idx="22">
                        <c:v>0.18177019442254994</c:v>
                      </c:pt>
                      <c:pt idx="23">
                        <c:v>0.19520524125191591</c:v>
                      </c:pt>
                      <c:pt idx="24">
                        <c:v>0.2087631806216412</c:v>
                      </c:pt>
                      <c:pt idx="25">
                        <c:v>0.22241442149688584</c:v>
                      </c:pt>
                      <c:pt idx="26">
                        <c:v>0.23613156626707513</c:v>
                      </c:pt>
                      <c:pt idx="27">
                        <c:v>0.24988951851678864</c:v>
                      </c:pt>
                      <c:pt idx="28">
                        <c:v>0.26366526513237459</c:v>
                      </c:pt>
                      <c:pt idx="29">
                        <c:v>0.27743785720296882</c:v>
                      </c:pt>
                      <c:pt idx="30">
                        <c:v>0.29118823835798308</c:v>
                      </c:pt>
                      <c:pt idx="31">
                        <c:v>0.30489923074408137</c:v>
                      </c:pt>
                      <c:pt idx="32">
                        <c:v>0.31855523247944073</c:v>
                      </c:pt>
                      <c:pt idx="33">
                        <c:v>0.33214235105903633</c:v>
                      </c:pt>
                      <c:pt idx="34">
                        <c:v>0.34564805873687532</c:v>
                      </c:pt>
                      <c:pt idx="35">
                        <c:v>0.35906122530474122</c:v>
                      </c:pt>
                      <c:pt idx="36">
                        <c:v>0.37237189310472574</c:v>
                      </c:pt>
                      <c:pt idx="37">
                        <c:v>0.38557137065525288</c:v>
                      </c:pt>
                      <c:pt idx="38">
                        <c:v>0.39865189185253308</c:v>
                      </c:pt>
                      <c:pt idx="39">
                        <c:v>0.41160673654177315</c:v>
                      </c:pt>
                      <c:pt idx="40">
                        <c:v>0.42442993867852308</c:v>
                      </c:pt>
                      <c:pt idx="41">
                        <c:v>0.43711651822927544</c:v>
                      </c:pt>
                      <c:pt idx="42">
                        <c:v>0.44966198094883919</c:v>
                      </c:pt>
                      <c:pt idx="43">
                        <c:v>0.46206271854783332</c:v>
                      </c:pt>
                      <c:pt idx="44">
                        <c:v>0.47431551940948835</c:v>
                      </c:pt>
                      <c:pt idx="45">
                        <c:v>0.48641779976720384</c:v>
                      </c:pt>
                      <c:pt idx="46">
                        <c:v>0.49836747126196679</c:v>
                      </c:pt>
                      <c:pt idx="47">
                        <c:v>0.51016291939901803</c:v>
                      </c:pt>
                      <c:pt idx="48">
                        <c:v>0.5218027526321648</c:v>
                      </c:pt>
                      <c:pt idx="49">
                        <c:v>0.53328607862896771</c:v>
                      </c:pt>
                      <c:pt idx="50">
                        <c:v>0.54461235905789607</c:v>
                      </c:pt>
                      <c:pt idx="51">
                        <c:v>0.55578112808042124</c:v>
                      </c:pt>
                      <c:pt idx="52">
                        <c:v>0.56679241233602884</c:v>
                      </c:pt>
                      <c:pt idx="53">
                        <c:v>0.5776462816281982</c:v>
                      </c:pt>
                      <c:pt idx="54">
                        <c:v>0.58834318391677021</c:v>
                      </c:pt>
                      <c:pt idx="55">
                        <c:v>0.59888351493382519</c:v>
                      </c:pt>
                      <c:pt idx="56">
                        <c:v>0.60926802179183936</c:v>
                      </c:pt>
                      <c:pt idx="57">
                        <c:v>0.61949751547411314</c:v>
                      </c:pt>
                      <c:pt idx="58">
                        <c:v>0.62957295541220837</c:v>
                      </c:pt>
                      <c:pt idx="59">
                        <c:v>0.63949537067332007</c:v>
                      </c:pt>
                      <c:pt idx="60">
                        <c:v>0.64926591641649956</c:v>
                      </c:pt>
                      <c:pt idx="61">
                        <c:v>0.65888582227272263</c:v>
                      </c:pt>
                      <c:pt idx="62">
                        <c:v>0.66835635788374814</c:v>
                      </c:pt>
                      <c:pt idx="63">
                        <c:v>0.67767893063590767</c:v>
                      </c:pt>
                      <c:pt idx="64">
                        <c:v>0.68685490970872154</c:v>
                      </c:pt>
                      <c:pt idx="65">
                        <c:v>0.69588576835956373</c:v>
                      </c:pt>
                      <c:pt idx="66">
                        <c:v>0.70477301839068984</c:v>
                      </c:pt>
                      <c:pt idx="67">
                        <c:v>0.71351814244828893</c:v>
                      </c:pt>
                      <c:pt idx="68">
                        <c:v>0.72212276546336174</c:v>
                      </c:pt>
                      <c:pt idx="69">
                        <c:v>0.73058836216101608</c:v>
                      </c:pt>
                      <c:pt idx="70">
                        <c:v>0.73891660956454519</c:v>
                      </c:pt>
                      <c:pt idx="71">
                        <c:v>0.74710902699596737</c:v>
                      </c:pt>
                      <c:pt idx="72">
                        <c:v>0.75516727178039755</c:v>
                      </c:pt>
                      <c:pt idx="73">
                        <c:v>0.76309293831855507</c:v>
                      </c:pt>
                      <c:pt idx="74">
                        <c:v>0.7708876541604075</c:v>
                      </c:pt>
                      <c:pt idx="75">
                        <c:v>0.77855299685846746</c:v>
                      </c:pt>
                      <c:pt idx="76">
                        <c:v>0.78609056082233952</c:v>
                      </c:pt>
                      <c:pt idx="77">
                        <c:v>0.79350203381232765</c:v>
                      </c:pt>
                      <c:pt idx="78">
                        <c:v>0.80078886393897974</c:v>
                      </c:pt>
                      <c:pt idx="79">
                        <c:v>0.80795278968187578</c:v>
                      </c:pt>
                      <c:pt idx="80">
                        <c:v>0.81499529964059125</c:v>
                      </c:pt>
                      <c:pt idx="81">
                        <c:v>0.82191794766241</c:v>
                      </c:pt>
                      <c:pt idx="82">
                        <c:v>0.82872232201048623</c:v>
                      </c:pt>
                      <c:pt idx="83">
                        <c:v>0.83540994324133611</c:v>
                      </c:pt>
                      <c:pt idx="84">
                        <c:v>0.8419823687953748</c:v>
                      </c:pt>
                      <c:pt idx="85">
                        <c:v>0.84844101466167354</c:v>
                      </c:pt>
                      <c:pt idx="86">
                        <c:v>0.8547874611981976</c:v>
                      </c:pt>
                      <c:pt idx="87">
                        <c:v>0.86102315200140456</c:v>
                      </c:pt>
                      <c:pt idx="88">
                        <c:v>0.86714954606162176</c:v>
                      </c:pt>
                      <c:pt idx="89">
                        <c:v>0.87316806001730785</c:v>
                      </c:pt>
                      <c:pt idx="90">
                        <c:v>0.87908018972551116</c:v>
                      </c:pt>
                      <c:pt idx="91">
                        <c:v>0.88488726453605726</c:v>
                      </c:pt>
                      <c:pt idx="92">
                        <c:v>0.89059071124126654</c:v>
                      </c:pt>
                      <c:pt idx="93">
                        <c:v>0.89619187175293169</c:v>
                      </c:pt>
                      <c:pt idx="94">
                        <c:v>0.90169217882010766</c:v>
                      </c:pt>
                      <c:pt idx="95">
                        <c:v>0.90709282155109627</c:v>
                      </c:pt>
                      <c:pt idx="96">
                        <c:v>0.91239525610596484</c:v>
                      </c:pt>
                      <c:pt idx="97">
                        <c:v>0.91760073984290025</c:v>
                      </c:pt>
                      <c:pt idx="98">
                        <c:v>0.92271049957466666</c:v>
                      </c:pt>
                      <c:pt idx="99">
                        <c:v>0.92772591209077837</c:v>
                      </c:pt>
                      <c:pt idx="100">
                        <c:v>0.93264807321694232</c:v>
                      </c:pt>
                      <c:pt idx="101">
                        <c:v>0.93747836396181305</c:v>
                      </c:pt>
                      <c:pt idx="102">
                        <c:v>0.94221788249823324</c:v>
                      </c:pt>
                      <c:pt idx="103">
                        <c:v>0.94686780871727794</c:v>
                      </c:pt>
                      <c:pt idx="104">
                        <c:v>0.95142938194850513</c:v>
                      </c:pt>
                      <c:pt idx="105">
                        <c:v>0.9559037564961701</c:v>
                      </c:pt>
                      <c:pt idx="106">
                        <c:v>0.96029202750685749</c:v>
                      </c:pt>
                      <c:pt idx="107">
                        <c:v>0.96459535448912459</c:v>
                      </c:pt>
                      <c:pt idx="108">
                        <c:v>0.96881476645703801</c:v>
                      </c:pt>
                      <c:pt idx="109">
                        <c:v>0.97295141093518234</c:v>
                      </c:pt>
                      <c:pt idx="110">
                        <c:v>0.97700635499369815</c:v>
                      </c:pt>
                      <c:pt idx="111">
                        <c:v>0.98098062035883737</c:v>
                      </c:pt>
                      <c:pt idx="112">
                        <c:v>0.98487525341300874</c:v>
                      </c:pt>
                      <c:pt idx="113">
                        <c:v>0.98869126112752159</c:v>
                      </c:pt>
                      <c:pt idx="114">
                        <c:v>0.99242965896526181</c:v>
                      </c:pt>
                      <c:pt idx="115">
                        <c:v>0.99609140356645598</c:v>
                      </c:pt>
                      <c:pt idx="116">
                        <c:v>0.99967745086149973</c:v>
                      </c:pt>
                      <c:pt idx="117">
                        <c:v>1.0031888012472725</c:v>
                      </c:pt>
                      <c:pt idx="118">
                        <c:v>1.0066263274892815</c:v>
                      </c:pt>
                      <c:pt idx="119">
                        <c:v>1.0099909831361837</c:v>
                      </c:pt>
                      <c:pt idx="120">
                        <c:v>1.0132836366492002</c:v>
                      </c:pt>
                      <c:pt idx="121">
                        <c:v>1.0165051674297911</c:v>
                      </c:pt>
                      <c:pt idx="122">
                        <c:v>1.0196564798868877</c:v>
                      </c:pt>
                      <c:pt idx="123">
                        <c:v>1.0227383723045815</c:v>
                      </c:pt>
                      <c:pt idx="124">
                        <c:v>1.0257517512280803</c:v>
                      </c:pt>
                      <c:pt idx="125">
                        <c:v>1.0286973328512685</c:v>
                      </c:pt>
                      <c:pt idx="126">
                        <c:v>1.0315759612411333</c:v>
                      </c:pt>
                      <c:pt idx="127">
                        <c:v>1.034388472690045</c:v>
                      </c:pt>
                      <c:pt idx="128">
                        <c:v>1.0371355841009098</c:v>
                      </c:pt>
                      <c:pt idx="129">
                        <c:v>1.0398180034132651</c:v>
                      </c:pt>
                      <c:pt idx="130">
                        <c:v>1.0424366003989118</c:v>
                      </c:pt>
                      <c:pt idx="131">
                        <c:v>1.0449919346772827</c:v>
                      </c:pt>
                      <c:pt idx="132">
                        <c:v>1.0474848569845632</c:v>
                      </c:pt>
                      <c:pt idx="133">
                        <c:v>1.0499160027382586</c:v>
                      </c:pt>
                      <c:pt idx="134">
                        <c:v>1.0522860099087246</c:v>
                      </c:pt>
                      <c:pt idx="135">
                        <c:v>1.0545955727973881</c:v>
                      </c:pt>
                      <c:pt idx="136">
                        <c:v>1.0568453381528438</c:v>
                      </c:pt>
                      <c:pt idx="137">
                        <c:v>1.0590359376019947</c:v>
                      </c:pt>
                      <c:pt idx="138">
                        <c:v>1.0611679925922035</c:v>
                      </c:pt>
                      <c:pt idx="139">
                        <c:v>1.0632420489077896</c:v>
                      </c:pt>
                      <c:pt idx="140">
                        <c:v>1.0652587797226893</c:v>
                      </c:pt>
                      <c:pt idx="141">
                        <c:v>1.0672187042767811</c:v>
                      </c:pt>
                      <c:pt idx="142">
                        <c:v>1.0691223518551574</c:v>
                      </c:pt>
                      <c:pt idx="143">
                        <c:v>1.0709703134786817</c:v>
                      </c:pt>
                      <c:pt idx="144">
                        <c:v>1.0727630731844315</c:v>
                      </c:pt>
                      <c:pt idx="145">
                        <c:v>1.0745011516455845</c:v>
                      </c:pt>
                      <c:pt idx="146">
                        <c:v>1.0761851013349828</c:v>
                      </c:pt>
                      <c:pt idx="147">
                        <c:v>1.0778153277181894</c:v>
                      </c:pt>
                      <c:pt idx="148">
                        <c:v>1.0793923207044867</c:v>
                      </c:pt>
                      <c:pt idx="149">
                        <c:v>1.0809165689163993</c:v>
                      </c:pt>
                      <c:pt idx="150">
                        <c:v>1.0823884758515812</c:v>
                      </c:pt>
                      <c:pt idx="151">
                        <c:v>1.0838084285209324</c:v>
                      </c:pt>
                      <c:pt idx="152">
                        <c:v>1.0851769189595402</c:v>
                      </c:pt>
                      <c:pt idx="153">
                        <c:v>1.086494288787373</c:v>
                      </c:pt>
                      <c:pt idx="154">
                        <c:v>1.0877609267814314</c:v>
                      </c:pt>
                      <c:pt idx="155">
                        <c:v>1.0889772020882722</c:v>
                      </c:pt>
                      <c:pt idx="156">
                        <c:v>1.0901434605316598</c:v>
                      </c:pt>
                      <c:pt idx="157">
                        <c:v>1.0912600662579597</c:v>
                      </c:pt>
                      <c:pt idx="158">
                        <c:v>1.0923273318235613</c:v>
                      </c:pt>
                      <c:pt idx="159">
                        <c:v>1.0933455148810904</c:v>
                      </c:pt>
                      <c:pt idx="160">
                        <c:v>1.0943149906803518</c:v>
                      </c:pt>
                      <c:pt idx="161">
                        <c:v>1.0952360142309721</c:v>
                      </c:pt>
                      <c:pt idx="162">
                        <c:v>1.0961088235450993</c:v>
                      </c:pt>
                      <c:pt idx="163">
                        <c:v>1.0969336805515748</c:v>
                      </c:pt>
                      <c:pt idx="164">
                        <c:v>1.0977108831514351</c:v>
                      </c:pt>
                      <c:pt idx="165">
                        <c:v>1.0984405908680692</c:v>
                      </c:pt>
                      <c:pt idx="166">
                        <c:v>1.0991230687720093</c:v>
                      </c:pt>
                      <c:pt idx="167">
                        <c:v>1.0997584807916647</c:v>
                      </c:pt>
                      <c:pt idx="168">
                        <c:v>1.1003469954165117</c:v>
                      </c:pt>
                      <c:pt idx="169">
                        <c:v>1.1008888340671612</c:v>
                      </c:pt>
                      <c:pt idx="170">
                        <c:v>1.1013841139609311</c:v>
                      </c:pt>
                      <c:pt idx="171">
                        <c:v>1.1018329894620442</c:v>
                      </c:pt>
                      <c:pt idx="172">
                        <c:v>1.1022356318717044</c:v>
                      </c:pt>
                      <c:pt idx="173">
                        <c:v>1.1025921130929943</c:v>
                      </c:pt>
                      <c:pt idx="174">
                        <c:v>1.102902510339878</c:v>
                      </c:pt>
                      <c:pt idx="175">
                        <c:v>1.1031669582257668</c:v>
                      </c:pt>
                      <c:pt idx="176">
                        <c:v>1.1033855685518679</c:v>
                      </c:pt>
                      <c:pt idx="177">
                        <c:v>1.103558322362735</c:v>
                      </c:pt>
                      <c:pt idx="178">
                        <c:v>1.1036852983361265</c:v>
                      </c:pt>
                      <c:pt idx="179">
                        <c:v>1.1037665686088169</c:v>
                      </c:pt>
                      <c:pt idx="180">
                        <c:v>1.1038021028172702</c:v>
                      </c:pt>
                      <c:pt idx="181">
                        <c:v>1.1037919682020216</c:v>
                      </c:pt>
                      <c:pt idx="182">
                        <c:v>1.1037360695289828</c:v>
                      </c:pt>
                      <c:pt idx="183">
                        <c:v>1.1036344851843993</c:v>
                      </c:pt>
                      <c:pt idx="184">
                        <c:v>1.1034871230440273</c:v>
                      </c:pt>
                      <c:pt idx="185">
                        <c:v>1.1032939284881951</c:v>
                      </c:pt>
                      <c:pt idx="186">
                        <c:v>1.1030548764167551</c:v>
                      </c:pt>
                      <c:pt idx="187">
                        <c:v>1.1027698911105166</c:v>
                      </c:pt>
                      <c:pt idx="188">
                        <c:v>1.1024389102688501</c:v>
                      </c:pt>
                      <c:pt idx="189">
                        <c:v>1.1020617725584416</c:v>
                      </c:pt>
                      <c:pt idx="190">
                        <c:v>1.1016384141477553</c:v>
                      </c:pt>
                      <c:pt idx="191">
                        <c:v>1.1011686718870017</c:v>
                      </c:pt>
                      <c:pt idx="192">
                        <c:v>1.1006523915347335</c:v>
                      </c:pt>
                      <c:pt idx="193">
                        <c:v>1.1000894761468181</c:v>
                      </c:pt>
                      <c:pt idx="194">
                        <c:v>1.0994797368866012</c:v>
                      </c:pt>
                      <c:pt idx="195">
                        <c:v>1.098822953030439</c:v>
                      </c:pt>
                      <c:pt idx="196">
                        <c:v>1.0981189729560337</c:v>
                      </c:pt>
                      <c:pt idx="197">
                        <c:v>1.097367568434791</c:v>
                      </c:pt>
                      <c:pt idx="198">
                        <c:v>1.0965685193202717</c:v>
                      </c:pt>
                      <c:pt idx="199">
                        <c:v>1.0957215727549441</c:v>
                      </c:pt>
                      <c:pt idx="200">
                        <c:v>1.0948265121767622</c:v>
                      </c:pt>
                      <c:pt idx="201">
                        <c:v>1.0938830388859468</c:v>
                      </c:pt>
                      <c:pt idx="202">
                        <c:v>1.0928909064271921</c:v>
                      </c:pt>
                      <c:pt idx="203">
                        <c:v>1.0918497853512277</c:v>
                      </c:pt>
                      <c:pt idx="204">
                        <c:v>1.0907593899011705</c:v>
                      </c:pt>
                      <c:pt idx="205">
                        <c:v>1.0896193874814888</c:v>
                      </c:pt>
                      <c:pt idx="206">
                        <c:v>1.0884294227825471</c:v>
                      </c:pt>
                      <c:pt idx="207">
                        <c:v>1.0871892212372485</c:v>
                      </c:pt>
                      <c:pt idx="208">
                        <c:v>1.0858983607503332</c:v>
                      </c:pt>
                      <c:pt idx="209">
                        <c:v>1.0845564617427141</c:v>
                      </c:pt>
                      <c:pt idx="210">
                        <c:v>1.0831631582583605</c:v>
                      </c:pt>
                      <c:pt idx="211">
                        <c:v>1.0817180306885874</c:v>
                      </c:pt>
                      <c:pt idx="212">
                        <c:v>1.0802206385195048</c:v>
                      </c:pt>
                      <c:pt idx="213">
                        <c:v>1.0786705918616453</c:v>
                      </c:pt>
                      <c:pt idx="214">
                        <c:v>1.0770674032856038</c:v>
                      </c:pt>
                      <c:pt idx="215">
                        <c:v>1.075410605448847</c:v>
                      </c:pt>
                      <c:pt idx="216">
                        <c:v>1.0736997941758588</c:v>
                      </c:pt>
                      <c:pt idx="217">
                        <c:v>1.0719343583307084</c:v>
                      </c:pt>
                      <c:pt idx="218">
                        <c:v>1.0701138904700092</c:v>
                      </c:pt>
                      <c:pt idx="219">
                        <c:v>1.068237817516942</c:v>
                      </c:pt>
                      <c:pt idx="220">
                        <c:v>1.0663056281975012</c:v>
                      </c:pt>
                      <c:pt idx="221">
                        <c:v>1.0643167296484342</c:v>
                      </c:pt>
                      <c:pt idx="222">
                        <c:v>1.0622705862461213</c:v>
                      </c:pt>
                      <c:pt idx="223">
                        <c:v>1.060166627899253</c:v>
                      </c:pt>
                      <c:pt idx="224">
                        <c:v>1.0580042668598624</c:v>
                      </c:pt>
                      <c:pt idx="225">
                        <c:v>1.0557828435151217</c:v>
                      </c:pt>
                      <c:pt idx="226">
                        <c:v>1.0535017456579643</c:v>
                      </c:pt>
                      <c:pt idx="227">
                        <c:v>1.0511603644161636</c:v>
                      </c:pt>
                      <c:pt idx="228">
                        <c:v>1.0487580261099558</c:v>
                      </c:pt>
                      <c:pt idx="229">
                        <c:v>1.0462940268652252</c:v>
                      </c:pt>
                      <c:pt idx="230">
                        <c:v>1.0437677097025151</c:v>
                      </c:pt>
                      <c:pt idx="231">
                        <c:v>1.0411783410189765</c:v>
                      </c:pt>
                      <c:pt idx="232">
                        <c:v>1.0385253081285539</c:v>
                      </c:pt>
                      <c:pt idx="233">
                        <c:v>1.0358077392566081</c:v>
                      </c:pt>
                      <c:pt idx="234">
                        <c:v>1.0330249850147477</c:v>
                      </c:pt>
                      <c:pt idx="235">
                        <c:v>1.0301761941557199</c:v>
                      </c:pt>
                      <c:pt idx="236">
                        <c:v>1.0272606456638851</c:v>
                      </c:pt>
                      <c:pt idx="237">
                        <c:v>1.0242775513144984</c:v>
                      </c:pt>
                      <c:pt idx="238">
                        <c:v>1.0212260582023482</c:v>
                      </c:pt>
                      <c:pt idx="239">
                        <c:v>1.0181053439055012</c:v>
                      </c:pt>
                      <c:pt idx="240">
                        <c:v>1.0149145832289821</c:v>
                      </c:pt>
                      <c:pt idx="241">
                        <c:v>1.0116529234273226</c:v>
                      </c:pt>
                      <c:pt idx="242">
                        <c:v>1.0083194633021446</c:v>
                      </c:pt>
                      <c:pt idx="243">
                        <c:v>1.0049133418385292</c:v>
                      </c:pt>
                      <c:pt idx="244">
                        <c:v>1.0014335829247591</c:v>
                      </c:pt>
                      <c:pt idx="245">
                        <c:v>0.99787928484722987</c:v>
                      </c:pt>
                      <c:pt idx="246">
                        <c:v>0.99424957718871243</c:v>
                      </c:pt>
                      <c:pt idx="247">
                        <c:v>0.99054340430640142</c:v>
                      </c:pt>
                      <c:pt idx="248">
                        <c:v>0.9867598528247401</c:v>
                      </c:pt>
                      <c:pt idx="249">
                        <c:v>0.98289792562525025</c:v>
                      </c:pt>
                      <c:pt idx="250">
                        <c:v>0.97895659175958838</c:v>
                      </c:pt>
                      <c:pt idx="251">
                        <c:v>0.97493480677454758</c:v>
                      </c:pt>
                      <c:pt idx="252">
                        <c:v>0.97083156680583826</c:v>
                      </c:pt>
                      <c:pt idx="253">
                        <c:v>0.96664578478839702</c:v>
                      </c:pt>
                      <c:pt idx="254">
                        <c:v>0.9623763589287051</c:v>
                      </c:pt>
                      <c:pt idx="255">
                        <c:v>0.95802226764338672</c:v>
                      </c:pt>
                      <c:pt idx="256">
                        <c:v>0.95358233113142932</c:v>
                      </c:pt>
                      <c:pt idx="257">
                        <c:v>0.94905542665756948</c:v>
                      </c:pt>
                      <c:pt idx="258">
                        <c:v>0.94444043451886928</c:v>
                      </c:pt>
                      <c:pt idx="259">
                        <c:v>0.93973619814525677</c:v>
                      </c:pt>
                      <c:pt idx="260">
                        <c:v>0.93494149932549364</c:v>
                      </c:pt>
                      <c:pt idx="261">
                        <c:v>0.9300551571278719</c:v>
                      </c:pt>
                      <c:pt idx="262">
                        <c:v>0.92507589214106212</c:v>
                      </c:pt>
                      <c:pt idx="263">
                        <c:v>0.92000255391665819</c:v>
                      </c:pt>
                      <c:pt idx="264">
                        <c:v>0.91483385159497432</c:v>
                      </c:pt>
                      <c:pt idx="265">
                        <c:v>0.90956849682267626</c:v>
                      </c:pt>
                      <c:pt idx="266">
                        <c:v>0.90420519886076134</c:v>
                      </c:pt>
                      <c:pt idx="267">
                        <c:v>0.89874265299647582</c:v>
                      </c:pt>
                      <c:pt idx="268">
                        <c:v>0.89317953464295918</c:v>
                      </c:pt>
                      <c:pt idx="269">
                        <c:v>0.88751447988183529</c:v>
                      </c:pt>
                      <c:pt idx="270">
                        <c:v>0.88174614457359979</c:v>
                      </c:pt>
                      <c:pt idx="271">
                        <c:v>0.87587315339251948</c:v>
                      </c:pt>
                      <c:pt idx="272">
                        <c:v>0.86989407215947345</c:v>
                      </c:pt>
                      <c:pt idx="273">
                        <c:v>0.86380753086162831</c:v>
                      </c:pt>
                      <c:pt idx="274">
                        <c:v>0.8576121104819332</c:v>
                      </c:pt>
                      <c:pt idx="275">
                        <c:v>0.85130622719971039</c:v>
                      </c:pt>
                      <c:pt idx="276">
                        <c:v>0.84488856551466895</c:v>
                      </c:pt>
                      <c:pt idx="277">
                        <c:v>0.83835752597684488</c:v>
                      </c:pt>
                      <c:pt idx="278">
                        <c:v>0.83171168510279525</c:v>
                      </c:pt>
                      <c:pt idx="279">
                        <c:v>0.82494948496424747</c:v>
                      </c:pt>
                      <c:pt idx="280">
                        <c:v>0.8180694494162104</c:v>
                      </c:pt>
                      <c:pt idx="281">
                        <c:v>0.81106995042210361</c:v>
                      </c:pt>
                      <c:pt idx="282">
                        <c:v>0.80394951792470859</c:v>
                      </c:pt>
                      <c:pt idx="283">
                        <c:v>0.79670652377912043</c:v>
                      </c:pt>
                      <c:pt idx="284">
                        <c:v>0.78933939458137214</c:v>
                      </c:pt>
                      <c:pt idx="285">
                        <c:v>0.78184657810680036</c:v>
                      </c:pt>
                      <c:pt idx="286">
                        <c:v>0.77422642081819282</c:v>
                      </c:pt>
                      <c:pt idx="287">
                        <c:v>0.76647736280309708</c:v>
                      </c:pt>
                      <c:pt idx="288">
                        <c:v>0.75859779989127862</c:v>
                      </c:pt>
                      <c:pt idx="289">
                        <c:v>0.7505860567436915</c:v>
                      </c:pt>
                      <c:pt idx="290">
                        <c:v>0.74244060522969102</c:v>
                      </c:pt>
                      <c:pt idx="291">
                        <c:v>0.73415983019772746</c:v>
                      </c:pt>
                      <c:pt idx="292">
                        <c:v>0.7257421116662327</c:v>
                      </c:pt>
                      <c:pt idx="293">
                        <c:v>0.71718581950029914</c:v>
                      </c:pt>
                      <c:pt idx="294">
                        <c:v>0.70848940691414808</c:v>
                      </c:pt>
                      <c:pt idx="295">
                        <c:v>0.6996513836518401</c:v>
                      </c:pt>
                      <c:pt idx="296">
                        <c:v>0.6906701303395858</c:v>
                      </c:pt>
                      <c:pt idx="297">
                        <c:v>0.68154417571212578</c:v>
                      </c:pt>
                      <c:pt idx="298">
                        <c:v>0.67227201282501181</c:v>
                      </c:pt>
                      <c:pt idx="299">
                        <c:v>0.66285229942053714</c:v>
                      </c:pt>
                      <c:pt idx="300">
                        <c:v>0.65328358835297029</c:v>
                      </c:pt>
                      <c:pt idx="301">
                        <c:v>0.64356458670422201</c:v>
                      </c:pt>
                      <c:pt idx="302">
                        <c:v>0.63369402561385779</c:v>
                      </c:pt>
                      <c:pt idx="303">
                        <c:v>0.62367068058360908</c:v>
                      </c:pt>
                      <c:pt idx="304">
                        <c:v>0.61349356768761987</c:v>
                      </c:pt>
                      <c:pt idx="305">
                        <c:v>0.60316164832629005</c:v>
                      </c:pt>
                      <c:pt idx="306">
                        <c:v>0.59267408681108336</c:v>
                      </c:pt>
                      <c:pt idx="307">
                        <c:v>0.5820300939556079</c:v>
                      </c:pt>
                      <c:pt idx="308">
                        <c:v>0.5712291960580258</c:v>
                      </c:pt>
                      <c:pt idx="309">
                        <c:v>0.56027083133869138</c:v>
                      </c:pt>
                      <c:pt idx="310">
                        <c:v>0.54915485762093497</c:v>
                      </c:pt>
                      <c:pt idx="311">
                        <c:v>0.53788133018883921</c:v>
                      </c:pt>
                      <c:pt idx="312">
                        <c:v>0.52645040794508391</c:v>
                      </c:pt>
                      <c:pt idx="313">
                        <c:v>0.51486259995603512</c:v>
                      </c:pt>
                      <c:pt idx="314">
                        <c:v>0.50311876427739344</c:v>
                      </c:pt>
                      <c:pt idx="315">
                        <c:v>0.49122000559004925</c:v>
                      </c:pt>
                      <c:pt idx="316">
                        <c:v>0.47916788991006665</c:v>
                      </c:pt>
                      <c:pt idx="317">
                        <c:v>0.4669643469426179</c:v>
                      </c:pt>
                      <c:pt idx="318">
                        <c:v>0.45461176566516065</c:v>
                      </c:pt>
                      <c:pt idx="319">
                        <c:v>0.44211308484853673</c:v>
                      </c:pt>
                      <c:pt idx="320">
                        <c:v>0.42947180074531527</c:v>
                      </c:pt>
                      <c:pt idx="321">
                        <c:v>0.41669202921690851</c:v>
                      </c:pt>
                      <c:pt idx="322">
                        <c:v>0.40377859349438988</c:v>
                      </c:pt>
                      <c:pt idx="323">
                        <c:v>0.39073712149853473</c:v>
                      </c:pt>
                      <c:pt idx="324">
                        <c:v>0.37757398310723733</c:v>
                      </c:pt>
                      <c:pt idx="325">
                        <c:v>0.36429660213708426</c:v>
                      </c:pt>
                      <c:pt idx="326">
                        <c:v>0.350913252091683</c:v>
                      </c:pt>
                      <c:pt idx="327">
                        <c:v>0.33743347844782967</c:v>
                      </c:pt>
                      <c:pt idx="328">
                        <c:v>0.32386789192040066</c:v>
                      </c:pt>
                      <c:pt idx="329">
                        <c:v>0.31022857786420849</c:v>
                      </c:pt>
                      <c:pt idx="330">
                        <c:v>0.296528903293515</c:v>
                      </c:pt>
                      <c:pt idx="331">
                        <c:v>0.28278374405408774</c:v>
                      </c:pt>
                      <c:pt idx="332">
                        <c:v>0.26900973865487671</c:v>
                      </c:pt>
                      <c:pt idx="333">
                        <c:v>0.25522523150462245</c:v>
                      </c:pt>
                      <c:pt idx="334">
                        <c:v>0.24145044217451272</c:v>
                      </c:pt>
                      <c:pt idx="335">
                        <c:v>0.22770761247073812</c:v>
                      </c:pt>
                      <c:pt idx="336">
                        <c:v>0.21402106069407817</c:v>
                      </c:pt>
                      <c:pt idx="337">
                        <c:v>0.20041731146920627</c:v>
                      </c:pt>
                      <c:pt idx="338">
                        <c:v>0.18692515189072761</c:v>
                      </c:pt>
                      <c:pt idx="339">
                        <c:v>0.17357576544297915</c:v>
                      </c:pt>
                      <c:pt idx="340">
                        <c:v>0.16040264359103071</c:v>
                      </c:pt>
                      <c:pt idx="341">
                        <c:v>0.14744176751345731</c:v>
                      </c:pt>
                      <c:pt idx="342">
                        <c:v>0.13473137453882572</c:v>
                      </c:pt>
                      <c:pt idx="343">
                        <c:v>0.12231213999395463</c:v>
                      </c:pt>
                      <c:pt idx="344">
                        <c:v>0.11022676111166567</c:v>
                      </c:pt>
                      <c:pt idx="345">
                        <c:v>9.8519997096498155E-2</c:v>
                      </c:pt>
                      <c:pt idx="346">
                        <c:v>8.7238225124860944E-2</c:v>
                      </c:pt>
                      <c:pt idx="347">
                        <c:v>7.6429447496121572E-2</c:v>
                      </c:pt>
                      <c:pt idx="348">
                        <c:v>6.614235778182484E-2</c:v>
                      </c:pt>
                      <c:pt idx="349">
                        <c:v>5.6426500956128882E-2</c:v>
                      </c:pt>
                      <c:pt idx="350">
                        <c:v>4.7331263791907496E-2</c:v>
                      </c:pt>
                      <c:pt idx="351">
                        <c:v>3.8905243252485747E-2</c:v>
                      </c:pt>
                      <c:pt idx="352">
                        <c:v>3.1195935989263186E-2</c:v>
                      </c:pt>
                      <c:pt idx="353">
                        <c:v>2.4248749073460817E-2</c:v>
                      </c:pt>
                      <c:pt idx="354">
                        <c:v>1.8106294045985748E-2</c:v>
                      </c:pt>
                      <c:pt idx="355">
                        <c:v>1.2807580709048916E-2</c:v>
                      </c:pt>
                      <c:pt idx="356">
                        <c:v>8.3873759442970666E-3</c:v>
                      </c:pt>
                      <c:pt idx="357">
                        <c:v>4.8754132219555411E-3</c:v>
                      </c:pt>
                      <c:pt idx="358">
                        <c:v>2.2959223363765695E-3</c:v>
                      </c:pt>
                      <c:pt idx="359">
                        <c:v>6.6695837350690243E-4</c:v>
                      </c:pt>
                      <c:pt idx="360">
                        <c:v>1.9286549331065737E-16</c:v>
                      </c:pt>
                      <c:pt idx="361">
                        <c:v>2.9979087698259031E-4</c:v>
                      </c:pt>
                      <c:pt idx="362">
                        <c:v>1.564130611123672E-3</c:v>
                      </c:pt>
                      <c:pt idx="363">
                        <c:v>3.784025877500285E-3</c:v>
                      </c:pt>
                      <c:pt idx="364">
                        <c:v>6.9438436694430955E-3</c:v>
                      </c:pt>
                      <c:pt idx="365">
                        <c:v>1.1021611006466257E-2</c:v>
                      </c:pt>
                      <c:pt idx="366">
                        <c:v>1.5989545074517601E-2</c:v>
                      </c:pt>
                      <c:pt idx="367">
                        <c:v>2.1814736783477319E-2</c:v>
                      </c:pt>
                      <c:pt idx="368">
                        <c:v>2.8459574820982693E-2</c:v>
                      </c:pt>
                      <c:pt idx="369">
                        <c:v>3.5882714965842631E-2</c:v>
                      </c:pt>
                      <c:pt idx="370">
                        <c:v>4.4039687496197195E-2</c:v>
                      </c:pt>
                      <c:pt idx="371">
                        <c:v>5.2883836910274123E-2</c:v>
                      </c:pt>
                      <c:pt idx="372">
                        <c:v>6.2366734603773753E-2</c:v>
                      </c:pt>
                      <c:pt idx="373">
                        <c:v>7.2439194520356895E-2</c:v>
                      </c:pt>
                      <c:pt idx="374">
                        <c:v>8.3051772716463107E-2</c:v>
                      </c:pt>
                      <c:pt idx="375">
                        <c:v>9.4155382507345314E-2</c:v>
                      </c:pt>
                      <c:pt idx="376">
                        <c:v>0.10570171116521702</c:v>
                      </c:pt>
                      <c:pt idx="377">
                        <c:v>0.11764369016924321</c:v>
                      </c:pt>
                      <c:pt idx="378">
                        <c:v>0.1299359967073688</c:v>
                      </c:pt>
                      <c:pt idx="379">
                        <c:v>0.14253501750266659</c:v>
                      </c:pt>
                      <c:pt idx="380">
                        <c:v>0.15539947153782346</c:v>
                      </c:pt>
                      <c:pt idx="381">
                        <c:v>0.16849014242149979</c:v>
                      </c:pt>
                      <c:pt idx="382">
                        <c:v>0.18177019442254994</c:v>
                      </c:pt>
                      <c:pt idx="383">
                        <c:v>0.19520524125191591</c:v>
                      </c:pt>
                      <c:pt idx="384">
                        <c:v>0.2087631806216412</c:v>
                      </c:pt>
                      <c:pt idx="385">
                        <c:v>0.22241442149688584</c:v>
                      </c:pt>
                      <c:pt idx="386">
                        <c:v>0.23613156626707513</c:v>
                      </c:pt>
                      <c:pt idx="387">
                        <c:v>0.24988951851678864</c:v>
                      </c:pt>
                      <c:pt idx="388">
                        <c:v>0.26366526513237459</c:v>
                      </c:pt>
                      <c:pt idx="389">
                        <c:v>0.27743785720296882</c:v>
                      </c:pt>
                      <c:pt idx="390">
                        <c:v>0.29118823835798308</c:v>
                      </c:pt>
                      <c:pt idx="391">
                        <c:v>0.30489923074408137</c:v>
                      </c:pt>
                      <c:pt idx="392">
                        <c:v>0.31855523247944073</c:v>
                      </c:pt>
                      <c:pt idx="393">
                        <c:v>0.33214235105903633</c:v>
                      </c:pt>
                      <c:pt idx="394">
                        <c:v>0.34564805873687532</c:v>
                      </c:pt>
                      <c:pt idx="395">
                        <c:v>0.35906122530474122</c:v>
                      </c:pt>
                      <c:pt idx="396">
                        <c:v>0.37237189310472574</c:v>
                      </c:pt>
                      <c:pt idx="397">
                        <c:v>0.38557137065525288</c:v>
                      </c:pt>
                      <c:pt idx="398">
                        <c:v>0.39865189185253308</c:v>
                      </c:pt>
                      <c:pt idx="399">
                        <c:v>0.41160673654177315</c:v>
                      </c:pt>
                      <c:pt idx="400">
                        <c:v>0.42442993867852308</c:v>
                      </c:pt>
                      <c:pt idx="401">
                        <c:v>0.43711651822927544</c:v>
                      </c:pt>
                      <c:pt idx="402">
                        <c:v>0.44966198094883919</c:v>
                      </c:pt>
                      <c:pt idx="403">
                        <c:v>0.46206271854783332</c:v>
                      </c:pt>
                      <c:pt idx="404">
                        <c:v>0.47431551940948835</c:v>
                      </c:pt>
                      <c:pt idx="405">
                        <c:v>0.48641779976720384</c:v>
                      </c:pt>
                      <c:pt idx="406">
                        <c:v>0.49836747126196679</c:v>
                      </c:pt>
                      <c:pt idx="407">
                        <c:v>0.51016291939901803</c:v>
                      </c:pt>
                      <c:pt idx="408">
                        <c:v>0.5218027526321648</c:v>
                      </c:pt>
                      <c:pt idx="409">
                        <c:v>0.53328607862896771</c:v>
                      </c:pt>
                      <c:pt idx="410">
                        <c:v>0.54461235905789607</c:v>
                      </c:pt>
                      <c:pt idx="411">
                        <c:v>0.55578112808042124</c:v>
                      </c:pt>
                      <c:pt idx="412">
                        <c:v>0.56679241233602884</c:v>
                      </c:pt>
                      <c:pt idx="413">
                        <c:v>0.5776462816281982</c:v>
                      </c:pt>
                      <c:pt idx="414">
                        <c:v>0.58834318391677021</c:v>
                      </c:pt>
                      <c:pt idx="415">
                        <c:v>0.59888351493382519</c:v>
                      </c:pt>
                      <c:pt idx="416">
                        <c:v>0.60926802179183936</c:v>
                      </c:pt>
                      <c:pt idx="417">
                        <c:v>0.61949751547411314</c:v>
                      </c:pt>
                      <c:pt idx="418">
                        <c:v>0.62957295541220837</c:v>
                      </c:pt>
                      <c:pt idx="419">
                        <c:v>0.63949537067332007</c:v>
                      </c:pt>
                      <c:pt idx="420">
                        <c:v>0.64926591641649956</c:v>
                      </c:pt>
                      <c:pt idx="421">
                        <c:v>0.65888582227272263</c:v>
                      </c:pt>
                      <c:pt idx="422">
                        <c:v>0.66835635788374814</c:v>
                      </c:pt>
                      <c:pt idx="423">
                        <c:v>0.67767893063590767</c:v>
                      </c:pt>
                      <c:pt idx="424">
                        <c:v>0.68685490970872154</c:v>
                      </c:pt>
                      <c:pt idx="425">
                        <c:v>0.69588576835956373</c:v>
                      </c:pt>
                      <c:pt idx="426">
                        <c:v>0.70477301839068984</c:v>
                      </c:pt>
                      <c:pt idx="427">
                        <c:v>0.71351814244828893</c:v>
                      </c:pt>
                      <c:pt idx="428">
                        <c:v>0.72212276546336174</c:v>
                      </c:pt>
                      <c:pt idx="429">
                        <c:v>0.73058836216101608</c:v>
                      </c:pt>
                      <c:pt idx="430">
                        <c:v>0.73891660956454519</c:v>
                      </c:pt>
                      <c:pt idx="431">
                        <c:v>0.74710902699596737</c:v>
                      </c:pt>
                      <c:pt idx="432">
                        <c:v>0.75516727178039755</c:v>
                      </c:pt>
                      <c:pt idx="433">
                        <c:v>0.76309293831855507</c:v>
                      </c:pt>
                      <c:pt idx="434">
                        <c:v>0.7708876541604075</c:v>
                      </c:pt>
                      <c:pt idx="435">
                        <c:v>0.77855299685846746</c:v>
                      </c:pt>
                      <c:pt idx="436">
                        <c:v>0.78609056082233952</c:v>
                      </c:pt>
                      <c:pt idx="437">
                        <c:v>0.79350203381232765</c:v>
                      </c:pt>
                      <c:pt idx="438">
                        <c:v>0.80078886393897974</c:v>
                      </c:pt>
                      <c:pt idx="439">
                        <c:v>0.80795278968187578</c:v>
                      </c:pt>
                      <c:pt idx="440">
                        <c:v>0.81499529964059125</c:v>
                      </c:pt>
                      <c:pt idx="441">
                        <c:v>0.82191794766241</c:v>
                      </c:pt>
                      <c:pt idx="442">
                        <c:v>0.82872232201048623</c:v>
                      </c:pt>
                      <c:pt idx="443">
                        <c:v>0.83540994324133611</c:v>
                      </c:pt>
                      <c:pt idx="444">
                        <c:v>0.8419823687953748</c:v>
                      </c:pt>
                      <c:pt idx="445">
                        <c:v>0.84844101466167354</c:v>
                      </c:pt>
                      <c:pt idx="446">
                        <c:v>0.8547874611981976</c:v>
                      </c:pt>
                      <c:pt idx="447">
                        <c:v>0.86102315200140456</c:v>
                      </c:pt>
                      <c:pt idx="448">
                        <c:v>0.86714954606162176</c:v>
                      </c:pt>
                      <c:pt idx="449">
                        <c:v>0.87316806001730785</c:v>
                      </c:pt>
                      <c:pt idx="450">
                        <c:v>0.87908018972551116</c:v>
                      </c:pt>
                      <c:pt idx="451">
                        <c:v>0.88488726453605726</c:v>
                      </c:pt>
                      <c:pt idx="452">
                        <c:v>0.89059071124126654</c:v>
                      </c:pt>
                      <c:pt idx="453">
                        <c:v>0.89619187175293169</c:v>
                      </c:pt>
                      <c:pt idx="454">
                        <c:v>0.90169217882010766</c:v>
                      </c:pt>
                      <c:pt idx="455">
                        <c:v>0.90709282155109627</c:v>
                      </c:pt>
                      <c:pt idx="456">
                        <c:v>0.91239525610596484</c:v>
                      </c:pt>
                      <c:pt idx="457">
                        <c:v>0.91760073984290025</c:v>
                      </c:pt>
                      <c:pt idx="458">
                        <c:v>0.92271049957466666</c:v>
                      </c:pt>
                      <c:pt idx="459">
                        <c:v>0.92772591209077837</c:v>
                      </c:pt>
                      <c:pt idx="460">
                        <c:v>0.93264807321694232</c:v>
                      </c:pt>
                      <c:pt idx="461">
                        <c:v>0.93747836396181305</c:v>
                      </c:pt>
                      <c:pt idx="462">
                        <c:v>0.94221788249823324</c:v>
                      </c:pt>
                      <c:pt idx="463">
                        <c:v>0.94686780871727794</c:v>
                      </c:pt>
                      <c:pt idx="464">
                        <c:v>0.95142938194850513</c:v>
                      </c:pt>
                      <c:pt idx="465">
                        <c:v>0.9559037564961701</c:v>
                      </c:pt>
                      <c:pt idx="466">
                        <c:v>0.96029202750685749</c:v>
                      </c:pt>
                      <c:pt idx="467">
                        <c:v>0.96459535448912459</c:v>
                      </c:pt>
                      <c:pt idx="468">
                        <c:v>0.96881476645703801</c:v>
                      </c:pt>
                      <c:pt idx="469">
                        <c:v>0.97295141093518234</c:v>
                      </c:pt>
                      <c:pt idx="470">
                        <c:v>0.97700635499369815</c:v>
                      </c:pt>
                      <c:pt idx="471">
                        <c:v>0.98098062035883737</c:v>
                      </c:pt>
                      <c:pt idx="472">
                        <c:v>0.98487525341300874</c:v>
                      </c:pt>
                      <c:pt idx="473">
                        <c:v>0.98869126112752159</c:v>
                      </c:pt>
                      <c:pt idx="474">
                        <c:v>0.99242965896526181</c:v>
                      </c:pt>
                      <c:pt idx="475">
                        <c:v>0.99609140356645598</c:v>
                      </c:pt>
                      <c:pt idx="476">
                        <c:v>0.99967745086149973</c:v>
                      </c:pt>
                      <c:pt idx="477">
                        <c:v>1.0031888012472725</c:v>
                      </c:pt>
                      <c:pt idx="478">
                        <c:v>1.0066263274892815</c:v>
                      </c:pt>
                      <c:pt idx="479">
                        <c:v>1.0099909831361837</c:v>
                      </c:pt>
                      <c:pt idx="480">
                        <c:v>1.0132836366492002</c:v>
                      </c:pt>
                      <c:pt idx="481">
                        <c:v>1.0165051674297911</c:v>
                      </c:pt>
                      <c:pt idx="482">
                        <c:v>1.0196564798868877</c:v>
                      </c:pt>
                      <c:pt idx="483">
                        <c:v>1.0227383723045815</c:v>
                      </c:pt>
                      <c:pt idx="484">
                        <c:v>1.0257517512280803</c:v>
                      </c:pt>
                      <c:pt idx="485">
                        <c:v>1.0286973328512685</c:v>
                      </c:pt>
                      <c:pt idx="486">
                        <c:v>1.0315759612411333</c:v>
                      </c:pt>
                      <c:pt idx="487">
                        <c:v>1.034388472690045</c:v>
                      </c:pt>
                      <c:pt idx="488">
                        <c:v>1.0371355841009098</c:v>
                      </c:pt>
                      <c:pt idx="489">
                        <c:v>1.0398180034132651</c:v>
                      </c:pt>
                      <c:pt idx="490">
                        <c:v>1.0424366003989118</c:v>
                      </c:pt>
                      <c:pt idx="491">
                        <c:v>1.0449919346772827</c:v>
                      </c:pt>
                      <c:pt idx="492">
                        <c:v>1.0474848569845632</c:v>
                      </c:pt>
                      <c:pt idx="493">
                        <c:v>1.0499160027382586</c:v>
                      </c:pt>
                      <c:pt idx="494">
                        <c:v>1.0522860099087246</c:v>
                      </c:pt>
                      <c:pt idx="495">
                        <c:v>1.0545955727973881</c:v>
                      </c:pt>
                      <c:pt idx="496">
                        <c:v>1.0568453381528438</c:v>
                      </c:pt>
                      <c:pt idx="497">
                        <c:v>1.0590359376019947</c:v>
                      </c:pt>
                      <c:pt idx="498">
                        <c:v>1.0611679925922035</c:v>
                      </c:pt>
                      <c:pt idx="499">
                        <c:v>1.0632420489077896</c:v>
                      </c:pt>
                      <c:pt idx="500">
                        <c:v>1.0652587797226893</c:v>
                      </c:pt>
                      <c:pt idx="501">
                        <c:v>1.0672187042767811</c:v>
                      </c:pt>
                      <c:pt idx="502">
                        <c:v>1.0691223518551574</c:v>
                      </c:pt>
                      <c:pt idx="503">
                        <c:v>1.0709703134786817</c:v>
                      </c:pt>
                      <c:pt idx="504">
                        <c:v>1.0727630731844315</c:v>
                      </c:pt>
                      <c:pt idx="505">
                        <c:v>1.0745011516455845</c:v>
                      </c:pt>
                      <c:pt idx="506">
                        <c:v>1.0761851013349828</c:v>
                      </c:pt>
                      <c:pt idx="507">
                        <c:v>1.0778153277181894</c:v>
                      </c:pt>
                      <c:pt idx="508">
                        <c:v>1.0793923207044867</c:v>
                      </c:pt>
                      <c:pt idx="509">
                        <c:v>1.0809165689163993</c:v>
                      </c:pt>
                      <c:pt idx="510">
                        <c:v>1.0823884758515812</c:v>
                      </c:pt>
                      <c:pt idx="511">
                        <c:v>1.0838084285209324</c:v>
                      </c:pt>
                      <c:pt idx="512">
                        <c:v>1.0851769189595402</c:v>
                      </c:pt>
                      <c:pt idx="513">
                        <c:v>1.086494288787373</c:v>
                      </c:pt>
                      <c:pt idx="514">
                        <c:v>1.0877609267814314</c:v>
                      </c:pt>
                      <c:pt idx="515">
                        <c:v>1.0889772020882722</c:v>
                      </c:pt>
                      <c:pt idx="516">
                        <c:v>1.0901434605316598</c:v>
                      </c:pt>
                      <c:pt idx="517">
                        <c:v>1.0912600662579597</c:v>
                      </c:pt>
                      <c:pt idx="518">
                        <c:v>1.0923273318235613</c:v>
                      </c:pt>
                      <c:pt idx="519">
                        <c:v>1.0933455148810904</c:v>
                      </c:pt>
                      <c:pt idx="520">
                        <c:v>1.0943149906803518</c:v>
                      </c:pt>
                      <c:pt idx="521">
                        <c:v>1.0952360142309721</c:v>
                      </c:pt>
                      <c:pt idx="522">
                        <c:v>1.0961088235450993</c:v>
                      </c:pt>
                      <c:pt idx="523">
                        <c:v>1.0969336805515748</c:v>
                      </c:pt>
                      <c:pt idx="524">
                        <c:v>1.0977108831514351</c:v>
                      </c:pt>
                      <c:pt idx="525">
                        <c:v>1.0984405908680692</c:v>
                      </c:pt>
                      <c:pt idx="526">
                        <c:v>1.0991230687720093</c:v>
                      </c:pt>
                      <c:pt idx="527">
                        <c:v>1.0997584807916647</c:v>
                      </c:pt>
                      <c:pt idx="528">
                        <c:v>1.1003469954165117</c:v>
                      </c:pt>
                      <c:pt idx="529">
                        <c:v>1.1008888340671612</c:v>
                      </c:pt>
                      <c:pt idx="530">
                        <c:v>1.1013841139609311</c:v>
                      </c:pt>
                      <c:pt idx="531">
                        <c:v>1.1018329894620442</c:v>
                      </c:pt>
                      <c:pt idx="532">
                        <c:v>1.1022356318717044</c:v>
                      </c:pt>
                      <c:pt idx="533">
                        <c:v>1.1025921130929943</c:v>
                      </c:pt>
                      <c:pt idx="534">
                        <c:v>1.102902510339878</c:v>
                      </c:pt>
                      <c:pt idx="535">
                        <c:v>1.1031669582257668</c:v>
                      </c:pt>
                      <c:pt idx="536">
                        <c:v>1.1033855685518679</c:v>
                      </c:pt>
                      <c:pt idx="537">
                        <c:v>1.103558322362735</c:v>
                      </c:pt>
                      <c:pt idx="538">
                        <c:v>1.1036852983361265</c:v>
                      </c:pt>
                      <c:pt idx="539">
                        <c:v>1.1037665686088169</c:v>
                      </c:pt>
                      <c:pt idx="540">
                        <c:v>1.1038021028172702</c:v>
                      </c:pt>
                      <c:pt idx="541">
                        <c:v>1.1037919682020216</c:v>
                      </c:pt>
                      <c:pt idx="542">
                        <c:v>1.1037360695289828</c:v>
                      </c:pt>
                      <c:pt idx="543">
                        <c:v>1.1036344851843993</c:v>
                      </c:pt>
                      <c:pt idx="544">
                        <c:v>1.1034871230440273</c:v>
                      </c:pt>
                      <c:pt idx="545">
                        <c:v>1.1032939284881951</c:v>
                      </c:pt>
                      <c:pt idx="546">
                        <c:v>1.1030548764167551</c:v>
                      </c:pt>
                      <c:pt idx="547">
                        <c:v>1.1027698911105166</c:v>
                      </c:pt>
                      <c:pt idx="548">
                        <c:v>1.1024389102688501</c:v>
                      </c:pt>
                      <c:pt idx="549">
                        <c:v>1.1020617725584416</c:v>
                      </c:pt>
                      <c:pt idx="550">
                        <c:v>1.1016384141477553</c:v>
                      </c:pt>
                      <c:pt idx="551">
                        <c:v>1.1011686718870017</c:v>
                      </c:pt>
                      <c:pt idx="552">
                        <c:v>1.1006523915347335</c:v>
                      </c:pt>
                      <c:pt idx="553">
                        <c:v>1.1000894761468181</c:v>
                      </c:pt>
                      <c:pt idx="554">
                        <c:v>1.0994797368866012</c:v>
                      </c:pt>
                      <c:pt idx="555">
                        <c:v>1.098822953030439</c:v>
                      </c:pt>
                      <c:pt idx="556">
                        <c:v>1.0981189729560337</c:v>
                      </c:pt>
                      <c:pt idx="557">
                        <c:v>1.097367568434791</c:v>
                      </c:pt>
                      <c:pt idx="558">
                        <c:v>1.0965685193202717</c:v>
                      </c:pt>
                      <c:pt idx="559">
                        <c:v>1.0957215727549441</c:v>
                      </c:pt>
                      <c:pt idx="560">
                        <c:v>1.0948265121767622</c:v>
                      </c:pt>
                      <c:pt idx="561">
                        <c:v>1.0938830388859468</c:v>
                      </c:pt>
                      <c:pt idx="562">
                        <c:v>1.0928909064271921</c:v>
                      </c:pt>
                      <c:pt idx="563">
                        <c:v>1.0918497853512277</c:v>
                      </c:pt>
                      <c:pt idx="564">
                        <c:v>1.0907593899011705</c:v>
                      </c:pt>
                      <c:pt idx="565">
                        <c:v>1.0896193874814888</c:v>
                      </c:pt>
                      <c:pt idx="566">
                        <c:v>1.0884294227825471</c:v>
                      </c:pt>
                      <c:pt idx="567">
                        <c:v>1.0871892212372485</c:v>
                      </c:pt>
                      <c:pt idx="568">
                        <c:v>1.0858983607503332</c:v>
                      </c:pt>
                      <c:pt idx="569">
                        <c:v>1.0845564617427141</c:v>
                      </c:pt>
                      <c:pt idx="570">
                        <c:v>1.0831631582583605</c:v>
                      </c:pt>
                      <c:pt idx="571">
                        <c:v>1.0817180306885874</c:v>
                      </c:pt>
                      <c:pt idx="572">
                        <c:v>1.0802206385195048</c:v>
                      </c:pt>
                      <c:pt idx="573">
                        <c:v>1.0786705918616453</c:v>
                      </c:pt>
                      <c:pt idx="574">
                        <c:v>1.0770674032856038</c:v>
                      </c:pt>
                      <c:pt idx="575">
                        <c:v>1.075410605448847</c:v>
                      </c:pt>
                      <c:pt idx="576">
                        <c:v>1.0736997941758588</c:v>
                      </c:pt>
                      <c:pt idx="577">
                        <c:v>1.0719343583307084</c:v>
                      </c:pt>
                      <c:pt idx="578">
                        <c:v>1.0701138904700092</c:v>
                      </c:pt>
                      <c:pt idx="579">
                        <c:v>1.068237817516942</c:v>
                      </c:pt>
                      <c:pt idx="580">
                        <c:v>1.0663056281975012</c:v>
                      </c:pt>
                      <c:pt idx="581">
                        <c:v>1.0643167296484342</c:v>
                      </c:pt>
                      <c:pt idx="582">
                        <c:v>1.0622705862461213</c:v>
                      </c:pt>
                      <c:pt idx="583">
                        <c:v>1.060166627899253</c:v>
                      </c:pt>
                      <c:pt idx="584">
                        <c:v>1.0580042668598624</c:v>
                      </c:pt>
                      <c:pt idx="585">
                        <c:v>1.0557828435151217</c:v>
                      </c:pt>
                      <c:pt idx="586">
                        <c:v>1.0535017456579643</c:v>
                      </c:pt>
                      <c:pt idx="587">
                        <c:v>1.0511603644161636</c:v>
                      </c:pt>
                      <c:pt idx="588">
                        <c:v>1.0487580261099558</c:v>
                      </c:pt>
                      <c:pt idx="589">
                        <c:v>1.0462940268652252</c:v>
                      </c:pt>
                      <c:pt idx="590">
                        <c:v>1.0437677097025151</c:v>
                      </c:pt>
                      <c:pt idx="591">
                        <c:v>1.0411783410189765</c:v>
                      </c:pt>
                      <c:pt idx="592">
                        <c:v>1.0385253081285539</c:v>
                      </c:pt>
                      <c:pt idx="593">
                        <c:v>1.0358077392566081</c:v>
                      </c:pt>
                      <c:pt idx="594">
                        <c:v>1.0330249850147477</c:v>
                      </c:pt>
                      <c:pt idx="595">
                        <c:v>1.0301761941557199</c:v>
                      </c:pt>
                      <c:pt idx="596">
                        <c:v>1.0272606456638851</c:v>
                      </c:pt>
                      <c:pt idx="597">
                        <c:v>1.0242775513144984</c:v>
                      </c:pt>
                      <c:pt idx="598">
                        <c:v>1.0212260582023482</c:v>
                      </c:pt>
                      <c:pt idx="599">
                        <c:v>1.0181053439055012</c:v>
                      </c:pt>
                      <c:pt idx="600">
                        <c:v>1.0149145832289821</c:v>
                      </c:pt>
                      <c:pt idx="601">
                        <c:v>1.0116529234273226</c:v>
                      </c:pt>
                      <c:pt idx="602">
                        <c:v>1.0083194633021446</c:v>
                      </c:pt>
                      <c:pt idx="603">
                        <c:v>1.0049133418385292</c:v>
                      </c:pt>
                      <c:pt idx="604">
                        <c:v>1.0014335829247591</c:v>
                      </c:pt>
                      <c:pt idx="605">
                        <c:v>0.99787928484722987</c:v>
                      </c:pt>
                      <c:pt idx="606">
                        <c:v>0.99424957718871243</c:v>
                      </c:pt>
                      <c:pt idx="607">
                        <c:v>0.99054340430640142</c:v>
                      </c:pt>
                      <c:pt idx="608">
                        <c:v>0.9867598528247401</c:v>
                      </c:pt>
                      <c:pt idx="609">
                        <c:v>0.98289792562525025</c:v>
                      </c:pt>
                      <c:pt idx="610">
                        <c:v>0.97895659175958838</c:v>
                      </c:pt>
                      <c:pt idx="611">
                        <c:v>0.97493480677454758</c:v>
                      </c:pt>
                      <c:pt idx="612">
                        <c:v>0.97083156680583826</c:v>
                      </c:pt>
                      <c:pt idx="613">
                        <c:v>0.96664578478839702</c:v>
                      </c:pt>
                      <c:pt idx="614">
                        <c:v>0.9623763589287051</c:v>
                      </c:pt>
                      <c:pt idx="615">
                        <c:v>0.95802226764338672</c:v>
                      </c:pt>
                      <c:pt idx="616">
                        <c:v>0.95358233113142932</c:v>
                      </c:pt>
                      <c:pt idx="617">
                        <c:v>0.94905542665756948</c:v>
                      </c:pt>
                      <c:pt idx="618">
                        <c:v>0.94444043451886928</c:v>
                      </c:pt>
                      <c:pt idx="619">
                        <c:v>0.93973619814525677</c:v>
                      </c:pt>
                      <c:pt idx="620">
                        <c:v>0.93494149932549364</c:v>
                      </c:pt>
                      <c:pt idx="621">
                        <c:v>0.9300551571278719</c:v>
                      </c:pt>
                      <c:pt idx="622">
                        <c:v>0.92507589214106212</c:v>
                      </c:pt>
                      <c:pt idx="623">
                        <c:v>0.92000255391665819</c:v>
                      </c:pt>
                      <c:pt idx="624">
                        <c:v>0.91483385159497432</c:v>
                      </c:pt>
                      <c:pt idx="625">
                        <c:v>0.90956849682267626</c:v>
                      </c:pt>
                      <c:pt idx="626">
                        <c:v>0.90420519886076134</c:v>
                      </c:pt>
                      <c:pt idx="627">
                        <c:v>0.89874265299647582</c:v>
                      </c:pt>
                      <c:pt idx="628">
                        <c:v>0.89317953464295918</c:v>
                      </c:pt>
                      <c:pt idx="629">
                        <c:v>0.88751447988183529</c:v>
                      </c:pt>
                      <c:pt idx="630">
                        <c:v>0.88174614457359979</c:v>
                      </c:pt>
                      <c:pt idx="631">
                        <c:v>0.87587315339251948</c:v>
                      </c:pt>
                      <c:pt idx="632">
                        <c:v>0.86989407215947345</c:v>
                      </c:pt>
                      <c:pt idx="633">
                        <c:v>0.86380753086162831</c:v>
                      </c:pt>
                      <c:pt idx="634">
                        <c:v>0.8576121104819332</c:v>
                      </c:pt>
                      <c:pt idx="635">
                        <c:v>0.85130622719971039</c:v>
                      </c:pt>
                      <c:pt idx="636">
                        <c:v>0.84488856551466895</c:v>
                      </c:pt>
                      <c:pt idx="637">
                        <c:v>0.83835752597684488</c:v>
                      </c:pt>
                      <c:pt idx="638">
                        <c:v>0.83171168510279525</c:v>
                      </c:pt>
                      <c:pt idx="639">
                        <c:v>0.82494948496424747</c:v>
                      </c:pt>
                      <c:pt idx="640">
                        <c:v>0.8180694494162104</c:v>
                      </c:pt>
                      <c:pt idx="641">
                        <c:v>0.81106995042210361</c:v>
                      </c:pt>
                      <c:pt idx="642">
                        <c:v>0.80394951792470859</c:v>
                      </c:pt>
                      <c:pt idx="643">
                        <c:v>0.79670652377912043</c:v>
                      </c:pt>
                      <c:pt idx="644">
                        <c:v>0.78933939458137214</c:v>
                      </c:pt>
                      <c:pt idx="645">
                        <c:v>0.78184657810680036</c:v>
                      </c:pt>
                      <c:pt idx="646">
                        <c:v>0.77422642081819282</c:v>
                      </c:pt>
                      <c:pt idx="647">
                        <c:v>0.76647736280309708</c:v>
                      </c:pt>
                      <c:pt idx="648">
                        <c:v>0.75859779989127862</c:v>
                      </c:pt>
                      <c:pt idx="649">
                        <c:v>0.7505860567436915</c:v>
                      </c:pt>
                      <c:pt idx="650">
                        <c:v>0.74244060522969102</c:v>
                      </c:pt>
                      <c:pt idx="651">
                        <c:v>0.73415983019772746</c:v>
                      </c:pt>
                      <c:pt idx="652">
                        <c:v>0.7257421116662327</c:v>
                      </c:pt>
                      <c:pt idx="653">
                        <c:v>0.71718581950029914</c:v>
                      </c:pt>
                      <c:pt idx="654">
                        <c:v>0.70848940691414808</c:v>
                      </c:pt>
                      <c:pt idx="655">
                        <c:v>0.6996513836518401</c:v>
                      </c:pt>
                      <c:pt idx="656">
                        <c:v>0.6906701303395858</c:v>
                      </c:pt>
                      <c:pt idx="657">
                        <c:v>0.68154417571212578</c:v>
                      </c:pt>
                      <c:pt idx="658">
                        <c:v>0.67227201282501181</c:v>
                      </c:pt>
                      <c:pt idx="659">
                        <c:v>0.66285229942053714</c:v>
                      </c:pt>
                      <c:pt idx="660">
                        <c:v>0.65328358835297029</c:v>
                      </c:pt>
                      <c:pt idx="661">
                        <c:v>0.64356458670422201</c:v>
                      </c:pt>
                      <c:pt idx="662">
                        <c:v>0.63369402561385779</c:v>
                      </c:pt>
                      <c:pt idx="663">
                        <c:v>0.62367068058360908</c:v>
                      </c:pt>
                      <c:pt idx="664">
                        <c:v>0.61349356768761987</c:v>
                      </c:pt>
                      <c:pt idx="665">
                        <c:v>0.60316164832629005</c:v>
                      </c:pt>
                      <c:pt idx="666">
                        <c:v>0.59267408681108336</c:v>
                      </c:pt>
                      <c:pt idx="667">
                        <c:v>0.5820300939556079</c:v>
                      </c:pt>
                      <c:pt idx="668">
                        <c:v>0.5712291960580258</c:v>
                      </c:pt>
                      <c:pt idx="669">
                        <c:v>0.56027083133869138</c:v>
                      </c:pt>
                      <c:pt idx="670">
                        <c:v>0.54915485762093497</c:v>
                      </c:pt>
                      <c:pt idx="671">
                        <c:v>0.53788133018883921</c:v>
                      </c:pt>
                      <c:pt idx="672">
                        <c:v>0.52645040794508391</c:v>
                      </c:pt>
                      <c:pt idx="673">
                        <c:v>0.51486259995603512</c:v>
                      </c:pt>
                      <c:pt idx="674">
                        <c:v>0.50311876427739344</c:v>
                      </c:pt>
                      <c:pt idx="675">
                        <c:v>0.49122000559004925</c:v>
                      </c:pt>
                      <c:pt idx="676">
                        <c:v>0.47916788991006665</c:v>
                      </c:pt>
                      <c:pt idx="677">
                        <c:v>0.4669643469426179</c:v>
                      </c:pt>
                      <c:pt idx="678">
                        <c:v>0.45461176566516065</c:v>
                      </c:pt>
                      <c:pt idx="679">
                        <c:v>0.44211308484853673</c:v>
                      </c:pt>
                      <c:pt idx="680">
                        <c:v>0.42947180074531527</c:v>
                      </c:pt>
                      <c:pt idx="681">
                        <c:v>0.41669202921690851</c:v>
                      </c:pt>
                      <c:pt idx="682">
                        <c:v>0.40377859349438988</c:v>
                      </c:pt>
                      <c:pt idx="683">
                        <c:v>0.39073712149853473</c:v>
                      </c:pt>
                      <c:pt idx="684">
                        <c:v>0.37757398310723733</c:v>
                      </c:pt>
                      <c:pt idx="685">
                        <c:v>0.36429660213708426</c:v>
                      </c:pt>
                      <c:pt idx="686">
                        <c:v>0.350913252091683</c:v>
                      </c:pt>
                      <c:pt idx="687">
                        <c:v>0.33743347844782967</c:v>
                      </c:pt>
                      <c:pt idx="688">
                        <c:v>0.32386789192040066</c:v>
                      </c:pt>
                      <c:pt idx="689">
                        <c:v>0.31022857786420849</c:v>
                      </c:pt>
                      <c:pt idx="690">
                        <c:v>0.296528903293515</c:v>
                      </c:pt>
                      <c:pt idx="691">
                        <c:v>0.28278374405408774</c:v>
                      </c:pt>
                      <c:pt idx="692">
                        <c:v>0.26900973865487671</c:v>
                      </c:pt>
                      <c:pt idx="693">
                        <c:v>0.25522523150462245</c:v>
                      </c:pt>
                      <c:pt idx="694">
                        <c:v>0.24145044217451272</c:v>
                      </c:pt>
                      <c:pt idx="695">
                        <c:v>0.22770761247073812</c:v>
                      </c:pt>
                      <c:pt idx="696">
                        <c:v>0.21402106069407817</c:v>
                      </c:pt>
                      <c:pt idx="697">
                        <c:v>0.20041731146920627</c:v>
                      </c:pt>
                      <c:pt idx="698">
                        <c:v>0.18692515189072761</c:v>
                      </c:pt>
                      <c:pt idx="699">
                        <c:v>0.17357576544297915</c:v>
                      </c:pt>
                      <c:pt idx="700">
                        <c:v>0.16040264359103071</c:v>
                      </c:pt>
                      <c:pt idx="701">
                        <c:v>0.14744176751345731</c:v>
                      </c:pt>
                      <c:pt idx="702">
                        <c:v>0.13473137453882572</c:v>
                      </c:pt>
                      <c:pt idx="703">
                        <c:v>0.12231213999395463</c:v>
                      </c:pt>
                      <c:pt idx="704">
                        <c:v>0.11022676111166567</c:v>
                      </c:pt>
                      <c:pt idx="705">
                        <c:v>9.8519997096498155E-2</c:v>
                      </c:pt>
                      <c:pt idx="706">
                        <c:v>8.7238225124860944E-2</c:v>
                      </c:pt>
                      <c:pt idx="707">
                        <c:v>7.6429447496121572E-2</c:v>
                      </c:pt>
                      <c:pt idx="708">
                        <c:v>6.614235778182484E-2</c:v>
                      </c:pt>
                      <c:pt idx="709">
                        <c:v>5.6426500956128882E-2</c:v>
                      </c:pt>
                      <c:pt idx="710">
                        <c:v>4.7331263791907496E-2</c:v>
                      </c:pt>
                      <c:pt idx="711">
                        <c:v>3.8905243252485747E-2</c:v>
                      </c:pt>
                      <c:pt idx="712">
                        <c:v>3.1195935989263186E-2</c:v>
                      </c:pt>
                      <c:pt idx="713">
                        <c:v>2.4248749073460817E-2</c:v>
                      </c:pt>
                      <c:pt idx="714">
                        <c:v>1.8106294045985748E-2</c:v>
                      </c:pt>
                      <c:pt idx="715">
                        <c:v>1.2807580709048916E-2</c:v>
                      </c:pt>
                      <c:pt idx="716">
                        <c:v>8.3873759442970666E-3</c:v>
                      </c:pt>
                      <c:pt idx="717">
                        <c:v>4.8754132219555411E-3</c:v>
                      </c:pt>
                      <c:pt idx="718">
                        <c:v>2.2959223363765695E-3</c:v>
                      </c:pt>
                      <c:pt idx="719">
                        <c:v>6.6695837350690243E-4</c:v>
                      </c:pt>
                    </c:numCache>
                  </c:numRef>
                </c:xVal>
                <c:yVal>
                  <c:numRef>
                    <c:extLst xmlns:c15="http://schemas.microsoft.com/office/drawing/2012/chart">
                      <c:ext xmlns:c15="http://schemas.microsoft.com/office/drawing/2012/chart" uri="{02D57815-91ED-43cb-92C2-25804820EDAC}">
                        <c15:formulaRef>
                          <c15:sqref>'Data Task 1'!$AC$12:$AC$731</c15:sqref>
                        </c15:formulaRef>
                      </c:ext>
                    </c:extLst>
                    <c:numCache>
                      <c:formatCode>General</c:formatCode>
                      <c:ptCount val="720"/>
                      <c:pt idx="0">
                        <c:v>-5.2817810385491153E-2</c:v>
                      </c:pt>
                      <c:pt idx="1">
                        <c:v>-9.4661313522512155E-2</c:v>
                      </c:pt>
                      <c:pt idx="2">
                        <c:v>-0.11410698185973134</c:v>
                      </c:pt>
                      <c:pt idx="3">
                        <c:v>-0.1112971960640296</c:v>
                      </c:pt>
                      <c:pt idx="4">
                        <c:v>-9.3660108779878598E-2</c:v>
                      </c:pt>
                      <c:pt idx="5">
                        <c:v>-9.0764461391103141E-2</c:v>
                      </c:pt>
                      <c:pt idx="6">
                        <c:v>-9.7910584909654347E-2</c:v>
                      </c:pt>
                      <c:pt idx="7">
                        <c:v>-0.11229776177026717</c:v>
                      </c:pt>
                      <c:pt idx="8">
                        <c:v>-0.10292024461627163</c:v>
                      </c:pt>
                      <c:pt idx="9">
                        <c:v>-9.2728409938857184E-2</c:v>
                      </c:pt>
                      <c:pt idx="10">
                        <c:v>-8.4685660087140624E-2</c:v>
                      </c:pt>
                      <c:pt idx="11">
                        <c:v>-9.7896982116209022E-2</c:v>
                      </c:pt>
                      <c:pt idx="12">
                        <c:v>-0.13015131628423579</c:v>
                      </c:pt>
                      <c:pt idx="13">
                        <c:v>-0.11650777395671154</c:v>
                      </c:pt>
                      <c:pt idx="14">
                        <c:v>-0.11746293997321949</c:v>
                      </c:pt>
                      <c:pt idx="15">
                        <c:v>-8.348288593736039E-2</c:v>
                      </c:pt>
                      <c:pt idx="16">
                        <c:v>-8.8501484030113459E-2</c:v>
                      </c:pt>
                      <c:pt idx="17">
                        <c:v>-0.10238225438757238</c:v>
                      </c:pt>
                      <c:pt idx="18">
                        <c:v>-0.12796674619773823</c:v>
                      </c:pt>
                      <c:pt idx="19">
                        <c:v>-8.1178897609321454E-2</c:v>
                      </c:pt>
                      <c:pt idx="20">
                        <c:v>-0.10092346718573872</c:v>
                      </c:pt>
                      <c:pt idx="21">
                        <c:v>-0.12159368703499955</c:v>
                      </c:pt>
                      <c:pt idx="22">
                        <c:v>-0.1304157058780038</c:v>
                      </c:pt>
                      <c:pt idx="23">
                        <c:v>-0.11095951310389011</c:v>
                      </c:pt>
                      <c:pt idx="24">
                        <c:v>-0.11605196830299272</c:v>
                      </c:pt>
                      <c:pt idx="25">
                        <c:v>-0.17929029954900016</c:v>
                      </c:pt>
                      <c:pt idx="26">
                        <c:v>-8.7700872338595054E-2</c:v>
                      </c:pt>
                      <c:pt idx="27">
                        <c:v>-7.0953194113691123E-2</c:v>
                      </c:pt>
                      <c:pt idx="28">
                        <c:v>-0.1005937516571585</c:v>
                      </c:pt>
                      <c:pt idx="29">
                        <c:v>-0.13203662716684064</c:v>
                      </c:pt>
                      <c:pt idx="30">
                        <c:v>-0.10677492032184545</c:v>
                      </c:pt>
                      <c:pt idx="31">
                        <c:v>-0.14719318857365227</c:v>
                      </c:pt>
                      <c:pt idx="32">
                        <c:v>-0.13939131765045643</c:v>
                      </c:pt>
                      <c:pt idx="33">
                        <c:v>-0.12509511077082353</c:v>
                      </c:pt>
                      <c:pt idx="34">
                        <c:v>-0.16413574544910955</c:v>
                      </c:pt>
                      <c:pt idx="35">
                        <c:v>-0.14725414338295606</c:v>
                      </c:pt>
                      <c:pt idx="36">
                        <c:v>-0.10092346718573872</c:v>
                      </c:pt>
                      <c:pt idx="37">
                        <c:v>-0.18370698557651363</c:v>
                      </c:pt>
                      <c:pt idx="38">
                        <c:v>-0.11852061915297067</c:v>
                      </c:pt>
                      <c:pt idx="39">
                        <c:v>-0.12839087475517921</c:v>
                      </c:pt>
                      <c:pt idx="40">
                        <c:v>-0.168336228653618</c:v>
                      </c:pt>
                      <c:pt idx="41">
                        <c:v>-0.18580702756120562</c:v>
                      </c:pt>
                      <c:pt idx="42">
                        <c:v>-0.11734855048612244</c:v>
                      </c:pt>
                      <c:pt idx="43">
                        <c:v>-0.19410580435958158</c:v>
                      </c:pt>
                      <c:pt idx="44">
                        <c:v>-0.13771294686064947</c:v>
                      </c:pt>
                      <c:pt idx="45">
                        <c:v>-0.15318060633045666</c:v>
                      </c:pt>
                      <c:pt idx="46">
                        <c:v>-0.20242779799796581</c:v>
                      </c:pt>
                      <c:pt idx="47">
                        <c:v>-0.20133554572873658</c:v>
                      </c:pt>
                      <c:pt idx="48">
                        <c:v>-0.17226961132481283</c:v>
                      </c:pt>
                      <c:pt idx="49">
                        <c:v>-0.14963072349836515</c:v>
                      </c:pt>
                      <c:pt idx="50">
                        <c:v>-0.14852516968580542</c:v>
                      </c:pt>
                      <c:pt idx="51">
                        <c:v>-0.17468944980130782</c:v>
                      </c:pt>
                      <c:pt idx="52">
                        <c:v>-0.1749499141932894</c:v>
                      </c:pt>
                      <c:pt idx="53">
                        <c:v>-0.18624159401663654</c:v>
                      </c:pt>
                      <c:pt idx="54">
                        <c:v>-0.1782382806737467</c:v>
                      </c:pt>
                      <c:pt idx="55">
                        <c:v>-0.18432265427089231</c:v>
                      </c:pt>
                      <c:pt idx="56">
                        <c:v>-0.18847191119091891</c:v>
                      </c:pt>
                      <c:pt idx="57">
                        <c:v>-0.21135515664543206</c:v>
                      </c:pt>
                      <c:pt idx="58">
                        <c:v>-0.19579512162237078</c:v>
                      </c:pt>
                      <c:pt idx="59">
                        <c:v>-0.18070816001500797</c:v>
                      </c:pt>
                      <c:pt idx="60">
                        <c:v>-0.21193986230497847</c:v>
                      </c:pt>
                      <c:pt idx="61">
                        <c:v>-0.23710696726517089</c:v>
                      </c:pt>
                      <c:pt idx="62">
                        <c:v>-0.23697503896082389</c:v>
                      </c:pt>
                      <c:pt idx="63">
                        <c:v>-0.24952323342955193</c:v>
                      </c:pt>
                      <c:pt idx="64">
                        <c:v>-0.22166566070835308</c:v>
                      </c:pt>
                      <c:pt idx="65">
                        <c:v>-0.22251952851772491</c:v>
                      </c:pt>
                      <c:pt idx="66">
                        <c:v>-0.24284168340660639</c:v>
                      </c:pt>
                      <c:pt idx="67">
                        <c:v>-0.23463175603996872</c:v>
                      </c:pt>
                      <c:pt idx="68">
                        <c:v>-0.20066082926124765</c:v>
                      </c:pt>
                      <c:pt idx="69">
                        <c:v>-0.19446380163154359</c:v>
                      </c:pt>
                      <c:pt idx="70">
                        <c:v>-0.21564664462762251</c:v>
                      </c:pt>
                      <c:pt idx="71">
                        <c:v>-0.22833977537425459</c:v>
                      </c:pt>
                      <c:pt idx="72">
                        <c:v>-0.21826759690285186</c:v>
                      </c:pt>
                      <c:pt idx="73">
                        <c:v>-0.22894855313210843</c:v>
                      </c:pt>
                      <c:pt idx="74">
                        <c:v>-0.23598012212996922</c:v>
                      </c:pt>
                      <c:pt idx="75">
                        <c:v>-0.22373914359994718</c:v>
                      </c:pt>
                      <c:pt idx="76">
                        <c:v>-0.24307040483047762</c:v>
                      </c:pt>
                      <c:pt idx="77">
                        <c:v>-0.23022327716460042</c:v>
                      </c:pt>
                      <c:pt idx="78">
                        <c:v>-0.22092179701543982</c:v>
                      </c:pt>
                      <c:pt idx="79">
                        <c:v>-0.22364755356932967</c:v>
                      </c:pt>
                      <c:pt idx="80">
                        <c:v>-0.2337165681265323</c:v>
                      </c:pt>
                      <c:pt idx="81">
                        <c:v>-0.23940639604469227</c:v>
                      </c:pt>
                      <c:pt idx="82">
                        <c:v>-0.31910362075310666</c:v>
                      </c:pt>
                      <c:pt idx="83">
                        <c:v>-0.24423487468946098</c:v>
                      </c:pt>
                      <c:pt idx="84">
                        <c:v>-0.26608726046851183</c:v>
                      </c:pt>
                      <c:pt idx="85">
                        <c:v>-0.22963187049244757</c:v>
                      </c:pt>
                      <c:pt idx="86">
                        <c:v>-0.21091237908696073</c:v>
                      </c:pt>
                      <c:pt idx="87">
                        <c:v>-0.22734609704828185</c:v>
                      </c:pt>
                      <c:pt idx="88">
                        <c:v>-0.17290159918062353</c:v>
                      </c:pt>
                      <c:pt idx="89">
                        <c:v>-0.2242679811172214</c:v>
                      </c:pt>
                      <c:pt idx="90">
                        <c:v>-0.21197594611532042</c:v>
                      </c:pt>
                      <c:pt idx="91">
                        <c:v>-0.2205781273383326</c:v>
                      </c:pt>
                      <c:pt idx="92">
                        <c:v>-0.28107584766854132</c:v>
                      </c:pt>
                      <c:pt idx="93">
                        <c:v>-0.23159501541500657</c:v>
                      </c:pt>
                      <c:pt idx="94">
                        <c:v>-0.19812657296680636</c:v>
                      </c:pt>
                      <c:pt idx="95">
                        <c:v>-0.16724590786577845</c:v>
                      </c:pt>
                      <c:pt idx="96">
                        <c:v>-0.24217520324324066</c:v>
                      </c:pt>
                      <c:pt idx="97">
                        <c:v>-0.2027054464770153</c:v>
                      </c:pt>
                      <c:pt idx="98">
                        <c:v>-0.16942865211964708</c:v>
                      </c:pt>
                      <c:pt idx="99">
                        <c:v>-0.25022041169184639</c:v>
                      </c:pt>
                      <c:pt idx="100">
                        <c:v>-0.19311961268242708</c:v>
                      </c:pt>
                      <c:pt idx="101">
                        <c:v>-0.21783564796831506</c:v>
                      </c:pt>
                      <c:pt idx="102">
                        <c:v>-0.22095863490175011</c:v>
                      </c:pt>
                      <c:pt idx="103">
                        <c:v>-0.22408532480608384</c:v>
                      </c:pt>
                      <c:pt idx="104">
                        <c:v>-0.23802858404275307</c:v>
                      </c:pt>
                      <c:pt idx="105">
                        <c:v>-0.26364174919708272</c:v>
                      </c:pt>
                      <c:pt idx="106">
                        <c:v>-0.23872634988849034</c:v>
                      </c:pt>
                      <c:pt idx="107">
                        <c:v>-0.23455721785767839</c:v>
                      </c:pt>
                      <c:pt idx="108">
                        <c:v>-0.26524336206532761</c:v>
                      </c:pt>
                      <c:pt idx="109">
                        <c:v>-0.21018739702079886</c:v>
                      </c:pt>
                      <c:pt idx="110">
                        <c:v>-0.27912490769904424</c:v>
                      </c:pt>
                      <c:pt idx="111">
                        <c:v>-0.19475340426404789</c:v>
                      </c:pt>
                      <c:pt idx="112">
                        <c:v>-0.23882117614772394</c:v>
                      </c:pt>
                      <c:pt idx="113">
                        <c:v>-0.32944523958506655</c:v>
                      </c:pt>
                      <c:pt idx="114">
                        <c:v>-0.26394150235932956</c:v>
                      </c:pt>
                      <c:pt idx="115">
                        <c:v>-0.24190904890647028</c:v>
                      </c:pt>
                      <c:pt idx="116">
                        <c:v>-0.18532298482654624</c:v>
                      </c:pt>
                      <c:pt idx="117">
                        <c:v>-0.22966871770245664</c:v>
                      </c:pt>
                      <c:pt idx="118">
                        <c:v>-0.23194825902595617</c:v>
                      </c:pt>
                      <c:pt idx="119">
                        <c:v>-0.17044344485122523</c:v>
                      </c:pt>
                      <c:pt idx="120">
                        <c:v>-0.19622274433837414</c:v>
                      </c:pt>
                      <c:pt idx="121">
                        <c:v>-0.21199363535272914</c:v>
                      </c:pt>
                      <c:pt idx="122">
                        <c:v>-0.15143281100771522</c:v>
                      </c:pt>
                      <c:pt idx="123">
                        <c:v>-0.20726311356657492</c:v>
                      </c:pt>
                      <c:pt idx="124">
                        <c:v>-0.241756709154024</c:v>
                      </c:pt>
                      <c:pt idx="125">
                        <c:v>-0.1924744426305888</c:v>
                      </c:pt>
                      <c:pt idx="126">
                        <c:v>-0.14909289896301736</c:v>
                      </c:pt>
                      <c:pt idx="127">
                        <c:v>-0.20884570948601575</c:v>
                      </c:pt>
                      <c:pt idx="128">
                        <c:v>-0.17881280631545235</c:v>
                      </c:pt>
                      <c:pt idx="129">
                        <c:v>-0.20107602148547363</c:v>
                      </c:pt>
                      <c:pt idx="130">
                        <c:v>-0.20598345007357277</c:v>
                      </c:pt>
                      <c:pt idx="131">
                        <c:v>-0.17023386932551324</c:v>
                      </c:pt>
                      <c:pt idx="132">
                        <c:v>-0.16521764085213794</c:v>
                      </c:pt>
                      <c:pt idx="133">
                        <c:v>-0.1231092934690598</c:v>
                      </c:pt>
                      <c:pt idx="134">
                        <c:v>-0.1144895168934552</c:v>
                      </c:pt>
                      <c:pt idx="135">
                        <c:v>-0.15406519867423379</c:v>
                      </c:pt>
                      <c:pt idx="136">
                        <c:v>-0.1369955408802197</c:v>
                      </c:pt>
                      <c:pt idx="137">
                        <c:v>-8.225718998699369E-2</c:v>
                      </c:pt>
                      <c:pt idx="138">
                        <c:v>-0.13754838694439558</c:v>
                      </c:pt>
                      <c:pt idx="139">
                        <c:v>-0.12345656063121502</c:v>
                      </c:pt>
                      <c:pt idx="140">
                        <c:v>-0.12376079172148079</c:v>
                      </c:pt>
                      <c:pt idx="141">
                        <c:v>-0.12490631049754422</c:v>
                      </c:pt>
                      <c:pt idx="142">
                        <c:v>-0.14639912002205979</c:v>
                      </c:pt>
                      <c:pt idx="143">
                        <c:v>-0.12031303334730654</c:v>
                      </c:pt>
                      <c:pt idx="144">
                        <c:v>-0.12755759523436797</c:v>
                      </c:pt>
                      <c:pt idx="145">
                        <c:v>-0.11525616557187006</c:v>
                      </c:pt>
                      <c:pt idx="146">
                        <c:v>-0.11053805838524981</c:v>
                      </c:pt>
                      <c:pt idx="147">
                        <c:v>-0.1271336972811111</c:v>
                      </c:pt>
                      <c:pt idx="148">
                        <c:v>-0.10549563614851824</c:v>
                      </c:pt>
                      <c:pt idx="149">
                        <c:v>-0.10955550645613235</c:v>
                      </c:pt>
                      <c:pt idx="150">
                        <c:v>-0.10489914990657823</c:v>
                      </c:pt>
                      <c:pt idx="151">
                        <c:v>-9.1382032298265012E-2</c:v>
                      </c:pt>
                      <c:pt idx="152">
                        <c:v>-9.963341762624045E-2</c:v>
                      </c:pt>
                      <c:pt idx="153">
                        <c:v>-7.3152028423633414E-2</c:v>
                      </c:pt>
                      <c:pt idx="154">
                        <c:v>-7.5361535524275075E-2</c:v>
                      </c:pt>
                      <c:pt idx="155">
                        <c:v>-4.2726103231051311E-2</c:v>
                      </c:pt>
                      <c:pt idx="156">
                        <c:v>-9.1315037226196244E-2</c:v>
                      </c:pt>
                      <c:pt idx="157">
                        <c:v>-7.9200702876250292E-2</c:v>
                      </c:pt>
                      <c:pt idx="158">
                        <c:v>-5.3235882051913971E-2</c:v>
                      </c:pt>
                      <c:pt idx="159">
                        <c:v>-6.1276184365646268E-2</c:v>
                      </c:pt>
                      <c:pt idx="160">
                        <c:v>-6.061205395198456E-2</c:v>
                      </c:pt>
                      <c:pt idx="161">
                        <c:v>-6.2217900615008412E-2</c:v>
                      </c:pt>
                      <c:pt idx="162">
                        <c:v>-5.0034081240271852E-2</c:v>
                      </c:pt>
                      <c:pt idx="163">
                        <c:v>-5.3506960382992109E-2</c:v>
                      </c:pt>
                      <c:pt idx="164">
                        <c:v>-5.2645203355907375E-2</c:v>
                      </c:pt>
                      <c:pt idx="165">
                        <c:v>-4.6213256282857017E-2</c:v>
                      </c:pt>
                      <c:pt idx="166">
                        <c:v>-4.2125610616869841E-2</c:v>
                      </c:pt>
                      <c:pt idx="167">
                        <c:v>-3.4676920513374003E-2</c:v>
                      </c:pt>
                      <c:pt idx="168">
                        <c:v>-4.2834414341423065E-2</c:v>
                      </c:pt>
                      <c:pt idx="169">
                        <c:v>-3.3028501591281151E-2</c:v>
                      </c:pt>
                      <c:pt idx="170">
                        <c:v>-3.552728299301075E-2</c:v>
                      </c:pt>
                      <c:pt idx="171">
                        <c:v>-1.6132054429107496E-2</c:v>
                      </c:pt>
                      <c:pt idx="172">
                        <c:v>-1.8637210937166932E-2</c:v>
                      </c:pt>
                      <c:pt idx="173">
                        <c:v>-2.5848603317904555E-2</c:v>
                      </c:pt>
                      <c:pt idx="174">
                        <c:v>-2.1054319608334541E-2</c:v>
                      </c:pt>
                      <c:pt idx="175">
                        <c:v>-1.8694335202692043E-2</c:v>
                      </c:pt>
                      <c:pt idx="176">
                        <c:v>-1.7490422799992762E-2</c:v>
                      </c:pt>
                      <c:pt idx="177">
                        <c:v>-6.9929851152641777E-3</c:v>
                      </c:pt>
                      <c:pt idx="178">
                        <c:v>-7.5139445118676347E-5</c:v>
                      </c:pt>
                      <c:pt idx="179">
                        <c:v>2.639854014066139E-3</c:v>
                      </c:pt>
                      <c:pt idx="180">
                        <c:v>1.2411755310222966E-3</c:v>
                      </c:pt>
                      <c:pt idx="181">
                        <c:v>-8.2234284094598754E-3</c:v>
                      </c:pt>
                      <c:pt idx="182">
                        <c:v>-1.2643326580770971E-3</c:v>
                      </c:pt>
                      <c:pt idx="183">
                        <c:v>1.4630568488071323E-2</c:v>
                      </c:pt>
                      <c:pt idx="184">
                        <c:v>1.017397600489592E-2</c:v>
                      </c:pt>
                      <c:pt idx="185">
                        <c:v>4.6921876786131656E-4</c:v>
                      </c:pt>
                      <c:pt idx="186">
                        <c:v>1.2031979741521502E-2</c:v>
                      </c:pt>
                      <c:pt idx="187">
                        <c:v>2.6657447634835057E-2</c:v>
                      </c:pt>
                      <c:pt idx="188">
                        <c:v>2.9536768510069637E-2</c:v>
                      </c:pt>
                      <c:pt idx="189">
                        <c:v>4.0092199460892909E-2</c:v>
                      </c:pt>
                      <c:pt idx="190">
                        <c:v>3.6802099610619129E-2</c:v>
                      </c:pt>
                      <c:pt idx="191">
                        <c:v>3.5599820225778012E-2</c:v>
                      </c:pt>
                      <c:pt idx="192">
                        <c:v>3.7561944820508446E-2</c:v>
                      </c:pt>
                      <c:pt idx="193">
                        <c:v>4.1044320265047597E-2</c:v>
                      </c:pt>
                      <c:pt idx="194">
                        <c:v>4.1322007850905687E-2</c:v>
                      </c:pt>
                      <c:pt idx="195">
                        <c:v>3.6612129994224578E-2</c:v>
                      </c:pt>
                      <c:pt idx="196">
                        <c:v>4.5451683033273002E-2</c:v>
                      </c:pt>
                      <c:pt idx="197">
                        <c:v>4.3357168644228339E-2</c:v>
                      </c:pt>
                      <c:pt idx="198">
                        <c:v>5.5727614434416935E-2</c:v>
                      </c:pt>
                      <c:pt idx="199">
                        <c:v>6.447221588209727E-2</c:v>
                      </c:pt>
                      <c:pt idx="200">
                        <c:v>6.7279951801699975E-2</c:v>
                      </c:pt>
                      <c:pt idx="201">
                        <c:v>7.250980813806987E-2</c:v>
                      </c:pt>
                      <c:pt idx="202">
                        <c:v>7.5311867818323816E-2</c:v>
                      </c:pt>
                      <c:pt idx="203">
                        <c:v>7.5879306694242282E-2</c:v>
                      </c:pt>
                      <c:pt idx="204">
                        <c:v>8.6387952111867519E-2</c:v>
                      </c:pt>
                      <c:pt idx="205">
                        <c:v>8.3054119019703374E-2</c:v>
                      </c:pt>
                      <c:pt idx="206">
                        <c:v>8.3440982906349714E-2</c:v>
                      </c:pt>
                      <c:pt idx="207">
                        <c:v>8.3126211539098188E-2</c:v>
                      </c:pt>
                      <c:pt idx="208">
                        <c:v>9.3787879142504263E-2</c:v>
                      </c:pt>
                      <c:pt idx="209">
                        <c:v>9.7397538826855867E-2</c:v>
                      </c:pt>
                      <c:pt idx="210">
                        <c:v>9.6369066481970994E-2</c:v>
                      </c:pt>
                      <c:pt idx="211">
                        <c:v>9.6072581244616748E-2</c:v>
                      </c:pt>
                      <c:pt idx="212">
                        <c:v>9.9515937013639949E-2</c:v>
                      </c:pt>
                      <c:pt idx="213">
                        <c:v>0.10812644904998871</c:v>
                      </c:pt>
                      <c:pt idx="214">
                        <c:v>0.1110796143167523</c:v>
                      </c:pt>
                      <c:pt idx="215">
                        <c:v>0.10731038863631037</c:v>
                      </c:pt>
                      <c:pt idx="216">
                        <c:v>0.10724220124536747</c:v>
                      </c:pt>
                      <c:pt idx="217">
                        <c:v>0.11148431023136965</c:v>
                      </c:pt>
                      <c:pt idx="218">
                        <c:v>0.11881179749922911</c:v>
                      </c:pt>
                      <c:pt idx="219">
                        <c:v>0.13329870265252136</c:v>
                      </c:pt>
                      <c:pt idx="220">
                        <c:v>0.13773917121780549</c:v>
                      </c:pt>
                      <c:pt idx="221">
                        <c:v>0.13968612867418614</c:v>
                      </c:pt>
                      <c:pt idx="222">
                        <c:v>0.14027795057650785</c:v>
                      </c:pt>
                      <c:pt idx="223">
                        <c:v>0.14966211341750657</c:v>
                      </c:pt>
                      <c:pt idx="224">
                        <c:v>0.1606197725207362</c:v>
                      </c:pt>
                      <c:pt idx="225">
                        <c:v>0.1725538951936888</c:v>
                      </c:pt>
                      <c:pt idx="226">
                        <c:v>0.16977050888149164</c:v>
                      </c:pt>
                      <c:pt idx="227">
                        <c:v>0.15292952564319207</c:v>
                      </c:pt>
                      <c:pt idx="228">
                        <c:v>0.15039442810784268</c:v>
                      </c:pt>
                      <c:pt idx="229">
                        <c:v>0.15951967087733548</c:v>
                      </c:pt>
                      <c:pt idx="230">
                        <c:v>0.1726931079995617</c:v>
                      </c:pt>
                      <c:pt idx="231">
                        <c:v>0.17414706509703043</c:v>
                      </c:pt>
                      <c:pt idx="232">
                        <c:v>0.17684454061688629</c:v>
                      </c:pt>
                      <c:pt idx="233">
                        <c:v>0.17110952222728865</c:v>
                      </c:pt>
                      <c:pt idx="234">
                        <c:v>0.17240762990503725</c:v>
                      </c:pt>
                      <c:pt idx="235">
                        <c:v>0.18347711643135969</c:v>
                      </c:pt>
                      <c:pt idx="236">
                        <c:v>0.19207238776559069</c:v>
                      </c:pt>
                      <c:pt idx="237">
                        <c:v>0.19706901209253375</c:v>
                      </c:pt>
                      <c:pt idx="238">
                        <c:v>0.20628334356770406</c:v>
                      </c:pt>
                      <c:pt idx="239">
                        <c:v>0.20635788071729633</c:v>
                      </c:pt>
                      <c:pt idx="240">
                        <c:v>0.21373790310189891</c:v>
                      </c:pt>
                      <c:pt idx="241">
                        <c:v>0.22043107253821403</c:v>
                      </c:pt>
                      <c:pt idx="242">
                        <c:v>0.22288287547239449</c:v>
                      </c:pt>
                      <c:pt idx="243">
                        <c:v>0.22467210780891056</c:v>
                      </c:pt>
                      <c:pt idx="244">
                        <c:v>0.22270034734056587</c:v>
                      </c:pt>
                      <c:pt idx="245">
                        <c:v>0.22611121015180147</c:v>
                      </c:pt>
                      <c:pt idx="246">
                        <c:v>0.22813847102707124</c:v>
                      </c:pt>
                      <c:pt idx="247">
                        <c:v>0.25014787305314906</c:v>
                      </c:pt>
                      <c:pt idx="248">
                        <c:v>0.25207837436431085</c:v>
                      </c:pt>
                      <c:pt idx="249">
                        <c:v>0.14609763400043366</c:v>
                      </c:pt>
                      <c:pt idx="250">
                        <c:v>0.28664887302116882</c:v>
                      </c:pt>
                      <c:pt idx="251">
                        <c:v>0.18669901459789368</c:v>
                      </c:pt>
                      <c:pt idx="252">
                        <c:v>0.33715824583061982</c:v>
                      </c:pt>
                      <c:pt idx="253">
                        <c:v>0.29762155839593768</c:v>
                      </c:pt>
                      <c:pt idx="254">
                        <c:v>0.26364529872696763</c:v>
                      </c:pt>
                      <c:pt idx="255">
                        <c:v>0.28857001982532821</c:v>
                      </c:pt>
                      <c:pt idx="256">
                        <c:v>0.27071609305440847</c:v>
                      </c:pt>
                      <c:pt idx="257">
                        <c:v>0.31097206328434968</c:v>
                      </c:pt>
                      <c:pt idx="258">
                        <c:v>0.30579940756312962</c:v>
                      </c:pt>
                      <c:pt idx="259">
                        <c:v>0.29205327939959741</c:v>
                      </c:pt>
                      <c:pt idx="260">
                        <c:v>0.32716678044185848</c:v>
                      </c:pt>
                      <c:pt idx="261">
                        <c:v>0.32667435576316073</c:v>
                      </c:pt>
                      <c:pt idx="262">
                        <c:v>0.30079345791533718</c:v>
                      </c:pt>
                      <c:pt idx="263">
                        <c:v>0.32496649614390316</c:v>
                      </c:pt>
                      <c:pt idx="264">
                        <c:v>0.38126565817793023</c:v>
                      </c:pt>
                      <c:pt idx="265">
                        <c:v>0.30928664091120811</c:v>
                      </c:pt>
                      <c:pt idx="266">
                        <c:v>0.35336431292007769</c:v>
                      </c:pt>
                      <c:pt idx="267">
                        <c:v>0.36019945441013806</c:v>
                      </c:pt>
                      <c:pt idx="268">
                        <c:v>0.34873407659193195</c:v>
                      </c:pt>
                      <c:pt idx="269">
                        <c:v>0.39371222568814335</c:v>
                      </c:pt>
                      <c:pt idx="270">
                        <c:v>0.37019192233270204</c:v>
                      </c:pt>
                      <c:pt idx="271">
                        <c:v>0.37178671740048269</c:v>
                      </c:pt>
                      <c:pt idx="272">
                        <c:v>0.40039187609529397</c:v>
                      </c:pt>
                      <c:pt idx="273">
                        <c:v>0.41048485057516565</c:v>
                      </c:pt>
                      <c:pt idx="274">
                        <c:v>0.42664998572048368</c:v>
                      </c:pt>
                      <c:pt idx="275">
                        <c:v>0.43327110878007719</c:v>
                      </c:pt>
                      <c:pt idx="276">
                        <c:v>0.43913555836289786</c:v>
                      </c:pt>
                      <c:pt idx="277">
                        <c:v>0.45698347661007777</c:v>
                      </c:pt>
                      <c:pt idx="278">
                        <c:v>0.4537924408520741</c:v>
                      </c:pt>
                      <c:pt idx="279">
                        <c:v>0.46143669469447113</c:v>
                      </c:pt>
                      <c:pt idx="280">
                        <c:v>0.47125121414486215</c:v>
                      </c:pt>
                      <c:pt idx="281">
                        <c:v>0.49273636950381966</c:v>
                      </c:pt>
                      <c:pt idx="282">
                        <c:v>0.48672666160738282</c:v>
                      </c:pt>
                      <c:pt idx="283">
                        <c:v>0.50649786175142542</c:v>
                      </c:pt>
                      <c:pt idx="284">
                        <c:v>0.51180611650661156</c:v>
                      </c:pt>
                      <c:pt idx="285">
                        <c:v>0.52974582195284892</c:v>
                      </c:pt>
                      <c:pt idx="286">
                        <c:v>0.52809590519907035</c:v>
                      </c:pt>
                      <c:pt idx="287">
                        <c:v>0.55250882390502931</c:v>
                      </c:pt>
                      <c:pt idx="288">
                        <c:v>0.55434837004807125</c:v>
                      </c:pt>
                      <c:pt idx="289">
                        <c:v>0.56140862181094853</c:v>
                      </c:pt>
                      <c:pt idx="290">
                        <c:v>0.57893463597339812</c:v>
                      </c:pt>
                      <c:pt idx="291">
                        <c:v>0.59175069551919646</c:v>
                      </c:pt>
                      <c:pt idx="292">
                        <c:v>0.6020670485559535</c:v>
                      </c:pt>
                      <c:pt idx="293">
                        <c:v>0.62293048398503992</c:v>
                      </c:pt>
                      <c:pt idx="294">
                        <c:v>0.63269229427660234</c:v>
                      </c:pt>
                      <c:pt idx="295">
                        <c:v>0.64343184959233823</c:v>
                      </c:pt>
                      <c:pt idx="296">
                        <c:v>0.65173920691979048</c:v>
                      </c:pt>
                      <c:pt idx="297">
                        <c:v>0.66503473101049349</c:v>
                      </c:pt>
                      <c:pt idx="298">
                        <c:v>0.67686381970277654</c:v>
                      </c:pt>
                      <c:pt idx="299">
                        <c:v>0.68816931848541396</c:v>
                      </c:pt>
                      <c:pt idx="300">
                        <c:v>0.70762748215739824</c:v>
                      </c:pt>
                      <c:pt idx="301">
                        <c:v>0.71989980732488568</c:v>
                      </c:pt>
                      <c:pt idx="302">
                        <c:v>0.73256535266498257</c:v>
                      </c:pt>
                      <c:pt idx="303">
                        <c:v>0.74752157185027934</c:v>
                      </c:pt>
                      <c:pt idx="304">
                        <c:v>0.75993430644666449</c:v>
                      </c:pt>
                      <c:pt idx="305">
                        <c:v>0.76981664231707636</c:v>
                      </c:pt>
                      <c:pt idx="306">
                        <c:v>0.79294842024789014</c:v>
                      </c:pt>
                      <c:pt idx="307">
                        <c:v>0.80742326065328485</c:v>
                      </c:pt>
                      <c:pt idx="308">
                        <c:v>0.81931132830660802</c:v>
                      </c:pt>
                      <c:pt idx="309">
                        <c:v>0.83232564008981869</c:v>
                      </c:pt>
                      <c:pt idx="310">
                        <c:v>0.8473795278919467</c:v>
                      </c:pt>
                      <c:pt idx="311">
                        <c:v>0.86355458066155477</c:v>
                      </c:pt>
                      <c:pt idx="312">
                        <c:v>0.8823352399361194</c:v>
                      </c:pt>
                      <c:pt idx="313">
                        <c:v>0.8967670518658899</c:v>
                      </c:pt>
                      <c:pt idx="314">
                        <c:v>0.90749600769930272</c:v>
                      </c:pt>
                      <c:pt idx="315">
                        <c:v>0.92565237900302799</c:v>
                      </c:pt>
                      <c:pt idx="316">
                        <c:v>0.94435093262886416</c:v>
                      </c:pt>
                      <c:pt idx="317">
                        <c:v>0.96116058165011264</c:v>
                      </c:pt>
                      <c:pt idx="318">
                        <c:v>0.97559598215012111</c:v>
                      </c:pt>
                      <c:pt idx="319">
                        <c:v>0.99829269409842503</c:v>
                      </c:pt>
                      <c:pt idx="320">
                        <c:v>1.013301039573999</c:v>
                      </c:pt>
                      <c:pt idx="321">
                        <c:v>1.0267841676679372</c:v>
                      </c:pt>
                      <c:pt idx="322">
                        <c:v>1.0426366558539395</c:v>
                      </c:pt>
                      <c:pt idx="323">
                        <c:v>1.0603888148817822</c:v>
                      </c:pt>
                      <c:pt idx="324">
                        <c:v>1.0863054692665788</c:v>
                      </c:pt>
                      <c:pt idx="325">
                        <c:v>1.1030370449171623</c:v>
                      </c:pt>
                      <c:pt idx="326">
                        <c:v>1.1098996103951297</c:v>
                      </c:pt>
                      <c:pt idx="327">
                        <c:v>1.1382581293693512</c:v>
                      </c:pt>
                      <c:pt idx="328">
                        <c:v>1.1526962977786992</c:v>
                      </c:pt>
                      <c:pt idx="329">
                        <c:v>1.1730819669183752</c:v>
                      </c:pt>
                      <c:pt idx="330">
                        <c:v>1.1894656926872766</c:v>
                      </c:pt>
                      <c:pt idx="331">
                        <c:v>1.2100935810646678</c:v>
                      </c:pt>
                      <c:pt idx="332">
                        <c:v>1.2247712247773583</c:v>
                      </c:pt>
                      <c:pt idx="333">
                        <c:v>1.2400632655175399</c:v>
                      </c:pt>
                      <c:pt idx="334">
                        <c:v>1.2669346093218548</c:v>
                      </c:pt>
                      <c:pt idx="335">
                        <c:v>1.2810041935024161</c:v>
                      </c:pt>
                      <c:pt idx="336">
                        <c:v>1.2920802129646822</c:v>
                      </c:pt>
                      <c:pt idx="337">
                        <c:v>1.3228614927960791</c:v>
                      </c:pt>
                      <c:pt idx="338">
                        <c:v>1.3332906785726981</c:v>
                      </c:pt>
                      <c:pt idx="339">
                        <c:v>1.3504748391830006</c:v>
                      </c:pt>
                      <c:pt idx="340">
                        <c:v>1.375074219451087</c:v>
                      </c:pt>
                      <c:pt idx="341">
                        <c:v>1.3876377661780057</c:v>
                      </c:pt>
                      <c:pt idx="342">
                        <c:v>1.4091264287973659</c:v>
                      </c:pt>
                      <c:pt idx="343">
                        <c:v>1.4249140279137866</c:v>
                      </c:pt>
                      <c:pt idx="344">
                        <c:v>1.4380474458377515</c:v>
                      </c:pt>
                      <c:pt idx="345">
                        <c:v>1.4621760017143466</c:v>
                      </c:pt>
                      <c:pt idx="346">
                        <c:v>1.4846305318941824</c:v>
                      </c:pt>
                      <c:pt idx="347">
                        <c:v>1.4990691754525476</c:v>
                      </c:pt>
                      <c:pt idx="348">
                        <c:v>1.5217978668629937</c:v>
                      </c:pt>
                      <c:pt idx="349">
                        <c:v>1.5408893661278364</c:v>
                      </c:pt>
                      <c:pt idx="350">
                        <c:v>1.5617459278774946</c:v>
                      </c:pt>
                      <c:pt idx="351">
                        <c:v>1.5832718154775605</c:v>
                      </c:pt>
                      <c:pt idx="352">
                        <c:v>1.6065578097705429</c:v>
                      </c:pt>
                      <c:pt idx="353">
                        <c:v>1.621655766933535</c:v>
                      </c:pt>
                      <c:pt idx="354">
                        <c:v>1.643649831034542</c:v>
                      </c:pt>
                      <c:pt idx="355">
                        <c:v>1.6657578244883191</c:v>
                      </c:pt>
                      <c:pt idx="356">
                        <c:v>1.6855374019968909</c:v>
                      </c:pt>
                      <c:pt idx="357">
                        <c:v>1.7084837450531118</c:v>
                      </c:pt>
                      <c:pt idx="358">
                        <c:v>1.7276087870098393</c:v>
                      </c:pt>
                      <c:pt idx="359">
                        <c:v>1.7471049741877478</c:v>
                      </c:pt>
                      <c:pt idx="360">
                        <c:v>1.7664672271930424</c:v>
                      </c:pt>
                      <c:pt idx="361">
                        <c:v>1.7801729338438321</c:v>
                      </c:pt>
                      <c:pt idx="362">
                        <c:v>1.799858236910532</c:v>
                      </c:pt>
                      <c:pt idx="363">
                        <c:v>1.817627091838282</c:v>
                      </c:pt>
                      <c:pt idx="364">
                        <c:v>1.8348846612509764</c:v>
                      </c:pt>
                      <c:pt idx="365">
                        <c:v>1.8482752158076157</c:v>
                      </c:pt>
                      <c:pt idx="366">
                        <c:v>1.8605265632527006</c:v>
                      </c:pt>
                      <c:pt idx="367">
                        <c:v>1.8716189893332877</c:v>
                      </c:pt>
                      <c:pt idx="368">
                        <c:v>1.8800921960566155</c:v>
                      </c:pt>
                      <c:pt idx="369">
                        <c:v>1.8879495210246755</c:v>
                      </c:pt>
                      <c:pt idx="370">
                        <c:v>1.8932353200335239</c:v>
                      </c:pt>
                      <c:pt idx="371">
                        <c:v>1.8979096535911708</c:v>
                      </c:pt>
                      <c:pt idx="372">
                        <c:v>1.9016873581417824</c:v>
                      </c:pt>
                      <c:pt idx="373">
                        <c:v>1.9040260492647034</c:v>
                      </c:pt>
                      <c:pt idx="374">
                        <c:v>1.9044357381459405</c:v>
                      </c:pt>
                      <c:pt idx="375">
                        <c:v>1.9035764011782945</c:v>
                      </c:pt>
                      <c:pt idx="376">
                        <c:v>1.9015731517658925</c:v>
                      </c:pt>
                      <c:pt idx="377">
                        <c:v>1.8978305573139609</c:v>
                      </c:pt>
                      <c:pt idx="378">
                        <c:v>1.8921068351461143</c:v>
                      </c:pt>
                      <c:pt idx="379">
                        <c:v>1.8857050925877732</c:v>
                      </c:pt>
                      <c:pt idx="380">
                        <c:v>1.8774263952541583</c:v>
                      </c:pt>
                      <c:pt idx="381">
                        <c:v>1.8690844454578528</c:v>
                      </c:pt>
                      <c:pt idx="382">
                        <c:v>1.8605615537777986</c:v>
                      </c:pt>
                      <c:pt idx="383">
                        <c:v>1.8505762278858644</c:v>
                      </c:pt>
                      <c:pt idx="384">
                        <c:v>1.8395809397223497</c:v>
                      </c:pt>
                      <c:pt idx="385">
                        <c:v>1.8276347836322899</c:v>
                      </c:pt>
                      <c:pt idx="386">
                        <c:v>1.8147207056044676</c:v>
                      </c:pt>
                      <c:pt idx="387">
                        <c:v>1.8009353113932385</c:v>
                      </c:pt>
                      <c:pt idx="388">
                        <c:v>1.7869831898082595</c:v>
                      </c:pt>
                      <c:pt idx="389">
                        <c:v>1.7729177115426449</c:v>
                      </c:pt>
                      <c:pt idx="390">
                        <c:v>1.7584822807670362</c:v>
                      </c:pt>
                      <c:pt idx="391">
                        <c:v>1.7434445059038559</c:v>
                      </c:pt>
                      <c:pt idx="392">
                        <c:v>1.7294395641631781</c:v>
                      </c:pt>
                      <c:pt idx="393">
                        <c:v>1.7157949993532686</c:v>
                      </c:pt>
                      <c:pt idx="394">
                        <c:v>1.7016355069864502</c:v>
                      </c:pt>
                      <c:pt idx="395">
                        <c:v>1.6874622691509036</c:v>
                      </c:pt>
                      <c:pt idx="396">
                        <c:v>1.6713282626943566</c:v>
                      </c:pt>
                      <c:pt idx="397">
                        <c:v>1.6558789478018103</c:v>
                      </c:pt>
                      <c:pt idx="398">
                        <c:v>1.6400955186378279</c:v>
                      </c:pt>
                      <c:pt idx="399">
                        <c:v>1.6244407545474484</c:v>
                      </c:pt>
                      <c:pt idx="400">
                        <c:v>1.6087470610266537</c:v>
                      </c:pt>
                      <c:pt idx="401">
                        <c:v>1.5928823179026033</c:v>
                      </c:pt>
                      <c:pt idx="402">
                        <c:v>1.577140718155555</c:v>
                      </c:pt>
                      <c:pt idx="403">
                        <c:v>1.5627704684557666</c:v>
                      </c:pt>
                      <c:pt idx="404">
                        <c:v>1.5487700053426812</c:v>
                      </c:pt>
                      <c:pt idx="405">
                        <c:v>1.5345570429003141</c:v>
                      </c:pt>
                      <c:pt idx="406">
                        <c:v>1.5196393430445208</c:v>
                      </c:pt>
                      <c:pt idx="407">
                        <c:v>1.5045609335770906</c:v>
                      </c:pt>
                      <c:pt idx="408">
                        <c:v>1.4893568250201668</c:v>
                      </c:pt>
                      <c:pt idx="409">
                        <c:v>1.474675862875112</c:v>
                      </c:pt>
                      <c:pt idx="410">
                        <c:v>1.4599388724103353</c:v>
                      </c:pt>
                      <c:pt idx="411">
                        <c:v>1.4452303779502924</c:v>
                      </c:pt>
                      <c:pt idx="412">
                        <c:v>1.4312318633733663</c:v>
                      </c:pt>
                      <c:pt idx="413">
                        <c:v>1.4176760375571902</c:v>
                      </c:pt>
                      <c:pt idx="414">
                        <c:v>1.4051852502506323</c:v>
                      </c:pt>
                      <c:pt idx="415">
                        <c:v>1.3917534926066182</c:v>
                      </c:pt>
                      <c:pt idx="416">
                        <c:v>1.3781530279406153</c:v>
                      </c:pt>
                      <c:pt idx="417">
                        <c:v>1.3649771639413124</c:v>
                      </c:pt>
                      <c:pt idx="418">
                        <c:v>1.3521754342280401</c:v>
                      </c:pt>
                      <c:pt idx="419">
                        <c:v>1.3391784158320783</c:v>
                      </c:pt>
                      <c:pt idx="420">
                        <c:v>1.3264373756414238</c:v>
                      </c:pt>
                      <c:pt idx="421">
                        <c:v>1.3124458079751247</c:v>
                      </c:pt>
                      <c:pt idx="422">
                        <c:v>1.2992452483440129</c:v>
                      </c:pt>
                      <c:pt idx="423">
                        <c:v>1.2865181064459723</c:v>
                      </c:pt>
                      <c:pt idx="424">
                        <c:v>1.2751523990188827</c:v>
                      </c:pt>
                      <c:pt idx="425">
                        <c:v>1.2643372369458521</c:v>
                      </c:pt>
                      <c:pt idx="426">
                        <c:v>1.2517428521325404</c:v>
                      </c:pt>
                      <c:pt idx="427">
                        <c:v>1.2411254541924726</c:v>
                      </c:pt>
                      <c:pt idx="428">
                        <c:v>1.2297853492030582</c:v>
                      </c:pt>
                      <c:pt idx="429">
                        <c:v>1.2194396761146888</c:v>
                      </c:pt>
                      <c:pt idx="430">
                        <c:v>1.2082350444377259</c:v>
                      </c:pt>
                      <c:pt idx="431">
                        <c:v>1.1973073318998031</c:v>
                      </c:pt>
                      <c:pt idx="432">
                        <c:v>1.1867442192027011</c:v>
                      </c:pt>
                      <c:pt idx="433">
                        <c:v>1.1758480149921942</c:v>
                      </c:pt>
                      <c:pt idx="434">
                        <c:v>1.1646594308460754</c:v>
                      </c:pt>
                      <c:pt idx="435">
                        <c:v>1.1544003251819388</c:v>
                      </c:pt>
                      <c:pt idx="436">
                        <c:v>1.1451993594309677</c:v>
                      </c:pt>
                      <c:pt idx="437">
                        <c:v>1.1361464436159932</c:v>
                      </c:pt>
                      <c:pt idx="438">
                        <c:v>1.1270650618428917</c:v>
                      </c:pt>
                      <c:pt idx="439">
                        <c:v>1.1176543004315329</c:v>
                      </c:pt>
                      <c:pt idx="440">
                        <c:v>1.1082635173741695</c:v>
                      </c:pt>
                      <c:pt idx="441">
                        <c:v>1.0995356219215524</c:v>
                      </c:pt>
                      <c:pt idx="442">
                        <c:v>1.0905535971692077</c:v>
                      </c:pt>
                      <c:pt idx="443">
                        <c:v>1.0822993346854857</c:v>
                      </c:pt>
                      <c:pt idx="444">
                        <c:v>1.0732700077263388</c:v>
                      </c:pt>
                      <c:pt idx="445">
                        <c:v>1.0647110417813204</c:v>
                      </c:pt>
                      <c:pt idx="446">
                        <c:v>1.0562997320421053</c:v>
                      </c:pt>
                      <c:pt idx="447">
                        <c:v>1.0472369672075341</c:v>
                      </c:pt>
                      <c:pt idx="448">
                        <c:v>1.039942724398609</c:v>
                      </c:pt>
                      <c:pt idx="449">
                        <c:v>1.0309515077383626</c:v>
                      </c:pt>
                      <c:pt idx="450">
                        <c:v>1.0233832634277109</c:v>
                      </c:pt>
                      <c:pt idx="451">
                        <c:v>1.0154874678345054</c:v>
                      </c:pt>
                      <c:pt idx="452">
                        <c:v>1.0069730363872569</c:v>
                      </c:pt>
                      <c:pt idx="453">
                        <c:v>1.0000681788817567</c:v>
                      </c:pt>
                      <c:pt idx="454">
                        <c:v>0.99459959422870081</c:v>
                      </c:pt>
                      <c:pt idx="455">
                        <c:v>0.98551265075590644</c:v>
                      </c:pt>
                      <c:pt idx="456">
                        <c:v>0.97631434429823527</c:v>
                      </c:pt>
                      <c:pt idx="457">
                        <c:v>0.96745502350912149</c:v>
                      </c:pt>
                      <c:pt idx="458">
                        <c:v>0.95932001498956787</c:v>
                      </c:pt>
                      <c:pt idx="459">
                        <c:v>0.95322971279718616</c:v>
                      </c:pt>
                      <c:pt idx="460">
                        <c:v>0.94718317053007617</c:v>
                      </c:pt>
                      <c:pt idx="461">
                        <c:v>0.93965426227177407</c:v>
                      </c:pt>
                      <c:pt idx="462">
                        <c:v>0.93453152706373666</c:v>
                      </c:pt>
                      <c:pt idx="463">
                        <c:v>0.92662973720751896</c:v>
                      </c:pt>
                      <c:pt idx="464">
                        <c:v>0.92038168596307335</c:v>
                      </c:pt>
                      <c:pt idx="465">
                        <c:v>0.9169836751889161</c:v>
                      </c:pt>
                      <c:pt idx="466">
                        <c:v>0.90846126607410937</c:v>
                      </c:pt>
                      <c:pt idx="467">
                        <c:v>0.90550888145247366</c:v>
                      </c:pt>
                      <c:pt idx="468">
                        <c:v>0.89686927380600068</c:v>
                      </c:pt>
                      <c:pt idx="469">
                        <c:v>0.89319792268585319</c:v>
                      </c:pt>
                      <c:pt idx="470">
                        <c:v>0.88455890069946685</c:v>
                      </c:pt>
                      <c:pt idx="471">
                        <c:v>0.87575031820410998</c:v>
                      </c:pt>
                      <c:pt idx="472">
                        <c:v>0.87293258670081919</c:v>
                      </c:pt>
                      <c:pt idx="473">
                        <c:v>0.86518146529664608</c:v>
                      </c:pt>
                      <c:pt idx="474">
                        <c:v>0.86083796602454032</c:v>
                      </c:pt>
                      <c:pt idx="475">
                        <c:v>0.85687177935587244</c:v>
                      </c:pt>
                      <c:pt idx="476">
                        <c:v>0.8525662340058856</c:v>
                      </c:pt>
                      <c:pt idx="477">
                        <c:v>0.84567663101410895</c:v>
                      </c:pt>
                      <c:pt idx="478">
                        <c:v>0.84048035523991782</c:v>
                      </c:pt>
                      <c:pt idx="479">
                        <c:v>0.83382614642762365</c:v>
                      </c:pt>
                      <c:pt idx="480">
                        <c:v>0.82929283490633587</c:v>
                      </c:pt>
                      <c:pt idx="481">
                        <c:v>0.82572489266972426</c:v>
                      </c:pt>
                      <c:pt idx="482">
                        <c:v>0.82064347897027889</c:v>
                      </c:pt>
                      <c:pt idx="483">
                        <c:v>0.81199803583246988</c:v>
                      </c:pt>
                      <c:pt idx="484">
                        <c:v>0.80445866119105636</c:v>
                      </c:pt>
                      <c:pt idx="485">
                        <c:v>0.80089694339732787</c:v>
                      </c:pt>
                      <c:pt idx="486">
                        <c:v>0.79700342057086693</c:v>
                      </c:pt>
                      <c:pt idx="487">
                        <c:v>0.79507843903690045</c:v>
                      </c:pt>
                      <c:pt idx="488">
                        <c:v>0.79299927656114422</c:v>
                      </c:pt>
                      <c:pt idx="489">
                        <c:v>0.78942684878222169</c:v>
                      </c:pt>
                      <c:pt idx="490">
                        <c:v>0.78334749790968627</c:v>
                      </c:pt>
                      <c:pt idx="491">
                        <c:v>0.78150499094266035</c:v>
                      </c:pt>
                      <c:pt idx="492">
                        <c:v>0.77590092406619537</c:v>
                      </c:pt>
                      <c:pt idx="493">
                        <c:v>0.77278216681703282</c:v>
                      </c:pt>
                      <c:pt idx="494">
                        <c:v>0.76934822441645123</c:v>
                      </c:pt>
                      <c:pt idx="495">
                        <c:v>0.76216625924169479</c:v>
                      </c:pt>
                      <c:pt idx="496">
                        <c:v>0.75947595743766705</c:v>
                      </c:pt>
                      <c:pt idx="497">
                        <c:v>0.76260865094032626</c:v>
                      </c:pt>
                      <c:pt idx="498">
                        <c:v>0.75140791017610287</c:v>
                      </c:pt>
                      <c:pt idx="499">
                        <c:v>0.7498780949816517</c:v>
                      </c:pt>
                      <c:pt idx="500">
                        <c:v>0.73540102710462907</c:v>
                      </c:pt>
                      <c:pt idx="501">
                        <c:v>0.7365073328353493</c:v>
                      </c:pt>
                      <c:pt idx="502">
                        <c:v>0.7291261390050473</c:v>
                      </c:pt>
                      <c:pt idx="503">
                        <c:v>0.72393321541668099</c:v>
                      </c:pt>
                      <c:pt idx="504">
                        <c:v>0.72500348145365723</c:v>
                      </c:pt>
                      <c:pt idx="505">
                        <c:v>0.71333620252654129</c:v>
                      </c:pt>
                      <c:pt idx="506">
                        <c:v>0.7097662319892003</c:v>
                      </c:pt>
                      <c:pt idx="507">
                        <c:v>0.7117061911162621</c:v>
                      </c:pt>
                      <c:pt idx="508">
                        <c:v>0.69670970999770532</c:v>
                      </c:pt>
                      <c:pt idx="509">
                        <c:v>0.69311234800098553</c:v>
                      </c:pt>
                      <c:pt idx="510">
                        <c:v>0.69207781050976069</c:v>
                      </c:pt>
                      <c:pt idx="511">
                        <c:v>0.67527467126614815</c:v>
                      </c:pt>
                      <c:pt idx="512">
                        <c:v>0.68122214609437337</c:v>
                      </c:pt>
                      <c:pt idx="513">
                        <c:v>0.67251208814587826</c:v>
                      </c:pt>
                      <c:pt idx="514">
                        <c:v>0.67195608847224209</c:v>
                      </c:pt>
                      <c:pt idx="515">
                        <c:v>0.66971323747541422</c:v>
                      </c:pt>
                      <c:pt idx="516">
                        <c:v>0.65958308156595136</c:v>
                      </c:pt>
                      <c:pt idx="517">
                        <c:v>0.65585567719033433</c:v>
                      </c:pt>
                      <c:pt idx="518">
                        <c:v>0.65266360485025043</c:v>
                      </c:pt>
                      <c:pt idx="519">
                        <c:v>0.64381792243993952</c:v>
                      </c:pt>
                      <c:pt idx="520">
                        <c:v>0.63808902247603316</c:v>
                      </c:pt>
                      <c:pt idx="521">
                        <c:v>0.62823122697716782</c:v>
                      </c:pt>
                      <c:pt idx="522">
                        <c:v>0.62913272459204939</c:v>
                      </c:pt>
                      <c:pt idx="523">
                        <c:v>0.61176344388230408</c:v>
                      </c:pt>
                      <c:pt idx="524">
                        <c:v>0.61218401034678127</c:v>
                      </c:pt>
                      <c:pt idx="525">
                        <c:v>0.60487355480768301</c:v>
                      </c:pt>
                      <c:pt idx="526">
                        <c:v>0.59327609585921348</c:v>
                      </c:pt>
                      <c:pt idx="527">
                        <c:v>0.59036538712371012</c:v>
                      </c:pt>
                      <c:pt idx="528">
                        <c:v>0.5811774997707152</c:v>
                      </c:pt>
                      <c:pt idx="529">
                        <c:v>0.58122898936873402</c:v>
                      </c:pt>
                      <c:pt idx="530">
                        <c:v>0.57068021127958257</c:v>
                      </c:pt>
                      <c:pt idx="531">
                        <c:v>0.5603548057446478</c:v>
                      </c:pt>
                      <c:pt idx="532">
                        <c:v>0.55769086602094819</c:v>
                      </c:pt>
                      <c:pt idx="533">
                        <c:v>0.54868920511521202</c:v>
                      </c:pt>
                      <c:pt idx="534">
                        <c:v>0.54097255527331201</c:v>
                      </c:pt>
                      <c:pt idx="535">
                        <c:v>0.53341944807767416</c:v>
                      </c:pt>
                      <c:pt idx="536">
                        <c:v>0.53009630074897474</c:v>
                      </c:pt>
                      <c:pt idx="537">
                        <c:v>0.51860092166758931</c:v>
                      </c:pt>
                      <c:pt idx="538">
                        <c:v>0.51589979467975333</c:v>
                      </c:pt>
                      <c:pt idx="539">
                        <c:v>0.50801876900959253</c:v>
                      </c:pt>
                      <c:pt idx="540">
                        <c:v>0.49908511278846573</c:v>
                      </c:pt>
                      <c:pt idx="541">
                        <c:v>0.49442469128996297</c:v>
                      </c:pt>
                      <c:pt idx="542">
                        <c:v>0.48812721396301056</c:v>
                      </c:pt>
                      <c:pt idx="543">
                        <c:v>0.48369040292590154</c:v>
                      </c:pt>
                      <c:pt idx="544">
                        <c:v>0.47679830911178778</c:v>
                      </c:pt>
                      <c:pt idx="545">
                        <c:v>0.46938146216291077</c:v>
                      </c:pt>
                      <c:pt idx="546">
                        <c:v>0.46138025772570584</c:v>
                      </c:pt>
                      <c:pt idx="547">
                        <c:v>0.45506256221181229</c:v>
                      </c:pt>
                      <c:pt idx="548">
                        <c:v>0.44955383490962098</c:v>
                      </c:pt>
                      <c:pt idx="549">
                        <c:v>0.44054386941881846</c:v>
                      </c:pt>
                      <c:pt idx="550">
                        <c:v>0.43264416950041812</c:v>
                      </c:pt>
                      <c:pt idx="551">
                        <c:v>0.42768876502221065</c:v>
                      </c:pt>
                      <c:pt idx="552">
                        <c:v>0.41982296288291976</c:v>
                      </c:pt>
                      <c:pt idx="553">
                        <c:v>0.40925986776946571</c:v>
                      </c:pt>
                      <c:pt idx="554">
                        <c:v>0.40487423748236473</c:v>
                      </c:pt>
                      <c:pt idx="555">
                        <c:v>0.40421774451492393</c:v>
                      </c:pt>
                      <c:pt idx="556">
                        <c:v>0.3936331053404557</c:v>
                      </c:pt>
                      <c:pt idx="557">
                        <c:v>0.38252240416466815</c:v>
                      </c:pt>
                      <c:pt idx="558">
                        <c:v>0.38653053324247655</c:v>
                      </c:pt>
                      <c:pt idx="559">
                        <c:v>0.38900137575813581</c:v>
                      </c:pt>
                      <c:pt idx="560">
                        <c:v>0.36962045361585888</c:v>
                      </c:pt>
                      <c:pt idx="561">
                        <c:v>0.35965262294033767</c:v>
                      </c:pt>
                      <c:pt idx="562">
                        <c:v>0.36006641249489113</c:v>
                      </c:pt>
                      <c:pt idx="563">
                        <c:v>0.34690038811334162</c:v>
                      </c:pt>
                      <c:pt idx="564">
                        <c:v>0.34021441346164077</c:v>
                      </c:pt>
                      <c:pt idx="565">
                        <c:v>0.3511670128748014</c:v>
                      </c:pt>
                      <c:pt idx="566">
                        <c:v>0.33970657647075447</c:v>
                      </c:pt>
                      <c:pt idx="567">
                        <c:v>0.33099582480049861</c:v>
                      </c:pt>
                      <c:pt idx="568">
                        <c:v>0.3292693010259975</c:v>
                      </c:pt>
                      <c:pt idx="569">
                        <c:v>0.33645613139088143</c:v>
                      </c:pt>
                      <c:pt idx="570">
                        <c:v>0.32242853290043133</c:v>
                      </c:pt>
                      <c:pt idx="571">
                        <c:v>0.29209761359797892</c:v>
                      </c:pt>
                      <c:pt idx="572">
                        <c:v>0.30080453831662968</c:v>
                      </c:pt>
                      <c:pt idx="573">
                        <c:v>0.31432299033777017</c:v>
                      </c:pt>
                      <c:pt idx="574">
                        <c:v>0.29879458457089642</c:v>
                      </c:pt>
                      <c:pt idx="575">
                        <c:v>0.27679348765836287</c:v>
                      </c:pt>
                      <c:pt idx="576">
                        <c:v>0.29344100795116296</c:v>
                      </c:pt>
                      <c:pt idx="577">
                        <c:v>0.27373073707277079</c:v>
                      </c:pt>
                      <c:pt idx="578">
                        <c:v>0.2781447048786822</c:v>
                      </c:pt>
                      <c:pt idx="579">
                        <c:v>0.27321408211740994</c:v>
                      </c:pt>
                      <c:pt idx="580">
                        <c:v>0.26400724945578907</c:v>
                      </c:pt>
                      <c:pt idx="581">
                        <c:v>0.25956616724282811</c:v>
                      </c:pt>
                      <c:pt idx="582">
                        <c:v>0.25393983244108626</c:v>
                      </c:pt>
                      <c:pt idx="583">
                        <c:v>0.25878665050612221</c:v>
                      </c:pt>
                      <c:pt idx="584">
                        <c:v>0.24613109692469598</c:v>
                      </c:pt>
                      <c:pt idx="585">
                        <c:v>0.23224776838600791</c:v>
                      </c:pt>
                      <c:pt idx="586">
                        <c:v>0.22918071989948421</c:v>
                      </c:pt>
                      <c:pt idx="587">
                        <c:v>0.23114884851182327</c:v>
                      </c:pt>
                      <c:pt idx="588">
                        <c:v>0.22343025966364063</c:v>
                      </c:pt>
                      <c:pt idx="589">
                        <c:v>0.22377517028292726</c:v>
                      </c:pt>
                      <c:pt idx="590">
                        <c:v>0.22206063362803016</c:v>
                      </c:pt>
                      <c:pt idx="591">
                        <c:v>0.21325152062387812</c:v>
                      </c:pt>
                      <c:pt idx="592">
                        <c:v>0.2361985611291208</c:v>
                      </c:pt>
                      <c:pt idx="593">
                        <c:v>0.21924937724098029</c:v>
                      </c:pt>
                      <c:pt idx="594">
                        <c:v>0.20468203016272538</c:v>
                      </c:pt>
                      <c:pt idx="595">
                        <c:v>0.21259772572813823</c:v>
                      </c:pt>
                      <c:pt idx="596">
                        <c:v>0.21787305562833811</c:v>
                      </c:pt>
                      <c:pt idx="597">
                        <c:v>0.22181235421378417</c:v>
                      </c:pt>
                      <c:pt idx="598">
                        <c:v>0.20906520647144231</c:v>
                      </c:pt>
                      <c:pt idx="599">
                        <c:v>0.18399088559089416</c:v>
                      </c:pt>
                      <c:pt idx="600">
                        <c:v>0.18448246503704005</c:v>
                      </c:pt>
                      <c:pt idx="601">
                        <c:v>0.18031745028461227</c:v>
                      </c:pt>
                      <c:pt idx="602">
                        <c:v>0.18761236422288649</c:v>
                      </c:pt>
                      <c:pt idx="603">
                        <c:v>0.16608567976192878</c:v>
                      </c:pt>
                      <c:pt idx="604">
                        <c:v>0.18589754728519947</c:v>
                      </c:pt>
                      <c:pt idx="605">
                        <c:v>0.16517841997989072</c:v>
                      </c:pt>
                      <c:pt idx="606">
                        <c:v>0.14519422997317272</c:v>
                      </c:pt>
                      <c:pt idx="607">
                        <c:v>0.16436594391407156</c:v>
                      </c:pt>
                      <c:pt idx="608">
                        <c:v>0.17012406918431272</c:v>
                      </c:pt>
                      <c:pt idx="609">
                        <c:v>0.16893715347095992</c:v>
                      </c:pt>
                      <c:pt idx="610">
                        <c:v>0.1552136281344004</c:v>
                      </c:pt>
                      <c:pt idx="611">
                        <c:v>0.16720623569191168</c:v>
                      </c:pt>
                      <c:pt idx="612">
                        <c:v>0.17454793279594352</c:v>
                      </c:pt>
                      <c:pt idx="613">
                        <c:v>0.1592479717564465</c:v>
                      </c:pt>
                      <c:pt idx="614">
                        <c:v>0.13361107189864194</c:v>
                      </c:pt>
                      <c:pt idx="615">
                        <c:v>0.15276855529496708</c:v>
                      </c:pt>
                      <c:pt idx="616">
                        <c:v>0.16510389242449036</c:v>
                      </c:pt>
                      <c:pt idx="617">
                        <c:v>0.14797636288162611</c:v>
                      </c:pt>
                      <c:pt idx="618">
                        <c:v>0.12615641826586782</c:v>
                      </c:pt>
                      <c:pt idx="619">
                        <c:v>0.13681819319040697</c:v>
                      </c:pt>
                      <c:pt idx="620">
                        <c:v>0.14801528164515271</c:v>
                      </c:pt>
                      <c:pt idx="621">
                        <c:v>0.12793661507862755</c:v>
                      </c:pt>
                      <c:pt idx="622">
                        <c:v>0.14102624742424455</c:v>
                      </c:pt>
                      <c:pt idx="623">
                        <c:v>0.12217916654614078</c:v>
                      </c:pt>
                      <c:pt idx="624">
                        <c:v>0.11371144396083772</c:v>
                      </c:pt>
                      <c:pt idx="625">
                        <c:v>0.11092792427122626</c:v>
                      </c:pt>
                      <c:pt idx="626">
                        <c:v>0.10253694983727865</c:v>
                      </c:pt>
                      <c:pt idx="627">
                        <c:v>9.5355935881595952E-2</c:v>
                      </c:pt>
                      <c:pt idx="628">
                        <c:v>0.10326753226034252</c:v>
                      </c:pt>
                      <c:pt idx="629">
                        <c:v>9.0599074784698155E-2</c:v>
                      </c:pt>
                      <c:pt idx="630">
                        <c:v>8.4509073259433728E-2</c:v>
                      </c:pt>
                      <c:pt idx="631">
                        <c:v>8.5351239615295782E-2</c:v>
                      </c:pt>
                      <c:pt idx="632">
                        <c:v>0.10306993023598238</c:v>
                      </c:pt>
                      <c:pt idx="633">
                        <c:v>9.6534968118605555E-2</c:v>
                      </c:pt>
                      <c:pt idx="634">
                        <c:v>0.10412539007472336</c:v>
                      </c:pt>
                      <c:pt idx="635">
                        <c:v>0.10045911837198576</c:v>
                      </c:pt>
                      <c:pt idx="636">
                        <c:v>9.9905670242031411E-2</c:v>
                      </c:pt>
                      <c:pt idx="637">
                        <c:v>0.10493892487004114</c:v>
                      </c:pt>
                      <c:pt idx="638">
                        <c:v>0.10645030817514715</c:v>
                      </c:pt>
                      <c:pt idx="639">
                        <c:v>0.11843073839982225</c:v>
                      </c:pt>
                      <c:pt idx="640">
                        <c:v>0.11299857007596446</c:v>
                      </c:pt>
                      <c:pt idx="641">
                        <c:v>0.10694422228065356</c:v>
                      </c:pt>
                      <c:pt idx="642">
                        <c:v>0.10775249874016246</c:v>
                      </c:pt>
                      <c:pt idx="643">
                        <c:v>0.11311606905875893</c:v>
                      </c:pt>
                      <c:pt idx="644">
                        <c:v>0.10232185873588992</c:v>
                      </c:pt>
                      <c:pt idx="645">
                        <c:v>0.11187184620920818</c:v>
                      </c:pt>
                      <c:pt idx="646">
                        <c:v>0.10960115527494897</c:v>
                      </c:pt>
                      <c:pt idx="647">
                        <c:v>9.6848860039734447E-2</c:v>
                      </c:pt>
                      <c:pt idx="648">
                        <c:v>9.8727116193088799E-2</c:v>
                      </c:pt>
                      <c:pt idx="649">
                        <c:v>8.8329616829419741E-2</c:v>
                      </c:pt>
                      <c:pt idx="650">
                        <c:v>8.9545522139569539E-2</c:v>
                      </c:pt>
                      <c:pt idx="651">
                        <c:v>0.10368812168664468</c:v>
                      </c:pt>
                      <c:pt idx="652">
                        <c:v>9.7005547285689872E-2</c:v>
                      </c:pt>
                      <c:pt idx="653">
                        <c:v>9.7223286890569721E-2</c:v>
                      </c:pt>
                      <c:pt idx="654">
                        <c:v>9.0404439475985851E-2</c:v>
                      </c:pt>
                      <c:pt idx="655">
                        <c:v>9.2037795724538018E-2</c:v>
                      </c:pt>
                      <c:pt idx="656">
                        <c:v>8.4249093443268405E-2</c:v>
                      </c:pt>
                      <c:pt idx="657">
                        <c:v>8.620032275683559E-2</c:v>
                      </c:pt>
                      <c:pt idx="658">
                        <c:v>8.5270593800685468E-2</c:v>
                      </c:pt>
                      <c:pt idx="659">
                        <c:v>8.0392323207761907E-2</c:v>
                      </c:pt>
                      <c:pt idx="660">
                        <c:v>7.3494731912843239E-2</c:v>
                      </c:pt>
                      <c:pt idx="661">
                        <c:v>8.1549283388367713E-2</c:v>
                      </c:pt>
                      <c:pt idx="662">
                        <c:v>7.4165608201270494E-2</c:v>
                      </c:pt>
                      <c:pt idx="663">
                        <c:v>7.7559025482111091E-2</c:v>
                      </c:pt>
                      <c:pt idx="664">
                        <c:v>7.7905080497173734E-2</c:v>
                      </c:pt>
                      <c:pt idx="665">
                        <c:v>6.2316438209530353E-2</c:v>
                      </c:pt>
                      <c:pt idx="666">
                        <c:v>6.6411284729444187E-2</c:v>
                      </c:pt>
                      <c:pt idx="667">
                        <c:v>5.7858869618964623E-2</c:v>
                      </c:pt>
                      <c:pt idx="668">
                        <c:v>5.7858869618964623E-2</c:v>
                      </c:pt>
                      <c:pt idx="669">
                        <c:v>4.6539254887611264E-2</c:v>
                      </c:pt>
                      <c:pt idx="670">
                        <c:v>4.4960915837881296E-2</c:v>
                      </c:pt>
                      <c:pt idx="671">
                        <c:v>4.0717424768131553E-2</c:v>
                      </c:pt>
                      <c:pt idx="672">
                        <c:v>2.9424769902590766E-2</c:v>
                      </c:pt>
                      <c:pt idx="673">
                        <c:v>3.2538179260006656E-2</c:v>
                      </c:pt>
                      <c:pt idx="674">
                        <c:v>2.9648738242085845E-2</c:v>
                      </c:pt>
                      <c:pt idx="675">
                        <c:v>3.4665348033773094E-2</c:v>
                      </c:pt>
                      <c:pt idx="676">
                        <c:v>3.0025004611134474E-2</c:v>
                      </c:pt>
                      <c:pt idx="677">
                        <c:v>2.6667658481791777E-2</c:v>
                      </c:pt>
                      <c:pt idx="678">
                        <c:v>2.1919540367213382E-2</c:v>
                      </c:pt>
                      <c:pt idx="679">
                        <c:v>7.2594555448588722E-3</c:v>
                      </c:pt>
                      <c:pt idx="680">
                        <c:v>2.003087770005187E-2</c:v>
                      </c:pt>
                      <c:pt idx="681">
                        <c:v>1.6102367357609011E-2</c:v>
                      </c:pt>
                      <c:pt idx="682">
                        <c:v>5.4778080322499256E-3</c:v>
                      </c:pt>
                      <c:pt idx="683">
                        <c:v>5.9505733528054114E-3</c:v>
                      </c:pt>
                      <c:pt idx="684">
                        <c:v>-1.3708493707189991E-2</c:v>
                      </c:pt>
                      <c:pt idx="685">
                        <c:v>-1.0762041554599361E-2</c:v>
                      </c:pt>
                      <c:pt idx="686">
                        <c:v>-1.8182751416910538E-2</c:v>
                      </c:pt>
                      <c:pt idx="687">
                        <c:v>-2.6056531528670338E-2</c:v>
                      </c:pt>
                      <c:pt idx="688">
                        <c:v>-4.5172552203928018E-2</c:v>
                      </c:pt>
                      <c:pt idx="689">
                        <c:v>-5.2620690875322403E-2</c:v>
                      </c:pt>
                      <c:pt idx="690">
                        <c:v>-5.9548763749800941E-2</c:v>
                      </c:pt>
                      <c:pt idx="691">
                        <c:v>-8.7487801989842406E-2</c:v>
                      </c:pt>
                      <c:pt idx="692">
                        <c:v>-0.10951359042801934</c:v>
                      </c:pt>
                      <c:pt idx="693">
                        <c:v>-0.12659452429067161</c:v>
                      </c:pt>
                      <c:pt idx="694">
                        <c:v>-0.15747937548759336</c:v>
                      </c:pt>
                      <c:pt idx="695">
                        <c:v>-0.15161811136845105</c:v>
                      </c:pt>
                      <c:pt idx="696">
                        <c:v>-0.13897066792274526</c:v>
                      </c:pt>
                      <c:pt idx="697">
                        <c:v>-0.14106117557272041</c:v>
                      </c:pt>
                      <c:pt idx="698">
                        <c:v>-0.10428912511319877</c:v>
                      </c:pt>
                      <c:pt idx="699">
                        <c:v>-9.7255957736802082E-2</c:v>
                      </c:pt>
                      <c:pt idx="700">
                        <c:v>-0.11427701861320679</c:v>
                      </c:pt>
                      <c:pt idx="701">
                        <c:v>-0.12979865663023563</c:v>
                      </c:pt>
                      <c:pt idx="702">
                        <c:v>-0.133544884303403</c:v>
                      </c:pt>
                      <c:pt idx="703">
                        <c:v>-0.12468865500331366</c:v>
                      </c:pt>
                      <c:pt idx="704">
                        <c:v>-0.11498612822632433</c:v>
                      </c:pt>
                      <c:pt idx="705">
                        <c:v>-0.11457488456945993</c:v>
                      </c:pt>
                      <c:pt idx="706">
                        <c:v>-0.14904698809350392</c:v>
                      </c:pt>
                      <c:pt idx="707">
                        <c:v>-0.13820640404113596</c:v>
                      </c:pt>
                      <c:pt idx="708">
                        <c:v>-0.14284306640254715</c:v>
                      </c:pt>
                      <c:pt idx="709">
                        <c:v>-0.16407174110846262</c:v>
                      </c:pt>
                      <c:pt idx="710">
                        <c:v>-0.13832642215032262</c:v>
                      </c:pt>
                      <c:pt idx="711">
                        <c:v>-0.10169341236118551</c:v>
                      </c:pt>
                      <c:pt idx="712">
                        <c:v>-0.11400758921114641</c:v>
                      </c:pt>
                      <c:pt idx="713">
                        <c:v>-0.11603778526727039</c:v>
                      </c:pt>
                      <c:pt idx="714">
                        <c:v>-9.929103314937518E-2</c:v>
                      </c:pt>
                      <c:pt idx="715">
                        <c:v>-7.2688162855761199E-2</c:v>
                      </c:pt>
                      <c:pt idx="716">
                        <c:v>-5.3408232922868185E-2</c:v>
                      </c:pt>
                      <c:pt idx="717">
                        <c:v>-2.7713829523820725E-2</c:v>
                      </c:pt>
                      <c:pt idx="718">
                        <c:v>-4.2221805966205152E-2</c:v>
                      </c:pt>
                      <c:pt idx="719">
                        <c:v>-3.6568723687345962E-2</c:v>
                      </c:pt>
                    </c:numCache>
                  </c:numRef>
                </c:yVal>
                <c:smooth val="1"/>
                <c:extLst xmlns:c15="http://schemas.microsoft.com/office/drawing/2012/chart">
                  <c:ext xmlns:c16="http://schemas.microsoft.com/office/drawing/2014/chart" uri="{C3380CC4-5D6E-409C-BE32-E72D297353CC}">
                    <c16:uniqueId val="{00000002-EB90-47E5-B9E1-2AEACF3C3BBB}"/>
                  </c:ext>
                </c:extLst>
              </c15:ser>
            </c15:filteredScatterSeries>
            <c15:filteredScatterSeries>
              <c15:ser>
                <c:idx val="1"/>
                <c:order val="3"/>
                <c:tx>
                  <c:v>10250 WAVE</c:v>
                </c:tx>
                <c:spPr>
                  <a:ln w="9525" cap="rnd">
                    <a:solidFill>
                      <a:schemeClr val="accent2"/>
                    </a:solidFill>
                    <a:round/>
                  </a:ln>
                  <a:effectLst>
                    <a:outerShdw blurRad="40000" dist="23000" dir="5400000" rotWithShape="0">
                      <a:srgbClr val="000000">
                        <a:alpha val="35000"/>
                      </a:srgbClr>
                    </a:outerShdw>
                  </a:effectLst>
                </c:spPr>
                <c:marker>
                  <c:symbol val="none"/>
                </c:marker>
                <c:xVal>
                  <c:numRef>
                    <c:extLst>
                      <c:ext xmlns:c15="http://schemas.microsoft.com/office/drawing/2012/chart" uri="{02D57815-91ED-43cb-92C2-25804820EDAC}">
                        <c15:formulaRef>
                          <c15:sqref>'Graphs Task 1'!$AX$2:$AX$942</c15:sqref>
                        </c15:formulaRef>
                      </c:ext>
                    </c:extLst>
                    <c:numCache>
                      <c:formatCode>General</c:formatCode>
                      <c:ptCount val="941"/>
                      <c:pt idx="0">
                        <c:v>1.1032809517839781</c:v>
                      </c:pt>
                      <c:pt idx="1">
                        <c:v>1.1034378793006556</c:v>
                      </c:pt>
                      <c:pt idx="2">
                        <c:v>1.1035667544594123</c:v>
                      </c:pt>
                      <c:pt idx="3">
                        <c:v>1.1036678305690801</c:v>
                      </c:pt>
                      <c:pt idx="4">
                        <c:v>1.1037409639428271</c:v>
                      </c:pt>
                      <c:pt idx="5">
                        <c:v>1.1037861360782251</c:v>
                      </c:pt>
                      <c:pt idx="6">
                        <c:v>1.1038035513722573</c:v>
                      </c:pt>
                      <c:pt idx="7">
                        <c:v>1.1037930500987723</c:v>
                      </c:pt>
                      <c:pt idx="8">
                        <c:v>1.1037546954644188</c:v>
                      </c:pt>
                      <c:pt idx="9">
                        <c:v>1.103688545330481</c:v>
                      </c:pt>
                      <c:pt idx="10">
                        <c:v>1.1035945217381524</c:v>
                      </c:pt>
                      <c:pt idx="11">
                        <c:v>1.1034727371302417</c:v>
                      </c:pt>
                      <c:pt idx="12">
                        <c:v>1.1033230375581558</c:v>
                      </c:pt>
                      <c:pt idx="13">
                        <c:v>1.1031455574658533</c:v>
                      </c:pt>
                      <c:pt idx="14">
                        <c:v>1.1029401320937948</c:v>
                      </c:pt>
                      <c:pt idx="15">
                        <c:v>1.1027068525822861</c:v>
                      </c:pt>
                      <c:pt idx="16">
                        <c:v>1.1024456086470837</c:v>
                      </c:pt>
                      <c:pt idx="17">
                        <c:v>1.1021565135516498</c:v>
                      </c:pt>
                      <c:pt idx="18">
                        <c:v>1.1018391841472719</c:v>
                      </c:pt>
                      <c:pt idx="19">
                        <c:v>1.1014939520771037</c:v>
                      </c:pt>
                      <c:pt idx="20">
                        <c:v>1.1011205868646197</c:v>
                      </c:pt>
                      <c:pt idx="21">
                        <c:v>1.1007189175973835</c:v>
                      </c:pt>
                      <c:pt idx="22">
                        <c:v>1.100289194746908</c:v>
                      </c:pt>
                      <c:pt idx="23">
                        <c:v>1.099830907478305</c:v>
                      </c:pt>
                      <c:pt idx="24">
                        <c:v>1.0993443281663915</c:v>
                      </c:pt>
                      <c:pt idx="25">
                        <c:v>1.0988292302137972</c:v>
                      </c:pt>
                      <c:pt idx="26">
                        <c:v>1.0982854796589163</c:v>
                      </c:pt>
                      <c:pt idx="27">
                        <c:v>1.0977131679648882</c:v>
                      </c:pt>
                      <c:pt idx="28">
                        <c:v>1.0971118518007799</c:v>
                      </c:pt>
                      <c:pt idx="29">
                        <c:v>1.0964818427576524</c:v>
                      </c:pt>
                      <c:pt idx="30">
                        <c:v>1.095822618413</c:v>
                      </c:pt>
                      <c:pt idx="31">
                        <c:v>1.0951343796399249</c:v>
                      </c:pt>
                      <c:pt idx="32">
                        <c:v>1.0944167566244722</c:v>
                      </c:pt>
                      <c:pt idx="33">
                        <c:v>1.0936697054484656</c:v>
                      </c:pt>
                      <c:pt idx="34">
                        <c:v>1.0928932098357693</c:v>
                      </c:pt>
                      <c:pt idx="35">
                        <c:v>1.0920868458779964</c:v>
                      </c:pt>
                      <c:pt idx="36">
                        <c:v>1.0912507516391645</c:v>
                      </c:pt>
                      <c:pt idx="37">
                        <c:v>1.0903844889311078</c:v>
                      </c:pt>
                      <c:pt idx="38">
                        <c:v>1.0894880823683184</c:v>
                      </c:pt>
                      <c:pt idx="39">
                        <c:v>1.0885613485407601</c:v>
                      </c:pt>
                      <c:pt idx="40">
                        <c:v>1.0876039276494998</c:v>
                      </c:pt>
                      <c:pt idx="41">
                        <c:v>1.086615892161136</c:v>
                      </c:pt>
                      <c:pt idx="42">
                        <c:v>1.0855966974523137</c:v>
                      </c:pt>
                      <c:pt idx="43">
                        <c:v>1.0845464699113105</c:v>
                      </c:pt>
                      <c:pt idx="44">
                        <c:v>1.0834649555655345</c:v>
                      </c:pt>
                      <c:pt idx="45">
                        <c:v>1.0823518579980502</c:v>
                      </c:pt>
                      <c:pt idx="46">
                        <c:v>1.0812069064069558</c:v>
                      </c:pt>
                      <c:pt idx="47">
                        <c:v>1.0800300280752029</c:v>
                      </c:pt>
                      <c:pt idx="48">
                        <c:v>1.0788207638024412</c:v>
                      </c:pt>
                      <c:pt idx="49">
                        <c:v>1.0775792670376114</c:v>
                      </c:pt>
                      <c:pt idx="50">
                        <c:v>1.0763048186754236</c:v>
                      </c:pt>
                      <c:pt idx="51">
                        <c:v>1.0749976610872196</c:v>
                      </c:pt>
                      <c:pt idx="52">
                        <c:v>1.07365719486389</c:v>
                      </c:pt>
                      <c:pt idx="53">
                        <c:v>1.0722832632353618</c:v>
                      </c:pt>
                      <c:pt idx="54">
                        <c:v>1.0708758071488946</c:v>
                      </c:pt>
                      <c:pt idx="55">
                        <c:v>1.069434302132571</c:v>
                      </c:pt>
                      <c:pt idx="56">
                        <c:v>1.067958494232796</c:v>
                      </c:pt>
                      <c:pt idx="57">
                        <c:v>1.0664482267837292</c:v>
                      </c:pt>
                      <c:pt idx="58">
                        <c:v>1.0649032637533342</c:v>
                      </c:pt>
                      <c:pt idx="59">
                        <c:v>1.0633232167243585</c:v>
                      </c:pt>
                      <c:pt idx="60">
                        <c:v>1.0617078294818887</c:v>
                      </c:pt>
                      <c:pt idx="61">
                        <c:v>1.0600568722002841</c:v>
                      </c:pt>
                      <c:pt idx="62">
                        <c:v>1.0583699246733314</c:v>
                      </c:pt>
                      <c:pt idx="63">
                        <c:v>1.0566468814611649</c:v>
                      </c:pt>
                      <c:pt idx="64">
                        <c:v>1.0548873376409169</c:v>
                      </c:pt>
                      <c:pt idx="65">
                        <c:v>1.0530908759008026</c:v>
                      </c:pt>
                      <c:pt idx="66">
                        <c:v>1.0512573238128085</c:v>
                      </c:pt>
                      <c:pt idx="67">
                        <c:v>1.0493861305883787</c:v>
                      </c:pt>
                      <c:pt idx="68">
                        <c:v>1.0474772127581973</c:v>
                      </c:pt>
                      <c:pt idx="69">
                        <c:v>1.0455303304559611</c:v>
                      </c:pt>
                      <c:pt idx="70">
                        <c:v>1.0435448966354195</c:v>
                      </c:pt>
                      <c:pt idx="71">
                        <c:v>1.0415207218148055</c:v>
                      </c:pt>
                      <c:pt idx="72">
                        <c:v>1.0394574938553212</c:v>
                      </c:pt>
                      <c:pt idx="73">
                        <c:v>1.0373546990539495</c:v>
                      </c:pt>
                      <c:pt idx="74">
                        <c:v>1.0352121136549659</c:v>
                      </c:pt>
                      <c:pt idx="75">
                        <c:v>1.0330293504111918</c:v>
                      </c:pt>
                      <c:pt idx="76">
                        <c:v>1.030806047370358</c:v>
                      </c:pt>
                      <c:pt idx="77">
                        <c:v>1.0285418685067718</c:v>
                      </c:pt>
                      <c:pt idx="78">
                        <c:v>1.0262363484487163</c:v>
                      </c:pt>
                      <c:pt idx="79">
                        <c:v>1.02388943780615</c:v>
                      </c:pt>
                      <c:pt idx="80">
                        <c:v>1.0215003320741092</c:v>
                      </c:pt>
                      <c:pt idx="81">
                        <c:v>1.0190690758378651</c:v>
                      </c:pt>
                      <c:pt idx="82">
                        <c:v>1.0165947928428973</c:v>
                      </c:pt>
                      <c:pt idx="83">
                        <c:v>1.014077343594088</c:v>
                      </c:pt>
                      <c:pt idx="84">
                        <c:v>1.011516257835559</c:v>
                      </c:pt>
                      <c:pt idx="85">
                        <c:v>1.0089114146038378</c:v>
                      </c:pt>
                      <c:pt idx="86">
                        <c:v>1.0062620731167258</c:v>
                      </c:pt>
                      <c:pt idx="87">
                        <c:v>1.0035679217680951</c:v>
                      </c:pt>
                      <c:pt idx="88">
                        <c:v>1.0008284714628004</c:v>
                      </c:pt>
                      <c:pt idx="89">
                        <c:v>0.99804350768687511</c:v>
                      </c:pt>
                      <c:pt idx="90">
                        <c:v>0.99521234573088724</c:v>
                      </c:pt>
                      <c:pt idx="91">
                        <c:v>0.99233465837466095</c:v>
                      </c:pt>
                      <c:pt idx="92">
                        <c:v>0.98940993616739747</c:v>
                      </c:pt>
                      <c:pt idx="93">
                        <c:v>0.98643773772224674</c:v>
                      </c:pt>
                      <c:pt idx="94">
                        <c:v>0.98341769215031638</c:v>
                      </c:pt>
                      <c:pt idx="95">
                        <c:v>0.98034924166749049</c:v>
                      </c:pt>
                      <c:pt idx="96">
                        <c:v>0.97723176597524575</c:v>
                      </c:pt>
                      <c:pt idx="97">
                        <c:v>0.97406501970434356</c:v>
                      </c:pt>
                      <c:pt idx="98">
                        <c:v>0.97084834912114437</c:v>
                      </c:pt>
                      <c:pt idx="99">
                        <c:v>0.96758152492321525</c:v>
                      </c:pt>
                      <c:pt idx="100">
                        <c:v>0.96426354438495643</c:v>
                      </c:pt>
                      <c:pt idx="101">
                        <c:v>0.96089436904628267</c:v>
                      </c:pt>
                      <c:pt idx="102">
                        <c:v>0.95747336397870764</c:v>
                      </c:pt>
                      <c:pt idx="103">
                        <c:v>0.95399973475632172</c:v>
                      </c:pt>
                      <c:pt idx="104">
                        <c:v>0.9504733102369809</c:v>
                      </c:pt>
                      <c:pt idx="105">
                        <c:v>0.94689349190675132</c:v>
                      </c:pt>
                      <c:pt idx="106">
                        <c:v>0.94325933075352664</c:v>
                      </c:pt>
                      <c:pt idx="107">
                        <c:v>0.93957089294773932</c:v>
                      </c:pt>
                      <c:pt idx="108">
                        <c:v>0.93582699920851653</c:v>
                      </c:pt>
                      <c:pt idx="109">
                        <c:v>0.93202759242763134</c:v>
                      </c:pt>
                      <c:pt idx="110">
                        <c:v>0.9281720284654098</c:v>
                      </c:pt>
                      <c:pt idx="111">
                        <c:v>0.92425974048331228</c:v>
                      </c:pt>
                      <c:pt idx="112">
                        <c:v>0.92029004372980816</c:v>
                      </c:pt>
                      <c:pt idx="113">
                        <c:v>0.91626258241834757</c:v>
                      </c:pt>
                      <c:pt idx="114">
                        <c:v>0.91217678788418466</c:v>
                      </c:pt>
                      <c:pt idx="115">
                        <c:v>0.90803156174675392</c:v>
                      </c:pt>
                      <c:pt idx="116">
                        <c:v>0.90382716286199882</c:v>
                      </c:pt>
                      <c:pt idx="117">
                        <c:v>0.89956295184462598</c:v>
                      </c:pt>
                      <c:pt idx="118">
                        <c:v>0.89523808495752877</c:v>
                      </c:pt>
                      <c:pt idx="119">
                        <c:v>0.89085232957825267</c:v>
                      </c:pt>
                      <c:pt idx="120">
                        <c:v>0.88640520834030778</c:v>
                      </c:pt>
                      <c:pt idx="121">
                        <c:v>0.88189604136583488</c:v>
                      </c:pt>
                      <c:pt idx="122">
                        <c:v>0.87732448548197517</c:v>
                      </c:pt>
                      <c:pt idx="123">
                        <c:v>0.87269005307121705</c:v>
                      </c:pt>
                      <c:pt idx="124">
                        <c:v>0.86799269423015735</c:v>
                      </c:pt>
                      <c:pt idx="125">
                        <c:v>0.86323145956009739</c:v>
                      </c:pt>
                      <c:pt idx="126">
                        <c:v>0.85840640167701687</c:v>
                      </c:pt>
                      <c:pt idx="127">
                        <c:v>0.85351712364922183</c:v>
                      </c:pt>
                      <c:pt idx="128">
                        <c:v>0.84856331163673659</c:v>
                      </c:pt>
                      <c:pt idx="129">
                        <c:v>0.84354423569763415</c:v>
                      </c:pt>
                      <c:pt idx="130">
                        <c:v>0.83846013788461626</c:v>
                      </c:pt>
                      <c:pt idx="131">
                        <c:v>0.83331037583910927</c:v>
                      </c:pt>
                      <c:pt idx="132">
                        <c:v>0.82809478538125469</c:v>
                      </c:pt>
                      <c:pt idx="133">
                        <c:v>0.82281286967654987</c:v>
                      </c:pt>
                      <c:pt idx="134">
                        <c:v>0.81746469370424746</c:v>
                      </c:pt>
                      <c:pt idx="135">
                        <c:v>0.8120493879714169</c:v>
                      </c:pt>
                      <c:pt idx="136">
                        <c:v>0.80656648006806742</c:v>
                      </c:pt>
                      <c:pt idx="137">
                        <c:v>0.80101595376452361</c:v>
                      </c:pt>
                      <c:pt idx="138">
                        <c:v>0.7953971185535591</c:v>
                      </c:pt>
                      <c:pt idx="139">
                        <c:v>0.78970947341386177</c:v>
                      </c:pt>
                      <c:pt idx="140">
                        <c:v>0.78395183484878384</c:v>
                      </c:pt>
                      <c:pt idx="141">
                        <c:v>0.77812488041001548</c:v>
                      </c:pt>
                      <c:pt idx="142">
                        <c:v>0.77222732322337317</c:v>
                      </c:pt>
                      <c:pt idx="143">
                        <c:v>0.76625879189763746</c:v>
                      </c:pt>
                      <c:pt idx="144">
                        <c:v>0.76021831307339804</c:v>
                      </c:pt>
                      <c:pt idx="145">
                        <c:v>0.75410598418997465</c:v>
                      </c:pt>
                      <c:pt idx="146">
                        <c:v>0.74792001715857492</c:v>
                      </c:pt>
                      <c:pt idx="147">
                        <c:v>0.74166088180770862</c:v>
                      </c:pt>
                      <c:pt idx="148">
                        <c:v>0.73532659750655061</c:v>
                      </c:pt>
                      <c:pt idx="149">
                        <c:v>0.72891800235545412</c:v>
                      </c:pt>
                      <c:pt idx="150">
                        <c:v>0.72249942959651048</c:v>
                      </c:pt>
                      <c:pt idx="151">
                        <c:v>0.71604311062632942</c:v>
                      </c:pt>
                      <c:pt idx="152">
                        <c:v>0.7095158792228371</c:v>
                      </c:pt>
                      <c:pt idx="153">
                        <c:v>0.702917245247206</c:v>
                      </c:pt>
                      <c:pt idx="154">
                        <c:v>0.69624593733578932</c:v>
                      </c:pt>
                      <c:pt idx="155">
                        <c:v>0.68950115490112884</c:v>
                      </c:pt>
                      <c:pt idx="156">
                        <c:v>0.6826823058588315</c:v>
                      </c:pt>
                      <c:pt idx="157">
                        <c:v>0.67578832546056156</c:v>
                      </c:pt>
                      <c:pt idx="158">
                        <c:v>0.66881737270914099</c:v>
                      </c:pt>
                      <c:pt idx="159">
                        <c:v>0.66177024265697704</c:v>
                      </c:pt>
                      <c:pt idx="160">
                        <c:v>0.65464476136172611</c:v>
                      </c:pt>
                      <c:pt idx="161">
                        <c:v>0.64744132016341094</c:v>
                      </c:pt>
                      <c:pt idx="162">
                        <c:v>0.64015901675346187</c:v>
                      </c:pt>
                      <c:pt idx="163">
                        <c:v>0.63279737761156474</c:v>
                      </c:pt>
                      <c:pt idx="164">
                        <c:v>0.62535541512726123</c:v>
                      </c:pt>
                      <c:pt idx="165">
                        <c:v>0.61783208291518465</c:v>
                      </c:pt>
                      <c:pt idx="166">
                        <c:v>0.61022749157166301</c:v>
                      </c:pt>
                      <c:pt idx="167">
                        <c:v>0.60254011763283033</c:v>
                      </c:pt>
                      <c:pt idx="168">
                        <c:v>0.59477055228926201</c:v>
                      </c:pt>
                      <c:pt idx="169">
                        <c:v>0.58691727393665538</c:v>
                      </c:pt>
                      <c:pt idx="170">
                        <c:v>0.57898142120387319</c:v>
                      </c:pt>
                      <c:pt idx="171">
                        <c:v>0.57096134276958554</c:v>
                      </c:pt>
                      <c:pt idx="172">
                        <c:v>0.56285726272215464</c:v>
                      </c:pt>
                      <c:pt idx="173">
                        <c:v>0.55466822827736895</c:v>
                      </c:pt>
                      <c:pt idx="174">
                        <c:v>0.54639440923859839</c:v>
                      </c:pt>
                      <c:pt idx="175">
                        <c:v>0.53803471892277732</c:v>
                      </c:pt>
                      <c:pt idx="176">
                        <c:v>0.52959011618420904</c:v>
                      </c:pt>
                      <c:pt idx="177">
                        <c:v>0.52105894402430453</c:v>
                      </c:pt>
                      <c:pt idx="178">
                        <c:v>0.51244271100596805</c:v>
                      </c:pt>
                      <c:pt idx="179">
                        <c:v>0.50374011694610477</c:v>
                      </c:pt>
                      <c:pt idx="180">
                        <c:v>0.4949523937954487</c:v>
                      </c:pt>
                      <c:pt idx="181">
                        <c:v>0.48607886980377535</c:v>
                      </c:pt>
                      <c:pt idx="182">
                        <c:v>0.47711997767668102</c:v>
                      </c:pt>
                      <c:pt idx="183">
                        <c:v>0.46807585638544091</c:v>
                      </c:pt>
                      <c:pt idx="184">
                        <c:v>0.4589472899210309</c:v>
                      </c:pt>
                      <c:pt idx="185">
                        <c:v>0.44973441511394008</c:v>
                      </c:pt>
                      <c:pt idx="186">
                        <c:v>0.4404387142435135</c:v>
                      </c:pt>
                      <c:pt idx="187">
                        <c:v>0.43106074278581802</c:v>
                      </c:pt>
                      <c:pt idx="188">
                        <c:v>0.42160131630130088</c:v>
                      </c:pt>
                      <c:pt idx="189">
                        <c:v>0.41206310002514607</c:v>
                      </c:pt>
                      <c:pt idx="190">
                        <c:v>0.40244634418317299</c:v>
                      </c:pt>
                      <c:pt idx="191">
                        <c:v>0.39275337974717434</c:v>
                      </c:pt>
                      <c:pt idx="192">
                        <c:v>0.38298572330687974</c:v>
                      </c:pt>
                      <c:pt idx="193">
                        <c:v>0.37314695591663866</c:v>
                      </c:pt>
                      <c:pt idx="194">
                        <c:v>0.36323882680578379</c:v>
                      </c:pt>
                      <c:pt idx="195">
                        <c:v>0.35326557000035275</c:v>
                      </c:pt>
                      <c:pt idx="196">
                        <c:v>0.34322901865049293</c:v>
                      </c:pt>
                      <c:pt idx="197">
                        <c:v>0.33313508348326648</c:v>
                      </c:pt>
                      <c:pt idx="198">
                        <c:v>0.3229860058510628</c:v>
                      </c:pt>
                      <c:pt idx="199">
                        <c:v>0.31275535359185003</c:v>
                      </c:pt>
                      <c:pt idx="200">
                        <c:v>0.30241563314524356</c:v>
                      </c:pt>
                      <c:pt idx="201">
                        <c:v>0.29204582429723924</c:v>
                      </c:pt>
                      <c:pt idx="202">
                        <c:v>0.28164903620817244</c:v>
                      </c:pt>
                      <c:pt idx="203">
                        <c:v>0.27123686710351264</c:v>
                      </c:pt>
                      <c:pt idx="204">
                        <c:v>0.26081434619199623</c:v>
                      </c:pt>
                      <c:pt idx="205">
                        <c:v>0.25038942554113963</c:v>
                      </c:pt>
                      <c:pt idx="206">
                        <c:v>0.23997259277917196</c:v>
                      </c:pt>
                      <c:pt idx="207">
                        <c:v>0.22957341047614699</c:v>
                      </c:pt>
                      <c:pt idx="208">
                        <c:v>0.21920299922335792</c:v>
                      </c:pt>
                      <c:pt idx="209">
                        <c:v>0.20887157669509379</c:v>
                      </c:pt>
                      <c:pt idx="210">
                        <c:v>0.19859087149795401</c:v>
                      </c:pt>
                      <c:pt idx="211">
                        <c:v>0.18837565142831064</c:v>
                      </c:pt>
                      <c:pt idx="212">
                        <c:v>0.17823751961266818</c:v>
                      </c:pt>
                      <c:pt idx="213">
                        <c:v>0.16819186567221608</c:v>
                      </c:pt>
                      <c:pt idx="214">
                        <c:v>0.15825316332914541</c:v>
                      </c:pt>
                      <c:pt idx="215">
                        <c:v>0.14843862798893792</c:v>
                      </c:pt>
                      <c:pt idx="216">
                        <c:v>0.13876331817616736</c:v>
                      </c:pt>
                      <c:pt idx="217">
                        <c:v>0.12924743223253404</c:v>
                      </c:pt>
                      <c:pt idx="218">
                        <c:v>0.11990655850216086</c:v>
                      </c:pt>
                      <c:pt idx="219">
                        <c:v>0.11076155431033854</c:v>
                      </c:pt>
                      <c:pt idx="220">
                        <c:v>0.10182933143554597</c:v>
                      </c:pt>
                      <c:pt idx="221">
                        <c:v>9.3134760512572093E-2</c:v>
                      </c:pt>
                      <c:pt idx="222">
                        <c:v>8.4696137075333633E-2</c:v>
                      </c:pt>
                      <c:pt idx="223">
                        <c:v>7.6534658768509525E-2</c:v>
                      </c:pt>
                      <c:pt idx="224">
                        <c:v>6.8671875976544297E-2</c:v>
                      </c:pt>
                      <c:pt idx="225">
                        <c:v>6.1128585275221498E-2</c:v>
                      </c:pt>
                      <c:pt idx="226">
                        <c:v>5.3929416105755516E-2</c:v>
                      </c:pt>
                      <c:pt idx="227">
                        <c:v>4.709272570254424E-2</c:v>
                      </c:pt>
                      <c:pt idx="228">
                        <c:v>4.0643237829677971E-2</c:v>
                      </c:pt>
                      <c:pt idx="229">
                        <c:v>3.4601472043286688E-2</c:v>
                      </c:pt>
                      <c:pt idx="230">
                        <c:v>2.8985989027078884E-2</c:v>
                      </c:pt>
                      <c:pt idx="231">
                        <c:v>2.3817488573400512E-2</c:v>
                      </c:pt>
                      <c:pt idx="232">
                        <c:v>1.9114340448985665E-2</c:v>
                      </c:pt>
                      <c:pt idx="233">
                        <c:v>1.4895564508540878E-2</c:v>
                      </c:pt>
                      <c:pt idx="234">
                        <c:v>1.117577850153032E-2</c:v>
                      </c:pt>
                      <c:pt idx="235">
                        <c:v>7.9712377522084803E-3</c:v>
                      </c:pt>
                      <c:pt idx="236">
                        <c:v>5.2921610101338322E-3</c:v>
                      </c:pt>
                      <c:pt idx="237">
                        <c:v>3.1515438582474216E-3</c:v>
                      </c:pt>
                      <c:pt idx="238">
                        <c:v>1.5588476986699343E-3</c:v>
                      </c:pt>
                      <c:pt idx="239">
                        <c:v>5.1870378207311745E-4</c:v>
                      </c:pt>
                      <c:pt idx="240">
                        <c:v>3.6652984406177092E-5</c:v>
                      </c:pt>
                      <c:pt idx="241">
                        <c:v>1.1445266933674589E-4</c:v>
                      </c:pt>
                      <c:pt idx="242">
                        <c:v>7.5500652989238888E-4</c:v>
                      </c:pt>
                      <c:pt idx="243">
                        <c:v>1.9510885694592754E-3</c:v>
                      </c:pt>
                      <c:pt idx="244">
                        <c:v>3.702792938006569E-3</c:v>
                      </c:pt>
                      <c:pt idx="245">
                        <c:v>5.9989194493448843E-3</c:v>
                      </c:pt>
                      <c:pt idx="246">
                        <c:v>8.8336836486287654E-3</c:v>
                      </c:pt>
                      <c:pt idx="247">
                        <c:v>1.2193708553230827E-2</c:v>
                      </c:pt>
                      <c:pt idx="248">
                        <c:v>1.6068148649132752E-2</c:v>
                      </c:pt>
                      <c:pt idx="249">
                        <c:v>2.0441690458261757E-2</c:v>
                      </c:pt>
                      <c:pt idx="250">
                        <c:v>2.5296171105647098E-2</c:v>
                      </c:pt>
                      <c:pt idx="251">
                        <c:v>3.0615094822821081E-2</c:v>
                      </c:pt>
                      <c:pt idx="252">
                        <c:v>3.6379599812822898E-2</c:v>
                      </c:pt>
                      <c:pt idx="253">
                        <c:v>4.2572666898785909E-2</c:v>
                      </c:pt>
                      <c:pt idx="254">
                        <c:v>4.9169670536809672E-2</c:v>
                      </c:pt>
                      <c:pt idx="255">
                        <c:v>5.6152456916469091E-2</c:v>
                      </c:pt>
                      <c:pt idx="256">
                        <c:v>6.3497125350066963E-2</c:v>
                      </c:pt>
                      <c:pt idx="257">
                        <c:v>7.1183866126149062E-2</c:v>
                      </c:pt>
                      <c:pt idx="258">
                        <c:v>7.9188683885497768E-2</c:v>
                      </c:pt>
                      <c:pt idx="259">
                        <c:v>8.7493142298437979E-2</c:v>
                      </c:pt>
                      <c:pt idx="260">
                        <c:v>9.6072737609787046E-2</c:v>
                      </c:pt>
                      <c:pt idx="261">
                        <c:v>0.10490717346946328</c:v>
                      </c:pt>
                      <c:pt idx="262">
                        <c:v>0.11397654879683054</c:v>
                      </c:pt>
                      <c:pt idx="263">
                        <c:v>0.12326058577025614</c:v>
                      </c:pt>
                      <c:pt idx="264">
                        <c:v>0.13273845157166053</c:v>
                      </c:pt>
                      <c:pt idx="265">
                        <c:v>0.1423901783926772</c:v>
                      </c:pt>
                      <c:pt idx="266">
                        <c:v>0.15220103937293553</c:v>
                      </c:pt>
                      <c:pt idx="267">
                        <c:v>0.16214942637970825</c:v>
                      </c:pt>
                      <c:pt idx="268">
                        <c:v>0.1722191795388886</c:v>
                      </c:pt>
                      <c:pt idx="269">
                        <c:v>0.18239783554986402</c:v>
                      </c:pt>
                      <c:pt idx="270">
                        <c:v>0.19266579346283058</c:v>
                      </c:pt>
                      <c:pt idx="271">
                        <c:v>0.20301140022120134</c:v>
                      </c:pt>
                      <c:pt idx="272">
                        <c:v>0.21341898074156532</c:v>
                      </c:pt>
                      <c:pt idx="273">
                        <c:v>0.22387751213209595</c:v>
                      </c:pt>
                      <c:pt idx="274">
                        <c:v>0.23437409276479654</c:v>
                      </c:pt>
                      <c:pt idx="275">
                        <c:v>0.2448966133331785</c:v>
                      </c:pt>
                      <c:pt idx="276">
                        <c:v>0.25543565959706432</c:v>
                      </c:pt>
                      <c:pt idx="277">
                        <c:v>0.26597990530407867</c:v>
                      </c:pt>
                      <c:pt idx="278">
                        <c:v>0.27652219727955246</c:v>
                      </c:pt>
                      <c:pt idx="279">
                        <c:v>0.28705277934276946</c:v>
                      </c:pt>
                      <c:pt idx="280">
                        <c:v>0.29756410160544033</c:v>
                      </c:pt>
                      <c:pt idx="281">
                        <c:v>0.30804869609832647</c:v>
                      </c:pt>
                      <c:pt idx="282">
                        <c:v>0.31850027334040726</c:v>
                      </c:pt>
                      <c:pt idx="283">
                        <c:v>0.32891097262145419</c:v>
                      </c:pt>
                      <c:pt idx="284">
                        <c:v>0.33927676818734226</c:v>
                      </c:pt>
                      <c:pt idx="285">
                        <c:v>0.34959214793751525</c:v>
                      </c:pt>
                      <c:pt idx="286">
                        <c:v>0.35985215936563175</c:v>
                      </c:pt>
                      <c:pt idx="287">
                        <c:v>0.37005285479035605</c:v>
                      </c:pt>
                      <c:pt idx="288">
                        <c:v>0.3801899456662059</c:v>
                      </c:pt>
                      <c:pt idx="289">
                        <c:v>0.39025957527203287</c:v>
                      </c:pt>
                      <c:pt idx="290">
                        <c:v>0.40025898759252715</c:v>
                      </c:pt>
                      <c:pt idx="291">
                        <c:v>0.41018472731613209</c:v>
                      </c:pt>
                      <c:pt idx="292">
                        <c:v>0.42003465828747388</c:v>
                      </c:pt>
                      <c:pt idx="293">
                        <c:v>0.42980571305227372</c:v>
                      </c:pt>
                      <c:pt idx="294">
                        <c:v>0.43949693982972726</c:v>
                      </c:pt>
                      <c:pt idx="295">
                        <c:v>0.44910582134744398</c:v>
                      </c:pt>
                      <c:pt idx="296">
                        <c:v>0.45863093404062566</c:v>
                      </c:pt>
                      <c:pt idx="297">
                        <c:v>0.46807039399197831</c:v>
                      </c:pt>
                      <c:pt idx="298">
                        <c:v>0.47742318721816246</c:v>
                      </c:pt>
                      <c:pt idx="299">
                        <c:v>0.48668807095321154</c:v>
                      </c:pt>
                      <c:pt idx="300">
                        <c:v>0.49586465889540399</c:v>
                      </c:pt>
                      <c:pt idx="301">
                        <c:v>0.50495165299723244</c:v>
                      </c:pt>
                      <c:pt idx="302">
                        <c:v>0.51394963381194259</c:v>
                      </c:pt>
                      <c:pt idx="303">
                        <c:v>0.52285565438274828</c:v>
                      </c:pt>
                      <c:pt idx="304">
                        <c:v>0.53167205650286664</c:v>
                      </c:pt>
                      <c:pt idx="305">
                        <c:v>0.54039658274592683</c:v>
                      </c:pt>
                      <c:pt idx="306">
                        <c:v>0.549029522766045</c:v>
                      </c:pt>
                      <c:pt idx="307">
                        <c:v>0.55757131865211329</c:v>
                      </c:pt>
                      <c:pt idx="308">
                        <c:v>0.56602136854318075</c:v>
                      </c:pt>
                      <c:pt idx="309">
                        <c:v>0.57437989114107946</c:v>
                      </c:pt>
                      <c:pt idx="310">
                        <c:v>0.58264682055812678</c:v>
                      </c:pt>
                      <c:pt idx="311">
                        <c:v>0.59082297461793554</c:v>
                      </c:pt>
                      <c:pt idx="312">
                        <c:v>0.59890765255027778</c:v>
                      </c:pt>
                      <c:pt idx="313">
                        <c:v>0.60690133194939111</c:v>
                      </c:pt>
                      <c:pt idx="314">
                        <c:v>0.61480546244855361</c:v>
                      </c:pt>
                      <c:pt idx="315">
                        <c:v>0.6226188721391851</c:v>
                      </c:pt>
                      <c:pt idx="316">
                        <c:v>0.63034245917736631</c:v>
                      </c:pt>
                      <c:pt idx="317">
                        <c:v>0.6379774153969201</c:v>
                      </c:pt>
                      <c:pt idx="318">
                        <c:v>0.64552281052439042</c:v>
                      </c:pt>
                      <c:pt idx="319">
                        <c:v>0.65298042145473079</c:v>
                      </c:pt>
                      <c:pt idx="320">
                        <c:v>0.66035029454146654</c:v>
                      </c:pt>
                      <c:pt idx="321">
                        <c:v>0.66763302399745827</c:v>
                      </c:pt>
                      <c:pt idx="322">
                        <c:v>0.67482918062496411</c:v>
                      </c:pt>
                      <c:pt idx="323">
                        <c:v>0.68193931243892159</c:v>
                      </c:pt>
                      <c:pt idx="324">
                        <c:v>0.68896394523669213</c:v>
                      </c:pt>
                      <c:pt idx="325">
                        <c:v>0.69590400022778032</c:v>
                      </c:pt>
                      <c:pt idx="326">
                        <c:v>0.70275957116964349</c:v>
                      </c:pt>
                      <c:pt idx="327">
                        <c:v>0.70953168469149019</c:v>
                      </c:pt>
                      <c:pt idx="328">
                        <c:v>0.71622171054548145</c:v>
                      </c:pt>
                      <c:pt idx="329">
                        <c:v>0.72282870762533902</c:v>
                      </c:pt>
                      <c:pt idx="330">
                        <c:v>0.72935488554306793</c:v>
                      </c:pt>
                      <c:pt idx="331">
                        <c:v>0.73579993079704686</c:v>
                      </c:pt>
                      <c:pt idx="332">
                        <c:v>0.74216493821396701</c:v>
                      </c:pt>
                      <c:pt idx="333">
                        <c:v>0.74845049795922491</c:v>
                      </c:pt>
                      <c:pt idx="334">
                        <c:v>0.75465731298650163</c:v>
                      </c:pt>
                      <c:pt idx="335">
                        <c:v>0.7607859026268311</c:v>
                      </c:pt>
                      <c:pt idx="336">
                        <c:v>0.76683771235545861</c:v>
                      </c:pt>
                      <c:pt idx="337">
                        <c:v>0.7728122890618021</c:v>
                      </c:pt>
                      <c:pt idx="338">
                        <c:v>0.77871137201221874</c:v>
                      </c:pt>
                      <c:pt idx="339">
                        <c:v>0.78453476661627719</c:v>
                      </c:pt>
                      <c:pt idx="340">
                        <c:v>0.79028382685519871</c:v>
                      </c:pt>
                      <c:pt idx="341">
                        <c:v>0.79595890232726629</c:v>
                      </c:pt>
                      <c:pt idx="342">
                        <c:v>0.80156038272898733</c:v>
                      </c:pt>
                      <c:pt idx="343">
                        <c:v>0.8070892110071427</c:v>
                      </c:pt>
                      <c:pt idx="344">
                        <c:v>0.81254624203633263</c:v>
                      </c:pt>
                      <c:pt idx="345">
                        <c:v>0.81793171177556667</c:v>
                      </c:pt>
                      <c:pt idx="346">
                        <c:v>0.82324626959903635</c:v>
                      </c:pt>
                      <c:pt idx="347">
                        <c:v>0.82849089111527163</c:v>
                      </c:pt>
                      <c:pt idx="348">
                        <c:v>0.83366558235374144</c:v>
                      </c:pt>
                      <c:pt idx="349">
                        <c:v>0.83877156697327893</c:v>
                      </c:pt>
                      <c:pt idx="350">
                        <c:v>0.8438091677942311</c:v>
                      </c:pt>
                      <c:pt idx="351">
                        <c:v>0.8487792361388814</c:v>
                      </c:pt>
                      <c:pt idx="352">
                        <c:v>0.85368225122446939</c:v>
                      </c:pt>
                      <c:pt idx="353">
                        <c:v>0.85851894248716554</c:v>
                      </c:pt>
                      <c:pt idx="354">
                        <c:v>0.86328987801683377</c:v>
                      </c:pt>
                      <c:pt idx="355">
                        <c:v>0.86799572521628121</c:v>
                      </c:pt>
                      <c:pt idx="356">
                        <c:v>0.87263716158449045</c:v>
                      </c:pt>
                      <c:pt idx="357">
                        <c:v>0.87721470875358099</c:v>
                      </c:pt>
                      <c:pt idx="358">
                        <c:v>0.8817295285336203</c:v>
                      </c:pt>
                      <c:pt idx="359">
                        <c:v>0.88618169412103476</c:v>
                      </c:pt>
                      <c:pt idx="360">
                        <c:v>0.89057234932141149</c:v>
                      </c:pt>
                      <c:pt idx="361">
                        <c:v>0.89490178185741687</c:v>
                      </c:pt>
                      <c:pt idx="362">
                        <c:v>0.89917116281396869</c:v>
                      </c:pt>
                      <c:pt idx="363">
                        <c:v>0.90338095132927299</c:v>
                      </c:pt>
                      <c:pt idx="364">
                        <c:v>0.90753185067392972</c:v>
                      </c:pt>
                      <c:pt idx="365">
                        <c:v>0.91162451712909154</c:v>
                      </c:pt>
                      <c:pt idx="366">
                        <c:v>0.91565961211315894</c:v>
                      </c:pt>
                      <c:pt idx="367">
                        <c:v>0.91963762718128972</c:v>
                      </c:pt>
                      <c:pt idx="368">
                        <c:v>0.92355923706478149</c:v>
                      </c:pt>
                      <c:pt idx="369">
                        <c:v>0.92742529118118988</c:v>
                      </c:pt>
                      <c:pt idx="370">
                        <c:v>0.93123627198296821</c:v>
                      </c:pt>
                      <c:pt idx="371">
                        <c:v>0.93499279165132332</c:v>
                      </c:pt>
                      <c:pt idx="372">
                        <c:v>0.93869563396778599</c:v>
                      </c:pt>
                      <c:pt idx="373">
                        <c:v>0.94234484824314302</c:v>
                      </c:pt>
                      <c:pt idx="374">
                        <c:v>0.94594123360958116</c:v>
                      </c:pt>
                      <c:pt idx="375">
                        <c:v>0.9494854240573064</c:v>
                      </c:pt>
                      <c:pt idx="376">
                        <c:v>0.95297789496169061</c:v>
                      </c:pt>
                      <c:pt idx="377">
                        <c:v>0.95641910655698525</c:v>
                      </c:pt>
                      <c:pt idx="378">
                        <c:v>0.95980945886918501</c:v>
                      </c:pt>
                      <c:pt idx="379">
                        <c:v>0.96314987991473278</c:v>
                      </c:pt>
                      <c:pt idx="380">
                        <c:v>0.96644019471980713</c:v>
                      </c:pt>
                      <c:pt idx="381">
                        <c:v>0.96968143142692809</c:v>
                      </c:pt>
                      <c:pt idx="382">
                        <c:v>0.97287361644177917</c:v>
                      </c:pt>
                      <c:pt idx="383">
                        <c:v>0.97601756148599583</c:v>
                      </c:pt>
                      <c:pt idx="384">
                        <c:v>0.9791137053962472</c:v>
                      </c:pt>
                      <c:pt idx="385">
                        <c:v>0.98216234300702709</c:v>
                      </c:pt>
                      <c:pt idx="386">
                        <c:v>0.98516397283186818</c:v>
                      </c:pt>
                      <c:pt idx="387">
                        <c:v>0.98811886428780493</c:v>
                      </c:pt>
                      <c:pt idx="388">
                        <c:v>0.99102774178126773</c:v>
                      </c:pt>
                      <c:pt idx="389">
                        <c:v>0.99389097147711936</c:v>
                      </c:pt>
                      <c:pt idx="390">
                        <c:v>0.99670886509743806</c:v>
                      </c:pt>
                      <c:pt idx="391">
                        <c:v>0.99948188886934342</c:v>
                      </c:pt>
                      <c:pt idx="392">
                        <c:v>1.0022104525067905</c:v>
                      </c:pt>
                      <c:pt idx="393">
                        <c:v>1.0048948699603606</c:v>
                      </c:pt>
                      <c:pt idx="394">
                        <c:v>1.0075359321283619</c:v>
                      </c:pt>
                      <c:pt idx="395">
                        <c:v>1.0101337595770794</c:v>
                      </c:pt>
                      <c:pt idx="396">
                        <c:v>1.012688506221564</c:v>
                      </c:pt>
                      <c:pt idx="397">
                        <c:v>1.0152009580426022</c:v>
                      </c:pt>
                      <c:pt idx="398">
                        <c:v>1.0176714015228334</c:v>
                      </c:pt>
                      <c:pt idx="399">
                        <c:v>1.0201002309622709</c:v>
                      </c:pt>
                      <c:pt idx="400">
                        <c:v>1.0224876308174262</c:v>
                      </c:pt>
                      <c:pt idx="401">
                        <c:v>1.0248343245433342</c:v>
                      </c:pt>
                      <c:pt idx="402">
                        <c:v>1.0271403929322964</c:v>
                      </c:pt>
                      <c:pt idx="403">
                        <c:v>1.0294063748218842</c:v>
                      </c:pt>
                      <c:pt idx="404">
                        <c:v>1.0316327160859373</c:v>
                      </c:pt>
                      <c:pt idx="405">
                        <c:v>1.0338194655674677</c:v>
                      </c:pt>
                      <c:pt idx="406">
                        <c:v>1.0359673143276154</c:v>
                      </c:pt>
                      <c:pt idx="407">
                        <c:v>1.0380763278521301</c:v>
                      </c:pt>
                      <c:pt idx="408">
                        <c:v>1.0401470184581334</c:v>
                      </c:pt>
                      <c:pt idx="409">
                        <c:v>1.0421796957687921</c:v>
                      </c:pt>
                      <c:pt idx="410">
                        <c:v>1.0441745837268526</c:v>
                      </c:pt>
                      <c:pt idx="411">
                        <c:v>1.0461322694531798</c:v>
                      </c:pt>
                      <c:pt idx="412">
                        <c:v>1.0480526940511219</c:v>
                      </c:pt>
                      <c:pt idx="413">
                        <c:v>1.0499364958648436</c:v>
                      </c:pt>
                      <c:pt idx="414">
                        <c:v>1.0517836352689969</c:v>
                      </c:pt>
                      <c:pt idx="415">
                        <c:v>1.0535945805130316</c:v>
                      </c:pt>
                      <c:pt idx="416">
                        <c:v>1.0553696773543542</c:v>
                      </c:pt>
                      <c:pt idx="417">
                        <c:v>1.0571089337662709</c:v>
                      </c:pt>
                      <c:pt idx="418">
                        <c:v>1.0588127138876955</c:v>
                      </c:pt>
                      <c:pt idx="419">
                        <c:v>1.0604814788146864</c:v>
                      </c:pt>
                      <c:pt idx="420">
                        <c:v>1.0621149951171385</c:v>
                      </c:pt>
                      <c:pt idx="421">
                        <c:v>1.0637138856985173</c:v>
                      </c:pt>
                      <c:pt idx="422">
                        <c:v>1.0652780460617564</c:v>
                      </c:pt>
                      <c:pt idx="423">
                        <c:v>1.0668077937618554</c:v>
                      </c:pt>
                      <c:pt idx="424">
                        <c:v>1.068303507050022</c:v>
                      </c:pt>
                      <c:pt idx="425">
                        <c:v>1.0697648832427404</c:v>
                      </c:pt>
                      <c:pt idx="426">
                        <c:v>1.0711925320151616</c:v>
                      </c:pt>
                      <c:pt idx="427">
                        <c:v>1.0725864536227168</c:v>
                      </c:pt>
                      <c:pt idx="428">
                        <c:v>1.073946747383109</c:v>
                      </c:pt>
                      <c:pt idx="429">
                        <c:v>1.075273575224966</c:v>
                      </c:pt>
                      <c:pt idx="430">
                        <c:v>1.0765672301584455</c:v>
                      </c:pt>
                      <c:pt idx="431">
                        <c:v>1.0778276496638035</c:v>
                      </c:pt>
                      <c:pt idx="432">
                        <c:v>1.0790551458193465</c:v>
                      </c:pt>
                      <c:pt idx="433">
                        <c:v>1.0802497802763287</c:v>
                      </c:pt>
                      <c:pt idx="434">
                        <c:v>1.081411917122344</c:v>
                      </c:pt>
                      <c:pt idx="435">
                        <c:v>1.0825416366738423</c:v>
                      </c:pt>
                      <c:pt idx="436">
                        <c:v>1.0836390808328833</c:v>
                      </c:pt>
                      <c:pt idx="437">
                        <c:v>1.0847045545342517</c:v>
                      </c:pt>
                      <c:pt idx="438">
                        <c:v>1.085738251838968</c:v>
                      </c:pt>
                      <c:pt idx="439">
                        <c:v>1.0867405286879079</c:v>
                      </c:pt>
                      <c:pt idx="440">
                        <c:v>1.0877115627130853</c:v>
                      </c:pt>
                      <c:pt idx="441">
                        <c:v>1.0886515241784644</c:v>
                      </c:pt>
                      <c:pt idx="442">
                        <c:v>1.0895608120004117</c:v>
                      </c:pt>
                      <c:pt idx="443">
                        <c:v>1.0904397487989961</c:v>
                      </c:pt>
                      <c:pt idx="444">
                        <c:v>1.0912737791103904</c:v>
                      </c:pt>
                      <c:pt idx="445">
                        <c:v>1.0920710316695885</c:v>
                      </c:pt>
                      <c:pt idx="446">
                        <c:v>1.0928390974401134</c:v>
                      </c:pt>
                      <c:pt idx="447">
                        <c:v>1.0935785959235158</c:v>
                      </c:pt>
                      <c:pt idx="448">
                        <c:v>1.0942898705505659</c:v>
                      </c:pt>
                      <c:pt idx="449">
                        <c:v>1.0949733572941438</c:v>
                      </c:pt>
                      <c:pt idx="450">
                        <c:v>1.0956292185886922</c:v>
                      </c:pt>
                      <c:pt idx="451">
                        <c:v>1.096258141945641</c:v>
                      </c:pt>
                      <c:pt idx="452">
                        <c:v>1.0968602096912374</c:v>
                      </c:pt>
                      <c:pt idx="453">
                        <c:v>1.0974359954483353</c:v>
                      </c:pt>
                      <c:pt idx="454">
                        <c:v>1.0979855033797303</c:v>
                      </c:pt>
                      <c:pt idx="455">
                        <c:v>1.0985092943400627</c:v>
                      </c:pt>
                      <c:pt idx="456">
                        <c:v>1.099007427478607</c:v>
                      </c:pt>
                      <c:pt idx="457">
                        <c:v>1.0994803196653997</c:v>
                      </c:pt>
                      <c:pt idx="458">
                        <c:v>1.0999279210428483</c:v>
                      </c:pt>
                      <c:pt idx="459">
                        <c:v>1.1003507036859401</c:v>
                      </c:pt>
                      <c:pt idx="460">
                        <c:v>1.1007485753611641</c:v>
                      </c:pt>
                      <c:pt idx="461">
                        <c:v>1.1011218666223994</c:v>
                      </c:pt>
                      <c:pt idx="462">
                        <c:v>1.1014705093458388</c:v>
                      </c:pt>
                      <c:pt idx="463">
                        <c:v>1.1017948574704266</c:v>
                      </c:pt>
                      <c:pt idx="464">
                        <c:v>1.1020948342252375</c:v>
                      </c:pt>
                      <c:pt idx="465">
                        <c:v>1.1023703590377385</c:v>
                      </c:pt>
                      <c:pt idx="466">
                        <c:v>1.1026218053038319</c:v>
                      </c:pt>
                      <c:pt idx="467">
                        <c:v>1.1028490513068621</c:v>
                      </c:pt>
                      <c:pt idx="468">
                        <c:v>1.1030521022757787</c:v>
                      </c:pt>
                      <c:pt idx="469">
                        <c:v>1.1032308941141222</c:v>
                      </c:pt>
                      <c:pt idx="470">
                        <c:v>1.1033855873098435</c:v>
                      </c:pt>
                      <c:pt idx="471">
                        <c:v>1.1035159465108733</c:v>
                      </c:pt>
                      <c:pt idx="472">
                        <c:v>1.1036221893640394</c:v>
                      </c:pt>
                      <c:pt idx="473">
                        <c:v>1.1037040725982228</c:v>
                      </c:pt>
                      <c:pt idx="474">
                        <c:v>1.1037616099855188</c:v>
                      </c:pt>
                      <c:pt idx="475">
                        <c:v>1.1037947459737942</c:v>
                      </c:pt>
                      <c:pt idx="476">
                        <c:v>1.1038034861477397</c:v>
                      </c:pt>
                      <c:pt idx="477">
                        <c:v>1.103787538459216</c:v>
                      </c:pt>
                      <c:pt idx="478">
                        <c:v>1.1037469654213512</c:v>
                      </c:pt>
                      <c:pt idx="479">
                        <c:v>1.1036816622674035</c:v>
                      </c:pt>
                      <c:pt idx="480">
                        <c:v>1.1035913894430207</c:v>
                      </c:pt>
                      <c:pt idx="481">
                        <c:v>1.1034762945603807</c:v>
                      </c:pt>
                      <c:pt idx="482">
                        <c:v>1.103335966115977</c:v>
                      </c:pt>
                      <c:pt idx="483">
                        <c:v>1.1031705756106103</c:v>
                      </c:pt>
                      <c:pt idx="484">
                        <c:v>1.1029797676766337</c:v>
                      </c:pt>
                      <c:pt idx="485">
                        <c:v>1.1027633453740011</c:v>
                      </c:pt>
                      <c:pt idx="486">
                        <c:v>1.1025214993942041</c:v>
                      </c:pt>
                      <c:pt idx="487">
                        <c:v>1.1022538272853857</c:v>
                      </c:pt>
                      <c:pt idx="488">
                        <c:v>1.1019583490395655</c:v>
                      </c:pt>
                      <c:pt idx="489">
                        <c:v>1.1016323859307133</c:v>
                      </c:pt>
                      <c:pt idx="490">
                        <c:v>1.1012795104964868</c:v>
                      </c:pt>
                      <c:pt idx="491">
                        <c:v>1.1008997229493145</c:v>
                      </c:pt>
                      <c:pt idx="492">
                        <c:v>1.1004929857435746</c:v>
                      </c:pt>
                      <c:pt idx="493">
                        <c:v>1.100059058935605</c:v>
                      </c:pt>
                      <c:pt idx="494">
                        <c:v>1.0995979930530984</c:v>
                      </c:pt>
                      <c:pt idx="495">
                        <c:v>1.0991096361067236</c:v>
                      </c:pt>
                      <c:pt idx="496">
                        <c:v>1.0985936654508661</c:v>
                      </c:pt>
                      <c:pt idx="497">
                        <c:v>1.0980502475930238</c:v>
                      </c:pt>
                      <c:pt idx="498">
                        <c:v>1.0974792470668864</c:v>
                      </c:pt>
                      <c:pt idx="499">
                        <c:v>1.0968803570302348</c:v>
                      </c:pt>
                      <c:pt idx="500">
                        <c:v>1.0962535625556333</c:v>
                      </c:pt>
                      <c:pt idx="501">
                        <c:v>1.0955987106324698</c:v>
                      </c:pt>
                      <c:pt idx="502">
                        <c:v>1.0949157088285526</c:v>
                      </c:pt>
                      <c:pt idx="503">
                        <c:v>1.0942042923432778</c:v>
                      </c:pt>
                      <c:pt idx="504">
                        <c:v>1.0934644900939878</c:v>
                      </c:pt>
                      <c:pt idx="505">
                        <c:v>1.0926960584238443</c:v>
                      </c:pt>
                      <c:pt idx="506">
                        <c:v>1.0918988473671183</c:v>
                      </c:pt>
                      <c:pt idx="507">
                        <c:v>1.0910729357655891</c:v>
                      </c:pt>
                      <c:pt idx="508">
                        <c:v>1.0902177249680687</c:v>
                      </c:pt>
                      <c:pt idx="509">
                        <c:v>1.0893333144325859</c:v>
                      </c:pt>
                      <c:pt idx="510">
                        <c:v>1.0884195626846966</c:v>
                      </c:pt>
                      <c:pt idx="511">
                        <c:v>1.0874762541277982</c:v>
                      </c:pt>
                      <c:pt idx="512">
                        <c:v>1.0865031321199208</c:v>
                      </c:pt>
                      <c:pt idx="513">
                        <c:v>1.0855002385854911</c:v>
                      </c:pt>
                      <c:pt idx="514">
                        <c:v>1.084466996850888</c:v>
                      </c:pt>
                      <c:pt idx="515">
                        <c:v>1.0834035713844297</c:v>
                      </c:pt>
                      <c:pt idx="516">
                        <c:v>1.0823096775019789</c:v>
                      </c:pt>
                      <c:pt idx="517">
                        <c:v>1.0811851254157363</c:v>
                      </c:pt>
                      <c:pt idx="518">
                        <c:v>1.0800295458136429</c:v>
                      </c:pt>
                      <c:pt idx="519">
                        <c:v>1.0788429400251345</c:v>
                      </c:pt>
                      <c:pt idx="520">
                        <c:v>1.0776248191066036</c:v>
                      </c:pt>
                      <c:pt idx="521">
                        <c:v>1.07637527375374</c:v>
                      </c:pt>
                      <c:pt idx="522">
                        <c:v>1.0750939025664641</c:v>
                      </c:pt>
                      <c:pt idx="523">
                        <c:v>1.0737806085183015</c:v>
                      </c:pt>
                      <c:pt idx="524">
                        <c:v>1.0724351127442109</c:v>
                      </c:pt>
                      <c:pt idx="525">
                        <c:v>1.0710571626854704</c:v>
                      </c:pt>
                      <c:pt idx="526">
                        <c:v>1.0696465677192903</c:v>
                      </c:pt>
                      <c:pt idx="527">
                        <c:v>1.0682028461492246</c:v>
                      </c:pt>
                      <c:pt idx="528">
                        <c:v>1.0667260016470037</c:v>
                      </c:pt>
                      <c:pt idx="529">
                        <c:v>1.0652157117271055</c:v>
                      </c:pt>
                      <c:pt idx="530">
                        <c:v>1.0636717512930918</c:v>
                      </c:pt>
                      <c:pt idx="531">
                        <c:v>1.0620938866214953</c:v>
                      </c:pt>
                      <c:pt idx="532">
                        <c:v>1.0604818031134302</c:v>
                      </c:pt>
                      <c:pt idx="533">
                        <c:v>1.0588351760754557</c:v>
                      </c:pt>
                      <c:pt idx="534">
                        <c:v>1.0571536341412997</c:v>
                      </c:pt>
                      <c:pt idx="535">
                        <c:v>1.0554373050859458</c:v>
                      </c:pt>
                      <c:pt idx="536">
                        <c:v>1.0536853983537813</c:v>
                      </c:pt>
                      <c:pt idx="537">
                        <c:v>1.0518978769673344</c:v>
                      </c:pt>
                      <c:pt idx="538">
                        <c:v>1.0500742550787165</c:v>
                      </c:pt>
                      <c:pt idx="539">
                        <c:v>1.048214478044613</c:v>
                      </c:pt>
                      <c:pt idx="540">
                        <c:v>1.046318261606177</c:v>
                      </c:pt>
                      <c:pt idx="541">
                        <c:v>1.0443853112627843</c:v>
                      </c:pt>
                      <c:pt idx="542">
                        <c:v>1.0424149839519019</c:v>
                      </c:pt>
                      <c:pt idx="543">
                        <c:v>1.0404070724537027</c:v>
                      </c:pt>
                      <c:pt idx="544">
                        <c:v>1.0383614362820079</c:v>
                      </c:pt>
                      <c:pt idx="545">
                        <c:v>1.0362775461638682</c:v>
                      </c:pt>
                      <c:pt idx="546">
                        <c:v>1.0341549340419438</c:v>
                      </c:pt>
                      <c:pt idx="547">
                        <c:v>1.0319938485505367</c:v>
                      </c:pt>
                      <c:pt idx="548">
                        <c:v>1.0297933395463081</c:v>
                      </c:pt>
                      <c:pt idx="549">
                        <c:v>1.0275532099373321</c:v>
                      </c:pt>
                      <c:pt idx="550">
                        <c:v>1.0252732535812645</c:v>
                      </c:pt>
                      <c:pt idx="551">
                        <c:v>1.0229529801467425</c:v>
                      </c:pt>
                      <c:pt idx="552">
                        <c:v>1.0205920419653387</c:v>
                      </c:pt>
                      <c:pt idx="553">
                        <c:v>1.0181896421327916</c:v>
                      </c:pt>
                      <c:pt idx="554">
                        <c:v>1.0157461595145079</c:v>
                      </c:pt>
                      <c:pt idx="555">
                        <c:v>1.0132653113232155</c:v>
                      </c:pt>
                      <c:pt idx="556">
                        <c:v>1.0107446746862951</c:v>
                      </c:pt>
                      <c:pt idx="557">
                        <c:v>1.0081820918818247</c:v>
                      </c:pt>
                      <c:pt idx="558">
                        <c:v>1.0055771899904284</c:v>
                      </c:pt>
                      <c:pt idx="559">
                        <c:v>1.0029298299701983</c:v>
                      </c:pt>
                      <c:pt idx="560">
                        <c:v>1.0002396586373281</c:v>
                      </c:pt>
                      <c:pt idx="561">
                        <c:v>0.99750597714518108</c:v>
                      </c:pt>
                      <c:pt idx="562">
                        <c:v>0.99472827498383287</c:v>
                      </c:pt>
                      <c:pt idx="563">
                        <c:v>0.9919067001654438</c:v>
                      </c:pt>
                      <c:pt idx="564">
                        <c:v>0.98903987228375034</c:v>
                      </c:pt>
                      <c:pt idx="565">
                        <c:v>0.9861277820888289</c:v>
                      </c:pt>
                      <c:pt idx="566">
                        <c:v>0.98316990041032271</c:v>
                      </c:pt>
                      <c:pt idx="567">
                        <c:v>0.98016615757793757</c:v>
                      </c:pt>
                      <c:pt idx="568">
                        <c:v>0.97711534429651103</c:v>
                      </c:pt>
                      <c:pt idx="569">
                        <c:v>0.97401810518677057</c:v>
                      </c:pt>
                      <c:pt idx="570">
                        <c:v>0.97087262106010963</c:v>
                      </c:pt>
                      <c:pt idx="571">
                        <c:v>0.96767956054581639</c:v>
                      </c:pt>
                      <c:pt idx="572">
                        <c:v>0.96443736280228642</c:v>
                      </c:pt>
                      <c:pt idx="573">
                        <c:v>0.96114600348654211</c:v>
                      </c:pt>
                      <c:pt idx="574">
                        <c:v>0.95780481708491194</c:v>
                      </c:pt>
                      <c:pt idx="575">
                        <c:v>0.95441408225665714</c:v>
                      </c:pt>
                      <c:pt idx="576">
                        <c:v>0.95097195286225034</c:v>
                      </c:pt>
                      <c:pt idx="577">
                        <c:v>0.94747914044613346</c:v>
                      </c:pt>
                      <c:pt idx="578">
                        <c:v>0.94393482440012455</c:v>
                      </c:pt>
                      <c:pt idx="579">
                        <c:v>0.94033796710826356</c:v>
                      </c:pt>
                      <c:pt idx="580">
                        <c:v>0.93668883821653781</c:v>
                      </c:pt>
                      <c:pt idx="581">
                        <c:v>0.93298641253144399</c:v>
                      </c:pt>
                      <c:pt idx="582">
                        <c:v>0.92922958188156823</c:v>
                      </c:pt>
                      <c:pt idx="583">
                        <c:v>0.92541892186336039</c:v>
                      </c:pt>
                      <c:pt idx="584">
                        <c:v>0.92155324430657803</c:v>
                      </c:pt>
                      <c:pt idx="585">
                        <c:v>0.91763197141966224</c:v>
                      </c:pt>
                      <c:pt idx="586">
                        <c:v>0.91365506282060716</c:v>
                      </c:pt>
                      <c:pt idx="587">
                        <c:v>0.90962181695331257</c:v>
                      </c:pt>
                      <c:pt idx="588">
                        <c:v>0.9055310977944292</c:v>
                      </c:pt>
                      <c:pt idx="589">
                        <c:v>0.90138224987177562</c:v>
                      </c:pt>
                      <c:pt idx="590">
                        <c:v>0.89717506931337898</c:v>
                      </c:pt>
                      <c:pt idx="591">
                        <c:v>0.89290879301679138</c:v>
                      </c:pt>
                      <c:pt idx="592">
                        <c:v>0.88858252624956657</c:v>
                      </c:pt>
                      <c:pt idx="593">
                        <c:v>0.88419550671438729</c:v>
                      </c:pt>
                      <c:pt idx="594">
                        <c:v>0.87974825896499964</c:v>
                      </c:pt>
                      <c:pt idx="595">
                        <c:v>0.87523846673438477</c:v>
                      </c:pt>
                      <c:pt idx="596">
                        <c:v>0.870666095214645</c:v>
                      </c:pt>
                      <c:pt idx="597">
                        <c:v>0.86603089157122681</c:v>
                      </c:pt>
                      <c:pt idx="598">
                        <c:v>0.8613308634217971</c:v>
                      </c:pt>
                      <c:pt idx="599">
                        <c:v>0.8565649208235151</c:v>
                      </c:pt>
                      <c:pt idx="600">
                        <c:v>0.85173435457843616</c:v>
                      </c:pt>
                      <c:pt idx="601">
                        <c:v>0.84683660715920683</c:v>
                      </c:pt>
                      <c:pt idx="602">
                        <c:v>0.84187086456722848</c:v>
                      </c:pt>
                      <c:pt idx="603">
                        <c:v>0.83683686162582194</c:v>
                      </c:pt>
                      <c:pt idx="604">
                        <c:v>0.83173409139925925</c:v>
                      </c:pt>
                      <c:pt idx="605">
                        <c:v>0.82656129758974461</c:v>
                      </c:pt>
                      <c:pt idx="606">
                        <c:v>0.82131742982754141</c:v>
                      </c:pt>
                      <c:pt idx="607">
                        <c:v>0.81600260609220876</c:v>
                      </c:pt>
                      <c:pt idx="608">
                        <c:v>0.81061498357646833</c:v>
                      </c:pt>
                      <c:pt idx="609">
                        <c:v>0.80515407365031633</c:v>
                      </c:pt>
                      <c:pt idx="610">
                        <c:v>0.79961951550760713</c:v>
                      </c:pt>
                      <c:pt idx="611">
                        <c:v>0.79401095236504127</c:v>
                      </c:pt>
                      <c:pt idx="612">
                        <c:v>0.78832631326809488</c:v>
                      </c:pt>
                      <c:pt idx="613">
                        <c:v>0.78256597038344933</c:v>
                      </c:pt>
                      <c:pt idx="614">
                        <c:v>0.77672885390844315</c:v>
                      </c:pt>
                      <c:pt idx="615">
                        <c:v>0.77081498698683504</c:v>
                      </c:pt>
                      <c:pt idx="616">
                        <c:v>0.76482203934779747</c:v>
                      </c:pt>
                      <c:pt idx="617">
                        <c:v>0.75875090126619871</c:v>
                      </c:pt>
                      <c:pt idx="618">
                        <c:v>0.75258358458981667</c:v>
                      </c:pt>
                      <c:pt idx="619">
                        <c:v>0.7463013147858063</c:v>
                      </c:pt>
                      <c:pt idx="620">
                        <c:v>0.73993900728121631</c:v>
                      </c:pt>
                      <c:pt idx="621">
                        <c:v>0.73349411750612614</c:v>
                      </c:pt>
                      <c:pt idx="622">
                        <c:v>0.72696744361679255</c:v>
                      </c:pt>
                      <c:pt idx="623">
                        <c:v>0.72035747074491752</c:v>
                      </c:pt>
                      <c:pt idx="624">
                        <c:v>0.71366363555384604</c:v>
                      </c:pt>
                      <c:pt idx="625">
                        <c:v>0.70688644350464269</c:v>
                      </c:pt>
                      <c:pt idx="626">
                        <c:v>0.70002466312990519</c:v>
                      </c:pt>
                      <c:pt idx="627">
                        <c:v>0.69307686608876906</c:v>
                      </c:pt>
                      <c:pt idx="628">
                        <c:v>0.68604363163209447</c:v>
                      </c:pt>
                      <c:pt idx="629">
                        <c:v>0.67892467829499559</c:v>
                      </c:pt>
                      <c:pt idx="630">
                        <c:v>0.67171892477469242</c:v>
                      </c:pt>
                      <c:pt idx="631">
                        <c:v>0.66442630691494386</c:v>
                      </c:pt>
                      <c:pt idx="632">
                        <c:v>0.65704645261378214</c:v>
                      </c:pt>
                      <c:pt idx="633">
                        <c:v>0.64957907371259083</c:v>
                      </c:pt>
                      <c:pt idx="634">
                        <c:v>0.64202439953236567</c:v>
                      </c:pt>
                      <c:pt idx="635">
                        <c:v>0.63438134959364811</c:v>
                      </c:pt>
                      <c:pt idx="636">
                        <c:v>0.62665040069470257</c:v>
                      </c:pt>
                      <c:pt idx="637">
                        <c:v>0.61883109032852501</c:v>
                      </c:pt>
                      <c:pt idx="638">
                        <c:v>0.61092370581233657</c:v>
                      </c:pt>
                      <c:pt idx="639">
                        <c:v>0.60292765003016779</c:v>
                      </c:pt>
                      <c:pt idx="640">
                        <c:v>0.59484346397965959</c:v>
                      </c:pt>
                      <c:pt idx="641">
                        <c:v>0.58667121967818769</c:v>
                      </c:pt>
                      <c:pt idx="642">
                        <c:v>0.57841074794830816</c:v>
                      </c:pt>
                      <c:pt idx="643">
                        <c:v>0.57006200521452777</c:v>
                      </c:pt>
                      <c:pt idx="644">
                        <c:v>0.56162519988590331</c:v>
                      </c:pt>
                      <c:pt idx="645">
                        <c:v>0.55310049872881795</c:v>
                      </c:pt>
                      <c:pt idx="646">
                        <c:v>0.54448796314522052</c:v>
                      </c:pt>
                      <c:pt idx="647">
                        <c:v>0.53578756819017015</c:v>
                      </c:pt>
                      <c:pt idx="648">
                        <c:v>0.5269998703121539</c:v>
                      </c:pt>
                      <c:pt idx="649">
                        <c:v>0.51812490509903641</c:v>
                      </c:pt>
                      <c:pt idx="650">
                        <c:v>0.50916309308597796</c:v>
                      </c:pt>
                      <c:pt idx="651">
                        <c:v>0.50011521417523963</c:v>
                      </c:pt>
                      <c:pt idx="652">
                        <c:v>0.49098114036248031</c:v>
                      </c:pt>
                      <c:pt idx="653">
                        <c:v>0.48176175031618196</c:v>
                      </c:pt>
                      <c:pt idx="654">
                        <c:v>0.47245816565302023</c:v>
                      </c:pt>
                      <c:pt idx="655">
                        <c:v>0.46307106110772095</c:v>
                      </c:pt>
                      <c:pt idx="656">
                        <c:v>0.45360199552365532</c:v>
                      </c:pt>
                      <c:pt idx="657">
                        <c:v>0.44405089974926693</c:v>
                      </c:pt>
                      <c:pt idx="658">
                        <c:v>0.43441950564429016</c:v>
                      </c:pt>
                      <c:pt idx="659">
                        <c:v>0.42471002975464811</c:v>
                      </c:pt>
                      <c:pt idx="660">
                        <c:v>0.41492450437574785</c:v>
                      </c:pt>
                      <c:pt idx="661">
                        <c:v>0.40506356558040801</c:v>
                      </c:pt>
                      <c:pt idx="662">
                        <c:v>0.39513090991584726</c:v>
                      </c:pt>
                      <c:pt idx="663">
                        <c:v>0.38512831465051967</c:v>
                      </c:pt>
                      <c:pt idx="664">
                        <c:v>0.37505923855984424</c:v>
                      </c:pt>
                      <c:pt idx="665">
                        <c:v>0.36492610672203729</c:v>
                      </c:pt>
                      <c:pt idx="666">
                        <c:v>0.35473337413722661</c:v>
                      </c:pt>
                      <c:pt idx="667">
                        <c:v>0.34448391486786606</c:v>
                      </c:pt>
                      <c:pt idx="668">
                        <c:v>0.33418226439828808</c:v>
                      </c:pt>
                      <c:pt idx="669">
                        <c:v>0.3238345595950452</c:v>
                      </c:pt>
                      <c:pt idx="670">
                        <c:v>0.313444282057185</c:v>
                      </c:pt>
                      <c:pt idx="671">
                        <c:v>0.30301705757309755</c:v>
                      </c:pt>
                      <c:pt idx="672">
                        <c:v>0.29255899845119526</c:v>
                      </c:pt>
                      <c:pt idx="673">
                        <c:v>0.28207822015213685</c:v>
                      </c:pt>
                      <c:pt idx="674">
                        <c:v>0.27158336333492583</c:v>
                      </c:pt>
                      <c:pt idx="675">
                        <c:v>0.26107881673244965</c:v>
                      </c:pt>
                      <c:pt idx="676">
                        <c:v>0.25057633007212571</c:v>
                      </c:pt>
                      <c:pt idx="677">
                        <c:v>0.24008326160463225</c:v>
                      </c:pt>
                      <c:pt idx="678">
                        <c:v>0.2296085019246252</c:v>
                      </c:pt>
                      <c:pt idx="679">
                        <c:v>0.21916336863859984</c:v>
                      </c:pt>
                      <c:pt idx="680">
                        <c:v>0.20876018372761879</c:v>
                      </c:pt>
                      <c:pt idx="681">
                        <c:v>0.19841111240744932</c:v>
                      </c:pt>
                      <c:pt idx="682">
                        <c:v>0.18813021611749414</c:v>
                      </c:pt>
                      <c:pt idx="683">
                        <c:v>0.17793054325599347</c:v>
                      </c:pt>
                      <c:pt idx="684">
                        <c:v>0.16782588950535521</c:v>
                      </c:pt>
                      <c:pt idx="685">
                        <c:v>0.15783303441130778</c:v>
                      </c:pt>
                      <c:pt idx="686">
                        <c:v>0.14796768811511213</c:v>
                      </c:pt>
                      <c:pt idx="687">
                        <c:v>0.1382472704179436</c:v>
                      </c:pt>
                      <c:pt idx="688">
                        <c:v>0.12868934305012306</c:v>
                      </c:pt>
                      <c:pt idx="689">
                        <c:v>0.11931083927310364</c:v>
                      </c:pt>
                      <c:pt idx="690">
                        <c:v>0.11013414649325762</c:v>
                      </c:pt>
                      <c:pt idx="691">
                        <c:v>0.10117681881701882</c:v>
                      </c:pt>
                      <c:pt idx="692">
                        <c:v>9.2460381201310698E-2</c:v>
                      </c:pt>
                      <c:pt idx="693">
                        <c:v>8.400604086404137E-2</c:v>
                      </c:pt>
                      <c:pt idx="694">
                        <c:v>7.5832721538734424E-2</c:v>
                      </c:pt>
                      <c:pt idx="695">
                        <c:v>6.7966224175790832E-2</c:v>
                      </c:pt>
                      <c:pt idx="696">
                        <c:v>6.0426506678091289E-2</c:v>
                      </c:pt>
                      <c:pt idx="697">
                        <c:v>5.3235882266249819E-2</c:v>
                      </c:pt>
                      <c:pt idx="698">
                        <c:v>4.6415582507228867E-2</c:v>
                      </c:pt>
                      <c:pt idx="699">
                        <c:v>3.9987970563323379E-2</c:v>
                      </c:pt>
                      <c:pt idx="700">
                        <c:v>3.3972352446256862E-2</c:v>
                      </c:pt>
                      <c:pt idx="701">
                        <c:v>2.8388638534145697E-2</c:v>
                      </c:pt>
                      <c:pt idx="702">
                        <c:v>2.3259308197226977E-2</c:v>
                      </c:pt>
                      <c:pt idx="703">
                        <c:v>1.8601319685509203E-2</c:v>
                      </c:pt>
                      <c:pt idx="704">
                        <c:v>1.4432173398350921E-2</c:v>
                      </c:pt>
                      <c:pt idx="705">
                        <c:v>1.0766482969089594E-2</c:v>
                      </c:pt>
                      <c:pt idx="706">
                        <c:v>7.6188913056816033E-3</c:v>
                      </c:pt>
                      <c:pt idx="707">
                        <c:v>5.0025332332424297E-3</c:v>
                      </c:pt>
                      <c:pt idx="708">
                        <c:v>2.9256440487050056E-3</c:v>
                      </c:pt>
                      <c:pt idx="709">
                        <c:v>1.3991067043550172E-3</c:v>
                      </c:pt>
                      <c:pt idx="710">
                        <c:v>4.2877053892706094E-4</c:v>
                      </c:pt>
                      <c:pt idx="711">
                        <c:v>1.5272452770218696E-5</c:v>
                      </c:pt>
                      <c:pt idx="712">
                        <c:v>1.6330975120281937E-4</c:v>
                      </c:pt>
                      <c:pt idx="713">
                        <c:v>8.7230885193268089E-4</c:v>
                      </c:pt>
                      <c:pt idx="714">
                        <c:v>2.1379834594576516E-3</c:v>
                      </c:pt>
                      <c:pt idx="715">
                        <c:v>3.9554801784656745E-3</c:v>
                      </c:pt>
                      <c:pt idx="716">
                        <c:v>6.3149786228457938E-3</c:v>
                      </c:pt>
                      <c:pt idx="717">
                        <c:v>9.2104911771462052E-3</c:v>
                      </c:pt>
                      <c:pt idx="718">
                        <c:v>1.2626907344861351E-2</c:v>
                      </c:pt>
                      <c:pt idx="719">
                        <c:v>1.65533215031969E-2</c:v>
                      </c:pt>
                      <c:pt idx="720">
                        <c:v>2.0974397302418547E-2</c:v>
                      </c:pt>
                      <c:pt idx="721">
                        <c:v>2.5871838322557471E-2</c:v>
                      </c:pt>
                      <c:pt idx="722">
                        <c:v>3.1229243400341399E-2</c:v>
                      </c:pt>
                      <c:pt idx="723">
                        <c:v>3.7027731808764598E-2</c:v>
                      </c:pt>
                      <c:pt idx="724">
                        <c:v>4.324616967326661E-2</c:v>
                      </c:pt>
                      <c:pt idx="725">
                        <c:v>4.9862938101371886E-2</c:v>
                      </c:pt>
                      <c:pt idx="726">
                        <c:v>5.6860110812496048E-2</c:v>
                      </c:pt>
                      <c:pt idx="727">
                        <c:v>6.4215384236438841E-2</c:v>
                      </c:pt>
                      <c:pt idx="728">
                        <c:v>7.1905021515892259E-2</c:v>
                      </c:pt>
                      <c:pt idx="729">
                        <c:v>7.9908093582295142E-2</c:v>
                      </c:pt>
                      <c:pt idx="730">
                        <c:v>8.8202698226110238E-2</c:v>
                      </c:pt>
                      <c:pt idx="731">
                        <c:v>9.676838331571691E-2</c:v>
                      </c:pt>
                      <c:pt idx="732">
                        <c:v>0.10558399106785213</c:v>
                      </c:pt>
                      <c:pt idx="733">
                        <c:v>0.11462893242031807</c:v>
                      </c:pt>
                      <c:pt idx="734">
                        <c:v>0.12388193856031854</c:v>
                      </c:pt>
                      <c:pt idx="735">
                        <c:v>0.13332282555865865</c:v>
                      </c:pt>
                      <c:pt idx="736">
                        <c:v>0.14293534280349937</c:v>
                      </c:pt>
                      <c:pt idx="737">
                        <c:v>0.15269750135060009</c:v>
                      </c:pt>
                      <c:pt idx="738">
                        <c:v>0.16259580923320899</c:v>
                      </c:pt>
                      <c:pt idx="739">
                        <c:v>0.17260916940507884</c:v>
                      </c:pt>
                      <c:pt idx="740">
                        <c:v>0.18272570409837074</c:v>
                      </c:pt>
                      <c:pt idx="741">
                        <c:v>0.19292727324985159</c:v>
                      </c:pt>
                      <c:pt idx="742">
                        <c:v>0.20319977182235913</c:v>
                      </c:pt>
                      <c:pt idx="743">
                        <c:v>0.21353197172257182</c:v>
                      </c:pt>
                      <c:pt idx="744">
                        <c:v>0.22390852217212229</c:v>
                      </c:pt>
                      <c:pt idx="745">
                        <c:v>0.23431804474856952</c:v>
                      </c:pt>
                      <c:pt idx="746">
                        <c:v>0.24474891712413044</c:v>
                      </c:pt>
                      <c:pt idx="747">
                        <c:v>0.25519057116144889</c:v>
                      </c:pt>
                      <c:pt idx="748">
                        <c:v>0.26563309220069792</c:v>
                      </c:pt>
                      <c:pt idx="749">
                        <c:v>0.27606812840096301</c:v>
                      </c:pt>
                      <c:pt idx="750">
                        <c:v>0.2864848745324306</c:v>
                      </c:pt>
                      <c:pt idx="751">
                        <c:v>0.29687887106610567</c:v>
                      </c:pt>
                      <c:pt idx="752">
                        <c:v>0.30724056544816075</c:v>
                      </c:pt>
                      <c:pt idx="753">
                        <c:v>0.31756298370092367</c:v>
                      </c:pt>
                      <c:pt idx="754">
                        <c:v>0.32784018320365271</c:v>
                      </c:pt>
                      <c:pt idx="755">
                        <c:v>0.3380684240257868</c:v>
                      </c:pt>
                      <c:pt idx="756">
                        <c:v>0.34823999609310902</c:v>
                      </c:pt>
                      <c:pt idx="757">
                        <c:v>0.35835108820996031</c:v>
                      </c:pt>
                      <c:pt idx="758">
                        <c:v>0.36839946750811575</c:v>
                      </c:pt>
                      <c:pt idx="759">
                        <c:v>0.37837903042543208</c:v>
                      </c:pt>
                      <c:pt idx="760">
                        <c:v>0.38828706727545959</c:v>
                      </c:pt>
                      <c:pt idx="761">
                        <c:v>0.39812187646328251</c:v>
                      </c:pt>
                      <c:pt idx="762">
                        <c:v>0.40787853420477299</c:v>
                      </c:pt>
                      <c:pt idx="763">
                        <c:v>0.41755745153147134</c:v>
                      </c:pt>
                      <c:pt idx="764">
                        <c:v>0.42715435940722757</c:v>
                      </c:pt>
                      <c:pt idx="765">
                        <c:v>0.43666862028185449</c:v>
                      </c:pt>
                      <c:pt idx="766">
                        <c:v>0.44609947802381678</c:v>
                      </c:pt>
                      <c:pt idx="767">
                        <c:v>0.45544375155563382</c:v>
                      </c:pt>
                      <c:pt idx="768">
                        <c:v>0.46457553448850536</c:v>
                      </c:pt>
                      <c:pt idx="769">
                        <c:v>0.47355649029539026</c:v>
                      </c:pt>
                      <c:pt idx="770">
                        <c:v>0.48245269322924089</c:v>
                      </c:pt>
                      <c:pt idx="771">
                        <c:v>0.4912604628907587</c:v>
                      </c:pt>
                      <c:pt idx="772">
                        <c:v>0.4999822579555529</c:v>
                      </c:pt>
                      <c:pt idx="773">
                        <c:v>0.50861680267721288</c:v>
                      </c:pt>
                      <c:pt idx="774">
                        <c:v>0.51716495453929723</c:v>
                      </c:pt>
                      <c:pt idx="775">
                        <c:v>0.52562700082629554</c:v>
                      </c:pt>
                      <c:pt idx="776">
                        <c:v>0.53400325677369553</c:v>
                      </c:pt>
                      <c:pt idx="777">
                        <c:v>0.54229373583056373</c:v>
                      </c:pt>
                      <c:pt idx="778">
                        <c:v>0.55049913939126283</c:v>
                      </c:pt>
                      <c:pt idx="779">
                        <c:v>0.55861987757990217</c:v>
                      </c:pt>
                      <c:pt idx="780">
                        <c:v>0.56665637570042138</c:v>
                      </c:pt>
                      <c:pt idx="781">
                        <c:v>0.57461125059603091</c:v>
                      </c:pt>
                      <c:pt idx="782">
                        <c:v>0.58248280355925786</c:v>
                      </c:pt>
                      <c:pt idx="783">
                        <c:v>0.59032612055973899</c:v>
                      </c:pt>
                      <c:pt idx="784">
                        <c:v>0.59819165534553254</c:v>
                      </c:pt>
                      <c:pt idx="785">
                        <c:v>0.6059706307651288</c:v>
                      </c:pt>
                      <c:pt idx="786">
                        <c:v>0.61366343180350524</c:v>
                      </c:pt>
                      <c:pt idx="787">
                        <c:v>0.6212712761091066</c:v>
                      </c:pt>
                      <c:pt idx="788">
                        <c:v>0.62879424302977616</c:v>
                      </c:pt>
                      <c:pt idx="789">
                        <c:v>0.6362326605672094</c:v>
                      </c:pt>
                      <c:pt idx="790">
                        <c:v>0.64358731912641109</c:v>
                      </c:pt>
                      <c:pt idx="791">
                        <c:v>0.65085915461297028</c:v>
                      </c:pt>
                      <c:pt idx="792">
                        <c:v>0.65804837048654341</c:v>
                      </c:pt>
                      <c:pt idx="793">
                        <c:v>0.66515597324232245</c:v>
                      </c:pt>
                      <c:pt idx="794">
                        <c:v>0.67218256178166957</c:v>
                      </c:pt>
                      <c:pt idx="795">
                        <c:v>0.67912861844234207</c:v>
                      </c:pt>
                      <c:pt idx="796">
                        <c:v>0.68599473039581282</c:v>
                      </c:pt>
                      <c:pt idx="797">
                        <c:v>0.69278200060797224</c:v>
                      </c:pt>
                      <c:pt idx="798">
                        <c:v>0.69949026976148942</c:v>
                      </c:pt>
                      <c:pt idx="799">
                        <c:v>0.70612069572437131</c:v>
                      </c:pt>
                      <c:pt idx="800">
                        <c:v>0.71267404900558873</c:v>
                      </c:pt>
                      <c:pt idx="801">
                        <c:v>0.7191506610080336</c:v>
                      </c:pt>
                      <c:pt idx="802">
                        <c:v>0.72555181857878825</c:v>
                      </c:pt>
                      <c:pt idx="803">
                        <c:v>0.7318775054879938</c:v>
                      </c:pt>
                      <c:pt idx="804">
                        <c:v>0.73812868935969456</c:v>
                      </c:pt>
                      <c:pt idx="805">
                        <c:v>0.74430564700671953</c:v>
                      </c:pt>
                      <c:pt idx="806">
                        <c:v>0.75040922564990986</c:v>
                      </c:pt>
                      <c:pt idx="807">
                        <c:v>0.75643975048193102</c:v>
                      </c:pt>
                      <c:pt idx="808">
                        <c:v>0.76239888448969728</c:v>
                      </c:pt>
                      <c:pt idx="809">
                        <c:v>0.76828618329874931</c:v>
                      </c:pt>
                      <c:pt idx="810">
                        <c:v>0.77410247416665001</c:v>
                      </c:pt>
                      <c:pt idx="811">
                        <c:v>0.77984874030259532</c:v>
                      </c:pt>
                      <c:pt idx="812">
                        <c:v>0.78552546509922683</c:v>
                      </c:pt>
                      <c:pt idx="813">
                        <c:v>0.79113299828626171</c:v>
                      </c:pt>
                      <c:pt idx="814">
                        <c:v>0.79667199354380436</c:v>
                      </c:pt>
                      <c:pt idx="815">
                        <c:v>0.80214316006495623</c:v>
                      </c:pt>
                      <c:pt idx="816">
                        <c:v>0.80754722607546903</c:v>
                      </c:pt>
                      <c:pt idx="817">
                        <c:v>0.81288423594343029</c:v>
                      </c:pt>
                      <c:pt idx="818">
                        <c:v>0.81815544785360905</c:v>
                      </c:pt>
                      <c:pt idx="819">
                        <c:v>0.82336105247608915</c:v>
                      </c:pt>
                      <c:pt idx="820">
                        <c:v>0.82850211002791108</c:v>
                      </c:pt>
                      <c:pt idx="821">
                        <c:v>0.83357822059231967</c:v>
                      </c:pt>
                      <c:pt idx="822">
                        <c:v>0.83859088061748377</c:v>
                      </c:pt>
                      <c:pt idx="823">
                        <c:v>0.84354016814887589</c:v>
                      </c:pt>
                      <c:pt idx="824">
                        <c:v>0.8484267886785819</c:v>
                      </c:pt>
                      <c:pt idx="825">
                        <c:v>0.85325108168488817</c:v>
                      </c:pt>
                      <c:pt idx="826">
                        <c:v>0.85801436101431783</c:v>
                      </c:pt>
                      <c:pt idx="827">
                        <c:v>0.86271630509656372</c:v>
                      </c:pt>
                      <c:pt idx="828">
                        <c:v>0.86735743248860853</c:v>
                      </c:pt>
                      <c:pt idx="829">
                        <c:v>0.87193844521157682</c:v>
                      </c:pt>
                      <c:pt idx="830">
                        <c:v>0.87645983339937106</c:v>
                      </c:pt>
                      <c:pt idx="831">
                        <c:v>0.88092221256839776</c:v>
                      </c:pt>
                      <c:pt idx="832">
                        <c:v>0.8853258583591922</c:v>
                      </c:pt>
                      <c:pt idx="833">
                        <c:v>0.88967165745286625</c:v>
                      </c:pt>
                      <c:pt idx="834">
                        <c:v>0.89395980809376763</c:v>
                      </c:pt>
                      <c:pt idx="835">
                        <c:v>0.89819134538901624</c:v>
                      </c:pt>
                      <c:pt idx="836">
                        <c:v>0.90236610420157015</c:v>
                      </c:pt>
                      <c:pt idx="837">
                        <c:v>0.90648436801863608</c:v>
                      </c:pt>
                      <c:pt idx="838">
                        <c:v>0.91054722909873875</c:v>
                      </c:pt>
                      <c:pt idx="839">
                        <c:v>0.91455503816762518</c:v>
                      </c:pt>
                      <c:pt idx="840">
                        <c:v>0.91850806247022909</c:v>
                      </c:pt>
                      <c:pt idx="841">
                        <c:v>0.92240691001419028</c:v>
                      </c:pt>
                      <c:pt idx="842">
                        <c:v>0.92625197420847771</c:v>
                      </c:pt>
                      <c:pt idx="843">
                        <c:v>0.93004373486470748</c:v>
                      </c:pt>
                      <c:pt idx="844">
                        <c:v>0.93378260943060576</c:v>
                      </c:pt>
                      <c:pt idx="845">
                        <c:v>0.93746909882947249</c:v>
                      </c:pt>
                      <c:pt idx="846">
                        <c:v>0.94110387854178967</c:v>
                      </c:pt>
                      <c:pt idx="847">
                        <c:v>0.94468694440370837</c:v>
                      </c:pt>
                      <c:pt idx="848">
                        <c:v>0.94821889986357699</c:v>
                      </c:pt>
                      <c:pt idx="849">
                        <c:v>0.95170032948369887</c:v>
                      </c:pt>
                      <c:pt idx="850">
                        <c:v>0.95513184545160323</c:v>
                      </c:pt>
                      <c:pt idx="851">
                        <c:v>0.95851367623576922</c:v>
                      </c:pt>
                      <c:pt idx="852">
                        <c:v>0.96184631422311417</c:v>
                      </c:pt>
                      <c:pt idx="853">
                        <c:v>0.96512996690667152</c:v>
                      </c:pt>
                      <c:pt idx="854">
                        <c:v>0.96836532460073232</c:v>
                      </c:pt>
                      <c:pt idx="855">
                        <c:v>0.97155256961769132</c:v>
                      </c:pt>
                      <c:pt idx="856">
                        <c:v>0.97469257991764524</c:v>
                      </c:pt>
                      <c:pt idx="857">
                        <c:v>0.97778529125755831</c:v>
                      </c:pt>
                      <c:pt idx="858">
                        <c:v>0.980831461692241</c:v>
                      </c:pt>
                      <c:pt idx="859">
                        <c:v>0.98383148216761418</c:v>
                      </c:pt>
                      <c:pt idx="860">
                        <c:v>0.98678555982191796</c:v>
                      </c:pt>
                      <c:pt idx="861">
                        <c:v>0.98969461464523467</c:v>
                      </c:pt>
                      <c:pt idx="862">
                        <c:v>0.99255823342415328</c:v>
                      </c:pt>
                      <c:pt idx="863">
                        <c:v>0.99537764332970247</c:v>
                      </c:pt>
                      <c:pt idx="864">
                        <c:v>0.99815287229295002</c:v>
                      </c:pt>
                      <c:pt idx="865">
                        <c:v>1.0008841923416969</c:v>
                      </c:pt>
                      <c:pt idx="866">
                        <c:v>1.003572399321097</c:v>
                      </c:pt>
                      <c:pt idx="867">
                        <c:v>1.0062175311543968</c:v>
                      </c:pt>
                      <c:pt idx="868">
                        <c:v>1.0088201893874642</c:v>
                      </c:pt>
                      <c:pt idx="869">
                        <c:v>1.0113806750843448</c:v>
                      </c:pt>
                      <c:pt idx="870">
                        <c:v>1.0138993586191474</c:v>
                      </c:pt>
                      <c:pt idx="871">
                        <c:v>1.0163766377315315</c:v>
                      </c:pt>
                      <c:pt idx="872">
                        <c:v>1.0188126987532302</c:v>
                      </c:pt>
                      <c:pt idx="873">
                        <c:v>1.0212081929504897</c:v>
                      </c:pt>
                      <c:pt idx="874">
                        <c:v>1.0235635176705078</c:v>
                      </c:pt>
                      <c:pt idx="875">
                        <c:v>1.0258787061882506</c:v>
                      </c:pt>
                      <c:pt idx="876">
                        <c:v>1.0281544464919976</c:v>
                      </c:pt>
                      <c:pt idx="877">
                        <c:v>1.0303908284716885</c:v>
                      </c:pt>
                      <c:pt idx="878">
                        <c:v>1.0325883582296052</c:v>
                      </c:pt>
                      <c:pt idx="879">
                        <c:v>1.0347471829412012</c:v>
                      </c:pt>
                      <c:pt idx="880">
                        <c:v>1.0368676704043691</c:v>
                      </c:pt>
                      <c:pt idx="881">
                        <c:v>1.0389496463551702</c:v>
                      </c:pt>
                      <c:pt idx="882">
                        <c:v>1.0409938393306548</c:v>
                      </c:pt>
                      <c:pt idx="883">
                        <c:v>1.0430002464834101</c:v>
                      </c:pt>
                      <c:pt idx="884">
                        <c:v>1.0449694200808981</c:v>
                      </c:pt>
                      <c:pt idx="885">
                        <c:v>1.0469017114410899</c:v>
                      </c:pt>
                      <c:pt idx="886">
                        <c:v>1.0487977196727416</c:v>
                      </c:pt>
                      <c:pt idx="887">
                        <c:v>1.0506574018502639</c:v>
                      </c:pt>
                      <c:pt idx="888">
                        <c:v>1.0524810409644536</c:v>
                      </c:pt>
                      <c:pt idx="889">
                        <c:v>1.05426938524479</c:v>
                      </c:pt>
                      <c:pt idx="890">
                        <c:v>1.0560222190135393</c:v>
                      </c:pt>
                      <c:pt idx="891">
                        <c:v>1.0577399412787434</c:v>
                      </c:pt>
                      <c:pt idx="892">
                        <c:v>1.0594228311361402</c:v>
                      </c:pt>
                      <c:pt idx="893">
                        <c:v>1.061071194089777</c:v>
                      </c:pt>
                      <c:pt idx="894">
                        <c:v>1.0626852540490825</c:v>
                      </c:pt>
                      <c:pt idx="895">
                        <c:v>1.064265333474403</c:v>
                      </c:pt>
                      <c:pt idx="896">
                        <c:v>1.0658114957013975</c:v>
                      </c:pt>
                      <c:pt idx="897">
                        <c:v>1.0673241170447703</c:v>
                      </c:pt>
                      <c:pt idx="898">
                        <c:v>1.0688035985992217</c:v>
                      </c:pt>
                      <c:pt idx="899">
                        <c:v>1.0702497670098188</c:v>
                      </c:pt>
                      <c:pt idx="900">
                        <c:v>1.0716629374662572</c:v>
                      </c:pt>
                      <c:pt idx="901">
                        <c:v>1.0730434156429027</c:v>
                      </c:pt>
                      <c:pt idx="902">
                        <c:v>1.0743914281456077</c:v>
                      </c:pt>
                      <c:pt idx="903">
                        <c:v>1.0757071585910338</c:v>
                      </c:pt>
                      <c:pt idx="904">
                        <c:v>1.076990678906711</c:v>
                      </c:pt>
                      <c:pt idx="905">
                        <c:v>1.0782441646704772</c:v>
                      </c:pt>
                      <c:pt idx="906">
                        <c:v>1.0794657259329645</c:v>
                      </c:pt>
                      <c:pt idx="907">
                        <c:v>1.08065555253759</c:v>
                      </c:pt>
                      <c:pt idx="908">
                        <c:v>1.0818137924401814</c:v>
                      </c:pt>
                      <c:pt idx="909">
                        <c:v>1.0829408602414636</c:v>
                      </c:pt>
                      <c:pt idx="910">
                        <c:v>1.0840366146968963</c:v>
                      </c:pt>
                      <c:pt idx="911">
                        <c:v>1.0851012168930028</c:v>
                      </c:pt>
                      <c:pt idx="912">
                        <c:v>1.0861350925157784</c:v>
                      </c:pt>
                      <c:pt idx="913">
                        <c:v>1.0871381494021592</c:v>
                      </c:pt>
                      <c:pt idx="914">
                        <c:v>1.0881107302769735</c:v>
                      </c:pt>
                      <c:pt idx="915">
                        <c:v>1.0890526632195676</c:v>
                      </c:pt>
                      <c:pt idx="916">
                        <c:v>1.0899645129382163</c:v>
                      </c:pt>
                      <c:pt idx="917">
                        <c:v>1.0908461955264868</c:v>
                      </c:pt>
                      <c:pt idx="918">
                        <c:v>1.0916977564042214</c:v>
                      </c:pt>
                      <c:pt idx="919">
                        <c:v>1.0925194359213826</c:v>
                      </c:pt>
                      <c:pt idx="920">
                        <c:v>1.0933115005047898</c:v>
                      </c:pt>
                      <c:pt idx="921">
                        <c:v>1.0940738423157221</c:v>
                      </c:pt>
                      <c:pt idx="922">
                        <c:v>1.0948066151273379</c:v>
                      </c:pt>
                      <c:pt idx="923">
                        <c:v>1.0955100326403953</c:v>
                      </c:pt>
                      <c:pt idx="924">
                        <c:v>1.0961842685006453</c:v>
                      </c:pt>
                      <c:pt idx="925">
                        <c:v>1.0968292247061404</c:v>
                      </c:pt>
                      <c:pt idx="926">
                        <c:v>1.0974452285579028</c:v>
                      </c:pt>
                      <c:pt idx="927">
                        <c:v>1.0980322034685153</c:v>
                      </c:pt>
                      <c:pt idx="928">
                        <c:v>1.0985903318486732</c:v>
                      </c:pt>
                      <c:pt idx="929">
                        <c:v>1.0991195589537475</c:v>
                      </c:pt>
                      <c:pt idx="930">
                        <c:v>1.0996201541059059</c:v>
                      </c:pt>
                      <c:pt idx="931">
                        <c:v>1.1000921168059343</c:v>
                      </c:pt>
                      <c:pt idx="932">
                        <c:v>1.1005356054131488</c:v>
                      </c:pt>
                      <c:pt idx="933">
                        <c:v>1.1009505424298438</c:v>
                      </c:pt>
                      <c:pt idx="934">
                        <c:v>1.1013370747962197</c:v>
                      </c:pt>
                      <c:pt idx="935">
                        <c:v>1.1016953434921262</c:v>
                      </c:pt>
                      <c:pt idx="936">
                        <c:v>1.1020253526455552</c:v>
                      </c:pt>
                      <c:pt idx="937">
                        <c:v>1.1023271009693407</c:v>
                      </c:pt>
                      <c:pt idx="938">
                        <c:v>1.1026007779763134</c:v>
                      </c:pt>
                      <c:pt idx="939">
                        <c:v>1.1028463058412683</c:v>
                      </c:pt>
                      <c:pt idx="940">
                        <c:v>1.1030637648569797</c:v>
                      </c:pt>
                    </c:numCache>
                  </c:numRef>
                </c:xVal>
                <c:yVal>
                  <c:numRef>
                    <c:extLst>
                      <c:ext xmlns:c15="http://schemas.microsoft.com/office/drawing/2012/chart" uri="{02D57815-91ED-43cb-92C2-25804820EDAC}">
                        <c15:formulaRef>
                          <c15:sqref>'Graphs Task 1'!$AY$2:$AY$942</c15:sqref>
                        </c15:formulaRef>
                      </c:ext>
                    </c:extLst>
                    <c:numCache>
                      <c:formatCode>General</c:formatCode>
                      <c:ptCount val="941"/>
                      <c:pt idx="0">
                        <c:v>0.60995177396193667</c:v>
                      </c:pt>
                      <c:pt idx="1">
                        <c:v>0.60489666214689397</c:v>
                      </c:pt>
                      <c:pt idx="2">
                        <c:v>0.59975568089926212</c:v>
                      </c:pt>
                      <c:pt idx="3">
                        <c:v>0.59452827649981976</c:v>
                      </c:pt>
                      <c:pt idx="4">
                        <c:v>0.58921636161041768</c:v>
                      </c:pt>
                      <c:pt idx="5">
                        <c:v>0.58381899071094912</c:v>
                      </c:pt>
                      <c:pt idx="6">
                        <c:v>0.57833543443315805</c:v>
                      </c:pt>
                      <c:pt idx="7">
                        <c:v>0.57276536094462061</c:v>
                      </c:pt>
                      <c:pt idx="8">
                        <c:v>0.56712625739099831</c:v>
                      </c:pt>
                      <c:pt idx="9">
                        <c:v>0.56144207545098868</c:v>
                      </c:pt>
                      <c:pt idx="10">
                        <c:v>0.55571436467569957</c:v>
                      </c:pt>
                      <c:pt idx="11">
                        <c:v>0.54994466104079665</c:v>
                      </c:pt>
                      <c:pt idx="12">
                        <c:v>0.54413495812126011</c:v>
                      </c:pt>
                      <c:pt idx="13">
                        <c:v>0.53828626776864019</c:v>
                      </c:pt>
                      <c:pt idx="14">
                        <c:v>0.53240110397675555</c:v>
                      </c:pt>
                      <c:pt idx="15">
                        <c:v>0.52648102800463603</c:v>
                      </c:pt>
                      <c:pt idx="16">
                        <c:v>0.52052620508817427</c:v>
                      </c:pt>
                      <c:pt idx="17">
                        <c:v>0.51453714229181813</c:v>
                      </c:pt>
                      <c:pt idx="18">
                        <c:v>0.50851557898240418</c:v>
                      </c:pt>
                      <c:pt idx="19">
                        <c:v>0.50244503726344336</c:v>
                      </c:pt>
                      <c:pt idx="20">
                        <c:v>0.49633807050404904</c:v>
                      </c:pt>
                      <c:pt idx="21">
                        <c:v>0.49022575615650227</c:v>
                      </c:pt>
                      <c:pt idx="22">
                        <c:v>0.48408471356789751</c:v>
                      </c:pt>
                      <c:pt idx="23">
                        <c:v>0.47791805275831784</c:v>
                      </c:pt>
                      <c:pt idx="24">
                        <c:v>0.47173256873172709</c:v>
                      </c:pt>
                      <c:pt idx="25">
                        <c:v>0.46552896982238329</c:v>
                      </c:pt>
                      <c:pt idx="26">
                        <c:v>0.459310057575752</c:v>
                      </c:pt>
                      <c:pt idx="27">
                        <c:v>0.45307927166511414</c:v>
                      </c:pt>
                      <c:pt idx="28">
                        <c:v>0.44684054595607581</c:v>
                      </c:pt>
                      <c:pt idx="29">
                        <c:v>0.44059540945583414</c:v>
                      </c:pt>
                      <c:pt idx="30">
                        <c:v>0.43434771759553048</c:v>
                      </c:pt>
                      <c:pt idx="31">
                        <c:v>0.42809945167592844</c:v>
                      </c:pt>
                      <c:pt idx="32">
                        <c:v>0.42185378949442809</c:v>
                      </c:pt>
                      <c:pt idx="33">
                        <c:v>0.4156135973248446</c:v>
                      </c:pt>
                      <c:pt idx="34">
                        <c:v>0.4093808762658126</c:v>
                      </c:pt>
                      <c:pt idx="35">
                        <c:v>0.40315857617919498</c:v>
                      </c:pt>
                      <c:pt idx="36">
                        <c:v>0.39694829371188733</c:v>
                      </c:pt>
                      <c:pt idx="37">
                        <c:v>0.39075315840399921</c:v>
                      </c:pt>
                      <c:pt idx="38">
                        <c:v>0.38457537666695907</c:v>
                      </c:pt>
                      <c:pt idx="39">
                        <c:v>0.37841728531496965</c:v>
                      </c:pt>
                      <c:pt idx="40">
                        <c:v>0.37228148804721561</c:v>
                      </c:pt>
                      <c:pt idx="41">
                        <c:v>0.36617131503200162</c:v>
                      </c:pt>
                      <c:pt idx="42">
                        <c:v>0.36007645295223234</c:v>
                      </c:pt>
                      <c:pt idx="43">
                        <c:v>0.35398838313458586</c:v>
                      </c:pt>
                      <c:pt idx="44">
                        <c:v>0.34793292467351017</c:v>
                      </c:pt>
                      <c:pt idx="45">
                        <c:v>0.34191818572963795</c:v>
                      </c:pt>
                      <c:pt idx="46">
                        <c:v>0.33594549499130033</c:v>
                      </c:pt>
                      <c:pt idx="47">
                        <c:v>0.33001559725628188</c:v>
                      </c:pt>
                      <c:pt idx="48">
                        <c:v>0.32413087005953617</c:v>
                      </c:pt>
                      <c:pt idx="49">
                        <c:v>0.31829195142349143</c:v>
                      </c:pt>
                      <c:pt idx="50">
                        <c:v>0.31250150094579088</c:v>
                      </c:pt>
                      <c:pt idx="51">
                        <c:v>0.30675994078816493</c:v>
                      </c:pt>
                      <c:pt idx="52">
                        <c:v>0.30106975469132735</c:v>
                      </c:pt>
                      <c:pt idx="53">
                        <c:v>0.29543184798408145</c:v>
                      </c:pt>
                      <c:pt idx="54">
                        <c:v>0.28984737961584384</c:v>
                      </c:pt>
                      <c:pt idx="55">
                        <c:v>0.2843184777792005</c:v>
                      </c:pt>
                      <c:pt idx="56">
                        <c:v>0.27884666602337826</c:v>
                      </c:pt>
                      <c:pt idx="57">
                        <c:v>0.27343304240151373</c:v>
                      </c:pt>
                      <c:pt idx="58">
                        <c:v>0.26807942424068865</c:v>
                      </c:pt>
                      <c:pt idx="59">
                        <c:v>0.26278692180982366</c:v>
                      </c:pt>
                      <c:pt idx="60">
                        <c:v>0.25755703740197172</c:v>
                      </c:pt>
                      <c:pt idx="61">
                        <c:v>0.25239070396212471</c:v>
                      </c:pt>
                      <c:pt idx="62">
                        <c:v>0.24728918738900857</c:v>
                      </c:pt>
                      <c:pt idx="63">
                        <c:v>0.24225410612513906</c:v>
                      </c:pt>
                      <c:pt idx="64">
                        <c:v>0.23728643138956268</c:v>
                      </c:pt>
                      <c:pt idx="65">
                        <c:v>0.23238808588342694</c:v>
                      </c:pt>
                      <c:pt idx="66">
                        <c:v>0.22755978978578045</c:v>
                      </c:pt>
                      <c:pt idx="67">
                        <c:v>0.22280328555781956</c:v>
                      </c:pt>
                      <c:pt idx="68">
                        <c:v>0.21812101830951053</c:v>
                      </c:pt>
                      <c:pt idx="69">
                        <c:v>0.21351601289600136</c:v>
                      </c:pt>
                      <c:pt idx="70">
                        <c:v>0.20898326107002321</c:v>
                      </c:pt>
                      <c:pt idx="71">
                        <c:v>0.20451020652196245</c:v>
                      </c:pt>
                      <c:pt idx="72">
                        <c:v>0.20011928878419002</c:v>
                      </c:pt>
                      <c:pt idx="73">
                        <c:v>0.1958105902705834</c:v>
                      </c:pt>
                      <c:pt idx="74">
                        <c:v>0.19158569283224319</c:v>
                      </c:pt>
                      <c:pt idx="75">
                        <c:v>0.18744479368027034</c:v>
                      </c:pt>
                      <c:pt idx="76">
                        <c:v>0.1833889469372873</c:v>
                      </c:pt>
                      <c:pt idx="77">
                        <c:v>0.17941842727395463</c:v>
                      </c:pt>
                      <c:pt idx="78">
                        <c:v>0.17553431926459787</c:v>
                      </c:pt>
                      <c:pt idx="79">
                        <c:v>0.17173646347622429</c:v>
                      </c:pt>
                      <c:pt idx="80">
                        <c:v>0.16802604016601042</c:v>
                      </c:pt>
                      <c:pt idx="81">
                        <c:v>0.16440109036662909</c:v>
                      </c:pt>
                      <c:pt idx="82">
                        <c:v>0.16086142735361866</c:v>
                      </c:pt>
                      <c:pt idx="83">
                        <c:v>0.15740705788929635</c:v>
                      </c:pt>
                      <c:pt idx="84">
                        <c:v>0.15403677663877383</c:v>
                      </c:pt>
                      <c:pt idx="85">
                        <c:v>0.1507521107535427</c:v>
                      </c:pt>
                      <c:pt idx="86">
                        <c:v>0.14755197125133809</c:v>
                      </c:pt>
                      <c:pt idx="87">
                        <c:v>0.14443682658470691</c:v>
                      </c:pt>
                      <c:pt idx="88">
                        <c:v>0.14140629475911201</c:v>
                      </c:pt>
                      <c:pt idx="89">
                        <c:v>0.13845881426426207</c:v>
                      </c:pt>
                      <c:pt idx="90">
                        <c:v>0.13559479062202348</c:v>
                      </c:pt>
                      <c:pt idx="91">
                        <c:v>0.13281361472668504</c:v>
                      </c:pt>
                      <c:pt idx="92">
                        <c:v>0.13011485993468713</c:v>
                      </c:pt>
                      <c:pt idx="93">
                        <c:v>0.12749809776053023</c:v>
                      </c:pt>
                      <c:pt idx="94">
                        <c:v>0.1249623957388932</c:v>
                      </c:pt>
                      <c:pt idx="95">
                        <c:v>0.12250673523091848</c:v>
                      </c:pt>
                      <c:pt idx="96">
                        <c:v>0.12013103342469106</c:v>
                      </c:pt>
                      <c:pt idx="97">
                        <c:v>0.11783368520303657</c:v>
                      </c:pt>
                      <c:pt idx="98">
                        <c:v>0.11561446139887728</c:v>
                      </c:pt>
                      <c:pt idx="99">
                        <c:v>0.1134723148224371</c:v>
                      </c:pt>
                      <c:pt idx="100">
                        <c:v>0.11140664428964038</c:v>
                      </c:pt>
                      <c:pt idx="101">
                        <c:v>0.10941674471130801</c:v>
                      </c:pt>
                      <c:pt idx="102">
                        <c:v>0.10750087739756309</c:v>
                      </c:pt>
                      <c:pt idx="103">
                        <c:v>0.10565876714146985</c:v>
                      </c:pt>
                      <c:pt idx="104">
                        <c:v>0.10388833496228435</c:v>
                      </c:pt>
                      <c:pt idx="105">
                        <c:v>0.10218869201588925</c:v>
                      </c:pt>
                      <c:pt idx="106">
                        <c:v>0.10055840045485682</c:v>
                      </c:pt>
                      <c:pt idx="107">
                        <c:v>9.8995300971791753E-2</c:v>
                      </c:pt>
                      <c:pt idx="108">
                        <c:v>9.7499729689278364E-2</c:v>
                      </c:pt>
                      <c:pt idx="109">
                        <c:v>9.6069625287999616E-2</c:v>
                      </c:pt>
                      <c:pt idx="110">
                        <c:v>9.4702614363049498E-2</c:v>
                      </c:pt>
                      <c:pt idx="111">
                        <c:v>9.3397931214085503E-2</c:v>
                      </c:pt>
                      <c:pt idx="112">
                        <c:v>9.2153681352237476E-2</c:v>
                      </c:pt>
                      <c:pt idx="113">
                        <c:v>9.0967625448249753E-2</c:v>
                      </c:pt>
                      <c:pt idx="114">
                        <c:v>8.9837809441744215E-2</c:v>
                      </c:pt>
                      <c:pt idx="115">
                        <c:v>8.8762529329375478E-2</c:v>
                      </c:pt>
                      <c:pt idx="116">
                        <c:v>8.7737968153159804E-2</c:v>
                      </c:pt>
                      <c:pt idx="117">
                        <c:v>8.67617784621144E-2</c:v>
                      </c:pt>
                      <c:pt idx="118">
                        <c:v>8.5830256149396059E-2</c:v>
                      </c:pt>
                      <c:pt idx="119">
                        <c:v>8.4940969064380187E-2</c:v>
                      </c:pt>
                      <c:pt idx="120">
                        <c:v>8.409093916456846E-2</c:v>
                      </c:pt>
                      <c:pt idx="121">
                        <c:v>8.3276768149816063E-2</c:v>
                      </c:pt>
                      <c:pt idx="122">
                        <c:v>8.249497901894462E-2</c:v>
                      </c:pt>
                      <c:pt idx="123">
                        <c:v>8.1742618725810456E-2</c:v>
                      </c:pt>
                      <c:pt idx="124">
                        <c:v>8.1014171980729147E-2</c:v>
                      </c:pt>
                      <c:pt idx="125">
                        <c:v>8.0306577140189628E-2</c:v>
                      </c:pt>
                      <c:pt idx="126">
                        <c:v>7.9614723158256212E-2</c:v>
                      </c:pt>
                      <c:pt idx="127">
                        <c:v>7.8933420748894909E-2</c:v>
                      </c:pt>
                      <c:pt idx="128">
                        <c:v>7.8257144065330769E-2</c:v>
                      </c:pt>
                      <c:pt idx="129">
                        <c:v>7.7581458149550503E-2</c:v>
                      </c:pt>
                      <c:pt idx="130">
                        <c:v>7.6898820983157201E-2</c:v>
                      </c:pt>
                      <c:pt idx="131">
                        <c:v>7.6203901744374511E-2</c:v>
                      </c:pt>
                      <c:pt idx="132">
                        <c:v>7.5490638574587238E-2</c:v>
                      </c:pt>
                      <c:pt idx="133">
                        <c:v>7.4753668998342848E-2</c:v>
                      </c:pt>
                      <c:pt idx="134">
                        <c:v>7.3985844542513127E-2</c:v>
                      </c:pt>
                      <c:pt idx="135">
                        <c:v>7.3184160223779202E-2</c:v>
                      </c:pt>
                      <c:pt idx="136">
                        <c:v>7.2342908452703109E-2</c:v>
                      </c:pt>
                      <c:pt idx="137">
                        <c:v>7.1443679768757817E-2</c:v>
                      </c:pt>
                      <c:pt idx="138">
                        <c:v>7.0494259603066101E-2</c:v>
                      </c:pt>
                      <c:pt idx="139">
                        <c:v>6.9489954687757968E-2</c:v>
                      </c:pt>
                      <c:pt idx="140">
                        <c:v>6.8425567792801636E-2</c:v>
                      </c:pt>
                      <c:pt idx="141">
                        <c:v>6.7295651496391981E-2</c:v>
                      </c:pt>
                      <c:pt idx="142">
                        <c:v>6.6096587576460836E-2</c:v>
                      </c:pt>
                      <c:pt idx="143">
                        <c:v>6.4823930441758396E-2</c:v>
                      </c:pt>
                      <c:pt idx="144">
                        <c:v>6.3492697073932333E-2</c:v>
                      </c:pt>
                      <c:pt idx="145">
                        <c:v>6.2061611614836705E-2</c:v>
                      </c:pt>
                      <c:pt idx="146">
                        <c:v>6.0546360765782473E-2</c:v>
                      </c:pt>
                      <c:pt idx="147">
                        <c:v>5.894264210963944E-2</c:v>
                      </c:pt>
                      <c:pt idx="148">
                        <c:v>5.7250671860975239E-2</c:v>
                      </c:pt>
                      <c:pt idx="149">
                        <c:v>5.5466841064537857E-2</c:v>
                      </c:pt>
                      <c:pt idx="150">
                        <c:v>5.3609992697811748E-2</c:v>
                      </c:pt>
                      <c:pt idx="151">
                        <c:v>5.1671358377567929E-2</c:v>
                      </c:pt>
                      <c:pt idx="152">
                        <c:v>4.9639114442405367E-2</c:v>
                      </c:pt>
                      <c:pt idx="153">
                        <c:v>4.751198218908579E-2</c:v>
                      </c:pt>
                      <c:pt idx="154">
                        <c:v>4.5288794903591459E-2</c:v>
                      </c:pt>
                      <c:pt idx="155">
                        <c:v>4.2968874934044284E-2</c:v>
                      </c:pt>
                      <c:pt idx="156">
                        <c:v>4.0551669312338945E-2</c:v>
                      </c:pt>
                      <c:pt idx="157">
                        <c:v>3.8035662747436277E-2</c:v>
                      </c:pt>
                      <c:pt idx="158">
                        <c:v>3.5421737080120919E-2</c:v>
                      </c:pt>
                      <c:pt idx="159">
                        <c:v>3.2705418618479233E-2</c:v>
                      </c:pt>
                      <c:pt idx="160">
                        <c:v>2.9887678100269936E-2</c:v>
                      </c:pt>
                      <c:pt idx="161">
                        <c:v>2.6967371472725602E-2</c:v>
                      </c:pt>
                      <c:pt idx="162">
                        <c:v>2.3944844606275585E-2</c:v>
                      </c:pt>
                      <c:pt idx="163">
                        <c:v>2.0820555966348207E-2</c:v>
                      </c:pt>
                      <c:pt idx="164">
                        <c:v>1.759428820989525E-2</c:v>
                      </c:pt>
                      <c:pt idx="165">
                        <c:v>1.4267279529248911E-2</c:v>
                      </c:pt>
                      <c:pt idx="166">
                        <c:v>1.0840212915518215E-2</c:v>
                      </c:pt>
                      <c:pt idx="167">
                        <c:v>7.3170159978282953E-3</c:v>
                      </c:pt>
                      <c:pt idx="168">
                        <c:v>3.6989943233715311E-3</c:v>
                      </c:pt>
                      <c:pt idx="169">
                        <c:v>-1.2373669127864773E-5</c:v>
                      </c:pt>
                      <c:pt idx="170">
                        <c:v>-3.8167307321446296E-3</c:v>
                      </c:pt>
                      <c:pt idx="171">
                        <c:v>-7.7118306088513142E-3</c:v>
                      </c:pt>
                      <c:pt idx="172">
                        <c:v>-1.1697038400043677E-2</c:v>
                      </c:pt>
                      <c:pt idx="173">
                        <c:v>-1.5770636813259801E-2</c:v>
                      </c:pt>
                      <c:pt idx="174">
                        <c:v>-1.994269895967617E-2</c:v>
                      </c:pt>
                      <c:pt idx="175">
                        <c:v>-2.4257455209424537E-2</c:v>
                      </c:pt>
                      <c:pt idx="176">
                        <c:v>-2.8654606985867397E-2</c:v>
                      </c:pt>
                      <c:pt idx="177">
                        <c:v>-3.3129169556338066E-2</c:v>
                      </c:pt>
                      <c:pt idx="178">
                        <c:v>-3.7680916841825868E-2</c:v>
                      </c:pt>
                      <c:pt idx="179">
                        <c:v>-4.2305642983619038E-2</c:v>
                      </c:pt>
                      <c:pt idx="180">
                        <c:v>-4.7000511413742785E-2</c:v>
                      </c:pt>
                      <c:pt idx="181">
                        <c:v>-5.1759111116801329E-2</c:v>
                      </c:pt>
                      <c:pt idx="182">
                        <c:v>-5.6579953854298419E-2</c:v>
                      </c:pt>
                      <c:pt idx="183">
                        <c:v>-6.1459473739248392E-2</c:v>
                      </c:pt>
                      <c:pt idx="184">
                        <c:v>-6.6395647565988702E-2</c:v>
                      </c:pt>
                      <c:pt idx="185">
                        <c:v>-7.1383476117864303E-2</c:v>
                      </c:pt>
                      <c:pt idx="186">
                        <c:v>-7.6418112760282583E-2</c:v>
                      </c:pt>
                      <c:pt idx="187">
                        <c:v>-8.1495279032355178E-2</c:v>
                      </c:pt>
                      <c:pt idx="188">
                        <c:v>-8.6610004141284169E-2</c:v>
                      </c:pt>
                      <c:pt idx="189">
                        <c:v>-9.1760006910407033E-2</c:v>
                      </c:pt>
                      <c:pt idx="190">
                        <c:v>-9.693595799477521E-2</c:v>
                      </c:pt>
                      <c:pt idx="191">
                        <c:v>-0.1021243971984909</c:v>
                      </c:pt>
                      <c:pt idx="192">
                        <c:v>-0.10742542747489686</c:v>
                      </c:pt>
                      <c:pt idx="193">
                        <c:v>-0.11273927271897574</c:v>
                      </c:pt>
                      <c:pt idx="194">
                        <c:v>-0.11802687461915441</c:v>
                      </c:pt>
                      <c:pt idx="195">
                        <c:v>-0.12329106614259917</c:v>
                      </c:pt>
                      <c:pt idx="196">
                        <c:v>-0.12851874330248819</c:v>
                      </c:pt>
                      <c:pt idx="197">
                        <c:v>-0.13370338996401035</c:v>
                      </c:pt>
                      <c:pt idx="198">
                        <c:v>-0.13882686222377563</c:v>
                      </c:pt>
                      <c:pt idx="199">
                        <c:v>-0.14387271076209873</c:v>
                      </c:pt>
                      <c:pt idx="200">
                        <c:v>-0.14884580411326379</c:v>
                      </c:pt>
                      <c:pt idx="201">
                        <c:v>-0.15368179138090063</c:v>
                      </c:pt>
                      <c:pt idx="202">
                        <c:v>-0.15833801915491016</c:v>
                      </c:pt>
                      <c:pt idx="203">
                        <c:v>-0.16282335918296117</c:v>
                      </c:pt>
                      <c:pt idx="204">
                        <c:v>-0.16715024501284917</c:v>
                      </c:pt>
                      <c:pt idx="205">
                        <c:v>-0.17141855901474787</c:v>
                      </c:pt>
                      <c:pt idx="206">
                        <c:v>-0.17544460445664517</c:v>
                      </c:pt>
                      <c:pt idx="207">
                        <c:v>-0.17919441098795857</c:v>
                      </c:pt>
                      <c:pt idx="208">
                        <c:v>-0.1826780311495986</c:v>
                      </c:pt>
                      <c:pt idx="209">
                        <c:v>-0.18588577845569057</c:v>
                      </c:pt>
                      <c:pt idx="210">
                        <c:v>-0.18882105293732199</c:v>
                      </c:pt>
                      <c:pt idx="211">
                        <c:v>-0.1915076290073392</c:v>
                      </c:pt>
                      <c:pt idx="212">
                        <c:v>-0.19392229733913302</c:v>
                      </c:pt>
                      <c:pt idx="213">
                        <c:v>-0.19607329887312094</c:v>
                      </c:pt>
                      <c:pt idx="214">
                        <c:v>-0.19803826940395414</c:v>
                      </c:pt>
                      <c:pt idx="215">
                        <c:v>-0.1999638019912269</c:v>
                      </c:pt>
                      <c:pt idx="216">
                        <c:v>-0.2016230280416722</c:v>
                      </c:pt>
                      <c:pt idx="217">
                        <c:v>-0.20302140601470989</c:v>
                      </c:pt>
                      <c:pt idx="218">
                        <c:v>-0.20418157491910077</c:v>
                      </c:pt>
                      <c:pt idx="219">
                        <c:v>-0.20514553140522668</c:v>
                      </c:pt>
                      <c:pt idx="220">
                        <c:v>-0.20591678444182288</c:v>
                      </c:pt>
                      <c:pt idx="221">
                        <c:v>-0.20653370000952034</c:v>
                      </c:pt>
                      <c:pt idx="222">
                        <c:v>-0.20703718747858324</c:v>
                      </c:pt>
                      <c:pt idx="223">
                        <c:v>-0.20744976367354365</c:v>
                      </c:pt>
                      <c:pt idx="224">
                        <c:v>-0.20789807614323202</c:v>
                      </c:pt>
                      <c:pt idx="225">
                        <c:v>-0.20845568797544603</c:v>
                      </c:pt>
                      <c:pt idx="226">
                        <c:v>-0.20889197533600556</c:v>
                      </c:pt>
                      <c:pt idx="227">
                        <c:v>-0.20920870882578937</c:v>
                      </c:pt>
                      <c:pt idx="228">
                        <c:v>-0.2094181621204263</c:v>
                      </c:pt>
                      <c:pt idx="229">
                        <c:v>-0.20953976430443569</c:v>
                      </c:pt>
                      <c:pt idx="230">
                        <c:v>-0.20958476574352219</c:v>
                      </c:pt>
                      <c:pt idx="231">
                        <c:v>-0.20955637193476906</c:v>
                      </c:pt>
                      <c:pt idx="232">
                        <c:v>-0.20945996427210026</c:v>
                      </c:pt>
                      <c:pt idx="233">
                        <c:v>-0.20929923457700364</c:v>
                      </c:pt>
                      <c:pt idx="234">
                        <c:v>-0.2090611420153704</c:v>
                      </c:pt>
                      <c:pt idx="235">
                        <c:v>-0.20874459981130161</c:v>
                      </c:pt>
                      <c:pt idx="236">
                        <c:v>-0.20836964580180173</c:v>
                      </c:pt>
                      <c:pt idx="237">
                        <c:v>-0.2079516406732464</c:v>
                      </c:pt>
                      <c:pt idx="238">
                        <c:v>-0.20764392270390711</c:v>
                      </c:pt>
                      <c:pt idx="239">
                        <c:v>-0.20732720139029059</c:v>
                      </c:pt>
                      <c:pt idx="240">
                        <c:v>-0.20694133736139908</c:v>
                      </c:pt>
                      <c:pt idx="241">
                        <c:v>-0.20644283275064668</c:v>
                      </c:pt>
                      <c:pt idx="242">
                        <c:v>-0.20583045371785616</c:v>
                      </c:pt>
                      <c:pt idx="243">
                        <c:v>-0.20513756050835863</c:v>
                      </c:pt>
                      <c:pt idx="244">
                        <c:v>-0.20441994928239438</c:v>
                      </c:pt>
                      <c:pt idx="245">
                        <c:v>-0.20371465263808425</c:v>
                      </c:pt>
                      <c:pt idx="246">
                        <c:v>-0.2030580521148585</c:v>
                      </c:pt>
                      <c:pt idx="247">
                        <c:v>-0.20246705148118976</c:v>
                      </c:pt>
                      <c:pt idx="248">
                        <c:v>-0.20195362417677712</c:v>
                      </c:pt>
                      <c:pt idx="249">
                        <c:v>-0.20152293074407951</c:v>
                      </c:pt>
                      <c:pt idx="250">
                        <c:v>-0.20116078037637466</c:v>
                      </c:pt>
                      <c:pt idx="251">
                        <c:v>-0.20081409866429067</c:v>
                      </c:pt>
                      <c:pt idx="252">
                        <c:v>-0.20045294934391172</c:v>
                      </c:pt>
                      <c:pt idx="253">
                        <c:v>-0.20008602693090782</c:v>
                      </c:pt>
                      <c:pt idx="254">
                        <c:v>-0.19973073040472172</c:v>
                      </c:pt>
                      <c:pt idx="255">
                        <c:v>-0.19941087590156636</c:v>
                      </c:pt>
                      <c:pt idx="256">
                        <c:v>-0.19913637583285126</c:v>
                      </c:pt>
                      <c:pt idx="257">
                        <c:v>-0.19891279184899641</c:v>
                      </c:pt>
                      <c:pt idx="258">
                        <c:v>-0.19873390932413423</c:v>
                      </c:pt>
                      <c:pt idx="259">
                        <c:v>-0.19860278107061599</c:v>
                      </c:pt>
                      <c:pt idx="260">
                        <c:v>-0.19851057327535304</c:v>
                      </c:pt>
                      <c:pt idx="261">
                        <c:v>-0.19845374540582986</c:v>
                      </c:pt>
                      <c:pt idx="262">
                        <c:v>-0.19843122073270678</c:v>
                      </c:pt>
                      <c:pt idx="263">
                        <c:v>-0.19843686201123958</c:v>
                      </c:pt>
                      <c:pt idx="264">
                        <c:v>-0.19846331159139921</c:v>
                      </c:pt>
                      <c:pt idx="265">
                        <c:v>-0.19850656646247516</c:v>
                      </c:pt>
                      <c:pt idx="266">
                        <c:v>-0.19857746797912429</c:v>
                      </c:pt>
                      <c:pt idx="267">
                        <c:v>-0.19867709312697465</c:v>
                      </c:pt>
                      <c:pt idx="268">
                        <c:v>-0.19880660726351126</c:v>
                      </c:pt>
                      <c:pt idx="269">
                        <c:v>-0.19896685570982611</c:v>
                      </c:pt>
                      <c:pt idx="270">
                        <c:v>-0.19914796342018853</c:v>
                      </c:pt>
                      <c:pt idx="271">
                        <c:v>-0.19934753953983947</c:v>
                      </c:pt>
                      <c:pt idx="272">
                        <c:v>-0.19955937975741003</c:v>
                      </c:pt>
                      <c:pt idx="273">
                        <c:v>-0.19978132866728565</c:v>
                      </c:pt>
                      <c:pt idx="274">
                        <c:v>-0.20000663219404388</c:v>
                      </c:pt>
                      <c:pt idx="275">
                        <c:v>-0.20022831727420728</c:v>
                      </c:pt>
                      <c:pt idx="276">
                        <c:v>-0.20043528990134893</c:v>
                      </c:pt>
                      <c:pt idx="277">
                        <c:v>-0.20059585296816831</c:v>
                      </c:pt>
                      <c:pt idx="278">
                        <c:v>-0.20069939402145967</c:v>
                      </c:pt>
                      <c:pt idx="279">
                        <c:v>-0.20072963924134732</c:v>
                      </c:pt>
                      <c:pt idx="280">
                        <c:v>-0.20066417907570672</c:v>
                      </c:pt>
                      <c:pt idx="281">
                        <c:v>-0.20049254195963473</c:v>
                      </c:pt>
                      <c:pt idx="282">
                        <c:v>-0.20020422272604302</c:v>
                      </c:pt>
                      <c:pt idx="283">
                        <c:v>-0.19937474108879027</c:v>
                      </c:pt>
                      <c:pt idx="284">
                        <c:v>-0.19798203416989132</c:v>
                      </c:pt>
                      <c:pt idx="285">
                        <c:v>-0.19635681289723231</c:v>
                      </c:pt>
                      <c:pt idx="286">
                        <c:v>-0.19480935856970372</c:v>
                      </c:pt>
                      <c:pt idx="287">
                        <c:v>-0.19349076162543272</c:v>
                      </c:pt>
                      <c:pt idx="288">
                        <c:v>-0.19240972269294579</c:v>
                      </c:pt>
                      <c:pt idx="289">
                        <c:v>-0.1915351485939509</c:v>
                      </c:pt>
                      <c:pt idx="290">
                        <c:v>-0.19083434498079577</c:v>
                      </c:pt>
                      <c:pt idx="291">
                        <c:v>-0.19028721670605492</c:v>
                      </c:pt>
                      <c:pt idx="292">
                        <c:v>-0.18988468736419128</c:v>
                      </c:pt>
                      <c:pt idx="293">
                        <c:v>-0.18959979799015311</c:v>
                      </c:pt>
                      <c:pt idx="294">
                        <c:v>-0.18941882404056479</c:v>
                      </c:pt>
                      <c:pt idx="295">
                        <c:v>-0.18931957869630159</c:v>
                      </c:pt>
                      <c:pt idx="296">
                        <c:v>-0.1892808715535251</c:v>
                      </c:pt>
                      <c:pt idx="297">
                        <c:v>-0.18929031785959463</c:v>
                      </c:pt>
                      <c:pt idx="298">
                        <c:v>-0.18932818519995059</c:v>
                      </c:pt>
                      <c:pt idx="299">
                        <c:v>-0.18938186961438078</c:v>
                      </c:pt>
                      <c:pt idx="300">
                        <c:v>-0.189440806008741</c:v>
                      </c:pt>
                      <c:pt idx="301">
                        <c:v>-0.18949005926625942</c:v>
                      </c:pt>
                      <c:pt idx="302">
                        <c:v>-0.1895187728888022</c:v>
                      </c:pt>
                      <c:pt idx="303">
                        <c:v>-0.18951192469764477</c:v>
                      </c:pt>
                      <c:pt idx="304">
                        <c:v>-0.18946330964962652</c:v>
                      </c:pt>
                      <c:pt idx="305">
                        <c:v>-0.18936313336018382</c:v>
                      </c:pt>
                      <c:pt idx="306">
                        <c:v>-0.18920830996033172</c:v>
                      </c:pt>
                      <c:pt idx="307">
                        <c:v>-0.18899581786629349</c:v>
                      </c:pt>
                      <c:pt idx="308">
                        <c:v>-0.18872014522415365</c:v>
                      </c:pt>
                      <c:pt idx="309">
                        <c:v>-0.18837438234063272</c:v>
                      </c:pt>
                      <c:pt idx="310">
                        <c:v>-0.18794660569841776</c:v>
                      </c:pt>
                      <c:pt idx="311">
                        <c:v>-0.18742203195942517</c:v>
                      </c:pt>
                      <c:pt idx="312">
                        <c:v>-0.18678557047230243</c:v>
                      </c:pt>
                      <c:pt idx="313">
                        <c:v>-0.18602845673364204</c:v>
                      </c:pt>
                      <c:pt idx="314">
                        <c:v>-0.18515758665882556</c:v>
                      </c:pt>
                      <c:pt idx="315">
                        <c:v>-0.18418048957245153</c:v>
                      </c:pt>
                      <c:pt idx="316">
                        <c:v>-0.18310408022444219</c:v>
                      </c:pt>
                      <c:pt idx="317">
                        <c:v>-0.18193590919070107</c:v>
                      </c:pt>
                      <c:pt idx="318">
                        <c:v>-0.18067994007767993</c:v>
                      </c:pt>
                      <c:pt idx="319">
                        <c:v>-0.17934511790532168</c:v>
                      </c:pt>
                      <c:pt idx="320">
                        <c:v>-0.17793447953639088</c:v>
                      </c:pt>
                      <c:pt idx="321">
                        <c:v>-0.17645235012668747</c:v>
                      </c:pt>
                      <c:pt idx="322">
                        <c:v>-0.17490292131263344</c:v>
                      </c:pt>
                      <c:pt idx="323">
                        <c:v>-0.17328843370730149</c:v>
                      </c:pt>
                      <c:pt idx="324">
                        <c:v>-0.17161063016762484</c:v>
                      </c:pt>
                      <c:pt idx="325">
                        <c:v>-0.16987099237871803</c:v>
                      </c:pt>
                      <c:pt idx="326">
                        <c:v>-0.16806895250342077</c:v>
                      </c:pt>
                      <c:pt idx="327">
                        <c:v>-0.16620299803291783</c:v>
                      </c:pt>
                      <c:pt idx="328">
                        <c:v>-0.16427182783763897</c:v>
                      </c:pt>
                      <c:pt idx="329">
                        <c:v>-0.16227397435549887</c:v>
                      </c:pt>
                      <c:pt idx="330">
                        <c:v>-0.16020986936685302</c:v>
                      </c:pt>
                      <c:pt idx="331">
                        <c:v>-0.1580811675516732</c:v>
                      </c:pt>
                      <c:pt idx="332">
                        <c:v>-0.15588949260838689</c:v>
                      </c:pt>
                      <c:pt idx="333">
                        <c:v>-0.15363540359396238</c:v>
                      </c:pt>
                      <c:pt idx="334">
                        <c:v>-0.15131845794076237</c:v>
                      </c:pt>
                      <c:pt idx="335">
                        <c:v>-0.14893833291761305</c:v>
                      </c:pt>
                      <c:pt idx="336">
                        <c:v>-0.1464960933318637</c:v>
                      </c:pt>
                      <c:pt idx="337">
                        <c:v>-0.14399101560075414</c:v>
                      </c:pt>
                      <c:pt idx="338">
                        <c:v>-0.14142831135672876</c:v>
                      </c:pt>
                      <c:pt idx="339">
                        <c:v>-0.13881182401155204</c:v>
                      </c:pt>
                      <c:pt idx="340">
                        <c:v>-0.13614994225889221</c:v>
                      </c:pt>
                      <c:pt idx="341">
                        <c:v>-0.13344925898392754</c:v>
                      </c:pt>
                      <c:pt idx="342">
                        <c:v>-0.1307161910299838</c:v>
                      </c:pt>
                      <c:pt idx="343">
                        <c:v>-0.12795697731827216</c:v>
                      </c:pt>
                      <c:pt idx="344">
                        <c:v>-0.12517667656887924</c:v>
                      </c:pt>
                      <c:pt idx="345">
                        <c:v>-0.12237964566175857</c:v>
                      </c:pt>
                      <c:pt idx="346">
                        <c:v>-0.11957017185340821</c:v>
                      </c:pt>
                      <c:pt idx="347">
                        <c:v>-0.11675274286732398</c:v>
                      </c:pt>
                      <c:pt idx="348">
                        <c:v>-0.11393102817218369</c:v>
                      </c:pt>
                      <c:pt idx="349">
                        <c:v>-0.11111007620332515</c:v>
                      </c:pt>
                      <c:pt idx="350">
                        <c:v>-0.10829344464221982</c:v>
                      </c:pt>
                      <c:pt idx="351">
                        <c:v>-0.10548578793009955</c:v>
                      </c:pt>
                      <c:pt idx="352">
                        <c:v>-0.10269006665415649</c:v>
                      </c:pt>
                      <c:pt idx="353">
                        <c:v>-9.9910370297722609E-2</c:v>
                      </c:pt>
                      <c:pt idx="354">
                        <c:v>-9.7150165279136946E-2</c:v>
                      </c:pt>
                      <c:pt idx="355">
                        <c:v>-9.4413344080872139E-2</c:v>
                      </c:pt>
                      <c:pt idx="356">
                        <c:v>-9.1703988534361014E-2</c:v>
                      </c:pt>
                      <c:pt idx="357">
                        <c:v>-8.9024776029498057E-2</c:v>
                      </c:pt>
                      <c:pt idx="358">
                        <c:v>-8.6378855207271746E-2</c:v>
                      </c:pt>
                      <c:pt idx="359">
                        <c:v>-8.3767038913102707E-2</c:v>
                      </c:pt>
                      <c:pt idx="360">
                        <c:v>-8.1191962883199437E-2</c:v>
                      </c:pt>
                      <c:pt idx="361">
                        <c:v>-7.8649563214544846E-2</c:v>
                      </c:pt>
                      <c:pt idx="362">
                        <c:v>-7.6135810083105895E-2</c:v>
                      </c:pt>
                      <c:pt idx="363">
                        <c:v>-7.3645846694965017E-2</c:v>
                      </c:pt>
                      <c:pt idx="364">
                        <c:v>-7.1177732217111947E-2</c:v>
                      </c:pt>
                      <c:pt idx="365">
                        <c:v>-6.8731085359321903E-2</c:v>
                      </c:pt>
                      <c:pt idx="366">
                        <c:v>-6.6310146727252786E-2</c:v>
                      </c:pt>
                      <c:pt idx="367">
                        <c:v>-6.3913304979602972E-2</c:v>
                      </c:pt>
                      <c:pt idx="368">
                        <c:v>-6.1538864805582454E-2</c:v>
                      </c:pt>
                      <c:pt idx="369">
                        <c:v>-5.9186591492713221E-2</c:v>
                      </c:pt>
                      <c:pt idx="370">
                        <c:v>-5.6857878092441812E-2</c:v>
                      </c:pt>
                      <c:pt idx="371">
                        <c:v>-5.4551886749243939E-2</c:v>
                      </c:pt>
                      <c:pt idx="372">
                        <c:v>-5.2270162269708778E-2</c:v>
                      </c:pt>
                      <c:pt idx="373">
                        <c:v>-5.001259096694545E-2</c:v>
                      </c:pt>
                      <c:pt idx="374">
                        <c:v>-4.7779553136501951E-2</c:v>
                      </c:pt>
                      <c:pt idx="375">
                        <c:v>-4.5569984327611016E-2</c:v>
                      </c:pt>
                      <c:pt idx="376">
                        <c:v>-4.3384157910422931E-2</c:v>
                      </c:pt>
                      <c:pt idx="377">
                        <c:v>-4.1222256912802034E-2</c:v>
                      </c:pt>
                      <c:pt idx="378">
                        <c:v>-3.908406482784426E-2</c:v>
                      </c:pt>
                      <c:pt idx="379">
                        <c:v>-3.6969680091275631E-2</c:v>
                      </c:pt>
                      <c:pt idx="380">
                        <c:v>-3.4878218190291507E-2</c:v>
                      </c:pt>
                      <c:pt idx="381">
                        <c:v>-3.2809705572533279E-2</c:v>
                      </c:pt>
                      <c:pt idx="382">
                        <c:v>-3.0763307515094755E-2</c:v>
                      </c:pt>
                      <c:pt idx="383">
                        <c:v>-2.8739643737142617E-2</c:v>
                      </c:pt>
                      <c:pt idx="384">
                        <c:v>-2.6738772632117883E-2</c:v>
                      </c:pt>
                      <c:pt idx="385">
                        <c:v>-2.4760204272455635E-2</c:v>
                      </c:pt>
                      <c:pt idx="386">
                        <c:v>-2.2805504554488456E-2</c:v>
                      </c:pt>
                      <c:pt idx="387">
                        <c:v>-2.0874311199174485E-2</c:v>
                      </c:pt>
                      <c:pt idx="388">
                        <c:v>-1.8967188922637317E-2</c:v>
                      </c:pt>
                      <c:pt idx="389">
                        <c:v>-1.7082674543870503E-2</c:v>
                      </c:pt>
                      <c:pt idx="390">
                        <c:v>-1.5221583285812723E-2</c:v>
                      </c:pt>
                      <c:pt idx="391">
                        <c:v>-1.3382021441068131E-2</c:v>
                      </c:pt>
                      <c:pt idx="392">
                        <c:v>-1.1564760163033962E-2</c:v>
                      </c:pt>
                      <c:pt idx="393">
                        <c:v>-9.7680173321819976E-3</c:v>
                      </c:pt>
                      <c:pt idx="394">
                        <c:v>-7.9934160907432668E-3</c:v>
                      </c:pt>
                      <c:pt idx="395">
                        <c:v>-6.2384839687139567E-3</c:v>
                      </c:pt>
                      <c:pt idx="396">
                        <c:v>-4.5021493031200096E-3</c:v>
                      </c:pt>
                      <c:pt idx="397">
                        <c:v>-2.7842961075433604E-3</c:v>
                      </c:pt>
                      <c:pt idx="398">
                        <c:v>-1.0845514277800362E-3</c:v>
                      </c:pt>
                      <c:pt idx="399">
                        <c:v>5.9765798737736566E-4</c:v>
                      </c:pt>
                      <c:pt idx="400">
                        <c:v>2.2634624368013815E-3</c:v>
                      </c:pt>
                      <c:pt idx="401">
                        <c:v>3.9127943612978101E-3</c:v>
                      </c:pt>
                      <c:pt idx="402">
                        <c:v>5.54678790452266E-3</c:v>
                      </c:pt>
                      <c:pt idx="403">
                        <c:v>7.1657449970400806E-3</c:v>
                      </c:pt>
                      <c:pt idx="404">
                        <c:v>8.770267122502149E-3</c:v>
                      </c:pt>
                      <c:pt idx="405">
                        <c:v>1.0361300434273286E-2</c:v>
                      </c:pt>
                      <c:pt idx="406">
                        <c:v>1.19388703979644E-2</c:v>
                      </c:pt>
                      <c:pt idx="407">
                        <c:v>1.3503955410433765E-2</c:v>
                      </c:pt>
                      <c:pt idx="408">
                        <c:v>1.505691954639115E-2</c:v>
                      </c:pt>
                      <c:pt idx="409">
                        <c:v>1.6598221202288464E-2</c:v>
                      </c:pt>
                      <c:pt idx="410">
                        <c:v>1.8128759065811718E-2</c:v>
                      </c:pt>
                      <c:pt idx="411">
                        <c:v>1.9648231575635899E-2</c:v>
                      </c:pt>
                      <c:pt idx="412">
                        <c:v>2.11579685221925E-2</c:v>
                      </c:pt>
                      <c:pt idx="413">
                        <c:v>2.2657708778889007E-2</c:v>
                      </c:pt>
                      <c:pt idx="414">
                        <c:v>2.4148565992235943E-2</c:v>
                      </c:pt>
                      <c:pt idx="415">
                        <c:v>2.5630125646988262E-2</c:v>
                      </c:pt>
                      <c:pt idx="416">
                        <c:v>2.7103389413584037E-2</c:v>
                      </c:pt>
                      <c:pt idx="417">
                        <c:v>2.8568521374961759E-2</c:v>
                      </c:pt>
                      <c:pt idx="418">
                        <c:v>3.0025876707084818E-2</c:v>
                      </c:pt>
                      <c:pt idx="419">
                        <c:v>3.1475420671982633E-2</c:v>
                      </c:pt>
                      <c:pt idx="420">
                        <c:v>3.2918030907019266E-2</c:v>
                      </c:pt>
                      <c:pt idx="421">
                        <c:v>3.4353473320100643E-2</c:v>
                      </c:pt>
                      <c:pt idx="422">
                        <c:v>3.5782375158676563E-2</c:v>
                      </c:pt>
                      <c:pt idx="423">
                        <c:v>3.7204690229272308E-2</c:v>
                      </c:pt>
                      <c:pt idx="424">
                        <c:v>3.8620420383007718E-2</c:v>
                      </c:pt>
                      <c:pt idx="425">
                        <c:v>4.003046457204807E-2</c:v>
                      </c:pt>
                      <c:pt idx="426">
                        <c:v>4.1434298388495029E-2</c:v>
                      </c:pt>
                      <c:pt idx="427">
                        <c:v>4.2832389355161732E-2</c:v>
                      </c:pt>
                      <c:pt idx="428">
                        <c:v>4.4224871767554338E-2</c:v>
                      </c:pt>
                      <c:pt idx="429">
                        <c:v>4.5611831679217972E-2</c:v>
                      </c:pt>
                      <c:pt idx="430">
                        <c:v>4.6993121820034428E-2</c:v>
                      </c:pt>
                      <c:pt idx="431">
                        <c:v>4.8369291594609197E-2</c:v>
                      </c:pt>
                      <c:pt idx="432">
                        <c:v>4.9739867831852615E-2</c:v>
                      </c:pt>
                      <c:pt idx="433">
                        <c:v>5.1105119776289988E-2</c:v>
                      </c:pt>
                      <c:pt idx="434">
                        <c:v>5.2465083976168593E-2</c:v>
                      </c:pt>
                      <c:pt idx="435">
                        <c:v>5.3818836107112279E-2</c:v>
                      </c:pt>
                      <c:pt idx="436">
                        <c:v>5.5166329705386236E-2</c:v>
                      </c:pt>
                      <c:pt idx="437">
                        <c:v>5.6506928010810094E-2</c:v>
                      </c:pt>
                      <c:pt idx="438">
                        <c:v>5.7840002124032348E-2</c:v>
                      </c:pt>
                      <c:pt idx="439">
                        <c:v>5.9165789224550326E-2</c:v>
                      </c:pt>
                      <c:pt idx="440">
                        <c:v>6.0485649638394139E-2</c:v>
                      </c:pt>
                      <c:pt idx="441">
                        <c:v>6.1801600836398476E-2</c:v>
                      </c:pt>
                      <c:pt idx="442">
                        <c:v>6.3114695859580933E-2</c:v>
                      </c:pt>
                      <c:pt idx="443">
                        <c:v>6.4425350257518832E-2</c:v>
                      </c:pt>
                      <c:pt idx="444">
                        <c:v>6.5711056517434308E-2</c:v>
                      </c:pt>
                      <c:pt idx="445">
                        <c:v>6.6981830422069205E-2</c:v>
                      </c:pt>
                      <c:pt idx="446">
                        <c:v>6.8248719832985236E-2</c:v>
                      </c:pt>
                      <c:pt idx="447">
                        <c:v>6.9512365467288853E-2</c:v>
                      </c:pt>
                      <c:pt idx="448">
                        <c:v>7.0772257024009216E-2</c:v>
                      </c:pt>
                      <c:pt idx="449">
                        <c:v>7.2029074371746465E-2</c:v>
                      </c:pt>
                      <c:pt idx="450">
                        <c:v>7.3283008537474603E-2</c:v>
                      </c:pt>
                      <c:pt idx="451">
                        <c:v>7.4534204801142881E-2</c:v>
                      </c:pt>
                      <c:pt idx="452">
                        <c:v>7.5783111206114487E-2</c:v>
                      </c:pt>
                      <c:pt idx="453">
                        <c:v>7.7029563708467211E-2</c:v>
                      </c:pt>
                      <c:pt idx="454">
                        <c:v>7.8274091925027517E-2</c:v>
                      </c:pt>
                      <c:pt idx="455">
                        <c:v>7.9516745261682578E-2</c:v>
                      </c:pt>
                      <c:pt idx="456">
                        <c:v>8.0757916495816748E-2</c:v>
                      </c:pt>
                      <c:pt idx="457">
                        <c:v>8.1997308135227667E-2</c:v>
                      </c:pt>
                      <c:pt idx="458">
                        <c:v>8.3235480951557805E-2</c:v>
                      </c:pt>
                      <c:pt idx="459">
                        <c:v>8.4472179578660794E-2</c:v>
                      </c:pt>
                      <c:pt idx="460">
                        <c:v>8.5707789069272663E-2</c:v>
                      </c:pt>
                      <c:pt idx="461">
                        <c:v>8.6942181583339842E-2</c:v>
                      </c:pt>
                      <c:pt idx="462">
                        <c:v>8.8175568818826947E-2</c:v>
                      </c:pt>
                      <c:pt idx="463">
                        <c:v>8.9407907259445418E-2</c:v>
                      </c:pt>
                      <c:pt idx="464">
                        <c:v>9.063961611397571E-2</c:v>
                      </c:pt>
                      <c:pt idx="465">
                        <c:v>9.1870816553948673E-2</c:v>
                      </c:pt>
                      <c:pt idx="466">
                        <c:v>9.3101210555357111E-2</c:v>
                      </c:pt>
                      <c:pt idx="467">
                        <c:v>9.4330878438033963E-2</c:v>
                      </c:pt>
                      <c:pt idx="468">
                        <c:v>9.5560024259831955E-2</c:v>
                      </c:pt>
                      <c:pt idx="469">
                        <c:v>9.6788684059843533E-2</c:v>
                      </c:pt>
                      <c:pt idx="470">
                        <c:v>9.8016521656185018E-2</c:v>
                      </c:pt>
                      <c:pt idx="471">
                        <c:v>9.9243699002682664E-2</c:v>
                      </c:pt>
                      <c:pt idx="472">
                        <c:v>0.10046996543917737</c:v>
                      </c:pt>
                      <c:pt idx="473">
                        <c:v>0.10169523698651997</c:v>
                      </c:pt>
                      <c:pt idx="474">
                        <c:v>0.10291885874351363</c:v>
                      </c:pt>
                      <c:pt idx="475">
                        <c:v>0.10414006098323376</c:v>
                      </c:pt>
                      <c:pt idx="476">
                        <c:v>0.10535873255622616</c:v>
                      </c:pt>
                      <c:pt idx="477">
                        <c:v>0.1065758167585814</c:v>
                      </c:pt>
                      <c:pt idx="478">
                        <c:v>0.10779164050302424</c:v>
                      </c:pt>
                      <c:pt idx="479">
                        <c:v>0.10900801743329834</c:v>
                      </c:pt>
                      <c:pt idx="480">
                        <c:v>0.11022613842740948</c:v>
                      </c:pt>
                      <c:pt idx="481">
                        <c:v>0.11144666025024537</c:v>
                      </c:pt>
                      <c:pt idx="482">
                        <c:v>0.11267099103943221</c:v>
                      </c:pt>
                      <c:pt idx="483">
                        <c:v>0.11389896954199015</c:v>
                      </c:pt>
                      <c:pt idx="484">
                        <c:v>0.11513162749758063</c:v>
                      </c:pt>
                      <c:pt idx="485">
                        <c:v>0.11636931137001605</c:v>
                      </c:pt>
                      <c:pt idx="486">
                        <c:v>0.11761184989510118</c:v>
                      </c:pt>
                      <c:pt idx="487">
                        <c:v>0.11885958521898296</c:v>
                      </c:pt>
                      <c:pt idx="488">
                        <c:v>0.12012110023188419</c:v>
                      </c:pt>
                      <c:pt idx="489">
                        <c:v>0.12140370264089136</c:v>
                      </c:pt>
                      <c:pt idx="490">
                        <c:v>0.12269107603812283</c:v>
                      </c:pt>
                      <c:pt idx="491">
                        <c:v>0.12398367281028241</c:v>
                      </c:pt>
                      <c:pt idx="492">
                        <c:v>0.12528124113509842</c:v>
                      </c:pt>
                      <c:pt idx="493">
                        <c:v>0.12658395721226168</c:v>
                      </c:pt>
                      <c:pt idx="494">
                        <c:v>0.12789195608643411</c:v>
                      </c:pt>
                      <c:pt idx="495">
                        <c:v>0.12920533222749619</c:v>
                      </c:pt>
                      <c:pt idx="496">
                        <c:v>0.13052429344360292</c:v>
                      </c:pt>
                      <c:pt idx="497">
                        <c:v>0.13184915913041942</c:v>
                      </c:pt>
                      <c:pt idx="498">
                        <c:v>0.13317940603564213</c:v>
                      </c:pt>
                      <c:pt idx="499">
                        <c:v>0.13451539031824952</c:v>
                      </c:pt>
                      <c:pt idx="500">
                        <c:v>0.13585727387930413</c:v>
                      </c:pt>
                      <c:pt idx="501">
                        <c:v>0.13720517827563522</c:v>
                      </c:pt>
                      <c:pt idx="502">
                        <c:v>0.13855929819493193</c:v>
                      </c:pt>
                      <c:pt idx="503">
                        <c:v>0.13991971271583234</c:v>
                      </c:pt>
                      <c:pt idx="504">
                        <c:v>0.14128642446578724</c:v>
                      </c:pt>
                      <c:pt idx="505">
                        <c:v>0.14265973356697359</c:v>
                      </c:pt>
                      <c:pt idx="506">
                        <c:v>0.1440398984870204</c:v>
                      </c:pt>
                      <c:pt idx="507">
                        <c:v>0.14542639582571443</c:v>
                      </c:pt>
                      <c:pt idx="508">
                        <c:v>0.14681974189797103</c:v>
                      </c:pt>
                      <c:pt idx="509">
                        <c:v>0.14821982002701911</c:v>
                      </c:pt>
                      <c:pt idx="510">
                        <c:v>0.14962666098809613</c:v>
                      </c:pt>
                      <c:pt idx="511">
                        <c:v>0.1510400018668405</c:v>
                      </c:pt>
                      <c:pt idx="512">
                        <c:v>0.15245961883959708</c:v>
                      </c:pt>
                      <c:pt idx="513">
                        <c:v>0.15386120592980362</c:v>
                      </c:pt>
                      <c:pt idx="514">
                        <c:v>0.15523561581380441</c:v>
                      </c:pt>
                      <c:pt idx="515">
                        <c:v>0.15658850661812135</c:v>
                      </c:pt>
                      <c:pt idx="516">
                        <c:v>0.15792809100525368</c:v>
                      </c:pt>
                      <c:pt idx="517">
                        <c:v>0.15926068587066489</c:v>
                      </c:pt>
                      <c:pt idx="518">
                        <c:v>0.16059406882852892</c:v>
                      </c:pt>
                      <c:pt idx="519">
                        <c:v>0.16193164336930821</c:v>
                      </c:pt>
                      <c:pt idx="520">
                        <c:v>0.16327410483113136</c:v>
                      </c:pt>
                      <c:pt idx="521">
                        <c:v>0.16462082832415026</c:v>
                      </c:pt>
                      <c:pt idx="522">
                        <c:v>0.16597229141779546</c:v>
                      </c:pt>
                      <c:pt idx="523">
                        <c:v>0.16732850748145278</c:v>
                      </c:pt>
                      <c:pt idx="524">
                        <c:v>0.16869071802255128</c:v>
                      </c:pt>
                      <c:pt idx="525">
                        <c:v>0.17005951851008855</c:v>
                      </c:pt>
                      <c:pt idx="526">
                        <c:v>0.17143504271505353</c:v>
                      </c:pt>
                      <c:pt idx="527">
                        <c:v>0.17281700466525865</c:v>
                      </c:pt>
                      <c:pt idx="528">
                        <c:v>0.17420446264911027</c:v>
                      </c:pt>
                      <c:pt idx="529">
                        <c:v>0.17559679728757865</c:v>
                      </c:pt>
                      <c:pt idx="530">
                        <c:v>0.17699401654650976</c:v>
                      </c:pt>
                      <c:pt idx="531">
                        <c:v>0.17839609344811824</c:v>
                      </c:pt>
                      <c:pt idx="532">
                        <c:v>0.17980361682662382</c:v>
                      </c:pt>
                      <c:pt idx="533">
                        <c:v>0.1812180200956319</c:v>
                      </c:pt>
                      <c:pt idx="534">
                        <c:v>0.18264041136863884</c:v>
                      </c:pt>
                      <c:pt idx="535">
                        <c:v>0.18407100233793294</c:v>
                      </c:pt>
                      <c:pt idx="536">
                        <c:v>0.18551081147247728</c:v>
                      </c:pt>
                      <c:pt idx="537">
                        <c:v>0.18696060699945921</c:v>
                      </c:pt>
                      <c:pt idx="538">
                        <c:v>0.1884214810786651</c:v>
                      </c:pt>
                      <c:pt idx="539">
                        <c:v>0.18989551273300448</c:v>
                      </c:pt>
                      <c:pt idx="540">
                        <c:v>0.19138578385575994</c:v>
                      </c:pt>
                      <c:pt idx="541">
                        <c:v>0.19289526512918245</c:v>
                      </c:pt>
                      <c:pt idx="542">
                        <c:v>0.19442757734426772</c:v>
                      </c:pt>
                      <c:pt idx="543">
                        <c:v>0.19598605480342576</c:v>
                      </c:pt>
                      <c:pt idx="544">
                        <c:v>0.19757433926033371</c:v>
                      </c:pt>
                      <c:pt idx="545">
                        <c:v>0.19919849874865053</c:v>
                      </c:pt>
                      <c:pt idx="546">
                        <c:v>0.20086352225447413</c:v>
                      </c:pt>
                      <c:pt idx="547">
                        <c:v>0.20257378911800961</c:v>
                      </c:pt>
                      <c:pt idx="548">
                        <c:v>0.20433385162944104</c:v>
                      </c:pt>
                      <c:pt idx="549">
                        <c:v>0.2061486189215454</c:v>
                      </c:pt>
                      <c:pt idx="550">
                        <c:v>0.20802286171224479</c:v>
                      </c:pt>
                      <c:pt idx="551">
                        <c:v>0.20996264426441144</c:v>
                      </c:pt>
                      <c:pt idx="552">
                        <c:v>0.211975826519024</c:v>
                      </c:pt>
                      <c:pt idx="553">
                        <c:v>0.21406970090279154</c:v>
                      </c:pt>
                      <c:pt idx="554">
                        <c:v>0.21624966843923915</c:v>
                      </c:pt>
                      <c:pt idx="555">
                        <c:v>0.21851720523553408</c:v>
                      </c:pt>
                      <c:pt idx="556">
                        <c:v>0.22087583929140114</c:v>
                      </c:pt>
                      <c:pt idx="557">
                        <c:v>0.22332944714373029</c:v>
                      </c:pt>
                      <c:pt idx="558">
                        <c:v>0.2258766629511785</c:v>
                      </c:pt>
                      <c:pt idx="559">
                        <c:v>0.22851371783933586</c:v>
                      </c:pt>
                      <c:pt idx="560">
                        <c:v>0.23124111304319198</c:v>
                      </c:pt>
                      <c:pt idx="561">
                        <c:v>0.23405436810723396</c:v>
                      </c:pt>
                      <c:pt idx="562">
                        <c:v>0.23695195388850834</c:v>
                      </c:pt>
                      <c:pt idx="563">
                        <c:v>0.23992906226477048</c:v>
                      </c:pt>
                      <c:pt idx="564">
                        <c:v>0.24297985313057269</c:v>
                      </c:pt>
                      <c:pt idx="565">
                        <c:v>0.24610305238662075</c:v>
                      </c:pt>
                      <c:pt idx="566">
                        <c:v>0.24929476791056668</c:v>
                      </c:pt>
                      <c:pt idx="567">
                        <c:v>0.25255275640135288</c:v>
                      </c:pt>
                      <c:pt idx="568">
                        <c:v>0.25587786068808865</c:v>
                      </c:pt>
                      <c:pt idx="569">
                        <c:v>0.25926685377252273</c:v>
                      </c:pt>
                      <c:pt idx="570">
                        <c:v>0.26272170077370377</c:v>
                      </c:pt>
                      <c:pt idx="571">
                        <c:v>0.26624169848659013</c:v>
                      </c:pt>
                      <c:pt idx="572">
                        <c:v>0.26982797406029657</c:v>
                      </c:pt>
                      <c:pt idx="573">
                        <c:v>0.27348139492095674</c:v>
                      </c:pt>
                      <c:pt idx="574">
                        <c:v>0.27720353287197391</c:v>
                      </c:pt>
                      <c:pt idx="575">
                        <c:v>0.28099443409053426</c:v>
                      </c:pt>
                      <c:pt idx="576">
                        <c:v>0.2848579473816078</c:v>
                      </c:pt>
                      <c:pt idx="577">
                        <c:v>0.28879433517797393</c:v>
                      </c:pt>
                      <c:pt idx="578">
                        <c:v>0.29280549198558048</c:v>
                      </c:pt>
                      <c:pt idx="579">
                        <c:v>0.29689345391740901</c:v>
                      </c:pt>
                      <c:pt idx="580">
                        <c:v>0.30105841752716139</c:v>
                      </c:pt>
                      <c:pt idx="581">
                        <c:v>0.30530256370886288</c:v>
                      </c:pt>
                      <c:pt idx="582">
                        <c:v>0.3096291949245098</c:v>
                      </c:pt>
                      <c:pt idx="583">
                        <c:v>0.31403741917394201</c:v>
                      </c:pt>
                      <c:pt idx="584">
                        <c:v>0.31852846970346888</c:v>
                      </c:pt>
                      <c:pt idx="585">
                        <c:v>0.32310288675805166</c:v>
                      </c:pt>
                      <c:pt idx="586">
                        <c:v>0.32776113176582411</c:v>
                      </c:pt>
                      <c:pt idx="587">
                        <c:v>0.33250445328456241</c:v>
                      </c:pt>
                      <c:pt idx="588">
                        <c:v>0.3373349337208299</c:v>
                      </c:pt>
                      <c:pt idx="589">
                        <c:v>0.34225388092183107</c:v>
                      </c:pt>
                      <c:pt idx="590">
                        <c:v>0.34726181526928984</c:v>
                      </c:pt>
                      <c:pt idx="591">
                        <c:v>0.35236002505873221</c:v>
                      </c:pt>
                      <c:pt idx="592">
                        <c:v>0.35754946924173769</c:v>
                      </c:pt>
                      <c:pt idx="593">
                        <c:v>0.36283101273752855</c:v>
                      </c:pt>
                      <c:pt idx="594">
                        <c:v>0.36820449252623749</c:v>
                      </c:pt>
                      <c:pt idx="595">
                        <c:v>0.37364196840575525</c:v>
                      </c:pt>
                      <c:pt idx="596">
                        <c:v>0.37914409420014522</c:v>
                      </c:pt>
                      <c:pt idx="597">
                        <c:v>0.38474516604141829</c:v>
                      </c:pt>
                      <c:pt idx="598">
                        <c:v>0.39044666779296727</c:v>
                      </c:pt>
                      <c:pt idx="599">
                        <c:v>0.39625061866251049</c:v>
                      </c:pt>
                      <c:pt idx="600">
                        <c:v>0.4021558738103676</c:v>
                      </c:pt>
                      <c:pt idx="601">
                        <c:v>0.40816597205779631</c:v>
                      </c:pt>
                      <c:pt idx="602">
                        <c:v>0.41428150644553025</c:v>
                      </c:pt>
                      <c:pt idx="603">
                        <c:v>0.42050255198941583</c:v>
                      </c:pt>
                      <c:pt idx="604">
                        <c:v>0.42683047487869902</c:v>
                      </c:pt>
                      <c:pt idx="605">
                        <c:v>0.43326851591307192</c:v>
                      </c:pt>
                      <c:pt idx="606">
                        <c:v>0.43981903996253974</c:v>
                      </c:pt>
                      <c:pt idx="607">
                        <c:v>0.44648157778753017</c:v>
                      </c:pt>
                      <c:pt idx="608">
                        <c:v>0.45325787350769692</c:v>
                      </c:pt>
                      <c:pt idx="609">
                        <c:v>0.46014933330345581</c:v>
                      </c:pt>
                      <c:pt idx="610">
                        <c:v>0.46715692662378266</c:v>
                      </c:pt>
                      <c:pt idx="611">
                        <c:v>0.47428182811103858</c:v>
                      </c:pt>
                      <c:pt idx="612">
                        <c:v>0.48152832156856251</c:v>
                      </c:pt>
                      <c:pt idx="613">
                        <c:v>0.48889955552424275</c:v>
                      </c:pt>
                      <c:pt idx="614">
                        <c:v>0.49639786688333926</c:v>
                      </c:pt>
                      <c:pt idx="615">
                        <c:v>0.50402261262535419</c:v>
                      </c:pt>
                      <c:pt idx="616">
                        <c:v>0.51177722350522648</c:v>
                      </c:pt>
                      <c:pt idx="617">
                        <c:v>0.51966062587160655</c:v>
                      </c:pt>
                      <c:pt idx="618">
                        <c:v>0.52769584808807557</c:v>
                      </c:pt>
                      <c:pt idx="619">
                        <c:v>0.53590825563247013</c:v>
                      </c:pt>
                      <c:pt idx="620">
                        <c:v>0.54425334834524719</c:v>
                      </c:pt>
                      <c:pt idx="621">
                        <c:v>0.5527352308011394</c:v>
                      </c:pt>
                      <c:pt idx="622">
                        <c:v>0.56135369682571401</c:v>
                      </c:pt>
                      <c:pt idx="623">
                        <c:v>0.57010759031413061</c:v>
                      </c:pt>
                      <c:pt idx="624">
                        <c:v>0.57899826421470668</c:v>
                      </c:pt>
                      <c:pt idx="625">
                        <c:v>0.58802208770449027</c:v>
                      </c:pt>
                      <c:pt idx="626">
                        <c:v>0.59717454404453318</c:v>
                      </c:pt>
                      <c:pt idx="627">
                        <c:v>0.60644455918213813</c:v>
                      </c:pt>
                      <c:pt idx="628">
                        <c:v>0.61580542918676529</c:v>
                      </c:pt>
                      <c:pt idx="629">
                        <c:v>0.6252795001864343</c:v>
                      </c:pt>
                      <c:pt idx="630">
                        <c:v>0.63486800873058835</c:v>
                      </c:pt>
                      <c:pt idx="631">
                        <c:v>0.64457107160641591</c:v>
                      </c:pt>
                      <c:pt idx="632">
                        <c:v>0.65438920152039326</c:v>
                      </c:pt>
                      <c:pt idx="633">
                        <c:v>0.6643227441090046</c:v>
                      </c:pt>
                      <c:pt idx="634">
                        <c:v>0.67437138631625937</c:v>
                      </c:pt>
                      <c:pt idx="635">
                        <c:v>0.68453660217614343</c:v>
                      </c:pt>
                      <c:pt idx="636">
                        <c:v>0.69481753119167544</c:v>
                      </c:pt>
                      <c:pt idx="637">
                        <c:v>0.70521497159323798</c:v>
                      </c:pt>
                      <c:pt idx="638">
                        <c:v>0.71572833166569416</c:v>
                      </c:pt>
                      <c:pt idx="639">
                        <c:v>0.72635860119151985</c:v>
                      </c:pt>
                      <c:pt idx="640">
                        <c:v>0.73710483317511044</c:v>
                      </c:pt>
                      <c:pt idx="641">
                        <c:v>0.74796704514904777</c:v>
                      </c:pt>
                      <c:pt idx="642">
                        <c:v>0.75890433471180385</c:v>
                      </c:pt>
                      <c:pt idx="643">
                        <c:v>0.76986681405393753</c:v>
                      </c:pt>
                      <c:pt idx="644">
                        <c:v>0.78094387356573958</c:v>
                      </c:pt>
                      <c:pt idx="645">
                        <c:v>0.79213511216636368</c:v>
                      </c:pt>
                      <c:pt idx="646">
                        <c:v>0.80344058347987291</c:v>
                      </c:pt>
                      <c:pt idx="647">
                        <c:v>0.81486016738200029</c:v>
                      </c:pt>
                      <c:pt idx="648">
                        <c:v>0.82639324869365194</c:v>
                      </c:pt>
                      <c:pt idx="649">
                        <c:v>0.83803962016288691</c:v>
                      </c:pt>
                      <c:pt idx="650">
                        <c:v>0.84979878277558907</c:v>
                      </c:pt>
                      <c:pt idx="651">
                        <c:v>0.86166960814185378</c:v>
                      </c:pt>
                      <c:pt idx="652">
                        <c:v>0.87365230231512314</c:v>
                      </c:pt>
                      <c:pt idx="653">
                        <c:v>0.88574568940431175</c:v>
                      </c:pt>
                      <c:pt idx="654">
                        <c:v>0.8979481473348192</c:v>
                      </c:pt>
                      <c:pt idx="655">
                        <c:v>0.91025899115895625</c:v>
                      </c:pt>
                      <c:pt idx="656">
                        <c:v>0.92267576794686645</c:v>
                      </c:pt>
                      <c:pt idx="657">
                        <c:v>0.93519892141441419</c:v>
                      </c:pt>
                      <c:pt idx="658">
                        <c:v>0.94782573264149039</c:v>
                      </c:pt>
                      <c:pt idx="659">
                        <c:v>0.96055356482124377</c:v>
                      </c:pt>
                      <c:pt idx="660">
                        <c:v>0.97337974904253932</c:v>
                      </c:pt>
                      <c:pt idx="661">
                        <c:v>0.98630311309163776</c:v>
                      </c:pt>
                      <c:pt idx="662">
                        <c:v>0.99931897598150743</c:v>
                      </c:pt>
                      <c:pt idx="663">
                        <c:v>1.012424791618393</c:v>
                      </c:pt>
                      <c:pt idx="664">
                        <c:v>1.0256163233746745</c:v>
                      </c:pt>
                      <c:pt idx="665">
                        <c:v>1.0388898917161002</c:v>
                      </c:pt>
                      <c:pt idx="666">
                        <c:v>1.0522397975646054</c:v>
                      </c:pt>
                      <c:pt idx="667">
                        <c:v>1.0656623681715298</c:v>
                      </c:pt>
                      <c:pt idx="668">
                        <c:v>1.0791512518032542</c:v>
                      </c:pt>
                      <c:pt idx="669">
                        <c:v>1.0926601574679735</c:v>
                      </c:pt>
                      <c:pt idx="670">
                        <c:v>1.1061036255785366</c:v>
                      </c:pt>
                      <c:pt idx="671">
                        <c:v>1.1195931048941519</c:v>
                      </c:pt>
                      <c:pt idx="672">
                        <c:v>1.1331204626890319</c:v>
                      </c:pt>
                      <c:pt idx="673">
                        <c:v>1.146675171719016</c:v>
                      </c:pt>
                      <c:pt idx="674">
                        <c:v>1.1602460810958091</c:v>
                      </c:pt>
                      <c:pt idx="675">
                        <c:v>1.1738272834593528</c:v>
                      </c:pt>
                      <c:pt idx="676">
                        <c:v>1.1874037031857165</c:v>
                      </c:pt>
                      <c:pt idx="677">
                        <c:v>1.2009653493121373</c:v>
                      </c:pt>
                      <c:pt idx="678">
                        <c:v>1.2145010987834046</c:v>
                      </c:pt>
                      <c:pt idx="679">
                        <c:v>1.2279959351765755</c:v>
                      </c:pt>
                      <c:pt idx="680">
                        <c:v>1.2414340534971102</c:v>
                      </c:pt>
                      <c:pt idx="681">
                        <c:v>1.2547993971470572</c:v>
                      </c:pt>
                      <c:pt idx="682">
                        <c:v>1.2680738724364675</c:v>
                      </c:pt>
                      <c:pt idx="683">
                        <c:v>1.2812403709576305</c:v>
                      </c:pt>
                      <c:pt idx="684">
                        <c:v>1.294281233231763</c:v>
                      </c:pt>
                      <c:pt idx="685">
                        <c:v>1.3071743962384357</c:v>
                      </c:pt>
                      <c:pt idx="686">
                        <c:v>1.3198996845897757</c:v>
                      </c:pt>
                      <c:pt idx="687">
                        <c:v>1.3324342218201128</c:v>
                      </c:pt>
                      <c:pt idx="688">
                        <c:v>1.3447555915900649</c:v>
                      </c:pt>
                      <c:pt idx="689">
                        <c:v>1.3568741208426147</c:v>
                      </c:pt>
                      <c:pt idx="690">
                        <c:v>1.3688976328323008</c:v>
                      </c:pt>
                      <c:pt idx="691">
                        <c:v>1.3809592194311187</c:v>
                      </c:pt>
                      <c:pt idx="692">
                        <c:v>1.3930495601603925</c:v>
                      </c:pt>
                      <c:pt idx="693">
                        <c:v>1.4053672772445098</c:v>
                      </c:pt>
                      <c:pt idx="694">
                        <c:v>1.418049595720829</c:v>
                      </c:pt>
                      <c:pt idx="695">
                        <c:v>1.4311868291664531</c:v>
                      </c:pt>
                      <c:pt idx="696">
                        <c:v>1.4448658329092683</c:v>
                      </c:pt>
                      <c:pt idx="697">
                        <c:v>1.4591549506897574</c:v>
                      </c:pt>
                      <c:pt idx="698">
                        <c:v>1.4741092212669287</c:v>
                      </c:pt>
                      <c:pt idx="699">
                        <c:v>1.4897632449591285</c:v>
                      </c:pt>
                      <c:pt idx="700">
                        <c:v>1.5061360453259762</c:v>
                      </c:pt>
                      <c:pt idx="701">
                        <c:v>1.5228258435644859</c:v>
                      </c:pt>
                      <c:pt idx="702">
                        <c:v>1.5400969108828908</c:v>
                      </c:pt>
                      <c:pt idx="703">
                        <c:v>1.5579821356478549</c:v>
                      </c:pt>
                      <c:pt idx="704">
                        <c:v>1.5764264708571971</c:v>
                      </c:pt>
                      <c:pt idx="705">
                        <c:v>1.5949497299282327</c:v>
                      </c:pt>
                      <c:pt idx="706">
                        <c:v>1.6137263856008452</c:v>
                      </c:pt>
                      <c:pt idx="707">
                        <c:v>1.6327981300678025</c:v>
                      </c:pt>
                      <c:pt idx="708">
                        <c:v>1.6516705932126166</c:v>
                      </c:pt>
                      <c:pt idx="709">
                        <c:v>1.6705030895973798</c:v>
                      </c:pt>
                      <c:pt idx="710">
                        <c:v>1.6891990218178572</c:v>
                      </c:pt>
                      <c:pt idx="711">
                        <c:v>1.7074279038175297</c:v>
                      </c:pt>
                      <c:pt idx="712">
                        <c:v>1.7254253797387868</c:v>
                      </c:pt>
                      <c:pt idx="713">
                        <c:v>1.7427197627182884</c:v>
                      </c:pt>
                      <c:pt idx="714">
                        <c:v>1.759619927344009</c:v>
                      </c:pt>
                      <c:pt idx="715">
                        <c:v>1.7757052404520492</c:v>
                      </c:pt>
                      <c:pt idx="716">
                        <c:v>1.7912116918151726</c:v>
                      </c:pt>
                      <c:pt idx="717">
                        <c:v>1.8058356317886455</c:v>
                      </c:pt>
                      <c:pt idx="718">
                        <c:v>1.8197342639478937</c:v>
                      </c:pt>
                      <c:pt idx="719">
                        <c:v>1.83274595129465</c:v>
                      </c:pt>
                      <c:pt idx="720">
                        <c:v>1.8448856935855755</c:v>
                      </c:pt>
                      <c:pt idx="721">
                        <c:v>1.8561148638767566</c:v>
                      </c:pt>
                      <c:pt idx="722">
                        <c:v>1.8663000515500077</c:v>
                      </c:pt>
                      <c:pt idx="723">
                        <c:v>1.8755394114311521</c:v>
                      </c:pt>
                      <c:pt idx="724">
                        <c:v>1.8837268753650265</c:v>
                      </c:pt>
                      <c:pt idx="725">
                        <c:v>1.8909662409555634</c:v>
                      </c:pt>
                      <c:pt idx="726">
                        <c:v>1.897163176758053</c:v>
                      </c:pt>
                      <c:pt idx="727">
                        <c:v>1.9023821229356803</c:v>
                      </c:pt>
                      <c:pt idx="728">
                        <c:v>1.9065793181353206</c:v>
                      </c:pt>
                      <c:pt idx="729">
                        <c:v>1.9098002873558864</c:v>
                      </c:pt>
                      <c:pt idx="730">
                        <c:v>1.9120120324694996</c:v>
                      </c:pt>
                      <c:pt idx="731">
                        <c:v>1.9132837480249212</c:v>
                      </c:pt>
                      <c:pt idx="732">
                        <c:v>1.9135471627211704</c:v>
                      </c:pt>
                      <c:pt idx="733">
                        <c:v>1.9129173388422709</c:v>
                      </c:pt>
                      <c:pt idx="734">
                        <c:v>1.911347427330421</c:v>
                      </c:pt>
                      <c:pt idx="735">
                        <c:v>1.9088893522255017</c:v>
                      </c:pt>
                      <c:pt idx="736">
                        <c:v>1.9056072429231647</c:v>
                      </c:pt>
                      <c:pt idx="737">
                        <c:v>1.9014844121094465</c:v>
                      </c:pt>
                      <c:pt idx="738">
                        <c:v>1.896538133806758</c:v>
                      </c:pt>
                      <c:pt idx="739">
                        <c:v>1.8908719363480213</c:v>
                      </c:pt>
                      <c:pt idx="740">
                        <c:v>1.8845156260388709</c:v>
                      </c:pt>
                      <c:pt idx="741">
                        <c:v>1.8775091422754984</c:v>
                      </c:pt>
                      <c:pt idx="742">
                        <c:v>1.8698906317878674</c:v>
                      </c:pt>
                      <c:pt idx="743">
                        <c:v>1.861641347261906</c:v>
                      </c:pt>
                      <c:pt idx="744">
                        <c:v>1.8528711248765752</c:v>
                      </c:pt>
                      <c:pt idx="745">
                        <c:v>1.8436252462078022</c:v>
                      </c:pt>
                      <c:pt idx="746">
                        <c:v>1.8339449916013413</c:v>
                      </c:pt>
                      <c:pt idx="747">
                        <c:v>1.8238750257505196</c:v>
                      </c:pt>
                      <c:pt idx="748">
                        <c:v>1.8134451635765432</c:v>
                      </c:pt>
                      <c:pt idx="749">
                        <c:v>1.8027052602739524</c:v>
                      </c:pt>
                      <c:pt idx="750">
                        <c:v>1.7916929346740138</c:v>
                      </c:pt>
                      <c:pt idx="751">
                        <c:v>1.7804413080586494</c:v>
                      </c:pt>
                      <c:pt idx="752">
                        <c:v>1.7689861006292324</c:v>
                      </c:pt>
                      <c:pt idx="753">
                        <c:v>1.7573041821827771</c:v>
                      </c:pt>
                      <c:pt idx="754">
                        <c:v>1.7454786661909767</c:v>
                      </c:pt>
                      <c:pt idx="755">
                        <c:v>1.7335377691116487</c:v>
                      </c:pt>
                      <c:pt idx="756">
                        <c:v>1.7215131306302305</c:v>
                      </c:pt>
                      <c:pt idx="757">
                        <c:v>1.7094292987066235</c:v>
                      </c:pt>
                      <c:pt idx="758">
                        <c:v>1.6970296875729811</c:v>
                      </c:pt>
                      <c:pt idx="759">
                        <c:v>1.6846327246128443</c:v>
                      </c:pt>
                      <c:pt idx="760">
                        <c:v>1.6723101811189798</c:v>
                      </c:pt>
                      <c:pt idx="761">
                        <c:v>1.660016939066244</c:v>
                      </c:pt>
                      <c:pt idx="762">
                        <c:v>1.6477356372414445</c:v>
                      </c:pt>
                      <c:pt idx="763">
                        <c:v>1.6355402397456908</c:v>
                      </c:pt>
                      <c:pt idx="764">
                        <c:v>1.6234428052916745</c:v>
                      </c:pt>
                      <c:pt idx="765">
                        <c:v>1.6114497810007258</c:v>
                      </c:pt>
                      <c:pt idx="766">
                        <c:v>1.5995670931859045</c:v>
                      </c:pt>
                      <c:pt idx="767">
                        <c:v>1.5878019328304682</c:v>
                      </c:pt>
                      <c:pt idx="768">
                        <c:v>1.5763151234261739</c:v>
                      </c:pt>
                      <c:pt idx="769">
                        <c:v>1.5648720964585343</c:v>
                      </c:pt>
                      <c:pt idx="770">
                        <c:v>1.5535214467313574</c:v>
                      </c:pt>
                      <c:pt idx="771">
                        <c:v>1.5423009184585947</c:v>
                      </c:pt>
                      <c:pt idx="772">
                        <c:v>1.5312054751521595</c:v>
                      </c:pt>
                      <c:pt idx="773">
                        <c:v>1.5202360014134544</c:v>
                      </c:pt>
                      <c:pt idx="774">
                        <c:v>1.5093901456104353</c:v>
                      </c:pt>
                      <c:pt idx="775">
                        <c:v>1.4986670454067508</c:v>
                      </c:pt>
                      <c:pt idx="776">
                        <c:v>1.4880651498134569</c:v>
                      </c:pt>
                      <c:pt idx="777">
                        <c:v>1.4775146536539716</c:v>
                      </c:pt>
                      <c:pt idx="778">
                        <c:v>1.4670522666132704</c:v>
                      </c:pt>
                      <c:pt idx="779">
                        <c:v>1.4567044882295623</c:v>
                      </c:pt>
                      <c:pt idx="780">
                        <c:v>1.4464707256353484</c:v>
                      </c:pt>
                      <c:pt idx="781">
                        <c:v>1.4363467750045453</c:v>
                      </c:pt>
                      <c:pt idx="782">
                        <c:v>1.4263347401988262</c:v>
                      </c:pt>
                      <c:pt idx="783">
                        <c:v>1.4163639913040746</c:v>
                      </c:pt>
                      <c:pt idx="784">
                        <c:v>1.4063703840199078</c:v>
                      </c:pt>
                      <c:pt idx="785">
                        <c:v>1.3964916931690057</c:v>
                      </c:pt>
                      <c:pt idx="786">
                        <c:v>1.3867051436801205</c:v>
                      </c:pt>
                      <c:pt idx="787">
                        <c:v>1.3769911646727251</c:v>
                      </c:pt>
                      <c:pt idx="788">
                        <c:v>1.3673885063492091</c:v>
                      </c:pt>
                      <c:pt idx="789">
                        <c:v>1.3578962107012469</c:v>
                      </c:pt>
                      <c:pt idx="790">
                        <c:v>1.3485134088342938</c:v>
                      </c:pt>
                      <c:pt idx="791">
                        <c:v>1.3392385654922039</c:v>
                      </c:pt>
                      <c:pt idx="792">
                        <c:v>1.3300713358828773</c:v>
                      </c:pt>
                      <c:pt idx="793">
                        <c:v>1.3210100743476396</c:v>
                      </c:pt>
                      <c:pt idx="794">
                        <c:v>1.3120539840538774</c:v>
                      </c:pt>
                      <c:pt idx="795">
                        <c:v>1.30320249460781</c:v>
                      </c:pt>
                      <c:pt idx="796">
                        <c:v>1.2944545534040266</c:v>
                      </c:pt>
                      <c:pt idx="797">
                        <c:v>1.2857824762556114</c:v>
                      </c:pt>
                      <c:pt idx="798">
                        <c:v>1.2772014217698919</c:v>
                      </c:pt>
                      <c:pt idx="799">
                        <c:v>1.2687208888966328</c:v>
                      </c:pt>
                      <c:pt idx="800">
                        <c:v>1.260339854558574</c:v>
                      </c:pt>
                      <c:pt idx="801">
                        <c:v>1.2520576321653842</c:v>
                      </c:pt>
                      <c:pt idx="802">
                        <c:v>1.2438725555450105</c:v>
                      </c:pt>
                      <c:pt idx="803">
                        <c:v>1.2357847458954749</c:v>
                      </c:pt>
                      <c:pt idx="804">
                        <c:v>1.2277925270708856</c:v>
                      </c:pt>
                      <c:pt idx="805">
                        <c:v>1.2198958186386124</c:v>
                      </c:pt>
                      <c:pt idx="806">
                        <c:v>1.2120934569381512</c:v>
                      </c:pt>
                      <c:pt idx="807">
                        <c:v>1.2043847671493126</c:v>
                      </c:pt>
                      <c:pt idx="808">
                        <c:v>1.1967676770698257</c:v>
                      </c:pt>
                      <c:pt idx="809">
                        <c:v>1.1892419055079355</c:v>
                      </c:pt>
                      <c:pt idx="810">
                        <c:v>1.1817849672570306</c:v>
                      </c:pt>
                      <c:pt idx="811">
                        <c:v>1.1744178905159963</c:v>
                      </c:pt>
                      <c:pt idx="812">
                        <c:v>1.1671400990975673</c:v>
                      </c:pt>
                      <c:pt idx="813">
                        <c:v>1.1599510124472343</c:v>
                      </c:pt>
                      <c:pt idx="814">
                        <c:v>1.1528496210024881</c:v>
                      </c:pt>
                      <c:pt idx="815">
                        <c:v>1.1458351444467989</c:v>
                      </c:pt>
                      <c:pt idx="816">
                        <c:v>1.1389066729980433</c:v>
                      </c:pt>
                      <c:pt idx="817">
                        <c:v>1.1320639028912305</c:v>
                      </c:pt>
                      <c:pt idx="818">
                        <c:v>1.1253053032003792</c:v>
                      </c:pt>
                      <c:pt idx="819">
                        <c:v>1.1186307408001959</c:v>
                      </c:pt>
                      <c:pt idx="820">
                        <c:v>1.1120385297783066</c:v>
                      </c:pt>
                      <c:pt idx="821">
                        <c:v>1.1055294800466604</c:v>
                      </c:pt>
                      <c:pt idx="822">
                        <c:v>1.0991014273343427</c:v>
                      </c:pt>
                      <c:pt idx="823">
                        <c:v>1.0927544036929437</c:v>
                      </c:pt>
                      <c:pt idx="824">
                        <c:v>1.0864874187218183</c:v>
                      </c:pt>
                      <c:pt idx="825">
                        <c:v>1.0802942957382957</c:v>
                      </c:pt>
                      <c:pt idx="826">
                        <c:v>1.0741700524745399</c:v>
                      </c:pt>
                      <c:pt idx="827">
                        <c:v>1.0680525900697289</c:v>
                      </c:pt>
                      <c:pt idx="828">
                        <c:v>1.0619612529726186</c:v>
                      </c:pt>
                      <c:pt idx="829">
                        <c:v>1.0559256983794871</c:v>
                      </c:pt>
                      <c:pt idx="830">
                        <c:v>1.0499509678041736</c:v>
                      </c:pt>
                      <c:pt idx="831">
                        <c:v>1.0440441836656806</c:v>
                      </c:pt>
                      <c:pt idx="832">
                        <c:v>1.0382051561699426</c:v>
                      </c:pt>
                      <c:pt idx="833">
                        <c:v>1.0324288333104545</c:v>
                      </c:pt>
                      <c:pt idx="834">
                        <c:v>1.0267140972691446</c:v>
                      </c:pt>
                      <c:pt idx="835">
                        <c:v>1.0210593468603426</c:v>
                      </c:pt>
                      <c:pt idx="836">
                        <c:v>1.0154624332066609</c:v>
                      </c:pt>
                      <c:pt idx="837">
                        <c:v>1.0099234260435976</c:v>
                      </c:pt>
                      <c:pt idx="838">
                        <c:v>1.0044410745063612</c:v>
                      </c:pt>
                      <c:pt idx="839">
                        <c:v>0.99901546659707308</c:v>
                      </c:pt>
                      <c:pt idx="840">
                        <c:v>0.99364618563587059</c:v>
                      </c:pt>
                      <c:pt idx="841">
                        <c:v>0.98833279219895276</c:v>
                      </c:pt>
                      <c:pt idx="842">
                        <c:v>0.98307504187312433</c:v>
                      </c:pt>
                      <c:pt idx="843">
                        <c:v>0.9778730751189213</c:v>
                      </c:pt>
                      <c:pt idx="844">
                        <c:v>0.97270173121315329</c:v>
                      </c:pt>
                      <c:pt idx="845">
                        <c:v>0.96757929354086736</c:v>
                      </c:pt>
                      <c:pt idx="846">
                        <c:v>0.96251082242996888</c:v>
                      </c:pt>
                      <c:pt idx="847">
                        <c:v>0.95749601988201682</c:v>
                      </c:pt>
                      <c:pt idx="848">
                        <c:v>0.95253450088929081</c:v>
                      </c:pt>
                      <c:pt idx="849">
                        <c:v>0.94762602502222826</c:v>
                      </c:pt>
                      <c:pt idx="850">
                        <c:v>0.94277008234241</c:v>
                      </c:pt>
                      <c:pt idx="851">
                        <c:v>0.93796774432242969</c:v>
                      </c:pt>
                      <c:pt idx="852">
                        <c:v>0.93321832455304066</c:v>
                      </c:pt>
                      <c:pt idx="853">
                        <c:v>0.92852147969106114</c:v>
                      </c:pt>
                      <c:pt idx="854">
                        <c:v>0.92387629375684066</c:v>
                      </c:pt>
                      <c:pt idx="855">
                        <c:v>0.91928239750321905</c:v>
                      </c:pt>
                      <c:pt idx="856">
                        <c:v>0.91473884181241494</c:v>
                      </c:pt>
                      <c:pt idx="857">
                        <c:v>0.91024559785108705</c:v>
                      </c:pt>
                      <c:pt idx="858">
                        <c:v>0.90580201320888709</c:v>
                      </c:pt>
                      <c:pt idx="859">
                        <c:v>0.90140797718792498</c:v>
                      </c:pt>
                      <c:pt idx="860">
                        <c:v>0.89706300605692924</c:v>
                      </c:pt>
                      <c:pt idx="861">
                        <c:v>0.89276609366239323</c:v>
                      </c:pt>
                      <c:pt idx="862">
                        <c:v>0.88851791004428959</c:v>
                      </c:pt>
                      <c:pt idx="863">
                        <c:v>0.88431699410906106</c:v>
                      </c:pt>
                      <c:pt idx="864">
                        <c:v>0.88016352623927052</c:v>
                      </c:pt>
                      <c:pt idx="865">
                        <c:v>0.87605723417846126</c:v>
                      </c:pt>
                      <c:pt idx="866">
                        <c:v>0.871996927719489</c:v>
                      </c:pt>
                      <c:pt idx="867">
                        <c:v>0.86798076653305201</c:v>
                      </c:pt>
                      <c:pt idx="868">
                        <c:v>0.86400042735058735</c:v>
                      </c:pt>
                      <c:pt idx="869">
                        <c:v>0.86006573653382323</c:v>
                      </c:pt>
                      <c:pt idx="870">
                        <c:v>0.85617680832714149</c:v>
                      </c:pt>
                      <c:pt idx="871">
                        <c:v>0.85233284799251374</c:v>
                      </c:pt>
                      <c:pt idx="872">
                        <c:v>0.84853349218128526</c:v>
                      </c:pt>
                      <c:pt idx="873">
                        <c:v>0.84477690572274744</c:v>
                      </c:pt>
                      <c:pt idx="874">
                        <c:v>0.84106282548105216</c:v>
                      </c:pt>
                      <c:pt idx="875">
                        <c:v>0.83739172775762971</c:v>
                      </c:pt>
                      <c:pt idx="876">
                        <c:v>0.83376288679748634</c:v>
                      </c:pt>
                      <c:pt idx="877">
                        <c:v>0.83017643761829274</c:v>
                      </c:pt>
                      <c:pt idx="878">
                        <c:v>0.82663180811479131</c:v>
                      </c:pt>
                      <c:pt idx="879">
                        <c:v>0.82312856231841447</c:v>
                      </c:pt>
                      <c:pt idx="880">
                        <c:v>0.81966640753596554</c:v>
                      </c:pt>
                      <c:pt idx="881">
                        <c:v>0.8162457073025301</c:v>
                      </c:pt>
                      <c:pt idx="882">
                        <c:v>0.81286562825963693</c:v>
                      </c:pt>
                      <c:pt idx="883">
                        <c:v>0.80952553899644408</c:v>
                      </c:pt>
                      <c:pt idx="884">
                        <c:v>0.80622466380877689</c:v>
                      </c:pt>
                      <c:pt idx="885">
                        <c:v>0.80296279600782761</c:v>
                      </c:pt>
                      <c:pt idx="886">
                        <c:v>0.79973979541511664</c:v>
                      </c:pt>
                      <c:pt idx="887">
                        <c:v>0.79655569094339718</c:v>
                      </c:pt>
                      <c:pt idx="888">
                        <c:v>0.79340992108372244</c:v>
                      </c:pt>
                      <c:pt idx="889">
                        <c:v>0.79030188378138289</c:v>
                      </c:pt>
                      <c:pt idx="890">
                        <c:v>0.78723110532592444</c:v>
                      </c:pt>
                      <c:pt idx="891">
                        <c:v>0.78419731426778971</c:v>
                      </c:pt>
                      <c:pt idx="892">
                        <c:v>0.78119931854049651</c:v>
                      </c:pt>
                      <c:pt idx="893">
                        <c:v>0.77823318037347411</c:v>
                      </c:pt>
                      <c:pt idx="894">
                        <c:v>0.77529744075413087</c:v>
                      </c:pt>
                      <c:pt idx="895">
                        <c:v>0.77238950028048103</c:v>
                      </c:pt>
                      <c:pt idx="896">
                        <c:v>0.76950329463729861</c:v>
                      </c:pt>
                      <c:pt idx="897">
                        <c:v>0.76663793712270545</c:v>
                      </c:pt>
                      <c:pt idx="898">
                        <c:v>0.76378762030796754</c:v>
                      </c:pt>
                      <c:pt idx="899">
                        <c:v>0.76094967907624111</c:v>
                      </c:pt>
                      <c:pt idx="900">
                        <c:v>0.75812263747860686</c:v>
                      </c:pt>
                      <c:pt idx="901">
                        <c:v>0.75529191588616518</c:v>
                      </c:pt>
                      <c:pt idx="902">
                        <c:v>0.75246638796920207</c:v>
                      </c:pt>
                      <c:pt idx="903">
                        <c:v>0.74964203840508781</c:v>
                      </c:pt>
                      <c:pt idx="904">
                        <c:v>0.74681311261356353</c:v>
                      </c:pt>
                      <c:pt idx="905">
                        <c:v>0.74397456322546995</c:v>
                      </c:pt>
                      <c:pt idx="906">
                        <c:v>0.74112324005902486</c:v>
                      </c:pt>
                      <c:pt idx="907">
                        <c:v>0.73825670519705022</c:v>
                      </c:pt>
                      <c:pt idx="908">
                        <c:v>0.73537184782294107</c:v>
                      </c:pt>
                      <c:pt idx="909">
                        <c:v>0.73246233113305992</c:v>
                      </c:pt>
                      <c:pt idx="910">
                        <c:v>0.7295281724375674</c:v>
                      </c:pt>
                      <c:pt idx="911">
                        <c:v>0.72656371647725937</c:v>
                      </c:pt>
                      <c:pt idx="912">
                        <c:v>0.72356679308174332</c:v>
                      </c:pt>
                      <c:pt idx="913">
                        <c:v>0.72053635494282486</c:v>
                      </c:pt>
                      <c:pt idx="914">
                        <c:v>0.71746684118843773</c:v>
                      </c:pt>
                      <c:pt idx="915">
                        <c:v>0.71435613024984523</c:v>
                      </c:pt>
                      <c:pt idx="916">
                        <c:v>0.71119777061679945</c:v>
                      </c:pt>
                      <c:pt idx="917">
                        <c:v>0.70798913579099498</c:v>
                      </c:pt>
                      <c:pt idx="918">
                        <c:v>0.70472960303410404</c:v>
                      </c:pt>
                      <c:pt idx="919">
                        <c:v>0.7014160573583712</c:v>
                      </c:pt>
                      <c:pt idx="920">
                        <c:v>0.69804669615089598</c:v>
                      </c:pt>
                      <c:pt idx="921">
                        <c:v>0.69461990818986274</c:v>
                      </c:pt>
                      <c:pt idx="922">
                        <c:v>0.691131834724665</c:v>
                      </c:pt>
                      <c:pt idx="923">
                        <c:v>0.68758146392716246</c:v>
                      </c:pt>
                      <c:pt idx="924">
                        <c:v>0.68396448804509069</c:v>
                      </c:pt>
                      <c:pt idx="925">
                        <c:v>0.68027900029066335</c:v>
                      </c:pt>
                      <c:pt idx="926">
                        <c:v>0.67652380807970502</c:v>
                      </c:pt>
                      <c:pt idx="927">
                        <c:v>0.67269621993259077</c:v>
                      </c:pt>
                      <c:pt idx="928">
                        <c:v>0.66879530768276907</c:v>
                      </c:pt>
                      <c:pt idx="929">
                        <c:v>0.66481979076777531</c:v>
                      </c:pt>
                      <c:pt idx="930">
                        <c:v>0.66076851756032062</c:v>
                      </c:pt>
                      <c:pt idx="931">
                        <c:v>0.65664006070402192</c:v>
                      </c:pt>
                      <c:pt idx="932">
                        <c:v>0.65243427143938104</c:v>
                      </c:pt>
                      <c:pt idx="933">
                        <c:v>0.64815048071755332</c:v>
                      </c:pt>
                      <c:pt idx="934">
                        <c:v>0.64378860288059292</c:v>
                      </c:pt>
                      <c:pt idx="935">
                        <c:v>0.63934460528830006</c:v>
                      </c:pt>
                      <c:pt idx="936">
                        <c:v>0.63480434944698272</c:v>
                      </c:pt>
                      <c:pt idx="937">
                        <c:v>0.63018298462856004</c:v>
                      </c:pt>
                      <c:pt idx="938">
                        <c:v>0.62547944149989132</c:v>
                      </c:pt>
                      <c:pt idx="939">
                        <c:v>0.62069300509000958</c:v>
                      </c:pt>
                      <c:pt idx="940">
                        <c:v>0.61582193118818318</c:v>
                      </c:pt>
                    </c:numCache>
                  </c:numRef>
                </c:yVal>
                <c:smooth val="1"/>
                <c:extLst>
                  <c:ext xmlns:c16="http://schemas.microsoft.com/office/drawing/2014/chart" uri="{C3380CC4-5D6E-409C-BE32-E72D297353CC}">
                    <c16:uniqueId val="{00000001-EB90-47E5-B9E1-2AEACF3C3BBB}"/>
                  </c:ext>
                </c:extLst>
              </c15:ser>
            </c15:filteredScatterSeries>
            <c15:filteredScatterSeries>
              <c15:ser>
                <c:idx val="2"/>
                <c:order val="4"/>
                <c:tx>
                  <c:v>13000 WAVE</c:v>
                </c:tx>
                <c:spPr>
                  <a:ln w="9525" cap="rnd">
                    <a:solidFill>
                      <a:schemeClr val="accent3"/>
                    </a:solidFill>
                    <a:round/>
                  </a:ln>
                  <a:effectLst>
                    <a:outerShdw blurRad="40000" dist="23000" dir="5400000" rotWithShape="0">
                      <a:srgbClr val="000000">
                        <a:alpha val="35000"/>
                      </a:srgbClr>
                    </a:outerShdw>
                  </a:effectLst>
                </c:spPr>
                <c:marker>
                  <c:symbol val="none"/>
                </c:marker>
                <c:xVal>
                  <c:numRef>
                    <c:extLst xmlns:c15="http://schemas.microsoft.com/office/drawing/2012/chart">
                      <c:ext xmlns:c15="http://schemas.microsoft.com/office/drawing/2012/chart" uri="{02D57815-91ED-43cb-92C2-25804820EDAC}">
                        <c15:formulaRef>
                          <c15:sqref>'Graphs Task 1'!$BC$2:$BC$1143</c15:sqref>
                        </c15:formulaRef>
                      </c:ext>
                    </c:extLst>
                    <c:numCache>
                      <c:formatCode>General</c:formatCode>
                      <c:ptCount val="1142"/>
                      <c:pt idx="0">
                        <c:v>1.1032935877396377</c:v>
                      </c:pt>
                      <c:pt idx="1">
                        <c:v>1.1034219181808163</c:v>
                      </c:pt>
                      <c:pt idx="2">
                        <c:v>1.1035318715427738</c:v>
                      </c:pt>
                      <c:pt idx="3">
                        <c:v>1.1036234291456362</c:v>
                      </c:pt>
                      <c:pt idx="4">
                        <c:v>1.1036962437931193</c:v>
                      </c:pt>
                      <c:pt idx="5">
                        <c:v>1.103750227059678</c:v>
                      </c:pt>
                      <c:pt idx="6">
                        <c:v>1.1037856468744884</c:v>
                      </c:pt>
                      <c:pt idx="7">
                        <c:v>1.1038022468800466</c:v>
                      </c:pt>
                      <c:pt idx="8">
                        <c:v>1.1038002249093763</c:v>
                      </c:pt>
                      <c:pt idx="9">
                        <c:v>1.1037795154742545</c:v>
                      </c:pt>
                      <c:pt idx="10">
                        <c:v>1.1037401811351661</c:v>
                      </c:pt>
                      <c:pt idx="11">
                        <c:v>1.1036822168310285</c:v>
                      </c:pt>
                      <c:pt idx="12">
                        <c:v>1.1036056151017222</c:v>
                      </c:pt>
                      <c:pt idx="13">
                        <c:v>1.10351033345061</c:v>
                      </c:pt>
                      <c:pt idx="14">
                        <c:v>1.1033963922260199</c:v>
                      </c:pt>
                      <c:pt idx="15">
                        <c:v>1.103263809395973</c:v>
                      </c:pt>
                      <c:pt idx="16">
                        <c:v>1.1031126332201007</c:v>
                      </c:pt>
                      <c:pt idx="17">
                        <c:v>1.1029428442893643</c:v>
                      </c:pt>
                      <c:pt idx="18">
                        <c:v>1.1027543227128827</c:v>
                      </c:pt>
                      <c:pt idx="19">
                        <c:v>1.1025470768217387</c:v>
                      </c:pt>
                      <c:pt idx="20">
                        <c:v>1.1023213089039077</c:v>
                      </c:pt>
                      <c:pt idx="21">
                        <c:v>1.1020767609160567</c:v>
                      </c:pt>
                      <c:pt idx="22">
                        <c:v>1.1018134667076274</c:v>
                      </c:pt>
                      <c:pt idx="23">
                        <c:v>1.1015313922486223</c:v>
                      </c:pt>
                      <c:pt idx="24">
                        <c:v>1.1012306978645798</c:v>
                      </c:pt>
                      <c:pt idx="25">
                        <c:v>1.1009111151716888</c:v>
                      </c:pt>
                      <c:pt idx="26">
                        <c:v>1.1005728325888262</c:v>
                      </c:pt>
                      <c:pt idx="27">
                        <c:v>1.100215642158086</c:v>
                      </c:pt>
                      <c:pt idx="28">
                        <c:v>1.0998395632324252</c:v>
                      </c:pt>
                      <c:pt idx="29">
                        <c:v>1.0994445799009149</c:v>
                      </c:pt>
                      <c:pt idx="30">
                        <c:v>1.0990306738121209</c:v>
                      </c:pt>
                      <c:pt idx="31">
                        <c:v>1.098597692144146</c:v>
                      </c:pt>
                      <c:pt idx="32">
                        <c:v>1.0981456442674158</c:v>
                      </c:pt>
                      <c:pt idx="33">
                        <c:v>1.0976745371928105</c:v>
                      </c:pt>
                      <c:pt idx="34">
                        <c:v>1.0971843424621313</c:v>
                      </c:pt>
                      <c:pt idx="35">
                        <c:v>1.0966748965004789</c:v>
                      </c:pt>
                      <c:pt idx="36">
                        <c:v>1.0961461321417296</c:v>
                      </c:pt>
                      <c:pt idx="37">
                        <c:v>1.0955980459472598</c:v>
                      </c:pt>
                      <c:pt idx="38">
                        <c:v>1.0950305987757911</c:v>
                      </c:pt>
                      <c:pt idx="39">
                        <c:v>1.0944437822019559</c:v>
                      </c:pt>
                      <c:pt idx="40">
                        <c:v>1.0938373184069616</c:v>
                      </c:pt>
                      <c:pt idx="41">
                        <c:v>1.0932112597630392</c:v>
                      </c:pt>
                      <c:pt idx="42">
                        <c:v>1.0925656565162021</c:v>
                      </c:pt>
                      <c:pt idx="43">
                        <c:v>1.091900255144999</c:v>
                      </c:pt>
                      <c:pt idx="44">
                        <c:v>1.0912148988600614</c:v>
                      </c:pt>
                      <c:pt idx="45">
                        <c:v>1.0905097636818468</c:v>
                      </c:pt>
                      <c:pt idx="46">
                        <c:v>1.089784552802709</c:v>
                      </c:pt>
                      <c:pt idx="47">
                        <c:v>1.0890392349045463</c:v>
                      </c:pt>
                      <c:pt idx="48">
                        <c:v>1.0882737759974714</c:v>
                      </c:pt>
                      <c:pt idx="49">
                        <c:v>1.087488037822878</c:v>
                      </c:pt>
                      <c:pt idx="50">
                        <c:v>1.0866818447411899</c:v>
                      </c:pt>
                      <c:pt idx="51">
                        <c:v>1.085855255246261</c:v>
                      </c:pt>
                      <c:pt idx="52">
                        <c:v>1.0850080874349464</c:v>
                      </c:pt>
                      <c:pt idx="53">
                        <c:v>1.0841401555140944</c:v>
                      </c:pt>
                      <c:pt idx="54">
                        <c:v>1.0832515432493972</c:v>
                      </c:pt>
                      <c:pt idx="55">
                        <c:v>1.0823418871863555</c:v>
                      </c:pt>
                      <c:pt idx="56">
                        <c:v>1.0814113333793325</c:v>
                      </c:pt>
                      <c:pt idx="57">
                        <c:v>1.0804594416284916</c:v>
                      </c:pt>
                      <c:pt idx="58">
                        <c:v>1.0794864551443106</c:v>
                      </c:pt>
                      <c:pt idx="59">
                        <c:v>1.0784920291486686</c:v>
                      </c:pt>
                      <c:pt idx="60">
                        <c:v>1.0774760557398513</c:v>
                      </c:pt>
                      <c:pt idx="61">
                        <c:v>1.0764385624066961</c:v>
                      </c:pt>
                      <c:pt idx="62">
                        <c:v>1.0753791913972766</c:v>
                      </c:pt>
                      <c:pt idx="63">
                        <c:v>1.0742980326833724</c:v>
                      </c:pt>
                      <c:pt idx="64">
                        <c:v>1.0731947546902867</c:v>
                      </c:pt>
                      <c:pt idx="65">
                        <c:v>1.0720693005959132</c:v>
                      </c:pt>
                      <c:pt idx="66">
                        <c:v>1.0709215752614898</c:v>
                      </c:pt>
                      <c:pt idx="67">
                        <c:v>1.0697512330964796</c:v>
                      </c:pt>
                      <c:pt idx="68">
                        <c:v>1.0685584881065218</c:v>
                      </c:pt>
                      <c:pt idx="69">
                        <c:v>1.0673429511670165</c:v>
                      </c:pt>
                      <c:pt idx="70">
                        <c:v>1.0661043685149423</c:v>
                      </c:pt>
                      <c:pt idx="71">
                        <c:v>1.0648429089735008</c:v>
                      </c:pt>
                      <c:pt idx="72">
                        <c:v>1.0635580610006765</c:v>
                      </c:pt>
                      <c:pt idx="73">
                        <c:v>1.0622500221358409</c:v>
                      </c:pt>
                      <c:pt idx="74">
                        <c:v>1.0609182698272126</c:v>
                      </c:pt>
                      <c:pt idx="75">
                        <c:v>1.0595628502602035</c:v>
                      </c:pt>
                      <c:pt idx="76">
                        <c:v>1.058183517834447</c:v>
                      </c:pt>
                      <c:pt idx="77">
                        <c:v>1.0567802392996575</c:v>
                      </c:pt>
                      <c:pt idx="78">
                        <c:v>1.0553525773542376</c:v>
                      </c:pt>
                      <c:pt idx="79">
                        <c:v>1.0539006716729291</c:v>
                      </c:pt>
                      <c:pt idx="80">
                        <c:v>1.0524239638132615</c:v>
                      </c:pt>
                      <c:pt idx="81">
                        <c:v>1.05092262182036</c:v>
                      </c:pt>
                      <c:pt idx="82">
                        <c:v>1.0493963329860674</c:v>
                      </c:pt>
                      <c:pt idx="83">
                        <c:v>1.0478450002313133</c:v>
                      </c:pt>
                      <c:pt idx="84">
                        <c:v>1.0462682247029635</c:v>
                      </c:pt>
                      <c:pt idx="85">
                        <c:v>1.0446660849816651</c:v>
                      </c:pt>
                      <c:pt idx="86">
                        <c:v>1.043038245695981</c:v>
                      </c:pt>
                      <c:pt idx="87">
                        <c:v>1.0413845521814802</c:v>
                      </c:pt>
                      <c:pt idx="88">
                        <c:v>1.039704769309886</c:v>
                      </c:pt>
                      <c:pt idx="89">
                        <c:v>1.0379988075964675</c:v>
                      </c:pt>
                      <c:pt idx="90">
                        <c:v>1.0362664212856452</c:v>
                      </c:pt>
                      <c:pt idx="91">
                        <c:v>1.0345075112501643</c:v>
                      </c:pt>
                      <c:pt idx="92">
                        <c:v>1.0327217438649514</c:v>
                      </c:pt>
                      <c:pt idx="93">
                        <c:v>1.0309089318636659</c:v>
                      </c:pt>
                      <c:pt idx="94">
                        <c:v>1.0290618711507691</c:v>
                      </c:pt>
                      <c:pt idx="95">
                        <c:v>1.0271877419429114</c:v>
                      </c:pt>
                      <c:pt idx="96">
                        <c:v>1.0252857968262654</c:v>
                      </c:pt>
                      <c:pt idx="97">
                        <c:v>1.0233562541336743</c:v>
                      </c:pt>
                      <c:pt idx="98">
                        <c:v>1.0213988607463484</c:v>
                      </c:pt>
                      <c:pt idx="99">
                        <c:v>1.0194134755886974</c:v>
                      </c:pt>
                      <c:pt idx="100">
                        <c:v>1.0173994355613765</c:v>
                      </c:pt>
                      <c:pt idx="101">
                        <c:v>1.0153572623534337</c:v>
                      </c:pt>
                      <c:pt idx="102">
                        <c:v>1.0132862402204497</c:v>
                      </c:pt>
                      <c:pt idx="103">
                        <c:v>1.0111861623612166</c:v>
                      </c:pt>
                      <c:pt idx="104">
                        <c:v>1.009056978152288</c:v>
                      </c:pt>
                      <c:pt idx="105">
                        <c:v>1.0068985524696603</c:v>
                      </c:pt>
                      <c:pt idx="106">
                        <c:v>1.0047103768497787</c:v>
                      </c:pt>
                      <c:pt idx="107">
                        <c:v>1.0024925483207281</c:v>
                      </c:pt>
                      <c:pt idx="108">
                        <c:v>1.0002445017902222</c:v>
                      </c:pt>
                      <c:pt idx="109">
                        <c:v>0.99796624115366805</c:v>
                      </c:pt>
                      <c:pt idx="110">
                        <c:v>0.9956573921632581</c:v>
                      </c:pt>
                      <c:pt idx="111">
                        <c:v>0.99331769705977002</c:v>
                      </c:pt>
                      <c:pt idx="112">
                        <c:v>0.99094710231058603</c:v>
                      </c:pt>
                      <c:pt idx="113">
                        <c:v>0.9885453815756432</c:v>
                      </c:pt>
                      <c:pt idx="114">
                        <c:v>0.98611195991137424</c:v>
                      </c:pt>
                      <c:pt idx="115">
                        <c:v>0.98364680703552854</c:v>
                      </c:pt>
                      <c:pt idx="116">
                        <c:v>0.98114950132689371</c:v>
                      </c:pt>
                      <c:pt idx="117">
                        <c:v>0.97862017569335391</c:v>
                      </c:pt>
                      <c:pt idx="118">
                        <c:v>0.97605813347363768</c:v>
                      </c:pt>
                      <c:pt idx="119">
                        <c:v>0.97346340876498338</c:v>
                      </c:pt>
                      <c:pt idx="120">
                        <c:v>0.97083563681621354</c:v>
                      </c:pt>
                      <c:pt idx="121">
                        <c:v>0.96817444304196087</c:v>
                      </c:pt>
                      <c:pt idx="122">
                        <c:v>0.96547966695222609</c:v>
                      </c:pt>
                      <c:pt idx="123">
                        <c:v>0.96275123353607439</c:v>
                      </c:pt>
                      <c:pt idx="124">
                        <c:v>0.95998852028962989</c:v>
                      </c:pt>
                      <c:pt idx="125">
                        <c:v>0.95719134524828908</c:v>
                      </c:pt>
                      <c:pt idx="126">
                        <c:v>0.95435975129669293</c:v>
                      </c:pt>
                      <c:pt idx="127">
                        <c:v>0.95149322642447476</c:v>
                      </c:pt>
                      <c:pt idx="128">
                        <c:v>0.94859115154648888</c:v>
                      </c:pt>
                      <c:pt idx="129">
                        <c:v>0.94565373563740895</c:v>
                      </c:pt>
                      <c:pt idx="130">
                        <c:v>0.94268062630492599</c:v>
                      </c:pt>
                      <c:pt idx="131">
                        <c:v>0.93967136644067628</c:v>
                      </c:pt>
                      <c:pt idx="132">
                        <c:v>0.93662558230497883</c:v>
                      </c:pt>
                      <c:pt idx="133">
                        <c:v>0.93354303480218648</c:v>
                      </c:pt>
                      <c:pt idx="134">
                        <c:v>0.93042313827088474</c:v>
                      </c:pt>
                      <c:pt idx="135">
                        <c:v>0.92726622115566204</c:v>
                      </c:pt>
                      <c:pt idx="136">
                        <c:v>0.92407124125072249</c:v>
                      </c:pt>
                      <c:pt idx="137">
                        <c:v>0.92083861735477168</c:v>
                      </c:pt>
                      <c:pt idx="138">
                        <c:v>0.91756743013371778</c:v>
                      </c:pt>
                      <c:pt idx="139">
                        <c:v>0.91425738960456637</c:v>
                      </c:pt>
                      <c:pt idx="140">
                        <c:v>0.91090850349768249</c:v>
                      </c:pt>
                      <c:pt idx="141">
                        <c:v>0.90751985914939093</c:v>
                      </c:pt>
                      <c:pt idx="142">
                        <c:v>0.90409165338338993</c:v>
                      </c:pt>
                      <c:pt idx="143">
                        <c:v>0.90062294602613679</c:v>
                      </c:pt>
                      <c:pt idx="144">
                        <c:v>0.89711405484984097</c:v>
                      </c:pt>
                      <c:pt idx="145">
                        <c:v>0.89356396118178139</c:v>
                      </c:pt>
                      <c:pt idx="146">
                        <c:v>0.88997273598925541</c:v>
                      </c:pt>
                      <c:pt idx="147">
                        <c:v>0.88633967546189008</c:v>
                      </c:pt>
                      <c:pt idx="148">
                        <c:v>0.88266451648157884</c:v>
                      </c:pt>
                      <c:pt idx="149">
                        <c:v>0.87894723673720276</c:v>
                      </c:pt>
                      <c:pt idx="150">
                        <c:v>0.87518707168241572</c:v>
                      </c:pt>
                      <c:pt idx="151">
                        <c:v>0.87138351249800927</c:v>
                      </c:pt>
                      <c:pt idx="152">
                        <c:v>0.86753673899884398</c:v>
                      </c:pt>
                      <c:pt idx="153">
                        <c:v>0.86364580824799275</c:v>
                      </c:pt>
                      <c:pt idx="154">
                        <c:v>0.85971057755795544</c:v>
                      </c:pt>
                      <c:pt idx="155">
                        <c:v>0.85573078878486175</c:v>
                      </c:pt>
                      <c:pt idx="156">
                        <c:v>0.85170565532312326</c:v>
                      </c:pt>
                      <c:pt idx="157">
                        <c:v>0.84763513160980108</c:v>
                      </c:pt>
                      <c:pt idx="158">
                        <c:v>0.84351858278184288</c:v>
                      </c:pt>
                      <c:pt idx="159">
                        <c:v>0.83935571591202818</c:v>
                      </c:pt>
                      <c:pt idx="160">
                        <c:v>0.83514614285716904</c:v>
                      </c:pt>
                      <c:pt idx="161">
                        <c:v>0.83088974268688798</c:v>
                      </c:pt>
                      <c:pt idx="162">
                        <c:v>0.82658550214265791</c:v>
                      </c:pt>
                      <c:pt idx="163">
                        <c:v>0.82223359150054942</c:v>
                      </c:pt>
                      <c:pt idx="164">
                        <c:v>0.81783334603708924</c:v>
                      </c:pt>
                      <c:pt idx="165">
                        <c:v>0.81338494197672229</c:v>
                      </c:pt>
                      <c:pt idx="166">
                        <c:v>0.80888722178873818</c:v>
                      </c:pt>
                      <c:pt idx="167">
                        <c:v>0.80434006149001525</c:v>
                      </c:pt>
                      <c:pt idx="168">
                        <c:v>0.79974347357658526</c:v>
                      </c:pt>
                      <c:pt idx="169">
                        <c:v>0.7950968512824691</c:v>
                      </c:pt>
                      <c:pt idx="170">
                        <c:v>0.79039984126808716</c:v>
                      </c:pt>
                      <c:pt idx="171">
                        <c:v>0.78565212046631105</c:v>
                      </c:pt>
                      <c:pt idx="172">
                        <c:v>0.7808532952547047</c:v>
                      </c:pt>
                      <c:pt idx="173">
                        <c:v>0.77600341817886798</c:v>
                      </c:pt>
                      <c:pt idx="174">
                        <c:v>0.77110199638034593</c:v>
                      </c:pt>
                      <c:pt idx="175">
                        <c:v>0.76614895418500051</c:v>
                      </c:pt>
                      <c:pt idx="176">
                        <c:v>0.76114365270944995</c:v>
                      </c:pt>
                      <c:pt idx="177">
                        <c:v>0.75608652768600237</c:v>
                      </c:pt>
                      <c:pt idx="178">
                        <c:v>0.75097691219175056</c:v>
                      </c:pt>
                      <c:pt idx="179">
                        <c:v>0.74581423522696155</c:v>
                      </c:pt>
                      <c:pt idx="180">
                        <c:v>0.74059889354196018</c:v>
                      </c:pt>
                      <c:pt idx="181">
                        <c:v>0.73533052091088791</c:v>
                      </c:pt>
                      <c:pt idx="182">
                        <c:v>0.73000859689413133</c:v>
                      </c:pt>
                      <c:pt idx="183">
                        <c:v>0.72463372604306076</c:v>
                      </c:pt>
                      <c:pt idx="184">
                        <c:v>0.71920517911258741</c:v>
                      </c:pt>
                      <c:pt idx="185">
                        <c:v>0.7137224899182667</c:v>
                      </c:pt>
                      <c:pt idx="186">
                        <c:v>0.70818620266539378</c:v>
                      </c:pt>
                      <c:pt idx="187">
                        <c:v>0.70259613069270954</c:v>
                      </c:pt>
                      <c:pt idx="188">
                        <c:v>0.6969515584204562</c:v>
                      </c:pt>
                      <c:pt idx="189">
                        <c:v>0.69125285104815259</c:v>
                      </c:pt>
                      <c:pt idx="190">
                        <c:v>0.68549930569816586</c:v>
                      </c:pt>
                      <c:pt idx="191">
                        <c:v>0.67969085481774094</c:v>
                      </c:pt>
                      <c:pt idx="192">
                        <c:v>0.67382762726493906</c:v>
                      </c:pt>
                      <c:pt idx="193">
                        <c:v>0.66790942823579713</c:v>
                      </c:pt>
                      <c:pt idx="194">
                        <c:v>0.66193535619584587</c:v>
                      </c:pt>
                      <c:pt idx="195">
                        <c:v>0.65590645220699895</c:v>
                      </c:pt>
                      <c:pt idx="196">
                        <c:v>0.64982161720691611</c:v>
                      </c:pt>
                      <c:pt idx="197">
                        <c:v>0.6436805638165739</c:v>
                      </c:pt>
                      <c:pt idx="198">
                        <c:v>0.63748335078134388</c:v>
                      </c:pt>
                      <c:pt idx="199">
                        <c:v>0.63123006962974504</c:v>
                      </c:pt>
                      <c:pt idx="200">
                        <c:v>0.62492025780555605</c:v>
                      </c:pt>
                      <c:pt idx="201">
                        <c:v>0.61855375501382992</c:v>
                      </c:pt>
                      <c:pt idx="202">
                        <c:v>0.61212961341306305</c:v>
                      </c:pt>
                      <c:pt idx="203">
                        <c:v>0.60564881137151716</c:v>
                      </c:pt>
                      <c:pt idx="204">
                        <c:v>0.59911038696701535</c:v>
                      </c:pt>
                      <c:pt idx="205">
                        <c:v>0.59251470218391811</c:v>
                      </c:pt>
                      <c:pt idx="206">
                        <c:v>0.58586088605674214</c:v>
                      </c:pt>
                      <c:pt idx="207">
                        <c:v>0.57914900327862218</c:v>
                      </c:pt>
                      <c:pt idx="208">
                        <c:v>0.57237893686414243</c:v>
                      </c:pt>
                      <c:pt idx="209">
                        <c:v>0.56555088053488622</c:v>
                      </c:pt>
                      <c:pt idx="210">
                        <c:v>0.55866413363657741</c:v>
                      </c:pt>
                      <c:pt idx="211">
                        <c:v>0.55171938326637771</c:v>
                      </c:pt>
                      <c:pt idx="212">
                        <c:v>0.54471595254899163</c:v>
                      </c:pt>
                      <c:pt idx="213">
                        <c:v>0.53772347003297349</c:v>
                      </c:pt>
                      <c:pt idx="214">
                        <c:v>0.53074656143780718</c:v>
                      </c:pt>
                      <c:pt idx="215">
                        <c:v>0.52371585642782514</c:v>
                      </c:pt>
                      <c:pt idx="216">
                        <c:v>0.51663025069575896</c:v>
                      </c:pt>
                      <c:pt idx="217">
                        <c:v>0.50948978815920509</c:v>
                      </c:pt>
                      <c:pt idx="218">
                        <c:v>0.50229523716491697</c:v>
                      </c:pt>
                      <c:pt idx="219">
                        <c:v>0.49504517045521174</c:v>
                      </c:pt>
                      <c:pt idx="220">
                        <c:v>0.48774157062896151</c:v>
                      </c:pt>
                      <c:pt idx="221">
                        <c:v>0.48038169644505202</c:v>
                      </c:pt>
                      <c:pt idx="222">
                        <c:v>0.47296788254201405</c:v>
                      </c:pt>
                      <c:pt idx="223">
                        <c:v>0.46549954673505906</c:v>
                      </c:pt>
                      <c:pt idx="224">
                        <c:v>0.45797761989085733</c:v>
                      </c:pt>
                      <c:pt idx="225">
                        <c:v>0.45040189016876125</c:v>
                      </c:pt>
                      <c:pt idx="226">
                        <c:v>0.44277209500485798</c:v>
                      </c:pt>
                      <c:pt idx="227">
                        <c:v>0.43509046403162971</c:v>
                      </c:pt>
                      <c:pt idx="228">
                        <c:v>0.42735640822601045</c:v>
                      </c:pt>
                      <c:pt idx="229">
                        <c:v>0.41957043692493573</c:v>
                      </c:pt>
                      <c:pt idx="230">
                        <c:v>0.41173461964224872</c:v>
                      </c:pt>
                      <c:pt idx="231">
                        <c:v>0.40384880503683612</c:v>
                      </c:pt>
                      <c:pt idx="232">
                        <c:v>0.395913823136123</c:v>
                      </c:pt>
                      <c:pt idx="233">
                        <c:v>0.38793170327430004</c:v>
                      </c:pt>
                      <c:pt idx="234">
                        <c:v>0.37990267492048863</c:v>
                      </c:pt>
                      <c:pt idx="235">
                        <c:v>0.37182903980982734</c:v>
                      </c:pt>
                      <c:pt idx="236">
                        <c:v>0.36371151224856291</c:v>
                      </c:pt>
                      <c:pt idx="237">
                        <c:v>0.35555175620119722</c:v>
                      </c:pt>
                      <c:pt idx="238">
                        <c:v>0.34735279902508742</c:v>
                      </c:pt>
                      <c:pt idx="239">
                        <c:v>0.33911635877842083</c:v>
                      </c:pt>
                      <c:pt idx="240">
                        <c:v>0.33084435266392925</c:v>
                      </c:pt>
                      <c:pt idx="241">
                        <c:v>0.32253955122873523</c:v>
                      </c:pt>
                      <c:pt idx="242">
                        <c:v>0.31420354536844608</c:v>
                      </c:pt>
                      <c:pt idx="243">
                        <c:v>0.30584102600653534</c:v>
                      </c:pt>
                      <c:pt idx="244">
                        <c:v>0.29738023483961046</c:v>
                      </c:pt>
                      <c:pt idx="245">
                        <c:v>0.28882820167312812</c:v>
                      </c:pt>
                      <c:pt idx="246">
                        <c:v>0.28026056588373555</c:v>
                      </c:pt>
                      <c:pt idx="247">
                        <c:v>0.27168216511182192</c:v>
                      </c:pt>
                      <c:pt idx="248">
                        <c:v>0.26309756968256642</c:v>
                      </c:pt>
                      <c:pt idx="249">
                        <c:v>0.25451147001239682</c:v>
                      </c:pt>
                      <c:pt idx="250">
                        <c:v>0.2459272901196275</c:v>
                      </c:pt>
                      <c:pt idx="251">
                        <c:v>0.23735297826672885</c:v>
                      </c:pt>
                      <c:pt idx="252">
                        <c:v>0.22879080619285477</c:v>
                      </c:pt>
                      <c:pt idx="253">
                        <c:v>0.22024949347263509</c:v>
                      </c:pt>
                      <c:pt idx="254">
                        <c:v>0.21173472790524592</c:v>
                      </c:pt>
                      <c:pt idx="255">
                        <c:v>0.20325236376255013</c:v>
                      </c:pt>
                      <c:pt idx="256">
                        <c:v>0.1948087459903115</c:v>
                      </c:pt>
                      <c:pt idx="257">
                        <c:v>0.18641339724671091</c:v>
                      </c:pt>
                      <c:pt idx="258">
                        <c:v>0.17807139796048677</c:v>
                      </c:pt>
                      <c:pt idx="259">
                        <c:v>0.16979324722000777</c:v>
                      </c:pt>
                      <c:pt idx="260">
                        <c:v>0.16158472617553479</c:v>
                      </c:pt>
                      <c:pt idx="261">
                        <c:v>0.15345618561868477</c:v>
                      </c:pt>
                      <c:pt idx="262">
                        <c:v>0.1454183951666011</c:v>
                      </c:pt>
                      <c:pt idx="263">
                        <c:v>0.13747827170523941</c:v>
                      </c:pt>
                      <c:pt idx="264">
                        <c:v>0.12964627622367397</c:v>
                      </c:pt>
                      <c:pt idx="265">
                        <c:v>0.12193224738464842</c:v>
                      </c:pt>
                      <c:pt idx="266">
                        <c:v>0.11434979477938841</c:v>
                      </c:pt>
                      <c:pt idx="267">
                        <c:v>0.10690480279159435</c:v>
                      </c:pt>
                      <c:pt idx="268">
                        <c:v>9.961277819010865E-2</c:v>
                      </c:pt>
                      <c:pt idx="269">
                        <c:v>9.2482641681674443E-2</c:v>
                      </c:pt>
                      <c:pt idx="270">
                        <c:v>8.5525639344274929E-2</c:v>
                      </c:pt>
                      <c:pt idx="271">
                        <c:v>7.8758512341766271E-2</c:v>
                      </c:pt>
                      <c:pt idx="272">
                        <c:v>7.2186896635976924E-2</c:v>
                      </c:pt>
                      <c:pt idx="273">
                        <c:v>6.582665834475801E-2</c:v>
                      </c:pt>
                      <c:pt idx="274">
                        <c:v>5.9689991273516187E-2</c:v>
                      </c:pt>
                      <c:pt idx="275">
                        <c:v>5.3787824749841388E-2</c:v>
                      </c:pt>
                      <c:pt idx="276">
                        <c:v>4.8133760407174722E-2</c:v>
                      </c:pt>
                      <c:pt idx="277">
                        <c:v>4.2738700716171814E-2</c:v>
                      </c:pt>
                      <c:pt idx="278">
                        <c:v>3.761465434005553E-2</c:v>
                      </c:pt>
                      <c:pt idx="279">
                        <c:v>3.2773548451182619E-2</c:v>
                      </c:pt>
                      <c:pt idx="280">
                        <c:v>2.8227068361974764E-2</c:v>
                      </c:pt>
                      <c:pt idx="281">
                        <c:v>2.3986488149117816E-2</c:v>
                      </c:pt>
                      <c:pt idx="282">
                        <c:v>2.0059972973545517E-2</c:v>
                      </c:pt>
                      <c:pt idx="283">
                        <c:v>1.6460766634320948E-2</c:v>
                      </c:pt>
                      <c:pt idx="284">
                        <c:v>1.3197405974540378E-2</c:v>
                      </c:pt>
                      <c:pt idx="285">
                        <c:v>1.0277730944958919E-2</c:v>
                      </c:pt>
                      <c:pt idx="286">
                        <c:v>7.7089247300502293E-3</c:v>
                      </c:pt>
                      <c:pt idx="287">
                        <c:v>5.5002708428738738E-3</c:v>
                      </c:pt>
                      <c:pt idx="288">
                        <c:v>3.6574127205109054E-3</c:v>
                      </c:pt>
                      <c:pt idx="289">
                        <c:v>2.1850680806520494E-3</c:v>
                      </c:pt>
                      <c:pt idx="290">
                        <c:v>1.0870398569488447E-3</c:v>
                      </c:pt>
                      <c:pt idx="291">
                        <c:v>3.6773564911252908E-4</c:v>
                      </c:pt>
                      <c:pt idx="292">
                        <c:v>2.8991316841533195E-5</c:v>
                      </c:pt>
                      <c:pt idx="293">
                        <c:v>7.1749976939321412E-5</c:v>
                      </c:pt>
                      <c:pt idx="294">
                        <c:v>4.9889834714834328E-4</c:v>
                      </c:pt>
                      <c:pt idx="295">
                        <c:v>1.3032132507960913E-3</c:v>
                      </c:pt>
                      <c:pt idx="296">
                        <c:v>2.4902730909155649E-3</c:v>
                      </c:pt>
                      <c:pt idx="297">
                        <c:v>4.0523285885959662E-3</c:v>
                      </c:pt>
                      <c:pt idx="298">
                        <c:v>5.9853368178083384E-3</c:v>
                      </c:pt>
                      <c:pt idx="299">
                        <c:v>8.2843923224847158E-3</c:v>
                      </c:pt>
                      <c:pt idx="300">
                        <c:v>1.0946594276456414E-2</c:v>
                      </c:pt>
                      <c:pt idx="301">
                        <c:v>1.3962321421494389E-2</c:v>
                      </c:pt>
                      <c:pt idx="302">
                        <c:v>1.7324094697114337E-2</c:v>
                      </c:pt>
                      <c:pt idx="303">
                        <c:v>2.102387348783611E-2</c:v>
                      </c:pt>
                      <c:pt idx="304">
                        <c:v>2.5051254406776056E-2</c:v>
                      </c:pt>
                      <c:pt idx="305">
                        <c:v>2.9398459377655575E-2</c:v>
                      </c:pt>
                      <c:pt idx="306">
                        <c:v>3.4054165615043756E-2</c:v>
                      </c:pt>
                      <c:pt idx="307">
                        <c:v>3.9005341787105005E-2</c:v>
                      </c:pt>
                      <c:pt idx="308">
                        <c:v>4.4244089482720968E-2</c:v>
                      </c:pt>
                      <c:pt idx="309">
                        <c:v>4.9755426652144913E-2</c:v>
                      </c:pt>
                      <c:pt idx="310">
                        <c:v>5.5530945726540604E-2</c:v>
                      </c:pt>
                      <c:pt idx="311">
                        <c:v>6.1555362904731556E-2</c:v>
                      </c:pt>
                      <c:pt idx="312">
                        <c:v>6.7817400814606604E-2</c:v>
                      </c:pt>
                      <c:pt idx="313">
                        <c:v>7.4305729145043589E-2</c:v>
                      </c:pt>
                      <c:pt idx="314">
                        <c:v>8.100527884273942E-2</c:v>
                      </c:pt>
                      <c:pt idx="315">
                        <c:v>8.7907310602759262E-2</c:v>
                      </c:pt>
                      <c:pt idx="316">
                        <c:v>9.4998326490243312E-2</c:v>
                      </c:pt>
                      <c:pt idx="317">
                        <c:v>0.10226503676733097</c:v>
                      </c:pt>
                      <c:pt idx="318">
                        <c:v>0.10969681796781482</c:v>
                      </c:pt>
                      <c:pt idx="319">
                        <c:v>0.11728218422459612</c:v>
                      </c:pt>
                      <c:pt idx="320">
                        <c:v>0.12500754900325745</c:v>
                      </c:pt>
                      <c:pt idx="321">
                        <c:v>0.13286550822805482</c:v>
                      </c:pt>
                      <c:pt idx="322">
                        <c:v>0.14084329775441007</c:v>
                      </c:pt>
                      <c:pt idx="323">
                        <c:v>0.14892967058211076</c:v>
                      </c:pt>
                      <c:pt idx="324">
                        <c:v>0.15711495703460104</c:v>
                      </c:pt>
                      <c:pt idx="325">
                        <c:v>0.1653898327672795</c:v>
                      </c:pt>
                      <c:pt idx="326">
                        <c:v>0.17374643654083238</c:v>
                      </c:pt>
                      <c:pt idx="327">
                        <c:v>0.18217309483241689</c:v>
                      </c:pt>
                      <c:pt idx="328">
                        <c:v>0.19066380002772534</c:v>
                      </c:pt>
                      <c:pt idx="329">
                        <c:v>0.19920792379918625</c:v>
                      </c:pt>
                      <c:pt idx="330">
                        <c:v>0.20780006041037161</c:v>
                      </c:pt>
                      <c:pt idx="331">
                        <c:v>0.21643053014281777</c:v>
                      </c:pt>
                      <c:pt idx="332">
                        <c:v>0.22509380648496494</c:v>
                      </c:pt>
                      <c:pt idx="333">
                        <c:v>0.23378370135871396</c:v>
                      </c:pt>
                      <c:pt idx="334">
                        <c:v>0.24249093338975738</c:v>
                      </c:pt>
                      <c:pt idx="335">
                        <c:v>0.2512119941628746</c:v>
                      </c:pt>
                      <c:pt idx="336">
                        <c:v>0.25994010182027649</c:v>
                      </c:pt>
                      <c:pt idx="337">
                        <c:v>0.26866980581152766</c:v>
                      </c:pt>
                      <c:pt idx="338">
                        <c:v>0.2773967700990474</c:v>
                      </c:pt>
                      <c:pt idx="339">
                        <c:v>0.28611532438074838</c:v>
                      </c:pt>
                      <c:pt idx="340">
                        <c:v>0.29482186776594327</c:v>
                      </c:pt>
                      <c:pt idx="341">
                        <c:v>0.30351285615880458</c:v>
                      </c:pt>
                      <c:pt idx="342">
                        <c:v>0.31218256347453416</c:v>
                      </c:pt>
                      <c:pt idx="343">
                        <c:v>0.32082882396446816</c:v>
                      </c:pt>
                      <c:pt idx="344">
                        <c:v>0.32944676095781272</c:v>
                      </c:pt>
                      <c:pt idx="345">
                        <c:v>0.33803509745227028</c:v>
                      </c:pt>
                      <c:pt idx="346">
                        <c:v>0.34658892134733948</c:v>
                      </c:pt>
                      <c:pt idx="347">
                        <c:v>0.35510621374441076</c:v>
                      </c:pt>
                      <c:pt idx="348">
                        <c:v>0.36358561171159248</c:v>
                      </c:pt>
                      <c:pt idx="349">
                        <c:v>0.37202221883805603</c:v>
                      </c:pt>
                      <c:pt idx="350">
                        <c:v>0.38041502001058503</c:v>
                      </c:pt>
                      <c:pt idx="351">
                        <c:v>0.38876259148505948</c:v>
                      </c:pt>
                      <c:pt idx="352">
                        <c:v>0.39706256186000149</c:v>
                      </c:pt>
                      <c:pt idx="353">
                        <c:v>0.405312804964087</c:v>
                      </c:pt>
                      <c:pt idx="354">
                        <c:v>0.41351298172833501</c:v>
                      </c:pt>
                      <c:pt idx="355">
                        <c:v>0.42166085030561662</c:v>
                      </c:pt>
                      <c:pt idx="356">
                        <c:v>0.42975521463371952</c:v>
                      </c:pt>
                      <c:pt idx="357">
                        <c:v>0.43779481385691543</c:v>
                      </c:pt>
                      <c:pt idx="358">
                        <c:v>0.44577822008979034</c:v>
                      </c:pt>
                      <c:pt idx="359">
                        <c:v>0.45370484021188284</c:v>
                      </c:pt>
                      <c:pt idx="360">
                        <c:v>0.461573484933189</c:v>
                      </c:pt>
                      <c:pt idx="361">
                        <c:v>0.46938316141455289</c:v>
                      </c:pt>
                      <c:pt idx="362">
                        <c:v>0.47713350723849624</c:v>
                      </c:pt>
                      <c:pt idx="363">
                        <c:v>0.48482392349313397</c:v>
                      </c:pt>
                      <c:pt idx="364">
                        <c:v>0.49245376297655452</c:v>
                      </c:pt>
                      <c:pt idx="365">
                        <c:v>0.50002305604181274</c:v>
                      </c:pt>
                      <c:pt idx="366">
                        <c:v>0.50753026561112746</c:v>
                      </c:pt>
                      <c:pt idx="367">
                        <c:v>0.51497643810496485</c:v>
                      </c:pt>
                      <c:pt idx="368">
                        <c:v>0.52236032314714664</c:v>
                      </c:pt>
                      <c:pt idx="369">
                        <c:v>0.52968183636357846</c:v>
                      </c:pt>
                      <c:pt idx="370">
                        <c:v>0.53694079176951248</c:v>
                      </c:pt>
                      <c:pt idx="371">
                        <c:v>0.54413658498554351</c:v>
                      </c:pt>
                      <c:pt idx="372">
                        <c:v>0.55127003168711786</c:v>
                      </c:pt>
                      <c:pt idx="373">
                        <c:v>0.55834036235595585</c:v>
                      </c:pt>
                      <c:pt idx="374">
                        <c:v>0.56534703837048661</c:v>
                      </c:pt>
                      <c:pt idx="375">
                        <c:v>0.57229087117929622</c:v>
                      </c:pt>
                      <c:pt idx="376">
                        <c:v>0.57917173378126885</c:v>
                      </c:pt>
                      <c:pt idx="377">
                        <c:v>0.58599040577488615</c:v>
                      </c:pt>
                      <c:pt idx="378">
                        <c:v>0.59274638765355836</c:v>
                      </c:pt>
                      <c:pt idx="379">
                        <c:v>0.59943916967859279</c:v>
                      </c:pt>
                      <c:pt idx="380">
                        <c:v>0.6060700539868018</c:v>
                      </c:pt>
                      <c:pt idx="381">
                        <c:v>0.61263875994132999</c:v>
                      </c:pt>
                      <c:pt idx="382">
                        <c:v>0.61914508354985542</c:v>
                      </c:pt>
                      <c:pt idx="383">
                        <c:v>0.62558901444681914</c:v>
                      </c:pt>
                      <c:pt idx="384">
                        <c:v>0.63197207482700912</c:v>
                      </c:pt>
                      <c:pt idx="385">
                        <c:v>0.63829316010149173</c:v>
                      </c:pt>
                      <c:pt idx="386">
                        <c:v>0.64455299765555474</c:v>
                      </c:pt>
                      <c:pt idx="387">
                        <c:v>0.65075207368116106</c:v>
                      </c:pt>
                      <c:pt idx="388">
                        <c:v>0.65689028429653196</c:v>
                      </c:pt>
                      <c:pt idx="389">
                        <c:v>0.66296814588456621</c:v>
                      </c:pt>
                      <c:pt idx="390">
                        <c:v>0.66898648588521281</c:v>
                      </c:pt>
                      <c:pt idx="391">
                        <c:v>0.67494484515603537</c:v>
                      </c:pt>
                      <c:pt idx="392">
                        <c:v>0.68084393906410212</c:v>
                      </c:pt>
                      <c:pt idx="393">
                        <c:v>0.68668417291896322</c:v>
                      </c:pt>
                      <c:pt idx="394">
                        <c:v>0.6924658299672759</c:v>
                      </c:pt>
                      <c:pt idx="395">
                        <c:v>0.69818895437682427</c:v>
                      </c:pt>
                      <c:pt idx="396">
                        <c:v>0.70385414438378258</c:v>
                      </c:pt>
                      <c:pt idx="397">
                        <c:v>0.70946150563460597</c:v>
                      </c:pt>
                      <c:pt idx="398">
                        <c:v>0.71501144027292751</c:v>
                      </c:pt>
                      <c:pt idx="399">
                        <c:v>0.72050435198803231</c:v>
                      </c:pt>
                      <c:pt idx="400">
                        <c:v>0.72594087895108805</c:v>
                      </c:pt>
                      <c:pt idx="401">
                        <c:v>0.73132126376666085</c:v>
                      </c:pt>
                      <c:pt idx="402">
                        <c:v>0.73664514916737489</c:v>
                      </c:pt>
                      <c:pt idx="403">
                        <c:v>0.74191427751313888</c:v>
                      </c:pt>
                      <c:pt idx="404">
                        <c:v>0.74712802794759314</c:v>
                      </c:pt>
                      <c:pt idx="405">
                        <c:v>0.75228718185204091</c:v>
                      </c:pt>
                      <c:pt idx="406">
                        <c:v>0.75739206659261005</c:v>
                      </c:pt>
                      <c:pt idx="407">
                        <c:v>0.76244265283121826</c:v>
                      </c:pt>
                      <c:pt idx="408">
                        <c:v>0.76743974191448516</c:v>
                      </c:pt>
                      <c:pt idx="409">
                        <c:v>0.77238334453510182</c:v>
                      </c:pt>
                      <c:pt idx="410">
                        <c:v>0.77727421166766775</c:v>
                      </c:pt>
                      <c:pt idx="411">
                        <c:v>0.78211293812598859</c:v>
                      </c:pt>
                      <c:pt idx="412">
                        <c:v>0.78689929416433702</c:v>
                      </c:pt>
                      <c:pt idx="413">
                        <c:v>0.79163387583360656</c:v>
                      </c:pt>
                      <c:pt idx="414">
                        <c:v>0.79631759688856851</c:v>
                      </c:pt>
                      <c:pt idx="415">
                        <c:v>0.80095016506837857</c:v>
                      </c:pt>
                      <c:pt idx="416">
                        <c:v>0.80553276988826006</c:v>
                      </c:pt>
                      <c:pt idx="417">
                        <c:v>0.81006511908743417</c:v>
                      </c:pt>
                      <c:pt idx="418">
                        <c:v>0.81454789489465218</c:v>
                      </c:pt>
                      <c:pt idx="419">
                        <c:v>0.81898129035071032</c:v>
                      </c:pt>
                      <c:pt idx="420">
                        <c:v>0.82336627764120818</c:v>
                      </c:pt>
                      <c:pt idx="421">
                        <c:v>0.827702598288515</c:v>
                      </c:pt>
                      <c:pt idx="422">
                        <c:v>0.8319912016098846</c:v>
                      </c:pt>
                      <c:pt idx="423">
                        <c:v>0.8362322230241015</c:v>
                      </c:pt>
                      <c:pt idx="424">
                        <c:v>0.8404258004343873</c:v>
                      </c:pt>
                      <c:pt idx="425">
                        <c:v>0.84457305123270288</c:v>
                      </c:pt>
                      <c:pt idx="426">
                        <c:v>0.84867417744057605</c:v>
                      </c:pt>
                      <c:pt idx="427">
                        <c:v>0.85272949642691442</c:v>
                      </c:pt>
                      <c:pt idx="428">
                        <c:v>0.85673957932011968</c:v>
                      </c:pt>
                      <c:pt idx="429">
                        <c:v>0.86070446863630667</c:v>
                      </c:pt>
                      <c:pt idx="430">
                        <c:v>0.86462505941785173</c:v>
                      </c:pt>
                      <c:pt idx="431">
                        <c:v>0.86850112684493974</c:v>
                      </c:pt>
                      <c:pt idx="432">
                        <c:v>0.87233368151967416</c:v>
                      </c:pt>
                      <c:pt idx="433">
                        <c:v>0.87612301489499855</c:v>
                      </c:pt>
                      <c:pt idx="434">
                        <c:v>0.87986935816695888</c:v>
                      </c:pt>
                      <c:pt idx="435">
                        <c:v>0.8835731282924375</c:v>
                      </c:pt>
                      <c:pt idx="436">
                        <c:v>0.88723443668690194</c:v>
                      </c:pt>
                      <c:pt idx="437">
                        <c:v>0.890854006998124</c:v>
                      </c:pt>
                      <c:pt idx="438">
                        <c:v>0.89443233111545795</c:v>
                      </c:pt>
                      <c:pt idx="439">
                        <c:v>0.89796954752394198</c:v>
                      </c:pt>
                      <c:pt idx="440">
                        <c:v>0.90146633876189353</c:v>
                      </c:pt>
                      <c:pt idx="441">
                        <c:v>0.90492272389405737</c:v>
                      </c:pt>
                      <c:pt idx="442">
                        <c:v>0.90833918416927495</c:v>
                      </c:pt>
                      <c:pt idx="443">
                        <c:v>0.91171598507636809</c:v>
                      </c:pt>
                      <c:pt idx="444">
                        <c:v>0.91505368815174748</c:v>
                      </c:pt>
                      <c:pt idx="445">
                        <c:v>0.91835258979173606</c:v>
                      </c:pt>
                      <c:pt idx="446">
                        <c:v>0.92161273110462183</c:v>
                      </c:pt>
                      <c:pt idx="447">
                        <c:v>0.92483489207881731</c:v>
                      </c:pt>
                      <c:pt idx="448">
                        <c:v>0.92801890232883655</c:v>
                      </c:pt>
                      <c:pt idx="449">
                        <c:v>0.93116522842162675</c:v>
                      </c:pt>
                      <c:pt idx="450">
                        <c:v>0.93427466177254515</c:v>
                      </c:pt>
                      <c:pt idx="451">
                        <c:v>0.93734706316386995</c:v>
                      </c:pt>
                      <c:pt idx="452">
                        <c:v>0.94038277306141815</c:v>
                      </c:pt>
                      <c:pt idx="453">
                        <c:v>0.94338231174406284</c:v>
                      </c:pt>
                      <c:pt idx="454">
                        <c:v>0.94634613878675689</c:v>
                      </c:pt>
                      <c:pt idx="455">
                        <c:v>0.94927432924382982</c:v>
                      </c:pt>
                      <c:pt idx="456">
                        <c:v>0.95216700254497566</c:v>
                      </c:pt>
                      <c:pt idx="457">
                        <c:v>0.95502459649867866</c:v>
                      </c:pt>
                      <c:pt idx="458">
                        <c:v>0.95784758300190687</c:v>
                      </c:pt>
                      <c:pt idx="459">
                        <c:v>0.96063601345949978</c:v>
                      </c:pt>
                      <c:pt idx="460">
                        <c:v>0.96339025303977832</c:v>
                      </c:pt>
                      <c:pt idx="461">
                        <c:v>0.96611074682921194</c:v>
                      </c:pt>
                      <c:pt idx="462">
                        <c:v>0.96879748330342841</c:v>
                      </c:pt>
                      <c:pt idx="463">
                        <c:v>0.9714510255671589</c:v>
                      </c:pt>
                      <c:pt idx="464">
                        <c:v>0.97407139476311722</c:v>
                      </c:pt>
                      <c:pt idx="465">
                        <c:v>0.97665917884042153</c:v>
                      </c:pt>
                      <c:pt idx="466">
                        <c:v>0.97921421234090944</c:v>
                      </c:pt>
                      <c:pt idx="467">
                        <c:v>0.98173728295780305</c:v>
                      </c:pt>
                      <c:pt idx="468">
                        <c:v>0.98422838609143992</c:v>
                      </c:pt>
                      <c:pt idx="469">
                        <c:v>0.9866874734037423</c:v>
                      </c:pt>
                      <c:pt idx="470">
                        <c:v>0.9891153457361137</c:v>
                      </c:pt>
                      <c:pt idx="471">
                        <c:v>0.99151177124397838</c:v>
                      </c:pt>
                      <c:pt idx="472">
                        <c:v>0.99387727786968638</c:v>
                      </c:pt>
                      <c:pt idx="473">
                        <c:v>0.99621200467533821</c:v>
                      </c:pt>
                      <c:pt idx="474">
                        <c:v>0.99851625248958931</c:v>
                      </c:pt>
                      <c:pt idx="475">
                        <c:v>1.0007900248487254</c:v>
                      </c:pt>
                      <c:pt idx="476">
                        <c:v>1.0030337759831827</c:v>
                      </c:pt>
                      <c:pt idx="477">
                        <c:v>1.0052477854364157</c:v>
                      </c:pt>
                      <c:pt idx="478">
                        <c:v>1.0074319182293854</c:v>
                      </c:pt>
                      <c:pt idx="479">
                        <c:v>1.0095871341121068</c:v>
                      </c:pt>
                      <c:pt idx="480">
                        <c:v>1.0117128401597175</c:v>
                      </c:pt>
                      <c:pt idx="481">
                        <c:v>1.0138096567094914</c:v>
                      </c:pt>
                      <c:pt idx="482">
                        <c:v>1.0158775513679326</c:v>
                      </c:pt>
                      <c:pt idx="483">
                        <c:v>1.0179168877941793</c:v>
                      </c:pt>
                      <c:pt idx="484">
                        <c:v>1.019928020832509</c:v>
                      </c:pt>
                      <c:pt idx="485">
                        <c:v>1.0219107454506797</c:v>
                      </c:pt>
                      <c:pt idx="486">
                        <c:v>1.0238657206729114</c:v>
                      </c:pt>
                      <c:pt idx="487">
                        <c:v>1.0257928110305727</c:v>
                      </c:pt>
                      <c:pt idx="488">
                        <c:v>1.0276923087219132</c:v>
                      </c:pt>
                      <c:pt idx="489">
                        <c:v>1.0295643438828965</c:v>
                      </c:pt>
                      <c:pt idx="490">
                        <c:v>1.0314091962821115</c:v>
                      </c:pt>
                      <c:pt idx="491">
                        <c:v>1.0332268701270904</c:v>
                      </c:pt>
                      <c:pt idx="492">
                        <c:v>1.0350177493249908</c:v>
                      </c:pt>
                      <c:pt idx="493">
                        <c:v>1.0367819808354783</c:v>
                      </c:pt>
                      <c:pt idx="494">
                        <c:v>1.0385197069020817</c:v>
                      </c:pt>
                      <c:pt idx="495">
                        <c:v>1.0402309518695121</c:v>
                      </c:pt>
                      <c:pt idx="496">
                        <c:v>1.0419157372711478</c:v>
                      </c:pt>
                      <c:pt idx="497">
                        <c:v>1.0435746437694444</c:v>
                      </c:pt>
                      <c:pt idx="498">
                        <c:v>1.0452074569681375</c:v>
                      </c:pt>
                      <c:pt idx="499">
                        <c:v>1.0468145209491235</c:v>
                      </c:pt>
                      <c:pt idx="500">
                        <c:v>1.0483958758022036</c:v>
                      </c:pt>
                      <c:pt idx="501">
                        <c:v>1.0499517061554955</c:v>
                      </c:pt>
                      <c:pt idx="502">
                        <c:v>1.0514823017936754</c:v>
                      </c:pt>
                      <c:pt idx="503">
                        <c:v>1.0529875792695964</c:v>
                      </c:pt>
                      <c:pt idx="504">
                        <c:v>1.0544676728896913</c:v>
                      </c:pt>
                      <c:pt idx="505">
                        <c:v>1.055923003795239</c:v>
                      </c:pt>
                      <c:pt idx="506">
                        <c:v>1.0573534041956807</c:v>
                      </c:pt>
                      <c:pt idx="507">
                        <c:v>1.0587592484839672</c:v>
                      </c:pt>
                      <c:pt idx="508">
                        <c:v>1.0601402905221322</c:v>
                      </c:pt>
                      <c:pt idx="509">
                        <c:v>1.0614971473426618</c:v>
                      </c:pt>
                      <c:pt idx="510">
                        <c:v>1.0628294938100953</c:v>
                      </c:pt>
                      <c:pt idx="511">
                        <c:v>1.0641378635748326</c:v>
                      </c:pt>
                      <c:pt idx="512">
                        <c:v>1.0654221755389082</c:v>
                      </c:pt>
                      <c:pt idx="513">
                        <c:v>1.0666828086272797</c:v>
                      </c:pt>
                      <c:pt idx="514">
                        <c:v>1.0679196033600518</c:v>
                      </c:pt>
                      <c:pt idx="515">
                        <c:v>1.06913299980684</c:v>
                      </c:pt>
                      <c:pt idx="516">
                        <c:v>1.0703231133895337</c:v>
                      </c:pt>
                      <c:pt idx="517">
                        <c:v>1.0714899853111426</c:v>
                      </c:pt>
                      <c:pt idx="518">
                        <c:v>1.0726336536163346</c:v>
                      </c:pt>
                      <c:pt idx="519">
                        <c:v>1.0737546075378075</c:v>
                      </c:pt>
                      <c:pt idx="520">
                        <c:v>1.0748528056832853</c:v>
                      </c:pt>
                      <c:pt idx="521">
                        <c:v>1.0759283782612414</c:v>
                      </c:pt>
                      <c:pt idx="522">
                        <c:v>1.0769815555631559</c:v>
                      </c:pt>
                      <c:pt idx="523">
                        <c:v>1.0780125283659385</c:v>
                      </c:pt>
                      <c:pt idx="524">
                        <c:v>1.0790213103468547</c:v>
                      </c:pt>
                      <c:pt idx="525">
                        <c:v>1.0800080846320459</c:v>
                      </c:pt>
                      <c:pt idx="526">
                        <c:v>1.0809732018861677</c:v>
                      </c:pt>
                      <c:pt idx="527">
                        <c:v>1.0819165954774768</c:v>
                      </c:pt>
                      <c:pt idx="528">
                        <c:v>1.0828384020792108</c:v>
                      </c:pt>
                      <c:pt idx="529">
                        <c:v>1.0837389595016409</c:v>
                      </c:pt>
                      <c:pt idx="530">
                        <c:v>1.0846181911534467</c:v>
                      </c:pt>
                      <c:pt idx="531">
                        <c:v>1.0854763926645199</c:v>
                      </c:pt>
                      <c:pt idx="532">
                        <c:v>1.0863137529042832</c:v>
                      </c:pt>
                      <c:pt idx="533">
                        <c:v>1.087130016200194</c:v>
                      </c:pt>
                      <c:pt idx="534">
                        <c:v>1.087925636567405</c:v>
                      </c:pt>
                      <c:pt idx="535">
                        <c:v>1.0887006907205683</c:v>
                      </c:pt>
                      <c:pt idx="536">
                        <c:v>1.089455151184368</c:v>
                      </c:pt>
                      <c:pt idx="537">
                        <c:v>1.0901892573408705</c:v>
                      </c:pt>
                      <c:pt idx="538">
                        <c:v>1.0909030092695555</c:v>
                      </c:pt>
                      <c:pt idx="539">
                        <c:v>1.0915965386994566</c:v>
                      </c:pt>
                      <c:pt idx="540">
                        <c:v>1.0922700744770124</c:v>
                      </c:pt>
                      <c:pt idx="541">
                        <c:v>1.0929235405969693</c:v>
                      </c:pt>
                      <c:pt idx="542">
                        <c:v>1.0935571595385212</c:v>
                      </c:pt>
                      <c:pt idx="543">
                        <c:v>1.0941709166057867</c:v>
                      </c:pt>
                      <c:pt idx="544">
                        <c:v>1.0947648280110105</c:v>
                      </c:pt>
                      <c:pt idx="545">
                        <c:v>1.0953392731864406</c:v>
                      </c:pt>
                      <c:pt idx="546">
                        <c:v>1.0958940293174408</c:v>
                      </c:pt>
                      <c:pt idx="547">
                        <c:v>1.0964293366623008</c:v>
                      </c:pt>
                      <c:pt idx="548">
                        <c:v>1.0969451999324777</c:v>
                      </c:pt>
                      <c:pt idx="549">
                        <c:v>1.0974416544742593</c:v>
                      </c:pt>
                      <c:pt idx="550">
                        <c:v>1.0979189974876071</c:v>
                      </c:pt>
                      <c:pt idx="551">
                        <c:v>1.0983718756238101</c:v>
                      </c:pt>
                      <c:pt idx="552">
                        <c:v>1.0988008596605956</c:v>
                      </c:pt>
                      <c:pt idx="553">
                        <c:v>1.0992114581383645</c:v>
                      </c:pt>
                      <c:pt idx="554">
                        <c:v>1.0996036239775411</c:v>
                      </c:pt>
                      <c:pt idx="555">
                        <c:v>1.0999777028334699</c:v>
                      </c:pt>
                      <c:pt idx="556">
                        <c:v>1.1003337739810335</c:v>
                      </c:pt>
                      <c:pt idx="557">
                        <c:v>1.1006718814203513</c:v>
                      </c:pt>
                      <c:pt idx="558">
                        <c:v>1.1009920012058869</c:v>
                      </c:pt>
                      <c:pt idx="559">
                        <c:v>1.1012943697044144</c:v>
                      </c:pt>
                      <c:pt idx="560">
                        <c:v>1.1015790893679216</c:v>
                      </c:pt>
                      <c:pt idx="561">
                        <c:v>1.101846194752008</c:v>
                      </c:pt>
                      <c:pt idx="562">
                        <c:v>1.1020957509672544</c:v>
                      </c:pt>
                      <c:pt idx="563">
                        <c:v>1.1023279190514528</c:v>
                      </c:pt>
                      <c:pt idx="564">
                        <c:v>1.1025428576311755</c:v>
                      </c:pt>
                      <c:pt idx="565">
                        <c:v>1.1027405595245499</c:v>
                      </c:pt>
                      <c:pt idx="566">
                        <c:v>1.1029211789291182</c:v>
                      </c:pt>
                      <c:pt idx="567">
                        <c:v>1.1030847044478942</c:v>
                      </c:pt>
                      <c:pt idx="568">
                        <c:v>1.1032312533221298</c:v>
                      </c:pt>
                      <c:pt idx="569">
                        <c:v>1.1033609732946956</c:v>
                      </c:pt>
                      <c:pt idx="570">
                        <c:v>1.1034738794274992</c:v>
                      </c:pt>
                      <c:pt idx="571">
                        <c:v>1.1035702458599588</c:v>
                      </c:pt>
                      <c:pt idx="572">
                        <c:v>1.1036498226036147</c:v>
                      </c:pt>
                      <c:pt idx="573">
                        <c:v>1.1037127493589955</c:v>
                      </c:pt>
                      <c:pt idx="574">
                        <c:v>1.1037592290543596</c:v>
                      </c:pt>
                      <c:pt idx="575">
                        <c:v>1.1037892995824183</c:v>
                      </c:pt>
                      <c:pt idx="576">
                        <c:v>1.1038028665143351</c:v>
                      </c:pt>
                      <c:pt idx="577">
                        <c:v>1.1037999640092493</c:v>
                      </c:pt>
                      <c:pt idx="578">
                        <c:v>1.1037808852626669</c:v>
                      </c:pt>
                      <c:pt idx="579">
                        <c:v>1.1037453019763726</c:v>
                      </c:pt>
                      <c:pt idx="580">
                        <c:v>1.1036934384369446</c:v>
                      </c:pt>
                      <c:pt idx="581">
                        <c:v>1.1036252888113951</c:v>
                      </c:pt>
                      <c:pt idx="582">
                        <c:v>1.1035409433285579</c:v>
                      </c:pt>
                      <c:pt idx="583">
                        <c:v>1.1034401967150955</c:v>
                      </c:pt>
                      <c:pt idx="584">
                        <c:v>1.1033232007999214</c:v>
                      </c:pt>
                      <c:pt idx="585">
                        <c:v>1.1031897791617669</c:v>
                      </c:pt>
                      <c:pt idx="586">
                        <c:v>1.1030401453547858</c:v>
                      </c:pt>
                      <c:pt idx="587">
                        <c:v>1.1028740538554853</c:v>
                      </c:pt>
                      <c:pt idx="588">
                        <c:v>1.1026915838823499</c:v>
                      </c:pt>
                      <c:pt idx="589">
                        <c:v>1.1024927475206669</c:v>
                      </c:pt>
                      <c:pt idx="590">
                        <c:v>1.1022773914086055</c:v>
                      </c:pt>
                      <c:pt idx="591">
                        <c:v>1.1020454910051727</c:v>
                      </c:pt>
                      <c:pt idx="592">
                        <c:v>1.1017969215624615</c:v>
                      </c:pt>
                      <c:pt idx="593">
                        <c:v>1.1015319167815134</c:v>
                      </c:pt>
                      <c:pt idx="594">
                        <c:v>1.1012500201874047</c:v>
                      </c:pt>
                      <c:pt idx="595">
                        <c:v>1.1009514287633688</c:v>
                      </c:pt>
                      <c:pt idx="596">
                        <c:v>1.1006358125209095</c:v>
                      </c:pt>
                      <c:pt idx="597">
                        <c:v>1.100303364601332</c:v>
                      </c:pt>
                      <c:pt idx="598">
                        <c:v>1.0999537832801221</c:v>
                      </c:pt>
                      <c:pt idx="599">
                        <c:v>1.0995871590808226</c:v>
                      </c:pt>
                      <c:pt idx="600">
                        <c:v>1.0992031853712689</c:v>
                      </c:pt>
                      <c:pt idx="601">
                        <c:v>1.0988018823522712</c:v>
                      </c:pt>
                      <c:pt idx="602">
                        <c:v>1.0983832022607265</c:v>
                      </c:pt>
                      <c:pt idx="603">
                        <c:v>1.0979469629355916</c:v>
                      </c:pt>
                      <c:pt idx="604">
                        <c:v>1.0974930787336383</c:v>
                      </c:pt>
                      <c:pt idx="605">
                        <c:v>1.0970214616155838</c:v>
                      </c:pt>
                      <c:pt idx="606">
                        <c:v>1.0965320211096667</c:v>
                      </c:pt>
                      <c:pt idx="607">
                        <c:v>1.0960243986606728</c:v>
                      </c:pt>
                      <c:pt idx="608">
                        <c:v>1.0954987637878011</c:v>
                      </c:pt>
                      <c:pt idx="609">
                        <c:v>1.0949548520386789</c:v>
                      </c:pt>
                      <c:pt idx="610">
                        <c:v>1.0943924288340758</c:v>
                      </c:pt>
                      <c:pt idx="611">
                        <c:v>1.0938116232868411</c:v>
                      </c:pt>
                      <c:pt idx="612">
                        <c:v>1.0932121286155327</c:v>
                      </c:pt>
                      <c:pt idx="613">
                        <c:v>1.0925938349430604</c:v>
                      </c:pt>
                      <c:pt idx="614">
                        <c:v>1.0919566630609534</c:v>
                      </c:pt>
                      <c:pt idx="615">
                        <c:v>1.091300396808635</c:v>
                      </c:pt>
                      <c:pt idx="616">
                        <c:v>1.0906248836946069</c:v>
                      </c:pt>
                      <c:pt idx="617">
                        <c:v>1.0899301363465632</c:v>
                      </c:pt>
                      <c:pt idx="618">
                        <c:v>1.0892159291098822</c:v>
                      </c:pt>
                      <c:pt idx="619">
                        <c:v>1.0884820325416089</c:v>
                      </c:pt>
                      <c:pt idx="620">
                        <c:v>1.0877283148285661</c:v>
                      </c:pt>
                      <c:pt idx="621">
                        <c:v>1.086954640874364</c:v>
                      </c:pt>
                      <c:pt idx="622">
                        <c:v>1.0861610760216609</c:v>
                      </c:pt>
                      <c:pt idx="623">
                        <c:v>1.0853470031677119</c:v>
                      </c:pt>
                      <c:pt idx="624">
                        <c:v>1.0845126163701782</c:v>
                      </c:pt>
                      <c:pt idx="625">
                        <c:v>1.0836520622595129</c:v>
                      </c:pt>
                      <c:pt idx="626">
                        <c:v>1.0827654962839275</c:v>
                      </c:pt>
                      <c:pt idx="627">
                        <c:v>1.0818582850965204</c:v>
                      </c:pt>
                      <c:pt idx="628">
                        <c:v>1.0809303028800281</c:v>
                      </c:pt>
                      <c:pt idx="629">
                        <c:v>1.0799814547573954</c:v>
                      </c:pt>
                      <c:pt idx="630">
                        <c:v>1.0790115390004702</c:v>
                      </c:pt>
                      <c:pt idx="631">
                        <c:v>1.0780205226550874</c:v>
                      </c:pt>
                      <c:pt idx="632">
                        <c:v>1.0770083353276136</c:v>
                      </c:pt>
                      <c:pt idx="633">
                        <c:v>1.0759746949054771</c:v>
                      </c:pt>
                      <c:pt idx="634">
                        <c:v>1.0749195929550437</c:v>
                      </c:pt>
                      <c:pt idx="635">
                        <c:v>1.0738428088486531</c:v>
                      </c:pt>
                      <c:pt idx="636">
                        <c:v>1.0727442924399675</c:v>
                      </c:pt>
                      <c:pt idx="637">
                        <c:v>1.0716236745191081</c:v>
                      </c:pt>
                      <c:pt idx="638">
                        <c:v>1.0704809316735846</c:v>
                      </c:pt>
                      <c:pt idx="639">
                        <c:v>1.0693160024246859</c:v>
                      </c:pt>
                      <c:pt idx="640">
                        <c:v>1.0681286805241312</c:v>
                      </c:pt>
                      <c:pt idx="641">
                        <c:v>1.0669189324768944</c:v>
                      </c:pt>
                      <c:pt idx="642">
                        <c:v>1.0656862590767029</c:v>
                      </c:pt>
                      <c:pt idx="643">
                        <c:v>1.0644309741472131</c:v>
                      </c:pt>
                      <c:pt idx="644">
                        <c:v>1.0631524615477852</c:v>
                      </c:pt>
                      <c:pt idx="645">
                        <c:v>1.0618508855532678</c:v>
                      </c:pt>
                      <c:pt idx="646">
                        <c:v>1.0605260135753185</c:v>
                      </c:pt>
                      <c:pt idx="647">
                        <c:v>1.0591775715310936</c:v>
                      </c:pt>
                      <c:pt idx="648">
                        <c:v>1.0578053881574696</c:v>
                      </c:pt>
                      <c:pt idx="649">
                        <c:v>1.0564098330676668</c:v>
                      </c:pt>
                      <c:pt idx="650">
                        <c:v>1.0549897820471925</c:v>
                      </c:pt>
                      <c:pt idx="651">
                        <c:v>1.053545887594628</c:v>
                      </c:pt>
                      <c:pt idx="652">
                        <c:v>1.0520773389420643</c:v>
                      </c:pt>
                      <c:pt idx="653">
                        <c:v>1.0505843808157063</c:v>
                      </c:pt>
                      <c:pt idx="654">
                        <c:v>1.0490665189565764</c:v>
                      </c:pt>
                      <c:pt idx="655">
                        <c:v>1.0475240292496431</c:v>
                      </c:pt>
                      <c:pt idx="656">
                        <c:v>1.0459562575883088</c:v>
                      </c:pt>
                      <c:pt idx="657">
                        <c:v>1.0443633231778011</c:v>
                      </c:pt>
                      <c:pt idx="658">
                        <c:v>1.0427447814734945</c:v>
                      </c:pt>
                      <c:pt idx="659">
                        <c:v>1.0411004801989845</c:v>
                      </c:pt>
                      <c:pt idx="660">
                        <c:v>1.039430527024078</c:v>
                      </c:pt>
                      <c:pt idx="661">
                        <c:v>1.0377342694432716</c:v>
                      </c:pt>
                      <c:pt idx="662">
                        <c:v>1.0360119190296837</c:v>
                      </c:pt>
                      <c:pt idx="663">
                        <c:v>1.0342628079753431</c:v>
                      </c:pt>
                      <c:pt idx="664">
                        <c:v>1.0324872160065761</c:v>
                      </c:pt>
                      <c:pt idx="665">
                        <c:v>1.0306846532186629</c:v>
                      </c:pt>
                      <c:pt idx="666">
                        <c:v>1.0288550842048636</c:v>
                      </c:pt>
                      <c:pt idx="667">
                        <c:v>1.0269982370767969</c:v>
                      </c:pt>
                      <c:pt idx="668">
                        <c:v>1.025113989299566</c:v>
                      </c:pt>
                      <c:pt idx="669">
                        <c:v>1.0232020568513942</c:v>
                      </c:pt>
                      <c:pt idx="670">
                        <c:v>1.0212623850331166</c:v>
                      </c:pt>
                      <c:pt idx="671">
                        <c:v>1.0192947574652771</c:v>
                      </c:pt>
                      <c:pt idx="672">
                        <c:v>1.0172991108383242</c:v>
                      </c:pt>
                      <c:pt idx="673">
                        <c:v>1.0152747387677925</c:v>
                      </c:pt>
                      <c:pt idx="674">
                        <c:v>1.0132216827785756</c:v>
                      </c:pt>
                      <c:pt idx="675">
                        <c:v>1.0111398619547609</c:v>
                      </c:pt>
                      <c:pt idx="676">
                        <c:v>1.0090287861241369</c:v>
                      </c:pt>
                      <c:pt idx="677">
                        <c:v>1.0068886057324253</c:v>
                      </c:pt>
                      <c:pt idx="678">
                        <c:v>1.0047187757743843</c:v>
                      </c:pt>
                      <c:pt idx="679">
                        <c:v>1.0025193971912749</c:v>
                      </c:pt>
                      <c:pt idx="680">
                        <c:v>1.0002900744555008</c:v>
                      </c:pt>
                      <c:pt idx="681">
                        <c:v>0.99803065168882921</c:v>
                      </c:pt>
                      <c:pt idx="682">
                        <c:v>0.99574105164524007</c:v>
                      </c:pt>
                      <c:pt idx="683">
                        <c:v>0.99342119377473037</c:v>
                      </c:pt>
                      <c:pt idx="684">
                        <c:v>0.9910706982809685</c:v>
                      </c:pt>
                      <c:pt idx="685">
                        <c:v>0.98868913305061445</c:v>
                      </c:pt>
                      <c:pt idx="686">
                        <c:v>0.986276396893217</c:v>
                      </c:pt>
                      <c:pt idx="687">
                        <c:v>0.98383238492647362</c:v>
                      </c:pt>
                      <c:pt idx="688">
                        <c:v>0.98135629681861858</c:v>
                      </c:pt>
                      <c:pt idx="689">
                        <c:v>0.9788487040105287</c:v>
                      </c:pt>
                      <c:pt idx="690">
                        <c:v>0.97630883416414393</c:v>
                      </c:pt>
                      <c:pt idx="691">
                        <c:v>0.97373642360601909</c:v>
                      </c:pt>
                      <c:pt idx="692">
                        <c:v>0.97113168820271445</c:v>
                      </c:pt>
                      <c:pt idx="693">
                        <c:v>0.96849435827086794</c:v>
                      </c:pt>
                      <c:pt idx="694">
                        <c:v>0.96582366384215024</c:v>
                      </c:pt>
                      <c:pt idx="695">
                        <c:v>0.96311989718605739</c:v>
                      </c:pt>
                      <c:pt idx="696">
                        <c:v>0.96038235907811009</c:v>
                      </c:pt>
                      <c:pt idx="697">
                        <c:v>0.95761124522637375</c:v>
                      </c:pt>
                      <c:pt idx="698">
                        <c:v>0.9548059746584785</c:v>
                      </c:pt>
                      <c:pt idx="699">
                        <c:v>0.95196627476332174</c:v>
                      </c:pt>
                      <c:pt idx="700">
                        <c:v>0.9490915395288354</c:v>
                      </c:pt>
                      <c:pt idx="701">
                        <c:v>0.94618152163906122</c:v>
                      </c:pt>
                      <c:pt idx="702">
                        <c:v>0.94323643904267296</c:v>
                      </c:pt>
                      <c:pt idx="703">
                        <c:v>0.94025556530338827</c:v>
                      </c:pt>
                      <c:pt idx="704">
                        <c:v>0.93723863266534613</c:v>
                      </c:pt>
                      <c:pt idx="705">
                        <c:v>0.93418531803074845</c:v>
                      </c:pt>
                      <c:pt idx="706">
                        <c:v>0.93109577501863816</c:v>
                      </c:pt>
                      <c:pt idx="707">
                        <c:v>0.92796874459169987</c:v>
                      </c:pt>
                      <c:pt idx="708">
                        <c:v>0.92480519719260534</c:v>
                      </c:pt>
                      <c:pt idx="709">
                        <c:v>0.921603553106081</c:v>
                      </c:pt>
                      <c:pt idx="710">
                        <c:v>0.91836438587727443</c:v>
                      </c:pt>
                      <c:pt idx="711">
                        <c:v>0.9150862228632779</c:v>
                      </c:pt>
                      <c:pt idx="712">
                        <c:v>0.91176988224869027</c:v>
                      </c:pt>
                      <c:pt idx="713">
                        <c:v>0.90841416352320448</c:v>
                      </c:pt>
                      <c:pt idx="714">
                        <c:v>0.90501865513904689</c:v>
                      </c:pt>
                      <c:pt idx="715">
                        <c:v>0.90158392156802603</c:v>
                      </c:pt>
                      <c:pt idx="716">
                        <c:v>0.89810855759397568</c:v>
                      </c:pt>
                      <c:pt idx="717">
                        <c:v>0.89459251394918182</c:v>
                      </c:pt>
                      <c:pt idx="718">
                        <c:v>0.89103627464477309</c:v>
                      </c:pt>
                      <c:pt idx="719">
                        <c:v>0.88743846417392902</c:v>
                      </c:pt>
                      <c:pt idx="720">
                        <c:v>0.88379939593943446</c:v>
                      </c:pt>
                      <c:pt idx="721">
                        <c:v>0.88011830567319094</c:v>
                      </c:pt>
                      <c:pt idx="722">
                        <c:v>0.87639457164363832</c:v>
                      </c:pt>
                      <c:pt idx="723">
                        <c:v>0.87262863726186435</c:v>
                      </c:pt>
                      <c:pt idx="724">
                        <c:v>0.86881900489817854</c:v>
                      </c:pt>
                      <c:pt idx="725">
                        <c:v>0.86495830622139513</c:v>
                      </c:pt>
                      <c:pt idx="726">
                        <c:v>0.86104726676544374</c:v>
                      </c:pt>
                      <c:pt idx="727">
                        <c:v>0.85709188011314075</c:v>
                      </c:pt>
                      <c:pt idx="728">
                        <c:v>0.85309200560350706</c:v>
                      </c:pt>
                      <c:pt idx="729">
                        <c:v>0.84904785488874401</c:v>
                      </c:pt>
                      <c:pt idx="730">
                        <c:v>0.84495770060153297</c:v>
                      </c:pt>
                      <c:pt idx="731">
                        <c:v>0.84082130939260058</c:v>
                      </c:pt>
                      <c:pt idx="732">
                        <c:v>0.8366390188039794</c:v>
                      </c:pt>
                      <c:pt idx="733">
                        <c:v>0.83240975508323944</c:v>
                      </c:pt>
                      <c:pt idx="734">
                        <c:v>0.82813345550478878</c:v>
                      </c:pt>
                      <c:pt idx="735">
                        <c:v>0.82380959672417686</c:v>
                      </c:pt>
                      <c:pt idx="736">
                        <c:v>0.81943761120909775</c:v>
                      </c:pt>
                      <c:pt idx="737">
                        <c:v>0.81501802669019086</c:v>
                      </c:pt>
                      <c:pt idx="738">
                        <c:v>0.81054999246549475</c:v>
                      </c:pt>
                      <c:pt idx="739">
                        <c:v>0.80603311747313644</c:v>
                      </c:pt>
                      <c:pt idx="740">
                        <c:v>0.80146697153409663</c:v>
                      </c:pt>
                      <c:pt idx="741">
                        <c:v>0.79685151339824933</c:v>
                      </c:pt>
                      <c:pt idx="742">
                        <c:v>0.79218510708731271</c:v>
                      </c:pt>
                      <c:pt idx="743">
                        <c:v>0.78746855660838166</c:v>
                      </c:pt>
                      <c:pt idx="744">
                        <c:v>0.7827005617976236</c:v>
                      </c:pt>
                      <c:pt idx="745">
                        <c:v>0.77788057139375788</c:v>
                      </c:pt>
                      <c:pt idx="746">
                        <c:v>0.77300861616635086</c:v>
                      </c:pt>
                      <c:pt idx="747">
                        <c:v>0.76808378827932555</c:v>
                      </c:pt>
                      <c:pt idx="748">
                        <c:v>0.7631064029327812</c:v>
                      </c:pt>
                      <c:pt idx="749">
                        <c:v>0.7580752867424102</c:v>
                      </c:pt>
                      <c:pt idx="750">
                        <c:v>0.75299153065096336</c:v>
                      </c:pt>
                      <c:pt idx="751">
                        <c:v>0.74785348105872429</c:v>
                      </c:pt>
                      <c:pt idx="752">
                        <c:v>0.74266148142358535</c:v>
                      </c:pt>
                      <c:pt idx="753">
                        <c:v>0.73741488580287151</c:v>
                      </c:pt>
                      <c:pt idx="754">
                        <c:v>0.73211249729504235</c:v>
                      </c:pt>
                      <c:pt idx="755">
                        <c:v>0.72675443807470841</c:v>
                      </c:pt>
                      <c:pt idx="756">
                        <c:v>0.72134030525785697</c:v>
                      </c:pt>
                      <c:pt idx="757">
                        <c:v>0.71586842094162029</c:v>
                      </c:pt>
                      <c:pt idx="758">
                        <c:v>0.71033922091975321</c:v>
                      </c:pt>
                      <c:pt idx="759">
                        <c:v>0.7047533080876307</c:v>
                      </c:pt>
                      <c:pt idx="760">
                        <c:v>0.69910864815849827</c:v>
                      </c:pt>
                      <c:pt idx="761">
                        <c:v>0.69340572341735107</c:v>
                      </c:pt>
                      <c:pt idx="762">
                        <c:v>0.68764447104850901</c:v>
                      </c:pt>
                      <c:pt idx="763">
                        <c:v>0.68182407423147984</c:v>
                      </c:pt>
                      <c:pt idx="764">
                        <c:v>0.67594448338994806</c:v>
                      </c:pt>
                      <c:pt idx="765">
                        <c:v>0.67000527438892976</c:v>
                      </c:pt>
                      <c:pt idx="766">
                        <c:v>0.66400593712053035</c:v>
                      </c:pt>
                      <c:pt idx="767">
                        <c:v>0.65794587006127592</c:v>
                      </c:pt>
                      <c:pt idx="768">
                        <c:v>0.65182437443691921</c:v>
                      </c:pt>
                      <c:pt idx="769">
                        <c:v>0.64564102259785805</c:v>
                      </c:pt>
                      <c:pt idx="770">
                        <c:v>0.63939591598327283</c:v>
                      </c:pt>
                      <c:pt idx="771">
                        <c:v>0.63308794098050214</c:v>
                      </c:pt>
                      <c:pt idx="772">
                        <c:v>0.62671761429006922</c:v>
                      </c:pt>
                      <c:pt idx="773">
                        <c:v>0.62028412776037778</c:v>
                      </c:pt>
                      <c:pt idx="774">
                        <c:v>0.61378766732145074</c:v>
                      </c:pt>
                      <c:pt idx="775">
                        <c:v>0.60722861986105114</c:v>
                      </c:pt>
                      <c:pt idx="776">
                        <c:v>0.60060613431004317</c:v>
                      </c:pt>
                      <c:pt idx="777">
                        <c:v>0.59391997731923896</c:v>
                      </c:pt>
                      <c:pt idx="778">
                        <c:v>0.58716993971817355</c:v>
                      </c:pt>
                      <c:pt idx="779">
                        <c:v>0.58035567559045176</c:v>
                      </c:pt>
                      <c:pt idx="780">
                        <c:v>0.57347699587663392</c:v>
                      </c:pt>
                      <c:pt idx="781">
                        <c:v>0.56653317923293856</c:v>
                      </c:pt>
                      <c:pt idx="782">
                        <c:v>0.55952427091670487</c:v>
                      </c:pt>
                      <c:pt idx="783">
                        <c:v>0.55245091452946227</c:v>
                      </c:pt>
                      <c:pt idx="784">
                        <c:v>0.54531224819966373</c:v>
                      </c:pt>
                      <c:pt idx="785">
                        <c:v>0.53810925710738433</c:v>
                      </c:pt>
                      <c:pt idx="786">
                        <c:v>0.53084142311580684</c:v>
                      </c:pt>
                      <c:pt idx="787">
                        <c:v>0.52350966624950246</c:v>
                      </c:pt>
                      <c:pt idx="788">
                        <c:v>0.51611378706367961</c:v>
                      </c:pt>
                      <c:pt idx="789">
                        <c:v>0.50865419778864418</c:v>
                      </c:pt>
                      <c:pt idx="790">
                        <c:v>0.50113063695081694</c:v>
                      </c:pt>
                      <c:pt idx="791">
                        <c:v>0.49354380411270637</c:v>
                      </c:pt>
                      <c:pt idx="792">
                        <c:v>0.48589341601657332</c:v>
                      </c:pt>
                      <c:pt idx="793">
                        <c:v>0.47818018292532483</c:v>
                      </c:pt>
                      <c:pt idx="794">
                        <c:v>0.47040397067744721</c:v>
                      </c:pt>
                      <c:pt idx="795">
                        <c:v>0.46256618484714185</c:v>
                      </c:pt>
                      <c:pt idx="796">
                        <c:v>0.45466718598025319</c:v>
                      </c:pt>
                      <c:pt idx="797">
                        <c:v>0.4467081147266328</c:v>
                      </c:pt>
                      <c:pt idx="798">
                        <c:v>0.43868964353847151</c:v>
                      </c:pt>
                      <c:pt idx="799">
                        <c:v>0.43061296703617752</c:v>
                      </c:pt>
                      <c:pt idx="800">
                        <c:v>0.42247934049098279</c:v>
                      </c:pt>
                      <c:pt idx="801">
                        <c:v>0.41429048116600492</c:v>
                      </c:pt>
                      <c:pt idx="802">
                        <c:v>0.40604637315769337</c:v>
                      </c:pt>
                      <c:pt idx="803">
                        <c:v>0.39774969475746652</c:v>
                      </c:pt>
                      <c:pt idx="804">
                        <c:v>0.38940046134394135</c:v>
                      </c:pt>
                      <c:pt idx="805">
                        <c:v>0.38100053790212041</c:v>
                      </c:pt>
                      <c:pt idx="806">
                        <c:v>0.37255206346399206</c:v>
                      </c:pt>
                      <c:pt idx="807">
                        <c:v>0.36405689017047488</c:v>
                      </c:pt>
                      <c:pt idx="808">
                        <c:v>0.3555181006299773</c:v>
                      </c:pt>
                      <c:pt idx="809">
                        <c:v>0.3469368639868618</c:v>
                      </c:pt>
                      <c:pt idx="810">
                        <c:v>0.33831712779061884</c:v>
                      </c:pt>
                      <c:pt idx="811">
                        <c:v>0.32966119185625814</c:v>
                      </c:pt>
                      <c:pt idx="812">
                        <c:v>0.32097244576991585</c:v>
                      </c:pt>
                      <c:pt idx="813">
                        <c:v>0.31225395761765457</c:v>
                      </c:pt>
                      <c:pt idx="814">
                        <c:v>0.30350909833606982</c:v>
                      </c:pt>
                      <c:pt idx="815">
                        <c:v>0.29474213915932618</c:v>
                      </c:pt>
                      <c:pt idx="816">
                        <c:v>0.28595495427189843</c:v>
                      </c:pt>
                      <c:pt idx="817">
                        <c:v>0.27715408882320863</c:v>
                      </c:pt>
                      <c:pt idx="818">
                        <c:v>0.26834241130637948</c:v>
                      </c:pt>
                      <c:pt idx="819">
                        <c:v>0.25952543247311111</c:v>
                      </c:pt>
                      <c:pt idx="820">
                        <c:v>0.2507075252326485</c:v>
                      </c:pt>
                      <c:pt idx="821">
                        <c:v>0.24189662073608975</c:v>
                      </c:pt>
                      <c:pt idx="822">
                        <c:v>0.23309607988058434</c:v>
                      </c:pt>
                      <c:pt idx="823">
                        <c:v>0.22431401498415654</c:v>
                      </c:pt>
                      <c:pt idx="824">
                        <c:v>0.21555600807693834</c:v>
                      </c:pt>
                      <c:pt idx="825">
                        <c:v>0.20683025315017439</c:v>
                      </c:pt>
                      <c:pt idx="826">
                        <c:v>0.19814326973557006</c:v>
                      </c:pt>
                      <c:pt idx="827">
                        <c:v>0.18950398181101419</c:v>
                      </c:pt>
                      <c:pt idx="828">
                        <c:v>0.18091887839400392</c:v>
                      </c:pt>
                      <c:pt idx="829">
                        <c:v>0.17239674423491091</c:v>
                      </c:pt>
                      <c:pt idx="830">
                        <c:v>0.1639459122287239</c:v>
                      </c:pt>
                      <c:pt idx="831">
                        <c:v>0.15557707428318673</c:v>
                      </c:pt>
                      <c:pt idx="832">
                        <c:v>0.14729937744457189</c:v>
                      </c:pt>
                      <c:pt idx="833">
                        <c:v>0.13912360835469145</c:v>
                      </c:pt>
                      <c:pt idx="834">
                        <c:v>0.13106081224258095</c:v>
                      </c:pt>
                      <c:pt idx="835">
                        <c:v>0.12312148542136783</c:v>
                      </c:pt>
                      <c:pt idx="836">
                        <c:v>0.11531658407749852</c:v>
                      </c:pt>
                      <c:pt idx="837">
                        <c:v>0.10765840497792036</c:v>
                      </c:pt>
                      <c:pt idx="838">
                        <c:v>0.10015982824395754</c:v>
                      </c:pt>
                      <c:pt idx="839">
                        <c:v>9.2832884785224806E-2</c:v>
                      </c:pt>
                      <c:pt idx="840">
                        <c:v>8.5672300307914728E-2</c:v>
                      </c:pt>
                      <c:pt idx="841">
                        <c:v>7.8710142116913462E-2</c:v>
                      </c:pt>
                      <c:pt idx="842">
                        <c:v>7.1956743756854402E-2</c:v>
                      </c:pt>
                      <c:pt idx="843">
                        <c:v>6.5428997788274434E-2</c:v>
                      </c:pt>
                      <c:pt idx="844">
                        <c:v>5.9137461588999157E-2</c:v>
                      </c:pt>
                      <c:pt idx="845">
                        <c:v>5.3096767613459897E-2</c:v>
                      </c:pt>
                      <c:pt idx="846">
                        <c:v>4.7320047308587479E-2</c:v>
                      </c:pt>
                      <c:pt idx="847">
                        <c:v>4.1819085935449307E-2</c:v>
                      </c:pt>
                      <c:pt idx="848">
                        <c:v>3.6606981956462399E-2</c:v>
                      </c:pt>
                      <c:pt idx="849">
                        <c:v>3.1697780212574765E-2</c:v>
                      </c:pt>
                      <c:pt idx="850">
                        <c:v>2.7102659817246105E-2</c:v>
                      </c:pt>
                      <c:pt idx="851">
                        <c:v>2.28322687361199E-2</c:v>
                      </c:pt>
                      <c:pt idx="852">
                        <c:v>1.8901056108162197E-2</c:v>
                      </c:pt>
                      <c:pt idx="853">
                        <c:v>1.5315782617708952E-2</c:v>
                      </c:pt>
                      <c:pt idx="854">
                        <c:v>1.2086826660367932E-2</c:v>
                      </c:pt>
                      <c:pt idx="855">
                        <c:v>9.2269129756545245E-3</c:v>
                      </c:pt>
                      <c:pt idx="856">
                        <c:v>6.7390408965383296E-3</c:v>
                      </c:pt>
                      <c:pt idx="857">
                        <c:v>4.6341952827759752E-3</c:v>
                      </c:pt>
                      <c:pt idx="858">
                        <c:v>2.9165932697120416E-3</c:v>
                      </c:pt>
                      <c:pt idx="859">
                        <c:v>1.5907785315546397E-3</c:v>
                      </c:pt>
                      <c:pt idx="860">
                        <c:v>6.6357142779650997E-4</c:v>
                      </c:pt>
                      <c:pt idx="861">
                        <c:v>1.3432739969759916E-4</c:v>
                      </c:pt>
                      <c:pt idx="862">
                        <c:v>7.6621790316224319E-6</c:v>
                      </c:pt>
                      <c:pt idx="863">
                        <c:v>2.8232412852671713E-4</c:v>
                      </c:pt>
                      <c:pt idx="864">
                        <c:v>9.5760443198274637E-4</c:v>
                      </c:pt>
                      <c:pt idx="865">
                        <c:v>2.0316379166754189E-3</c:v>
                      </c:pt>
                      <c:pt idx="866">
                        <c:v>3.5014719203648762E-3</c:v>
                      </c:pt>
                      <c:pt idx="867">
                        <c:v>5.3630931798516641E-3</c:v>
                      </c:pt>
                      <c:pt idx="868">
                        <c:v>7.6114131139874228E-3</c:v>
                      </c:pt>
                      <c:pt idx="869">
                        <c:v>1.0238999400492112E-2</c:v>
                      </c:pt>
                      <c:pt idx="870">
                        <c:v>1.3240343958617918E-2</c:v>
                      </c:pt>
                      <c:pt idx="871">
                        <c:v>1.6604798792789175E-2</c:v>
                      </c:pt>
                      <c:pt idx="872">
                        <c:v>2.0323677995061282E-2</c:v>
                      </c:pt>
                      <c:pt idx="873">
                        <c:v>2.438787408344811E-2</c:v>
                      </c:pt>
                      <c:pt idx="874">
                        <c:v>2.8786026743429113E-2</c:v>
                      </c:pt>
                      <c:pt idx="875">
                        <c:v>3.3507606424201898E-2</c:v>
                      </c:pt>
                      <c:pt idx="876">
                        <c:v>3.8540410498310529E-2</c:v>
                      </c:pt>
                      <c:pt idx="877">
                        <c:v>4.3871694235310017E-2</c:v>
                      </c:pt>
                      <c:pt idx="878">
                        <c:v>4.9488494872547507E-2</c:v>
                      </c:pt>
                      <c:pt idx="879">
                        <c:v>5.5377753133125561E-2</c:v>
                      </c:pt>
                      <c:pt idx="880">
                        <c:v>6.1527550175778281E-2</c:v>
                      </c:pt>
                      <c:pt idx="881">
                        <c:v>6.7924473764838886E-2</c:v>
                      </c:pt>
                      <c:pt idx="882">
                        <c:v>7.4554002110084117E-2</c:v>
                      </c:pt>
                      <c:pt idx="883">
                        <c:v>8.1404088033121352E-2</c:v>
                      </c:pt>
                      <c:pt idx="884">
                        <c:v>8.8459329555157284E-2</c:v>
                      </c:pt>
                      <c:pt idx="885">
                        <c:v>9.5710438066501036E-2</c:v>
                      </c:pt>
                      <c:pt idx="886">
                        <c:v>0.10314232394510563</c:v>
                      </c:pt>
                      <c:pt idx="887">
                        <c:v>0.1107402514446512</c:v>
                      </c:pt>
                      <c:pt idx="888">
                        <c:v>0.11849697510688097</c:v>
                      </c:pt>
                      <c:pt idx="889">
                        <c:v>0.12639499255331132</c:v>
                      </c:pt>
                      <c:pt idx="890">
                        <c:v>0.13442536340092751</c:v>
                      </c:pt>
                      <c:pt idx="891">
                        <c:v>0.1425760398474985</c:v>
                      </c:pt>
                      <c:pt idx="892">
                        <c:v>0.15083545091725994</c:v>
                      </c:pt>
                      <c:pt idx="893">
                        <c:v>0.15919269087717777</c:v>
                      </c:pt>
                      <c:pt idx="894">
                        <c:v>0.16763814025411541</c:v>
                      </c:pt>
                      <c:pt idx="895">
                        <c:v>0.17616059340131177</c:v>
                      </c:pt>
                      <c:pt idx="896">
                        <c:v>0.18475354457844717</c:v>
                      </c:pt>
                      <c:pt idx="897">
                        <c:v>0.19340475742906818</c:v>
                      </c:pt>
                      <c:pt idx="898">
                        <c:v>0.20210748830017045</c:v>
                      </c:pt>
                      <c:pt idx="899">
                        <c:v>0.21085072095561713</c:v>
                      </c:pt>
                      <c:pt idx="900">
                        <c:v>0.21962948665853396</c:v>
                      </c:pt>
                      <c:pt idx="901">
                        <c:v>0.2284345740767674</c:v>
                      </c:pt>
                      <c:pt idx="902">
                        <c:v>0.23726016954559623</c:v>
                      </c:pt>
                      <c:pt idx="903">
                        <c:v>0.24609708903554162</c:v>
                      </c:pt>
                      <c:pt idx="904">
                        <c:v>0.25494111308690987</c:v>
                      </c:pt>
                      <c:pt idx="905">
                        <c:v>0.26378586593933656</c:v>
                      </c:pt>
                      <c:pt idx="906">
                        <c:v>0.27262594976982812</c:v>
                      </c:pt>
                      <c:pt idx="907">
                        <c:v>0.28145668025508969</c:v>
                      </c:pt>
                      <c:pt idx="908">
                        <c:v>0.29027100935892958</c:v>
                      </c:pt>
                      <c:pt idx="909">
                        <c:v>0.2990656816239165</c:v>
                      </c:pt>
                      <c:pt idx="910">
                        <c:v>0.30783835673033672</c:v>
                      </c:pt>
                      <c:pt idx="911">
                        <c:v>0.31658171016794917</c:v>
                      </c:pt>
                      <c:pt idx="912">
                        <c:v>0.32529392383474731</c:v>
                      </c:pt>
                      <c:pt idx="913">
                        <c:v>0.33397149443189422</c:v>
                      </c:pt>
                      <c:pt idx="914">
                        <c:v>0.34261044057591006</c:v>
                      </c:pt>
                      <c:pt idx="915">
                        <c:v>0.35120908198721679</c:v>
                      </c:pt>
                      <c:pt idx="916">
                        <c:v>0.35976380236101613</c:v>
                      </c:pt>
                      <c:pt idx="917">
                        <c:v>0.36827261290737912</c:v>
                      </c:pt>
                      <c:pt idx="918">
                        <c:v>0.3767327008782822</c:v>
                      </c:pt>
                      <c:pt idx="919">
                        <c:v>0.38514307391826169</c:v>
                      </c:pt>
                      <c:pt idx="920">
                        <c:v>0.39350075407329788</c:v>
                      </c:pt>
                      <c:pt idx="921">
                        <c:v>0.40180499198922021</c:v>
                      </c:pt>
                      <c:pt idx="922">
                        <c:v>0.41005412468458891</c:v>
                      </c:pt>
                      <c:pt idx="923">
                        <c:v>0.41824645386797393</c:v>
                      </c:pt>
                      <c:pt idx="924">
                        <c:v>0.4262508235784318</c:v>
                      </c:pt>
                      <c:pt idx="925">
                        <c:v>0.43419404748071222</c:v>
                      </c:pt>
                      <c:pt idx="926">
                        <c:v>0.44207429790876723</c:v>
                      </c:pt>
                      <c:pt idx="927">
                        <c:v>0.44989051198644436</c:v>
                      </c:pt>
                      <c:pt idx="928">
                        <c:v>0.45764276073210958</c:v>
                      </c:pt>
                      <c:pt idx="929">
                        <c:v>0.46532913722477398</c:v>
                      </c:pt>
                      <c:pt idx="930">
                        <c:v>0.47294913483431728</c:v>
                      </c:pt>
                      <c:pt idx="931">
                        <c:v>0.48050205702889059</c:v>
                      </c:pt>
                      <c:pt idx="932">
                        <c:v>0.48798797705645269</c:v>
                      </c:pt>
                      <c:pt idx="933">
                        <c:v>0.4954063171064238</c:v>
                      </c:pt>
                      <c:pt idx="934">
                        <c:v>0.50275694410060567</c:v>
                      </c:pt>
                      <c:pt idx="935">
                        <c:v>0.51003827777603505</c:v>
                      </c:pt>
                      <c:pt idx="936">
                        <c:v>0.51725197293612657</c:v>
                      </c:pt>
                      <c:pt idx="937">
                        <c:v>0.52439748782835804</c:v>
                      </c:pt>
                      <c:pt idx="938">
                        <c:v>0.53147411745266637</c:v>
                      </c:pt>
                      <c:pt idx="939">
                        <c:v>0.53848271519727164</c:v>
                      </c:pt>
                      <c:pt idx="940">
                        <c:v>0.54542288609421608</c:v>
                      </c:pt>
                      <c:pt idx="941">
                        <c:v>0.55229517386312144</c:v>
                      </c:pt>
                      <c:pt idx="942">
                        <c:v>0.5590987590344334</c:v>
                      </c:pt>
                      <c:pt idx="943">
                        <c:v>0.56583432061949279</c:v>
                      </c:pt>
                      <c:pt idx="944">
                        <c:v>0.57250195498941681</c:v>
                      </c:pt>
                      <c:pt idx="945">
                        <c:v>0.57910173748832916</c:v>
                      </c:pt>
                      <c:pt idx="946">
                        <c:v>0.58563364293372844</c:v>
                      </c:pt>
                      <c:pt idx="947">
                        <c:v>0.59209824126851929</c:v>
                      </c:pt>
                      <c:pt idx="948">
                        <c:v>0.59849670586259618</c:v>
                      </c:pt>
                      <c:pt idx="949">
                        <c:v>0.60482938011093301</c:v>
                      </c:pt>
                      <c:pt idx="950">
                        <c:v>0.61109684988887181</c:v>
                      </c:pt>
                      <c:pt idx="951">
                        <c:v>0.61729995074374244</c:v>
                      </c:pt>
                      <c:pt idx="952">
                        <c:v>0.62343994677309145</c:v>
                      </c:pt>
                      <c:pt idx="953">
                        <c:v>0.62951650738834375</c:v>
                      </c:pt>
                      <c:pt idx="954">
                        <c:v>0.63553097942738801</c:v>
                      </c:pt>
                      <c:pt idx="955">
                        <c:v>0.64148367236821302</c:v>
                      </c:pt>
                      <c:pt idx="956">
                        <c:v>0.64737481339272485</c:v>
                      </c:pt>
                      <c:pt idx="957">
                        <c:v>0.65320556477536462</c:v>
                      </c:pt>
                      <c:pt idx="958">
                        <c:v>0.65897578184604844</c:v>
                      </c:pt>
                      <c:pt idx="959">
                        <c:v>0.66468741414739962</c:v>
                      </c:pt>
                      <c:pt idx="960">
                        <c:v>0.67034083047428483</c:v>
                      </c:pt>
                      <c:pt idx="961">
                        <c:v>0.67593662223503481</c:v>
                      </c:pt>
                      <c:pt idx="962">
                        <c:v>0.6814753301148796</c:v>
                      </c:pt>
                      <c:pt idx="963">
                        <c:v>0.68695829826630839</c:v>
                      </c:pt>
                      <c:pt idx="964">
                        <c:v>0.69238602596324794</c:v>
                      </c:pt>
                      <c:pt idx="965">
                        <c:v>0.6977596309121783</c:v>
                      </c:pt>
                      <c:pt idx="966">
                        <c:v>0.70307908795630325</c:v>
                      </c:pt>
                      <c:pt idx="967">
                        <c:v>0.70834520235875076</c:v>
                      </c:pt>
                      <c:pt idx="968">
                        <c:v>0.71355972011269098</c:v>
                      </c:pt>
                      <c:pt idx="969">
                        <c:v>0.71872218489743711</c:v>
                      </c:pt>
                      <c:pt idx="970">
                        <c:v>0.72383346902888901</c:v>
                      </c:pt>
                      <c:pt idx="971">
                        <c:v>0.72889376327945832</c:v>
                      </c:pt>
                      <c:pt idx="972">
                        <c:v>0.73390448808110176</c:v>
                      </c:pt>
                      <c:pt idx="973">
                        <c:v>0.73886569192363838</c:v>
                      </c:pt>
                      <c:pt idx="974">
                        <c:v>0.74377874297429558</c:v>
                      </c:pt>
                      <c:pt idx="975">
                        <c:v>0.74864363244769627</c:v>
                      </c:pt>
                      <c:pt idx="976">
                        <c:v>0.75346105940616825</c:v>
                      </c:pt>
                      <c:pt idx="977">
                        <c:v>0.7582320666019432</c:v>
                      </c:pt>
                      <c:pt idx="978">
                        <c:v>0.7629566275128834</c:v>
                      </c:pt>
                      <c:pt idx="979">
                        <c:v>0.76763568342456079</c:v>
                      </c:pt>
                      <c:pt idx="980">
                        <c:v>0.77226976237173939</c:v>
                      </c:pt>
                      <c:pt idx="981">
                        <c:v>0.77685924282241514</c:v>
                      </c:pt>
                      <c:pt idx="982">
                        <c:v>0.78140405284724679</c:v>
                      </c:pt>
                      <c:pt idx="983">
                        <c:v>0.78590535434684206</c:v>
                      </c:pt>
                      <c:pt idx="984">
                        <c:v>0.79036336567662402</c:v>
                      </c:pt>
                      <c:pt idx="985">
                        <c:v>0.79477840559536372</c:v>
                      </c:pt>
                      <c:pt idx="986">
                        <c:v>0.79915082221555267</c:v>
                      </c:pt>
                      <c:pt idx="987">
                        <c:v>0.80348086106085914</c:v>
                      </c:pt>
                      <c:pt idx="988">
                        <c:v>0.80776934688601043</c:v>
                      </c:pt>
                      <c:pt idx="989">
                        <c:v>0.81201682519198859</c:v>
                      </c:pt>
                      <c:pt idx="990">
                        <c:v>0.81622338574182507</c:v>
                      </c:pt>
                      <c:pt idx="991">
                        <c:v>0.82038974883394189</c:v>
                      </c:pt>
                      <c:pt idx="992">
                        <c:v>0.82451577734453563</c:v>
                      </c:pt>
                      <c:pt idx="993">
                        <c:v>0.82860236042992708</c:v>
                      </c:pt>
                      <c:pt idx="994">
                        <c:v>0.83264926506282666</c:v>
                      </c:pt>
                      <c:pt idx="995">
                        <c:v>0.83665708776460168</c:v>
                      </c:pt>
                      <c:pt idx="996">
                        <c:v>0.84062602104739648</c:v>
                      </c:pt>
                      <c:pt idx="997">
                        <c:v>0.84455646385737115</c:v>
                      </c:pt>
                      <c:pt idx="998">
                        <c:v>0.84844819018980333</c:v>
                      </c:pt>
                      <c:pt idx="999">
                        <c:v>0.85230223874883992</c:v>
                      </c:pt>
                      <c:pt idx="1000">
                        <c:v>0.85611889610116088</c:v>
                      </c:pt>
                      <c:pt idx="1001">
                        <c:v>0.85989764337608432</c:v>
                      </c:pt>
                      <c:pt idx="1002">
                        <c:v>0.86363923167162893</c:v>
                      </c:pt>
                      <c:pt idx="1003">
                        <c:v>0.86734405389037406</c:v>
                      </c:pt>
                      <c:pt idx="1004">
                        <c:v>0.87101221543902652</c:v>
                      </c:pt>
                      <c:pt idx="1005">
                        <c:v>0.87464476214301112</c:v>
                      </c:pt>
                      <c:pt idx="1006">
                        <c:v>0.87824125660473173</c:v>
                      </c:pt>
                      <c:pt idx="1007">
                        <c:v>0.88180166021530104</c:v>
                      </c:pt>
                      <c:pt idx="1008">
                        <c:v>0.88532655949402139</c:v>
                      </c:pt>
                      <c:pt idx="1009">
                        <c:v>0.88881585684564635</c:v>
                      </c:pt>
                      <c:pt idx="1010">
                        <c:v>0.89226985913653933</c:v>
                      </c:pt>
                      <c:pt idx="1011">
                        <c:v>0.89568891934140049</c:v>
                      </c:pt>
                      <c:pt idx="1012">
                        <c:v>0.89907296435700879</c:v>
                      </c:pt>
                      <c:pt idx="1013">
                        <c:v>0.90242247051801061</c:v>
                      </c:pt>
                      <c:pt idx="1014">
                        <c:v>0.90573759347548888</c:v>
                      </c:pt>
                      <c:pt idx="1015">
                        <c:v>0.90901838447209304</c:v>
                      </c:pt>
                      <c:pt idx="1016">
                        <c:v>0.91226514892360455</c:v>
                      </c:pt>
                      <c:pt idx="1017">
                        <c:v>0.91547856268638217</c:v>
                      </c:pt>
                      <c:pt idx="1018">
                        <c:v>0.91865858454780058</c:v>
                      </c:pt>
                      <c:pt idx="1019">
                        <c:v>0.92180512675310589</c:v>
                      </c:pt>
                      <c:pt idx="1020">
                        <c:v>0.92491864730991391</c:v>
                      </c:pt>
                      <c:pt idx="1021">
                        <c:v>0.92799910391407814</c:v>
                      </c:pt>
                      <c:pt idx="1022">
                        <c:v>0.93104611703449514</c:v>
                      </c:pt>
                      <c:pt idx="1023">
                        <c:v>0.93406042766523056</c:v>
                      </c:pt>
                      <c:pt idx="1024">
                        <c:v>0.93704251813018635</c:v>
                      </c:pt>
                      <c:pt idx="1025">
                        <c:v>0.93999238311208599</c:v>
                      </c:pt>
                      <c:pt idx="1026">
                        <c:v>0.94291016003286199</c:v>
                      </c:pt>
                      <c:pt idx="1027">
                        <c:v>0.94579626494905655</c:v>
                      </c:pt>
                      <c:pt idx="1028">
                        <c:v>0.94865068408164821</c:v>
                      </c:pt>
                      <c:pt idx="1029">
                        <c:v>0.95147368242714991</c:v>
                      </c:pt>
                      <c:pt idx="1030">
                        <c:v>0.95426538052821008</c:v>
                      </c:pt>
                      <c:pt idx="1031">
                        <c:v>0.9570257132657618</c:v>
                      </c:pt>
                      <c:pt idx="1032">
                        <c:v>0.95975511716057416</c:v>
                      </c:pt>
                      <c:pt idx="1033">
                        <c:v>0.96245379215822402</c:v>
                      </c:pt>
                      <c:pt idx="1034">
                        <c:v>0.96512193328308893</c:v>
                      </c:pt>
                      <c:pt idx="1035">
                        <c:v>0.96775977532953572</c:v>
                      </c:pt>
                      <c:pt idx="1036">
                        <c:v>0.97036723686838222</c:v>
                      </c:pt>
                      <c:pt idx="1037">
                        <c:v>0.97294463483010774</c:v>
                      </c:pt>
                      <c:pt idx="1038">
                        <c:v>0.97549205919404725</c:v>
                      </c:pt>
                      <c:pt idx="1039">
                        <c:v>0.97801007663013062</c:v>
                      </c:pt>
                      <c:pt idx="1040">
                        <c:v>0.98049841719737074</c:v>
                      </c:pt>
                      <c:pt idx="1041">
                        <c:v>0.98295733336895319</c:v>
                      </c:pt>
                      <c:pt idx="1042">
                        <c:v>0.98538724256778987</c:v>
                      </c:pt>
                      <c:pt idx="1043">
                        <c:v>0.98778791321693526</c:v>
                      </c:pt>
                      <c:pt idx="1044">
                        <c:v>0.99015979581654057</c:v>
                      </c:pt>
                      <c:pt idx="1045">
                        <c:v>0.99250307734465426</c:v>
                      </c:pt>
                      <c:pt idx="1046">
                        <c:v>0.99481760448467549</c:v>
                      </c:pt>
                      <c:pt idx="1047">
                        <c:v>0.99710380980173119</c:v>
                      </c:pt>
                      <c:pt idx="1048">
                        <c:v>0.99936165942558708</c:v>
                      </c:pt>
                      <c:pt idx="1049">
                        <c:v>1.0015870748816396</c:v>
                      </c:pt>
                      <c:pt idx="1050">
                        <c:v>1.0037797949862726</c:v>
                      </c:pt>
                      <c:pt idx="1051">
                        <c:v>1.0059435650107247</c:v>
                      </c:pt>
                      <c:pt idx="1052">
                        <c:v>1.0080789644183243</c:v>
                      </c:pt>
                      <c:pt idx="1053">
                        <c:v>1.0101861146461619</c:v>
                      </c:pt>
                      <c:pt idx="1054">
                        <c:v>1.0122652538748693</c:v>
                      </c:pt>
                      <c:pt idx="1055">
                        <c:v>1.0143166140034534</c:v>
                      </c:pt>
                      <c:pt idx="1056">
                        <c:v>1.0163403011300831</c:v>
                      </c:pt>
                      <c:pt idx="1057">
                        <c:v>1.0183366160779588</c:v>
                      </c:pt>
                      <c:pt idx="1058">
                        <c:v>1.0203056546841605</c:v>
                      </c:pt>
                      <c:pt idx="1059">
                        <c:v>1.0222474698023802</c:v>
                      </c:pt>
                      <c:pt idx="1060">
                        <c:v>1.0241625423119141</c:v>
                      </c:pt>
                      <c:pt idx="1061">
                        <c:v>1.0260510306481549</c:v>
                      </c:pt>
                      <c:pt idx="1062">
                        <c:v>1.0279128943331217</c:v>
                      </c:pt>
                      <c:pt idx="1063">
                        <c:v>1.0297485169606821</c:v>
                      </c:pt>
                      <c:pt idx="1064">
                        <c:v>1.0315581195603212</c:v>
                      </c:pt>
                      <c:pt idx="1065">
                        <c:v>1.0333416105825401</c:v>
                      </c:pt>
                      <c:pt idx="1066">
                        <c:v>1.0350993562648858</c:v>
                      </c:pt>
                      <c:pt idx="1067">
                        <c:v>1.0368314865075452</c:v>
                      </c:pt>
                      <c:pt idx="1068">
                        <c:v>1.0385380890915694</c:v>
                      </c:pt>
                      <c:pt idx="1069">
                        <c:v>1.0402195125077542</c:v>
                      </c:pt>
                      <c:pt idx="1070">
                        <c:v>1.0418758344137686</c:v>
                      </c:pt>
                      <c:pt idx="1071">
                        <c:v>1.04350746630123</c:v>
                      </c:pt>
                      <c:pt idx="1072">
                        <c:v>1.0451140646959478</c:v>
                      </c:pt>
                      <c:pt idx="1073">
                        <c:v>1.046695958415959</c:v>
                      </c:pt>
                      <c:pt idx="1074">
                        <c:v>1.0482536915783631</c:v>
                      </c:pt>
                      <c:pt idx="1075">
                        <c:v>1.0497869857993221</c:v>
                      </c:pt>
                      <c:pt idx="1076">
                        <c:v>1.0512960427523805</c:v>
                      </c:pt>
                      <c:pt idx="1077">
                        <c:v>1.0527811323377132</c:v>
                      </c:pt>
                      <c:pt idx="1078">
                        <c:v>1.0542424453453352</c:v>
                      </c:pt>
                      <c:pt idx="1079">
                        <c:v>1.0556799490855975</c:v>
                      </c:pt>
                      <c:pt idx="1080">
                        <c:v>1.0570939357778186</c:v>
                      </c:pt>
                      <c:pt idx="1081">
                        <c:v>1.0584845828962399</c:v>
                      </c:pt>
                      <c:pt idx="1082">
                        <c:v>1.0598517746186054</c:v>
                      </c:pt>
                      <c:pt idx="1083">
                        <c:v>1.0611959697577256</c:v>
                      </c:pt>
                      <c:pt idx="1084">
                        <c:v>1.062517081126954</c:v>
                      </c:pt>
                      <c:pt idx="1085">
                        <c:v>1.0638153777792871</c:v>
                      </c:pt>
                      <c:pt idx="1086">
                        <c:v>1.0650908022940953</c:v>
                      </c:pt>
                      <c:pt idx="1087">
                        <c:v>1.0663435443500811</c:v>
                      </c:pt>
                      <c:pt idx="1088">
                        <c:v>1.067574001709267</c:v>
                      </c:pt>
                      <c:pt idx="1089">
                        <c:v>1.0687819289386482</c:v>
                      </c:pt>
                      <c:pt idx="1090">
                        <c:v>1.0699676449664912</c:v>
                      </c:pt>
                      <c:pt idx="1091">
                        <c:v>1.0711311112134305</c:v>
                      </c:pt>
                      <c:pt idx="1092">
                        <c:v>1.0722726026746292</c:v>
                      </c:pt>
                      <c:pt idx="1093">
                        <c:v>1.0733923190699379</c:v>
                      </c:pt>
                      <c:pt idx="1094">
                        <c:v>1.0744900020898014</c:v>
                      </c:pt>
                      <c:pt idx="1095">
                        <c:v>1.0755660896142234</c:v>
                      </c:pt>
                      <c:pt idx="1096">
                        <c:v>1.07662059612161</c:v>
                      </c:pt>
                      <c:pt idx="1097">
                        <c:v>1.0776535335070165</c:v>
                      </c:pt>
                      <c:pt idx="1098">
                        <c:v>1.0786650493054413</c:v>
                      </c:pt>
                      <c:pt idx="1099">
                        <c:v>1.0796553561635789</c:v>
                      </c:pt>
                      <c:pt idx="1100">
                        <c:v>1.0806244903436597</c:v>
                      </c:pt>
                      <c:pt idx="1101">
                        <c:v>1.0815724853317177</c:v>
                      </c:pt>
                      <c:pt idx="1102">
                        <c:v>1.082499440354816</c:v>
                      </c:pt>
                      <c:pt idx="1103">
                        <c:v>1.0834055880404627</c:v>
                      </c:pt>
                      <c:pt idx="1104">
                        <c:v>1.0842908155182405</c:v>
                      </c:pt>
                      <c:pt idx="1105">
                        <c:v>1.0851554509183352</c:v>
                      </c:pt>
                      <c:pt idx="1106">
                        <c:v>1.0859994435651585</c:v>
                      </c:pt>
                      <c:pt idx="1107">
                        <c:v>1.0868228085443497</c:v>
                      </c:pt>
                      <c:pt idx="1108">
                        <c:v>1.0876259306964493</c:v>
                      </c:pt>
                      <c:pt idx="1109">
                        <c:v>1.088408547597411</c:v>
                      </c:pt>
                      <c:pt idx="1110">
                        <c:v>1.0891710371082337</c:v>
                      </c:pt>
                      <c:pt idx="1111">
                        <c:v>1.0899133005882002</c:v>
                      </c:pt>
                      <c:pt idx="1112">
                        <c:v>1.0906355401666101</c:v>
                      </c:pt>
                      <c:pt idx="1113">
                        <c:v>1.0913377863809219</c:v>
                      </c:pt>
                      <c:pt idx="1114">
                        <c:v>1.0920200336257939</c:v>
                      </c:pt>
                      <c:pt idx="1115">
                        <c:v>1.092682441169246</c:v>
                      </c:pt>
                      <c:pt idx="1116">
                        <c:v>1.0933251314585672</c:v>
                      </c:pt>
                      <c:pt idx="1117">
                        <c:v>1.0939481237114195</c:v>
                      </c:pt>
                      <c:pt idx="1118">
                        <c:v>1.0945515012383613</c:v>
                      </c:pt>
                      <c:pt idx="1119">
                        <c:v>1.0951352446535214</c:v>
                      </c:pt>
                      <c:pt idx="1120">
                        <c:v>1.0956995648245564</c:v>
                      </c:pt>
                      <c:pt idx="1121">
                        <c:v>1.096244436815613</c:v>
                      </c:pt>
                      <c:pt idx="1122">
                        <c:v>1.0967699328345359</c:v>
                      </c:pt>
                      <c:pt idx="1123">
                        <c:v>1.09727605610986</c:v>
                      </c:pt>
                      <c:pt idx="1124">
                        <c:v>1.0977628735691272</c:v>
                      </c:pt>
                      <c:pt idx="1125">
                        <c:v>1.0982305485162951</c:v>
                      </c:pt>
                      <c:pt idx="1126">
                        <c:v>1.09867904315492</c:v>
                      </c:pt>
                      <c:pt idx="1127">
                        <c:v>1.0991084822725881</c:v>
                      </c:pt>
                      <c:pt idx="1128">
                        <c:v>1.099518856023745</c:v>
                      </c:pt>
                      <c:pt idx="1129">
                        <c:v>1.099910218012897</c:v>
                      </c:pt>
                      <c:pt idx="1130">
                        <c:v>1.1002826521291063</c:v>
                      </c:pt>
                      <c:pt idx="1131">
                        <c:v>1.1006361738817518</c:v>
                      </c:pt>
                      <c:pt idx="1132">
                        <c:v>1.1009708948176269</c:v>
                      </c:pt>
                      <c:pt idx="1133">
                        <c:v>1.1012866613487515</c:v>
                      </c:pt>
                      <c:pt idx="1134">
                        <c:v>1.101583744063958</c:v>
                      </c:pt>
                      <c:pt idx="1135">
                        <c:v>1.1018620173364722</c:v>
                      </c:pt>
                      <c:pt idx="1136">
                        <c:v>1.1021215171745362</c:v>
                      </c:pt>
                      <c:pt idx="1137">
                        <c:v>1.102362309829358</c:v>
                      </c:pt>
                      <c:pt idx="1138">
                        <c:v>1.1025845244299086</c:v>
                      </c:pt>
                      <c:pt idx="1139">
                        <c:v>1.1027880586597891</c:v>
                      </c:pt>
                      <c:pt idx="1140">
                        <c:v>1.1029729387203755</c:v>
                      </c:pt>
                      <c:pt idx="1141">
                        <c:v>1.1031392210490252</c:v>
                      </c:pt>
                    </c:numCache>
                  </c:numRef>
                </c:xVal>
                <c:yVal>
                  <c:numRef>
                    <c:extLst xmlns:c15="http://schemas.microsoft.com/office/drawing/2012/chart">
                      <c:ext xmlns:c15="http://schemas.microsoft.com/office/drawing/2012/chart" uri="{02D57815-91ED-43cb-92C2-25804820EDAC}">
                        <c15:formulaRef>
                          <c15:sqref>'Graphs Task 1'!$BD$2:$BD$1143</c15:sqref>
                        </c15:formulaRef>
                      </c:ext>
                    </c:extLst>
                    <c:numCache>
                      <c:formatCode>General</c:formatCode>
                      <c:ptCount val="1142"/>
                      <c:pt idx="0">
                        <c:v>0.65718022088883765</c:v>
                      </c:pt>
                      <c:pt idx="1">
                        <c:v>0.65382643995731005</c:v>
                      </c:pt>
                      <c:pt idx="2">
                        <c:v>0.65042177976813553</c:v>
                      </c:pt>
                      <c:pt idx="3">
                        <c:v>0.646966128243747</c:v>
                      </c:pt>
                      <c:pt idx="4">
                        <c:v>0.64346925260265075</c:v>
                      </c:pt>
                      <c:pt idx="5">
                        <c:v>0.63993103865017176</c:v>
                      </c:pt>
                      <c:pt idx="6">
                        <c:v>0.63635089265804978</c:v>
                      </c:pt>
                      <c:pt idx="7">
                        <c:v>0.63272907230728881</c:v>
                      </c:pt>
                      <c:pt idx="8">
                        <c:v>0.62906477684637219</c:v>
                      </c:pt>
                      <c:pt idx="9">
                        <c:v>0.62536012563655519</c:v>
                      </c:pt>
                      <c:pt idx="10">
                        <c:v>0.62163211310560484</c:v>
                      </c:pt>
                      <c:pt idx="11">
                        <c:v>0.61788385256064315</c:v>
                      </c:pt>
                      <c:pt idx="12">
                        <c:v>0.61411625389216873</c:v>
                      </c:pt>
                      <c:pt idx="13">
                        <c:v>0.61033011038064311</c:v>
                      </c:pt>
                      <c:pt idx="14">
                        <c:v>0.60652614451941589</c:v>
                      </c:pt>
                      <c:pt idx="15">
                        <c:v>0.60270490122039044</c:v>
                      </c:pt>
                      <c:pt idx="16">
                        <c:v>0.59885573502623757</c:v>
                      </c:pt>
                      <c:pt idx="17">
                        <c:v>0.59498751412762751</c:v>
                      </c:pt>
                      <c:pt idx="18">
                        <c:v>0.59110449348077365</c:v>
                      </c:pt>
                      <c:pt idx="19">
                        <c:v>0.58720701393792818</c:v>
                      </c:pt>
                      <c:pt idx="20">
                        <c:v>0.5832950531501867</c:v>
                      </c:pt>
                      <c:pt idx="21">
                        <c:v>0.57936878165826144</c:v>
                      </c:pt>
                      <c:pt idx="22">
                        <c:v>0.5754291221387795</c:v>
                      </c:pt>
                      <c:pt idx="23">
                        <c:v>0.57147567281904044</c:v>
                      </c:pt>
                      <c:pt idx="24">
                        <c:v>0.56750933704521056</c:v>
                      </c:pt>
                      <c:pt idx="25">
                        <c:v>0.56353017712678266</c:v>
                      </c:pt>
                      <c:pt idx="26">
                        <c:v>0.55953848838831721</c:v>
                      </c:pt>
                      <c:pt idx="27">
                        <c:v>0.55553529972923676</c:v>
                      </c:pt>
                      <c:pt idx="28">
                        <c:v>0.55152016829131045</c:v>
                      </c:pt>
                      <c:pt idx="29">
                        <c:v>0.54749436830224774</c:v>
                      </c:pt>
                      <c:pt idx="30">
                        <c:v>0.54345762381484153</c:v>
                      </c:pt>
                      <c:pt idx="31">
                        <c:v>0.53941009862472744</c:v>
                      </c:pt>
                      <c:pt idx="32">
                        <c:v>0.53535274908640673</c:v>
                      </c:pt>
                      <c:pt idx="33">
                        <c:v>0.53128550275107223</c:v>
                      </c:pt>
                      <c:pt idx="34">
                        <c:v>0.5272094850691772</c:v>
                      </c:pt>
                      <c:pt idx="35">
                        <c:v>0.52312468551796076</c:v>
                      </c:pt>
                      <c:pt idx="36">
                        <c:v>0.51903150133447307</c:v>
                      </c:pt>
                      <c:pt idx="37">
                        <c:v>0.51493015575140388</c:v>
                      </c:pt>
                      <c:pt idx="38">
                        <c:v>0.51082075330229304</c:v>
                      </c:pt>
                      <c:pt idx="39">
                        <c:v>0.50670404779822764</c:v>
                      </c:pt>
                      <c:pt idx="40">
                        <c:v>0.50258072457395375</c:v>
                      </c:pt>
                      <c:pt idx="41">
                        <c:v>0.49845054226488383</c:v>
                      </c:pt>
                      <c:pt idx="42">
                        <c:v>0.49431358175321244</c:v>
                      </c:pt>
                      <c:pt idx="43">
                        <c:v>0.49017200342189554</c:v>
                      </c:pt>
                      <c:pt idx="44">
                        <c:v>0.48603034970260151</c:v>
                      </c:pt>
                      <c:pt idx="45">
                        <c:v>0.48188521118995348</c:v>
                      </c:pt>
                      <c:pt idx="46">
                        <c:v>0.47773411245839326</c:v>
                      </c:pt>
                      <c:pt idx="47">
                        <c:v>0.4735774388437331</c:v>
                      </c:pt>
                      <c:pt idx="48">
                        <c:v>0.46941706546663287</c:v>
                      </c:pt>
                      <c:pt idx="49">
                        <c:v>0.46523887039526329</c:v>
                      </c:pt>
                      <c:pt idx="50">
                        <c:v>0.46105636994412758</c:v>
                      </c:pt>
                      <c:pt idx="51">
                        <c:v>0.45687160342199307</c:v>
                      </c:pt>
                      <c:pt idx="52">
                        <c:v>0.45268508113979289</c:v>
                      </c:pt>
                      <c:pt idx="53">
                        <c:v>0.44849839973612571</c:v>
                      </c:pt>
                      <c:pt idx="54">
                        <c:v>0.44431585770274168</c:v>
                      </c:pt>
                      <c:pt idx="55">
                        <c:v>0.44014112687646584</c:v>
                      </c:pt>
                      <c:pt idx="56">
                        <c:v>0.43597384059390792</c:v>
                      </c:pt>
                      <c:pt idx="57">
                        <c:v>0.43181426074198792</c:v>
                      </c:pt>
                      <c:pt idx="58">
                        <c:v>0.4276619547548331</c:v>
                      </c:pt>
                      <c:pt idx="59">
                        <c:v>0.42351787078424064</c:v>
                      </c:pt>
                      <c:pt idx="60">
                        <c:v>0.41938349764706978</c:v>
                      </c:pt>
                      <c:pt idx="61">
                        <c:v>0.41525870076879579</c:v>
                      </c:pt>
                      <c:pt idx="62">
                        <c:v>0.4111443754081</c:v>
                      </c:pt>
                      <c:pt idx="63">
                        <c:v>0.40704030568372229</c:v>
                      </c:pt>
                      <c:pt idx="64">
                        <c:v>0.40294769048313323</c:v>
                      </c:pt>
                      <c:pt idx="65">
                        <c:v>0.39886677223846839</c:v>
                      </c:pt>
                      <c:pt idx="66">
                        <c:v>0.39479870971677955</c:v>
                      </c:pt>
                      <c:pt idx="67">
                        <c:v>0.39074423127988622</c:v>
                      </c:pt>
                      <c:pt idx="68">
                        <c:v>0.38670284851375775</c:v>
                      </c:pt>
                      <c:pt idx="69">
                        <c:v>0.38267601631374293</c:v>
                      </c:pt>
                      <c:pt idx="70">
                        <c:v>0.37866401986504655</c:v>
                      </c:pt>
                      <c:pt idx="71">
                        <c:v>0.37466709884896493</c:v>
                      </c:pt>
                      <c:pt idx="72">
                        <c:v>0.37068668002100308</c:v>
                      </c:pt>
                      <c:pt idx="73">
                        <c:v>0.36672285032167712</c:v>
                      </c:pt>
                      <c:pt idx="74">
                        <c:v>0.36277582115177037</c:v>
                      </c:pt>
                      <c:pt idx="75">
                        <c:v>0.3588460701243632</c:v>
                      </c:pt>
                      <c:pt idx="76">
                        <c:v>0.35493462746881133</c:v>
                      </c:pt>
                      <c:pt idx="77">
                        <c:v>0.35104153179247055</c:v>
                      </c:pt>
                      <c:pt idx="78">
                        <c:v>0.34716787955970974</c:v>
                      </c:pt>
                      <c:pt idx="79">
                        <c:v>0.34331380583225435</c:v>
                      </c:pt>
                      <c:pt idx="80">
                        <c:v>0.33948043072786871</c:v>
                      </c:pt>
                      <c:pt idx="81">
                        <c:v>0.33566693917086787</c:v>
                      </c:pt>
                      <c:pt idx="82">
                        <c:v>0.33187488315484859</c:v>
                      </c:pt>
                      <c:pt idx="83">
                        <c:v>0.32810546498370213</c:v>
                      </c:pt>
                      <c:pt idx="84">
                        <c:v>0.32434499718242671</c:v>
                      </c:pt>
                      <c:pt idx="85">
                        <c:v>0.3206060766676585</c:v>
                      </c:pt>
                      <c:pt idx="86">
                        <c:v>0.31689324162557014</c:v>
                      </c:pt>
                      <c:pt idx="87">
                        <c:v>0.31320648809184276</c:v>
                      </c:pt>
                      <c:pt idx="88">
                        <c:v>0.30954625020637305</c:v>
                      </c:pt>
                      <c:pt idx="89">
                        <c:v>0.30591265111326632</c:v>
                      </c:pt>
                      <c:pt idx="90">
                        <c:v>0.30230605762170848</c:v>
                      </c:pt>
                      <c:pt idx="91">
                        <c:v>0.29872630980317455</c:v>
                      </c:pt>
                      <c:pt idx="92">
                        <c:v>0.29517453587761827</c:v>
                      </c:pt>
                      <c:pt idx="93">
                        <c:v>0.29165056017423263</c:v>
                      </c:pt>
                      <c:pt idx="94">
                        <c:v>0.28814138323615551</c:v>
                      </c:pt>
                      <c:pt idx="95">
                        <c:v>0.28466069096107316</c:v>
                      </c:pt>
                      <c:pt idx="96">
                        <c:v>0.28120948405672352</c:v>
                      </c:pt>
                      <c:pt idx="97">
                        <c:v>0.277787301660882</c:v>
                      </c:pt>
                      <c:pt idx="98">
                        <c:v>0.27439414478879653</c:v>
                      </c:pt>
                      <c:pt idx="99">
                        <c:v>0.27103060623396508</c:v>
                      </c:pt>
                      <c:pt idx="100">
                        <c:v>0.26769697137211385</c:v>
                      </c:pt>
                      <c:pt idx="101">
                        <c:v>0.2643921076304106</c:v>
                      </c:pt>
                      <c:pt idx="102">
                        <c:v>0.26111729859134142</c:v>
                      </c:pt>
                      <c:pt idx="103">
                        <c:v>0.25787239091651659</c:v>
                      </c:pt>
                      <c:pt idx="104">
                        <c:v>0.25465709345279924</c:v>
                      </c:pt>
                      <c:pt idx="105">
                        <c:v>0.25147094370925138</c:v>
                      </c:pt>
                      <c:pt idx="106">
                        <c:v>0.2483149682517245</c:v>
                      </c:pt>
                      <c:pt idx="107">
                        <c:v>0.24518779274042188</c:v>
                      </c:pt>
                      <c:pt idx="108">
                        <c:v>0.24209006169872885</c:v>
                      </c:pt>
                      <c:pt idx="109">
                        <c:v>0.23902137689295422</c:v>
                      </c:pt>
                      <c:pt idx="110">
                        <c:v>0.23598167350232396</c:v>
                      </c:pt>
                      <c:pt idx="111">
                        <c:v>0.23297108111853518</c:v>
                      </c:pt>
                      <c:pt idx="112">
                        <c:v>0.22998883332545136</c:v>
                      </c:pt>
                      <c:pt idx="113">
                        <c:v>0.22703471062186845</c:v>
                      </c:pt>
                      <c:pt idx="114">
                        <c:v>0.22410924548100761</c:v>
                      </c:pt>
                      <c:pt idx="115">
                        <c:v>0.2212113837849175</c:v>
                      </c:pt>
                      <c:pt idx="116">
                        <c:v>0.21834168869328285</c:v>
                      </c:pt>
                      <c:pt idx="117">
                        <c:v>0.21549918005448598</c:v>
                      </c:pt>
                      <c:pt idx="118">
                        <c:v>0.21268413919801096</c:v>
                      </c:pt>
                      <c:pt idx="119">
                        <c:v>0.20989569224622665</c:v>
                      </c:pt>
                      <c:pt idx="120">
                        <c:v>0.2071342153867598</c:v>
                      </c:pt>
                      <c:pt idx="121">
                        <c:v>0.20439869155625626</c:v>
                      </c:pt>
                      <c:pt idx="122">
                        <c:v>0.20168933490577759</c:v>
                      </c:pt>
                      <c:pt idx="123">
                        <c:v>0.19900582945680939</c:v>
                      </c:pt>
                      <c:pt idx="124">
                        <c:v>0.19634780696246987</c:v>
                      </c:pt>
                      <c:pt idx="125">
                        <c:v>0.19371494526550523</c:v>
                      </c:pt>
                      <c:pt idx="126">
                        <c:v>0.19110643677716332</c:v>
                      </c:pt>
                      <c:pt idx="127">
                        <c:v>0.18852214841811385</c:v>
                      </c:pt>
                      <c:pt idx="128">
                        <c:v>0.18596264248865929</c:v>
                      </c:pt>
                      <c:pt idx="129">
                        <c:v>0.18342600729203598</c:v>
                      </c:pt>
                      <c:pt idx="130">
                        <c:v>0.18091177865444896</c:v>
                      </c:pt>
                      <c:pt idx="131">
                        <c:v>0.17840539730361521</c:v>
                      </c:pt>
                      <c:pt idx="132">
                        <c:v>0.17592151748041115</c:v>
                      </c:pt>
                      <c:pt idx="133">
                        <c:v>0.17346012439297356</c:v>
                      </c:pt>
                      <c:pt idx="134">
                        <c:v>0.1710206706919036</c:v>
                      </c:pt>
                      <c:pt idx="135">
                        <c:v>0.16860185107339723</c:v>
                      </c:pt>
                      <c:pt idx="136">
                        <c:v>0.16620412415905114</c:v>
                      </c:pt>
                      <c:pt idx="137">
                        <c:v>0.16382646026547626</c:v>
                      </c:pt>
                      <c:pt idx="138">
                        <c:v>0.16146801410002848</c:v>
                      </c:pt>
                      <c:pt idx="139">
                        <c:v>0.15912874075264691</c:v>
                      </c:pt>
                      <c:pt idx="140">
                        <c:v>0.15680801068120293</c:v>
                      </c:pt>
                      <c:pt idx="141">
                        <c:v>0.15450531977912293</c:v>
                      </c:pt>
                      <c:pt idx="142">
                        <c:v>0.15221970978905222</c:v>
                      </c:pt>
                      <c:pt idx="143">
                        <c:v>0.14995147967512029</c:v>
                      </c:pt>
                      <c:pt idx="144">
                        <c:v>0.14769787114976279</c:v>
                      </c:pt>
                      <c:pt idx="145">
                        <c:v>0.14545869328439576</c:v>
                      </c:pt>
                      <c:pt idx="146">
                        <c:v>0.14322336053081336</c:v>
                      </c:pt>
                      <c:pt idx="147">
                        <c:v>0.14099322725394725</c:v>
                      </c:pt>
                      <c:pt idx="148">
                        <c:v>0.13876651521874411</c:v>
                      </c:pt>
                      <c:pt idx="149">
                        <c:v>0.13653774124396753</c:v>
                      </c:pt>
                      <c:pt idx="150">
                        <c:v>0.13430507047092305</c:v>
                      </c:pt>
                      <c:pt idx="151">
                        <c:v>0.13206884556916995</c:v>
                      </c:pt>
                      <c:pt idx="152">
                        <c:v>0.12982542349852957</c:v>
                      </c:pt>
                      <c:pt idx="153">
                        <c:v>0.12757506093721777</c:v>
                      </c:pt>
                      <c:pt idx="154">
                        <c:v>0.12531639101071304</c:v>
                      </c:pt>
                      <c:pt idx="155">
                        <c:v>0.12305012462381032</c:v>
                      </c:pt>
                      <c:pt idx="156">
                        <c:v>0.12077741940426943</c:v>
                      </c:pt>
                      <c:pt idx="157">
                        <c:v>0.11849685687931467</c:v>
                      </c:pt>
                      <c:pt idx="158">
                        <c:v>0.11620972266194947</c:v>
                      </c:pt>
                      <c:pt idx="159">
                        <c:v>0.1139165336156143</c:v>
                      </c:pt>
                      <c:pt idx="160">
                        <c:v>0.11161697723984229</c:v>
                      </c:pt>
                      <c:pt idx="161">
                        <c:v>0.1093103322907313</c:v>
                      </c:pt>
                      <c:pt idx="162">
                        <c:v>0.10699800730492376</c:v>
                      </c:pt>
                      <c:pt idx="163">
                        <c:v>0.10467859367492272</c:v>
                      </c:pt>
                      <c:pt idx="164">
                        <c:v>0.10235200269836457</c:v>
                      </c:pt>
                      <c:pt idx="165">
                        <c:v>0.1000153068403476</c:v>
                      </c:pt>
                      <c:pt idx="166">
                        <c:v>9.7668492555203962E-2</c:v>
                      </c:pt>
                      <c:pt idx="167">
                        <c:v>9.531125570821776E-2</c:v>
                      </c:pt>
                      <c:pt idx="168">
                        <c:v>9.2942826448436447E-2</c:v>
                      </c:pt>
                      <c:pt idx="169">
                        <c:v>9.0563511445751047E-2</c:v>
                      </c:pt>
                      <c:pt idx="170">
                        <c:v>8.8173498124672053E-2</c:v>
                      </c:pt>
                      <c:pt idx="171">
                        <c:v>8.5772893843092807E-2</c:v>
                      </c:pt>
                      <c:pt idx="172">
                        <c:v>8.33624073376108E-2</c:v>
                      </c:pt>
                      <c:pt idx="173">
                        <c:v>8.0941388966736846E-2</c:v>
                      </c:pt>
                      <c:pt idx="174">
                        <c:v>7.8509736984295947E-2</c:v>
                      </c:pt>
                      <c:pt idx="175">
                        <c:v>7.6066609426792331E-2</c:v>
                      </c:pt>
                      <c:pt idx="176">
                        <c:v>7.3613331055148903E-2</c:v>
                      </c:pt>
                      <c:pt idx="177">
                        <c:v>7.1147609897969116E-2</c:v>
                      </c:pt>
                      <c:pt idx="178">
                        <c:v>6.8670991975103776E-2</c:v>
                      </c:pt>
                      <c:pt idx="179">
                        <c:v>6.6183859487564209E-2</c:v>
                      </c:pt>
                      <c:pt idx="180">
                        <c:v>6.3683876978094467E-2</c:v>
                      </c:pt>
                      <c:pt idx="181">
                        <c:v>6.11699597949606E-2</c:v>
                      </c:pt>
                      <c:pt idx="182">
                        <c:v>5.86414512491093E-2</c:v>
                      </c:pt>
                      <c:pt idx="183">
                        <c:v>5.6097680220974069E-2</c:v>
                      </c:pt>
                      <c:pt idx="184">
                        <c:v>5.3539059166214882E-2</c:v>
                      </c:pt>
                      <c:pt idx="185">
                        <c:v>5.0965873275083569E-2</c:v>
                      </c:pt>
                      <c:pt idx="186">
                        <c:v>4.8377767224254603E-2</c:v>
                      </c:pt>
                      <c:pt idx="187">
                        <c:v>4.5775449874157263E-2</c:v>
                      </c:pt>
                      <c:pt idx="188">
                        <c:v>4.3160726448510427E-2</c:v>
                      </c:pt>
                      <c:pt idx="189">
                        <c:v>4.0532947727545912E-2</c:v>
                      </c:pt>
                      <c:pt idx="190">
                        <c:v>3.7890975275202132E-2</c:v>
                      </c:pt>
                      <c:pt idx="191">
                        <c:v>3.5234550869302196E-2</c:v>
                      </c:pt>
                      <c:pt idx="192">
                        <c:v>3.2548424852487878E-2</c:v>
                      </c:pt>
                      <c:pt idx="193">
                        <c:v>2.9844131596043325E-2</c:v>
                      </c:pt>
                      <c:pt idx="194">
                        <c:v>2.7130821346468867E-2</c:v>
                      </c:pt>
                      <c:pt idx="195">
                        <c:v>2.4406472708289158E-2</c:v>
                      </c:pt>
                      <c:pt idx="196">
                        <c:v>2.167320053388902E-2</c:v>
                      </c:pt>
                      <c:pt idx="197">
                        <c:v>1.8930448393295853E-2</c:v>
                      </c:pt>
                      <c:pt idx="198">
                        <c:v>1.6178644187942227E-2</c:v>
                      </c:pt>
                      <c:pt idx="199">
                        <c:v>1.3416822194708052E-2</c:v>
                      </c:pt>
                      <c:pt idx="200">
                        <c:v>1.0645558960702321E-2</c:v>
                      </c:pt>
                      <c:pt idx="201">
                        <c:v>7.8643283503932269E-3</c:v>
                      </c:pt>
                      <c:pt idx="202">
                        <c:v>5.0731033536500726E-3</c:v>
                      </c:pt>
                      <c:pt idx="203">
                        <c:v>2.2695397261922067E-3</c:v>
                      </c:pt>
                      <c:pt idx="204">
                        <c:v>-5.4601931142747779E-4</c:v>
                      </c:pt>
                      <c:pt idx="205">
                        <c:v>-3.3742376934010388E-3</c:v>
                      </c:pt>
                      <c:pt idx="206">
                        <c:v>-6.2121192325456541E-3</c:v>
                      </c:pt>
                      <c:pt idx="207">
                        <c:v>-9.0580148049717174E-3</c:v>
                      </c:pt>
                      <c:pt idx="208">
                        <c:v>-1.1908847234118079E-2</c:v>
                      </c:pt>
                      <c:pt idx="209">
                        <c:v>-1.4760975207040372E-2</c:v>
                      </c:pt>
                      <c:pt idx="210">
                        <c:v>-1.7609609703255282E-2</c:v>
                      </c:pt>
                      <c:pt idx="211">
                        <c:v>-2.0451247154712558E-2</c:v>
                      </c:pt>
                      <c:pt idx="212">
                        <c:v>-2.327953551798715E-2</c:v>
                      </c:pt>
                      <c:pt idx="213">
                        <c:v>-2.6060225211514552E-2</c:v>
                      </c:pt>
                      <c:pt idx="214">
                        <c:v>-2.8788654592476034E-2</c:v>
                      </c:pt>
                      <c:pt idx="215">
                        <c:v>-3.1486320043776606E-2</c:v>
                      </c:pt>
                      <c:pt idx="216">
                        <c:v>-3.4147189184658637E-2</c:v>
                      </c:pt>
                      <c:pt idx="217">
                        <c:v>-3.6766928853522757E-2</c:v>
                      </c:pt>
                      <c:pt idx="218">
                        <c:v>-3.934163105396804E-2</c:v>
                      </c:pt>
                      <c:pt idx="219">
                        <c:v>-4.1864980273690698E-2</c:v>
                      </c:pt>
                      <c:pt idx="220">
                        <c:v>-4.4334410934122367E-2</c:v>
                      </c:pt>
                      <c:pt idx="221">
                        <c:v>-4.6759379596848755E-2</c:v>
                      </c:pt>
                      <c:pt idx="222">
                        <c:v>-4.9178106270584436E-2</c:v>
                      </c:pt>
                      <c:pt idx="223">
                        <c:v>-5.1586387305879673E-2</c:v>
                      </c:pt>
                      <c:pt idx="224">
                        <c:v>-5.3982419264221003E-2</c:v>
                      </c:pt>
                      <c:pt idx="225">
                        <c:v>-5.6365953663216464E-2</c:v>
                      </c:pt>
                      <c:pt idx="226">
                        <c:v>-5.8736355028235862E-2</c:v>
                      </c:pt>
                      <c:pt idx="227">
                        <c:v>-6.1101886888466898E-2</c:v>
                      </c:pt>
                      <c:pt idx="228">
                        <c:v>-6.3467011969779358E-2</c:v>
                      </c:pt>
                      <c:pt idx="229">
                        <c:v>-6.5838882396029141E-2</c:v>
                      </c:pt>
                      <c:pt idx="230">
                        <c:v>-6.8226564420309249E-2</c:v>
                      </c:pt>
                      <c:pt idx="231">
                        <c:v>-7.063509100177523E-2</c:v>
                      </c:pt>
                      <c:pt idx="232">
                        <c:v>-7.3067891923267361E-2</c:v>
                      </c:pt>
                      <c:pt idx="233">
                        <c:v>-7.5529737210770748E-2</c:v>
                      </c:pt>
                      <c:pt idx="234">
                        <c:v>-7.8021757787533383E-2</c:v>
                      </c:pt>
                      <c:pt idx="235">
                        <c:v>-8.0545734764513752E-2</c:v>
                      </c:pt>
                      <c:pt idx="236">
                        <c:v>-8.3101329240608229E-2</c:v>
                      </c:pt>
                      <c:pt idx="237">
                        <c:v>-8.5656538176649241E-2</c:v>
                      </c:pt>
                      <c:pt idx="238">
                        <c:v>-8.8261252448777694E-2</c:v>
                      </c:pt>
                      <c:pt idx="239">
                        <c:v>-9.0952755542741709E-2</c:v>
                      </c:pt>
                      <c:pt idx="240">
                        <c:v>-9.3680409630835279E-2</c:v>
                      </c:pt>
                      <c:pt idx="241">
                        <c:v>-9.6440591784804144E-2</c:v>
                      </c:pt>
                      <c:pt idx="242">
                        <c:v>-9.9226821489362654E-2</c:v>
                      </c:pt>
                      <c:pt idx="243">
                        <c:v>-0.10203821221469658</c:v>
                      </c:pt>
                      <c:pt idx="244">
                        <c:v>-0.10489168283725556</c:v>
                      </c:pt>
                      <c:pt idx="245">
                        <c:v>-0.10777971854388657</c:v>
                      </c:pt>
                      <c:pt idx="246">
                        <c:v>-0.11066708180782441</c:v>
                      </c:pt>
                      <c:pt idx="247">
                        <c:v>-0.11355073873208155</c:v>
                      </c:pt>
                      <c:pt idx="248">
                        <c:v>-0.11642280358788502</c:v>
                      </c:pt>
                      <c:pt idx="249">
                        <c:v>-0.11927296948633322</c:v>
                      </c:pt>
                      <c:pt idx="250">
                        <c:v>-0.12209371627393234</c:v>
                      </c:pt>
                      <c:pt idx="251">
                        <c:v>-0.12488041080977097</c:v>
                      </c:pt>
                      <c:pt idx="252">
                        <c:v>-0.12762005087426789</c:v>
                      </c:pt>
                      <c:pt idx="253">
                        <c:v>-0.13031386393580435</c:v>
                      </c:pt>
                      <c:pt idx="254">
                        <c:v>-0.13295592743670526</c:v>
                      </c:pt>
                      <c:pt idx="255">
                        <c:v>-0.13553832830537813</c:v>
                      </c:pt>
                      <c:pt idx="256">
                        <c:v>-0.13806043425783704</c:v>
                      </c:pt>
                      <c:pt idx="257">
                        <c:v>-0.14052313911714878</c:v>
                      </c:pt>
                      <c:pt idx="258">
                        <c:v>-0.14302054179982143</c:v>
                      </c:pt>
                      <c:pt idx="259">
                        <c:v>-0.14548335324437311</c:v>
                      </c:pt>
                      <c:pt idx="260">
                        <c:v>-0.14787331142691432</c:v>
                      </c:pt>
                      <c:pt idx="261">
                        <c:v>-0.15018624087435342</c:v>
                      </c:pt>
                      <c:pt idx="262">
                        <c:v>-0.15242337208642431</c:v>
                      </c:pt>
                      <c:pt idx="263">
                        <c:v>-0.154583834434907</c:v>
                      </c:pt>
                      <c:pt idx="264">
                        <c:v>-0.15666679268952191</c:v>
                      </c:pt>
                      <c:pt idx="265">
                        <c:v>-0.1586771557809496</c:v>
                      </c:pt>
                      <c:pt idx="266">
                        <c:v>-0.16062949033213739</c:v>
                      </c:pt>
                      <c:pt idx="267">
                        <c:v>-0.1625192429821444</c:v>
                      </c:pt>
                      <c:pt idx="268">
                        <c:v>-0.16435099769360581</c:v>
                      </c:pt>
                      <c:pt idx="269">
                        <c:v>-0.16612117505945723</c:v>
                      </c:pt>
                      <c:pt idx="270">
                        <c:v>-0.16798673914194884</c:v>
                      </c:pt>
                      <c:pt idx="271">
                        <c:v>-0.16984044858154554</c:v>
                      </c:pt>
                      <c:pt idx="272">
                        <c:v>-0.17161931552768683</c:v>
                      </c:pt>
                      <c:pt idx="273">
                        <c:v>-0.17333442250953934</c:v>
                      </c:pt>
                      <c:pt idx="274">
                        <c:v>-0.17499474290090411</c:v>
                      </c:pt>
                      <c:pt idx="275">
                        <c:v>-0.17661202149008642</c:v>
                      </c:pt>
                      <c:pt idx="276">
                        <c:v>-0.17820545606507773</c:v>
                      </c:pt>
                      <c:pt idx="277">
                        <c:v>-0.17978251485013055</c:v>
                      </c:pt>
                      <c:pt idx="278">
                        <c:v>-0.18135415929340304</c:v>
                      </c:pt>
                      <c:pt idx="279">
                        <c:v>-0.18292985523579039</c:v>
                      </c:pt>
                      <c:pt idx="280">
                        <c:v>-0.18456228266430344</c:v>
                      </c:pt>
                      <c:pt idx="281">
                        <c:v>-0.1864104073551813</c:v>
                      </c:pt>
                      <c:pt idx="282">
                        <c:v>-0.18823807886427316</c:v>
                      </c:pt>
                      <c:pt idx="283">
                        <c:v>-0.19002708187736678</c:v>
                      </c:pt>
                      <c:pt idx="284">
                        <c:v>-0.19175629395248947</c:v>
                      </c:pt>
                      <c:pt idx="285">
                        <c:v>-0.193409977211569</c:v>
                      </c:pt>
                      <c:pt idx="286">
                        <c:v>-0.19498099436134733</c:v>
                      </c:pt>
                      <c:pt idx="287">
                        <c:v>-0.19647200393525882</c:v>
                      </c:pt>
                      <c:pt idx="288">
                        <c:v>-0.19787881225602924</c:v>
                      </c:pt>
                      <c:pt idx="289">
                        <c:v>-0.19919513587138979</c:v>
                      </c:pt>
                      <c:pt idx="290">
                        <c:v>-0.20041167665253737</c:v>
                      </c:pt>
                      <c:pt idx="291">
                        <c:v>-0.2015240011813681</c:v>
                      </c:pt>
                      <c:pt idx="292">
                        <c:v>-0.20256431269362302</c:v>
                      </c:pt>
                      <c:pt idx="293">
                        <c:v>-0.20362726916751381</c:v>
                      </c:pt>
                      <c:pt idx="294">
                        <c:v>-0.20449646564541801</c:v>
                      </c:pt>
                      <c:pt idx="295">
                        <c:v>-0.20514387078964819</c:v>
                      </c:pt>
                      <c:pt idx="296">
                        <c:v>-0.20557833818093424</c:v>
                      </c:pt>
                      <c:pt idx="297">
                        <c:v>-0.20580039169952544</c:v>
                      </c:pt>
                      <c:pt idx="298">
                        <c:v>-0.20582500664177569</c:v>
                      </c:pt>
                      <c:pt idx="299">
                        <c:v>-0.20566890002639115</c:v>
                      </c:pt>
                      <c:pt idx="300">
                        <c:v>-0.2053524938078774</c:v>
                      </c:pt>
                      <c:pt idx="301">
                        <c:v>-0.20488630316831519</c:v>
                      </c:pt>
                      <c:pt idx="302">
                        <c:v>-0.20429997920299242</c:v>
                      </c:pt>
                      <c:pt idx="303">
                        <c:v>-0.2035966146443382</c:v>
                      </c:pt>
                      <c:pt idx="304">
                        <c:v>-0.20276554789924051</c:v>
                      </c:pt>
                      <c:pt idx="305">
                        <c:v>-0.20178024095199965</c:v>
                      </c:pt>
                      <c:pt idx="306">
                        <c:v>-0.20062243436748439</c:v>
                      </c:pt>
                      <c:pt idx="307">
                        <c:v>-0.1992863013241479</c:v>
                      </c:pt>
                      <c:pt idx="308">
                        <c:v>-0.19778051292560209</c:v>
                      </c:pt>
                      <c:pt idx="309">
                        <c:v>-0.19611220957880396</c:v>
                      </c:pt>
                      <c:pt idx="310">
                        <c:v>-0.19430081003718899</c:v>
                      </c:pt>
                      <c:pt idx="311">
                        <c:v>-0.1923569526558683</c:v>
                      </c:pt>
                      <c:pt idx="312">
                        <c:v>-0.1903442297483538</c:v>
                      </c:pt>
                      <c:pt idx="313">
                        <c:v>-0.18828096611620637</c:v>
                      </c:pt>
                      <c:pt idx="314">
                        <c:v>-0.18611081996086429</c:v>
                      </c:pt>
                      <c:pt idx="315">
                        <c:v>-0.18385330198651051</c:v>
                      </c:pt>
                      <c:pt idx="316">
                        <c:v>-0.18152106916258337</c:v>
                      </c:pt>
                      <c:pt idx="317">
                        <c:v>-0.17912695598000644</c:v>
                      </c:pt>
                      <c:pt idx="318">
                        <c:v>-0.17668721329364109</c:v>
                      </c:pt>
                      <c:pt idx="319">
                        <c:v>-0.17421501282654669</c:v>
                      </c:pt>
                      <c:pt idx="320">
                        <c:v>-0.1717166726208143</c:v>
                      </c:pt>
                      <c:pt idx="321">
                        <c:v>-0.169205983390952</c:v>
                      </c:pt>
                      <c:pt idx="322">
                        <c:v>-0.16669270196232225</c:v>
                      </c:pt>
                      <c:pt idx="323">
                        <c:v>-0.16419104789257621</c:v>
                      </c:pt>
                      <c:pt idx="324">
                        <c:v>-0.16171916048407856</c:v>
                      </c:pt>
                      <c:pt idx="325">
                        <c:v>-0.15928834458702154</c:v>
                      </c:pt>
                      <c:pt idx="326">
                        <c:v>-0.15690300712009378</c:v>
                      </c:pt>
                      <c:pt idx="327">
                        <c:v>-0.15456225449122787</c:v>
                      </c:pt>
                      <c:pt idx="328">
                        <c:v>-0.15227488544123813</c:v>
                      </c:pt>
                      <c:pt idx="329">
                        <c:v>-0.15003811476554971</c:v>
                      </c:pt>
                      <c:pt idx="330">
                        <c:v>-0.1478605764135921</c:v>
                      </c:pt>
                      <c:pt idx="331">
                        <c:v>-0.14574868204929173</c:v>
                      </c:pt>
                      <c:pt idx="332">
                        <c:v>-0.14370635967117931</c:v>
                      </c:pt>
                      <c:pt idx="333">
                        <c:v>-0.14173737914280279</c:v>
                      </c:pt>
                      <c:pt idx="334">
                        <c:v>-0.13984718363479803</c:v>
                      </c:pt>
                      <c:pt idx="335">
                        <c:v>-0.13803428862754449</c:v>
                      </c:pt>
                      <c:pt idx="336">
                        <c:v>-0.13631813574102941</c:v>
                      </c:pt>
                      <c:pt idx="337">
                        <c:v>-0.13470435356665977</c:v>
                      </c:pt>
                      <c:pt idx="338">
                        <c:v>-0.13319235693652065</c:v>
                      </c:pt>
                      <c:pt idx="339">
                        <c:v>-0.1317843672411311</c:v>
                      </c:pt>
                      <c:pt idx="340">
                        <c:v>-0.13048551007274986</c:v>
                      </c:pt>
                      <c:pt idx="341">
                        <c:v>-0.12929485696300907</c:v>
                      </c:pt>
                      <c:pt idx="342">
                        <c:v>-0.12820937432827628</c:v>
                      </c:pt>
                      <c:pt idx="343">
                        <c:v>-0.12723220397196705</c:v>
                      </c:pt>
                      <c:pt idx="344">
                        <c:v>-0.12635621595640043</c:v>
                      </c:pt>
                      <c:pt idx="345">
                        <c:v>-0.12558408710088109</c:v>
                      </c:pt>
                      <c:pt idx="346">
                        <c:v>-0.12492144512569674</c:v>
                      </c:pt>
                      <c:pt idx="347">
                        <c:v>-0.12436882557067896</c:v>
                      </c:pt>
                      <c:pt idx="348">
                        <c:v>-0.12392718745248107</c:v>
                      </c:pt>
                      <c:pt idx="349">
                        <c:v>-0.12359891137378506</c:v>
                      </c:pt>
                      <c:pt idx="350">
                        <c:v>-0.12338363754049353</c:v>
                      </c:pt>
                      <c:pt idx="351">
                        <c:v>-0.12327868810512306</c:v>
                      </c:pt>
                      <c:pt idx="352">
                        <c:v>-0.12328810913490719</c:v>
                      </c:pt>
                      <c:pt idx="353">
                        <c:v>-0.12340819359239609</c:v>
                      </c:pt>
                      <c:pt idx="354">
                        <c:v>-0.12363366515616163</c:v>
                      </c:pt>
                      <c:pt idx="355">
                        <c:v>-0.12396492911506547</c:v>
                      </c:pt>
                      <c:pt idx="356">
                        <c:v>-0.12439719478189074</c:v>
                      </c:pt>
                      <c:pt idx="357">
                        <c:v>-0.12492317079163782</c:v>
                      </c:pt>
                      <c:pt idx="358">
                        <c:v>-0.12554050162459898</c:v>
                      </c:pt>
                      <c:pt idx="359">
                        <c:v>-0.12624604535500078</c:v>
                      </c:pt>
                      <c:pt idx="360">
                        <c:v>-0.12703235838250657</c:v>
                      </c:pt>
                      <c:pt idx="361">
                        <c:v>-0.12789536049279918</c:v>
                      </c:pt>
                      <c:pt idx="362">
                        <c:v>-0.12883216359350944</c:v>
                      </c:pt>
                      <c:pt idx="363">
                        <c:v>-0.12983535365997831</c:v>
                      </c:pt>
                      <c:pt idx="364">
                        <c:v>-0.13089733889642363</c:v>
                      </c:pt>
                      <c:pt idx="365">
                        <c:v>-0.13201314328420161</c:v>
                      </c:pt>
                      <c:pt idx="366">
                        <c:v>-0.13317480405014853</c:v>
                      </c:pt>
                      <c:pt idx="367">
                        <c:v>-0.13437735607374177</c:v>
                      </c:pt>
                      <c:pt idx="368">
                        <c:v>-0.13561310135825505</c:v>
                      </c:pt>
                      <c:pt idx="369">
                        <c:v>-0.13687592861330011</c:v>
                      </c:pt>
                      <c:pt idx="370">
                        <c:v>-0.13815962410316132</c:v>
                      </c:pt>
                      <c:pt idx="371">
                        <c:v>-0.13945758166787628</c:v>
                      </c:pt>
                      <c:pt idx="372">
                        <c:v>-0.14076558681923626</c:v>
                      </c:pt>
                      <c:pt idx="373">
                        <c:v>-0.14207801006650567</c:v>
                      </c:pt>
                      <c:pt idx="374">
                        <c:v>-0.14338994585310078</c:v>
                      </c:pt>
                      <c:pt idx="375">
                        <c:v>-0.14469780170096866</c:v>
                      </c:pt>
                      <c:pt idx="376">
                        <c:v>-0.14599823177003446</c:v>
                      </c:pt>
                      <c:pt idx="377">
                        <c:v>-0.14728948581825357</c:v>
                      </c:pt>
                      <c:pt idx="378">
                        <c:v>-0.14856829947947894</c:v>
                      </c:pt>
                      <c:pt idx="379">
                        <c:v>-0.14983243128528995</c:v>
                      </c:pt>
                      <c:pt idx="380">
                        <c:v>-0.15108034878369503</c:v>
                      </c:pt>
                      <c:pt idx="381">
                        <c:v>-0.1523092177763615</c:v>
                      </c:pt>
                      <c:pt idx="382">
                        <c:v>-0.15351529036532705</c:v>
                      </c:pt>
                      <c:pt idx="383">
                        <c:v>-0.15469611178569387</c:v>
                      </c:pt>
                      <c:pt idx="384">
                        <c:v>-0.15585039170269871</c:v>
                      </c:pt>
                      <c:pt idx="385">
                        <c:v>-0.15697348778511747</c:v>
                      </c:pt>
                      <c:pt idx="386">
                        <c:v>-0.15806284012367747</c:v>
                      </c:pt>
                      <c:pt idx="387">
                        <c:v>-0.15911583451189371</c:v>
                      </c:pt>
                      <c:pt idx="388">
                        <c:v>-0.1601299162210657</c:v>
                      </c:pt>
                      <c:pt idx="389">
                        <c:v>-0.16110315565313377</c:v>
                      </c:pt>
                      <c:pt idx="390">
                        <c:v>-0.16203561074545794</c:v>
                      </c:pt>
                      <c:pt idx="391">
                        <c:v>-0.16292351038969349</c:v>
                      </c:pt>
                      <c:pt idx="392">
                        <c:v>-0.16376823743626337</c:v>
                      </c:pt>
                      <c:pt idx="393">
                        <c:v>-0.16456995197351659</c:v>
                      </c:pt>
                      <c:pt idx="394">
                        <c:v>-0.16533004118659289</c:v>
                      </c:pt>
                      <c:pt idx="395">
                        <c:v>-0.16604403421334613</c:v>
                      </c:pt>
                      <c:pt idx="396">
                        <c:v>-0.16671534917198047</c:v>
                      </c:pt>
                      <c:pt idx="397">
                        <c:v>-0.16734226391000179</c:v>
                      </c:pt>
                      <c:pt idx="398">
                        <c:v>-0.16792408906016038</c:v>
                      </c:pt>
                      <c:pt idx="399">
                        <c:v>-0.16845968818521795</c:v>
                      </c:pt>
                      <c:pt idx="400">
                        <c:v>-0.16894823981037688</c:v>
                      </c:pt>
                      <c:pt idx="401">
                        <c:v>-0.16938924017192369</c:v>
                      </c:pt>
                      <c:pt idx="402">
                        <c:v>-0.16977810456537537</c:v>
                      </c:pt>
                      <c:pt idx="403">
                        <c:v>-0.17010707116416185</c:v>
                      </c:pt>
                      <c:pt idx="404">
                        <c:v>-0.17037197980142296</c:v>
                      </c:pt>
                      <c:pt idx="405">
                        <c:v>-0.17055687947346759</c:v>
                      </c:pt>
                      <c:pt idx="406">
                        <c:v>-0.17063532463221334</c:v>
                      </c:pt>
                      <c:pt idx="407">
                        <c:v>-0.17058962074458517</c:v>
                      </c:pt>
                      <c:pt idx="408">
                        <c:v>-0.17016314246072328</c:v>
                      </c:pt>
                      <c:pt idx="409">
                        <c:v>-0.16940231651480014</c:v>
                      </c:pt>
                      <c:pt idx="410">
                        <c:v>-0.1686602263744536</c:v>
                      </c:pt>
                      <c:pt idx="411">
                        <c:v>-0.16787886009942507</c:v>
                      </c:pt>
                      <c:pt idx="412">
                        <c:v>-0.16707082948143814</c:v>
                      </c:pt>
                      <c:pt idx="413">
                        <c:v>-0.1662523041970782</c:v>
                      </c:pt>
                      <c:pt idx="414">
                        <c:v>-0.16543668266946154</c:v>
                      </c:pt>
                      <c:pt idx="415">
                        <c:v>-0.16463264947608752</c:v>
                      </c:pt>
                      <c:pt idx="416">
                        <c:v>-0.1638475420322367</c:v>
                      </c:pt>
                      <c:pt idx="417">
                        <c:v>-0.1630820895590514</c:v>
                      </c:pt>
                      <c:pt idx="418">
                        <c:v>-0.16233852312195746</c:v>
                      </c:pt>
                      <c:pt idx="419">
                        <c:v>-0.16161316494537575</c:v>
                      </c:pt>
                      <c:pt idx="420">
                        <c:v>-0.1609034888885662</c:v>
                      </c:pt>
                      <c:pt idx="421">
                        <c:v>-0.16020650025748237</c:v>
                      </c:pt>
                      <c:pt idx="422">
                        <c:v>-0.15952131764439276</c:v>
                      </c:pt>
                      <c:pt idx="423">
                        <c:v>-0.15884631967202043</c:v>
                      </c:pt>
                      <c:pt idx="424">
                        <c:v>-0.1581795975800431</c:v>
                      </c:pt>
                      <c:pt idx="425">
                        <c:v>-0.15752055685410415</c:v>
                      </c:pt>
                      <c:pt idx="426">
                        <c:v>-0.15686686095818841</c:v>
                      </c:pt>
                      <c:pt idx="427">
                        <c:v>-0.15621670686606715</c:v>
                      </c:pt>
                      <c:pt idx="428">
                        <c:v>-0.15556952460756712</c:v>
                      </c:pt>
                      <c:pt idx="429">
                        <c:v>-0.15492545028826266</c:v>
                      </c:pt>
                      <c:pt idx="430">
                        <c:v>-0.15428676103035768</c:v>
                      </c:pt>
                      <c:pt idx="431">
                        <c:v>-0.15365557319138981</c:v>
                      </c:pt>
                      <c:pt idx="432">
                        <c:v>-0.15303686315861081</c:v>
                      </c:pt>
                      <c:pt idx="433">
                        <c:v>-0.15243326319599793</c:v>
                      </c:pt>
                      <c:pt idx="434">
                        <c:v>-0.15184405062611059</c:v>
                      </c:pt>
                      <c:pt idx="435">
                        <c:v>-0.1512688013717309</c:v>
                      </c:pt>
                      <c:pt idx="436">
                        <c:v>-0.15070423811826841</c:v>
                      </c:pt>
                      <c:pt idx="437">
                        <c:v>-0.15014647959776617</c:v>
                      </c:pt>
                      <c:pt idx="438">
                        <c:v>-0.14958918076790698</c:v>
                      </c:pt>
                      <c:pt idx="439">
                        <c:v>-0.14902289164897095</c:v>
                      </c:pt>
                      <c:pt idx="440">
                        <c:v>-0.14842859350835844</c:v>
                      </c:pt>
                      <c:pt idx="441">
                        <c:v>-0.14780811209703767</c:v>
                      </c:pt>
                      <c:pt idx="442">
                        <c:v>-0.14717932478100887</c:v>
                      </c:pt>
                      <c:pt idx="443">
                        <c:v>-0.1465331639595531</c:v>
                      </c:pt>
                      <c:pt idx="444">
                        <c:v>-0.14587441690271052</c:v>
                      </c:pt>
                      <c:pt idx="445">
                        <c:v>-0.14520769885936502</c:v>
                      </c:pt>
                      <c:pt idx="446">
                        <c:v>-0.14453676711180433</c:v>
                      </c:pt>
                      <c:pt idx="447">
                        <c:v>-0.14386553634510418</c:v>
                      </c:pt>
                      <c:pt idx="448">
                        <c:v>-0.14319465747694349</c:v>
                      </c:pt>
                      <c:pt idx="449">
                        <c:v>-0.14252517276388271</c:v>
                      </c:pt>
                      <c:pt idx="450">
                        <c:v>-0.14185560604915926</c:v>
                      </c:pt>
                      <c:pt idx="451">
                        <c:v>-0.14118352284584451</c:v>
                      </c:pt>
                      <c:pt idx="452">
                        <c:v>-0.1405069688235947</c:v>
                      </c:pt>
                      <c:pt idx="453">
                        <c:v>-0.13982521638284945</c:v>
                      </c:pt>
                      <c:pt idx="454">
                        <c:v>-0.13913797066759587</c:v>
                      </c:pt>
                      <c:pt idx="455">
                        <c:v>-0.1384442268704279</c:v>
                      </c:pt>
                      <c:pt idx="456">
                        <c:v>-0.13774280921120458</c:v>
                      </c:pt>
                      <c:pt idx="457">
                        <c:v>-0.13703400503198773</c:v>
                      </c:pt>
                      <c:pt idx="458">
                        <c:v>-0.13631746255388247</c:v>
                      </c:pt>
                      <c:pt idx="459">
                        <c:v>-0.13559304507070993</c:v>
                      </c:pt>
                      <c:pt idx="460">
                        <c:v>-0.1348607939014822</c:v>
                      </c:pt>
                      <c:pt idx="461">
                        <c:v>-0.13412106791575878</c:v>
                      </c:pt>
                      <c:pt idx="462">
                        <c:v>-0.13337369620230102</c:v>
                      </c:pt>
                      <c:pt idx="463">
                        <c:v>-0.1326193526866295</c:v>
                      </c:pt>
                      <c:pt idx="464">
                        <c:v>-0.13185733942577971</c:v>
                      </c:pt>
                      <c:pt idx="465">
                        <c:v>-0.13108720893050102</c:v>
                      </c:pt>
                      <c:pt idx="466">
                        <c:v>-0.13030809813890037</c:v>
                      </c:pt>
                      <c:pt idx="467">
                        <c:v>-0.12952051120100391</c:v>
                      </c:pt>
                      <c:pt idx="468">
                        <c:v>-0.12872209433546086</c:v>
                      </c:pt>
                      <c:pt idx="469">
                        <c:v>-0.12791245802488282</c:v>
                      </c:pt>
                      <c:pt idx="470">
                        <c:v>-0.12709250011538908</c:v>
                      </c:pt>
                      <c:pt idx="471">
                        <c:v>-0.12626065468221404</c:v>
                      </c:pt>
                      <c:pt idx="472">
                        <c:v>-0.12541782214392536</c:v>
                      </c:pt>
                      <c:pt idx="473">
                        <c:v>-0.12456382805276908</c:v>
                      </c:pt>
                      <c:pt idx="474">
                        <c:v>-0.1236992231777779</c:v>
                      </c:pt>
                      <c:pt idx="475">
                        <c:v>-0.12282400542451993</c:v>
                      </c:pt>
                      <c:pt idx="476">
                        <c:v>-0.12193851652157457</c:v>
                      </c:pt>
                      <c:pt idx="477">
                        <c:v>-0.1210431306298274</c:v>
                      </c:pt>
                      <c:pt idx="478">
                        <c:v>-0.12013777602696686</c:v>
                      </c:pt>
                      <c:pt idx="479">
                        <c:v>-0.11922394944551606</c:v>
                      </c:pt>
                      <c:pt idx="480">
                        <c:v>-0.118300110646859</c:v>
                      </c:pt>
                      <c:pt idx="481">
                        <c:v>-0.11736734503070195</c:v>
                      </c:pt>
                      <c:pt idx="482">
                        <c:v>-0.11642564652940664</c:v>
                      </c:pt>
                      <c:pt idx="483">
                        <c:v>-0.11547544895290537</c:v>
                      </c:pt>
                      <c:pt idx="484">
                        <c:v>-0.11451698091834348</c:v>
                      </c:pt>
                      <c:pt idx="485">
                        <c:v>-0.11355013354819429</c:v>
                      </c:pt>
                      <c:pt idx="486">
                        <c:v>-0.11257536994563537</c:v>
                      </c:pt>
                      <c:pt idx="487">
                        <c:v>-0.1115925138377456</c:v>
                      </c:pt>
                      <c:pt idx="488">
                        <c:v>-0.110601658391141</c:v>
                      </c:pt>
                      <c:pt idx="489">
                        <c:v>-0.10960286331060236</c:v>
                      </c:pt>
                      <c:pt idx="490">
                        <c:v>-0.10859618845053186</c:v>
                      </c:pt>
                      <c:pt idx="491">
                        <c:v>-0.10758139534357752</c:v>
                      </c:pt>
                      <c:pt idx="492">
                        <c:v>-0.10655907557022051</c:v>
                      </c:pt>
                      <c:pt idx="493">
                        <c:v>-0.1055288256558109</c:v>
                      </c:pt>
                      <c:pt idx="494">
                        <c:v>-0.10449083932200957</c:v>
                      </c:pt>
                      <c:pt idx="495">
                        <c:v>-0.10344475072484345</c:v>
                      </c:pt>
                      <c:pt idx="496">
                        <c:v>-0.10239023102753748</c:v>
                      </c:pt>
                      <c:pt idx="497">
                        <c:v>-0.10132800138168327</c:v>
                      </c:pt>
                      <c:pt idx="498">
                        <c:v>-0.10025737450307623</c:v>
                      </c:pt>
                      <c:pt idx="499">
                        <c:v>-9.9178321166472558E-2</c:v>
                      </c:pt>
                      <c:pt idx="500">
                        <c:v>-9.8090780801382324E-2</c:v>
                      </c:pt>
                      <c:pt idx="501">
                        <c:v>-9.6994467719389008E-2</c:v>
                      </c:pt>
                      <c:pt idx="502">
                        <c:v>-9.5889293657271016E-2</c:v>
                      </c:pt>
                      <c:pt idx="503">
                        <c:v>-9.4775043344240778E-2</c:v>
                      </c:pt>
                      <c:pt idx="504">
                        <c:v>-9.3651311943444726E-2</c:v>
                      </c:pt>
                      <c:pt idx="505">
                        <c:v>-9.2518276355630563E-2</c:v>
                      </c:pt>
                      <c:pt idx="506">
                        <c:v>-9.1375345896339236E-2</c:v>
                      </c:pt>
                      <c:pt idx="507">
                        <c:v>-9.0222192043182048E-2</c:v>
                      </c:pt>
                      <c:pt idx="508">
                        <c:v>-8.9058141340169497E-2</c:v>
                      </c:pt>
                      <c:pt idx="509">
                        <c:v>-8.788436690967398E-2</c:v>
                      </c:pt>
                      <c:pt idx="510">
                        <c:v>-8.6699470347414126E-2</c:v>
                      </c:pt>
                      <c:pt idx="511">
                        <c:v>-8.5503992360606698E-2</c:v>
                      </c:pt>
                      <c:pt idx="512">
                        <c:v>-8.4297588953408178E-2</c:v>
                      </c:pt>
                      <c:pt idx="513">
                        <c:v>-8.3079795884880167E-2</c:v>
                      </c:pt>
                      <c:pt idx="514">
                        <c:v>-8.185099939133049E-2</c:v>
                      </c:pt>
                      <c:pt idx="515">
                        <c:v>-8.0610523131455961E-2</c:v>
                      </c:pt>
                      <c:pt idx="516">
                        <c:v>-7.9358445760187246E-2</c:v>
                      </c:pt>
                      <c:pt idx="517">
                        <c:v>-7.8094443746302755E-2</c:v>
                      </c:pt>
                      <c:pt idx="518">
                        <c:v>-7.6818044416790243E-2</c:v>
                      </c:pt>
                      <c:pt idx="519">
                        <c:v>-7.5530014438584842E-2</c:v>
                      </c:pt>
                      <c:pt idx="520">
                        <c:v>-7.4229577492706214E-2</c:v>
                      </c:pt>
                      <c:pt idx="521">
                        <c:v>-7.291651933764319E-2</c:v>
                      </c:pt>
                      <c:pt idx="522">
                        <c:v>-7.159111850520597E-2</c:v>
                      </c:pt>
                      <c:pt idx="523">
                        <c:v>-7.0253286752011132E-2</c:v>
                      </c:pt>
                      <c:pt idx="524">
                        <c:v>-6.890263534008019E-2</c:v>
                      </c:pt>
                      <c:pt idx="525">
                        <c:v>-6.7538600766292478E-2</c:v>
                      </c:pt>
                      <c:pt idx="526">
                        <c:v>-6.6161593241948757E-2</c:v>
                      </c:pt>
                      <c:pt idx="527">
                        <c:v>-6.4771298615417652E-2</c:v>
                      </c:pt>
                      <c:pt idx="528">
                        <c:v>-6.3368037774822125E-2</c:v>
                      </c:pt>
                      <c:pt idx="529">
                        <c:v>-6.1952219071286375E-2</c:v>
                      </c:pt>
                      <c:pt idx="530">
                        <c:v>-6.0524277264878974E-2</c:v>
                      </c:pt>
                      <c:pt idx="531">
                        <c:v>-5.9083872172235027E-2</c:v>
                      </c:pt>
                      <c:pt idx="532">
                        <c:v>-5.7631822818305582E-2</c:v>
                      </c:pt>
                      <c:pt idx="533">
                        <c:v>-5.6167583985511665E-2</c:v>
                      </c:pt>
                      <c:pt idx="534">
                        <c:v>-5.4691735302308031E-2</c:v>
                      </c:pt>
                      <c:pt idx="535">
                        <c:v>-5.3204382222689667E-2</c:v>
                      </c:pt>
                      <c:pt idx="536">
                        <c:v>-5.1705338947561762E-2</c:v>
                      </c:pt>
                      <c:pt idx="537">
                        <c:v>-5.0194918015398542E-2</c:v>
                      </c:pt>
                      <c:pt idx="538">
                        <c:v>-4.8673226735661275E-2</c:v>
                      </c:pt>
                      <c:pt idx="539">
                        <c:v>-4.7139824459393728E-2</c:v>
                      </c:pt>
                      <c:pt idx="540">
                        <c:v>-4.5595141106408221E-2</c:v>
                      </c:pt>
                      <c:pt idx="541">
                        <c:v>-4.403865692654358E-2</c:v>
                      </c:pt>
                      <c:pt idx="542">
                        <c:v>-4.2470204005031306E-2</c:v>
                      </c:pt>
                      <c:pt idx="543">
                        <c:v>-4.088990321988064E-2</c:v>
                      </c:pt>
                      <c:pt idx="544">
                        <c:v>-3.9297648973162395E-2</c:v>
                      </c:pt>
                      <c:pt idx="545">
                        <c:v>-3.7694299129607679E-2</c:v>
                      </c:pt>
                      <c:pt idx="546">
                        <c:v>-3.6079210038158817E-2</c:v>
                      </c:pt>
                      <c:pt idx="547">
                        <c:v>-3.4453038568728202E-2</c:v>
                      </c:pt>
                      <c:pt idx="548">
                        <c:v>-3.2815819514227455E-2</c:v>
                      </c:pt>
                      <c:pt idx="549">
                        <c:v>-3.1167616811882771E-2</c:v>
                      </c:pt>
                      <c:pt idx="550">
                        <c:v>-2.950904940905149E-2</c:v>
                      </c:pt>
                      <c:pt idx="551">
                        <c:v>-2.7859358851995857E-2</c:v>
                      </c:pt>
                      <c:pt idx="552">
                        <c:v>-2.6220118038963711E-2</c:v>
                      </c:pt>
                      <c:pt idx="553">
                        <c:v>-2.4572111931486389E-2</c:v>
                      </c:pt>
                      <c:pt idx="554">
                        <c:v>-2.2915436053982344E-2</c:v>
                      </c:pt>
                      <c:pt idx="555">
                        <c:v>-2.1250430497770704E-2</c:v>
                      </c:pt>
                      <c:pt idx="556">
                        <c:v>-1.9577377325665807E-2</c:v>
                      </c:pt>
                      <c:pt idx="557">
                        <c:v>-1.7896150919117951E-2</c:v>
                      </c:pt>
                      <c:pt idx="558">
                        <c:v>-1.6207031917889657E-2</c:v>
                      </c:pt>
                      <c:pt idx="559">
                        <c:v>-1.451013727914899E-2</c:v>
                      </c:pt>
                      <c:pt idx="560">
                        <c:v>-1.2805716670932395E-2</c:v>
                      </c:pt>
                      <c:pt idx="561">
                        <c:v>-1.1094335726737573E-2</c:v>
                      </c:pt>
                      <c:pt idx="562">
                        <c:v>-9.3754149401086423E-3</c:v>
                      </c:pt>
                      <c:pt idx="563">
                        <c:v>-7.6492544974873858E-3</c:v>
                      </c:pt>
                      <c:pt idx="564">
                        <c:v>-5.9164396555581164E-3</c:v>
                      </c:pt>
                      <c:pt idx="565">
                        <c:v>-4.1765804256892886E-3</c:v>
                      </c:pt>
                      <c:pt idx="566">
                        <c:v>-2.4298407820725243E-3</c:v>
                      </c:pt>
                      <c:pt idx="567">
                        <c:v>-6.7656466750118426E-4</c:v>
                      </c:pt>
                      <c:pt idx="568">
                        <c:v>1.0835281518374604E-3</c:v>
                      </c:pt>
                      <c:pt idx="569">
                        <c:v>2.8504037150573289E-3</c:v>
                      </c:pt>
                      <c:pt idx="570">
                        <c:v>4.6238994514012756E-3</c:v>
                      </c:pt>
                      <c:pt idx="571">
                        <c:v>6.4037523170944587E-3</c:v>
                      </c:pt>
                      <c:pt idx="572">
                        <c:v>8.190464578156996E-3</c:v>
                      </c:pt>
                      <c:pt idx="573">
                        <c:v>9.9836184691021231E-3</c:v>
                      </c:pt>
                      <c:pt idx="574">
                        <c:v>1.1783356242985599E-2</c:v>
                      </c:pt>
                      <c:pt idx="575">
                        <c:v>1.3589465486016642E-2</c:v>
                      </c:pt>
                      <c:pt idx="576">
                        <c:v>1.5402185935517339E-2</c:v>
                      </c:pt>
                      <c:pt idx="577">
                        <c:v>1.7221304422188097E-2</c:v>
                      </c:pt>
                      <c:pt idx="578">
                        <c:v>1.904665978514164E-2</c:v>
                      </c:pt>
                      <c:pt idx="579">
                        <c:v>2.087873393735026E-2</c:v>
                      </c:pt>
                      <c:pt idx="580">
                        <c:v>2.2717409988327331E-2</c:v>
                      </c:pt>
                      <c:pt idx="581">
                        <c:v>2.4563012195311821E-2</c:v>
                      </c:pt>
                      <c:pt idx="582">
                        <c:v>2.6415809434020852E-2</c:v>
                      </c:pt>
                      <c:pt idx="583">
                        <c:v>2.8276258801402381E-2</c:v>
                      </c:pt>
                      <c:pt idx="584">
                        <c:v>3.014418036314204E-2</c:v>
                      </c:pt>
                      <c:pt idx="585">
                        <c:v>3.2020069191225083E-2</c:v>
                      </c:pt>
                      <c:pt idx="586">
                        <c:v>3.3903213330498373E-2</c:v>
                      </c:pt>
                      <c:pt idx="587">
                        <c:v>3.5794103626446208E-2</c:v>
                      </c:pt>
                      <c:pt idx="588">
                        <c:v>3.7692414075376289E-2</c:v>
                      </c:pt>
                      <c:pt idx="589">
                        <c:v>3.9598059241376687E-2</c:v>
                      </c:pt>
                      <c:pt idx="590">
                        <c:v>4.1511330229190541E-2</c:v>
                      </c:pt>
                      <c:pt idx="591">
                        <c:v>4.3431808959364271E-2</c:v>
                      </c:pt>
                      <c:pt idx="592">
                        <c:v>4.5359689601495473E-2</c:v>
                      </c:pt>
                      <c:pt idx="593">
                        <c:v>4.7294557917968903E-2</c:v>
                      </c:pt>
                      <c:pt idx="594">
                        <c:v>4.9237068778230864E-2</c:v>
                      </c:pt>
                      <c:pt idx="595">
                        <c:v>5.1187035700395005E-2</c:v>
                      </c:pt>
                      <c:pt idx="596">
                        <c:v>5.3144594733294956E-2</c:v>
                      </c:pt>
                      <c:pt idx="597">
                        <c:v>5.5109513198228592E-2</c:v>
                      </c:pt>
                      <c:pt idx="598">
                        <c:v>5.7081742721490789E-2</c:v>
                      </c:pt>
                      <c:pt idx="599">
                        <c:v>5.906136992493484E-2</c:v>
                      </c:pt>
                      <c:pt idx="600">
                        <c:v>6.1048388433257009E-2</c:v>
                      </c:pt>
                      <c:pt idx="601">
                        <c:v>6.3042387518904952E-2</c:v>
                      </c:pt>
                      <c:pt idx="602">
                        <c:v>6.5042917949186249E-2</c:v>
                      </c:pt>
                      <c:pt idx="603">
                        <c:v>6.7049936662442577E-2</c:v>
                      </c:pt>
                      <c:pt idx="604">
                        <c:v>6.9062958478010639E-2</c:v>
                      </c:pt>
                      <c:pt idx="605">
                        <c:v>7.1081901504727915E-2</c:v>
                      </c:pt>
                      <c:pt idx="606">
                        <c:v>7.3106465404815427E-2</c:v>
                      </c:pt>
                      <c:pt idx="607">
                        <c:v>7.5137138083711322E-2</c:v>
                      </c:pt>
                      <c:pt idx="608">
                        <c:v>7.7173270245734421E-2</c:v>
                      </c:pt>
                      <c:pt idx="609">
                        <c:v>7.9215302017965658E-2</c:v>
                      </c:pt>
                      <c:pt idx="610">
                        <c:v>8.1263105937904034E-2</c:v>
                      </c:pt>
                      <c:pt idx="611">
                        <c:v>8.3316598455540791E-2</c:v>
                      </c:pt>
                      <c:pt idx="612">
                        <c:v>8.5375441201181929E-2</c:v>
                      </c:pt>
                      <c:pt idx="613">
                        <c:v>8.7439808995524504E-2</c:v>
                      </c:pt>
                      <c:pt idx="614">
                        <c:v>8.9509366651494907E-2</c:v>
                      </c:pt>
                      <c:pt idx="615">
                        <c:v>9.1584664699080831E-2</c:v>
                      </c:pt>
                      <c:pt idx="616">
                        <c:v>9.3665449199678924E-2</c:v>
                      </c:pt>
                      <c:pt idx="617">
                        <c:v>9.5751635963361656E-2</c:v>
                      </c:pt>
                      <c:pt idx="618">
                        <c:v>9.7843058576647254E-2</c:v>
                      </c:pt>
                      <c:pt idx="619">
                        <c:v>9.9939840566818705E-2</c:v>
                      </c:pt>
                      <c:pt idx="620">
                        <c:v>0.10204255217267476</c:v>
                      </c:pt>
                      <c:pt idx="621">
                        <c:v>0.10415142554964889</c:v>
                      </c:pt>
                      <c:pt idx="622">
                        <c:v>0.10626660596594294</c:v>
                      </c:pt>
                      <c:pt idx="623">
                        <c:v>0.10838920258489311</c:v>
                      </c:pt>
                      <c:pt idx="624">
                        <c:v>0.11051917754900449</c:v>
                      </c:pt>
                      <c:pt idx="625">
                        <c:v>0.11267039191783053</c:v>
                      </c:pt>
                      <c:pt idx="626">
                        <c:v>0.11484160569567974</c:v>
                      </c:pt>
                      <c:pt idx="627">
                        <c:v>0.11701878546053747</c:v>
                      </c:pt>
                      <c:pt idx="628">
                        <c:v>0.11920222065165419</c:v>
                      </c:pt>
                      <c:pt idx="629">
                        <c:v>0.1213916454134447</c:v>
                      </c:pt>
                      <c:pt idx="630">
                        <c:v>0.12358742096687778</c:v>
                      </c:pt>
                      <c:pt idx="631">
                        <c:v>0.12578935725316315</c:v>
                      </c:pt>
                      <c:pt idx="632">
                        <c:v>0.12799742076957712</c:v>
                      </c:pt>
                      <c:pt idx="633">
                        <c:v>0.13021211425134499</c:v>
                      </c:pt>
                      <c:pt idx="634">
                        <c:v>0.13243331805304584</c:v>
                      </c:pt>
                      <c:pt idx="635">
                        <c:v>0.13466106523538265</c:v>
                      </c:pt>
                      <c:pt idx="636">
                        <c:v>0.13689561322757349</c:v>
                      </c:pt>
                      <c:pt idx="637">
                        <c:v>0.13913736286112524</c:v>
                      </c:pt>
                      <c:pt idx="638">
                        <c:v>0.1413862563644864</c:v>
                      </c:pt>
                      <c:pt idx="639">
                        <c:v>0.14364242131973928</c:v>
                      </c:pt>
                      <c:pt idx="640">
                        <c:v>0.14590579586087865</c:v>
                      </c:pt>
                      <c:pt idx="641">
                        <c:v>0.14817650159653251</c:v>
                      </c:pt>
                      <c:pt idx="642">
                        <c:v>0.15045480220321533</c:v>
                      </c:pt>
                      <c:pt idx="643">
                        <c:v>0.15274051688268792</c:v>
                      </c:pt>
                      <c:pt idx="644">
                        <c:v>0.15503440864126161</c:v>
                      </c:pt>
                      <c:pt idx="645">
                        <c:v>0.15733466373710336</c:v>
                      </c:pt>
                      <c:pt idx="646">
                        <c:v>0.15964086691145399</c:v>
                      </c:pt>
                      <c:pt idx="647">
                        <c:v>0.16195400065774546</c:v>
                      </c:pt>
                      <c:pt idx="648">
                        <c:v>0.16427438655287716</c:v>
                      </c:pt>
                      <c:pt idx="649">
                        <c:v>0.16660191412721662</c:v>
                      </c:pt>
                      <c:pt idx="650">
                        <c:v>0.16893885930947111</c:v>
                      </c:pt>
                      <c:pt idx="651">
                        <c:v>0.17128420149992943</c:v>
                      </c:pt>
                      <c:pt idx="652">
                        <c:v>0.17363936928409451</c:v>
                      </c:pt>
                      <c:pt idx="653">
                        <c:v>0.17600423896992054</c:v>
                      </c:pt>
                      <c:pt idx="654">
                        <c:v>0.17837937347254007</c:v>
                      </c:pt>
                      <c:pt idx="655">
                        <c:v>0.18076477431398441</c:v>
                      </c:pt>
                      <c:pt idx="656">
                        <c:v>0.18316128897870754</c:v>
                      </c:pt>
                      <c:pt idx="657">
                        <c:v>0.18556883147571837</c:v>
                      </c:pt>
                      <c:pt idx="658">
                        <c:v>0.18798842266697133</c:v>
                      </c:pt>
                      <c:pt idx="659">
                        <c:v>0.19041992194921409</c:v>
                      </c:pt>
                      <c:pt idx="660">
                        <c:v>0.19286378596282294</c:v>
                      </c:pt>
                      <c:pt idx="661">
                        <c:v>0.19532068856604951</c:v>
                      </c:pt>
                      <c:pt idx="662">
                        <c:v>0.19779095619495329</c:v>
                      </c:pt>
                      <c:pt idx="663">
                        <c:v>0.20027519755280457</c:v>
                      </c:pt>
                      <c:pt idx="664">
                        <c:v>0.20277345134128386</c:v>
                      </c:pt>
                      <c:pt idx="665">
                        <c:v>0.20528671896413686</c:v>
                      </c:pt>
                      <c:pt idx="666">
                        <c:v>0.20780362176768338</c:v>
                      </c:pt>
                      <c:pt idx="667">
                        <c:v>0.21029118848751038</c:v>
                      </c:pt>
                      <c:pt idx="668">
                        <c:v>0.21275161437365048</c:v>
                      </c:pt>
                      <c:pt idx="669">
                        <c:v>0.21518963149519019</c:v>
                      </c:pt>
                      <c:pt idx="670">
                        <c:v>0.21761134096929724</c:v>
                      </c:pt>
                      <c:pt idx="671">
                        <c:v>0.22002439407122301</c:v>
                      </c:pt>
                      <c:pt idx="672">
                        <c:v>0.22243490920710765</c:v>
                      </c:pt>
                      <c:pt idx="673">
                        <c:v>0.22485007342140303</c:v>
                      </c:pt>
                      <c:pt idx="674">
                        <c:v>0.22727473618303132</c:v>
                      </c:pt>
                      <c:pt idx="675">
                        <c:v>0.22971427785689275</c:v>
                      </c:pt>
                      <c:pt idx="676">
                        <c:v>0.23217356052370119</c:v>
                      </c:pt>
                      <c:pt idx="677">
                        <c:v>0.23465745157158904</c:v>
                      </c:pt>
                      <c:pt idx="678">
                        <c:v>0.23717027966280149</c:v>
                      </c:pt>
                      <c:pt idx="679">
                        <c:v>0.23971602459304597</c:v>
                      </c:pt>
                      <c:pt idx="680">
                        <c:v>0.24229867850825448</c:v>
                      </c:pt>
                      <c:pt idx="681">
                        <c:v>0.2449207679177591</c:v>
                      </c:pt>
                      <c:pt idx="682">
                        <c:v>0.24758406657333476</c:v>
                      </c:pt>
                      <c:pt idx="683">
                        <c:v>0.25028990612523033</c:v>
                      </c:pt>
                      <c:pt idx="684">
                        <c:v>0.25303803083596677</c:v>
                      </c:pt>
                      <c:pt idx="685">
                        <c:v>0.2558282547472891</c:v>
                      </c:pt>
                      <c:pt idx="686">
                        <c:v>0.25866040218840836</c:v>
                      </c:pt>
                      <c:pt idx="687">
                        <c:v>0.26153354172663873</c:v>
                      </c:pt>
                      <c:pt idx="688">
                        <c:v>0.26444761634531921</c:v>
                      </c:pt>
                      <c:pt idx="689">
                        <c:v>0.26740190419418836</c:v>
                      </c:pt>
                      <c:pt idx="690">
                        <c:v>0.27039662433735406</c:v>
                      </c:pt>
                      <c:pt idx="691">
                        <c:v>0.27343152526445569</c:v>
                      </c:pt>
                      <c:pt idx="692">
                        <c:v>0.27650636629345016</c:v>
                      </c:pt>
                      <c:pt idx="693">
                        <c:v>0.27962097139850012</c:v>
                      </c:pt>
                      <c:pt idx="694">
                        <c:v>0.28277657653795329</c:v>
                      </c:pt>
                      <c:pt idx="695">
                        <c:v>0.28597272249918743</c:v>
                      </c:pt>
                      <c:pt idx="696">
                        <c:v>0.28921101289107815</c:v>
                      </c:pt>
                      <c:pt idx="697">
                        <c:v>0.29249128785514278</c:v>
                      </c:pt>
                      <c:pt idx="698">
                        <c:v>0.29581496305664451</c:v>
                      </c:pt>
                      <c:pt idx="699">
                        <c:v>0.29918299273915411</c:v>
                      </c:pt>
                      <c:pt idx="700">
                        <c:v>0.30259689077282936</c:v>
                      </c:pt>
                      <c:pt idx="701">
                        <c:v>0.30605745235975468</c:v>
                      </c:pt>
                      <c:pt idx="702">
                        <c:v>0.3095650842099717</c:v>
                      </c:pt>
                      <c:pt idx="703">
                        <c:v>0.31312135388532364</c:v>
                      </c:pt>
                      <c:pt idx="704">
                        <c:v>0.3167267431544637</c:v>
                      </c:pt>
                      <c:pt idx="705">
                        <c:v>0.32038237330197344</c:v>
                      </c:pt>
                      <c:pt idx="706">
                        <c:v>0.32408879784285771</c:v>
                      </c:pt>
                      <c:pt idx="707">
                        <c:v>0.3278486521471875</c:v>
                      </c:pt>
                      <c:pt idx="708">
                        <c:v>0.33166081905001016</c:v>
                      </c:pt>
                      <c:pt idx="709">
                        <c:v>0.33552709213697141</c:v>
                      </c:pt>
                      <c:pt idx="710">
                        <c:v>0.33944702278019001</c:v>
                      </c:pt>
                      <c:pt idx="711">
                        <c:v>0.34342238440789769</c:v>
                      </c:pt>
                      <c:pt idx="712">
                        <c:v>0.34745260326720817</c:v>
                      </c:pt>
                      <c:pt idx="713">
                        <c:v>0.35149840593666709</c:v>
                      </c:pt>
                      <c:pt idx="714">
                        <c:v>0.35559449547409161</c:v>
                      </c:pt>
                      <c:pt idx="715">
                        <c:v>0.35974661723213591</c:v>
                      </c:pt>
                      <c:pt idx="716">
                        <c:v>0.36395679915658491</c:v>
                      </c:pt>
                      <c:pt idx="717">
                        <c:v>0.36822538213837713</c:v>
                      </c:pt>
                      <c:pt idx="718">
                        <c:v>0.37255184390943419</c:v>
                      </c:pt>
                      <c:pt idx="719">
                        <c:v>0.37693770891889394</c:v>
                      </c:pt>
                      <c:pt idx="720">
                        <c:v>0.38138300145503845</c:v>
                      </c:pt>
                      <c:pt idx="721">
                        <c:v>0.38588938359458663</c:v>
                      </c:pt>
                      <c:pt idx="722">
                        <c:v>0.39045779218034343</c:v>
                      </c:pt>
                      <c:pt idx="723">
                        <c:v>0.39508847117460677</c:v>
                      </c:pt>
                      <c:pt idx="724">
                        <c:v>0.39978352020929842</c:v>
                      </c:pt>
                      <c:pt idx="725">
                        <c:v>0.4045535621144114</c:v>
                      </c:pt>
                      <c:pt idx="726">
                        <c:v>0.40939785937237655</c:v>
                      </c:pt>
                      <c:pt idx="727">
                        <c:v>0.41430930753258882</c:v>
                      </c:pt>
                      <c:pt idx="728">
                        <c:v>0.41928824315504076</c:v>
                      </c:pt>
                      <c:pt idx="729">
                        <c:v>0.42433474271439092</c:v>
                      </c:pt>
                      <c:pt idx="730">
                        <c:v>0.42945117630119006</c:v>
                      </c:pt>
                      <c:pt idx="731">
                        <c:v>0.43463719650780869</c:v>
                      </c:pt>
                      <c:pt idx="732">
                        <c:v>0.43989320089748984</c:v>
                      </c:pt>
                      <c:pt idx="733">
                        <c:v>0.44522032159403141</c:v>
                      </c:pt>
                      <c:pt idx="734">
                        <c:v>0.45061938487553094</c:v>
                      </c:pt>
                      <c:pt idx="735">
                        <c:v>0.45609153920693907</c:v>
                      </c:pt>
                      <c:pt idx="736">
                        <c:v>0.46163772783244483</c:v>
                      </c:pt>
                      <c:pt idx="737">
                        <c:v>0.46725661132578211</c:v>
                      </c:pt>
                      <c:pt idx="738">
                        <c:v>0.47294937876879611</c:v>
                      </c:pt>
                      <c:pt idx="739">
                        <c:v>0.47871696796316859</c:v>
                      </c:pt>
                      <c:pt idx="740">
                        <c:v>0.48455980262770143</c:v>
                      </c:pt>
                      <c:pt idx="741">
                        <c:v>0.49047848901147068</c:v>
                      </c:pt>
                      <c:pt idx="742">
                        <c:v>0.49647534889501282</c:v>
                      </c:pt>
                      <c:pt idx="743">
                        <c:v>0.50255090825236926</c:v>
                      </c:pt>
                      <c:pt idx="744">
                        <c:v>0.50870815021068239</c:v>
                      </c:pt>
                      <c:pt idx="745">
                        <c:v>0.51494812515246746</c:v>
                      </c:pt>
                      <c:pt idx="746">
                        <c:v>0.52127063456234968</c:v>
                      </c:pt>
                      <c:pt idx="747">
                        <c:v>0.5276767087825659</c:v>
                      </c:pt>
                      <c:pt idx="748">
                        <c:v>0.53416627094025948</c:v>
                      </c:pt>
                      <c:pt idx="749">
                        <c:v>0.54074074365559388</c:v>
                      </c:pt>
                      <c:pt idx="750">
                        <c:v>0.54739837834789618</c:v>
                      </c:pt>
                      <c:pt idx="751">
                        <c:v>0.5541415687165403</c:v>
                      </c:pt>
                      <c:pt idx="752">
                        <c:v>0.56097038203135974</c:v>
                      </c:pt>
                      <c:pt idx="753">
                        <c:v>0.56788605802109471</c:v>
                      </c:pt>
                      <c:pt idx="754">
                        <c:v>0.57489049403141246</c:v>
                      </c:pt>
                      <c:pt idx="755">
                        <c:v>0.58198360295256568</c:v>
                      </c:pt>
                      <c:pt idx="756">
                        <c:v>0.58916444576217386</c:v>
                      </c:pt>
                      <c:pt idx="757">
                        <c:v>0.59643538504210325</c:v>
                      </c:pt>
                      <c:pt idx="758">
                        <c:v>0.60379564135188124</c:v>
                      </c:pt>
                      <c:pt idx="759">
                        <c:v>0.61124072908477212</c:v>
                      </c:pt>
                      <c:pt idx="760">
                        <c:v>0.61877265835701034</c:v>
                      </c:pt>
                      <c:pt idx="761">
                        <c:v>0.6263777218522546</c:v>
                      </c:pt>
                      <c:pt idx="762">
                        <c:v>0.63404846281636984</c:v>
                      </c:pt>
                      <c:pt idx="763">
                        <c:v>0.64179735155154283</c:v>
                      </c:pt>
                      <c:pt idx="764">
                        <c:v>0.64962445653397272</c:v>
                      </c:pt>
                      <c:pt idx="765">
                        <c:v>0.65753015859562325</c:v>
                      </c:pt>
                      <c:pt idx="766">
                        <c:v>0.66551551594009384</c:v>
                      </c:pt>
                      <c:pt idx="767">
                        <c:v>0.6735808735320421</c:v>
                      </c:pt>
                      <c:pt idx="768">
                        <c:v>0.68172742288104093</c:v>
                      </c:pt>
                      <c:pt idx="769">
                        <c:v>0.68995571566574976</c:v>
                      </c:pt>
                      <c:pt idx="770">
                        <c:v>0.69826537610640083</c:v>
                      </c:pt>
                      <c:pt idx="771">
                        <c:v>0.70665802466349725</c:v>
                      </c:pt>
                      <c:pt idx="772">
                        <c:v>0.7151330860677636</c:v>
                      </c:pt>
                      <c:pt idx="773">
                        <c:v>0.72369142656352536</c:v>
                      </c:pt>
                      <c:pt idx="774">
                        <c:v>0.73232097388595407</c:v>
                      </c:pt>
                      <c:pt idx="775">
                        <c:v>0.74094169721449876</c:v>
                      </c:pt>
                      <c:pt idx="776">
                        <c:v>0.74964539232029981</c:v>
                      </c:pt>
                      <c:pt idx="777">
                        <c:v>0.75843213350516592</c:v>
                      </c:pt>
                      <c:pt idx="778">
                        <c:v>0.76730214097400451</c:v>
                      </c:pt>
                      <c:pt idx="779">
                        <c:v>0.77625596099359451</c:v>
                      </c:pt>
                      <c:pt idx="780">
                        <c:v>0.7852936033284601</c:v>
                      </c:pt>
                      <c:pt idx="781">
                        <c:v>0.79441620952445313</c:v>
                      </c:pt>
                      <c:pt idx="782">
                        <c:v>0.80362360962968016</c:v>
                      </c:pt>
                      <c:pt idx="783">
                        <c:v>0.81291485404398012</c:v>
                      </c:pt>
                      <c:pt idx="784">
                        <c:v>0.82229130778579895</c:v>
                      </c:pt>
                      <c:pt idx="785">
                        <c:v>0.83175141985982692</c:v>
                      </c:pt>
                      <c:pt idx="786">
                        <c:v>0.84129603013004894</c:v>
                      </c:pt>
                      <c:pt idx="787">
                        <c:v>0.85092375273199905</c:v>
                      </c:pt>
                      <c:pt idx="788">
                        <c:v>0.86063491173267215</c:v>
                      </c:pt>
                      <c:pt idx="789">
                        <c:v>0.87042897166216027</c:v>
                      </c:pt>
                      <c:pt idx="790">
                        <c:v>0.88030606165104996</c:v>
                      </c:pt>
                      <c:pt idx="791">
                        <c:v>0.89026568747613632</c:v>
                      </c:pt>
                      <c:pt idx="792">
                        <c:v>0.90030777507607296</c:v>
                      </c:pt>
                      <c:pt idx="793">
                        <c:v>0.91043153946445776</c:v>
                      </c:pt>
                      <c:pt idx="794">
                        <c:v>0.92063694256083739</c:v>
                      </c:pt>
                      <c:pt idx="795">
                        <c:v>0.93092235997167416</c:v>
                      </c:pt>
                      <c:pt idx="796">
                        <c:v>0.94128726319823308</c:v>
                      </c:pt>
                      <c:pt idx="797">
                        <c:v>0.95172995386099468</c:v>
                      </c:pt>
                      <c:pt idx="798">
                        <c:v>0.96224976747850322</c:v>
                      </c:pt>
                      <c:pt idx="799">
                        <c:v>0.97284487075096238</c:v>
                      </c:pt>
                      <c:pt idx="800">
                        <c:v>0.9835137234661343</c:v>
                      </c:pt>
                      <c:pt idx="801">
                        <c:v>0.9942540305909856</c:v>
                      </c:pt>
                      <c:pt idx="802">
                        <c:v>1.0050658984601617</c:v>
                      </c:pt>
                      <c:pt idx="803">
                        <c:v>1.0159454681657634</c:v>
                      </c:pt>
                      <c:pt idx="804">
                        <c:v>1.0268930203435049</c:v>
                      </c:pt>
                      <c:pt idx="805">
                        <c:v>1.0379058637061411</c:v>
                      </c:pt>
                      <c:pt idx="806">
                        <c:v>1.0489812790484259</c:v>
                      </c:pt>
                      <c:pt idx="807">
                        <c:v>1.0601167777703282</c:v>
                      </c:pt>
                      <c:pt idx="808">
                        <c:v>1.0712250495294604</c:v>
                      </c:pt>
                      <c:pt idx="809">
                        <c:v>1.082341304691997</c:v>
                      </c:pt>
                      <c:pt idx="810">
                        <c:v>1.0935060351659511</c:v>
                      </c:pt>
                      <c:pt idx="811">
                        <c:v>1.1047166145916025</c:v>
                      </c:pt>
                      <c:pt idx="812">
                        <c:v>1.1159682753755436</c:v>
                      </c:pt>
                      <c:pt idx="813">
                        <c:v>1.1272573550550331</c:v>
                      </c:pt>
                      <c:pt idx="814">
                        <c:v>1.1385792492037552</c:v>
                      </c:pt>
                      <c:pt idx="815">
                        <c:v>1.1499284298842596</c:v>
                      </c:pt>
                      <c:pt idx="816">
                        <c:v>1.1613025290081826</c:v>
                      </c:pt>
                      <c:pt idx="817">
                        <c:v>1.172692746788693</c:v>
                      </c:pt>
                      <c:pt idx="818">
                        <c:v>1.1840955352842411</c:v>
                      </c:pt>
                      <c:pt idx="819">
                        <c:v>1.1955038368869049</c:v>
                      </c:pt>
                      <c:pt idx="820">
                        <c:v>1.2069116970620042</c:v>
                      </c:pt>
                      <c:pt idx="821">
                        <c:v>1.2183089507353</c:v>
                      </c:pt>
                      <c:pt idx="822">
                        <c:v>1.2296909038069423</c:v>
                      </c:pt>
                      <c:pt idx="823">
                        <c:v>1.2410475344008982</c:v>
                      </c:pt>
                      <c:pt idx="824">
                        <c:v>1.2523710150162901</c:v>
                      </c:pt>
                      <c:pt idx="825">
                        <c:v>1.2636511095564558</c:v>
                      </c:pt>
                      <c:pt idx="826">
                        <c:v>1.2748791314221903</c:v>
                      </c:pt>
                      <c:pt idx="827">
                        <c:v>1.2860434290891927</c:v>
                      </c:pt>
                      <c:pt idx="828">
                        <c:v>1.2971356562513552</c:v>
                      </c:pt>
                      <c:pt idx="829">
                        <c:v>1.3081443851351653</c:v>
                      </c:pt>
                      <c:pt idx="830">
                        <c:v>1.3190587076298796</c:v>
                      </c:pt>
                      <c:pt idx="831">
                        <c:v>1.3298647717004997</c:v>
                      </c:pt>
                      <c:pt idx="832">
                        <c:v>1.3405506829243363</c:v>
                      </c:pt>
                      <c:pt idx="833">
                        <c:v>1.3511024053828367</c:v>
                      </c:pt>
                      <c:pt idx="834">
                        <c:v>1.3615036912361651</c:v>
                      </c:pt>
                      <c:pt idx="835">
                        <c:v>1.3717414059140276</c:v>
                      </c:pt>
                      <c:pt idx="836">
                        <c:v>1.3819595078975573</c:v>
                      </c:pt>
                      <c:pt idx="837">
                        <c:v>1.3922119597283389</c:v>
                      </c:pt>
                      <c:pt idx="838">
                        <c:v>1.402550110302206</c:v>
                      </c:pt>
                      <c:pt idx="839">
                        <c:v>1.4130245876355565</c:v>
                      </c:pt>
                      <c:pt idx="840">
                        <c:v>1.4237100025311178</c:v>
                      </c:pt>
                      <c:pt idx="841">
                        <c:v>1.4346233037961853</c:v>
                      </c:pt>
                      <c:pt idx="842">
                        <c:v>1.445808505540402</c:v>
                      </c:pt>
                      <c:pt idx="843">
                        <c:v>1.4572958082297476</c:v>
                      </c:pt>
                      <c:pt idx="844">
                        <c:v>1.4691188369016837</c:v>
                      </c:pt>
                      <c:pt idx="845">
                        <c:v>1.4812995599329044</c:v>
                      </c:pt>
                      <c:pt idx="846">
                        <c:v>1.4938553659832821</c:v>
                      </c:pt>
                      <c:pt idx="847">
                        <c:v>1.5067986803022047</c:v>
                      </c:pt>
                      <c:pt idx="848">
                        <c:v>1.5198948373067787</c:v>
                      </c:pt>
                      <c:pt idx="849">
                        <c:v>1.5332561814188708</c:v>
                      </c:pt>
                      <c:pt idx="850">
                        <c:v>1.5469715092473766</c:v>
                      </c:pt>
                      <c:pt idx="851">
                        <c:v>1.56102333869182</c:v>
                      </c:pt>
                      <c:pt idx="852">
                        <c:v>1.5753849124954908</c:v>
                      </c:pt>
                      <c:pt idx="853">
                        <c:v>1.5899623947946631</c:v>
                      </c:pt>
                      <c:pt idx="854">
                        <c:v>1.6044428620700912</c:v>
                      </c:pt>
                      <c:pt idx="855">
                        <c:v>1.6191158149950304</c:v>
                      </c:pt>
                      <c:pt idx="856">
                        <c:v>1.6339453623297397</c:v>
                      </c:pt>
                      <c:pt idx="857">
                        <c:v>1.6487939989017466</c:v>
                      </c:pt>
                      <c:pt idx="858">
                        <c:v>1.6633842253378595</c:v>
                      </c:pt>
                      <c:pt idx="859">
                        <c:v>1.6779844400970314</c:v>
                      </c:pt>
                      <c:pt idx="860">
                        <c:v>1.6925404994431392</c:v>
                      </c:pt>
                      <c:pt idx="861">
                        <c:v>1.706649341156981</c:v>
                      </c:pt>
                      <c:pt idx="862">
                        <c:v>1.7206059414064394</c:v>
                      </c:pt>
                      <c:pt idx="863">
                        <c:v>1.7343454725970766</c:v>
                      </c:pt>
                      <c:pt idx="864">
                        <c:v>1.7475662004747552</c:v>
                      </c:pt>
                      <c:pt idx="865">
                        <c:v>1.7605189583394587</c:v>
                      </c:pt>
                      <c:pt idx="866">
                        <c:v>1.7730270845121852</c:v>
                      </c:pt>
                      <c:pt idx="867">
                        <c:v>1.7850489739672355</c:v>
                      </c:pt>
                      <c:pt idx="868">
                        <c:v>1.7966789786470563</c:v>
                      </c:pt>
                      <c:pt idx="869">
                        <c:v>1.8076720636977697</c:v>
                      </c:pt>
                      <c:pt idx="870">
                        <c:v>1.8182274244240226</c:v>
                      </c:pt>
                      <c:pt idx="871">
                        <c:v>1.8281915987989807</c:v>
                      </c:pt>
                      <c:pt idx="872">
                        <c:v>1.8376209160853387</c:v>
                      </c:pt>
                      <c:pt idx="873">
                        <c:v>1.8464752241835358</c:v>
                      </c:pt>
                      <c:pt idx="874">
                        <c:v>1.8547172652355914</c:v>
                      </c:pt>
                      <c:pt idx="875">
                        <c:v>1.862378330634523</c:v>
                      </c:pt>
                      <c:pt idx="876">
                        <c:v>1.8693284693038703</c:v>
                      </c:pt>
                      <c:pt idx="877">
                        <c:v>1.8757091908897918</c:v>
                      </c:pt>
                      <c:pt idx="878">
                        <c:v>1.8814026733029412</c:v>
                      </c:pt>
                      <c:pt idx="879">
                        <c:v>1.8865065603727724</c:v>
                      </c:pt>
                      <c:pt idx="880">
                        <c:v>1.8909548692634885</c:v>
                      </c:pt>
                      <c:pt idx="881">
                        <c:v>1.8947778003186067</c:v>
                      </c:pt>
                      <c:pt idx="882">
                        <c:v>1.8979878088832871</c:v>
                      </c:pt>
                      <c:pt idx="883">
                        <c:v>1.9005389748778019</c:v>
                      </c:pt>
                      <c:pt idx="884">
                        <c:v>1.902506975173246</c:v>
                      </c:pt>
                      <c:pt idx="885">
                        <c:v>1.9038268424202562</c:v>
                      </c:pt>
                      <c:pt idx="886">
                        <c:v>1.9045492408069027</c:v>
                      </c:pt>
                      <c:pt idx="887">
                        <c:v>1.9047042556260971</c:v>
                      </c:pt>
                      <c:pt idx="888">
                        <c:v>1.9042059560213842</c:v>
                      </c:pt>
                      <c:pt idx="889">
                        <c:v>1.9031567883611706</c:v>
                      </c:pt>
                      <c:pt idx="890">
                        <c:v>1.9015677123085266</c:v>
                      </c:pt>
                      <c:pt idx="891">
                        <c:v>1.8993763126049747</c:v>
                      </c:pt>
                      <c:pt idx="892">
                        <c:v>1.8966509736155523</c:v>
                      </c:pt>
                      <c:pt idx="893">
                        <c:v>1.8934260772128531</c:v>
                      </c:pt>
                      <c:pt idx="894">
                        <c:v>1.8897143778863266</c:v>
                      </c:pt>
                      <c:pt idx="895">
                        <c:v>1.8854586007544654</c:v>
                      </c:pt>
                      <c:pt idx="896">
                        <c:v>1.8807239467330665</c:v>
                      </c:pt>
                      <c:pt idx="897">
                        <c:v>1.8755592695249754</c:v>
                      </c:pt>
                      <c:pt idx="898">
                        <c:v>1.8699792337014474</c:v>
                      </c:pt>
                      <c:pt idx="899">
                        <c:v>1.8640043870221681</c:v>
                      </c:pt>
                      <c:pt idx="900">
                        <c:v>1.8576506507232298</c:v>
                      </c:pt>
                      <c:pt idx="901">
                        <c:v>1.8509385575302011</c:v>
                      </c:pt>
                      <c:pt idx="902">
                        <c:v>1.8438393015219527</c:v>
                      </c:pt>
                      <c:pt idx="903">
                        <c:v>1.8364205028465435</c:v>
                      </c:pt>
                      <c:pt idx="904">
                        <c:v>1.8287132420120418</c:v>
                      </c:pt>
                      <c:pt idx="905">
                        <c:v>1.8207380296529632</c:v>
                      </c:pt>
                      <c:pt idx="906">
                        <c:v>1.812514545603203</c:v>
                      </c:pt>
                      <c:pt idx="907">
                        <c:v>1.8040622913134401</c:v>
                      </c:pt>
                      <c:pt idx="908">
                        <c:v>1.7954028371794473</c:v>
                      </c:pt>
                      <c:pt idx="909">
                        <c:v>1.7865545548407473</c:v>
                      </c:pt>
                      <c:pt idx="910">
                        <c:v>1.777533855931948</c:v>
                      </c:pt>
                      <c:pt idx="911">
                        <c:v>1.7683633800393386</c:v>
                      </c:pt>
                      <c:pt idx="912">
                        <c:v>1.7590585002052568</c:v>
                      </c:pt>
                      <c:pt idx="913">
                        <c:v>1.7496367605432057</c:v>
                      </c:pt>
                      <c:pt idx="914">
                        <c:v>1.7401141130732862</c:v>
                      </c:pt>
                      <c:pt idx="915">
                        <c:v>1.7304501246682009</c:v>
                      </c:pt>
                      <c:pt idx="916">
                        <c:v>1.7207108083992506</c:v>
                      </c:pt>
                      <c:pt idx="917">
                        <c:v>1.7109108169234515</c:v>
                      </c:pt>
                      <c:pt idx="918">
                        <c:v>1.7008184566500695</c:v>
                      </c:pt>
                      <c:pt idx="919">
                        <c:v>1.6906071870107364</c:v>
                      </c:pt>
                      <c:pt idx="920">
                        <c:v>1.6804254433056782</c:v>
                      </c:pt>
                      <c:pt idx="921">
                        <c:v>1.6702817043241815</c:v>
                      </c:pt>
                      <c:pt idx="922">
                        <c:v>1.6601852926928471</c:v>
                      </c:pt>
                      <c:pt idx="923">
                        <c:v>1.6501434971969322</c:v>
                      </c:pt>
                      <c:pt idx="924">
                        <c:v>1.6403231381151877</c:v>
                      </c:pt>
                      <c:pt idx="925">
                        <c:v>1.630500275013808</c:v>
                      </c:pt>
                      <c:pt idx="926">
                        <c:v>1.6206880651325881</c:v>
                      </c:pt>
                      <c:pt idx="927">
                        <c:v>1.6109458826573502</c:v>
                      </c:pt>
                      <c:pt idx="928">
                        <c:v>1.6012774061582411</c:v>
                      </c:pt>
                      <c:pt idx="929">
                        <c:v>1.5916879714514154</c:v>
                      </c:pt>
                      <c:pt idx="930">
                        <c:v>1.5821806693235054</c:v>
                      </c:pt>
                      <c:pt idx="931">
                        <c:v>1.5727586925873112</c:v>
                      </c:pt>
                      <c:pt idx="932">
                        <c:v>1.5634238031831225</c:v>
                      </c:pt>
                      <c:pt idx="933">
                        <c:v>1.5541783004714731</c:v>
                      </c:pt>
                      <c:pt idx="934">
                        <c:v>1.5450230525956836</c:v>
                      </c:pt>
                      <c:pt idx="935">
                        <c:v>1.5358680221719621</c:v>
                      </c:pt>
                      <c:pt idx="936">
                        <c:v>1.526745551239939</c:v>
                      </c:pt>
                      <c:pt idx="937">
                        <c:v>1.5176953605759838</c:v>
                      </c:pt>
                      <c:pt idx="938">
                        <c:v>1.5087431627412256</c:v>
                      </c:pt>
                      <c:pt idx="939">
                        <c:v>1.4998872090900146</c:v>
                      </c:pt>
                      <c:pt idx="940">
                        <c:v>1.4911275547743628</c:v>
                      </c:pt>
                      <c:pt idx="941">
                        <c:v>1.4824620961174724</c:v>
                      </c:pt>
                      <c:pt idx="942">
                        <c:v>1.4738919909574852</c:v>
                      </c:pt>
                      <c:pt idx="943">
                        <c:v>1.4654156551780109</c:v>
                      </c:pt>
                      <c:pt idx="944">
                        <c:v>1.4570326103255056</c:v>
                      </c:pt>
                      <c:pt idx="945">
                        <c:v>1.4487414040161739</c:v>
                      </c:pt>
                      <c:pt idx="946">
                        <c:v>1.4404501613291432</c:v>
                      </c:pt>
                      <c:pt idx="947">
                        <c:v>1.4322476656365399</c:v>
                      </c:pt>
                      <c:pt idx="948">
                        <c:v>1.4241330219901875</c:v>
                      </c:pt>
                      <c:pt idx="949">
                        <c:v>1.4161055965089069</c:v>
                      </c:pt>
                      <c:pt idx="950">
                        <c:v>1.4081644105415032</c:v>
                      </c:pt>
                      <c:pt idx="951">
                        <c:v>1.4003082234363491</c:v>
                      </c:pt>
                      <c:pt idx="952">
                        <c:v>1.3925351901223353</c:v>
                      </c:pt>
                      <c:pt idx="953">
                        <c:v>1.3848457272547472</c:v>
                      </c:pt>
                      <c:pt idx="954">
                        <c:v>1.3772375550467872</c:v>
                      </c:pt>
                      <c:pt idx="955">
                        <c:v>1.369710455200952</c:v>
                      </c:pt>
                      <c:pt idx="956">
                        <c:v>1.3622638083945822</c:v>
                      </c:pt>
                      <c:pt idx="957">
                        <c:v>1.3548960946748496</c:v>
                      </c:pt>
                      <c:pt idx="958">
                        <c:v>1.3475725706433996</c:v>
                      </c:pt>
                      <c:pt idx="959">
                        <c:v>1.340304172845284</c:v>
                      </c:pt>
                      <c:pt idx="960">
                        <c:v>1.3331111376122506</c:v>
                      </c:pt>
                      <c:pt idx="961">
                        <c:v>1.3259928350750394</c:v>
                      </c:pt>
                      <c:pt idx="962">
                        <c:v>1.3189481552523974</c:v>
                      </c:pt>
                      <c:pt idx="963">
                        <c:v>1.3119755196929603</c:v>
                      </c:pt>
                      <c:pt idx="964">
                        <c:v>1.3050741278561448</c:v>
                      </c:pt>
                      <c:pt idx="965">
                        <c:v>1.2982426566186338</c:v>
                      </c:pt>
                      <c:pt idx="966">
                        <c:v>1.2914809648886811</c:v>
                      </c:pt>
                      <c:pt idx="967">
                        <c:v>1.2847878321813415</c:v>
                      </c:pt>
                      <c:pt idx="968">
                        <c:v>1.278161187715722</c:v>
                      </c:pt>
                      <c:pt idx="969">
                        <c:v>1.2716013803387924</c:v>
                      </c:pt>
                      <c:pt idx="970">
                        <c:v>1.2651076401277885</c:v>
                      </c:pt>
                      <c:pt idx="971">
                        <c:v>1.2586791859468627</c:v>
                      </c:pt>
                      <c:pt idx="972">
                        <c:v>1.2523131938464243</c:v>
                      </c:pt>
                      <c:pt idx="973">
                        <c:v>1.2459811487453387</c:v>
                      </c:pt>
                      <c:pt idx="974">
                        <c:v>1.2397104618012276</c:v>
                      </c:pt>
                      <c:pt idx="975">
                        <c:v>1.2335017010711835</c:v>
                      </c:pt>
                      <c:pt idx="976">
                        <c:v>1.2273537725844859</c:v>
                      </c:pt>
                      <c:pt idx="977">
                        <c:v>1.2212653479495259</c:v>
                      </c:pt>
                      <c:pt idx="978">
                        <c:v>1.2152362686623517</c:v>
                      </c:pt>
                      <c:pt idx="979">
                        <c:v>1.2092654865064618</c:v>
                      </c:pt>
                      <c:pt idx="980">
                        <c:v>1.2033522773893528</c:v>
                      </c:pt>
                      <c:pt idx="981">
                        <c:v>1.1974961125515917</c:v>
                      </c:pt>
                      <c:pt idx="982">
                        <c:v>1.1916970769269761</c:v>
                      </c:pt>
                      <c:pt idx="983">
                        <c:v>1.1859535666119736</c:v>
                      </c:pt>
                      <c:pt idx="984">
                        <c:v>1.1802654074558034</c:v>
                      </c:pt>
                      <c:pt idx="985">
                        <c:v>1.1746321555064987</c:v>
                      </c:pt>
                      <c:pt idx="986">
                        <c:v>1.1690533916828905</c:v>
                      </c:pt>
                      <c:pt idx="987">
                        <c:v>1.1635286138085406</c:v>
                      </c:pt>
                      <c:pt idx="988">
                        <c:v>1.1580568323400184</c:v>
                      </c:pt>
                      <c:pt idx="989">
                        <c:v>1.152637447310191</c:v>
                      </c:pt>
                      <c:pt idx="990">
                        <c:v>1.1472629602601956</c:v>
                      </c:pt>
                      <c:pt idx="991">
                        <c:v>1.1419290672280271</c:v>
                      </c:pt>
                      <c:pt idx="992">
                        <c:v>1.1366467288075819</c:v>
                      </c:pt>
                      <c:pt idx="993">
                        <c:v>1.1314147087544788</c:v>
                      </c:pt>
                      <c:pt idx="994">
                        <c:v>1.1262333091184118</c:v>
                      </c:pt>
                      <c:pt idx="995">
                        <c:v>1.1211017405778956</c:v>
                      </c:pt>
                      <c:pt idx="996">
                        <c:v>1.1160197717197653</c:v>
                      </c:pt>
                      <c:pt idx="997">
                        <c:v>1.1109869315784597</c:v>
                      </c:pt>
                      <c:pt idx="998">
                        <c:v>1.10600337442547</c:v>
                      </c:pt>
                      <c:pt idx="999">
                        <c:v>1.1010680150934913</c:v>
                      </c:pt>
                      <c:pt idx="1000">
                        <c:v>1.0961801861784133</c:v>
                      </c:pt>
                      <c:pt idx="1001">
                        <c:v>1.0913407062568945</c:v>
                      </c:pt>
                      <c:pt idx="1002">
                        <c:v>1.0864629481296384</c:v>
                      </c:pt>
                      <c:pt idx="1003">
                        <c:v>1.081623008951786</c:v>
                      </c:pt>
                      <c:pt idx="1004">
                        <c:v>1.0768186907154182</c:v>
                      </c:pt>
                      <c:pt idx="1005">
                        <c:v>1.0720506001631678</c:v>
                      </c:pt>
                      <c:pt idx="1006">
                        <c:v>1.0673242943943633</c:v>
                      </c:pt>
                      <c:pt idx="1007">
                        <c:v>1.0626402589339774</c:v>
                      </c:pt>
                      <c:pt idx="1008">
                        <c:v>1.0579976470305048</c:v>
                      </c:pt>
                      <c:pt idx="1009">
                        <c:v>1.0533942455750578</c:v>
                      </c:pt>
                      <c:pt idx="1010">
                        <c:v>1.04882973712547</c:v>
                      </c:pt>
                      <c:pt idx="1011">
                        <c:v>1.0443018403790019</c:v>
                      </c:pt>
                      <c:pt idx="1012">
                        <c:v>1.0398009947518347</c:v>
                      </c:pt>
                      <c:pt idx="1013">
                        <c:v>1.0353366780598199</c:v>
                      </c:pt>
                      <c:pt idx="1014">
                        <c:v>1.0309088547190715</c:v>
                      </c:pt>
                      <c:pt idx="1015">
                        <c:v>1.0265173330856865</c:v>
                      </c:pt>
                      <c:pt idx="1016">
                        <c:v>1.0221622308704417</c:v>
                      </c:pt>
                      <c:pt idx="1017">
                        <c:v>1.0178424018479435</c:v>
                      </c:pt>
                      <c:pt idx="1018">
                        <c:v>1.0135582642884289</c:v>
                      </c:pt>
                      <c:pt idx="1019">
                        <c:v>1.009309651147468</c:v>
                      </c:pt>
                      <c:pt idx="1020">
                        <c:v>1.0050963956289671</c:v>
                      </c:pt>
                      <c:pt idx="1021">
                        <c:v>1.0009184976356706</c:v>
                      </c:pt>
                      <c:pt idx="1022">
                        <c:v>0.99677688392276464</c:v>
                      </c:pt>
                      <c:pt idx="1023">
                        <c:v>0.99267134678247448</c:v>
                      </c:pt>
                      <c:pt idx="1024">
                        <c:v>0.98860023469121938</c:v>
                      </c:pt>
                      <c:pt idx="1025">
                        <c:v>0.98456420558549118</c:v>
                      </c:pt>
                      <c:pt idx="1026">
                        <c:v>0.98056191931376691</c:v>
                      </c:pt>
                      <c:pt idx="1027">
                        <c:v>0.9765931801732135</c:v>
                      </c:pt>
                      <c:pt idx="1028">
                        <c:v>0.97265855078456231</c:v>
                      </c:pt>
                      <c:pt idx="1029">
                        <c:v>0.96875778503005516</c:v>
                      </c:pt>
                      <c:pt idx="1030">
                        <c:v>0.96489073463621799</c:v>
                      </c:pt>
                      <c:pt idx="1031">
                        <c:v>0.96105780757701931</c:v>
                      </c:pt>
                      <c:pt idx="1032">
                        <c:v>0.95725885084722506</c:v>
                      </c:pt>
                      <c:pt idx="1033">
                        <c:v>0.95349354091130523</c:v>
                      </c:pt>
                      <c:pt idx="1034">
                        <c:v>0.94976184216391146</c:v>
                      </c:pt>
                      <c:pt idx="1035">
                        <c:v>0.94606280107901586</c:v>
                      </c:pt>
                      <c:pt idx="1036">
                        <c:v>0.94239701441633139</c:v>
                      </c:pt>
                      <c:pt idx="1037">
                        <c:v>0.93875777838322527</c:v>
                      </c:pt>
                      <c:pt idx="1038">
                        <c:v>0.93513568855146778</c:v>
                      </c:pt>
                      <c:pt idx="1039">
                        <c:v>0.93154578727002468</c:v>
                      </c:pt>
                      <c:pt idx="1040">
                        <c:v>0.92798849550320128</c:v>
                      </c:pt>
                      <c:pt idx="1041">
                        <c:v>0.92446299320136005</c:v>
                      </c:pt>
                      <c:pt idx="1042">
                        <c:v>0.92096960359961444</c:v>
                      </c:pt>
                      <c:pt idx="1043">
                        <c:v>0.91750813783115726</c:v>
                      </c:pt>
                      <c:pt idx="1044">
                        <c:v>0.91407817752323073</c:v>
                      </c:pt>
                      <c:pt idx="1045">
                        <c:v>0.91067967700928187</c:v>
                      </c:pt>
                      <c:pt idx="1046">
                        <c:v>0.90731261995485024</c:v>
                      </c:pt>
                      <c:pt idx="1047">
                        <c:v>0.90397660765892818</c:v>
                      </c:pt>
                      <c:pt idx="1048">
                        <c:v>0.90067175597168847</c:v>
                      </c:pt>
                      <c:pt idx="1049">
                        <c:v>0.8974040922928026</c:v>
                      </c:pt>
                      <c:pt idx="1050">
                        <c:v>0.89417409773860945</c:v>
                      </c:pt>
                      <c:pt idx="1051">
                        <c:v>0.89097676057036546</c:v>
                      </c:pt>
                      <c:pt idx="1052">
                        <c:v>0.88781051850011972</c:v>
                      </c:pt>
                      <c:pt idx="1053">
                        <c:v>0.88467598616218091</c:v>
                      </c:pt>
                      <c:pt idx="1054">
                        <c:v>0.88157290743696803</c:v>
                      </c:pt>
                      <c:pt idx="1055">
                        <c:v>0.87850105555166758</c:v>
                      </c:pt>
                      <c:pt idx="1056">
                        <c:v>0.87546037273520905</c:v>
                      </c:pt>
                      <c:pt idx="1057">
                        <c:v>0.87245008783415867</c:v>
                      </c:pt>
                      <c:pt idx="1058">
                        <c:v>0.86946969908276883</c:v>
                      </c:pt>
                      <c:pt idx="1059">
                        <c:v>0.86651926613649144</c:v>
                      </c:pt>
                      <c:pt idx="1060">
                        <c:v>0.86359809746265626</c:v>
                      </c:pt>
                      <c:pt idx="1061">
                        <c:v>0.86070678034867565</c:v>
                      </c:pt>
                      <c:pt idx="1062">
                        <c:v>0.85784495473272782</c:v>
                      </c:pt>
                      <c:pt idx="1063">
                        <c:v>0.85501232283356376</c:v>
                      </c:pt>
                      <c:pt idx="1064">
                        <c:v>0.85220871007002807</c:v>
                      </c:pt>
                      <c:pt idx="1065">
                        <c:v>0.84943401104088423</c:v>
                      </c:pt>
                      <c:pt idx="1066">
                        <c:v>0.84668792690198158</c:v>
                      </c:pt>
                      <c:pt idx="1067">
                        <c:v>0.84397025628676881</c:v>
                      </c:pt>
                      <c:pt idx="1068">
                        <c:v>0.84128089891174163</c:v>
                      </c:pt>
                      <c:pt idx="1069">
                        <c:v>0.83861934866125953</c:v>
                      </c:pt>
                      <c:pt idx="1070">
                        <c:v>0.83598549729989735</c:v>
                      </c:pt>
                      <c:pt idx="1071">
                        <c:v>0.83337858344012106</c:v>
                      </c:pt>
                      <c:pt idx="1072">
                        <c:v>0.83079218977453084</c:v>
                      </c:pt>
                      <c:pt idx="1073">
                        <c:v>0.82823228401694826</c:v>
                      </c:pt>
                      <c:pt idx="1074">
                        <c:v>0.82569908814660287</c:v>
                      </c:pt>
                      <c:pt idx="1075">
                        <c:v>0.82319303613119688</c:v>
                      </c:pt>
                      <c:pt idx="1076">
                        <c:v>0.82071380991482923</c:v>
                      </c:pt>
                      <c:pt idx="1077">
                        <c:v>0.81826107318704278</c:v>
                      </c:pt>
                      <c:pt idx="1078">
                        <c:v>0.81583469289238986</c:v>
                      </c:pt>
                      <c:pt idx="1079">
                        <c:v>0.81343458625900067</c:v>
                      </c:pt>
                      <c:pt idx="1080">
                        <c:v>0.81106014655885827</c:v>
                      </c:pt>
                      <c:pt idx="1081">
                        <c:v>0.80871096905472717</c:v>
                      </c:pt>
                      <c:pt idx="1082">
                        <c:v>0.80638685713077207</c:v>
                      </c:pt>
                      <c:pt idx="1083">
                        <c:v>0.80408506466034269</c:v>
                      </c:pt>
                      <c:pt idx="1084">
                        <c:v>0.80180549156653846</c:v>
                      </c:pt>
                      <c:pt idx="1085">
                        <c:v>0.79954720671942325</c:v>
                      </c:pt>
                      <c:pt idx="1086">
                        <c:v>0.79730687449166604</c:v>
                      </c:pt>
                      <c:pt idx="1087">
                        <c:v>0.79508367312639083</c:v>
                      </c:pt>
                      <c:pt idx="1088">
                        <c:v>0.79287715906989731</c:v>
                      </c:pt>
                      <c:pt idx="1089">
                        <c:v>0.79068399094086017</c:v>
                      </c:pt>
                      <c:pt idx="1090">
                        <c:v>0.78850314815740119</c:v>
                      </c:pt>
                      <c:pt idx="1091">
                        <c:v>0.78633439902244984</c:v>
                      </c:pt>
                      <c:pt idx="1092">
                        <c:v>0.78417535955399031</c:v>
                      </c:pt>
                      <c:pt idx="1093">
                        <c:v>0.78202496370544938</c:v>
                      </c:pt>
                      <c:pt idx="1094">
                        <c:v>0.77988298141614143</c:v>
                      </c:pt>
                      <c:pt idx="1095">
                        <c:v>0.77774706868460763</c:v>
                      </c:pt>
                      <c:pt idx="1096">
                        <c:v>0.77561431270131065</c:v>
                      </c:pt>
                      <c:pt idx="1097">
                        <c:v>0.77348491679433995</c:v>
                      </c:pt>
                      <c:pt idx="1098">
                        <c:v>0.77135687879756021</c:v>
                      </c:pt>
                      <c:pt idx="1099">
                        <c:v>0.7692260425580576</c:v>
                      </c:pt>
                      <c:pt idx="1100">
                        <c:v>0.76709266609152693</c:v>
                      </c:pt>
                      <c:pt idx="1101">
                        <c:v>0.76495530479181195</c:v>
                      </c:pt>
                      <c:pt idx="1102">
                        <c:v>0.7628106620410543</c:v>
                      </c:pt>
                      <c:pt idx="1103">
                        <c:v>0.76065846625311784</c:v>
                      </c:pt>
                      <c:pt idx="1104">
                        <c:v>0.75849797141247222</c:v>
                      </c:pt>
                      <c:pt idx="1105">
                        <c:v>0.75632594908179884</c:v>
                      </c:pt>
                      <c:pt idx="1106">
                        <c:v>0.75414169611440252</c:v>
                      </c:pt>
                      <c:pt idx="1107">
                        <c:v>0.75194599877485258</c:v>
                      </c:pt>
                      <c:pt idx="1108">
                        <c:v>0.74973501703114309</c:v>
                      </c:pt>
                      <c:pt idx="1109">
                        <c:v>0.74750853635774905</c:v>
                      </c:pt>
                      <c:pt idx="1110">
                        <c:v>0.74526417895617858</c:v>
                      </c:pt>
                      <c:pt idx="1111">
                        <c:v>0.74299951788338592</c:v>
                      </c:pt>
                      <c:pt idx="1112">
                        <c:v>0.74071309117545314</c:v>
                      </c:pt>
                      <c:pt idx="1113">
                        <c:v>0.73840510789683544</c:v>
                      </c:pt>
                      <c:pt idx="1114">
                        <c:v>0.73607403246058611</c:v>
                      </c:pt>
                      <c:pt idx="1115">
                        <c:v>0.73371879305595589</c:v>
                      </c:pt>
                      <c:pt idx="1116">
                        <c:v>0.73133921693249671</c:v>
                      </c:pt>
                      <c:pt idx="1117">
                        <c:v>0.7289339677063793</c:v>
                      </c:pt>
                      <c:pt idx="1118">
                        <c:v>0.72650090146491653</c:v>
                      </c:pt>
                      <c:pt idx="1119">
                        <c:v>0.72403985830152273</c:v>
                      </c:pt>
                      <c:pt idx="1120">
                        <c:v>0.72154198453221063</c:v>
                      </c:pt>
                      <c:pt idx="1121">
                        <c:v>0.7190129713405442</c:v>
                      </c:pt>
                      <c:pt idx="1122">
                        <c:v>0.71645207796236432</c:v>
                      </c:pt>
                      <c:pt idx="1123">
                        <c:v>0.71385894530486471</c:v>
                      </c:pt>
                      <c:pt idx="1124">
                        <c:v>0.71123239944282157</c:v>
                      </c:pt>
                      <c:pt idx="1125">
                        <c:v>0.70857184451497746</c:v>
                      </c:pt>
                      <c:pt idx="1126">
                        <c:v>0.70587687275540223</c:v>
                      </c:pt>
                      <c:pt idx="1127">
                        <c:v>0.70314657299072392</c:v>
                      </c:pt>
                      <c:pt idx="1128">
                        <c:v>0.70038038151753057</c:v>
                      </c:pt>
                      <c:pt idx="1129">
                        <c:v>0.69757813470194407</c:v>
                      </c:pt>
                      <c:pt idx="1130">
                        <c:v>0.69473907830446324</c:v>
                      </c:pt>
                      <c:pt idx="1131">
                        <c:v>0.69186298471796959</c:v>
                      </c:pt>
                      <c:pt idx="1132">
                        <c:v>0.68895004342979294</c:v>
                      </c:pt>
                      <c:pt idx="1133">
                        <c:v>0.68600010724095573</c:v>
                      </c:pt>
                      <c:pt idx="1134">
                        <c:v>0.68301186455044438</c:v>
                      </c:pt>
                      <c:pt idx="1135">
                        <c:v>0.67998478914109806</c:v>
                      </c:pt>
                      <c:pt idx="1136">
                        <c:v>0.67691886266768275</c:v>
                      </c:pt>
                      <c:pt idx="1137">
                        <c:v>0.67381389070514619</c:v>
                      </c:pt>
                      <c:pt idx="1138">
                        <c:v>0.67066914293676894</c:v>
                      </c:pt>
                      <c:pt idx="1139">
                        <c:v>0.66748466955826169</c:v>
                      </c:pt>
                      <c:pt idx="1140">
                        <c:v>0.66425922174203467</c:v>
                      </c:pt>
                      <c:pt idx="1141">
                        <c:v>0.66099241780381357</c:v>
                      </c:pt>
                    </c:numCache>
                  </c:numRef>
                </c:yVal>
                <c:smooth val="1"/>
                <c:extLst>
                  <c:ext xmlns:c16="http://schemas.microsoft.com/office/drawing/2014/chart" uri="{C3380CC4-5D6E-409C-BE32-E72D297353CC}">
                    <c16:uniqueId val="{00000004-EB90-47E5-B9E1-2AEACF3C3BBB}"/>
                  </c:ext>
                </c:extLst>
              </c15:ser>
            </c15:filteredScatterSeries>
          </c:ext>
        </c:extLst>
      </c:scatterChart>
      <c:valAx>
        <c:axId val="222506368"/>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22512256"/>
        <c:crosses val="autoZero"/>
        <c:crossBetween val="midCat"/>
      </c:valAx>
      <c:valAx>
        <c:axId val="22251225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solidFill>
              <a:schemeClr val="tx2">
                <a:lumMod val="40000"/>
                <a:lumOff val="60000"/>
              </a:schemeClr>
            </a:solid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2250636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1.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charts/style12.xml><?xml version="1.0" encoding="utf-8"?>
<cs:chartStyle xmlns:cs="http://schemas.microsoft.com/office/drawing/2012/chartStyle" xmlns:a="http://schemas.openxmlformats.org/drawingml/2006/main" id="242">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9525" cap="rnd">
        <a:solidFill>
          <a:schemeClr val="phClr"/>
        </a:solidFill>
        <a:round/>
      </a:ln>
    </cs:spPr>
  </cs:dataPointLine>
  <cs:dataPointMarker>
    <cs:lnRef idx="0">
      <cs:styleClr val="auto"/>
    </cs:lnRef>
    <cs:fillRef idx="3">
      <cs:styleClr val="auto"/>
    </cs:fillRef>
    <cs:effectRef idx="2"/>
    <cs:fontRef idx="minor">
      <a:schemeClr val="tx2"/>
    </cs:fontRef>
    <cs:spPr>
      <a:ln w="9525">
        <a:solidFill>
          <a:schemeClr val="phClr"/>
        </a:solidFill>
        <a:round/>
      </a:ln>
    </cs:spPr>
  </cs:dataPointMarker>
  <cs:dataPointMarkerLayout symbol="circle" size="5"/>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9525" cap="rnd">
        <a:solidFill>
          <a:schemeClr val="phClr"/>
        </a:solidFill>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spPr>
      <a:ln>
        <a:solidFill>
          <a:schemeClr val="tx2">
            <a:lumMod val="40000"/>
            <a:lumOff val="60000"/>
          </a:schemeClr>
        </a:solidFill>
      </a:ln>
    </cs:spPr>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Cor07</b:Tag>
    <b:SourceType>Report</b:SourceType>
    <b:Guid>{2214BA19-C219-4A37-AB73-510756261450}</b:Guid>
    <b:Title>ONE-DIMENSIONAL ENGINE MODELING AND VALIDATION USING RICARDO WAVE</b:Title>
    <b:Year>2007</b:Year>
    <b:Author>
      <b:Author>
        <b:NameList>
          <b:Person>
            <b:Last>Cordon</b:Last>
            <b:First>Dan</b:First>
          </b:Person>
          <b:Person>
            <b:Last>Dean</b:Last>
            <b:First>Charles</b:First>
          </b:Person>
          <b:Person>
            <b:Last>Steciak</b:Last>
            <b:First>Judith</b:First>
          </b:Person>
          <b:Person>
            <b:Last>Beyerlein</b:Last>
            <b:First>Steven</b:First>
          </b:Person>
        </b:NameList>
      </b:Author>
    </b:Author>
    <b:RefOrder>1</b:RefOrder>
  </b:Source>
  <b:Source>
    <b:Tag>Alg15</b:Tag>
    <b:SourceType>JournalArticle</b:SourceType>
    <b:Guid>{760B9275-087A-4C19-B143-DBFC237E8B65}</b:Guid>
    <b:Title>Thermodynamic simulation comparison of AVL BOOST and Ricardo WAVE for HCCI and SI engines optimization</b:Title>
    <b:Year>2015</b:Year>
    <b:JournalName>Combustion Engines</b:JournalName>
    <b:Pages>68 - 72</b:Pages>
    <b:Volume>54</b:Volume>
    <b:Issue>2</b:Issue>
    <b:Author>
      <b:Author>
        <b:NameList>
          <b:Person>
            <b:Last>Algahtani</b:Last>
            <b:First>A</b:First>
          </b:Person>
          <b:Person>
            <b:Last>Shokrollahuhassanbarough</b:Last>
            <b:First>F</b:First>
          </b:Person>
          <b:Person>
            <b:Last>Wyszynski</b:Last>
            <b:Middle>L</b:Middle>
            <b:First>M</b:First>
          </b:Person>
        </b:NameList>
      </b:Author>
    </b:Author>
    <b:RefOrder>2</b:RefOrder>
  </b:Source>
</b:Sources>
</file>

<file path=customXml/itemProps1.xml><?xml version="1.0" encoding="utf-8"?>
<ds:datastoreItem xmlns:ds="http://schemas.openxmlformats.org/officeDocument/2006/customXml" ds:itemID="{0073744F-9254-42B0-A954-C781D51EB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Template>
  <TotalTime>441</TotalTime>
  <Pages>22</Pages>
  <Words>2789</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Hopkins (P149588)</dc:creator>
  <cp:keywords/>
  <dc:description/>
  <cp:lastModifiedBy>Christopher Hopkins (P149588)</cp:lastModifiedBy>
  <cp:revision>42</cp:revision>
  <dcterms:created xsi:type="dcterms:W3CDTF">2020-01-26T21:25:00Z</dcterms:created>
  <dcterms:modified xsi:type="dcterms:W3CDTF">2020-01-27T04:46:00Z</dcterms:modified>
</cp:coreProperties>
</file>